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page" w:tblpX="76" w:tblpY="5086"/>
        <w:tblW w:w="123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4050"/>
        <w:gridCol w:w="8190"/>
        <w:gridCol w:w="90"/>
      </w:tblGrid>
      <w:tr w:rsidRPr="00FA7489" w:rsidR="00A86CE1" w:rsidTr="00A86CE1" w14:paraId="486F291D" w14:textId="77777777">
        <w:trPr>
          <w:trHeight w:val="432"/>
        </w:trPr>
        <w:tc>
          <w:tcPr>
            <w:tcW w:w="12330" w:type="dxa"/>
            <w:gridSpan w:val="3"/>
            <w:shd w:val="clear" w:color="auto" w:fill="48484A" w:themeFill="text1"/>
          </w:tcPr>
          <w:p w:rsidRPr="00FA7489" w:rsidR="00A86CE1" w:rsidP="00A86CE1" w:rsidRDefault="00A86CE1" w14:paraId="645C6A84" w14:textId="77777777">
            <w:pPr>
              <w:rPr>
                <w:rFonts w:cs="Arial"/>
              </w:rPr>
            </w:pPr>
            <w:bookmarkStart w:name="_Toc364696477" w:id="1"/>
          </w:p>
        </w:tc>
      </w:tr>
      <w:tr w:rsidRPr="00FA7489" w:rsidR="00A86CE1" w:rsidTr="00A86CE1" w14:paraId="02CAC4F7" w14:textId="77777777">
        <w:trPr>
          <w:gridAfter w:val="1"/>
          <w:wAfter w:w="90" w:type="dxa"/>
          <w:trHeight w:val="4896" w:hRule="exact"/>
        </w:trPr>
        <w:tc>
          <w:tcPr>
            <w:tcW w:w="4050" w:type="dxa"/>
          </w:tcPr>
          <w:p w:rsidRPr="00FA7489" w:rsidR="00A86CE1" w:rsidP="00A86CE1" w:rsidRDefault="00A86CE1" w14:paraId="6B890B3C" w14:textId="77777777">
            <w:pPr>
              <w:ind w:left="-115"/>
            </w:pPr>
            <w:r>
              <w:rPr>
                <w:noProof/>
              </w:rPr>
              <w:drawing>
                <wp:inline distT="0" distB="0" distL="0" distR="0" wp14:anchorId="0AFAD90B" wp14:editId="54652FF8">
                  <wp:extent cx="2733675" cy="3121660"/>
                  <wp:effectExtent l="0" t="0" r="9525" b="254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a:extLst>
                              <a:ext uri="{28A0092B-C50C-407E-A947-70E740481C1C}">
                                <a14:useLocalDpi xmlns:a14="http://schemas.microsoft.com/office/drawing/2010/main" val="0"/>
                              </a:ext>
                            </a:extLst>
                          </a:blip>
                          <a:srcRect l="4743" r="14326" b="12520"/>
                          <a:stretch/>
                        </pic:blipFill>
                        <pic:spPr bwMode="auto">
                          <a:xfrm>
                            <a:off x="0" y="0"/>
                            <a:ext cx="2736657" cy="31250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90" w:type="dxa"/>
          </w:tcPr>
          <w:p w:rsidRPr="00FA7489" w:rsidR="00A86CE1" w:rsidP="00A86CE1" w:rsidRDefault="00A86CE1" w14:paraId="0380E480" w14:textId="77777777">
            <w:pPr>
              <w:ind w:left="-115"/>
            </w:pPr>
            <w:r w:rsidRPr="00F206C2">
              <w:rPr>
                <w:noProof/>
              </w:rPr>
              <w:drawing>
                <wp:inline distT="0" distB="0" distL="0" distR="0" wp14:anchorId="48EE270B" wp14:editId="735CA4B0">
                  <wp:extent cx="5271673" cy="3121025"/>
                  <wp:effectExtent l="0" t="0" r="0" b="3175"/>
                  <wp:docPr id="3" name="Picture 3" descr="A wooden bench next to a tre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leb-jones-J3JMyXWQHXU-unsplash.jp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5298620" cy="3136978"/>
                          </a:xfrm>
                          <a:prstGeom prst="rect">
                            <a:avLst/>
                          </a:prstGeom>
                          <a:ln>
                            <a:noFill/>
                          </a:ln>
                          <a:extLst>
                            <a:ext uri="{53640926-AAD7-44D8-BBD7-CCE9431645EC}">
                              <a14:shadowObscured xmlns:a14="http://schemas.microsoft.com/office/drawing/2010/main"/>
                            </a:ext>
                          </a:extLst>
                        </pic:spPr>
                      </pic:pic>
                    </a:graphicData>
                  </a:graphic>
                </wp:inline>
              </w:drawing>
            </w:r>
          </w:p>
        </w:tc>
      </w:tr>
      <w:tr w:rsidRPr="00FA7489" w:rsidR="00A86CE1" w:rsidTr="00A86CE1" w14:paraId="7DDFBA4B" w14:textId="77777777">
        <w:trPr>
          <w:trHeight w:val="259" w:hRule="exact"/>
        </w:trPr>
        <w:tc>
          <w:tcPr>
            <w:tcW w:w="12330" w:type="dxa"/>
            <w:gridSpan w:val="3"/>
            <w:shd w:val="clear" w:color="auto" w:fill="F68B1F" w:themeFill="background2"/>
          </w:tcPr>
          <w:p w:rsidRPr="00FA7489" w:rsidR="00A86CE1" w:rsidP="00A86CE1" w:rsidRDefault="00A86CE1" w14:paraId="37F2EFA1" w14:textId="77777777">
            <w:pPr>
              <w:rPr>
                <w:rFonts w:cs="Arial"/>
              </w:rPr>
            </w:pPr>
          </w:p>
        </w:tc>
      </w:tr>
    </w:tbl>
    <w:p w:rsidRPr="00FA7489" w:rsidR="00E30696" w:rsidP="00D04B61" w:rsidRDefault="00E30696" w14:paraId="2ED4680D" w14:textId="77777777">
      <w:pPr>
        <w:rPr>
          <w:rFonts w:cs="Arial"/>
        </w:rPr>
      </w:pPr>
    </w:p>
    <w:tbl>
      <w:tblPr>
        <w:tblStyle w:val="TableGrid"/>
        <w:tblW w:w="12240" w:type="dxa"/>
        <w:tblInd w:w="-1440" w:type="dxa"/>
        <w:tblBorders>
          <w:top w:val="none" w:color="auto" w:sz="0" w:space="0"/>
          <w:left w:val="none" w:color="auto" w:sz="0" w:space="0"/>
          <w:bottom w:val="none" w:color="auto" w:sz="0" w:space="0"/>
          <w:right w:val="none" w:color="auto" w:sz="0" w:space="0"/>
          <w:insideH w:val="none" w:color="auto" w:sz="0" w:space="0"/>
          <w:insideV w:val="single" w:color="F68B1F" w:themeColor="background2" w:sz="4" w:space="0"/>
        </w:tblBorders>
        <w:tblLayout w:type="fixed"/>
        <w:tblCellMar>
          <w:left w:w="115" w:type="dxa"/>
          <w:right w:w="115" w:type="dxa"/>
        </w:tblCellMar>
        <w:tblLook w:val="04A0" w:firstRow="1" w:lastRow="0" w:firstColumn="1" w:lastColumn="0" w:noHBand="0" w:noVBand="1"/>
      </w:tblPr>
      <w:tblGrid>
        <w:gridCol w:w="4050"/>
        <w:gridCol w:w="8190"/>
      </w:tblGrid>
      <w:tr w:rsidRPr="00FA7489" w:rsidR="003C6DE7" w:rsidTr="0096383F" w14:paraId="45812E2F" w14:textId="77777777">
        <w:trPr>
          <w:trHeight w:val="288"/>
        </w:trPr>
        <w:sdt>
          <w:sdtPr>
            <w:rPr>
              <w:rFonts w:ascii="Arial" w:hAnsi="Arial"/>
            </w:rPr>
            <w:id w:val="465252568"/>
            <w:placeholder>
              <w:docPart w:val="F2BB4387EABC4589A278542BFD505C3C"/>
            </w:placeholder>
            <w:docPartList>
              <w:docPartGallery w:val="Quick Parts"/>
            </w:docPartList>
          </w:sdtPr>
          <w:sdtEndPr>
            <w:rPr>
              <w:color w:val="F68B1F" w:themeColor="background2"/>
            </w:rPr>
          </w:sdtEndPr>
          <w:sdtContent>
            <w:tc>
              <w:tcPr>
                <w:tcW w:w="4050" w:type="dxa"/>
                <w:vMerge w:val="restart"/>
                <w:vAlign w:val="bottom"/>
              </w:tcPr>
              <w:p w:rsidRPr="00FA7489" w:rsidR="003C6DE7" w:rsidP="003C6DE7" w:rsidRDefault="00566160" w14:paraId="25A88C2C" w14:textId="77777777">
                <w:pPr>
                  <w:jc w:val="right"/>
                  <w:rPr>
                    <w:rFonts w:ascii="Arial" w:hAnsi="Arial"/>
                  </w:rPr>
                </w:pPr>
                <w:r w:rsidRPr="00FA7489">
                  <w:rPr>
                    <w:rFonts w:ascii="Arial" w:hAnsi="Arial" w:cs="Arial"/>
                    <w:sz w:val="16"/>
                    <w:szCs w:val="16"/>
                  </w:rPr>
                  <w:t>55 Railroad Row</w:t>
                </w:r>
                <w:r w:rsidRPr="00FA7489">
                  <w:rPr>
                    <w:rFonts w:ascii="Arial" w:hAnsi="Arial" w:cs="Arial"/>
                    <w:sz w:val="16"/>
                    <w:szCs w:val="16"/>
                  </w:rPr>
                  <w:br/>
                  <w:t>White River Junction, VT 05001</w:t>
                </w:r>
                <w:r w:rsidRPr="00FA7489">
                  <w:rPr>
                    <w:rFonts w:ascii="Arial" w:hAnsi="Arial" w:cs="Arial"/>
                    <w:sz w:val="16"/>
                    <w:szCs w:val="16"/>
                  </w:rPr>
                  <w:br/>
                  <w:t>802.295.4999</w:t>
                </w:r>
                <w:r w:rsidRPr="00FA7489">
                  <w:rPr>
                    <w:rFonts w:ascii="Arial" w:hAnsi="Arial" w:cs="Arial"/>
                    <w:sz w:val="16"/>
                    <w:szCs w:val="16"/>
                  </w:rPr>
                  <w:br/>
                </w:r>
                <w:r w:rsidRPr="00FA7489">
                  <w:rPr>
                    <w:rFonts w:ascii="Arial" w:hAnsi="Arial" w:cs="Arial"/>
                    <w:b/>
                    <w:color w:val="F68B1F" w:themeColor="background2"/>
                    <w:sz w:val="16"/>
                    <w:szCs w:val="16"/>
                  </w:rPr>
                  <w:t>www.rsginc.com</w:t>
                </w:r>
              </w:p>
            </w:tc>
          </w:sdtContent>
        </w:sdt>
        <w:tc>
          <w:tcPr>
            <w:tcW w:w="8190" w:type="dxa"/>
            <w:vAlign w:val="bottom"/>
          </w:tcPr>
          <w:p w:rsidRPr="00FA7489" w:rsidR="003C6DE7" w:rsidP="00E30CBC" w:rsidRDefault="003C6DE7" w14:paraId="4E163878" w14:textId="77777777">
            <w:pPr>
              <w:ind w:right="1241"/>
              <w:rPr>
                <w:rFonts w:ascii="Arial" w:hAnsi="Arial"/>
                <w:color w:val="F68B1F" w:themeColor="background2"/>
              </w:rPr>
            </w:pPr>
            <w:r w:rsidRPr="00FA7489">
              <w:rPr>
                <w:rFonts w:ascii="Arial" w:hAnsi="Arial" w:cs="Arial"/>
                <w:b/>
                <w:caps/>
                <w:color w:val="F68B1F" w:themeColor="background2"/>
                <w:sz w:val="16"/>
                <w:szCs w:val="16"/>
              </w:rPr>
              <w:t>prepared for:</w:t>
            </w:r>
          </w:p>
        </w:tc>
      </w:tr>
      <w:tr w:rsidRPr="00FA7489" w:rsidR="003C6DE7" w:rsidTr="0096383F" w14:paraId="64A9F8CB" w14:textId="77777777">
        <w:trPr>
          <w:trHeight w:val="376"/>
        </w:trPr>
        <w:tc>
          <w:tcPr>
            <w:tcW w:w="4050" w:type="dxa"/>
            <w:vMerge/>
          </w:tcPr>
          <w:p w:rsidRPr="00FA7489" w:rsidR="003C6DE7" w:rsidP="003C6DE7" w:rsidRDefault="003C6DE7" w14:paraId="07D58BB5" w14:textId="77777777">
            <w:pPr>
              <w:spacing w:after="120" w:line="300" w:lineRule="atLeast"/>
              <w:rPr>
                <w:rFonts w:ascii="Arial" w:hAnsi="Arial"/>
              </w:rPr>
            </w:pPr>
          </w:p>
        </w:tc>
        <w:tc>
          <w:tcPr>
            <w:tcW w:w="8190" w:type="dxa"/>
          </w:tcPr>
          <w:sdt>
            <w:sdtPr>
              <w:rPr>
                <w:rFonts w:ascii="Arial" w:hAnsi="Arial" w:cs="Arial"/>
                <w:caps/>
                <w:sz w:val="20"/>
                <w:szCs w:val="20"/>
              </w:rPr>
              <w:alias w:val="Company"/>
              <w:tag w:val=""/>
              <w:id w:val="1231418275"/>
              <w:placeholder>
                <w:docPart w:val="CC2A7F8DE1654D0081CC31B32D3D89B0"/>
              </w:placeholder>
              <w:dataBinding w:prefixMappings="xmlns:ns0='http://schemas.openxmlformats.org/officeDocument/2006/extended-properties' " w:xpath="/ns0:Properties[1]/ns0:Company[1]" w:storeItemID="{6668398D-A668-4E3E-A5EB-62B293D839F1}"/>
              <w:text/>
            </w:sdtPr>
            <w:sdtContent>
              <w:p w:rsidRPr="00FA7489" w:rsidR="003C6DE7" w:rsidP="00E30CBC" w:rsidRDefault="00BC1E91" w14:paraId="265D4EEF" w14:textId="12E81293">
                <w:pPr>
                  <w:ind w:right="1241"/>
                  <w:rPr>
                    <w:rFonts w:ascii="Arial" w:hAnsi="Arial" w:cs="Arial"/>
                    <w:caps/>
                    <w:sz w:val="20"/>
                    <w:szCs w:val="20"/>
                  </w:rPr>
                </w:pPr>
                <w:r>
                  <w:rPr>
                    <w:rFonts w:ascii="Arial" w:hAnsi="Arial" w:cs="Arial"/>
                    <w:caps/>
                    <w:sz w:val="20"/>
                    <w:szCs w:val="20"/>
                  </w:rPr>
                  <w:t>National Park Service</w:t>
                </w:r>
              </w:p>
            </w:sdtContent>
          </w:sdt>
        </w:tc>
      </w:tr>
      <w:tr w:rsidRPr="00FA7489" w:rsidR="003C6DE7" w:rsidTr="0096383F" w14:paraId="47D529A1" w14:textId="77777777">
        <w:trPr>
          <w:trHeight w:val="376"/>
        </w:trPr>
        <w:tc>
          <w:tcPr>
            <w:tcW w:w="4050" w:type="dxa"/>
            <w:vMerge/>
          </w:tcPr>
          <w:p w:rsidRPr="00FA7489" w:rsidR="003C6DE7" w:rsidP="003C6DE7" w:rsidRDefault="003C6DE7" w14:paraId="67BA7902" w14:textId="77777777">
            <w:pPr>
              <w:spacing w:after="120" w:line="300" w:lineRule="atLeast"/>
              <w:rPr>
                <w:rFonts w:ascii="Arial" w:hAnsi="Arial"/>
              </w:rPr>
            </w:pPr>
          </w:p>
        </w:tc>
        <w:tc>
          <w:tcPr>
            <w:tcW w:w="8190" w:type="dxa"/>
            <w:vAlign w:val="bottom"/>
          </w:tcPr>
          <w:p w:rsidRPr="00FA7489" w:rsidR="003C6DE7" w:rsidP="00E30CBC" w:rsidRDefault="003C6DE7" w14:paraId="77C125D4" w14:textId="77777777">
            <w:pPr>
              <w:ind w:right="1241"/>
              <w:rPr>
                <w:rFonts w:ascii="Arial" w:hAnsi="Arial" w:cs="Arial"/>
                <w:b/>
                <w:caps/>
                <w:color w:val="F68B1F" w:themeColor="background2"/>
                <w:sz w:val="16"/>
                <w:szCs w:val="16"/>
              </w:rPr>
            </w:pPr>
            <w:r w:rsidRPr="00FA7489">
              <w:rPr>
                <w:rFonts w:ascii="Arial" w:hAnsi="Arial" w:cs="Arial"/>
                <w:b/>
                <w:caps/>
                <w:color w:val="F68B1F" w:themeColor="background2"/>
                <w:sz w:val="16"/>
                <w:szCs w:val="16"/>
              </w:rPr>
              <w:t>Submitted By:</w:t>
            </w:r>
          </w:p>
        </w:tc>
      </w:tr>
      <w:tr w:rsidRPr="00FA7489" w:rsidR="003C6DE7" w:rsidTr="0096383F" w14:paraId="640CD285" w14:textId="77777777">
        <w:trPr>
          <w:trHeight w:val="376"/>
        </w:trPr>
        <w:tc>
          <w:tcPr>
            <w:tcW w:w="4050" w:type="dxa"/>
            <w:vMerge/>
          </w:tcPr>
          <w:p w:rsidRPr="00FA7489" w:rsidR="003C6DE7" w:rsidP="003C6DE7" w:rsidRDefault="003C6DE7" w14:paraId="57AAE9D1" w14:textId="77777777">
            <w:pPr>
              <w:spacing w:after="120" w:line="300" w:lineRule="atLeast"/>
              <w:rPr>
                <w:rFonts w:ascii="Arial" w:hAnsi="Arial"/>
              </w:rPr>
            </w:pPr>
          </w:p>
        </w:tc>
        <w:tc>
          <w:tcPr>
            <w:tcW w:w="8190" w:type="dxa"/>
          </w:tcPr>
          <w:p w:rsidRPr="00FA7489" w:rsidR="003C6DE7" w:rsidP="00E30CBC" w:rsidRDefault="003C6DE7" w14:paraId="52D8D915" w14:textId="77777777">
            <w:pPr>
              <w:ind w:right="1241"/>
              <w:rPr>
                <w:rFonts w:ascii="Arial" w:hAnsi="Arial" w:cs="Arial"/>
                <w:caps/>
                <w:sz w:val="20"/>
                <w:szCs w:val="20"/>
              </w:rPr>
            </w:pPr>
            <w:r w:rsidRPr="00FA7489">
              <w:rPr>
                <w:rFonts w:ascii="Arial" w:hAnsi="Arial" w:cs="Arial"/>
                <w:caps/>
                <w:sz w:val="20"/>
                <w:szCs w:val="20"/>
              </w:rPr>
              <w:t>rsg</w:t>
            </w:r>
          </w:p>
        </w:tc>
      </w:tr>
      <w:tr w:rsidRPr="00FA7489" w:rsidR="003C6DE7" w:rsidTr="0096383F" w14:paraId="3992FCAC" w14:textId="77777777">
        <w:trPr>
          <w:trHeight w:val="109"/>
        </w:trPr>
        <w:tc>
          <w:tcPr>
            <w:tcW w:w="4050" w:type="dxa"/>
            <w:vMerge/>
          </w:tcPr>
          <w:p w:rsidRPr="00FA7489" w:rsidR="003C6DE7" w:rsidP="003C6DE7" w:rsidRDefault="003C6DE7" w14:paraId="5AF514A0" w14:textId="77777777">
            <w:pPr>
              <w:spacing w:after="120" w:line="300" w:lineRule="atLeast"/>
              <w:rPr>
                <w:rFonts w:ascii="Arial" w:hAnsi="Arial"/>
              </w:rPr>
            </w:pPr>
          </w:p>
        </w:tc>
        <w:tc>
          <w:tcPr>
            <w:tcW w:w="8190" w:type="dxa"/>
          </w:tcPr>
          <w:p w:rsidRPr="00FA7489" w:rsidR="003C6DE7" w:rsidP="00E30CBC" w:rsidRDefault="003C6DE7" w14:paraId="072535F0" w14:textId="04C473F8">
            <w:pPr>
              <w:ind w:right="1241"/>
              <w:rPr>
                <w:rFonts w:ascii="Arial" w:hAnsi="Arial" w:cs="Arial"/>
                <w:b/>
                <w:caps/>
                <w:color w:val="F68B1F" w:themeColor="background2"/>
                <w:sz w:val="16"/>
                <w:szCs w:val="16"/>
              </w:rPr>
            </w:pPr>
          </w:p>
        </w:tc>
      </w:tr>
    </w:tbl>
    <w:p w:rsidRPr="00FA7489" w:rsidR="001F630F" w:rsidP="00E30696" w:rsidRDefault="001F630F" w14:paraId="19AD2D06" w14:textId="77777777">
      <w:pPr>
        <w:sectPr w:rsidRPr="00FA7489" w:rsidR="001F630F" w:rsidSect="00E22E40">
          <w:headerReference w:type="first" r:id="rId14"/>
          <w:type w:val="oddPage"/>
          <w:pgSz w:w="12240" w:h="15840" w:code="1"/>
          <w:pgMar w:top="6163" w:right="3600" w:bottom="1440" w:left="1440" w:header="1080" w:footer="144" w:gutter="0"/>
          <w:pgBorders w:offsetFrom="page">
            <w:top w:val="none" w:color="000000" w:sz="0" w:space="6"/>
            <w:left w:val="none" w:color="000000" w:sz="0" w:space="6"/>
            <w:bottom w:val="none" w:color="000000" w:sz="0" w:space="14"/>
            <w:right w:val="none" w:color="000000" w:sz="0" w:space="0"/>
          </w:pgBorders>
          <w:pgNumType w:fmt="lowerRoman" w:start="0"/>
          <w:cols w:space="720"/>
          <w:titlePg/>
          <w:docGrid w:linePitch="360"/>
        </w:sectPr>
      </w:pPr>
    </w:p>
    <w:p w:rsidRPr="00784126" w:rsidR="00D074E5" w:rsidP="00784126" w:rsidRDefault="00D074E5" w14:paraId="2DBF1E3B" w14:textId="167BD8D3">
      <w:pPr>
        <w:pBdr>
          <w:top w:val="single" w:color="876400" w:themeColor="accent4" w:themeShade="80" w:sz="4" w:space="1"/>
          <w:bottom w:val="single" w:color="876400" w:themeColor="accent4" w:themeShade="80" w:sz="4" w:space="1"/>
        </w:pBdr>
        <w:spacing w:before="240" w:after="120"/>
        <w:rPr>
          <w:rFonts w:ascii="Calibri" w:hAnsi="Calibri" w:cs="Calibri"/>
          <w:sz w:val="20"/>
          <w:szCs w:val="20"/>
          <w:highlight w:val="yellow"/>
        </w:rPr>
      </w:pPr>
      <w:r w:rsidRPr="00784126">
        <w:rPr>
          <w:rFonts w:ascii="Calibri" w:hAnsi="Calibri" w:cs="Calibri"/>
          <w:b/>
          <w:sz w:val="20"/>
          <w:szCs w:val="18"/>
        </w:rPr>
        <w:lastRenderedPageBreak/>
        <w:t>Paperwork Reduction and Privacy Act Statements:</w:t>
      </w:r>
      <w:r w:rsidRPr="00784126">
        <w:rPr>
          <w:rFonts w:ascii="Calibri" w:hAnsi="Calibri" w:cs="Calibri"/>
          <w:sz w:val="20"/>
          <w:szCs w:val="18"/>
        </w:rPr>
        <w:t xml:space="preserve"> The Paperwork Reduction Act requires us to tell you why we are collecting this information, how we will use it, and </w:t>
      </w:r>
      <w:proofErr w:type="gramStart"/>
      <w:r w:rsidRPr="00784126">
        <w:rPr>
          <w:rFonts w:ascii="Calibri" w:hAnsi="Calibri" w:cs="Calibri"/>
          <w:sz w:val="20"/>
          <w:szCs w:val="18"/>
        </w:rPr>
        <w:t>whether or not</w:t>
      </w:r>
      <w:proofErr w:type="gramEnd"/>
      <w:r w:rsidRPr="00784126">
        <w:rPr>
          <w:rFonts w:ascii="Calibri" w:hAnsi="Calibri" w:cs="Calibri"/>
          <w:sz w:val="20"/>
          <w:szCs w:val="18"/>
        </w:rPr>
        <w:t xml:space="preserve"> you have to respond. This information will be used by the National Park Service as authorized by </w:t>
      </w:r>
      <w:r w:rsidRPr="00784126">
        <w:rPr>
          <w:rFonts w:ascii="Calibri" w:hAnsi="Calibri" w:cs="Calibri"/>
          <w:color w:val="222222"/>
          <w:sz w:val="20"/>
          <w:szCs w:val="20"/>
        </w:rPr>
        <w:t>54 USC 100702</w:t>
      </w:r>
      <w:r w:rsidRPr="00784126">
        <w:rPr>
          <w:rFonts w:ascii="Calibri" w:hAnsi="Calibri" w:cs="Calibri"/>
          <w:sz w:val="20"/>
          <w:szCs w:val="18"/>
        </w:rPr>
        <w:t xml:space="preserve">. </w:t>
      </w:r>
      <w:r w:rsidRPr="00E67140" w:rsidR="00E67140">
        <w:rPr>
          <w:rFonts w:ascii="Calibri" w:hAnsi="Calibri" w:cs="Calibri"/>
          <w:sz w:val="20"/>
          <w:szCs w:val="18"/>
        </w:rPr>
        <w:t>We will use this information to evaluate visitors’ experiences using NPS digital resources</w:t>
      </w:r>
      <w:r w:rsidRPr="00784126">
        <w:rPr>
          <w:rFonts w:ascii="Calibri" w:hAnsi="Calibri" w:cs="Calibri"/>
          <w:sz w:val="20"/>
          <w:szCs w:val="18"/>
        </w:rPr>
        <w:t xml:space="preserve">. Your responses are voluntary and anonymous. Your name and address will not be collected. At the completion of this collection all personal information will be destroyed and in no way </w:t>
      </w:r>
      <w:proofErr w:type="gramStart"/>
      <w:r w:rsidRPr="00784126">
        <w:rPr>
          <w:rFonts w:ascii="Calibri" w:hAnsi="Calibri" w:cs="Calibri"/>
          <w:sz w:val="20"/>
          <w:szCs w:val="18"/>
        </w:rPr>
        <w:t>be connected with</w:t>
      </w:r>
      <w:proofErr w:type="gramEnd"/>
      <w:r w:rsidRPr="00784126">
        <w:rPr>
          <w:rFonts w:ascii="Calibri" w:hAnsi="Calibri" w:cs="Calibri"/>
          <w:sz w:val="20"/>
          <w:szCs w:val="18"/>
        </w:rPr>
        <w:t xml:space="preserve"> the results of this survey. A Federal agency may not </w:t>
      </w:r>
      <w:proofErr w:type="gramStart"/>
      <w:r w:rsidRPr="00784126">
        <w:rPr>
          <w:rFonts w:ascii="Calibri" w:hAnsi="Calibri" w:cs="Calibri"/>
          <w:sz w:val="20"/>
          <w:szCs w:val="18"/>
        </w:rPr>
        <w:t>conduct</w:t>
      </w:r>
      <w:proofErr w:type="gramEnd"/>
      <w:r w:rsidRPr="00784126">
        <w:rPr>
          <w:rFonts w:ascii="Calibri" w:hAnsi="Calibri" w:cs="Calibri"/>
          <w:sz w:val="20"/>
          <w:szCs w:val="18"/>
        </w:rPr>
        <w:t xml:space="preserve"> or sponsor and you are not required to respond to, a collection of information unless it displays a currently valid OMB Control Number. </w:t>
      </w:r>
    </w:p>
    <w:p w:rsidRPr="00784126" w:rsidR="00D074E5" w:rsidP="00784126" w:rsidRDefault="00D074E5" w14:paraId="17F77BC7" w14:textId="77777777">
      <w:pPr>
        <w:pBdr>
          <w:top w:val="single" w:color="876400" w:themeColor="accent4" w:themeShade="80" w:sz="4" w:space="1"/>
          <w:bottom w:val="single" w:color="876400" w:themeColor="accent4" w:themeShade="80" w:sz="4" w:space="1"/>
        </w:pBdr>
        <w:rPr>
          <w:rFonts w:ascii="Calibri" w:hAnsi="Calibri" w:cs="Calibri"/>
          <w:sz w:val="20"/>
          <w:szCs w:val="18"/>
        </w:rPr>
      </w:pPr>
    </w:p>
    <w:p w:rsidRPr="00784126" w:rsidR="00D074E5" w:rsidP="00784126" w:rsidRDefault="00D074E5" w14:paraId="0C543991" w14:textId="77777777">
      <w:pPr>
        <w:pBdr>
          <w:top w:val="single" w:color="876400" w:themeColor="accent4" w:themeShade="80" w:sz="4" w:space="1"/>
          <w:bottom w:val="single" w:color="876400" w:themeColor="accent4" w:themeShade="80" w:sz="4" w:space="1"/>
        </w:pBdr>
        <w:rPr>
          <w:rFonts w:ascii="Calibri" w:hAnsi="Calibri" w:cs="Calibri"/>
          <w:sz w:val="20"/>
          <w:szCs w:val="18"/>
        </w:rPr>
      </w:pPr>
      <w:r w:rsidRPr="00784126">
        <w:rPr>
          <w:rFonts w:ascii="Calibri" w:hAnsi="Calibri" w:cs="Calibri"/>
          <w:b/>
          <w:sz w:val="20"/>
          <w:szCs w:val="18"/>
        </w:rPr>
        <w:t xml:space="preserve">Burden Estimate: </w:t>
      </w:r>
      <w:r w:rsidRPr="00784126">
        <w:rPr>
          <w:rFonts w:ascii="Calibri" w:hAnsi="Calibri" w:cs="Calibri"/>
          <w:sz w:val="20"/>
          <w:szCs w:val="18"/>
        </w:rPr>
        <w:t>We estimate that it will take an average of 15 minutes to complete this questionnaire. You may send comments concerning the burden estimates or any aspect of this information collection to the Social Science Program Chief, National Park Service, 1201 Oakridge Drive, Fort Collins, CO, 80525-5596; nps_nrss_social_science@nps.gov (email).</w:t>
      </w:r>
    </w:p>
    <w:p w:rsidR="004E7888" w:rsidP="00784126" w:rsidRDefault="004E7888" w14:paraId="2390C64A" w14:textId="77777777">
      <w:pPr>
        <w:pBdr>
          <w:top w:val="single" w:color="876400" w:themeColor="accent4" w:themeShade="80" w:sz="4" w:space="1"/>
          <w:bottom w:val="single" w:color="876400" w:themeColor="accent4" w:themeShade="80" w:sz="4" w:space="1"/>
        </w:pBdr>
        <w:spacing w:after="200" w:line="276" w:lineRule="auto"/>
        <w:rPr>
          <w:rFonts w:ascii="Calibri" w:hAnsi="Calibri" w:cs="Calibri"/>
          <w:b/>
          <w:bCs/>
        </w:rPr>
      </w:pPr>
    </w:p>
    <w:p w:rsidR="0010470C" w:rsidP="0010470C" w:rsidRDefault="0010470C" w14:paraId="3FEB1660"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10470C" w:rsidRDefault="0010470C" w14:paraId="4BCBC6DE" w14:textId="77777777">
      <w:pPr>
        <w:spacing w:after="200" w:line="276" w:lineRule="auto"/>
      </w:pPr>
    </w:p>
    <w:p w:rsidR="00A86CE1" w:rsidRDefault="00A86CE1" w14:paraId="7AB6C86F" w14:textId="77777777">
      <w:pPr>
        <w:spacing w:after="200" w:line="276" w:lineRule="auto"/>
      </w:pPr>
    </w:p>
    <w:p w:rsidRPr="00FA7489" w:rsidR="00A86CE1" w:rsidRDefault="00A86CE1" w14:paraId="07AEBB82" w14:textId="71418C78">
      <w:pPr>
        <w:spacing w:after="200" w:line="276" w:lineRule="auto"/>
        <w:sectPr w:rsidRPr="00FA7489" w:rsidR="00A86CE1" w:rsidSect="00784126">
          <w:headerReference w:type="even" r:id="rId15"/>
          <w:headerReference w:type="default" r:id="rId16"/>
          <w:footerReference w:type="even" r:id="rId17"/>
          <w:footerReference w:type="default" r:id="rId18"/>
          <w:headerReference w:type="first" r:id="rId19"/>
          <w:footerReference w:type="first" r:id="rId20"/>
          <w:type w:val="oddPage"/>
          <w:pgSz w:w="12240" w:h="15840" w:code="1"/>
          <w:pgMar w:top="1454" w:right="1530" w:bottom="1440" w:left="1800" w:header="576" w:footer="288" w:gutter="0"/>
          <w:pgBorders w:offsetFrom="page">
            <w:top w:val="none" w:color="000000" w:sz="0" w:space="6"/>
            <w:left w:val="none" w:color="000000" w:sz="0" w:space="6"/>
            <w:bottom w:val="none" w:color="000000" w:sz="0" w:space="14"/>
            <w:right w:val="none" w:color="000000" w:sz="0" w:space="0"/>
          </w:pgBorders>
          <w:pgNumType w:fmt="lowerRoman" w:start="1"/>
          <w:cols w:space="720"/>
          <w:docGrid w:linePitch="360"/>
        </w:sectPr>
      </w:pPr>
    </w:p>
    <w:bookmarkEnd w:id="1"/>
    <w:p w:rsidR="00BC1E91" w:rsidP="00BC1E91" w:rsidRDefault="00037972" w14:paraId="49091562" w14:textId="65F13230">
      <w:pPr>
        <w:pStyle w:val="Heading1"/>
      </w:pPr>
      <w:r>
        <w:lastRenderedPageBreak/>
        <w:t xml:space="preserve">Notes for </w:t>
      </w:r>
      <w:r w:rsidR="00784126">
        <w:t xml:space="preserve">ICR </w:t>
      </w:r>
      <w:r>
        <w:t>Reviewers</w:t>
      </w:r>
    </w:p>
    <w:p w:rsidR="001504CA" w:rsidP="001504CA" w:rsidRDefault="00310992" w14:paraId="506AB403" w14:textId="42240792">
      <w:pPr>
        <w:pStyle w:val="BodyParagraph"/>
      </w:pPr>
      <w:r>
        <w:t xml:space="preserve">Throughout the questionnaire </w:t>
      </w:r>
      <w:r w:rsidRPr="00ED1B61">
        <w:rPr>
          <w:b/>
          <w:bCs/>
        </w:rPr>
        <w:t>NOTES for REVIEWERS</w:t>
      </w:r>
      <w:r>
        <w:t xml:space="preserve"> will be added to </w:t>
      </w:r>
      <w:r w:rsidR="00037972">
        <w:t xml:space="preserve">provide </w:t>
      </w:r>
      <w:r>
        <w:t xml:space="preserve">additional explanations </w:t>
      </w:r>
      <w:r w:rsidR="00037972">
        <w:t xml:space="preserve">for </w:t>
      </w:r>
      <w:r w:rsidR="00784126">
        <w:t xml:space="preserve">ICR </w:t>
      </w:r>
      <w:r w:rsidR="00037972">
        <w:t>review</w:t>
      </w:r>
      <w:r w:rsidR="006D222F">
        <w:t xml:space="preserve">ers regarding the </w:t>
      </w:r>
      <w:r>
        <w:t xml:space="preserve">format and structure </w:t>
      </w:r>
      <w:r w:rsidR="006D222F">
        <w:t xml:space="preserve">of the questionnaire. </w:t>
      </w:r>
    </w:p>
    <w:p w:rsidR="00310992" w:rsidP="001504CA" w:rsidRDefault="00310992" w14:paraId="59312024" w14:textId="77777777">
      <w:pPr>
        <w:pStyle w:val="BodyParagraph"/>
        <w:rPr>
          <w:b/>
          <w:bCs/>
        </w:rPr>
      </w:pPr>
    </w:p>
    <w:p w:rsidRPr="00310992" w:rsidR="00B636B9" w:rsidP="001504CA" w:rsidRDefault="00B636B9" w14:paraId="43F2F8E8" w14:textId="588AA036">
      <w:pPr>
        <w:pStyle w:val="BodyParagraph"/>
        <w:rPr>
          <w:b/>
          <w:bCs/>
        </w:rPr>
      </w:pPr>
      <w:r w:rsidRPr="00310992">
        <w:rPr>
          <w:b/>
          <w:bCs/>
        </w:rPr>
        <w:t>For the purposes of this review:</w:t>
      </w:r>
    </w:p>
    <w:p w:rsidRPr="006D55DA" w:rsidR="005D6290" w:rsidP="005D6290" w:rsidRDefault="00FD14C3" w14:paraId="79B1617D" w14:textId="37931F65">
      <w:pPr>
        <w:pStyle w:val="ListParagraph"/>
      </w:pPr>
      <w:r>
        <w:t>Italicized text</w:t>
      </w:r>
      <w:r w:rsidRPr="006D55DA">
        <w:t xml:space="preserve"> </w:t>
      </w:r>
      <w:r w:rsidRPr="006D55DA" w:rsidR="001504CA">
        <w:t xml:space="preserve">within </w:t>
      </w:r>
      <w:r w:rsidR="00784126">
        <w:t>&lt;</w:t>
      </w:r>
      <w:r w:rsidRPr="00310992" w:rsidR="001504CA">
        <w:rPr>
          <w:i/>
          <w:iCs/>
        </w:rPr>
        <w:t>angled brackets</w:t>
      </w:r>
      <w:r w:rsidR="001504CA">
        <w:t>&gt;</w:t>
      </w:r>
      <w:r w:rsidRPr="006D55DA" w:rsidR="001504CA">
        <w:t xml:space="preserve"> </w:t>
      </w:r>
      <w:r w:rsidR="009068E4">
        <w:t>indicates</w:t>
      </w:r>
      <w:r w:rsidR="005C07EF">
        <w:t xml:space="preserve"> survey branching logic and/or</w:t>
      </w:r>
      <w:r w:rsidR="009068E4">
        <w:t xml:space="preserve"> instructions for </w:t>
      </w:r>
      <w:r>
        <w:t>the programmers of this online survey</w:t>
      </w:r>
      <w:r w:rsidR="009068E4">
        <w:t>. This text will not appear in the final, online questionnair</w:t>
      </w:r>
      <w:r w:rsidR="00784126">
        <w:t xml:space="preserve">e. </w:t>
      </w:r>
      <w:r w:rsidR="007D21B9">
        <w:t>The</w:t>
      </w:r>
      <w:r w:rsidR="0011015A">
        <w:t xml:space="preserve"> </w:t>
      </w:r>
      <w:r w:rsidRPr="006D55DA" w:rsidR="001504CA">
        <w:t xml:space="preserve">text will be </w:t>
      </w:r>
      <w:r w:rsidRPr="005D68D9" w:rsidR="005D68D9">
        <w:t>dynamically</w:t>
      </w:r>
      <w:r w:rsidR="00B636B9">
        <w:t xml:space="preserve"> replaced</w:t>
      </w:r>
      <w:r w:rsidRPr="006D55DA" w:rsidR="001504CA">
        <w:t xml:space="preserve"> contingent on </w:t>
      </w:r>
      <w:r w:rsidR="00C6211D">
        <w:t>the</w:t>
      </w:r>
      <w:r w:rsidRPr="006D55DA" w:rsidR="00C6211D">
        <w:t xml:space="preserve"> </w:t>
      </w:r>
      <w:r w:rsidRPr="006D55DA" w:rsidR="001504CA">
        <w:t>respondent’s previous answers or the platform/social media accoun</w:t>
      </w:r>
      <w:r w:rsidR="005D6290">
        <w:t>t</w:t>
      </w:r>
      <w:r w:rsidRPr="006D55DA" w:rsidR="001504CA">
        <w:t xml:space="preserve"> the</w:t>
      </w:r>
      <w:r w:rsidR="000B162F">
        <w:t xml:space="preserve"> respondent was</w:t>
      </w:r>
      <w:r w:rsidRPr="006D55DA" w:rsidR="001504CA">
        <w:t xml:space="preserve"> recruited from.</w:t>
      </w:r>
      <w:r w:rsidR="009068E4">
        <w:t xml:space="preserve"> </w:t>
      </w:r>
    </w:p>
    <w:p w:rsidR="00F96366" w:rsidP="00F96366" w:rsidRDefault="006955D5" w14:paraId="0180777D" w14:textId="14F8668D">
      <w:pPr>
        <w:pStyle w:val="ListParagraph"/>
      </w:pPr>
      <w:r>
        <w:t>T</w:t>
      </w:r>
      <w:r w:rsidR="00A3193C">
        <w:t>he</w:t>
      </w:r>
      <w:r w:rsidR="002C298F">
        <w:t xml:space="preserve"> term “</w:t>
      </w:r>
      <w:r w:rsidRPr="00295429" w:rsidR="002C298F">
        <w:rPr>
          <w:b/>
          <w:bCs/>
        </w:rPr>
        <w:t>reference resource</w:t>
      </w:r>
      <w:r w:rsidR="002C298F">
        <w:t xml:space="preserve">” </w:t>
      </w:r>
      <w:r w:rsidR="00B636B9">
        <w:t>will be dynamically replaced with text specific to the platform and the park (e.g., “Yellowstone National Park’s Instagram page” or “Lake Clark National Park’s Twitter page).</w:t>
      </w:r>
    </w:p>
    <w:p w:rsidR="005D68D9" w:rsidP="005D68D9" w:rsidRDefault="005D68D9" w14:paraId="7CDD44F4" w14:textId="116090F5">
      <w:pPr>
        <w:pStyle w:val="ListParagraph"/>
      </w:pPr>
      <w:r>
        <w:t xml:space="preserve"> Any time the phrase “</w:t>
      </w:r>
      <w:r w:rsidRPr="007157FC">
        <w:rPr>
          <w:b/>
          <w:bCs/>
        </w:rPr>
        <w:t>NPS units</w:t>
      </w:r>
      <w:r>
        <w:t xml:space="preserve">” appears in questions or answer sets, the </w:t>
      </w:r>
      <w:r w:rsidRPr="00D17E17">
        <w:t>definitio</w:t>
      </w:r>
      <w:r>
        <w:t>n will be visible on hover or click</w:t>
      </w:r>
      <w:r w:rsidR="006955D5">
        <w:t>.</w:t>
      </w:r>
    </w:p>
    <w:p w:rsidR="005D68D9" w:rsidP="006955D5" w:rsidRDefault="005D68D9" w14:paraId="26D56E93" w14:textId="77777777">
      <w:pPr>
        <w:pStyle w:val="ListParagraph"/>
        <w:numPr>
          <w:ilvl w:val="0"/>
          <w:numId w:val="0"/>
        </w:numPr>
        <w:ind w:left="648"/>
      </w:pPr>
    </w:p>
    <w:p w:rsidR="00803663" w:rsidRDefault="00803663" w14:paraId="18EBAAD1" w14:textId="2F36A844">
      <w:pPr>
        <w:spacing w:after="200" w:line="276" w:lineRule="auto"/>
      </w:pPr>
      <w:r>
        <w:br w:type="page"/>
      </w:r>
    </w:p>
    <w:p w:rsidR="001504CA" w:rsidP="001504CA" w:rsidRDefault="00803663" w14:paraId="6CE355ED" w14:textId="194E4FCC">
      <w:pPr>
        <w:pStyle w:val="Heading2"/>
      </w:pPr>
      <w:r>
        <w:lastRenderedPageBreak/>
        <w:t>Virtual Visitor Survey</w:t>
      </w:r>
    </w:p>
    <w:p w:rsidR="007058CA" w:rsidP="001504CA" w:rsidRDefault="001504CA" w14:paraId="27ED4031" w14:textId="62E91DC7">
      <w:pPr>
        <w:pStyle w:val="BodyParagraph"/>
      </w:pPr>
      <w:r w:rsidRPr="0001528F">
        <w:t>Thank you</w:t>
      </w:r>
      <w:r>
        <w:t xml:space="preserve"> for </w:t>
      </w:r>
      <w:r w:rsidR="00B906F5">
        <w:t>your help! By</w:t>
      </w:r>
      <w:r>
        <w:t xml:space="preserve"> visiting National Park Service (NPS) websites and social media accounts or using a mobile app, you are a </w:t>
      </w:r>
      <w:r w:rsidRPr="00531B93">
        <w:rPr>
          <w:b/>
        </w:rPr>
        <w:t>virtual visitor</w:t>
      </w:r>
      <w:r>
        <w:t xml:space="preserve"> and we want to hear from you.</w:t>
      </w:r>
      <w:r w:rsidR="006A7BE5">
        <w:t xml:space="preserve"> </w:t>
      </w:r>
    </w:p>
    <w:p w:rsidR="00C40204" w:rsidP="001504CA" w:rsidRDefault="003F0626" w14:paraId="5216C448" w14:textId="0C6DBD24">
      <w:pPr>
        <w:pStyle w:val="BodyParagraph"/>
      </w:pPr>
      <w:r>
        <w:t xml:space="preserve">The questions in this survey will ask you about your </w:t>
      </w:r>
      <w:r w:rsidR="005854CC">
        <w:t xml:space="preserve">virtual visit to &lt;reference resource&gt; today. </w:t>
      </w:r>
      <w:r w:rsidR="00C40204">
        <w:t xml:space="preserve">Please </w:t>
      </w:r>
      <w:r w:rsidR="003C52C1">
        <w:t>complete your visit</w:t>
      </w:r>
      <w:r w:rsidR="006A7BE5">
        <w:t xml:space="preserve"> to </w:t>
      </w:r>
      <w:r w:rsidR="003C52C1">
        <w:t>&lt;</w:t>
      </w:r>
      <w:r w:rsidR="003C52C1">
        <w:rPr>
          <w:i/>
          <w:iCs/>
        </w:rPr>
        <w:t xml:space="preserve">reference resource&gt; </w:t>
      </w:r>
      <w:r w:rsidR="003C52C1">
        <w:t xml:space="preserve">before proceeding. Once you have </w:t>
      </w:r>
      <w:r w:rsidR="00080254">
        <w:t xml:space="preserve">completed your visit, please proceed to the start of the survey by </w:t>
      </w:r>
      <w:r w:rsidR="00B906F5">
        <w:t xml:space="preserve">clicking “Next.” </w:t>
      </w:r>
    </w:p>
    <w:p w:rsidRPr="003C52C1" w:rsidR="00B906F5" w:rsidP="001504CA" w:rsidRDefault="00B906F5" w14:paraId="57D4163B" w14:textId="77777777">
      <w:pPr>
        <w:pStyle w:val="BodyParagraph"/>
      </w:pPr>
    </w:p>
    <w:p w:rsidR="001504CA" w:rsidP="001504CA" w:rsidRDefault="00B906F5" w14:paraId="03A27142" w14:textId="64E69902">
      <w:pPr>
        <w:pStyle w:val="BodyParagraph"/>
      </w:pPr>
      <w:r>
        <w:t>Thank you for participating!</w:t>
      </w:r>
      <w:r w:rsidR="006A74A2">
        <w:t xml:space="preserve"> </w:t>
      </w:r>
      <w:r w:rsidR="001504CA">
        <w:t>This survey aims t</w:t>
      </w:r>
      <w:r w:rsidRPr="0001528F" w:rsidR="001504CA">
        <w:t xml:space="preserve">o </w:t>
      </w:r>
      <w:r w:rsidR="001504CA">
        <w:t xml:space="preserve">collect your thoughts on NPS digital resources to help the NPS better manage these digital resources for </w:t>
      </w:r>
      <w:r w:rsidR="00DE440C">
        <w:t>all virtual visitors</w:t>
      </w:r>
      <w:r w:rsidRPr="0001528F" w:rsidR="001504CA">
        <w:t>.</w:t>
      </w:r>
      <w:r w:rsidR="001504CA">
        <w:t xml:space="preserve"> Y</w:t>
      </w:r>
      <w:r w:rsidRPr="0001528F" w:rsidR="001504CA">
        <w:t xml:space="preserve">our answers will be </w:t>
      </w:r>
      <w:r w:rsidR="001504CA">
        <w:t xml:space="preserve">anonymous </w:t>
      </w:r>
      <w:r w:rsidR="009A013B">
        <w:t xml:space="preserve">and cannot be traced back to you (for more information, read our data privacy policies </w:t>
      </w:r>
      <w:r w:rsidR="00C45714">
        <w:t xml:space="preserve">here: </w:t>
      </w:r>
      <w:hyperlink w:history="1" r:id="rId21">
        <w:r w:rsidR="00C45714">
          <w:rPr>
            <w:rStyle w:val="Hyperlink"/>
          </w:rPr>
          <w:t>https://rsginc.com/privacy-policy/</w:t>
        </w:r>
      </w:hyperlink>
      <w:r w:rsidR="00D00C80">
        <w:t>)</w:t>
      </w:r>
      <w:r w:rsidR="0031198B">
        <w:t>.</w:t>
      </w:r>
    </w:p>
    <w:p w:rsidR="00DE440C" w:rsidP="001504CA" w:rsidRDefault="00DE440C" w14:paraId="0818A09E" w14:textId="77777777">
      <w:pPr>
        <w:pStyle w:val="BodyParagraph"/>
        <w:rPr>
          <w:b/>
          <w:bCs/>
        </w:rPr>
      </w:pPr>
    </w:p>
    <w:p w:rsidR="00D00C80" w:rsidP="001504CA" w:rsidRDefault="00DE440C" w14:paraId="11449506" w14:textId="473730A5">
      <w:pPr>
        <w:pStyle w:val="BodyParagraph"/>
      </w:pPr>
      <w:r w:rsidRPr="00DB07BF">
        <w:rPr>
          <w:b/>
          <w:bCs/>
        </w:rPr>
        <w:t>Directions:</w:t>
      </w:r>
      <w:r>
        <w:t xml:space="preserve"> </w:t>
      </w:r>
    </w:p>
    <w:p w:rsidR="00D00C80" w:rsidP="00D00C80" w:rsidRDefault="001504CA" w14:paraId="0C50A009" w14:textId="6C9EFD48">
      <w:pPr>
        <w:pStyle w:val="BodyParagraph"/>
        <w:numPr>
          <w:ilvl w:val="0"/>
          <w:numId w:val="99"/>
        </w:numPr>
      </w:pPr>
      <w:r w:rsidRPr="0001528F">
        <w:t xml:space="preserve">To review and change a previous </w:t>
      </w:r>
      <w:r>
        <w:t>answer, use “P</w:t>
      </w:r>
      <w:r w:rsidRPr="0001528F">
        <w:t>revious</w:t>
      </w:r>
      <w:r w:rsidR="008D3059">
        <w:t>.</w:t>
      </w:r>
      <w:r>
        <w:t>”</w:t>
      </w:r>
      <w:r w:rsidRPr="00DE440C" w:rsidR="00DE440C">
        <w:t xml:space="preserve"> </w:t>
      </w:r>
      <w:r w:rsidR="00DE440C">
        <w:t>Use</w:t>
      </w:r>
      <w:r w:rsidRPr="0001528F" w:rsidR="00DE440C">
        <w:t xml:space="preserve"> “Next” to go forward.</w:t>
      </w:r>
    </w:p>
    <w:p w:rsidR="00D00C80" w:rsidP="00D00C80" w:rsidRDefault="00D00C80" w14:paraId="4AF40E3A" w14:textId="77777777">
      <w:pPr>
        <w:pStyle w:val="BodyParagraph"/>
        <w:rPr>
          <w:b/>
          <w:bCs/>
        </w:rPr>
      </w:pPr>
    </w:p>
    <w:p w:rsidR="00D00C80" w:rsidP="00D00C80" w:rsidRDefault="00D00C80" w14:paraId="6BF06696" w14:textId="4F5A0163">
      <w:pPr>
        <w:pStyle w:val="BodyParagraph"/>
      </w:pPr>
      <w:r>
        <w:rPr>
          <w:b/>
          <w:bCs/>
        </w:rPr>
        <w:t>Definitions</w:t>
      </w:r>
      <w:r w:rsidRPr="00DB07BF">
        <w:rPr>
          <w:b/>
          <w:bCs/>
        </w:rPr>
        <w:t>:</w:t>
      </w:r>
    </w:p>
    <w:p w:rsidR="00D00C80" w:rsidP="007058CA" w:rsidRDefault="001504CA" w14:paraId="135EF3F4" w14:textId="4FC8FD01">
      <w:pPr>
        <w:pStyle w:val="BodyParagraph"/>
        <w:numPr>
          <w:ilvl w:val="0"/>
          <w:numId w:val="99"/>
        </w:numPr>
      </w:pPr>
      <w:r w:rsidRPr="00F30223">
        <w:rPr>
          <w:b/>
        </w:rPr>
        <w:t>Virtual visit</w:t>
      </w:r>
      <w:r>
        <w:t>: each time you visit/use an NPS website, social media page, or mobile app.</w:t>
      </w:r>
    </w:p>
    <w:p w:rsidR="001504CA" w:rsidP="006115F1" w:rsidRDefault="001504CA" w14:paraId="65AC420E" w14:textId="6698EBDC">
      <w:pPr>
        <w:pStyle w:val="BodyParagraph"/>
        <w:numPr>
          <w:ilvl w:val="0"/>
          <w:numId w:val="99"/>
        </w:numPr>
      </w:pPr>
      <w:r w:rsidRPr="00D00C80">
        <w:rPr>
          <w:b/>
        </w:rPr>
        <w:t xml:space="preserve">Physical visit: </w:t>
      </w:r>
      <w:r w:rsidRPr="00F30223">
        <w:t>each time you visit a</w:t>
      </w:r>
      <w:r w:rsidR="009C605F">
        <w:t xml:space="preserve">n NPS unit </w:t>
      </w:r>
      <w:r>
        <w:t>in person.</w:t>
      </w:r>
    </w:p>
    <w:p w:rsidR="006115F1" w:rsidP="006115F1" w:rsidRDefault="007157FC" w14:paraId="2844E795" w14:textId="77777777">
      <w:pPr>
        <w:pStyle w:val="BodyParagraph"/>
        <w:numPr>
          <w:ilvl w:val="0"/>
          <w:numId w:val="99"/>
        </w:numPr>
      </w:pPr>
      <w:r>
        <w:rPr>
          <w:b/>
        </w:rPr>
        <w:t>NPS units:</w:t>
      </w:r>
      <w:r>
        <w:t xml:space="preserve"> </w:t>
      </w:r>
      <w:r w:rsidRPr="001B3BDA">
        <w:t>There are over 400</w:t>
      </w:r>
      <w:r>
        <w:rPr>
          <w:b/>
        </w:rPr>
        <w:t xml:space="preserve"> </w:t>
      </w:r>
      <w:r w:rsidRPr="00F30223">
        <w:rPr>
          <w:b/>
        </w:rPr>
        <w:t xml:space="preserve">National Park </w:t>
      </w:r>
      <w:r>
        <w:rPr>
          <w:b/>
        </w:rPr>
        <w:t>Service (NPS) units</w:t>
      </w:r>
      <w:r>
        <w:t xml:space="preserve">, including </w:t>
      </w:r>
      <w:r w:rsidRPr="008853E6">
        <w:t xml:space="preserve">areas such as national parks, monuments, battlefields, military parks, historical parks, historic sites, lakeshores, seashores, recreation areas, scenic rivers and trails, and the </w:t>
      </w:r>
      <w:r>
        <w:t>National Mall in Washington D.C</w:t>
      </w:r>
      <w:r w:rsidR="006115F1">
        <w:t>.</w:t>
      </w:r>
    </w:p>
    <w:p w:rsidR="006115F1" w:rsidRDefault="006115F1" w14:paraId="6EBC410B" w14:textId="77777777">
      <w:pPr>
        <w:spacing w:after="200" w:line="276" w:lineRule="auto"/>
        <w:rPr>
          <w:rFonts w:asciiTheme="majorHAnsi" w:hAnsiTheme="majorHAnsi" w:eastAsiaTheme="majorEastAsia" w:cstheme="majorBidi"/>
          <w:b/>
          <w:caps/>
          <w:spacing w:val="20"/>
          <w:sz w:val="32"/>
          <w:szCs w:val="26"/>
        </w:rPr>
      </w:pPr>
      <w:r>
        <w:br w:type="page"/>
      </w:r>
    </w:p>
    <w:p w:rsidR="000A2A01" w:rsidP="00310992" w:rsidRDefault="00B17674" w14:paraId="208893F5" w14:textId="5F522E04">
      <w:pPr>
        <w:pStyle w:val="Heading2"/>
      </w:pPr>
      <w:r>
        <w:lastRenderedPageBreak/>
        <w:t>Questionnaire</w:t>
      </w:r>
    </w:p>
    <w:p w:rsidRPr="000A2A01" w:rsidR="000A2A01" w:rsidP="000A2A01" w:rsidRDefault="000A2A01" w14:paraId="035F21EC" w14:textId="033FC2A2">
      <w:pPr>
        <w:keepNext/>
        <w:pBdr>
          <w:top w:val="single" w:color="auto" w:sz="4" w:space="1"/>
          <w:left w:val="single" w:color="auto" w:sz="4" w:space="4"/>
          <w:bottom w:val="single" w:color="auto" w:sz="4" w:space="1"/>
          <w:right w:val="single" w:color="auto" w:sz="4" w:space="4"/>
        </w:pBdr>
        <w:contextualSpacing/>
        <w:rPr>
          <w:b/>
        </w:rPr>
      </w:pPr>
      <w:r w:rsidRPr="00CF6253">
        <w:rPr>
          <w:b/>
        </w:rPr>
        <w:t>NOTE</w:t>
      </w:r>
      <w:r w:rsidR="00B17674">
        <w:rPr>
          <w:b/>
        </w:rPr>
        <w:t xml:space="preserve"> FOR REVIEWERS</w:t>
      </w:r>
      <w:r w:rsidRPr="00CF6253">
        <w:rPr>
          <w:b/>
        </w:rPr>
        <w:t xml:space="preserve">: This block of questions will be seen by </w:t>
      </w:r>
      <w:r>
        <w:rPr>
          <w:b/>
        </w:rPr>
        <w:t xml:space="preserve">all respondents. </w:t>
      </w:r>
    </w:p>
    <w:p w:rsidR="00DC2EB3" w:rsidP="00B4296B" w:rsidRDefault="001504CA" w14:paraId="61132431" w14:textId="1A05EA2F">
      <w:pPr>
        <w:pStyle w:val="BodyParagraph"/>
        <w:rPr>
          <w:b/>
          <w:bCs/>
        </w:rPr>
      </w:pPr>
      <w:r>
        <w:t xml:space="preserve">Some questions in this </w:t>
      </w:r>
      <w:r w:rsidRPr="003A3517">
        <w:t xml:space="preserve">survey will be about your </w:t>
      </w:r>
      <w:r w:rsidRPr="003A3517">
        <w:rPr>
          <w:b/>
          <w:bCs/>
        </w:rPr>
        <w:t>VIRTUAL</w:t>
      </w:r>
      <w:r w:rsidRPr="003A3517">
        <w:t xml:space="preserve"> visit</w:t>
      </w:r>
      <w:r w:rsidR="006115F1">
        <w:t xml:space="preserve"> to </w:t>
      </w:r>
      <w:r w:rsidR="00E7737D">
        <w:t>&lt;</w:t>
      </w:r>
      <w:r w:rsidR="00E7737D">
        <w:rPr>
          <w:i/>
          <w:iCs/>
        </w:rPr>
        <w:t>reference resource</w:t>
      </w:r>
      <w:r w:rsidRPr="00E7737D" w:rsidR="00E7737D">
        <w:t>&gt;</w:t>
      </w:r>
      <w:r w:rsidR="003F0626">
        <w:t xml:space="preserve"> today</w:t>
      </w:r>
      <w:r w:rsidRPr="00E7737D" w:rsidR="00E7737D">
        <w:t>.</w:t>
      </w:r>
      <w:r w:rsidR="00EE5015">
        <w:t xml:space="preserve"> </w:t>
      </w:r>
      <w:r w:rsidRPr="314664DE">
        <w:rPr>
          <w:b/>
          <w:bCs/>
        </w:rPr>
        <w:t xml:space="preserve">If you haven’t already, we encourage you to complete </w:t>
      </w:r>
      <w:r w:rsidR="00EC77C9">
        <w:rPr>
          <w:b/>
          <w:bCs/>
        </w:rPr>
        <w:t xml:space="preserve">your </w:t>
      </w:r>
      <w:r w:rsidRPr="314664DE">
        <w:rPr>
          <w:b/>
          <w:bCs/>
        </w:rPr>
        <w:t>virtual visit before taking this survey.</w:t>
      </w:r>
    </w:p>
    <w:p w:rsidRPr="00DA0146" w:rsidR="0081097E" w:rsidP="00DA0146" w:rsidRDefault="001A5E9B" w14:paraId="4ADF6ED4" w14:textId="17E67D07">
      <w:pPr>
        <w:pStyle w:val="ListParagraph"/>
        <w:numPr>
          <w:ilvl w:val="0"/>
          <w:numId w:val="46"/>
        </w:numPr>
        <w:ind w:left="720"/>
        <w:contextualSpacing/>
      </w:pPr>
      <w:r w:rsidRPr="00310992">
        <w:rPr>
          <w:b/>
        </w:rPr>
        <w:t>First, w</w:t>
      </w:r>
      <w:r w:rsidRPr="00310992" w:rsidR="0081097E">
        <w:rPr>
          <w:b/>
        </w:rPr>
        <w:t xml:space="preserve">hat is your age? </w:t>
      </w:r>
      <w:r w:rsidRPr="00310992" w:rsidR="00310992">
        <w:rPr>
          <w:b/>
        </w:rPr>
        <w:t xml:space="preserve"> </w:t>
      </w:r>
      <w:r w:rsidRPr="00DA0146" w:rsidR="0081097E">
        <w:t xml:space="preserve">________ </w:t>
      </w:r>
      <w:r w:rsidRPr="00310992" w:rsidR="0081097E">
        <w:t>years old</w:t>
      </w:r>
    </w:p>
    <w:p w:rsidR="00310992" w:rsidP="00310992" w:rsidRDefault="00310992" w14:paraId="3737C90A" w14:textId="77777777"/>
    <w:p w:rsidRPr="00310992" w:rsidR="0081097E" w:rsidP="00141F66" w:rsidRDefault="007058CA" w14:paraId="376AA4EF" w14:textId="0537D32D">
      <w:pPr>
        <w:pBdr>
          <w:top w:val="single" w:color="auto" w:sz="4" w:space="1"/>
          <w:left w:val="single" w:color="auto" w:sz="4" w:space="4"/>
          <w:bottom w:val="single" w:color="auto" w:sz="4" w:space="10"/>
          <w:right w:val="single" w:color="auto" w:sz="4" w:space="4"/>
        </w:pBdr>
      </w:pPr>
      <w:r w:rsidRPr="00310992">
        <w:t>NOTE</w:t>
      </w:r>
      <w:r w:rsidRPr="00310992" w:rsidR="00310992">
        <w:t xml:space="preserve"> for Reviewers</w:t>
      </w:r>
      <w:r w:rsidRPr="00310992">
        <w:t xml:space="preserve">: </w:t>
      </w:r>
      <w:r w:rsidRPr="000D13AE" w:rsidR="001A5E9B">
        <w:t xml:space="preserve">If response to Question 1 </w:t>
      </w:r>
      <w:r w:rsidRPr="000D13AE">
        <w:t xml:space="preserve">is </w:t>
      </w:r>
      <w:r w:rsidRPr="000D13AE" w:rsidR="001A5E9B">
        <w:t>&lt;18</w:t>
      </w:r>
      <w:r w:rsidRPr="000D13AE">
        <w:t xml:space="preserve">, the survey will </w:t>
      </w:r>
      <w:r w:rsidRPr="000D13AE" w:rsidR="001A5E9B">
        <w:t xml:space="preserve">terminate with </w:t>
      </w:r>
      <w:r w:rsidRPr="000D13AE">
        <w:t xml:space="preserve">the following </w:t>
      </w:r>
      <w:r w:rsidRPr="00C70A9E" w:rsidR="001A5E9B">
        <w:t>message</w:t>
      </w:r>
      <w:r w:rsidRPr="00C70A9E">
        <w:t xml:space="preserve">: </w:t>
      </w:r>
      <w:r w:rsidRPr="00C70A9E" w:rsidR="001A5E9B">
        <w:t>“</w:t>
      </w:r>
      <w:r w:rsidRPr="00022F2E" w:rsidR="001A5E9B">
        <w:rPr>
          <w:i/>
          <w:iCs/>
        </w:rPr>
        <w:t xml:space="preserve">Thank you for your interest in the survey. Unfortunately, you are </w:t>
      </w:r>
      <w:r w:rsidRPr="00022F2E">
        <w:rPr>
          <w:i/>
          <w:iCs/>
        </w:rPr>
        <w:t xml:space="preserve">not eligible to participate </w:t>
      </w:r>
      <w:r w:rsidRPr="00022F2E" w:rsidR="00FB3991">
        <w:rPr>
          <w:i/>
          <w:iCs/>
        </w:rPr>
        <w:t>in this survey</w:t>
      </w:r>
      <w:r w:rsidRPr="00022F2E" w:rsidR="001A5E9B">
        <w:rPr>
          <w:i/>
          <w:iCs/>
        </w:rPr>
        <w:t>. Have a great day!”</w:t>
      </w:r>
    </w:p>
    <w:p w:rsidRPr="00DC7C94" w:rsidR="0081097E" w:rsidP="00D932B9" w:rsidRDefault="0081097E" w14:paraId="77AC0802" w14:textId="77777777"/>
    <w:p w:rsidRPr="003C2C1D" w:rsidR="001504CA" w:rsidP="00D932B9" w:rsidRDefault="001504CA" w14:paraId="1D30F906" w14:textId="383E58BF">
      <w:pPr>
        <w:pStyle w:val="ListParagraph"/>
        <w:keepNext/>
        <w:numPr>
          <w:ilvl w:val="0"/>
          <w:numId w:val="46"/>
        </w:numPr>
        <w:ind w:left="720"/>
        <w:contextualSpacing/>
        <w:rPr>
          <w:b/>
          <w:bCs/>
        </w:rPr>
      </w:pPr>
      <w:r w:rsidRPr="003C2C1D">
        <w:rPr>
          <w:b/>
          <w:bCs/>
        </w:rPr>
        <w:t xml:space="preserve">How often do you PHYSICALLY visit </w:t>
      </w:r>
      <w:r w:rsidRPr="003C2C1D" w:rsidR="007B6F5C">
        <w:rPr>
          <w:b/>
          <w:bCs/>
        </w:rPr>
        <w:t>NPS units</w:t>
      </w:r>
      <w:r w:rsidRPr="003C2C1D">
        <w:rPr>
          <w:b/>
          <w:bCs/>
        </w:rPr>
        <w:t xml:space="preserve"> </w:t>
      </w:r>
      <w:r w:rsidR="00775C21">
        <w:rPr>
          <w:b/>
          <w:bCs/>
        </w:rPr>
        <w:t>(</w:t>
      </w:r>
      <w:r w:rsidRPr="003C2C1D">
        <w:rPr>
          <w:b/>
          <w:bCs/>
        </w:rPr>
        <w:t>in person</w:t>
      </w:r>
      <w:r w:rsidR="00775C21">
        <w:rPr>
          <w:b/>
          <w:bCs/>
        </w:rPr>
        <w:t>)</w:t>
      </w:r>
      <w:r w:rsidRPr="003C2C1D">
        <w:rPr>
          <w:b/>
          <w:bCs/>
        </w:rPr>
        <w:t>?</w:t>
      </w:r>
    </w:p>
    <w:p w:rsidR="00EE4948" w:rsidP="00EE4948" w:rsidRDefault="00EE4948" w14:paraId="7B9106CC" w14:textId="789B200D">
      <w:pPr>
        <w:ind w:left="1080"/>
        <w:contextualSpacing/>
      </w:pPr>
    </w:p>
    <w:tbl>
      <w:tblPr>
        <w:tblStyle w:val="TableGrid"/>
        <w:tblW w:w="9270" w:type="dxa"/>
        <w:tblInd w:w="265" w:type="dxa"/>
        <w:tblLook w:val="04A0" w:firstRow="1" w:lastRow="0" w:firstColumn="1" w:lastColumn="0" w:noHBand="0" w:noVBand="1"/>
      </w:tblPr>
      <w:tblGrid>
        <w:gridCol w:w="1620"/>
        <w:gridCol w:w="1530"/>
        <w:gridCol w:w="1440"/>
        <w:gridCol w:w="1440"/>
        <w:gridCol w:w="1440"/>
        <w:gridCol w:w="1800"/>
      </w:tblGrid>
      <w:tr w:rsidR="00EE4948" w:rsidTr="00D932B9" w14:paraId="05F51452" w14:textId="0C3D8FD2">
        <w:tc>
          <w:tcPr>
            <w:tcW w:w="1620" w:type="dxa"/>
            <w:vAlign w:val="center"/>
          </w:tcPr>
          <w:p w:rsidR="00EE4948" w:rsidP="00452C67" w:rsidRDefault="00EE4948" w14:paraId="4097589A" w14:textId="3B6EE561">
            <w:pPr>
              <w:keepNext/>
              <w:contextualSpacing/>
              <w:jc w:val="center"/>
              <w:rPr>
                <w:b/>
              </w:rPr>
            </w:pPr>
            <w:r>
              <w:t>Never</w:t>
            </w:r>
          </w:p>
        </w:tc>
        <w:tc>
          <w:tcPr>
            <w:tcW w:w="1530" w:type="dxa"/>
          </w:tcPr>
          <w:p w:rsidR="00EE4948" w:rsidP="001A5E9B" w:rsidRDefault="00EE4948" w14:paraId="092EEBC8" w14:textId="3028B73D">
            <w:pPr>
              <w:keepNext/>
              <w:contextualSpacing/>
              <w:jc w:val="center"/>
              <w:rPr>
                <w:b/>
              </w:rPr>
            </w:pPr>
            <w:r>
              <w:t>Less than once a year</w:t>
            </w:r>
          </w:p>
        </w:tc>
        <w:tc>
          <w:tcPr>
            <w:tcW w:w="1440" w:type="dxa"/>
          </w:tcPr>
          <w:p w:rsidR="00EE4948" w:rsidP="001A5E9B" w:rsidRDefault="00EE4948" w14:paraId="68181758" w14:textId="3FA2DCB9">
            <w:pPr>
              <w:keepNext/>
              <w:contextualSpacing/>
              <w:jc w:val="center"/>
              <w:rPr>
                <w:b/>
              </w:rPr>
            </w:pPr>
            <w:r>
              <w:t>About once a year</w:t>
            </w:r>
          </w:p>
        </w:tc>
        <w:tc>
          <w:tcPr>
            <w:tcW w:w="1440" w:type="dxa"/>
          </w:tcPr>
          <w:p w:rsidR="00EE4948" w:rsidP="001A5E9B" w:rsidRDefault="00EE4948" w14:paraId="7F4473F1" w14:textId="36924AE0">
            <w:pPr>
              <w:keepNext/>
              <w:contextualSpacing/>
              <w:jc w:val="center"/>
              <w:rPr>
                <w:b/>
              </w:rPr>
            </w:pPr>
            <w:r>
              <w:t>2-5 times a year</w:t>
            </w:r>
          </w:p>
        </w:tc>
        <w:tc>
          <w:tcPr>
            <w:tcW w:w="1440" w:type="dxa"/>
          </w:tcPr>
          <w:p w:rsidR="00EE4948" w:rsidP="001A5E9B" w:rsidRDefault="00EE4948" w14:paraId="0020D0C0" w14:textId="4759EFB1">
            <w:pPr>
              <w:keepNext/>
              <w:contextualSpacing/>
              <w:jc w:val="center"/>
              <w:rPr>
                <w:b/>
              </w:rPr>
            </w:pPr>
            <w:r>
              <w:t>6-10 times a year</w:t>
            </w:r>
          </w:p>
        </w:tc>
        <w:tc>
          <w:tcPr>
            <w:tcW w:w="1800" w:type="dxa"/>
          </w:tcPr>
          <w:p w:rsidR="00EE4948" w:rsidP="001A5E9B" w:rsidRDefault="00EE4948" w14:paraId="30C32B6E" w14:textId="1ADCDBA3">
            <w:pPr>
              <w:keepNext/>
              <w:contextualSpacing/>
              <w:jc w:val="center"/>
            </w:pPr>
            <w:r>
              <w:t>More than 10 times a year</w:t>
            </w:r>
          </w:p>
        </w:tc>
      </w:tr>
      <w:tr w:rsidR="00EE4948" w:rsidTr="00D932B9" w14:paraId="028FBF43" w14:textId="72F2E7B1">
        <w:tc>
          <w:tcPr>
            <w:tcW w:w="1620" w:type="dxa"/>
          </w:tcPr>
          <w:p w:rsidR="00EE4948" w:rsidP="00A14F9A" w:rsidRDefault="00EE4948" w14:paraId="2619349B" w14:textId="77777777">
            <w:pPr>
              <w:keepNext/>
              <w:contextualSpacing/>
              <w:jc w:val="center"/>
              <w:rPr>
                <w:b/>
              </w:rPr>
            </w:pPr>
            <w:r>
              <w:rPr>
                <w:b/>
              </w:rPr>
              <w:t>1</w:t>
            </w:r>
          </w:p>
        </w:tc>
        <w:tc>
          <w:tcPr>
            <w:tcW w:w="1530" w:type="dxa"/>
          </w:tcPr>
          <w:p w:rsidR="00EE4948" w:rsidP="00A14F9A" w:rsidRDefault="00EE4948" w14:paraId="3003E39B" w14:textId="77777777">
            <w:pPr>
              <w:keepNext/>
              <w:contextualSpacing/>
              <w:jc w:val="center"/>
              <w:rPr>
                <w:b/>
              </w:rPr>
            </w:pPr>
            <w:r>
              <w:rPr>
                <w:b/>
              </w:rPr>
              <w:t>2</w:t>
            </w:r>
          </w:p>
        </w:tc>
        <w:tc>
          <w:tcPr>
            <w:tcW w:w="1440" w:type="dxa"/>
          </w:tcPr>
          <w:p w:rsidR="00EE4948" w:rsidP="00A14F9A" w:rsidRDefault="00EE4948" w14:paraId="203F74EF" w14:textId="77777777">
            <w:pPr>
              <w:keepNext/>
              <w:contextualSpacing/>
              <w:jc w:val="center"/>
              <w:rPr>
                <w:b/>
              </w:rPr>
            </w:pPr>
            <w:r>
              <w:rPr>
                <w:b/>
              </w:rPr>
              <w:t>3</w:t>
            </w:r>
          </w:p>
        </w:tc>
        <w:tc>
          <w:tcPr>
            <w:tcW w:w="1440" w:type="dxa"/>
          </w:tcPr>
          <w:p w:rsidR="00EE4948" w:rsidP="00A14F9A" w:rsidRDefault="00EE4948" w14:paraId="3D75B8D2" w14:textId="77777777">
            <w:pPr>
              <w:keepNext/>
              <w:contextualSpacing/>
              <w:jc w:val="center"/>
              <w:rPr>
                <w:b/>
              </w:rPr>
            </w:pPr>
            <w:r>
              <w:rPr>
                <w:b/>
              </w:rPr>
              <w:t>4</w:t>
            </w:r>
          </w:p>
        </w:tc>
        <w:tc>
          <w:tcPr>
            <w:tcW w:w="1440" w:type="dxa"/>
          </w:tcPr>
          <w:p w:rsidR="00EE4948" w:rsidP="00A14F9A" w:rsidRDefault="00EE4948" w14:paraId="68403720" w14:textId="77777777">
            <w:pPr>
              <w:keepNext/>
              <w:contextualSpacing/>
              <w:jc w:val="center"/>
              <w:rPr>
                <w:b/>
              </w:rPr>
            </w:pPr>
            <w:r>
              <w:rPr>
                <w:b/>
              </w:rPr>
              <w:t>5</w:t>
            </w:r>
          </w:p>
        </w:tc>
        <w:tc>
          <w:tcPr>
            <w:tcW w:w="1800" w:type="dxa"/>
          </w:tcPr>
          <w:p w:rsidR="00EE4948" w:rsidP="00A14F9A" w:rsidRDefault="00EE4948" w14:paraId="6BAF7612" w14:textId="27591AD5">
            <w:pPr>
              <w:keepNext/>
              <w:contextualSpacing/>
              <w:jc w:val="center"/>
              <w:rPr>
                <w:b/>
              </w:rPr>
            </w:pPr>
            <w:r>
              <w:rPr>
                <w:b/>
              </w:rPr>
              <w:t>6</w:t>
            </w:r>
          </w:p>
        </w:tc>
      </w:tr>
    </w:tbl>
    <w:p w:rsidR="00EE4948" w:rsidP="001A5E9B" w:rsidRDefault="00EE4948" w14:paraId="7229971E" w14:textId="77777777">
      <w:pPr>
        <w:contextualSpacing/>
      </w:pPr>
    </w:p>
    <w:p w:rsidRPr="008D1965" w:rsidR="008D1965" w:rsidP="008D1965" w:rsidRDefault="008D1965" w14:paraId="42E19ACB" w14:textId="77777777">
      <w:pPr>
        <w:pStyle w:val="ListParagraph"/>
        <w:numPr>
          <w:ilvl w:val="0"/>
          <w:numId w:val="0"/>
        </w:numPr>
        <w:spacing w:before="0"/>
        <w:ind w:left="1440"/>
        <w:contextualSpacing/>
      </w:pPr>
    </w:p>
    <w:p w:rsidRPr="003C2C1D" w:rsidR="001504CA" w:rsidP="008F2352" w:rsidRDefault="008D1965" w14:paraId="3E3B0125" w14:textId="0FE70054">
      <w:pPr>
        <w:pStyle w:val="ListParagraph"/>
        <w:keepNext/>
        <w:numPr>
          <w:ilvl w:val="0"/>
          <w:numId w:val="46"/>
        </w:numPr>
        <w:tabs>
          <w:tab w:val="left" w:pos="1170"/>
        </w:tabs>
        <w:ind w:left="720"/>
        <w:contextualSpacing/>
        <w:rPr>
          <w:b/>
        </w:rPr>
      </w:pPr>
      <w:r>
        <w:rPr>
          <w:b/>
        </w:rPr>
        <w:t>W</w:t>
      </w:r>
      <w:r w:rsidRPr="003C2C1D" w:rsidR="00C95FD7">
        <w:rPr>
          <w:b/>
        </w:rPr>
        <w:t xml:space="preserve">here were you </w:t>
      </w:r>
      <w:r w:rsidRPr="00DE440C" w:rsidR="00C95FD7">
        <w:rPr>
          <w:b/>
        </w:rPr>
        <w:t>PHYSICALLY</w:t>
      </w:r>
      <w:r w:rsidRPr="003C2C1D" w:rsidR="00C95FD7">
        <w:rPr>
          <w:b/>
        </w:rPr>
        <w:t xml:space="preserve"> </w:t>
      </w:r>
      <w:r w:rsidR="00646E82">
        <w:rPr>
          <w:b/>
        </w:rPr>
        <w:t>w</w:t>
      </w:r>
      <w:r w:rsidRPr="003C2C1D" w:rsidR="001504CA">
        <w:rPr>
          <w:b/>
        </w:rPr>
        <w:t xml:space="preserve">hen </w:t>
      </w:r>
      <w:r w:rsidR="00C95FD7">
        <w:rPr>
          <w:b/>
        </w:rPr>
        <w:t xml:space="preserve">you were </w:t>
      </w:r>
      <w:r w:rsidRPr="003C2C1D" w:rsidR="001504CA">
        <w:rPr>
          <w:b/>
        </w:rPr>
        <w:t>recruited for this survey</w:t>
      </w:r>
      <w:r w:rsidR="00C763B5">
        <w:rPr>
          <w:b/>
        </w:rPr>
        <w:t xml:space="preserve"> on</w:t>
      </w:r>
      <w:r w:rsidRPr="003C2C1D" w:rsidR="001504CA">
        <w:rPr>
          <w:b/>
        </w:rPr>
        <w:t xml:space="preserve"> </w:t>
      </w:r>
      <w:r w:rsidRPr="003C2C1D" w:rsidR="001504CA">
        <w:rPr>
          <w:bCs/>
        </w:rPr>
        <w:t>&lt;</w:t>
      </w:r>
      <w:r w:rsidRPr="003C2C1D" w:rsidR="001504CA">
        <w:rPr>
          <w:i/>
        </w:rPr>
        <w:t>reference resource</w:t>
      </w:r>
      <w:r w:rsidRPr="003C2C1D" w:rsidR="001504CA">
        <w:rPr>
          <w:bCs/>
        </w:rPr>
        <w:t>&gt;</w:t>
      </w:r>
      <w:r w:rsidRPr="003C2C1D" w:rsidR="001504CA">
        <w:rPr>
          <w:b/>
        </w:rPr>
        <w:t>?</w:t>
      </w:r>
    </w:p>
    <w:p w:rsidRPr="00D33375" w:rsidR="001504CA" w:rsidP="00DC2EB3" w:rsidRDefault="001504CA" w14:paraId="78A7C919" w14:textId="6493F093">
      <w:pPr>
        <w:pStyle w:val="ListParagraph"/>
        <w:numPr>
          <w:ilvl w:val="1"/>
          <w:numId w:val="27"/>
        </w:numPr>
        <w:spacing w:before="0"/>
        <w:contextualSpacing/>
      </w:pPr>
      <w:r>
        <w:t xml:space="preserve">At </w:t>
      </w:r>
      <w:r w:rsidR="007B6F5C">
        <w:t>an NPS unit</w:t>
      </w:r>
      <w:r w:rsidR="003C2C1D">
        <w:t xml:space="preserve"> </w:t>
      </w:r>
      <w:r w:rsidRPr="001A5E9B" w:rsidR="00B636B9">
        <w:rPr>
          <w:bCs/>
          <w:i/>
          <w:iCs/>
        </w:rPr>
        <w:t>&lt;</w:t>
      </w:r>
      <w:r w:rsidR="00B636B9">
        <w:rPr>
          <w:bCs/>
          <w:i/>
          <w:iCs/>
        </w:rPr>
        <w:t>SKIP to Question 5&gt;</w:t>
      </w:r>
    </w:p>
    <w:p w:rsidR="001504CA" w:rsidP="00DC2EB3" w:rsidRDefault="001504CA" w14:paraId="57DAAA0F" w14:textId="67C0E3B0">
      <w:pPr>
        <w:pStyle w:val="ListParagraph"/>
        <w:numPr>
          <w:ilvl w:val="1"/>
          <w:numId w:val="27"/>
        </w:numPr>
        <w:spacing w:before="0"/>
        <w:contextualSpacing/>
      </w:pPr>
      <w:r>
        <w:t>O</w:t>
      </w:r>
      <w:r w:rsidRPr="00D33375">
        <w:t xml:space="preserve">n my way </w:t>
      </w:r>
      <w:r w:rsidRPr="00D17E17">
        <w:t xml:space="preserve">to </w:t>
      </w:r>
      <w:r w:rsidR="007B6F5C">
        <w:t>an NPS unit</w:t>
      </w:r>
      <w:r w:rsidR="003C2C1D">
        <w:t xml:space="preserve"> </w:t>
      </w:r>
      <w:r w:rsidRPr="00B636B9" w:rsidR="00B636B9">
        <w:rPr>
          <w:bCs/>
          <w:i/>
          <w:iCs/>
        </w:rPr>
        <w:t>&lt;SKIP to Question 5&gt;</w:t>
      </w:r>
    </w:p>
    <w:p w:rsidR="0022654A" w:rsidP="00DC2EB3" w:rsidRDefault="0022654A" w14:paraId="4C9DFCE8" w14:textId="1A8126F9">
      <w:pPr>
        <w:pStyle w:val="ListParagraph"/>
        <w:numPr>
          <w:ilvl w:val="1"/>
          <w:numId w:val="27"/>
        </w:numPr>
        <w:spacing w:before="0"/>
        <w:contextualSpacing/>
      </w:pPr>
      <w:r>
        <w:t xml:space="preserve">Leaving </w:t>
      </w:r>
      <w:r w:rsidR="007B6F5C">
        <w:t>an NPS unit</w:t>
      </w:r>
      <w:r w:rsidR="003C2C1D">
        <w:t xml:space="preserve"> </w:t>
      </w:r>
      <w:r w:rsidRPr="00B636B9" w:rsidR="00B636B9">
        <w:rPr>
          <w:bCs/>
          <w:i/>
          <w:iCs/>
        </w:rPr>
        <w:t>&lt;SKIP to Question 5&gt;</w:t>
      </w:r>
    </w:p>
    <w:p w:rsidR="001504CA" w:rsidP="00DC2EB3" w:rsidRDefault="001504CA" w14:paraId="7ABAE387" w14:textId="77777777">
      <w:pPr>
        <w:pStyle w:val="ListParagraph"/>
        <w:numPr>
          <w:ilvl w:val="1"/>
          <w:numId w:val="27"/>
        </w:numPr>
        <w:spacing w:before="0"/>
        <w:contextualSpacing/>
      </w:pPr>
      <w:r>
        <w:t>At home</w:t>
      </w:r>
    </w:p>
    <w:p w:rsidRPr="00D33375" w:rsidR="001504CA" w:rsidP="00DC2EB3" w:rsidRDefault="001504CA" w14:paraId="6EB7A954" w14:textId="77777777">
      <w:pPr>
        <w:pStyle w:val="ListParagraph"/>
        <w:numPr>
          <w:ilvl w:val="1"/>
          <w:numId w:val="27"/>
        </w:numPr>
        <w:spacing w:before="0"/>
        <w:contextualSpacing/>
      </w:pPr>
      <w:r>
        <w:t>At work</w:t>
      </w:r>
    </w:p>
    <w:p w:rsidR="00AE6B35" w:rsidP="00E77472" w:rsidRDefault="001504CA" w14:paraId="0F728652" w14:textId="6BC8CF4A">
      <w:pPr>
        <w:pStyle w:val="ListParagraph"/>
        <w:numPr>
          <w:ilvl w:val="1"/>
          <w:numId w:val="27"/>
        </w:numPr>
        <w:spacing w:before="0"/>
        <w:contextualSpacing/>
      </w:pPr>
      <w:r>
        <w:t>Somewhere else</w:t>
      </w:r>
      <w:r w:rsidR="00F13A31">
        <w:t xml:space="preserve"> (</w:t>
      </w:r>
      <w:r w:rsidR="00342D40">
        <w:t>P</w:t>
      </w:r>
      <w:r w:rsidR="00F13A31">
        <w:t>lease specify) ____________________</w:t>
      </w:r>
    </w:p>
    <w:p w:rsidR="006B235F" w:rsidP="006B235F" w:rsidRDefault="006B235F" w14:paraId="11C52D51" w14:textId="39B08BC8">
      <w:pPr>
        <w:pStyle w:val="ListParagraph"/>
        <w:numPr>
          <w:ilvl w:val="0"/>
          <w:numId w:val="0"/>
        </w:numPr>
        <w:spacing w:before="0"/>
        <w:ind w:left="1530"/>
        <w:contextualSpacing/>
      </w:pPr>
    </w:p>
    <w:p w:rsidR="001504CA" w:rsidP="00F71C4C" w:rsidRDefault="001504CA" w14:paraId="45E773AA" w14:textId="77777777">
      <w:pPr>
        <w:pStyle w:val="ListParagraph"/>
        <w:numPr>
          <w:ilvl w:val="0"/>
          <w:numId w:val="46"/>
        </w:numPr>
        <w:ind w:left="720"/>
        <w:contextualSpacing/>
        <w:rPr>
          <w:b/>
        </w:rPr>
      </w:pPr>
      <w:r w:rsidRPr="00FA6425">
        <w:rPr>
          <w:b/>
        </w:rPr>
        <w:t>Are you planning to PHYSICALLY visit a</w:t>
      </w:r>
      <w:r w:rsidRPr="00FA6425" w:rsidR="009C605F">
        <w:rPr>
          <w:b/>
        </w:rPr>
        <w:t xml:space="preserve">n NPS unit </w:t>
      </w:r>
      <w:r w:rsidRPr="00FA6425">
        <w:rPr>
          <w:b/>
        </w:rPr>
        <w:t>within the next 12 months?</w:t>
      </w:r>
    </w:p>
    <w:tbl>
      <w:tblPr>
        <w:tblStyle w:val="TableGrid"/>
        <w:tblW w:w="2870" w:type="pct"/>
        <w:tblInd w:w="985" w:type="dxa"/>
        <w:tblLook w:val="04A0" w:firstRow="1" w:lastRow="0" w:firstColumn="1" w:lastColumn="0" w:noHBand="0" w:noVBand="1"/>
      </w:tblPr>
      <w:tblGrid>
        <w:gridCol w:w="2367"/>
        <w:gridCol w:w="3000"/>
      </w:tblGrid>
      <w:tr w:rsidR="00B636B9" w:rsidTr="00D932B9" w14:paraId="3DCB47A4" w14:textId="64975D46">
        <w:tc>
          <w:tcPr>
            <w:tcW w:w="2205" w:type="pct"/>
          </w:tcPr>
          <w:p w:rsidR="00B636B9" w:rsidP="001A5E9B" w:rsidRDefault="00B636B9" w14:paraId="4E33039A" w14:textId="57DDF5F0">
            <w:pPr>
              <w:keepNext/>
              <w:ind w:left="648" w:hanging="360"/>
              <w:contextualSpacing/>
              <w:jc w:val="center"/>
              <w:rPr>
                <w:b/>
              </w:rPr>
            </w:pPr>
            <w:r>
              <w:t>Yes</w:t>
            </w:r>
          </w:p>
        </w:tc>
        <w:tc>
          <w:tcPr>
            <w:tcW w:w="2795" w:type="pct"/>
          </w:tcPr>
          <w:p w:rsidRPr="001A5E9B" w:rsidR="00B636B9" w:rsidP="001A5E9B" w:rsidRDefault="00B636B9" w14:paraId="161E1978" w14:textId="16487913">
            <w:pPr>
              <w:keepNext/>
              <w:contextualSpacing/>
              <w:jc w:val="center"/>
              <w:rPr>
                <w:bCs/>
              </w:rPr>
            </w:pPr>
            <w:r w:rsidRPr="001A5E9B">
              <w:rPr>
                <w:bCs/>
              </w:rPr>
              <w:t>No</w:t>
            </w:r>
          </w:p>
        </w:tc>
      </w:tr>
      <w:tr w:rsidR="00B636B9" w:rsidTr="00D932B9" w14:paraId="3734E1EB" w14:textId="0C498BB3">
        <w:tc>
          <w:tcPr>
            <w:tcW w:w="2205" w:type="pct"/>
          </w:tcPr>
          <w:p w:rsidR="00B636B9" w:rsidP="006B235F" w:rsidRDefault="00B636B9" w14:paraId="3A882144" w14:textId="77777777">
            <w:pPr>
              <w:keepNext/>
              <w:contextualSpacing/>
              <w:jc w:val="center"/>
              <w:rPr>
                <w:b/>
              </w:rPr>
            </w:pPr>
            <w:r>
              <w:rPr>
                <w:b/>
              </w:rPr>
              <w:t>1</w:t>
            </w:r>
          </w:p>
        </w:tc>
        <w:tc>
          <w:tcPr>
            <w:tcW w:w="2795" w:type="pct"/>
          </w:tcPr>
          <w:p w:rsidR="00B636B9" w:rsidP="007370A5" w:rsidRDefault="00B636B9" w14:paraId="1370FA82" w14:textId="77777777">
            <w:pPr>
              <w:keepNext/>
              <w:contextualSpacing/>
              <w:jc w:val="center"/>
              <w:rPr>
                <w:b/>
              </w:rPr>
            </w:pPr>
            <w:r>
              <w:rPr>
                <w:b/>
              </w:rPr>
              <w:t>2</w:t>
            </w:r>
          </w:p>
        </w:tc>
      </w:tr>
    </w:tbl>
    <w:p w:rsidRPr="00FA6425" w:rsidR="00FA6425" w:rsidP="00FA6425" w:rsidRDefault="00FA6425" w14:paraId="6ACF3394" w14:textId="77777777">
      <w:pPr>
        <w:pStyle w:val="ListParagraph"/>
        <w:numPr>
          <w:ilvl w:val="0"/>
          <w:numId w:val="0"/>
        </w:numPr>
        <w:spacing w:before="0"/>
        <w:ind w:left="1530"/>
        <w:contextualSpacing/>
      </w:pPr>
      <w:bookmarkStart w:name="_Ref506882898" w:id="2"/>
      <w:bookmarkStart w:name="_Ref507407752" w:id="3"/>
    </w:p>
    <w:p w:rsidRPr="00A14F9A" w:rsidR="001504CA" w:rsidP="00D20FE4" w:rsidRDefault="001504CA" w14:paraId="56157F5F" w14:textId="5B1EAD3B">
      <w:pPr>
        <w:pStyle w:val="ListParagraph"/>
        <w:keepNext/>
        <w:numPr>
          <w:ilvl w:val="0"/>
          <w:numId w:val="46"/>
        </w:numPr>
        <w:ind w:left="720"/>
        <w:contextualSpacing/>
        <w:rPr>
          <w:b/>
        </w:rPr>
      </w:pPr>
      <w:r w:rsidRPr="00A14F9A">
        <w:rPr>
          <w:b/>
        </w:rPr>
        <w:t>What type of electronic device are you using to take this survey?</w:t>
      </w:r>
      <w:bookmarkEnd w:id="2"/>
      <w:bookmarkEnd w:id="3"/>
    </w:p>
    <w:p w:rsidRPr="001C681D" w:rsidR="001504CA" w:rsidP="00D121B1" w:rsidRDefault="001504CA" w14:paraId="11C44B69" w14:textId="77777777">
      <w:pPr>
        <w:pStyle w:val="ListParagraph"/>
        <w:keepNext/>
        <w:numPr>
          <w:ilvl w:val="0"/>
          <w:numId w:val="62"/>
        </w:numPr>
        <w:spacing w:before="0"/>
        <w:contextualSpacing/>
      </w:pPr>
      <w:r>
        <w:t>Smartphone</w:t>
      </w:r>
    </w:p>
    <w:p w:rsidRPr="001C681D" w:rsidR="001504CA" w:rsidP="00D121B1" w:rsidRDefault="001504CA" w14:paraId="328DC433" w14:textId="77777777">
      <w:pPr>
        <w:pStyle w:val="ListParagraph"/>
        <w:keepNext/>
        <w:numPr>
          <w:ilvl w:val="0"/>
          <w:numId w:val="62"/>
        </w:numPr>
        <w:spacing w:before="0"/>
        <w:contextualSpacing/>
      </w:pPr>
      <w:r>
        <w:t>T</w:t>
      </w:r>
      <w:r w:rsidRPr="001C681D">
        <w:t>ablet</w:t>
      </w:r>
    </w:p>
    <w:p w:rsidRPr="001C681D" w:rsidR="001504CA" w:rsidP="00D121B1" w:rsidRDefault="001504CA" w14:paraId="03ACB631" w14:textId="77777777">
      <w:pPr>
        <w:pStyle w:val="ListParagraph"/>
        <w:keepNext/>
        <w:numPr>
          <w:ilvl w:val="0"/>
          <w:numId w:val="62"/>
        </w:numPr>
        <w:spacing w:before="0"/>
        <w:contextualSpacing/>
      </w:pPr>
      <w:r>
        <w:t>L</w:t>
      </w:r>
      <w:r w:rsidRPr="001C681D">
        <w:t>aptop</w:t>
      </w:r>
    </w:p>
    <w:p w:rsidRPr="001C681D" w:rsidR="001504CA" w:rsidP="00D121B1" w:rsidRDefault="001504CA" w14:paraId="13D62B3A" w14:textId="77777777">
      <w:pPr>
        <w:pStyle w:val="ListParagraph"/>
        <w:keepNext/>
        <w:numPr>
          <w:ilvl w:val="0"/>
          <w:numId w:val="62"/>
        </w:numPr>
        <w:spacing w:before="0"/>
        <w:contextualSpacing/>
      </w:pPr>
      <w:r>
        <w:t>D</w:t>
      </w:r>
      <w:r w:rsidRPr="001C681D">
        <w:t>esktop</w:t>
      </w:r>
    </w:p>
    <w:p w:rsidR="00DC2EB3" w:rsidP="009B5D22" w:rsidRDefault="001504CA" w14:paraId="6A69C584" w14:textId="4BE0B778">
      <w:pPr>
        <w:pStyle w:val="ListParagraph"/>
        <w:numPr>
          <w:ilvl w:val="0"/>
          <w:numId w:val="62"/>
        </w:numPr>
        <w:spacing w:before="0"/>
        <w:contextualSpacing/>
      </w:pPr>
      <w:r w:rsidRPr="001C681D">
        <w:t>Other</w:t>
      </w:r>
      <w:bookmarkStart w:name="_Ref503444958" w:id="4"/>
      <w:r>
        <w:t xml:space="preserve"> (Please specify_______________)</w:t>
      </w:r>
    </w:p>
    <w:p w:rsidRPr="00A14F9A" w:rsidR="001504CA" w:rsidP="00D20FE4" w:rsidRDefault="001504CA" w14:paraId="1D7D7242" w14:textId="4A7D7C80">
      <w:pPr>
        <w:pStyle w:val="ListParagraph"/>
        <w:keepNext/>
        <w:numPr>
          <w:ilvl w:val="0"/>
          <w:numId w:val="46"/>
        </w:numPr>
        <w:ind w:left="720"/>
        <w:contextualSpacing/>
        <w:rPr>
          <w:b/>
          <w:bCs/>
        </w:rPr>
      </w:pPr>
      <w:r w:rsidRPr="00A14F9A">
        <w:rPr>
          <w:b/>
          <w:bCs/>
        </w:rPr>
        <w:lastRenderedPageBreak/>
        <w:t xml:space="preserve">On average, how often do you VIRTUALLY visit or use </w:t>
      </w:r>
      <w:r w:rsidRPr="00E15CBA">
        <w:t>&lt;</w:t>
      </w:r>
      <w:r w:rsidRPr="00A14F9A">
        <w:rPr>
          <w:i/>
        </w:rPr>
        <w:t>reference resource</w:t>
      </w:r>
      <w:r w:rsidRPr="00E15CBA">
        <w:t>&gt;</w:t>
      </w:r>
      <w:r w:rsidR="00287CFE">
        <w:t xml:space="preserve"> </w:t>
      </w:r>
      <w:r w:rsidRPr="001A5E9B" w:rsidR="00287CFE">
        <w:rPr>
          <w:b/>
          <w:bCs/>
        </w:rPr>
        <w:t>on any device</w:t>
      </w:r>
      <w:r w:rsidRPr="00A14F9A">
        <w:rPr>
          <w:b/>
          <w:bCs/>
        </w:rPr>
        <w:t>?</w:t>
      </w:r>
    </w:p>
    <w:p w:rsidR="001504CA" w:rsidP="00287CFE" w:rsidRDefault="001504CA" w14:paraId="70951B4D" w14:textId="1F509747">
      <w:pPr>
        <w:pStyle w:val="ListParagraph"/>
        <w:keepNext/>
        <w:numPr>
          <w:ilvl w:val="0"/>
          <w:numId w:val="64"/>
        </w:numPr>
        <w:spacing w:before="0"/>
        <w:contextualSpacing/>
      </w:pPr>
      <w:r>
        <w:t xml:space="preserve">This was my first time </w:t>
      </w:r>
      <w:r w:rsidR="00F4595F">
        <w:t>&lt;</w:t>
      </w:r>
      <w:bookmarkStart w:name="_GoBack" w:id="5"/>
      <w:bookmarkEnd w:id="5"/>
      <w:r w:rsidR="00E65FCF">
        <w:rPr>
          <w:i/>
          <w:iCs/>
        </w:rPr>
        <w:t xml:space="preserve"> </w:t>
      </w:r>
      <w:r w:rsidR="00F4595F">
        <w:rPr>
          <w:i/>
          <w:iCs/>
        </w:rPr>
        <w:t>SKIP Question 8&gt;</w:t>
      </w:r>
    </w:p>
    <w:p w:rsidR="00D31705" w:rsidP="00287CFE" w:rsidRDefault="00D31705" w14:paraId="45C10074" w14:textId="405509A1">
      <w:pPr>
        <w:pStyle w:val="ListParagraph"/>
        <w:keepNext/>
        <w:numPr>
          <w:ilvl w:val="0"/>
          <w:numId w:val="64"/>
        </w:numPr>
        <w:spacing w:before="0"/>
        <w:contextualSpacing/>
      </w:pPr>
      <w:r>
        <w:t>Several times per day</w:t>
      </w:r>
    </w:p>
    <w:p w:rsidR="001504CA" w:rsidP="00287CFE" w:rsidRDefault="001504CA" w14:paraId="23454432" w14:textId="77777777">
      <w:pPr>
        <w:pStyle w:val="ListParagraph"/>
        <w:keepNext/>
        <w:numPr>
          <w:ilvl w:val="0"/>
          <w:numId w:val="64"/>
        </w:numPr>
        <w:spacing w:before="0"/>
        <w:contextualSpacing/>
      </w:pPr>
      <w:r>
        <w:t>Several times per week</w:t>
      </w:r>
    </w:p>
    <w:p w:rsidR="001504CA" w:rsidP="00287CFE" w:rsidRDefault="001504CA" w14:paraId="3356094F" w14:textId="77777777">
      <w:pPr>
        <w:pStyle w:val="ListParagraph"/>
        <w:keepNext/>
        <w:numPr>
          <w:ilvl w:val="0"/>
          <w:numId w:val="64"/>
        </w:numPr>
        <w:spacing w:before="0"/>
        <w:contextualSpacing/>
      </w:pPr>
      <w:r>
        <w:t>Several times per month</w:t>
      </w:r>
    </w:p>
    <w:p w:rsidR="001504CA" w:rsidP="00287CFE" w:rsidRDefault="001504CA" w14:paraId="06AFD8B2" w14:textId="77777777">
      <w:pPr>
        <w:pStyle w:val="ListParagraph"/>
        <w:keepNext/>
        <w:numPr>
          <w:ilvl w:val="0"/>
          <w:numId w:val="64"/>
        </w:numPr>
        <w:spacing w:before="0"/>
        <w:contextualSpacing/>
      </w:pPr>
      <w:r>
        <w:t>Every few months</w:t>
      </w:r>
    </w:p>
    <w:p w:rsidRPr="000B367A" w:rsidR="001504CA" w:rsidP="00287CFE" w:rsidRDefault="001504CA" w14:paraId="2318D299" w14:textId="77777777">
      <w:pPr>
        <w:pStyle w:val="ListParagraph"/>
        <w:keepNext/>
        <w:numPr>
          <w:ilvl w:val="0"/>
          <w:numId w:val="64"/>
        </w:numPr>
        <w:spacing w:before="0"/>
        <w:contextualSpacing/>
      </w:pPr>
      <w:r>
        <w:t>A few times per year</w:t>
      </w:r>
    </w:p>
    <w:p w:rsidR="00DC2EB3" w:rsidP="002B18CF" w:rsidRDefault="001504CA" w14:paraId="6D7C5B00" w14:textId="11608267">
      <w:pPr>
        <w:pStyle w:val="ListParagraph"/>
        <w:numPr>
          <w:ilvl w:val="0"/>
          <w:numId w:val="64"/>
        </w:numPr>
        <w:spacing w:before="0"/>
        <w:contextualSpacing/>
      </w:pPr>
      <w:r>
        <w:t>Less than a few times per year</w:t>
      </w:r>
    </w:p>
    <w:p w:rsidRPr="00594A1D" w:rsidR="00594A1D" w:rsidP="00594A1D" w:rsidRDefault="00594A1D" w14:paraId="3E777120" w14:textId="77777777">
      <w:pPr>
        <w:pStyle w:val="ListParagraph"/>
        <w:numPr>
          <w:ilvl w:val="0"/>
          <w:numId w:val="0"/>
        </w:numPr>
        <w:spacing w:before="0"/>
        <w:ind w:left="1530"/>
        <w:contextualSpacing/>
      </w:pPr>
    </w:p>
    <w:p w:rsidRPr="00A14F9A" w:rsidR="001504CA" w:rsidP="00D20FE4" w:rsidRDefault="001504CA" w14:paraId="5294FEC8" w14:textId="5D211383">
      <w:pPr>
        <w:pStyle w:val="ListParagraph"/>
        <w:numPr>
          <w:ilvl w:val="0"/>
          <w:numId w:val="46"/>
        </w:numPr>
        <w:ind w:left="720"/>
        <w:contextualSpacing/>
        <w:rPr>
          <w:b/>
        </w:rPr>
      </w:pPr>
      <w:r w:rsidRPr="00A14F9A">
        <w:rPr>
          <w:b/>
        </w:rPr>
        <w:t xml:space="preserve">On </w:t>
      </w:r>
      <w:r w:rsidRPr="00A14F9A">
        <w:rPr>
          <w:b/>
          <w:u w:val="single"/>
        </w:rPr>
        <w:t>this</w:t>
      </w:r>
      <w:r w:rsidRPr="00A14F9A">
        <w:rPr>
          <w:b/>
        </w:rPr>
        <w:t xml:space="preserve"> VIRTUAL visit, about how much time did you spend on </w:t>
      </w:r>
      <w:r w:rsidRPr="00A14F9A">
        <w:rPr>
          <w:bCs/>
        </w:rPr>
        <w:t>&lt;</w:t>
      </w:r>
      <w:r w:rsidRPr="00A14F9A" w:rsidR="00A14F9A">
        <w:rPr>
          <w:i/>
        </w:rPr>
        <w:t>reference resource</w:t>
      </w:r>
      <w:r w:rsidRPr="00A14F9A">
        <w:rPr>
          <w:bCs/>
        </w:rPr>
        <w:t>&gt;</w:t>
      </w:r>
      <w:r w:rsidRPr="00A14F9A">
        <w:rPr>
          <w:b/>
        </w:rPr>
        <w:t>?</w:t>
      </w:r>
    </w:p>
    <w:p w:rsidR="001504CA" w:rsidP="002D65C5" w:rsidRDefault="001504CA" w14:paraId="38FF2742" w14:textId="77777777">
      <w:pPr>
        <w:pStyle w:val="ListParagraph"/>
        <w:numPr>
          <w:ilvl w:val="0"/>
          <w:numId w:val="67"/>
        </w:numPr>
        <w:spacing w:before="0"/>
        <w:contextualSpacing/>
      </w:pPr>
      <w:r>
        <w:t>Less than 5 minutes</w:t>
      </w:r>
    </w:p>
    <w:p w:rsidR="001504CA" w:rsidP="002D65C5" w:rsidRDefault="001504CA" w14:paraId="2F91D855" w14:textId="05B54A71">
      <w:pPr>
        <w:pStyle w:val="ListParagraph"/>
        <w:numPr>
          <w:ilvl w:val="0"/>
          <w:numId w:val="67"/>
        </w:numPr>
        <w:spacing w:before="0"/>
        <w:contextualSpacing/>
      </w:pPr>
      <w:r>
        <w:t>5-10</w:t>
      </w:r>
      <w:r w:rsidR="00A14F9A">
        <w:t xml:space="preserve"> minutes</w:t>
      </w:r>
    </w:p>
    <w:p w:rsidR="001504CA" w:rsidP="002D65C5" w:rsidRDefault="001504CA" w14:paraId="0925080E" w14:textId="79CF84D1">
      <w:pPr>
        <w:pStyle w:val="ListParagraph"/>
        <w:numPr>
          <w:ilvl w:val="0"/>
          <w:numId w:val="67"/>
        </w:numPr>
        <w:spacing w:before="0"/>
        <w:contextualSpacing/>
      </w:pPr>
      <w:r>
        <w:t>1</w:t>
      </w:r>
      <w:r w:rsidR="00A14F9A">
        <w:t>1</w:t>
      </w:r>
      <w:r>
        <w:t>-20</w:t>
      </w:r>
      <w:r w:rsidR="00A14F9A">
        <w:t xml:space="preserve"> minutes</w:t>
      </w:r>
    </w:p>
    <w:p w:rsidR="001504CA" w:rsidP="002D65C5" w:rsidRDefault="001504CA" w14:paraId="6CB2A606" w14:textId="292751F8">
      <w:pPr>
        <w:pStyle w:val="ListParagraph"/>
        <w:numPr>
          <w:ilvl w:val="0"/>
          <w:numId w:val="67"/>
        </w:numPr>
        <w:spacing w:before="0"/>
        <w:contextualSpacing/>
      </w:pPr>
      <w:r>
        <w:t>2</w:t>
      </w:r>
      <w:r w:rsidR="00A14F9A">
        <w:t>1</w:t>
      </w:r>
      <w:r>
        <w:t>-30</w:t>
      </w:r>
      <w:r w:rsidR="00A14F9A">
        <w:t xml:space="preserve"> minutes</w:t>
      </w:r>
    </w:p>
    <w:p w:rsidR="001504CA" w:rsidP="002D65C5" w:rsidRDefault="001504CA" w14:paraId="1C982313" w14:textId="64805D4D">
      <w:pPr>
        <w:pStyle w:val="ListParagraph"/>
        <w:numPr>
          <w:ilvl w:val="0"/>
          <w:numId w:val="67"/>
        </w:numPr>
        <w:spacing w:before="0"/>
        <w:contextualSpacing/>
      </w:pPr>
      <w:r>
        <w:t>3</w:t>
      </w:r>
      <w:r w:rsidR="00A14F9A">
        <w:t>1</w:t>
      </w:r>
      <w:r>
        <w:t>-40</w:t>
      </w:r>
      <w:r w:rsidR="00A14F9A">
        <w:t xml:space="preserve"> minutes</w:t>
      </w:r>
    </w:p>
    <w:p w:rsidR="001504CA" w:rsidP="002D65C5" w:rsidRDefault="001504CA" w14:paraId="13866327" w14:textId="2B883462">
      <w:pPr>
        <w:pStyle w:val="ListParagraph"/>
        <w:numPr>
          <w:ilvl w:val="0"/>
          <w:numId w:val="67"/>
        </w:numPr>
        <w:spacing w:before="0"/>
        <w:contextualSpacing/>
      </w:pPr>
      <w:r>
        <w:t>4</w:t>
      </w:r>
      <w:r w:rsidR="00A14F9A">
        <w:t>1</w:t>
      </w:r>
      <w:r>
        <w:t>-50</w:t>
      </w:r>
      <w:r w:rsidR="00A14F9A">
        <w:t xml:space="preserve"> minutes</w:t>
      </w:r>
    </w:p>
    <w:p w:rsidR="001504CA" w:rsidP="002D65C5" w:rsidRDefault="001504CA" w14:paraId="25967B14" w14:textId="234E4C2D">
      <w:pPr>
        <w:pStyle w:val="ListParagraph"/>
        <w:numPr>
          <w:ilvl w:val="0"/>
          <w:numId w:val="67"/>
        </w:numPr>
        <w:spacing w:before="0"/>
        <w:contextualSpacing/>
      </w:pPr>
      <w:r>
        <w:t>5</w:t>
      </w:r>
      <w:r w:rsidR="00A14F9A">
        <w:t>1</w:t>
      </w:r>
      <w:r>
        <w:t>-60</w:t>
      </w:r>
      <w:r w:rsidR="00A14F9A">
        <w:t xml:space="preserve"> minutes</w:t>
      </w:r>
    </w:p>
    <w:p w:rsidR="001504CA" w:rsidP="002D65C5" w:rsidRDefault="001504CA" w14:paraId="18FC72AE" w14:textId="0DCD1326">
      <w:pPr>
        <w:pStyle w:val="ListParagraph"/>
        <w:numPr>
          <w:ilvl w:val="0"/>
          <w:numId w:val="67"/>
        </w:numPr>
        <w:spacing w:before="0"/>
        <w:contextualSpacing/>
      </w:pPr>
      <w:r>
        <w:t>6</w:t>
      </w:r>
      <w:r w:rsidR="00A14F9A">
        <w:t>1</w:t>
      </w:r>
      <w:r>
        <w:t>-90</w:t>
      </w:r>
      <w:r w:rsidR="00A14F9A">
        <w:t xml:space="preserve"> minutes</w:t>
      </w:r>
    </w:p>
    <w:p w:rsidR="001504CA" w:rsidP="002D65C5" w:rsidRDefault="001504CA" w14:paraId="27C82A78" w14:textId="0F644025">
      <w:pPr>
        <w:pStyle w:val="ListParagraph"/>
        <w:numPr>
          <w:ilvl w:val="0"/>
          <w:numId w:val="67"/>
        </w:numPr>
        <w:spacing w:before="0"/>
        <w:contextualSpacing/>
      </w:pPr>
      <w:r>
        <w:t>9</w:t>
      </w:r>
      <w:r w:rsidR="00A14F9A">
        <w:t>1</w:t>
      </w:r>
      <w:r>
        <w:t>-120</w:t>
      </w:r>
      <w:r w:rsidR="00A14F9A">
        <w:t xml:space="preserve"> minutes</w:t>
      </w:r>
    </w:p>
    <w:p w:rsidRPr="00141176" w:rsidR="001504CA" w:rsidP="002D65C5" w:rsidRDefault="00A14F9A" w14:paraId="45120C58" w14:textId="7314ED82">
      <w:pPr>
        <w:pStyle w:val="ListParagraph"/>
        <w:numPr>
          <w:ilvl w:val="0"/>
          <w:numId w:val="67"/>
        </w:numPr>
        <w:spacing w:before="0"/>
        <w:contextualSpacing/>
      </w:pPr>
      <w:r>
        <w:t>More than</w:t>
      </w:r>
      <w:r w:rsidR="005D6290">
        <w:t xml:space="preserve"> </w:t>
      </w:r>
      <w:r w:rsidR="001504CA">
        <w:t>120 minutes</w:t>
      </w:r>
      <w:bookmarkEnd w:id="4"/>
    </w:p>
    <w:p w:rsidR="009B5D22" w:rsidP="009B5D22" w:rsidRDefault="009B5D22" w14:paraId="2816E1B4" w14:textId="77777777">
      <w:pPr>
        <w:pStyle w:val="ListParagraph"/>
        <w:keepNext/>
        <w:numPr>
          <w:ilvl w:val="0"/>
          <w:numId w:val="0"/>
        </w:numPr>
        <w:ind w:left="1530"/>
        <w:contextualSpacing/>
        <w:rPr>
          <w:b/>
          <w:bCs/>
        </w:rPr>
      </w:pPr>
      <w:bookmarkStart w:name="_Ref502844630" w:id="6"/>
      <w:bookmarkStart w:name="_Ref502842777" w:id="7"/>
    </w:p>
    <w:p w:rsidR="001504CA" w:rsidP="000D13AE" w:rsidRDefault="001504CA" w14:paraId="6E350AC2" w14:textId="1D7DABBA">
      <w:pPr>
        <w:pStyle w:val="ListParagraph"/>
        <w:keepNext/>
        <w:numPr>
          <w:ilvl w:val="0"/>
          <w:numId w:val="46"/>
        </w:numPr>
        <w:ind w:left="720"/>
        <w:contextualSpacing/>
        <w:rPr>
          <w:b/>
          <w:bCs/>
        </w:rPr>
      </w:pPr>
      <w:r w:rsidRPr="00A14F9A">
        <w:rPr>
          <w:b/>
          <w:bCs/>
        </w:rPr>
        <w:t xml:space="preserve">On average, how much time do you spend on </w:t>
      </w:r>
      <w:r w:rsidRPr="00B1277F">
        <w:t>&lt;</w:t>
      </w:r>
      <w:r w:rsidRPr="00A14F9A">
        <w:rPr>
          <w:i/>
        </w:rPr>
        <w:t>reference resource</w:t>
      </w:r>
      <w:r w:rsidRPr="00B1277F">
        <w:t>&gt;</w:t>
      </w:r>
      <w:r w:rsidRPr="00A14F9A">
        <w:rPr>
          <w:b/>
          <w:bCs/>
        </w:rPr>
        <w:t>?</w:t>
      </w:r>
    </w:p>
    <w:p w:rsidR="001504CA" w:rsidP="001A5E9B" w:rsidRDefault="001504CA" w14:paraId="03EA96B6" w14:textId="2E0E50B1">
      <w:pPr>
        <w:pStyle w:val="ListParagraph"/>
        <w:keepNext/>
        <w:numPr>
          <w:ilvl w:val="0"/>
          <w:numId w:val="68"/>
        </w:numPr>
        <w:spacing w:before="0"/>
        <w:contextualSpacing/>
      </w:pPr>
      <w:r>
        <w:t>Less than 5 minute</w:t>
      </w:r>
      <w:r w:rsidR="00E65FCF">
        <w:rPr>
          <w:i/>
          <w:iCs/>
        </w:rPr>
        <w:t>s</w:t>
      </w:r>
    </w:p>
    <w:p w:rsidR="001504CA" w:rsidP="001A5E9B" w:rsidRDefault="001504CA" w14:paraId="59A47CB0" w14:textId="1236C67E">
      <w:pPr>
        <w:pStyle w:val="ListParagraph"/>
        <w:keepNext/>
        <w:numPr>
          <w:ilvl w:val="0"/>
          <w:numId w:val="68"/>
        </w:numPr>
        <w:spacing w:before="0"/>
        <w:contextualSpacing/>
      </w:pPr>
      <w:r>
        <w:t>5-10</w:t>
      </w:r>
      <w:r w:rsidR="00A14F9A">
        <w:t xml:space="preserve"> minutes</w:t>
      </w:r>
    </w:p>
    <w:p w:rsidR="001504CA" w:rsidP="001A5E9B" w:rsidRDefault="001504CA" w14:paraId="16504B19" w14:textId="3691024C">
      <w:pPr>
        <w:pStyle w:val="ListParagraph"/>
        <w:keepNext/>
        <w:numPr>
          <w:ilvl w:val="0"/>
          <w:numId w:val="68"/>
        </w:numPr>
        <w:spacing w:before="0"/>
        <w:contextualSpacing/>
      </w:pPr>
      <w:r>
        <w:t>1</w:t>
      </w:r>
      <w:r w:rsidR="00A14F9A">
        <w:t>1</w:t>
      </w:r>
      <w:r>
        <w:t>-20</w:t>
      </w:r>
      <w:r w:rsidR="00A14F9A">
        <w:t xml:space="preserve"> minutes</w:t>
      </w:r>
    </w:p>
    <w:p w:rsidR="001504CA" w:rsidP="001A5E9B" w:rsidRDefault="001504CA" w14:paraId="215DCBC9" w14:textId="7411FA98">
      <w:pPr>
        <w:pStyle w:val="ListParagraph"/>
        <w:keepNext/>
        <w:numPr>
          <w:ilvl w:val="0"/>
          <w:numId w:val="68"/>
        </w:numPr>
        <w:spacing w:before="0"/>
        <w:contextualSpacing/>
      </w:pPr>
      <w:r>
        <w:t>2</w:t>
      </w:r>
      <w:r w:rsidR="00A14F9A">
        <w:t>1</w:t>
      </w:r>
      <w:r>
        <w:t>-30</w:t>
      </w:r>
      <w:r w:rsidR="00A14F9A">
        <w:t xml:space="preserve"> minutes</w:t>
      </w:r>
    </w:p>
    <w:p w:rsidR="001504CA" w:rsidP="001A5E9B" w:rsidRDefault="001504CA" w14:paraId="265F9F5C" w14:textId="70C78304">
      <w:pPr>
        <w:pStyle w:val="ListParagraph"/>
        <w:keepNext/>
        <w:numPr>
          <w:ilvl w:val="0"/>
          <w:numId w:val="68"/>
        </w:numPr>
        <w:spacing w:before="0"/>
        <w:contextualSpacing/>
      </w:pPr>
      <w:r>
        <w:t>3</w:t>
      </w:r>
      <w:r w:rsidR="00A14F9A">
        <w:t>1</w:t>
      </w:r>
      <w:r>
        <w:t>-40</w:t>
      </w:r>
      <w:r w:rsidR="00A14F9A">
        <w:t xml:space="preserve"> minutes</w:t>
      </w:r>
    </w:p>
    <w:p w:rsidR="001504CA" w:rsidP="001A5E9B" w:rsidRDefault="001504CA" w14:paraId="3D714EE2" w14:textId="30FA1C93">
      <w:pPr>
        <w:pStyle w:val="ListParagraph"/>
        <w:keepNext/>
        <w:numPr>
          <w:ilvl w:val="0"/>
          <w:numId w:val="68"/>
        </w:numPr>
        <w:spacing w:before="0"/>
        <w:contextualSpacing/>
      </w:pPr>
      <w:r>
        <w:t>4</w:t>
      </w:r>
      <w:r w:rsidR="00A14F9A">
        <w:t>1</w:t>
      </w:r>
      <w:r>
        <w:t>-50</w:t>
      </w:r>
      <w:r w:rsidR="00A14F9A">
        <w:t xml:space="preserve"> minutes</w:t>
      </w:r>
    </w:p>
    <w:p w:rsidR="001504CA" w:rsidP="001A5E9B" w:rsidRDefault="001504CA" w14:paraId="3EEC125D" w14:textId="06271171">
      <w:pPr>
        <w:pStyle w:val="ListParagraph"/>
        <w:keepNext/>
        <w:numPr>
          <w:ilvl w:val="0"/>
          <w:numId w:val="68"/>
        </w:numPr>
        <w:spacing w:before="0"/>
        <w:contextualSpacing/>
      </w:pPr>
      <w:r>
        <w:t>5</w:t>
      </w:r>
      <w:r w:rsidR="00A14F9A">
        <w:t>1</w:t>
      </w:r>
      <w:r>
        <w:t>-60</w:t>
      </w:r>
      <w:r w:rsidR="00A14F9A">
        <w:t xml:space="preserve"> minutes</w:t>
      </w:r>
    </w:p>
    <w:p w:rsidR="001504CA" w:rsidP="001A5E9B" w:rsidRDefault="001504CA" w14:paraId="01894099" w14:textId="23D4CDF4">
      <w:pPr>
        <w:pStyle w:val="ListParagraph"/>
        <w:keepNext/>
        <w:numPr>
          <w:ilvl w:val="0"/>
          <w:numId w:val="68"/>
        </w:numPr>
        <w:spacing w:before="0"/>
        <w:contextualSpacing/>
      </w:pPr>
      <w:r>
        <w:t>6</w:t>
      </w:r>
      <w:r w:rsidR="00A14F9A">
        <w:t>1</w:t>
      </w:r>
      <w:r>
        <w:t>-90</w:t>
      </w:r>
      <w:r w:rsidR="00A14F9A">
        <w:t xml:space="preserve"> minutes </w:t>
      </w:r>
    </w:p>
    <w:p w:rsidR="001504CA" w:rsidP="001A5E9B" w:rsidRDefault="001504CA" w14:paraId="097FD3A6" w14:textId="35EDE26E">
      <w:pPr>
        <w:pStyle w:val="ListParagraph"/>
        <w:keepNext/>
        <w:numPr>
          <w:ilvl w:val="0"/>
          <w:numId w:val="68"/>
        </w:numPr>
        <w:spacing w:before="0"/>
        <w:contextualSpacing/>
      </w:pPr>
      <w:r>
        <w:t>9</w:t>
      </w:r>
      <w:r w:rsidR="00A14F9A">
        <w:t>1</w:t>
      </w:r>
      <w:r>
        <w:t>-120</w:t>
      </w:r>
      <w:r w:rsidR="00A14F9A">
        <w:t xml:space="preserve"> minutes</w:t>
      </w:r>
    </w:p>
    <w:p w:rsidR="001504CA" w:rsidP="001A5E9B" w:rsidRDefault="00A14F9A" w14:paraId="07E74546" w14:textId="0214792C">
      <w:pPr>
        <w:pStyle w:val="ListParagraph"/>
        <w:numPr>
          <w:ilvl w:val="0"/>
          <w:numId w:val="68"/>
        </w:numPr>
        <w:spacing w:before="0"/>
        <w:contextualSpacing/>
      </w:pPr>
      <w:r>
        <w:t>More than</w:t>
      </w:r>
      <w:r w:rsidR="005D6290">
        <w:t xml:space="preserve"> </w:t>
      </w:r>
      <w:r w:rsidR="001504CA">
        <w:t>120 minutes</w:t>
      </w:r>
    </w:p>
    <w:p w:rsidRPr="009B5D22" w:rsidR="005E2243" w:rsidP="000D13AE" w:rsidRDefault="001504CA" w14:paraId="1B359732" w14:textId="5851EB55">
      <w:pPr>
        <w:pStyle w:val="ListParagraph"/>
        <w:keepNext/>
        <w:numPr>
          <w:ilvl w:val="0"/>
          <w:numId w:val="46"/>
        </w:numPr>
        <w:ind w:left="720"/>
        <w:contextualSpacing/>
        <w:rPr>
          <w:b/>
          <w:bCs/>
        </w:rPr>
      </w:pPr>
      <w:bookmarkStart w:name="_Ref503447826" w:id="8"/>
      <w:bookmarkStart w:name="_Hlk25928934" w:id="9"/>
      <w:bookmarkEnd w:id="6"/>
      <w:r w:rsidRPr="003B78C7">
        <w:rPr>
          <w:b/>
          <w:bCs/>
        </w:rPr>
        <w:lastRenderedPageBreak/>
        <w:t xml:space="preserve">On </w:t>
      </w:r>
      <w:r w:rsidRPr="003B78C7">
        <w:rPr>
          <w:b/>
          <w:u w:val="single"/>
        </w:rPr>
        <w:t>this</w:t>
      </w:r>
      <w:r w:rsidRPr="003B78C7">
        <w:rPr>
          <w:b/>
          <w:bCs/>
        </w:rPr>
        <w:t xml:space="preserve"> VIRTUAL visit, what were you </w:t>
      </w:r>
      <w:r w:rsidRPr="003B78C7" w:rsidR="00DE440C">
        <w:rPr>
          <w:b/>
          <w:bCs/>
        </w:rPr>
        <w:t xml:space="preserve">specifically </w:t>
      </w:r>
      <w:r w:rsidRPr="003B78C7">
        <w:rPr>
          <w:b/>
          <w:bCs/>
        </w:rPr>
        <w:t>looking for?</w:t>
      </w:r>
      <w:bookmarkEnd w:id="7"/>
      <w:bookmarkEnd w:id="8"/>
      <w:r w:rsidRPr="003B78C7">
        <w:rPr>
          <w:b/>
          <w:bCs/>
        </w:rPr>
        <w:t xml:space="preserve"> </w:t>
      </w:r>
      <w:bookmarkEnd w:id="9"/>
    </w:p>
    <w:p w:rsidRPr="007C4B46" w:rsidR="001504CA" w:rsidP="00DC2EB3" w:rsidRDefault="001504CA" w14:paraId="6369FC25" w14:textId="77777777">
      <w:pPr>
        <w:keepNext/>
        <w:ind w:left="810"/>
        <w:contextualSpacing/>
        <w:rPr>
          <w:i/>
        </w:rPr>
      </w:pPr>
      <w:r>
        <w:rPr>
          <w:i/>
        </w:rPr>
        <w:t>Please select all that apply.</w:t>
      </w:r>
    </w:p>
    <w:p w:rsidR="001504CA" w:rsidP="003B78C7" w:rsidRDefault="001504CA" w14:paraId="73FB12B2" w14:textId="77777777">
      <w:pPr>
        <w:pStyle w:val="ListParagraph"/>
        <w:keepNext/>
        <w:numPr>
          <w:ilvl w:val="0"/>
          <w:numId w:val="69"/>
        </w:numPr>
        <w:spacing w:before="0"/>
        <w:contextualSpacing/>
      </w:pPr>
      <w:r>
        <w:t>Maps/directions</w:t>
      </w:r>
    </w:p>
    <w:p w:rsidR="001504CA" w:rsidP="003B78C7" w:rsidRDefault="001504CA" w14:paraId="02092F27" w14:textId="33EB632E">
      <w:pPr>
        <w:pStyle w:val="ListParagraph"/>
        <w:keepNext/>
        <w:numPr>
          <w:ilvl w:val="0"/>
          <w:numId w:val="69"/>
        </w:numPr>
        <w:spacing w:before="0"/>
        <w:contextualSpacing/>
      </w:pPr>
      <w:r>
        <w:t xml:space="preserve">Multimedia </w:t>
      </w:r>
      <w:r w:rsidRPr="009952AE" w:rsidR="009952AE">
        <w:t>(</w:t>
      </w:r>
      <w:r w:rsidRPr="009952AE" w:rsidR="00E07DCF">
        <w:t>e</w:t>
      </w:r>
      <w:r w:rsidRPr="009952AE" w:rsidR="005D68D9">
        <w:t>.g., audio, images/pictures, video, virtual tours, webcams, etc</w:t>
      </w:r>
      <w:r w:rsidRPr="009952AE" w:rsidR="005851CC">
        <w:t>.</w:t>
      </w:r>
      <w:r w:rsidRPr="009952AE" w:rsidR="009952AE">
        <w:t>)</w:t>
      </w:r>
      <w:r w:rsidR="009952AE">
        <w:t xml:space="preserve"> </w:t>
      </w:r>
    </w:p>
    <w:p w:rsidR="001504CA" w:rsidP="003B78C7" w:rsidRDefault="001504CA" w14:paraId="33CEA26B" w14:textId="77777777">
      <w:pPr>
        <w:pStyle w:val="ListParagraph"/>
        <w:keepNext/>
        <w:numPr>
          <w:ilvl w:val="0"/>
          <w:numId w:val="69"/>
        </w:numPr>
        <w:spacing w:before="0"/>
        <w:contextualSpacing/>
      </w:pPr>
      <w:r>
        <w:t>Operating hours</w:t>
      </w:r>
    </w:p>
    <w:p w:rsidR="001504CA" w:rsidP="003B78C7" w:rsidRDefault="001504CA" w14:paraId="1939A290" w14:textId="77777777">
      <w:pPr>
        <w:pStyle w:val="ListParagraph"/>
        <w:keepNext/>
        <w:numPr>
          <w:ilvl w:val="0"/>
          <w:numId w:val="69"/>
        </w:numPr>
        <w:spacing w:before="0"/>
        <w:contextualSpacing/>
      </w:pPr>
      <w:r>
        <w:t>Current conditions (e.g., weather, news, alerts, closures)</w:t>
      </w:r>
    </w:p>
    <w:p w:rsidR="001504CA" w:rsidP="003B78C7" w:rsidRDefault="001504CA" w14:paraId="531E30EC" w14:textId="77777777">
      <w:pPr>
        <w:pStyle w:val="ListParagraph"/>
        <w:keepNext/>
        <w:numPr>
          <w:ilvl w:val="0"/>
          <w:numId w:val="69"/>
        </w:numPr>
        <w:spacing w:before="0"/>
        <w:contextualSpacing/>
      </w:pPr>
      <w:r>
        <w:t>Places to stay (e.g., camping, lodging)</w:t>
      </w:r>
    </w:p>
    <w:p w:rsidR="001504CA" w:rsidP="003B78C7" w:rsidRDefault="001504CA" w14:paraId="4847B9EE" w14:textId="77777777">
      <w:pPr>
        <w:pStyle w:val="ListParagraph"/>
        <w:keepNext/>
        <w:numPr>
          <w:ilvl w:val="0"/>
          <w:numId w:val="69"/>
        </w:numPr>
        <w:spacing w:before="0"/>
        <w:contextualSpacing/>
      </w:pPr>
      <w:r>
        <w:t>Things to do (e.g., hiking, canoeing)</w:t>
      </w:r>
    </w:p>
    <w:p w:rsidR="001504CA" w:rsidP="003B78C7" w:rsidRDefault="001504CA" w14:paraId="02B4C465" w14:textId="77777777">
      <w:pPr>
        <w:pStyle w:val="ListParagraph"/>
        <w:keepNext/>
        <w:numPr>
          <w:ilvl w:val="0"/>
          <w:numId w:val="69"/>
        </w:numPr>
        <w:spacing w:before="0"/>
        <w:contextualSpacing/>
      </w:pPr>
      <w:r>
        <w:t>Scheduled events and programs</w:t>
      </w:r>
    </w:p>
    <w:p w:rsidR="001504CA" w:rsidP="003B78C7" w:rsidRDefault="001504CA" w14:paraId="6BDEFD80" w14:textId="77777777">
      <w:pPr>
        <w:pStyle w:val="ListParagraph"/>
        <w:keepNext/>
        <w:numPr>
          <w:ilvl w:val="0"/>
          <w:numId w:val="69"/>
        </w:numPr>
        <w:spacing w:before="0"/>
        <w:contextualSpacing/>
      </w:pPr>
      <w:r>
        <w:t>Fees/passes</w:t>
      </w:r>
    </w:p>
    <w:p w:rsidR="001504CA" w:rsidP="003B78C7" w:rsidRDefault="001504CA" w14:paraId="64B01B26" w14:textId="77777777">
      <w:pPr>
        <w:pStyle w:val="ListParagraph"/>
        <w:keepNext/>
        <w:numPr>
          <w:ilvl w:val="0"/>
          <w:numId w:val="69"/>
        </w:numPr>
        <w:spacing w:before="0"/>
        <w:contextualSpacing/>
      </w:pPr>
      <w:r>
        <w:t xml:space="preserve">Reservations/permits (e.g., campsites, lodging, backpacking permits) </w:t>
      </w:r>
    </w:p>
    <w:p w:rsidR="001504CA" w:rsidP="003B78C7" w:rsidRDefault="001504CA" w14:paraId="530E771E" w14:textId="77777777">
      <w:pPr>
        <w:pStyle w:val="ListParagraph"/>
        <w:keepNext/>
        <w:numPr>
          <w:ilvl w:val="0"/>
          <w:numId w:val="69"/>
        </w:numPr>
        <w:spacing w:before="0"/>
        <w:contextualSpacing/>
      </w:pPr>
      <w:r>
        <w:t xml:space="preserve">Park merchandise </w:t>
      </w:r>
    </w:p>
    <w:p w:rsidR="001504CA" w:rsidP="003B78C7" w:rsidRDefault="001504CA" w14:paraId="6CFC8C78" w14:textId="77777777">
      <w:pPr>
        <w:pStyle w:val="ListParagraph"/>
        <w:keepNext/>
        <w:numPr>
          <w:ilvl w:val="0"/>
          <w:numId w:val="69"/>
        </w:numPr>
        <w:spacing w:before="0"/>
        <w:contextualSpacing/>
      </w:pPr>
      <w:r>
        <w:t>Contact information</w:t>
      </w:r>
    </w:p>
    <w:p w:rsidR="001504CA" w:rsidP="003B78C7" w:rsidRDefault="001504CA" w14:paraId="2FA5B7E1" w14:textId="77777777">
      <w:pPr>
        <w:pStyle w:val="ListParagraph"/>
        <w:keepNext/>
        <w:numPr>
          <w:ilvl w:val="0"/>
          <w:numId w:val="69"/>
        </w:numPr>
        <w:spacing w:before="0"/>
        <w:contextualSpacing/>
      </w:pPr>
      <w:r>
        <w:t>Job and volunteer opportunities</w:t>
      </w:r>
    </w:p>
    <w:p w:rsidR="001504CA" w:rsidP="003B78C7" w:rsidRDefault="001504CA" w14:paraId="038BF5F4" w14:textId="429BC7A9">
      <w:pPr>
        <w:pStyle w:val="ListParagraph"/>
        <w:keepNext/>
        <w:numPr>
          <w:ilvl w:val="0"/>
          <w:numId w:val="69"/>
        </w:numPr>
        <w:spacing w:before="0"/>
        <w:contextualSpacing/>
      </w:pPr>
      <w:r>
        <w:t>Lesson plans and curricula</w:t>
      </w:r>
    </w:p>
    <w:p w:rsidR="0061349A" w:rsidP="003B78C7" w:rsidRDefault="0061349A" w14:paraId="6D4775FC" w14:textId="38ED02AA">
      <w:pPr>
        <w:pStyle w:val="ListParagraph"/>
        <w:keepNext/>
        <w:numPr>
          <w:ilvl w:val="0"/>
          <w:numId w:val="69"/>
        </w:numPr>
        <w:spacing w:before="0"/>
        <w:contextualSpacing/>
      </w:pPr>
      <w:r>
        <w:t>Information about park management</w:t>
      </w:r>
    </w:p>
    <w:p w:rsidR="001601EA" w:rsidP="003B78C7" w:rsidRDefault="001601EA" w14:paraId="7D7972BC" w14:textId="2F04E517">
      <w:pPr>
        <w:pStyle w:val="ListParagraph"/>
        <w:keepNext/>
        <w:numPr>
          <w:ilvl w:val="0"/>
          <w:numId w:val="69"/>
        </w:numPr>
        <w:spacing w:before="0"/>
        <w:contextualSpacing/>
      </w:pPr>
      <w:r>
        <w:t>Information about natural resources</w:t>
      </w:r>
    </w:p>
    <w:p w:rsidR="001504CA" w:rsidP="003B78C7" w:rsidRDefault="001601EA" w14:paraId="2B67427F" w14:textId="69D57EB1">
      <w:pPr>
        <w:pStyle w:val="ListParagraph"/>
        <w:keepNext/>
        <w:numPr>
          <w:ilvl w:val="0"/>
          <w:numId w:val="69"/>
        </w:numPr>
        <w:spacing w:before="0"/>
        <w:contextualSpacing/>
      </w:pPr>
      <w:r>
        <w:t>Information about cultural resources and</w:t>
      </w:r>
      <w:r w:rsidR="001504CA">
        <w:t xml:space="preserve"> history</w:t>
      </w:r>
    </w:p>
    <w:p w:rsidR="001504CA" w:rsidP="003B78C7" w:rsidRDefault="001504CA" w14:paraId="336EC619" w14:textId="7B5401A1">
      <w:pPr>
        <w:pStyle w:val="ListParagraph"/>
        <w:keepNext/>
        <w:numPr>
          <w:ilvl w:val="0"/>
          <w:numId w:val="69"/>
        </w:numPr>
        <w:spacing w:before="0"/>
        <w:contextualSpacing/>
      </w:pPr>
      <w:r>
        <w:t xml:space="preserve">General browsing about </w:t>
      </w:r>
      <w:r w:rsidR="00C05475">
        <w:t>n</w:t>
      </w:r>
      <w:r>
        <w:t xml:space="preserve">ational </w:t>
      </w:r>
      <w:r w:rsidR="00C05475">
        <w:t>p</w:t>
      </w:r>
      <w:r>
        <w:t>arks</w:t>
      </w:r>
    </w:p>
    <w:p w:rsidR="001504CA" w:rsidP="003B78C7" w:rsidRDefault="001504CA" w14:paraId="3BB27D42" w14:textId="77777777">
      <w:pPr>
        <w:pStyle w:val="ListParagraph"/>
        <w:numPr>
          <w:ilvl w:val="0"/>
          <w:numId w:val="69"/>
        </w:numPr>
        <w:spacing w:before="0"/>
        <w:contextualSpacing/>
      </w:pPr>
      <w:r>
        <w:t>Other (Please specify ____________)</w:t>
      </w:r>
    </w:p>
    <w:p w:rsidR="00E07DCF" w:rsidP="00E07DCF" w:rsidRDefault="00E07DCF" w14:paraId="1BD387EF" w14:textId="77777777">
      <w:pPr>
        <w:keepNext/>
        <w:spacing w:after="120" w:line="300" w:lineRule="atLeast"/>
        <w:ind w:left="720"/>
        <w:contextualSpacing/>
        <w:rPr>
          <w:b/>
          <w:bCs/>
          <w:i/>
          <w:iCs/>
        </w:rPr>
      </w:pPr>
    </w:p>
    <w:p w:rsidRPr="00375320" w:rsidR="00DC2EB3" w:rsidP="007C5BF3" w:rsidRDefault="00E07DCF" w14:paraId="731912BA" w14:textId="77933C83">
      <w:pPr>
        <w:pBdr>
          <w:top w:val="single" w:color="876400" w:themeColor="accent4" w:themeShade="80" w:sz="4" w:space="1"/>
          <w:left w:val="single" w:color="876400" w:themeColor="accent4" w:themeShade="80" w:sz="4" w:space="4"/>
          <w:bottom w:val="single" w:color="876400" w:themeColor="accent4" w:themeShade="80" w:sz="4" w:space="1"/>
          <w:right w:val="single" w:color="876400" w:themeColor="accent4" w:themeShade="80" w:sz="4" w:space="4"/>
        </w:pBdr>
      </w:pPr>
      <w:r w:rsidRPr="00892F47">
        <w:rPr>
          <w:b/>
          <w:bCs/>
        </w:rPr>
        <w:t>NOTE</w:t>
      </w:r>
      <w:r w:rsidR="000D13AE">
        <w:rPr>
          <w:b/>
          <w:bCs/>
        </w:rPr>
        <w:t xml:space="preserve"> for Reviewers</w:t>
      </w:r>
      <w:r w:rsidRPr="00892F47">
        <w:rPr>
          <w:b/>
          <w:bCs/>
        </w:rPr>
        <w:t>:</w:t>
      </w:r>
      <w:r w:rsidRPr="00892F47">
        <w:t xml:space="preserve"> Response options in Question 10 will be populated with responses selected in Question 9</w:t>
      </w:r>
    </w:p>
    <w:p w:rsidRPr="003B78C7" w:rsidR="003B78C7" w:rsidP="000D13AE" w:rsidRDefault="001504CA" w14:paraId="4271ECE6" w14:textId="77777777">
      <w:pPr>
        <w:pStyle w:val="ListParagraph"/>
        <w:keepNext/>
        <w:numPr>
          <w:ilvl w:val="0"/>
          <w:numId w:val="46"/>
        </w:numPr>
        <w:tabs>
          <w:tab w:val="left" w:pos="1170"/>
        </w:tabs>
        <w:ind w:left="720"/>
        <w:contextualSpacing/>
        <w:rPr>
          <w:i/>
          <w:iCs/>
        </w:rPr>
      </w:pPr>
      <w:r w:rsidRPr="003B78C7">
        <w:rPr>
          <w:b/>
          <w:bCs/>
        </w:rPr>
        <w:t>Of the items you were looking for, which did you find?</w:t>
      </w:r>
      <w:r>
        <w:t xml:space="preserve"> </w:t>
      </w:r>
    </w:p>
    <w:p w:rsidRPr="0093124D" w:rsidR="001504CA" w:rsidP="00DC2EB3" w:rsidRDefault="001504CA" w14:paraId="4DD0E2C5" w14:textId="77777777">
      <w:pPr>
        <w:keepNext/>
        <w:ind w:firstLine="720"/>
        <w:contextualSpacing/>
      </w:pPr>
      <w:r>
        <w:rPr>
          <w:i/>
        </w:rPr>
        <w:t>Pl</w:t>
      </w:r>
      <w:r w:rsidRPr="0093124D">
        <w:rPr>
          <w:i/>
        </w:rPr>
        <w:t>ease select all that apply.</w:t>
      </w:r>
    </w:p>
    <w:p w:rsidR="001504CA" w:rsidP="003B78C7" w:rsidRDefault="001504CA" w14:paraId="6198768E" w14:textId="77777777">
      <w:pPr>
        <w:pStyle w:val="ListParagraph"/>
        <w:keepNext/>
        <w:numPr>
          <w:ilvl w:val="0"/>
          <w:numId w:val="70"/>
        </w:numPr>
        <w:spacing w:before="0"/>
        <w:contextualSpacing/>
        <w:rPr>
          <w:bCs/>
        </w:rPr>
      </w:pPr>
      <w:r w:rsidRPr="0093124D">
        <w:rPr>
          <w:bCs/>
        </w:rPr>
        <w:t>[answer option 1]</w:t>
      </w:r>
    </w:p>
    <w:p w:rsidR="001504CA" w:rsidP="003B78C7" w:rsidRDefault="001504CA" w14:paraId="3109215E" w14:textId="77777777">
      <w:pPr>
        <w:pStyle w:val="ListParagraph"/>
        <w:keepNext/>
        <w:numPr>
          <w:ilvl w:val="0"/>
          <w:numId w:val="70"/>
        </w:numPr>
        <w:spacing w:before="0"/>
        <w:contextualSpacing/>
        <w:rPr>
          <w:bCs/>
        </w:rPr>
      </w:pPr>
      <w:r>
        <w:rPr>
          <w:bCs/>
        </w:rPr>
        <w:t>[answer option 2]</w:t>
      </w:r>
    </w:p>
    <w:p w:rsidR="001504CA" w:rsidP="003B78C7" w:rsidRDefault="001504CA" w14:paraId="4651EFAF" w14:textId="77777777">
      <w:pPr>
        <w:pStyle w:val="ListParagraph"/>
        <w:keepNext/>
        <w:numPr>
          <w:ilvl w:val="0"/>
          <w:numId w:val="70"/>
        </w:numPr>
        <w:spacing w:before="0"/>
        <w:contextualSpacing/>
        <w:rPr>
          <w:bCs/>
        </w:rPr>
      </w:pPr>
      <w:r>
        <w:rPr>
          <w:bCs/>
        </w:rPr>
        <w:t>[answer option 3]</w:t>
      </w:r>
    </w:p>
    <w:p w:rsidRPr="003B78C7" w:rsidR="00DC2EB3" w:rsidP="003B78C7" w:rsidRDefault="001504CA" w14:paraId="296F35B2" w14:textId="73821845">
      <w:pPr>
        <w:pStyle w:val="ListParagraph"/>
        <w:numPr>
          <w:ilvl w:val="0"/>
          <w:numId w:val="70"/>
        </w:numPr>
        <w:spacing w:before="0"/>
        <w:contextualSpacing/>
        <w:rPr>
          <w:bCs/>
        </w:rPr>
      </w:pPr>
      <w:r>
        <w:rPr>
          <w:bCs/>
        </w:rPr>
        <w:t>…</w:t>
      </w:r>
      <w:bookmarkStart w:name="_Hlk25931534" w:id="10"/>
    </w:p>
    <w:p w:rsidR="009B5D22" w:rsidP="009B5D22" w:rsidRDefault="009B5D22" w14:paraId="3FB6C9DC" w14:textId="77777777">
      <w:pPr>
        <w:pStyle w:val="ListParagraph"/>
        <w:keepNext/>
        <w:numPr>
          <w:ilvl w:val="0"/>
          <w:numId w:val="0"/>
        </w:numPr>
        <w:ind w:left="1530"/>
        <w:contextualSpacing/>
        <w:rPr>
          <w:b/>
        </w:rPr>
      </w:pPr>
    </w:p>
    <w:p w:rsidR="001504CA" w:rsidP="000D13AE" w:rsidRDefault="001504CA" w14:paraId="444EDD88" w14:textId="73347D46">
      <w:pPr>
        <w:pStyle w:val="ListParagraph"/>
        <w:keepNext/>
        <w:numPr>
          <w:ilvl w:val="0"/>
          <w:numId w:val="46"/>
        </w:numPr>
        <w:ind w:left="720"/>
        <w:contextualSpacing/>
        <w:rPr>
          <w:b/>
        </w:rPr>
      </w:pPr>
      <w:r w:rsidRPr="003B78C7">
        <w:rPr>
          <w:b/>
        </w:rPr>
        <w:t xml:space="preserve">Overall, how easy was it to find the information you were looking for? </w:t>
      </w:r>
    </w:p>
    <w:tbl>
      <w:tblPr>
        <w:tblStyle w:val="TableGrid"/>
        <w:tblW w:w="0" w:type="auto"/>
        <w:tblInd w:w="625" w:type="dxa"/>
        <w:tblLook w:val="04A0" w:firstRow="1" w:lastRow="0" w:firstColumn="1" w:lastColumn="0" w:noHBand="0" w:noVBand="1"/>
      </w:tblPr>
      <w:tblGrid>
        <w:gridCol w:w="2070"/>
        <w:gridCol w:w="1710"/>
        <w:gridCol w:w="1509"/>
        <w:gridCol w:w="1434"/>
        <w:gridCol w:w="2002"/>
      </w:tblGrid>
      <w:tr w:rsidR="001A5E9B" w:rsidTr="00D87CCE" w14:paraId="63743AEB" w14:textId="77777777">
        <w:tc>
          <w:tcPr>
            <w:tcW w:w="2070" w:type="dxa"/>
            <w:vAlign w:val="center"/>
          </w:tcPr>
          <w:p w:rsidR="001A5E9B" w:rsidP="00E07DCF" w:rsidRDefault="001A5E9B" w14:paraId="44D3BCB1" w14:textId="74EBA250">
            <w:pPr>
              <w:keepNext/>
              <w:contextualSpacing/>
              <w:jc w:val="center"/>
              <w:rPr>
                <w:b/>
              </w:rPr>
            </w:pPr>
            <w:r>
              <w:t>Extremely easy</w:t>
            </w:r>
          </w:p>
        </w:tc>
        <w:tc>
          <w:tcPr>
            <w:tcW w:w="1710" w:type="dxa"/>
            <w:vAlign w:val="center"/>
          </w:tcPr>
          <w:p w:rsidR="001A5E9B" w:rsidP="00E07DCF" w:rsidRDefault="001A5E9B" w14:paraId="09FA9D15" w14:textId="5DE12131">
            <w:pPr>
              <w:keepNext/>
              <w:contextualSpacing/>
              <w:jc w:val="center"/>
              <w:rPr>
                <w:b/>
              </w:rPr>
            </w:pPr>
            <w:r>
              <w:t>Moderately easy</w:t>
            </w:r>
          </w:p>
        </w:tc>
        <w:tc>
          <w:tcPr>
            <w:tcW w:w="1509" w:type="dxa"/>
            <w:vAlign w:val="center"/>
          </w:tcPr>
          <w:p w:rsidR="001A5E9B" w:rsidP="00E07DCF" w:rsidRDefault="001A5E9B" w14:paraId="6E68ECBE" w14:textId="4723DBAD">
            <w:pPr>
              <w:keepNext/>
              <w:contextualSpacing/>
              <w:jc w:val="center"/>
              <w:rPr>
                <w:b/>
              </w:rPr>
            </w:pPr>
            <w:r>
              <w:t>Neither easy nor difficult</w:t>
            </w:r>
          </w:p>
        </w:tc>
        <w:tc>
          <w:tcPr>
            <w:tcW w:w="1434" w:type="dxa"/>
            <w:vAlign w:val="center"/>
          </w:tcPr>
          <w:p w:rsidR="001A5E9B" w:rsidP="00E07DCF" w:rsidRDefault="001A5E9B" w14:paraId="4A4F251E" w14:textId="5508F0CC">
            <w:pPr>
              <w:keepNext/>
              <w:contextualSpacing/>
              <w:jc w:val="center"/>
              <w:rPr>
                <w:b/>
              </w:rPr>
            </w:pPr>
            <w:r>
              <w:t>Moderately difficult</w:t>
            </w:r>
          </w:p>
        </w:tc>
        <w:tc>
          <w:tcPr>
            <w:tcW w:w="2002" w:type="dxa"/>
            <w:vAlign w:val="center"/>
          </w:tcPr>
          <w:p w:rsidR="001A5E9B" w:rsidP="00E07DCF" w:rsidRDefault="001A5E9B" w14:paraId="594FBF8C" w14:textId="1F80993F">
            <w:pPr>
              <w:keepNext/>
              <w:contextualSpacing/>
              <w:jc w:val="center"/>
              <w:rPr>
                <w:b/>
              </w:rPr>
            </w:pPr>
            <w:r>
              <w:t>Extremely difficult/impossible</w:t>
            </w:r>
          </w:p>
        </w:tc>
      </w:tr>
      <w:tr w:rsidR="001A5E9B" w:rsidTr="00D87CCE" w14:paraId="0FEEEF1D" w14:textId="77777777">
        <w:tc>
          <w:tcPr>
            <w:tcW w:w="2070" w:type="dxa"/>
            <w:vAlign w:val="center"/>
          </w:tcPr>
          <w:p w:rsidR="001A5E9B" w:rsidP="00784126" w:rsidRDefault="001A5E9B" w14:paraId="7D053A23" w14:textId="77777777">
            <w:pPr>
              <w:keepNext/>
              <w:contextualSpacing/>
              <w:jc w:val="center"/>
              <w:rPr>
                <w:b/>
              </w:rPr>
            </w:pPr>
            <w:r>
              <w:rPr>
                <w:b/>
              </w:rPr>
              <w:t>1</w:t>
            </w:r>
          </w:p>
        </w:tc>
        <w:tc>
          <w:tcPr>
            <w:tcW w:w="1710" w:type="dxa"/>
            <w:vAlign w:val="center"/>
          </w:tcPr>
          <w:p w:rsidR="001A5E9B" w:rsidP="00784126" w:rsidRDefault="001A5E9B" w14:paraId="4C9438B7" w14:textId="77777777">
            <w:pPr>
              <w:keepNext/>
              <w:contextualSpacing/>
              <w:jc w:val="center"/>
              <w:rPr>
                <w:b/>
              </w:rPr>
            </w:pPr>
            <w:r>
              <w:rPr>
                <w:b/>
              </w:rPr>
              <w:t>2</w:t>
            </w:r>
          </w:p>
        </w:tc>
        <w:tc>
          <w:tcPr>
            <w:tcW w:w="1509" w:type="dxa"/>
            <w:vAlign w:val="center"/>
          </w:tcPr>
          <w:p w:rsidR="001A5E9B" w:rsidP="00784126" w:rsidRDefault="001A5E9B" w14:paraId="6D50A2D0" w14:textId="77777777">
            <w:pPr>
              <w:keepNext/>
              <w:contextualSpacing/>
              <w:jc w:val="center"/>
              <w:rPr>
                <w:b/>
              </w:rPr>
            </w:pPr>
            <w:r>
              <w:rPr>
                <w:b/>
              </w:rPr>
              <w:t>3</w:t>
            </w:r>
          </w:p>
        </w:tc>
        <w:tc>
          <w:tcPr>
            <w:tcW w:w="1434" w:type="dxa"/>
            <w:vAlign w:val="center"/>
          </w:tcPr>
          <w:p w:rsidR="001A5E9B" w:rsidP="00784126" w:rsidRDefault="001A5E9B" w14:paraId="4982F9B3" w14:textId="77777777">
            <w:pPr>
              <w:keepNext/>
              <w:contextualSpacing/>
              <w:jc w:val="center"/>
              <w:rPr>
                <w:b/>
              </w:rPr>
            </w:pPr>
            <w:r>
              <w:rPr>
                <w:b/>
              </w:rPr>
              <w:t>4</w:t>
            </w:r>
          </w:p>
        </w:tc>
        <w:tc>
          <w:tcPr>
            <w:tcW w:w="2002" w:type="dxa"/>
            <w:vAlign w:val="center"/>
          </w:tcPr>
          <w:p w:rsidR="001A5E9B" w:rsidP="00784126" w:rsidRDefault="001A5E9B" w14:paraId="40B236D9" w14:textId="77777777">
            <w:pPr>
              <w:keepNext/>
              <w:contextualSpacing/>
              <w:jc w:val="center"/>
              <w:rPr>
                <w:b/>
              </w:rPr>
            </w:pPr>
            <w:r>
              <w:rPr>
                <w:b/>
              </w:rPr>
              <w:t>5</w:t>
            </w:r>
          </w:p>
        </w:tc>
      </w:tr>
    </w:tbl>
    <w:p w:rsidR="00CB0F63" w:rsidP="00E01EB9" w:rsidRDefault="00CB0F63" w14:paraId="55EC1446" w14:textId="77777777">
      <w:pPr>
        <w:pStyle w:val="ListParagraph"/>
        <w:numPr>
          <w:ilvl w:val="0"/>
          <w:numId w:val="0"/>
        </w:numPr>
        <w:spacing w:before="0"/>
        <w:ind w:left="1530"/>
        <w:contextualSpacing/>
      </w:pPr>
    </w:p>
    <w:p w:rsidR="007832CF" w:rsidP="007832CF" w:rsidRDefault="00611441" w14:paraId="000E1CC9" w14:textId="009117C4">
      <w:pPr>
        <w:pStyle w:val="ListParagraph"/>
        <w:keepNext/>
        <w:numPr>
          <w:ilvl w:val="0"/>
          <w:numId w:val="46"/>
        </w:numPr>
        <w:ind w:left="720"/>
        <w:contextualSpacing/>
        <w:rPr>
          <w:b/>
          <w:bCs/>
        </w:rPr>
      </w:pPr>
      <w:r w:rsidRPr="003B78C7">
        <w:rPr>
          <w:b/>
          <w:bCs/>
        </w:rPr>
        <w:t>On</w:t>
      </w:r>
      <w:r w:rsidRPr="003B78C7" w:rsidR="004478B0">
        <w:rPr>
          <w:b/>
          <w:bCs/>
        </w:rPr>
        <w:t xml:space="preserve"> this </w:t>
      </w:r>
      <w:r w:rsidRPr="003B78C7">
        <w:rPr>
          <w:b/>
          <w:bCs/>
        </w:rPr>
        <w:t>VIRTUAL</w:t>
      </w:r>
      <w:r w:rsidRPr="003B78C7" w:rsidR="004478B0">
        <w:rPr>
          <w:b/>
          <w:bCs/>
        </w:rPr>
        <w:t xml:space="preserve"> visit, d</w:t>
      </w:r>
      <w:r w:rsidRPr="003B78C7" w:rsidR="00C010CA">
        <w:rPr>
          <w:b/>
          <w:bCs/>
        </w:rPr>
        <w:t xml:space="preserve">id you </w:t>
      </w:r>
      <w:r w:rsidRPr="003B78C7" w:rsidR="005A2AD4">
        <w:rPr>
          <w:b/>
          <w:bCs/>
        </w:rPr>
        <w:t xml:space="preserve">view </w:t>
      </w:r>
      <w:r w:rsidRPr="003B78C7" w:rsidR="00C010CA">
        <w:rPr>
          <w:b/>
          <w:bCs/>
        </w:rPr>
        <w:t xml:space="preserve">or browse any content that you were </w:t>
      </w:r>
      <w:r w:rsidRPr="003B78C7" w:rsidR="00C010CA">
        <w:rPr>
          <w:b/>
          <w:i/>
          <w:u w:val="single"/>
        </w:rPr>
        <w:t>not</w:t>
      </w:r>
      <w:r w:rsidRPr="003B78C7" w:rsidR="00C010CA">
        <w:rPr>
          <w:b/>
          <w:bCs/>
        </w:rPr>
        <w:t xml:space="preserve"> originally looking for? </w:t>
      </w:r>
    </w:p>
    <w:p w:rsidRPr="007832CF" w:rsidR="007832CF" w:rsidP="007832CF" w:rsidRDefault="007832CF" w14:paraId="5949656F" w14:textId="60363518">
      <w:pPr>
        <w:pStyle w:val="ListParagraph"/>
        <w:keepNext/>
        <w:numPr>
          <w:ilvl w:val="1"/>
          <w:numId w:val="46"/>
        </w:numPr>
        <w:contextualSpacing/>
      </w:pPr>
      <w:r w:rsidRPr="007832CF">
        <w:t>Yes</w:t>
      </w:r>
    </w:p>
    <w:p w:rsidRPr="007832CF" w:rsidR="007832CF" w:rsidP="007832CF" w:rsidRDefault="007832CF" w14:paraId="1A9FC0BF" w14:textId="5D222415">
      <w:pPr>
        <w:pStyle w:val="ListParagraph"/>
        <w:keepNext/>
        <w:numPr>
          <w:ilvl w:val="1"/>
          <w:numId w:val="46"/>
        </w:numPr>
        <w:contextualSpacing/>
      </w:pPr>
      <w:r w:rsidRPr="007832CF">
        <w:t xml:space="preserve">No </w:t>
      </w:r>
      <w:r w:rsidR="00C5276A">
        <w:t>&lt;</w:t>
      </w:r>
      <w:r w:rsidRPr="00C5276A">
        <w:rPr>
          <w:i/>
          <w:iCs/>
        </w:rPr>
        <w:t xml:space="preserve">SKIP </w:t>
      </w:r>
      <w:r w:rsidR="00E76B13">
        <w:rPr>
          <w:i/>
          <w:iCs/>
        </w:rPr>
        <w:t>to</w:t>
      </w:r>
      <w:r w:rsidR="00EE5015">
        <w:rPr>
          <w:i/>
          <w:iCs/>
        </w:rPr>
        <w:t xml:space="preserve"> </w:t>
      </w:r>
      <w:r w:rsidR="006A4937">
        <w:rPr>
          <w:i/>
          <w:iCs/>
        </w:rPr>
        <w:t xml:space="preserve">NPS.gov 1, </w:t>
      </w:r>
      <w:r w:rsidR="00EE5015">
        <w:rPr>
          <w:i/>
          <w:iCs/>
        </w:rPr>
        <w:t>Twitter 1, Facebook 1, Instagram 1, or HFC 1 depending on the reference resource being used</w:t>
      </w:r>
      <w:r w:rsidR="00C5276A">
        <w:t>&gt;</w:t>
      </w:r>
    </w:p>
    <w:p w:rsidR="00D87CCE" w:rsidRDefault="00D87CCE" w14:paraId="5069FC82" w14:textId="288C9C67">
      <w:pPr>
        <w:spacing w:after="200" w:line="276" w:lineRule="auto"/>
        <w:rPr>
          <w:b/>
          <w:bCs/>
        </w:rPr>
      </w:pPr>
      <w:r>
        <w:rPr>
          <w:b/>
          <w:bCs/>
        </w:rPr>
        <w:br w:type="page"/>
      </w:r>
    </w:p>
    <w:p w:rsidRPr="003B78C7" w:rsidR="003B78C7" w:rsidP="000D13AE" w:rsidRDefault="003B78C7" w14:paraId="7AD67FAD" w14:textId="18AA208E">
      <w:pPr>
        <w:pStyle w:val="ListParagraph"/>
        <w:numPr>
          <w:ilvl w:val="0"/>
          <w:numId w:val="46"/>
        </w:numPr>
        <w:ind w:left="720"/>
        <w:contextualSpacing/>
        <w:rPr>
          <w:b/>
          <w:bCs/>
        </w:rPr>
      </w:pPr>
      <w:r w:rsidRPr="003B78C7">
        <w:rPr>
          <w:b/>
          <w:bCs/>
        </w:rPr>
        <w:lastRenderedPageBreak/>
        <w:t xml:space="preserve">What content did you view or browse that you were </w:t>
      </w:r>
      <w:r w:rsidRPr="003B78C7">
        <w:rPr>
          <w:b/>
          <w:bCs/>
          <w:i/>
          <w:iCs/>
          <w:u w:val="single"/>
        </w:rPr>
        <w:t xml:space="preserve">not </w:t>
      </w:r>
      <w:r w:rsidRPr="00113A0D">
        <w:rPr>
          <w:b/>
          <w:bCs/>
        </w:rPr>
        <w:t>originally looking for</w:t>
      </w:r>
      <w:r w:rsidRPr="00CB530B">
        <w:rPr>
          <w:b/>
          <w:bCs/>
        </w:rPr>
        <w:t>?</w:t>
      </w:r>
    </w:p>
    <w:p w:rsidRPr="00734E72" w:rsidR="00A931AD" w:rsidP="003B78C7" w:rsidRDefault="00A931AD" w14:paraId="0B9A9FB6" w14:textId="2F9B7080">
      <w:pPr>
        <w:ind w:left="900"/>
        <w:contextualSpacing/>
        <w:rPr>
          <w:i/>
        </w:rPr>
      </w:pPr>
      <w:r w:rsidRPr="00734E72">
        <w:rPr>
          <w:i/>
        </w:rPr>
        <w:t>Please select all that apply.</w:t>
      </w:r>
    </w:p>
    <w:p w:rsidR="00D90D30" w:rsidP="003B78C7" w:rsidRDefault="00927FDB" w14:paraId="2D9C278F" w14:textId="201DE874">
      <w:pPr>
        <w:pStyle w:val="ListParagraph"/>
        <w:keepNext/>
        <w:numPr>
          <w:ilvl w:val="0"/>
          <w:numId w:val="72"/>
        </w:numPr>
        <w:spacing w:before="0"/>
        <w:contextualSpacing/>
      </w:pPr>
      <w:r>
        <w:t>Multimedia (audio, images, videos, webcams, virtual tours</w:t>
      </w:r>
      <w:r w:rsidR="00B577F5">
        <w:t>, etc.</w:t>
      </w:r>
      <w:r>
        <w:t>)</w:t>
      </w:r>
    </w:p>
    <w:p w:rsidR="00D90D30" w:rsidP="003B78C7" w:rsidRDefault="008E1EDC" w14:paraId="3EFBBC24" w14:textId="0FF314DF">
      <w:pPr>
        <w:pStyle w:val="ListParagraph"/>
        <w:keepNext/>
        <w:numPr>
          <w:ilvl w:val="0"/>
          <w:numId w:val="72"/>
        </w:numPr>
        <w:spacing w:before="0"/>
        <w:contextualSpacing/>
      </w:pPr>
      <w:r>
        <w:t>Educational information (</w:t>
      </w:r>
      <w:r w:rsidR="00634E16">
        <w:t xml:space="preserve">information about nature, history, culture, </w:t>
      </w:r>
      <w:r w:rsidR="00636632">
        <w:t>science</w:t>
      </w:r>
      <w:r w:rsidR="00B577F5">
        <w:t>, etc.</w:t>
      </w:r>
      <w:r w:rsidR="00636632">
        <w:t>)</w:t>
      </w:r>
    </w:p>
    <w:p w:rsidRPr="000B4341" w:rsidR="000B4341" w:rsidP="003B78C7" w:rsidRDefault="000B4341" w14:paraId="3D25F954" w14:textId="655081CF">
      <w:pPr>
        <w:pStyle w:val="ListParagraph"/>
        <w:keepNext/>
        <w:numPr>
          <w:ilvl w:val="0"/>
          <w:numId w:val="72"/>
        </w:numPr>
        <w:spacing w:before="0"/>
        <w:contextualSpacing/>
      </w:pPr>
      <w:r>
        <w:t>Logistical information about visiting an NPS unit (maps, operating hours, directions, fees/passes, etc.)</w:t>
      </w:r>
    </w:p>
    <w:p w:rsidR="00D90D30" w:rsidP="003B78C7" w:rsidRDefault="001A743A" w14:paraId="5A6D8752" w14:textId="315B62C1">
      <w:pPr>
        <w:pStyle w:val="ListParagraph"/>
        <w:keepNext/>
        <w:numPr>
          <w:ilvl w:val="0"/>
          <w:numId w:val="72"/>
        </w:numPr>
        <w:spacing w:before="0"/>
        <w:contextualSpacing/>
      </w:pPr>
      <w:r>
        <w:t>Things to do</w:t>
      </w:r>
      <w:r w:rsidR="003437DC">
        <w:t xml:space="preserve"> </w:t>
      </w:r>
      <w:r>
        <w:t>(</w:t>
      </w:r>
      <w:r w:rsidR="000B4341">
        <w:t xml:space="preserve">activities, </w:t>
      </w:r>
      <w:r w:rsidR="00613CC6">
        <w:t xml:space="preserve">events, </w:t>
      </w:r>
      <w:r w:rsidR="00D609D8">
        <w:t>tours, etc.)</w:t>
      </w:r>
    </w:p>
    <w:p w:rsidR="003437DC" w:rsidP="003B78C7" w:rsidRDefault="003437DC" w14:paraId="22DE596B" w14:textId="07BFD952">
      <w:pPr>
        <w:pStyle w:val="ListParagraph"/>
        <w:keepNext/>
        <w:numPr>
          <w:ilvl w:val="0"/>
          <w:numId w:val="72"/>
        </w:numPr>
        <w:spacing w:before="0"/>
        <w:contextualSpacing/>
      </w:pPr>
      <w:r>
        <w:t>Places to stay (lodges, campsites, etc.)</w:t>
      </w:r>
    </w:p>
    <w:p w:rsidR="001504CA" w:rsidP="003B78C7" w:rsidRDefault="003437DC" w14:paraId="0CA509B4" w14:textId="75DA11EE">
      <w:pPr>
        <w:pStyle w:val="ListParagraph"/>
        <w:keepNext/>
        <w:numPr>
          <w:ilvl w:val="0"/>
          <w:numId w:val="72"/>
        </w:numPr>
        <w:spacing w:before="0"/>
        <w:contextualSpacing/>
      </w:pPr>
      <w:r>
        <w:t>Other (please specify</w:t>
      </w:r>
      <w:r w:rsidR="00A248F1">
        <w:t>)</w:t>
      </w:r>
      <w:r>
        <w:t xml:space="preserve"> _______________</w:t>
      </w:r>
      <w:bookmarkStart w:name="_Toc512409389" w:id="11"/>
      <w:bookmarkStart w:name="_Toc512409390" w:id="12"/>
      <w:bookmarkStart w:name="_Toc512409393" w:id="13"/>
      <w:bookmarkStart w:name="_Toc512409394" w:id="14"/>
      <w:bookmarkStart w:name="_Toc512409395" w:id="15"/>
      <w:bookmarkStart w:name="_Toc512409399" w:id="16"/>
      <w:bookmarkStart w:name="_Toc512409401" w:id="17"/>
      <w:bookmarkStart w:name="_Toc512409402" w:id="18"/>
      <w:bookmarkStart w:name="_Toc512409403" w:id="19"/>
      <w:bookmarkStart w:name="_Toc512409404" w:id="20"/>
      <w:bookmarkStart w:name="_Toc512409405" w:id="21"/>
      <w:bookmarkStart w:name="_Toc512409406" w:id="22"/>
      <w:bookmarkEnd w:id="10"/>
      <w:bookmarkEnd w:id="11"/>
      <w:bookmarkEnd w:id="12"/>
      <w:bookmarkEnd w:id="13"/>
      <w:bookmarkEnd w:id="14"/>
      <w:bookmarkEnd w:id="15"/>
      <w:bookmarkEnd w:id="16"/>
      <w:bookmarkEnd w:id="17"/>
      <w:bookmarkEnd w:id="18"/>
      <w:bookmarkEnd w:id="19"/>
      <w:bookmarkEnd w:id="20"/>
      <w:bookmarkEnd w:id="21"/>
      <w:bookmarkEnd w:id="22"/>
    </w:p>
    <w:p w:rsidR="0094151F" w:rsidP="0094151F" w:rsidRDefault="0094151F" w14:paraId="49EED557" w14:textId="77777777">
      <w:pPr>
        <w:pStyle w:val="ListParagraph"/>
        <w:keepNext/>
        <w:numPr>
          <w:ilvl w:val="0"/>
          <w:numId w:val="0"/>
        </w:numPr>
        <w:spacing w:before="0"/>
        <w:ind w:left="1530"/>
        <w:contextualSpacing/>
      </w:pPr>
    </w:p>
    <w:p w:rsidR="00375320" w:rsidP="00375320" w:rsidRDefault="00375320" w14:paraId="1F701F5E" w14:textId="77777777"/>
    <w:p w:rsidRPr="00375320" w:rsidR="00375320" w:rsidP="00124792" w:rsidRDefault="00375320" w14:paraId="66CAB732" w14:textId="1694163D">
      <w:pPr>
        <w:pBdr>
          <w:top w:val="single" w:color="876400" w:themeColor="accent4" w:themeShade="80" w:sz="4" w:space="1"/>
          <w:left w:val="single" w:color="876400" w:themeColor="accent4" w:themeShade="80" w:sz="4" w:space="4"/>
          <w:bottom w:val="single" w:color="876400" w:themeColor="accent4" w:themeShade="80" w:sz="4" w:space="9"/>
          <w:right w:val="single" w:color="876400" w:themeColor="accent4" w:themeShade="80" w:sz="4" w:space="4"/>
        </w:pBdr>
      </w:pPr>
      <w:r w:rsidRPr="00375320">
        <w:rPr>
          <w:b/>
          <w:bCs/>
        </w:rPr>
        <w:t>NOTE</w:t>
      </w:r>
      <w:r w:rsidR="000D13AE">
        <w:rPr>
          <w:b/>
          <w:bCs/>
        </w:rPr>
        <w:t xml:space="preserve"> for Reviewers</w:t>
      </w:r>
      <w:r w:rsidRPr="00375320">
        <w:rPr>
          <w:b/>
          <w:bCs/>
        </w:rPr>
        <w:t>:</w:t>
      </w:r>
      <w:r w:rsidRPr="00375320">
        <w:t xml:space="preserve">  The next sections are platform/social </w:t>
      </w:r>
      <w:proofErr w:type="gramStart"/>
      <w:r w:rsidRPr="00375320">
        <w:t>media</w:t>
      </w:r>
      <w:r w:rsidR="00A935AD">
        <w:t>-</w:t>
      </w:r>
      <w:r w:rsidRPr="00375320">
        <w:t>specific</w:t>
      </w:r>
      <w:proofErr w:type="gramEnd"/>
      <w:r w:rsidRPr="00375320">
        <w:t>.</w:t>
      </w:r>
      <w:r w:rsidR="00BC3ECE">
        <w:t xml:space="preserve"> </w:t>
      </w:r>
      <w:r w:rsidRPr="00375320">
        <w:t xml:space="preserve">The questions in each section will only be seen by respondents coming from the &lt;reference </w:t>
      </w:r>
      <w:r w:rsidR="00862626">
        <w:t>re</w:t>
      </w:r>
      <w:r w:rsidRPr="00375320">
        <w:t>source</w:t>
      </w:r>
      <w:r>
        <w:t>&gt;</w:t>
      </w:r>
      <w:r w:rsidR="00862626">
        <w:t>.</w:t>
      </w:r>
      <w:r w:rsidRPr="00375320">
        <w:t xml:space="preserve"> </w:t>
      </w:r>
    </w:p>
    <w:p w:rsidRPr="00375320" w:rsidR="00375320" w:rsidP="00375320" w:rsidRDefault="00375320" w14:paraId="629107D0" w14:textId="77777777"/>
    <w:p w:rsidR="001504CA" w:rsidP="00253A3C" w:rsidRDefault="001504CA" w14:paraId="3271E461" w14:textId="5EEB4507">
      <w:pPr>
        <w:pStyle w:val="Heading3"/>
        <w:pBdr>
          <w:top w:val="single" w:color="876400" w:themeColor="accent4" w:themeShade="80" w:sz="4" w:space="1"/>
          <w:bottom w:val="single" w:color="876400" w:themeColor="accent4" w:themeShade="80" w:sz="4" w:space="1"/>
        </w:pBdr>
        <w:spacing w:after="80" w:line="300" w:lineRule="atLeast"/>
        <w:jc w:val="center"/>
      </w:pPr>
      <w:bookmarkStart w:name="_Toc30757109" w:id="23"/>
      <w:bookmarkStart w:name="_Toc34398541" w:id="24"/>
      <w:r>
        <w:t>NPS.gov</w:t>
      </w:r>
      <w:bookmarkEnd w:id="23"/>
      <w:bookmarkEnd w:id="24"/>
    </w:p>
    <w:p w:rsidRPr="00AE6B35" w:rsidR="00DC2EB3" w:rsidP="00DC2EB3" w:rsidRDefault="00DC2EB3" w14:paraId="1BEB85C4" w14:textId="77777777">
      <w:pPr>
        <w:spacing w:after="120" w:line="300" w:lineRule="atLeast"/>
        <w:ind w:left="810"/>
        <w:contextualSpacing/>
        <w:rPr>
          <w:b/>
        </w:rPr>
      </w:pPr>
    </w:p>
    <w:p w:rsidR="001504CA" w:rsidP="00B4296B" w:rsidRDefault="003D72A7" w14:paraId="47AE0070" w14:textId="53F167A8">
      <w:pPr>
        <w:contextualSpacing/>
        <w:rPr>
          <w:b/>
        </w:rPr>
      </w:pPr>
      <w:r>
        <w:rPr>
          <w:b/>
        </w:rPr>
        <w:t>NPS.gov 1.</w:t>
      </w:r>
      <w:r w:rsidR="00CB530B">
        <w:rPr>
          <w:b/>
        </w:rPr>
        <w:t xml:space="preserve"> </w:t>
      </w:r>
      <w:r w:rsidR="001504CA">
        <w:rPr>
          <w:b/>
        </w:rPr>
        <w:t>How often do you share content from NPS.gov with others?</w:t>
      </w:r>
    </w:p>
    <w:p w:rsidR="001504CA" w:rsidP="0069299A" w:rsidRDefault="001504CA" w14:paraId="7953A885" w14:textId="195F3597">
      <w:pPr>
        <w:pStyle w:val="ListParagraph"/>
        <w:numPr>
          <w:ilvl w:val="0"/>
          <w:numId w:val="73"/>
        </w:numPr>
        <w:spacing w:before="0"/>
        <w:ind w:left="720"/>
        <w:contextualSpacing/>
      </w:pPr>
      <w:r>
        <w:t>Never</w:t>
      </w:r>
    </w:p>
    <w:p w:rsidR="00D31705" w:rsidP="0069299A" w:rsidRDefault="00D31705" w14:paraId="74979BFF" w14:textId="04BDC7AD">
      <w:pPr>
        <w:pStyle w:val="ListParagraph"/>
        <w:numPr>
          <w:ilvl w:val="0"/>
          <w:numId w:val="73"/>
        </w:numPr>
        <w:spacing w:before="0"/>
        <w:ind w:left="720"/>
        <w:contextualSpacing/>
      </w:pPr>
      <w:r>
        <w:t>Several times per day</w:t>
      </w:r>
    </w:p>
    <w:p w:rsidR="001504CA" w:rsidP="0069299A" w:rsidRDefault="001504CA" w14:paraId="1974DC5F" w14:textId="77777777">
      <w:pPr>
        <w:pStyle w:val="ListParagraph"/>
        <w:numPr>
          <w:ilvl w:val="0"/>
          <w:numId w:val="73"/>
        </w:numPr>
        <w:spacing w:before="0"/>
        <w:ind w:left="720"/>
        <w:contextualSpacing/>
      </w:pPr>
      <w:r>
        <w:t>Several times per week</w:t>
      </w:r>
    </w:p>
    <w:p w:rsidR="001504CA" w:rsidP="0069299A" w:rsidRDefault="001504CA" w14:paraId="3336EB46" w14:textId="77777777">
      <w:pPr>
        <w:pStyle w:val="ListParagraph"/>
        <w:numPr>
          <w:ilvl w:val="0"/>
          <w:numId w:val="73"/>
        </w:numPr>
        <w:spacing w:before="0"/>
        <w:ind w:left="720"/>
        <w:contextualSpacing/>
      </w:pPr>
      <w:r>
        <w:t>Several times per month</w:t>
      </w:r>
    </w:p>
    <w:p w:rsidR="001504CA" w:rsidP="0069299A" w:rsidRDefault="001504CA" w14:paraId="5CECB033" w14:textId="77777777">
      <w:pPr>
        <w:pStyle w:val="ListParagraph"/>
        <w:numPr>
          <w:ilvl w:val="0"/>
          <w:numId w:val="73"/>
        </w:numPr>
        <w:spacing w:before="0"/>
        <w:ind w:left="720"/>
        <w:contextualSpacing/>
      </w:pPr>
      <w:r>
        <w:t>Every few months</w:t>
      </w:r>
    </w:p>
    <w:p w:rsidRPr="002174FB" w:rsidR="001504CA" w:rsidP="0069299A" w:rsidRDefault="001504CA" w14:paraId="7F307136" w14:textId="77777777">
      <w:pPr>
        <w:pStyle w:val="ListParagraph"/>
        <w:numPr>
          <w:ilvl w:val="0"/>
          <w:numId w:val="73"/>
        </w:numPr>
        <w:spacing w:before="0"/>
        <w:ind w:left="720"/>
        <w:contextualSpacing/>
      </w:pPr>
      <w:r>
        <w:t>A few times per year</w:t>
      </w:r>
    </w:p>
    <w:p w:rsidR="001504CA" w:rsidP="0069299A" w:rsidRDefault="001504CA" w14:paraId="007418E9" w14:textId="2B5D48D3">
      <w:pPr>
        <w:pStyle w:val="ListParagraph"/>
        <w:numPr>
          <w:ilvl w:val="0"/>
          <w:numId w:val="73"/>
        </w:numPr>
        <w:spacing w:before="0"/>
        <w:ind w:left="720"/>
        <w:contextualSpacing/>
      </w:pPr>
      <w:r>
        <w:t>Less than a few times per year</w:t>
      </w:r>
      <w:r w:rsidR="00375320">
        <w:t xml:space="preserve"> </w:t>
      </w:r>
    </w:p>
    <w:p w:rsidRPr="00375320" w:rsidR="00375320" w:rsidP="00375320" w:rsidRDefault="00375320" w14:paraId="3987796C" w14:textId="77777777"/>
    <w:p w:rsidRPr="00EE5015" w:rsidR="001504CA" w:rsidP="00375320" w:rsidRDefault="003D72A7" w14:paraId="39E63EF6" w14:textId="3BCBC899">
      <w:pPr>
        <w:rPr>
          <w:b/>
          <w:bCs/>
        </w:rPr>
      </w:pPr>
      <w:r w:rsidRPr="00814174">
        <w:rPr>
          <w:b/>
          <w:bCs/>
        </w:rPr>
        <w:t>NPS.gov 2.</w:t>
      </w:r>
      <w:r w:rsidRPr="00EE5015">
        <w:rPr>
          <w:b/>
          <w:bCs/>
        </w:rPr>
        <w:t xml:space="preserve"> </w:t>
      </w:r>
      <w:r w:rsidRPr="00EE5015" w:rsidR="001504CA">
        <w:rPr>
          <w:b/>
          <w:bCs/>
        </w:rPr>
        <w:t>How likely are you to use NPS.gov for trip planning to a</w:t>
      </w:r>
      <w:r w:rsidRPr="00EE5015" w:rsidR="009C605F">
        <w:rPr>
          <w:b/>
          <w:bCs/>
        </w:rPr>
        <w:t>n NPS unit</w:t>
      </w:r>
      <w:r w:rsidRPr="00EE5015" w:rsidR="001504CA">
        <w:rPr>
          <w:b/>
          <w:bCs/>
        </w:rPr>
        <w:t>?</w:t>
      </w:r>
    </w:p>
    <w:p w:rsidRPr="00375320" w:rsidR="00B4296B" w:rsidP="00375320" w:rsidRDefault="00B4296B" w14:paraId="11D54976" w14:textId="77777777"/>
    <w:p w:rsidRPr="00375320" w:rsidR="00C95FD7" w:rsidP="00375320" w:rsidRDefault="00C95FD7" w14:paraId="5720589B" w14:textId="17862349"/>
    <w:tbl>
      <w:tblPr>
        <w:tblStyle w:val="TableGrid"/>
        <w:tblW w:w="0" w:type="auto"/>
        <w:tblLook w:val="04A0" w:firstRow="1" w:lastRow="0" w:firstColumn="1" w:lastColumn="0" w:noHBand="0" w:noVBand="1"/>
      </w:tblPr>
      <w:tblGrid>
        <w:gridCol w:w="1870"/>
        <w:gridCol w:w="1870"/>
        <w:gridCol w:w="1385"/>
        <w:gridCol w:w="2355"/>
        <w:gridCol w:w="1870"/>
      </w:tblGrid>
      <w:tr w:rsidRPr="00375320" w:rsidR="00C95FD7" w:rsidTr="00ED302B" w14:paraId="5F371EA3" w14:textId="77777777">
        <w:tc>
          <w:tcPr>
            <w:tcW w:w="1870" w:type="dxa"/>
            <w:vAlign w:val="center"/>
          </w:tcPr>
          <w:p w:rsidRPr="00375320" w:rsidR="00C95FD7" w:rsidP="00892F47" w:rsidRDefault="00C95FD7" w14:paraId="373D47C3" w14:textId="7A69A2B4">
            <w:pPr>
              <w:jc w:val="center"/>
            </w:pPr>
            <w:r w:rsidRPr="00375320">
              <w:t>Very likely</w:t>
            </w:r>
          </w:p>
        </w:tc>
        <w:tc>
          <w:tcPr>
            <w:tcW w:w="1870" w:type="dxa"/>
            <w:vAlign w:val="center"/>
          </w:tcPr>
          <w:p w:rsidRPr="00375320" w:rsidR="00C95FD7" w:rsidP="00892F47" w:rsidRDefault="00C95FD7" w14:paraId="44F6D5BD" w14:textId="54D8111E">
            <w:pPr>
              <w:jc w:val="center"/>
            </w:pPr>
            <w:r w:rsidRPr="00375320">
              <w:t>Somewhat likely</w:t>
            </w:r>
          </w:p>
        </w:tc>
        <w:tc>
          <w:tcPr>
            <w:tcW w:w="1385" w:type="dxa"/>
            <w:vAlign w:val="center"/>
          </w:tcPr>
          <w:p w:rsidRPr="00375320" w:rsidR="00C95FD7" w:rsidP="00892F47" w:rsidRDefault="00C95FD7" w14:paraId="4C727B97" w14:textId="70927FA0">
            <w:pPr>
              <w:jc w:val="center"/>
            </w:pPr>
            <w:r w:rsidRPr="00375320">
              <w:t>Neutral</w:t>
            </w:r>
          </w:p>
        </w:tc>
        <w:tc>
          <w:tcPr>
            <w:tcW w:w="2355" w:type="dxa"/>
            <w:vAlign w:val="center"/>
          </w:tcPr>
          <w:p w:rsidRPr="00375320" w:rsidR="00C95FD7" w:rsidP="00892F47" w:rsidRDefault="00C95FD7" w14:paraId="5EFC3814" w14:textId="5365BB2D">
            <w:pPr>
              <w:jc w:val="center"/>
            </w:pPr>
            <w:r w:rsidRPr="00375320">
              <w:t>Somewhat unlikely</w:t>
            </w:r>
          </w:p>
        </w:tc>
        <w:tc>
          <w:tcPr>
            <w:tcW w:w="1870" w:type="dxa"/>
            <w:vAlign w:val="center"/>
          </w:tcPr>
          <w:p w:rsidRPr="00375320" w:rsidR="00C95FD7" w:rsidP="00892F47" w:rsidRDefault="00C95FD7" w14:paraId="0D004A82" w14:textId="67D53BF2">
            <w:pPr>
              <w:jc w:val="center"/>
            </w:pPr>
            <w:r w:rsidRPr="00375320">
              <w:t>Very unlikely</w:t>
            </w:r>
          </w:p>
        </w:tc>
      </w:tr>
      <w:tr w:rsidRPr="00375320" w:rsidR="00C95FD7" w:rsidTr="00ED302B" w14:paraId="405D868E" w14:textId="77777777">
        <w:tc>
          <w:tcPr>
            <w:tcW w:w="1870" w:type="dxa"/>
            <w:vAlign w:val="center"/>
          </w:tcPr>
          <w:p w:rsidRPr="00375320" w:rsidR="00C95FD7" w:rsidP="00892F47" w:rsidRDefault="00C95FD7" w14:paraId="609F4302" w14:textId="331C4383">
            <w:pPr>
              <w:jc w:val="center"/>
            </w:pPr>
            <w:r w:rsidRPr="00375320">
              <w:t>1</w:t>
            </w:r>
          </w:p>
        </w:tc>
        <w:tc>
          <w:tcPr>
            <w:tcW w:w="1870" w:type="dxa"/>
            <w:vAlign w:val="center"/>
          </w:tcPr>
          <w:p w:rsidRPr="00375320" w:rsidR="00C95FD7" w:rsidP="00892F47" w:rsidRDefault="00C95FD7" w14:paraId="58DA7DDD" w14:textId="5E56BF8C">
            <w:pPr>
              <w:jc w:val="center"/>
            </w:pPr>
            <w:r w:rsidRPr="00375320">
              <w:t>2</w:t>
            </w:r>
          </w:p>
        </w:tc>
        <w:tc>
          <w:tcPr>
            <w:tcW w:w="1385" w:type="dxa"/>
            <w:vAlign w:val="center"/>
          </w:tcPr>
          <w:p w:rsidRPr="00375320" w:rsidR="00C95FD7" w:rsidP="00892F47" w:rsidRDefault="00C95FD7" w14:paraId="511B74D4" w14:textId="40FF3839">
            <w:pPr>
              <w:jc w:val="center"/>
            </w:pPr>
            <w:r w:rsidRPr="00375320">
              <w:t>3</w:t>
            </w:r>
          </w:p>
        </w:tc>
        <w:tc>
          <w:tcPr>
            <w:tcW w:w="2355" w:type="dxa"/>
            <w:vAlign w:val="center"/>
          </w:tcPr>
          <w:p w:rsidRPr="00375320" w:rsidR="00C95FD7" w:rsidP="00892F47" w:rsidRDefault="00C95FD7" w14:paraId="255DD849" w14:textId="1A1CBECC">
            <w:pPr>
              <w:jc w:val="center"/>
            </w:pPr>
            <w:r w:rsidRPr="00375320">
              <w:t>4</w:t>
            </w:r>
          </w:p>
        </w:tc>
        <w:tc>
          <w:tcPr>
            <w:tcW w:w="1870" w:type="dxa"/>
            <w:vAlign w:val="center"/>
          </w:tcPr>
          <w:p w:rsidRPr="00375320" w:rsidR="00C95FD7" w:rsidP="00892F47" w:rsidRDefault="00C95FD7" w14:paraId="1C3F383F" w14:textId="5BD054A6">
            <w:pPr>
              <w:jc w:val="center"/>
            </w:pPr>
            <w:r w:rsidRPr="00375320">
              <w:t>5</w:t>
            </w:r>
          </w:p>
        </w:tc>
      </w:tr>
    </w:tbl>
    <w:p w:rsidRPr="00375320" w:rsidR="00B4296B" w:rsidP="00375320" w:rsidRDefault="00B4296B" w14:paraId="15FAAC59" w14:textId="77777777"/>
    <w:p w:rsidRPr="00375320" w:rsidR="00B4296B" w:rsidP="00375320" w:rsidRDefault="00B4296B" w14:paraId="2EA8160D" w14:textId="77777777"/>
    <w:p w:rsidRPr="00EE5015" w:rsidR="008955F0" w:rsidP="00375320" w:rsidRDefault="003D72A7" w14:paraId="70740FB7" w14:textId="72903838">
      <w:pPr>
        <w:rPr>
          <w:b/>
          <w:bCs/>
        </w:rPr>
      </w:pPr>
      <w:r w:rsidRPr="00814174">
        <w:rPr>
          <w:b/>
          <w:bCs/>
        </w:rPr>
        <w:t>NPS.gov 3</w:t>
      </w:r>
      <w:r w:rsidRPr="00EE5015">
        <w:rPr>
          <w:b/>
          <w:bCs/>
        </w:rPr>
        <w:t xml:space="preserve">. </w:t>
      </w:r>
      <w:r w:rsidRPr="00EE5015" w:rsidR="008955F0">
        <w:rPr>
          <w:b/>
          <w:bCs/>
        </w:rPr>
        <w:t>How often do you use NPS.gov t</w:t>
      </w:r>
      <w:r w:rsidRPr="00EE5015" w:rsidR="00391077">
        <w:rPr>
          <w:b/>
          <w:bCs/>
        </w:rPr>
        <w:t xml:space="preserve">o find contact information </w:t>
      </w:r>
      <w:r w:rsidRPr="00EE5015" w:rsidR="008955F0">
        <w:rPr>
          <w:b/>
          <w:bCs/>
        </w:rPr>
        <w:t>for NPS</w:t>
      </w:r>
      <w:r w:rsidRPr="00EE5015" w:rsidR="00DD208B">
        <w:rPr>
          <w:b/>
          <w:bCs/>
        </w:rPr>
        <w:t xml:space="preserve"> units</w:t>
      </w:r>
      <w:r w:rsidRPr="00EE5015" w:rsidR="008955F0">
        <w:rPr>
          <w:b/>
          <w:bCs/>
        </w:rPr>
        <w:t>?</w:t>
      </w:r>
    </w:p>
    <w:p w:rsidRPr="00375320" w:rsidR="008955F0" w:rsidP="0094151F" w:rsidRDefault="008955F0" w14:paraId="2F8BC54F" w14:textId="77777777">
      <w:pPr>
        <w:pStyle w:val="ListParagraph"/>
        <w:numPr>
          <w:ilvl w:val="0"/>
          <w:numId w:val="107"/>
        </w:numPr>
        <w:spacing w:before="0"/>
        <w:contextualSpacing/>
      </w:pPr>
      <w:r w:rsidRPr="00375320">
        <w:t>Several times per day</w:t>
      </w:r>
    </w:p>
    <w:p w:rsidRPr="00375320" w:rsidR="008955F0" w:rsidP="0094151F" w:rsidRDefault="008955F0" w14:paraId="201D3BD9" w14:textId="77777777">
      <w:pPr>
        <w:pStyle w:val="ListParagraph"/>
        <w:numPr>
          <w:ilvl w:val="0"/>
          <w:numId w:val="107"/>
        </w:numPr>
        <w:spacing w:before="0"/>
        <w:contextualSpacing/>
      </w:pPr>
      <w:r w:rsidRPr="00375320">
        <w:t>Several times per week</w:t>
      </w:r>
    </w:p>
    <w:p w:rsidRPr="00375320" w:rsidR="008955F0" w:rsidP="0094151F" w:rsidRDefault="008955F0" w14:paraId="1C8DA6A3" w14:textId="77777777">
      <w:pPr>
        <w:pStyle w:val="ListParagraph"/>
        <w:numPr>
          <w:ilvl w:val="0"/>
          <w:numId w:val="107"/>
        </w:numPr>
        <w:spacing w:before="0"/>
        <w:contextualSpacing/>
      </w:pPr>
      <w:r w:rsidRPr="00375320">
        <w:t>Several times per month</w:t>
      </w:r>
    </w:p>
    <w:p w:rsidRPr="00375320" w:rsidR="008955F0" w:rsidP="0094151F" w:rsidRDefault="008955F0" w14:paraId="013E748A" w14:textId="77777777">
      <w:pPr>
        <w:pStyle w:val="ListParagraph"/>
        <w:numPr>
          <w:ilvl w:val="0"/>
          <w:numId w:val="107"/>
        </w:numPr>
        <w:spacing w:before="0"/>
        <w:contextualSpacing/>
      </w:pPr>
      <w:r w:rsidRPr="00375320">
        <w:t>Every few months</w:t>
      </w:r>
    </w:p>
    <w:p w:rsidRPr="00375320" w:rsidR="008955F0" w:rsidP="0094151F" w:rsidRDefault="008955F0" w14:paraId="540983E2" w14:textId="77777777">
      <w:pPr>
        <w:pStyle w:val="ListParagraph"/>
        <w:numPr>
          <w:ilvl w:val="0"/>
          <w:numId w:val="107"/>
        </w:numPr>
        <w:spacing w:before="0"/>
        <w:contextualSpacing/>
      </w:pPr>
      <w:r w:rsidRPr="00375320">
        <w:t>A few times per year</w:t>
      </w:r>
    </w:p>
    <w:p w:rsidRPr="00375320" w:rsidR="008955F0" w:rsidP="0094151F" w:rsidRDefault="008955F0" w14:paraId="0C156653" w14:textId="77777777">
      <w:pPr>
        <w:pStyle w:val="ListParagraph"/>
        <w:numPr>
          <w:ilvl w:val="0"/>
          <w:numId w:val="107"/>
        </w:numPr>
        <w:spacing w:before="0"/>
        <w:contextualSpacing/>
      </w:pPr>
      <w:r w:rsidRPr="00375320">
        <w:t>Less than a few times per year</w:t>
      </w:r>
    </w:p>
    <w:p w:rsidR="00AE6B35" w:rsidP="0094151F" w:rsidRDefault="008955F0" w14:paraId="13A82741" w14:textId="085B079D">
      <w:pPr>
        <w:pStyle w:val="ListParagraph"/>
        <w:numPr>
          <w:ilvl w:val="0"/>
          <w:numId w:val="107"/>
        </w:numPr>
        <w:spacing w:before="0"/>
        <w:contextualSpacing/>
      </w:pPr>
      <w:r w:rsidRPr="00375320">
        <w:t>Never</w:t>
      </w:r>
    </w:p>
    <w:p w:rsidRPr="00375320" w:rsidR="00892F47" w:rsidP="0094151F" w:rsidRDefault="00892F47" w14:paraId="273FBB06" w14:textId="77777777">
      <w:pPr>
        <w:pStyle w:val="ListParagraph"/>
        <w:numPr>
          <w:ilvl w:val="0"/>
          <w:numId w:val="0"/>
        </w:numPr>
        <w:spacing w:line="240" w:lineRule="auto"/>
        <w:ind w:left="720"/>
      </w:pPr>
    </w:p>
    <w:p w:rsidR="001504CA" w:rsidP="003D72A7" w:rsidRDefault="003D72A7" w14:paraId="238CF636" w14:textId="52F71CBE">
      <w:pPr>
        <w:keepNext/>
        <w:contextualSpacing/>
        <w:rPr>
          <w:b/>
        </w:rPr>
      </w:pPr>
      <w:r>
        <w:rPr>
          <w:b/>
        </w:rPr>
        <w:lastRenderedPageBreak/>
        <w:t xml:space="preserve">NPS.gov </w:t>
      </w:r>
      <w:r w:rsidR="00B4296B">
        <w:rPr>
          <w:b/>
        </w:rPr>
        <w:t>4</w:t>
      </w:r>
      <w:r>
        <w:rPr>
          <w:b/>
        </w:rPr>
        <w:t xml:space="preserve">. </w:t>
      </w:r>
      <w:r w:rsidR="001504CA">
        <w:rPr>
          <w:b/>
        </w:rPr>
        <w:t>Do you think NPS.gov needs to improve any of the following</w:t>
      </w:r>
      <w:r w:rsidRPr="00F96BED" w:rsidR="001504CA">
        <w:rPr>
          <w:b/>
        </w:rPr>
        <w:t>?</w:t>
      </w:r>
      <w:r w:rsidR="001504CA">
        <w:rPr>
          <w:b/>
        </w:rPr>
        <w:t xml:space="preserve"> </w:t>
      </w:r>
    </w:p>
    <w:p w:rsidRPr="001504CA" w:rsidR="001504CA" w:rsidP="00892F47" w:rsidRDefault="001504CA" w14:paraId="0E671FBF" w14:textId="23574BB2">
      <w:pPr>
        <w:pStyle w:val="ListParagraph"/>
        <w:keepNext/>
        <w:numPr>
          <w:ilvl w:val="0"/>
          <w:numId w:val="0"/>
        </w:numPr>
        <w:contextualSpacing/>
        <w:rPr>
          <w:i/>
        </w:rPr>
      </w:pPr>
      <w:r w:rsidRPr="00DF4013">
        <w:rPr>
          <w:i/>
        </w:rPr>
        <w:t>Please select all that apply.</w:t>
      </w:r>
    </w:p>
    <w:p w:rsidR="001504CA" w:rsidP="0094151F" w:rsidRDefault="001504CA" w14:paraId="25399591" w14:textId="2F15F326">
      <w:pPr>
        <w:pStyle w:val="ListParagraph"/>
        <w:numPr>
          <w:ilvl w:val="0"/>
          <w:numId w:val="109"/>
        </w:numPr>
        <w:spacing w:before="0"/>
        <w:contextualSpacing/>
      </w:pPr>
      <w:r>
        <w:t>Nothing needs improvement</w:t>
      </w:r>
    </w:p>
    <w:p w:rsidR="001504CA" w:rsidP="0094151F" w:rsidRDefault="001504CA" w14:paraId="2D2B917A" w14:textId="77777777">
      <w:pPr>
        <w:pStyle w:val="ListParagraph"/>
        <w:numPr>
          <w:ilvl w:val="0"/>
          <w:numId w:val="109"/>
        </w:numPr>
        <w:spacing w:before="0"/>
        <w:contextualSpacing/>
      </w:pPr>
      <w:r>
        <w:t>Visual appearance</w:t>
      </w:r>
    </w:p>
    <w:p w:rsidR="001504CA" w:rsidP="0094151F" w:rsidRDefault="001504CA" w14:paraId="7B78B8D4" w14:textId="77777777">
      <w:pPr>
        <w:pStyle w:val="ListParagraph"/>
        <w:numPr>
          <w:ilvl w:val="0"/>
          <w:numId w:val="109"/>
        </w:numPr>
        <w:spacing w:before="0"/>
        <w:contextualSpacing/>
      </w:pPr>
      <w:r>
        <w:t>Organization of information</w:t>
      </w:r>
    </w:p>
    <w:p w:rsidR="001504CA" w:rsidP="0094151F" w:rsidRDefault="001504CA" w14:paraId="6157901B" w14:textId="77777777">
      <w:pPr>
        <w:pStyle w:val="ListParagraph"/>
        <w:numPr>
          <w:ilvl w:val="0"/>
          <w:numId w:val="109"/>
        </w:numPr>
        <w:spacing w:before="0"/>
        <w:contextualSpacing/>
      </w:pPr>
      <w:r>
        <w:t>Quality of information</w:t>
      </w:r>
    </w:p>
    <w:p w:rsidR="001504CA" w:rsidP="0094151F" w:rsidRDefault="001504CA" w14:paraId="774035A5" w14:textId="77777777">
      <w:pPr>
        <w:pStyle w:val="ListParagraph"/>
        <w:numPr>
          <w:ilvl w:val="0"/>
          <w:numId w:val="109"/>
        </w:numPr>
        <w:spacing w:before="0"/>
        <w:contextualSpacing/>
      </w:pPr>
      <w:r>
        <w:t>Speed (i.e. how fast pages load)</w:t>
      </w:r>
    </w:p>
    <w:p w:rsidR="001504CA" w:rsidP="0094151F" w:rsidRDefault="001504CA" w14:paraId="7556F2F9" w14:textId="77777777">
      <w:pPr>
        <w:pStyle w:val="ListParagraph"/>
        <w:numPr>
          <w:ilvl w:val="0"/>
          <w:numId w:val="109"/>
        </w:numPr>
        <w:spacing w:before="0"/>
        <w:contextualSpacing/>
      </w:pPr>
      <w:r>
        <w:t>Consistency of information across different parks</w:t>
      </w:r>
    </w:p>
    <w:p w:rsidR="001504CA" w:rsidP="0094151F" w:rsidRDefault="001504CA" w14:paraId="542FB7A8" w14:textId="3121FE66">
      <w:pPr>
        <w:pStyle w:val="ListParagraph"/>
        <w:numPr>
          <w:ilvl w:val="0"/>
          <w:numId w:val="109"/>
        </w:numPr>
        <w:spacing w:before="0"/>
        <w:contextualSpacing/>
      </w:pPr>
      <w:r>
        <w:t>Other (please specify ______)</w:t>
      </w:r>
    </w:p>
    <w:p w:rsidR="00892F47" w:rsidP="0094151F" w:rsidRDefault="00892F47" w14:paraId="0029599D" w14:textId="38EFD85A">
      <w:pPr>
        <w:pStyle w:val="ListParagraph"/>
        <w:numPr>
          <w:ilvl w:val="0"/>
          <w:numId w:val="0"/>
        </w:numPr>
        <w:spacing w:before="0"/>
        <w:ind w:left="360"/>
        <w:contextualSpacing/>
        <w:mirrorIndents/>
      </w:pPr>
    </w:p>
    <w:p w:rsidRPr="00C70A9E" w:rsidR="00C70A9E" w:rsidP="00C70A9E" w:rsidRDefault="00E76B13" w14:paraId="01D9AA37" w14:textId="3481C6D8">
      <w:pPr>
        <w:pStyle w:val="ListParagraph"/>
        <w:numPr>
          <w:ilvl w:val="0"/>
          <w:numId w:val="0"/>
        </w:numPr>
      </w:pPr>
      <w:r>
        <w:rPr>
          <w:i/>
        </w:rPr>
        <w:t>&lt;</w:t>
      </w:r>
      <w:r w:rsidRPr="00C70A9E" w:rsidR="00C70A9E">
        <w:rPr>
          <w:i/>
        </w:rPr>
        <w:t xml:space="preserve">SKIP </w:t>
      </w:r>
      <w:r w:rsidR="00C70A9E">
        <w:rPr>
          <w:i/>
        </w:rPr>
        <w:t>to Question 1</w:t>
      </w:r>
      <w:r w:rsidR="001E2038">
        <w:rPr>
          <w:i/>
        </w:rPr>
        <w:t>6</w:t>
      </w:r>
      <w:r>
        <w:rPr>
          <w:i/>
        </w:rPr>
        <w:t>&gt;</w:t>
      </w:r>
      <w:r w:rsidRPr="00C70A9E" w:rsidR="00C70A9E">
        <w:rPr>
          <w:i/>
        </w:rPr>
        <w:t xml:space="preserve"> </w:t>
      </w:r>
    </w:p>
    <w:p w:rsidR="00C70A9E" w:rsidP="0094151F" w:rsidRDefault="00C70A9E" w14:paraId="644BC1F2" w14:textId="77777777">
      <w:pPr>
        <w:pStyle w:val="ListParagraph"/>
        <w:numPr>
          <w:ilvl w:val="0"/>
          <w:numId w:val="0"/>
        </w:numPr>
        <w:spacing w:before="0"/>
        <w:ind w:left="630"/>
        <w:contextualSpacing/>
      </w:pPr>
    </w:p>
    <w:p w:rsidR="001504CA" w:rsidP="00892F47" w:rsidRDefault="001504CA" w14:paraId="45A598E0" w14:textId="06E3E2D8">
      <w:pPr>
        <w:pStyle w:val="Heading3"/>
        <w:pBdr>
          <w:top w:val="single" w:color="876400" w:themeColor="accent4" w:themeShade="80" w:sz="4" w:space="1"/>
          <w:bottom w:val="single" w:color="876400" w:themeColor="accent4" w:themeShade="80" w:sz="4" w:space="1"/>
        </w:pBdr>
        <w:spacing w:after="80" w:line="300" w:lineRule="atLeast"/>
        <w:contextualSpacing/>
        <w:jc w:val="center"/>
      </w:pPr>
      <w:bookmarkStart w:name="_Toc30757110" w:id="25"/>
      <w:bookmarkStart w:name="_Toc34398542" w:id="26"/>
      <w:r>
        <w:t>Twitter</w:t>
      </w:r>
      <w:bookmarkEnd w:id="25"/>
      <w:bookmarkEnd w:id="26"/>
    </w:p>
    <w:p w:rsidR="00554E31" w:rsidP="00892F47" w:rsidRDefault="00554E31" w14:paraId="2FC6F4D6" w14:textId="77777777">
      <w:pPr>
        <w:keepNext/>
        <w:spacing w:after="120" w:line="300" w:lineRule="atLeast"/>
        <w:contextualSpacing/>
      </w:pPr>
    </w:p>
    <w:p w:rsidRPr="00D3548B" w:rsidR="00D3548B" w:rsidP="00892F47" w:rsidRDefault="00D3548B" w14:paraId="60B342F3" w14:textId="6AB152EB">
      <w:pPr>
        <w:keepNext/>
        <w:spacing w:after="120" w:line="300" w:lineRule="atLeast"/>
        <w:contextualSpacing/>
        <w:rPr>
          <w:b/>
          <w:bCs/>
        </w:rPr>
      </w:pPr>
      <w:r w:rsidRPr="00D3548B">
        <w:rPr>
          <w:b/>
          <w:bCs/>
        </w:rPr>
        <w:t xml:space="preserve">The next set of questions will ask about your typical usage of </w:t>
      </w:r>
      <w:r w:rsidRPr="00D3548B">
        <w:t>&lt;</w:t>
      </w:r>
      <w:r w:rsidR="00D104DC">
        <w:rPr>
          <w:i/>
          <w:iCs/>
        </w:rPr>
        <w:t>reference</w:t>
      </w:r>
      <w:r w:rsidRPr="00D3548B">
        <w:rPr>
          <w:i/>
          <w:iCs/>
        </w:rPr>
        <w:t xml:space="preserve"> resource</w:t>
      </w:r>
      <w:r w:rsidRPr="00D3548B">
        <w:t>&gt;</w:t>
      </w:r>
      <w:r>
        <w:t>.</w:t>
      </w:r>
    </w:p>
    <w:p w:rsidRPr="00CC05A7" w:rsidR="00D3548B" w:rsidP="00291F57" w:rsidRDefault="00D3548B" w14:paraId="5E34E533" w14:textId="77777777">
      <w:pPr>
        <w:keepNext/>
        <w:spacing w:after="120" w:line="300" w:lineRule="atLeast"/>
        <w:ind w:left="810"/>
        <w:contextualSpacing/>
      </w:pPr>
    </w:p>
    <w:p w:rsidRPr="0042478D" w:rsidR="001504CA" w:rsidP="00892F47" w:rsidRDefault="00FA03A0" w14:paraId="73302B34" w14:textId="49835904">
      <w:pPr>
        <w:keepNext/>
        <w:ind w:left="-90"/>
        <w:contextualSpacing/>
      </w:pPr>
      <w:r>
        <w:rPr>
          <w:b/>
        </w:rPr>
        <w:t>Twitter 1</w:t>
      </w:r>
      <w:r w:rsidR="00ED302B">
        <w:rPr>
          <w:b/>
        </w:rPr>
        <w:t>.</w:t>
      </w:r>
      <w:r>
        <w:rPr>
          <w:b/>
        </w:rPr>
        <w:t xml:space="preserve"> </w:t>
      </w:r>
      <w:r w:rsidR="001504CA">
        <w:rPr>
          <w:b/>
        </w:rPr>
        <w:t xml:space="preserve">How often do you retweet tweets from </w:t>
      </w:r>
      <w:r w:rsidRPr="001D42C5" w:rsidR="001504CA">
        <w:rPr>
          <w:bCs/>
        </w:rPr>
        <w:t>&lt;</w:t>
      </w:r>
      <w:r w:rsidR="001504CA">
        <w:rPr>
          <w:i/>
        </w:rPr>
        <w:t xml:space="preserve">reference </w:t>
      </w:r>
      <w:r w:rsidRPr="00B23B8C" w:rsidR="001504CA">
        <w:rPr>
          <w:i/>
        </w:rPr>
        <w:t>resource</w:t>
      </w:r>
      <w:r w:rsidRPr="001D42C5" w:rsidR="001504CA">
        <w:rPr>
          <w:bCs/>
        </w:rPr>
        <w:t>&gt;</w:t>
      </w:r>
      <w:r w:rsidR="001504CA">
        <w:rPr>
          <w:b/>
        </w:rPr>
        <w:t>?</w:t>
      </w:r>
    </w:p>
    <w:p w:rsidR="00D31705" w:rsidP="00892F47" w:rsidRDefault="00D31705" w14:paraId="7F525D67" w14:textId="3728A00B">
      <w:pPr>
        <w:pStyle w:val="ListParagraph"/>
        <w:keepNext/>
        <w:numPr>
          <w:ilvl w:val="0"/>
          <w:numId w:val="75"/>
        </w:numPr>
        <w:spacing w:before="0"/>
        <w:ind w:left="810"/>
        <w:contextualSpacing/>
      </w:pPr>
      <w:r>
        <w:t>Several times per day</w:t>
      </w:r>
    </w:p>
    <w:p w:rsidR="001504CA" w:rsidP="00892F47" w:rsidRDefault="001504CA" w14:paraId="19F6550A" w14:textId="7FA1DAC3">
      <w:pPr>
        <w:pStyle w:val="ListParagraph"/>
        <w:keepNext/>
        <w:numPr>
          <w:ilvl w:val="0"/>
          <w:numId w:val="75"/>
        </w:numPr>
        <w:spacing w:before="0"/>
        <w:ind w:left="810"/>
        <w:contextualSpacing/>
      </w:pPr>
      <w:r>
        <w:t>Several times per week</w:t>
      </w:r>
    </w:p>
    <w:p w:rsidR="001504CA" w:rsidP="00892F47" w:rsidRDefault="001504CA" w14:paraId="1A2930E2" w14:textId="77777777">
      <w:pPr>
        <w:pStyle w:val="ListParagraph"/>
        <w:keepNext/>
        <w:numPr>
          <w:ilvl w:val="0"/>
          <w:numId w:val="75"/>
        </w:numPr>
        <w:spacing w:before="0"/>
        <w:ind w:left="810"/>
        <w:contextualSpacing/>
      </w:pPr>
      <w:r>
        <w:t>Several times per month</w:t>
      </w:r>
    </w:p>
    <w:p w:rsidR="001504CA" w:rsidP="00892F47" w:rsidRDefault="001504CA" w14:paraId="3945162F" w14:textId="77777777">
      <w:pPr>
        <w:pStyle w:val="ListParagraph"/>
        <w:keepNext/>
        <w:numPr>
          <w:ilvl w:val="0"/>
          <w:numId w:val="75"/>
        </w:numPr>
        <w:spacing w:before="0"/>
        <w:ind w:left="810"/>
        <w:contextualSpacing/>
      </w:pPr>
      <w:r>
        <w:t>Every few months</w:t>
      </w:r>
    </w:p>
    <w:p w:rsidR="001504CA" w:rsidP="00892F47" w:rsidRDefault="001504CA" w14:paraId="2A70D8E0" w14:textId="77777777">
      <w:pPr>
        <w:pStyle w:val="ListParagraph"/>
        <w:keepNext/>
        <w:numPr>
          <w:ilvl w:val="0"/>
          <w:numId w:val="75"/>
        </w:numPr>
        <w:spacing w:before="0"/>
        <w:ind w:left="810"/>
        <w:contextualSpacing/>
      </w:pPr>
      <w:r>
        <w:t>A few times per year</w:t>
      </w:r>
    </w:p>
    <w:p w:rsidR="001504CA" w:rsidP="00892F47" w:rsidRDefault="001504CA" w14:paraId="463CCE02" w14:textId="77777777">
      <w:pPr>
        <w:pStyle w:val="ListParagraph"/>
        <w:keepNext/>
        <w:numPr>
          <w:ilvl w:val="0"/>
          <w:numId w:val="75"/>
        </w:numPr>
        <w:spacing w:before="0"/>
        <w:ind w:left="810"/>
        <w:contextualSpacing/>
      </w:pPr>
      <w:r>
        <w:t>Less than a few times per year</w:t>
      </w:r>
    </w:p>
    <w:p w:rsidR="00291F57" w:rsidP="00892F47" w:rsidRDefault="001504CA" w14:paraId="07E6E4D0" w14:textId="1809D48F">
      <w:pPr>
        <w:pStyle w:val="ListParagraph"/>
        <w:numPr>
          <w:ilvl w:val="0"/>
          <w:numId w:val="75"/>
        </w:numPr>
        <w:spacing w:before="0"/>
        <w:ind w:left="810"/>
        <w:contextualSpacing/>
      </w:pPr>
      <w:r>
        <w:t>Never</w:t>
      </w:r>
      <w:r w:rsidRPr="00892F47" w:rsidR="00892F47">
        <w:rPr>
          <w:bCs/>
          <w:i/>
          <w:iCs/>
        </w:rPr>
        <w:t xml:space="preserve"> </w:t>
      </w:r>
      <w:r w:rsidR="00892F47">
        <w:rPr>
          <w:bCs/>
          <w:i/>
          <w:iCs/>
        </w:rPr>
        <w:t>(SKIP to Twitter 3)</w:t>
      </w:r>
    </w:p>
    <w:p w:rsidRPr="00275897" w:rsidR="00291F57" w:rsidP="00892F47" w:rsidRDefault="00291F57" w14:paraId="435C3C50" w14:textId="77777777">
      <w:pPr>
        <w:keepNext/>
        <w:ind w:left="-90"/>
        <w:contextualSpacing/>
        <w:rPr>
          <w:bCs/>
          <w:i/>
          <w:iCs/>
        </w:rPr>
      </w:pPr>
    </w:p>
    <w:p w:rsidR="001504CA" w:rsidP="00892F47" w:rsidRDefault="00FA03A0" w14:paraId="4E06DA2D" w14:textId="09687C42">
      <w:pPr>
        <w:keepNext/>
        <w:ind w:left="-90"/>
        <w:contextualSpacing/>
        <w:rPr>
          <w:b/>
        </w:rPr>
      </w:pPr>
      <w:r>
        <w:rPr>
          <w:b/>
        </w:rPr>
        <w:t xml:space="preserve">Twitter 2. </w:t>
      </w:r>
      <w:r w:rsidR="001504CA">
        <w:rPr>
          <w:b/>
        </w:rPr>
        <w:t xml:space="preserve">What is the typical subject of the tweets that you retweet from </w:t>
      </w:r>
      <w:r w:rsidRPr="001D42C5" w:rsidR="001504CA">
        <w:rPr>
          <w:bCs/>
        </w:rPr>
        <w:t>&lt;</w:t>
      </w:r>
      <w:r w:rsidRPr="00ED302B" w:rsidR="001504CA">
        <w:rPr>
          <w:i/>
          <w:iCs/>
        </w:rPr>
        <w:t>reference</w:t>
      </w:r>
      <w:r w:rsidR="001504CA">
        <w:rPr>
          <w:i/>
        </w:rPr>
        <w:t xml:space="preserve"> </w:t>
      </w:r>
      <w:r w:rsidRPr="00B23B8C" w:rsidR="001504CA">
        <w:rPr>
          <w:i/>
        </w:rPr>
        <w:t>resource</w:t>
      </w:r>
      <w:r w:rsidRPr="001D42C5" w:rsidR="001504CA">
        <w:rPr>
          <w:bCs/>
        </w:rPr>
        <w:t>&gt;</w:t>
      </w:r>
      <w:r w:rsidR="001504CA">
        <w:rPr>
          <w:b/>
        </w:rPr>
        <w:t>?</w:t>
      </w:r>
    </w:p>
    <w:p w:rsidR="000E4853" w:rsidP="00892F47" w:rsidRDefault="000E4853" w14:paraId="7899ACD8" w14:textId="77777777">
      <w:pPr>
        <w:keepNext/>
        <w:contextualSpacing/>
        <w:rPr>
          <w:bCs/>
          <w:i/>
          <w:iCs/>
        </w:rPr>
      </w:pPr>
    </w:p>
    <w:p w:rsidRPr="00355360" w:rsidR="001504CA" w:rsidP="00892F47" w:rsidRDefault="001504CA" w14:paraId="77ECBC66" w14:textId="77777777">
      <w:pPr>
        <w:keepNext/>
        <w:contextualSpacing/>
        <w:rPr>
          <w:i/>
        </w:rPr>
      </w:pPr>
      <w:r w:rsidRPr="00355360">
        <w:rPr>
          <w:i/>
        </w:rPr>
        <w:t>Please select all that apply.</w:t>
      </w:r>
    </w:p>
    <w:p w:rsidR="001504CA" w:rsidP="00892F47" w:rsidRDefault="001504CA" w14:paraId="50047CE8" w14:textId="77777777">
      <w:pPr>
        <w:pStyle w:val="ListParagraph"/>
        <w:keepNext/>
        <w:numPr>
          <w:ilvl w:val="0"/>
          <w:numId w:val="47"/>
        </w:numPr>
        <w:spacing w:before="0"/>
        <w:ind w:left="810"/>
        <w:contextualSpacing/>
      </w:pPr>
      <w:r>
        <w:t>Park news or other current events</w:t>
      </w:r>
    </w:p>
    <w:p w:rsidR="001504CA" w:rsidP="006F2BBB" w:rsidRDefault="001504CA" w14:paraId="5738A0D4" w14:textId="77777777">
      <w:pPr>
        <w:pStyle w:val="ListParagraph"/>
        <w:keepNext/>
        <w:numPr>
          <w:ilvl w:val="0"/>
          <w:numId w:val="47"/>
        </w:numPr>
        <w:spacing w:before="0"/>
        <w:ind w:left="810"/>
        <w:contextualSpacing/>
      </w:pPr>
      <w:r>
        <w:t xml:space="preserve">Park information or alerts </w:t>
      </w:r>
      <w:r w:rsidRPr="00A572F4">
        <w:t>(e.g., weather, road closures, parking.)</w:t>
      </w:r>
    </w:p>
    <w:p w:rsidR="001504CA" w:rsidP="006F2BBB" w:rsidRDefault="001504CA" w14:paraId="327EC8F9" w14:textId="77777777">
      <w:pPr>
        <w:pStyle w:val="ListParagraph"/>
        <w:keepNext/>
        <w:numPr>
          <w:ilvl w:val="0"/>
          <w:numId w:val="47"/>
        </w:numPr>
        <w:spacing w:before="0"/>
        <w:ind w:left="810"/>
        <w:contextualSpacing/>
      </w:pPr>
      <w:r>
        <w:t xml:space="preserve">Park announcements </w:t>
      </w:r>
      <w:r w:rsidRPr="00A572F4">
        <w:t>(e.g., upcoming events or policies</w:t>
      </w:r>
      <w:r>
        <w:t xml:space="preserve">) </w:t>
      </w:r>
    </w:p>
    <w:p w:rsidR="001504CA" w:rsidP="006F2BBB" w:rsidRDefault="001504CA" w14:paraId="44F0B7C5" w14:textId="77777777">
      <w:pPr>
        <w:pStyle w:val="ListParagraph"/>
        <w:keepNext/>
        <w:numPr>
          <w:ilvl w:val="0"/>
          <w:numId w:val="47"/>
        </w:numPr>
        <w:spacing w:before="0"/>
        <w:ind w:left="810"/>
        <w:contextualSpacing/>
      </w:pPr>
      <w:r>
        <w:t>Photographs of landscapes, plants and animals, landmarks, etc.</w:t>
      </w:r>
    </w:p>
    <w:p w:rsidR="001504CA" w:rsidP="006F2BBB" w:rsidRDefault="001504CA" w14:paraId="61C6ED10" w14:textId="77777777">
      <w:pPr>
        <w:pStyle w:val="ListParagraph"/>
        <w:keepNext/>
        <w:numPr>
          <w:ilvl w:val="0"/>
          <w:numId w:val="47"/>
        </w:numPr>
        <w:spacing w:before="0"/>
        <w:ind w:left="810"/>
        <w:contextualSpacing/>
      </w:pPr>
      <w:r>
        <w:t>Videos of landscapes, plants and animals, landmarks, etc.</w:t>
      </w:r>
    </w:p>
    <w:p w:rsidR="001504CA" w:rsidP="006F2BBB" w:rsidRDefault="001504CA" w14:paraId="27815941" w14:textId="740A2C61">
      <w:pPr>
        <w:pStyle w:val="ListParagraph"/>
        <w:numPr>
          <w:ilvl w:val="0"/>
          <w:numId w:val="47"/>
        </w:numPr>
        <w:spacing w:before="0"/>
        <w:ind w:left="810"/>
        <w:contextualSpacing/>
      </w:pPr>
      <w:r w:rsidRPr="00703951">
        <w:t>Other</w:t>
      </w:r>
      <w:r>
        <w:t xml:space="preserve"> (Please specify_______________)</w:t>
      </w:r>
    </w:p>
    <w:p w:rsidR="006F2BBB" w:rsidP="006F2BBB" w:rsidRDefault="006F2BBB" w14:paraId="455582AB" w14:textId="77777777">
      <w:pPr>
        <w:pStyle w:val="ListParagraph"/>
        <w:numPr>
          <w:ilvl w:val="0"/>
          <w:numId w:val="0"/>
        </w:numPr>
        <w:spacing w:before="0"/>
        <w:ind w:left="810"/>
        <w:contextualSpacing/>
      </w:pPr>
    </w:p>
    <w:p w:rsidRPr="0042478D" w:rsidR="001504CA" w:rsidP="00E76B13" w:rsidRDefault="00FA03A0" w14:paraId="28FDF07C" w14:textId="717A433D">
      <w:pPr>
        <w:keepNext/>
        <w:contextualSpacing/>
      </w:pPr>
      <w:r>
        <w:rPr>
          <w:b/>
        </w:rPr>
        <w:lastRenderedPageBreak/>
        <w:t xml:space="preserve">Twitter 3. </w:t>
      </w:r>
      <w:r w:rsidR="001504CA">
        <w:rPr>
          <w:b/>
        </w:rPr>
        <w:t xml:space="preserve">How often do you reply to tweets from </w:t>
      </w:r>
      <w:r w:rsidRPr="001D42C5" w:rsidR="001504CA">
        <w:rPr>
          <w:bCs/>
        </w:rPr>
        <w:t>&lt;</w:t>
      </w:r>
      <w:r w:rsidR="001504CA">
        <w:rPr>
          <w:i/>
        </w:rPr>
        <w:t xml:space="preserve">reference </w:t>
      </w:r>
      <w:r w:rsidRPr="00B23B8C" w:rsidR="001504CA">
        <w:rPr>
          <w:i/>
        </w:rPr>
        <w:t>resourc</w:t>
      </w:r>
      <w:r w:rsidR="001504CA">
        <w:rPr>
          <w:i/>
        </w:rPr>
        <w:t>e</w:t>
      </w:r>
      <w:r w:rsidRPr="001D42C5" w:rsidR="001504CA">
        <w:rPr>
          <w:bCs/>
        </w:rPr>
        <w:t>&gt;</w:t>
      </w:r>
      <w:r w:rsidR="001504CA">
        <w:rPr>
          <w:b/>
        </w:rPr>
        <w:t>?</w:t>
      </w:r>
    </w:p>
    <w:p w:rsidR="00D31705" w:rsidP="00892F47" w:rsidRDefault="00D31705" w14:paraId="44255CD8" w14:textId="6B33E1B2">
      <w:pPr>
        <w:pStyle w:val="ListParagraph"/>
        <w:keepNext/>
        <w:numPr>
          <w:ilvl w:val="0"/>
          <w:numId w:val="76"/>
        </w:numPr>
        <w:tabs>
          <w:tab w:val="left" w:pos="2070"/>
        </w:tabs>
        <w:spacing w:before="0"/>
        <w:ind w:left="810"/>
        <w:contextualSpacing/>
      </w:pPr>
      <w:r>
        <w:t>Several times per day</w:t>
      </w:r>
    </w:p>
    <w:p w:rsidR="001504CA" w:rsidP="00892F47" w:rsidRDefault="001504CA" w14:paraId="30FF9AFE" w14:textId="2C90A562">
      <w:pPr>
        <w:pStyle w:val="ListParagraph"/>
        <w:keepNext/>
        <w:numPr>
          <w:ilvl w:val="0"/>
          <w:numId w:val="76"/>
        </w:numPr>
        <w:tabs>
          <w:tab w:val="left" w:pos="2070"/>
        </w:tabs>
        <w:spacing w:before="0"/>
        <w:ind w:left="810"/>
        <w:contextualSpacing/>
      </w:pPr>
      <w:r>
        <w:t>Several times per week</w:t>
      </w:r>
    </w:p>
    <w:p w:rsidR="001504CA" w:rsidP="00892F47" w:rsidRDefault="001504CA" w14:paraId="58E9C2DC" w14:textId="77777777">
      <w:pPr>
        <w:pStyle w:val="ListParagraph"/>
        <w:keepNext/>
        <w:numPr>
          <w:ilvl w:val="0"/>
          <w:numId w:val="76"/>
        </w:numPr>
        <w:tabs>
          <w:tab w:val="left" w:pos="2070"/>
        </w:tabs>
        <w:spacing w:before="0"/>
        <w:ind w:left="810"/>
        <w:contextualSpacing/>
      </w:pPr>
      <w:r>
        <w:t>Several times per month</w:t>
      </w:r>
    </w:p>
    <w:p w:rsidR="001504CA" w:rsidP="00892F47" w:rsidRDefault="001504CA" w14:paraId="1AE561CB" w14:textId="77777777">
      <w:pPr>
        <w:pStyle w:val="ListParagraph"/>
        <w:keepNext/>
        <w:numPr>
          <w:ilvl w:val="0"/>
          <w:numId w:val="76"/>
        </w:numPr>
        <w:tabs>
          <w:tab w:val="left" w:pos="2070"/>
        </w:tabs>
        <w:spacing w:before="0"/>
        <w:ind w:left="810"/>
        <w:contextualSpacing/>
      </w:pPr>
      <w:r>
        <w:t>Every few months</w:t>
      </w:r>
    </w:p>
    <w:p w:rsidR="001504CA" w:rsidP="00892F47" w:rsidRDefault="001504CA" w14:paraId="6CE5637D" w14:textId="77777777">
      <w:pPr>
        <w:pStyle w:val="ListParagraph"/>
        <w:keepNext/>
        <w:numPr>
          <w:ilvl w:val="0"/>
          <w:numId w:val="76"/>
        </w:numPr>
        <w:tabs>
          <w:tab w:val="left" w:pos="2070"/>
        </w:tabs>
        <w:spacing w:before="0"/>
        <w:ind w:left="810"/>
        <w:contextualSpacing/>
      </w:pPr>
      <w:r>
        <w:t>A few times per year</w:t>
      </w:r>
    </w:p>
    <w:p w:rsidR="001504CA" w:rsidP="00892F47" w:rsidRDefault="001504CA" w14:paraId="37269BD6" w14:textId="77777777">
      <w:pPr>
        <w:pStyle w:val="ListParagraph"/>
        <w:numPr>
          <w:ilvl w:val="0"/>
          <w:numId w:val="76"/>
        </w:numPr>
        <w:tabs>
          <w:tab w:val="left" w:pos="2070"/>
        </w:tabs>
        <w:spacing w:before="0"/>
        <w:ind w:left="810"/>
        <w:contextualSpacing/>
      </w:pPr>
      <w:r>
        <w:t>Less than a few times per year</w:t>
      </w:r>
    </w:p>
    <w:p w:rsidR="001504CA" w:rsidP="00892F47" w:rsidRDefault="001504CA" w14:paraId="159CD441" w14:textId="7A72657B">
      <w:pPr>
        <w:pStyle w:val="ListParagraph"/>
        <w:numPr>
          <w:ilvl w:val="0"/>
          <w:numId w:val="76"/>
        </w:numPr>
        <w:tabs>
          <w:tab w:val="left" w:pos="2070"/>
        </w:tabs>
        <w:spacing w:before="0"/>
        <w:ind w:left="810"/>
        <w:contextualSpacing/>
      </w:pPr>
      <w:r>
        <w:t>Never</w:t>
      </w:r>
    </w:p>
    <w:p w:rsidRPr="0042478D" w:rsidR="00E76B13" w:rsidP="00E76B13" w:rsidRDefault="00E76B13" w14:paraId="11AC164C" w14:textId="77777777">
      <w:pPr>
        <w:pStyle w:val="ListParagraph"/>
        <w:numPr>
          <w:ilvl w:val="0"/>
          <w:numId w:val="0"/>
        </w:numPr>
        <w:tabs>
          <w:tab w:val="left" w:pos="2070"/>
        </w:tabs>
        <w:spacing w:before="0"/>
        <w:ind w:left="810"/>
        <w:contextualSpacing/>
      </w:pPr>
    </w:p>
    <w:p w:rsidRPr="00892F47" w:rsidR="001504CA" w:rsidP="00BC6CC4" w:rsidRDefault="00FA03A0" w14:paraId="3735DBE7" w14:textId="041E66C8">
      <w:r w:rsidRPr="00892F47">
        <w:rPr>
          <w:b/>
          <w:bCs/>
        </w:rPr>
        <w:t xml:space="preserve">Twitter 4. </w:t>
      </w:r>
      <w:r w:rsidRPr="00892F47" w:rsidR="001504CA">
        <w:rPr>
          <w:b/>
          <w:bCs/>
        </w:rPr>
        <w:t xml:space="preserve">How often do you tweet at </w:t>
      </w:r>
      <w:r w:rsidRPr="00892F47" w:rsidR="001504CA">
        <w:t>&lt;</w:t>
      </w:r>
      <w:r w:rsidRPr="00BC6CC4" w:rsidR="001504CA">
        <w:rPr>
          <w:i/>
          <w:iCs/>
        </w:rPr>
        <w:t>reference resource</w:t>
      </w:r>
      <w:r w:rsidRPr="00892F47" w:rsidR="001504CA">
        <w:t>&gt;</w:t>
      </w:r>
      <w:r w:rsidRPr="002E2B0D" w:rsidR="001504CA">
        <w:rPr>
          <w:b/>
          <w:bCs/>
        </w:rPr>
        <w:t>?</w:t>
      </w:r>
    </w:p>
    <w:p w:rsidRPr="00BC6CC4" w:rsidR="00554E31" w:rsidP="00BC6CC4" w:rsidRDefault="00D31705" w14:paraId="06A2A0EE" w14:textId="28046BCE">
      <w:pPr>
        <w:pStyle w:val="ListParagraph"/>
        <w:keepNext/>
        <w:numPr>
          <w:ilvl w:val="0"/>
          <w:numId w:val="115"/>
        </w:numPr>
        <w:tabs>
          <w:tab w:val="left" w:pos="2070"/>
        </w:tabs>
        <w:spacing w:before="0"/>
        <w:ind w:left="810"/>
        <w:contextualSpacing/>
      </w:pPr>
      <w:r w:rsidRPr="00BC6CC4">
        <w:t>Several times per day</w:t>
      </w:r>
    </w:p>
    <w:p w:rsidRPr="00BC6CC4" w:rsidR="00BC6CC4" w:rsidP="00BC6CC4" w:rsidRDefault="001504CA" w14:paraId="31A5295D" w14:textId="77777777">
      <w:pPr>
        <w:pStyle w:val="ListParagraph"/>
        <w:keepNext/>
        <w:numPr>
          <w:ilvl w:val="0"/>
          <w:numId w:val="115"/>
        </w:numPr>
        <w:tabs>
          <w:tab w:val="left" w:pos="2070"/>
        </w:tabs>
        <w:spacing w:before="0"/>
        <w:ind w:left="810"/>
        <w:contextualSpacing/>
      </w:pPr>
      <w:r w:rsidRPr="00BC6CC4">
        <w:t>Several times per wee</w:t>
      </w:r>
      <w:r w:rsidRPr="00BC6CC4" w:rsidR="00BC6CC4">
        <w:t>k</w:t>
      </w:r>
    </w:p>
    <w:p w:rsidRPr="00BC6CC4" w:rsidR="00BC6CC4" w:rsidP="00BC6CC4" w:rsidRDefault="001504CA" w14:paraId="6197FD8D" w14:textId="77777777">
      <w:pPr>
        <w:pStyle w:val="ListParagraph"/>
        <w:keepNext/>
        <w:numPr>
          <w:ilvl w:val="0"/>
          <w:numId w:val="115"/>
        </w:numPr>
        <w:tabs>
          <w:tab w:val="left" w:pos="2070"/>
        </w:tabs>
        <w:spacing w:before="0"/>
        <w:ind w:left="810"/>
        <w:contextualSpacing/>
      </w:pPr>
      <w:r w:rsidRPr="00BC6CC4">
        <w:t>Several times per month</w:t>
      </w:r>
    </w:p>
    <w:p w:rsidRPr="00BC6CC4" w:rsidR="00BC6CC4" w:rsidP="00BC6CC4" w:rsidRDefault="001504CA" w14:paraId="51F8582F" w14:textId="77777777">
      <w:pPr>
        <w:pStyle w:val="ListParagraph"/>
        <w:keepNext/>
        <w:numPr>
          <w:ilvl w:val="0"/>
          <w:numId w:val="115"/>
        </w:numPr>
        <w:tabs>
          <w:tab w:val="left" w:pos="2070"/>
        </w:tabs>
        <w:spacing w:before="0"/>
        <w:ind w:left="810"/>
        <w:contextualSpacing/>
      </w:pPr>
      <w:r w:rsidRPr="00BC6CC4">
        <w:t>Every few months</w:t>
      </w:r>
    </w:p>
    <w:p w:rsidRPr="00BC6CC4" w:rsidR="00BC6CC4" w:rsidP="00BC6CC4" w:rsidRDefault="001504CA" w14:paraId="7EDBAB3E" w14:textId="77777777">
      <w:pPr>
        <w:pStyle w:val="ListParagraph"/>
        <w:keepNext/>
        <w:numPr>
          <w:ilvl w:val="0"/>
          <w:numId w:val="115"/>
        </w:numPr>
        <w:tabs>
          <w:tab w:val="left" w:pos="2070"/>
        </w:tabs>
        <w:spacing w:before="0"/>
        <w:ind w:left="810"/>
        <w:contextualSpacing/>
      </w:pPr>
      <w:r w:rsidRPr="00BC6CC4">
        <w:t>A few times per year</w:t>
      </w:r>
    </w:p>
    <w:p w:rsidRPr="00BC6CC4" w:rsidR="00BC6CC4" w:rsidP="00BC6CC4" w:rsidRDefault="001504CA" w14:paraId="122773BA" w14:textId="77777777">
      <w:pPr>
        <w:pStyle w:val="ListParagraph"/>
        <w:keepNext/>
        <w:numPr>
          <w:ilvl w:val="0"/>
          <w:numId w:val="115"/>
        </w:numPr>
        <w:tabs>
          <w:tab w:val="left" w:pos="2070"/>
        </w:tabs>
        <w:spacing w:before="0"/>
        <w:ind w:left="810"/>
        <w:contextualSpacing/>
      </w:pPr>
      <w:r w:rsidRPr="00BC6CC4">
        <w:t>Less than a few times per year</w:t>
      </w:r>
    </w:p>
    <w:p w:rsidRPr="00BC6CC4" w:rsidR="00291F57" w:rsidP="00BC6CC4" w:rsidRDefault="001504CA" w14:paraId="1A046BAA" w14:textId="0E8F7300">
      <w:pPr>
        <w:pStyle w:val="ListParagraph"/>
        <w:keepNext/>
        <w:numPr>
          <w:ilvl w:val="0"/>
          <w:numId w:val="115"/>
        </w:numPr>
        <w:tabs>
          <w:tab w:val="left" w:pos="2070"/>
        </w:tabs>
        <w:spacing w:before="0"/>
        <w:ind w:left="810"/>
        <w:contextualSpacing/>
      </w:pPr>
      <w:r w:rsidRPr="00BC6CC4">
        <w:t>Never</w:t>
      </w:r>
    </w:p>
    <w:p w:rsidRPr="00CC05A7" w:rsidR="00BC6CC4" w:rsidP="00BC6CC4" w:rsidRDefault="00BC6CC4" w14:paraId="303B84F8" w14:textId="77777777">
      <w:pPr>
        <w:pStyle w:val="ListParagraph"/>
        <w:keepNext/>
        <w:numPr>
          <w:ilvl w:val="0"/>
          <w:numId w:val="0"/>
        </w:numPr>
        <w:ind w:left="2520"/>
        <w:contextualSpacing/>
      </w:pPr>
    </w:p>
    <w:p w:rsidRPr="0042478D" w:rsidR="001504CA" w:rsidP="001A5E9B" w:rsidRDefault="00FA03A0" w14:paraId="6CC7B639" w14:textId="235709C8">
      <w:pPr>
        <w:keepNext/>
        <w:contextualSpacing/>
      </w:pPr>
      <w:r>
        <w:rPr>
          <w:b/>
        </w:rPr>
        <w:t xml:space="preserve">Twitter 5. </w:t>
      </w:r>
      <w:r w:rsidR="001504CA">
        <w:rPr>
          <w:b/>
        </w:rPr>
        <w:t xml:space="preserve">How often do you Direct Message (DM) </w:t>
      </w:r>
      <w:r w:rsidRPr="001D42C5" w:rsidR="001504CA">
        <w:rPr>
          <w:bCs/>
        </w:rPr>
        <w:t>&lt;</w:t>
      </w:r>
      <w:r w:rsidR="001504CA">
        <w:rPr>
          <w:i/>
        </w:rPr>
        <w:t xml:space="preserve">reference </w:t>
      </w:r>
      <w:r w:rsidRPr="00B23B8C" w:rsidR="001504CA">
        <w:rPr>
          <w:i/>
        </w:rPr>
        <w:t>resource</w:t>
      </w:r>
      <w:r w:rsidRPr="001D42C5" w:rsidR="001504CA">
        <w:rPr>
          <w:bCs/>
        </w:rPr>
        <w:t>&gt;</w:t>
      </w:r>
      <w:r w:rsidR="001504CA">
        <w:rPr>
          <w:b/>
        </w:rPr>
        <w:t>?</w:t>
      </w:r>
    </w:p>
    <w:p w:rsidR="00D31705" w:rsidP="00892F47" w:rsidRDefault="00D31705" w14:paraId="393636C3" w14:textId="407D6AB6">
      <w:pPr>
        <w:pStyle w:val="ListParagraph"/>
        <w:keepNext/>
        <w:numPr>
          <w:ilvl w:val="0"/>
          <w:numId w:val="78"/>
        </w:numPr>
        <w:spacing w:before="0"/>
        <w:ind w:left="720"/>
        <w:contextualSpacing/>
      </w:pPr>
      <w:r>
        <w:t>Several times per day</w:t>
      </w:r>
    </w:p>
    <w:p w:rsidR="001504CA" w:rsidP="002E2B0D" w:rsidRDefault="001504CA" w14:paraId="44A68791" w14:textId="50827E5B">
      <w:pPr>
        <w:pStyle w:val="ListParagraph"/>
        <w:keepNext/>
        <w:numPr>
          <w:ilvl w:val="0"/>
          <w:numId w:val="78"/>
        </w:numPr>
        <w:spacing w:before="0"/>
        <w:ind w:left="720"/>
        <w:contextualSpacing/>
      </w:pPr>
      <w:r>
        <w:t>Several times per week</w:t>
      </w:r>
    </w:p>
    <w:p w:rsidR="001504CA" w:rsidP="002E2B0D" w:rsidRDefault="001504CA" w14:paraId="43AB9E04" w14:textId="77777777">
      <w:pPr>
        <w:pStyle w:val="ListParagraph"/>
        <w:keepNext/>
        <w:numPr>
          <w:ilvl w:val="0"/>
          <w:numId w:val="78"/>
        </w:numPr>
        <w:spacing w:before="0"/>
        <w:ind w:left="720"/>
        <w:contextualSpacing/>
      </w:pPr>
      <w:r>
        <w:t>Several times per month</w:t>
      </w:r>
    </w:p>
    <w:p w:rsidR="001504CA" w:rsidP="002E2B0D" w:rsidRDefault="001504CA" w14:paraId="29D9DF37" w14:textId="77777777">
      <w:pPr>
        <w:pStyle w:val="ListParagraph"/>
        <w:keepNext/>
        <w:numPr>
          <w:ilvl w:val="0"/>
          <w:numId w:val="78"/>
        </w:numPr>
        <w:spacing w:before="0"/>
        <w:ind w:left="720"/>
        <w:contextualSpacing/>
      </w:pPr>
      <w:r>
        <w:t>Every few months</w:t>
      </w:r>
    </w:p>
    <w:p w:rsidR="001504CA" w:rsidP="002E2B0D" w:rsidRDefault="001504CA" w14:paraId="2654F9B4" w14:textId="77777777">
      <w:pPr>
        <w:pStyle w:val="ListParagraph"/>
        <w:keepNext/>
        <w:numPr>
          <w:ilvl w:val="0"/>
          <w:numId w:val="78"/>
        </w:numPr>
        <w:spacing w:before="0"/>
        <w:ind w:left="720"/>
        <w:contextualSpacing/>
      </w:pPr>
      <w:r>
        <w:t>A few times per year</w:t>
      </w:r>
    </w:p>
    <w:p w:rsidR="001504CA" w:rsidP="002E2B0D" w:rsidRDefault="001504CA" w14:paraId="24FC3520" w14:textId="77777777">
      <w:pPr>
        <w:pStyle w:val="ListParagraph"/>
        <w:keepNext/>
        <w:numPr>
          <w:ilvl w:val="0"/>
          <w:numId w:val="78"/>
        </w:numPr>
        <w:spacing w:before="0"/>
        <w:ind w:left="720"/>
        <w:contextualSpacing/>
      </w:pPr>
      <w:r>
        <w:t>Less than a few times per year</w:t>
      </w:r>
    </w:p>
    <w:p w:rsidR="001504CA" w:rsidP="002E2B0D" w:rsidRDefault="001504CA" w14:paraId="6F4BABE1" w14:textId="77777777">
      <w:pPr>
        <w:pStyle w:val="ListParagraph"/>
        <w:numPr>
          <w:ilvl w:val="0"/>
          <w:numId w:val="78"/>
        </w:numPr>
        <w:spacing w:before="0"/>
        <w:ind w:left="720"/>
        <w:contextualSpacing/>
      </w:pPr>
      <w:r>
        <w:t>Never</w:t>
      </w:r>
      <w:bookmarkStart w:name="_Toc30757111" w:id="27"/>
    </w:p>
    <w:p w:rsidR="00ED302B" w:rsidP="00F46B6A" w:rsidRDefault="00ED302B" w14:paraId="51AAD524" w14:textId="0C75A02D">
      <w:bookmarkStart w:name="_Toc34398543" w:id="28"/>
    </w:p>
    <w:p w:rsidRPr="00C70A9E" w:rsidR="00BC3ECE" w:rsidP="00BC3ECE" w:rsidRDefault="00BC3ECE" w14:paraId="569399C2" w14:textId="5CC9A391">
      <w:pPr>
        <w:pStyle w:val="ListParagraph"/>
        <w:numPr>
          <w:ilvl w:val="0"/>
          <w:numId w:val="0"/>
        </w:numPr>
      </w:pPr>
      <w:r>
        <w:rPr>
          <w:i/>
        </w:rPr>
        <w:t>&lt;</w:t>
      </w:r>
      <w:r w:rsidRPr="00C70A9E">
        <w:rPr>
          <w:i/>
        </w:rPr>
        <w:t xml:space="preserve">SKIP </w:t>
      </w:r>
      <w:r>
        <w:rPr>
          <w:i/>
        </w:rPr>
        <w:t>to Question 1</w:t>
      </w:r>
      <w:r w:rsidR="001E2038">
        <w:rPr>
          <w:i/>
        </w:rPr>
        <w:t>4</w:t>
      </w:r>
      <w:r>
        <w:rPr>
          <w:i/>
        </w:rPr>
        <w:t>&gt;</w:t>
      </w:r>
      <w:r w:rsidRPr="00C70A9E">
        <w:rPr>
          <w:i/>
        </w:rPr>
        <w:t xml:space="preserve"> </w:t>
      </w:r>
    </w:p>
    <w:p w:rsidRPr="00F46B6A" w:rsidR="00BC3ECE" w:rsidP="00F46B6A" w:rsidRDefault="00BC3ECE" w14:paraId="178EA66E" w14:textId="77777777"/>
    <w:p w:rsidR="00291F57" w:rsidP="00892F47" w:rsidRDefault="001504CA" w14:paraId="29D3D78E" w14:textId="1682B7D9">
      <w:pPr>
        <w:pStyle w:val="Heading3"/>
        <w:pBdr>
          <w:top w:val="single" w:color="876400" w:themeColor="accent4" w:themeShade="80" w:sz="4" w:space="1"/>
          <w:bottom w:val="single" w:color="876400" w:themeColor="accent4" w:themeShade="80" w:sz="4" w:space="1"/>
        </w:pBdr>
        <w:contextualSpacing/>
        <w:jc w:val="center"/>
      </w:pPr>
      <w:r>
        <w:t>Facebook</w:t>
      </w:r>
      <w:bookmarkEnd w:id="27"/>
      <w:bookmarkEnd w:id="28"/>
    </w:p>
    <w:p w:rsidR="00E02C24" w:rsidP="00892F47" w:rsidRDefault="00E02C24" w14:paraId="49CAF2BD" w14:textId="33D5F672">
      <w:pPr>
        <w:keepNext/>
        <w:spacing w:after="120" w:line="300" w:lineRule="atLeast"/>
        <w:contextualSpacing/>
        <w:rPr>
          <w:b/>
        </w:rPr>
      </w:pPr>
      <w:r w:rsidRPr="00D3548B">
        <w:rPr>
          <w:b/>
          <w:bCs/>
        </w:rPr>
        <w:t xml:space="preserve">The next set of questions will ask about your typical usage of </w:t>
      </w:r>
      <w:r w:rsidRPr="00D3548B">
        <w:t>&lt;</w:t>
      </w:r>
      <w:r w:rsidR="00ED302B">
        <w:rPr>
          <w:i/>
          <w:iCs/>
        </w:rPr>
        <w:t xml:space="preserve">reference </w:t>
      </w:r>
      <w:r w:rsidRPr="00D3548B">
        <w:rPr>
          <w:i/>
          <w:iCs/>
        </w:rPr>
        <w:t>resource</w:t>
      </w:r>
      <w:r w:rsidRPr="00D3548B">
        <w:t>&gt;</w:t>
      </w:r>
      <w:r>
        <w:t>.</w:t>
      </w:r>
    </w:p>
    <w:p w:rsidR="00E02C24" w:rsidP="00291F57" w:rsidRDefault="00E02C24" w14:paraId="685CE125" w14:textId="77777777">
      <w:pPr>
        <w:keepNext/>
        <w:spacing w:after="120" w:line="300" w:lineRule="atLeast"/>
        <w:ind w:left="810"/>
        <w:contextualSpacing/>
        <w:rPr>
          <w:b/>
        </w:rPr>
      </w:pPr>
    </w:p>
    <w:p w:rsidRPr="0042478D" w:rsidR="001504CA" w:rsidP="00054F7C" w:rsidRDefault="00117961" w14:paraId="1610BE98" w14:textId="43FC21FF">
      <w:pPr>
        <w:keepNext/>
        <w:contextualSpacing/>
        <w:rPr>
          <w:b/>
        </w:rPr>
      </w:pPr>
      <w:r>
        <w:rPr>
          <w:b/>
        </w:rPr>
        <w:t xml:space="preserve">Facebook 1. </w:t>
      </w:r>
      <w:r w:rsidRPr="0042478D" w:rsidR="001504CA">
        <w:rPr>
          <w:b/>
        </w:rPr>
        <w:t xml:space="preserve">How often do you </w:t>
      </w:r>
      <w:r w:rsidR="001504CA">
        <w:rPr>
          <w:b/>
        </w:rPr>
        <w:t>leave comments on</w:t>
      </w:r>
      <w:r w:rsidRPr="0042478D" w:rsidR="001504CA">
        <w:rPr>
          <w:b/>
        </w:rPr>
        <w:t xml:space="preserve"> </w:t>
      </w:r>
      <w:r w:rsidRPr="00564A91" w:rsidR="001504CA">
        <w:rPr>
          <w:bCs/>
        </w:rPr>
        <w:t>&lt;</w:t>
      </w:r>
      <w:r w:rsidR="001504CA">
        <w:rPr>
          <w:i/>
        </w:rPr>
        <w:t xml:space="preserve">reference </w:t>
      </w:r>
      <w:r w:rsidRPr="00B23B8C" w:rsidR="001504CA">
        <w:rPr>
          <w:i/>
        </w:rPr>
        <w:t>resource</w:t>
      </w:r>
      <w:r w:rsidRPr="00564A91" w:rsidR="001504CA">
        <w:rPr>
          <w:bCs/>
        </w:rPr>
        <w:t>&gt;</w:t>
      </w:r>
      <w:r w:rsidR="001504CA">
        <w:rPr>
          <w:b/>
        </w:rPr>
        <w:t>?</w:t>
      </w:r>
    </w:p>
    <w:p w:rsidR="00F319DE" w:rsidP="00892F47" w:rsidRDefault="00F319DE" w14:paraId="6EA062FD" w14:textId="51AFABF9">
      <w:pPr>
        <w:pStyle w:val="ListParagraph"/>
        <w:keepNext/>
        <w:numPr>
          <w:ilvl w:val="0"/>
          <w:numId w:val="79"/>
        </w:numPr>
        <w:spacing w:before="0"/>
        <w:ind w:left="720"/>
        <w:contextualSpacing/>
      </w:pPr>
      <w:r>
        <w:t>Several times per day</w:t>
      </w:r>
    </w:p>
    <w:p w:rsidR="001504CA" w:rsidP="00892F47" w:rsidRDefault="001504CA" w14:paraId="1B6C98E6" w14:textId="6687464A">
      <w:pPr>
        <w:pStyle w:val="ListParagraph"/>
        <w:keepNext/>
        <w:numPr>
          <w:ilvl w:val="0"/>
          <w:numId w:val="79"/>
        </w:numPr>
        <w:spacing w:before="0"/>
        <w:ind w:left="720"/>
        <w:contextualSpacing/>
      </w:pPr>
      <w:r>
        <w:t>Several times per week</w:t>
      </w:r>
    </w:p>
    <w:p w:rsidR="001504CA" w:rsidP="00892F47" w:rsidRDefault="001504CA" w14:paraId="30327491" w14:textId="77777777">
      <w:pPr>
        <w:pStyle w:val="ListParagraph"/>
        <w:keepNext/>
        <w:numPr>
          <w:ilvl w:val="0"/>
          <w:numId w:val="79"/>
        </w:numPr>
        <w:spacing w:before="0"/>
        <w:ind w:left="720"/>
        <w:contextualSpacing/>
      </w:pPr>
      <w:r>
        <w:t>Several times per month</w:t>
      </w:r>
    </w:p>
    <w:p w:rsidR="001504CA" w:rsidP="00892F47" w:rsidRDefault="001504CA" w14:paraId="1AAE9D52" w14:textId="77777777">
      <w:pPr>
        <w:pStyle w:val="ListParagraph"/>
        <w:keepNext/>
        <w:numPr>
          <w:ilvl w:val="0"/>
          <w:numId w:val="79"/>
        </w:numPr>
        <w:spacing w:before="0"/>
        <w:ind w:left="720"/>
        <w:contextualSpacing/>
      </w:pPr>
      <w:r>
        <w:t>Every few months</w:t>
      </w:r>
    </w:p>
    <w:p w:rsidR="001504CA" w:rsidP="00892F47" w:rsidRDefault="001504CA" w14:paraId="37D60092" w14:textId="77777777">
      <w:pPr>
        <w:pStyle w:val="ListParagraph"/>
        <w:keepNext/>
        <w:numPr>
          <w:ilvl w:val="0"/>
          <w:numId w:val="79"/>
        </w:numPr>
        <w:spacing w:before="0"/>
        <w:ind w:left="720"/>
        <w:contextualSpacing/>
      </w:pPr>
      <w:r>
        <w:t>A few times per year</w:t>
      </w:r>
    </w:p>
    <w:p w:rsidR="001504CA" w:rsidP="00892F47" w:rsidRDefault="001504CA" w14:paraId="27E0BA35" w14:textId="77777777">
      <w:pPr>
        <w:pStyle w:val="ListParagraph"/>
        <w:keepNext/>
        <w:numPr>
          <w:ilvl w:val="0"/>
          <w:numId w:val="79"/>
        </w:numPr>
        <w:spacing w:before="0"/>
        <w:ind w:left="720"/>
        <w:contextualSpacing/>
      </w:pPr>
      <w:r>
        <w:t>Less than a few times per year</w:t>
      </w:r>
    </w:p>
    <w:p w:rsidR="00117961" w:rsidP="00892F47" w:rsidRDefault="001504CA" w14:paraId="37A81947" w14:textId="77777777">
      <w:pPr>
        <w:pStyle w:val="ListParagraph"/>
        <w:numPr>
          <w:ilvl w:val="0"/>
          <w:numId w:val="79"/>
        </w:numPr>
        <w:spacing w:before="0"/>
        <w:ind w:left="720"/>
        <w:contextualSpacing/>
      </w:pPr>
      <w:r>
        <w:t>Never</w:t>
      </w:r>
      <w:r w:rsidR="00291F57">
        <w:t xml:space="preserve"> </w:t>
      </w:r>
    </w:p>
    <w:p w:rsidR="00117961" w:rsidP="00117961" w:rsidRDefault="00117961" w14:paraId="5DC80698" w14:textId="77777777">
      <w:pPr>
        <w:contextualSpacing/>
        <w:rPr>
          <w:b/>
        </w:rPr>
      </w:pPr>
    </w:p>
    <w:p w:rsidR="00117961" w:rsidP="00054F7C" w:rsidRDefault="00117961" w14:paraId="4CA8583E" w14:textId="459D88D3">
      <w:pPr>
        <w:contextualSpacing/>
        <w:rPr>
          <w:b/>
        </w:rPr>
      </w:pPr>
      <w:r>
        <w:rPr>
          <w:b/>
        </w:rPr>
        <w:lastRenderedPageBreak/>
        <w:t xml:space="preserve">Facebook 2. </w:t>
      </w:r>
      <w:r w:rsidRPr="00117961" w:rsidR="001504CA">
        <w:rPr>
          <w:b/>
        </w:rPr>
        <w:t>How often do you</w:t>
      </w:r>
      <w:r w:rsidRPr="00264430" w:rsidR="001504CA">
        <w:rPr>
          <w:b/>
        </w:rPr>
        <w:t xml:space="preserve"> react (e.g.</w:t>
      </w:r>
      <w:r w:rsidRPr="00264430" w:rsidR="00264430">
        <w:rPr>
          <w:b/>
        </w:rPr>
        <w:t>,</w:t>
      </w:r>
      <w:r w:rsidRPr="00264430" w:rsidR="001504CA">
        <w:rPr>
          <w:b/>
        </w:rPr>
        <w:t xml:space="preserve"> use the </w:t>
      </w:r>
      <w:r w:rsidRPr="00264430" w:rsidR="001504CA">
        <w:rPr>
          <w:b/>
          <w:i/>
        </w:rPr>
        <w:t>like</w:t>
      </w:r>
      <w:r w:rsidRPr="00264430" w:rsidR="001504CA">
        <w:rPr>
          <w:b/>
        </w:rPr>
        <w:t xml:space="preserve">, </w:t>
      </w:r>
      <w:r w:rsidRPr="00264430" w:rsidR="001504CA">
        <w:rPr>
          <w:b/>
          <w:i/>
        </w:rPr>
        <w:t>love</w:t>
      </w:r>
      <w:r w:rsidRPr="00264430" w:rsidR="001504CA">
        <w:rPr>
          <w:b/>
        </w:rPr>
        <w:t xml:space="preserve">, </w:t>
      </w:r>
      <w:r w:rsidRPr="00264430" w:rsidR="001504CA">
        <w:rPr>
          <w:b/>
          <w:i/>
        </w:rPr>
        <w:t>wow</w:t>
      </w:r>
      <w:r w:rsidRPr="00264430" w:rsidR="00F24037">
        <w:rPr>
          <w:b/>
        </w:rPr>
        <w:t xml:space="preserve"> reaction</w:t>
      </w:r>
      <w:r w:rsidRPr="00264430" w:rsidR="001504CA">
        <w:rPr>
          <w:b/>
        </w:rPr>
        <w:t xml:space="preserve">) to posts </w:t>
      </w:r>
      <w:r w:rsidRPr="00117961" w:rsidR="001504CA">
        <w:rPr>
          <w:b/>
        </w:rPr>
        <w:t>or photos on</w:t>
      </w:r>
      <w:r w:rsidRPr="00117961" w:rsidR="00845B17">
        <w:rPr>
          <w:b/>
        </w:rPr>
        <w:t xml:space="preserve"> </w:t>
      </w:r>
      <w:r w:rsidRPr="00524998" w:rsidR="001504CA">
        <w:t>&lt;</w:t>
      </w:r>
      <w:r w:rsidRPr="00117961" w:rsidR="001504CA">
        <w:rPr>
          <w:i/>
        </w:rPr>
        <w:t>reference resource</w:t>
      </w:r>
      <w:r w:rsidRPr="00524998" w:rsidR="001504CA">
        <w:t>&gt;</w:t>
      </w:r>
      <w:r w:rsidRPr="00117961" w:rsidR="001504CA">
        <w:rPr>
          <w:b/>
        </w:rPr>
        <w:t>?</w:t>
      </w:r>
    </w:p>
    <w:p w:rsidRPr="00117961" w:rsidR="00117961" w:rsidP="00C40CD9" w:rsidRDefault="00146535" w14:paraId="3E693F7F" w14:textId="77777777">
      <w:pPr>
        <w:pStyle w:val="ListParagraph"/>
        <w:numPr>
          <w:ilvl w:val="0"/>
          <w:numId w:val="80"/>
        </w:numPr>
        <w:spacing w:before="0"/>
        <w:ind w:left="720"/>
        <w:contextualSpacing/>
        <w:rPr>
          <w:b/>
        </w:rPr>
      </w:pPr>
      <w:r>
        <w:t>Several times per day</w:t>
      </w:r>
    </w:p>
    <w:p w:rsidRPr="00117961" w:rsidR="00117961" w:rsidP="00C40CD9" w:rsidRDefault="00146535" w14:paraId="739E81F5" w14:textId="77777777">
      <w:pPr>
        <w:pStyle w:val="ListParagraph"/>
        <w:numPr>
          <w:ilvl w:val="0"/>
          <w:numId w:val="80"/>
        </w:numPr>
        <w:spacing w:before="0"/>
        <w:ind w:left="720"/>
        <w:contextualSpacing/>
        <w:rPr>
          <w:b/>
        </w:rPr>
      </w:pPr>
      <w:r>
        <w:t>Several times per week</w:t>
      </w:r>
    </w:p>
    <w:p w:rsidRPr="00117961" w:rsidR="00117961" w:rsidP="00C40CD9" w:rsidRDefault="00146535" w14:paraId="5A5E3BAA" w14:textId="77777777">
      <w:pPr>
        <w:pStyle w:val="ListParagraph"/>
        <w:numPr>
          <w:ilvl w:val="0"/>
          <w:numId w:val="80"/>
        </w:numPr>
        <w:spacing w:before="0"/>
        <w:ind w:left="720"/>
        <w:contextualSpacing/>
        <w:rPr>
          <w:b/>
        </w:rPr>
      </w:pPr>
      <w:r>
        <w:t>Several times per month</w:t>
      </w:r>
    </w:p>
    <w:p w:rsidRPr="00117961" w:rsidR="00117961" w:rsidP="00C40CD9" w:rsidRDefault="00146535" w14:paraId="32FAEFEB" w14:textId="77777777">
      <w:pPr>
        <w:pStyle w:val="ListParagraph"/>
        <w:numPr>
          <w:ilvl w:val="0"/>
          <w:numId w:val="80"/>
        </w:numPr>
        <w:spacing w:before="0"/>
        <w:ind w:left="720"/>
        <w:contextualSpacing/>
        <w:rPr>
          <w:b/>
        </w:rPr>
      </w:pPr>
      <w:r>
        <w:t>Every few months</w:t>
      </w:r>
    </w:p>
    <w:p w:rsidRPr="00117961" w:rsidR="00117961" w:rsidP="00C40CD9" w:rsidRDefault="00146535" w14:paraId="04EC7D36" w14:textId="77777777">
      <w:pPr>
        <w:pStyle w:val="ListParagraph"/>
        <w:numPr>
          <w:ilvl w:val="0"/>
          <w:numId w:val="80"/>
        </w:numPr>
        <w:spacing w:before="0"/>
        <w:ind w:left="720"/>
        <w:contextualSpacing/>
        <w:rPr>
          <w:b/>
        </w:rPr>
      </w:pPr>
      <w:r>
        <w:t>A few times per year</w:t>
      </w:r>
    </w:p>
    <w:p w:rsidRPr="00117961" w:rsidR="00117961" w:rsidP="00C40CD9" w:rsidRDefault="00146535" w14:paraId="05978E36" w14:textId="77777777">
      <w:pPr>
        <w:pStyle w:val="ListParagraph"/>
        <w:numPr>
          <w:ilvl w:val="0"/>
          <w:numId w:val="80"/>
        </w:numPr>
        <w:spacing w:before="0"/>
        <w:ind w:left="720"/>
        <w:contextualSpacing/>
        <w:rPr>
          <w:b/>
        </w:rPr>
      </w:pPr>
      <w:r>
        <w:t>Less than a few times per year</w:t>
      </w:r>
    </w:p>
    <w:p w:rsidRPr="008A3E68" w:rsidR="0057596C" w:rsidP="00C40CD9" w:rsidRDefault="00146535" w14:paraId="4CE53EA5" w14:textId="73750DD5">
      <w:pPr>
        <w:pStyle w:val="ListParagraph"/>
        <w:numPr>
          <w:ilvl w:val="0"/>
          <w:numId w:val="80"/>
        </w:numPr>
        <w:spacing w:before="0"/>
        <w:ind w:left="720"/>
        <w:contextualSpacing/>
        <w:rPr>
          <w:b/>
        </w:rPr>
      </w:pPr>
      <w:r>
        <w:t xml:space="preserve">Never </w:t>
      </w:r>
      <w:r w:rsidR="00C621CC">
        <w:t>&lt;</w:t>
      </w:r>
      <w:r w:rsidRPr="00C621CC" w:rsidR="00F46B6A">
        <w:rPr>
          <w:bCs/>
          <w:i/>
          <w:iCs/>
        </w:rPr>
        <w:t xml:space="preserve">SKIP </w:t>
      </w:r>
      <w:r w:rsidRPr="00C621CC" w:rsidR="000D13AE">
        <w:rPr>
          <w:bCs/>
          <w:i/>
          <w:iCs/>
        </w:rPr>
        <w:t xml:space="preserve">to </w:t>
      </w:r>
      <w:r w:rsidRPr="00C621CC" w:rsidR="00F46B6A">
        <w:rPr>
          <w:bCs/>
          <w:i/>
          <w:iCs/>
        </w:rPr>
        <w:t xml:space="preserve">Facebook </w:t>
      </w:r>
      <w:r w:rsidRPr="00C621CC" w:rsidR="000D13AE">
        <w:rPr>
          <w:bCs/>
          <w:i/>
          <w:iCs/>
        </w:rPr>
        <w:t>4</w:t>
      </w:r>
      <w:r w:rsidR="00C621CC">
        <w:rPr>
          <w:bCs/>
        </w:rPr>
        <w:t>&gt;</w:t>
      </w:r>
      <w:r w:rsidRPr="00F46B6A" w:rsidR="00F46B6A">
        <w:rPr>
          <w:bCs/>
        </w:rPr>
        <w:t>.</w:t>
      </w:r>
    </w:p>
    <w:p w:rsidR="00C70A9E" w:rsidP="000D13AE" w:rsidRDefault="00C70A9E" w14:paraId="7B7A8B2B" w14:textId="77777777">
      <w:pPr>
        <w:keepNext/>
        <w:contextualSpacing/>
        <w:rPr>
          <w:b/>
        </w:rPr>
      </w:pPr>
    </w:p>
    <w:p w:rsidRPr="007E4829" w:rsidR="007E4829" w:rsidP="000D13AE" w:rsidRDefault="007E4829" w14:paraId="5BC1E1F0" w14:textId="2E56F007">
      <w:pPr>
        <w:keepNext/>
        <w:contextualSpacing/>
        <w:rPr>
          <w:bCs/>
          <w:i/>
          <w:iCs/>
        </w:rPr>
      </w:pPr>
      <w:r>
        <w:rPr>
          <w:b/>
        </w:rPr>
        <w:t xml:space="preserve">Facebook 3. </w:t>
      </w:r>
      <w:r w:rsidRPr="00CB3969" w:rsidR="001504CA">
        <w:rPr>
          <w:b/>
        </w:rPr>
        <w:t>What are the typical subject</w:t>
      </w:r>
      <w:r w:rsidR="001504CA">
        <w:rPr>
          <w:b/>
        </w:rPr>
        <w:t>s of the</w:t>
      </w:r>
      <w:r w:rsidRPr="00CB3969" w:rsidR="001504CA">
        <w:rPr>
          <w:b/>
        </w:rPr>
        <w:t xml:space="preserve"> </w:t>
      </w:r>
      <w:r w:rsidR="001504CA">
        <w:rPr>
          <w:b/>
        </w:rPr>
        <w:t xml:space="preserve">posts that </w:t>
      </w:r>
      <w:r w:rsidRPr="00CB3969" w:rsidR="001504CA">
        <w:rPr>
          <w:b/>
        </w:rPr>
        <w:t xml:space="preserve">you </w:t>
      </w:r>
      <w:r w:rsidR="001504CA">
        <w:rPr>
          <w:b/>
        </w:rPr>
        <w:t xml:space="preserve">react to on </w:t>
      </w:r>
      <w:r w:rsidR="001504CA">
        <w:t>&lt;</w:t>
      </w:r>
      <w:r w:rsidRPr="00706FD6" w:rsidR="001504CA">
        <w:rPr>
          <w:i/>
          <w:iCs/>
        </w:rPr>
        <w:t>reference resource</w:t>
      </w:r>
      <w:r w:rsidR="001504CA">
        <w:t>&gt;</w:t>
      </w:r>
      <w:r w:rsidRPr="00E5749A" w:rsidR="001504CA">
        <w:rPr>
          <w:b/>
          <w:bCs/>
        </w:rPr>
        <w:t>?</w:t>
      </w:r>
      <w:r w:rsidR="000D13AE">
        <w:rPr>
          <w:b/>
          <w:bCs/>
        </w:rPr>
        <w:t xml:space="preserve"> </w:t>
      </w:r>
    </w:p>
    <w:p w:rsidRPr="00CB3969" w:rsidR="007E4829" w:rsidP="005D6290" w:rsidRDefault="007E4829" w14:paraId="1F728B8A" w14:textId="77777777">
      <w:pPr>
        <w:keepNext/>
        <w:ind w:left="810"/>
        <w:contextualSpacing/>
        <w:rPr>
          <w:b/>
        </w:rPr>
      </w:pPr>
    </w:p>
    <w:p w:rsidRPr="00355360" w:rsidR="001504CA" w:rsidP="000D13AE" w:rsidRDefault="001504CA" w14:paraId="641317BC" w14:textId="77777777">
      <w:pPr>
        <w:keepNext/>
        <w:contextualSpacing/>
        <w:rPr>
          <w:i/>
        </w:rPr>
      </w:pPr>
      <w:r w:rsidRPr="00355360">
        <w:rPr>
          <w:i/>
        </w:rPr>
        <w:t>Please select all that apply.</w:t>
      </w:r>
    </w:p>
    <w:p w:rsidR="001504CA" w:rsidP="00C40CD9" w:rsidRDefault="001504CA" w14:paraId="4B8262DC" w14:textId="77777777">
      <w:pPr>
        <w:pStyle w:val="ListParagraph"/>
        <w:keepNext/>
        <w:numPr>
          <w:ilvl w:val="0"/>
          <w:numId w:val="98"/>
        </w:numPr>
        <w:spacing w:before="0"/>
        <w:ind w:left="720"/>
        <w:contextualSpacing/>
      </w:pPr>
      <w:r>
        <w:t>Weather or seasonality</w:t>
      </w:r>
    </w:p>
    <w:p w:rsidR="001504CA" w:rsidP="00C40CD9" w:rsidRDefault="001504CA" w14:paraId="64176A69" w14:textId="77777777">
      <w:pPr>
        <w:pStyle w:val="ListParagraph"/>
        <w:keepNext/>
        <w:numPr>
          <w:ilvl w:val="0"/>
          <w:numId w:val="98"/>
        </w:numPr>
        <w:spacing w:before="0"/>
        <w:ind w:left="720"/>
        <w:contextualSpacing/>
      </w:pPr>
      <w:r>
        <w:t>Landscapes</w:t>
      </w:r>
    </w:p>
    <w:p w:rsidR="001504CA" w:rsidP="00C40CD9" w:rsidRDefault="001504CA" w14:paraId="715A2BD6" w14:textId="77777777">
      <w:pPr>
        <w:pStyle w:val="ListParagraph"/>
        <w:keepNext/>
        <w:numPr>
          <w:ilvl w:val="0"/>
          <w:numId w:val="98"/>
        </w:numPr>
        <w:spacing w:before="0"/>
        <w:ind w:left="720"/>
        <w:contextualSpacing/>
      </w:pPr>
      <w:r>
        <w:t>Plants or vegetation</w:t>
      </w:r>
    </w:p>
    <w:p w:rsidR="001504CA" w:rsidP="00C40CD9" w:rsidRDefault="001504CA" w14:paraId="2B50ADF3" w14:textId="77777777">
      <w:pPr>
        <w:pStyle w:val="ListParagraph"/>
        <w:keepNext/>
        <w:numPr>
          <w:ilvl w:val="0"/>
          <w:numId w:val="98"/>
        </w:numPr>
        <w:spacing w:before="0"/>
        <w:ind w:left="720"/>
        <w:contextualSpacing/>
      </w:pPr>
      <w:r>
        <w:t>Animals</w:t>
      </w:r>
    </w:p>
    <w:p w:rsidR="001504CA" w:rsidP="00C40CD9" w:rsidRDefault="001504CA" w14:paraId="512E0AD5" w14:textId="77777777">
      <w:pPr>
        <w:pStyle w:val="ListParagraph"/>
        <w:keepNext/>
        <w:numPr>
          <w:ilvl w:val="0"/>
          <w:numId w:val="98"/>
        </w:numPr>
        <w:spacing w:before="0"/>
        <w:ind w:left="720"/>
        <w:contextualSpacing/>
      </w:pPr>
      <w:r>
        <w:t>Landmarks</w:t>
      </w:r>
    </w:p>
    <w:p w:rsidR="001504CA" w:rsidP="00C40CD9" w:rsidRDefault="001504CA" w14:paraId="6E627920" w14:textId="49A58565">
      <w:pPr>
        <w:pStyle w:val="ListParagraph"/>
        <w:keepNext/>
        <w:numPr>
          <w:ilvl w:val="0"/>
          <w:numId w:val="98"/>
        </w:numPr>
        <w:spacing w:before="0"/>
        <w:ind w:left="720"/>
        <w:contextualSpacing/>
      </w:pPr>
      <w:r>
        <w:t>Built environment</w:t>
      </w:r>
      <w:r w:rsidR="0057596C">
        <w:t xml:space="preserve"> (e.g., trails, buildings, </w:t>
      </w:r>
      <w:r w:rsidR="00E02D8B">
        <w:t>roads, kiosks)</w:t>
      </w:r>
    </w:p>
    <w:p w:rsidR="001504CA" w:rsidP="00C40CD9" w:rsidRDefault="001504CA" w14:paraId="52CDA21B" w14:textId="77777777">
      <w:pPr>
        <w:pStyle w:val="ListParagraph"/>
        <w:keepNext/>
        <w:numPr>
          <w:ilvl w:val="0"/>
          <w:numId w:val="98"/>
        </w:numPr>
        <w:spacing w:before="0"/>
        <w:ind w:left="720"/>
        <w:contextualSpacing/>
      </w:pPr>
      <w:r>
        <w:t>Rangers</w:t>
      </w:r>
    </w:p>
    <w:p w:rsidR="001504CA" w:rsidP="00C40CD9" w:rsidRDefault="001504CA" w14:paraId="35D0CBC9" w14:textId="77777777">
      <w:pPr>
        <w:pStyle w:val="ListParagraph"/>
        <w:keepNext/>
        <w:numPr>
          <w:ilvl w:val="0"/>
          <w:numId w:val="98"/>
        </w:numPr>
        <w:spacing w:before="0"/>
        <w:ind w:left="720"/>
        <w:contextualSpacing/>
      </w:pPr>
      <w:r>
        <w:t>Park visitors</w:t>
      </w:r>
    </w:p>
    <w:p w:rsidR="001504CA" w:rsidP="00C40CD9" w:rsidRDefault="001504CA" w14:paraId="2626C007" w14:textId="77777777">
      <w:pPr>
        <w:pStyle w:val="ListParagraph"/>
        <w:keepNext/>
        <w:numPr>
          <w:ilvl w:val="0"/>
          <w:numId w:val="98"/>
        </w:numPr>
        <w:spacing w:before="0"/>
        <w:ind w:left="720"/>
        <w:contextualSpacing/>
      </w:pPr>
      <w:r>
        <w:t xml:space="preserve">Park announcements </w:t>
      </w:r>
      <w:r w:rsidRPr="0085272C">
        <w:t>(e.g., road closures, special events)</w:t>
      </w:r>
    </w:p>
    <w:p w:rsidRPr="00573B3C" w:rsidR="001504CA" w:rsidP="00C40CD9" w:rsidRDefault="001504CA" w14:paraId="37A1967F" w14:textId="77777777">
      <w:pPr>
        <w:pStyle w:val="ListParagraph"/>
        <w:keepNext/>
        <w:numPr>
          <w:ilvl w:val="0"/>
          <w:numId w:val="98"/>
        </w:numPr>
        <w:spacing w:before="0"/>
        <w:ind w:left="720"/>
        <w:contextualSpacing/>
      </w:pPr>
      <w:r>
        <w:t xml:space="preserve">Park information </w:t>
      </w:r>
      <w:r w:rsidRPr="00FD4FB2">
        <w:t xml:space="preserve">(e.g., reminders about park policies, helpful </w:t>
      </w:r>
      <w:r>
        <w:t>information</w:t>
      </w:r>
      <w:r w:rsidRPr="00FD4FB2">
        <w:t xml:space="preserve"> for visiting)</w:t>
      </w:r>
    </w:p>
    <w:p w:rsidR="001504CA" w:rsidP="00C40CD9" w:rsidRDefault="001504CA" w14:paraId="4D176AB1" w14:textId="77777777">
      <w:pPr>
        <w:pStyle w:val="ListParagraph"/>
        <w:keepNext/>
        <w:numPr>
          <w:ilvl w:val="0"/>
          <w:numId w:val="98"/>
        </w:numPr>
        <w:spacing w:before="0"/>
        <w:ind w:left="720"/>
        <w:contextualSpacing/>
      </w:pPr>
      <w:r>
        <w:t>News or other current events</w:t>
      </w:r>
    </w:p>
    <w:p w:rsidR="001504CA" w:rsidP="00C40CD9" w:rsidRDefault="001504CA" w14:paraId="35E5A087" w14:textId="33304BEE">
      <w:pPr>
        <w:pStyle w:val="ListParagraph"/>
        <w:numPr>
          <w:ilvl w:val="0"/>
          <w:numId w:val="98"/>
        </w:numPr>
        <w:spacing w:before="0"/>
        <w:ind w:left="720"/>
        <w:contextualSpacing/>
      </w:pPr>
      <w:r w:rsidRPr="00703951">
        <w:t>Other</w:t>
      </w:r>
      <w:r>
        <w:t xml:space="preserve"> (Please specify_______________)</w:t>
      </w:r>
    </w:p>
    <w:p w:rsidRPr="00C70A9E" w:rsidR="00613970" w:rsidP="00C40CD9" w:rsidRDefault="00613970" w14:paraId="7627296B" w14:textId="77777777"/>
    <w:p w:rsidRPr="00C70A9E" w:rsidR="001504CA" w:rsidP="00C40CD9" w:rsidRDefault="007E4829" w14:paraId="181F8D92" w14:textId="281A10C2">
      <w:r w:rsidRPr="00C70A9E">
        <w:rPr>
          <w:b/>
          <w:bCs/>
        </w:rPr>
        <w:t xml:space="preserve">Facebook 4. </w:t>
      </w:r>
      <w:r w:rsidRPr="00C70A9E" w:rsidR="001504CA">
        <w:rPr>
          <w:b/>
          <w:bCs/>
        </w:rPr>
        <w:t>How often do you use Facebook Messenger to contact</w:t>
      </w:r>
      <w:r w:rsidRPr="00C70A9E" w:rsidR="001504CA">
        <w:t xml:space="preserve"> &lt;</w:t>
      </w:r>
      <w:r w:rsidRPr="00C40CD9" w:rsidR="001504CA">
        <w:rPr>
          <w:i/>
          <w:iCs/>
        </w:rPr>
        <w:t>reference resource</w:t>
      </w:r>
      <w:r w:rsidRPr="00C70A9E" w:rsidR="001504CA">
        <w:t>&gt;</w:t>
      </w:r>
      <w:r w:rsidRPr="00C40CD9" w:rsidR="001504CA">
        <w:t>?</w:t>
      </w:r>
    </w:p>
    <w:p w:rsidRPr="00C70A9E" w:rsidR="00C92755" w:rsidP="00C40CD9" w:rsidRDefault="00C92755" w14:paraId="6E9BDBC9" w14:textId="1E52289C">
      <w:pPr>
        <w:pStyle w:val="ListParagraph"/>
        <w:numPr>
          <w:ilvl w:val="0"/>
          <w:numId w:val="102"/>
        </w:numPr>
        <w:spacing w:before="0"/>
        <w:contextualSpacing/>
      </w:pPr>
      <w:r w:rsidRPr="00C70A9E">
        <w:t>Several times per day</w:t>
      </w:r>
    </w:p>
    <w:p w:rsidRPr="0042321E" w:rsidR="001504CA" w:rsidP="00C40CD9" w:rsidRDefault="001504CA" w14:paraId="0D86C713" w14:textId="311786D1">
      <w:pPr>
        <w:pStyle w:val="ListParagraph"/>
        <w:numPr>
          <w:ilvl w:val="0"/>
          <w:numId w:val="102"/>
        </w:numPr>
        <w:spacing w:before="0"/>
        <w:contextualSpacing/>
      </w:pPr>
      <w:r w:rsidRPr="0042321E">
        <w:t>Several times per week</w:t>
      </w:r>
    </w:p>
    <w:p w:rsidR="00C40CD9" w:rsidP="00C40CD9" w:rsidRDefault="001504CA" w14:paraId="11BCFBC9" w14:textId="77777777">
      <w:pPr>
        <w:pStyle w:val="ListParagraph"/>
        <w:numPr>
          <w:ilvl w:val="0"/>
          <w:numId w:val="102"/>
        </w:numPr>
        <w:spacing w:before="0"/>
        <w:contextualSpacing/>
      </w:pPr>
      <w:r w:rsidRPr="00C70A9E">
        <w:t>Several times per month</w:t>
      </w:r>
    </w:p>
    <w:p w:rsidRPr="00C70A9E" w:rsidR="001504CA" w:rsidP="00C40CD9" w:rsidRDefault="001504CA" w14:paraId="583ACAEB" w14:textId="42BAC24E">
      <w:pPr>
        <w:pStyle w:val="ListParagraph"/>
        <w:numPr>
          <w:ilvl w:val="0"/>
          <w:numId w:val="102"/>
        </w:numPr>
        <w:spacing w:before="0"/>
        <w:contextualSpacing/>
      </w:pPr>
      <w:r w:rsidRPr="00C70A9E">
        <w:t>Every</w:t>
      </w:r>
      <w:r w:rsidR="00C40CD9">
        <w:t xml:space="preserve"> </w:t>
      </w:r>
      <w:r w:rsidRPr="00C70A9E">
        <w:t>few months</w:t>
      </w:r>
    </w:p>
    <w:p w:rsidRPr="00C70A9E" w:rsidR="001504CA" w:rsidP="00C40CD9" w:rsidRDefault="001504CA" w14:paraId="62876DBD" w14:textId="77777777">
      <w:pPr>
        <w:pStyle w:val="ListParagraph"/>
        <w:numPr>
          <w:ilvl w:val="0"/>
          <w:numId w:val="102"/>
        </w:numPr>
        <w:spacing w:before="0"/>
        <w:contextualSpacing/>
      </w:pPr>
      <w:r w:rsidRPr="00C70A9E">
        <w:t>A few times per year</w:t>
      </w:r>
    </w:p>
    <w:p w:rsidRPr="00C70A9E" w:rsidR="001504CA" w:rsidP="00C40CD9" w:rsidRDefault="001504CA" w14:paraId="0089D9BC" w14:textId="77777777">
      <w:pPr>
        <w:pStyle w:val="ListParagraph"/>
        <w:numPr>
          <w:ilvl w:val="0"/>
          <w:numId w:val="102"/>
        </w:numPr>
        <w:spacing w:before="0"/>
        <w:contextualSpacing/>
      </w:pPr>
      <w:r w:rsidRPr="00C70A9E">
        <w:t>Less than a few times per year</w:t>
      </w:r>
    </w:p>
    <w:p w:rsidRPr="00C70A9E" w:rsidR="001504CA" w:rsidP="00C40CD9" w:rsidRDefault="001504CA" w14:paraId="2193CCDB" w14:textId="7EBEEF8E">
      <w:pPr>
        <w:pStyle w:val="ListParagraph"/>
        <w:numPr>
          <w:ilvl w:val="0"/>
          <w:numId w:val="102"/>
        </w:numPr>
        <w:spacing w:before="0"/>
        <w:contextualSpacing/>
      </w:pPr>
      <w:r w:rsidRPr="00C70A9E">
        <w:t>Never</w:t>
      </w:r>
    </w:p>
    <w:p w:rsidRPr="0042478D" w:rsidR="001504CA" w:rsidP="00054F7C" w:rsidRDefault="007E4829" w14:paraId="6E9FFE0A" w14:textId="76B15DA2">
      <w:pPr>
        <w:keepNext/>
        <w:contextualSpacing/>
        <w:rPr>
          <w:b/>
        </w:rPr>
      </w:pPr>
      <w:r>
        <w:rPr>
          <w:b/>
        </w:rPr>
        <w:lastRenderedPageBreak/>
        <w:t xml:space="preserve">Facebook 5. </w:t>
      </w:r>
      <w:r w:rsidRPr="0042478D" w:rsidR="001504CA">
        <w:rPr>
          <w:b/>
        </w:rPr>
        <w:t xml:space="preserve">How often do you </w:t>
      </w:r>
      <w:r w:rsidR="001504CA">
        <w:rPr>
          <w:b/>
        </w:rPr>
        <w:t xml:space="preserve">share posts made by </w:t>
      </w:r>
      <w:r w:rsidRPr="000E2A09" w:rsidR="001504CA">
        <w:rPr>
          <w:bCs/>
        </w:rPr>
        <w:t>&lt;</w:t>
      </w:r>
      <w:r w:rsidR="001504CA">
        <w:rPr>
          <w:i/>
        </w:rPr>
        <w:t xml:space="preserve">reference </w:t>
      </w:r>
      <w:r w:rsidRPr="00B23B8C" w:rsidR="001504CA">
        <w:rPr>
          <w:i/>
        </w:rPr>
        <w:t>resource</w:t>
      </w:r>
      <w:r w:rsidRPr="000E2A09" w:rsidR="001504CA">
        <w:rPr>
          <w:bCs/>
        </w:rPr>
        <w:t>&gt;</w:t>
      </w:r>
      <w:r w:rsidR="001504CA">
        <w:rPr>
          <w:b/>
        </w:rPr>
        <w:t>?</w:t>
      </w:r>
    </w:p>
    <w:p w:rsidR="00C92755" w:rsidP="007E4829" w:rsidRDefault="00C92755" w14:paraId="4E7F7E69" w14:textId="764D0AD5">
      <w:pPr>
        <w:pStyle w:val="ListParagraph"/>
        <w:keepNext/>
        <w:numPr>
          <w:ilvl w:val="0"/>
          <w:numId w:val="82"/>
        </w:numPr>
        <w:spacing w:before="0"/>
        <w:contextualSpacing/>
      </w:pPr>
      <w:r>
        <w:t>Several times per day</w:t>
      </w:r>
    </w:p>
    <w:p w:rsidR="001504CA" w:rsidP="007E4829" w:rsidRDefault="001504CA" w14:paraId="0AE1A685" w14:textId="05E21D02">
      <w:pPr>
        <w:pStyle w:val="ListParagraph"/>
        <w:keepNext/>
        <w:numPr>
          <w:ilvl w:val="0"/>
          <w:numId w:val="82"/>
        </w:numPr>
        <w:spacing w:before="0"/>
        <w:contextualSpacing/>
      </w:pPr>
      <w:r>
        <w:t>Several times per week</w:t>
      </w:r>
    </w:p>
    <w:p w:rsidR="001504CA" w:rsidP="007E4829" w:rsidRDefault="001504CA" w14:paraId="0DBDEA8D" w14:textId="77777777">
      <w:pPr>
        <w:pStyle w:val="ListParagraph"/>
        <w:keepNext/>
        <w:numPr>
          <w:ilvl w:val="0"/>
          <w:numId w:val="82"/>
        </w:numPr>
        <w:spacing w:before="0"/>
        <w:contextualSpacing/>
      </w:pPr>
      <w:r>
        <w:t>Several times per month</w:t>
      </w:r>
    </w:p>
    <w:p w:rsidR="001504CA" w:rsidP="007E4829" w:rsidRDefault="001504CA" w14:paraId="49DBD978" w14:textId="77777777">
      <w:pPr>
        <w:pStyle w:val="ListParagraph"/>
        <w:keepNext/>
        <w:numPr>
          <w:ilvl w:val="0"/>
          <w:numId w:val="82"/>
        </w:numPr>
        <w:spacing w:before="0"/>
        <w:contextualSpacing/>
      </w:pPr>
      <w:r>
        <w:t>Every few months</w:t>
      </w:r>
    </w:p>
    <w:p w:rsidR="001504CA" w:rsidP="007E4829" w:rsidRDefault="001504CA" w14:paraId="1232BDEB" w14:textId="77777777">
      <w:pPr>
        <w:pStyle w:val="ListParagraph"/>
        <w:keepNext/>
        <w:numPr>
          <w:ilvl w:val="0"/>
          <w:numId w:val="82"/>
        </w:numPr>
        <w:spacing w:before="0"/>
        <w:contextualSpacing/>
      </w:pPr>
      <w:r>
        <w:t>A few times per year</w:t>
      </w:r>
    </w:p>
    <w:p w:rsidR="001504CA" w:rsidP="007E4829" w:rsidRDefault="001504CA" w14:paraId="3FAC945F" w14:textId="77777777">
      <w:pPr>
        <w:pStyle w:val="ListParagraph"/>
        <w:keepNext/>
        <w:numPr>
          <w:ilvl w:val="0"/>
          <w:numId w:val="82"/>
        </w:numPr>
        <w:spacing w:before="0"/>
        <w:contextualSpacing/>
      </w:pPr>
      <w:r>
        <w:t>Less than a few times per year</w:t>
      </w:r>
    </w:p>
    <w:p w:rsidR="001504CA" w:rsidP="007E4829" w:rsidRDefault="001504CA" w14:paraId="5AC4DC99" w14:textId="613FFBC7">
      <w:pPr>
        <w:pStyle w:val="ListParagraph"/>
        <w:keepNext/>
        <w:numPr>
          <w:ilvl w:val="0"/>
          <w:numId w:val="82"/>
        </w:numPr>
        <w:spacing w:before="0"/>
        <w:contextualSpacing/>
      </w:pPr>
      <w:r>
        <w:t>Never</w:t>
      </w:r>
    </w:p>
    <w:p w:rsidR="00BC3ECE" w:rsidP="00BC3ECE" w:rsidRDefault="00BC3ECE" w14:paraId="6EAAE3AC" w14:textId="77777777">
      <w:pPr>
        <w:pStyle w:val="ListParagraph"/>
        <w:keepNext/>
        <w:numPr>
          <w:ilvl w:val="0"/>
          <w:numId w:val="0"/>
        </w:numPr>
        <w:spacing w:before="0"/>
        <w:ind w:left="720"/>
        <w:contextualSpacing/>
      </w:pPr>
    </w:p>
    <w:p w:rsidRPr="00C70A9E" w:rsidR="00BC3ECE" w:rsidP="00BC3ECE" w:rsidRDefault="00BC3ECE" w14:paraId="792A413F" w14:textId="72208655">
      <w:pPr>
        <w:ind w:left="648" w:hanging="360"/>
      </w:pPr>
      <w:bookmarkStart w:name="_Toc30757112" w:id="29"/>
      <w:bookmarkStart w:name="_Toc34398544" w:id="30"/>
      <w:r w:rsidRPr="00BC3ECE">
        <w:rPr>
          <w:i/>
        </w:rPr>
        <w:t xml:space="preserve">&lt;SKIP to Question </w:t>
      </w:r>
      <w:r w:rsidR="001E2038">
        <w:rPr>
          <w:i/>
        </w:rPr>
        <w:t>14</w:t>
      </w:r>
      <w:r w:rsidRPr="00BC3ECE">
        <w:rPr>
          <w:i/>
        </w:rPr>
        <w:t xml:space="preserve">&gt; </w:t>
      </w:r>
    </w:p>
    <w:p w:rsidR="000E4853" w:rsidRDefault="000E4853" w14:paraId="2F174BC9" w14:textId="61D31990">
      <w:pPr>
        <w:spacing w:after="200" w:line="276" w:lineRule="auto"/>
        <w:rPr>
          <w:rFonts w:asciiTheme="majorHAnsi" w:hAnsiTheme="majorHAnsi" w:eastAsiaTheme="majorEastAsia" w:cstheme="majorBidi"/>
          <w:b/>
          <w:bCs/>
          <w:sz w:val="28"/>
          <w:szCs w:val="26"/>
        </w:rPr>
      </w:pPr>
    </w:p>
    <w:p w:rsidR="001504CA" w:rsidP="00115FDB" w:rsidRDefault="001504CA" w14:paraId="06FED843" w14:textId="036F4BB9">
      <w:pPr>
        <w:pStyle w:val="Heading3"/>
        <w:pBdr>
          <w:top w:val="single" w:color="auto" w:sz="4" w:space="1"/>
          <w:bottom w:val="single" w:color="auto" w:sz="4" w:space="1"/>
        </w:pBdr>
        <w:spacing w:after="80" w:line="300" w:lineRule="atLeast"/>
        <w:contextualSpacing/>
        <w:jc w:val="center"/>
      </w:pPr>
      <w:r>
        <w:t>Instagram</w:t>
      </w:r>
      <w:bookmarkEnd w:id="29"/>
      <w:bookmarkEnd w:id="30"/>
    </w:p>
    <w:p w:rsidRPr="005D6290" w:rsidR="005D6290" w:rsidP="005A1285" w:rsidRDefault="005D6290" w14:paraId="5D1DACEA" w14:textId="77777777">
      <w:pPr>
        <w:spacing w:after="120" w:line="300" w:lineRule="atLeast"/>
        <w:contextualSpacing/>
        <w:rPr>
          <w:b/>
          <w:bCs/>
        </w:rPr>
      </w:pPr>
    </w:p>
    <w:p w:rsidRPr="00324B80" w:rsidR="00324B80" w:rsidP="007E4829" w:rsidRDefault="00324B80" w14:paraId="632B478F" w14:textId="0FB259BC">
      <w:pPr>
        <w:contextualSpacing/>
        <w:rPr>
          <w:b/>
          <w:bCs/>
        </w:rPr>
      </w:pPr>
      <w:r w:rsidRPr="00D3548B">
        <w:rPr>
          <w:b/>
          <w:bCs/>
        </w:rPr>
        <w:t xml:space="preserve">The next set of questions will ask about your typical usage of </w:t>
      </w:r>
      <w:r w:rsidRPr="00324B80">
        <w:t>&lt;</w:t>
      </w:r>
      <w:r w:rsidR="007E4829">
        <w:rPr>
          <w:i/>
          <w:iCs/>
        </w:rPr>
        <w:t xml:space="preserve">reference </w:t>
      </w:r>
      <w:r w:rsidRPr="00324B80">
        <w:rPr>
          <w:i/>
          <w:iCs/>
        </w:rPr>
        <w:t>resource</w:t>
      </w:r>
      <w:r w:rsidRPr="00324B80">
        <w:t>&gt;.</w:t>
      </w:r>
    </w:p>
    <w:p w:rsidR="00324B80" w:rsidP="00324B80" w:rsidRDefault="00324B80" w14:paraId="578B95AC" w14:textId="77777777">
      <w:pPr>
        <w:spacing w:after="120" w:line="300" w:lineRule="atLeast"/>
        <w:contextualSpacing/>
        <w:rPr>
          <w:b/>
          <w:bCs/>
        </w:rPr>
      </w:pPr>
    </w:p>
    <w:p w:rsidRPr="0042478D" w:rsidR="000D13AE" w:rsidP="00054F7C" w:rsidRDefault="007E4829" w14:paraId="78BF97E3" w14:textId="4031D6DA">
      <w:pPr>
        <w:contextualSpacing/>
        <w:rPr>
          <w:b/>
          <w:bCs/>
        </w:rPr>
      </w:pPr>
      <w:r>
        <w:rPr>
          <w:b/>
          <w:bCs/>
        </w:rPr>
        <w:t xml:space="preserve">Instagram 1. </w:t>
      </w:r>
      <w:r w:rsidRPr="102AC442" w:rsidR="001504CA">
        <w:rPr>
          <w:b/>
          <w:bCs/>
        </w:rPr>
        <w:t xml:space="preserve">How often do you </w:t>
      </w:r>
      <w:r w:rsidR="001504CA">
        <w:rPr>
          <w:b/>
          <w:bCs/>
        </w:rPr>
        <w:t>“L</w:t>
      </w:r>
      <w:r w:rsidRPr="102AC442" w:rsidR="001504CA">
        <w:rPr>
          <w:b/>
          <w:bCs/>
        </w:rPr>
        <w:t>ike</w:t>
      </w:r>
      <w:r w:rsidR="001504CA">
        <w:rPr>
          <w:b/>
          <w:bCs/>
        </w:rPr>
        <w:t>”</w:t>
      </w:r>
      <w:r w:rsidRPr="102AC442" w:rsidR="001504CA">
        <w:rPr>
          <w:b/>
          <w:bCs/>
        </w:rPr>
        <w:t xml:space="preserve"> photos</w:t>
      </w:r>
      <w:r w:rsidR="001504CA">
        <w:rPr>
          <w:b/>
          <w:bCs/>
        </w:rPr>
        <w:t xml:space="preserve"> or videos</w:t>
      </w:r>
      <w:r w:rsidRPr="102AC442" w:rsidR="001504CA">
        <w:rPr>
          <w:b/>
          <w:bCs/>
        </w:rPr>
        <w:t xml:space="preserve"> posted by </w:t>
      </w:r>
      <w:r w:rsidRPr="000E2A09" w:rsidR="001504CA">
        <w:t>&lt;</w:t>
      </w:r>
      <w:r w:rsidR="001504CA">
        <w:rPr>
          <w:i/>
        </w:rPr>
        <w:t xml:space="preserve">reference </w:t>
      </w:r>
      <w:r w:rsidRPr="00B23B8C" w:rsidR="001504CA">
        <w:rPr>
          <w:i/>
        </w:rPr>
        <w:t>resource</w:t>
      </w:r>
      <w:r w:rsidRPr="000E2A09" w:rsidR="001504CA">
        <w:t>&gt;</w:t>
      </w:r>
      <w:r w:rsidRPr="102AC442" w:rsidR="001504CA">
        <w:rPr>
          <w:b/>
          <w:bCs/>
        </w:rPr>
        <w:t xml:space="preserve">? </w:t>
      </w:r>
    </w:p>
    <w:p w:rsidR="00C92755" w:rsidP="002870FE" w:rsidRDefault="00C92755" w14:paraId="5F7190A6" w14:textId="01829FB9">
      <w:pPr>
        <w:pStyle w:val="ListParagraph"/>
        <w:numPr>
          <w:ilvl w:val="0"/>
          <w:numId w:val="84"/>
        </w:numPr>
        <w:spacing w:before="0"/>
        <w:ind w:left="720"/>
        <w:contextualSpacing/>
      </w:pPr>
      <w:r>
        <w:t>Several times per day</w:t>
      </w:r>
    </w:p>
    <w:p w:rsidR="001504CA" w:rsidP="004B3F14" w:rsidRDefault="001504CA" w14:paraId="0FA8DF8B" w14:textId="04A595D4">
      <w:pPr>
        <w:pStyle w:val="ListParagraph"/>
        <w:numPr>
          <w:ilvl w:val="0"/>
          <w:numId w:val="84"/>
        </w:numPr>
        <w:spacing w:before="0"/>
        <w:ind w:left="720"/>
        <w:contextualSpacing/>
      </w:pPr>
      <w:r>
        <w:t>Several times per week</w:t>
      </w:r>
    </w:p>
    <w:p w:rsidR="001504CA" w:rsidP="004B3F14" w:rsidRDefault="001504CA" w14:paraId="5C948A5F" w14:textId="77777777">
      <w:pPr>
        <w:pStyle w:val="ListParagraph"/>
        <w:numPr>
          <w:ilvl w:val="0"/>
          <w:numId w:val="84"/>
        </w:numPr>
        <w:spacing w:before="0"/>
        <w:ind w:left="720"/>
        <w:contextualSpacing/>
      </w:pPr>
      <w:r>
        <w:t>Several times per month</w:t>
      </w:r>
    </w:p>
    <w:p w:rsidR="001504CA" w:rsidP="004B3F14" w:rsidRDefault="001504CA" w14:paraId="498D452A" w14:textId="77777777">
      <w:pPr>
        <w:pStyle w:val="ListParagraph"/>
        <w:numPr>
          <w:ilvl w:val="0"/>
          <w:numId w:val="84"/>
        </w:numPr>
        <w:spacing w:before="0"/>
        <w:ind w:left="720"/>
        <w:contextualSpacing/>
      </w:pPr>
      <w:r>
        <w:t>Every few months</w:t>
      </w:r>
    </w:p>
    <w:p w:rsidR="001504CA" w:rsidP="004B3F14" w:rsidRDefault="001504CA" w14:paraId="4BA33041" w14:textId="77777777">
      <w:pPr>
        <w:pStyle w:val="ListParagraph"/>
        <w:numPr>
          <w:ilvl w:val="0"/>
          <w:numId w:val="84"/>
        </w:numPr>
        <w:spacing w:before="0"/>
        <w:ind w:left="720"/>
        <w:contextualSpacing/>
      </w:pPr>
      <w:r>
        <w:t>A few times per year</w:t>
      </w:r>
    </w:p>
    <w:p w:rsidR="001504CA" w:rsidP="002870FE" w:rsidRDefault="001504CA" w14:paraId="4E7EF8D7" w14:textId="77777777">
      <w:pPr>
        <w:pStyle w:val="ListParagraph"/>
        <w:numPr>
          <w:ilvl w:val="0"/>
          <w:numId w:val="84"/>
        </w:numPr>
        <w:spacing w:before="0"/>
        <w:ind w:left="720"/>
        <w:contextualSpacing/>
      </w:pPr>
      <w:r>
        <w:t>Less than a few times per year</w:t>
      </w:r>
    </w:p>
    <w:p w:rsidR="001504CA" w:rsidP="002870FE" w:rsidRDefault="001504CA" w14:paraId="13FB6247" w14:textId="28007BA4">
      <w:pPr>
        <w:pStyle w:val="ListParagraph"/>
        <w:numPr>
          <w:ilvl w:val="0"/>
          <w:numId w:val="84"/>
        </w:numPr>
        <w:spacing w:before="0"/>
        <w:ind w:left="720"/>
        <w:contextualSpacing/>
      </w:pPr>
      <w:r>
        <w:t>Never</w:t>
      </w:r>
      <w:r w:rsidR="000D13AE">
        <w:t xml:space="preserve"> </w:t>
      </w:r>
      <w:r w:rsidR="002870FE">
        <w:t>&lt;</w:t>
      </w:r>
      <w:r w:rsidR="000D13AE">
        <w:rPr>
          <w:bCs/>
          <w:i/>
          <w:iCs/>
        </w:rPr>
        <w:t xml:space="preserve">SKIP to </w:t>
      </w:r>
      <w:r w:rsidR="002870FE">
        <w:rPr>
          <w:bCs/>
          <w:i/>
          <w:iCs/>
        </w:rPr>
        <w:t>Instagram</w:t>
      </w:r>
      <w:r w:rsidR="000D13AE">
        <w:rPr>
          <w:bCs/>
          <w:i/>
          <w:iCs/>
        </w:rPr>
        <w:t xml:space="preserve"> 3</w:t>
      </w:r>
      <w:r w:rsidR="002870FE">
        <w:rPr>
          <w:bCs/>
          <w:i/>
          <w:iCs/>
        </w:rPr>
        <w:t>&gt;</w:t>
      </w:r>
    </w:p>
    <w:p w:rsidRPr="00FF1E5D" w:rsidR="00613970" w:rsidP="00613970" w:rsidRDefault="00613970" w14:paraId="00BA1A0F" w14:textId="77777777">
      <w:pPr>
        <w:keepNext/>
        <w:contextualSpacing/>
        <w:rPr>
          <w:b/>
          <w:i/>
          <w:iCs/>
        </w:rPr>
      </w:pPr>
    </w:p>
    <w:p w:rsidR="001504CA" w:rsidP="00054F7C" w:rsidRDefault="007E4829" w14:paraId="0DEEE86D" w14:textId="3AE2E191">
      <w:pPr>
        <w:keepNext/>
        <w:contextualSpacing/>
        <w:rPr>
          <w:b/>
        </w:rPr>
      </w:pPr>
      <w:r>
        <w:rPr>
          <w:b/>
        </w:rPr>
        <w:t xml:space="preserve">Instagram 2. </w:t>
      </w:r>
      <w:r w:rsidRPr="00CB3969" w:rsidR="001504CA">
        <w:rPr>
          <w:b/>
        </w:rPr>
        <w:t>What are the typical subject</w:t>
      </w:r>
      <w:r w:rsidR="001504CA">
        <w:rPr>
          <w:b/>
        </w:rPr>
        <w:t>s of the</w:t>
      </w:r>
      <w:r w:rsidRPr="00CB3969" w:rsidR="001504CA">
        <w:rPr>
          <w:b/>
        </w:rPr>
        <w:t xml:space="preserve"> </w:t>
      </w:r>
      <w:r w:rsidR="001504CA">
        <w:rPr>
          <w:b/>
        </w:rPr>
        <w:t xml:space="preserve">posts that </w:t>
      </w:r>
      <w:r w:rsidRPr="00CB3969" w:rsidR="001504CA">
        <w:rPr>
          <w:b/>
        </w:rPr>
        <w:t xml:space="preserve">you </w:t>
      </w:r>
      <w:r w:rsidR="001504CA">
        <w:rPr>
          <w:b/>
        </w:rPr>
        <w:t xml:space="preserve">“Like” on </w:t>
      </w:r>
      <w:r w:rsidR="001504CA">
        <w:t>&lt;</w:t>
      </w:r>
      <w:r w:rsidRPr="00706FD6" w:rsidR="001504CA">
        <w:rPr>
          <w:i/>
          <w:iCs/>
        </w:rPr>
        <w:t>reference resource</w:t>
      </w:r>
      <w:r w:rsidR="001504CA">
        <w:t>&gt;</w:t>
      </w:r>
      <w:r w:rsidRPr="00CB3969" w:rsidR="001504CA">
        <w:rPr>
          <w:b/>
        </w:rPr>
        <w:t>?</w:t>
      </w:r>
    </w:p>
    <w:p w:rsidR="008E666B" w:rsidP="008E666B" w:rsidRDefault="008E666B" w14:paraId="48704293" w14:textId="77777777">
      <w:pPr>
        <w:keepNext/>
        <w:contextualSpacing/>
        <w:rPr>
          <w:i/>
        </w:rPr>
      </w:pPr>
    </w:p>
    <w:p w:rsidRPr="00355360" w:rsidR="001504CA" w:rsidP="008E666B" w:rsidRDefault="001504CA" w14:paraId="215744DD" w14:textId="1708D216">
      <w:pPr>
        <w:keepNext/>
        <w:contextualSpacing/>
        <w:rPr>
          <w:i/>
        </w:rPr>
      </w:pPr>
      <w:r w:rsidRPr="00355360">
        <w:rPr>
          <w:i/>
        </w:rPr>
        <w:t>Please select all that apply.</w:t>
      </w:r>
    </w:p>
    <w:p w:rsidR="001504CA" w:rsidP="0003597A" w:rsidRDefault="001504CA" w14:paraId="2BF98CA8" w14:textId="77777777">
      <w:pPr>
        <w:pStyle w:val="ListParagraph"/>
        <w:keepNext/>
        <w:numPr>
          <w:ilvl w:val="0"/>
          <w:numId w:val="85"/>
        </w:numPr>
        <w:spacing w:before="0"/>
        <w:ind w:left="720"/>
        <w:contextualSpacing/>
      </w:pPr>
      <w:r>
        <w:t>Weather or seasonality</w:t>
      </w:r>
    </w:p>
    <w:p w:rsidR="001504CA" w:rsidP="0003597A" w:rsidRDefault="001504CA" w14:paraId="1F95CF9E" w14:textId="77777777">
      <w:pPr>
        <w:pStyle w:val="ListParagraph"/>
        <w:keepNext/>
        <w:numPr>
          <w:ilvl w:val="0"/>
          <w:numId w:val="85"/>
        </w:numPr>
        <w:spacing w:before="0"/>
        <w:ind w:left="720"/>
        <w:contextualSpacing/>
      </w:pPr>
      <w:r>
        <w:t>Landscapes</w:t>
      </w:r>
    </w:p>
    <w:p w:rsidR="001504CA" w:rsidP="0003597A" w:rsidRDefault="001504CA" w14:paraId="514A97EB" w14:textId="77777777">
      <w:pPr>
        <w:pStyle w:val="ListParagraph"/>
        <w:keepNext/>
        <w:numPr>
          <w:ilvl w:val="0"/>
          <w:numId w:val="85"/>
        </w:numPr>
        <w:spacing w:before="0"/>
        <w:ind w:left="720"/>
        <w:contextualSpacing/>
      </w:pPr>
      <w:r>
        <w:t>Plants or vegetation</w:t>
      </w:r>
    </w:p>
    <w:p w:rsidR="001504CA" w:rsidP="0003597A" w:rsidRDefault="001504CA" w14:paraId="35B30310" w14:textId="77777777">
      <w:pPr>
        <w:pStyle w:val="ListParagraph"/>
        <w:keepNext/>
        <w:numPr>
          <w:ilvl w:val="0"/>
          <w:numId w:val="85"/>
        </w:numPr>
        <w:spacing w:before="0"/>
        <w:ind w:left="720"/>
        <w:contextualSpacing/>
      </w:pPr>
      <w:r>
        <w:t>Animals</w:t>
      </w:r>
    </w:p>
    <w:p w:rsidR="001504CA" w:rsidP="0003597A" w:rsidRDefault="001504CA" w14:paraId="2F895DD9" w14:textId="77777777">
      <w:pPr>
        <w:pStyle w:val="ListParagraph"/>
        <w:keepNext/>
        <w:numPr>
          <w:ilvl w:val="0"/>
          <w:numId w:val="85"/>
        </w:numPr>
        <w:spacing w:before="0"/>
        <w:ind w:left="720"/>
        <w:contextualSpacing/>
      </w:pPr>
      <w:r>
        <w:t>Landmarks</w:t>
      </w:r>
    </w:p>
    <w:p w:rsidR="001504CA" w:rsidP="0003597A" w:rsidRDefault="001504CA" w14:paraId="43E209ED" w14:textId="77777777">
      <w:pPr>
        <w:pStyle w:val="ListParagraph"/>
        <w:keepNext/>
        <w:numPr>
          <w:ilvl w:val="0"/>
          <w:numId w:val="85"/>
        </w:numPr>
        <w:spacing w:before="0"/>
        <w:ind w:left="720"/>
        <w:contextualSpacing/>
      </w:pPr>
      <w:r>
        <w:t>Built environment</w:t>
      </w:r>
    </w:p>
    <w:p w:rsidR="001504CA" w:rsidP="0003597A" w:rsidRDefault="001504CA" w14:paraId="51A3967F" w14:textId="77777777">
      <w:pPr>
        <w:pStyle w:val="ListParagraph"/>
        <w:keepNext/>
        <w:numPr>
          <w:ilvl w:val="0"/>
          <w:numId w:val="85"/>
        </w:numPr>
        <w:spacing w:before="0"/>
        <w:ind w:left="720"/>
        <w:contextualSpacing/>
      </w:pPr>
      <w:r>
        <w:t>Rangers</w:t>
      </w:r>
    </w:p>
    <w:p w:rsidR="001504CA" w:rsidP="0003597A" w:rsidRDefault="001504CA" w14:paraId="0BD17855" w14:textId="77777777">
      <w:pPr>
        <w:pStyle w:val="ListParagraph"/>
        <w:keepNext/>
        <w:numPr>
          <w:ilvl w:val="0"/>
          <w:numId w:val="85"/>
        </w:numPr>
        <w:spacing w:before="0"/>
        <w:ind w:left="720"/>
        <w:contextualSpacing/>
      </w:pPr>
      <w:r>
        <w:t>Park visitors</w:t>
      </w:r>
    </w:p>
    <w:p w:rsidR="003E2D0F" w:rsidP="0003597A" w:rsidRDefault="001504CA" w14:paraId="6538E87A" w14:textId="77777777">
      <w:pPr>
        <w:pStyle w:val="ListParagraph"/>
        <w:numPr>
          <w:ilvl w:val="0"/>
          <w:numId w:val="85"/>
        </w:numPr>
        <w:spacing w:before="0"/>
        <w:ind w:left="720"/>
        <w:contextualSpacing/>
      </w:pPr>
      <w:r w:rsidRPr="00703951">
        <w:t>Other</w:t>
      </w:r>
      <w:r>
        <w:t xml:space="preserve"> (Please specify_______________)</w:t>
      </w:r>
    </w:p>
    <w:p w:rsidR="003E2D0F" w:rsidP="003E2D0F" w:rsidRDefault="003E2D0F" w14:paraId="14F0F237" w14:textId="77777777">
      <w:pPr>
        <w:contextualSpacing/>
        <w:rPr>
          <w:b/>
        </w:rPr>
      </w:pPr>
    </w:p>
    <w:p w:rsidR="003E2D0F" w:rsidP="00B263F2" w:rsidRDefault="003E2D0F" w14:paraId="7342FBAE" w14:textId="179B44A1">
      <w:pPr>
        <w:keepNext/>
        <w:contextualSpacing/>
        <w:rPr>
          <w:b/>
        </w:rPr>
      </w:pPr>
      <w:r>
        <w:rPr>
          <w:b/>
        </w:rPr>
        <w:lastRenderedPageBreak/>
        <w:t>I</w:t>
      </w:r>
      <w:r w:rsidRPr="003E2D0F" w:rsidR="007E4829">
        <w:rPr>
          <w:b/>
        </w:rPr>
        <w:t xml:space="preserve">nstagram 3. </w:t>
      </w:r>
      <w:r w:rsidRPr="003E2D0F" w:rsidR="001504CA">
        <w:rPr>
          <w:b/>
        </w:rPr>
        <w:t xml:space="preserve">How often do you comment on photos or videos on </w:t>
      </w:r>
      <w:r w:rsidRPr="003E2D0F" w:rsidR="001504CA">
        <w:rPr>
          <w:bCs/>
        </w:rPr>
        <w:t>&lt;</w:t>
      </w:r>
      <w:r w:rsidRPr="003E2D0F" w:rsidR="001504CA">
        <w:rPr>
          <w:i/>
        </w:rPr>
        <w:t>reference resource</w:t>
      </w:r>
      <w:r w:rsidRPr="003E2D0F" w:rsidR="001504CA">
        <w:rPr>
          <w:bCs/>
        </w:rPr>
        <w:t>&gt;</w:t>
      </w:r>
      <w:r w:rsidRPr="003E2D0F" w:rsidR="001504CA">
        <w:rPr>
          <w:b/>
        </w:rPr>
        <w:t>?</w:t>
      </w:r>
      <w:r>
        <w:rPr>
          <w:b/>
        </w:rPr>
        <w:t xml:space="preserve"> </w:t>
      </w:r>
    </w:p>
    <w:p w:rsidR="003E2D0F" w:rsidP="0003597A" w:rsidRDefault="00C92755" w14:paraId="268EEAC1" w14:textId="77777777">
      <w:pPr>
        <w:pStyle w:val="ListParagraph"/>
        <w:keepNext/>
        <w:numPr>
          <w:ilvl w:val="0"/>
          <w:numId w:val="86"/>
        </w:numPr>
        <w:spacing w:before="0"/>
        <w:ind w:left="720"/>
        <w:contextualSpacing/>
      </w:pPr>
      <w:r>
        <w:t>Several times per day</w:t>
      </w:r>
    </w:p>
    <w:p w:rsidR="003E2D0F" w:rsidP="0003597A" w:rsidRDefault="001504CA" w14:paraId="6D8EB6F4" w14:textId="77777777">
      <w:pPr>
        <w:pStyle w:val="ListParagraph"/>
        <w:keepNext/>
        <w:numPr>
          <w:ilvl w:val="0"/>
          <w:numId w:val="86"/>
        </w:numPr>
        <w:spacing w:before="0"/>
        <w:ind w:left="720"/>
        <w:contextualSpacing/>
      </w:pPr>
      <w:r>
        <w:t>Several times per week</w:t>
      </w:r>
    </w:p>
    <w:p w:rsidR="003E2D0F" w:rsidP="0003597A" w:rsidRDefault="001504CA" w14:paraId="2838D34F" w14:textId="77777777">
      <w:pPr>
        <w:pStyle w:val="ListParagraph"/>
        <w:keepNext/>
        <w:numPr>
          <w:ilvl w:val="0"/>
          <w:numId w:val="86"/>
        </w:numPr>
        <w:spacing w:before="0"/>
        <w:ind w:left="720"/>
        <w:contextualSpacing/>
      </w:pPr>
      <w:r>
        <w:t>Several times per month</w:t>
      </w:r>
    </w:p>
    <w:p w:rsidR="003E2D0F" w:rsidP="0003597A" w:rsidRDefault="001504CA" w14:paraId="08FA7CAD" w14:textId="77777777">
      <w:pPr>
        <w:pStyle w:val="ListParagraph"/>
        <w:keepNext/>
        <w:numPr>
          <w:ilvl w:val="0"/>
          <w:numId w:val="86"/>
        </w:numPr>
        <w:spacing w:before="0"/>
        <w:ind w:left="720"/>
        <w:contextualSpacing/>
      </w:pPr>
      <w:r>
        <w:t>Every few months</w:t>
      </w:r>
    </w:p>
    <w:p w:rsidR="003E2D0F" w:rsidP="0003597A" w:rsidRDefault="001504CA" w14:paraId="49425350" w14:textId="77777777">
      <w:pPr>
        <w:pStyle w:val="ListParagraph"/>
        <w:keepNext/>
        <w:numPr>
          <w:ilvl w:val="0"/>
          <w:numId w:val="86"/>
        </w:numPr>
        <w:spacing w:before="0"/>
        <w:ind w:left="720"/>
        <w:contextualSpacing/>
      </w:pPr>
      <w:r>
        <w:t>A few times per year</w:t>
      </w:r>
    </w:p>
    <w:p w:rsidR="003E2D0F" w:rsidP="0003597A" w:rsidRDefault="001504CA" w14:paraId="4C6663B6" w14:textId="77777777">
      <w:pPr>
        <w:pStyle w:val="ListParagraph"/>
        <w:keepNext/>
        <w:numPr>
          <w:ilvl w:val="0"/>
          <w:numId w:val="86"/>
        </w:numPr>
        <w:spacing w:before="0"/>
        <w:ind w:left="720"/>
        <w:contextualSpacing/>
      </w:pPr>
      <w:r>
        <w:t>Less than a few times per year</w:t>
      </w:r>
    </w:p>
    <w:p w:rsidR="001504CA" w:rsidP="0003597A" w:rsidRDefault="001504CA" w14:paraId="16B4E832" w14:textId="14243733">
      <w:pPr>
        <w:pStyle w:val="ListParagraph"/>
        <w:keepNext/>
        <w:numPr>
          <w:ilvl w:val="0"/>
          <w:numId w:val="86"/>
        </w:numPr>
        <w:spacing w:before="0"/>
        <w:ind w:left="720"/>
        <w:contextualSpacing/>
      </w:pPr>
      <w:r>
        <w:t>Never</w:t>
      </w:r>
    </w:p>
    <w:p w:rsidRPr="00914CAF" w:rsidR="00D04EC2" w:rsidP="00E5749A" w:rsidRDefault="00D04EC2" w14:paraId="79435911" w14:textId="77777777">
      <w:pPr>
        <w:keepNext/>
        <w:spacing w:after="120" w:line="300" w:lineRule="atLeast"/>
        <w:ind w:left="810"/>
        <w:contextualSpacing/>
        <w:rPr>
          <w:bCs/>
        </w:rPr>
      </w:pPr>
    </w:p>
    <w:p w:rsidRPr="00914CAF" w:rsidR="001504CA" w:rsidP="00054F7C" w:rsidRDefault="007E4829" w14:paraId="6C050943" w14:textId="3C00BA9C">
      <w:pPr>
        <w:keepNext/>
        <w:contextualSpacing/>
        <w:rPr>
          <w:bCs/>
        </w:rPr>
      </w:pPr>
      <w:r>
        <w:rPr>
          <w:b/>
        </w:rPr>
        <w:t xml:space="preserve">Instagram 4. </w:t>
      </w:r>
      <w:r w:rsidRPr="00C748A8" w:rsidR="001504CA">
        <w:rPr>
          <w:b/>
        </w:rPr>
        <w:t xml:space="preserve">How often do you view Instagram Stories from </w:t>
      </w:r>
      <w:r w:rsidRPr="00914CAF" w:rsidR="001504CA">
        <w:rPr>
          <w:bCs/>
        </w:rPr>
        <w:t>&lt;</w:t>
      </w:r>
      <w:r w:rsidRPr="00C748A8" w:rsidR="001504CA">
        <w:rPr>
          <w:bCs/>
          <w:i/>
          <w:iCs/>
        </w:rPr>
        <w:t>reference resource</w:t>
      </w:r>
      <w:r w:rsidRPr="00914CAF" w:rsidR="001504CA">
        <w:rPr>
          <w:bCs/>
        </w:rPr>
        <w:t>&gt;</w:t>
      </w:r>
      <w:r w:rsidRPr="00C748A8" w:rsidR="001504CA">
        <w:rPr>
          <w:b/>
        </w:rPr>
        <w:t>?</w:t>
      </w:r>
    </w:p>
    <w:p w:rsidR="00C92755" w:rsidP="0003597A" w:rsidRDefault="00C92755" w14:paraId="047694AF" w14:textId="24AA7C9A">
      <w:pPr>
        <w:pStyle w:val="ListParagraph"/>
        <w:keepNext/>
        <w:numPr>
          <w:ilvl w:val="0"/>
          <w:numId w:val="87"/>
        </w:numPr>
        <w:spacing w:before="0"/>
        <w:ind w:left="720"/>
        <w:contextualSpacing/>
      </w:pPr>
      <w:r>
        <w:t>Several times per day</w:t>
      </w:r>
    </w:p>
    <w:p w:rsidRPr="002B6740" w:rsidR="001504CA" w:rsidP="0003597A" w:rsidRDefault="001504CA" w14:paraId="18414069" w14:textId="26B4E309">
      <w:pPr>
        <w:pStyle w:val="ListParagraph"/>
        <w:keepNext/>
        <w:numPr>
          <w:ilvl w:val="0"/>
          <w:numId w:val="87"/>
        </w:numPr>
        <w:spacing w:before="0"/>
        <w:ind w:left="720"/>
        <w:contextualSpacing/>
      </w:pPr>
      <w:r w:rsidRPr="002B6740">
        <w:t>Several times per week</w:t>
      </w:r>
    </w:p>
    <w:p w:rsidRPr="002B6740" w:rsidR="001504CA" w:rsidP="0003597A" w:rsidRDefault="001504CA" w14:paraId="1A50B35F" w14:textId="77777777">
      <w:pPr>
        <w:pStyle w:val="ListParagraph"/>
        <w:keepNext/>
        <w:numPr>
          <w:ilvl w:val="0"/>
          <w:numId w:val="87"/>
        </w:numPr>
        <w:spacing w:before="0"/>
        <w:ind w:left="720"/>
        <w:contextualSpacing/>
      </w:pPr>
      <w:r w:rsidRPr="002B6740">
        <w:t>Several times per month</w:t>
      </w:r>
    </w:p>
    <w:p w:rsidRPr="002B6740" w:rsidR="001504CA" w:rsidP="0003597A" w:rsidRDefault="001504CA" w14:paraId="24FDF1F8" w14:textId="77777777">
      <w:pPr>
        <w:pStyle w:val="ListParagraph"/>
        <w:keepNext/>
        <w:numPr>
          <w:ilvl w:val="0"/>
          <w:numId w:val="87"/>
        </w:numPr>
        <w:spacing w:before="0"/>
        <w:ind w:left="720"/>
        <w:contextualSpacing/>
      </w:pPr>
      <w:r w:rsidRPr="002B6740">
        <w:t>Every few months</w:t>
      </w:r>
    </w:p>
    <w:p w:rsidR="001504CA" w:rsidP="0003597A" w:rsidRDefault="001504CA" w14:paraId="3D38823F" w14:textId="77777777">
      <w:pPr>
        <w:pStyle w:val="ListParagraph"/>
        <w:keepNext/>
        <w:numPr>
          <w:ilvl w:val="0"/>
          <w:numId w:val="87"/>
        </w:numPr>
        <w:spacing w:before="0"/>
        <w:ind w:left="720"/>
        <w:contextualSpacing/>
      </w:pPr>
      <w:r w:rsidRPr="002B6740">
        <w:t>A few times per year</w:t>
      </w:r>
    </w:p>
    <w:p w:rsidRPr="002B6740" w:rsidR="001504CA" w:rsidP="0003597A" w:rsidRDefault="001504CA" w14:paraId="3BE98BD8" w14:textId="77777777">
      <w:pPr>
        <w:pStyle w:val="ListParagraph"/>
        <w:keepNext/>
        <w:numPr>
          <w:ilvl w:val="0"/>
          <w:numId w:val="87"/>
        </w:numPr>
        <w:spacing w:before="0"/>
        <w:ind w:left="720"/>
        <w:contextualSpacing/>
      </w:pPr>
      <w:r>
        <w:t>Less than a few times per year</w:t>
      </w:r>
    </w:p>
    <w:p w:rsidR="001504CA" w:rsidP="0003597A" w:rsidRDefault="001504CA" w14:paraId="5C126086" w14:textId="58A6226B">
      <w:pPr>
        <w:pStyle w:val="ListParagraph"/>
        <w:numPr>
          <w:ilvl w:val="0"/>
          <w:numId w:val="87"/>
        </w:numPr>
        <w:spacing w:before="0"/>
        <w:ind w:left="720"/>
        <w:contextualSpacing/>
      </w:pPr>
      <w:r w:rsidRPr="002B6740">
        <w:t>Never</w:t>
      </w:r>
    </w:p>
    <w:p w:rsidR="00D04EC2" w:rsidP="00E5749A" w:rsidRDefault="00D04EC2" w14:paraId="12AF288B" w14:textId="77777777">
      <w:pPr>
        <w:keepNext/>
        <w:spacing w:after="120" w:line="300" w:lineRule="atLeast"/>
        <w:ind w:left="810"/>
        <w:contextualSpacing/>
        <w:rPr>
          <w:b/>
        </w:rPr>
      </w:pPr>
    </w:p>
    <w:p w:rsidRPr="0042478D" w:rsidR="001504CA" w:rsidP="00054F7C" w:rsidRDefault="007E4829" w14:paraId="58506C9A" w14:textId="2FCFB9AD">
      <w:pPr>
        <w:keepNext/>
        <w:contextualSpacing/>
        <w:rPr>
          <w:b/>
        </w:rPr>
      </w:pPr>
      <w:r>
        <w:rPr>
          <w:b/>
        </w:rPr>
        <w:t xml:space="preserve">Instagram 5. </w:t>
      </w:r>
      <w:r w:rsidRPr="0042478D" w:rsidR="001504CA">
        <w:rPr>
          <w:b/>
        </w:rPr>
        <w:t>How often do you</w:t>
      </w:r>
      <w:r w:rsidR="001504CA">
        <w:rPr>
          <w:b/>
        </w:rPr>
        <w:t xml:space="preserve"> share</w:t>
      </w:r>
      <w:r w:rsidR="007C2570">
        <w:rPr>
          <w:b/>
        </w:rPr>
        <w:t>, repost or mention</w:t>
      </w:r>
      <w:r w:rsidR="001504CA">
        <w:rPr>
          <w:b/>
        </w:rPr>
        <w:t xml:space="preserve"> Instagram posts from </w:t>
      </w:r>
      <w:r w:rsidRPr="0039081E" w:rsidR="001504CA">
        <w:rPr>
          <w:bCs/>
        </w:rPr>
        <w:t>&lt;</w:t>
      </w:r>
      <w:r w:rsidR="001504CA">
        <w:rPr>
          <w:i/>
        </w:rPr>
        <w:t xml:space="preserve">reference </w:t>
      </w:r>
      <w:r w:rsidRPr="00B23B8C" w:rsidR="001504CA">
        <w:rPr>
          <w:i/>
        </w:rPr>
        <w:t>resource</w:t>
      </w:r>
      <w:r w:rsidRPr="0039081E" w:rsidR="001504CA">
        <w:rPr>
          <w:bCs/>
        </w:rPr>
        <w:t>&gt;</w:t>
      </w:r>
      <w:r w:rsidR="001504CA">
        <w:rPr>
          <w:b/>
        </w:rPr>
        <w:t xml:space="preserve"> with people you know by tagging them in a comment or sending them a Direct Message?</w:t>
      </w:r>
    </w:p>
    <w:p w:rsidR="00C92755" w:rsidP="0003597A" w:rsidRDefault="00C92755" w14:paraId="77184DD6" w14:textId="20CC26D3">
      <w:pPr>
        <w:pStyle w:val="ListParagraph"/>
        <w:keepNext/>
        <w:numPr>
          <w:ilvl w:val="0"/>
          <w:numId w:val="88"/>
        </w:numPr>
        <w:spacing w:before="0"/>
        <w:ind w:left="720"/>
        <w:contextualSpacing/>
      </w:pPr>
      <w:r>
        <w:t>Several times per day</w:t>
      </w:r>
    </w:p>
    <w:p w:rsidR="001504CA" w:rsidP="0003597A" w:rsidRDefault="001504CA" w14:paraId="20634150" w14:textId="3B7AF511">
      <w:pPr>
        <w:pStyle w:val="ListParagraph"/>
        <w:keepNext/>
        <w:numPr>
          <w:ilvl w:val="0"/>
          <w:numId w:val="88"/>
        </w:numPr>
        <w:spacing w:before="0"/>
        <w:ind w:left="720"/>
        <w:contextualSpacing/>
      </w:pPr>
      <w:r>
        <w:t>Several times per week</w:t>
      </w:r>
    </w:p>
    <w:p w:rsidR="001504CA" w:rsidP="0003597A" w:rsidRDefault="001504CA" w14:paraId="1ACD6D16" w14:textId="77777777">
      <w:pPr>
        <w:pStyle w:val="ListParagraph"/>
        <w:keepNext/>
        <w:numPr>
          <w:ilvl w:val="0"/>
          <w:numId w:val="88"/>
        </w:numPr>
        <w:spacing w:before="0"/>
        <w:ind w:left="720"/>
        <w:contextualSpacing/>
      </w:pPr>
      <w:r>
        <w:t>Several times per month</w:t>
      </w:r>
    </w:p>
    <w:p w:rsidR="001504CA" w:rsidP="0003597A" w:rsidRDefault="001504CA" w14:paraId="55DEA25C" w14:textId="77777777">
      <w:pPr>
        <w:pStyle w:val="ListParagraph"/>
        <w:keepNext/>
        <w:numPr>
          <w:ilvl w:val="0"/>
          <w:numId w:val="88"/>
        </w:numPr>
        <w:spacing w:before="0"/>
        <w:ind w:left="720"/>
        <w:contextualSpacing/>
      </w:pPr>
      <w:r>
        <w:t>Every few months</w:t>
      </w:r>
    </w:p>
    <w:p w:rsidR="001504CA" w:rsidP="0003597A" w:rsidRDefault="001504CA" w14:paraId="59077432" w14:textId="77777777">
      <w:pPr>
        <w:pStyle w:val="ListParagraph"/>
        <w:keepNext/>
        <w:numPr>
          <w:ilvl w:val="0"/>
          <w:numId w:val="88"/>
        </w:numPr>
        <w:spacing w:before="0"/>
        <w:ind w:left="720"/>
        <w:contextualSpacing/>
      </w:pPr>
      <w:r>
        <w:t>A few times per year</w:t>
      </w:r>
    </w:p>
    <w:p w:rsidR="001504CA" w:rsidP="0003597A" w:rsidRDefault="001504CA" w14:paraId="0E0174AA" w14:textId="77777777">
      <w:pPr>
        <w:pStyle w:val="ListParagraph"/>
        <w:keepNext/>
        <w:numPr>
          <w:ilvl w:val="0"/>
          <w:numId w:val="88"/>
        </w:numPr>
        <w:spacing w:before="0"/>
        <w:ind w:left="720"/>
        <w:contextualSpacing/>
      </w:pPr>
      <w:r>
        <w:t>Less than a few times per year</w:t>
      </w:r>
    </w:p>
    <w:p w:rsidR="00D04EC2" w:rsidP="0003597A" w:rsidRDefault="001504CA" w14:paraId="4402BA6E" w14:textId="2F3DFC68">
      <w:pPr>
        <w:pStyle w:val="ListParagraph"/>
        <w:numPr>
          <w:ilvl w:val="0"/>
          <w:numId w:val="88"/>
        </w:numPr>
        <w:spacing w:before="0"/>
        <w:ind w:left="720"/>
        <w:contextualSpacing/>
      </w:pPr>
      <w:r>
        <w:t>Never</w:t>
      </w:r>
    </w:p>
    <w:p w:rsidRPr="005A1285" w:rsidR="005A1285" w:rsidP="005A1285" w:rsidRDefault="005A1285" w14:paraId="7808FC4B" w14:textId="77777777">
      <w:pPr>
        <w:pStyle w:val="ListParagraph"/>
        <w:numPr>
          <w:ilvl w:val="0"/>
          <w:numId w:val="0"/>
        </w:numPr>
        <w:spacing w:before="0"/>
        <w:ind w:left="1530"/>
        <w:contextualSpacing/>
      </w:pPr>
    </w:p>
    <w:p w:rsidRPr="00C748A8" w:rsidR="001504CA" w:rsidP="00054F7C" w:rsidRDefault="005A1285" w14:paraId="377C805A" w14:textId="77ECD695">
      <w:pPr>
        <w:keepNext/>
        <w:contextualSpacing/>
        <w:rPr>
          <w:bCs/>
        </w:rPr>
      </w:pPr>
      <w:r>
        <w:rPr>
          <w:b/>
        </w:rPr>
        <w:t xml:space="preserve">Instagram 6. </w:t>
      </w:r>
      <w:r w:rsidRPr="00C748A8" w:rsidR="001504CA">
        <w:rPr>
          <w:b/>
        </w:rPr>
        <w:t>How often do you Direct Message</w:t>
      </w:r>
      <w:r w:rsidRPr="00C748A8" w:rsidR="001504CA">
        <w:rPr>
          <w:bCs/>
        </w:rPr>
        <w:t xml:space="preserve"> &lt;</w:t>
      </w:r>
      <w:r w:rsidR="001B76C3">
        <w:rPr>
          <w:bCs/>
          <w:i/>
          <w:iCs/>
        </w:rPr>
        <w:t>reference resource</w:t>
      </w:r>
      <w:r w:rsidRPr="00C748A8" w:rsidR="001504CA">
        <w:rPr>
          <w:bCs/>
        </w:rPr>
        <w:t>&gt;</w:t>
      </w:r>
      <w:r w:rsidRPr="00C748A8" w:rsidR="001504CA">
        <w:rPr>
          <w:b/>
        </w:rPr>
        <w:t>?</w:t>
      </w:r>
    </w:p>
    <w:p w:rsidR="00C92755" w:rsidP="0003597A" w:rsidRDefault="00C92755" w14:paraId="64EDF2C6" w14:textId="4032B76C">
      <w:pPr>
        <w:pStyle w:val="ListParagraph"/>
        <w:numPr>
          <w:ilvl w:val="0"/>
          <w:numId w:val="89"/>
        </w:numPr>
        <w:spacing w:before="0"/>
        <w:ind w:left="720"/>
        <w:contextualSpacing/>
      </w:pPr>
      <w:r>
        <w:t>Several times per day</w:t>
      </w:r>
    </w:p>
    <w:p w:rsidR="001504CA" w:rsidP="0003597A" w:rsidRDefault="001504CA" w14:paraId="3E54E11A" w14:textId="52FA3C73">
      <w:pPr>
        <w:pStyle w:val="ListParagraph"/>
        <w:numPr>
          <w:ilvl w:val="0"/>
          <w:numId w:val="89"/>
        </w:numPr>
        <w:spacing w:before="0"/>
        <w:ind w:left="720"/>
        <w:contextualSpacing/>
      </w:pPr>
      <w:r>
        <w:t>Several times per week</w:t>
      </w:r>
    </w:p>
    <w:p w:rsidR="001504CA" w:rsidP="0003597A" w:rsidRDefault="001504CA" w14:paraId="594C6535" w14:textId="77777777">
      <w:pPr>
        <w:pStyle w:val="ListParagraph"/>
        <w:numPr>
          <w:ilvl w:val="0"/>
          <w:numId w:val="89"/>
        </w:numPr>
        <w:spacing w:before="0"/>
        <w:ind w:left="720"/>
        <w:contextualSpacing/>
      </w:pPr>
      <w:r>
        <w:t>Several times per month</w:t>
      </w:r>
    </w:p>
    <w:p w:rsidR="001504CA" w:rsidP="0003597A" w:rsidRDefault="001504CA" w14:paraId="62D37606" w14:textId="77777777">
      <w:pPr>
        <w:pStyle w:val="ListParagraph"/>
        <w:numPr>
          <w:ilvl w:val="0"/>
          <w:numId w:val="89"/>
        </w:numPr>
        <w:spacing w:before="0"/>
        <w:ind w:left="720"/>
        <w:contextualSpacing/>
      </w:pPr>
      <w:r>
        <w:t>Every few months</w:t>
      </w:r>
    </w:p>
    <w:p w:rsidR="001504CA" w:rsidP="0003597A" w:rsidRDefault="001504CA" w14:paraId="6563A0DD" w14:textId="77777777">
      <w:pPr>
        <w:pStyle w:val="ListParagraph"/>
        <w:numPr>
          <w:ilvl w:val="0"/>
          <w:numId w:val="89"/>
        </w:numPr>
        <w:spacing w:before="0"/>
        <w:ind w:left="720"/>
        <w:contextualSpacing/>
      </w:pPr>
      <w:r>
        <w:t>A few times per year</w:t>
      </w:r>
    </w:p>
    <w:p w:rsidR="001504CA" w:rsidP="0003597A" w:rsidRDefault="001504CA" w14:paraId="3A1F3293" w14:textId="77777777">
      <w:pPr>
        <w:pStyle w:val="ListParagraph"/>
        <w:numPr>
          <w:ilvl w:val="0"/>
          <w:numId w:val="89"/>
        </w:numPr>
        <w:spacing w:before="0"/>
        <w:ind w:left="720"/>
        <w:contextualSpacing/>
      </w:pPr>
      <w:r>
        <w:t>Less than a few times per year</w:t>
      </w:r>
    </w:p>
    <w:p w:rsidR="001504CA" w:rsidP="0003597A" w:rsidRDefault="001504CA" w14:paraId="59E407A5" w14:textId="77777777">
      <w:pPr>
        <w:pStyle w:val="ListParagraph"/>
        <w:numPr>
          <w:ilvl w:val="0"/>
          <w:numId w:val="89"/>
        </w:numPr>
        <w:spacing w:before="0"/>
        <w:ind w:left="720"/>
        <w:contextualSpacing/>
      </w:pPr>
      <w:r>
        <w:t>Never</w:t>
      </w:r>
    </w:p>
    <w:p w:rsidR="00BC3ECE" w:rsidP="00BC3ECE" w:rsidRDefault="00BC3ECE" w14:paraId="236BC9D2" w14:textId="77777777">
      <w:pPr>
        <w:ind w:left="648" w:hanging="360"/>
        <w:rPr>
          <w:i/>
        </w:rPr>
      </w:pPr>
      <w:bookmarkStart w:name="_Toc30757113" w:id="31"/>
      <w:bookmarkStart w:name="_Toc34398545" w:id="32"/>
    </w:p>
    <w:p w:rsidRPr="00C70A9E" w:rsidR="00BC3ECE" w:rsidP="00BC3ECE" w:rsidRDefault="00BC3ECE" w14:paraId="11335730" w14:textId="3D4442DC">
      <w:pPr>
        <w:ind w:left="648" w:hanging="360"/>
      </w:pPr>
      <w:r w:rsidRPr="00BC3ECE">
        <w:rPr>
          <w:i/>
        </w:rPr>
        <w:t>&lt;SKIP to Question 1</w:t>
      </w:r>
      <w:r w:rsidR="001E2038">
        <w:rPr>
          <w:i/>
        </w:rPr>
        <w:t>4</w:t>
      </w:r>
      <w:r w:rsidRPr="00BC3ECE">
        <w:rPr>
          <w:i/>
        </w:rPr>
        <w:t xml:space="preserve">&gt; </w:t>
      </w:r>
    </w:p>
    <w:p w:rsidR="000A2A01" w:rsidRDefault="000A2A01" w14:paraId="33915B33" w14:textId="522FDCB8">
      <w:pPr>
        <w:spacing w:after="200" w:line="276" w:lineRule="auto"/>
        <w:rPr>
          <w:rFonts w:asciiTheme="majorHAnsi" w:hAnsiTheme="majorHAnsi" w:eastAsiaTheme="majorEastAsia" w:cstheme="majorBidi"/>
          <w:b/>
          <w:bCs/>
          <w:sz w:val="28"/>
          <w:szCs w:val="26"/>
        </w:rPr>
      </w:pPr>
    </w:p>
    <w:p w:rsidR="001504CA" w:rsidP="006010F4" w:rsidRDefault="001504CA" w14:paraId="1C062168" w14:textId="2128C16E">
      <w:pPr>
        <w:pStyle w:val="Heading3"/>
        <w:pBdr>
          <w:top w:val="single" w:color="auto" w:sz="4" w:space="1"/>
          <w:bottom w:val="single" w:color="auto" w:sz="4" w:space="1"/>
        </w:pBdr>
        <w:spacing w:after="80" w:line="300" w:lineRule="atLeast"/>
        <w:contextualSpacing/>
        <w:jc w:val="center"/>
      </w:pPr>
      <w:r>
        <w:lastRenderedPageBreak/>
        <w:t>HFC Apps</w:t>
      </w:r>
      <w:bookmarkEnd w:id="31"/>
      <w:bookmarkEnd w:id="32"/>
    </w:p>
    <w:p w:rsidRPr="006E3443" w:rsidR="00D04EC2" w:rsidP="00D04EC2" w:rsidRDefault="00D04EC2" w14:paraId="01293B27" w14:textId="77777777">
      <w:pPr>
        <w:keepNext/>
        <w:spacing w:after="120" w:line="300" w:lineRule="atLeast"/>
        <w:ind w:left="810"/>
        <w:contextualSpacing/>
        <w:rPr>
          <w:b/>
        </w:rPr>
      </w:pPr>
    </w:p>
    <w:p w:rsidRPr="0042478D" w:rsidR="001504CA" w:rsidP="00054F7C" w:rsidRDefault="000A2A01" w14:paraId="5C9F0C9A" w14:textId="733633E3">
      <w:pPr>
        <w:keepNext/>
        <w:contextualSpacing/>
        <w:rPr>
          <w:b/>
        </w:rPr>
      </w:pPr>
      <w:r>
        <w:rPr>
          <w:b/>
        </w:rPr>
        <w:t xml:space="preserve">HFC 1. </w:t>
      </w:r>
      <w:r w:rsidR="0010733A">
        <w:rPr>
          <w:b/>
        </w:rPr>
        <w:t>Why did you download</w:t>
      </w:r>
      <w:r w:rsidR="001504CA">
        <w:rPr>
          <w:b/>
        </w:rPr>
        <w:t xml:space="preserve"> </w:t>
      </w:r>
      <w:r w:rsidRPr="00521738" w:rsidR="001504CA">
        <w:rPr>
          <w:bCs/>
        </w:rPr>
        <w:t>&lt;</w:t>
      </w:r>
      <w:r w:rsidR="001504CA">
        <w:rPr>
          <w:i/>
        </w:rPr>
        <w:t xml:space="preserve">reference </w:t>
      </w:r>
      <w:r w:rsidRPr="00B23B8C" w:rsidR="001504CA">
        <w:rPr>
          <w:i/>
        </w:rPr>
        <w:t>resource</w:t>
      </w:r>
      <w:r w:rsidRPr="00521738" w:rsidR="001504CA">
        <w:rPr>
          <w:bCs/>
        </w:rPr>
        <w:t>&gt;</w:t>
      </w:r>
      <w:r w:rsidR="001504CA">
        <w:rPr>
          <w:b/>
        </w:rPr>
        <w:t>?</w:t>
      </w:r>
    </w:p>
    <w:p w:rsidR="001504CA" w:rsidP="006010F4" w:rsidRDefault="001504CA" w14:paraId="5CB359E4" w14:textId="77777777">
      <w:pPr>
        <w:pStyle w:val="ListParagraph"/>
        <w:keepNext/>
        <w:numPr>
          <w:ilvl w:val="0"/>
          <w:numId w:val="31"/>
        </w:numPr>
        <w:spacing w:before="0"/>
        <w:ind w:left="720"/>
        <w:contextualSpacing/>
      </w:pPr>
      <w:r>
        <w:t>To plan an upcoming trip</w:t>
      </w:r>
    </w:p>
    <w:p w:rsidR="001504CA" w:rsidP="006010F4" w:rsidRDefault="001504CA" w14:paraId="678C79E2" w14:textId="77777777">
      <w:pPr>
        <w:pStyle w:val="ListParagraph"/>
        <w:keepNext/>
        <w:numPr>
          <w:ilvl w:val="0"/>
          <w:numId w:val="31"/>
        </w:numPr>
        <w:spacing w:before="0"/>
        <w:ind w:left="720"/>
        <w:contextualSpacing/>
      </w:pPr>
      <w:r>
        <w:t>To navigate during a trip</w:t>
      </w:r>
    </w:p>
    <w:p w:rsidR="001504CA" w:rsidP="006010F4" w:rsidRDefault="001504CA" w14:paraId="132CCF30" w14:textId="77777777">
      <w:pPr>
        <w:pStyle w:val="ListParagraph"/>
        <w:keepNext/>
        <w:numPr>
          <w:ilvl w:val="0"/>
          <w:numId w:val="31"/>
        </w:numPr>
        <w:spacing w:before="0"/>
        <w:ind w:left="720"/>
        <w:contextualSpacing/>
      </w:pPr>
      <w:r>
        <w:t>To get up-to-date information about closures during a trip</w:t>
      </w:r>
    </w:p>
    <w:p w:rsidR="001504CA" w:rsidP="006010F4" w:rsidRDefault="001504CA" w14:paraId="3915101F" w14:textId="77777777">
      <w:pPr>
        <w:pStyle w:val="ListParagraph"/>
        <w:keepNext/>
        <w:numPr>
          <w:ilvl w:val="0"/>
          <w:numId w:val="31"/>
        </w:numPr>
        <w:spacing w:before="0"/>
        <w:ind w:left="720"/>
        <w:contextualSpacing/>
      </w:pPr>
      <w:r>
        <w:t>To get times of tours/events during a trip</w:t>
      </w:r>
    </w:p>
    <w:p w:rsidR="001504CA" w:rsidP="006010F4" w:rsidRDefault="001504CA" w14:paraId="78184B20" w14:textId="77777777">
      <w:pPr>
        <w:pStyle w:val="ListParagraph"/>
        <w:keepNext/>
        <w:numPr>
          <w:ilvl w:val="0"/>
          <w:numId w:val="31"/>
        </w:numPr>
        <w:spacing w:before="0"/>
        <w:ind w:left="720"/>
        <w:contextualSpacing/>
      </w:pPr>
      <w:r>
        <w:t>To take an audio tour during a trip</w:t>
      </w:r>
    </w:p>
    <w:p w:rsidR="001504CA" w:rsidP="006010F4" w:rsidRDefault="001504CA" w14:paraId="570710F8" w14:textId="77777777">
      <w:pPr>
        <w:pStyle w:val="ListParagraph"/>
        <w:numPr>
          <w:ilvl w:val="0"/>
          <w:numId w:val="31"/>
        </w:numPr>
        <w:spacing w:before="0"/>
        <w:ind w:left="720"/>
        <w:contextualSpacing/>
      </w:pPr>
      <w:r>
        <w:t>Other (please specify _____)</w:t>
      </w:r>
    </w:p>
    <w:p w:rsidR="00D04EC2" w:rsidP="00E5749A" w:rsidRDefault="00D04EC2" w14:paraId="12B9E35D" w14:textId="77777777">
      <w:pPr>
        <w:keepNext/>
        <w:spacing w:after="120" w:line="300" w:lineRule="atLeast"/>
        <w:ind w:left="810"/>
        <w:contextualSpacing/>
        <w:rPr>
          <w:b/>
        </w:rPr>
      </w:pPr>
    </w:p>
    <w:p w:rsidR="001504CA" w:rsidP="00054F7C" w:rsidRDefault="000A2A01" w14:paraId="68175C3B" w14:textId="11F61E19">
      <w:pPr>
        <w:keepNext/>
        <w:contextualSpacing/>
        <w:rPr>
          <w:b/>
        </w:rPr>
      </w:pPr>
      <w:r>
        <w:rPr>
          <w:b/>
        </w:rPr>
        <w:t xml:space="preserve">HFC 2. </w:t>
      </w:r>
      <w:r w:rsidRPr="00F96BED" w:rsidR="001504CA">
        <w:rPr>
          <w:b/>
        </w:rPr>
        <w:t xml:space="preserve">How satisfied are you with the </w:t>
      </w:r>
      <w:r w:rsidR="001504CA">
        <w:rPr>
          <w:b/>
        </w:rPr>
        <w:t xml:space="preserve">ease of use of </w:t>
      </w:r>
      <w:r w:rsidRPr="00521738" w:rsidR="001504CA">
        <w:rPr>
          <w:bCs/>
        </w:rPr>
        <w:t>&lt;</w:t>
      </w:r>
      <w:r w:rsidR="001504CA">
        <w:rPr>
          <w:i/>
        </w:rPr>
        <w:t xml:space="preserve">reference </w:t>
      </w:r>
      <w:r w:rsidRPr="00B23B8C" w:rsidR="001504CA">
        <w:rPr>
          <w:i/>
        </w:rPr>
        <w:t>resource</w:t>
      </w:r>
      <w:r w:rsidRPr="00521738" w:rsidR="001504CA">
        <w:rPr>
          <w:bCs/>
        </w:rPr>
        <w:t>&gt;</w:t>
      </w:r>
      <w:r w:rsidR="001504CA">
        <w:rPr>
          <w:b/>
        </w:rPr>
        <w:t>?</w:t>
      </w:r>
    </w:p>
    <w:p w:rsidR="00677752" w:rsidP="00054F7C" w:rsidRDefault="00677752" w14:paraId="1A8A98CD" w14:textId="77777777">
      <w:pPr>
        <w:keepNext/>
        <w:contextualSpacing/>
        <w:rPr>
          <w:b/>
        </w:rPr>
      </w:pPr>
    </w:p>
    <w:tbl>
      <w:tblPr>
        <w:tblStyle w:val="TableGrid"/>
        <w:tblW w:w="0" w:type="auto"/>
        <w:tblLook w:val="04A0" w:firstRow="1" w:lastRow="0" w:firstColumn="1" w:lastColumn="0" w:noHBand="0" w:noVBand="1"/>
      </w:tblPr>
      <w:tblGrid>
        <w:gridCol w:w="1870"/>
        <w:gridCol w:w="1870"/>
        <w:gridCol w:w="1870"/>
        <w:gridCol w:w="1870"/>
        <w:gridCol w:w="1870"/>
      </w:tblGrid>
      <w:tr w:rsidR="00677752" w:rsidTr="00174CED" w14:paraId="5E921B31" w14:textId="77777777">
        <w:tc>
          <w:tcPr>
            <w:tcW w:w="1870" w:type="dxa"/>
            <w:vAlign w:val="center"/>
          </w:tcPr>
          <w:p w:rsidR="00FD5DBD" w:rsidP="00174CED" w:rsidRDefault="00677752" w14:paraId="16B3C0B5" w14:textId="77777777">
            <w:pPr>
              <w:keepNext/>
              <w:contextualSpacing/>
              <w:jc w:val="center"/>
            </w:pPr>
            <w:r>
              <w:t>Extremely</w:t>
            </w:r>
          </w:p>
          <w:p w:rsidR="00677752" w:rsidP="00174CED" w:rsidRDefault="00677752" w14:paraId="66735C31" w14:textId="08F49183">
            <w:pPr>
              <w:keepNext/>
              <w:contextualSpacing/>
              <w:jc w:val="center"/>
              <w:rPr>
                <w:b/>
              </w:rPr>
            </w:pPr>
            <w:r>
              <w:t>satisfied</w:t>
            </w:r>
          </w:p>
        </w:tc>
        <w:tc>
          <w:tcPr>
            <w:tcW w:w="1870" w:type="dxa"/>
            <w:vAlign w:val="center"/>
          </w:tcPr>
          <w:p w:rsidR="00677752" w:rsidP="00784126" w:rsidRDefault="00677752" w14:paraId="72A4AF3F" w14:textId="77777777">
            <w:pPr>
              <w:keepNext/>
              <w:contextualSpacing/>
              <w:jc w:val="center"/>
              <w:rPr>
                <w:b/>
              </w:rPr>
            </w:pPr>
            <w:r>
              <w:t>Very satisfied</w:t>
            </w:r>
          </w:p>
        </w:tc>
        <w:tc>
          <w:tcPr>
            <w:tcW w:w="1870" w:type="dxa"/>
            <w:vAlign w:val="center"/>
          </w:tcPr>
          <w:p w:rsidR="00677752" w:rsidP="00784126" w:rsidRDefault="00677752" w14:paraId="32E3EFDC" w14:textId="77777777">
            <w:pPr>
              <w:keepNext/>
              <w:contextualSpacing/>
              <w:jc w:val="center"/>
              <w:rPr>
                <w:b/>
              </w:rPr>
            </w:pPr>
            <w:r>
              <w:t>Moderately satisfied</w:t>
            </w:r>
          </w:p>
        </w:tc>
        <w:tc>
          <w:tcPr>
            <w:tcW w:w="1870" w:type="dxa"/>
            <w:vAlign w:val="center"/>
          </w:tcPr>
          <w:p w:rsidR="00677752" w:rsidP="00784126" w:rsidRDefault="00677752" w14:paraId="6D759B05" w14:textId="77777777">
            <w:pPr>
              <w:keepNext/>
              <w:contextualSpacing/>
              <w:jc w:val="center"/>
              <w:rPr>
                <w:b/>
              </w:rPr>
            </w:pPr>
            <w:r>
              <w:t>Slightly satisfied</w:t>
            </w:r>
          </w:p>
        </w:tc>
        <w:tc>
          <w:tcPr>
            <w:tcW w:w="1870" w:type="dxa"/>
            <w:vAlign w:val="center"/>
          </w:tcPr>
          <w:p w:rsidR="00677752" w:rsidP="00784126" w:rsidRDefault="00677752" w14:paraId="53C8EF53" w14:textId="77777777">
            <w:pPr>
              <w:keepNext/>
              <w:contextualSpacing/>
              <w:jc w:val="center"/>
              <w:rPr>
                <w:b/>
              </w:rPr>
            </w:pPr>
            <w:r>
              <w:t>Not at all satisfied</w:t>
            </w:r>
          </w:p>
        </w:tc>
      </w:tr>
      <w:tr w:rsidR="00677752" w:rsidTr="00174CED" w14:paraId="0DAA397F" w14:textId="77777777">
        <w:tc>
          <w:tcPr>
            <w:tcW w:w="1870" w:type="dxa"/>
            <w:vAlign w:val="center"/>
          </w:tcPr>
          <w:p w:rsidR="00677752" w:rsidP="00784126" w:rsidRDefault="00677752" w14:paraId="262A110D" w14:textId="77777777">
            <w:pPr>
              <w:keepNext/>
              <w:contextualSpacing/>
              <w:jc w:val="center"/>
              <w:rPr>
                <w:b/>
              </w:rPr>
            </w:pPr>
            <w:r>
              <w:rPr>
                <w:b/>
              </w:rPr>
              <w:t>1</w:t>
            </w:r>
          </w:p>
        </w:tc>
        <w:tc>
          <w:tcPr>
            <w:tcW w:w="1870" w:type="dxa"/>
            <w:vAlign w:val="center"/>
          </w:tcPr>
          <w:p w:rsidR="00677752" w:rsidP="00784126" w:rsidRDefault="00677752" w14:paraId="36DCE8EE" w14:textId="77777777">
            <w:pPr>
              <w:keepNext/>
              <w:contextualSpacing/>
              <w:jc w:val="center"/>
              <w:rPr>
                <w:b/>
              </w:rPr>
            </w:pPr>
            <w:r>
              <w:rPr>
                <w:b/>
              </w:rPr>
              <w:t>2</w:t>
            </w:r>
          </w:p>
        </w:tc>
        <w:tc>
          <w:tcPr>
            <w:tcW w:w="1870" w:type="dxa"/>
            <w:vAlign w:val="center"/>
          </w:tcPr>
          <w:p w:rsidR="00677752" w:rsidP="00784126" w:rsidRDefault="00677752" w14:paraId="53E0B7B2" w14:textId="77777777">
            <w:pPr>
              <w:keepNext/>
              <w:contextualSpacing/>
              <w:jc w:val="center"/>
              <w:rPr>
                <w:b/>
              </w:rPr>
            </w:pPr>
            <w:r>
              <w:rPr>
                <w:b/>
              </w:rPr>
              <w:t>3</w:t>
            </w:r>
          </w:p>
        </w:tc>
        <w:tc>
          <w:tcPr>
            <w:tcW w:w="1870" w:type="dxa"/>
            <w:vAlign w:val="center"/>
          </w:tcPr>
          <w:p w:rsidR="00677752" w:rsidP="00784126" w:rsidRDefault="00677752" w14:paraId="6EF3FB35" w14:textId="77777777">
            <w:pPr>
              <w:keepNext/>
              <w:contextualSpacing/>
              <w:jc w:val="center"/>
              <w:rPr>
                <w:b/>
              </w:rPr>
            </w:pPr>
            <w:r>
              <w:rPr>
                <w:b/>
              </w:rPr>
              <w:t>4</w:t>
            </w:r>
          </w:p>
        </w:tc>
        <w:tc>
          <w:tcPr>
            <w:tcW w:w="1870" w:type="dxa"/>
            <w:vAlign w:val="center"/>
          </w:tcPr>
          <w:p w:rsidR="00677752" w:rsidP="00784126" w:rsidRDefault="00677752" w14:paraId="20F90E67" w14:textId="77777777">
            <w:pPr>
              <w:keepNext/>
              <w:contextualSpacing/>
              <w:jc w:val="center"/>
              <w:rPr>
                <w:b/>
              </w:rPr>
            </w:pPr>
            <w:r>
              <w:rPr>
                <w:b/>
              </w:rPr>
              <w:t>5</w:t>
            </w:r>
          </w:p>
        </w:tc>
      </w:tr>
    </w:tbl>
    <w:p w:rsidR="00677752" w:rsidP="00E309CC" w:rsidRDefault="00677752" w14:paraId="6D66AD9B" w14:textId="77777777">
      <w:pPr>
        <w:spacing w:after="120" w:line="300" w:lineRule="atLeast"/>
        <w:contextualSpacing/>
        <w:rPr>
          <w:b/>
        </w:rPr>
      </w:pPr>
    </w:p>
    <w:p w:rsidR="001504CA" w:rsidP="00054F7C" w:rsidRDefault="000A2A01" w14:paraId="286D4334" w14:textId="1553A19F">
      <w:pPr>
        <w:contextualSpacing/>
        <w:rPr>
          <w:b/>
        </w:rPr>
      </w:pPr>
      <w:r>
        <w:rPr>
          <w:b/>
        </w:rPr>
        <w:t xml:space="preserve">HFC 3. </w:t>
      </w:r>
      <w:r w:rsidRPr="00F96BED" w:rsidR="001504CA">
        <w:rPr>
          <w:b/>
        </w:rPr>
        <w:t xml:space="preserve">How satisfied are you with </w:t>
      </w:r>
      <w:r w:rsidR="001504CA">
        <w:rPr>
          <w:b/>
        </w:rPr>
        <w:t xml:space="preserve">the offline features of </w:t>
      </w:r>
      <w:r w:rsidRPr="00696114" w:rsidR="001504CA">
        <w:rPr>
          <w:bCs/>
        </w:rPr>
        <w:t>&lt;</w:t>
      </w:r>
      <w:r w:rsidR="001504CA">
        <w:rPr>
          <w:i/>
        </w:rPr>
        <w:t xml:space="preserve">reference </w:t>
      </w:r>
      <w:r w:rsidRPr="00B23B8C" w:rsidR="001504CA">
        <w:rPr>
          <w:i/>
        </w:rPr>
        <w:t>resource</w:t>
      </w:r>
      <w:r w:rsidRPr="00696114" w:rsidR="001504CA">
        <w:rPr>
          <w:bCs/>
        </w:rPr>
        <w:t>&gt;</w:t>
      </w:r>
      <w:r w:rsidR="001504CA">
        <w:rPr>
          <w:b/>
        </w:rPr>
        <w:t>?</w:t>
      </w:r>
    </w:p>
    <w:p w:rsidRPr="00F96BED" w:rsidR="009C6109" w:rsidP="00054F7C" w:rsidRDefault="009C6109" w14:paraId="1DABA7F1" w14:textId="77777777">
      <w:pPr>
        <w:contextualSpacing/>
        <w:rPr>
          <w:b/>
        </w:rPr>
      </w:pPr>
    </w:p>
    <w:tbl>
      <w:tblPr>
        <w:tblStyle w:val="TableGrid"/>
        <w:tblW w:w="0" w:type="auto"/>
        <w:tblLayout w:type="fixed"/>
        <w:tblLook w:val="04A0" w:firstRow="1" w:lastRow="0" w:firstColumn="1" w:lastColumn="0" w:noHBand="0" w:noVBand="1"/>
      </w:tblPr>
      <w:tblGrid>
        <w:gridCol w:w="1558"/>
        <w:gridCol w:w="1558"/>
        <w:gridCol w:w="1559"/>
        <w:gridCol w:w="1558"/>
        <w:gridCol w:w="1558"/>
        <w:gridCol w:w="1559"/>
      </w:tblGrid>
      <w:tr w:rsidR="00677752" w:rsidTr="00174CED" w14:paraId="56A238CE" w14:textId="4FB7EB1A">
        <w:tc>
          <w:tcPr>
            <w:tcW w:w="1558" w:type="dxa"/>
            <w:tcBorders>
              <w:bottom w:val="single" w:color="auto" w:sz="4" w:space="0"/>
            </w:tcBorders>
            <w:vAlign w:val="center"/>
          </w:tcPr>
          <w:p w:rsidR="009E5D73" w:rsidP="009C6109" w:rsidRDefault="00677752" w14:paraId="56C6A811" w14:textId="77777777">
            <w:pPr>
              <w:keepNext/>
              <w:ind w:left="648" w:hanging="360"/>
              <w:contextualSpacing/>
            </w:pPr>
            <w:r>
              <w:t>Extremel</w:t>
            </w:r>
            <w:r w:rsidR="009E5D73">
              <w:t>y</w:t>
            </w:r>
          </w:p>
          <w:p w:rsidR="00677752" w:rsidP="009C6109" w:rsidRDefault="009E5D73" w14:paraId="699D8FAA" w14:textId="70D40BBE">
            <w:pPr>
              <w:keepNext/>
              <w:ind w:left="648" w:hanging="360"/>
              <w:contextualSpacing/>
              <w:rPr>
                <w:b/>
              </w:rPr>
            </w:pPr>
            <w:r>
              <w:t xml:space="preserve"> </w:t>
            </w:r>
            <w:r w:rsidR="00677752">
              <w:t>satisfied</w:t>
            </w:r>
          </w:p>
        </w:tc>
        <w:tc>
          <w:tcPr>
            <w:tcW w:w="1558" w:type="dxa"/>
            <w:tcBorders>
              <w:bottom w:val="single" w:color="auto" w:sz="4" w:space="0"/>
            </w:tcBorders>
            <w:vAlign w:val="center"/>
          </w:tcPr>
          <w:p w:rsidR="00677752" w:rsidP="00784126" w:rsidRDefault="00677752" w14:paraId="5C9D6039" w14:textId="77777777">
            <w:pPr>
              <w:keepNext/>
              <w:contextualSpacing/>
              <w:jc w:val="center"/>
              <w:rPr>
                <w:b/>
              </w:rPr>
            </w:pPr>
            <w:r>
              <w:t>Very satisfied</w:t>
            </w:r>
          </w:p>
        </w:tc>
        <w:tc>
          <w:tcPr>
            <w:tcW w:w="1559" w:type="dxa"/>
            <w:tcBorders>
              <w:bottom w:val="single" w:color="auto" w:sz="4" w:space="0"/>
            </w:tcBorders>
            <w:vAlign w:val="center"/>
          </w:tcPr>
          <w:p w:rsidR="00677752" w:rsidP="00784126" w:rsidRDefault="00677752" w14:paraId="1C814107" w14:textId="77777777">
            <w:pPr>
              <w:keepNext/>
              <w:contextualSpacing/>
              <w:jc w:val="center"/>
              <w:rPr>
                <w:b/>
              </w:rPr>
            </w:pPr>
            <w:r>
              <w:t>Moderately satisfied</w:t>
            </w:r>
          </w:p>
        </w:tc>
        <w:tc>
          <w:tcPr>
            <w:tcW w:w="1558" w:type="dxa"/>
            <w:tcBorders>
              <w:bottom w:val="single" w:color="auto" w:sz="4" w:space="0"/>
            </w:tcBorders>
            <w:vAlign w:val="center"/>
          </w:tcPr>
          <w:p w:rsidR="00677752" w:rsidP="00784126" w:rsidRDefault="00677752" w14:paraId="25A8669D" w14:textId="77777777">
            <w:pPr>
              <w:keepNext/>
              <w:contextualSpacing/>
              <w:jc w:val="center"/>
              <w:rPr>
                <w:b/>
              </w:rPr>
            </w:pPr>
            <w:r>
              <w:t>Slightly satisfied</w:t>
            </w:r>
          </w:p>
        </w:tc>
        <w:tc>
          <w:tcPr>
            <w:tcW w:w="1558" w:type="dxa"/>
            <w:tcBorders>
              <w:bottom w:val="single" w:color="auto" w:sz="4" w:space="0"/>
            </w:tcBorders>
            <w:vAlign w:val="center"/>
          </w:tcPr>
          <w:p w:rsidR="00677752" w:rsidP="00784126" w:rsidRDefault="00677752" w14:paraId="487549EF" w14:textId="77777777">
            <w:pPr>
              <w:keepNext/>
              <w:contextualSpacing/>
              <w:jc w:val="center"/>
              <w:rPr>
                <w:b/>
              </w:rPr>
            </w:pPr>
            <w:r>
              <w:t>Not at all satisfied</w:t>
            </w:r>
          </w:p>
        </w:tc>
        <w:tc>
          <w:tcPr>
            <w:tcW w:w="1559" w:type="dxa"/>
            <w:tcBorders>
              <w:bottom w:val="single" w:color="auto" w:sz="4" w:space="0"/>
            </w:tcBorders>
          </w:tcPr>
          <w:p w:rsidR="00677752" w:rsidP="00784126" w:rsidRDefault="00677752" w14:paraId="5DC332AA" w14:textId="411E105A">
            <w:pPr>
              <w:keepNext/>
              <w:contextualSpacing/>
              <w:jc w:val="center"/>
            </w:pPr>
            <w:r>
              <w:t>Do not know/have not used</w:t>
            </w:r>
          </w:p>
        </w:tc>
      </w:tr>
      <w:tr w:rsidR="00677752" w:rsidTr="00174CED" w14:paraId="4B9962B1" w14:textId="7DE6122D">
        <w:tc>
          <w:tcPr>
            <w:tcW w:w="1558" w:type="dxa"/>
            <w:tcBorders>
              <w:bottom w:val="single" w:color="auto" w:sz="4" w:space="0"/>
            </w:tcBorders>
            <w:vAlign w:val="center"/>
          </w:tcPr>
          <w:p w:rsidR="00677752" w:rsidP="00784126" w:rsidRDefault="00677752" w14:paraId="286A0EA7" w14:textId="77777777">
            <w:pPr>
              <w:keepNext/>
              <w:contextualSpacing/>
              <w:jc w:val="center"/>
              <w:rPr>
                <w:b/>
              </w:rPr>
            </w:pPr>
            <w:r>
              <w:rPr>
                <w:b/>
              </w:rPr>
              <w:t>1</w:t>
            </w:r>
          </w:p>
        </w:tc>
        <w:tc>
          <w:tcPr>
            <w:tcW w:w="1558" w:type="dxa"/>
            <w:tcBorders>
              <w:bottom w:val="single" w:color="auto" w:sz="4" w:space="0"/>
            </w:tcBorders>
            <w:vAlign w:val="center"/>
          </w:tcPr>
          <w:p w:rsidR="00677752" w:rsidP="00784126" w:rsidRDefault="00677752" w14:paraId="07C0F204" w14:textId="77777777">
            <w:pPr>
              <w:keepNext/>
              <w:contextualSpacing/>
              <w:jc w:val="center"/>
              <w:rPr>
                <w:b/>
              </w:rPr>
            </w:pPr>
            <w:r>
              <w:rPr>
                <w:b/>
              </w:rPr>
              <w:t>2</w:t>
            </w:r>
          </w:p>
        </w:tc>
        <w:tc>
          <w:tcPr>
            <w:tcW w:w="1559" w:type="dxa"/>
            <w:tcBorders>
              <w:bottom w:val="single" w:color="auto" w:sz="4" w:space="0"/>
            </w:tcBorders>
            <w:vAlign w:val="center"/>
          </w:tcPr>
          <w:p w:rsidR="00677752" w:rsidP="00784126" w:rsidRDefault="00677752" w14:paraId="101132A9" w14:textId="77777777">
            <w:pPr>
              <w:keepNext/>
              <w:contextualSpacing/>
              <w:jc w:val="center"/>
              <w:rPr>
                <w:b/>
              </w:rPr>
            </w:pPr>
            <w:r>
              <w:rPr>
                <w:b/>
              </w:rPr>
              <w:t>3</w:t>
            </w:r>
          </w:p>
        </w:tc>
        <w:tc>
          <w:tcPr>
            <w:tcW w:w="1558" w:type="dxa"/>
            <w:tcBorders>
              <w:bottom w:val="single" w:color="auto" w:sz="4" w:space="0"/>
            </w:tcBorders>
            <w:vAlign w:val="center"/>
          </w:tcPr>
          <w:p w:rsidR="00677752" w:rsidP="00784126" w:rsidRDefault="00677752" w14:paraId="7ED14180" w14:textId="77777777">
            <w:pPr>
              <w:keepNext/>
              <w:contextualSpacing/>
              <w:jc w:val="center"/>
              <w:rPr>
                <w:b/>
              </w:rPr>
            </w:pPr>
            <w:r>
              <w:rPr>
                <w:b/>
              </w:rPr>
              <w:t>4</w:t>
            </w:r>
          </w:p>
        </w:tc>
        <w:tc>
          <w:tcPr>
            <w:tcW w:w="1558" w:type="dxa"/>
            <w:tcBorders>
              <w:bottom w:val="single" w:color="auto" w:sz="4" w:space="0"/>
            </w:tcBorders>
            <w:vAlign w:val="center"/>
          </w:tcPr>
          <w:p w:rsidR="00677752" w:rsidP="00784126" w:rsidRDefault="00677752" w14:paraId="3CCACFF9" w14:textId="77777777">
            <w:pPr>
              <w:keepNext/>
              <w:contextualSpacing/>
              <w:jc w:val="center"/>
              <w:rPr>
                <w:b/>
              </w:rPr>
            </w:pPr>
            <w:r>
              <w:rPr>
                <w:b/>
              </w:rPr>
              <w:t>5</w:t>
            </w:r>
          </w:p>
        </w:tc>
        <w:tc>
          <w:tcPr>
            <w:tcW w:w="1559" w:type="dxa"/>
            <w:tcBorders>
              <w:bottom w:val="single" w:color="auto" w:sz="4" w:space="0"/>
            </w:tcBorders>
          </w:tcPr>
          <w:p w:rsidR="00677752" w:rsidP="00784126" w:rsidRDefault="00677752" w14:paraId="7E543BA9" w14:textId="396631B3">
            <w:pPr>
              <w:keepNext/>
              <w:contextualSpacing/>
              <w:jc w:val="center"/>
              <w:rPr>
                <w:b/>
              </w:rPr>
            </w:pPr>
            <w:r>
              <w:rPr>
                <w:b/>
              </w:rPr>
              <w:t>6</w:t>
            </w:r>
          </w:p>
        </w:tc>
      </w:tr>
    </w:tbl>
    <w:p w:rsidR="009C6109" w:rsidP="009C6109" w:rsidRDefault="009C6109" w14:paraId="707076FE" w14:textId="77777777">
      <w:pPr>
        <w:spacing w:after="200" w:line="276" w:lineRule="auto"/>
        <w:rPr>
          <w:bCs/>
        </w:rPr>
      </w:pPr>
    </w:p>
    <w:p w:rsidR="006E3443" w:rsidP="009C6109" w:rsidRDefault="000A2A01" w14:paraId="46145FEB" w14:textId="010AB165">
      <w:pPr>
        <w:spacing w:after="200" w:line="276" w:lineRule="auto"/>
        <w:rPr>
          <w:i/>
        </w:rPr>
      </w:pPr>
      <w:r>
        <w:rPr>
          <w:b/>
        </w:rPr>
        <w:t xml:space="preserve">HFC 4. </w:t>
      </w:r>
      <w:r w:rsidRPr="00C748A8" w:rsidR="001504CA">
        <w:rPr>
          <w:b/>
        </w:rPr>
        <w:t>Do you think</w:t>
      </w:r>
      <w:r w:rsidRPr="00C748A8" w:rsidR="001504CA">
        <w:rPr>
          <w:bCs/>
        </w:rPr>
        <w:t xml:space="preserve"> </w:t>
      </w:r>
      <w:r w:rsidR="00BC3ECE">
        <w:rPr>
          <w:bCs/>
        </w:rPr>
        <w:t>&lt;</w:t>
      </w:r>
      <w:r w:rsidRPr="00C748A8" w:rsidR="001504CA">
        <w:rPr>
          <w:bCs/>
          <w:i/>
          <w:iCs/>
        </w:rPr>
        <w:t>reference resource</w:t>
      </w:r>
      <w:r w:rsidRPr="00C748A8" w:rsidR="001504CA">
        <w:rPr>
          <w:bCs/>
        </w:rPr>
        <w:t xml:space="preserve">&gt; </w:t>
      </w:r>
      <w:r w:rsidRPr="00C748A8" w:rsidR="001504CA">
        <w:rPr>
          <w:b/>
        </w:rPr>
        <w:t>needs to improve any of the following?</w:t>
      </w:r>
      <w:r w:rsidRPr="00C748A8" w:rsidR="001504CA">
        <w:rPr>
          <w:bCs/>
        </w:rPr>
        <w:t xml:space="preserve"> </w:t>
      </w:r>
    </w:p>
    <w:p w:rsidRPr="00D04EC2" w:rsidR="001504CA" w:rsidP="00BC3ECE" w:rsidRDefault="001504CA" w14:paraId="4C324C0D" w14:textId="4D400DB1">
      <w:pPr>
        <w:contextualSpacing/>
        <w:rPr>
          <w:i/>
        </w:rPr>
      </w:pPr>
      <w:r w:rsidRPr="006E3443">
        <w:rPr>
          <w:i/>
        </w:rPr>
        <w:t>Please select all that apply.</w:t>
      </w:r>
    </w:p>
    <w:p w:rsidR="001504CA" w:rsidP="00BC3ECE" w:rsidRDefault="001504CA" w14:paraId="409C6424" w14:textId="77777777">
      <w:pPr>
        <w:pStyle w:val="ListParagraph"/>
        <w:numPr>
          <w:ilvl w:val="0"/>
          <w:numId w:val="90"/>
        </w:numPr>
        <w:spacing w:before="0"/>
        <w:ind w:left="720"/>
        <w:contextualSpacing/>
      </w:pPr>
      <w:r>
        <w:t>Nothing needs improvement</w:t>
      </w:r>
    </w:p>
    <w:p w:rsidR="001504CA" w:rsidP="00BC3ECE" w:rsidRDefault="001504CA" w14:paraId="4ABA959D" w14:textId="77777777">
      <w:pPr>
        <w:pStyle w:val="ListParagraph"/>
        <w:numPr>
          <w:ilvl w:val="0"/>
          <w:numId w:val="90"/>
        </w:numPr>
        <w:spacing w:before="0"/>
        <w:ind w:left="720"/>
        <w:contextualSpacing/>
      </w:pPr>
      <w:r>
        <w:t>Visual appearance</w:t>
      </w:r>
    </w:p>
    <w:p w:rsidR="001504CA" w:rsidP="00BC3ECE" w:rsidRDefault="001504CA" w14:paraId="730A8E62" w14:textId="77777777">
      <w:pPr>
        <w:pStyle w:val="ListParagraph"/>
        <w:numPr>
          <w:ilvl w:val="0"/>
          <w:numId w:val="90"/>
        </w:numPr>
        <w:spacing w:before="0"/>
        <w:ind w:left="720"/>
        <w:contextualSpacing/>
      </w:pPr>
      <w:r>
        <w:t>Organization of information</w:t>
      </w:r>
    </w:p>
    <w:p w:rsidR="001504CA" w:rsidP="00BC3ECE" w:rsidRDefault="001504CA" w14:paraId="77054A72" w14:textId="77777777">
      <w:pPr>
        <w:pStyle w:val="ListParagraph"/>
        <w:numPr>
          <w:ilvl w:val="0"/>
          <w:numId w:val="90"/>
        </w:numPr>
        <w:spacing w:before="0"/>
        <w:ind w:left="720"/>
        <w:contextualSpacing/>
      </w:pPr>
      <w:r>
        <w:t>Quality of information</w:t>
      </w:r>
    </w:p>
    <w:p w:rsidR="001504CA" w:rsidP="00BC3ECE" w:rsidRDefault="001504CA" w14:paraId="2105F991" w14:textId="77777777">
      <w:pPr>
        <w:pStyle w:val="ListParagraph"/>
        <w:numPr>
          <w:ilvl w:val="0"/>
          <w:numId w:val="90"/>
        </w:numPr>
        <w:spacing w:before="0"/>
        <w:ind w:left="720"/>
        <w:contextualSpacing/>
      </w:pPr>
      <w:r>
        <w:t>Speed (i.e. how fast pages load)</w:t>
      </w:r>
    </w:p>
    <w:p w:rsidR="001504CA" w:rsidP="00BC3ECE" w:rsidRDefault="001504CA" w14:paraId="7D43F6C8" w14:textId="77777777">
      <w:pPr>
        <w:pStyle w:val="ListParagraph"/>
        <w:numPr>
          <w:ilvl w:val="0"/>
          <w:numId w:val="90"/>
        </w:numPr>
        <w:spacing w:before="0"/>
        <w:ind w:left="720"/>
        <w:contextualSpacing/>
      </w:pPr>
      <w:r>
        <w:t xml:space="preserve">Impact on battery life </w:t>
      </w:r>
    </w:p>
    <w:p w:rsidR="00C70A9E" w:rsidP="00BC3ECE" w:rsidRDefault="001504CA" w14:paraId="44D0F5A9" w14:textId="56D4248D">
      <w:pPr>
        <w:pStyle w:val="ListParagraph"/>
        <w:numPr>
          <w:ilvl w:val="0"/>
          <w:numId w:val="90"/>
        </w:numPr>
        <w:spacing w:before="0"/>
        <w:ind w:left="720"/>
        <w:contextualSpacing/>
      </w:pPr>
      <w:r>
        <w:t>Other (please specify ______)</w:t>
      </w:r>
    </w:p>
    <w:p w:rsidRPr="00BC3ECE" w:rsidR="00BC3ECE" w:rsidP="00BC3ECE" w:rsidRDefault="00BC3ECE" w14:paraId="238B25C4" w14:textId="77777777">
      <w:pPr>
        <w:pStyle w:val="ListParagraph"/>
        <w:numPr>
          <w:ilvl w:val="0"/>
          <w:numId w:val="0"/>
        </w:numPr>
        <w:spacing w:before="0"/>
        <w:ind w:left="720"/>
        <w:contextualSpacing/>
      </w:pPr>
    </w:p>
    <w:p w:rsidRPr="00C70A9E" w:rsidR="00C70A9E" w:rsidP="00BC3ECE" w:rsidRDefault="00BC3ECE" w14:paraId="5739DAAE" w14:textId="41532F32">
      <w:pPr>
        <w:pStyle w:val="ListParagraph"/>
        <w:numPr>
          <w:ilvl w:val="0"/>
          <w:numId w:val="0"/>
        </w:numPr>
      </w:pPr>
      <w:bookmarkStart w:name="_Hlk49500803" w:id="33"/>
      <w:r>
        <w:rPr>
          <w:i/>
        </w:rPr>
        <w:t>&lt;</w:t>
      </w:r>
      <w:r w:rsidRPr="00C70A9E" w:rsidR="00C70A9E">
        <w:rPr>
          <w:i/>
        </w:rPr>
        <w:t xml:space="preserve">SKIP </w:t>
      </w:r>
      <w:r w:rsidR="00C70A9E">
        <w:rPr>
          <w:i/>
        </w:rPr>
        <w:t>to Question 1</w:t>
      </w:r>
      <w:r w:rsidR="001E2038">
        <w:rPr>
          <w:i/>
        </w:rPr>
        <w:t>6</w:t>
      </w:r>
      <w:r>
        <w:rPr>
          <w:i/>
        </w:rPr>
        <w:t>&gt;</w:t>
      </w:r>
      <w:r w:rsidRPr="00C70A9E" w:rsidR="00C70A9E">
        <w:rPr>
          <w:i/>
        </w:rPr>
        <w:t xml:space="preserve"> </w:t>
      </w:r>
    </w:p>
    <w:bookmarkEnd w:id="33"/>
    <w:p w:rsidRPr="009B7A68" w:rsidR="00C70A9E" w:rsidP="004B3F14" w:rsidRDefault="00C70A9E" w14:paraId="5ED51BC4" w14:textId="77777777">
      <w:pPr>
        <w:pStyle w:val="ListParagraph"/>
        <w:numPr>
          <w:ilvl w:val="0"/>
          <w:numId w:val="0"/>
        </w:numPr>
        <w:contextualSpacing/>
      </w:pPr>
    </w:p>
    <w:p w:rsidR="000A2A01" w:rsidRDefault="000A2A01" w14:paraId="2DF5B395" w14:textId="77777777">
      <w:pPr>
        <w:spacing w:after="200" w:line="276" w:lineRule="auto"/>
        <w:rPr>
          <w:rFonts w:ascii="Arial" w:hAnsi="Arial" w:eastAsiaTheme="majorEastAsia" w:cstheme="majorBidi"/>
          <w:b/>
          <w:caps/>
          <w:color w:val="F68B1F" w:themeColor="background2"/>
          <w:spacing w:val="20"/>
          <w:sz w:val="32"/>
          <w:szCs w:val="26"/>
          <w:highlight w:val="lightGray"/>
        </w:rPr>
      </w:pPr>
      <w:bookmarkStart w:name="_Toc30757114" w:id="34"/>
      <w:bookmarkStart w:name="_Toc34398546" w:id="35"/>
      <w:r>
        <w:rPr>
          <w:rFonts w:ascii="Arial" w:hAnsi="Arial"/>
          <w:color w:val="F68B1F" w:themeColor="background2"/>
          <w:highlight w:val="lightGray"/>
        </w:rPr>
        <w:br w:type="page"/>
      </w:r>
    </w:p>
    <w:bookmarkEnd w:id="34"/>
    <w:bookmarkEnd w:id="35"/>
    <w:p w:rsidRPr="00375320" w:rsidR="00BC3ECE" w:rsidP="00BC3ECE" w:rsidRDefault="00BC3ECE" w14:paraId="44994CCA" w14:textId="02EABCFF">
      <w:pPr>
        <w:pBdr>
          <w:top w:val="single" w:color="876400" w:themeColor="accent4" w:themeShade="80" w:sz="4" w:space="1"/>
          <w:left w:val="single" w:color="876400" w:themeColor="accent4" w:themeShade="80" w:sz="4" w:space="4"/>
          <w:bottom w:val="single" w:color="876400" w:themeColor="accent4" w:themeShade="80" w:sz="4" w:space="9"/>
          <w:right w:val="single" w:color="876400" w:themeColor="accent4" w:themeShade="80" w:sz="4" w:space="4"/>
        </w:pBdr>
      </w:pPr>
      <w:r w:rsidRPr="00375320">
        <w:rPr>
          <w:b/>
          <w:bCs/>
        </w:rPr>
        <w:lastRenderedPageBreak/>
        <w:t>NOTE</w:t>
      </w:r>
      <w:r>
        <w:rPr>
          <w:b/>
          <w:bCs/>
        </w:rPr>
        <w:t xml:space="preserve"> for Reviewers</w:t>
      </w:r>
      <w:r w:rsidRPr="00375320">
        <w:rPr>
          <w:b/>
          <w:bCs/>
        </w:rPr>
        <w:t>:</w:t>
      </w:r>
      <w:r w:rsidRPr="00375320">
        <w:t xml:space="preserve">  The </w:t>
      </w:r>
      <w:r w:rsidR="0049706C">
        <w:t>following</w:t>
      </w:r>
      <w:r w:rsidRPr="00375320">
        <w:t xml:space="preserve"> </w:t>
      </w:r>
      <w:r w:rsidR="0049706C">
        <w:t>two questions will only be see</w:t>
      </w:r>
      <w:r>
        <w:t xml:space="preserve">n and completed by </w:t>
      </w:r>
      <w:r w:rsidR="0049706C">
        <w:t xml:space="preserve">respondents who were recruited on Twitter, Facebook, or Instagram. </w:t>
      </w:r>
    </w:p>
    <w:p w:rsidR="001E2038" w:rsidP="001E2038" w:rsidRDefault="001E2038" w14:paraId="478F19D9" w14:textId="77777777">
      <w:pPr>
        <w:keepNext/>
        <w:contextualSpacing/>
        <w:rPr>
          <w:b/>
        </w:rPr>
      </w:pPr>
    </w:p>
    <w:p w:rsidRPr="001E2038" w:rsidR="000A2A01" w:rsidP="00B17674" w:rsidRDefault="001504CA" w14:paraId="2210C642" w14:textId="516D2275">
      <w:pPr>
        <w:pStyle w:val="ListParagraph"/>
        <w:keepNext/>
        <w:numPr>
          <w:ilvl w:val="0"/>
          <w:numId w:val="96"/>
        </w:numPr>
        <w:ind w:left="540"/>
        <w:contextualSpacing/>
      </w:pPr>
      <w:r w:rsidRPr="001E2038">
        <w:rPr>
          <w:b/>
        </w:rPr>
        <w:t>Do you</w:t>
      </w:r>
      <w:r w:rsidRPr="001E2038">
        <w:rPr>
          <w:bCs/>
        </w:rPr>
        <w:t xml:space="preserve"> </w:t>
      </w:r>
      <w:r w:rsidRPr="001E2038" w:rsidR="000A2A01">
        <w:rPr>
          <w:b/>
        </w:rPr>
        <w:t>follow</w:t>
      </w:r>
      <w:r w:rsidRPr="001E2038" w:rsidR="00D851C1">
        <w:rPr>
          <w:b/>
        </w:rPr>
        <w:t xml:space="preserve"> or </w:t>
      </w:r>
      <w:r w:rsidRPr="001E2038" w:rsidR="000A2A01">
        <w:rPr>
          <w:b/>
        </w:rPr>
        <w:t>“Like”</w:t>
      </w:r>
      <w:r w:rsidRPr="001E2038">
        <w:rPr>
          <w:bCs/>
          <w:i/>
          <w:iCs/>
        </w:rPr>
        <w:t xml:space="preserve"> </w:t>
      </w:r>
      <w:r w:rsidRPr="001E2038">
        <w:rPr>
          <w:bCs/>
        </w:rPr>
        <w:t>&lt;</w:t>
      </w:r>
      <w:r w:rsidRPr="001E2038">
        <w:rPr>
          <w:i/>
        </w:rPr>
        <w:t>reference resource</w:t>
      </w:r>
      <w:r>
        <w:t>&gt;</w:t>
      </w:r>
      <w:r w:rsidRPr="001E2038">
        <w:rPr>
          <w:b/>
          <w:bCs/>
        </w:rPr>
        <w:t>?</w:t>
      </w:r>
    </w:p>
    <w:p w:rsidR="001E2038" w:rsidP="001E2038" w:rsidRDefault="001E2038" w14:paraId="62CFB260" w14:textId="4F73637A">
      <w:pPr>
        <w:pStyle w:val="ListParagraph"/>
        <w:keepNext/>
        <w:numPr>
          <w:ilvl w:val="6"/>
          <w:numId w:val="2"/>
        </w:numPr>
        <w:spacing w:before="0"/>
        <w:ind w:left="1526"/>
        <w:contextualSpacing/>
      </w:pPr>
      <w:r>
        <w:t>Yes</w:t>
      </w:r>
    </w:p>
    <w:p w:rsidR="001E2038" w:rsidP="001E2038" w:rsidRDefault="001E2038" w14:paraId="06EFD4D6" w14:textId="479B9C0A">
      <w:pPr>
        <w:pStyle w:val="ListParagraph"/>
        <w:keepNext/>
        <w:numPr>
          <w:ilvl w:val="6"/>
          <w:numId w:val="2"/>
        </w:numPr>
        <w:spacing w:before="0"/>
        <w:ind w:left="1526"/>
        <w:contextualSpacing/>
      </w:pPr>
      <w:r>
        <w:t xml:space="preserve">No </w:t>
      </w:r>
      <w:r w:rsidRPr="001E2038">
        <w:rPr>
          <w:i/>
          <w:iCs/>
        </w:rPr>
        <w:t>&lt;SKIP to Question 16&gt;</w:t>
      </w:r>
    </w:p>
    <w:p w:rsidRPr="001E2038" w:rsidR="001E2038" w:rsidP="001E2038" w:rsidRDefault="001E2038" w14:paraId="69C54ECE" w14:textId="77777777">
      <w:pPr>
        <w:pStyle w:val="ListParagraph"/>
        <w:keepNext/>
        <w:numPr>
          <w:ilvl w:val="0"/>
          <w:numId w:val="0"/>
        </w:numPr>
        <w:ind w:left="540"/>
        <w:contextualSpacing/>
        <w:rPr>
          <w:b/>
          <w:bCs/>
        </w:rPr>
      </w:pPr>
    </w:p>
    <w:p w:rsidRPr="000A2A01" w:rsidR="001504CA" w:rsidP="0042321E" w:rsidRDefault="00C70A9E" w14:paraId="6BD4D61C" w14:textId="6B6055B7">
      <w:pPr>
        <w:pStyle w:val="ListParagraph"/>
        <w:keepNext/>
        <w:numPr>
          <w:ilvl w:val="0"/>
          <w:numId w:val="96"/>
        </w:numPr>
        <w:ind w:left="540"/>
        <w:contextualSpacing/>
        <w:rPr>
          <w:b/>
          <w:bCs/>
        </w:rPr>
      </w:pPr>
      <w:r>
        <w:rPr>
          <w:b/>
        </w:rPr>
        <w:t>W</w:t>
      </w:r>
      <w:r w:rsidRPr="000A2A01" w:rsidR="001504CA">
        <w:rPr>
          <w:b/>
        </w:rPr>
        <w:t>hy did you decide to follow or “Like” this account</w:t>
      </w:r>
      <w:r w:rsidRPr="000A2A01" w:rsidR="001504CA">
        <w:rPr>
          <w:b/>
          <w:bCs/>
        </w:rPr>
        <w:t>?</w:t>
      </w:r>
    </w:p>
    <w:p w:rsidR="000A2A01" w:rsidP="005D6290" w:rsidRDefault="000A2A01" w14:paraId="04B72E8C" w14:textId="77777777">
      <w:pPr>
        <w:keepNext/>
        <w:ind w:left="810"/>
        <w:contextualSpacing/>
      </w:pPr>
    </w:p>
    <w:p w:rsidRPr="00531B93" w:rsidR="001504CA" w:rsidP="005D6290" w:rsidRDefault="001504CA" w14:paraId="5F26E0F0" w14:textId="77777777">
      <w:pPr>
        <w:keepNext/>
        <w:ind w:left="810"/>
        <w:contextualSpacing/>
        <w:rPr>
          <w:i/>
        </w:rPr>
      </w:pPr>
      <w:r w:rsidRPr="00531B93">
        <w:rPr>
          <w:i/>
        </w:rPr>
        <w:t>Please select all that apply.</w:t>
      </w:r>
    </w:p>
    <w:p w:rsidR="001504CA" w:rsidP="005D6290" w:rsidRDefault="001504CA" w14:paraId="71903F43" w14:textId="77777777">
      <w:pPr>
        <w:pStyle w:val="ListParagraph"/>
        <w:keepNext/>
        <w:numPr>
          <w:ilvl w:val="0"/>
          <w:numId w:val="24"/>
        </w:numPr>
        <w:spacing w:before="0"/>
        <w:contextualSpacing/>
      </w:pPr>
      <w:r>
        <w:t>I like the information they share</w:t>
      </w:r>
    </w:p>
    <w:p w:rsidR="001504CA" w:rsidP="005D6290" w:rsidRDefault="001504CA" w14:paraId="45D7D2A5" w14:textId="77777777">
      <w:pPr>
        <w:pStyle w:val="ListParagraph"/>
        <w:keepNext/>
        <w:numPr>
          <w:ilvl w:val="0"/>
          <w:numId w:val="24"/>
        </w:numPr>
        <w:spacing w:before="0"/>
        <w:contextualSpacing/>
      </w:pPr>
      <w:r>
        <w:t>I live near the associated NPS location and like to stay informed</w:t>
      </w:r>
    </w:p>
    <w:p w:rsidR="001504CA" w:rsidP="005D6290" w:rsidRDefault="001504CA" w14:paraId="03B8CD9A" w14:textId="77777777">
      <w:pPr>
        <w:pStyle w:val="ListParagraph"/>
        <w:keepNext/>
        <w:numPr>
          <w:ilvl w:val="0"/>
          <w:numId w:val="24"/>
        </w:numPr>
        <w:spacing w:before="0"/>
        <w:contextualSpacing/>
      </w:pPr>
      <w:r>
        <w:t>I enjoy nature/the outdoors</w:t>
      </w:r>
    </w:p>
    <w:p w:rsidR="001504CA" w:rsidP="005D6290" w:rsidRDefault="001504CA" w14:paraId="63B42F43" w14:textId="77777777">
      <w:pPr>
        <w:pStyle w:val="ListParagraph"/>
        <w:keepNext/>
        <w:numPr>
          <w:ilvl w:val="0"/>
          <w:numId w:val="24"/>
        </w:numPr>
        <w:spacing w:before="0"/>
        <w:contextualSpacing/>
      </w:pPr>
      <w:r>
        <w:t>I started following this account after a park visit</w:t>
      </w:r>
      <w:r w:rsidRPr="102AC442">
        <w:rPr>
          <w:color w:val="FF0000"/>
        </w:rPr>
        <w:t xml:space="preserve"> </w:t>
      </w:r>
    </w:p>
    <w:p w:rsidR="001504CA" w:rsidP="005D6290" w:rsidRDefault="001504CA" w14:paraId="1285FE86" w14:textId="77777777">
      <w:pPr>
        <w:pStyle w:val="ListParagraph"/>
        <w:keepNext/>
        <w:numPr>
          <w:ilvl w:val="0"/>
          <w:numId w:val="24"/>
        </w:numPr>
        <w:spacing w:before="0"/>
        <w:contextualSpacing/>
      </w:pPr>
      <w:r>
        <w:t>I plan to visit a park and want to get more information</w:t>
      </w:r>
    </w:p>
    <w:p w:rsidR="001504CA" w:rsidP="005D6290" w:rsidRDefault="001504CA" w14:paraId="398224B6" w14:textId="77777777">
      <w:pPr>
        <w:pStyle w:val="ListParagraph"/>
        <w:keepNext/>
        <w:numPr>
          <w:ilvl w:val="0"/>
          <w:numId w:val="24"/>
        </w:numPr>
        <w:spacing w:before="0"/>
        <w:contextualSpacing/>
      </w:pPr>
      <w:r>
        <w:t>I follow many National Park Service accounts</w:t>
      </w:r>
    </w:p>
    <w:p w:rsidR="001504CA" w:rsidP="00A735AD" w:rsidRDefault="001504CA" w14:paraId="0207B360" w14:textId="179B3124">
      <w:pPr>
        <w:pStyle w:val="ListParagraph"/>
        <w:numPr>
          <w:ilvl w:val="0"/>
          <w:numId w:val="24"/>
        </w:numPr>
        <w:spacing w:before="0"/>
        <w:contextualSpacing/>
      </w:pPr>
      <w:r w:rsidRPr="00703951">
        <w:t>Other</w:t>
      </w:r>
      <w:r>
        <w:t xml:space="preserve"> (Please specify_______________)</w:t>
      </w:r>
    </w:p>
    <w:p w:rsidR="0049706C" w:rsidP="0049706C" w:rsidRDefault="0049706C" w14:paraId="37B8F85D" w14:textId="6F88F99F">
      <w:pPr>
        <w:contextualSpacing/>
      </w:pPr>
    </w:p>
    <w:p w:rsidR="0049706C" w:rsidP="0049706C" w:rsidRDefault="0049706C" w14:paraId="74DD3388" w14:textId="6AE62656">
      <w:pPr>
        <w:pBdr>
          <w:top w:val="single" w:color="876400" w:themeColor="accent4" w:themeShade="80" w:sz="4" w:space="1"/>
          <w:left w:val="single" w:color="876400" w:themeColor="accent4" w:themeShade="80" w:sz="4" w:space="4"/>
          <w:bottom w:val="single" w:color="876400" w:themeColor="accent4" w:themeShade="80" w:sz="4" w:space="9"/>
          <w:right w:val="single" w:color="876400" w:themeColor="accent4" w:themeShade="80" w:sz="4" w:space="4"/>
        </w:pBdr>
      </w:pPr>
      <w:r w:rsidRPr="00375320">
        <w:rPr>
          <w:b/>
          <w:bCs/>
        </w:rPr>
        <w:t>NOTE</w:t>
      </w:r>
      <w:r>
        <w:rPr>
          <w:b/>
          <w:bCs/>
        </w:rPr>
        <w:t xml:space="preserve"> for Reviewers</w:t>
      </w:r>
      <w:r w:rsidRPr="00375320">
        <w:rPr>
          <w:b/>
          <w:bCs/>
        </w:rPr>
        <w:t>:</w:t>
      </w:r>
      <w:r w:rsidRPr="00375320">
        <w:t xml:space="preserve">  The next sections </w:t>
      </w:r>
      <w:r>
        <w:t>will be seen and completed by all respondents.</w:t>
      </w:r>
    </w:p>
    <w:p w:rsidR="006010F4" w:rsidP="00F64821" w:rsidRDefault="006010F4" w14:paraId="5BC881D7" w14:textId="77777777">
      <w:pPr>
        <w:pStyle w:val="ListParagraph"/>
        <w:numPr>
          <w:ilvl w:val="0"/>
          <w:numId w:val="0"/>
        </w:numPr>
        <w:spacing w:before="0"/>
        <w:ind w:left="1530"/>
        <w:contextualSpacing/>
      </w:pPr>
    </w:p>
    <w:p w:rsidR="001504CA" w:rsidP="002F7D37" w:rsidRDefault="001504CA" w14:paraId="4B512F6C" w14:textId="63A6F28F">
      <w:pPr>
        <w:pStyle w:val="ListParagraph"/>
        <w:keepNext/>
        <w:numPr>
          <w:ilvl w:val="0"/>
          <w:numId w:val="96"/>
        </w:numPr>
        <w:ind w:left="540"/>
        <w:contextualSpacing/>
        <w:rPr>
          <w:b/>
        </w:rPr>
      </w:pPr>
      <w:r w:rsidRPr="000A2A01">
        <w:rPr>
          <w:b/>
        </w:rPr>
        <w:t>How satisfied are you with the content and information</w:t>
      </w:r>
      <w:r w:rsidR="00F64821">
        <w:rPr>
          <w:b/>
        </w:rPr>
        <w:t xml:space="preserve"> on </w:t>
      </w:r>
      <w:r w:rsidR="002F7D37">
        <w:rPr>
          <w:bCs/>
          <w:i/>
          <w:iCs/>
        </w:rPr>
        <w:t>&lt;reference resource&gt;</w:t>
      </w:r>
      <w:r w:rsidRPr="000A2A01">
        <w:rPr>
          <w:b/>
        </w:rPr>
        <w:t>?</w:t>
      </w:r>
    </w:p>
    <w:tbl>
      <w:tblPr>
        <w:tblStyle w:val="TableGrid"/>
        <w:tblW w:w="0" w:type="auto"/>
        <w:tblLook w:val="04A0" w:firstRow="1" w:lastRow="0" w:firstColumn="1" w:lastColumn="0" w:noHBand="0" w:noVBand="1"/>
      </w:tblPr>
      <w:tblGrid>
        <w:gridCol w:w="1870"/>
        <w:gridCol w:w="1870"/>
        <w:gridCol w:w="1870"/>
        <w:gridCol w:w="1870"/>
        <w:gridCol w:w="1870"/>
      </w:tblGrid>
      <w:tr w:rsidR="000A2A01" w:rsidTr="00174CED" w14:paraId="19DA3B69" w14:textId="77777777">
        <w:tc>
          <w:tcPr>
            <w:tcW w:w="1870" w:type="dxa"/>
            <w:vAlign w:val="center"/>
          </w:tcPr>
          <w:p w:rsidR="000A2A01" w:rsidP="00174CED" w:rsidRDefault="000A2A01" w14:paraId="2F0816C9" w14:textId="5F6B05EE">
            <w:pPr>
              <w:keepNext/>
              <w:contextualSpacing/>
              <w:jc w:val="center"/>
              <w:rPr>
                <w:b/>
              </w:rPr>
            </w:pPr>
            <w:r>
              <w:t>Extremely satisfied</w:t>
            </w:r>
          </w:p>
        </w:tc>
        <w:tc>
          <w:tcPr>
            <w:tcW w:w="1870" w:type="dxa"/>
            <w:vAlign w:val="center"/>
          </w:tcPr>
          <w:p w:rsidR="000A2A01" w:rsidP="00A44A58" w:rsidRDefault="000A2A01" w14:paraId="645EEF5D" w14:textId="0256A6C7">
            <w:pPr>
              <w:keepNext/>
              <w:contextualSpacing/>
              <w:jc w:val="center"/>
              <w:rPr>
                <w:b/>
              </w:rPr>
            </w:pPr>
            <w:r>
              <w:t>Very satisfied</w:t>
            </w:r>
          </w:p>
        </w:tc>
        <w:tc>
          <w:tcPr>
            <w:tcW w:w="1870" w:type="dxa"/>
            <w:vAlign w:val="center"/>
          </w:tcPr>
          <w:p w:rsidR="000A2A01" w:rsidP="00A44A58" w:rsidRDefault="000A2A01" w14:paraId="2911B487" w14:textId="6B8DBBC4">
            <w:pPr>
              <w:keepNext/>
              <w:contextualSpacing/>
              <w:jc w:val="center"/>
              <w:rPr>
                <w:b/>
              </w:rPr>
            </w:pPr>
            <w:r>
              <w:t>Moderately satisfied</w:t>
            </w:r>
          </w:p>
        </w:tc>
        <w:tc>
          <w:tcPr>
            <w:tcW w:w="1870" w:type="dxa"/>
            <w:vAlign w:val="center"/>
          </w:tcPr>
          <w:p w:rsidR="000A2A01" w:rsidP="00A44A58" w:rsidRDefault="000A2A01" w14:paraId="27476E8B" w14:textId="09FC21B0">
            <w:pPr>
              <w:keepNext/>
              <w:contextualSpacing/>
              <w:jc w:val="center"/>
              <w:rPr>
                <w:b/>
              </w:rPr>
            </w:pPr>
            <w:r>
              <w:t>Slightly satisfied</w:t>
            </w:r>
          </w:p>
        </w:tc>
        <w:tc>
          <w:tcPr>
            <w:tcW w:w="1870" w:type="dxa"/>
            <w:vAlign w:val="center"/>
          </w:tcPr>
          <w:p w:rsidR="000A2A01" w:rsidP="00A44A58" w:rsidRDefault="000A2A01" w14:paraId="7A68999E" w14:textId="739A1E86">
            <w:pPr>
              <w:keepNext/>
              <w:contextualSpacing/>
              <w:jc w:val="center"/>
              <w:rPr>
                <w:b/>
              </w:rPr>
            </w:pPr>
            <w:r>
              <w:t>Not at all satisfied</w:t>
            </w:r>
          </w:p>
        </w:tc>
      </w:tr>
      <w:tr w:rsidR="000A2A01" w:rsidTr="00174CED" w14:paraId="7AE0DD5C" w14:textId="77777777">
        <w:tc>
          <w:tcPr>
            <w:tcW w:w="1870" w:type="dxa"/>
            <w:vAlign w:val="center"/>
          </w:tcPr>
          <w:p w:rsidR="000A2A01" w:rsidP="00A44A58" w:rsidRDefault="000A2A01" w14:paraId="6425EC1B" w14:textId="77777777">
            <w:pPr>
              <w:keepNext/>
              <w:contextualSpacing/>
              <w:jc w:val="center"/>
              <w:rPr>
                <w:b/>
              </w:rPr>
            </w:pPr>
            <w:r>
              <w:rPr>
                <w:b/>
              </w:rPr>
              <w:t>1</w:t>
            </w:r>
          </w:p>
        </w:tc>
        <w:tc>
          <w:tcPr>
            <w:tcW w:w="1870" w:type="dxa"/>
            <w:vAlign w:val="center"/>
          </w:tcPr>
          <w:p w:rsidR="000A2A01" w:rsidP="00A44A58" w:rsidRDefault="000A2A01" w14:paraId="1DDFB428" w14:textId="77777777">
            <w:pPr>
              <w:keepNext/>
              <w:contextualSpacing/>
              <w:jc w:val="center"/>
              <w:rPr>
                <w:b/>
              </w:rPr>
            </w:pPr>
            <w:r>
              <w:rPr>
                <w:b/>
              </w:rPr>
              <w:t>2</w:t>
            </w:r>
          </w:p>
        </w:tc>
        <w:tc>
          <w:tcPr>
            <w:tcW w:w="1870" w:type="dxa"/>
            <w:vAlign w:val="center"/>
          </w:tcPr>
          <w:p w:rsidR="000A2A01" w:rsidP="00A44A58" w:rsidRDefault="000A2A01" w14:paraId="2A0F2F09" w14:textId="77777777">
            <w:pPr>
              <w:keepNext/>
              <w:contextualSpacing/>
              <w:jc w:val="center"/>
              <w:rPr>
                <w:b/>
              </w:rPr>
            </w:pPr>
            <w:r>
              <w:rPr>
                <w:b/>
              </w:rPr>
              <w:t>3</w:t>
            </w:r>
          </w:p>
        </w:tc>
        <w:tc>
          <w:tcPr>
            <w:tcW w:w="1870" w:type="dxa"/>
            <w:vAlign w:val="center"/>
          </w:tcPr>
          <w:p w:rsidR="000A2A01" w:rsidP="00A44A58" w:rsidRDefault="000A2A01" w14:paraId="238C3135" w14:textId="77777777">
            <w:pPr>
              <w:keepNext/>
              <w:contextualSpacing/>
              <w:jc w:val="center"/>
              <w:rPr>
                <w:b/>
              </w:rPr>
            </w:pPr>
            <w:r>
              <w:rPr>
                <w:b/>
              </w:rPr>
              <w:t>4</w:t>
            </w:r>
          </w:p>
        </w:tc>
        <w:tc>
          <w:tcPr>
            <w:tcW w:w="1870" w:type="dxa"/>
            <w:vAlign w:val="center"/>
          </w:tcPr>
          <w:p w:rsidR="000A2A01" w:rsidP="00A44A58" w:rsidRDefault="000A2A01" w14:paraId="544875ED" w14:textId="77777777">
            <w:pPr>
              <w:keepNext/>
              <w:contextualSpacing/>
              <w:jc w:val="center"/>
              <w:rPr>
                <w:b/>
              </w:rPr>
            </w:pPr>
            <w:r>
              <w:rPr>
                <w:b/>
              </w:rPr>
              <w:t>5</w:t>
            </w:r>
          </w:p>
        </w:tc>
      </w:tr>
    </w:tbl>
    <w:p w:rsidRPr="00D04EC2" w:rsidR="001504CA" w:rsidP="000A2A01" w:rsidRDefault="001504CA" w14:paraId="62BC6333" w14:textId="4B1FA7A0">
      <w:pPr>
        <w:spacing w:after="120" w:line="300" w:lineRule="atLeast"/>
        <w:contextualSpacing/>
        <w:rPr>
          <w:b/>
        </w:rPr>
      </w:pPr>
    </w:p>
    <w:p w:rsidRPr="000A2A01" w:rsidR="001504CA" w:rsidP="0042321E" w:rsidRDefault="001504CA" w14:paraId="70369582" w14:textId="2AC24CC0">
      <w:pPr>
        <w:pStyle w:val="ListParagraph"/>
        <w:numPr>
          <w:ilvl w:val="0"/>
          <w:numId w:val="96"/>
        </w:numPr>
        <w:ind w:left="540"/>
        <w:contextualSpacing/>
        <w:rPr>
          <w:b/>
        </w:rPr>
      </w:pPr>
      <w:r w:rsidRPr="000A2A01">
        <w:rPr>
          <w:b/>
        </w:rPr>
        <w:t xml:space="preserve">Please rate </w:t>
      </w:r>
      <w:r w:rsidRPr="000A2A01">
        <w:rPr>
          <w:bCs/>
        </w:rPr>
        <w:t>&lt;</w:t>
      </w:r>
      <w:r w:rsidRPr="000A2A01">
        <w:rPr>
          <w:i/>
        </w:rPr>
        <w:t>reference resource</w:t>
      </w:r>
      <w:r w:rsidRPr="000A2A01">
        <w:rPr>
          <w:bCs/>
        </w:rPr>
        <w:t>&gt;</w:t>
      </w:r>
      <w:r w:rsidRPr="000A2A01">
        <w:rPr>
          <w:b/>
        </w:rPr>
        <w:t xml:space="preserve"> compared to other </w:t>
      </w:r>
      <w:proofErr w:type="gramStart"/>
      <w:r w:rsidRPr="002F7D37" w:rsidR="008B0BF4">
        <w:rPr>
          <w:bCs/>
        </w:rPr>
        <w:t>&lt;</w:t>
      </w:r>
      <w:r w:rsidR="000A2A01">
        <w:rPr>
          <w:i/>
          <w:iCs/>
        </w:rPr>
        <w:t>“</w:t>
      </w:r>
      <w:proofErr w:type="gramEnd"/>
      <w:r w:rsidRPr="000A2A01" w:rsidR="000F17AA">
        <w:rPr>
          <w:i/>
          <w:iCs/>
        </w:rPr>
        <w:t>w</w:t>
      </w:r>
      <w:r w:rsidRPr="000A2A01">
        <w:rPr>
          <w:i/>
          <w:iCs/>
        </w:rPr>
        <w:t>ebsites,</w:t>
      </w:r>
      <w:r w:rsidR="000A2A01">
        <w:rPr>
          <w:i/>
          <w:iCs/>
        </w:rPr>
        <w:t>”</w:t>
      </w:r>
      <w:r w:rsidRPr="000A2A01">
        <w:rPr>
          <w:i/>
          <w:iCs/>
        </w:rPr>
        <w:t xml:space="preserve"> </w:t>
      </w:r>
      <w:r w:rsidR="000A2A01">
        <w:rPr>
          <w:i/>
          <w:iCs/>
        </w:rPr>
        <w:t>“</w:t>
      </w:r>
      <w:r w:rsidRPr="000A2A01">
        <w:rPr>
          <w:i/>
          <w:iCs/>
        </w:rPr>
        <w:t>apps,</w:t>
      </w:r>
      <w:r w:rsidR="000A2A01">
        <w:rPr>
          <w:i/>
          <w:iCs/>
        </w:rPr>
        <w:t>”</w:t>
      </w:r>
      <w:r w:rsidRPr="000A2A01">
        <w:rPr>
          <w:i/>
          <w:iCs/>
        </w:rPr>
        <w:t xml:space="preserve"> or </w:t>
      </w:r>
      <w:r w:rsidR="000A2A01">
        <w:rPr>
          <w:i/>
          <w:iCs/>
        </w:rPr>
        <w:t>“</w:t>
      </w:r>
      <w:r w:rsidRPr="000A2A01">
        <w:rPr>
          <w:i/>
          <w:iCs/>
        </w:rPr>
        <w:t>social media accounts</w:t>
      </w:r>
      <w:r w:rsidR="000A2A01">
        <w:rPr>
          <w:i/>
          <w:iCs/>
        </w:rPr>
        <w:t>”</w:t>
      </w:r>
      <w:r w:rsidRPr="000A2A01" w:rsidR="000F17AA">
        <w:rPr>
          <w:i/>
          <w:iCs/>
        </w:rPr>
        <w:t xml:space="preserve"> depending on type of reference resource&gt;</w:t>
      </w:r>
      <w:r w:rsidRPr="000A2A01">
        <w:rPr>
          <w:b/>
        </w:rPr>
        <w:t xml:space="preserve"> that you use or visit.</w:t>
      </w:r>
    </w:p>
    <w:tbl>
      <w:tblPr>
        <w:tblStyle w:val="TableGrid"/>
        <w:tblW w:w="0" w:type="auto"/>
        <w:tblLook w:val="04A0" w:firstRow="1" w:lastRow="0" w:firstColumn="1" w:lastColumn="0" w:noHBand="0" w:noVBand="1"/>
      </w:tblPr>
      <w:tblGrid>
        <w:gridCol w:w="1870"/>
        <w:gridCol w:w="1870"/>
        <w:gridCol w:w="1870"/>
        <w:gridCol w:w="1870"/>
        <w:gridCol w:w="1870"/>
      </w:tblGrid>
      <w:tr w:rsidR="000A2A01" w:rsidTr="00174CED" w14:paraId="3D6894AE" w14:textId="77777777">
        <w:tc>
          <w:tcPr>
            <w:tcW w:w="1870" w:type="dxa"/>
            <w:vAlign w:val="center"/>
          </w:tcPr>
          <w:p w:rsidR="000A2A01" w:rsidP="00784126" w:rsidRDefault="00A44A58" w14:paraId="37B91418" w14:textId="5A7F5DAA">
            <w:pPr>
              <w:keepNext/>
              <w:ind w:left="648" w:hanging="360"/>
              <w:contextualSpacing/>
              <w:jc w:val="center"/>
              <w:rPr>
                <w:b/>
              </w:rPr>
            </w:pPr>
            <w:r>
              <w:t>Much better</w:t>
            </w:r>
          </w:p>
        </w:tc>
        <w:tc>
          <w:tcPr>
            <w:tcW w:w="1870" w:type="dxa"/>
            <w:vAlign w:val="center"/>
          </w:tcPr>
          <w:p w:rsidR="000A2A01" w:rsidP="00784126" w:rsidRDefault="00A44A58" w14:paraId="5244ABD8" w14:textId="1D15431F">
            <w:pPr>
              <w:keepNext/>
              <w:contextualSpacing/>
              <w:jc w:val="center"/>
              <w:rPr>
                <w:b/>
              </w:rPr>
            </w:pPr>
            <w:r>
              <w:t>Somewhat better</w:t>
            </w:r>
          </w:p>
        </w:tc>
        <w:tc>
          <w:tcPr>
            <w:tcW w:w="1870" w:type="dxa"/>
            <w:vAlign w:val="center"/>
          </w:tcPr>
          <w:p w:rsidR="000A2A01" w:rsidP="00784126" w:rsidRDefault="00A44A58" w14:paraId="2F81501E" w14:textId="1106BD7A">
            <w:pPr>
              <w:keepNext/>
              <w:contextualSpacing/>
              <w:jc w:val="center"/>
              <w:rPr>
                <w:b/>
              </w:rPr>
            </w:pPr>
            <w:r>
              <w:t>About the same</w:t>
            </w:r>
          </w:p>
        </w:tc>
        <w:tc>
          <w:tcPr>
            <w:tcW w:w="1870" w:type="dxa"/>
            <w:vAlign w:val="center"/>
          </w:tcPr>
          <w:p w:rsidR="000A2A01" w:rsidP="00784126" w:rsidRDefault="00A44A58" w14:paraId="0EEB4FCA" w14:textId="6796C957">
            <w:pPr>
              <w:keepNext/>
              <w:contextualSpacing/>
              <w:jc w:val="center"/>
              <w:rPr>
                <w:b/>
              </w:rPr>
            </w:pPr>
            <w:r>
              <w:t>Somewhat worse</w:t>
            </w:r>
          </w:p>
        </w:tc>
        <w:tc>
          <w:tcPr>
            <w:tcW w:w="1870" w:type="dxa"/>
            <w:vAlign w:val="center"/>
          </w:tcPr>
          <w:p w:rsidR="000A2A01" w:rsidP="00784126" w:rsidRDefault="00A44A58" w14:paraId="7460B765" w14:textId="1CB7F4A4">
            <w:pPr>
              <w:keepNext/>
              <w:contextualSpacing/>
              <w:jc w:val="center"/>
              <w:rPr>
                <w:b/>
              </w:rPr>
            </w:pPr>
            <w:r>
              <w:t>Much worse</w:t>
            </w:r>
          </w:p>
        </w:tc>
      </w:tr>
      <w:tr w:rsidR="000A2A01" w:rsidTr="00174CED" w14:paraId="12EDD105" w14:textId="77777777">
        <w:tc>
          <w:tcPr>
            <w:tcW w:w="1870" w:type="dxa"/>
            <w:vAlign w:val="center"/>
          </w:tcPr>
          <w:p w:rsidR="000A2A01" w:rsidP="00784126" w:rsidRDefault="000A2A01" w14:paraId="701C9BC5" w14:textId="77777777">
            <w:pPr>
              <w:keepNext/>
              <w:contextualSpacing/>
              <w:jc w:val="center"/>
              <w:rPr>
                <w:b/>
              </w:rPr>
            </w:pPr>
            <w:r>
              <w:rPr>
                <w:b/>
              </w:rPr>
              <w:t>1</w:t>
            </w:r>
          </w:p>
        </w:tc>
        <w:tc>
          <w:tcPr>
            <w:tcW w:w="1870" w:type="dxa"/>
            <w:vAlign w:val="center"/>
          </w:tcPr>
          <w:p w:rsidR="000A2A01" w:rsidP="00784126" w:rsidRDefault="000A2A01" w14:paraId="1490B620" w14:textId="77777777">
            <w:pPr>
              <w:keepNext/>
              <w:contextualSpacing/>
              <w:jc w:val="center"/>
              <w:rPr>
                <w:b/>
              </w:rPr>
            </w:pPr>
            <w:r>
              <w:rPr>
                <w:b/>
              </w:rPr>
              <w:t>2</w:t>
            </w:r>
          </w:p>
        </w:tc>
        <w:tc>
          <w:tcPr>
            <w:tcW w:w="1870" w:type="dxa"/>
            <w:vAlign w:val="center"/>
          </w:tcPr>
          <w:p w:rsidR="000A2A01" w:rsidP="00784126" w:rsidRDefault="000A2A01" w14:paraId="0EA7B049" w14:textId="77777777">
            <w:pPr>
              <w:keepNext/>
              <w:contextualSpacing/>
              <w:jc w:val="center"/>
              <w:rPr>
                <w:b/>
              </w:rPr>
            </w:pPr>
            <w:r>
              <w:rPr>
                <w:b/>
              </w:rPr>
              <w:t>3</w:t>
            </w:r>
          </w:p>
        </w:tc>
        <w:tc>
          <w:tcPr>
            <w:tcW w:w="1870" w:type="dxa"/>
            <w:vAlign w:val="center"/>
          </w:tcPr>
          <w:p w:rsidR="000A2A01" w:rsidP="00784126" w:rsidRDefault="000A2A01" w14:paraId="52229F02" w14:textId="77777777">
            <w:pPr>
              <w:keepNext/>
              <w:contextualSpacing/>
              <w:jc w:val="center"/>
              <w:rPr>
                <w:b/>
              </w:rPr>
            </w:pPr>
            <w:r>
              <w:rPr>
                <w:b/>
              </w:rPr>
              <w:t>4</w:t>
            </w:r>
          </w:p>
        </w:tc>
        <w:tc>
          <w:tcPr>
            <w:tcW w:w="1870" w:type="dxa"/>
            <w:vAlign w:val="center"/>
          </w:tcPr>
          <w:p w:rsidR="000A2A01" w:rsidP="00784126" w:rsidRDefault="000A2A01" w14:paraId="153AFC4D" w14:textId="77777777">
            <w:pPr>
              <w:keepNext/>
              <w:contextualSpacing/>
              <w:jc w:val="center"/>
              <w:rPr>
                <w:b/>
              </w:rPr>
            </w:pPr>
            <w:r>
              <w:rPr>
                <w:b/>
              </w:rPr>
              <w:t>5</w:t>
            </w:r>
          </w:p>
        </w:tc>
      </w:tr>
    </w:tbl>
    <w:p w:rsidRPr="00904511" w:rsidR="00D04EC2" w:rsidP="00A44A58" w:rsidRDefault="00D04EC2" w14:paraId="4BCC00D2" w14:textId="77777777">
      <w:pPr>
        <w:spacing w:after="120" w:line="300" w:lineRule="atLeast"/>
        <w:contextualSpacing/>
      </w:pPr>
    </w:p>
    <w:p w:rsidRPr="0042321E" w:rsidR="001504CA" w:rsidP="003D5EC6" w:rsidRDefault="001504CA" w14:paraId="3A27FEDF" w14:textId="01D4A0EF">
      <w:pPr>
        <w:pStyle w:val="ListParagraph"/>
        <w:numPr>
          <w:ilvl w:val="0"/>
          <w:numId w:val="96"/>
        </w:numPr>
        <w:ind w:left="540"/>
      </w:pPr>
      <w:r w:rsidRPr="003D5EC6">
        <w:t xml:space="preserve">How satisfied are you with this </w:t>
      </w:r>
      <w:r w:rsidRPr="0042321E">
        <w:t>&lt;</w:t>
      </w:r>
      <w:r w:rsidRPr="003D5EC6">
        <w:rPr>
          <w:i/>
          <w:iCs/>
        </w:rPr>
        <w:t>reference resource</w:t>
      </w:r>
      <w:r w:rsidRPr="0042321E">
        <w:t xml:space="preserve">&gt; </w:t>
      </w:r>
      <w:r w:rsidRPr="003D5EC6">
        <w:t>overall?</w:t>
      </w:r>
    </w:p>
    <w:tbl>
      <w:tblPr>
        <w:tblStyle w:val="TableGrid"/>
        <w:tblW w:w="0" w:type="auto"/>
        <w:tblLook w:val="04A0" w:firstRow="1" w:lastRow="0" w:firstColumn="1" w:lastColumn="0" w:noHBand="0" w:noVBand="1"/>
      </w:tblPr>
      <w:tblGrid>
        <w:gridCol w:w="1870"/>
        <w:gridCol w:w="1870"/>
        <w:gridCol w:w="1870"/>
        <w:gridCol w:w="1870"/>
        <w:gridCol w:w="1870"/>
      </w:tblGrid>
      <w:tr w:rsidRPr="0042321E" w:rsidR="00A44A58" w:rsidTr="00174CED" w14:paraId="0ACEF0C8" w14:textId="77777777">
        <w:tc>
          <w:tcPr>
            <w:tcW w:w="1870" w:type="dxa"/>
            <w:vAlign w:val="center"/>
          </w:tcPr>
          <w:p w:rsidRPr="003D5EC6" w:rsidR="00A44A58" w:rsidP="003D5EC6" w:rsidRDefault="00A44A58" w14:paraId="2428765D" w14:textId="77777777">
            <w:pPr>
              <w:jc w:val="center"/>
            </w:pPr>
            <w:r w:rsidRPr="0042321E">
              <w:t>Extremely satisfied</w:t>
            </w:r>
          </w:p>
        </w:tc>
        <w:tc>
          <w:tcPr>
            <w:tcW w:w="1870" w:type="dxa"/>
            <w:vAlign w:val="center"/>
          </w:tcPr>
          <w:p w:rsidRPr="003D5EC6" w:rsidR="00A44A58" w:rsidP="003D5EC6" w:rsidRDefault="00A44A58" w14:paraId="3F5190C5" w14:textId="77777777">
            <w:pPr>
              <w:jc w:val="center"/>
            </w:pPr>
            <w:r w:rsidRPr="0042321E">
              <w:t>Very satisfied</w:t>
            </w:r>
          </w:p>
        </w:tc>
        <w:tc>
          <w:tcPr>
            <w:tcW w:w="1870" w:type="dxa"/>
            <w:vAlign w:val="center"/>
          </w:tcPr>
          <w:p w:rsidRPr="003D5EC6" w:rsidR="00A44A58" w:rsidP="003D5EC6" w:rsidRDefault="00A44A58" w14:paraId="372BBE3E" w14:textId="77777777">
            <w:pPr>
              <w:jc w:val="center"/>
            </w:pPr>
            <w:r w:rsidRPr="0042321E">
              <w:t>Moderately satisfied</w:t>
            </w:r>
          </w:p>
        </w:tc>
        <w:tc>
          <w:tcPr>
            <w:tcW w:w="1870" w:type="dxa"/>
            <w:vAlign w:val="center"/>
          </w:tcPr>
          <w:p w:rsidRPr="003D5EC6" w:rsidR="00A44A58" w:rsidP="003D5EC6" w:rsidRDefault="00A44A58" w14:paraId="242E20D9" w14:textId="77777777">
            <w:pPr>
              <w:jc w:val="center"/>
            </w:pPr>
            <w:r w:rsidRPr="0042321E">
              <w:t>Slightly satisfied</w:t>
            </w:r>
          </w:p>
        </w:tc>
        <w:tc>
          <w:tcPr>
            <w:tcW w:w="1870" w:type="dxa"/>
            <w:vAlign w:val="center"/>
          </w:tcPr>
          <w:p w:rsidRPr="003D5EC6" w:rsidR="00A44A58" w:rsidP="003D5EC6" w:rsidRDefault="00A44A58" w14:paraId="18AEF3E2" w14:textId="77777777">
            <w:pPr>
              <w:jc w:val="center"/>
            </w:pPr>
            <w:r w:rsidRPr="0042321E">
              <w:t>Not at all satisfied</w:t>
            </w:r>
          </w:p>
        </w:tc>
      </w:tr>
      <w:tr w:rsidRPr="0042321E" w:rsidR="00A44A58" w:rsidTr="00174CED" w14:paraId="0A10E098" w14:textId="77777777">
        <w:tc>
          <w:tcPr>
            <w:tcW w:w="1870" w:type="dxa"/>
            <w:vAlign w:val="center"/>
          </w:tcPr>
          <w:p w:rsidRPr="00DE4A5D" w:rsidR="00A44A58" w:rsidP="003D5EC6" w:rsidRDefault="00A44A58" w14:paraId="3FF7EDAA" w14:textId="77777777">
            <w:pPr>
              <w:jc w:val="center"/>
              <w:rPr>
                <w:b/>
                <w:bCs/>
              </w:rPr>
            </w:pPr>
            <w:r w:rsidRPr="00DE4A5D">
              <w:rPr>
                <w:b/>
                <w:bCs/>
              </w:rPr>
              <w:t>1</w:t>
            </w:r>
          </w:p>
        </w:tc>
        <w:tc>
          <w:tcPr>
            <w:tcW w:w="1870" w:type="dxa"/>
            <w:vAlign w:val="center"/>
          </w:tcPr>
          <w:p w:rsidRPr="00DE4A5D" w:rsidR="00A44A58" w:rsidP="003D5EC6" w:rsidRDefault="00A44A58" w14:paraId="256577C3" w14:textId="77777777">
            <w:pPr>
              <w:jc w:val="center"/>
              <w:rPr>
                <w:b/>
                <w:bCs/>
              </w:rPr>
            </w:pPr>
            <w:r w:rsidRPr="00DE4A5D">
              <w:rPr>
                <w:b/>
                <w:bCs/>
              </w:rPr>
              <w:t>2</w:t>
            </w:r>
          </w:p>
        </w:tc>
        <w:tc>
          <w:tcPr>
            <w:tcW w:w="1870" w:type="dxa"/>
            <w:vAlign w:val="center"/>
          </w:tcPr>
          <w:p w:rsidRPr="00DE4A5D" w:rsidR="00A44A58" w:rsidP="003D5EC6" w:rsidRDefault="00A44A58" w14:paraId="40B047FC" w14:textId="77777777">
            <w:pPr>
              <w:jc w:val="center"/>
              <w:rPr>
                <w:b/>
                <w:bCs/>
              </w:rPr>
            </w:pPr>
            <w:r w:rsidRPr="00DE4A5D">
              <w:rPr>
                <w:b/>
                <w:bCs/>
              </w:rPr>
              <w:t>3</w:t>
            </w:r>
          </w:p>
        </w:tc>
        <w:tc>
          <w:tcPr>
            <w:tcW w:w="1870" w:type="dxa"/>
            <w:vAlign w:val="center"/>
          </w:tcPr>
          <w:p w:rsidRPr="00DE4A5D" w:rsidR="00A44A58" w:rsidP="003D5EC6" w:rsidRDefault="00A44A58" w14:paraId="45C667B6" w14:textId="77777777">
            <w:pPr>
              <w:jc w:val="center"/>
              <w:rPr>
                <w:b/>
                <w:bCs/>
              </w:rPr>
            </w:pPr>
            <w:r w:rsidRPr="00DE4A5D">
              <w:rPr>
                <w:b/>
                <w:bCs/>
              </w:rPr>
              <w:t>4</w:t>
            </w:r>
          </w:p>
        </w:tc>
        <w:tc>
          <w:tcPr>
            <w:tcW w:w="1870" w:type="dxa"/>
            <w:vAlign w:val="center"/>
          </w:tcPr>
          <w:p w:rsidRPr="00DE4A5D" w:rsidR="00A44A58" w:rsidP="003D5EC6" w:rsidRDefault="00A44A58" w14:paraId="678590CC" w14:textId="77777777">
            <w:pPr>
              <w:jc w:val="center"/>
              <w:rPr>
                <w:b/>
                <w:bCs/>
              </w:rPr>
            </w:pPr>
            <w:r w:rsidRPr="00DE4A5D">
              <w:rPr>
                <w:b/>
                <w:bCs/>
              </w:rPr>
              <w:t>5</w:t>
            </w:r>
          </w:p>
        </w:tc>
      </w:tr>
    </w:tbl>
    <w:p w:rsidRPr="0042321E" w:rsidR="00A735AD" w:rsidP="003D5EC6" w:rsidRDefault="00A735AD" w14:paraId="784D0749" w14:textId="77777777"/>
    <w:p w:rsidR="006010F4" w:rsidRDefault="006010F4" w14:paraId="0CBB224F" w14:textId="77777777">
      <w:pPr>
        <w:spacing w:after="200" w:line="276" w:lineRule="auto"/>
        <w:rPr>
          <w:b/>
        </w:rPr>
      </w:pPr>
      <w:r>
        <w:rPr>
          <w:b/>
        </w:rPr>
        <w:br w:type="page"/>
      </w:r>
    </w:p>
    <w:p w:rsidRPr="007D29A5" w:rsidR="00A44A58" w:rsidP="00E02370" w:rsidRDefault="001504CA" w14:paraId="3F83FAAD" w14:textId="7536C752">
      <w:pPr>
        <w:pStyle w:val="ListParagraph"/>
        <w:keepNext/>
        <w:numPr>
          <w:ilvl w:val="0"/>
          <w:numId w:val="96"/>
        </w:numPr>
        <w:ind w:left="540"/>
        <w:contextualSpacing/>
        <w:rPr>
          <w:bCs/>
          <w:i/>
          <w:iCs/>
        </w:rPr>
      </w:pPr>
      <w:r>
        <w:rPr>
          <w:b/>
        </w:rPr>
        <w:lastRenderedPageBreak/>
        <w:t xml:space="preserve">As a result of visiting or using this </w:t>
      </w:r>
      <w:r w:rsidRPr="00521738">
        <w:rPr>
          <w:bCs/>
        </w:rPr>
        <w:t>&lt;</w:t>
      </w:r>
      <w:r w:rsidR="00A44A58">
        <w:rPr>
          <w:i/>
          <w:iCs/>
        </w:rPr>
        <w:t>refe</w:t>
      </w:r>
      <w:r>
        <w:rPr>
          <w:i/>
        </w:rPr>
        <w:t xml:space="preserve">rence </w:t>
      </w:r>
      <w:r w:rsidRPr="00B23B8C">
        <w:rPr>
          <w:i/>
        </w:rPr>
        <w:t>resource</w:t>
      </w:r>
      <w:r>
        <w:rPr>
          <w:i/>
        </w:rPr>
        <w:t>&gt;</w:t>
      </w:r>
      <w:r>
        <w:rPr>
          <w:b/>
        </w:rPr>
        <w:t>, has your likelihood of PHYSICALLY visiting a</w:t>
      </w:r>
      <w:r w:rsidR="009C605F">
        <w:rPr>
          <w:b/>
        </w:rPr>
        <w:t xml:space="preserve">n NPS unit </w:t>
      </w:r>
      <w:r>
        <w:rPr>
          <w:b/>
        </w:rPr>
        <w:t>in the next 12 months increased, remained the same, or decreased?</w:t>
      </w:r>
      <w:r w:rsidR="006010F4">
        <w:rPr>
          <w:b/>
        </w:rPr>
        <w:t xml:space="preserve"> </w:t>
      </w:r>
    </w:p>
    <w:tbl>
      <w:tblPr>
        <w:tblStyle w:val="TableGrid"/>
        <w:tblW w:w="5000" w:type="pct"/>
        <w:tblLook w:val="04A0" w:firstRow="1" w:lastRow="0" w:firstColumn="1" w:lastColumn="0" w:noHBand="0" w:noVBand="1"/>
      </w:tblPr>
      <w:tblGrid>
        <w:gridCol w:w="3412"/>
        <w:gridCol w:w="3412"/>
        <w:gridCol w:w="2526"/>
      </w:tblGrid>
      <w:tr w:rsidR="00A44A58" w:rsidTr="007D29A5" w14:paraId="157D90A5" w14:textId="77777777">
        <w:tc>
          <w:tcPr>
            <w:tcW w:w="1824" w:type="pct"/>
            <w:vAlign w:val="center"/>
          </w:tcPr>
          <w:p w:rsidR="00A44A58" w:rsidP="00174CED" w:rsidRDefault="00A44A58" w14:paraId="5765CBCD" w14:textId="09292CC7">
            <w:pPr>
              <w:keepNext/>
              <w:contextualSpacing/>
              <w:jc w:val="center"/>
              <w:rPr>
                <w:b/>
              </w:rPr>
            </w:pPr>
            <w:r>
              <w:t>Increased</w:t>
            </w:r>
          </w:p>
        </w:tc>
        <w:tc>
          <w:tcPr>
            <w:tcW w:w="1824" w:type="pct"/>
            <w:vAlign w:val="center"/>
          </w:tcPr>
          <w:p w:rsidR="00A44A58" w:rsidP="00784126" w:rsidRDefault="00A44A58" w14:paraId="77485967" w14:textId="6489B915">
            <w:pPr>
              <w:keepNext/>
              <w:contextualSpacing/>
              <w:jc w:val="center"/>
              <w:rPr>
                <w:b/>
              </w:rPr>
            </w:pPr>
            <w:r>
              <w:t>Remained the same</w:t>
            </w:r>
          </w:p>
        </w:tc>
        <w:tc>
          <w:tcPr>
            <w:tcW w:w="1351" w:type="pct"/>
            <w:vAlign w:val="center"/>
          </w:tcPr>
          <w:p w:rsidR="00A44A58" w:rsidP="00784126" w:rsidRDefault="00A44A58" w14:paraId="2D9AADC5" w14:textId="0E1361D7">
            <w:pPr>
              <w:keepNext/>
              <w:contextualSpacing/>
              <w:jc w:val="center"/>
              <w:rPr>
                <w:b/>
              </w:rPr>
            </w:pPr>
            <w:r>
              <w:t>Decreased</w:t>
            </w:r>
          </w:p>
        </w:tc>
      </w:tr>
      <w:tr w:rsidR="00A44A58" w:rsidTr="007D29A5" w14:paraId="205EECE9" w14:textId="77777777">
        <w:tc>
          <w:tcPr>
            <w:tcW w:w="1824" w:type="pct"/>
            <w:vAlign w:val="center"/>
          </w:tcPr>
          <w:p w:rsidR="00A44A58" w:rsidP="00784126" w:rsidRDefault="00A44A58" w14:paraId="0D22D65F" w14:textId="77777777">
            <w:pPr>
              <w:keepNext/>
              <w:contextualSpacing/>
              <w:jc w:val="center"/>
              <w:rPr>
                <w:b/>
              </w:rPr>
            </w:pPr>
            <w:r>
              <w:rPr>
                <w:b/>
              </w:rPr>
              <w:t>1</w:t>
            </w:r>
          </w:p>
        </w:tc>
        <w:tc>
          <w:tcPr>
            <w:tcW w:w="1824" w:type="pct"/>
            <w:vAlign w:val="center"/>
          </w:tcPr>
          <w:p w:rsidR="00A44A58" w:rsidP="00784126" w:rsidRDefault="00A44A58" w14:paraId="0C86B87B" w14:textId="77777777">
            <w:pPr>
              <w:keepNext/>
              <w:contextualSpacing/>
              <w:jc w:val="center"/>
              <w:rPr>
                <w:b/>
              </w:rPr>
            </w:pPr>
            <w:r>
              <w:rPr>
                <w:b/>
              </w:rPr>
              <w:t>2</w:t>
            </w:r>
          </w:p>
        </w:tc>
        <w:tc>
          <w:tcPr>
            <w:tcW w:w="1351" w:type="pct"/>
            <w:vAlign w:val="center"/>
          </w:tcPr>
          <w:p w:rsidR="00A44A58" w:rsidP="00784126" w:rsidRDefault="00A44A58" w14:paraId="2760027A" w14:textId="77777777">
            <w:pPr>
              <w:keepNext/>
              <w:contextualSpacing/>
              <w:jc w:val="center"/>
              <w:rPr>
                <w:b/>
              </w:rPr>
            </w:pPr>
            <w:r>
              <w:rPr>
                <w:b/>
              </w:rPr>
              <w:t>3</w:t>
            </w:r>
          </w:p>
        </w:tc>
      </w:tr>
    </w:tbl>
    <w:p w:rsidR="007D29A5" w:rsidP="007D29A5" w:rsidRDefault="007D29A5" w14:paraId="57DC1A5A" w14:textId="77777777">
      <w:pPr>
        <w:pStyle w:val="ListParagraph"/>
        <w:keepNext/>
        <w:numPr>
          <w:ilvl w:val="0"/>
          <w:numId w:val="0"/>
        </w:numPr>
        <w:ind w:left="720"/>
        <w:contextualSpacing/>
        <w:rPr>
          <w:b/>
          <w:bCs/>
        </w:rPr>
      </w:pPr>
      <w:bookmarkStart w:name="_Hlk25931084" w:id="36"/>
    </w:p>
    <w:p w:rsidRPr="00A44A58" w:rsidR="001504CA" w:rsidP="00054F7C" w:rsidRDefault="001504CA" w14:paraId="7758F60E" w14:textId="597793F6">
      <w:pPr>
        <w:pStyle w:val="ListParagraph"/>
        <w:keepNext/>
        <w:numPr>
          <w:ilvl w:val="0"/>
          <w:numId w:val="96"/>
        </w:numPr>
        <w:ind w:left="720"/>
        <w:contextualSpacing/>
        <w:rPr>
          <w:b/>
          <w:bCs/>
        </w:rPr>
      </w:pPr>
      <w:r w:rsidRPr="00A44A58">
        <w:rPr>
          <w:b/>
          <w:bCs/>
        </w:rPr>
        <w:t xml:space="preserve">What was your primary reason for visiting or using this </w:t>
      </w:r>
      <w:r w:rsidR="00E02370">
        <w:t>&lt;</w:t>
      </w:r>
      <w:r w:rsidRPr="00A44A58">
        <w:rPr>
          <w:i/>
        </w:rPr>
        <w:t>reference resource&gt;</w:t>
      </w:r>
      <w:r w:rsidRPr="00A44A58">
        <w:rPr>
          <w:b/>
          <w:bCs/>
        </w:rPr>
        <w:t xml:space="preserve">? </w:t>
      </w:r>
      <w:bookmarkEnd w:id="36"/>
    </w:p>
    <w:p w:rsidR="001504CA" w:rsidP="00A44A58" w:rsidRDefault="001504CA" w14:paraId="2AE45F03" w14:textId="77777777">
      <w:pPr>
        <w:pStyle w:val="ListParagraph"/>
        <w:keepNext/>
        <w:numPr>
          <w:ilvl w:val="0"/>
          <w:numId w:val="92"/>
        </w:numPr>
        <w:spacing w:before="0"/>
        <w:contextualSpacing/>
      </w:pPr>
      <w:r>
        <w:t>To obtain necessary information</w:t>
      </w:r>
    </w:p>
    <w:p w:rsidR="001504CA" w:rsidP="00A44A58" w:rsidRDefault="001504CA" w14:paraId="161DCD89" w14:textId="77777777">
      <w:pPr>
        <w:pStyle w:val="ListParagraph"/>
        <w:keepNext/>
        <w:numPr>
          <w:ilvl w:val="0"/>
          <w:numId w:val="92"/>
        </w:numPr>
        <w:spacing w:before="0"/>
        <w:contextualSpacing/>
      </w:pPr>
      <w:r>
        <w:t>To save time</w:t>
      </w:r>
    </w:p>
    <w:p w:rsidR="001504CA" w:rsidP="00A44A58" w:rsidRDefault="001504CA" w14:paraId="1062B346" w14:textId="77777777">
      <w:pPr>
        <w:pStyle w:val="ListParagraph"/>
        <w:keepNext/>
        <w:numPr>
          <w:ilvl w:val="0"/>
          <w:numId w:val="92"/>
        </w:numPr>
        <w:spacing w:before="0"/>
        <w:contextualSpacing/>
      </w:pPr>
      <w:r>
        <w:t>To be inspired</w:t>
      </w:r>
    </w:p>
    <w:p w:rsidR="001504CA" w:rsidP="00A44A58" w:rsidRDefault="001504CA" w14:paraId="3584483E" w14:textId="77777777">
      <w:pPr>
        <w:pStyle w:val="ListParagraph"/>
        <w:keepNext/>
        <w:numPr>
          <w:ilvl w:val="0"/>
          <w:numId w:val="92"/>
        </w:numPr>
        <w:spacing w:before="0"/>
        <w:contextualSpacing/>
      </w:pPr>
      <w:r>
        <w:t>To spend my leisure time</w:t>
      </w:r>
    </w:p>
    <w:p w:rsidR="001504CA" w:rsidP="00A44A58" w:rsidRDefault="001504CA" w14:paraId="2ED434C3" w14:textId="333A1940">
      <w:pPr>
        <w:pStyle w:val="ListParagraph"/>
        <w:keepNext/>
        <w:numPr>
          <w:ilvl w:val="0"/>
          <w:numId w:val="92"/>
        </w:numPr>
        <w:spacing w:before="0"/>
        <w:contextualSpacing/>
      </w:pPr>
      <w:r>
        <w:t xml:space="preserve">To learn more about </w:t>
      </w:r>
      <w:r w:rsidR="00C05475">
        <w:t>n</w:t>
      </w:r>
      <w:r>
        <w:t xml:space="preserve">ational </w:t>
      </w:r>
      <w:r w:rsidR="00C05475">
        <w:t>p</w:t>
      </w:r>
      <w:r>
        <w:t>arks in general</w:t>
      </w:r>
    </w:p>
    <w:p w:rsidR="001504CA" w:rsidP="00A44A58" w:rsidRDefault="001504CA" w14:paraId="1DF8E632" w14:textId="77777777">
      <w:pPr>
        <w:pStyle w:val="ListParagraph"/>
        <w:numPr>
          <w:ilvl w:val="0"/>
          <w:numId w:val="92"/>
        </w:numPr>
        <w:spacing w:before="0"/>
        <w:contextualSpacing/>
      </w:pPr>
      <w:r w:rsidRPr="00703951">
        <w:t>Other</w:t>
      </w:r>
      <w:r>
        <w:t xml:space="preserve"> (Please specify_______________)</w:t>
      </w:r>
    </w:p>
    <w:p w:rsidR="001504CA" w:rsidP="005D6290" w:rsidRDefault="001504CA" w14:paraId="70A3DF55" w14:textId="2074F4F4">
      <w:pPr>
        <w:pStyle w:val="ListParagraph"/>
        <w:numPr>
          <w:ilvl w:val="0"/>
          <w:numId w:val="0"/>
        </w:numPr>
        <w:ind w:left="1530"/>
        <w:contextualSpacing/>
      </w:pPr>
    </w:p>
    <w:p w:rsidRPr="00A44A58" w:rsidR="00256427" w:rsidP="00054F7C" w:rsidRDefault="00256427" w14:paraId="1D24BDF5" w14:textId="210F1A96">
      <w:pPr>
        <w:pStyle w:val="ListParagraph"/>
        <w:keepNext/>
        <w:numPr>
          <w:ilvl w:val="0"/>
          <w:numId w:val="96"/>
        </w:numPr>
        <w:ind w:left="720"/>
        <w:rPr>
          <w:b/>
        </w:rPr>
      </w:pPr>
      <w:r w:rsidRPr="00A44A58">
        <w:rPr>
          <w:b/>
        </w:rPr>
        <w:t xml:space="preserve">Which of the following other platforms have you used to view NPS content in the past? </w:t>
      </w:r>
    </w:p>
    <w:p w:rsidRPr="00A07549" w:rsidR="00256427" w:rsidP="00256427" w:rsidRDefault="00256427" w14:paraId="25982F34" w14:textId="4387F739">
      <w:pPr>
        <w:keepNext/>
        <w:ind w:left="810"/>
        <w:rPr>
          <w:b/>
          <w:i/>
          <w:iCs/>
        </w:rPr>
      </w:pPr>
      <w:r w:rsidRPr="005B3C50">
        <w:t>&lt;</w:t>
      </w:r>
      <w:r w:rsidRPr="00743A28" w:rsidR="00743A28">
        <w:rPr>
          <w:i/>
          <w:iCs/>
        </w:rPr>
        <w:t>R</w:t>
      </w:r>
      <w:r w:rsidRPr="00A07549">
        <w:rPr>
          <w:bCs/>
          <w:i/>
          <w:iCs/>
        </w:rPr>
        <w:t>esponse option that is the reference resource currently in use should be removed</w:t>
      </w:r>
      <w:r w:rsidR="001D4371">
        <w:rPr>
          <w:bCs/>
          <w:i/>
          <w:iCs/>
        </w:rPr>
        <w:t xml:space="preserve"> from list</w:t>
      </w:r>
      <w:r w:rsidRPr="00A07549">
        <w:rPr>
          <w:bCs/>
        </w:rPr>
        <w:t>&gt;</w:t>
      </w:r>
    </w:p>
    <w:p w:rsidR="00256427" w:rsidP="00256427" w:rsidRDefault="00256427" w14:paraId="5A57B781" w14:textId="77777777">
      <w:pPr>
        <w:pStyle w:val="ListParagraph"/>
        <w:keepNext/>
        <w:numPr>
          <w:ilvl w:val="0"/>
          <w:numId w:val="0"/>
        </w:numPr>
        <w:ind w:left="810"/>
        <w:rPr>
          <w:i/>
          <w:iCs/>
        </w:rPr>
      </w:pPr>
      <w:r w:rsidRPr="00F61CC1">
        <w:rPr>
          <w:i/>
          <w:iCs/>
        </w:rPr>
        <w:t xml:space="preserve">Please select all that apply. </w:t>
      </w:r>
    </w:p>
    <w:p w:rsidRPr="00D70310" w:rsidR="00256427" w:rsidP="00D70310" w:rsidRDefault="00256427" w14:paraId="7227B2FE" w14:textId="3773ACC4">
      <w:pPr>
        <w:pStyle w:val="ListParagraph"/>
        <w:keepNext/>
        <w:numPr>
          <w:ilvl w:val="0"/>
          <w:numId w:val="93"/>
        </w:numPr>
        <w:contextualSpacing/>
        <w:rPr>
          <w:i/>
          <w:iCs/>
        </w:rPr>
      </w:pPr>
      <w:r>
        <w:t>NPS.gov</w:t>
      </w:r>
    </w:p>
    <w:p w:rsidRPr="00F61CC1" w:rsidR="00256427" w:rsidP="00D70310" w:rsidRDefault="00256427" w14:paraId="780AA006" w14:textId="77777777">
      <w:pPr>
        <w:pStyle w:val="ListParagraph"/>
        <w:keepNext/>
        <w:numPr>
          <w:ilvl w:val="0"/>
          <w:numId w:val="93"/>
        </w:numPr>
        <w:spacing w:before="0"/>
        <w:contextualSpacing/>
        <w:rPr>
          <w:i/>
          <w:iCs/>
        </w:rPr>
      </w:pPr>
      <w:r>
        <w:t>Facebook</w:t>
      </w:r>
    </w:p>
    <w:p w:rsidRPr="00F61CC1" w:rsidR="00256427" w:rsidP="00D70310" w:rsidRDefault="00256427" w14:paraId="4AA9F9CB" w14:textId="77777777">
      <w:pPr>
        <w:pStyle w:val="ListParagraph"/>
        <w:keepNext/>
        <w:numPr>
          <w:ilvl w:val="0"/>
          <w:numId w:val="93"/>
        </w:numPr>
        <w:spacing w:before="0"/>
        <w:contextualSpacing/>
        <w:rPr>
          <w:i/>
          <w:iCs/>
        </w:rPr>
      </w:pPr>
      <w:r>
        <w:t>Instagram</w:t>
      </w:r>
    </w:p>
    <w:p w:rsidRPr="00F61CC1" w:rsidR="00256427" w:rsidP="00D70310" w:rsidRDefault="00256427" w14:paraId="75E0C512" w14:textId="77777777">
      <w:pPr>
        <w:pStyle w:val="ListParagraph"/>
        <w:keepNext/>
        <w:numPr>
          <w:ilvl w:val="0"/>
          <w:numId w:val="93"/>
        </w:numPr>
        <w:spacing w:before="0"/>
        <w:contextualSpacing/>
        <w:rPr>
          <w:i/>
          <w:iCs/>
        </w:rPr>
      </w:pPr>
      <w:r>
        <w:t>Twitter</w:t>
      </w:r>
    </w:p>
    <w:p w:rsidRPr="00F61CC1" w:rsidR="00256427" w:rsidP="00D70310" w:rsidRDefault="00256427" w14:paraId="4AF54C0F" w14:textId="77777777">
      <w:pPr>
        <w:pStyle w:val="ListParagraph"/>
        <w:keepNext/>
        <w:numPr>
          <w:ilvl w:val="0"/>
          <w:numId w:val="93"/>
        </w:numPr>
        <w:spacing w:before="0"/>
        <w:contextualSpacing/>
        <w:rPr>
          <w:i/>
          <w:iCs/>
        </w:rPr>
      </w:pPr>
      <w:r>
        <w:t>Official NPS apps</w:t>
      </w:r>
    </w:p>
    <w:p w:rsidRPr="00F61CC1" w:rsidR="00256427" w:rsidP="00D70310" w:rsidRDefault="00256427" w14:paraId="3F73B37E" w14:textId="77777777">
      <w:pPr>
        <w:pStyle w:val="ListParagraph"/>
        <w:keepNext/>
        <w:numPr>
          <w:ilvl w:val="0"/>
          <w:numId w:val="93"/>
        </w:numPr>
        <w:spacing w:before="0"/>
        <w:contextualSpacing/>
        <w:rPr>
          <w:i/>
          <w:iCs/>
        </w:rPr>
      </w:pPr>
      <w:r>
        <w:t>Other (Please specify _________)</w:t>
      </w:r>
    </w:p>
    <w:p w:rsidRPr="00F61CC1" w:rsidR="00256427" w:rsidP="00D70310" w:rsidRDefault="00256427" w14:paraId="54B9ACA8" w14:textId="31505593">
      <w:pPr>
        <w:pStyle w:val="ListParagraph"/>
        <w:keepNext/>
        <w:numPr>
          <w:ilvl w:val="0"/>
          <w:numId w:val="93"/>
        </w:numPr>
        <w:spacing w:before="0"/>
        <w:contextualSpacing/>
        <w:rPr>
          <w:i/>
          <w:iCs/>
        </w:rPr>
      </w:pPr>
      <w:r>
        <w:t>None of the above</w:t>
      </w:r>
      <w:r w:rsidR="00A12D29">
        <w:t xml:space="preserve"> &lt;</w:t>
      </w:r>
      <w:r w:rsidR="00A12D29">
        <w:rPr>
          <w:i/>
          <w:iCs/>
        </w:rPr>
        <w:t>SKIP to Question 23&gt;</w:t>
      </w:r>
    </w:p>
    <w:p w:rsidR="00256427" w:rsidP="005D6290" w:rsidRDefault="00256427" w14:paraId="41E5F78D" w14:textId="77777777">
      <w:pPr>
        <w:pStyle w:val="ListParagraph"/>
        <w:numPr>
          <w:ilvl w:val="0"/>
          <w:numId w:val="0"/>
        </w:numPr>
        <w:ind w:left="1530"/>
        <w:contextualSpacing/>
      </w:pPr>
    </w:p>
    <w:p w:rsidRPr="0042321E" w:rsidR="00B50680" w:rsidP="0036316C" w:rsidRDefault="001504CA" w14:paraId="5A73C498" w14:textId="73958B4A">
      <w:pPr>
        <w:pStyle w:val="ListParagraph"/>
        <w:keepNext/>
        <w:numPr>
          <w:ilvl w:val="0"/>
          <w:numId w:val="96"/>
        </w:numPr>
        <w:ind w:left="720"/>
        <w:contextualSpacing/>
      </w:pPr>
      <w:r w:rsidRPr="0042321E">
        <w:lastRenderedPageBreak/>
        <w:t>Of the platforms you’ve used to view NPS content, which do you prefer to use &lt;</w:t>
      </w:r>
      <w:r w:rsidRPr="00A12D29">
        <w:rPr>
          <w:i/>
          <w:iCs/>
        </w:rPr>
        <w:t>insert select</w:t>
      </w:r>
      <w:r w:rsidRPr="00A12D29" w:rsidR="00B50680">
        <w:rPr>
          <w:i/>
          <w:iCs/>
        </w:rPr>
        <w:t xml:space="preserve">ed response from Question </w:t>
      </w:r>
      <w:r w:rsidRPr="00A12D29" w:rsidR="00054F7C">
        <w:rPr>
          <w:i/>
          <w:iCs/>
        </w:rPr>
        <w:t>20</w:t>
      </w:r>
      <w:r w:rsidRPr="00A12D29" w:rsidR="00B50680">
        <w:rPr>
          <w:i/>
          <w:iCs/>
        </w:rPr>
        <w:t xml:space="preserve"> </w:t>
      </w:r>
      <w:r w:rsidRPr="00A12D29">
        <w:rPr>
          <w:i/>
          <w:iCs/>
        </w:rPr>
        <w:t>here</w:t>
      </w:r>
      <w:r w:rsidRPr="0042321E">
        <w:t>&gt;?</w:t>
      </w:r>
    </w:p>
    <w:p w:rsidRPr="00375320" w:rsidR="00A12D29" w:rsidP="0036316C" w:rsidRDefault="00A12D29" w14:paraId="24CF1A0B" w14:textId="60E4E072">
      <w:pPr>
        <w:keepNext/>
        <w:pBdr>
          <w:top w:val="single" w:color="876400" w:themeColor="accent4" w:themeShade="80" w:sz="4" w:space="1"/>
          <w:left w:val="single" w:color="876400" w:themeColor="accent4" w:themeShade="80" w:sz="4" w:space="4"/>
          <w:bottom w:val="single" w:color="876400" w:themeColor="accent4" w:themeShade="80" w:sz="4" w:space="1"/>
          <w:right w:val="single" w:color="876400" w:themeColor="accent4" w:themeShade="80" w:sz="4" w:space="4"/>
        </w:pBdr>
      </w:pPr>
      <w:r w:rsidRPr="00892F47">
        <w:rPr>
          <w:b/>
          <w:bCs/>
        </w:rPr>
        <w:t>NOTE</w:t>
      </w:r>
      <w:r>
        <w:rPr>
          <w:b/>
          <w:bCs/>
        </w:rPr>
        <w:t xml:space="preserve"> for Reviewers</w:t>
      </w:r>
      <w:r w:rsidRPr="00892F47">
        <w:rPr>
          <w:b/>
          <w:bCs/>
        </w:rPr>
        <w:t>:</w:t>
      </w:r>
      <w:r w:rsidRPr="00892F47">
        <w:t xml:space="preserve"> Response options in Question </w:t>
      </w:r>
      <w:r>
        <w:t xml:space="preserve">22 </w:t>
      </w:r>
      <w:r w:rsidRPr="00892F47">
        <w:t xml:space="preserve">will be populated with responses selected in Question </w:t>
      </w:r>
      <w:r>
        <w:t>21</w:t>
      </w:r>
    </w:p>
    <w:p w:rsidRPr="0093124D" w:rsidR="00A12D29" w:rsidP="00A12D29" w:rsidRDefault="00A12D29" w14:paraId="45D9B5CA" w14:textId="4C5F49FC">
      <w:pPr>
        <w:keepNext/>
        <w:tabs>
          <w:tab w:val="left" w:pos="1170"/>
        </w:tabs>
        <w:ind w:left="1170"/>
        <w:contextualSpacing/>
      </w:pPr>
      <w:r>
        <w:rPr>
          <w:b/>
          <w:bCs/>
        </w:rPr>
        <w:t xml:space="preserve"> </w:t>
      </w:r>
    </w:p>
    <w:p w:rsidR="00A12D29" w:rsidP="00A12D29" w:rsidRDefault="00A12D29" w14:paraId="4C1FE17F" w14:textId="77777777">
      <w:pPr>
        <w:pStyle w:val="ListParagraph"/>
        <w:keepNext/>
        <w:numPr>
          <w:ilvl w:val="0"/>
          <w:numId w:val="116"/>
        </w:numPr>
        <w:spacing w:before="0"/>
        <w:contextualSpacing/>
        <w:rPr>
          <w:bCs/>
        </w:rPr>
      </w:pPr>
      <w:r w:rsidRPr="0093124D">
        <w:rPr>
          <w:bCs/>
        </w:rPr>
        <w:t>[answer option 1]</w:t>
      </w:r>
    </w:p>
    <w:p w:rsidR="00A12D29" w:rsidP="00A12D29" w:rsidRDefault="00A12D29" w14:paraId="7E1A9A2D" w14:textId="77777777">
      <w:pPr>
        <w:pStyle w:val="ListParagraph"/>
        <w:keepNext/>
        <w:numPr>
          <w:ilvl w:val="0"/>
          <w:numId w:val="116"/>
        </w:numPr>
        <w:spacing w:before="0"/>
        <w:contextualSpacing/>
        <w:rPr>
          <w:bCs/>
        </w:rPr>
      </w:pPr>
      <w:r>
        <w:rPr>
          <w:bCs/>
        </w:rPr>
        <w:t>[answer option 2]</w:t>
      </w:r>
    </w:p>
    <w:p w:rsidR="00A12D29" w:rsidP="00A12D29" w:rsidRDefault="00A12D29" w14:paraId="188AEDBD" w14:textId="714A103F">
      <w:pPr>
        <w:pStyle w:val="ListParagraph"/>
        <w:keepNext/>
        <w:numPr>
          <w:ilvl w:val="0"/>
          <w:numId w:val="116"/>
        </w:numPr>
        <w:spacing w:before="0"/>
        <w:contextualSpacing/>
        <w:rPr>
          <w:bCs/>
        </w:rPr>
      </w:pPr>
      <w:r>
        <w:rPr>
          <w:bCs/>
        </w:rPr>
        <w:t>[answer option 3]</w:t>
      </w:r>
    </w:p>
    <w:p w:rsidR="00A12D29" w:rsidP="00A12D29" w:rsidRDefault="000074D8" w14:paraId="415E437D" w14:textId="200257AB">
      <w:pPr>
        <w:pStyle w:val="ListParagraph"/>
        <w:keepNext/>
        <w:numPr>
          <w:ilvl w:val="0"/>
          <w:numId w:val="116"/>
        </w:numPr>
        <w:spacing w:before="0"/>
        <w:contextualSpacing/>
        <w:rPr>
          <w:bCs/>
        </w:rPr>
      </w:pPr>
      <w:r>
        <w:rPr>
          <w:bCs/>
        </w:rPr>
        <w:t>[…]</w:t>
      </w:r>
    </w:p>
    <w:p w:rsidRPr="0036316C" w:rsidR="0036316C" w:rsidP="0036316C" w:rsidRDefault="0036316C" w14:paraId="14E9F1D2" w14:textId="77777777">
      <w:pPr>
        <w:pStyle w:val="ListParagraph"/>
        <w:keepNext/>
        <w:numPr>
          <w:ilvl w:val="0"/>
          <w:numId w:val="0"/>
        </w:numPr>
        <w:spacing w:before="0"/>
        <w:ind w:left="1530"/>
        <w:contextualSpacing/>
        <w:rPr>
          <w:bCs/>
        </w:rPr>
      </w:pPr>
    </w:p>
    <w:p w:rsidRPr="00B50680" w:rsidR="001504CA" w:rsidP="000074D8" w:rsidRDefault="001504CA" w14:paraId="32C8EED4" w14:textId="5552B4CC">
      <w:pPr>
        <w:pStyle w:val="ListParagraph"/>
        <w:keepNext/>
        <w:numPr>
          <w:ilvl w:val="0"/>
          <w:numId w:val="96"/>
        </w:numPr>
        <w:ind w:left="720"/>
        <w:contextualSpacing/>
        <w:rPr>
          <w:b/>
        </w:rPr>
      </w:pPr>
      <w:r w:rsidRPr="00B50680">
        <w:rPr>
          <w:b/>
        </w:rPr>
        <w:t xml:space="preserve">How did you find out about </w:t>
      </w:r>
      <w:r w:rsidRPr="00B50680">
        <w:rPr>
          <w:bCs/>
        </w:rPr>
        <w:t>&lt;</w:t>
      </w:r>
      <w:r w:rsidR="00B50680">
        <w:rPr>
          <w:i/>
        </w:rPr>
        <w:t>reference r</w:t>
      </w:r>
      <w:r w:rsidRPr="00B50680">
        <w:rPr>
          <w:i/>
        </w:rPr>
        <w:t>esource</w:t>
      </w:r>
      <w:r w:rsidRPr="00B50680">
        <w:rPr>
          <w:bCs/>
        </w:rPr>
        <w:t>&gt;</w:t>
      </w:r>
      <w:r w:rsidRPr="00B50680">
        <w:rPr>
          <w:b/>
        </w:rPr>
        <w:t>?</w:t>
      </w:r>
    </w:p>
    <w:p w:rsidR="001504CA" w:rsidP="00B50680" w:rsidRDefault="001504CA" w14:paraId="617F17ED" w14:textId="77777777">
      <w:pPr>
        <w:pStyle w:val="ListParagraph"/>
        <w:keepNext/>
        <w:numPr>
          <w:ilvl w:val="0"/>
          <w:numId w:val="95"/>
        </w:numPr>
        <w:spacing w:before="0"/>
        <w:contextualSpacing/>
      </w:pPr>
      <w:r>
        <w:t>Followed a link from Facebook or other social media</w:t>
      </w:r>
    </w:p>
    <w:p w:rsidR="001504CA" w:rsidP="00B50680" w:rsidRDefault="001504CA" w14:paraId="63C5C1ED" w14:textId="77777777">
      <w:pPr>
        <w:pStyle w:val="ListParagraph"/>
        <w:keepNext/>
        <w:numPr>
          <w:ilvl w:val="0"/>
          <w:numId w:val="95"/>
        </w:numPr>
        <w:spacing w:before="0"/>
        <w:contextualSpacing/>
      </w:pPr>
      <w:r>
        <w:t>Used a search engine, such as Google</w:t>
      </w:r>
    </w:p>
    <w:p w:rsidR="001504CA" w:rsidP="00B50680" w:rsidRDefault="001504CA" w14:paraId="34AD9157" w14:textId="77777777">
      <w:pPr>
        <w:pStyle w:val="ListParagraph"/>
        <w:keepNext/>
        <w:numPr>
          <w:ilvl w:val="0"/>
          <w:numId w:val="95"/>
        </w:numPr>
        <w:spacing w:before="0"/>
        <w:contextualSpacing/>
      </w:pPr>
      <w:r>
        <w:t>Followed a link from another webpage</w:t>
      </w:r>
    </w:p>
    <w:p w:rsidR="001504CA" w:rsidP="00B50680" w:rsidRDefault="001504CA" w14:paraId="01AD9432" w14:textId="77777777">
      <w:pPr>
        <w:pStyle w:val="ListParagraph"/>
        <w:keepNext/>
        <w:numPr>
          <w:ilvl w:val="0"/>
          <w:numId w:val="95"/>
        </w:numPr>
        <w:spacing w:before="0"/>
        <w:contextualSpacing/>
      </w:pPr>
      <w:r>
        <w:t>National Park Service publication or exhibit</w:t>
      </w:r>
    </w:p>
    <w:p w:rsidR="001504CA" w:rsidP="00B50680" w:rsidRDefault="001504CA" w14:paraId="7B1AF09E" w14:textId="77777777">
      <w:pPr>
        <w:pStyle w:val="ListParagraph"/>
        <w:keepNext/>
        <w:numPr>
          <w:ilvl w:val="0"/>
          <w:numId w:val="95"/>
        </w:numPr>
        <w:spacing w:before="0"/>
        <w:contextualSpacing/>
      </w:pPr>
      <w:r>
        <w:t>Recommendation</w:t>
      </w:r>
    </w:p>
    <w:p w:rsidR="001504CA" w:rsidP="00B50680" w:rsidRDefault="001504CA" w14:paraId="538DCEEB" w14:textId="77777777">
      <w:pPr>
        <w:pStyle w:val="ListParagraph"/>
        <w:keepNext/>
        <w:numPr>
          <w:ilvl w:val="0"/>
          <w:numId w:val="95"/>
        </w:numPr>
        <w:spacing w:before="0"/>
        <w:contextualSpacing/>
      </w:pPr>
      <w:r>
        <w:t>Word of mouth</w:t>
      </w:r>
    </w:p>
    <w:p w:rsidR="00B50680" w:rsidP="004B2CEB" w:rsidRDefault="001504CA" w14:paraId="5BF22047" w14:textId="2453BFFF">
      <w:pPr>
        <w:pStyle w:val="ListParagraph"/>
        <w:numPr>
          <w:ilvl w:val="0"/>
          <w:numId w:val="95"/>
        </w:numPr>
        <w:spacing w:before="0"/>
        <w:contextualSpacing/>
      </w:pPr>
      <w:r>
        <w:t>Other (please specify_____)</w:t>
      </w:r>
    </w:p>
    <w:p w:rsidRPr="004B2CEB" w:rsidR="004B2CEB" w:rsidP="004B2CEB" w:rsidRDefault="004B2CEB" w14:paraId="3BF96FCE" w14:textId="77777777">
      <w:pPr>
        <w:pStyle w:val="ListParagraph"/>
        <w:numPr>
          <w:ilvl w:val="0"/>
          <w:numId w:val="0"/>
        </w:numPr>
        <w:spacing w:before="0"/>
        <w:ind w:left="1530"/>
        <w:contextualSpacing/>
      </w:pPr>
    </w:p>
    <w:p w:rsidRPr="00B50680" w:rsidR="001504CA" w:rsidP="004B2CEB" w:rsidRDefault="009E64A2" w14:paraId="2724B97E" w14:textId="3BDB7369">
      <w:pPr>
        <w:pStyle w:val="ListParagraph"/>
        <w:keepNext/>
        <w:numPr>
          <w:ilvl w:val="0"/>
          <w:numId w:val="96"/>
        </w:numPr>
        <w:ind w:left="720"/>
        <w:contextualSpacing/>
        <w:rPr>
          <w:b/>
        </w:rPr>
      </w:pPr>
      <w:r w:rsidRPr="00B50680">
        <w:rPr>
          <w:b/>
        </w:rPr>
        <w:t>Do you have any suggestion</w:t>
      </w:r>
      <w:r w:rsidR="00B50680">
        <w:rPr>
          <w:b/>
        </w:rPr>
        <w:t>s</w:t>
      </w:r>
      <w:r w:rsidRPr="00B50680">
        <w:rPr>
          <w:b/>
        </w:rPr>
        <w:t xml:space="preserve"> for what the </w:t>
      </w:r>
      <w:r w:rsidRPr="00B50680" w:rsidR="001504CA">
        <w:rPr>
          <w:b/>
        </w:rPr>
        <w:t xml:space="preserve">National Park Service </w:t>
      </w:r>
      <w:r w:rsidRPr="00B50680">
        <w:rPr>
          <w:b/>
        </w:rPr>
        <w:t xml:space="preserve">could </w:t>
      </w:r>
      <w:r w:rsidRPr="00B50680" w:rsidR="001504CA">
        <w:rPr>
          <w:b/>
        </w:rPr>
        <w:t xml:space="preserve">do with </w:t>
      </w:r>
      <w:r w:rsidRPr="00B50680" w:rsidR="001504CA">
        <w:rPr>
          <w:bCs/>
        </w:rPr>
        <w:t>&lt;</w:t>
      </w:r>
      <w:r w:rsidR="0095507D">
        <w:rPr>
          <w:bCs/>
          <w:i/>
          <w:iCs/>
        </w:rPr>
        <w:t xml:space="preserve">reference </w:t>
      </w:r>
      <w:r w:rsidRPr="00B50680" w:rsidR="001504CA">
        <w:rPr>
          <w:bCs/>
          <w:i/>
          <w:iCs/>
        </w:rPr>
        <w:t>resource</w:t>
      </w:r>
      <w:r w:rsidRPr="00B50680" w:rsidR="001504CA">
        <w:rPr>
          <w:bCs/>
        </w:rPr>
        <w:t>&gt;</w:t>
      </w:r>
      <w:r w:rsidRPr="00B50680" w:rsidR="001504CA">
        <w:rPr>
          <w:b/>
        </w:rPr>
        <w:t>?</w:t>
      </w:r>
    </w:p>
    <w:p w:rsidR="001504CA" w:rsidP="005D6290" w:rsidRDefault="001504CA" w14:paraId="46ECE6B9" w14:textId="44F01667">
      <w:pPr>
        <w:pStyle w:val="ListParagraph"/>
        <w:numPr>
          <w:ilvl w:val="0"/>
          <w:numId w:val="0"/>
        </w:numPr>
        <w:ind w:left="810"/>
        <w:contextualSpacing/>
      </w:pPr>
      <w:r>
        <w:rPr>
          <w:i/>
        </w:rPr>
        <w:t>open-ended response ___________</w:t>
      </w:r>
      <w:r w:rsidR="00636085">
        <w:rPr>
          <w:i/>
        </w:rPr>
        <w:t>_________________</w:t>
      </w:r>
    </w:p>
    <w:p w:rsidRPr="006010F4" w:rsidR="006010F4" w:rsidP="005D6290" w:rsidRDefault="006010F4" w14:paraId="609331CC" w14:textId="77777777">
      <w:pPr>
        <w:contextualSpacing/>
        <w:rPr>
          <w:b/>
          <w:bCs/>
          <w:sz w:val="24"/>
          <w:szCs w:val="24"/>
        </w:rPr>
      </w:pPr>
    </w:p>
    <w:p w:rsidRPr="006010F4" w:rsidR="001504CA" w:rsidP="006010F4" w:rsidRDefault="001504CA" w14:paraId="2D55C794" w14:textId="0091D348">
      <w:pPr>
        <w:spacing w:after="200" w:line="276" w:lineRule="auto"/>
        <w:rPr>
          <w:b/>
          <w:bCs/>
          <w:sz w:val="28"/>
          <w:szCs w:val="28"/>
        </w:rPr>
      </w:pPr>
      <w:bookmarkStart w:name="_Toc512409414" w:id="37"/>
      <w:bookmarkStart w:name="_Toc512409416" w:id="38"/>
      <w:bookmarkStart w:name="_Toc512409425" w:id="39"/>
      <w:bookmarkStart w:name="_Toc512409426" w:id="40"/>
      <w:bookmarkStart w:name="_Toc512409427" w:id="41"/>
      <w:bookmarkStart w:name="_Toc30757115" w:id="42"/>
      <w:bookmarkStart w:name="_Toc34398547" w:id="43"/>
      <w:bookmarkEnd w:id="37"/>
      <w:bookmarkEnd w:id="38"/>
      <w:bookmarkEnd w:id="39"/>
      <w:bookmarkEnd w:id="40"/>
      <w:bookmarkEnd w:id="41"/>
      <w:r w:rsidRPr="006010F4">
        <w:rPr>
          <w:b/>
          <w:bCs/>
          <w:sz w:val="28"/>
          <w:szCs w:val="28"/>
        </w:rPr>
        <w:t>Demographics</w:t>
      </w:r>
      <w:bookmarkEnd w:id="42"/>
      <w:bookmarkEnd w:id="43"/>
    </w:p>
    <w:p w:rsidR="00D04EC2" w:rsidP="0081097E" w:rsidRDefault="009E64A2" w14:paraId="15877F85" w14:textId="203FCEC2">
      <w:pPr>
        <w:pStyle w:val="BodyParagraph"/>
      </w:pPr>
      <w:r>
        <w:t xml:space="preserve">You </w:t>
      </w:r>
      <w:r w:rsidR="001504CA">
        <w:t xml:space="preserve">are almost done! </w:t>
      </w:r>
      <w:r w:rsidRPr="00596EFB" w:rsidR="001504CA">
        <w:t xml:space="preserve">Thank you for your thoughtful answers so far. </w:t>
      </w:r>
    </w:p>
    <w:p w:rsidR="00C070E1" w:rsidP="0081097E" w:rsidRDefault="00C070E1" w14:paraId="4AEBA192" w14:textId="77777777">
      <w:pPr>
        <w:pStyle w:val="BodyParagraph"/>
        <w:rPr>
          <w:b/>
        </w:rPr>
      </w:pPr>
    </w:p>
    <w:p w:rsidR="004C5E6E" w:rsidP="00C070E1" w:rsidRDefault="00054F7C" w14:paraId="6BC7CF30" w14:textId="27E1FF24">
      <w:pPr>
        <w:pStyle w:val="ListParagraph"/>
        <w:numPr>
          <w:ilvl w:val="0"/>
          <w:numId w:val="96"/>
        </w:numPr>
        <w:ind w:left="720"/>
        <w:contextualSpacing/>
        <w:rPr>
          <w:b/>
        </w:rPr>
      </w:pPr>
      <w:r>
        <w:rPr>
          <w:b/>
        </w:rPr>
        <w:t>W</w:t>
      </w:r>
      <w:r w:rsidRPr="00054F7C" w:rsidR="001504CA">
        <w:rPr>
          <w:b/>
        </w:rPr>
        <w:t>hat is your gende</w:t>
      </w:r>
      <w:r w:rsidRPr="00054F7C" w:rsidR="003D2742">
        <w:rPr>
          <w:b/>
        </w:rPr>
        <w:t>r?</w:t>
      </w:r>
    </w:p>
    <w:tbl>
      <w:tblPr>
        <w:tblStyle w:val="TableGrid"/>
        <w:tblW w:w="5000" w:type="pct"/>
        <w:tblLook w:val="04A0" w:firstRow="1" w:lastRow="0" w:firstColumn="1" w:lastColumn="0" w:noHBand="0" w:noVBand="1"/>
      </w:tblPr>
      <w:tblGrid>
        <w:gridCol w:w="3118"/>
        <w:gridCol w:w="3115"/>
        <w:gridCol w:w="3117"/>
      </w:tblGrid>
      <w:tr w:rsidR="00512442" w:rsidTr="00512442" w14:paraId="1793C787" w14:textId="77777777">
        <w:trPr>
          <w:trHeight w:val="251"/>
        </w:trPr>
        <w:tc>
          <w:tcPr>
            <w:tcW w:w="1667" w:type="pct"/>
            <w:vAlign w:val="center"/>
          </w:tcPr>
          <w:p w:rsidR="00512442" w:rsidP="00174CED" w:rsidRDefault="00512442" w14:paraId="0640C475" w14:textId="0812CC74">
            <w:pPr>
              <w:keepNext/>
              <w:contextualSpacing/>
              <w:jc w:val="center"/>
              <w:rPr>
                <w:b/>
              </w:rPr>
            </w:pPr>
            <w:r>
              <w:t>Male</w:t>
            </w:r>
          </w:p>
        </w:tc>
        <w:tc>
          <w:tcPr>
            <w:tcW w:w="1666" w:type="pct"/>
            <w:vAlign w:val="center"/>
          </w:tcPr>
          <w:p w:rsidR="00512442" w:rsidP="00784126" w:rsidRDefault="00512442" w14:paraId="7DBD64D0" w14:textId="2ADBA219">
            <w:pPr>
              <w:keepNext/>
              <w:contextualSpacing/>
              <w:jc w:val="center"/>
              <w:rPr>
                <w:b/>
              </w:rPr>
            </w:pPr>
            <w:r>
              <w:t>Female</w:t>
            </w:r>
          </w:p>
        </w:tc>
        <w:tc>
          <w:tcPr>
            <w:tcW w:w="1667" w:type="pct"/>
            <w:vAlign w:val="center"/>
          </w:tcPr>
          <w:p w:rsidR="00512442" w:rsidP="00784126" w:rsidRDefault="00512442" w14:paraId="2F872651" w14:textId="418238B8">
            <w:pPr>
              <w:keepNext/>
              <w:contextualSpacing/>
              <w:jc w:val="center"/>
              <w:rPr>
                <w:b/>
              </w:rPr>
            </w:pPr>
            <w:r>
              <w:t>I prefer not to answer</w:t>
            </w:r>
          </w:p>
        </w:tc>
      </w:tr>
      <w:tr w:rsidR="00512442" w:rsidTr="00512442" w14:paraId="28D03E78" w14:textId="77777777">
        <w:trPr>
          <w:trHeight w:val="251"/>
        </w:trPr>
        <w:tc>
          <w:tcPr>
            <w:tcW w:w="1667" w:type="pct"/>
            <w:vAlign w:val="center"/>
          </w:tcPr>
          <w:p w:rsidR="00512442" w:rsidP="00784126" w:rsidRDefault="00512442" w14:paraId="1B5A5399" w14:textId="77777777">
            <w:pPr>
              <w:keepNext/>
              <w:contextualSpacing/>
              <w:jc w:val="center"/>
              <w:rPr>
                <w:b/>
              </w:rPr>
            </w:pPr>
            <w:r>
              <w:rPr>
                <w:b/>
              </w:rPr>
              <w:t>1</w:t>
            </w:r>
          </w:p>
        </w:tc>
        <w:tc>
          <w:tcPr>
            <w:tcW w:w="1666" w:type="pct"/>
            <w:vAlign w:val="center"/>
          </w:tcPr>
          <w:p w:rsidR="00512442" w:rsidP="00784126" w:rsidRDefault="00512442" w14:paraId="7345C7FB" w14:textId="77777777">
            <w:pPr>
              <w:keepNext/>
              <w:contextualSpacing/>
              <w:jc w:val="center"/>
              <w:rPr>
                <w:b/>
              </w:rPr>
            </w:pPr>
            <w:r>
              <w:rPr>
                <w:b/>
              </w:rPr>
              <w:t>2</w:t>
            </w:r>
          </w:p>
        </w:tc>
        <w:tc>
          <w:tcPr>
            <w:tcW w:w="1667" w:type="pct"/>
            <w:vAlign w:val="center"/>
          </w:tcPr>
          <w:p w:rsidR="00512442" w:rsidP="00784126" w:rsidRDefault="00512442" w14:paraId="7C3C49D5" w14:textId="1B74016B">
            <w:pPr>
              <w:keepNext/>
              <w:contextualSpacing/>
              <w:jc w:val="center"/>
              <w:rPr>
                <w:b/>
              </w:rPr>
            </w:pPr>
            <w:r>
              <w:rPr>
                <w:b/>
              </w:rPr>
              <w:t>3</w:t>
            </w:r>
          </w:p>
        </w:tc>
      </w:tr>
    </w:tbl>
    <w:p w:rsidRPr="00533DB6" w:rsidR="00D04EC2" w:rsidP="00E370DF" w:rsidRDefault="00D04EC2" w14:paraId="0FD8E110" w14:textId="77777777">
      <w:pPr>
        <w:spacing w:after="120" w:line="300" w:lineRule="atLeast"/>
        <w:contextualSpacing/>
        <w:rPr>
          <w:i/>
        </w:rPr>
      </w:pPr>
    </w:p>
    <w:p w:rsidRPr="001F18D2" w:rsidR="001504CA" w:rsidP="001F18D2" w:rsidRDefault="001504CA" w14:paraId="1635F4A1" w14:textId="6E1D740B">
      <w:pPr>
        <w:pStyle w:val="ListParagraph"/>
        <w:numPr>
          <w:ilvl w:val="0"/>
          <w:numId w:val="96"/>
        </w:numPr>
        <w:ind w:left="720"/>
        <w:contextualSpacing/>
        <w:rPr>
          <w:i/>
        </w:rPr>
      </w:pPr>
      <w:r w:rsidRPr="001F18D2">
        <w:rPr>
          <w:b/>
        </w:rPr>
        <w:t>Including yourself, how many people live in your household?</w:t>
      </w:r>
    </w:p>
    <w:p w:rsidRPr="001F18D2" w:rsidR="001504CA" w:rsidP="001F18D2" w:rsidRDefault="001504CA" w14:paraId="2EF6757E" w14:textId="77777777">
      <w:pPr>
        <w:ind w:left="648"/>
        <w:contextualSpacing/>
        <w:rPr>
          <w:i/>
        </w:rPr>
      </w:pPr>
      <w:r w:rsidRPr="001F18D2">
        <w:rPr>
          <w:i/>
        </w:rPr>
        <w:t xml:space="preserve"> _________ </w:t>
      </w:r>
      <w:r w:rsidRPr="00531B93">
        <w:t>Number of people</w:t>
      </w:r>
    </w:p>
    <w:p w:rsidRPr="00803320" w:rsidR="00D04EC2" w:rsidP="00054F7C" w:rsidRDefault="00D04EC2" w14:paraId="1D474A36" w14:textId="77777777">
      <w:pPr>
        <w:keepNext/>
        <w:spacing w:after="120" w:line="300" w:lineRule="atLeast"/>
        <w:ind w:left="180"/>
        <w:contextualSpacing/>
        <w:rPr>
          <w:b/>
          <w:i/>
        </w:rPr>
      </w:pPr>
    </w:p>
    <w:p w:rsidRPr="00054F7C" w:rsidR="001504CA" w:rsidP="001F18D2" w:rsidRDefault="001504CA" w14:paraId="4AD8AE90" w14:textId="7FC4BC3D">
      <w:pPr>
        <w:pStyle w:val="ListParagraph"/>
        <w:keepNext/>
        <w:numPr>
          <w:ilvl w:val="0"/>
          <w:numId w:val="96"/>
        </w:numPr>
        <w:ind w:left="720"/>
        <w:contextualSpacing/>
        <w:rPr>
          <w:b/>
          <w:i/>
        </w:rPr>
      </w:pPr>
      <w:r w:rsidRPr="00054F7C">
        <w:rPr>
          <w:b/>
        </w:rPr>
        <w:t>How many children under the age of 18 live in your household?</w:t>
      </w:r>
    </w:p>
    <w:p w:rsidRPr="0028571A" w:rsidR="001504CA" w:rsidP="0028571A" w:rsidRDefault="001504CA" w14:paraId="75ADB2E9" w14:textId="6DCB8EC0">
      <w:pPr>
        <w:keepNext/>
        <w:ind w:left="648" w:hanging="360"/>
        <w:contextualSpacing/>
        <w:rPr>
          <w:i/>
        </w:rPr>
      </w:pPr>
      <w:r w:rsidRPr="0028571A">
        <w:rPr>
          <w:i/>
        </w:rPr>
        <w:t xml:space="preserve"> _________ </w:t>
      </w:r>
      <w:r w:rsidRPr="00531B93">
        <w:t>Number of children under 18</w:t>
      </w:r>
    </w:p>
    <w:p w:rsidR="00D04EC2" w:rsidP="00D04EC2" w:rsidRDefault="00D04EC2" w14:paraId="60A1022E" w14:textId="77777777">
      <w:pPr>
        <w:keepNext/>
        <w:spacing w:after="120" w:line="300" w:lineRule="atLeast"/>
        <w:ind w:left="810"/>
        <w:contextualSpacing/>
        <w:rPr>
          <w:b/>
        </w:rPr>
      </w:pPr>
    </w:p>
    <w:p w:rsidRPr="00054F7C" w:rsidR="001504CA" w:rsidP="001F18D2" w:rsidRDefault="001504CA" w14:paraId="05A3B709" w14:textId="3CE1D990">
      <w:pPr>
        <w:pStyle w:val="ListParagraph"/>
        <w:keepNext/>
        <w:numPr>
          <w:ilvl w:val="0"/>
          <w:numId w:val="96"/>
        </w:numPr>
        <w:ind w:left="720"/>
        <w:contextualSpacing/>
        <w:rPr>
          <w:b/>
        </w:rPr>
      </w:pPr>
      <w:r w:rsidRPr="00054F7C">
        <w:rPr>
          <w:b/>
        </w:rPr>
        <w:t>What is the highest level of formal education you have completed?</w:t>
      </w:r>
    </w:p>
    <w:p w:rsidRPr="00A03B61" w:rsidR="001504CA" w:rsidP="000C5D5B" w:rsidRDefault="001504CA" w14:paraId="74B1802D" w14:textId="77777777">
      <w:pPr>
        <w:pStyle w:val="ListParagraph"/>
        <w:keepNext/>
        <w:numPr>
          <w:ilvl w:val="0"/>
          <w:numId w:val="38"/>
        </w:numPr>
        <w:spacing w:before="0"/>
        <w:ind w:left="1526"/>
        <w:contextualSpacing/>
      </w:pPr>
      <w:r w:rsidRPr="00A03B61">
        <w:t>Less than high school</w:t>
      </w:r>
      <w:r w:rsidRPr="00A03B61">
        <w:tab/>
      </w:r>
      <w:r w:rsidRPr="00A03B61">
        <w:tab/>
      </w:r>
      <w:r w:rsidRPr="00A03B61">
        <w:tab/>
      </w:r>
    </w:p>
    <w:p w:rsidRPr="00A03B61" w:rsidR="001504CA" w:rsidP="000C5D5B" w:rsidRDefault="001504CA" w14:paraId="588F291F" w14:textId="77777777">
      <w:pPr>
        <w:pStyle w:val="ListParagraph"/>
        <w:keepNext/>
        <w:numPr>
          <w:ilvl w:val="0"/>
          <w:numId w:val="38"/>
        </w:numPr>
        <w:spacing w:before="0"/>
        <w:ind w:left="1526"/>
        <w:contextualSpacing/>
      </w:pPr>
      <w:r w:rsidRPr="00A03B61">
        <w:t>Some high school</w:t>
      </w:r>
      <w:r w:rsidRPr="00A03B61">
        <w:tab/>
      </w:r>
      <w:r w:rsidRPr="00A03B61">
        <w:tab/>
      </w:r>
      <w:r w:rsidRPr="00A03B61">
        <w:tab/>
      </w:r>
    </w:p>
    <w:p w:rsidRPr="00A03B61" w:rsidR="001504CA" w:rsidP="000C5D5B" w:rsidRDefault="001504CA" w14:paraId="07295DF6" w14:textId="77777777">
      <w:pPr>
        <w:pStyle w:val="ListParagraph"/>
        <w:keepNext/>
        <w:numPr>
          <w:ilvl w:val="0"/>
          <w:numId w:val="38"/>
        </w:numPr>
        <w:spacing w:before="0"/>
        <w:ind w:left="1526"/>
        <w:contextualSpacing/>
      </w:pPr>
      <w:r w:rsidRPr="00A03B61">
        <w:t>High school graduate or GED</w:t>
      </w:r>
      <w:r w:rsidRPr="00A03B61">
        <w:tab/>
      </w:r>
      <w:r w:rsidRPr="00A03B61">
        <w:tab/>
      </w:r>
    </w:p>
    <w:p w:rsidRPr="00A03B61" w:rsidR="001504CA" w:rsidP="000C5D5B" w:rsidRDefault="001504CA" w14:paraId="590655B8" w14:textId="77777777">
      <w:pPr>
        <w:pStyle w:val="ListParagraph"/>
        <w:keepNext/>
        <w:numPr>
          <w:ilvl w:val="0"/>
          <w:numId w:val="38"/>
        </w:numPr>
        <w:spacing w:before="0"/>
        <w:ind w:left="1526"/>
        <w:contextualSpacing/>
      </w:pPr>
      <w:r w:rsidRPr="00A03B61">
        <w:t xml:space="preserve">Some college, business, or trade school </w:t>
      </w:r>
    </w:p>
    <w:p w:rsidRPr="00A03B61" w:rsidR="001504CA" w:rsidP="000C5D5B" w:rsidRDefault="001504CA" w14:paraId="63136C40" w14:textId="77777777">
      <w:pPr>
        <w:pStyle w:val="ListParagraph"/>
        <w:keepNext/>
        <w:numPr>
          <w:ilvl w:val="0"/>
          <w:numId w:val="38"/>
        </w:numPr>
        <w:spacing w:before="0"/>
        <w:ind w:left="1526"/>
        <w:contextualSpacing/>
      </w:pPr>
      <w:r w:rsidRPr="00A03B61">
        <w:t>College, business, or trade school graduate</w:t>
      </w:r>
      <w:r w:rsidRPr="00A03B61">
        <w:tab/>
      </w:r>
    </w:p>
    <w:p w:rsidRPr="00A03B61" w:rsidR="001504CA" w:rsidP="000C5D5B" w:rsidRDefault="001504CA" w14:paraId="7B2CCF7A" w14:textId="77777777">
      <w:pPr>
        <w:pStyle w:val="ListParagraph"/>
        <w:keepNext/>
        <w:numPr>
          <w:ilvl w:val="0"/>
          <w:numId w:val="38"/>
        </w:numPr>
        <w:spacing w:before="0"/>
        <w:ind w:left="1526"/>
        <w:contextualSpacing/>
      </w:pPr>
      <w:r w:rsidRPr="00A03B61">
        <w:t>Some graduate school</w:t>
      </w:r>
      <w:r w:rsidRPr="00A03B61">
        <w:tab/>
      </w:r>
      <w:r w:rsidRPr="00A03B61">
        <w:tab/>
      </w:r>
    </w:p>
    <w:p w:rsidRPr="00A03B61" w:rsidR="001504CA" w:rsidP="000C5D5B" w:rsidRDefault="001504CA" w14:paraId="012081AC" w14:textId="77777777">
      <w:pPr>
        <w:pStyle w:val="ListParagraph"/>
        <w:keepNext/>
        <w:numPr>
          <w:ilvl w:val="0"/>
          <w:numId w:val="38"/>
        </w:numPr>
        <w:spacing w:before="0"/>
        <w:ind w:left="1526"/>
        <w:contextualSpacing/>
      </w:pPr>
      <w:r w:rsidRPr="00A03B61">
        <w:t xml:space="preserve">Master’s, doctoral, or professional degree </w:t>
      </w:r>
    </w:p>
    <w:p w:rsidR="001504CA" w:rsidP="000C5D5B" w:rsidRDefault="001504CA" w14:paraId="571B4AD2" w14:textId="51AD079F">
      <w:pPr>
        <w:pStyle w:val="ListParagraph"/>
        <w:numPr>
          <w:ilvl w:val="0"/>
          <w:numId w:val="38"/>
        </w:numPr>
        <w:spacing w:before="0"/>
        <w:ind w:left="1526"/>
        <w:contextualSpacing/>
      </w:pPr>
      <w:r w:rsidRPr="00A03B61">
        <w:t>I pr</w:t>
      </w:r>
      <w:r>
        <w:t>efer not to answer</w:t>
      </w:r>
    </w:p>
    <w:p w:rsidR="006010F4" w:rsidRDefault="006010F4" w14:paraId="604DB7E2" w14:textId="2F6E09DE">
      <w:pPr>
        <w:spacing w:after="200" w:line="276" w:lineRule="auto"/>
        <w:rPr>
          <w:b/>
        </w:rPr>
      </w:pPr>
    </w:p>
    <w:p w:rsidRPr="00BC4AD2" w:rsidR="00E370DF" w:rsidP="008B36F5" w:rsidRDefault="001504CA" w14:paraId="4E9468EA" w14:textId="31994736">
      <w:pPr>
        <w:pStyle w:val="ListParagraph"/>
        <w:numPr>
          <w:ilvl w:val="0"/>
          <w:numId w:val="96"/>
        </w:numPr>
        <w:ind w:left="810"/>
        <w:contextualSpacing/>
        <w:rPr>
          <w:b/>
        </w:rPr>
      </w:pPr>
      <w:r w:rsidRPr="00054F7C">
        <w:rPr>
          <w:b/>
        </w:rPr>
        <w:t>Are you Hispanic or Latino?</w:t>
      </w:r>
    </w:p>
    <w:tbl>
      <w:tblPr>
        <w:tblStyle w:val="TableGrid"/>
        <w:tblW w:w="5000" w:type="pct"/>
        <w:tblLook w:val="04A0" w:firstRow="1" w:lastRow="0" w:firstColumn="1" w:lastColumn="0" w:noHBand="0" w:noVBand="1"/>
      </w:tblPr>
      <w:tblGrid>
        <w:gridCol w:w="3116"/>
        <w:gridCol w:w="3117"/>
        <w:gridCol w:w="3117"/>
      </w:tblGrid>
      <w:tr w:rsidR="00E370DF" w:rsidTr="00174CED" w14:paraId="577B2C65" w14:textId="77777777">
        <w:tc>
          <w:tcPr>
            <w:tcW w:w="1666" w:type="pct"/>
            <w:vAlign w:val="center"/>
          </w:tcPr>
          <w:p w:rsidR="00E370DF" w:rsidP="00174CED" w:rsidRDefault="00E370DF" w14:paraId="435287CF" w14:textId="36BB427A">
            <w:pPr>
              <w:keepNext/>
              <w:contextualSpacing/>
              <w:jc w:val="center"/>
              <w:rPr>
                <w:b/>
              </w:rPr>
            </w:pPr>
            <w:r>
              <w:t>Yes</w:t>
            </w:r>
          </w:p>
        </w:tc>
        <w:tc>
          <w:tcPr>
            <w:tcW w:w="1667" w:type="pct"/>
            <w:vAlign w:val="center"/>
          </w:tcPr>
          <w:p w:rsidR="00E370DF" w:rsidP="00784126" w:rsidRDefault="00E370DF" w14:paraId="5030D7C1" w14:textId="6FC9D6DD">
            <w:pPr>
              <w:keepNext/>
              <w:contextualSpacing/>
              <w:jc w:val="center"/>
              <w:rPr>
                <w:b/>
              </w:rPr>
            </w:pPr>
            <w:r>
              <w:t>No</w:t>
            </w:r>
          </w:p>
        </w:tc>
        <w:tc>
          <w:tcPr>
            <w:tcW w:w="1667" w:type="pct"/>
            <w:vAlign w:val="center"/>
          </w:tcPr>
          <w:p w:rsidR="00E370DF" w:rsidP="00784126" w:rsidRDefault="00E370DF" w14:paraId="1D5EC368" w14:textId="77777777">
            <w:pPr>
              <w:keepNext/>
              <w:contextualSpacing/>
              <w:jc w:val="center"/>
              <w:rPr>
                <w:b/>
              </w:rPr>
            </w:pPr>
            <w:r>
              <w:t>I prefer not to answer</w:t>
            </w:r>
          </w:p>
        </w:tc>
      </w:tr>
      <w:tr w:rsidR="00E370DF" w:rsidTr="00174CED" w14:paraId="459BA0F3" w14:textId="77777777">
        <w:tc>
          <w:tcPr>
            <w:tcW w:w="1666" w:type="pct"/>
            <w:vAlign w:val="center"/>
          </w:tcPr>
          <w:p w:rsidR="00E370DF" w:rsidP="00784126" w:rsidRDefault="00E370DF" w14:paraId="2B6300B3" w14:textId="77777777">
            <w:pPr>
              <w:keepNext/>
              <w:contextualSpacing/>
              <w:jc w:val="center"/>
              <w:rPr>
                <w:b/>
              </w:rPr>
            </w:pPr>
            <w:r>
              <w:rPr>
                <w:b/>
              </w:rPr>
              <w:t>1</w:t>
            </w:r>
          </w:p>
        </w:tc>
        <w:tc>
          <w:tcPr>
            <w:tcW w:w="1667" w:type="pct"/>
            <w:vAlign w:val="center"/>
          </w:tcPr>
          <w:p w:rsidR="00E370DF" w:rsidP="00784126" w:rsidRDefault="00E370DF" w14:paraId="101E9CFC" w14:textId="77777777">
            <w:pPr>
              <w:keepNext/>
              <w:contextualSpacing/>
              <w:jc w:val="center"/>
              <w:rPr>
                <w:b/>
              </w:rPr>
            </w:pPr>
            <w:r>
              <w:rPr>
                <w:b/>
              </w:rPr>
              <w:t>2</w:t>
            </w:r>
          </w:p>
        </w:tc>
        <w:tc>
          <w:tcPr>
            <w:tcW w:w="1667" w:type="pct"/>
            <w:vAlign w:val="center"/>
          </w:tcPr>
          <w:p w:rsidR="00E370DF" w:rsidP="00784126" w:rsidRDefault="00E370DF" w14:paraId="20DC7C5C" w14:textId="38687820">
            <w:pPr>
              <w:keepNext/>
              <w:contextualSpacing/>
              <w:jc w:val="center"/>
              <w:rPr>
                <w:b/>
              </w:rPr>
            </w:pPr>
            <w:r>
              <w:rPr>
                <w:b/>
              </w:rPr>
              <w:t>3</w:t>
            </w:r>
          </w:p>
        </w:tc>
      </w:tr>
    </w:tbl>
    <w:p w:rsidR="00E370DF" w:rsidP="00E370DF" w:rsidRDefault="00E370DF" w14:paraId="75B88851" w14:textId="77777777">
      <w:pPr>
        <w:pStyle w:val="ListParagraph"/>
        <w:numPr>
          <w:ilvl w:val="0"/>
          <w:numId w:val="0"/>
        </w:numPr>
        <w:spacing w:before="0"/>
        <w:ind w:left="1530"/>
        <w:contextualSpacing/>
      </w:pPr>
    </w:p>
    <w:p w:rsidRPr="00054F7C" w:rsidR="001504CA" w:rsidP="008B36F5" w:rsidRDefault="001504CA" w14:paraId="1536C8BB" w14:textId="063483A7">
      <w:pPr>
        <w:pStyle w:val="ListParagraph"/>
        <w:keepNext/>
        <w:numPr>
          <w:ilvl w:val="0"/>
          <w:numId w:val="96"/>
        </w:numPr>
        <w:ind w:left="720"/>
        <w:contextualSpacing/>
        <w:rPr>
          <w:i/>
        </w:rPr>
      </w:pPr>
      <w:r w:rsidRPr="00054F7C">
        <w:rPr>
          <w:b/>
        </w:rPr>
        <w:t xml:space="preserve">What is your race? </w:t>
      </w:r>
    </w:p>
    <w:p w:rsidRPr="00DC036F" w:rsidR="001504CA" w:rsidP="006010F4" w:rsidRDefault="001504CA" w14:paraId="71BF7184" w14:textId="77777777">
      <w:pPr>
        <w:keepNext/>
        <w:ind w:left="540"/>
        <w:contextualSpacing/>
        <w:rPr>
          <w:i/>
        </w:rPr>
      </w:pPr>
      <w:r w:rsidRPr="00DC036F">
        <w:rPr>
          <w:i/>
        </w:rPr>
        <w:t>Please select all that apply.</w:t>
      </w:r>
    </w:p>
    <w:p w:rsidRPr="00C7587B" w:rsidR="001504CA" w:rsidP="00F45652" w:rsidRDefault="001504CA" w14:paraId="5872CF03" w14:textId="153ADCEA">
      <w:pPr>
        <w:pStyle w:val="ListParagraph"/>
        <w:keepNext/>
        <w:numPr>
          <w:ilvl w:val="0"/>
          <w:numId w:val="97"/>
        </w:numPr>
        <w:tabs>
          <w:tab w:val="left" w:pos="1170"/>
        </w:tabs>
        <w:spacing w:before="0"/>
        <w:ind w:left="1526"/>
        <w:contextualSpacing/>
      </w:pPr>
      <w:r w:rsidRPr="00C7587B">
        <w:t>American Indian or Alaska Native</w:t>
      </w:r>
    </w:p>
    <w:p w:rsidRPr="00C7587B" w:rsidR="001504CA" w:rsidP="00F45652" w:rsidRDefault="001504CA" w14:paraId="477C7BE2" w14:textId="77777777">
      <w:pPr>
        <w:pStyle w:val="ListParagraph"/>
        <w:keepNext/>
        <w:numPr>
          <w:ilvl w:val="0"/>
          <w:numId w:val="97"/>
        </w:numPr>
        <w:tabs>
          <w:tab w:val="left" w:pos="1170"/>
        </w:tabs>
        <w:spacing w:before="0"/>
        <w:ind w:left="1526"/>
        <w:contextualSpacing/>
      </w:pPr>
      <w:r w:rsidRPr="00C7587B">
        <w:t>Asian</w:t>
      </w:r>
    </w:p>
    <w:p w:rsidRPr="00C7587B" w:rsidR="001504CA" w:rsidP="00F45652" w:rsidRDefault="001504CA" w14:paraId="0DA9661F" w14:textId="77777777">
      <w:pPr>
        <w:pStyle w:val="ListParagraph"/>
        <w:keepNext/>
        <w:numPr>
          <w:ilvl w:val="0"/>
          <w:numId w:val="97"/>
        </w:numPr>
        <w:tabs>
          <w:tab w:val="left" w:pos="1170"/>
        </w:tabs>
        <w:spacing w:before="0"/>
        <w:ind w:left="1526"/>
        <w:contextualSpacing/>
      </w:pPr>
      <w:r w:rsidRPr="00C7587B">
        <w:t>Black or African American</w:t>
      </w:r>
      <w:r w:rsidRPr="00C7587B">
        <w:tab/>
      </w:r>
      <w:r w:rsidRPr="00C7587B">
        <w:tab/>
      </w:r>
    </w:p>
    <w:p w:rsidRPr="00C7587B" w:rsidR="001504CA" w:rsidP="00F45652" w:rsidRDefault="001504CA" w14:paraId="36BF5EA5" w14:textId="77777777">
      <w:pPr>
        <w:pStyle w:val="ListParagraph"/>
        <w:keepNext/>
        <w:numPr>
          <w:ilvl w:val="0"/>
          <w:numId w:val="97"/>
        </w:numPr>
        <w:tabs>
          <w:tab w:val="left" w:pos="1170"/>
        </w:tabs>
        <w:spacing w:before="0"/>
        <w:ind w:left="1526"/>
        <w:contextualSpacing/>
      </w:pPr>
      <w:r w:rsidRPr="00C7587B">
        <w:t>Native Hawaiian or another Pacific Islander</w:t>
      </w:r>
    </w:p>
    <w:p w:rsidRPr="00C7587B" w:rsidR="001504CA" w:rsidP="00F45652" w:rsidRDefault="001504CA" w14:paraId="669EC04C" w14:textId="77777777">
      <w:pPr>
        <w:pStyle w:val="ListParagraph"/>
        <w:keepNext/>
        <w:numPr>
          <w:ilvl w:val="0"/>
          <w:numId w:val="97"/>
        </w:numPr>
        <w:tabs>
          <w:tab w:val="left" w:pos="1170"/>
        </w:tabs>
        <w:spacing w:before="0"/>
        <w:ind w:left="1526"/>
        <w:contextualSpacing/>
      </w:pPr>
      <w:r w:rsidRPr="00C7587B">
        <w:t>White</w:t>
      </w:r>
    </w:p>
    <w:p w:rsidRPr="00C7587B" w:rsidR="001504CA" w:rsidP="00F45652" w:rsidRDefault="001504CA" w14:paraId="73441413" w14:textId="77777777">
      <w:pPr>
        <w:pStyle w:val="ListParagraph"/>
        <w:keepNext/>
        <w:numPr>
          <w:ilvl w:val="0"/>
          <w:numId w:val="97"/>
        </w:numPr>
        <w:tabs>
          <w:tab w:val="left" w:pos="1170"/>
        </w:tabs>
        <w:spacing w:before="0"/>
        <w:ind w:left="1526"/>
        <w:contextualSpacing/>
      </w:pPr>
      <w:r w:rsidRPr="00C7587B">
        <w:t>I prefer not to answer</w:t>
      </w:r>
    </w:p>
    <w:p w:rsidRPr="0094376A" w:rsidR="00D04EC2" w:rsidP="00D04EC2" w:rsidRDefault="00D04EC2" w14:paraId="20966F39" w14:textId="77777777">
      <w:pPr>
        <w:spacing w:after="120" w:line="300" w:lineRule="atLeast"/>
        <w:ind w:left="810"/>
        <w:contextualSpacing/>
      </w:pPr>
    </w:p>
    <w:p w:rsidR="001504CA" w:rsidP="00F45652" w:rsidRDefault="001504CA" w14:paraId="77325E25" w14:textId="3A150125">
      <w:pPr>
        <w:pStyle w:val="ListParagraph"/>
        <w:numPr>
          <w:ilvl w:val="0"/>
          <w:numId w:val="96"/>
        </w:numPr>
        <w:ind w:left="720"/>
        <w:contextualSpacing/>
      </w:pPr>
      <w:r w:rsidRPr="00054F7C">
        <w:rPr>
          <w:b/>
        </w:rPr>
        <w:t>Please enter your U.S. ZIP code or country (other than U.S.) of your primary residence?</w:t>
      </w:r>
      <w:r w:rsidRPr="0001528F">
        <w:t xml:space="preserve"> </w:t>
      </w:r>
    </w:p>
    <w:p w:rsidRPr="0094376A" w:rsidR="00D04EC2" w:rsidP="00C338CA" w:rsidRDefault="001504CA" w14:paraId="0FA52E89" w14:textId="1BC3D89E">
      <w:pPr>
        <w:ind w:firstLine="720"/>
        <w:contextualSpacing/>
        <w:rPr>
          <w:i/>
        </w:rPr>
      </w:pPr>
      <w:r>
        <w:t>_____________country or U.S. ZIP code</w:t>
      </w:r>
      <w:bookmarkStart w:name="_Ref499808639" w:id="44"/>
    </w:p>
    <w:p w:rsidRPr="00054F7C" w:rsidR="001504CA" w:rsidP="00F45652" w:rsidRDefault="001504CA" w14:paraId="6140B9F4" w14:textId="57D1DE20">
      <w:pPr>
        <w:pStyle w:val="ListParagraph"/>
        <w:keepNext/>
        <w:numPr>
          <w:ilvl w:val="0"/>
          <w:numId w:val="96"/>
        </w:numPr>
        <w:ind w:left="720"/>
        <w:contextualSpacing/>
        <w:rPr>
          <w:i/>
        </w:rPr>
      </w:pPr>
      <w:r w:rsidRPr="00054F7C">
        <w:rPr>
          <w:b/>
          <w:bCs/>
        </w:rPr>
        <w:lastRenderedPageBreak/>
        <w:t>What is your employment status?</w:t>
      </w:r>
    </w:p>
    <w:tbl>
      <w:tblPr>
        <w:tblStyle w:val="TableGrid"/>
        <w:tblW w:w="5000" w:type="pct"/>
        <w:tblLook w:val="04A0" w:firstRow="1" w:lastRow="0" w:firstColumn="1" w:lastColumn="0" w:noHBand="0" w:noVBand="1"/>
      </w:tblPr>
      <w:tblGrid>
        <w:gridCol w:w="1870"/>
        <w:gridCol w:w="1870"/>
        <w:gridCol w:w="1870"/>
        <w:gridCol w:w="1870"/>
        <w:gridCol w:w="1870"/>
      </w:tblGrid>
      <w:tr w:rsidR="00E370DF" w:rsidTr="00174CED" w14:paraId="54A29411" w14:textId="4009092A">
        <w:tc>
          <w:tcPr>
            <w:tcW w:w="1000" w:type="pct"/>
            <w:vAlign w:val="center"/>
          </w:tcPr>
          <w:p w:rsidR="00E370DF" w:rsidP="00174CED" w:rsidRDefault="00E370DF" w14:paraId="461CB4CF" w14:textId="42E43A86">
            <w:pPr>
              <w:keepNext/>
              <w:contextualSpacing/>
              <w:jc w:val="center"/>
              <w:rPr>
                <w:b/>
              </w:rPr>
            </w:pPr>
            <w:r>
              <w:t>Full time</w:t>
            </w:r>
          </w:p>
        </w:tc>
        <w:tc>
          <w:tcPr>
            <w:tcW w:w="1000" w:type="pct"/>
            <w:vAlign w:val="center"/>
          </w:tcPr>
          <w:p w:rsidR="00E370DF" w:rsidP="00784126" w:rsidRDefault="00E370DF" w14:paraId="56513EB1" w14:textId="7FBD2390">
            <w:pPr>
              <w:keepNext/>
              <w:contextualSpacing/>
              <w:jc w:val="center"/>
              <w:rPr>
                <w:b/>
              </w:rPr>
            </w:pPr>
            <w:r>
              <w:t>Part time</w:t>
            </w:r>
          </w:p>
        </w:tc>
        <w:tc>
          <w:tcPr>
            <w:tcW w:w="1000" w:type="pct"/>
            <w:vAlign w:val="center"/>
          </w:tcPr>
          <w:p w:rsidR="00E370DF" w:rsidP="00784126" w:rsidRDefault="00E370DF" w14:paraId="05DEEFCF" w14:textId="567B6A32">
            <w:pPr>
              <w:keepNext/>
              <w:contextualSpacing/>
              <w:jc w:val="center"/>
              <w:rPr>
                <w:b/>
              </w:rPr>
            </w:pPr>
            <w:r>
              <w:t>Retired</w:t>
            </w:r>
          </w:p>
        </w:tc>
        <w:tc>
          <w:tcPr>
            <w:tcW w:w="1000" w:type="pct"/>
          </w:tcPr>
          <w:p w:rsidR="00E370DF" w:rsidP="00784126" w:rsidRDefault="00E370DF" w14:paraId="7CC757CE" w14:textId="31BD5CE7">
            <w:pPr>
              <w:keepNext/>
              <w:contextualSpacing/>
              <w:jc w:val="center"/>
            </w:pPr>
            <w:r>
              <w:t>Not working currently</w:t>
            </w:r>
          </w:p>
        </w:tc>
        <w:tc>
          <w:tcPr>
            <w:tcW w:w="1000" w:type="pct"/>
          </w:tcPr>
          <w:p w:rsidR="00E370DF" w:rsidP="00784126" w:rsidRDefault="00E370DF" w14:paraId="35B16275" w14:textId="09097B2F">
            <w:pPr>
              <w:keepNext/>
              <w:contextualSpacing/>
              <w:jc w:val="center"/>
            </w:pPr>
            <w:r>
              <w:t>I prefer not to answer</w:t>
            </w:r>
          </w:p>
        </w:tc>
      </w:tr>
      <w:tr w:rsidR="00E370DF" w:rsidTr="00174CED" w14:paraId="09BC0B23" w14:textId="4BBAE17B">
        <w:tc>
          <w:tcPr>
            <w:tcW w:w="1000" w:type="pct"/>
            <w:vAlign w:val="center"/>
          </w:tcPr>
          <w:p w:rsidR="00E370DF" w:rsidP="00784126" w:rsidRDefault="00E370DF" w14:paraId="7C172F08" w14:textId="77777777">
            <w:pPr>
              <w:keepNext/>
              <w:contextualSpacing/>
              <w:jc w:val="center"/>
              <w:rPr>
                <w:b/>
              </w:rPr>
            </w:pPr>
            <w:r>
              <w:rPr>
                <w:b/>
              </w:rPr>
              <w:t>1</w:t>
            </w:r>
          </w:p>
        </w:tc>
        <w:tc>
          <w:tcPr>
            <w:tcW w:w="1000" w:type="pct"/>
            <w:vAlign w:val="center"/>
          </w:tcPr>
          <w:p w:rsidR="00E370DF" w:rsidP="00784126" w:rsidRDefault="00E370DF" w14:paraId="20744476" w14:textId="77777777">
            <w:pPr>
              <w:keepNext/>
              <w:contextualSpacing/>
              <w:jc w:val="center"/>
              <w:rPr>
                <w:b/>
              </w:rPr>
            </w:pPr>
            <w:r>
              <w:rPr>
                <w:b/>
              </w:rPr>
              <w:t>2</w:t>
            </w:r>
          </w:p>
        </w:tc>
        <w:tc>
          <w:tcPr>
            <w:tcW w:w="1000" w:type="pct"/>
            <w:vAlign w:val="center"/>
          </w:tcPr>
          <w:p w:rsidR="00E370DF" w:rsidP="00784126" w:rsidRDefault="00E370DF" w14:paraId="277334C4" w14:textId="77777777">
            <w:pPr>
              <w:keepNext/>
              <w:contextualSpacing/>
              <w:jc w:val="center"/>
              <w:rPr>
                <w:b/>
              </w:rPr>
            </w:pPr>
            <w:r>
              <w:rPr>
                <w:b/>
              </w:rPr>
              <w:t>3</w:t>
            </w:r>
          </w:p>
        </w:tc>
        <w:tc>
          <w:tcPr>
            <w:tcW w:w="1000" w:type="pct"/>
          </w:tcPr>
          <w:p w:rsidR="00E370DF" w:rsidP="00784126" w:rsidRDefault="00E370DF" w14:paraId="1F074443" w14:textId="4BC77EEF">
            <w:pPr>
              <w:keepNext/>
              <w:contextualSpacing/>
              <w:jc w:val="center"/>
              <w:rPr>
                <w:b/>
              </w:rPr>
            </w:pPr>
            <w:r>
              <w:rPr>
                <w:b/>
              </w:rPr>
              <w:t>4</w:t>
            </w:r>
          </w:p>
        </w:tc>
        <w:tc>
          <w:tcPr>
            <w:tcW w:w="1000" w:type="pct"/>
          </w:tcPr>
          <w:p w:rsidR="00E370DF" w:rsidP="00784126" w:rsidRDefault="00E370DF" w14:paraId="5B690C57" w14:textId="3F5D6DE4">
            <w:pPr>
              <w:keepNext/>
              <w:contextualSpacing/>
              <w:jc w:val="center"/>
              <w:rPr>
                <w:b/>
              </w:rPr>
            </w:pPr>
            <w:r>
              <w:rPr>
                <w:b/>
              </w:rPr>
              <w:t>5</w:t>
            </w:r>
          </w:p>
        </w:tc>
      </w:tr>
    </w:tbl>
    <w:p w:rsidRPr="00E370DF" w:rsidR="00054F7C" w:rsidP="00E370DF" w:rsidRDefault="00054F7C" w14:paraId="645D3AC1" w14:textId="77777777">
      <w:pPr>
        <w:keepNext/>
        <w:contextualSpacing/>
        <w:rPr>
          <w:i/>
        </w:rPr>
      </w:pPr>
    </w:p>
    <w:p w:rsidRPr="004E7888" w:rsidR="00054F7C" w:rsidP="00F45652" w:rsidRDefault="001504CA" w14:paraId="47E96067" w14:textId="4CD483AD">
      <w:pPr>
        <w:pStyle w:val="ListParagraph"/>
        <w:keepNext/>
        <w:numPr>
          <w:ilvl w:val="0"/>
          <w:numId w:val="96"/>
        </w:numPr>
        <w:ind w:left="720"/>
        <w:contextualSpacing/>
        <w:rPr>
          <w:i/>
        </w:rPr>
      </w:pPr>
      <w:r w:rsidRPr="00054F7C">
        <w:rPr>
          <w:b/>
          <w:bCs/>
        </w:rPr>
        <w:t>Which category best represents your annual household income?</w:t>
      </w:r>
    </w:p>
    <w:p w:rsidRPr="00C7587B" w:rsidR="001504CA" w:rsidP="001928A9" w:rsidRDefault="001504CA" w14:paraId="1DF4BD6D" w14:textId="77777777">
      <w:pPr>
        <w:pStyle w:val="ListParagraph"/>
        <w:keepNext/>
        <w:numPr>
          <w:ilvl w:val="0"/>
          <w:numId w:val="65"/>
        </w:numPr>
        <w:spacing w:before="0"/>
        <w:contextualSpacing/>
      </w:pPr>
      <w:r w:rsidRPr="00C7587B">
        <w:t>Less than $24,999</w:t>
      </w:r>
    </w:p>
    <w:p w:rsidRPr="00C7587B" w:rsidR="001504CA" w:rsidP="001928A9" w:rsidRDefault="001504CA" w14:paraId="5113AE07" w14:textId="77777777">
      <w:pPr>
        <w:pStyle w:val="ListParagraph"/>
        <w:keepNext/>
        <w:numPr>
          <w:ilvl w:val="0"/>
          <w:numId w:val="65"/>
        </w:numPr>
        <w:spacing w:before="0"/>
        <w:contextualSpacing/>
      </w:pPr>
      <w:r w:rsidRPr="00C7587B">
        <w:t>$25,000-$34,999</w:t>
      </w:r>
    </w:p>
    <w:p w:rsidRPr="00C7587B" w:rsidR="001504CA" w:rsidP="001928A9" w:rsidRDefault="001504CA" w14:paraId="7B081B8E" w14:textId="77777777">
      <w:pPr>
        <w:pStyle w:val="ListParagraph"/>
        <w:keepNext/>
        <w:numPr>
          <w:ilvl w:val="0"/>
          <w:numId w:val="65"/>
        </w:numPr>
        <w:spacing w:before="0"/>
        <w:contextualSpacing/>
      </w:pPr>
      <w:r w:rsidRPr="00C7587B">
        <w:t>$35,000-$49,999</w:t>
      </w:r>
    </w:p>
    <w:p w:rsidRPr="00C7587B" w:rsidR="001504CA" w:rsidP="001928A9" w:rsidRDefault="001504CA" w14:paraId="01160EB3" w14:textId="77777777">
      <w:pPr>
        <w:pStyle w:val="ListParagraph"/>
        <w:keepNext/>
        <w:numPr>
          <w:ilvl w:val="0"/>
          <w:numId w:val="65"/>
        </w:numPr>
        <w:spacing w:before="0"/>
        <w:contextualSpacing/>
      </w:pPr>
      <w:r w:rsidRPr="00C7587B">
        <w:t>$50,000-$74,999</w:t>
      </w:r>
    </w:p>
    <w:p w:rsidRPr="00C7587B" w:rsidR="001504CA" w:rsidP="001928A9" w:rsidRDefault="001504CA" w14:paraId="463EA319" w14:textId="77777777">
      <w:pPr>
        <w:pStyle w:val="ListParagraph"/>
        <w:keepNext/>
        <w:numPr>
          <w:ilvl w:val="0"/>
          <w:numId w:val="65"/>
        </w:numPr>
        <w:spacing w:before="0"/>
        <w:contextualSpacing/>
      </w:pPr>
      <w:r w:rsidRPr="00C7587B">
        <w:t>$75,000-$99,999</w:t>
      </w:r>
    </w:p>
    <w:p w:rsidRPr="00C7587B" w:rsidR="001504CA" w:rsidP="001928A9" w:rsidRDefault="001504CA" w14:paraId="6C03C727" w14:textId="77777777">
      <w:pPr>
        <w:pStyle w:val="ListParagraph"/>
        <w:keepNext/>
        <w:numPr>
          <w:ilvl w:val="0"/>
          <w:numId w:val="65"/>
        </w:numPr>
        <w:spacing w:before="0"/>
        <w:contextualSpacing/>
      </w:pPr>
      <w:r w:rsidRPr="00C7587B">
        <w:t>$100,000-$149,999</w:t>
      </w:r>
    </w:p>
    <w:p w:rsidRPr="00C7587B" w:rsidR="001504CA" w:rsidP="001928A9" w:rsidRDefault="001504CA" w14:paraId="67FC1D00" w14:textId="77777777">
      <w:pPr>
        <w:pStyle w:val="ListParagraph"/>
        <w:keepNext/>
        <w:numPr>
          <w:ilvl w:val="0"/>
          <w:numId w:val="65"/>
        </w:numPr>
        <w:spacing w:before="0"/>
        <w:contextualSpacing/>
      </w:pPr>
      <w:r w:rsidRPr="00C7587B">
        <w:t>$150,000-$199,999</w:t>
      </w:r>
    </w:p>
    <w:p w:rsidRPr="00C7587B" w:rsidR="001504CA" w:rsidP="001928A9" w:rsidRDefault="001504CA" w14:paraId="4DF17053" w14:textId="77777777">
      <w:pPr>
        <w:pStyle w:val="ListParagraph"/>
        <w:keepNext/>
        <w:numPr>
          <w:ilvl w:val="0"/>
          <w:numId w:val="65"/>
        </w:numPr>
        <w:spacing w:before="0"/>
        <w:contextualSpacing/>
      </w:pPr>
      <w:r w:rsidRPr="00C7587B">
        <w:t>$200,000 or more</w:t>
      </w:r>
    </w:p>
    <w:bookmarkEnd w:id="44"/>
    <w:p w:rsidR="00D04EC2" w:rsidP="00AF4EE8" w:rsidRDefault="001504CA" w14:paraId="14AD5DD9" w14:textId="02B8CD8C">
      <w:pPr>
        <w:pStyle w:val="ListParagraph"/>
        <w:numPr>
          <w:ilvl w:val="0"/>
          <w:numId w:val="65"/>
        </w:numPr>
        <w:spacing w:before="0"/>
        <w:contextualSpacing/>
      </w:pPr>
      <w:r w:rsidRPr="00C7587B">
        <w:t>I prefer not to answer</w:t>
      </w:r>
      <w:r w:rsidR="00A94BF8">
        <w:t xml:space="preserve"> &lt;</w:t>
      </w:r>
      <w:r w:rsidR="00A94BF8">
        <w:rPr>
          <w:i/>
          <w:iCs/>
        </w:rPr>
        <w:t>SKIP to END&gt;</w:t>
      </w:r>
    </w:p>
    <w:p w:rsidRPr="00AF4EE8" w:rsidR="00AF4EE8" w:rsidP="00AF4EE8" w:rsidRDefault="00AF4EE8" w14:paraId="3E513536" w14:textId="77777777">
      <w:pPr>
        <w:pStyle w:val="ListParagraph"/>
        <w:keepNext/>
        <w:numPr>
          <w:ilvl w:val="0"/>
          <w:numId w:val="0"/>
        </w:numPr>
        <w:ind w:left="1530"/>
        <w:contextualSpacing/>
        <w:rPr>
          <w:i/>
        </w:rPr>
      </w:pPr>
    </w:p>
    <w:p w:rsidRPr="00054F7C" w:rsidR="001504CA" w:rsidP="00F45652" w:rsidRDefault="00A94BF8" w14:paraId="4DF9864C" w14:textId="1299CF22">
      <w:pPr>
        <w:pStyle w:val="ListParagraph"/>
        <w:keepNext/>
        <w:numPr>
          <w:ilvl w:val="0"/>
          <w:numId w:val="96"/>
        </w:numPr>
        <w:ind w:left="720"/>
        <w:contextualSpacing/>
        <w:rPr>
          <w:i/>
        </w:rPr>
      </w:pPr>
      <w:r>
        <w:rPr>
          <w:b/>
          <w:bCs/>
        </w:rPr>
        <w:t>H</w:t>
      </w:r>
      <w:r w:rsidRPr="00054F7C" w:rsidR="001504CA">
        <w:rPr>
          <w:b/>
          <w:bCs/>
        </w:rPr>
        <w:t>ow many people contribute to this income?</w:t>
      </w:r>
    </w:p>
    <w:p w:rsidRPr="00C7587B" w:rsidR="001504CA" w:rsidP="00240B00" w:rsidRDefault="001504CA" w14:paraId="78A1EFA4" w14:textId="2F743E53">
      <w:pPr>
        <w:pStyle w:val="ListParagraph"/>
        <w:keepNext/>
        <w:numPr>
          <w:ilvl w:val="0"/>
          <w:numId w:val="0"/>
        </w:numPr>
        <w:ind w:left="1530"/>
        <w:contextualSpacing/>
      </w:pPr>
      <w:r>
        <w:t>_________</w:t>
      </w:r>
      <w:r w:rsidR="00636085">
        <w:t xml:space="preserve"> Number of people</w:t>
      </w:r>
    </w:p>
    <w:p w:rsidR="001504CA" w:rsidP="005D6290" w:rsidRDefault="001504CA" w14:paraId="77736534" w14:textId="77777777">
      <w:pPr>
        <w:ind w:left="810"/>
        <w:contextualSpacing/>
      </w:pPr>
    </w:p>
    <w:p w:rsidRPr="00FA7489" w:rsidR="00A042B3" w:rsidP="0028571A" w:rsidRDefault="001504CA" w14:paraId="001F802C" w14:textId="2EC69047">
      <w:pPr>
        <w:contextualSpacing/>
      </w:pPr>
      <w:r>
        <w:t>The NPS thanks you for your participation! Have a wonderful day.</w:t>
      </w:r>
    </w:p>
    <w:p w:rsidRPr="00FA7489" w:rsidR="00387E1A" w:rsidP="00220DF7" w:rsidRDefault="00401F48" w14:paraId="5384C7DD" w14:textId="77777777">
      <w:pPr>
        <w:pStyle w:val="BodyParagraph"/>
        <w:pageBreakBefore/>
        <w:tabs>
          <w:tab w:val="left" w:pos="540"/>
        </w:tabs>
        <w:spacing w:after="240"/>
        <w:ind w:left="490"/>
      </w:pPr>
      <w:r>
        <w:rPr>
          <w:noProof/>
        </w:rPr>
        <w:lastRenderedPageBreak/>
        <w:drawing>
          <wp:inline distT="0" distB="0" distL="0" distR="0" wp14:anchorId="689F4AE0" wp14:editId="21F3EA80">
            <wp:extent cx="1828800" cy="548640"/>
            <wp:effectExtent l="0" t="0" r="0" b="3810"/>
            <wp:docPr id="421293715"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pic:nvPicPr>
                  <pic:blipFill>
                    <a:blip r:embed="rId22">
                      <a:extLst>
                        <a:ext uri="{28A0092B-C50C-407E-A947-70E740481C1C}">
                          <a14:useLocalDpi xmlns:a14="http://schemas.microsoft.com/office/drawing/2010/main" val="0"/>
                        </a:ext>
                      </a:extLst>
                    </a:blip>
                    <a:stretch>
                      <a:fillRect/>
                    </a:stretch>
                  </pic:blipFill>
                  <pic:spPr>
                    <a:xfrm>
                      <a:off x="0" y="0"/>
                      <a:ext cx="1828800" cy="548640"/>
                    </a:xfrm>
                    <a:prstGeom prst="rect">
                      <a:avLst/>
                    </a:prstGeom>
                  </pic:spPr>
                </pic:pic>
              </a:graphicData>
            </a:graphic>
          </wp:inline>
        </w:drawing>
      </w:r>
    </w:p>
    <w:sdt>
      <w:sdtPr>
        <w:id w:val="1908500018"/>
        <w:placeholder>
          <w:docPart w:val="627A315A7A0841A6A61D923C7E0CB3A8"/>
        </w:placeholder>
        <w:docPartList>
          <w:docPartGallery w:val="Quick Parts"/>
        </w:docPartList>
      </w:sdtPr>
      <w:sdtContent>
        <w:p w:rsidRPr="00FA7489" w:rsidR="00D205C1" w:rsidP="00AF362C" w:rsidRDefault="00781F1B" w14:paraId="27F445C0" w14:textId="77777777">
          <w:pPr>
            <w:tabs>
              <w:tab w:val="left" w:pos="1080"/>
            </w:tabs>
            <w:spacing w:line="360" w:lineRule="auto"/>
            <w:ind w:left="1080"/>
          </w:pPr>
          <w:r w:rsidRPr="00FA7489">
            <w:rPr>
              <w:rFonts w:ascii="Arial" w:hAnsi="Arial" w:cs="Arial"/>
              <w:sz w:val="16"/>
              <w:szCs w:val="16"/>
            </w:rPr>
            <w:t>55 Railroad Row</w:t>
          </w:r>
          <w:r w:rsidRPr="00FA7489">
            <w:rPr>
              <w:rFonts w:ascii="Arial" w:hAnsi="Arial" w:cs="Arial"/>
              <w:sz w:val="16"/>
              <w:szCs w:val="16"/>
            </w:rPr>
            <w:br/>
            <w:t>White River Junction, VT 05001</w:t>
          </w:r>
          <w:r w:rsidRPr="00FA7489">
            <w:rPr>
              <w:rFonts w:ascii="Arial" w:hAnsi="Arial" w:cs="Arial"/>
              <w:sz w:val="16"/>
              <w:szCs w:val="16"/>
            </w:rPr>
            <w:br/>
            <w:t>802.295.4999</w:t>
          </w:r>
          <w:r w:rsidRPr="00FA7489">
            <w:rPr>
              <w:rFonts w:ascii="Arial" w:hAnsi="Arial" w:cs="Arial"/>
              <w:sz w:val="16"/>
              <w:szCs w:val="16"/>
            </w:rPr>
            <w:br/>
          </w:r>
          <w:r w:rsidRPr="00FA7489">
            <w:rPr>
              <w:rFonts w:ascii="Arial" w:hAnsi="Arial" w:cs="Arial"/>
              <w:b/>
              <w:color w:val="F68B1F" w:themeColor="background2"/>
              <w:sz w:val="16"/>
              <w:szCs w:val="16"/>
            </w:rPr>
            <w:t>www.rsginc.com</w:t>
          </w:r>
        </w:p>
      </w:sdtContent>
    </w:sdt>
    <w:tbl>
      <w:tblPr>
        <w:tblStyle w:val="TableGrid"/>
        <w:tblpPr w:leftFromText="180" w:rightFromText="180" w:vertAnchor="text" w:horzAnchor="margin" w:tblpXSpec="center" w:tblpY="6551"/>
        <w:tblW w:w="1224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15"/>
        <w:gridCol w:w="1570"/>
        <w:gridCol w:w="1571"/>
        <w:gridCol w:w="1571"/>
        <w:gridCol w:w="1570"/>
        <w:gridCol w:w="1571"/>
        <w:gridCol w:w="1571"/>
        <w:gridCol w:w="1571"/>
        <w:gridCol w:w="630"/>
      </w:tblGrid>
      <w:tr w:rsidRPr="00FA7489" w:rsidR="006D66F1" w:rsidTr="338097CA" w14:paraId="0479B81E" w14:textId="77777777">
        <w:trPr>
          <w:gridBefore w:val="1"/>
          <w:gridAfter w:val="1"/>
          <w:wBefore w:w="615" w:type="dxa"/>
          <w:wAfter w:w="630" w:type="dxa"/>
        </w:trPr>
        <w:tc>
          <w:tcPr>
            <w:tcW w:w="1570" w:type="dxa"/>
            <w:vAlign w:val="center"/>
          </w:tcPr>
          <w:p w:rsidRPr="00FA7489" w:rsidR="006D66F1" w:rsidP="004554F7" w:rsidRDefault="006D66F1" w14:paraId="61249E28" w14:textId="77777777">
            <w:pPr>
              <w:jc w:val="center"/>
            </w:pPr>
            <w:bookmarkStart w:name="_Hlk491247386" w:id="45"/>
            <w:r>
              <w:rPr>
                <w:noProof/>
              </w:rPr>
              <w:drawing>
                <wp:inline distT="0" distB="0" distL="0" distR="0" wp14:anchorId="590D4906" wp14:editId="2CA06589">
                  <wp:extent cx="627888" cy="630936"/>
                  <wp:effectExtent l="0" t="0" r="1270" b="0"/>
                  <wp:docPr id="682416013" name="Picture 1" descr="A picture containing object, th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a:extLst>
                              <a:ext uri="{28A0092B-C50C-407E-A947-70E740481C1C}">
                                <a14:useLocalDpi xmlns:a14="http://schemas.microsoft.com/office/drawing/2010/main"/>
                              </a:ext>
                            </a:extLst>
                          </a:blip>
                          <a:stretch>
                            <a:fillRect/>
                          </a:stretch>
                        </pic:blipFill>
                        <pic:spPr>
                          <a:xfrm>
                            <a:off x="0" y="0"/>
                            <a:ext cx="627888" cy="630936"/>
                          </a:xfrm>
                          <a:prstGeom prst="rect">
                            <a:avLst/>
                          </a:prstGeom>
                        </pic:spPr>
                      </pic:pic>
                    </a:graphicData>
                  </a:graphic>
                </wp:inline>
              </w:drawing>
            </w:r>
          </w:p>
        </w:tc>
        <w:tc>
          <w:tcPr>
            <w:tcW w:w="1571" w:type="dxa"/>
            <w:vAlign w:val="center"/>
          </w:tcPr>
          <w:p w:rsidRPr="00FA7489" w:rsidR="006D66F1" w:rsidP="004554F7" w:rsidRDefault="006D66F1" w14:paraId="54D44257" w14:textId="77777777">
            <w:pPr>
              <w:jc w:val="center"/>
            </w:pPr>
            <w:r>
              <w:rPr>
                <w:noProof/>
              </w:rPr>
              <w:drawing>
                <wp:inline distT="0" distB="0" distL="0" distR="0" wp14:anchorId="2BA8D970" wp14:editId="37345D55">
                  <wp:extent cx="627888" cy="630936"/>
                  <wp:effectExtent l="0" t="0" r="1270" b="0"/>
                  <wp:docPr id="429765529" name="Picture 3" descr="A picture containing thing&#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4">
                            <a:extLst>
                              <a:ext uri="{28A0092B-C50C-407E-A947-70E740481C1C}">
                                <a14:useLocalDpi xmlns:a14="http://schemas.microsoft.com/office/drawing/2010/main"/>
                              </a:ext>
                            </a:extLst>
                          </a:blip>
                          <a:stretch>
                            <a:fillRect/>
                          </a:stretch>
                        </pic:blipFill>
                        <pic:spPr>
                          <a:xfrm>
                            <a:off x="0" y="0"/>
                            <a:ext cx="627888" cy="630936"/>
                          </a:xfrm>
                          <a:prstGeom prst="rect">
                            <a:avLst/>
                          </a:prstGeom>
                        </pic:spPr>
                      </pic:pic>
                    </a:graphicData>
                  </a:graphic>
                </wp:inline>
              </w:drawing>
            </w:r>
          </w:p>
        </w:tc>
        <w:tc>
          <w:tcPr>
            <w:tcW w:w="1571" w:type="dxa"/>
            <w:vAlign w:val="center"/>
          </w:tcPr>
          <w:p w:rsidRPr="00FA7489" w:rsidR="006D66F1" w:rsidP="004554F7" w:rsidRDefault="006D66F1" w14:paraId="6E01ED54" w14:textId="77777777">
            <w:pPr>
              <w:jc w:val="center"/>
            </w:pPr>
            <w:r>
              <w:rPr>
                <w:noProof/>
              </w:rPr>
              <w:drawing>
                <wp:inline distT="0" distB="0" distL="0" distR="0" wp14:anchorId="2EAA6AE5" wp14:editId="7306DCC7">
                  <wp:extent cx="627888" cy="630936"/>
                  <wp:effectExtent l="0" t="0" r="1270" b="0"/>
                  <wp:docPr id="1154362713" name="Picture 4"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5">
                            <a:extLst>
                              <a:ext uri="{28A0092B-C50C-407E-A947-70E740481C1C}">
                                <a14:useLocalDpi xmlns:a14="http://schemas.microsoft.com/office/drawing/2010/main"/>
                              </a:ext>
                            </a:extLst>
                          </a:blip>
                          <a:stretch>
                            <a:fillRect/>
                          </a:stretch>
                        </pic:blipFill>
                        <pic:spPr>
                          <a:xfrm>
                            <a:off x="0" y="0"/>
                            <a:ext cx="627888" cy="630936"/>
                          </a:xfrm>
                          <a:prstGeom prst="rect">
                            <a:avLst/>
                          </a:prstGeom>
                        </pic:spPr>
                      </pic:pic>
                    </a:graphicData>
                  </a:graphic>
                </wp:inline>
              </w:drawing>
            </w:r>
          </w:p>
        </w:tc>
        <w:tc>
          <w:tcPr>
            <w:tcW w:w="1570" w:type="dxa"/>
            <w:vAlign w:val="center"/>
          </w:tcPr>
          <w:p w:rsidRPr="00FA7489" w:rsidR="006D66F1" w:rsidP="004554F7" w:rsidRDefault="006D66F1" w14:paraId="5AFA94AB" w14:textId="77777777">
            <w:pPr>
              <w:jc w:val="center"/>
            </w:pPr>
            <w:r>
              <w:rPr>
                <w:noProof/>
              </w:rPr>
              <w:drawing>
                <wp:inline distT="0" distB="0" distL="0" distR="0" wp14:anchorId="0112D217" wp14:editId="1449351B">
                  <wp:extent cx="627888" cy="630936"/>
                  <wp:effectExtent l="0" t="0" r="1270" b="0"/>
                  <wp:docPr id="14696531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6">
                            <a:extLst>
                              <a:ext uri="{28A0092B-C50C-407E-A947-70E740481C1C}">
                                <a14:useLocalDpi xmlns:a14="http://schemas.microsoft.com/office/drawing/2010/main"/>
                              </a:ext>
                            </a:extLst>
                          </a:blip>
                          <a:stretch>
                            <a:fillRect/>
                          </a:stretch>
                        </pic:blipFill>
                        <pic:spPr>
                          <a:xfrm>
                            <a:off x="0" y="0"/>
                            <a:ext cx="627888" cy="630936"/>
                          </a:xfrm>
                          <a:prstGeom prst="rect">
                            <a:avLst/>
                          </a:prstGeom>
                        </pic:spPr>
                      </pic:pic>
                    </a:graphicData>
                  </a:graphic>
                </wp:inline>
              </w:drawing>
            </w:r>
          </w:p>
        </w:tc>
        <w:tc>
          <w:tcPr>
            <w:tcW w:w="1571" w:type="dxa"/>
            <w:vAlign w:val="center"/>
          </w:tcPr>
          <w:p w:rsidRPr="00FA7489" w:rsidR="006D66F1" w:rsidP="004554F7" w:rsidRDefault="006D66F1" w14:paraId="5A26465A" w14:textId="77777777">
            <w:pPr>
              <w:jc w:val="center"/>
            </w:pPr>
            <w:r>
              <w:rPr>
                <w:noProof/>
              </w:rPr>
              <w:drawing>
                <wp:inline distT="0" distB="0" distL="0" distR="0" wp14:anchorId="3E0EAA6F" wp14:editId="04131CD8">
                  <wp:extent cx="627888" cy="630936"/>
                  <wp:effectExtent l="0" t="0" r="1270" b="0"/>
                  <wp:docPr id="20859482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7">
                            <a:extLst>
                              <a:ext uri="{28A0092B-C50C-407E-A947-70E740481C1C}">
                                <a14:useLocalDpi xmlns:a14="http://schemas.microsoft.com/office/drawing/2010/main"/>
                              </a:ext>
                            </a:extLst>
                          </a:blip>
                          <a:stretch>
                            <a:fillRect/>
                          </a:stretch>
                        </pic:blipFill>
                        <pic:spPr>
                          <a:xfrm>
                            <a:off x="0" y="0"/>
                            <a:ext cx="627888" cy="630936"/>
                          </a:xfrm>
                          <a:prstGeom prst="rect">
                            <a:avLst/>
                          </a:prstGeom>
                        </pic:spPr>
                      </pic:pic>
                    </a:graphicData>
                  </a:graphic>
                </wp:inline>
              </w:drawing>
            </w:r>
          </w:p>
        </w:tc>
        <w:tc>
          <w:tcPr>
            <w:tcW w:w="1571" w:type="dxa"/>
            <w:vAlign w:val="center"/>
          </w:tcPr>
          <w:p w:rsidRPr="00FA7489" w:rsidR="006D66F1" w:rsidP="004554F7" w:rsidRDefault="006D66F1" w14:paraId="0965C98F" w14:textId="77777777">
            <w:pPr>
              <w:jc w:val="center"/>
            </w:pPr>
            <w:r>
              <w:rPr>
                <w:noProof/>
              </w:rPr>
              <w:drawing>
                <wp:inline distT="0" distB="0" distL="0" distR="0" wp14:anchorId="395EB59C" wp14:editId="3B41337C">
                  <wp:extent cx="627888" cy="630936"/>
                  <wp:effectExtent l="0" t="0" r="1270" b="0"/>
                  <wp:docPr id="588219285" name="Picture 7" descr="A picture containing object, thing&#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8">
                            <a:extLst>
                              <a:ext uri="{28A0092B-C50C-407E-A947-70E740481C1C}">
                                <a14:useLocalDpi xmlns:a14="http://schemas.microsoft.com/office/drawing/2010/main"/>
                              </a:ext>
                            </a:extLst>
                          </a:blip>
                          <a:stretch>
                            <a:fillRect/>
                          </a:stretch>
                        </pic:blipFill>
                        <pic:spPr>
                          <a:xfrm>
                            <a:off x="0" y="0"/>
                            <a:ext cx="627888" cy="630936"/>
                          </a:xfrm>
                          <a:prstGeom prst="rect">
                            <a:avLst/>
                          </a:prstGeom>
                        </pic:spPr>
                      </pic:pic>
                    </a:graphicData>
                  </a:graphic>
                </wp:inline>
              </w:drawing>
            </w:r>
          </w:p>
        </w:tc>
        <w:tc>
          <w:tcPr>
            <w:tcW w:w="1571" w:type="dxa"/>
            <w:vAlign w:val="center"/>
          </w:tcPr>
          <w:p w:rsidRPr="00FA7489" w:rsidR="006D66F1" w:rsidP="004554F7" w:rsidRDefault="006D66F1" w14:paraId="20F224C7" w14:textId="77777777">
            <w:pPr>
              <w:jc w:val="center"/>
            </w:pPr>
            <w:r>
              <w:rPr>
                <w:noProof/>
              </w:rPr>
              <w:drawing>
                <wp:inline distT="0" distB="0" distL="0" distR="0" wp14:anchorId="5972874E" wp14:editId="60BEC423">
                  <wp:extent cx="627888" cy="630936"/>
                  <wp:effectExtent l="0" t="0" r="1270" b="0"/>
                  <wp:docPr id="2391994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9">
                            <a:extLst>
                              <a:ext uri="{28A0092B-C50C-407E-A947-70E740481C1C}">
                                <a14:useLocalDpi xmlns:a14="http://schemas.microsoft.com/office/drawing/2010/main"/>
                              </a:ext>
                            </a:extLst>
                          </a:blip>
                          <a:stretch>
                            <a:fillRect/>
                          </a:stretch>
                        </pic:blipFill>
                        <pic:spPr>
                          <a:xfrm>
                            <a:off x="0" y="0"/>
                            <a:ext cx="627888" cy="630936"/>
                          </a:xfrm>
                          <a:prstGeom prst="rect">
                            <a:avLst/>
                          </a:prstGeom>
                        </pic:spPr>
                      </pic:pic>
                    </a:graphicData>
                  </a:graphic>
                </wp:inline>
              </w:drawing>
            </w:r>
          </w:p>
        </w:tc>
      </w:tr>
      <w:tr w:rsidRPr="00FA7489" w:rsidR="006D66F1" w:rsidTr="338097CA" w14:paraId="33B73D84" w14:textId="77777777">
        <w:trPr>
          <w:gridBefore w:val="1"/>
          <w:gridAfter w:val="1"/>
          <w:wBefore w:w="615" w:type="dxa"/>
          <w:wAfter w:w="630" w:type="dxa"/>
          <w:trHeight w:val="576"/>
        </w:trPr>
        <w:tc>
          <w:tcPr>
            <w:tcW w:w="1570" w:type="dxa"/>
          </w:tcPr>
          <w:p w:rsidRPr="00FA7489" w:rsidR="006D66F1" w:rsidP="004554F7" w:rsidRDefault="006D66F1" w14:paraId="4C9917DC" w14:textId="77777777">
            <w:pPr>
              <w:spacing w:before="120"/>
              <w:jc w:val="center"/>
              <w:rPr>
                <w:b/>
                <w:sz w:val="12"/>
                <w:szCs w:val="12"/>
              </w:rPr>
            </w:pPr>
            <w:r w:rsidRPr="00FA7489">
              <w:rPr>
                <w:b/>
                <w:sz w:val="12"/>
                <w:szCs w:val="12"/>
              </w:rPr>
              <w:t>White River Junction &amp; Burlington, VT</w:t>
            </w:r>
          </w:p>
        </w:tc>
        <w:tc>
          <w:tcPr>
            <w:tcW w:w="1571" w:type="dxa"/>
          </w:tcPr>
          <w:p w:rsidRPr="00FA7489" w:rsidR="006D66F1" w:rsidP="004554F7" w:rsidRDefault="006D66F1" w14:paraId="28353F45" w14:textId="77777777">
            <w:pPr>
              <w:spacing w:before="120"/>
              <w:jc w:val="center"/>
              <w:rPr>
                <w:b/>
                <w:sz w:val="12"/>
                <w:szCs w:val="12"/>
              </w:rPr>
            </w:pPr>
            <w:r w:rsidRPr="00FA7489">
              <w:rPr>
                <w:b/>
                <w:sz w:val="12"/>
                <w:szCs w:val="12"/>
              </w:rPr>
              <w:t>Arlington, VA</w:t>
            </w:r>
          </w:p>
        </w:tc>
        <w:tc>
          <w:tcPr>
            <w:tcW w:w="1571" w:type="dxa"/>
          </w:tcPr>
          <w:p w:rsidRPr="00FA7489" w:rsidR="006D66F1" w:rsidP="004554F7" w:rsidRDefault="006D66F1" w14:paraId="1DC90692" w14:textId="77777777">
            <w:pPr>
              <w:spacing w:before="120"/>
              <w:jc w:val="center"/>
              <w:rPr>
                <w:b/>
                <w:sz w:val="12"/>
                <w:szCs w:val="12"/>
              </w:rPr>
            </w:pPr>
            <w:r w:rsidRPr="00FA7489">
              <w:rPr>
                <w:b/>
                <w:sz w:val="12"/>
                <w:szCs w:val="12"/>
              </w:rPr>
              <w:t>Chicago, IL</w:t>
            </w:r>
          </w:p>
        </w:tc>
        <w:tc>
          <w:tcPr>
            <w:tcW w:w="1570" w:type="dxa"/>
          </w:tcPr>
          <w:p w:rsidRPr="00FA7489" w:rsidR="006D66F1" w:rsidP="004554F7" w:rsidRDefault="006D66F1" w14:paraId="440DD3F9" w14:textId="77777777">
            <w:pPr>
              <w:spacing w:before="120"/>
              <w:jc w:val="center"/>
              <w:rPr>
                <w:b/>
                <w:sz w:val="12"/>
                <w:szCs w:val="12"/>
              </w:rPr>
            </w:pPr>
            <w:r w:rsidRPr="00FA7489">
              <w:rPr>
                <w:b/>
                <w:sz w:val="12"/>
                <w:szCs w:val="12"/>
              </w:rPr>
              <w:t>Evansville, IN</w:t>
            </w:r>
          </w:p>
        </w:tc>
        <w:tc>
          <w:tcPr>
            <w:tcW w:w="1571" w:type="dxa"/>
          </w:tcPr>
          <w:p w:rsidRPr="00FA7489" w:rsidR="006D66F1" w:rsidP="004554F7" w:rsidRDefault="006D66F1" w14:paraId="6189D57E" w14:textId="77777777">
            <w:pPr>
              <w:spacing w:before="120"/>
              <w:jc w:val="center"/>
              <w:rPr>
                <w:b/>
                <w:sz w:val="12"/>
                <w:szCs w:val="12"/>
              </w:rPr>
            </w:pPr>
            <w:r w:rsidRPr="00FA7489">
              <w:rPr>
                <w:b/>
                <w:sz w:val="12"/>
                <w:szCs w:val="12"/>
              </w:rPr>
              <w:t>Portland, OR</w:t>
            </w:r>
          </w:p>
        </w:tc>
        <w:tc>
          <w:tcPr>
            <w:tcW w:w="1571" w:type="dxa"/>
          </w:tcPr>
          <w:p w:rsidRPr="00FA7489" w:rsidR="006D66F1" w:rsidP="004554F7" w:rsidRDefault="006D66F1" w14:paraId="7FD01B09" w14:textId="77777777">
            <w:pPr>
              <w:spacing w:before="120"/>
              <w:jc w:val="center"/>
              <w:rPr>
                <w:b/>
                <w:sz w:val="12"/>
                <w:szCs w:val="12"/>
              </w:rPr>
            </w:pPr>
            <w:r w:rsidRPr="00FA7489">
              <w:rPr>
                <w:b/>
                <w:sz w:val="12"/>
                <w:szCs w:val="12"/>
              </w:rPr>
              <w:t>Salt Lake City, UT</w:t>
            </w:r>
          </w:p>
        </w:tc>
        <w:tc>
          <w:tcPr>
            <w:tcW w:w="1571" w:type="dxa"/>
          </w:tcPr>
          <w:p w:rsidRPr="00FA7489" w:rsidR="006D66F1" w:rsidP="004554F7" w:rsidRDefault="006D66F1" w14:paraId="6DAA276C" w14:textId="77777777">
            <w:pPr>
              <w:spacing w:before="120"/>
              <w:jc w:val="center"/>
              <w:rPr>
                <w:b/>
                <w:sz w:val="12"/>
                <w:szCs w:val="12"/>
              </w:rPr>
            </w:pPr>
            <w:r w:rsidRPr="00FA7489">
              <w:rPr>
                <w:b/>
                <w:sz w:val="12"/>
                <w:szCs w:val="12"/>
              </w:rPr>
              <w:t>San Diego, CA</w:t>
            </w:r>
          </w:p>
        </w:tc>
      </w:tr>
      <w:bookmarkEnd w:id="45"/>
      <w:tr w:rsidRPr="00FA7489" w:rsidR="006D66F1" w:rsidTr="338097CA" w14:paraId="31F674E3" w14:textId="77777777">
        <w:trPr>
          <w:trHeight w:val="259" w:hRule="exact"/>
        </w:trPr>
        <w:tc>
          <w:tcPr>
            <w:tcW w:w="12240" w:type="dxa"/>
            <w:gridSpan w:val="9"/>
            <w:shd w:val="clear" w:color="auto" w:fill="F68B1F" w:themeFill="background2"/>
          </w:tcPr>
          <w:p w:rsidRPr="00FA7489" w:rsidR="006D66F1" w:rsidP="004554F7" w:rsidRDefault="006D66F1" w14:paraId="17BFBE5B" w14:textId="77777777"/>
        </w:tc>
      </w:tr>
      <w:tr w:rsidRPr="00FA7489" w:rsidR="006D66F1" w:rsidTr="338097CA" w14:paraId="292FC7E8" w14:textId="77777777">
        <w:tc>
          <w:tcPr>
            <w:tcW w:w="12240" w:type="dxa"/>
            <w:gridSpan w:val="9"/>
          </w:tcPr>
          <w:p w:rsidRPr="00FA7489" w:rsidR="006D66F1" w:rsidP="004554F7" w:rsidRDefault="006D66F1" w14:paraId="56EEFB69" w14:textId="77777777">
            <w:pPr>
              <w:spacing w:before="240" w:line="360" w:lineRule="auto"/>
              <w:ind w:left="2411" w:right="2321"/>
              <w:jc w:val="both"/>
              <w:rPr>
                <w:color w:val="59595C" w:themeColor="text1" w:themeTint="E6"/>
                <w:sz w:val="16"/>
                <w:szCs w:val="16"/>
              </w:rPr>
            </w:pPr>
            <w:r w:rsidRPr="00FA7489">
              <w:rPr>
                <w:sz w:val="16"/>
                <w:szCs w:val="16"/>
              </w:rPr>
              <w:t xml:space="preserve">RSG promotes sustainable business practices that minimize negative impacts on the environment. We print all proposals and reports on recycled paper that utilizes a minimum of 30% postconsumer waste. RSG also encourages recycling of printed materials (including this document) whenever practicable. </w:t>
            </w:r>
            <w:r w:rsidRPr="00FA7489">
              <w:rPr>
                <w:sz w:val="16"/>
                <w:szCs w:val="16"/>
              </w:rPr>
              <w:br/>
            </w:r>
            <w:r w:rsidRPr="00FA7489">
              <w:rPr>
                <w:b/>
                <w:sz w:val="18"/>
                <w:szCs w:val="18"/>
              </w:rPr>
              <w:t xml:space="preserve">For more information on RSG’s sustainability practices, please visit </w:t>
            </w:r>
            <w:r w:rsidRPr="00FA7489">
              <w:rPr>
                <w:b/>
                <w:color w:val="F68B1F" w:themeColor="background2"/>
                <w:sz w:val="18"/>
                <w:szCs w:val="18"/>
              </w:rPr>
              <w:t>www.rsginc.com</w:t>
            </w:r>
            <w:r w:rsidRPr="00FA7489">
              <w:rPr>
                <w:sz w:val="18"/>
                <w:szCs w:val="18"/>
              </w:rPr>
              <w:t>.</w:t>
            </w:r>
          </w:p>
        </w:tc>
      </w:tr>
    </w:tbl>
    <w:p w:rsidRPr="00FA7489" w:rsidR="00401F48" w:rsidP="00585414" w:rsidRDefault="00401F48" w14:paraId="2914E42D" w14:textId="77777777"/>
    <w:sectPr w:rsidRPr="00FA7489" w:rsidR="00401F48" w:rsidSect="00A042B3">
      <w:headerReference w:type="even" r:id="rId30"/>
      <w:headerReference w:type="default" r:id="rId31"/>
      <w:footerReference w:type="even" r:id="rId32"/>
      <w:footerReference w:type="default" r:id="rId33"/>
      <w:type w:val="oddPage"/>
      <w:pgSz w:w="12240" w:h="15840" w:code="1"/>
      <w:pgMar w:top="1166" w:right="1440" w:bottom="1440" w:left="1440" w:header="576" w:footer="576" w:gutter="0"/>
      <w:pgBorders w:offsetFrom="page">
        <w:top w:val="none" w:color="000000" w:sz="0" w:space="6"/>
        <w:left w:val="none" w:color="000000" w:sz="0" w:space="6"/>
        <w:bottom w:val="none" w:color="000000" w:sz="0" w:space="14"/>
        <w:right w:val="none" w:color="000000" w:sz="0" w:space="0"/>
      </w:pgBorders>
      <w:pgNumType w:start="1"/>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EE890" w16cex:dateUtc="2020-09-30T15:2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43F1D4" w14:textId="77777777" w:rsidR="00C73A42" w:rsidRDefault="00C73A42" w:rsidP="00FC093E">
      <w:r>
        <w:separator/>
      </w:r>
    </w:p>
  </w:endnote>
  <w:endnote w:type="continuationSeparator" w:id="0">
    <w:p w14:paraId="07059A4A" w14:textId="77777777" w:rsidR="00C73A42" w:rsidRDefault="00C73A42" w:rsidP="00FC093E">
      <w:r>
        <w:continuationSeparator/>
      </w:r>
    </w:p>
  </w:endnote>
  <w:endnote w:type="continuationNotice" w:id="1">
    <w:p w14:paraId="06A4E92B" w14:textId="77777777" w:rsidR="00C73A42" w:rsidRDefault="00C73A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Cambria"/>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single" w:sz="4" w:space="0" w:color="F68B1F" w:themeColor="background2"/>
        <w:bottom w:val="none" w:sz="0" w:space="0" w:color="auto"/>
        <w:right w:val="none" w:sz="0" w:space="0" w:color="auto"/>
        <w:insideH w:val="single" w:sz="4" w:space="0" w:color="F68B1F" w:themeColor="background2"/>
        <w:insideV w:val="none" w:sz="0" w:space="0" w:color="auto"/>
      </w:tblBorders>
      <w:tblLook w:val="04A0" w:firstRow="1" w:lastRow="0" w:firstColumn="1" w:lastColumn="0" w:noHBand="0" w:noVBand="1"/>
    </w:tblPr>
    <w:tblGrid>
      <w:gridCol w:w="648"/>
      <w:gridCol w:w="490"/>
    </w:tblGrid>
    <w:tr w:rsidR="00167A86" w14:paraId="2C692EF0" w14:textId="77777777" w:rsidTr="338097CA">
      <w:trPr>
        <w:trHeight w:val="403"/>
      </w:trPr>
      <w:tc>
        <w:tcPr>
          <w:tcW w:w="648" w:type="dxa"/>
          <w:vAlign w:val="center"/>
          <w:hideMark/>
        </w:tcPr>
        <w:p w14:paraId="763A3420" w14:textId="77777777" w:rsidR="00167A86" w:rsidRDefault="00167A86" w:rsidP="001352D4">
          <w:pPr>
            <w:pStyle w:val="Footer"/>
            <w:jc w:val="center"/>
            <w:rPr>
              <w:color w:val="48484A" w:themeColor="text1"/>
              <w:sz w:val="22"/>
            </w:rPr>
          </w:pPr>
          <w:r w:rsidRPr="00FE4456">
            <w:rPr>
              <w:color w:val="48484A" w:themeColor="text1"/>
              <w:sz w:val="24"/>
            </w:rPr>
            <w:fldChar w:fldCharType="begin"/>
          </w:r>
          <w:r w:rsidRPr="00FE4456">
            <w:rPr>
              <w:color w:val="48484A" w:themeColor="text1"/>
              <w:sz w:val="24"/>
            </w:rPr>
            <w:instrText xml:space="preserve"> PAGE   \* MERGEFORMAT </w:instrText>
          </w:r>
          <w:r w:rsidRPr="00FE4456">
            <w:rPr>
              <w:color w:val="48484A" w:themeColor="text1"/>
              <w:sz w:val="24"/>
            </w:rPr>
            <w:fldChar w:fldCharType="separate"/>
          </w:r>
          <w:r>
            <w:rPr>
              <w:noProof/>
              <w:color w:val="48484A" w:themeColor="text1"/>
              <w:sz w:val="24"/>
            </w:rPr>
            <w:t>ii</w:t>
          </w:r>
          <w:r w:rsidRPr="00FE4456">
            <w:rPr>
              <w:noProof/>
              <w:color w:val="48484A" w:themeColor="text1"/>
              <w:sz w:val="24"/>
            </w:rPr>
            <w:fldChar w:fldCharType="end"/>
          </w:r>
        </w:p>
      </w:tc>
      <w:tc>
        <w:tcPr>
          <w:tcW w:w="490" w:type="dxa"/>
          <w:vAlign w:val="center"/>
          <w:hideMark/>
        </w:tcPr>
        <w:p w14:paraId="31EEACD5" w14:textId="77777777" w:rsidR="00167A86" w:rsidRDefault="00167A86" w:rsidP="001352D4">
          <w:pPr>
            <w:pStyle w:val="Footer"/>
            <w:ind w:hanging="59"/>
            <w:rPr>
              <w:color w:val="48484A" w:themeColor="text1"/>
              <w:sz w:val="22"/>
            </w:rPr>
          </w:pPr>
          <w:r>
            <w:rPr>
              <w:noProof/>
            </w:rPr>
            <w:drawing>
              <wp:inline distT="0" distB="0" distL="0" distR="0" wp14:anchorId="663BA5E9" wp14:editId="1958C239">
                <wp:extent cx="169545" cy="200025"/>
                <wp:effectExtent l="0" t="0" r="1905" b="9525"/>
                <wp:docPr id="239199453" name="Picture 239199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
                          <a:extLst>
                            <a:ext uri="{28A0092B-C50C-407E-A947-70E740481C1C}">
                              <a14:useLocalDpi xmlns:a14="http://schemas.microsoft.com/office/drawing/2010/main" val="0"/>
                            </a:ext>
                          </a:extLst>
                        </a:blip>
                        <a:srcRect l="11533" t="4996" r="10336" b="4124"/>
                        <a:stretch/>
                      </pic:blipFill>
                      <pic:spPr bwMode="auto">
                        <a:xfrm>
                          <a:off x="0" y="0"/>
                          <a:ext cx="169545" cy="2000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A3A7292" w14:textId="77777777" w:rsidR="00167A86" w:rsidRPr="00431929" w:rsidRDefault="00167A86" w:rsidP="004319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jc w:val="right"/>
      <w:tblBorders>
        <w:top w:val="none" w:sz="0" w:space="0" w:color="auto"/>
        <w:left w:val="none" w:sz="0" w:space="0" w:color="auto"/>
        <w:bottom w:val="none" w:sz="0" w:space="0" w:color="auto"/>
        <w:right w:val="single" w:sz="4" w:space="0" w:color="F68B1F" w:themeColor="background2"/>
        <w:insideH w:val="single" w:sz="4" w:space="0" w:color="F68B1F" w:themeColor="background2"/>
        <w:insideV w:val="none" w:sz="0" w:space="0" w:color="auto"/>
      </w:tblBorders>
      <w:tblLook w:val="04A0" w:firstRow="1" w:lastRow="0" w:firstColumn="1" w:lastColumn="0" w:noHBand="0" w:noVBand="1"/>
    </w:tblPr>
    <w:tblGrid>
      <w:gridCol w:w="486"/>
      <w:gridCol w:w="648"/>
    </w:tblGrid>
    <w:tr w:rsidR="00167A86" w14:paraId="514AB0AD" w14:textId="77777777" w:rsidTr="338097CA">
      <w:trPr>
        <w:trHeight w:val="403"/>
        <w:jc w:val="right"/>
      </w:trPr>
      <w:tc>
        <w:tcPr>
          <w:tcW w:w="486" w:type="dxa"/>
          <w:vAlign w:val="center"/>
        </w:tcPr>
        <w:p w14:paraId="2B9AD038" w14:textId="77777777" w:rsidR="00167A86" w:rsidRDefault="00167A86" w:rsidP="001352D4">
          <w:pPr>
            <w:pStyle w:val="Footer"/>
            <w:ind w:right="-73"/>
            <w:jc w:val="right"/>
            <w:rPr>
              <w:color w:val="48484A" w:themeColor="text1"/>
              <w:sz w:val="22"/>
            </w:rPr>
          </w:pPr>
          <w:r>
            <w:rPr>
              <w:noProof/>
            </w:rPr>
            <w:drawing>
              <wp:inline distT="0" distB="0" distL="0" distR="0" wp14:anchorId="7D1FD1BB" wp14:editId="48BDE8A5">
                <wp:extent cx="169545" cy="200025"/>
                <wp:effectExtent l="0" t="0" r="1905" b="9525"/>
                <wp:docPr id="239199454" name="Picture 239199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
                          <a:extLst>
                            <a:ext uri="{28A0092B-C50C-407E-A947-70E740481C1C}">
                              <a14:useLocalDpi xmlns:a14="http://schemas.microsoft.com/office/drawing/2010/main" val="0"/>
                            </a:ext>
                          </a:extLst>
                        </a:blip>
                        <a:srcRect l="11533" t="4996" r="10336" b="4124"/>
                        <a:stretch/>
                      </pic:blipFill>
                      <pic:spPr bwMode="auto">
                        <a:xfrm>
                          <a:off x="0" y="0"/>
                          <a:ext cx="169545" cy="200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8" w:type="dxa"/>
          <w:vAlign w:val="center"/>
        </w:tcPr>
        <w:p w14:paraId="6D32CF61" w14:textId="77777777" w:rsidR="00167A86" w:rsidRDefault="00167A86" w:rsidP="001352D4">
          <w:pPr>
            <w:pStyle w:val="Footer"/>
            <w:jc w:val="center"/>
            <w:rPr>
              <w:color w:val="48484A" w:themeColor="text1"/>
              <w:sz w:val="22"/>
            </w:rPr>
          </w:pPr>
          <w:r w:rsidRPr="00FE4456">
            <w:rPr>
              <w:color w:val="48484A" w:themeColor="text1"/>
              <w:sz w:val="24"/>
            </w:rPr>
            <w:fldChar w:fldCharType="begin"/>
          </w:r>
          <w:r w:rsidRPr="00FE4456">
            <w:rPr>
              <w:color w:val="48484A" w:themeColor="text1"/>
              <w:sz w:val="24"/>
            </w:rPr>
            <w:instrText xml:space="preserve"> PAGE   \* MERGEFORMAT </w:instrText>
          </w:r>
          <w:r w:rsidRPr="00FE4456">
            <w:rPr>
              <w:color w:val="48484A" w:themeColor="text1"/>
              <w:sz w:val="24"/>
            </w:rPr>
            <w:fldChar w:fldCharType="separate"/>
          </w:r>
          <w:r>
            <w:rPr>
              <w:noProof/>
              <w:color w:val="48484A" w:themeColor="text1"/>
              <w:sz w:val="24"/>
            </w:rPr>
            <w:t>iii</w:t>
          </w:r>
          <w:r w:rsidRPr="00FE4456">
            <w:rPr>
              <w:noProof/>
              <w:color w:val="48484A" w:themeColor="text1"/>
              <w:sz w:val="24"/>
            </w:rPr>
            <w:fldChar w:fldCharType="end"/>
          </w:r>
        </w:p>
      </w:tc>
    </w:tr>
  </w:tbl>
  <w:p w14:paraId="3968C12D" w14:textId="77777777" w:rsidR="00167A86" w:rsidRPr="00431929" w:rsidRDefault="00167A86" w:rsidP="00431929">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jc w:val="right"/>
      <w:tblBorders>
        <w:top w:val="none" w:sz="0" w:space="0" w:color="auto"/>
        <w:left w:val="none" w:sz="0" w:space="0" w:color="auto"/>
        <w:bottom w:val="none" w:sz="0" w:space="0" w:color="auto"/>
        <w:right w:val="single" w:sz="4" w:space="0" w:color="F68B1F" w:themeColor="background2"/>
        <w:insideH w:val="single" w:sz="4" w:space="0" w:color="F68B1F" w:themeColor="background2"/>
        <w:insideV w:val="none" w:sz="0" w:space="0" w:color="auto"/>
      </w:tblBorders>
      <w:tblLook w:val="04A0" w:firstRow="1" w:lastRow="0" w:firstColumn="1" w:lastColumn="0" w:noHBand="0" w:noVBand="1"/>
    </w:tblPr>
    <w:tblGrid>
      <w:gridCol w:w="486"/>
      <w:gridCol w:w="648"/>
    </w:tblGrid>
    <w:tr w:rsidR="00167A86" w14:paraId="76A32224" w14:textId="77777777" w:rsidTr="338097CA">
      <w:trPr>
        <w:trHeight w:val="403"/>
        <w:jc w:val="right"/>
      </w:trPr>
      <w:tc>
        <w:tcPr>
          <w:tcW w:w="486" w:type="dxa"/>
          <w:vAlign w:val="center"/>
        </w:tcPr>
        <w:p w14:paraId="51C21515" w14:textId="77777777" w:rsidR="00167A86" w:rsidRDefault="00167A86" w:rsidP="001352D4">
          <w:pPr>
            <w:pStyle w:val="Footer"/>
            <w:ind w:right="-73"/>
            <w:jc w:val="right"/>
            <w:rPr>
              <w:color w:val="48484A" w:themeColor="text1"/>
              <w:sz w:val="22"/>
            </w:rPr>
          </w:pPr>
          <w:r>
            <w:rPr>
              <w:noProof/>
            </w:rPr>
            <w:drawing>
              <wp:inline distT="0" distB="0" distL="0" distR="0" wp14:anchorId="4744E0BF" wp14:editId="386ECDD6">
                <wp:extent cx="169545" cy="200025"/>
                <wp:effectExtent l="0" t="0" r="1905" b="9525"/>
                <wp:docPr id="239199456" name="Picture 23919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
                          <a:extLst>
                            <a:ext uri="{28A0092B-C50C-407E-A947-70E740481C1C}">
                              <a14:useLocalDpi xmlns:a14="http://schemas.microsoft.com/office/drawing/2010/main" val="0"/>
                            </a:ext>
                          </a:extLst>
                        </a:blip>
                        <a:srcRect l="11533" t="4996" r="10336" b="4124"/>
                        <a:stretch/>
                      </pic:blipFill>
                      <pic:spPr bwMode="auto">
                        <a:xfrm>
                          <a:off x="0" y="0"/>
                          <a:ext cx="169545" cy="200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8" w:type="dxa"/>
          <w:vAlign w:val="center"/>
        </w:tcPr>
        <w:p w14:paraId="1DAFA6EA" w14:textId="77777777" w:rsidR="00167A86" w:rsidRDefault="00167A86" w:rsidP="001352D4">
          <w:pPr>
            <w:pStyle w:val="Footer"/>
            <w:jc w:val="center"/>
            <w:rPr>
              <w:color w:val="48484A" w:themeColor="text1"/>
              <w:sz w:val="22"/>
            </w:rPr>
          </w:pPr>
          <w:r w:rsidRPr="00FE4456">
            <w:rPr>
              <w:color w:val="48484A" w:themeColor="text1"/>
              <w:sz w:val="24"/>
            </w:rPr>
            <w:fldChar w:fldCharType="begin"/>
          </w:r>
          <w:r w:rsidRPr="00FE4456">
            <w:rPr>
              <w:color w:val="48484A" w:themeColor="text1"/>
              <w:sz w:val="24"/>
            </w:rPr>
            <w:instrText xml:space="preserve"> PAGE   \* MERGEFORMAT </w:instrText>
          </w:r>
          <w:r w:rsidRPr="00FE4456">
            <w:rPr>
              <w:color w:val="48484A" w:themeColor="text1"/>
              <w:sz w:val="24"/>
            </w:rPr>
            <w:fldChar w:fldCharType="separate"/>
          </w:r>
          <w:r>
            <w:rPr>
              <w:noProof/>
              <w:color w:val="48484A" w:themeColor="text1"/>
              <w:sz w:val="24"/>
            </w:rPr>
            <w:t>i</w:t>
          </w:r>
          <w:r w:rsidRPr="00FE4456">
            <w:rPr>
              <w:noProof/>
              <w:color w:val="48484A" w:themeColor="text1"/>
              <w:sz w:val="24"/>
            </w:rPr>
            <w:fldChar w:fldCharType="end"/>
          </w:r>
        </w:p>
      </w:tc>
    </w:tr>
  </w:tbl>
  <w:p w14:paraId="6B61B5B0" w14:textId="77777777" w:rsidR="00167A86" w:rsidRPr="009C0E19" w:rsidRDefault="00167A86" w:rsidP="001352D4">
    <w:pPr>
      <w:pStyle w:val="Footer"/>
      <w:jc w:val="right"/>
      <w:rPr>
        <w:color w:val="48484A" w:themeColor="text1"/>
        <w:sz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29CE0" w14:textId="77777777" w:rsidR="00167A86" w:rsidRPr="009C0E19" w:rsidRDefault="00167A86" w:rsidP="00401F48">
    <w:pPr>
      <w:pStyle w:val="Footer"/>
      <w:rPr>
        <w:color w:val="48484A" w:themeColor="text1"/>
        <w:sz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5DDAB" w14:textId="77777777" w:rsidR="00167A86" w:rsidRPr="00401F48" w:rsidRDefault="00167A86" w:rsidP="00401F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59CF62" w14:textId="77777777" w:rsidR="00C73A42" w:rsidRDefault="00C73A42" w:rsidP="00FC093E">
      <w:bookmarkStart w:id="0" w:name="_Hlk480209584"/>
      <w:bookmarkEnd w:id="0"/>
      <w:r>
        <w:separator/>
      </w:r>
    </w:p>
  </w:footnote>
  <w:footnote w:type="continuationSeparator" w:id="0">
    <w:p w14:paraId="5F5E28A8" w14:textId="77777777" w:rsidR="00C73A42" w:rsidRDefault="00C73A42" w:rsidP="00FC093E">
      <w:r>
        <w:continuationSeparator/>
      </w:r>
    </w:p>
  </w:footnote>
  <w:footnote w:type="continuationNotice" w:id="1">
    <w:p w14:paraId="5A718602" w14:textId="77777777" w:rsidR="00C73A42" w:rsidRDefault="00C73A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2240" w:type="dxa"/>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35"/>
      <w:gridCol w:w="7322"/>
      <w:gridCol w:w="1283"/>
    </w:tblGrid>
    <w:tr w:rsidR="00167A86" w14:paraId="21347824" w14:textId="77777777" w:rsidTr="338097CA">
      <w:trPr>
        <w:trHeight w:val="720"/>
      </w:trPr>
      <w:tc>
        <w:tcPr>
          <w:tcW w:w="12240" w:type="dxa"/>
          <w:gridSpan w:val="3"/>
          <w:vAlign w:val="bottom"/>
        </w:tcPr>
        <w:p w14:paraId="6A0371DF" w14:textId="77777777" w:rsidR="00167A86" w:rsidRDefault="00167A86" w:rsidP="008F744E">
          <w:pPr>
            <w:pStyle w:val="Header"/>
            <w:ind w:firstLine="3676"/>
          </w:pPr>
          <w:r>
            <w:rPr>
              <w:noProof/>
            </w:rPr>
            <w:drawing>
              <wp:anchor distT="0" distB="0" distL="114300" distR="114300" simplePos="0" relativeHeight="251658240" behindDoc="1" locked="0" layoutInCell="1" allowOverlap="1" wp14:anchorId="4C1BB85B" wp14:editId="5E7C6BAD">
                <wp:simplePos x="0" y="0"/>
                <wp:positionH relativeFrom="column">
                  <wp:posOffset>2334260</wp:posOffset>
                </wp:positionH>
                <wp:positionV relativeFrom="paragraph">
                  <wp:posOffset>55880</wp:posOffset>
                </wp:positionV>
                <wp:extent cx="1828800" cy="548640"/>
                <wp:effectExtent l="0" t="0" r="0" b="3810"/>
                <wp:wrapNone/>
                <wp:docPr id="239199452" name="Picture 239199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G_logo_cmyk.jpg"/>
                        <pic:cNvPicPr/>
                      </pic:nvPicPr>
                      <pic:blipFill>
                        <a:blip r:embed="rId1">
                          <a:extLst>
                            <a:ext uri="{28A0092B-C50C-407E-A947-70E740481C1C}">
                              <a14:useLocalDpi xmlns:a14="http://schemas.microsoft.com/office/drawing/2010/main" val="0"/>
                            </a:ext>
                          </a:extLst>
                        </a:blip>
                        <a:stretch>
                          <a:fillRect/>
                        </a:stretch>
                      </pic:blipFill>
                      <pic:spPr>
                        <a:xfrm>
                          <a:off x="0" y="0"/>
                          <a:ext cx="1828800" cy="548640"/>
                        </a:xfrm>
                        <a:prstGeom prst="rect">
                          <a:avLst/>
                        </a:prstGeom>
                      </pic:spPr>
                    </pic:pic>
                  </a:graphicData>
                </a:graphic>
                <wp14:sizeRelH relativeFrom="page">
                  <wp14:pctWidth>0</wp14:pctWidth>
                </wp14:sizeRelH>
                <wp14:sizeRelV relativeFrom="page">
                  <wp14:pctHeight>0</wp14:pctHeight>
                </wp14:sizeRelV>
              </wp:anchor>
            </w:drawing>
          </w:r>
        </w:p>
      </w:tc>
    </w:tr>
    <w:tr w:rsidR="00167A86" w14:paraId="20273C79" w14:textId="77777777" w:rsidTr="001928A9">
      <w:trPr>
        <w:trHeight w:val="270"/>
      </w:trPr>
      <w:tc>
        <w:tcPr>
          <w:tcW w:w="4050" w:type="dxa"/>
          <w:vMerge w:val="restart"/>
          <w:vAlign w:val="bottom"/>
        </w:tcPr>
        <w:p w14:paraId="74F1C7C7" w14:textId="77777777" w:rsidR="00167A86" w:rsidRDefault="00167A86" w:rsidP="00E30696">
          <w:pPr>
            <w:pStyle w:val="Header"/>
            <w:jc w:val="right"/>
          </w:pPr>
        </w:p>
      </w:tc>
      <w:tc>
        <w:tcPr>
          <w:tcW w:w="8190" w:type="dxa"/>
          <w:gridSpan w:val="2"/>
        </w:tcPr>
        <w:p w14:paraId="7A8A212A" w14:textId="77777777" w:rsidR="00167A86" w:rsidRDefault="00167A86">
          <w:pPr>
            <w:pStyle w:val="Header"/>
          </w:pPr>
        </w:p>
      </w:tc>
    </w:tr>
    <w:tr w:rsidR="00167A86" w14:paraId="47641F5A" w14:textId="77777777" w:rsidTr="338097CA">
      <w:trPr>
        <w:trHeight w:val="720"/>
      </w:trPr>
      <w:tc>
        <w:tcPr>
          <w:tcW w:w="4050" w:type="dxa"/>
          <w:vMerge/>
        </w:tcPr>
        <w:p w14:paraId="1C47BD4F" w14:textId="77777777" w:rsidR="00167A86" w:rsidRDefault="00167A86">
          <w:pPr>
            <w:pStyle w:val="Header"/>
          </w:pPr>
        </w:p>
      </w:tc>
      <w:tc>
        <w:tcPr>
          <w:tcW w:w="8190" w:type="dxa"/>
          <w:gridSpan w:val="2"/>
          <w:tcBorders>
            <w:left w:val="single" w:sz="4" w:space="0" w:color="F68B1F" w:themeColor="background2"/>
          </w:tcBorders>
        </w:tcPr>
        <w:sdt>
          <w:sdtPr>
            <w:rPr>
              <w:rFonts w:cs="Arial"/>
              <w:b/>
              <w:caps/>
              <w:color w:val="F68B1F" w:themeColor="background2"/>
              <w:sz w:val="32"/>
              <w:szCs w:val="32"/>
            </w:rPr>
            <w:alias w:val="Company"/>
            <w:tag w:val=""/>
            <w:id w:val="890392179"/>
            <w:dataBinding w:prefixMappings="xmlns:ns0='http://schemas.openxmlformats.org/officeDocument/2006/extended-properties' " w:xpath="/ns0:Properties[1]/ns0:Company[1]" w:storeItemID="{6668398D-A668-4E3E-A5EB-62B293D839F1}"/>
            <w:text/>
          </w:sdtPr>
          <w:sdtContent>
            <w:p w14:paraId="073640E4" w14:textId="314F32A8" w:rsidR="00167A86" w:rsidRPr="001352D4" w:rsidRDefault="00167A86" w:rsidP="001F61BC">
              <w:pPr>
                <w:ind w:left="252" w:right="1241"/>
                <w:rPr>
                  <w:rFonts w:cs="Arial"/>
                  <w:b/>
                  <w:caps/>
                  <w:color w:val="FFFFFF" w:themeColor="background1"/>
                  <w:sz w:val="32"/>
                  <w:szCs w:val="32"/>
                </w:rPr>
              </w:pPr>
              <w:r w:rsidRPr="001352D4">
                <w:rPr>
                  <w:rFonts w:cs="Arial"/>
                  <w:b/>
                  <w:color w:val="F68B1F" w:themeColor="background2"/>
                  <w:sz w:val="32"/>
                  <w:szCs w:val="32"/>
                </w:rPr>
                <w:t>N</w:t>
              </w:r>
              <w:r>
                <w:rPr>
                  <w:rFonts w:cs="Arial"/>
                  <w:b/>
                  <w:color w:val="F68B1F" w:themeColor="background2"/>
                  <w:sz w:val="32"/>
                  <w:szCs w:val="32"/>
                </w:rPr>
                <w:t>ational Park Service</w:t>
              </w:r>
            </w:p>
          </w:sdtContent>
        </w:sdt>
        <w:p w14:paraId="05934512" w14:textId="77777777" w:rsidR="00167A86" w:rsidRDefault="00167A86"/>
      </w:tc>
    </w:tr>
    <w:tr w:rsidR="00167A86" w14:paraId="434525F6" w14:textId="77777777" w:rsidTr="001928A9">
      <w:trPr>
        <w:trHeight w:val="990"/>
      </w:trPr>
      <w:tc>
        <w:tcPr>
          <w:tcW w:w="4050" w:type="dxa"/>
          <w:vMerge/>
        </w:tcPr>
        <w:p w14:paraId="6713A632" w14:textId="77777777" w:rsidR="00167A86" w:rsidRDefault="00167A86">
          <w:pPr>
            <w:pStyle w:val="Header"/>
          </w:pPr>
        </w:p>
      </w:tc>
      <w:tc>
        <w:tcPr>
          <w:tcW w:w="8190" w:type="dxa"/>
          <w:gridSpan w:val="2"/>
          <w:tcBorders>
            <w:left w:val="single" w:sz="4" w:space="0" w:color="F68B1F" w:themeColor="background2"/>
          </w:tcBorders>
          <w:vAlign w:val="center"/>
        </w:tcPr>
        <w:sdt>
          <w:sdtPr>
            <w:rPr>
              <w:b/>
              <w:caps/>
              <w:color w:val="262626" w:themeColor="text2"/>
              <w:sz w:val="48"/>
              <w:szCs w:val="48"/>
            </w:rPr>
            <w:alias w:val="Title"/>
            <w:tag w:val=""/>
            <w:id w:val="-648440169"/>
            <w:dataBinding w:prefixMappings="xmlns:ns0='http://purl.org/dc/elements/1.1/' xmlns:ns1='http://schemas.openxmlformats.org/package/2006/metadata/core-properties' " w:xpath="/ns1:coreProperties[1]/ns0:title[1]" w:storeItemID="{6C3C8BC8-F283-45AE-878A-BAB7291924A1}"/>
            <w:text/>
          </w:sdtPr>
          <w:sdtContent>
            <w:p w14:paraId="77DBB895" w14:textId="30B73B24" w:rsidR="00167A86" w:rsidRPr="0096383F" w:rsidRDefault="00167A86" w:rsidP="00C22B78">
              <w:pPr>
                <w:pStyle w:val="Header"/>
                <w:ind w:left="252" w:right="525"/>
                <w:rPr>
                  <w:b/>
                  <w:caps/>
                  <w:color w:val="262626" w:themeColor="text2"/>
                  <w:sz w:val="56"/>
                  <w:szCs w:val="56"/>
                </w:rPr>
              </w:pPr>
              <w:r>
                <w:rPr>
                  <w:b/>
                  <w:caps/>
                  <w:color w:val="262626" w:themeColor="text2"/>
                  <w:sz w:val="48"/>
                  <w:szCs w:val="48"/>
                </w:rPr>
                <w:t>Questionnaire for Virtual Visitation Pre-Test</w:t>
              </w:r>
            </w:p>
          </w:sdtContent>
        </w:sdt>
        <w:p w14:paraId="598E896C" w14:textId="77777777" w:rsidR="00167A86" w:rsidRDefault="00167A86"/>
      </w:tc>
    </w:tr>
    <w:tr w:rsidR="00167A86" w14:paraId="7B6EB3CE" w14:textId="77777777" w:rsidTr="338097CA">
      <w:trPr>
        <w:gridAfter w:val="1"/>
        <w:wAfter w:w="1440" w:type="dxa"/>
        <w:trHeight w:val="720"/>
      </w:trPr>
      <w:tc>
        <w:tcPr>
          <w:tcW w:w="4050" w:type="dxa"/>
          <w:tcBorders>
            <w:right w:val="single" w:sz="4" w:space="0" w:color="F68B1F" w:themeColor="background2"/>
          </w:tcBorders>
        </w:tcPr>
        <w:p w14:paraId="4ECE35B1" w14:textId="77777777" w:rsidR="00167A86" w:rsidRDefault="00167A86">
          <w:pPr>
            <w:pStyle w:val="Header"/>
          </w:pPr>
        </w:p>
      </w:tc>
      <w:tc>
        <w:tcPr>
          <w:tcW w:w="8190" w:type="dxa"/>
          <w:tcBorders>
            <w:left w:val="single" w:sz="4" w:space="0" w:color="F68B1F" w:themeColor="background2"/>
          </w:tcBorders>
          <w:vAlign w:val="bottom"/>
        </w:tcPr>
        <w:p w14:paraId="57EEB3A5" w14:textId="524007E8" w:rsidR="00167A86" w:rsidRPr="001352D4" w:rsidRDefault="00167A86" w:rsidP="00E22E40">
          <w:pPr>
            <w:pStyle w:val="Header"/>
            <w:ind w:left="252" w:right="1241"/>
            <w:rPr>
              <w:rFonts w:ascii="Arial" w:hAnsi="Arial" w:cs="Arial"/>
              <w:b/>
              <w:color w:val="262626" w:themeColor="text2"/>
              <w:sz w:val="28"/>
              <w:szCs w:val="28"/>
            </w:rPr>
          </w:pPr>
          <w:sdt>
            <w:sdtPr>
              <w:rPr>
                <w:rFonts w:ascii="Arial" w:hAnsi="Arial" w:cs="Arial"/>
                <w:b/>
                <w:color w:val="262626" w:themeColor="text2"/>
                <w:sz w:val="28"/>
                <w:szCs w:val="28"/>
              </w:rPr>
              <w:alias w:val="Category"/>
              <w:id w:val="-1947378672"/>
              <w:showingPlcHdr/>
              <w:dataBinding w:prefixMappings="xmlns:ns0='http://purl.org/dc/elements/1.1/' xmlns:ns1='http://schemas.openxmlformats.org/package/2006/metadata/core-properties' " w:xpath="/ns1:coreProperties[1]/ns1:category[1]" w:storeItemID="{6C3C8BC8-F283-45AE-878A-BAB7291924A1}"/>
              <w:text/>
            </w:sdtPr>
            <w:sdtContent>
              <w:r>
                <w:rPr>
                  <w:rFonts w:ascii="Arial" w:hAnsi="Arial" w:cs="Arial"/>
                  <w:b/>
                  <w:color w:val="262626" w:themeColor="text2"/>
                  <w:sz w:val="28"/>
                  <w:szCs w:val="28"/>
                </w:rPr>
                <w:t xml:space="preserve">     </w:t>
              </w:r>
            </w:sdtContent>
          </w:sdt>
          <w:r w:rsidRPr="001352D4">
            <w:rPr>
              <w:rFonts w:ascii="Arial" w:hAnsi="Arial" w:cs="Arial"/>
              <w:b/>
              <w:color w:val="262626" w:themeColor="text2"/>
              <w:sz w:val="28"/>
              <w:szCs w:val="28"/>
            </w:rPr>
            <w:t xml:space="preserve"> │ </w:t>
          </w:r>
          <w:sdt>
            <w:sdtPr>
              <w:rPr>
                <w:rFonts w:ascii="Arial" w:hAnsi="Arial" w:cs="Arial"/>
                <w:b/>
                <w:color w:val="262626" w:themeColor="text2"/>
                <w:sz w:val="28"/>
                <w:szCs w:val="28"/>
              </w:rPr>
              <w:alias w:val="Publish Date"/>
              <w:tag w:val=""/>
              <w:id w:val="744846460"/>
              <w:dataBinding w:prefixMappings="xmlns:ns0='http://schemas.microsoft.com/office/2006/coverPageProps' " w:xpath="/ns0:CoverPageProperties[1]/ns0:PublishDate[1]" w:storeItemID="{55AF091B-3C7A-41E3-B477-F2FDAA23CFDA}"/>
              <w:date w:fullDate="2020-10-06T00:00:00Z">
                <w:dateFormat w:val="MMMM d, yyyy"/>
                <w:lid w:val="en-US"/>
                <w:storeMappedDataAs w:val="dateTime"/>
                <w:calendar w:val="gregorian"/>
              </w:date>
            </w:sdtPr>
            <w:sdtContent>
              <w:r>
                <w:rPr>
                  <w:rFonts w:ascii="Arial" w:hAnsi="Arial" w:cs="Arial"/>
                  <w:b/>
                  <w:color w:val="262626" w:themeColor="text2"/>
                  <w:sz w:val="28"/>
                  <w:szCs w:val="28"/>
                </w:rPr>
                <w:t>October 6, 2020</w:t>
              </w:r>
            </w:sdtContent>
          </w:sdt>
        </w:p>
      </w:tc>
    </w:tr>
  </w:tbl>
  <w:p w14:paraId="60F4D122" w14:textId="77777777" w:rsidR="00167A86" w:rsidRDefault="00167A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B253A" w14:textId="77777777" w:rsidR="00167A86" w:rsidRDefault="00167A86" w:rsidP="000A6E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76AE9" w14:textId="77777777" w:rsidR="00167A86" w:rsidRPr="00464FA4" w:rsidRDefault="00167A86" w:rsidP="00464FA4">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40" w:type="dxa"/>
      <w:tblInd w:w="-3600" w:type="dxa"/>
      <w:tblLook w:val="04A0" w:firstRow="1" w:lastRow="0" w:firstColumn="1" w:lastColumn="0" w:noHBand="0" w:noVBand="1"/>
    </w:tblPr>
    <w:tblGrid>
      <w:gridCol w:w="3600"/>
      <w:gridCol w:w="8640"/>
    </w:tblGrid>
    <w:tr w:rsidR="00167A86" w:rsidRPr="00D04B61" w14:paraId="64BE296D" w14:textId="77777777" w:rsidTr="338097CA">
      <w:trPr>
        <w:trHeight w:val="1296"/>
      </w:trPr>
      <w:tc>
        <w:tcPr>
          <w:tcW w:w="12240" w:type="dxa"/>
          <w:gridSpan w:val="2"/>
        </w:tcPr>
        <w:p w14:paraId="43BDD5C1" w14:textId="77777777" w:rsidR="00167A86" w:rsidRPr="00693B68" w:rsidRDefault="00167A86" w:rsidP="00693B68">
          <w:pPr>
            <w:tabs>
              <w:tab w:val="center" w:pos="4680"/>
              <w:tab w:val="right" w:pos="9360"/>
            </w:tabs>
            <w:ind w:firstLine="252"/>
            <w:rPr>
              <w:rFonts w:ascii="Arial Bold" w:hAnsi="Arial Bold"/>
              <w:b/>
              <w:color w:val="FFFFFF" w:themeColor="background1"/>
              <w:sz w:val="20"/>
              <w:szCs w:val="20"/>
            </w:rPr>
          </w:pPr>
        </w:p>
      </w:tc>
    </w:tr>
    <w:tr w:rsidR="00167A86" w:rsidRPr="00D04B61" w14:paraId="69011932" w14:textId="77777777" w:rsidTr="338097CA">
      <w:trPr>
        <w:trHeight w:val="720"/>
      </w:trPr>
      <w:tc>
        <w:tcPr>
          <w:tcW w:w="3600" w:type="dxa"/>
          <w:tcBorders>
            <w:right w:val="single" w:sz="4" w:space="0" w:color="F68B1F" w:themeColor="background2"/>
          </w:tcBorders>
        </w:tcPr>
        <w:p w14:paraId="6E48230C" w14:textId="77777777" w:rsidR="00167A86" w:rsidRPr="00D04B61" w:rsidRDefault="00167A86" w:rsidP="00693B68">
          <w:pPr>
            <w:tabs>
              <w:tab w:val="left" w:pos="1062"/>
              <w:tab w:val="center" w:pos="4680"/>
              <w:tab w:val="right" w:pos="9360"/>
            </w:tabs>
            <w:ind w:right="67"/>
            <w:jc w:val="right"/>
            <w:rPr>
              <w:color w:val="757578" w:themeColor="text1" w:themeTint="BF"/>
              <w:sz w:val="18"/>
            </w:rPr>
          </w:pPr>
          <w:r w:rsidRPr="00D04B61">
            <w:rPr>
              <w:noProof/>
              <w:color w:val="757578" w:themeColor="text1" w:themeTint="BF"/>
              <w:sz w:val="18"/>
            </w:rPr>
            <w:drawing>
              <wp:inline distT="0" distB="0" distL="0" distR="0" wp14:anchorId="3892E991" wp14:editId="77174187">
                <wp:extent cx="407677" cy="457200"/>
                <wp:effectExtent l="0" t="0" r="0" b="0"/>
                <wp:docPr id="239199455" name="Picture 239199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G_mark_cmyk.jpg"/>
                        <pic:cNvPicPr/>
                      </pic:nvPicPr>
                      <pic:blipFill rotWithShape="1">
                        <a:blip r:embed="rId1">
                          <a:extLst>
                            <a:ext uri="{28A0092B-C50C-407E-A947-70E740481C1C}">
                              <a14:useLocalDpi xmlns:a14="http://schemas.microsoft.com/office/drawing/2010/main" val="0"/>
                            </a:ext>
                          </a:extLst>
                        </a:blip>
                        <a:srcRect r="9975"/>
                        <a:stretch/>
                      </pic:blipFill>
                      <pic:spPr bwMode="auto">
                        <a:xfrm>
                          <a:off x="0" y="0"/>
                          <a:ext cx="407677" cy="457200"/>
                        </a:xfrm>
                        <a:prstGeom prst="rect">
                          <a:avLst/>
                        </a:prstGeom>
                        <a:ln>
                          <a:noFill/>
                        </a:ln>
                        <a:extLst>
                          <a:ext uri="{53640926-AAD7-44D8-BBD7-CCE9431645EC}">
                            <a14:shadowObscured xmlns:a14="http://schemas.microsoft.com/office/drawing/2010/main"/>
                          </a:ext>
                        </a:extLst>
                      </pic:spPr>
                    </pic:pic>
                  </a:graphicData>
                </a:graphic>
              </wp:inline>
            </w:drawing>
          </w:r>
        </w:p>
      </w:tc>
      <w:tc>
        <w:tcPr>
          <w:tcW w:w="8640" w:type="dxa"/>
          <w:tcBorders>
            <w:left w:val="single" w:sz="4" w:space="0" w:color="F68B1F" w:themeColor="background2"/>
          </w:tcBorders>
          <w:vAlign w:val="center"/>
        </w:tcPr>
        <w:sdt>
          <w:sdtPr>
            <w:rPr>
              <w:rFonts w:ascii="Arial Bold" w:hAnsi="Arial Bold"/>
              <w:b/>
              <w:color w:val="F68B1F" w:themeColor="background2"/>
            </w:rPr>
            <w:alias w:val="Company"/>
            <w:id w:val="-1524622032"/>
            <w:dataBinding w:prefixMappings="xmlns:ns0='http://schemas.openxmlformats.org/officeDocument/2006/extended-properties' " w:xpath="/ns0:Properties[1]/ns0:Company[1]" w:storeItemID="{6668398D-A668-4E3E-A5EB-62B293D839F1}"/>
            <w:text/>
          </w:sdtPr>
          <w:sdtContent>
            <w:p w14:paraId="60756524" w14:textId="1B69BB97" w:rsidR="00167A86" w:rsidRPr="0096383F" w:rsidRDefault="00167A86" w:rsidP="00693B68">
              <w:pPr>
                <w:tabs>
                  <w:tab w:val="center" w:pos="4680"/>
                  <w:tab w:val="right" w:pos="9360"/>
                </w:tabs>
                <w:spacing w:after="60"/>
                <w:ind w:left="68"/>
                <w:rPr>
                  <w:rFonts w:ascii="Arial Bold" w:hAnsi="Arial Bold"/>
                  <w:b/>
                  <w:color w:val="F68B1F" w:themeColor="background2"/>
                </w:rPr>
              </w:pPr>
              <w:r>
                <w:rPr>
                  <w:rFonts w:ascii="Arial Bold" w:hAnsi="Arial Bold"/>
                  <w:b/>
                  <w:color w:val="F68B1F" w:themeColor="background2"/>
                </w:rPr>
                <w:t>National Park Service</w:t>
              </w:r>
            </w:p>
          </w:sdtContent>
        </w:sdt>
        <w:sdt>
          <w:sdtPr>
            <w:rPr>
              <w:b/>
              <w:caps/>
            </w:rPr>
            <w:alias w:val="Title"/>
            <w:id w:val="-44453059"/>
            <w:dataBinding w:prefixMappings="xmlns:ns0='http://purl.org/dc/elements/1.1/' xmlns:ns1='http://schemas.openxmlformats.org/package/2006/metadata/core-properties' " w:xpath="/ns1:coreProperties[1]/ns0:title[1]" w:storeItemID="{6C3C8BC8-F283-45AE-878A-BAB7291924A1}"/>
            <w:text/>
          </w:sdtPr>
          <w:sdtContent>
            <w:p w14:paraId="12B5F192" w14:textId="2F3A9B85" w:rsidR="00167A86" w:rsidRPr="00693B68" w:rsidRDefault="00167A86" w:rsidP="00693B68">
              <w:pPr>
                <w:tabs>
                  <w:tab w:val="center" w:pos="9258"/>
                  <w:tab w:val="right" w:pos="9360"/>
                </w:tabs>
                <w:ind w:left="68" w:right="1238"/>
                <w:rPr>
                  <w:b/>
                  <w:caps/>
                  <w:color w:val="59595C" w:themeColor="text1" w:themeTint="E6"/>
                </w:rPr>
              </w:pPr>
              <w:r>
                <w:rPr>
                  <w:b/>
                  <w:caps/>
                </w:rPr>
                <w:t>Questionnaire for Virtual Visitation Pre-Test</w:t>
              </w:r>
            </w:p>
          </w:sdtContent>
        </w:sdt>
        <w:p w14:paraId="7D5A633D" w14:textId="77777777" w:rsidR="00167A86" w:rsidRDefault="00167A86"/>
      </w:tc>
    </w:tr>
    <w:tr w:rsidR="00167A86" w:rsidRPr="00D04B61" w14:paraId="626A67A6" w14:textId="77777777" w:rsidTr="338097CA">
      <w:trPr>
        <w:trHeight w:val="144"/>
      </w:trPr>
      <w:tc>
        <w:tcPr>
          <w:tcW w:w="12240" w:type="dxa"/>
          <w:gridSpan w:val="2"/>
          <w:shd w:val="clear" w:color="auto" w:fill="auto"/>
        </w:tcPr>
        <w:p w14:paraId="6A3084FA" w14:textId="77777777" w:rsidR="00167A86" w:rsidRPr="00D04B61" w:rsidRDefault="00167A86" w:rsidP="00D04B61">
          <w:pPr>
            <w:tabs>
              <w:tab w:val="center" w:pos="4680"/>
              <w:tab w:val="right" w:pos="9360"/>
            </w:tabs>
            <w:rPr>
              <w:color w:val="757578" w:themeColor="text1" w:themeTint="BF"/>
            </w:rPr>
          </w:pPr>
        </w:p>
      </w:tc>
    </w:tr>
    <w:tr w:rsidR="00167A86" w:rsidRPr="00D04B61" w14:paraId="417F6581" w14:textId="77777777" w:rsidTr="338097CA">
      <w:trPr>
        <w:trHeight w:val="432"/>
      </w:trPr>
      <w:tc>
        <w:tcPr>
          <w:tcW w:w="12240" w:type="dxa"/>
          <w:gridSpan w:val="2"/>
          <w:shd w:val="clear" w:color="auto" w:fill="48484A" w:themeFill="text1"/>
        </w:tcPr>
        <w:p w14:paraId="27173CAC" w14:textId="77777777" w:rsidR="00167A86" w:rsidRPr="00D04B61" w:rsidRDefault="00167A86" w:rsidP="00D04B61">
          <w:pPr>
            <w:tabs>
              <w:tab w:val="center" w:pos="4680"/>
              <w:tab w:val="right" w:pos="9360"/>
            </w:tabs>
            <w:rPr>
              <w:color w:val="757578" w:themeColor="text1" w:themeTint="BF"/>
            </w:rPr>
          </w:pPr>
        </w:p>
      </w:tc>
    </w:tr>
    <w:tr w:rsidR="00167A86" w:rsidRPr="00D04B61" w14:paraId="13BF3CFF" w14:textId="77777777" w:rsidTr="338097CA">
      <w:trPr>
        <w:trHeight w:val="3168"/>
      </w:trPr>
      <w:tc>
        <w:tcPr>
          <w:tcW w:w="12240" w:type="dxa"/>
          <w:gridSpan w:val="2"/>
          <w:shd w:val="clear" w:color="auto" w:fill="F68B1F" w:themeFill="background2"/>
        </w:tcPr>
        <w:p w14:paraId="4F65E998" w14:textId="77777777" w:rsidR="00167A86" w:rsidRPr="0096383F" w:rsidRDefault="00167A86" w:rsidP="00D04B61">
          <w:pPr>
            <w:tabs>
              <w:tab w:val="center" w:pos="4680"/>
              <w:tab w:val="right" w:pos="9360"/>
            </w:tabs>
            <w:ind w:firstLine="1332"/>
            <w:rPr>
              <w:b/>
              <w:color w:val="FFFFFF" w:themeColor="background1"/>
              <w:spacing w:val="40"/>
              <w:sz w:val="80"/>
              <w:szCs w:val="80"/>
            </w:rPr>
          </w:pPr>
          <w:r w:rsidRPr="0096383F">
            <w:rPr>
              <w:b/>
              <w:noProof/>
              <w:color w:val="FFFFFF" w:themeColor="background1"/>
              <w:spacing w:val="40"/>
              <w:sz w:val="80"/>
              <w:szCs w:val="80"/>
            </w:rPr>
            <mc:AlternateContent>
              <mc:Choice Requires="wps">
                <w:drawing>
                  <wp:anchor distT="0" distB="0" distL="114300" distR="114300" simplePos="0" relativeHeight="251658241" behindDoc="0" locked="0" layoutInCell="1" allowOverlap="1" wp14:anchorId="5239E0C9" wp14:editId="11716BE5">
                    <wp:simplePos x="0" y="0"/>
                    <wp:positionH relativeFrom="column">
                      <wp:posOffset>1791970</wp:posOffset>
                    </wp:positionH>
                    <wp:positionV relativeFrom="paragraph">
                      <wp:posOffset>1298400</wp:posOffset>
                    </wp:positionV>
                    <wp:extent cx="4785995" cy="878205"/>
                    <wp:effectExtent l="0" t="0" r="0" b="0"/>
                    <wp:wrapNone/>
                    <wp:docPr id="9" name="Text Box 9"/>
                    <wp:cNvGraphicFramePr/>
                    <a:graphic xmlns:a="http://schemas.openxmlformats.org/drawingml/2006/main">
                      <a:graphicData uri="http://schemas.microsoft.com/office/word/2010/wordprocessingShape">
                        <wps:wsp>
                          <wps:cNvSpPr txBox="1"/>
                          <wps:spPr>
                            <a:xfrm>
                              <a:off x="0" y="0"/>
                              <a:ext cx="4785995" cy="878205"/>
                            </a:xfrm>
                            <a:prstGeom prst="rect">
                              <a:avLst/>
                            </a:prstGeom>
                            <a:noFill/>
                            <a:ln w="6350">
                              <a:noFill/>
                            </a:ln>
                            <a:effectLst/>
                          </wps:spPr>
                          <wps:txbx>
                            <w:txbxContent>
                              <w:p w14:paraId="6635EDEB" w14:textId="77777777" w:rsidR="00167A86" w:rsidRPr="0096383F" w:rsidRDefault="00167A86" w:rsidP="0046199D">
                                <w:pPr>
                                  <w:ind w:firstLine="450"/>
                                  <w:rPr>
                                    <w:rFonts w:cs="Arial"/>
                                    <w:color w:val="FFFFFF" w:themeColor="background1"/>
                                    <w:sz w:val="116"/>
                                    <w:szCs w:val="116"/>
                                  </w:rPr>
                                </w:pPr>
                                <w:r w:rsidRPr="0096383F">
                                  <w:rPr>
                                    <w:rFonts w:cs="Arial"/>
                                    <w:b/>
                                    <w:color w:val="FFFFFF" w:themeColor="background1"/>
                                    <w:spacing w:val="40"/>
                                    <w:sz w:val="116"/>
                                    <w:szCs w:val="116"/>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39E0C9" id="_x0000_t202" coordsize="21600,21600" o:spt="202" path="m,l,21600r21600,l21600,xe">
                    <v:stroke joinstyle="miter"/>
                    <v:path gradientshapeok="t" o:connecttype="rect"/>
                  </v:shapetype>
                  <v:shape id="Text Box 9" o:spid="_x0000_s1026" type="#_x0000_t202" style="position:absolute;left:0;text-align:left;margin-left:141.1pt;margin-top:102.25pt;width:376.85pt;height:69.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" filled="f" stroked="f" strokeweight=".5pt">
                    <v:textbox>
                      <w:txbxContent>
                        <w:p w14:paraId="6635EDEB" w14:textId="77777777" w:rsidR="00167A86" w:rsidRPr="0096383F" w:rsidRDefault="00167A86" w:rsidP="0046199D">
                          <w:pPr>
                            <w:ind w:firstLine="450"/>
                            <w:rPr>
                              <w:rFonts w:cs="Arial"/>
                              <w:color w:val="FFFFFF" w:themeColor="background1"/>
                              <w:sz w:val="116"/>
                              <w:szCs w:val="116"/>
                            </w:rPr>
                          </w:pPr>
                          <w:r w:rsidRPr="0096383F">
                            <w:rPr>
                              <w:rFonts w:cs="Arial"/>
                              <w:b/>
                              <w:color w:val="FFFFFF" w:themeColor="background1"/>
                              <w:spacing w:val="40"/>
                              <w:sz w:val="116"/>
                              <w:szCs w:val="116"/>
                            </w:rPr>
                            <w:t>CONTENTS</w:t>
                          </w:r>
                        </w:p>
                      </w:txbxContent>
                    </v:textbox>
                  </v:shape>
                </w:pict>
              </mc:Fallback>
            </mc:AlternateContent>
          </w:r>
        </w:p>
      </w:tc>
    </w:tr>
    <w:tr w:rsidR="00167A86" w:rsidRPr="00D04B61" w14:paraId="7EA494E1" w14:textId="77777777" w:rsidTr="338097CA">
      <w:trPr>
        <w:trHeight w:val="288"/>
      </w:trPr>
      <w:tc>
        <w:tcPr>
          <w:tcW w:w="12240" w:type="dxa"/>
          <w:gridSpan w:val="2"/>
          <w:shd w:val="clear" w:color="auto" w:fill="FFFFFF" w:themeFill="background1"/>
        </w:tcPr>
        <w:p w14:paraId="2A93AEC5" w14:textId="77777777" w:rsidR="00167A86" w:rsidRPr="00D04B61" w:rsidRDefault="00167A86" w:rsidP="00520767">
          <w:pPr>
            <w:tabs>
              <w:tab w:val="center" w:pos="4680"/>
              <w:tab w:val="right" w:pos="9360"/>
            </w:tabs>
            <w:ind w:firstLine="1339"/>
            <w:rPr>
              <w:b/>
              <w:noProof/>
              <w:spacing w:val="40"/>
            </w:rPr>
          </w:pPr>
        </w:p>
      </w:tc>
    </w:tr>
  </w:tbl>
  <w:p w14:paraId="0AF0695D" w14:textId="77777777" w:rsidR="00167A86" w:rsidRDefault="00167A8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372A3" w14:textId="77777777" w:rsidR="00167A86" w:rsidRPr="00401F48" w:rsidRDefault="00167A86" w:rsidP="00401F4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1FBB3" w14:textId="77777777" w:rsidR="00167A86" w:rsidRPr="00401F48" w:rsidRDefault="00167A86" w:rsidP="00401F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00816"/>
    <w:multiLevelType w:val="hybridMultilevel"/>
    <w:tmpl w:val="691491F2"/>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15:restartNumberingAfterBreak="0">
    <w:nsid w:val="0432136D"/>
    <w:multiLevelType w:val="hybridMultilevel"/>
    <w:tmpl w:val="F6E8A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866012"/>
    <w:multiLevelType w:val="multilevel"/>
    <w:tmpl w:val="E174A214"/>
    <w:styleLink w:val="ListBullets"/>
    <w:lvl w:ilvl="0">
      <w:start w:val="1"/>
      <w:numFmt w:val="bullet"/>
      <w:lvlText w:val=""/>
      <w:lvlJc w:val="left"/>
      <w:pPr>
        <w:ind w:left="648" w:hanging="360"/>
      </w:pPr>
      <w:rPr>
        <w:rFonts w:ascii="Symbol" w:hAnsi="Symbol" w:hint="default"/>
        <w:color w:val="48484A" w:themeColor="text1"/>
      </w:rPr>
    </w:lvl>
    <w:lvl w:ilvl="1">
      <w:start w:val="1"/>
      <w:numFmt w:val="bullet"/>
      <w:lvlText w:val="−"/>
      <w:lvlJc w:val="left"/>
      <w:pPr>
        <w:ind w:left="1224" w:hanging="432"/>
      </w:pPr>
      <w:rPr>
        <w:rFonts w:ascii="Garamond" w:hAnsi="Garamond" w:hint="default"/>
        <w:color w:val="48484A" w:themeColor="text1"/>
      </w:rPr>
    </w:lvl>
    <w:lvl w:ilvl="2">
      <w:start w:val="1"/>
      <w:numFmt w:val="bullet"/>
      <w:lvlText w:val="○"/>
      <w:lvlJc w:val="left"/>
      <w:pPr>
        <w:tabs>
          <w:tab w:val="num" w:pos="1800"/>
        </w:tabs>
        <w:ind w:left="1728" w:hanging="360"/>
      </w:pPr>
      <w:rPr>
        <w:rFonts w:ascii="Garamond" w:hAnsi="Garamond" w:hint="default"/>
        <w:color w:val="48484A" w:themeColor="text1"/>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 w15:restartNumberingAfterBreak="0">
    <w:nsid w:val="08F37F94"/>
    <w:multiLevelType w:val="hybridMultilevel"/>
    <w:tmpl w:val="7A12AB8E"/>
    <w:lvl w:ilvl="0" w:tplc="0B4CA5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801A9A"/>
    <w:multiLevelType w:val="hybridMultilevel"/>
    <w:tmpl w:val="7CD2FB4A"/>
    <w:lvl w:ilvl="0" w:tplc="CBF89E4C">
      <w:start w:val="1"/>
      <w:numFmt w:val="decimal"/>
      <w:lvlText w:val="%1."/>
      <w:lvlJc w:val="left"/>
      <w:pPr>
        <w:ind w:left="1530" w:hanging="360"/>
      </w:pPr>
      <w:rPr>
        <w:rFonts w:asciiTheme="minorHAnsi" w:eastAsiaTheme="minorHAnsi" w:hAnsiTheme="minorHAnsi" w:cstheme="minorBidi"/>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BC77E9"/>
    <w:multiLevelType w:val="hybridMultilevel"/>
    <w:tmpl w:val="691491F2"/>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 w15:restartNumberingAfterBreak="0">
    <w:nsid w:val="0BFA2185"/>
    <w:multiLevelType w:val="hybridMultilevel"/>
    <w:tmpl w:val="514E97F2"/>
    <w:lvl w:ilvl="0" w:tplc="9D868330">
      <w:start w:val="1"/>
      <w:numFmt w:val="decimal"/>
      <w:lvlText w:val="%1."/>
      <w:lvlJc w:val="left"/>
      <w:pPr>
        <w:ind w:left="1530" w:hanging="360"/>
      </w:pPr>
      <w:rPr>
        <w:rFonts w:hint="default"/>
        <w:b w:val="0"/>
        <w:bCs w:val="0"/>
        <w:i w:val="0"/>
        <w:iCs w:val="0"/>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F652D7"/>
    <w:multiLevelType w:val="hybridMultilevel"/>
    <w:tmpl w:val="7354C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154E41"/>
    <w:multiLevelType w:val="hybridMultilevel"/>
    <w:tmpl w:val="1D220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BE2A4E"/>
    <w:multiLevelType w:val="hybridMultilevel"/>
    <w:tmpl w:val="691491F2"/>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 w15:restartNumberingAfterBreak="0">
    <w:nsid w:val="1015191D"/>
    <w:multiLevelType w:val="hybridMultilevel"/>
    <w:tmpl w:val="505EB16E"/>
    <w:lvl w:ilvl="0" w:tplc="A9AC9DA8">
      <w:start w:val="1"/>
      <w:numFmt w:val="decimal"/>
      <w:lvlText w:val="%1."/>
      <w:lvlJc w:val="left"/>
      <w:pPr>
        <w:ind w:left="1530" w:hanging="360"/>
      </w:pPr>
      <w:rPr>
        <w:rFonts w:asciiTheme="minorHAnsi" w:eastAsiaTheme="minorHAnsi" w:hAnsiTheme="minorHAnsi" w:cstheme="minorBidi"/>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7F4CAA"/>
    <w:multiLevelType w:val="hybridMultilevel"/>
    <w:tmpl w:val="7B5CFAAE"/>
    <w:lvl w:ilvl="0" w:tplc="A9AC9DA8">
      <w:start w:val="1"/>
      <w:numFmt w:val="decimal"/>
      <w:lvlText w:val="%1."/>
      <w:lvlJc w:val="left"/>
      <w:pPr>
        <w:ind w:left="720" w:hanging="360"/>
      </w:pPr>
      <w:rPr>
        <w:rFonts w:asciiTheme="minorHAnsi" w:eastAsiaTheme="minorHAnsi" w:hAnsiTheme="minorHAnsi" w:cstheme="minorBidi"/>
        <w:b w:val="0"/>
        <w:bCs/>
        <w:i w:val="0"/>
        <w:iCs w:val="0"/>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2" w15:restartNumberingAfterBreak="0">
    <w:nsid w:val="129D4D69"/>
    <w:multiLevelType w:val="hybridMultilevel"/>
    <w:tmpl w:val="7CD2FB4A"/>
    <w:lvl w:ilvl="0" w:tplc="CBF89E4C">
      <w:start w:val="1"/>
      <w:numFmt w:val="decimal"/>
      <w:lvlText w:val="%1."/>
      <w:lvlJc w:val="left"/>
      <w:pPr>
        <w:ind w:left="1530" w:hanging="360"/>
      </w:pPr>
      <w:rPr>
        <w:rFonts w:asciiTheme="minorHAnsi" w:eastAsiaTheme="minorHAnsi" w:hAnsiTheme="minorHAnsi" w:cstheme="minorBidi"/>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F27DE5"/>
    <w:multiLevelType w:val="hybridMultilevel"/>
    <w:tmpl w:val="691491F2"/>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4" w15:restartNumberingAfterBreak="0">
    <w:nsid w:val="13990C77"/>
    <w:multiLevelType w:val="hybridMultilevel"/>
    <w:tmpl w:val="691491F2"/>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5" w15:restartNumberingAfterBreak="0">
    <w:nsid w:val="143312AE"/>
    <w:multiLevelType w:val="hybridMultilevel"/>
    <w:tmpl w:val="691491F2"/>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6" w15:restartNumberingAfterBreak="0">
    <w:nsid w:val="1A09722F"/>
    <w:multiLevelType w:val="multilevel"/>
    <w:tmpl w:val="A8683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A1D03DA"/>
    <w:multiLevelType w:val="hybridMultilevel"/>
    <w:tmpl w:val="F038572C"/>
    <w:lvl w:ilvl="0" w:tplc="B12EABE8">
      <w:start w:val="1"/>
      <w:numFmt w:val="decimal"/>
      <w:lvlText w:val="%1."/>
      <w:lvlJc w:val="left"/>
      <w:pPr>
        <w:ind w:left="1530" w:hanging="360"/>
      </w:pPr>
      <w:rPr>
        <w:rFonts w:asciiTheme="minorHAnsi" w:eastAsiaTheme="minorHAnsi" w:hAnsiTheme="minorHAnsi" w:cstheme="minorBidi"/>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655D80"/>
    <w:multiLevelType w:val="hybridMultilevel"/>
    <w:tmpl w:val="505EB16E"/>
    <w:lvl w:ilvl="0" w:tplc="A9AC9DA8">
      <w:start w:val="1"/>
      <w:numFmt w:val="decimal"/>
      <w:lvlText w:val="%1."/>
      <w:lvlJc w:val="left"/>
      <w:pPr>
        <w:ind w:left="1530" w:hanging="360"/>
      </w:pPr>
      <w:rPr>
        <w:rFonts w:asciiTheme="minorHAnsi" w:eastAsiaTheme="minorHAnsi" w:hAnsiTheme="minorHAnsi" w:cstheme="minorBidi"/>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1047DD"/>
    <w:multiLevelType w:val="hybridMultilevel"/>
    <w:tmpl w:val="5C9C5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06035E"/>
    <w:multiLevelType w:val="hybridMultilevel"/>
    <w:tmpl w:val="A1EA1A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03C4FA5"/>
    <w:multiLevelType w:val="hybridMultilevel"/>
    <w:tmpl w:val="505EB16E"/>
    <w:lvl w:ilvl="0" w:tplc="A9AC9DA8">
      <w:start w:val="1"/>
      <w:numFmt w:val="decimal"/>
      <w:lvlText w:val="%1."/>
      <w:lvlJc w:val="left"/>
      <w:pPr>
        <w:ind w:left="-1350" w:hanging="360"/>
      </w:pPr>
      <w:rPr>
        <w:rFonts w:asciiTheme="minorHAnsi" w:eastAsiaTheme="minorHAnsi" w:hAnsiTheme="minorHAnsi" w:cstheme="minorBidi"/>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22" w15:restartNumberingAfterBreak="0">
    <w:nsid w:val="215F7C75"/>
    <w:multiLevelType w:val="hybridMultilevel"/>
    <w:tmpl w:val="7CD2FB4A"/>
    <w:lvl w:ilvl="0" w:tplc="CBF89E4C">
      <w:start w:val="1"/>
      <w:numFmt w:val="decimal"/>
      <w:lvlText w:val="%1."/>
      <w:lvlJc w:val="left"/>
      <w:pPr>
        <w:ind w:left="1530" w:hanging="360"/>
      </w:pPr>
      <w:rPr>
        <w:rFonts w:asciiTheme="minorHAnsi" w:eastAsiaTheme="minorHAnsi" w:hAnsiTheme="minorHAnsi" w:cstheme="minorBidi"/>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28E4F16"/>
    <w:multiLevelType w:val="hybridMultilevel"/>
    <w:tmpl w:val="FEF0EDCC"/>
    <w:lvl w:ilvl="0" w:tplc="465EE0FC">
      <w:start w:val="2"/>
      <w:numFmt w:val="decimal"/>
      <w:lvlText w:val="%1."/>
      <w:lvlJc w:val="left"/>
      <w:pPr>
        <w:ind w:left="1170" w:hanging="360"/>
      </w:pPr>
      <w:rPr>
        <w:rFonts w:hint="default"/>
        <w:b/>
        <w:bCs/>
        <w:i w:val="0"/>
        <w:iCs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15:restartNumberingAfterBreak="0">
    <w:nsid w:val="23430C80"/>
    <w:multiLevelType w:val="multilevel"/>
    <w:tmpl w:val="60CE4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3466A3D"/>
    <w:multiLevelType w:val="hybridMultilevel"/>
    <w:tmpl w:val="691491F2"/>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6" w15:restartNumberingAfterBreak="0">
    <w:nsid w:val="23C16257"/>
    <w:multiLevelType w:val="hybridMultilevel"/>
    <w:tmpl w:val="7CD2FB4A"/>
    <w:lvl w:ilvl="0" w:tplc="CBF89E4C">
      <w:start w:val="1"/>
      <w:numFmt w:val="decimal"/>
      <w:lvlText w:val="%1."/>
      <w:lvlJc w:val="left"/>
      <w:pPr>
        <w:ind w:left="1530" w:hanging="360"/>
      </w:pPr>
      <w:rPr>
        <w:rFonts w:asciiTheme="minorHAnsi" w:eastAsiaTheme="minorHAnsi" w:hAnsiTheme="minorHAnsi" w:cstheme="minorBidi"/>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5FD1090"/>
    <w:multiLevelType w:val="hybridMultilevel"/>
    <w:tmpl w:val="7CD2FB4A"/>
    <w:lvl w:ilvl="0" w:tplc="CBF89E4C">
      <w:start w:val="1"/>
      <w:numFmt w:val="decimal"/>
      <w:lvlText w:val="%1."/>
      <w:lvlJc w:val="left"/>
      <w:pPr>
        <w:ind w:left="1530" w:hanging="360"/>
      </w:pPr>
      <w:rPr>
        <w:rFonts w:asciiTheme="minorHAnsi" w:eastAsiaTheme="minorHAnsi" w:hAnsiTheme="minorHAnsi" w:cstheme="minorBidi"/>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7121FE6"/>
    <w:multiLevelType w:val="hybridMultilevel"/>
    <w:tmpl w:val="D76CFBC4"/>
    <w:lvl w:ilvl="0" w:tplc="2F08BC42">
      <w:start w:val="1"/>
      <w:numFmt w:val="decimal"/>
      <w:lvlText w:val="%1."/>
      <w:lvlJc w:val="left"/>
      <w:pPr>
        <w:ind w:left="1530" w:hanging="360"/>
      </w:pPr>
      <w:rPr>
        <w:rFonts w:asciiTheme="minorHAnsi" w:eastAsiaTheme="minorHAnsi" w:hAnsiTheme="minorHAnsi" w:cstheme="minorBidi"/>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77C0155"/>
    <w:multiLevelType w:val="hybridMultilevel"/>
    <w:tmpl w:val="801E7D7E"/>
    <w:lvl w:ilvl="0" w:tplc="A5AE8E8E">
      <w:start w:val="1"/>
      <w:numFmt w:val="bullet"/>
      <w:lvlText w:val=""/>
      <w:lvlJc w:val="left"/>
      <w:pPr>
        <w:ind w:left="720" w:hanging="360"/>
      </w:pPr>
      <w:rPr>
        <w:rFonts w:ascii="Symbol" w:hAnsi="Symbol" w:hint="default"/>
        <w:color w:val="262626"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79418C7"/>
    <w:multiLevelType w:val="hybridMultilevel"/>
    <w:tmpl w:val="7CD2FB4A"/>
    <w:lvl w:ilvl="0" w:tplc="CBF89E4C">
      <w:start w:val="1"/>
      <w:numFmt w:val="decimal"/>
      <w:lvlText w:val="%1."/>
      <w:lvlJc w:val="left"/>
      <w:pPr>
        <w:ind w:left="1530" w:hanging="360"/>
      </w:pPr>
      <w:rPr>
        <w:rFonts w:asciiTheme="minorHAnsi" w:eastAsiaTheme="minorHAnsi" w:hAnsiTheme="minorHAnsi" w:cstheme="minorBidi"/>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87D007B"/>
    <w:multiLevelType w:val="hybridMultilevel"/>
    <w:tmpl w:val="7CD2FB4A"/>
    <w:lvl w:ilvl="0" w:tplc="CBF89E4C">
      <w:start w:val="1"/>
      <w:numFmt w:val="decimal"/>
      <w:lvlText w:val="%1."/>
      <w:lvlJc w:val="left"/>
      <w:pPr>
        <w:ind w:left="1530" w:hanging="360"/>
      </w:pPr>
      <w:rPr>
        <w:rFonts w:asciiTheme="minorHAnsi" w:eastAsiaTheme="minorHAnsi" w:hAnsiTheme="minorHAnsi" w:cstheme="minorBidi"/>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9125E09"/>
    <w:multiLevelType w:val="hybridMultilevel"/>
    <w:tmpl w:val="1C72AB7A"/>
    <w:lvl w:ilvl="0" w:tplc="0F50DC50">
      <w:start w:val="1"/>
      <w:numFmt w:val="decimal"/>
      <w:lvlText w:val="%1."/>
      <w:lvlJc w:val="left"/>
      <w:pPr>
        <w:ind w:left="1530" w:hanging="360"/>
      </w:pPr>
      <w:rPr>
        <w:rFonts w:asciiTheme="minorHAnsi" w:eastAsiaTheme="minorHAnsi" w:hAnsiTheme="minorHAnsi" w:cstheme="minorBidi"/>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9567904"/>
    <w:multiLevelType w:val="hybridMultilevel"/>
    <w:tmpl w:val="A4803D3C"/>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29711673"/>
    <w:multiLevelType w:val="multilevel"/>
    <w:tmpl w:val="3FE8F200"/>
    <w:lvl w:ilvl="0">
      <w:start w:val="1"/>
      <w:numFmt w:val="decimal"/>
      <w:pStyle w:val="Heading1"/>
      <w:suff w:val="space"/>
      <w:lvlText w:val="%1.0"/>
      <w:lvlJc w:val="left"/>
      <w:pPr>
        <w:ind w:left="360" w:hanging="360"/>
      </w:pPr>
      <w:rPr>
        <w:rFonts w:ascii="Arial" w:hAnsi="Arial" w:hint="default"/>
        <w:b/>
        <w:i w:val="0"/>
        <w:color w:val="F68B1F" w:themeColor="background2"/>
      </w:rPr>
    </w:lvl>
    <w:lvl w:ilvl="1">
      <w:start w:val="1"/>
      <w:numFmt w:val="decimal"/>
      <w:suff w:val="space"/>
      <w:lvlText w:val="%1.%2"/>
      <w:lvlJc w:val="left"/>
      <w:pPr>
        <w:ind w:left="450" w:hanging="360"/>
      </w:pPr>
      <w:rPr>
        <w:rFonts w:ascii="Arial" w:hAnsi="Arial" w:hint="default"/>
        <w:b/>
        <w:i w:val="0"/>
        <w:color w:val="F68B1F" w:themeColor="background2"/>
      </w:rPr>
    </w:lvl>
    <w:lvl w:ilvl="2">
      <w:start w:val="1"/>
      <w:numFmt w:val="none"/>
      <w:suff w:val="nothing"/>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29D91C1D"/>
    <w:multiLevelType w:val="hybridMultilevel"/>
    <w:tmpl w:val="A8821360"/>
    <w:lvl w:ilvl="0" w:tplc="C3E24EB4">
      <w:start w:val="14"/>
      <w:numFmt w:val="decimal"/>
      <w:lvlText w:val="%1."/>
      <w:lvlJc w:val="left"/>
      <w:pPr>
        <w:ind w:left="153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A7E55AF"/>
    <w:multiLevelType w:val="multilevel"/>
    <w:tmpl w:val="D534B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A8D2EC6"/>
    <w:multiLevelType w:val="hybridMultilevel"/>
    <w:tmpl w:val="505EB16E"/>
    <w:lvl w:ilvl="0" w:tplc="A9AC9DA8">
      <w:start w:val="1"/>
      <w:numFmt w:val="decimal"/>
      <w:lvlText w:val="%1."/>
      <w:lvlJc w:val="left"/>
      <w:pPr>
        <w:ind w:left="1530" w:hanging="360"/>
      </w:pPr>
      <w:rPr>
        <w:rFonts w:asciiTheme="minorHAnsi" w:eastAsiaTheme="minorHAnsi" w:hAnsiTheme="minorHAnsi" w:cstheme="minorBidi"/>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1E96293"/>
    <w:multiLevelType w:val="hybridMultilevel"/>
    <w:tmpl w:val="505EB16E"/>
    <w:lvl w:ilvl="0" w:tplc="A9AC9DA8">
      <w:start w:val="1"/>
      <w:numFmt w:val="decimal"/>
      <w:lvlText w:val="%1."/>
      <w:lvlJc w:val="left"/>
      <w:pPr>
        <w:ind w:left="1530" w:hanging="360"/>
      </w:pPr>
      <w:rPr>
        <w:rFonts w:asciiTheme="minorHAnsi" w:eastAsiaTheme="minorHAnsi" w:hAnsiTheme="minorHAnsi" w:cstheme="minorBidi"/>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2C86F30"/>
    <w:multiLevelType w:val="multilevel"/>
    <w:tmpl w:val="08A4DFD2"/>
    <w:lvl w:ilvl="0">
      <w:start w:val="1"/>
      <w:numFmt w:val="bullet"/>
      <w:pStyle w:val="ListParagraph"/>
      <w:lvlText w:val=""/>
      <w:lvlJc w:val="left"/>
      <w:pPr>
        <w:ind w:left="648" w:hanging="360"/>
      </w:pPr>
      <w:rPr>
        <w:rFonts w:ascii="Symbol" w:hAnsi="Symbol" w:hint="default"/>
        <w:color w:val="262626" w:themeColor="text2"/>
      </w:rPr>
    </w:lvl>
    <w:lvl w:ilvl="1">
      <w:start w:val="1"/>
      <w:numFmt w:val="bullet"/>
      <w:pStyle w:val="ListBullet2"/>
      <w:lvlText w:val="−"/>
      <w:lvlJc w:val="left"/>
      <w:pPr>
        <w:ind w:left="1224" w:hanging="432"/>
      </w:pPr>
      <w:rPr>
        <w:rFonts w:ascii="Garamond" w:hAnsi="Garamond" w:hint="default"/>
        <w:color w:val="262626" w:themeColor="text2"/>
      </w:rPr>
    </w:lvl>
    <w:lvl w:ilvl="2">
      <w:start w:val="1"/>
      <w:numFmt w:val="bullet"/>
      <w:pStyle w:val="ListBullet3"/>
      <w:lvlText w:val="○"/>
      <w:lvlJc w:val="left"/>
      <w:pPr>
        <w:tabs>
          <w:tab w:val="num" w:pos="1800"/>
        </w:tabs>
        <w:ind w:left="1728" w:hanging="360"/>
      </w:pPr>
      <w:rPr>
        <w:rFonts w:ascii="Garamond" w:hAnsi="Garamond" w:hint="default"/>
        <w:color w:val="262626" w:themeColor="text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0" w15:restartNumberingAfterBreak="0">
    <w:nsid w:val="332B2793"/>
    <w:multiLevelType w:val="hybridMultilevel"/>
    <w:tmpl w:val="691491F2"/>
    <w:lvl w:ilvl="0" w:tplc="0409000F">
      <w:start w:val="1"/>
      <w:numFmt w:val="decimal"/>
      <w:lvlText w:val="%1."/>
      <w:lvlJc w:val="left"/>
      <w:pPr>
        <w:ind w:left="1530" w:hanging="360"/>
      </w:p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1" w15:restartNumberingAfterBreak="0">
    <w:nsid w:val="341F56F2"/>
    <w:multiLevelType w:val="multilevel"/>
    <w:tmpl w:val="8794B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6035BB2"/>
    <w:multiLevelType w:val="hybridMultilevel"/>
    <w:tmpl w:val="7CD2FB4A"/>
    <w:lvl w:ilvl="0" w:tplc="CBF89E4C">
      <w:start w:val="1"/>
      <w:numFmt w:val="decimal"/>
      <w:lvlText w:val="%1."/>
      <w:lvlJc w:val="left"/>
      <w:pPr>
        <w:ind w:left="720" w:hanging="360"/>
      </w:pPr>
      <w:rPr>
        <w:rFonts w:asciiTheme="minorHAnsi" w:eastAsiaTheme="minorHAnsi" w:hAnsiTheme="minorHAnsi" w:cstheme="minorBidi"/>
        <w:i w:val="0"/>
        <w:iCs w:val="0"/>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43" w15:restartNumberingAfterBreak="0">
    <w:nsid w:val="38420945"/>
    <w:multiLevelType w:val="multilevel"/>
    <w:tmpl w:val="A0766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8E911FA"/>
    <w:multiLevelType w:val="hybridMultilevel"/>
    <w:tmpl w:val="7CD2FB4A"/>
    <w:lvl w:ilvl="0" w:tplc="CBF89E4C">
      <w:start w:val="1"/>
      <w:numFmt w:val="decimal"/>
      <w:lvlText w:val="%1."/>
      <w:lvlJc w:val="left"/>
      <w:pPr>
        <w:ind w:left="1530" w:hanging="360"/>
      </w:pPr>
      <w:rPr>
        <w:rFonts w:asciiTheme="minorHAnsi" w:eastAsiaTheme="minorHAnsi" w:hAnsiTheme="minorHAnsi" w:cstheme="minorBidi"/>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E563379"/>
    <w:multiLevelType w:val="multilevel"/>
    <w:tmpl w:val="AB709BDC"/>
    <w:lvl w:ilvl="0">
      <w:start w:val="1"/>
      <w:numFmt w:val="decimal"/>
      <w:lvlText w:val="%1."/>
      <w:lvlJc w:val="left"/>
      <w:pPr>
        <w:ind w:left="360" w:hanging="360"/>
      </w:pPr>
      <w:rPr>
        <w:rFonts w:hint="default"/>
        <w:b/>
        <w:i w:val="0"/>
        <w:color w:val="F68B1F" w:themeColor="background2"/>
      </w:rPr>
    </w:lvl>
    <w:lvl w:ilvl="1">
      <w:start w:val="1"/>
      <w:numFmt w:val="decimal"/>
      <w:suff w:val="space"/>
      <w:lvlText w:val="%1.%2"/>
      <w:lvlJc w:val="left"/>
      <w:pPr>
        <w:ind w:left="450" w:hanging="360"/>
      </w:pPr>
      <w:rPr>
        <w:rFonts w:ascii="Arial" w:hAnsi="Arial" w:hint="default"/>
        <w:b/>
        <w:i w:val="0"/>
        <w:color w:val="F68B1F" w:themeColor="background2"/>
      </w:rPr>
    </w:lvl>
    <w:lvl w:ilvl="2">
      <w:start w:val="1"/>
      <w:numFmt w:val="none"/>
      <w:suff w:val="nothing"/>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3E9D4B1D"/>
    <w:multiLevelType w:val="hybridMultilevel"/>
    <w:tmpl w:val="00761E1A"/>
    <w:lvl w:ilvl="0" w:tplc="1858460E">
      <w:start w:val="1"/>
      <w:numFmt w:val="decimal"/>
      <w:lvlText w:val="%1."/>
      <w:lvlJc w:val="left"/>
      <w:pPr>
        <w:ind w:left="1530" w:hanging="360"/>
      </w:pPr>
      <w:rPr>
        <w:rFonts w:asciiTheme="minorHAnsi" w:eastAsiaTheme="minorHAnsi" w:hAnsiTheme="minorHAnsi" w:cstheme="minorBidi"/>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EF32143"/>
    <w:multiLevelType w:val="multilevel"/>
    <w:tmpl w:val="87E86752"/>
    <w:lvl w:ilvl="0">
      <w:start w:val="1"/>
      <w:numFmt w:val="decimal"/>
      <w:pStyle w:val="Tasks"/>
      <w:suff w:val="space"/>
      <w:lvlText w:val="Task %1:"/>
      <w:lvlJc w:val="left"/>
      <w:pPr>
        <w:ind w:left="360" w:hanging="360"/>
      </w:pPr>
      <w:rPr>
        <w:rFonts w:ascii="Arial Bold" w:hAnsi="Arial Bold" w:hint="default"/>
        <w:b/>
        <w:i w:val="0"/>
        <w:caps/>
        <w:color w:val="F68B1F" w:themeColor="background2"/>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3F39201B"/>
    <w:multiLevelType w:val="hybridMultilevel"/>
    <w:tmpl w:val="E8C2F39A"/>
    <w:lvl w:ilvl="0" w:tplc="CBF89E4C">
      <w:start w:val="1"/>
      <w:numFmt w:val="decimal"/>
      <w:lvlText w:val="%1."/>
      <w:lvlJc w:val="left"/>
      <w:pPr>
        <w:ind w:left="1530" w:hanging="360"/>
      </w:pPr>
      <w:rPr>
        <w:rFonts w:asciiTheme="minorHAnsi" w:eastAsiaTheme="minorHAnsi" w:hAnsiTheme="minorHAnsi" w:cstheme="minorBidi"/>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F4C0F0B"/>
    <w:multiLevelType w:val="hybridMultilevel"/>
    <w:tmpl w:val="7CD2FB4A"/>
    <w:lvl w:ilvl="0" w:tplc="CBF89E4C">
      <w:start w:val="1"/>
      <w:numFmt w:val="decimal"/>
      <w:lvlText w:val="%1."/>
      <w:lvlJc w:val="left"/>
      <w:pPr>
        <w:ind w:left="1530" w:hanging="360"/>
      </w:pPr>
      <w:rPr>
        <w:rFonts w:asciiTheme="minorHAnsi" w:eastAsiaTheme="minorHAnsi" w:hAnsiTheme="minorHAnsi" w:cstheme="minorBidi"/>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146508C"/>
    <w:multiLevelType w:val="hybridMultilevel"/>
    <w:tmpl w:val="691491F2"/>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1" w15:restartNumberingAfterBreak="0">
    <w:nsid w:val="439C71E3"/>
    <w:multiLevelType w:val="multilevel"/>
    <w:tmpl w:val="AB709BDC"/>
    <w:lvl w:ilvl="0">
      <w:start w:val="1"/>
      <w:numFmt w:val="decimal"/>
      <w:lvlText w:val="%1."/>
      <w:lvlJc w:val="left"/>
      <w:pPr>
        <w:ind w:left="360" w:hanging="360"/>
      </w:pPr>
      <w:rPr>
        <w:rFonts w:hint="default"/>
        <w:b/>
        <w:i w:val="0"/>
        <w:color w:val="F68B1F" w:themeColor="background2"/>
      </w:rPr>
    </w:lvl>
    <w:lvl w:ilvl="1">
      <w:start w:val="1"/>
      <w:numFmt w:val="decimal"/>
      <w:suff w:val="space"/>
      <w:lvlText w:val="%1.%2"/>
      <w:lvlJc w:val="left"/>
      <w:pPr>
        <w:ind w:left="450" w:hanging="360"/>
      </w:pPr>
      <w:rPr>
        <w:rFonts w:ascii="Arial" w:hAnsi="Arial" w:hint="default"/>
        <w:b/>
        <w:i w:val="0"/>
        <w:color w:val="F68B1F" w:themeColor="background2"/>
      </w:rPr>
    </w:lvl>
    <w:lvl w:ilvl="2">
      <w:start w:val="1"/>
      <w:numFmt w:val="none"/>
      <w:suff w:val="nothing"/>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47096389"/>
    <w:multiLevelType w:val="hybridMultilevel"/>
    <w:tmpl w:val="11FA104E"/>
    <w:lvl w:ilvl="0" w:tplc="CBF89E4C">
      <w:start w:val="1"/>
      <w:numFmt w:val="decimal"/>
      <w:lvlText w:val="%1."/>
      <w:lvlJc w:val="left"/>
      <w:pPr>
        <w:ind w:left="1530" w:hanging="360"/>
      </w:pPr>
      <w:rPr>
        <w:rFonts w:asciiTheme="minorHAnsi" w:eastAsiaTheme="minorHAnsi" w:hAnsiTheme="minorHAnsi" w:cstheme="minorBidi"/>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B7A43BE"/>
    <w:multiLevelType w:val="hybridMultilevel"/>
    <w:tmpl w:val="691491F2"/>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4" w15:restartNumberingAfterBreak="0">
    <w:nsid w:val="4C0E7820"/>
    <w:multiLevelType w:val="hybridMultilevel"/>
    <w:tmpl w:val="FEF0EDCC"/>
    <w:lvl w:ilvl="0" w:tplc="465EE0FC">
      <w:start w:val="2"/>
      <w:numFmt w:val="decimal"/>
      <w:lvlText w:val="%1."/>
      <w:lvlJc w:val="left"/>
      <w:pPr>
        <w:ind w:left="1170" w:hanging="360"/>
      </w:pPr>
      <w:rPr>
        <w:rFonts w:hint="default"/>
        <w:b/>
        <w:bCs/>
        <w:i w:val="0"/>
        <w:iCs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5" w15:restartNumberingAfterBreak="0">
    <w:nsid w:val="4C995687"/>
    <w:multiLevelType w:val="hybridMultilevel"/>
    <w:tmpl w:val="6A9EB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D05750A"/>
    <w:multiLevelType w:val="hybridMultilevel"/>
    <w:tmpl w:val="9A6A6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D8B16EB"/>
    <w:multiLevelType w:val="hybridMultilevel"/>
    <w:tmpl w:val="7CD2FB4A"/>
    <w:lvl w:ilvl="0" w:tplc="CBF89E4C">
      <w:start w:val="1"/>
      <w:numFmt w:val="decimal"/>
      <w:lvlText w:val="%1."/>
      <w:lvlJc w:val="left"/>
      <w:pPr>
        <w:ind w:left="1530" w:hanging="360"/>
      </w:pPr>
      <w:rPr>
        <w:rFonts w:asciiTheme="minorHAnsi" w:eastAsiaTheme="minorHAnsi" w:hAnsiTheme="minorHAnsi" w:cstheme="minorBidi"/>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E6957CC"/>
    <w:multiLevelType w:val="hybridMultilevel"/>
    <w:tmpl w:val="E74AB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FF06D0F"/>
    <w:multiLevelType w:val="hybridMultilevel"/>
    <w:tmpl w:val="7CD2FB4A"/>
    <w:lvl w:ilvl="0" w:tplc="CBF89E4C">
      <w:start w:val="1"/>
      <w:numFmt w:val="decimal"/>
      <w:lvlText w:val="%1."/>
      <w:lvlJc w:val="left"/>
      <w:pPr>
        <w:ind w:left="1530" w:hanging="360"/>
      </w:pPr>
      <w:rPr>
        <w:rFonts w:asciiTheme="minorHAnsi" w:eastAsiaTheme="minorHAnsi" w:hAnsiTheme="minorHAnsi" w:cstheme="minorBidi"/>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02D07F8"/>
    <w:multiLevelType w:val="hybridMultilevel"/>
    <w:tmpl w:val="E894F674"/>
    <w:lvl w:ilvl="0" w:tplc="9CCCC226">
      <w:start w:val="1"/>
      <w:numFmt w:val="decimal"/>
      <w:lvlText w:val="%1."/>
      <w:lvlJc w:val="left"/>
      <w:pPr>
        <w:ind w:left="153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0800309"/>
    <w:multiLevelType w:val="hybridMultilevel"/>
    <w:tmpl w:val="73E0CF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0B87186"/>
    <w:multiLevelType w:val="hybridMultilevel"/>
    <w:tmpl w:val="7B5CFAAE"/>
    <w:lvl w:ilvl="0" w:tplc="A9AC9DA8">
      <w:start w:val="1"/>
      <w:numFmt w:val="decimal"/>
      <w:lvlText w:val="%1."/>
      <w:lvlJc w:val="left"/>
      <w:pPr>
        <w:ind w:left="1530" w:hanging="360"/>
      </w:pPr>
      <w:rPr>
        <w:rFonts w:asciiTheme="minorHAnsi" w:eastAsiaTheme="minorHAnsi" w:hAnsiTheme="minorHAnsi" w:cstheme="minorBidi"/>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2012750"/>
    <w:multiLevelType w:val="hybridMultilevel"/>
    <w:tmpl w:val="0A4E8FFA"/>
    <w:lvl w:ilvl="0" w:tplc="EDAA3486">
      <w:start w:val="1"/>
      <w:numFmt w:val="decimal"/>
      <w:lvlText w:val="%1."/>
      <w:lvlJc w:val="left"/>
      <w:pPr>
        <w:ind w:left="1800" w:hanging="360"/>
      </w:pPr>
      <w:rPr>
        <w:rFonts w:asciiTheme="minorHAnsi" w:eastAsiaTheme="minorHAnsi" w:hAnsiTheme="minorHAnsi" w:cstheme="minorBidi"/>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15:restartNumberingAfterBreak="0">
    <w:nsid w:val="528F1049"/>
    <w:multiLevelType w:val="multilevel"/>
    <w:tmpl w:val="8BDE6132"/>
    <w:lvl w:ilvl="0">
      <w:start w:val="1"/>
      <w:numFmt w:val="upperLetter"/>
      <w:pStyle w:val="Heading9"/>
      <w:suff w:val="space"/>
      <w:lvlText w:val="Appendix %1."/>
      <w:lvlJc w:val="left"/>
      <w:pPr>
        <w:ind w:left="360" w:hanging="360"/>
      </w:pPr>
      <w:rPr>
        <w:rFonts w:ascii="Arial Bold" w:hAnsi="Arial Bold" w:hint="default"/>
        <w:b/>
        <w:i w:val="0"/>
        <w:caps/>
        <w:color w:val="F68B1F" w:themeColor="background2"/>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15:restartNumberingAfterBreak="0">
    <w:nsid w:val="534B36DE"/>
    <w:multiLevelType w:val="hybridMultilevel"/>
    <w:tmpl w:val="7CD2FB4A"/>
    <w:lvl w:ilvl="0" w:tplc="CBF89E4C">
      <w:start w:val="1"/>
      <w:numFmt w:val="decimal"/>
      <w:lvlText w:val="%1."/>
      <w:lvlJc w:val="left"/>
      <w:pPr>
        <w:ind w:left="1530" w:hanging="360"/>
      </w:pPr>
      <w:rPr>
        <w:rFonts w:asciiTheme="minorHAnsi" w:eastAsiaTheme="minorHAnsi" w:hAnsiTheme="minorHAnsi" w:cstheme="minorBidi"/>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4377A82"/>
    <w:multiLevelType w:val="hybridMultilevel"/>
    <w:tmpl w:val="407C4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58C2129"/>
    <w:multiLevelType w:val="hybridMultilevel"/>
    <w:tmpl w:val="7CD2FB4A"/>
    <w:lvl w:ilvl="0" w:tplc="CBF89E4C">
      <w:start w:val="1"/>
      <w:numFmt w:val="decimal"/>
      <w:lvlText w:val="%1."/>
      <w:lvlJc w:val="left"/>
      <w:pPr>
        <w:ind w:left="1530" w:hanging="360"/>
      </w:pPr>
      <w:rPr>
        <w:rFonts w:asciiTheme="minorHAnsi" w:eastAsiaTheme="minorHAnsi" w:hAnsiTheme="minorHAnsi" w:cstheme="minorBidi"/>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6BD46C5"/>
    <w:multiLevelType w:val="hybridMultilevel"/>
    <w:tmpl w:val="7CD2FB4A"/>
    <w:lvl w:ilvl="0" w:tplc="CBF89E4C">
      <w:start w:val="1"/>
      <w:numFmt w:val="decimal"/>
      <w:lvlText w:val="%1."/>
      <w:lvlJc w:val="left"/>
      <w:pPr>
        <w:ind w:left="1530" w:hanging="360"/>
      </w:pPr>
      <w:rPr>
        <w:rFonts w:asciiTheme="minorHAnsi" w:eastAsiaTheme="minorHAnsi" w:hAnsiTheme="minorHAnsi" w:cstheme="minorBidi"/>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6DB4A29"/>
    <w:multiLevelType w:val="multilevel"/>
    <w:tmpl w:val="B7585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7064498"/>
    <w:multiLevelType w:val="multilevel"/>
    <w:tmpl w:val="C53C0B38"/>
    <w:lvl w:ilvl="0">
      <w:start w:val="1"/>
      <w:numFmt w:val="decimal"/>
      <w:suff w:val="space"/>
      <w:lvlText w:val="%1.0"/>
      <w:lvlJc w:val="left"/>
      <w:pPr>
        <w:ind w:left="360" w:hanging="360"/>
      </w:pPr>
      <w:rPr>
        <w:rFonts w:ascii="Arial" w:hAnsi="Arial" w:hint="default"/>
        <w:b/>
        <w:i w:val="0"/>
        <w:color w:val="F68B1F" w:themeColor="background2"/>
      </w:rPr>
    </w:lvl>
    <w:lvl w:ilvl="1">
      <w:start w:val="1"/>
      <w:numFmt w:val="decimal"/>
      <w:pStyle w:val="Heading2"/>
      <w:suff w:val="space"/>
      <w:lvlText w:val="%1.%2"/>
      <w:lvlJc w:val="left"/>
      <w:pPr>
        <w:ind w:left="450" w:hanging="360"/>
      </w:pPr>
      <w:rPr>
        <w:rFonts w:ascii="Arial" w:hAnsi="Arial" w:hint="default"/>
        <w:b/>
        <w:i w:val="0"/>
        <w:color w:val="F68B1F" w:themeColor="background2"/>
      </w:rPr>
    </w:lvl>
    <w:lvl w:ilvl="2">
      <w:start w:val="1"/>
      <w:numFmt w:val="none"/>
      <w:pStyle w:val="Heading3"/>
      <w:suff w:val="nothing"/>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593871EC"/>
    <w:multiLevelType w:val="hybridMultilevel"/>
    <w:tmpl w:val="505EB16E"/>
    <w:lvl w:ilvl="0" w:tplc="A9AC9DA8">
      <w:start w:val="1"/>
      <w:numFmt w:val="decimal"/>
      <w:lvlText w:val="%1."/>
      <w:lvlJc w:val="left"/>
      <w:pPr>
        <w:ind w:left="1530" w:hanging="360"/>
      </w:pPr>
      <w:rPr>
        <w:rFonts w:asciiTheme="minorHAnsi" w:eastAsiaTheme="minorHAnsi" w:hAnsiTheme="minorHAnsi" w:cstheme="minorBidi"/>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9781DBC"/>
    <w:multiLevelType w:val="hybridMultilevel"/>
    <w:tmpl w:val="293AEF32"/>
    <w:lvl w:ilvl="0" w:tplc="59CEA422">
      <w:start w:val="1"/>
      <w:numFmt w:val="decimal"/>
      <w:lvlText w:val="%1."/>
      <w:lvlJc w:val="left"/>
      <w:pPr>
        <w:ind w:left="153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AD26F6F"/>
    <w:multiLevelType w:val="multilevel"/>
    <w:tmpl w:val="E174A214"/>
    <w:numStyleLink w:val="ListBullets"/>
  </w:abstractNum>
  <w:abstractNum w:abstractNumId="74" w15:restartNumberingAfterBreak="0">
    <w:nsid w:val="5E0829AF"/>
    <w:multiLevelType w:val="hybridMultilevel"/>
    <w:tmpl w:val="505EB16E"/>
    <w:lvl w:ilvl="0" w:tplc="A9AC9DA8">
      <w:start w:val="1"/>
      <w:numFmt w:val="decimal"/>
      <w:lvlText w:val="%1."/>
      <w:lvlJc w:val="left"/>
      <w:pPr>
        <w:ind w:left="1530" w:hanging="360"/>
      </w:pPr>
      <w:rPr>
        <w:rFonts w:asciiTheme="minorHAnsi" w:eastAsiaTheme="minorHAnsi" w:hAnsiTheme="minorHAnsi" w:cstheme="minorBidi"/>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E8855AF"/>
    <w:multiLevelType w:val="hybridMultilevel"/>
    <w:tmpl w:val="A76C6ECA"/>
    <w:lvl w:ilvl="0" w:tplc="04C6639C">
      <w:start w:val="1"/>
      <w:numFmt w:val="decimal"/>
      <w:lvlText w:val="%1."/>
      <w:lvlJc w:val="left"/>
      <w:pPr>
        <w:ind w:left="810" w:hanging="360"/>
      </w:pPr>
      <w:rPr>
        <w:b w:val="0"/>
        <w:i w:val="0"/>
      </w:rPr>
    </w:lvl>
    <w:lvl w:ilvl="1" w:tplc="0409000F">
      <w:start w:val="1"/>
      <w:numFmt w:val="decimal"/>
      <w:lvlText w:val="%2."/>
      <w:lvlJc w:val="left"/>
      <w:pPr>
        <w:ind w:left="1530" w:hanging="360"/>
      </w:pPr>
      <w:rPr>
        <w:rFonts w:hint="default"/>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6" w15:restartNumberingAfterBreak="0">
    <w:nsid w:val="61123BA6"/>
    <w:multiLevelType w:val="hybridMultilevel"/>
    <w:tmpl w:val="0E5415C0"/>
    <w:lvl w:ilvl="0" w:tplc="9CCCC226">
      <w:start w:val="1"/>
      <w:numFmt w:val="decimal"/>
      <w:lvlText w:val="%1."/>
      <w:lvlJc w:val="left"/>
      <w:pPr>
        <w:ind w:left="153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161019A"/>
    <w:multiLevelType w:val="hybridMultilevel"/>
    <w:tmpl w:val="7CD2FB4A"/>
    <w:lvl w:ilvl="0" w:tplc="CBF89E4C">
      <w:start w:val="1"/>
      <w:numFmt w:val="decimal"/>
      <w:lvlText w:val="%1."/>
      <w:lvlJc w:val="left"/>
      <w:pPr>
        <w:ind w:left="720" w:hanging="360"/>
      </w:pPr>
      <w:rPr>
        <w:rFonts w:asciiTheme="minorHAnsi" w:eastAsiaTheme="minorHAnsi" w:hAnsiTheme="minorHAnsi" w:cstheme="minorBidi"/>
        <w:i w:val="0"/>
        <w:iCs w:val="0"/>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78" w15:restartNumberingAfterBreak="0">
    <w:nsid w:val="61CE7844"/>
    <w:multiLevelType w:val="hybridMultilevel"/>
    <w:tmpl w:val="7CD2FB4A"/>
    <w:lvl w:ilvl="0" w:tplc="CBF89E4C">
      <w:start w:val="1"/>
      <w:numFmt w:val="decimal"/>
      <w:lvlText w:val="%1."/>
      <w:lvlJc w:val="left"/>
      <w:pPr>
        <w:ind w:left="1530" w:hanging="360"/>
      </w:pPr>
      <w:rPr>
        <w:rFonts w:asciiTheme="minorHAnsi" w:eastAsiaTheme="minorHAnsi" w:hAnsiTheme="minorHAnsi" w:cstheme="minorBidi"/>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2A46A60"/>
    <w:multiLevelType w:val="hybridMultilevel"/>
    <w:tmpl w:val="691491F2"/>
    <w:lvl w:ilvl="0" w:tplc="0409000F">
      <w:start w:val="1"/>
      <w:numFmt w:val="decimal"/>
      <w:lvlText w:val="%1."/>
      <w:lvlJc w:val="left"/>
      <w:pPr>
        <w:ind w:left="144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0" w15:restartNumberingAfterBreak="0">
    <w:nsid w:val="6458464D"/>
    <w:multiLevelType w:val="hybridMultilevel"/>
    <w:tmpl w:val="505EB16E"/>
    <w:lvl w:ilvl="0" w:tplc="A9AC9DA8">
      <w:start w:val="1"/>
      <w:numFmt w:val="decimal"/>
      <w:lvlText w:val="%1."/>
      <w:lvlJc w:val="left"/>
      <w:pPr>
        <w:ind w:left="1530" w:hanging="360"/>
      </w:pPr>
      <w:rPr>
        <w:rFonts w:asciiTheme="minorHAnsi" w:eastAsiaTheme="minorHAnsi" w:hAnsiTheme="minorHAnsi" w:cstheme="minorBidi"/>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58022FC"/>
    <w:multiLevelType w:val="hybridMultilevel"/>
    <w:tmpl w:val="22AC9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6620EBB"/>
    <w:multiLevelType w:val="hybridMultilevel"/>
    <w:tmpl w:val="B394DAC0"/>
    <w:lvl w:ilvl="0" w:tplc="B10A69F6">
      <w:start w:val="1"/>
      <w:numFmt w:val="bullet"/>
      <w:pStyle w:val="TableListBullet"/>
      <w:lvlText w:val=""/>
      <w:lvlJc w:val="left"/>
      <w:pPr>
        <w:ind w:left="144" w:hanging="144"/>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67C4138D"/>
    <w:multiLevelType w:val="multilevel"/>
    <w:tmpl w:val="30720122"/>
    <w:lvl w:ilvl="0">
      <w:start w:val="1"/>
      <w:numFmt w:val="bullet"/>
      <w:lvlText w:val=""/>
      <w:lvlJc w:val="left"/>
      <w:pPr>
        <w:ind w:left="648" w:hanging="360"/>
      </w:pPr>
      <w:rPr>
        <w:rFonts w:ascii="Symbol" w:hAnsi="Symbol" w:hint="default"/>
        <w:color w:val="48484A" w:themeColor="text1"/>
      </w:rPr>
    </w:lvl>
    <w:lvl w:ilvl="1">
      <w:start w:val="1"/>
      <w:numFmt w:val="bullet"/>
      <w:lvlText w:val="−"/>
      <w:lvlJc w:val="left"/>
      <w:pPr>
        <w:ind w:left="1224" w:hanging="432"/>
      </w:pPr>
      <w:rPr>
        <w:rFonts w:ascii="Garamond" w:hAnsi="Garamond" w:hint="default"/>
        <w:color w:val="48484A" w:themeColor="text1"/>
      </w:rPr>
    </w:lvl>
    <w:lvl w:ilvl="2">
      <w:start w:val="1"/>
      <w:numFmt w:val="bullet"/>
      <w:lvlText w:val="○"/>
      <w:lvlJc w:val="left"/>
      <w:pPr>
        <w:tabs>
          <w:tab w:val="num" w:pos="1800"/>
        </w:tabs>
        <w:ind w:left="1728" w:hanging="360"/>
      </w:pPr>
      <w:rPr>
        <w:rFonts w:ascii="Garamond" w:hAnsi="Garamond" w:hint="default"/>
        <w:color w:val="48484A" w:themeColor="text1"/>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4" w15:restartNumberingAfterBreak="0">
    <w:nsid w:val="683C1535"/>
    <w:multiLevelType w:val="multilevel"/>
    <w:tmpl w:val="0B5E8CB6"/>
    <w:lvl w:ilvl="0">
      <w:start w:val="1"/>
      <w:numFmt w:val="decimal"/>
      <w:pStyle w:val="Items"/>
      <w:suff w:val="space"/>
      <w:lvlText w:val="Item %1:"/>
      <w:lvlJc w:val="left"/>
      <w:pPr>
        <w:ind w:left="360" w:hanging="360"/>
      </w:pPr>
      <w:rPr>
        <w:rFonts w:ascii="Arial Bold" w:hAnsi="Arial Bold" w:hint="default"/>
        <w:b/>
        <w:i w:val="0"/>
        <w:caps/>
        <w:color w:val="F68B1F" w:themeColor="background2"/>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5" w15:restartNumberingAfterBreak="0">
    <w:nsid w:val="68721CBD"/>
    <w:multiLevelType w:val="hybridMultilevel"/>
    <w:tmpl w:val="7CD2FB4A"/>
    <w:lvl w:ilvl="0" w:tplc="CBF89E4C">
      <w:start w:val="1"/>
      <w:numFmt w:val="decimal"/>
      <w:lvlText w:val="%1."/>
      <w:lvlJc w:val="left"/>
      <w:pPr>
        <w:ind w:left="1530" w:hanging="360"/>
      </w:pPr>
      <w:rPr>
        <w:rFonts w:asciiTheme="minorHAnsi" w:eastAsiaTheme="minorHAnsi" w:hAnsiTheme="minorHAnsi" w:cstheme="minorBidi"/>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8A7148D"/>
    <w:multiLevelType w:val="hybridMultilevel"/>
    <w:tmpl w:val="24C2B39C"/>
    <w:lvl w:ilvl="0" w:tplc="2A1E1938">
      <w:start w:val="20"/>
      <w:numFmt w:val="decimal"/>
      <w:lvlText w:val="%1."/>
      <w:lvlJc w:val="left"/>
      <w:pPr>
        <w:ind w:left="990" w:hanging="360"/>
      </w:pPr>
      <w:rPr>
        <w:rFonts w:hint="default"/>
        <w:i w:val="0"/>
        <w:iCs w:val="0"/>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87" w15:restartNumberingAfterBreak="0">
    <w:nsid w:val="6A8D7EE7"/>
    <w:multiLevelType w:val="hybridMultilevel"/>
    <w:tmpl w:val="691491F2"/>
    <w:lvl w:ilvl="0" w:tplc="0409000F">
      <w:start w:val="1"/>
      <w:numFmt w:val="decimal"/>
      <w:lvlText w:val="%1."/>
      <w:lvlJc w:val="left"/>
      <w:pPr>
        <w:ind w:left="144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8" w15:restartNumberingAfterBreak="0">
    <w:nsid w:val="6A96438E"/>
    <w:multiLevelType w:val="hybridMultilevel"/>
    <w:tmpl w:val="505EB16E"/>
    <w:lvl w:ilvl="0" w:tplc="A9AC9DA8">
      <w:start w:val="1"/>
      <w:numFmt w:val="decimal"/>
      <w:lvlText w:val="%1."/>
      <w:lvlJc w:val="left"/>
      <w:pPr>
        <w:ind w:left="1530" w:hanging="360"/>
      </w:pPr>
      <w:rPr>
        <w:rFonts w:asciiTheme="minorHAnsi" w:eastAsiaTheme="minorHAnsi" w:hAnsiTheme="minorHAnsi" w:cstheme="minorBidi"/>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0FF3D9C"/>
    <w:multiLevelType w:val="hybridMultilevel"/>
    <w:tmpl w:val="7B5CFAAE"/>
    <w:lvl w:ilvl="0" w:tplc="A9AC9DA8">
      <w:start w:val="1"/>
      <w:numFmt w:val="decimal"/>
      <w:lvlText w:val="%1."/>
      <w:lvlJc w:val="left"/>
      <w:pPr>
        <w:ind w:left="1530" w:hanging="360"/>
      </w:pPr>
      <w:rPr>
        <w:rFonts w:asciiTheme="minorHAnsi" w:eastAsiaTheme="minorHAnsi" w:hAnsiTheme="minorHAnsi" w:cstheme="minorBidi"/>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18A7CC4"/>
    <w:multiLevelType w:val="hybridMultilevel"/>
    <w:tmpl w:val="4448FF56"/>
    <w:lvl w:ilvl="0" w:tplc="04C6639C">
      <w:start w:val="1"/>
      <w:numFmt w:val="decimal"/>
      <w:lvlText w:val="%1."/>
      <w:lvlJc w:val="left"/>
      <w:pPr>
        <w:ind w:left="810" w:hanging="360"/>
      </w:pPr>
      <w:rPr>
        <w:b w:val="0"/>
        <w:i w:val="0"/>
      </w:rPr>
    </w:lvl>
    <w:lvl w:ilvl="1" w:tplc="CBF89E4C">
      <w:start w:val="1"/>
      <w:numFmt w:val="decimal"/>
      <w:lvlText w:val="%2."/>
      <w:lvlJc w:val="left"/>
      <w:pPr>
        <w:ind w:left="1530" w:hanging="360"/>
      </w:pPr>
      <w:rPr>
        <w:rFonts w:asciiTheme="minorHAnsi" w:eastAsiaTheme="minorHAnsi" w:hAnsiTheme="minorHAnsi" w:cstheme="minorBidi"/>
        <w:i w:val="0"/>
        <w:iCs w:val="0"/>
      </w:rPr>
    </w:lvl>
    <w:lvl w:ilvl="2" w:tplc="0409001B">
      <w:start w:val="1"/>
      <w:numFmt w:val="lowerRoman"/>
      <w:lvlText w:val="%3."/>
      <w:lvlJc w:val="right"/>
      <w:pPr>
        <w:ind w:left="2250" w:hanging="180"/>
      </w:pPr>
    </w:lvl>
    <w:lvl w:ilvl="3" w:tplc="18F00FDA">
      <w:start w:val="19"/>
      <w:numFmt w:val="decimal"/>
      <w:lvlText w:val="%4"/>
      <w:lvlJc w:val="left"/>
      <w:pPr>
        <w:ind w:left="2970" w:hanging="360"/>
      </w:pPr>
      <w:rPr>
        <w:rFonts w:hint="default"/>
      </w:r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1" w15:restartNumberingAfterBreak="0">
    <w:nsid w:val="76712C24"/>
    <w:multiLevelType w:val="hybridMultilevel"/>
    <w:tmpl w:val="691491F2"/>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92" w15:restartNumberingAfterBreak="0">
    <w:nsid w:val="78EC38CA"/>
    <w:multiLevelType w:val="hybridMultilevel"/>
    <w:tmpl w:val="691491F2"/>
    <w:lvl w:ilvl="0" w:tplc="0409000F">
      <w:start w:val="1"/>
      <w:numFmt w:val="decimal"/>
      <w:lvlText w:val="%1."/>
      <w:lvlJc w:val="left"/>
      <w:pPr>
        <w:ind w:left="1530" w:hanging="360"/>
      </w:p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93" w15:restartNumberingAfterBreak="0">
    <w:nsid w:val="797E2183"/>
    <w:multiLevelType w:val="hybridMultilevel"/>
    <w:tmpl w:val="7CD2FB4A"/>
    <w:lvl w:ilvl="0" w:tplc="CBF89E4C">
      <w:start w:val="1"/>
      <w:numFmt w:val="decimal"/>
      <w:lvlText w:val="%1."/>
      <w:lvlJc w:val="left"/>
      <w:pPr>
        <w:ind w:left="1530" w:hanging="360"/>
      </w:pPr>
      <w:rPr>
        <w:rFonts w:asciiTheme="minorHAnsi" w:eastAsiaTheme="minorHAnsi" w:hAnsiTheme="minorHAnsi" w:cstheme="minorBidi"/>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C4A7084"/>
    <w:multiLevelType w:val="hybridMultilevel"/>
    <w:tmpl w:val="7B5CFAAE"/>
    <w:lvl w:ilvl="0" w:tplc="A9AC9DA8">
      <w:start w:val="1"/>
      <w:numFmt w:val="decimal"/>
      <w:lvlText w:val="%1."/>
      <w:lvlJc w:val="left"/>
      <w:pPr>
        <w:ind w:left="1530" w:hanging="360"/>
      </w:pPr>
      <w:rPr>
        <w:rFonts w:asciiTheme="minorHAnsi" w:eastAsiaTheme="minorHAnsi" w:hAnsiTheme="minorHAnsi" w:cstheme="minorBidi"/>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EA549A3"/>
    <w:multiLevelType w:val="hybridMultilevel"/>
    <w:tmpl w:val="7CD2FB4A"/>
    <w:lvl w:ilvl="0" w:tplc="CBF89E4C">
      <w:start w:val="1"/>
      <w:numFmt w:val="decimal"/>
      <w:lvlText w:val="%1."/>
      <w:lvlJc w:val="left"/>
      <w:pPr>
        <w:ind w:left="1530" w:hanging="360"/>
      </w:pPr>
      <w:rPr>
        <w:rFonts w:asciiTheme="minorHAnsi" w:eastAsiaTheme="minorHAnsi" w:hAnsiTheme="minorHAnsi" w:cstheme="minorBidi"/>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F466480"/>
    <w:multiLevelType w:val="hybridMultilevel"/>
    <w:tmpl w:val="691491F2"/>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abstractNumId w:val="2"/>
  </w:num>
  <w:num w:numId="2">
    <w:abstractNumId w:val="70"/>
  </w:num>
  <w:num w:numId="3">
    <w:abstractNumId w:val="64"/>
  </w:num>
  <w:num w:numId="4">
    <w:abstractNumId w:val="47"/>
  </w:num>
  <w:num w:numId="5">
    <w:abstractNumId w:val="84"/>
  </w:num>
  <w:num w:numId="6">
    <w:abstractNumId w:val="82"/>
  </w:num>
  <w:num w:numId="7">
    <w:abstractNumId w:val="73"/>
  </w:num>
  <w:num w:numId="8">
    <w:abstractNumId w:val="39"/>
  </w:num>
  <w:num w:numId="9">
    <w:abstractNumId w:val="29"/>
  </w:num>
  <w:num w:numId="10">
    <w:abstractNumId w:val="1"/>
  </w:num>
  <w:num w:numId="11">
    <w:abstractNumId w:val="70"/>
  </w:num>
  <w:num w:numId="12">
    <w:abstractNumId w:val="70"/>
  </w:num>
  <w:num w:numId="13">
    <w:abstractNumId w:val="70"/>
  </w:num>
  <w:num w:numId="14">
    <w:abstractNumId w:val="64"/>
  </w:num>
  <w:num w:numId="15">
    <w:abstractNumId w:val="47"/>
  </w:num>
  <w:num w:numId="16">
    <w:abstractNumId w:val="84"/>
  </w:num>
  <w:num w:numId="17">
    <w:abstractNumId w:val="39"/>
  </w:num>
  <w:num w:numId="18">
    <w:abstractNumId w:val="39"/>
  </w:num>
  <w:num w:numId="19">
    <w:abstractNumId w:val="39"/>
  </w:num>
  <w:num w:numId="20">
    <w:abstractNumId w:val="39"/>
  </w:num>
  <w:num w:numId="21">
    <w:abstractNumId w:val="2"/>
  </w:num>
  <w:num w:numId="22">
    <w:abstractNumId w:val="82"/>
  </w:num>
  <w:num w:numId="23">
    <w:abstractNumId w:val="58"/>
  </w:num>
  <w:num w:numId="24">
    <w:abstractNumId w:val="40"/>
  </w:num>
  <w:num w:numId="25">
    <w:abstractNumId w:val="66"/>
  </w:num>
  <w:num w:numId="26">
    <w:abstractNumId w:val="83"/>
  </w:num>
  <w:num w:numId="27">
    <w:abstractNumId w:val="90"/>
  </w:num>
  <w:num w:numId="28">
    <w:abstractNumId w:val="75"/>
  </w:num>
  <w:num w:numId="29">
    <w:abstractNumId w:val="9"/>
  </w:num>
  <w:num w:numId="30">
    <w:abstractNumId w:val="14"/>
  </w:num>
  <w:num w:numId="31">
    <w:abstractNumId w:val="5"/>
  </w:num>
  <w:num w:numId="32">
    <w:abstractNumId w:val="92"/>
  </w:num>
  <w:num w:numId="33">
    <w:abstractNumId w:val="0"/>
  </w:num>
  <w:num w:numId="34">
    <w:abstractNumId w:val="25"/>
  </w:num>
  <w:num w:numId="35">
    <w:abstractNumId w:val="87"/>
  </w:num>
  <w:num w:numId="36">
    <w:abstractNumId w:val="96"/>
  </w:num>
  <w:num w:numId="37">
    <w:abstractNumId w:val="53"/>
  </w:num>
  <w:num w:numId="38">
    <w:abstractNumId w:val="91"/>
  </w:num>
  <w:num w:numId="39">
    <w:abstractNumId w:val="15"/>
  </w:num>
  <w:num w:numId="40">
    <w:abstractNumId w:val="81"/>
  </w:num>
  <w:num w:numId="41">
    <w:abstractNumId w:val="61"/>
  </w:num>
  <w:num w:numId="42">
    <w:abstractNumId w:val="55"/>
  </w:num>
  <w:num w:numId="43">
    <w:abstractNumId w:val="56"/>
  </w:num>
  <w:num w:numId="44">
    <w:abstractNumId w:val="19"/>
  </w:num>
  <w:num w:numId="45">
    <w:abstractNumId w:val="50"/>
  </w:num>
  <w:num w:numId="46">
    <w:abstractNumId w:val="6"/>
  </w:num>
  <w:num w:numId="47">
    <w:abstractNumId w:val="60"/>
  </w:num>
  <w:num w:numId="48">
    <w:abstractNumId w:val="20"/>
  </w:num>
  <w:num w:numId="49">
    <w:abstractNumId w:val="13"/>
  </w:num>
  <w:num w:numId="50">
    <w:abstractNumId w:val="86"/>
  </w:num>
  <w:num w:numId="51">
    <w:abstractNumId w:val="76"/>
  </w:num>
  <w:num w:numId="52">
    <w:abstractNumId w:val="39"/>
  </w:num>
  <w:num w:numId="53">
    <w:abstractNumId w:val="23"/>
  </w:num>
  <w:num w:numId="54">
    <w:abstractNumId w:val="63"/>
  </w:num>
  <w:num w:numId="55">
    <w:abstractNumId w:val="36"/>
  </w:num>
  <w:num w:numId="56">
    <w:abstractNumId w:val="43"/>
  </w:num>
  <w:num w:numId="57">
    <w:abstractNumId w:val="69"/>
  </w:num>
  <w:num w:numId="58">
    <w:abstractNumId w:val="16"/>
  </w:num>
  <w:num w:numId="59">
    <w:abstractNumId w:val="41"/>
  </w:num>
  <w:num w:numId="60">
    <w:abstractNumId w:val="24"/>
  </w:num>
  <w:num w:numId="61">
    <w:abstractNumId w:val="48"/>
  </w:num>
  <w:num w:numId="62">
    <w:abstractNumId w:val="52"/>
  </w:num>
  <w:num w:numId="63">
    <w:abstractNumId w:val="79"/>
  </w:num>
  <w:num w:numId="64">
    <w:abstractNumId w:val="93"/>
  </w:num>
  <w:num w:numId="65">
    <w:abstractNumId w:val="26"/>
  </w:num>
  <w:num w:numId="66">
    <w:abstractNumId w:val="12"/>
  </w:num>
  <w:num w:numId="67">
    <w:abstractNumId w:val="78"/>
  </w:num>
  <w:num w:numId="68">
    <w:abstractNumId w:val="49"/>
  </w:num>
  <w:num w:numId="69">
    <w:abstractNumId w:val="68"/>
  </w:num>
  <w:num w:numId="70">
    <w:abstractNumId w:val="85"/>
  </w:num>
  <w:num w:numId="71">
    <w:abstractNumId w:val="31"/>
  </w:num>
  <w:num w:numId="72">
    <w:abstractNumId w:val="27"/>
  </w:num>
  <w:num w:numId="73">
    <w:abstractNumId w:val="67"/>
  </w:num>
  <w:num w:numId="74">
    <w:abstractNumId w:val="65"/>
  </w:num>
  <w:num w:numId="75">
    <w:abstractNumId w:val="59"/>
  </w:num>
  <w:num w:numId="76">
    <w:abstractNumId w:val="4"/>
  </w:num>
  <w:num w:numId="77">
    <w:abstractNumId w:val="44"/>
  </w:num>
  <w:num w:numId="78">
    <w:abstractNumId w:val="57"/>
  </w:num>
  <w:num w:numId="79">
    <w:abstractNumId w:val="30"/>
  </w:num>
  <w:num w:numId="80">
    <w:abstractNumId w:val="62"/>
  </w:num>
  <w:num w:numId="81">
    <w:abstractNumId w:val="94"/>
  </w:num>
  <w:num w:numId="82">
    <w:abstractNumId w:val="11"/>
  </w:num>
  <w:num w:numId="83">
    <w:abstractNumId w:val="89"/>
  </w:num>
  <w:num w:numId="84">
    <w:abstractNumId w:val="21"/>
  </w:num>
  <w:num w:numId="85">
    <w:abstractNumId w:val="74"/>
  </w:num>
  <w:num w:numId="86">
    <w:abstractNumId w:val="18"/>
  </w:num>
  <w:num w:numId="87">
    <w:abstractNumId w:val="37"/>
  </w:num>
  <w:num w:numId="88">
    <w:abstractNumId w:val="88"/>
  </w:num>
  <w:num w:numId="89">
    <w:abstractNumId w:val="38"/>
  </w:num>
  <w:num w:numId="90">
    <w:abstractNumId w:val="80"/>
  </w:num>
  <w:num w:numId="91">
    <w:abstractNumId w:val="54"/>
  </w:num>
  <w:num w:numId="92">
    <w:abstractNumId w:val="71"/>
  </w:num>
  <w:num w:numId="93">
    <w:abstractNumId w:val="28"/>
  </w:num>
  <w:num w:numId="94">
    <w:abstractNumId w:val="46"/>
  </w:num>
  <w:num w:numId="95">
    <w:abstractNumId w:val="10"/>
  </w:num>
  <w:num w:numId="96">
    <w:abstractNumId w:val="35"/>
  </w:num>
  <w:num w:numId="97">
    <w:abstractNumId w:val="32"/>
  </w:num>
  <w:num w:numId="98">
    <w:abstractNumId w:val="72"/>
  </w:num>
  <w:num w:numId="99">
    <w:abstractNumId w:val="8"/>
  </w:num>
  <w:num w:numId="100">
    <w:abstractNumId w:val="7"/>
  </w:num>
  <w:num w:numId="101">
    <w:abstractNumId w:val="33"/>
  </w:num>
  <w:num w:numId="102">
    <w:abstractNumId w:val="3"/>
  </w:num>
  <w:num w:numId="103">
    <w:abstractNumId w:val="39"/>
  </w:num>
  <w:num w:numId="104">
    <w:abstractNumId w:val="17"/>
  </w:num>
  <w:num w:numId="105">
    <w:abstractNumId w:val="39"/>
  </w:num>
  <w:num w:numId="106">
    <w:abstractNumId w:val="39"/>
  </w:num>
  <w:num w:numId="107">
    <w:abstractNumId w:val="77"/>
  </w:num>
  <w:num w:numId="108">
    <w:abstractNumId w:val="39"/>
  </w:num>
  <w:num w:numId="109">
    <w:abstractNumId w:val="42"/>
  </w:num>
  <w:num w:numId="110">
    <w:abstractNumId w:val="39"/>
  </w:num>
  <w:num w:numId="111">
    <w:abstractNumId w:val="34"/>
  </w:num>
  <w:num w:numId="112">
    <w:abstractNumId w:val="51"/>
  </w:num>
  <w:num w:numId="113">
    <w:abstractNumId w:val="45"/>
  </w:num>
  <w:num w:numId="114">
    <w:abstractNumId w:val="39"/>
  </w:num>
  <w:num w:numId="115">
    <w:abstractNumId w:val="22"/>
  </w:num>
  <w:num w:numId="116">
    <w:abstractNumId w:val="95"/>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US" w:vendorID="64" w:dllVersion="0" w:nlCheck="1" w:checkStyle="0"/>
  <w:proofState w:spelling="clean" w:grammar="clean"/>
  <w:attachedTemplate r:id="rId1"/>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E91"/>
    <w:rsid w:val="00000732"/>
    <w:rsid w:val="00001390"/>
    <w:rsid w:val="00001547"/>
    <w:rsid w:val="00003858"/>
    <w:rsid w:val="00005332"/>
    <w:rsid w:val="000066B4"/>
    <w:rsid w:val="00006849"/>
    <w:rsid w:val="000074D8"/>
    <w:rsid w:val="00022F2E"/>
    <w:rsid w:val="00026CD6"/>
    <w:rsid w:val="00033C85"/>
    <w:rsid w:val="0003437A"/>
    <w:rsid w:val="000354A9"/>
    <w:rsid w:val="000356E7"/>
    <w:rsid w:val="0003597A"/>
    <w:rsid w:val="00037972"/>
    <w:rsid w:val="00041B0A"/>
    <w:rsid w:val="00042654"/>
    <w:rsid w:val="00042CD8"/>
    <w:rsid w:val="00043801"/>
    <w:rsid w:val="00044406"/>
    <w:rsid w:val="00051235"/>
    <w:rsid w:val="00054F7C"/>
    <w:rsid w:val="00054FFA"/>
    <w:rsid w:val="0006039E"/>
    <w:rsid w:val="00060C9D"/>
    <w:rsid w:val="00062414"/>
    <w:rsid w:val="00065ED7"/>
    <w:rsid w:val="000667AA"/>
    <w:rsid w:val="000705B7"/>
    <w:rsid w:val="000706F6"/>
    <w:rsid w:val="00072F78"/>
    <w:rsid w:val="00080254"/>
    <w:rsid w:val="00083D1B"/>
    <w:rsid w:val="00093557"/>
    <w:rsid w:val="000A2A01"/>
    <w:rsid w:val="000A477A"/>
    <w:rsid w:val="000A6ECC"/>
    <w:rsid w:val="000B0A5D"/>
    <w:rsid w:val="000B162F"/>
    <w:rsid w:val="000B3C76"/>
    <w:rsid w:val="000B4341"/>
    <w:rsid w:val="000B5DDF"/>
    <w:rsid w:val="000B6299"/>
    <w:rsid w:val="000C11C5"/>
    <w:rsid w:val="000C1EA5"/>
    <w:rsid w:val="000C4722"/>
    <w:rsid w:val="000C5D5B"/>
    <w:rsid w:val="000D13AE"/>
    <w:rsid w:val="000E2EB7"/>
    <w:rsid w:val="000E4853"/>
    <w:rsid w:val="000E7F1E"/>
    <w:rsid w:val="000F17AA"/>
    <w:rsid w:val="000F31AA"/>
    <w:rsid w:val="000F3E74"/>
    <w:rsid w:val="000F729F"/>
    <w:rsid w:val="000F7E0C"/>
    <w:rsid w:val="001017AC"/>
    <w:rsid w:val="0010470C"/>
    <w:rsid w:val="0010733A"/>
    <w:rsid w:val="0011015A"/>
    <w:rsid w:val="00113A0D"/>
    <w:rsid w:val="00113C1F"/>
    <w:rsid w:val="00114D01"/>
    <w:rsid w:val="00115FDB"/>
    <w:rsid w:val="00117961"/>
    <w:rsid w:val="00124792"/>
    <w:rsid w:val="00125D63"/>
    <w:rsid w:val="00127530"/>
    <w:rsid w:val="0013338C"/>
    <w:rsid w:val="001338F2"/>
    <w:rsid w:val="001352D4"/>
    <w:rsid w:val="001365F4"/>
    <w:rsid w:val="00140E0A"/>
    <w:rsid w:val="001410DD"/>
    <w:rsid w:val="00141F66"/>
    <w:rsid w:val="00144086"/>
    <w:rsid w:val="00145DED"/>
    <w:rsid w:val="00145E2F"/>
    <w:rsid w:val="00146535"/>
    <w:rsid w:val="001504CA"/>
    <w:rsid w:val="001512CC"/>
    <w:rsid w:val="00152FD3"/>
    <w:rsid w:val="001545FE"/>
    <w:rsid w:val="001601EA"/>
    <w:rsid w:val="00167A86"/>
    <w:rsid w:val="0017204C"/>
    <w:rsid w:val="001722E2"/>
    <w:rsid w:val="00174CED"/>
    <w:rsid w:val="00182163"/>
    <w:rsid w:val="00184596"/>
    <w:rsid w:val="00187738"/>
    <w:rsid w:val="00190383"/>
    <w:rsid w:val="001922ED"/>
    <w:rsid w:val="001928A9"/>
    <w:rsid w:val="001938B6"/>
    <w:rsid w:val="0019707A"/>
    <w:rsid w:val="001975D3"/>
    <w:rsid w:val="001A5E9B"/>
    <w:rsid w:val="001A743A"/>
    <w:rsid w:val="001B15E7"/>
    <w:rsid w:val="001B1937"/>
    <w:rsid w:val="001B3BDA"/>
    <w:rsid w:val="001B76C3"/>
    <w:rsid w:val="001C221E"/>
    <w:rsid w:val="001D0730"/>
    <w:rsid w:val="001D17DE"/>
    <w:rsid w:val="001D21B4"/>
    <w:rsid w:val="001D4371"/>
    <w:rsid w:val="001D551E"/>
    <w:rsid w:val="001D6A3E"/>
    <w:rsid w:val="001D7A02"/>
    <w:rsid w:val="001E2038"/>
    <w:rsid w:val="001E77FF"/>
    <w:rsid w:val="001F18D2"/>
    <w:rsid w:val="001F5AB8"/>
    <w:rsid w:val="001F61BC"/>
    <w:rsid w:val="001F630F"/>
    <w:rsid w:val="001F6E85"/>
    <w:rsid w:val="00200240"/>
    <w:rsid w:val="0020037C"/>
    <w:rsid w:val="002031FC"/>
    <w:rsid w:val="00210930"/>
    <w:rsid w:val="0021296D"/>
    <w:rsid w:val="00212BF0"/>
    <w:rsid w:val="00216C67"/>
    <w:rsid w:val="00217DDF"/>
    <w:rsid w:val="002207B5"/>
    <w:rsid w:val="00220DF7"/>
    <w:rsid w:val="00226134"/>
    <w:rsid w:val="00226479"/>
    <w:rsid w:val="0022654A"/>
    <w:rsid w:val="00226D94"/>
    <w:rsid w:val="00230D80"/>
    <w:rsid w:val="00233A6A"/>
    <w:rsid w:val="00237D40"/>
    <w:rsid w:val="00240037"/>
    <w:rsid w:val="00240B00"/>
    <w:rsid w:val="00241FB4"/>
    <w:rsid w:val="002421F0"/>
    <w:rsid w:val="00246C6F"/>
    <w:rsid w:val="00253A3C"/>
    <w:rsid w:val="00254CC4"/>
    <w:rsid w:val="00256427"/>
    <w:rsid w:val="00257DF8"/>
    <w:rsid w:val="00264430"/>
    <w:rsid w:val="00272ABE"/>
    <w:rsid w:val="00274C74"/>
    <w:rsid w:val="0027534C"/>
    <w:rsid w:val="00275396"/>
    <w:rsid w:val="002772B2"/>
    <w:rsid w:val="00277917"/>
    <w:rsid w:val="002826AD"/>
    <w:rsid w:val="00284F65"/>
    <w:rsid w:val="0028571A"/>
    <w:rsid w:val="002870FE"/>
    <w:rsid w:val="00287CFE"/>
    <w:rsid w:val="00291F57"/>
    <w:rsid w:val="00292658"/>
    <w:rsid w:val="00295429"/>
    <w:rsid w:val="002A14E0"/>
    <w:rsid w:val="002A2345"/>
    <w:rsid w:val="002A3220"/>
    <w:rsid w:val="002A3F19"/>
    <w:rsid w:val="002A6A5B"/>
    <w:rsid w:val="002B18CF"/>
    <w:rsid w:val="002B258B"/>
    <w:rsid w:val="002B365B"/>
    <w:rsid w:val="002B54B4"/>
    <w:rsid w:val="002C298F"/>
    <w:rsid w:val="002D00BA"/>
    <w:rsid w:val="002D08A7"/>
    <w:rsid w:val="002D10C5"/>
    <w:rsid w:val="002D3827"/>
    <w:rsid w:val="002D65C5"/>
    <w:rsid w:val="002E2B0D"/>
    <w:rsid w:val="002E32BD"/>
    <w:rsid w:val="002E705C"/>
    <w:rsid w:val="002F4C7E"/>
    <w:rsid w:val="002F776E"/>
    <w:rsid w:val="002F7D37"/>
    <w:rsid w:val="003028D2"/>
    <w:rsid w:val="00305760"/>
    <w:rsid w:val="003069A6"/>
    <w:rsid w:val="003069B3"/>
    <w:rsid w:val="0030773D"/>
    <w:rsid w:val="00310992"/>
    <w:rsid w:val="0031198B"/>
    <w:rsid w:val="00312C31"/>
    <w:rsid w:val="00314F21"/>
    <w:rsid w:val="00316167"/>
    <w:rsid w:val="00321115"/>
    <w:rsid w:val="00322579"/>
    <w:rsid w:val="003226B5"/>
    <w:rsid w:val="00323C6B"/>
    <w:rsid w:val="00323FA3"/>
    <w:rsid w:val="00324B80"/>
    <w:rsid w:val="00331A2A"/>
    <w:rsid w:val="00336793"/>
    <w:rsid w:val="00342D40"/>
    <w:rsid w:val="003437DC"/>
    <w:rsid w:val="00344C0F"/>
    <w:rsid w:val="00345A67"/>
    <w:rsid w:val="00351021"/>
    <w:rsid w:val="00352B4E"/>
    <w:rsid w:val="003542E7"/>
    <w:rsid w:val="00354E53"/>
    <w:rsid w:val="003560B2"/>
    <w:rsid w:val="00357C2B"/>
    <w:rsid w:val="00361F2F"/>
    <w:rsid w:val="0036316C"/>
    <w:rsid w:val="00365503"/>
    <w:rsid w:val="003736A8"/>
    <w:rsid w:val="00375246"/>
    <w:rsid w:val="0037529D"/>
    <w:rsid w:val="00375320"/>
    <w:rsid w:val="0038152D"/>
    <w:rsid w:val="00382BAF"/>
    <w:rsid w:val="003833BE"/>
    <w:rsid w:val="003837F5"/>
    <w:rsid w:val="003864E5"/>
    <w:rsid w:val="00386E4E"/>
    <w:rsid w:val="00387E1A"/>
    <w:rsid w:val="003904BE"/>
    <w:rsid w:val="00391077"/>
    <w:rsid w:val="00391DDE"/>
    <w:rsid w:val="00395971"/>
    <w:rsid w:val="003A3517"/>
    <w:rsid w:val="003A3ED9"/>
    <w:rsid w:val="003A50E8"/>
    <w:rsid w:val="003A56A5"/>
    <w:rsid w:val="003A686E"/>
    <w:rsid w:val="003B2AFD"/>
    <w:rsid w:val="003B5AA0"/>
    <w:rsid w:val="003B7775"/>
    <w:rsid w:val="003B78C7"/>
    <w:rsid w:val="003B7DC6"/>
    <w:rsid w:val="003C0C82"/>
    <w:rsid w:val="003C2C1D"/>
    <w:rsid w:val="003C3142"/>
    <w:rsid w:val="003C501B"/>
    <w:rsid w:val="003C52C1"/>
    <w:rsid w:val="003C6DE7"/>
    <w:rsid w:val="003D1091"/>
    <w:rsid w:val="003D1EE2"/>
    <w:rsid w:val="003D2742"/>
    <w:rsid w:val="003D335F"/>
    <w:rsid w:val="003D5EC6"/>
    <w:rsid w:val="003D72A7"/>
    <w:rsid w:val="003E0822"/>
    <w:rsid w:val="003E08EA"/>
    <w:rsid w:val="003E1124"/>
    <w:rsid w:val="003E1681"/>
    <w:rsid w:val="003E2D0F"/>
    <w:rsid w:val="003E3976"/>
    <w:rsid w:val="003E6618"/>
    <w:rsid w:val="003F0626"/>
    <w:rsid w:val="003F2CA4"/>
    <w:rsid w:val="003F3E21"/>
    <w:rsid w:val="003F6563"/>
    <w:rsid w:val="00400A09"/>
    <w:rsid w:val="00401F48"/>
    <w:rsid w:val="00401FF9"/>
    <w:rsid w:val="00413CC3"/>
    <w:rsid w:val="00415390"/>
    <w:rsid w:val="00420165"/>
    <w:rsid w:val="0042321E"/>
    <w:rsid w:val="0042471D"/>
    <w:rsid w:val="00426807"/>
    <w:rsid w:val="0042695A"/>
    <w:rsid w:val="00431929"/>
    <w:rsid w:val="00432B83"/>
    <w:rsid w:val="00437FF6"/>
    <w:rsid w:val="0044172B"/>
    <w:rsid w:val="004452DB"/>
    <w:rsid w:val="004478B0"/>
    <w:rsid w:val="00452331"/>
    <w:rsid w:val="00452C67"/>
    <w:rsid w:val="004554F7"/>
    <w:rsid w:val="00457F47"/>
    <w:rsid w:val="0046199D"/>
    <w:rsid w:val="00464FA4"/>
    <w:rsid w:val="0046506D"/>
    <w:rsid w:val="00465527"/>
    <w:rsid w:val="0047090E"/>
    <w:rsid w:val="00471012"/>
    <w:rsid w:val="00471725"/>
    <w:rsid w:val="00480E0E"/>
    <w:rsid w:val="00483962"/>
    <w:rsid w:val="00483EC4"/>
    <w:rsid w:val="00484ED6"/>
    <w:rsid w:val="00487C24"/>
    <w:rsid w:val="00490160"/>
    <w:rsid w:val="004911C6"/>
    <w:rsid w:val="004911FE"/>
    <w:rsid w:val="00494270"/>
    <w:rsid w:val="00494AD1"/>
    <w:rsid w:val="0049706C"/>
    <w:rsid w:val="00497776"/>
    <w:rsid w:val="004A44D8"/>
    <w:rsid w:val="004A696A"/>
    <w:rsid w:val="004A6FB9"/>
    <w:rsid w:val="004A71A3"/>
    <w:rsid w:val="004B2CEB"/>
    <w:rsid w:val="004B2FDE"/>
    <w:rsid w:val="004B34D8"/>
    <w:rsid w:val="004B3F14"/>
    <w:rsid w:val="004B5458"/>
    <w:rsid w:val="004B6CFA"/>
    <w:rsid w:val="004C01DF"/>
    <w:rsid w:val="004C5E6E"/>
    <w:rsid w:val="004D51F1"/>
    <w:rsid w:val="004D6363"/>
    <w:rsid w:val="004E0A42"/>
    <w:rsid w:val="004E7888"/>
    <w:rsid w:val="004E7E37"/>
    <w:rsid w:val="004F08FC"/>
    <w:rsid w:val="004F12FB"/>
    <w:rsid w:val="004F1C5D"/>
    <w:rsid w:val="004F73FC"/>
    <w:rsid w:val="00503EA5"/>
    <w:rsid w:val="005045F2"/>
    <w:rsid w:val="0050791C"/>
    <w:rsid w:val="00507B6E"/>
    <w:rsid w:val="00512442"/>
    <w:rsid w:val="00516E96"/>
    <w:rsid w:val="00520767"/>
    <w:rsid w:val="00523CBD"/>
    <w:rsid w:val="00524998"/>
    <w:rsid w:val="005273F4"/>
    <w:rsid w:val="00530B6A"/>
    <w:rsid w:val="00533A41"/>
    <w:rsid w:val="00537A49"/>
    <w:rsid w:val="0054050B"/>
    <w:rsid w:val="0054058A"/>
    <w:rsid w:val="0054102C"/>
    <w:rsid w:val="00541107"/>
    <w:rsid w:val="00543A45"/>
    <w:rsid w:val="0054646D"/>
    <w:rsid w:val="00546D58"/>
    <w:rsid w:val="00546D7E"/>
    <w:rsid w:val="0055067A"/>
    <w:rsid w:val="0055073F"/>
    <w:rsid w:val="00550CFC"/>
    <w:rsid w:val="00550D5D"/>
    <w:rsid w:val="00552A9B"/>
    <w:rsid w:val="00554836"/>
    <w:rsid w:val="00554E31"/>
    <w:rsid w:val="00556444"/>
    <w:rsid w:val="00556CE9"/>
    <w:rsid w:val="00566160"/>
    <w:rsid w:val="0056630F"/>
    <w:rsid w:val="00571680"/>
    <w:rsid w:val="00575931"/>
    <w:rsid w:val="0057596C"/>
    <w:rsid w:val="005763BB"/>
    <w:rsid w:val="00577E25"/>
    <w:rsid w:val="005814F4"/>
    <w:rsid w:val="005851CC"/>
    <w:rsid w:val="00585414"/>
    <w:rsid w:val="005854CC"/>
    <w:rsid w:val="005869A3"/>
    <w:rsid w:val="005900CC"/>
    <w:rsid w:val="00594A1D"/>
    <w:rsid w:val="00595802"/>
    <w:rsid w:val="005A1285"/>
    <w:rsid w:val="005A1366"/>
    <w:rsid w:val="005A146E"/>
    <w:rsid w:val="005A2AD4"/>
    <w:rsid w:val="005A3AC6"/>
    <w:rsid w:val="005B2D09"/>
    <w:rsid w:val="005B3C50"/>
    <w:rsid w:val="005B43D5"/>
    <w:rsid w:val="005B4A62"/>
    <w:rsid w:val="005B5C20"/>
    <w:rsid w:val="005C07EF"/>
    <w:rsid w:val="005C7839"/>
    <w:rsid w:val="005D09A4"/>
    <w:rsid w:val="005D240F"/>
    <w:rsid w:val="005D31BF"/>
    <w:rsid w:val="005D389C"/>
    <w:rsid w:val="005D6290"/>
    <w:rsid w:val="005D68D9"/>
    <w:rsid w:val="005D6CC0"/>
    <w:rsid w:val="005E2243"/>
    <w:rsid w:val="005E788E"/>
    <w:rsid w:val="005F2CF7"/>
    <w:rsid w:val="005F42B9"/>
    <w:rsid w:val="005F67EA"/>
    <w:rsid w:val="00600066"/>
    <w:rsid w:val="006005EB"/>
    <w:rsid w:val="006010F4"/>
    <w:rsid w:val="00603F1C"/>
    <w:rsid w:val="00605EF9"/>
    <w:rsid w:val="0060660E"/>
    <w:rsid w:val="00606B4D"/>
    <w:rsid w:val="00606E53"/>
    <w:rsid w:val="00606F96"/>
    <w:rsid w:val="006107AA"/>
    <w:rsid w:val="006108D5"/>
    <w:rsid w:val="00610FAD"/>
    <w:rsid w:val="00611441"/>
    <w:rsid w:val="006115BA"/>
    <w:rsid w:val="006115F1"/>
    <w:rsid w:val="00611CFE"/>
    <w:rsid w:val="00612E37"/>
    <w:rsid w:val="0061349A"/>
    <w:rsid w:val="00613970"/>
    <w:rsid w:val="00613CC6"/>
    <w:rsid w:val="00616CBF"/>
    <w:rsid w:val="00616FFD"/>
    <w:rsid w:val="006323D4"/>
    <w:rsid w:val="00632775"/>
    <w:rsid w:val="00634E16"/>
    <w:rsid w:val="00635574"/>
    <w:rsid w:val="00636085"/>
    <w:rsid w:val="006363D4"/>
    <w:rsid w:val="00636632"/>
    <w:rsid w:val="00641623"/>
    <w:rsid w:val="00643E00"/>
    <w:rsid w:val="00646E82"/>
    <w:rsid w:val="00651A25"/>
    <w:rsid w:val="00652A67"/>
    <w:rsid w:val="00662713"/>
    <w:rsid w:val="00663772"/>
    <w:rsid w:val="00666577"/>
    <w:rsid w:val="0067073B"/>
    <w:rsid w:val="00674BB0"/>
    <w:rsid w:val="00676912"/>
    <w:rsid w:val="00677752"/>
    <w:rsid w:val="00690AAE"/>
    <w:rsid w:val="0069299A"/>
    <w:rsid w:val="00692A61"/>
    <w:rsid w:val="00693145"/>
    <w:rsid w:val="00693B68"/>
    <w:rsid w:val="00694F1F"/>
    <w:rsid w:val="006955D5"/>
    <w:rsid w:val="00697381"/>
    <w:rsid w:val="006A4937"/>
    <w:rsid w:val="006A7222"/>
    <w:rsid w:val="006A74A2"/>
    <w:rsid w:val="006A7BE5"/>
    <w:rsid w:val="006B235F"/>
    <w:rsid w:val="006C64CB"/>
    <w:rsid w:val="006C6553"/>
    <w:rsid w:val="006C7CEC"/>
    <w:rsid w:val="006C7F31"/>
    <w:rsid w:val="006D222F"/>
    <w:rsid w:val="006D66F1"/>
    <w:rsid w:val="006E2C91"/>
    <w:rsid w:val="006E3443"/>
    <w:rsid w:val="006F08BB"/>
    <w:rsid w:val="006F26CB"/>
    <w:rsid w:val="006F2BBB"/>
    <w:rsid w:val="0070045F"/>
    <w:rsid w:val="007016FC"/>
    <w:rsid w:val="007058CA"/>
    <w:rsid w:val="00707486"/>
    <w:rsid w:val="00707EC9"/>
    <w:rsid w:val="00712DD5"/>
    <w:rsid w:val="00713E03"/>
    <w:rsid w:val="00715469"/>
    <w:rsid w:val="007157FC"/>
    <w:rsid w:val="00715EB8"/>
    <w:rsid w:val="00716147"/>
    <w:rsid w:val="00716F1B"/>
    <w:rsid w:val="00717E55"/>
    <w:rsid w:val="00724477"/>
    <w:rsid w:val="00734E72"/>
    <w:rsid w:val="007370A5"/>
    <w:rsid w:val="00743A28"/>
    <w:rsid w:val="007453F6"/>
    <w:rsid w:val="0074581B"/>
    <w:rsid w:val="00745CE1"/>
    <w:rsid w:val="00751813"/>
    <w:rsid w:val="00753DA7"/>
    <w:rsid w:val="007553A6"/>
    <w:rsid w:val="00756DEE"/>
    <w:rsid w:val="007628E1"/>
    <w:rsid w:val="00762EAB"/>
    <w:rsid w:val="00763979"/>
    <w:rsid w:val="0076553D"/>
    <w:rsid w:val="007668FB"/>
    <w:rsid w:val="00772FEC"/>
    <w:rsid w:val="00775C21"/>
    <w:rsid w:val="00781F1B"/>
    <w:rsid w:val="007832CF"/>
    <w:rsid w:val="00784126"/>
    <w:rsid w:val="007859E4"/>
    <w:rsid w:val="007919A5"/>
    <w:rsid w:val="007A036E"/>
    <w:rsid w:val="007A3A63"/>
    <w:rsid w:val="007A7E64"/>
    <w:rsid w:val="007B1515"/>
    <w:rsid w:val="007B359F"/>
    <w:rsid w:val="007B4DA2"/>
    <w:rsid w:val="007B6516"/>
    <w:rsid w:val="007B6F5C"/>
    <w:rsid w:val="007C015E"/>
    <w:rsid w:val="007C1B16"/>
    <w:rsid w:val="007C2570"/>
    <w:rsid w:val="007C5BF3"/>
    <w:rsid w:val="007C5E1E"/>
    <w:rsid w:val="007C70E0"/>
    <w:rsid w:val="007C729D"/>
    <w:rsid w:val="007C7BFE"/>
    <w:rsid w:val="007D21B9"/>
    <w:rsid w:val="007D29A5"/>
    <w:rsid w:val="007D58C6"/>
    <w:rsid w:val="007E4829"/>
    <w:rsid w:val="00800557"/>
    <w:rsid w:val="00802966"/>
    <w:rsid w:val="00803663"/>
    <w:rsid w:val="00803F70"/>
    <w:rsid w:val="008055AF"/>
    <w:rsid w:val="0081097E"/>
    <w:rsid w:val="00814174"/>
    <w:rsid w:val="00816A74"/>
    <w:rsid w:val="00821FB2"/>
    <w:rsid w:val="008220FE"/>
    <w:rsid w:val="00826B39"/>
    <w:rsid w:val="0083466F"/>
    <w:rsid w:val="0083534B"/>
    <w:rsid w:val="00836993"/>
    <w:rsid w:val="00836BBB"/>
    <w:rsid w:val="0084156E"/>
    <w:rsid w:val="00843DDD"/>
    <w:rsid w:val="00845B17"/>
    <w:rsid w:val="00856FB5"/>
    <w:rsid w:val="00860077"/>
    <w:rsid w:val="00862626"/>
    <w:rsid w:val="00872C2F"/>
    <w:rsid w:val="00877801"/>
    <w:rsid w:val="0088247B"/>
    <w:rsid w:val="00882F54"/>
    <w:rsid w:val="00891BCD"/>
    <w:rsid w:val="00892F47"/>
    <w:rsid w:val="0089321F"/>
    <w:rsid w:val="00893684"/>
    <w:rsid w:val="008955F0"/>
    <w:rsid w:val="008957AF"/>
    <w:rsid w:val="00895EDE"/>
    <w:rsid w:val="00897859"/>
    <w:rsid w:val="008A0C23"/>
    <w:rsid w:val="008A3E68"/>
    <w:rsid w:val="008A4A76"/>
    <w:rsid w:val="008B0062"/>
    <w:rsid w:val="008B0BF4"/>
    <w:rsid w:val="008B36F5"/>
    <w:rsid w:val="008B3CDA"/>
    <w:rsid w:val="008C0B38"/>
    <w:rsid w:val="008C353F"/>
    <w:rsid w:val="008C5FCC"/>
    <w:rsid w:val="008C701E"/>
    <w:rsid w:val="008C783C"/>
    <w:rsid w:val="008D1965"/>
    <w:rsid w:val="008D20B4"/>
    <w:rsid w:val="008D3059"/>
    <w:rsid w:val="008D6596"/>
    <w:rsid w:val="008E00A1"/>
    <w:rsid w:val="008E0A8F"/>
    <w:rsid w:val="008E1EDC"/>
    <w:rsid w:val="008E666B"/>
    <w:rsid w:val="008F16E9"/>
    <w:rsid w:val="008F2352"/>
    <w:rsid w:val="008F4611"/>
    <w:rsid w:val="008F744E"/>
    <w:rsid w:val="00905C9B"/>
    <w:rsid w:val="009068E4"/>
    <w:rsid w:val="00910944"/>
    <w:rsid w:val="0092140C"/>
    <w:rsid w:val="00926C71"/>
    <w:rsid w:val="00927FDB"/>
    <w:rsid w:val="0094151F"/>
    <w:rsid w:val="00942111"/>
    <w:rsid w:val="00944860"/>
    <w:rsid w:val="0095507D"/>
    <w:rsid w:val="0095585C"/>
    <w:rsid w:val="00956D10"/>
    <w:rsid w:val="0096113F"/>
    <w:rsid w:val="00961572"/>
    <w:rsid w:val="0096383F"/>
    <w:rsid w:val="00964517"/>
    <w:rsid w:val="00964B9F"/>
    <w:rsid w:val="009659F7"/>
    <w:rsid w:val="00965A88"/>
    <w:rsid w:val="00965E62"/>
    <w:rsid w:val="00967D35"/>
    <w:rsid w:val="0097173C"/>
    <w:rsid w:val="009721FB"/>
    <w:rsid w:val="00977105"/>
    <w:rsid w:val="00977EDA"/>
    <w:rsid w:val="009830BC"/>
    <w:rsid w:val="00984A16"/>
    <w:rsid w:val="00987C90"/>
    <w:rsid w:val="009916A4"/>
    <w:rsid w:val="00991E81"/>
    <w:rsid w:val="00993A83"/>
    <w:rsid w:val="009952AE"/>
    <w:rsid w:val="009A013B"/>
    <w:rsid w:val="009A0C63"/>
    <w:rsid w:val="009A2AFB"/>
    <w:rsid w:val="009A2B89"/>
    <w:rsid w:val="009A4779"/>
    <w:rsid w:val="009A591E"/>
    <w:rsid w:val="009A7200"/>
    <w:rsid w:val="009A7D92"/>
    <w:rsid w:val="009B1A73"/>
    <w:rsid w:val="009B5D22"/>
    <w:rsid w:val="009B63CE"/>
    <w:rsid w:val="009B7502"/>
    <w:rsid w:val="009C0E19"/>
    <w:rsid w:val="009C3EE5"/>
    <w:rsid w:val="009C59F0"/>
    <w:rsid w:val="009C605F"/>
    <w:rsid w:val="009C6109"/>
    <w:rsid w:val="009C7BD8"/>
    <w:rsid w:val="009D242E"/>
    <w:rsid w:val="009D2A88"/>
    <w:rsid w:val="009D2DA1"/>
    <w:rsid w:val="009D2FBF"/>
    <w:rsid w:val="009E2B54"/>
    <w:rsid w:val="009E5D73"/>
    <w:rsid w:val="009E633D"/>
    <w:rsid w:val="009E64A2"/>
    <w:rsid w:val="009E7B07"/>
    <w:rsid w:val="009F5D7C"/>
    <w:rsid w:val="00A0139C"/>
    <w:rsid w:val="00A02F31"/>
    <w:rsid w:val="00A042B3"/>
    <w:rsid w:val="00A056C5"/>
    <w:rsid w:val="00A0590C"/>
    <w:rsid w:val="00A05CC3"/>
    <w:rsid w:val="00A10277"/>
    <w:rsid w:val="00A11C2B"/>
    <w:rsid w:val="00A12D29"/>
    <w:rsid w:val="00A14F9A"/>
    <w:rsid w:val="00A21B15"/>
    <w:rsid w:val="00A23405"/>
    <w:rsid w:val="00A248F1"/>
    <w:rsid w:val="00A30F71"/>
    <w:rsid w:val="00A3193C"/>
    <w:rsid w:val="00A31E9C"/>
    <w:rsid w:val="00A414E5"/>
    <w:rsid w:val="00A44A58"/>
    <w:rsid w:val="00A4797C"/>
    <w:rsid w:val="00A54ACF"/>
    <w:rsid w:val="00A636A6"/>
    <w:rsid w:val="00A64F19"/>
    <w:rsid w:val="00A65DF4"/>
    <w:rsid w:val="00A66025"/>
    <w:rsid w:val="00A666CB"/>
    <w:rsid w:val="00A70AB8"/>
    <w:rsid w:val="00A7108B"/>
    <w:rsid w:val="00A71CD9"/>
    <w:rsid w:val="00A735AD"/>
    <w:rsid w:val="00A7442F"/>
    <w:rsid w:val="00A76A8A"/>
    <w:rsid w:val="00A80451"/>
    <w:rsid w:val="00A80537"/>
    <w:rsid w:val="00A86CE1"/>
    <w:rsid w:val="00A91856"/>
    <w:rsid w:val="00A931AD"/>
    <w:rsid w:val="00A935AD"/>
    <w:rsid w:val="00A93B46"/>
    <w:rsid w:val="00A94BF8"/>
    <w:rsid w:val="00AA7FFE"/>
    <w:rsid w:val="00AB161F"/>
    <w:rsid w:val="00AB1E1A"/>
    <w:rsid w:val="00AB2062"/>
    <w:rsid w:val="00AC2211"/>
    <w:rsid w:val="00AC26AF"/>
    <w:rsid w:val="00AC61B8"/>
    <w:rsid w:val="00AD1B20"/>
    <w:rsid w:val="00AD3DCC"/>
    <w:rsid w:val="00AD6C18"/>
    <w:rsid w:val="00AE0978"/>
    <w:rsid w:val="00AE1AD9"/>
    <w:rsid w:val="00AE336F"/>
    <w:rsid w:val="00AE58CB"/>
    <w:rsid w:val="00AE6B35"/>
    <w:rsid w:val="00AF362C"/>
    <w:rsid w:val="00AF4EE8"/>
    <w:rsid w:val="00AF59B7"/>
    <w:rsid w:val="00AF646A"/>
    <w:rsid w:val="00B00D12"/>
    <w:rsid w:val="00B01797"/>
    <w:rsid w:val="00B02652"/>
    <w:rsid w:val="00B0311E"/>
    <w:rsid w:val="00B032D6"/>
    <w:rsid w:val="00B05281"/>
    <w:rsid w:val="00B12405"/>
    <w:rsid w:val="00B129A9"/>
    <w:rsid w:val="00B12F03"/>
    <w:rsid w:val="00B13F68"/>
    <w:rsid w:val="00B17674"/>
    <w:rsid w:val="00B209AA"/>
    <w:rsid w:val="00B213B8"/>
    <w:rsid w:val="00B21CC1"/>
    <w:rsid w:val="00B22C0F"/>
    <w:rsid w:val="00B22D9E"/>
    <w:rsid w:val="00B263F2"/>
    <w:rsid w:val="00B318E4"/>
    <w:rsid w:val="00B379D3"/>
    <w:rsid w:val="00B4072C"/>
    <w:rsid w:val="00B4228F"/>
    <w:rsid w:val="00B4296B"/>
    <w:rsid w:val="00B46343"/>
    <w:rsid w:val="00B46DDC"/>
    <w:rsid w:val="00B47D25"/>
    <w:rsid w:val="00B50680"/>
    <w:rsid w:val="00B51D07"/>
    <w:rsid w:val="00B520FA"/>
    <w:rsid w:val="00B52620"/>
    <w:rsid w:val="00B538F5"/>
    <w:rsid w:val="00B554B6"/>
    <w:rsid w:val="00B577F5"/>
    <w:rsid w:val="00B61C57"/>
    <w:rsid w:val="00B624DB"/>
    <w:rsid w:val="00B636B9"/>
    <w:rsid w:val="00B63A19"/>
    <w:rsid w:val="00B7119F"/>
    <w:rsid w:val="00B72836"/>
    <w:rsid w:val="00B73769"/>
    <w:rsid w:val="00B750F6"/>
    <w:rsid w:val="00B75582"/>
    <w:rsid w:val="00B76631"/>
    <w:rsid w:val="00B76767"/>
    <w:rsid w:val="00B8013B"/>
    <w:rsid w:val="00B8581D"/>
    <w:rsid w:val="00B86086"/>
    <w:rsid w:val="00B906F5"/>
    <w:rsid w:val="00B91EF1"/>
    <w:rsid w:val="00BA0D0C"/>
    <w:rsid w:val="00BA498D"/>
    <w:rsid w:val="00BA7AD4"/>
    <w:rsid w:val="00BB1DE6"/>
    <w:rsid w:val="00BB55CD"/>
    <w:rsid w:val="00BC1E91"/>
    <w:rsid w:val="00BC3ECE"/>
    <w:rsid w:val="00BC4AD2"/>
    <w:rsid w:val="00BC6544"/>
    <w:rsid w:val="00BC6CC4"/>
    <w:rsid w:val="00BC785E"/>
    <w:rsid w:val="00BD3F85"/>
    <w:rsid w:val="00BE0241"/>
    <w:rsid w:val="00BE3869"/>
    <w:rsid w:val="00BE610B"/>
    <w:rsid w:val="00BF036C"/>
    <w:rsid w:val="00C010CA"/>
    <w:rsid w:val="00C05475"/>
    <w:rsid w:val="00C05DC1"/>
    <w:rsid w:val="00C06D97"/>
    <w:rsid w:val="00C06E2C"/>
    <w:rsid w:val="00C06EB9"/>
    <w:rsid w:val="00C070E1"/>
    <w:rsid w:val="00C079E2"/>
    <w:rsid w:val="00C10B36"/>
    <w:rsid w:val="00C11774"/>
    <w:rsid w:val="00C204BB"/>
    <w:rsid w:val="00C21CA3"/>
    <w:rsid w:val="00C22B78"/>
    <w:rsid w:val="00C249E2"/>
    <w:rsid w:val="00C25011"/>
    <w:rsid w:val="00C262BE"/>
    <w:rsid w:val="00C27820"/>
    <w:rsid w:val="00C3022F"/>
    <w:rsid w:val="00C338CA"/>
    <w:rsid w:val="00C37403"/>
    <w:rsid w:val="00C40204"/>
    <w:rsid w:val="00C409AE"/>
    <w:rsid w:val="00C40CD9"/>
    <w:rsid w:val="00C4431C"/>
    <w:rsid w:val="00C45714"/>
    <w:rsid w:val="00C47B5B"/>
    <w:rsid w:val="00C5276A"/>
    <w:rsid w:val="00C558B0"/>
    <w:rsid w:val="00C6211D"/>
    <w:rsid w:val="00C621CC"/>
    <w:rsid w:val="00C65BDC"/>
    <w:rsid w:val="00C6668D"/>
    <w:rsid w:val="00C668E3"/>
    <w:rsid w:val="00C70444"/>
    <w:rsid w:val="00C70A9E"/>
    <w:rsid w:val="00C73A42"/>
    <w:rsid w:val="00C763B5"/>
    <w:rsid w:val="00C80673"/>
    <w:rsid w:val="00C81D2A"/>
    <w:rsid w:val="00C92755"/>
    <w:rsid w:val="00C92E4F"/>
    <w:rsid w:val="00C94576"/>
    <w:rsid w:val="00C95FD7"/>
    <w:rsid w:val="00C96714"/>
    <w:rsid w:val="00C96F54"/>
    <w:rsid w:val="00CA7DD4"/>
    <w:rsid w:val="00CB0F63"/>
    <w:rsid w:val="00CB11F4"/>
    <w:rsid w:val="00CB2561"/>
    <w:rsid w:val="00CB2AD3"/>
    <w:rsid w:val="00CB3D2A"/>
    <w:rsid w:val="00CB530B"/>
    <w:rsid w:val="00CC58E5"/>
    <w:rsid w:val="00CC633C"/>
    <w:rsid w:val="00CD1795"/>
    <w:rsid w:val="00CD5837"/>
    <w:rsid w:val="00CD6DA3"/>
    <w:rsid w:val="00CD7663"/>
    <w:rsid w:val="00CD7C08"/>
    <w:rsid w:val="00CE27DD"/>
    <w:rsid w:val="00CE4DDA"/>
    <w:rsid w:val="00CF0BFA"/>
    <w:rsid w:val="00CF14E5"/>
    <w:rsid w:val="00D00C80"/>
    <w:rsid w:val="00D03E6A"/>
    <w:rsid w:val="00D04B61"/>
    <w:rsid w:val="00D04EC2"/>
    <w:rsid w:val="00D05D42"/>
    <w:rsid w:val="00D06590"/>
    <w:rsid w:val="00D074E5"/>
    <w:rsid w:val="00D104DC"/>
    <w:rsid w:val="00D121B1"/>
    <w:rsid w:val="00D1709D"/>
    <w:rsid w:val="00D17182"/>
    <w:rsid w:val="00D205C1"/>
    <w:rsid w:val="00D20FE4"/>
    <w:rsid w:val="00D23B5E"/>
    <w:rsid w:val="00D31705"/>
    <w:rsid w:val="00D3548B"/>
    <w:rsid w:val="00D40D36"/>
    <w:rsid w:val="00D422AD"/>
    <w:rsid w:val="00D42997"/>
    <w:rsid w:val="00D44ACE"/>
    <w:rsid w:val="00D53E6C"/>
    <w:rsid w:val="00D559E4"/>
    <w:rsid w:val="00D57B96"/>
    <w:rsid w:val="00D60525"/>
    <w:rsid w:val="00D609D8"/>
    <w:rsid w:val="00D61B27"/>
    <w:rsid w:val="00D700FB"/>
    <w:rsid w:val="00D70310"/>
    <w:rsid w:val="00D736B7"/>
    <w:rsid w:val="00D754E6"/>
    <w:rsid w:val="00D77A56"/>
    <w:rsid w:val="00D80C76"/>
    <w:rsid w:val="00D81F31"/>
    <w:rsid w:val="00D851C1"/>
    <w:rsid w:val="00D87CCE"/>
    <w:rsid w:val="00D90910"/>
    <w:rsid w:val="00D90D30"/>
    <w:rsid w:val="00D91A51"/>
    <w:rsid w:val="00D9257D"/>
    <w:rsid w:val="00D932B9"/>
    <w:rsid w:val="00D939A4"/>
    <w:rsid w:val="00D95283"/>
    <w:rsid w:val="00DA0146"/>
    <w:rsid w:val="00DA4333"/>
    <w:rsid w:val="00DA6A38"/>
    <w:rsid w:val="00DB07BF"/>
    <w:rsid w:val="00DB2B34"/>
    <w:rsid w:val="00DB42AF"/>
    <w:rsid w:val="00DC2EB3"/>
    <w:rsid w:val="00DC585F"/>
    <w:rsid w:val="00DC7C94"/>
    <w:rsid w:val="00DD208B"/>
    <w:rsid w:val="00DD20F3"/>
    <w:rsid w:val="00DD3AD6"/>
    <w:rsid w:val="00DE3D6A"/>
    <w:rsid w:val="00DE3F17"/>
    <w:rsid w:val="00DE440C"/>
    <w:rsid w:val="00DE4A5D"/>
    <w:rsid w:val="00DE5482"/>
    <w:rsid w:val="00DE793E"/>
    <w:rsid w:val="00DF0BA1"/>
    <w:rsid w:val="00DF169E"/>
    <w:rsid w:val="00DF76B0"/>
    <w:rsid w:val="00E0001B"/>
    <w:rsid w:val="00E00639"/>
    <w:rsid w:val="00E01EB9"/>
    <w:rsid w:val="00E02370"/>
    <w:rsid w:val="00E02C24"/>
    <w:rsid w:val="00E02D8B"/>
    <w:rsid w:val="00E04AD0"/>
    <w:rsid w:val="00E07263"/>
    <w:rsid w:val="00E0744F"/>
    <w:rsid w:val="00E07DCF"/>
    <w:rsid w:val="00E1416E"/>
    <w:rsid w:val="00E14673"/>
    <w:rsid w:val="00E20AE4"/>
    <w:rsid w:val="00E21948"/>
    <w:rsid w:val="00E22503"/>
    <w:rsid w:val="00E22E40"/>
    <w:rsid w:val="00E23302"/>
    <w:rsid w:val="00E23ED1"/>
    <w:rsid w:val="00E30696"/>
    <w:rsid w:val="00E309CC"/>
    <w:rsid w:val="00E30CBC"/>
    <w:rsid w:val="00E370DF"/>
    <w:rsid w:val="00E43335"/>
    <w:rsid w:val="00E532CA"/>
    <w:rsid w:val="00E5749A"/>
    <w:rsid w:val="00E65FCF"/>
    <w:rsid w:val="00E67140"/>
    <w:rsid w:val="00E76B13"/>
    <w:rsid w:val="00E7737D"/>
    <w:rsid w:val="00E77472"/>
    <w:rsid w:val="00E80C65"/>
    <w:rsid w:val="00E81040"/>
    <w:rsid w:val="00E814FA"/>
    <w:rsid w:val="00E832F4"/>
    <w:rsid w:val="00E84756"/>
    <w:rsid w:val="00E8680D"/>
    <w:rsid w:val="00E87AE8"/>
    <w:rsid w:val="00E91E16"/>
    <w:rsid w:val="00E949A1"/>
    <w:rsid w:val="00EB32BD"/>
    <w:rsid w:val="00EB3F19"/>
    <w:rsid w:val="00EB566B"/>
    <w:rsid w:val="00EC3FA5"/>
    <w:rsid w:val="00EC77C9"/>
    <w:rsid w:val="00ED1B61"/>
    <w:rsid w:val="00ED2E5D"/>
    <w:rsid w:val="00ED302B"/>
    <w:rsid w:val="00EE20D6"/>
    <w:rsid w:val="00EE4948"/>
    <w:rsid w:val="00EE5015"/>
    <w:rsid w:val="00EF07A8"/>
    <w:rsid w:val="00F056E5"/>
    <w:rsid w:val="00F069D4"/>
    <w:rsid w:val="00F13A31"/>
    <w:rsid w:val="00F24037"/>
    <w:rsid w:val="00F319DE"/>
    <w:rsid w:val="00F368DE"/>
    <w:rsid w:val="00F4122A"/>
    <w:rsid w:val="00F423C3"/>
    <w:rsid w:val="00F430C5"/>
    <w:rsid w:val="00F45652"/>
    <w:rsid w:val="00F4595F"/>
    <w:rsid w:val="00F46AF4"/>
    <w:rsid w:val="00F46B6A"/>
    <w:rsid w:val="00F47B40"/>
    <w:rsid w:val="00F559DC"/>
    <w:rsid w:val="00F64769"/>
    <w:rsid w:val="00F64821"/>
    <w:rsid w:val="00F663BD"/>
    <w:rsid w:val="00F702DE"/>
    <w:rsid w:val="00F707A3"/>
    <w:rsid w:val="00F71C4C"/>
    <w:rsid w:val="00F72073"/>
    <w:rsid w:val="00F72238"/>
    <w:rsid w:val="00F731D7"/>
    <w:rsid w:val="00F7417C"/>
    <w:rsid w:val="00F769BA"/>
    <w:rsid w:val="00F9058B"/>
    <w:rsid w:val="00F92621"/>
    <w:rsid w:val="00F96366"/>
    <w:rsid w:val="00FA03A0"/>
    <w:rsid w:val="00FA1D27"/>
    <w:rsid w:val="00FA357E"/>
    <w:rsid w:val="00FA4574"/>
    <w:rsid w:val="00FA6425"/>
    <w:rsid w:val="00FA6821"/>
    <w:rsid w:val="00FA7486"/>
    <w:rsid w:val="00FA7489"/>
    <w:rsid w:val="00FB104B"/>
    <w:rsid w:val="00FB3991"/>
    <w:rsid w:val="00FB3A44"/>
    <w:rsid w:val="00FB7050"/>
    <w:rsid w:val="00FC093E"/>
    <w:rsid w:val="00FC1214"/>
    <w:rsid w:val="00FC28E8"/>
    <w:rsid w:val="00FC449E"/>
    <w:rsid w:val="00FC4C39"/>
    <w:rsid w:val="00FC6E35"/>
    <w:rsid w:val="00FC7B9D"/>
    <w:rsid w:val="00FD02CD"/>
    <w:rsid w:val="00FD112F"/>
    <w:rsid w:val="00FD14C3"/>
    <w:rsid w:val="00FD325D"/>
    <w:rsid w:val="00FD39F1"/>
    <w:rsid w:val="00FD5DBD"/>
    <w:rsid w:val="00FE419B"/>
    <w:rsid w:val="00FE4456"/>
    <w:rsid w:val="00FE47F9"/>
    <w:rsid w:val="00FF3F28"/>
    <w:rsid w:val="00FF4985"/>
    <w:rsid w:val="00FF6C1B"/>
    <w:rsid w:val="338097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B56DBB"/>
  <w15:docId w15:val="{60B4A17C-D4AC-4657-80C4-78F9D4C8B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262626" w:themeColor="text2"/>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54" w:qFormat="1"/>
    <w:lsdException w:name="heading 1" w:uiPriority="9" w:qFormat="1"/>
    <w:lsdException w:name="heading 2" w:uiPriority="9" w:qFormat="1"/>
    <w:lsdException w:name="heading 3" w:uiPriority="9" w:qFormat="1"/>
    <w:lsdException w:name="heading 4" w:semiHidden="1" w:uiPriority="4" w:qFormat="1"/>
    <w:lsdException w:name="heading 5" w:semiHidden="1" w:uiPriority="5" w:qFormat="1"/>
    <w:lsdException w:name="heading 6" w:locked="1" w:semiHidden="1" w:uiPriority="9" w:qFormat="1"/>
    <w:lsdException w:name="heading 7" w:locked="1" w:semiHidden="1" w:uiPriority="9" w:qFormat="1"/>
    <w:lsdException w:name="heading 8" w:locked="1" w:semiHidden="1" w:uiPriority="9" w:qFormat="1"/>
    <w:lsdException w:name="heading 9" w:locked="1"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4"/>
    <w:qFormat/>
    <w:rsid w:val="00FA7489"/>
    <w:pPr>
      <w:spacing w:after="0" w:line="240" w:lineRule="auto"/>
    </w:pPr>
  </w:style>
  <w:style w:type="paragraph" w:styleId="Heading1">
    <w:name w:val="heading 1"/>
    <w:basedOn w:val="Normal"/>
    <w:next w:val="BodyParagraph"/>
    <w:link w:val="Heading1Char"/>
    <w:uiPriority w:val="9"/>
    <w:qFormat/>
    <w:rsid w:val="00FA7489"/>
    <w:pPr>
      <w:keepNext/>
      <w:keepLines/>
      <w:pageBreakBefore/>
      <w:numPr>
        <w:numId w:val="111"/>
      </w:numPr>
      <w:pBdr>
        <w:bottom w:val="single" w:sz="48" w:space="4" w:color="59595C" w:themeColor="text1" w:themeTint="E6"/>
      </w:pBdr>
      <w:spacing w:before="360" w:after="200"/>
      <w:outlineLvl w:val="0"/>
    </w:pPr>
    <w:rPr>
      <w:rFonts w:asciiTheme="majorHAnsi" w:eastAsiaTheme="majorEastAsia" w:hAnsiTheme="majorHAnsi" w:cstheme="majorBidi"/>
      <w:b/>
      <w:bCs/>
      <w:caps/>
      <w:color w:val="F68B1F" w:themeColor="background2"/>
      <w:spacing w:val="20"/>
      <w:sz w:val="36"/>
      <w:szCs w:val="28"/>
    </w:rPr>
  </w:style>
  <w:style w:type="paragraph" w:styleId="Heading2">
    <w:name w:val="heading 2"/>
    <w:basedOn w:val="Heading1"/>
    <w:next w:val="BodyParagraph"/>
    <w:link w:val="Heading2Char"/>
    <w:uiPriority w:val="9"/>
    <w:qFormat/>
    <w:rsid w:val="00FA7489"/>
    <w:pPr>
      <w:pageBreakBefore w:val="0"/>
      <w:numPr>
        <w:ilvl w:val="1"/>
        <w:numId w:val="2"/>
      </w:numPr>
      <w:pBdr>
        <w:bottom w:val="none" w:sz="0" w:space="0" w:color="auto"/>
      </w:pBdr>
      <w:spacing w:before="240" w:after="160"/>
      <w:outlineLvl w:val="1"/>
    </w:pPr>
    <w:rPr>
      <w:bCs w:val="0"/>
      <w:color w:val="262626" w:themeColor="text2"/>
      <w:sz w:val="32"/>
      <w:szCs w:val="26"/>
    </w:rPr>
  </w:style>
  <w:style w:type="paragraph" w:styleId="Heading3">
    <w:name w:val="heading 3"/>
    <w:basedOn w:val="Heading2"/>
    <w:next w:val="BodyParagraph"/>
    <w:link w:val="Heading3Char"/>
    <w:uiPriority w:val="9"/>
    <w:qFormat/>
    <w:rsid w:val="00FA7489"/>
    <w:pPr>
      <w:numPr>
        <w:ilvl w:val="2"/>
      </w:numPr>
      <w:spacing w:before="200" w:after="120"/>
      <w:ind w:left="0" w:firstLine="0"/>
      <w:outlineLvl w:val="2"/>
    </w:pPr>
    <w:rPr>
      <w:bCs/>
      <w:caps w:val="0"/>
      <w:spacing w:val="0"/>
      <w:sz w:val="28"/>
    </w:rPr>
  </w:style>
  <w:style w:type="paragraph" w:styleId="Heading4">
    <w:name w:val="heading 4"/>
    <w:basedOn w:val="Normal"/>
    <w:next w:val="BodyParagraph"/>
    <w:link w:val="Heading4Char"/>
    <w:uiPriority w:val="4"/>
    <w:qFormat/>
    <w:rsid w:val="00FA7489"/>
    <w:pPr>
      <w:keepNext/>
      <w:keepLines/>
      <w:spacing w:before="200" w:after="120"/>
      <w:outlineLvl w:val="3"/>
    </w:pPr>
    <w:rPr>
      <w:rFonts w:asciiTheme="majorHAnsi" w:eastAsiaTheme="majorEastAsia" w:hAnsiTheme="majorHAnsi" w:cstheme="majorBidi"/>
      <w:b/>
      <w:bCs/>
      <w:i/>
      <w:iCs/>
      <w:sz w:val="24"/>
    </w:rPr>
  </w:style>
  <w:style w:type="paragraph" w:styleId="Heading5">
    <w:name w:val="heading 5"/>
    <w:basedOn w:val="Heading4"/>
    <w:next w:val="BodyParagraph"/>
    <w:link w:val="Heading5Char"/>
    <w:uiPriority w:val="5"/>
    <w:qFormat/>
    <w:rsid w:val="00FA7489"/>
    <w:pPr>
      <w:spacing w:after="80" w:line="276" w:lineRule="auto"/>
      <w:outlineLvl w:val="4"/>
    </w:pPr>
    <w:rPr>
      <w:b w:val="0"/>
      <w:i w:val="0"/>
      <w:color w:val="006FA1" w:themeColor="accent1"/>
    </w:rPr>
  </w:style>
  <w:style w:type="paragraph" w:styleId="Heading9">
    <w:name w:val="heading 9"/>
    <w:basedOn w:val="Heading1"/>
    <w:next w:val="BodyParagraph"/>
    <w:link w:val="Heading9Char"/>
    <w:uiPriority w:val="9"/>
    <w:qFormat/>
    <w:locked/>
    <w:rsid w:val="00FA7489"/>
    <w:pPr>
      <w:numPr>
        <w:numId w:val="14"/>
      </w:numPr>
      <w:outlineLvl w:val="8"/>
    </w:pPr>
    <w:rPr>
      <w:bCs w:val="0"/>
      <w:iCs/>
      <w:color w:val="262626" w:themeColor="text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semiHidden/>
    <w:qFormat/>
    <w:rsid w:val="00FA7489"/>
    <w:pPr>
      <w:spacing w:after="0" w:line="240" w:lineRule="auto"/>
    </w:pPr>
    <w:rPr>
      <w:rFonts w:ascii="Arial" w:hAnsi="Arial"/>
    </w:rPr>
  </w:style>
  <w:style w:type="character" w:customStyle="1" w:styleId="Heading1Char">
    <w:name w:val="Heading 1 Char"/>
    <w:basedOn w:val="DefaultParagraphFont"/>
    <w:link w:val="Heading1"/>
    <w:uiPriority w:val="9"/>
    <w:rsid w:val="00FA7489"/>
    <w:rPr>
      <w:rFonts w:asciiTheme="majorHAnsi" w:eastAsiaTheme="majorEastAsia" w:hAnsiTheme="majorHAnsi" w:cstheme="majorBidi"/>
      <w:b/>
      <w:bCs/>
      <w:caps/>
      <w:color w:val="F68B1F" w:themeColor="background2"/>
      <w:spacing w:val="20"/>
      <w:sz w:val="36"/>
      <w:szCs w:val="28"/>
    </w:rPr>
  </w:style>
  <w:style w:type="paragraph" w:styleId="Header">
    <w:name w:val="header"/>
    <w:basedOn w:val="Normal"/>
    <w:link w:val="HeaderChar"/>
    <w:uiPriority w:val="99"/>
    <w:rsid w:val="00FA7489"/>
    <w:pPr>
      <w:tabs>
        <w:tab w:val="center" w:pos="4680"/>
        <w:tab w:val="right" w:pos="9360"/>
      </w:tabs>
    </w:pPr>
    <w:rPr>
      <w:color w:val="757578" w:themeColor="text1" w:themeTint="BF"/>
      <w:sz w:val="18"/>
    </w:rPr>
  </w:style>
  <w:style w:type="character" w:customStyle="1" w:styleId="HeaderChar">
    <w:name w:val="Header Char"/>
    <w:basedOn w:val="DefaultParagraphFont"/>
    <w:link w:val="Header"/>
    <w:uiPriority w:val="99"/>
    <w:rsid w:val="00FA7489"/>
    <w:rPr>
      <w:color w:val="757578" w:themeColor="text1" w:themeTint="BF"/>
      <w:sz w:val="18"/>
    </w:rPr>
  </w:style>
  <w:style w:type="paragraph" w:styleId="Footer">
    <w:name w:val="footer"/>
    <w:basedOn w:val="Normal"/>
    <w:link w:val="FooterChar"/>
    <w:uiPriority w:val="99"/>
    <w:rsid w:val="00FA7489"/>
    <w:pPr>
      <w:tabs>
        <w:tab w:val="center" w:pos="4680"/>
        <w:tab w:val="right" w:pos="9360"/>
      </w:tabs>
    </w:pPr>
    <w:rPr>
      <w:color w:val="757578" w:themeColor="text1" w:themeTint="BF"/>
      <w:sz w:val="18"/>
    </w:rPr>
  </w:style>
  <w:style w:type="character" w:customStyle="1" w:styleId="FooterChar">
    <w:name w:val="Footer Char"/>
    <w:basedOn w:val="DefaultParagraphFont"/>
    <w:link w:val="Footer"/>
    <w:uiPriority w:val="99"/>
    <w:rsid w:val="00FA7489"/>
    <w:rPr>
      <w:color w:val="757578" w:themeColor="text1" w:themeTint="BF"/>
      <w:sz w:val="18"/>
    </w:rPr>
  </w:style>
  <w:style w:type="table" w:styleId="TableGrid">
    <w:name w:val="Table Grid"/>
    <w:basedOn w:val="TableNormal"/>
    <w:uiPriority w:val="59"/>
    <w:rsid w:val="00FA74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A7489"/>
    <w:rPr>
      <w:rFonts w:ascii="Tahoma" w:hAnsi="Tahoma" w:cs="Tahoma"/>
      <w:sz w:val="16"/>
      <w:szCs w:val="16"/>
    </w:rPr>
  </w:style>
  <w:style w:type="character" w:customStyle="1" w:styleId="BalloonTextChar">
    <w:name w:val="Balloon Text Char"/>
    <w:basedOn w:val="DefaultParagraphFont"/>
    <w:link w:val="BalloonText"/>
    <w:uiPriority w:val="99"/>
    <w:semiHidden/>
    <w:rsid w:val="00FA7489"/>
    <w:rPr>
      <w:rFonts w:ascii="Tahoma" w:hAnsi="Tahoma" w:cs="Tahoma"/>
      <w:sz w:val="16"/>
      <w:szCs w:val="16"/>
    </w:rPr>
  </w:style>
  <w:style w:type="character" w:styleId="PlaceholderText">
    <w:name w:val="Placeholder Text"/>
    <w:basedOn w:val="DefaultParagraphFont"/>
    <w:uiPriority w:val="99"/>
    <w:semiHidden/>
    <w:rsid w:val="00FA7489"/>
    <w:rPr>
      <w:color w:val="808080"/>
    </w:rPr>
  </w:style>
  <w:style w:type="character" w:customStyle="1" w:styleId="Heading2Char">
    <w:name w:val="Heading 2 Char"/>
    <w:basedOn w:val="DefaultParagraphFont"/>
    <w:link w:val="Heading2"/>
    <w:uiPriority w:val="9"/>
    <w:rsid w:val="00FA7489"/>
    <w:rPr>
      <w:rFonts w:asciiTheme="majorHAnsi" w:eastAsiaTheme="majorEastAsia" w:hAnsiTheme="majorHAnsi" w:cstheme="majorBidi"/>
      <w:b/>
      <w:caps/>
      <w:spacing w:val="20"/>
      <w:sz w:val="32"/>
      <w:szCs w:val="26"/>
    </w:rPr>
  </w:style>
  <w:style w:type="character" w:customStyle="1" w:styleId="Heading3Char">
    <w:name w:val="Heading 3 Char"/>
    <w:basedOn w:val="DefaultParagraphFont"/>
    <w:link w:val="Heading3"/>
    <w:uiPriority w:val="9"/>
    <w:rsid w:val="00FA7489"/>
    <w:rPr>
      <w:rFonts w:asciiTheme="majorHAnsi" w:eastAsiaTheme="majorEastAsia" w:hAnsiTheme="majorHAnsi" w:cstheme="majorBidi"/>
      <w:b/>
      <w:bCs/>
      <w:sz w:val="28"/>
      <w:szCs w:val="26"/>
    </w:rPr>
  </w:style>
  <w:style w:type="paragraph" w:customStyle="1" w:styleId="Tasks">
    <w:name w:val="Tasks"/>
    <w:basedOn w:val="Heading5"/>
    <w:next w:val="BodyParagraph"/>
    <w:uiPriority w:val="1"/>
    <w:qFormat/>
    <w:rsid w:val="00FA7489"/>
    <w:pPr>
      <w:numPr>
        <w:numId w:val="15"/>
      </w:numPr>
      <w:spacing w:before="240"/>
    </w:pPr>
    <w:rPr>
      <w:b/>
      <w:color w:val="262626" w:themeColor="text2"/>
      <w:sz w:val="22"/>
    </w:rPr>
  </w:style>
  <w:style w:type="character" w:styleId="Hyperlink">
    <w:name w:val="Hyperlink"/>
    <w:basedOn w:val="DefaultParagraphFont"/>
    <w:uiPriority w:val="99"/>
    <w:rsid w:val="00FA7489"/>
    <w:rPr>
      <w:color w:val="48484A" w:themeColor="hyperlink"/>
      <w:u w:val="single"/>
    </w:rPr>
  </w:style>
  <w:style w:type="paragraph" w:styleId="TOC1">
    <w:name w:val="toc 1"/>
    <w:basedOn w:val="Normal"/>
    <w:next w:val="Normal"/>
    <w:autoRedefine/>
    <w:uiPriority w:val="39"/>
    <w:rsid w:val="00FA7489"/>
    <w:pPr>
      <w:tabs>
        <w:tab w:val="right" w:leader="dot" w:pos="6480"/>
      </w:tabs>
      <w:spacing w:after="100"/>
      <w:ind w:left="360" w:right="720" w:hanging="360"/>
    </w:pPr>
    <w:rPr>
      <w:b/>
      <w:caps/>
      <w:sz w:val="20"/>
    </w:rPr>
  </w:style>
  <w:style w:type="paragraph" w:styleId="TOC2">
    <w:name w:val="toc 2"/>
    <w:basedOn w:val="Normal"/>
    <w:next w:val="Normal"/>
    <w:autoRedefine/>
    <w:uiPriority w:val="39"/>
    <w:rsid w:val="00FA7489"/>
    <w:pPr>
      <w:tabs>
        <w:tab w:val="right" w:leader="dot" w:pos="6480"/>
      </w:tabs>
      <w:spacing w:after="100"/>
      <w:ind w:left="720" w:right="720" w:hanging="360"/>
    </w:pPr>
    <w:rPr>
      <w:caps/>
      <w:sz w:val="18"/>
    </w:rPr>
  </w:style>
  <w:style w:type="paragraph" w:styleId="TOC3">
    <w:name w:val="toc 3"/>
    <w:basedOn w:val="Normal"/>
    <w:next w:val="Normal"/>
    <w:autoRedefine/>
    <w:uiPriority w:val="39"/>
    <w:rsid w:val="00FA7489"/>
    <w:pPr>
      <w:tabs>
        <w:tab w:val="right" w:leader="dot" w:pos="6480"/>
      </w:tabs>
      <w:spacing w:after="100"/>
      <w:ind w:left="720" w:right="720"/>
    </w:pPr>
    <w:rPr>
      <w:caps/>
      <w:sz w:val="18"/>
    </w:rPr>
  </w:style>
  <w:style w:type="paragraph" w:styleId="Caption">
    <w:name w:val="caption"/>
    <w:basedOn w:val="Normal"/>
    <w:next w:val="Normal"/>
    <w:link w:val="CaptionChar"/>
    <w:uiPriority w:val="35"/>
    <w:qFormat/>
    <w:rsid w:val="00FA7489"/>
    <w:pPr>
      <w:keepNext/>
      <w:spacing w:before="200" w:after="60"/>
    </w:pPr>
    <w:rPr>
      <w:b/>
      <w:bCs/>
      <w:caps/>
      <w:sz w:val="20"/>
      <w:szCs w:val="18"/>
    </w:rPr>
  </w:style>
  <w:style w:type="paragraph" w:styleId="TableofFigures">
    <w:name w:val="table of figures"/>
    <w:basedOn w:val="Normal"/>
    <w:next w:val="Normal"/>
    <w:uiPriority w:val="99"/>
    <w:rsid w:val="00FA7489"/>
    <w:pPr>
      <w:ind w:left="360" w:right="720" w:hanging="360"/>
    </w:pPr>
    <w:rPr>
      <w:b/>
      <w:caps/>
      <w:sz w:val="16"/>
    </w:rPr>
  </w:style>
  <w:style w:type="paragraph" w:styleId="ListParagraph">
    <w:name w:val="List Paragraph"/>
    <w:basedOn w:val="Normal"/>
    <w:link w:val="ListParagraphChar"/>
    <w:uiPriority w:val="34"/>
    <w:qFormat/>
    <w:rsid w:val="00FA7489"/>
    <w:pPr>
      <w:numPr>
        <w:numId w:val="20"/>
      </w:numPr>
      <w:spacing w:before="120" w:after="120" w:line="300" w:lineRule="atLeast"/>
    </w:pPr>
  </w:style>
  <w:style w:type="paragraph" w:customStyle="1" w:styleId="TableListBullet">
    <w:name w:val="Table List Bullet"/>
    <w:basedOn w:val="ListParagraph"/>
    <w:link w:val="TableListBulletChar"/>
    <w:uiPriority w:val="36"/>
    <w:qFormat/>
    <w:rsid w:val="00FA7489"/>
    <w:pPr>
      <w:numPr>
        <w:numId w:val="22"/>
      </w:numPr>
    </w:pPr>
    <w:rPr>
      <w:rFonts w:cs="Arial"/>
      <w:sz w:val="20"/>
      <w:szCs w:val="18"/>
    </w:rPr>
  </w:style>
  <w:style w:type="character" w:customStyle="1" w:styleId="ListParagraphChar">
    <w:name w:val="List Paragraph Char"/>
    <w:basedOn w:val="DefaultParagraphFont"/>
    <w:link w:val="ListParagraph"/>
    <w:uiPriority w:val="34"/>
    <w:rsid w:val="00FA7489"/>
  </w:style>
  <w:style w:type="character" w:customStyle="1" w:styleId="TableListBulletChar">
    <w:name w:val="Table List Bullet Char"/>
    <w:basedOn w:val="ListParagraphChar"/>
    <w:link w:val="TableListBullet"/>
    <w:uiPriority w:val="36"/>
    <w:rsid w:val="00FA7489"/>
    <w:rPr>
      <w:rFonts w:cs="Arial"/>
      <w:sz w:val="20"/>
      <w:szCs w:val="18"/>
    </w:rPr>
  </w:style>
  <w:style w:type="paragraph" w:customStyle="1" w:styleId="TableBodyNarrow">
    <w:name w:val="Table Body (Narrow)"/>
    <w:basedOn w:val="Normal"/>
    <w:uiPriority w:val="14"/>
    <w:qFormat/>
    <w:rsid w:val="00FA7489"/>
    <w:rPr>
      <w:sz w:val="20"/>
    </w:rPr>
  </w:style>
  <w:style w:type="character" w:customStyle="1" w:styleId="NoSpacingChar">
    <w:name w:val="No Spacing Char"/>
    <w:basedOn w:val="DefaultParagraphFont"/>
    <w:link w:val="NoSpacing"/>
    <w:uiPriority w:val="1"/>
    <w:semiHidden/>
    <w:rsid w:val="00FA7489"/>
    <w:rPr>
      <w:rFonts w:ascii="Arial" w:hAnsi="Arial"/>
    </w:rPr>
  </w:style>
  <w:style w:type="paragraph" w:customStyle="1" w:styleId="TableCaption">
    <w:name w:val="Table Caption"/>
    <w:basedOn w:val="Caption"/>
    <w:link w:val="TableCaptionChar"/>
    <w:uiPriority w:val="35"/>
    <w:qFormat/>
    <w:rsid w:val="00FA7489"/>
  </w:style>
  <w:style w:type="character" w:customStyle="1" w:styleId="CaptionChar">
    <w:name w:val="Caption Char"/>
    <w:basedOn w:val="DefaultParagraphFont"/>
    <w:link w:val="Caption"/>
    <w:uiPriority w:val="35"/>
    <w:rsid w:val="00FA7489"/>
    <w:rPr>
      <w:b/>
      <w:bCs/>
      <w:caps/>
      <w:sz w:val="20"/>
      <w:szCs w:val="18"/>
    </w:rPr>
  </w:style>
  <w:style w:type="character" w:customStyle="1" w:styleId="TableCaptionChar">
    <w:name w:val="Table Caption Char"/>
    <w:basedOn w:val="CaptionChar"/>
    <w:link w:val="TableCaption"/>
    <w:uiPriority w:val="35"/>
    <w:rsid w:val="00FA7489"/>
    <w:rPr>
      <w:b/>
      <w:bCs/>
      <w:caps/>
      <w:sz w:val="20"/>
      <w:szCs w:val="18"/>
    </w:rPr>
  </w:style>
  <w:style w:type="paragraph" w:customStyle="1" w:styleId="Items">
    <w:name w:val="Items"/>
    <w:basedOn w:val="Tasks"/>
    <w:next w:val="BodyParagraph"/>
    <w:uiPriority w:val="1"/>
    <w:qFormat/>
    <w:rsid w:val="00FA7489"/>
    <w:pPr>
      <w:numPr>
        <w:numId w:val="16"/>
      </w:numPr>
    </w:pPr>
  </w:style>
  <w:style w:type="character" w:styleId="Emphasis">
    <w:name w:val="Emphasis"/>
    <w:basedOn w:val="DefaultParagraphFont"/>
    <w:uiPriority w:val="20"/>
    <w:qFormat/>
    <w:rsid w:val="00FA7489"/>
    <w:rPr>
      <w:rFonts w:ascii="Arial" w:hAnsi="Arial"/>
      <w:b/>
      <w:i w:val="0"/>
      <w:iCs/>
      <w:caps/>
      <w:smallCaps w:val="0"/>
      <w:noProof w:val="0"/>
      <w:color w:val="262626" w:themeColor="text2"/>
      <w:sz w:val="22"/>
      <w:lang w:val="en-US"/>
    </w:rPr>
  </w:style>
  <w:style w:type="character" w:styleId="SubtleEmphasis">
    <w:name w:val="Subtle Emphasis"/>
    <w:basedOn w:val="DefaultParagraphFont"/>
    <w:uiPriority w:val="19"/>
    <w:qFormat/>
    <w:rsid w:val="00FA7489"/>
    <w:rPr>
      <w:rFonts w:ascii="Arial" w:hAnsi="Arial"/>
      <w:i/>
      <w:iCs/>
      <w:noProof w:val="0"/>
      <w:color w:val="262626" w:themeColor="text2"/>
      <w:sz w:val="22"/>
      <w:lang w:val="en-US"/>
    </w:rPr>
  </w:style>
  <w:style w:type="paragraph" w:styleId="ListBullet">
    <w:name w:val="List Bullet"/>
    <w:basedOn w:val="ListParagraph"/>
    <w:uiPriority w:val="99"/>
    <w:qFormat/>
    <w:rsid w:val="00FA7489"/>
  </w:style>
  <w:style w:type="paragraph" w:styleId="ListBullet2">
    <w:name w:val="List Bullet 2"/>
    <w:basedOn w:val="Normal"/>
    <w:uiPriority w:val="99"/>
    <w:qFormat/>
    <w:rsid w:val="00FA7489"/>
    <w:pPr>
      <w:numPr>
        <w:ilvl w:val="1"/>
        <w:numId w:val="20"/>
      </w:numPr>
      <w:spacing w:before="120" w:after="120" w:line="300" w:lineRule="atLeast"/>
      <w:contextualSpacing/>
    </w:pPr>
  </w:style>
  <w:style w:type="paragraph" w:styleId="ListBullet3">
    <w:name w:val="List Bullet 3"/>
    <w:basedOn w:val="Normal"/>
    <w:uiPriority w:val="99"/>
    <w:qFormat/>
    <w:rsid w:val="00FA7489"/>
    <w:pPr>
      <w:numPr>
        <w:ilvl w:val="2"/>
        <w:numId w:val="20"/>
      </w:numPr>
      <w:spacing w:before="120" w:after="120" w:line="300" w:lineRule="atLeast"/>
      <w:contextualSpacing/>
    </w:pPr>
  </w:style>
  <w:style w:type="numbering" w:customStyle="1" w:styleId="ListBullets">
    <w:name w:val="ListBullets"/>
    <w:uiPriority w:val="99"/>
    <w:rsid w:val="00FA7489"/>
    <w:pPr>
      <w:numPr>
        <w:numId w:val="1"/>
      </w:numPr>
    </w:pPr>
  </w:style>
  <w:style w:type="paragraph" w:styleId="FootnoteText">
    <w:name w:val="footnote text"/>
    <w:basedOn w:val="Normal"/>
    <w:link w:val="FootnoteTextChar"/>
    <w:uiPriority w:val="99"/>
    <w:rsid w:val="00FA7489"/>
    <w:rPr>
      <w:sz w:val="20"/>
      <w:szCs w:val="20"/>
    </w:rPr>
  </w:style>
  <w:style w:type="character" w:customStyle="1" w:styleId="FootnoteTextChar">
    <w:name w:val="Footnote Text Char"/>
    <w:basedOn w:val="DefaultParagraphFont"/>
    <w:link w:val="FootnoteText"/>
    <w:uiPriority w:val="99"/>
    <w:rsid w:val="00FA7489"/>
    <w:rPr>
      <w:sz w:val="20"/>
      <w:szCs w:val="20"/>
    </w:rPr>
  </w:style>
  <w:style w:type="character" w:styleId="FootnoteReference">
    <w:name w:val="footnote reference"/>
    <w:basedOn w:val="DefaultParagraphFont"/>
    <w:uiPriority w:val="99"/>
    <w:rsid w:val="00FA7489"/>
    <w:rPr>
      <w:rFonts w:ascii="Arial" w:hAnsi="Arial"/>
      <w:color w:val="262626" w:themeColor="text2"/>
      <w:vertAlign w:val="superscript"/>
    </w:rPr>
  </w:style>
  <w:style w:type="numbering" w:customStyle="1" w:styleId="ListBullets1">
    <w:name w:val="ListBullets1"/>
    <w:uiPriority w:val="99"/>
    <w:rsid w:val="00FA7489"/>
  </w:style>
  <w:style w:type="character" w:customStyle="1" w:styleId="Heading9Char">
    <w:name w:val="Heading 9 Char"/>
    <w:basedOn w:val="DefaultParagraphFont"/>
    <w:link w:val="Heading9"/>
    <w:uiPriority w:val="9"/>
    <w:rsid w:val="00FA7489"/>
    <w:rPr>
      <w:rFonts w:asciiTheme="majorHAnsi" w:eastAsiaTheme="majorEastAsia" w:hAnsiTheme="majorHAnsi" w:cstheme="majorBidi"/>
      <w:b/>
      <w:iCs/>
      <w:caps/>
      <w:spacing w:val="20"/>
      <w:sz w:val="36"/>
      <w:szCs w:val="20"/>
    </w:rPr>
  </w:style>
  <w:style w:type="character" w:styleId="Strong">
    <w:name w:val="Strong"/>
    <w:basedOn w:val="DefaultParagraphFont"/>
    <w:uiPriority w:val="22"/>
    <w:qFormat/>
    <w:rsid w:val="00FA7489"/>
    <w:rPr>
      <w:rFonts w:ascii="Arial" w:hAnsi="Arial"/>
      <w:b/>
      <w:bCs/>
      <w:color w:val="48484A" w:themeColor="text1"/>
    </w:rPr>
  </w:style>
  <w:style w:type="character" w:customStyle="1" w:styleId="Heading4Char">
    <w:name w:val="Heading 4 Char"/>
    <w:basedOn w:val="DefaultParagraphFont"/>
    <w:link w:val="Heading4"/>
    <w:uiPriority w:val="4"/>
    <w:rsid w:val="00FA7489"/>
    <w:rPr>
      <w:rFonts w:asciiTheme="majorHAnsi" w:eastAsiaTheme="majorEastAsia" w:hAnsiTheme="majorHAnsi" w:cstheme="majorBidi"/>
      <w:b/>
      <w:bCs/>
      <w:i/>
      <w:iCs/>
      <w:sz w:val="24"/>
    </w:rPr>
  </w:style>
  <w:style w:type="paragraph" w:customStyle="1" w:styleId="BodyParagraph">
    <w:name w:val="Body Paragraph"/>
    <w:basedOn w:val="Normal"/>
    <w:link w:val="BodyParagraphChar"/>
    <w:qFormat/>
    <w:rsid w:val="00FA7489"/>
    <w:pPr>
      <w:spacing w:before="120" w:after="120" w:line="300" w:lineRule="atLeast"/>
    </w:pPr>
  </w:style>
  <w:style w:type="character" w:customStyle="1" w:styleId="BodyParagraphChar">
    <w:name w:val="Body Paragraph Char"/>
    <w:basedOn w:val="DefaultParagraphFont"/>
    <w:link w:val="BodyParagraph"/>
    <w:rsid w:val="00FA7489"/>
  </w:style>
  <w:style w:type="table" w:customStyle="1" w:styleId="BandedBlue">
    <w:name w:val="Banded (Blue)"/>
    <w:basedOn w:val="TableNormal"/>
    <w:uiPriority w:val="99"/>
    <w:rsid w:val="00FA7489"/>
    <w:pPr>
      <w:spacing w:after="0" w:line="240" w:lineRule="auto"/>
      <w:jc w:val="right"/>
    </w:pPr>
    <w:rPr>
      <w:rFonts w:ascii="Arial" w:hAnsi="Arial"/>
      <w:sz w:val="20"/>
    </w:rPr>
    <w:tblPr>
      <w:tblStyleRowBandSize w:val="1"/>
      <w:tblBorders>
        <w:bottom w:val="single" w:sz="4" w:space="0" w:color="006FA1" w:themeColor="accent1"/>
      </w:tblBorders>
    </w:tblPr>
    <w:tcPr>
      <w:vAlign w:val="center"/>
    </w:tcPr>
    <w:tblStylePr w:type="firstRow">
      <w:pPr>
        <w:wordWrap/>
        <w:contextualSpacing w:val="0"/>
      </w:pPr>
      <w:rPr>
        <w:rFonts w:ascii="Arial" w:hAnsi="Arial"/>
        <w:b/>
        <w:sz w:val="20"/>
      </w:rPr>
      <w:tblPr/>
      <w:tcPr>
        <w:tcBorders>
          <w:top w:val="single" w:sz="18" w:space="0" w:color="006FA1" w:themeColor="accent1"/>
        </w:tcBorders>
      </w:tcPr>
    </w:tblStylePr>
    <w:tblStylePr w:type="firstCol">
      <w:pPr>
        <w:jc w:val="left"/>
      </w:pPr>
      <w:rPr>
        <w:rFonts w:ascii="Arial" w:hAnsi="Arial"/>
        <w:sz w:val="20"/>
      </w:rPr>
    </w:tblStylePr>
    <w:tblStylePr w:type="band1Horz">
      <w:tblPr/>
      <w:tcPr>
        <w:shd w:val="clear" w:color="auto" w:fill="ECECEC" w:themeFill="text1" w:themeFillTint="1A"/>
      </w:tcPr>
    </w:tblStylePr>
  </w:style>
  <w:style w:type="table" w:customStyle="1" w:styleId="BandedOrange">
    <w:name w:val="Banded (Orange)"/>
    <w:basedOn w:val="TableNormal"/>
    <w:uiPriority w:val="99"/>
    <w:rsid w:val="00FA7489"/>
    <w:pPr>
      <w:spacing w:after="0" w:line="240" w:lineRule="auto"/>
      <w:jc w:val="right"/>
    </w:pPr>
    <w:rPr>
      <w:rFonts w:ascii="Arial" w:hAnsi="Arial"/>
      <w:sz w:val="20"/>
    </w:rPr>
    <w:tblPr>
      <w:tblStyleRowBandSize w:val="1"/>
      <w:tblBorders>
        <w:bottom w:val="single" w:sz="4" w:space="0" w:color="F68B1F" w:themeColor="background2"/>
      </w:tblBorders>
    </w:tblPr>
    <w:tcPr>
      <w:vAlign w:val="center"/>
    </w:tcPr>
    <w:tblStylePr w:type="firstRow">
      <w:pPr>
        <w:wordWrap/>
        <w:contextualSpacing w:val="0"/>
      </w:pPr>
      <w:rPr>
        <w:rFonts w:ascii="Arial" w:hAnsi="Arial"/>
        <w:b/>
        <w:caps w:val="0"/>
        <w:smallCaps w:val="0"/>
        <w:sz w:val="20"/>
      </w:rPr>
      <w:tblPr/>
      <w:tcPr>
        <w:tcBorders>
          <w:top w:val="single" w:sz="18" w:space="0" w:color="F68B1F" w:themeColor="background2"/>
          <w:left w:val="nil"/>
          <w:bottom w:val="nil"/>
          <w:right w:val="nil"/>
          <w:insideH w:val="nil"/>
          <w:insideV w:val="nil"/>
          <w:tl2br w:val="nil"/>
          <w:tr2bl w:val="nil"/>
        </w:tcBorders>
      </w:tcPr>
    </w:tblStylePr>
    <w:tblStylePr w:type="firstCol">
      <w:pPr>
        <w:jc w:val="left"/>
      </w:pPr>
    </w:tblStylePr>
    <w:tblStylePr w:type="band1Horz">
      <w:tblPr/>
      <w:tcPr>
        <w:shd w:val="clear" w:color="auto" w:fill="ECECEC" w:themeFill="text1" w:themeFillTint="1A"/>
      </w:tcPr>
    </w:tblStylePr>
  </w:style>
  <w:style w:type="table" w:customStyle="1" w:styleId="BandedRSGBlack">
    <w:name w:val="Banded (RSG Black)"/>
    <w:basedOn w:val="TableNormal"/>
    <w:uiPriority w:val="99"/>
    <w:rsid w:val="00FA7489"/>
    <w:pPr>
      <w:spacing w:after="0" w:line="240" w:lineRule="auto"/>
      <w:jc w:val="right"/>
    </w:pPr>
    <w:rPr>
      <w:rFonts w:ascii="Arial" w:hAnsi="Arial"/>
      <w:sz w:val="20"/>
    </w:rPr>
    <w:tblPr>
      <w:tblStyleRowBandSize w:val="1"/>
      <w:tblBorders>
        <w:top w:val="single" w:sz="4" w:space="0" w:color="48484A" w:themeColor="text1"/>
        <w:bottom w:val="single" w:sz="4" w:space="0" w:color="48484A" w:themeColor="text1"/>
      </w:tblBorders>
    </w:tblPr>
    <w:tcPr>
      <w:vAlign w:val="center"/>
    </w:tcPr>
    <w:tblStylePr w:type="firstRow">
      <w:pPr>
        <w:wordWrap/>
        <w:contextualSpacing w:val="0"/>
      </w:pPr>
      <w:rPr>
        <w:rFonts w:ascii="Arial" w:hAnsi="Arial"/>
        <w:b/>
        <w:sz w:val="20"/>
      </w:rPr>
      <w:tblPr/>
      <w:tcPr>
        <w:tcBorders>
          <w:top w:val="single" w:sz="18" w:space="0" w:color="48484A" w:themeColor="text1"/>
        </w:tcBorders>
      </w:tcPr>
    </w:tblStylePr>
    <w:tblStylePr w:type="firstCol">
      <w:pPr>
        <w:jc w:val="left"/>
      </w:pPr>
    </w:tblStylePr>
    <w:tblStylePr w:type="band1Horz">
      <w:tblPr/>
      <w:tcPr>
        <w:shd w:val="clear" w:color="auto" w:fill="ECECEC" w:themeFill="text1" w:themeFillTint="1A"/>
      </w:tcPr>
    </w:tblStylePr>
  </w:style>
  <w:style w:type="table" w:customStyle="1" w:styleId="BlueCentered">
    <w:name w:val="Blue (Centered)"/>
    <w:basedOn w:val="TableNormal"/>
    <w:uiPriority w:val="99"/>
    <w:rsid w:val="00FA7489"/>
    <w:pPr>
      <w:spacing w:after="0" w:line="240" w:lineRule="auto"/>
      <w:jc w:val="center"/>
    </w:pPr>
    <w:rPr>
      <w:rFonts w:ascii="Arial" w:hAnsi="Arial"/>
      <w:sz w:val="20"/>
    </w:rPr>
    <w:tblPr>
      <w:tblBorders>
        <w:bottom w:val="single" w:sz="4" w:space="0" w:color="48484A" w:themeColor="text1"/>
        <w:insideH w:val="single" w:sz="4" w:space="0" w:color="48484A" w:themeColor="text1"/>
      </w:tblBorders>
    </w:tblPr>
    <w:tcPr>
      <w:noWrap/>
      <w:tcMar>
        <w:left w:w="0" w:type="dxa"/>
        <w:right w:w="0" w:type="dxa"/>
      </w:tcMar>
      <w:vAlign w:val="bottom"/>
    </w:tcPr>
    <w:tblStylePr w:type="firstRow">
      <w:pPr>
        <w:wordWrap/>
        <w:contextualSpacing w:val="0"/>
      </w:pPr>
      <w:rPr>
        <w:rFonts w:ascii="Arial" w:hAnsi="Arial"/>
        <w:b/>
        <w:caps/>
        <w:smallCaps w:val="0"/>
        <w:color w:val="FFFFFF" w:themeColor="background1"/>
        <w:sz w:val="20"/>
      </w:rPr>
      <w:tblPr/>
      <w:tcPr>
        <w:shd w:val="clear" w:color="auto" w:fill="006FA1" w:themeFill="accent1"/>
      </w:tcPr>
    </w:tblStylePr>
    <w:tblStylePr w:type="lastRow">
      <w:tblPr/>
      <w:tcPr>
        <w:tcBorders>
          <w:top w:val="nil"/>
          <w:left w:val="nil"/>
          <w:bottom w:val="single" w:sz="12" w:space="0" w:color="48484A" w:themeColor="text1"/>
          <w:right w:val="nil"/>
          <w:insideH w:val="nil"/>
          <w:insideV w:val="nil"/>
          <w:tl2br w:val="nil"/>
          <w:tr2bl w:val="nil"/>
        </w:tcBorders>
      </w:tcPr>
    </w:tblStylePr>
    <w:tblStylePr w:type="lastCol">
      <w:pPr>
        <w:wordWrap/>
        <w:spacing w:beforeLines="0" w:before="0" w:beforeAutospacing="0" w:afterLines="0" w:after="0" w:afterAutospacing="0" w:line="240" w:lineRule="auto"/>
        <w:contextualSpacing w:val="0"/>
      </w:pPr>
      <w:rPr>
        <w:rFonts w:ascii="Arial" w:hAnsi="Arial"/>
        <w:sz w:val="20"/>
      </w:rPr>
    </w:tblStylePr>
  </w:style>
  <w:style w:type="table" w:customStyle="1" w:styleId="BlueFirstColumnLeft">
    <w:name w:val="Blue (First Column Left)"/>
    <w:basedOn w:val="TableNormal"/>
    <w:uiPriority w:val="99"/>
    <w:rsid w:val="00FA7489"/>
    <w:pPr>
      <w:spacing w:after="0" w:line="240" w:lineRule="auto"/>
      <w:jc w:val="center"/>
    </w:pPr>
    <w:rPr>
      <w:rFonts w:ascii="Arial" w:hAnsi="Arial"/>
      <w:sz w:val="20"/>
    </w:rPr>
    <w:tblPr>
      <w:tblBorders>
        <w:bottom w:val="single" w:sz="4" w:space="0" w:color="48484A" w:themeColor="text1"/>
        <w:insideH w:val="single" w:sz="4" w:space="0" w:color="48484A" w:themeColor="text1"/>
      </w:tblBorders>
    </w:tblPr>
    <w:tcPr>
      <w:vAlign w:val="center"/>
    </w:tcPr>
    <w:tblStylePr w:type="firstRow">
      <w:pPr>
        <w:wordWrap/>
        <w:contextualSpacing w:val="0"/>
      </w:pPr>
      <w:rPr>
        <w:rFonts w:ascii="Arial" w:hAnsi="Arial"/>
        <w:b/>
        <w:caps/>
        <w:smallCaps w:val="0"/>
        <w:color w:val="FFFFFF" w:themeColor="background1"/>
        <w:sz w:val="20"/>
      </w:rPr>
      <w:tblPr/>
      <w:tcPr>
        <w:shd w:val="clear" w:color="auto" w:fill="006FA1" w:themeFill="accent1"/>
      </w:tcPr>
    </w:tblStylePr>
    <w:tblStylePr w:type="firstCol">
      <w:pPr>
        <w:jc w:val="left"/>
      </w:pPr>
    </w:tblStylePr>
  </w:style>
  <w:style w:type="table" w:customStyle="1" w:styleId="BlueRight">
    <w:name w:val="Blue (Right)"/>
    <w:basedOn w:val="TableNormal"/>
    <w:uiPriority w:val="99"/>
    <w:rsid w:val="00FA7489"/>
    <w:pPr>
      <w:spacing w:after="0" w:line="240" w:lineRule="auto"/>
      <w:jc w:val="right"/>
    </w:pPr>
    <w:rPr>
      <w:rFonts w:ascii="Arial" w:hAnsi="Arial"/>
      <w:sz w:val="20"/>
    </w:rPr>
    <w:tblPr>
      <w:tblBorders>
        <w:bottom w:val="single" w:sz="4" w:space="0" w:color="48484A" w:themeColor="text1"/>
        <w:insideH w:val="single" w:sz="4" w:space="0" w:color="48484A" w:themeColor="text1"/>
      </w:tblBorders>
    </w:tblPr>
    <w:tcPr>
      <w:shd w:val="clear" w:color="auto" w:fill="auto"/>
      <w:vAlign w:val="center"/>
    </w:tcPr>
    <w:tblStylePr w:type="firstRow">
      <w:pPr>
        <w:wordWrap/>
        <w:contextualSpacing w:val="0"/>
        <w:jc w:val="center"/>
      </w:pPr>
      <w:rPr>
        <w:rFonts w:ascii="Arial" w:hAnsi="Arial"/>
        <w:b/>
        <w:caps/>
        <w:smallCaps w:val="0"/>
        <w:color w:val="FFFFFF" w:themeColor="background1"/>
        <w:sz w:val="20"/>
      </w:rPr>
      <w:tblPr/>
      <w:tcPr>
        <w:shd w:val="clear" w:color="auto" w:fill="006FA1" w:themeFill="accent1"/>
      </w:tcPr>
    </w:tblStylePr>
    <w:tblStylePr w:type="firstCol">
      <w:pPr>
        <w:jc w:val="left"/>
      </w:pPr>
    </w:tblStylePr>
  </w:style>
  <w:style w:type="character" w:styleId="BookTitle">
    <w:name w:val="Book Title"/>
    <w:basedOn w:val="DefaultParagraphFont"/>
    <w:uiPriority w:val="33"/>
    <w:semiHidden/>
    <w:qFormat/>
    <w:rsid w:val="00FA7489"/>
    <w:rPr>
      <w:rFonts w:ascii="Arial" w:hAnsi="Arial"/>
      <w:b/>
      <w:bCs/>
      <w:i/>
      <w:iCs/>
      <w:spacing w:val="5"/>
    </w:rPr>
  </w:style>
  <w:style w:type="table" w:styleId="GridTable1Light">
    <w:name w:val="Grid Table 1 Light"/>
    <w:basedOn w:val="TableNormal"/>
    <w:uiPriority w:val="46"/>
    <w:rsid w:val="00FA7489"/>
    <w:pPr>
      <w:spacing w:after="0" w:line="240" w:lineRule="auto"/>
    </w:pPr>
    <w:tblPr>
      <w:tblStyleRowBandSize w:val="1"/>
      <w:tblStyleColBandSize w:val="1"/>
      <w:tblBorders>
        <w:top w:val="single" w:sz="4" w:space="0" w:color="B5B5B7" w:themeColor="text1" w:themeTint="66"/>
        <w:left w:val="single" w:sz="4" w:space="0" w:color="B5B5B7" w:themeColor="text1" w:themeTint="66"/>
        <w:bottom w:val="single" w:sz="4" w:space="0" w:color="B5B5B7" w:themeColor="text1" w:themeTint="66"/>
        <w:right w:val="single" w:sz="4" w:space="0" w:color="B5B5B7" w:themeColor="text1" w:themeTint="66"/>
        <w:insideH w:val="single" w:sz="4" w:space="0" w:color="B5B5B7" w:themeColor="text1" w:themeTint="66"/>
        <w:insideV w:val="single" w:sz="4" w:space="0" w:color="B5B5B7" w:themeColor="text1" w:themeTint="66"/>
      </w:tblBorders>
    </w:tblPr>
    <w:tblStylePr w:type="firstRow">
      <w:rPr>
        <w:b/>
        <w:bCs/>
      </w:rPr>
      <w:tblPr/>
      <w:tcPr>
        <w:tcBorders>
          <w:bottom w:val="single" w:sz="12" w:space="0" w:color="909093" w:themeColor="text1" w:themeTint="99"/>
        </w:tcBorders>
      </w:tcPr>
    </w:tblStylePr>
    <w:tblStylePr w:type="lastRow">
      <w:rPr>
        <w:b/>
        <w:bCs/>
      </w:rPr>
      <w:tblPr/>
      <w:tcPr>
        <w:tcBorders>
          <w:top w:val="double" w:sz="2" w:space="0" w:color="909093" w:themeColor="text1"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FA7489"/>
    <w:pPr>
      <w:spacing w:after="0" w:line="240" w:lineRule="auto"/>
    </w:pPr>
    <w:tblPr>
      <w:tblStyleRowBandSize w:val="1"/>
      <w:tblStyleColBandSize w:val="1"/>
      <w:tblBorders>
        <w:top w:val="single" w:sz="2" w:space="0" w:color="A1CF9E" w:themeColor="accent3" w:themeTint="99"/>
        <w:bottom w:val="single" w:sz="2" w:space="0" w:color="A1CF9E" w:themeColor="accent3" w:themeTint="99"/>
        <w:insideH w:val="single" w:sz="2" w:space="0" w:color="A1CF9E" w:themeColor="accent3" w:themeTint="99"/>
        <w:insideV w:val="single" w:sz="2" w:space="0" w:color="A1CF9E" w:themeColor="accent3" w:themeTint="99"/>
      </w:tblBorders>
    </w:tblPr>
    <w:tblStylePr w:type="firstRow">
      <w:rPr>
        <w:b/>
        <w:bCs/>
      </w:rPr>
      <w:tblPr/>
      <w:tcPr>
        <w:tcBorders>
          <w:top w:val="nil"/>
          <w:bottom w:val="single" w:sz="12" w:space="0" w:color="A1CF9E" w:themeColor="accent3" w:themeTint="99"/>
          <w:insideH w:val="nil"/>
          <w:insideV w:val="nil"/>
        </w:tcBorders>
        <w:shd w:val="clear" w:color="auto" w:fill="FFFFFF" w:themeFill="background1"/>
      </w:tcPr>
    </w:tblStylePr>
    <w:tblStylePr w:type="lastRow">
      <w:rPr>
        <w:b/>
        <w:bCs/>
      </w:rPr>
      <w:tblPr/>
      <w:tcPr>
        <w:tcBorders>
          <w:top w:val="double" w:sz="2" w:space="0" w:color="A1CF9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FDE" w:themeFill="accent3" w:themeFillTint="33"/>
      </w:tcPr>
    </w:tblStylePr>
    <w:tblStylePr w:type="band1Horz">
      <w:tblPr/>
      <w:tcPr>
        <w:shd w:val="clear" w:color="auto" w:fill="DFEFDE" w:themeFill="accent3" w:themeFillTint="33"/>
      </w:tcPr>
    </w:tblStylePr>
  </w:style>
  <w:style w:type="table" w:styleId="GridTable5Dark">
    <w:name w:val="Grid Table 5 Dark"/>
    <w:basedOn w:val="TableNormal"/>
    <w:uiPriority w:val="50"/>
    <w:rsid w:val="00FA74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ADB"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8484A"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8484A"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8484A"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8484A" w:themeFill="text1"/>
      </w:tcPr>
    </w:tblStylePr>
    <w:tblStylePr w:type="band1Vert">
      <w:tblPr/>
      <w:tcPr>
        <w:shd w:val="clear" w:color="auto" w:fill="B5B5B7" w:themeFill="text1" w:themeFillTint="66"/>
      </w:tcPr>
    </w:tblStylePr>
    <w:tblStylePr w:type="band1Horz">
      <w:tblPr/>
      <w:tcPr>
        <w:shd w:val="clear" w:color="auto" w:fill="B5B5B7" w:themeFill="text1" w:themeFillTint="66"/>
      </w:tcPr>
    </w:tblStylePr>
  </w:style>
  <w:style w:type="table" w:styleId="GridTable5Dark-Accent4">
    <w:name w:val="Grid Table 5 Dark Accent 4"/>
    <w:basedOn w:val="TableNormal"/>
    <w:uiPriority w:val="50"/>
    <w:rsid w:val="00FA74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uto"/>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20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20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20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20E" w:themeFill="accent4"/>
      </w:tcPr>
    </w:tblStylePr>
    <w:tblStylePr w:type="band1Vert">
      <w:tblPr/>
      <w:tcPr>
        <w:shd w:val="clear" w:color="auto" w:fill="FFE69E" w:themeFill="accent4" w:themeFillTint="66"/>
      </w:tcPr>
    </w:tblStylePr>
    <w:tblStylePr w:type="band1Horz">
      <w:tblPr/>
      <w:tcPr>
        <w:shd w:val="clear" w:color="auto" w:fill="FFE69E" w:themeFill="accent4" w:themeFillTint="66"/>
      </w:tcPr>
    </w:tblStylePr>
  </w:style>
  <w:style w:type="character" w:customStyle="1" w:styleId="Heading5Char">
    <w:name w:val="Heading 5 Char"/>
    <w:basedOn w:val="DefaultParagraphFont"/>
    <w:link w:val="Heading5"/>
    <w:uiPriority w:val="5"/>
    <w:rsid w:val="00FA7489"/>
    <w:rPr>
      <w:rFonts w:asciiTheme="majorHAnsi" w:eastAsiaTheme="majorEastAsia" w:hAnsiTheme="majorHAnsi" w:cstheme="majorBidi"/>
      <w:bCs/>
      <w:iCs/>
      <w:color w:val="006FA1" w:themeColor="accent1"/>
      <w:sz w:val="24"/>
    </w:rPr>
  </w:style>
  <w:style w:type="character" w:styleId="IntenseEmphasis">
    <w:name w:val="Intense Emphasis"/>
    <w:basedOn w:val="DefaultParagraphFont"/>
    <w:uiPriority w:val="21"/>
    <w:qFormat/>
    <w:rsid w:val="00FA7489"/>
    <w:rPr>
      <w:rFonts w:ascii="Arial" w:hAnsi="Arial"/>
      <w:b/>
      <w:i w:val="0"/>
      <w:iCs/>
      <w:noProof w:val="0"/>
      <w:color w:val="262626" w:themeColor="text2"/>
      <w:sz w:val="22"/>
      <w:lang w:val="en-US"/>
    </w:rPr>
  </w:style>
  <w:style w:type="character" w:styleId="IntenseReference">
    <w:name w:val="Intense Reference"/>
    <w:basedOn w:val="DefaultParagraphFont"/>
    <w:uiPriority w:val="32"/>
    <w:semiHidden/>
    <w:qFormat/>
    <w:rsid w:val="00FA7489"/>
    <w:rPr>
      <w:rFonts w:ascii="Arial" w:hAnsi="Arial"/>
      <w:b/>
      <w:bCs/>
      <w:smallCaps/>
      <w:color w:val="006FA1" w:themeColor="accent1"/>
      <w:spacing w:val="5"/>
    </w:rPr>
  </w:style>
  <w:style w:type="table" w:styleId="ListTable1Light">
    <w:name w:val="List Table 1 Light"/>
    <w:basedOn w:val="TableNormal"/>
    <w:uiPriority w:val="46"/>
    <w:rsid w:val="00FA7489"/>
    <w:pPr>
      <w:spacing w:after="0" w:line="240" w:lineRule="auto"/>
    </w:pPr>
    <w:tblPr>
      <w:tblStyleRowBandSize w:val="1"/>
      <w:tblStyleColBandSize w:val="1"/>
    </w:tblPr>
    <w:tblStylePr w:type="firstRow">
      <w:rPr>
        <w:b/>
        <w:bCs/>
      </w:rPr>
      <w:tblPr/>
      <w:tcPr>
        <w:tcBorders>
          <w:bottom w:val="single" w:sz="4" w:space="0" w:color="909093" w:themeColor="text1" w:themeTint="99"/>
        </w:tcBorders>
      </w:tcPr>
    </w:tblStylePr>
    <w:tblStylePr w:type="lastRow">
      <w:rPr>
        <w:b/>
        <w:bCs/>
      </w:rPr>
      <w:tblPr/>
      <w:tcPr>
        <w:tcBorders>
          <w:top w:val="single" w:sz="4" w:space="0" w:color="909093" w:themeColor="text1" w:themeTint="99"/>
        </w:tcBorders>
      </w:tcPr>
    </w:tblStylePr>
    <w:tblStylePr w:type="firstCol">
      <w:rPr>
        <w:b/>
        <w:bCs/>
      </w:rPr>
    </w:tblStylePr>
    <w:tblStylePr w:type="lastCol">
      <w:rPr>
        <w:b/>
        <w:bCs/>
      </w:rPr>
    </w:tblStylePr>
    <w:tblStylePr w:type="band1Vert">
      <w:tblPr/>
      <w:tcPr>
        <w:shd w:val="clear" w:color="auto" w:fill="DADADB" w:themeFill="text1" w:themeFillTint="33"/>
      </w:tcPr>
    </w:tblStylePr>
    <w:tblStylePr w:type="band1Horz">
      <w:tblPr/>
      <w:tcPr>
        <w:shd w:val="clear" w:color="auto" w:fill="DADADB" w:themeFill="text1" w:themeFillTint="33"/>
      </w:tcPr>
    </w:tblStylePr>
  </w:style>
  <w:style w:type="table" w:styleId="ListTable1Light-Accent5">
    <w:name w:val="List Table 1 Light Accent 5"/>
    <w:basedOn w:val="TableNormal"/>
    <w:uiPriority w:val="46"/>
    <w:rsid w:val="00FA7489"/>
    <w:pPr>
      <w:spacing w:after="0" w:line="240" w:lineRule="auto"/>
    </w:pPr>
    <w:tblPr>
      <w:tblStyleRowBandSize w:val="1"/>
      <w:tblStyleColBandSize w:val="1"/>
    </w:tblPr>
    <w:tblStylePr w:type="firstRow">
      <w:rPr>
        <w:b/>
        <w:bCs/>
      </w:rPr>
      <w:tblPr/>
      <w:tcPr>
        <w:tcBorders>
          <w:bottom w:val="single" w:sz="4" w:space="0" w:color="918DBD" w:themeColor="accent5" w:themeTint="99"/>
        </w:tcBorders>
      </w:tcPr>
    </w:tblStylePr>
    <w:tblStylePr w:type="lastRow">
      <w:rPr>
        <w:b/>
        <w:bCs/>
      </w:rPr>
      <w:tblPr/>
      <w:tcPr>
        <w:tcBorders>
          <w:top w:val="single" w:sz="4" w:space="0" w:color="918DBD" w:themeColor="accent5" w:themeTint="99"/>
        </w:tcBorders>
      </w:tcPr>
    </w:tblStylePr>
    <w:tblStylePr w:type="firstCol">
      <w:rPr>
        <w:b/>
        <w:bCs/>
      </w:rPr>
    </w:tblStylePr>
    <w:tblStylePr w:type="lastCol">
      <w:rPr>
        <w:b/>
        <w:bCs/>
      </w:rPr>
    </w:tblStylePr>
    <w:tblStylePr w:type="band1Vert">
      <w:tblPr/>
      <w:tcPr>
        <w:shd w:val="clear" w:color="auto" w:fill="DAD9E9" w:themeFill="accent5" w:themeFillTint="33"/>
      </w:tcPr>
    </w:tblStylePr>
    <w:tblStylePr w:type="band1Horz">
      <w:tblPr/>
      <w:tcPr>
        <w:shd w:val="clear" w:color="auto" w:fill="DAD9E9" w:themeFill="accent5" w:themeFillTint="33"/>
      </w:tcPr>
    </w:tblStylePr>
  </w:style>
  <w:style w:type="character" w:styleId="Mention">
    <w:name w:val="Mention"/>
    <w:basedOn w:val="DefaultParagraphFont"/>
    <w:uiPriority w:val="99"/>
    <w:unhideWhenUsed/>
    <w:rsid w:val="00FA7489"/>
    <w:rPr>
      <w:color w:val="2B579A"/>
      <w:shd w:val="clear" w:color="auto" w:fill="E6E6E6"/>
    </w:rPr>
  </w:style>
  <w:style w:type="table" w:customStyle="1" w:styleId="NoColorCentered">
    <w:name w:val="No Color (Centered)"/>
    <w:basedOn w:val="TableNormal"/>
    <w:uiPriority w:val="99"/>
    <w:rsid w:val="00FA7489"/>
    <w:pPr>
      <w:spacing w:after="0" w:line="240" w:lineRule="auto"/>
      <w:jc w:val="center"/>
    </w:pPr>
    <w:rPr>
      <w:rFonts w:ascii="Arial" w:hAnsi="Arial"/>
      <w:sz w:val="20"/>
    </w:rPr>
    <w:tblPr>
      <w:tblBorders>
        <w:bottom w:val="single" w:sz="4" w:space="0" w:color="48484A" w:themeColor="text1"/>
        <w:insideH w:val="single" w:sz="4" w:space="0" w:color="48484A" w:themeColor="text1"/>
      </w:tblBorders>
    </w:tblPr>
    <w:tcPr>
      <w:vAlign w:val="center"/>
    </w:tcPr>
    <w:tblStylePr w:type="firstRow">
      <w:pPr>
        <w:wordWrap/>
        <w:contextualSpacing w:val="0"/>
      </w:pPr>
      <w:rPr>
        <w:rFonts w:ascii="Arial" w:hAnsi="Arial"/>
        <w:b/>
        <w:caps/>
        <w:smallCaps w:val="0"/>
        <w:sz w:val="20"/>
      </w:rPr>
      <w:tblPr/>
      <w:tcPr>
        <w:tcBorders>
          <w:top w:val="nil"/>
          <w:left w:val="nil"/>
          <w:bottom w:val="single" w:sz="18" w:space="0" w:color="48484A" w:themeColor="text1"/>
          <w:right w:val="nil"/>
          <w:insideH w:val="nil"/>
          <w:insideV w:val="nil"/>
          <w:tl2br w:val="nil"/>
          <w:tr2bl w:val="nil"/>
        </w:tcBorders>
      </w:tcPr>
    </w:tblStylePr>
  </w:style>
  <w:style w:type="table" w:customStyle="1" w:styleId="NoColorFirstColumnLeft">
    <w:name w:val="No Color (First Column Left)"/>
    <w:basedOn w:val="TableNormal"/>
    <w:uiPriority w:val="99"/>
    <w:rsid w:val="00FA7489"/>
    <w:pPr>
      <w:spacing w:after="0" w:line="240" w:lineRule="auto"/>
      <w:jc w:val="center"/>
    </w:pPr>
    <w:rPr>
      <w:rFonts w:ascii="Arial" w:hAnsi="Arial"/>
      <w:sz w:val="20"/>
    </w:rPr>
    <w:tblPr>
      <w:tblBorders>
        <w:bottom w:val="single" w:sz="4" w:space="0" w:color="48484A" w:themeColor="text1"/>
        <w:insideH w:val="single" w:sz="4" w:space="0" w:color="48484A" w:themeColor="text1"/>
      </w:tblBorders>
    </w:tblPr>
    <w:tcPr>
      <w:vAlign w:val="center"/>
    </w:tcPr>
    <w:tblStylePr w:type="firstRow">
      <w:pPr>
        <w:wordWrap/>
        <w:contextualSpacing w:val="0"/>
      </w:pPr>
      <w:rPr>
        <w:rFonts w:ascii="Arial" w:hAnsi="Arial"/>
        <w:b/>
        <w:caps/>
        <w:smallCaps w:val="0"/>
        <w:sz w:val="20"/>
      </w:rPr>
      <w:tblPr/>
      <w:tcPr>
        <w:tcBorders>
          <w:top w:val="nil"/>
          <w:left w:val="nil"/>
          <w:bottom w:val="single" w:sz="18" w:space="0" w:color="48484A" w:themeColor="text1"/>
          <w:right w:val="nil"/>
          <w:insideH w:val="nil"/>
          <w:insideV w:val="nil"/>
          <w:tl2br w:val="nil"/>
          <w:tr2bl w:val="nil"/>
        </w:tcBorders>
      </w:tcPr>
    </w:tblStylePr>
    <w:tblStylePr w:type="firstCol">
      <w:pPr>
        <w:jc w:val="left"/>
      </w:pPr>
    </w:tblStylePr>
  </w:style>
  <w:style w:type="table" w:customStyle="1" w:styleId="NoColorLeft">
    <w:name w:val="No Color (Left)"/>
    <w:basedOn w:val="TableNormal"/>
    <w:uiPriority w:val="99"/>
    <w:rsid w:val="00FA7489"/>
    <w:pPr>
      <w:spacing w:after="0" w:line="240" w:lineRule="auto"/>
      <w:jc w:val="right"/>
    </w:pPr>
    <w:rPr>
      <w:rFonts w:ascii="Arial" w:hAnsi="Arial"/>
      <w:sz w:val="20"/>
    </w:rPr>
    <w:tblPr>
      <w:tblBorders>
        <w:bottom w:val="single" w:sz="4" w:space="0" w:color="48484A" w:themeColor="text1"/>
        <w:insideH w:val="single" w:sz="4" w:space="0" w:color="48484A" w:themeColor="text1"/>
      </w:tblBorders>
    </w:tblPr>
    <w:tcPr>
      <w:vAlign w:val="center"/>
    </w:tcPr>
    <w:tblStylePr w:type="firstRow">
      <w:pPr>
        <w:wordWrap/>
        <w:contextualSpacing w:val="0"/>
        <w:jc w:val="center"/>
      </w:pPr>
      <w:rPr>
        <w:rFonts w:ascii="Arial" w:hAnsi="Arial"/>
        <w:b/>
        <w:caps/>
        <w:smallCaps w:val="0"/>
        <w:sz w:val="20"/>
      </w:rPr>
      <w:tblPr/>
      <w:tcPr>
        <w:tcBorders>
          <w:bottom w:val="single" w:sz="18" w:space="0" w:color="48484A" w:themeColor="text1"/>
        </w:tcBorders>
      </w:tcPr>
    </w:tblStylePr>
    <w:tblStylePr w:type="firstCol">
      <w:pPr>
        <w:jc w:val="left"/>
      </w:pPr>
    </w:tblStylePr>
  </w:style>
  <w:style w:type="table" w:customStyle="1" w:styleId="OrangeLineRight">
    <w:name w:val="Orange Line (Right)"/>
    <w:basedOn w:val="TableNormal"/>
    <w:uiPriority w:val="99"/>
    <w:rsid w:val="00FA7489"/>
    <w:pPr>
      <w:spacing w:after="0" w:line="240" w:lineRule="auto"/>
      <w:jc w:val="right"/>
    </w:pPr>
    <w:rPr>
      <w:rFonts w:ascii="Arial" w:hAnsi="Arial"/>
      <w:sz w:val="20"/>
    </w:rPr>
    <w:tblPr>
      <w:tblBorders>
        <w:bottom w:val="single" w:sz="4" w:space="0" w:color="48484A" w:themeColor="text1"/>
        <w:insideH w:val="single" w:sz="4" w:space="0" w:color="48484A" w:themeColor="text1"/>
      </w:tblBorders>
    </w:tblPr>
    <w:tcPr>
      <w:vAlign w:val="center"/>
    </w:tcPr>
    <w:tblStylePr w:type="firstRow">
      <w:pPr>
        <w:wordWrap/>
        <w:contextualSpacing w:val="0"/>
      </w:pPr>
      <w:rPr>
        <w:rFonts w:ascii="Arial" w:hAnsi="Arial"/>
        <w:b/>
        <w:caps/>
        <w:smallCaps w:val="0"/>
        <w:sz w:val="20"/>
      </w:rPr>
      <w:tblPr/>
      <w:tcPr>
        <w:tcBorders>
          <w:bottom w:val="single" w:sz="18" w:space="0" w:color="F68B1F" w:themeColor="background2"/>
        </w:tcBorders>
      </w:tcPr>
    </w:tblStylePr>
    <w:tblStylePr w:type="firstCol">
      <w:pPr>
        <w:jc w:val="left"/>
      </w:pPr>
    </w:tblStylePr>
  </w:style>
  <w:style w:type="table" w:customStyle="1" w:styleId="OrangeLineCentered">
    <w:name w:val="Orange Line (Centered)"/>
    <w:basedOn w:val="TableNormal"/>
    <w:uiPriority w:val="99"/>
    <w:rsid w:val="00FA7489"/>
    <w:pPr>
      <w:spacing w:after="0" w:line="240" w:lineRule="auto"/>
      <w:jc w:val="center"/>
    </w:pPr>
    <w:rPr>
      <w:rFonts w:ascii="Arial" w:hAnsi="Arial"/>
      <w:sz w:val="20"/>
    </w:rPr>
    <w:tblPr>
      <w:tblBorders>
        <w:bottom w:val="single" w:sz="4" w:space="0" w:color="48484A" w:themeColor="text1"/>
        <w:insideH w:val="single" w:sz="2" w:space="0" w:color="48484A" w:themeColor="text1"/>
      </w:tblBorders>
    </w:tblPr>
    <w:tcPr>
      <w:vAlign w:val="center"/>
    </w:tcPr>
    <w:tblStylePr w:type="firstRow">
      <w:pPr>
        <w:wordWrap/>
        <w:contextualSpacing w:val="0"/>
      </w:pPr>
      <w:rPr>
        <w:rFonts w:ascii="Arial" w:hAnsi="Arial"/>
        <w:b/>
        <w:caps/>
        <w:smallCaps w:val="0"/>
        <w:color w:val="48484A" w:themeColor="text1"/>
        <w:sz w:val="20"/>
      </w:rPr>
      <w:tblPr/>
      <w:tcPr>
        <w:tcBorders>
          <w:top w:val="nil"/>
          <w:left w:val="nil"/>
          <w:bottom w:val="single" w:sz="18" w:space="0" w:color="F68B1F" w:themeColor="background2"/>
          <w:right w:val="nil"/>
          <w:insideH w:val="nil"/>
          <w:insideV w:val="nil"/>
        </w:tcBorders>
      </w:tcPr>
    </w:tblStylePr>
  </w:style>
  <w:style w:type="table" w:customStyle="1" w:styleId="OrangeLineFirstLeft">
    <w:name w:val="Orange Line (First Left)"/>
    <w:basedOn w:val="TableNormal"/>
    <w:uiPriority w:val="99"/>
    <w:rsid w:val="00FA7489"/>
    <w:pPr>
      <w:spacing w:after="0" w:line="240" w:lineRule="auto"/>
      <w:jc w:val="center"/>
    </w:pPr>
    <w:rPr>
      <w:rFonts w:ascii="Arial" w:hAnsi="Arial"/>
      <w:sz w:val="20"/>
    </w:rPr>
    <w:tblPr>
      <w:tblBorders>
        <w:bottom w:val="single" w:sz="4" w:space="0" w:color="48484A" w:themeColor="text1"/>
        <w:insideH w:val="single" w:sz="4" w:space="0" w:color="48484A" w:themeColor="text1"/>
      </w:tblBorders>
    </w:tblPr>
    <w:tcPr>
      <w:vAlign w:val="center"/>
    </w:tcPr>
    <w:tblStylePr w:type="firstRow">
      <w:pPr>
        <w:wordWrap/>
        <w:contextualSpacing w:val="0"/>
      </w:pPr>
      <w:rPr>
        <w:rFonts w:ascii="Arial" w:hAnsi="Arial"/>
        <w:b/>
        <w:caps/>
        <w:smallCaps w:val="0"/>
        <w:sz w:val="20"/>
      </w:rPr>
      <w:tblPr/>
      <w:tcPr>
        <w:tcBorders>
          <w:bottom w:val="single" w:sz="18" w:space="0" w:color="F68B1F" w:themeColor="background2"/>
        </w:tcBorders>
      </w:tcPr>
    </w:tblStylePr>
    <w:tblStylePr w:type="firstCol">
      <w:pPr>
        <w:jc w:val="left"/>
      </w:pPr>
    </w:tblStylePr>
  </w:style>
  <w:style w:type="table" w:customStyle="1" w:styleId="OrangeCentered">
    <w:name w:val="Orange (Centered)"/>
    <w:basedOn w:val="TableNormal"/>
    <w:uiPriority w:val="99"/>
    <w:rsid w:val="00FA7489"/>
    <w:pPr>
      <w:spacing w:after="0" w:line="240" w:lineRule="auto"/>
      <w:jc w:val="center"/>
    </w:pPr>
    <w:rPr>
      <w:rFonts w:ascii="Arial" w:hAnsi="Arial"/>
      <w:sz w:val="20"/>
    </w:rPr>
    <w:tblPr>
      <w:tblBorders>
        <w:bottom w:val="single" w:sz="4" w:space="0" w:color="48484A" w:themeColor="text1"/>
        <w:insideH w:val="single" w:sz="4" w:space="0" w:color="48484A" w:themeColor="text1"/>
      </w:tblBorders>
    </w:tblPr>
    <w:tcPr>
      <w:vAlign w:val="center"/>
    </w:tcPr>
    <w:tblStylePr w:type="firstRow">
      <w:pPr>
        <w:wordWrap/>
        <w:contextualSpacing w:val="0"/>
        <w:jc w:val="center"/>
      </w:pPr>
      <w:rPr>
        <w:rFonts w:ascii="Arial" w:hAnsi="Arial"/>
        <w:b/>
        <w:caps/>
        <w:smallCaps w:val="0"/>
        <w:color w:val="FFFFFF" w:themeColor="background1"/>
        <w:sz w:val="20"/>
      </w:rPr>
      <w:tblPr/>
      <w:tcPr>
        <w:shd w:val="clear" w:color="auto" w:fill="F68B1F" w:themeFill="background2"/>
      </w:tcPr>
    </w:tblStylePr>
  </w:style>
  <w:style w:type="table" w:customStyle="1" w:styleId="OrangeFirstColumnLeft">
    <w:name w:val="Orange (First Column Left)"/>
    <w:basedOn w:val="TableNormal"/>
    <w:uiPriority w:val="99"/>
    <w:rsid w:val="00FA7489"/>
    <w:pPr>
      <w:spacing w:after="0" w:line="240" w:lineRule="auto"/>
      <w:jc w:val="center"/>
    </w:pPr>
    <w:rPr>
      <w:rFonts w:ascii="Arial" w:hAnsi="Arial"/>
      <w:sz w:val="20"/>
    </w:rPr>
    <w:tblPr>
      <w:tblBorders>
        <w:bottom w:val="single" w:sz="4" w:space="0" w:color="48484A" w:themeColor="text1"/>
        <w:insideH w:val="single" w:sz="4" w:space="0" w:color="48484A" w:themeColor="text1"/>
      </w:tblBorders>
    </w:tblPr>
    <w:tcPr>
      <w:vAlign w:val="center"/>
    </w:tcPr>
    <w:tblStylePr w:type="firstRow">
      <w:pPr>
        <w:wordWrap/>
        <w:contextualSpacing w:val="0"/>
      </w:pPr>
      <w:rPr>
        <w:rFonts w:ascii="Arial" w:hAnsi="Arial"/>
        <w:b/>
        <w:caps/>
        <w:smallCaps w:val="0"/>
        <w:color w:val="FFFFFF" w:themeColor="background1"/>
        <w:sz w:val="20"/>
      </w:rPr>
      <w:tblPr/>
      <w:tcPr>
        <w:shd w:val="clear" w:color="auto" w:fill="F68B1F" w:themeFill="background2"/>
      </w:tcPr>
    </w:tblStylePr>
    <w:tblStylePr w:type="firstCol">
      <w:pPr>
        <w:jc w:val="left"/>
      </w:pPr>
    </w:tblStylePr>
  </w:style>
  <w:style w:type="table" w:customStyle="1" w:styleId="OrangeRight">
    <w:name w:val="Orange (Right)"/>
    <w:basedOn w:val="TableNormal"/>
    <w:uiPriority w:val="99"/>
    <w:rsid w:val="00FA7489"/>
    <w:pPr>
      <w:spacing w:after="0" w:line="240" w:lineRule="auto"/>
      <w:jc w:val="right"/>
    </w:pPr>
    <w:rPr>
      <w:rFonts w:ascii="Arial" w:hAnsi="Arial"/>
      <w:sz w:val="20"/>
    </w:rPr>
    <w:tblPr>
      <w:tblBorders>
        <w:bottom w:val="single" w:sz="4" w:space="0" w:color="48484A" w:themeColor="text1"/>
        <w:insideH w:val="single" w:sz="4" w:space="0" w:color="48484A" w:themeColor="text1"/>
      </w:tblBorders>
    </w:tblPr>
    <w:tcPr>
      <w:vAlign w:val="center"/>
    </w:tcPr>
    <w:tblStylePr w:type="firstRow">
      <w:pPr>
        <w:wordWrap/>
        <w:contextualSpacing w:val="0"/>
        <w:jc w:val="center"/>
      </w:pPr>
      <w:rPr>
        <w:rFonts w:ascii="Arial" w:hAnsi="Arial"/>
        <w:b/>
        <w:caps/>
        <w:smallCaps w:val="0"/>
        <w:color w:val="FFFFFF" w:themeColor="background1"/>
        <w:sz w:val="20"/>
      </w:rPr>
      <w:tblPr/>
      <w:tcPr>
        <w:shd w:val="clear" w:color="auto" w:fill="F68B1F" w:themeFill="background2"/>
      </w:tcPr>
    </w:tblStylePr>
    <w:tblStylePr w:type="firstCol">
      <w:pPr>
        <w:jc w:val="left"/>
      </w:pPr>
    </w:tblStylePr>
  </w:style>
  <w:style w:type="table" w:styleId="PlainTable1">
    <w:name w:val="Plain Table 1"/>
    <w:basedOn w:val="TableNormal"/>
    <w:uiPriority w:val="41"/>
    <w:rsid w:val="00FA74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ourceNote">
    <w:name w:val="Source Note"/>
    <w:basedOn w:val="BodyParagraph"/>
    <w:next w:val="BodyParagraph"/>
    <w:uiPriority w:val="18"/>
    <w:qFormat/>
    <w:rsid w:val="00FA7489"/>
    <w:pPr>
      <w:spacing w:before="0" w:line="240" w:lineRule="auto"/>
    </w:pPr>
    <w:rPr>
      <w:i/>
      <w:sz w:val="18"/>
      <w:szCs w:val="18"/>
    </w:rPr>
  </w:style>
  <w:style w:type="character" w:styleId="SubtleReference">
    <w:name w:val="Subtle Reference"/>
    <w:basedOn w:val="DefaultParagraphFont"/>
    <w:uiPriority w:val="31"/>
    <w:semiHidden/>
    <w:qFormat/>
    <w:rsid w:val="00FA7489"/>
    <w:rPr>
      <w:rFonts w:ascii="Arial" w:hAnsi="Arial"/>
      <w:smallCaps/>
      <w:color w:val="87878A" w:themeColor="text1" w:themeTint="A5"/>
    </w:rPr>
  </w:style>
  <w:style w:type="table" w:styleId="TableGridLight">
    <w:name w:val="Grid Table Light"/>
    <w:basedOn w:val="TableNormal"/>
    <w:uiPriority w:val="40"/>
    <w:rsid w:val="00FA748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FA7489"/>
    <w:rPr>
      <w:sz w:val="16"/>
      <w:szCs w:val="16"/>
    </w:rPr>
  </w:style>
  <w:style w:type="paragraph" w:styleId="CommentText">
    <w:name w:val="annotation text"/>
    <w:basedOn w:val="Normal"/>
    <w:link w:val="CommentTextChar"/>
    <w:uiPriority w:val="99"/>
    <w:rsid w:val="00FA7489"/>
    <w:rPr>
      <w:sz w:val="20"/>
      <w:szCs w:val="20"/>
    </w:rPr>
  </w:style>
  <w:style w:type="character" w:customStyle="1" w:styleId="CommentTextChar">
    <w:name w:val="Comment Text Char"/>
    <w:basedOn w:val="DefaultParagraphFont"/>
    <w:link w:val="CommentText"/>
    <w:uiPriority w:val="99"/>
    <w:rsid w:val="00FA7489"/>
    <w:rPr>
      <w:sz w:val="20"/>
      <w:szCs w:val="20"/>
    </w:rPr>
  </w:style>
  <w:style w:type="paragraph" w:styleId="CommentSubject">
    <w:name w:val="annotation subject"/>
    <w:basedOn w:val="CommentText"/>
    <w:next w:val="CommentText"/>
    <w:link w:val="CommentSubjectChar"/>
    <w:uiPriority w:val="99"/>
    <w:semiHidden/>
    <w:unhideWhenUsed/>
    <w:rsid w:val="00FA7489"/>
    <w:rPr>
      <w:b/>
      <w:bCs/>
    </w:rPr>
  </w:style>
  <w:style w:type="character" w:customStyle="1" w:styleId="CommentSubjectChar">
    <w:name w:val="Comment Subject Char"/>
    <w:basedOn w:val="CommentTextChar"/>
    <w:link w:val="CommentSubject"/>
    <w:uiPriority w:val="99"/>
    <w:semiHidden/>
    <w:rsid w:val="00FA7489"/>
    <w:rPr>
      <w:b/>
      <w:bCs/>
      <w:sz w:val="20"/>
      <w:szCs w:val="20"/>
    </w:rPr>
  </w:style>
  <w:style w:type="table" w:styleId="GridTable1Light-Accent1">
    <w:name w:val="Grid Table 1 Light Accent 1"/>
    <w:basedOn w:val="TableNormal"/>
    <w:uiPriority w:val="46"/>
    <w:rsid w:val="00FA7489"/>
    <w:pPr>
      <w:spacing w:after="0" w:line="240" w:lineRule="auto"/>
    </w:pPr>
    <w:tblPr>
      <w:tblStyleRowBandSize w:val="1"/>
      <w:tblStyleColBandSize w:val="1"/>
      <w:tblBorders>
        <w:top w:val="single" w:sz="4" w:space="0" w:color="73D3FF" w:themeColor="accent1" w:themeTint="66"/>
        <w:left w:val="single" w:sz="4" w:space="0" w:color="73D3FF" w:themeColor="accent1" w:themeTint="66"/>
        <w:bottom w:val="single" w:sz="4" w:space="0" w:color="73D3FF" w:themeColor="accent1" w:themeTint="66"/>
        <w:right w:val="single" w:sz="4" w:space="0" w:color="73D3FF" w:themeColor="accent1" w:themeTint="66"/>
        <w:insideH w:val="single" w:sz="4" w:space="0" w:color="73D3FF" w:themeColor="accent1" w:themeTint="66"/>
        <w:insideV w:val="single" w:sz="4" w:space="0" w:color="73D3FF" w:themeColor="accent1" w:themeTint="66"/>
      </w:tblBorders>
    </w:tblPr>
    <w:tblStylePr w:type="firstRow">
      <w:rPr>
        <w:b/>
        <w:bCs/>
      </w:rPr>
      <w:tblPr/>
      <w:tcPr>
        <w:tcBorders>
          <w:bottom w:val="single" w:sz="12" w:space="0" w:color="2DBDFF" w:themeColor="accent1" w:themeTint="99"/>
        </w:tcBorders>
      </w:tcPr>
    </w:tblStylePr>
    <w:tblStylePr w:type="lastRow">
      <w:rPr>
        <w:b/>
        <w:bCs/>
      </w:rPr>
      <w:tblPr/>
      <w:tcPr>
        <w:tcBorders>
          <w:top w:val="double" w:sz="2" w:space="0" w:color="2DBDFF" w:themeColor="accent1" w:themeTint="99"/>
        </w:tcBorders>
      </w:tcPr>
    </w:tblStylePr>
    <w:tblStylePr w:type="firstCol">
      <w:rPr>
        <w:b/>
        <w:bCs/>
      </w:rPr>
    </w:tblStylePr>
    <w:tblStylePr w:type="lastCol">
      <w:rPr>
        <w:b/>
        <w:bCs/>
      </w:rPr>
    </w:tblStylePr>
  </w:style>
  <w:style w:type="paragraph" w:customStyle="1" w:styleId="PullQuote">
    <w:name w:val="Pull Quote"/>
    <w:basedOn w:val="BodyParagraph"/>
    <w:uiPriority w:val="54"/>
    <w:qFormat/>
    <w:rsid w:val="00FA7489"/>
    <w:pPr>
      <w:pBdr>
        <w:top w:val="single" w:sz="12" w:space="1" w:color="006FA1" w:themeColor="accent1"/>
        <w:bottom w:val="single" w:sz="12" w:space="1" w:color="006FA1" w:themeColor="accent1"/>
      </w:pBdr>
      <w:spacing w:before="240" w:after="240"/>
      <w:ind w:left="1800" w:right="1800"/>
    </w:pPr>
    <w:rPr>
      <w:i/>
      <w:color w:val="5C5C5C" w:themeColor="text2" w:themeTint="BF"/>
      <w:sz w:val="24"/>
    </w:rPr>
  </w:style>
  <w:style w:type="paragraph" w:customStyle="1" w:styleId="DetailedCaptionDescriptionincludebelowimagesourcenote">
    <w:name w:val="Detailed Caption Description (include below image/source note)"/>
    <w:basedOn w:val="BodyParagraph"/>
    <w:uiPriority w:val="19"/>
    <w:qFormat/>
    <w:rsid w:val="00FA7489"/>
    <w:pPr>
      <w:spacing w:before="0" w:after="240" w:line="240" w:lineRule="auto"/>
      <w:jc w:val="center"/>
    </w:pPr>
    <w:rPr>
      <w:i/>
      <w:sz w:val="18"/>
    </w:rPr>
  </w:style>
  <w:style w:type="paragraph" w:customStyle="1" w:styleId="TableBody">
    <w:name w:val="Table Body"/>
    <w:basedOn w:val="Normal"/>
    <w:uiPriority w:val="36"/>
    <w:qFormat/>
    <w:rsid w:val="00FA7489"/>
    <w:rPr>
      <w:sz w:val="18"/>
    </w:rPr>
  </w:style>
  <w:style w:type="paragraph" w:customStyle="1" w:styleId="TableHeadingGray">
    <w:name w:val="Table Heading (Gray)"/>
    <w:basedOn w:val="Normal"/>
    <w:uiPriority w:val="36"/>
    <w:qFormat/>
    <w:rsid w:val="00FA7489"/>
    <w:pPr>
      <w:jc w:val="center"/>
    </w:pPr>
    <w:rPr>
      <w:rFonts w:cs="Arial"/>
      <w:b/>
      <w:caps/>
      <w:sz w:val="18"/>
      <w:szCs w:val="18"/>
    </w:rPr>
  </w:style>
  <w:style w:type="paragraph" w:customStyle="1" w:styleId="TableHeadingWhite">
    <w:name w:val="Table Heading (White)"/>
    <w:basedOn w:val="TableHeadingGray"/>
    <w:qFormat/>
    <w:rsid w:val="00FA7489"/>
    <w:rPr>
      <w:color w:val="F68B1F" w:themeColor="background2"/>
    </w:rPr>
  </w:style>
  <w:style w:type="paragraph" w:customStyle="1" w:styleId="TableTasksOrange">
    <w:name w:val="Table Tasks (Orange)"/>
    <w:basedOn w:val="Normal"/>
    <w:uiPriority w:val="36"/>
    <w:qFormat/>
    <w:rsid w:val="00FA7489"/>
    <w:rPr>
      <w:rFonts w:cs="Arial"/>
      <w:b/>
      <w:color w:val="FFFFFF" w:themeColor="background1"/>
      <w:sz w:val="18"/>
      <w:szCs w:val="18"/>
    </w:rPr>
  </w:style>
  <w:style w:type="table" w:customStyle="1" w:styleId="Style1">
    <w:name w:val="Style1"/>
    <w:basedOn w:val="TableNormal"/>
    <w:uiPriority w:val="99"/>
    <w:rsid w:val="001504CA"/>
    <w:pPr>
      <w:spacing w:after="0" w:line="240" w:lineRule="auto"/>
    </w:pPr>
    <w:rPr>
      <w:rFonts w:ascii="Arial" w:hAnsi="Arial"/>
      <w:color w:val="auto"/>
    </w:rPr>
    <w:tblPr/>
    <w:tblStylePr w:type="firstRow">
      <w:rPr>
        <w:rFonts w:ascii="Arial" w:hAnsi="Arial"/>
        <w:color w:val="FFFFFF"/>
        <w:sz w:val="20"/>
      </w:rPr>
      <w:tblPr/>
      <w:tcPr>
        <w:tcBorders>
          <w:top w:val="nil"/>
          <w:left w:val="nil"/>
          <w:bottom w:val="nil"/>
          <w:right w:val="nil"/>
          <w:insideH w:val="nil"/>
          <w:insideV w:val="nil"/>
          <w:tl2br w:val="nil"/>
          <w:tr2bl w:val="nil"/>
        </w:tcBorders>
        <w:shd w:val="clear" w:color="auto" w:fill="FFFFFF" w:themeFill="background1"/>
      </w:tcPr>
    </w:tblStylePr>
  </w:style>
  <w:style w:type="paragraph" w:styleId="NormalWeb">
    <w:name w:val="Normal (Web)"/>
    <w:basedOn w:val="Normal"/>
    <w:uiPriority w:val="99"/>
    <w:semiHidden/>
    <w:unhideWhenUsed/>
    <w:rsid w:val="001504CA"/>
    <w:pPr>
      <w:spacing w:before="100" w:beforeAutospacing="1" w:after="100" w:afterAutospacing="1"/>
    </w:pPr>
    <w:rPr>
      <w:rFonts w:ascii="Times New Roman" w:eastAsia="Times New Roman" w:hAnsi="Times New Roman" w:cs="Times New Roman"/>
      <w:color w:val="auto"/>
      <w:sz w:val="24"/>
      <w:szCs w:val="24"/>
    </w:rPr>
  </w:style>
  <w:style w:type="paragraph" w:styleId="TOC4">
    <w:name w:val="toc 4"/>
    <w:basedOn w:val="TOC1"/>
    <w:next w:val="Normal"/>
    <w:semiHidden/>
    <w:rsid w:val="001504CA"/>
    <w:pPr>
      <w:tabs>
        <w:tab w:val="clear" w:pos="6480"/>
        <w:tab w:val="right" w:leader="dot" w:pos="8640"/>
        <w:tab w:val="right" w:leader="dot" w:pos="9360"/>
      </w:tabs>
      <w:spacing w:before="180" w:after="0"/>
      <w:ind w:left="1440" w:right="0" w:hanging="720"/>
    </w:pPr>
    <w:rPr>
      <w:rFonts w:ascii="Arial" w:eastAsia="Times New Roman" w:hAnsi="Arial" w:cs="Times New Roman"/>
      <w:b w:val="0"/>
      <w:caps w:val="0"/>
      <w:color w:val="auto"/>
      <w:sz w:val="16"/>
      <w:szCs w:val="20"/>
    </w:rPr>
  </w:style>
  <w:style w:type="table" w:customStyle="1" w:styleId="TableGrid1">
    <w:name w:val="Table Grid1"/>
    <w:basedOn w:val="TableNormal"/>
    <w:next w:val="TableGrid"/>
    <w:uiPriority w:val="59"/>
    <w:rsid w:val="001504CA"/>
    <w:pPr>
      <w:spacing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504CA"/>
    <w:pPr>
      <w:spacing w:after="0" w:line="240" w:lineRule="auto"/>
    </w:pPr>
    <w:rPr>
      <w:rFonts w:ascii="Garamond" w:hAnsi="Garamond"/>
      <w:color w:val="48484A" w:themeColor="text1"/>
    </w:rPr>
  </w:style>
  <w:style w:type="character" w:customStyle="1" w:styleId="apple-converted-space">
    <w:name w:val="apple-converted-space"/>
    <w:basedOn w:val="DefaultParagraphFont"/>
    <w:rsid w:val="001504CA"/>
  </w:style>
  <w:style w:type="character" w:styleId="UnresolvedMention">
    <w:name w:val="Unresolved Mention"/>
    <w:basedOn w:val="DefaultParagraphFont"/>
    <w:uiPriority w:val="99"/>
    <w:unhideWhenUsed/>
    <w:rsid w:val="001504CA"/>
    <w:rPr>
      <w:color w:val="605E5C"/>
      <w:shd w:val="clear" w:color="auto" w:fill="E1DFDD"/>
    </w:rPr>
  </w:style>
  <w:style w:type="paragraph" w:customStyle="1" w:styleId="paragraph">
    <w:name w:val="paragraph"/>
    <w:basedOn w:val="Normal"/>
    <w:rsid w:val="0010470C"/>
    <w:pPr>
      <w:spacing w:before="100" w:beforeAutospacing="1" w:after="100" w:afterAutospacing="1"/>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10470C"/>
  </w:style>
  <w:style w:type="character" w:customStyle="1" w:styleId="scxw106402267">
    <w:name w:val="scxw106402267"/>
    <w:basedOn w:val="DefaultParagraphFont"/>
    <w:rsid w:val="0010470C"/>
  </w:style>
  <w:style w:type="character" w:customStyle="1" w:styleId="eop">
    <w:name w:val="eop"/>
    <w:basedOn w:val="DefaultParagraphFont"/>
    <w:rsid w:val="001047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84614">
      <w:bodyDiv w:val="1"/>
      <w:marLeft w:val="0"/>
      <w:marRight w:val="0"/>
      <w:marTop w:val="0"/>
      <w:marBottom w:val="0"/>
      <w:divBdr>
        <w:top w:val="none" w:sz="0" w:space="0" w:color="auto"/>
        <w:left w:val="none" w:sz="0" w:space="0" w:color="auto"/>
        <w:bottom w:val="none" w:sz="0" w:space="0" w:color="auto"/>
        <w:right w:val="none" w:sz="0" w:space="0" w:color="auto"/>
      </w:divBdr>
    </w:div>
    <w:div w:id="462432124">
      <w:bodyDiv w:val="1"/>
      <w:marLeft w:val="0"/>
      <w:marRight w:val="0"/>
      <w:marTop w:val="0"/>
      <w:marBottom w:val="0"/>
      <w:divBdr>
        <w:top w:val="none" w:sz="0" w:space="0" w:color="auto"/>
        <w:left w:val="none" w:sz="0" w:space="0" w:color="auto"/>
        <w:bottom w:val="none" w:sz="0" w:space="0" w:color="auto"/>
        <w:right w:val="none" w:sz="0" w:space="0" w:color="auto"/>
      </w:divBdr>
    </w:div>
    <w:div w:id="528182345">
      <w:bodyDiv w:val="1"/>
      <w:marLeft w:val="0"/>
      <w:marRight w:val="0"/>
      <w:marTop w:val="0"/>
      <w:marBottom w:val="0"/>
      <w:divBdr>
        <w:top w:val="none" w:sz="0" w:space="0" w:color="auto"/>
        <w:left w:val="none" w:sz="0" w:space="0" w:color="auto"/>
        <w:bottom w:val="none" w:sz="0" w:space="0" w:color="auto"/>
        <w:right w:val="none" w:sz="0" w:space="0" w:color="auto"/>
      </w:divBdr>
    </w:div>
    <w:div w:id="647170761">
      <w:bodyDiv w:val="1"/>
      <w:marLeft w:val="0"/>
      <w:marRight w:val="0"/>
      <w:marTop w:val="0"/>
      <w:marBottom w:val="0"/>
      <w:divBdr>
        <w:top w:val="none" w:sz="0" w:space="0" w:color="auto"/>
        <w:left w:val="none" w:sz="0" w:space="0" w:color="auto"/>
        <w:bottom w:val="none" w:sz="0" w:space="0" w:color="auto"/>
        <w:right w:val="none" w:sz="0" w:space="0" w:color="auto"/>
      </w:divBdr>
    </w:div>
    <w:div w:id="859011426">
      <w:bodyDiv w:val="1"/>
      <w:marLeft w:val="0"/>
      <w:marRight w:val="0"/>
      <w:marTop w:val="0"/>
      <w:marBottom w:val="0"/>
      <w:divBdr>
        <w:top w:val="none" w:sz="0" w:space="0" w:color="auto"/>
        <w:left w:val="none" w:sz="0" w:space="0" w:color="auto"/>
        <w:bottom w:val="none" w:sz="0" w:space="0" w:color="auto"/>
        <w:right w:val="none" w:sz="0" w:space="0" w:color="auto"/>
      </w:divBdr>
    </w:div>
    <w:div w:id="971903578">
      <w:bodyDiv w:val="1"/>
      <w:marLeft w:val="0"/>
      <w:marRight w:val="0"/>
      <w:marTop w:val="0"/>
      <w:marBottom w:val="0"/>
      <w:divBdr>
        <w:top w:val="none" w:sz="0" w:space="0" w:color="auto"/>
        <w:left w:val="none" w:sz="0" w:space="0" w:color="auto"/>
        <w:bottom w:val="none" w:sz="0" w:space="0" w:color="auto"/>
        <w:right w:val="none" w:sz="0" w:space="0" w:color="auto"/>
      </w:divBdr>
      <w:divsChild>
        <w:div w:id="1401559287">
          <w:marLeft w:val="0"/>
          <w:marRight w:val="0"/>
          <w:marTop w:val="0"/>
          <w:marBottom w:val="0"/>
          <w:divBdr>
            <w:top w:val="none" w:sz="0" w:space="0" w:color="auto"/>
            <w:left w:val="none" w:sz="0" w:space="0" w:color="auto"/>
            <w:bottom w:val="none" w:sz="0" w:space="0" w:color="auto"/>
            <w:right w:val="none" w:sz="0" w:space="0" w:color="auto"/>
          </w:divBdr>
          <w:divsChild>
            <w:div w:id="2052920594">
              <w:marLeft w:val="0"/>
              <w:marRight w:val="0"/>
              <w:marTop w:val="0"/>
              <w:marBottom w:val="0"/>
              <w:divBdr>
                <w:top w:val="none" w:sz="0" w:space="0" w:color="auto"/>
                <w:left w:val="none" w:sz="0" w:space="0" w:color="auto"/>
                <w:bottom w:val="none" w:sz="0" w:space="0" w:color="auto"/>
                <w:right w:val="none" w:sz="0" w:space="0" w:color="auto"/>
              </w:divBdr>
            </w:div>
            <w:div w:id="1340085941">
              <w:marLeft w:val="0"/>
              <w:marRight w:val="0"/>
              <w:marTop w:val="0"/>
              <w:marBottom w:val="0"/>
              <w:divBdr>
                <w:top w:val="none" w:sz="0" w:space="0" w:color="auto"/>
                <w:left w:val="none" w:sz="0" w:space="0" w:color="auto"/>
                <w:bottom w:val="none" w:sz="0" w:space="0" w:color="auto"/>
                <w:right w:val="none" w:sz="0" w:space="0" w:color="auto"/>
              </w:divBdr>
            </w:div>
            <w:div w:id="991560269">
              <w:marLeft w:val="0"/>
              <w:marRight w:val="0"/>
              <w:marTop w:val="0"/>
              <w:marBottom w:val="0"/>
              <w:divBdr>
                <w:top w:val="none" w:sz="0" w:space="0" w:color="auto"/>
                <w:left w:val="none" w:sz="0" w:space="0" w:color="auto"/>
                <w:bottom w:val="none" w:sz="0" w:space="0" w:color="auto"/>
                <w:right w:val="none" w:sz="0" w:space="0" w:color="auto"/>
              </w:divBdr>
            </w:div>
          </w:divsChild>
        </w:div>
        <w:div w:id="1256095063">
          <w:marLeft w:val="0"/>
          <w:marRight w:val="0"/>
          <w:marTop w:val="0"/>
          <w:marBottom w:val="0"/>
          <w:divBdr>
            <w:top w:val="none" w:sz="0" w:space="0" w:color="auto"/>
            <w:left w:val="none" w:sz="0" w:space="0" w:color="auto"/>
            <w:bottom w:val="none" w:sz="0" w:space="0" w:color="auto"/>
            <w:right w:val="none" w:sz="0" w:space="0" w:color="auto"/>
          </w:divBdr>
          <w:divsChild>
            <w:div w:id="896285530">
              <w:marLeft w:val="0"/>
              <w:marRight w:val="0"/>
              <w:marTop w:val="0"/>
              <w:marBottom w:val="0"/>
              <w:divBdr>
                <w:top w:val="none" w:sz="0" w:space="0" w:color="auto"/>
                <w:left w:val="none" w:sz="0" w:space="0" w:color="auto"/>
                <w:bottom w:val="none" w:sz="0" w:space="0" w:color="auto"/>
                <w:right w:val="none" w:sz="0" w:space="0" w:color="auto"/>
              </w:divBdr>
            </w:div>
            <w:div w:id="210969595">
              <w:marLeft w:val="0"/>
              <w:marRight w:val="0"/>
              <w:marTop w:val="0"/>
              <w:marBottom w:val="0"/>
              <w:divBdr>
                <w:top w:val="none" w:sz="0" w:space="0" w:color="auto"/>
                <w:left w:val="none" w:sz="0" w:space="0" w:color="auto"/>
                <w:bottom w:val="none" w:sz="0" w:space="0" w:color="auto"/>
                <w:right w:val="none" w:sz="0" w:space="0" w:color="auto"/>
              </w:divBdr>
            </w:div>
            <w:div w:id="286929965">
              <w:marLeft w:val="0"/>
              <w:marRight w:val="0"/>
              <w:marTop w:val="0"/>
              <w:marBottom w:val="0"/>
              <w:divBdr>
                <w:top w:val="none" w:sz="0" w:space="0" w:color="auto"/>
                <w:left w:val="none" w:sz="0" w:space="0" w:color="auto"/>
                <w:bottom w:val="none" w:sz="0" w:space="0" w:color="auto"/>
                <w:right w:val="none" w:sz="0" w:space="0" w:color="auto"/>
              </w:divBdr>
            </w:div>
          </w:divsChild>
        </w:div>
        <w:div w:id="64760839">
          <w:marLeft w:val="0"/>
          <w:marRight w:val="0"/>
          <w:marTop w:val="0"/>
          <w:marBottom w:val="0"/>
          <w:divBdr>
            <w:top w:val="none" w:sz="0" w:space="0" w:color="auto"/>
            <w:left w:val="none" w:sz="0" w:space="0" w:color="auto"/>
            <w:bottom w:val="none" w:sz="0" w:space="0" w:color="auto"/>
            <w:right w:val="none" w:sz="0" w:space="0" w:color="auto"/>
          </w:divBdr>
          <w:divsChild>
            <w:div w:id="1825390047">
              <w:marLeft w:val="0"/>
              <w:marRight w:val="0"/>
              <w:marTop w:val="0"/>
              <w:marBottom w:val="0"/>
              <w:divBdr>
                <w:top w:val="none" w:sz="0" w:space="0" w:color="auto"/>
                <w:left w:val="none" w:sz="0" w:space="0" w:color="auto"/>
                <w:bottom w:val="none" w:sz="0" w:space="0" w:color="auto"/>
                <w:right w:val="none" w:sz="0" w:space="0" w:color="auto"/>
              </w:divBdr>
            </w:div>
            <w:div w:id="618029795">
              <w:marLeft w:val="0"/>
              <w:marRight w:val="0"/>
              <w:marTop w:val="0"/>
              <w:marBottom w:val="0"/>
              <w:divBdr>
                <w:top w:val="none" w:sz="0" w:space="0" w:color="auto"/>
                <w:left w:val="none" w:sz="0" w:space="0" w:color="auto"/>
                <w:bottom w:val="none" w:sz="0" w:space="0" w:color="auto"/>
                <w:right w:val="none" w:sz="0" w:space="0" w:color="auto"/>
              </w:divBdr>
            </w:div>
            <w:div w:id="955063950">
              <w:marLeft w:val="0"/>
              <w:marRight w:val="0"/>
              <w:marTop w:val="0"/>
              <w:marBottom w:val="0"/>
              <w:divBdr>
                <w:top w:val="none" w:sz="0" w:space="0" w:color="auto"/>
                <w:left w:val="none" w:sz="0" w:space="0" w:color="auto"/>
                <w:bottom w:val="none" w:sz="0" w:space="0" w:color="auto"/>
                <w:right w:val="none" w:sz="0" w:space="0" w:color="auto"/>
              </w:divBdr>
            </w:div>
            <w:div w:id="658734175">
              <w:marLeft w:val="0"/>
              <w:marRight w:val="0"/>
              <w:marTop w:val="0"/>
              <w:marBottom w:val="0"/>
              <w:divBdr>
                <w:top w:val="none" w:sz="0" w:space="0" w:color="auto"/>
                <w:left w:val="none" w:sz="0" w:space="0" w:color="auto"/>
                <w:bottom w:val="none" w:sz="0" w:space="0" w:color="auto"/>
                <w:right w:val="none" w:sz="0" w:space="0" w:color="auto"/>
              </w:divBdr>
            </w:div>
          </w:divsChild>
        </w:div>
        <w:div w:id="1775245505">
          <w:marLeft w:val="0"/>
          <w:marRight w:val="0"/>
          <w:marTop w:val="0"/>
          <w:marBottom w:val="0"/>
          <w:divBdr>
            <w:top w:val="none" w:sz="0" w:space="0" w:color="auto"/>
            <w:left w:val="none" w:sz="0" w:space="0" w:color="auto"/>
            <w:bottom w:val="none" w:sz="0" w:space="0" w:color="auto"/>
            <w:right w:val="none" w:sz="0" w:space="0" w:color="auto"/>
          </w:divBdr>
          <w:divsChild>
            <w:div w:id="1997801456">
              <w:marLeft w:val="0"/>
              <w:marRight w:val="0"/>
              <w:marTop w:val="0"/>
              <w:marBottom w:val="0"/>
              <w:divBdr>
                <w:top w:val="none" w:sz="0" w:space="0" w:color="auto"/>
                <w:left w:val="none" w:sz="0" w:space="0" w:color="auto"/>
                <w:bottom w:val="none" w:sz="0" w:space="0" w:color="auto"/>
                <w:right w:val="none" w:sz="0" w:space="0" w:color="auto"/>
              </w:divBdr>
            </w:div>
            <w:div w:id="219369505">
              <w:marLeft w:val="0"/>
              <w:marRight w:val="0"/>
              <w:marTop w:val="0"/>
              <w:marBottom w:val="0"/>
              <w:divBdr>
                <w:top w:val="none" w:sz="0" w:space="0" w:color="auto"/>
                <w:left w:val="none" w:sz="0" w:space="0" w:color="auto"/>
                <w:bottom w:val="none" w:sz="0" w:space="0" w:color="auto"/>
                <w:right w:val="none" w:sz="0" w:space="0" w:color="auto"/>
              </w:divBdr>
            </w:div>
            <w:div w:id="77602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5202">
      <w:bodyDiv w:val="1"/>
      <w:marLeft w:val="0"/>
      <w:marRight w:val="0"/>
      <w:marTop w:val="0"/>
      <w:marBottom w:val="0"/>
      <w:divBdr>
        <w:top w:val="none" w:sz="0" w:space="0" w:color="auto"/>
        <w:left w:val="none" w:sz="0" w:space="0" w:color="auto"/>
        <w:bottom w:val="none" w:sz="0" w:space="0" w:color="auto"/>
        <w:right w:val="none" w:sz="0" w:space="0" w:color="auto"/>
      </w:divBdr>
    </w:div>
    <w:div w:id="1047990664">
      <w:bodyDiv w:val="1"/>
      <w:marLeft w:val="0"/>
      <w:marRight w:val="0"/>
      <w:marTop w:val="0"/>
      <w:marBottom w:val="0"/>
      <w:divBdr>
        <w:top w:val="none" w:sz="0" w:space="0" w:color="auto"/>
        <w:left w:val="none" w:sz="0" w:space="0" w:color="auto"/>
        <w:bottom w:val="none" w:sz="0" w:space="0" w:color="auto"/>
        <w:right w:val="none" w:sz="0" w:space="0" w:color="auto"/>
      </w:divBdr>
    </w:div>
    <w:div w:id="1298291475">
      <w:bodyDiv w:val="1"/>
      <w:marLeft w:val="0"/>
      <w:marRight w:val="0"/>
      <w:marTop w:val="0"/>
      <w:marBottom w:val="0"/>
      <w:divBdr>
        <w:top w:val="none" w:sz="0" w:space="0" w:color="auto"/>
        <w:left w:val="none" w:sz="0" w:space="0" w:color="auto"/>
        <w:bottom w:val="none" w:sz="0" w:space="0" w:color="auto"/>
        <w:right w:val="none" w:sz="0" w:space="0" w:color="auto"/>
      </w:divBdr>
    </w:div>
    <w:div w:id="1571888328">
      <w:bodyDiv w:val="1"/>
      <w:marLeft w:val="0"/>
      <w:marRight w:val="0"/>
      <w:marTop w:val="0"/>
      <w:marBottom w:val="0"/>
      <w:divBdr>
        <w:top w:val="none" w:sz="0" w:space="0" w:color="auto"/>
        <w:left w:val="none" w:sz="0" w:space="0" w:color="auto"/>
        <w:bottom w:val="none" w:sz="0" w:space="0" w:color="auto"/>
        <w:right w:val="none" w:sz="0" w:space="0" w:color="auto"/>
      </w:divBdr>
    </w:div>
    <w:div w:id="1604915637">
      <w:bodyDiv w:val="1"/>
      <w:marLeft w:val="0"/>
      <w:marRight w:val="0"/>
      <w:marTop w:val="0"/>
      <w:marBottom w:val="0"/>
      <w:divBdr>
        <w:top w:val="none" w:sz="0" w:space="0" w:color="auto"/>
        <w:left w:val="none" w:sz="0" w:space="0" w:color="auto"/>
        <w:bottom w:val="none" w:sz="0" w:space="0" w:color="auto"/>
        <w:right w:val="none" w:sz="0" w:space="0" w:color="auto"/>
      </w:divBdr>
      <w:divsChild>
        <w:div w:id="758259093">
          <w:marLeft w:val="0"/>
          <w:marRight w:val="0"/>
          <w:marTop w:val="0"/>
          <w:marBottom w:val="0"/>
          <w:divBdr>
            <w:top w:val="none" w:sz="0" w:space="0" w:color="auto"/>
            <w:left w:val="none" w:sz="0" w:space="0" w:color="auto"/>
            <w:bottom w:val="none" w:sz="0" w:space="0" w:color="auto"/>
            <w:right w:val="none" w:sz="0" w:space="0" w:color="auto"/>
          </w:divBdr>
        </w:div>
      </w:divsChild>
    </w:div>
    <w:div w:id="1891647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image" Target="media/image8.jpg"/><Relationship Id="rId21" Type="http://schemas.openxmlformats.org/officeDocument/2006/relationships/hyperlink" Target="https://rsginc.com/privacy-policy/"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7.jp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3.xml"/><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g"/><Relationship Id="rId32" Type="http://schemas.openxmlformats.org/officeDocument/2006/relationships/footer" Target="footer4.xml"/><Relationship Id="rId37" Type="http://schemas.microsoft.com/office/2018/08/relationships/commentsExtensible" Target="commentsExtensi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5.jpg"/><Relationship Id="rId28" Type="http://schemas.openxmlformats.org/officeDocument/2006/relationships/image" Target="media/image10.jp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3.jpg"/><Relationship Id="rId27" Type="http://schemas.openxmlformats.org/officeDocument/2006/relationships/image" Target="media/image9.jpg"/><Relationship Id="rId30" Type="http://schemas.openxmlformats.org/officeDocument/2006/relationships/header" Target="header5.xml"/><Relationship Id="rId35" Type="http://schemas.openxmlformats.org/officeDocument/2006/relationships/glossaryDocument" Target="glossary/document.xml"/><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lly.ryan\AppData\Roaming\Microsoft\templates\Proposal%20and%20Report\RSG%20Report%20and%20Proposal%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2BB4387EABC4589A278542BFD505C3C"/>
        <w:category>
          <w:name w:val="General"/>
          <w:gallery w:val="placeholder"/>
        </w:category>
        <w:types>
          <w:type w:val="bbPlcHdr"/>
        </w:types>
        <w:behaviors>
          <w:behavior w:val="content"/>
        </w:behaviors>
        <w:guid w:val="{3E6C2A9A-2D40-4B5E-8EFB-283918767848}"/>
      </w:docPartPr>
      <w:docPartBody>
        <w:p w:rsidR="00BD595F" w:rsidRDefault="00C668E3">
          <w:pPr>
            <w:pStyle w:val="F2BB4387EABC4589A278542BFD505C3C"/>
          </w:pPr>
          <w:r w:rsidRPr="0048555F">
            <w:rPr>
              <w:rStyle w:val="PlaceholderText"/>
            </w:rPr>
            <w:t>Choose a building block.</w:t>
          </w:r>
        </w:p>
      </w:docPartBody>
    </w:docPart>
    <w:docPart>
      <w:docPartPr>
        <w:name w:val="CC2A7F8DE1654D0081CC31B32D3D89B0"/>
        <w:category>
          <w:name w:val="General"/>
          <w:gallery w:val="placeholder"/>
        </w:category>
        <w:types>
          <w:type w:val="bbPlcHdr"/>
        </w:types>
        <w:behaviors>
          <w:behavior w:val="content"/>
        </w:behaviors>
        <w:guid w:val="{60A2A02B-2AED-4525-A38F-CC40DC89D6F5}"/>
      </w:docPartPr>
      <w:docPartBody>
        <w:p w:rsidR="00BD595F" w:rsidRDefault="00C668E3">
          <w:pPr>
            <w:pStyle w:val="CC2A7F8DE1654D0081CC31B32D3D89B0"/>
          </w:pPr>
          <w:r w:rsidRPr="00AA1512">
            <w:rPr>
              <w:rStyle w:val="PlaceholderText"/>
            </w:rPr>
            <w:t>[Company]</w:t>
          </w:r>
        </w:p>
      </w:docPartBody>
    </w:docPart>
    <w:docPart>
      <w:docPartPr>
        <w:name w:val="627A315A7A0841A6A61D923C7E0CB3A8"/>
        <w:category>
          <w:name w:val="General"/>
          <w:gallery w:val="placeholder"/>
        </w:category>
        <w:types>
          <w:type w:val="bbPlcHdr"/>
        </w:types>
        <w:behaviors>
          <w:behavior w:val="content"/>
        </w:behaviors>
        <w:guid w:val="{DEB79ED6-DEF0-4E2A-929F-530EC2810288}"/>
      </w:docPartPr>
      <w:docPartBody>
        <w:p w:rsidR="00BD595F" w:rsidRDefault="00C668E3">
          <w:pPr>
            <w:pStyle w:val="627A315A7A0841A6A61D923C7E0CB3A8"/>
          </w:pPr>
          <w:r w:rsidRPr="007C31BA">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Cambria"/>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95F"/>
    <w:rsid w:val="000A52DD"/>
    <w:rsid w:val="0018233D"/>
    <w:rsid w:val="002E534A"/>
    <w:rsid w:val="003962B6"/>
    <w:rsid w:val="003B10C0"/>
    <w:rsid w:val="00634DF2"/>
    <w:rsid w:val="00694FA4"/>
    <w:rsid w:val="007E1D2D"/>
    <w:rsid w:val="0081683C"/>
    <w:rsid w:val="00932132"/>
    <w:rsid w:val="009327E9"/>
    <w:rsid w:val="00A16E47"/>
    <w:rsid w:val="00A82459"/>
    <w:rsid w:val="00B235A9"/>
    <w:rsid w:val="00B9026A"/>
    <w:rsid w:val="00BD595F"/>
    <w:rsid w:val="00C43C00"/>
    <w:rsid w:val="00C668E3"/>
    <w:rsid w:val="00C863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2BB4387EABC4589A278542BFD505C3C">
    <w:name w:val="F2BB4387EABC4589A278542BFD505C3C"/>
  </w:style>
  <w:style w:type="paragraph" w:customStyle="1" w:styleId="CC2A7F8DE1654D0081CC31B32D3D89B0">
    <w:name w:val="CC2A7F8DE1654D0081CC31B32D3D89B0"/>
  </w:style>
  <w:style w:type="paragraph" w:customStyle="1" w:styleId="627A315A7A0841A6A61D923C7E0CB3A8">
    <w:name w:val="627A315A7A0841A6A61D923C7E0CB3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RSG">
      <a:dk1>
        <a:srgbClr val="48484A"/>
      </a:dk1>
      <a:lt1>
        <a:srgbClr val="FFFFFF"/>
      </a:lt1>
      <a:dk2>
        <a:srgbClr val="262626"/>
      </a:dk2>
      <a:lt2>
        <a:srgbClr val="F68B1F"/>
      </a:lt2>
      <a:accent1>
        <a:srgbClr val="006FA1"/>
      </a:accent1>
      <a:accent2>
        <a:srgbClr val="75BEE9"/>
      </a:accent2>
      <a:accent3>
        <a:srgbClr val="63AF5E"/>
      </a:accent3>
      <a:accent4>
        <a:srgbClr val="FFC20E"/>
      </a:accent4>
      <a:accent5>
        <a:srgbClr val="524D85"/>
      </a:accent5>
      <a:accent6>
        <a:srgbClr val="BA1222"/>
      </a:accent6>
      <a:hlink>
        <a:srgbClr val="48484A"/>
      </a:hlink>
      <a:folHlink>
        <a:srgbClr val="524D85"/>
      </a:folHlink>
    </a:clrScheme>
    <a:fontScheme name="RSG">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2020-10-06T00:00:00</PublishDate>
  <Abstract>RFP No.</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8F7273FAA0A78448CF571B2DC4DB210" ma:contentTypeVersion="8" ma:contentTypeDescription="Create a new document." ma:contentTypeScope="" ma:versionID="234b4bc55be1107faf19009636c2249b">
  <xsd:schema xmlns:xsd="http://www.w3.org/2001/XMLSchema" xmlns:xs="http://www.w3.org/2001/XMLSchema" xmlns:p="http://schemas.microsoft.com/office/2006/metadata/properties" xmlns:ns2="2f8c831a-e582-4e70-a920-e289c04c9250" targetNamespace="http://schemas.microsoft.com/office/2006/metadata/properties" ma:root="true" ma:fieldsID="0ede3fcc757a71951f910ae3a6b5e81b" ns2:_="">
    <xsd:import namespace="2f8c831a-e582-4e70-a920-e289c04c92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8c831a-e582-4e70-a920-e289c04c92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2E9C17-A37F-4F5D-9632-D1E4C62C2D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8c831a-e582-4e70-a920-e289c04c92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80FB58-2435-4D8A-8B74-566989FFA2F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6D2E125-DBEF-40B5-B32C-3096D4ADCC7A}">
  <ds:schemaRefs>
    <ds:schemaRef ds:uri="http://schemas.microsoft.com/sharepoint/v3/contenttype/forms"/>
  </ds:schemaRefs>
</ds:datastoreItem>
</file>

<file path=customXml/itemProps5.xml><?xml version="1.0" encoding="utf-8"?>
<ds:datastoreItem xmlns:ds="http://schemas.openxmlformats.org/officeDocument/2006/customXml" ds:itemID="{1E07FF83-5533-4805-BE9B-5144B940A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RSG Report and Proposal Template</Template>
  <TotalTime>95</TotalTime>
  <Pages>22</Pages>
  <Words>2880</Words>
  <Characters>16418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Questionnaire for Virtual Visitation Pre-Test</vt:lpstr>
    </vt:vector>
  </TitlesOfParts>
  <Company>National Park Service</Company>
  <LinksUpToDate>false</LinksUpToDate>
  <CharactersWithSpaces>19260</CharactersWithSpaces>
  <SharedDoc>false</SharedDoc>
  <HLinks>
    <vt:vector size="72" baseType="variant">
      <vt:variant>
        <vt:i4>1572924</vt:i4>
      </vt:variant>
      <vt:variant>
        <vt:i4>68</vt:i4>
      </vt:variant>
      <vt:variant>
        <vt:i4>0</vt:i4>
      </vt:variant>
      <vt:variant>
        <vt:i4>5</vt:i4>
      </vt:variant>
      <vt:variant>
        <vt:lpwstr/>
      </vt:variant>
      <vt:variant>
        <vt:lpwstr>_Toc34398547</vt:lpwstr>
      </vt:variant>
      <vt:variant>
        <vt:i4>1638460</vt:i4>
      </vt:variant>
      <vt:variant>
        <vt:i4>62</vt:i4>
      </vt:variant>
      <vt:variant>
        <vt:i4>0</vt:i4>
      </vt:variant>
      <vt:variant>
        <vt:i4>5</vt:i4>
      </vt:variant>
      <vt:variant>
        <vt:lpwstr/>
      </vt:variant>
      <vt:variant>
        <vt:lpwstr>_Toc34398546</vt:lpwstr>
      </vt:variant>
      <vt:variant>
        <vt:i4>1703996</vt:i4>
      </vt:variant>
      <vt:variant>
        <vt:i4>56</vt:i4>
      </vt:variant>
      <vt:variant>
        <vt:i4>0</vt:i4>
      </vt:variant>
      <vt:variant>
        <vt:i4>5</vt:i4>
      </vt:variant>
      <vt:variant>
        <vt:lpwstr/>
      </vt:variant>
      <vt:variant>
        <vt:lpwstr>_Toc34398545</vt:lpwstr>
      </vt:variant>
      <vt:variant>
        <vt:i4>1769532</vt:i4>
      </vt:variant>
      <vt:variant>
        <vt:i4>50</vt:i4>
      </vt:variant>
      <vt:variant>
        <vt:i4>0</vt:i4>
      </vt:variant>
      <vt:variant>
        <vt:i4>5</vt:i4>
      </vt:variant>
      <vt:variant>
        <vt:lpwstr/>
      </vt:variant>
      <vt:variant>
        <vt:lpwstr>_Toc34398544</vt:lpwstr>
      </vt:variant>
      <vt:variant>
        <vt:i4>1835068</vt:i4>
      </vt:variant>
      <vt:variant>
        <vt:i4>44</vt:i4>
      </vt:variant>
      <vt:variant>
        <vt:i4>0</vt:i4>
      </vt:variant>
      <vt:variant>
        <vt:i4>5</vt:i4>
      </vt:variant>
      <vt:variant>
        <vt:lpwstr/>
      </vt:variant>
      <vt:variant>
        <vt:lpwstr>_Toc34398543</vt:lpwstr>
      </vt:variant>
      <vt:variant>
        <vt:i4>1900604</vt:i4>
      </vt:variant>
      <vt:variant>
        <vt:i4>38</vt:i4>
      </vt:variant>
      <vt:variant>
        <vt:i4>0</vt:i4>
      </vt:variant>
      <vt:variant>
        <vt:i4>5</vt:i4>
      </vt:variant>
      <vt:variant>
        <vt:lpwstr/>
      </vt:variant>
      <vt:variant>
        <vt:lpwstr>_Toc34398542</vt:lpwstr>
      </vt:variant>
      <vt:variant>
        <vt:i4>1966140</vt:i4>
      </vt:variant>
      <vt:variant>
        <vt:i4>32</vt:i4>
      </vt:variant>
      <vt:variant>
        <vt:i4>0</vt:i4>
      </vt:variant>
      <vt:variant>
        <vt:i4>5</vt:i4>
      </vt:variant>
      <vt:variant>
        <vt:lpwstr/>
      </vt:variant>
      <vt:variant>
        <vt:lpwstr>_Toc34398541</vt:lpwstr>
      </vt:variant>
      <vt:variant>
        <vt:i4>2031676</vt:i4>
      </vt:variant>
      <vt:variant>
        <vt:i4>26</vt:i4>
      </vt:variant>
      <vt:variant>
        <vt:i4>0</vt:i4>
      </vt:variant>
      <vt:variant>
        <vt:i4>5</vt:i4>
      </vt:variant>
      <vt:variant>
        <vt:lpwstr/>
      </vt:variant>
      <vt:variant>
        <vt:lpwstr>_Toc34398540</vt:lpwstr>
      </vt:variant>
      <vt:variant>
        <vt:i4>1441851</vt:i4>
      </vt:variant>
      <vt:variant>
        <vt:i4>20</vt:i4>
      </vt:variant>
      <vt:variant>
        <vt:i4>0</vt:i4>
      </vt:variant>
      <vt:variant>
        <vt:i4>5</vt:i4>
      </vt:variant>
      <vt:variant>
        <vt:lpwstr/>
      </vt:variant>
      <vt:variant>
        <vt:lpwstr>_Toc34398539</vt:lpwstr>
      </vt:variant>
      <vt:variant>
        <vt:i4>1507387</vt:i4>
      </vt:variant>
      <vt:variant>
        <vt:i4>14</vt:i4>
      </vt:variant>
      <vt:variant>
        <vt:i4>0</vt:i4>
      </vt:variant>
      <vt:variant>
        <vt:i4>5</vt:i4>
      </vt:variant>
      <vt:variant>
        <vt:lpwstr/>
      </vt:variant>
      <vt:variant>
        <vt:lpwstr>_Toc34398538</vt:lpwstr>
      </vt:variant>
      <vt:variant>
        <vt:i4>1572923</vt:i4>
      </vt:variant>
      <vt:variant>
        <vt:i4>8</vt:i4>
      </vt:variant>
      <vt:variant>
        <vt:i4>0</vt:i4>
      </vt:variant>
      <vt:variant>
        <vt:i4>5</vt:i4>
      </vt:variant>
      <vt:variant>
        <vt:lpwstr/>
      </vt:variant>
      <vt:variant>
        <vt:lpwstr>_Toc34398537</vt:lpwstr>
      </vt:variant>
      <vt:variant>
        <vt:i4>1638459</vt:i4>
      </vt:variant>
      <vt:variant>
        <vt:i4>2</vt:i4>
      </vt:variant>
      <vt:variant>
        <vt:i4>0</vt:i4>
      </vt:variant>
      <vt:variant>
        <vt:i4>5</vt:i4>
      </vt:variant>
      <vt:variant>
        <vt:lpwstr/>
      </vt:variant>
      <vt:variant>
        <vt:lpwstr>_Toc34398536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Questionnaire for Virtual Visitation Pre-Test</dc:title>
  <dc:creator>Molly Ryan</dc:creator>
  <cp:lastModifiedBy>Ponds, Phadrea D</cp:lastModifiedBy>
  <cp:revision>14</cp:revision>
  <cp:lastPrinted>2013-10-11T21:04:00Z</cp:lastPrinted>
  <dcterms:created xsi:type="dcterms:W3CDTF">2020-09-25T19:56:00Z</dcterms:created>
  <dcterms:modified xsi:type="dcterms:W3CDTF">2020-10-07T17:20:00Z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0x01010038F7273FAA0A78448CF571B2DC4DB210</vt:lpwstr>
  </property>
</Properties>
</file>