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F4DE4" w:rsidR="001F4DE4" w:rsidP="001F4DE4" w:rsidRDefault="001F4DE4" w14:paraId="5611DF52" w14:textId="3EC00C5D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Email advertisement for 2020</w:t>
      </w:r>
      <w:r w:rsidR="002B0E79">
        <w:rPr>
          <w:rFonts w:cstheme="minorHAnsi"/>
          <w:b/>
          <w:sz w:val="24"/>
          <w:szCs w:val="24"/>
        </w:rPr>
        <w:t xml:space="preserve"> CPEP Partner Organizations</w:t>
      </w:r>
    </w:p>
    <w:p w:rsidRPr="00D407D8" w:rsidR="00DA5E15" w:rsidRDefault="00DA5E15" w14:paraId="01122A53" w14:textId="7F9F95F9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 xml:space="preserve">To: 2020 CPEP </w:t>
      </w:r>
      <w:r w:rsidR="002B0E79">
        <w:rPr>
          <w:rFonts w:cstheme="minorHAnsi"/>
          <w:b/>
          <w:sz w:val="24"/>
          <w:szCs w:val="24"/>
        </w:rPr>
        <w:t xml:space="preserve">partner </w:t>
      </w:r>
      <w:r w:rsidRPr="00D407D8">
        <w:rPr>
          <w:rFonts w:cstheme="minorHAnsi"/>
          <w:b/>
          <w:sz w:val="24"/>
          <w:szCs w:val="24"/>
        </w:rPr>
        <w:t>organization staff</w:t>
      </w:r>
    </w:p>
    <w:p w:rsidRPr="00D407D8" w:rsidR="00DA5E15" w:rsidRDefault="00005F92" w14:paraId="027AADE5" w14:textId="3BA34170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From: [</w:t>
      </w:r>
      <w:r w:rsidRPr="00D407D8" w:rsidR="00DA5E15">
        <w:rPr>
          <w:rFonts w:cstheme="minorHAnsi"/>
          <w:b/>
          <w:sz w:val="24"/>
          <w:szCs w:val="24"/>
        </w:rPr>
        <w:t>REGIONAL OFFICE REPRESENTATIVE</w:t>
      </w:r>
      <w:r w:rsidRPr="00D407D8">
        <w:rPr>
          <w:rFonts w:cstheme="minorHAnsi"/>
          <w:b/>
          <w:sz w:val="24"/>
          <w:szCs w:val="24"/>
        </w:rPr>
        <w:t>]</w:t>
      </w:r>
    </w:p>
    <w:p w:rsidRPr="00D407D8" w:rsidR="00005F92" w:rsidRDefault="00005F92" w14:paraId="784DF3FE" w14:textId="2E9E1AE6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Subject Line: Participants Needed for Research Study – Seeking 2020 Census Partner Organization Staff</w:t>
      </w:r>
    </w:p>
    <w:p w:rsidRPr="00D407D8" w:rsidR="008B68E9" w:rsidRDefault="00434211" w14:paraId="2165D4BF" w14:textId="23A82F0E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you work in an organization that participated </w:t>
      </w:r>
      <w:r w:rsidRPr="00D407D8" w:rsidR="00264F69">
        <w:rPr>
          <w:rFonts w:cstheme="minorHAnsi"/>
          <w:b/>
          <w:sz w:val="24"/>
          <w:szCs w:val="24"/>
        </w:rPr>
        <w:t>in</w:t>
      </w:r>
      <w:r w:rsidRPr="00D407D8" w:rsidR="00005F92">
        <w:rPr>
          <w:rFonts w:cstheme="minorHAnsi"/>
          <w:b/>
          <w:sz w:val="24"/>
          <w:szCs w:val="24"/>
        </w:rPr>
        <w:t xml:space="preserve"> the 2020 Census Partnership and Engagement (CPEP) Program? </w:t>
      </w:r>
      <w:r w:rsidRPr="00D407D8" w:rsidR="00005F92">
        <w:rPr>
          <w:rFonts w:cstheme="minorHAnsi"/>
          <w:sz w:val="24"/>
          <w:szCs w:val="24"/>
        </w:rPr>
        <w:t>If so, we would like to hear about your work experiences.</w:t>
      </w:r>
    </w:p>
    <w:p w:rsidRPr="00D407D8" w:rsidR="00EB110F" w:rsidRDefault="00005F92" w14:paraId="06A5143E" w14:textId="1E972DF4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U.S. Census Bureau is seeking</w:t>
      </w:r>
      <w:r w:rsidR="00434211">
        <w:rPr>
          <w:rFonts w:cstheme="minorHAnsi"/>
          <w:sz w:val="24"/>
          <w:szCs w:val="24"/>
        </w:rPr>
        <w:t xml:space="preserve"> CPEP</w:t>
      </w:r>
      <w:r w:rsidRPr="00D407D8">
        <w:rPr>
          <w:rFonts w:cstheme="minorHAnsi"/>
          <w:sz w:val="24"/>
          <w:szCs w:val="24"/>
        </w:rPr>
        <w:t xml:space="preserve"> partner organiz</w:t>
      </w:r>
      <w:r w:rsidRPr="00D407D8" w:rsidR="00EB110F">
        <w:rPr>
          <w:rFonts w:cstheme="minorHAnsi"/>
          <w:sz w:val="24"/>
          <w:szCs w:val="24"/>
        </w:rPr>
        <w:t xml:space="preserve">ation staff to participate in a </w:t>
      </w:r>
      <w:r w:rsidRPr="00D407D8">
        <w:rPr>
          <w:rFonts w:cstheme="minorHAnsi"/>
          <w:sz w:val="24"/>
          <w:szCs w:val="24"/>
        </w:rPr>
        <w:t>focus group.</w:t>
      </w:r>
      <w:r w:rsidR="0064784B">
        <w:rPr>
          <w:rFonts w:cstheme="minorHAnsi"/>
          <w:sz w:val="24"/>
          <w:szCs w:val="24"/>
        </w:rPr>
        <w:t xml:space="preserve"> </w:t>
      </w:r>
      <w:r w:rsidRPr="00D407D8">
        <w:rPr>
          <w:rFonts w:cstheme="minorHAnsi"/>
          <w:sz w:val="24"/>
          <w:szCs w:val="24"/>
        </w:rPr>
        <w:t>The</w:t>
      </w:r>
      <w:r w:rsidR="000F7D6F">
        <w:rPr>
          <w:rFonts w:cstheme="minorHAnsi"/>
          <w:sz w:val="24"/>
          <w:szCs w:val="24"/>
        </w:rPr>
        <w:t xml:space="preserve"> focus groups</w:t>
      </w:r>
      <w:r w:rsidRPr="00D407D8">
        <w:rPr>
          <w:rFonts w:cstheme="minorHAnsi"/>
          <w:sz w:val="24"/>
          <w:szCs w:val="24"/>
        </w:rPr>
        <w:t xml:space="preserve"> are part </w:t>
      </w:r>
      <w:r w:rsidRPr="00D407D8" w:rsidR="00EB110F">
        <w:rPr>
          <w:rFonts w:cstheme="minorHAnsi"/>
          <w:sz w:val="24"/>
          <w:szCs w:val="24"/>
        </w:rPr>
        <w:t xml:space="preserve">of a study to learn more about your experiences </w:t>
      </w:r>
      <w:r w:rsidRPr="00D407D8" w:rsidR="00D17FB5">
        <w:rPr>
          <w:rFonts w:cstheme="minorHAnsi"/>
          <w:sz w:val="24"/>
          <w:szCs w:val="24"/>
        </w:rPr>
        <w:t>helping to promote</w:t>
      </w:r>
      <w:r w:rsidRPr="00D407D8" w:rsidR="00EB110F">
        <w:rPr>
          <w:rFonts w:cstheme="minorHAnsi"/>
          <w:sz w:val="24"/>
          <w:szCs w:val="24"/>
        </w:rPr>
        <w:t xml:space="preserve"> the 2020 Census in your local community. </w:t>
      </w:r>
      <w:r w:rsidRPr="00D407D8" w:rsidR="000F7D6F">
        <w:rPr>
          <w:rFonts w:cstheme="minorHAnsi"/>
          <w:sz w:val="24"/>
          <w:szCs w:val="24"/>
        </w:rPr>
        <w:t>Only partner organization staff are eligible to participate, and supervisory approval is required.</w:t>
      </w:r>
    </w:p>
    <w:p w:rsidRPr="00D407D8" w:rsidR="003D0279" w:rsidRDefault="003D0279" w14:paraId="60A32845" w14:textId="5770EBE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focus groups are two (2) hours long and will take place at</w:t>
      </w:r>
      <w:r w:rsidR="000F7D6F">
        <w:rPr>
          <w:rFonts w:cstheme="minorHAnsi"/>
          <w:sz w:val="24"/>
          <w:szCs w:val="24"/>
        </w:rPr>
        <w:t xml:space="preserve"> a</w:t>
      </w:r>
      <w:r w:rsidRPr="00D407D8" w:rsidR="00201676">
        <w:rPr>
          <w:rFonts w:cstheme="minorHAnsi"/>
          <w:sz w:val="24"/>
          <w:szCs w:val="24"/>
        </w:rPr>
        <w:t xml:space="preserve"> facility local to [Name of City]</w:t>
      </w:r>
      <w:r w:rsidRPr="00D407D8">
        <w:rPr>
          <w:rFonts w:cstheme="minorHAnsi"/>
          <w:sz w:val="24"/>
          <w:szCs w:val="24"/>
        </w:rPr>
        <w:t>. Participants will</w:t>
      </w:r>
      <w:r w:rsidRPr="00D407D8" w:rsidR="00201676">
        <w:rPr>
          <w:rFonts w:cstheme="minorHAnsi"/>
          <w:sz w:val="24"/>
          <w:szCs w:val="24"/>
        </w:rPr>
        <w:t xml:space="preserve"> be paid $75 </w:t>
      </w:r>
      <w:r w:rsidRPr="00D407D8" w:rsidR="003920C6">
        <w:rPr>
          <w:rFonts w:cstheme="minorHAnsi"/>
          <w:sz w:val="24"/>
          <w:szCs w:val="24"/>
        </w:rPr>
        <w:t xml:space="preserve">compensate for any travel costs and </w:t>
      </w:r>
      <w:r w:rsidR="00D703B9">
        <w:rPr>
          <w:rFonts w:cstheme="minorHAnsi"/>
          <w:sz w:val="24"/>
          <w:szCs w:val="24"/>
        </w:rPr>
        <w:t xml:space="preserve">as a thank you </w:t>
      </w:r>
      <w:r w:rsidR="000F7D6F">
        <w:rPr>
          <w:rFonts w:cstheme="minorHAnsi"/>
          <w:sz w:val="24"/>
          <w:szCs w:val="24"/>
        </w:rPr>
        <w:t xml:space="preserve">for your time. </w:t>
      </w:r>
      <w:r w:rsidRPr="00D407D8" w:rsidR="00264F69">
        <w:rPr>
          <w:rFonts w:cstheme="minorHAnsi"/>
          <w:sz w:val="24"/>
          <w:szCs w:val="24"/>
        </w:rPr>
        <w:t>The focus group sessions will take place</w:t>
      </w:r>
      <w:r w:rsidRPr="00D407D8">
        <w:rPr>
          <w:rFonts w:cstheme="minorHAnsi"/>
          <w:sz w:val="24"/>
          <w:szCs w:val="24"/>
        </w:rPr>
        <w:t xml:space="preserve"> between </w:t>
      </w:r>
      <w:r w:rsidRPr="00D407D8" w:rsidR="00E24390">
        <w:rPr>
          <w:rFonts w:cstheme="minorHAnsi"/>
          <w:sz w:val="24"/>
          <w:szCs w:val="24"/>
        </w:rPr>
        <w:t>[</w:t>
      </w:r>
      <w:r w:rsidRPr="00D407D8" w:rsidR="00264F69">
        <w:rPr>
          <w:rFonts w:cstheme="minorHAnsi"/>
          <w:sz w:val="24"/>
          <w:szCs w:val="24"/>
        </w:rPr>
        <w:t>SPECIFIC DAYS AND TIMES</w:t>
      </w:r>
      <w:r w:rsidRPr="00D407D8" w:rsidR="00E24390">
        <w:rPr>
          <w:rFonts w:cstheme="minorHAnsi"/>
          <w:sz w:val="24"/>
          <w:szCs w:val="24"/>
        </w:rPr>
        <w:t>]</w:t>
      </w:r>
      <w:r w:rsidRPr="00D407D8" w:rsidR="003B4131">
        <w:rPr>
          <w:rFonts w:cstheme="minorHAnsi"/>
          <w:sz w:val="24"/>
          <w:szCs w:val="24"/>
        </w:rPr>
        <w:t xml:space="preserve"> at the [IN</w:t>
      </w:r>
      <w:r w:rsidRPr="00D407D8" w:rsidR="00264F69">
        <w:rPr>
          <w:rFonts w:cstheme="minorHAnsi"/>
          <w:sz w:val="24"/>
          <w:szCs w:val="24"/>
        </w:rPr>
        <w:t xml:space="preserve">SERT FACILITY NAME], </w:t>
      </w:r>
      <w:r w:rsidRPr="00D407D8" w:rsidR="003B4131">
        <w:rPr>
          <w:rFonts w:cstheme="minorHAnsi"/>
          <w:sz w:val="24"/>
          <w:szCs w:val="24"/>
        </w:rPr>
        <w:t xml:space="preserve">[ADDRESS, CITY, STATE, </w:t>
      </w:r>
      <w:proofErr w:type="gramStart"/>
      <w:r w:rsidRPr="00D407D8" w:rsidR="003B4131">
        <w:rPr>
          <w:rFonts w:cstheme="minorHAnsi"/>
          <w:sz w:val="24"/>
          <w:szCs w:val="24"/>
        </w:rPr>
        <w:t>ZIP</w:t>
      </w:r>
      <w:proofErr w:type="gramEnd"/>
      <w:r w:rsidRPr="00D407D8" w:rsidR="003B4131">
        <w:rPr>
          <w:rFonts w:cstheme="minorHAnsi"/>
          <w:sz w:val="24"/>
          <w:szCs w:val="24"/>
        </w:rPr>
        <w:t xml:space="preserve"> CODE].</w:t>
      </w:r>
    </w:p>
    <w:p w:rsidR="00F23FF3" w:rsidRDefault="00B84D33" w14:paraId="4C8B1753" w14:textId="5C7C3862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If you are interested in participating, please send an email to: [CONTACT EMAIL ADDRESS] to request an initial interview to determine eligibility. </w:t>
      </w:r>
      <w:r w:rsidRPr="00C86703" w:rsidR="00777B02">
        <w:rPr>
          <w:rFonts w:cstheme="minorHAnsi"/>
          <w:sz w:val="24"/>
          <w:szCs w:val="24"/>
        </w:rPr>
        <w:t>Please mention the phrase “2020 Census Focus Group.”</w:t>
      </w:r>
    </w:p>
    <w:p w:rsidRPr="00D407D8" w:rsidR="007405D5" w:rsidRDefault="00CD7187" w14:paraId="01DE17E9" w14:textId="0A196D7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any question about this study, </w:t>
      </w:r>
      <w:r w:rsidRPr="00D407D8" w:rsidR="00B84D33">
        <w:rPr>
          <w:rFonts w:cstheme="minorHAnsi"/>
          <w:sz w:val="24"/>
          <w:szCs w:val="24"/>
        </w:rPr>
        <w:t xml:space="preserve">please contact </w:t>
      </w:r>
      <w:r w:rsidRPr="00D407D8" w:rsidR="003B4131">
        <w:rPr>
          <w:rFonts w:cstheme="minorHAnsi"/>
          <w:sz w:val="24"/>
          <w:szCs w:val="24"/>
        </w:rPr>
        <w:t>[PROJECT TEAM MEMBER]</w:t>
      </w:r>
      <w:r w:rsidRPr="00D407D8" w:rsidR="00B84D33">
        <w:rPr>
          <w:rFonts w:cstheme="minorHAnsi"/>
          <w:sz w:val="24"/>
          <w:szCs w:val="24"/>
        </w:rPr>
        <w:t xml:space="preserve"> at </w:t>
      </w:r>
      <w:r w:rsidRPr="00D407D8" w:rsidR="003B4131">
        <w:rPr>
          <w:rFonts w:cstheme="minorHAnsi"/>
          <w:sz w:val="24"/>
          <w:szCs w:val="24"/>
        </w:rPr>
        <w:t>[EMAIL ADDRESS]</w:t>
      </w:r>
      <w:r w:rsidRPr="00D407D8" w:rsidR="00B84D33">
        <w:rPr>
          <w:rFonts w:cstheme="minorHAnsi"/>
          <w:sz w:val="24"/>
          <w:szCs w:val="24"/>
        </w:rPr>
        <w:t xml:space="preserve"> or by phone at </w:t>
      </w:r>
      <w:r w:rsidRPr="00D407D8" w:rsidR="003B4131">
        <w:rPr>
          <w:rFonts w:cstheme="minorHAnsi"/>
          <w:sz w:val="24"/>
          <w:szCs w:val="24"/>
        </w:rPr>
        <w:t>[PHONE NUMBER]</w:t>
      </w:r>
      <w:r w:rsidRPr="00D407D8" w:rsidR="00B84D33">
        <w:rPr>
          <w:rFonts w:cstheme="minorHAnsi"/>
          <w:sz w:val="24"/>
          <w:szCs w:val="24"/>
        </w:rPr>
        <w:t>.</w:t>
      </w:r>
      <w:r w:rsidRPr="00D407D8" w:rsidR="00264F69">
        <w:rPr>
          <w:rFonts w:cstheme="minorHAnsi"/>
          <w:sz w:val="24"/>
          <w:szCs w:val="24"/>
        </w:rPr>
        <w:t xml:space="preserve"> </w:t>
      </w:r>
      <w:r w:rsidRPr="00D407D8" w:rsidR="007405D5">
        <w:rPr>
          <w:rFonts w:cstheme="minorHAnsi"/>
          <w:sz w:val="24"/>
          <w:szCs w:val="24"/>
        </w:rPr>
        <w:t>If you are unable to reach</w:t>
      </w:r>
      <w:r w:rsidRPr="00D407D8" w:rsidR="00C5366A">
        <w:rPr>
          <w:rFonts w:cstheme="minorHAnsi"/>
          <w:sz w:val="24"/>
          <w:szCs w:val="24"/>
        </w:rPr>
        <w:t xml:space="preserve"> [</w:t>
      </w:r>
      <w:r w:rsidRPr="00D407D8" w:rsidR="000F7D6F">
        <w:rPr>
          <w:rFonts w:cstheme="minorHAnsi"/>
          <w:sz w:val="24"/>
          <w:szCs w:val="24"/>
        </w:rPr>
        <w:t>PROJECT TEAM MEMBER</w:t>
      </w:r>
      <w:r w:rsidRPr="00D407D8" w:rsidR="00C5366A">
        <w:rPr>
          <w:rFonts w:cstheme="minorHAnsi"/>
          <w:sz w:val="24"/>
          <w:szCs w:val="24"/>
        </w:rPr>
        <w:t>], please leave</w:t>
      </w:r>
      <w:r w:rsidRPr="00D407D8" w:rsidR="007405D5">
        <w:rPr>
          <w:rFonts w:cstheme="minorHAnsi"/>
          <w:sz w:val="24"/>
          <w:szCs w:val="24"/>
        </w:rPr>
        <w:t xml:space="preserve"> your name, phone number, an</w:t>
      </w:r>
      <w:r w:rsidRPr="00D407D8" w:rsidR="00A853F6">
        <w:rPr>
          <w:rFonts w:cstheme="minorHAnsi"/>
          <w:sz w:val="24"/>
          <w:szCs w:val="24"/>
        </w:rPr>
        <w:t>d the best times to reach you</w:t>
      </w:r>
      <w:r w:rsidRPr="00D407D8" w:rsidR="007405D5">
        <w:rPr>
          <w:rFonts w:cstheme="minorHAnsi"/>
          <w:sz w:val="24"/>
          <w:szCs w:val="24"/>
        </w:rPr>
        <w:t xml:space="preserve">. </w:t>
      </w:r>
    </w:p>
    <w:p w:rsidRPr="00D407D8" w:rsidR="000931AE" w:rsidRDefault="00C5366A" w14:paraId="376E185F" w14:textId="5F7DEF6E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Sincerely, </w:t>
      </w:r>
    </w:p>
    <w:p w:rsidRPr="00D407D8" w:rsidR="00C5366A" w:rsidP="00DA5E15" w:rsidRDefault="00DA5E15" w14:paraId="7DF3ADBD" w14:textId="1ED90843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[REGIONAL OFFICE REPRESENTATIVE]</w:t>
      </w:r>
    </w:p>
    <w:p w:rsidRPr="00D407D8" w:rsidR="0092275E" w:rsidP="0092275E" w:rsidRDefault="0092275E" w14:paraId="3F64423C" w14:textId="1218BB92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collection of information</w:t>
      </w:r>
      <w:r w:rsidR="006802FB">
        <w:rPr>
          <w:rFonts w:cstheme="minorHAnsi"/>
          <w:sz w:val="24"/>
          <w:szCs w:val="24"/>
        </w:rPr>
        <w:t xml:space="preserve"> for this study</w:t>
      </w:r>
      <w:r w:rsidRPr="00D407D8" w:rsidR="00D407D8">
        <w:rPr>
          <w:rFonts w:cstheme="minorHAnsi"/>
          <w:sz w:val="24"/>
          <w:szCs w:val="24"/>
        </w:rPr>
        <w:t xml:space="preserve"> </w:t>
      </w:r>
      <w:r w:rsidRPr="00D407D8" w:rsidR="00E76447">
        <w:rPr>
          <w:rFonts w:cstheme="minorHAnsi"/>
          <w:sz w:val="24"/>
          <w:szCs w:val="24"/>
        </w:rPr>
        <w:t>is authorized under</w:t>
      </w:r>
      <w:r w:rsidR="00D407D8">
        <w:rPr>
          <w:rFonts w:cstheme="minorHAnsi"/>
          <w:sz w:val="24"/>
          <w:szCs w:val="24"/>
        </w:rPr>
        <w:t xml:space="preserve"> Title</w:t>
      </w:r>
      <w:r w:rsidRPr="00D407D8" w:rsidR="00E76447">
        <w:rPr>
          <w:rFonts w:cstheme="minorHAnsi"/>
          <w:sz w:val="24"/>
          <w:szCs w:val="24"/>
        </w:rPr>
        <w:t xml:space="preserve"> 13</w:t>
      </w:r>
      <w:r w:rsidRPr="00D407D8">
        <w:rPr>
          <w:rFonts w:cstheme="minorHAnsi"/>
          <w:sz w:val="24"/>
          <w:szCs w:val="24"/>
        </w:rPr>
        <w:t xml:space="preserve"> U.S.C. </w:t>
      </w:r>
    </w:p>
    <w:p w:rsidRPr="0090765E" w:rsidR="0092275E" w:rsidP="00DA5E15" w:rsidRDefault="001F4DE4" w14:paraId="071EB076" w14:textId="5F687697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Email advertisement for trusted messengers</w:t>
      </w:r>
    </w:p>
    <w:p w:rsidRPr="00D407D8" w:rsidR="001F4DE4" w:rsidP="001F4DE4" w:rsidRDefault="001F4DE4" w14:paraId="49853CCA" w14:textId="3ECEBFCE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 xml:space="preserve">To: </w:t>
      </w:r>
      <w:r w:rsidR="00101F36">
        <w:rPr>
          <w:rFonts w:cstheme="minorHAnsi"/>
          <w:b/>
          <w:sz w:val="24"/>
          <w:szCs w:val="24"/>
        </w:rPr>
        <w:t>[</w:t>
      </w:r>
      <w:r w:rsidRPr="00D407D8">
        <w:rPr>
          <w:rFonts w:cstheme="minorHAnsi"/>
          <w:b/>
          <w:sz w:val="24"/>
          <w:szCs w:val="24"/>
        </w:rPr>
        <w:t xml:space="preserve">2020 </w:t>
      </w:r>
      <w:r w:rsidR="002B0E79">
        <w:rPr>
          <w:rFonts w:cstheme="minorHAnsi"/>
          <w:b/>
          <w:sz w:val="24"/>
          <w:szCs w:val="24"/>
        </w:rPr>
        <w:t>CENSUS TRUSTED MESSE</w:t>
      </w:r>
      <w:r w:rsidR="00101F36">
        <w:rPr>
          <w:rFonts w:cstheme="minorHAnsi"/>
          <w:b/>
          <w:sz w:val="24"/>
          <w:szCs w:val="24"/>
        </w:rPr>
        <w:t xml:space="preserve">NGERS VIA ORGANIZATION LISTSERVES AND SOCIAL MEDIA] </w:t>
      </w:r>
    </w:p>
    <w:p w:rsidRPr="00D407D8" w:rsidR="001F4DE4" w:rsidP="001F4DE4" w:rsidRDefault="001F4DE4" w14:paraId="1779F50A" w14:textId="77777777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From: [REGIONAL OFFICE REPRESENTATIVE]</w:t>
      </w:r>
    </w:p>
    <w:p w:rsidRPr="00D407D8" w:rsidR="001F4DE4" w:rsidP="001F4DE4" w:rsidRDefault="001F4DE4" w14:paraId="3CBA4A70" w14:textId="2C787F85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Subject Line: Participants Needed for Resea</w:t>
      </w:r>
      <w:r w:rsidR="0090765E">
        <w:rPr>
          <w:rFonts w:cstheme="minorHAnsi"/>
          <w:b/>
          <w:sz w:val="24"/>
          <w:szCs w:val="24"/>
        </w:rPr>
        <w:t>rch Study – See</w:t>
      </w:r>
      <w:r w:rsidR="00C86703">
        <w:rPr>
          <w:rFonts w:cstheme="minorHAnsi"/>
          <w:b/>
          <w:sz w:val="24"/>
          <w:szCs w:val="24"/>
        </w:rPr>
        <w:t>king Local Community Members</w:t>
      </w:r>
    </w:p>
    <w:p w:rsidRPr="00D407D8" w:rsidR="001F4DE4" w:rsidP="001F4DE4" w:rsidRDefault="00F43C62" w14:paraId="51C6814E" w14:textId="0EA0E1FD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you work in your local community to help promote the 2020 Census? </w:t>
      </w:r>
      <w:r w:rsidRPr="00D407D8" w:rsidR="001F4DE4">
        <w:rPr>
          <w:rFonts w:cstheme="minorHAnsi"/>
          <w:sz w:val="24"/>
          <w:szCs w:val="24"/>
        </w:rPr>
        <w:t>If so, we wou</w:t>
      </w:r>
      <w:r>
        <w:rPr>
          <w:rFonts w:cstheme="minorHAnsi"/>
          <w:sz w:val="24"/>
          <w:szCs w:val="24"/>
        </w:rPr>
        <w:t xml:space="preserve">ld like to hear about your </w:t>
      </w:r>
      <w:r w:rsidRPr="00D407D8" w:rsidR="001F4DE4">
        <w:rPr>
          <w:rFonts w:cstheme="minorHAnsi"/>
          <w:sz w:val="24"/>
          <w:szCs w:val="24"/>
        </w:rPr>
        <w:t>experiences.</w:t>
      </w:r>
    </w:p>
    <w:p w:rsidRPr="00D407D8" w:rsidR="001F4DE4" w:rsidP="001F4DE4" w:rsidRDefault="001F4DE4" w14:paraId="475B6647" w14:textId="5CF2D3FD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lastRenderedPageBreak/>
        <w:t xml:space="preserve">The U.S. Census Bureau is seeking </w:t>
      </w:r>
      <w:r w:rsidR="004A20BC">
        <w:rPr>
          <w:rFonts w:cstheme="minorHAnsi"/>
          <w:sz w:val="24"/>
          <w:szCs w:val="24"/>
        </w:rPr>
        <w:t>community members</w:t>
      </w:r>
      <w:r w:rsidR="00190BD4">
        <w:rPr>
          <w:rFonts w:cstheme="minorHAnsi"/>
          <w:sz w:val="24"/>
          <w:szCs w:val="24"/>
        </w:rPr>
        <w:t xml:space="preserve"> who work to promote the Census to participate in a focus group. </w:t>
      </w:r>
      <w:r w:rsidRPr="00D407D8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focus groups</w:t>
      </w:r>
      <w:r w:rsidRPr="00D407D8">
        <w:rPr>
          <w:rFonts w:cstheme="minorHAnsi"/>
          <w:sz w:val="24"/>
          <w:szCs w:val="24"/>
        </w:rPr>
        <w:t xml:space="preserve"> are part of a study to learn more about your experiences helping to promote the 2020 Census in your local community. Only</w:t>
      </w:r>
      <w:r w:rsidR="00190BD4">
        <w:rPr>
          <w:rFonts w:cstheme="minorHAnsi"/>
          <w:sz w:val="24"/>
          <w:szCs w:val="24"/>
        </w:rPr>
        <w:t xml:space="preserve"> </w:t>
      </w:r>
      <w:r w:rsidR="00C86703">
        <w:rPr>
          <w:rFonts w:cstheme="minorHAnsi"/>
          <w:sz w:val="24"/>
          <w:szCs w:val="24"/>
        </w:rPr>
        <w:t>people</w:t>
      </w:r>
      <w:r w:rsidR="00190BD4">
        <w:rPr>
          <w:rFonts w:cstheme="minorHAnsi"/>
          <w:sz w:val="24"/>
          <w:szCs w:val="24"/>
        </w:rPr>
        <w:t xml:space="preserve"> who actively work with hard-to-count communities to increase 2020 Census response are eligible to participate</w:t>
      </w:r>
      <w:r w:rsidRPr="00D407D8">
        <w:rPr>
          <w:rFonts w:cstheme="minorHAnsi"/>
          <w:sz w:val="24"/>
          <w:szCs w:val="24"/>
        </w:rPr>
        <w:t>.</w:t>
      </w:r>
    </w:p>
    <w:p w:rsidRPr="00D407D8" w:rsidR="001F4DE4" w:rsidP="001F4DE4" w:rsidRDefault="001F4DE4" w14:paraId="186F7C93" w14:textId="3A6A7735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focus groups are two (2) hours long and will take place at</w:t>
      </w:r>
      <w:r>
        <w:rPr>
          <w:rFonts w:cstheme="minorHAnsi"/>
          <w:sz w:val="24"/>
          <w:szCs w:val="24"/>
        </w:rPr>
        <w:t xml:space="preserve"> a</w:t>
      </w:r>
      <w:r w:rsidRPr="00D407D8">
        <w:rPr>
          <w:rFonts w:cstheme="minorHAnsi"/>
          <w:sz w:val="24"/>
          <w:szCs w:val="24"/>
        </w:rPr>
        <w:t xml:space="preserve"> facility local to [Name of City]. Participants will be paid $75 compensate for any travel costs and </w:t>
      </w:r>
      <w:r w:rsidR="00D703B9">
        <w:rPr>
          <w:rFonts w:cstheme="minorHAnsi"/>
          <w:sz w:val="24"/>
          <w:szCs w:val="24"/>
        </w:rPr>
        <w:t>as a thank you</w:t>
      </w:r>
      <w:r>
        <w:rPr>
          <w:rFonts w:cstheme="minorHAnsi"/>
          <w:sz w:val="24"/>
          <w:szCs w:val="24"/>
        </w:rPr>
        <w:t xml:space="preserve"> for your time. </w:t>
      </w:r>
      <w:r w:rsidRPr="00D407D8">
        <w:rPr>
          <w:rFonts w:cstheme="minorHAnsi"/>
          <w:sz w:val="24"/>
          <w:szCs w:val="24"/>
        </w:rPr>
        <w:t xml:space="preserve">The focus group sessions will take place between [SPECIFIC DAYS AND TIMES] at the [INSERT FACILITY NAME], [ADDRESS, CITY, STATE, </w:t>
      </w:r>
      <w:proofErr w:type="gramStart"/>
      <w:r w:rsidRPr="00D407D8">
        <w:rPr>
          <w:rFonts w:cstheme="minorHAnsi"/>
          <w:sz w:val="24"/>
          <w:szCs w:val="24"/>
        </w:rPr>
        <w:t>ZIP</w:t>
      </w:r>
      <w:proofErr w:type="gramEnd"/>
      <w:r w:rsidRPr="00D407D8">
        <w:rPr>
          <w:rFonts w:cstheme="minorHAnsi"/>
          <w:sz w:val="24"/>
          <w:szCs w:val="24"/>
        </w:rPr>
        <w:t xml:space="preserve"> CODE].</w:t>
      </w:r>
    </w:p>
    <w:p w:rsidR="00CD7187" w:rsidP="00CD7187" w:rsidRDefault="00CD7187" w14:paraId="20AAD70F" w14:textId="7F7CEF31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If you are interested in participating, please send an email to: [CONTACT EMAIL ADDRESS] to request an initial interview to determine eligibility. </w:t>
      </w:r>
      <w:r w:rsidRPr="00C86703" w:rsidR="004053DE">
        <w:rPr>
          <w:rFonts w:cstheme="minorHAnsi"/>
          <w:sz w:val="24"/>
          <w:szCs w:val="24"/>
        </w:rPr>
        <w:t>Please mention the phrase “2020 Census Focus Group.”</w:t>
      </w:r>
    </w:p>
    <w:p w:rsidRPr="00D407D8" w:rsidR="00CD7187" w:rsidP="00CD7187" w:rsidRDefault="00CD7187" w14:paraId="55091471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any question about this study, </w:t>
      </w:r>
      <w:r w:rsidRPr="00D407D8">
        <w:rPr>
          <w:rFonts w:cstheme="minorHAnsi"/>
          <w:sz w:val="24"/>
          <w:szCs w:val="24"/>
        </w:rPr>
        <w:t xml:space="preserve">please contact [PROJECT TEAM MEMBER] at [EMAIL ADDRESS] or by phone at [PHONE NUMBER]. If you are unable to reach [PROJECT TEAM MEMBER], please leave your name, phone number, and the best times to reach you. </w:t>
      </w:r>
    </w:p>
    <w:p w:rsidRPr="00D407D8" w:rsidR="001F4DE4" w:rsidP="001F4DE4" w:rsidRDefault="001F4DE4" w14:paraId="2214A50C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Sincerely, </w:t>
      </w:r>
    </w:p>
    <w:p w:rsidRPr="00D407D8" w:rsidR="001F4DE4" w:rsidP="001F4DE4" w:rsidRDefault="001F4DE4" w14:paraId="0D0C8D03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[REGIONAL OFFICE REPRESENTATIVE]</w:t>
      </w:r>
    </w:p>
    <w:p w:rsidRPr="00D407D8" w:rsidR="001F4DE4" w:rsidP="001F4DE4" w:rsidRDefault="001F4DE4" w14:paraId="358A62CA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collection of information</w:t>
      </w:r>
      <w:r>
        <w:rPr>
          <w:rFonts w:cstheme="minorHAnsi"/>
          <w:sz w:val="24"/>
          <w:szCs w:val="24"/>
        </w:rPr>
        <w:t xml:space="preserve"> for this study</w:t>
      </w:r>
      <w:r w:rsidRPr="00D407D8">
        <w:rPr>
          <w:rFonts w:cstheme="minorHAnsi"/>
          <w:sz w:val="24"/>
          <w:szCs w:val="24"/>
        </w:rPr>
        <w:t xml:space="preserve"> is authorized under</w:t>
      </w:r>
      <w:r>
        <w:rPr>
          <w:rFonts w:cstheme="minorHAnsi"/>
          <w:sz w:val="24"/>
          <w:szCs w:val="24"/>
        </w:rPr>
        <w:t xml:space="preserve"> Title</w:t>
      </w:r>
      <w:r w:rsidRPr="00D407D8">
        <w:rPr>
          <w:rFonts w:cstheme="minorHAnsi"/>
          <w:sz w:val="24"/>
          <w:szCs w:val="24"/>
        </w:rPr>
        <w:t xml:space="preserve"> 13 U.S.C. </w:t>
      </w:r>
    </w:p>
    <w:p w:rsidR="001716FD" w:rsidP="001716FD" w:rsidRDefault="00C53973" w14:paraId="3D1D733D" w14:textId="03D8629F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</w:t>
      </w:r>
      <w:r w:rsidR="001716FD">
        <w:rPr>
          <w:rFonts w:cstheme="minorHAnsi"/>
          <w:b/>
          <w:sz w:val="24"/>
          <w:szCs w:val="24"/>
        </w:rPr>
        <w:t>lyer advertisement for trusted messengers</w:t>
      </w:r>
    </w:p>
    <w:p w:rsidRPr="00C86703" w:rsidR="00C53973" w:rsidP="00C53973" w:rsidRDefault="00DD7895" w14:paraId="7D67CD10" w14:textId="5A62F2D2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Do you work with people in your community to</w:t>
      </w:r>
      <w:r w:rsidR="00C53973">
        <w:rPr>
          <w:rFonts w:cstheme="minorHAnsi"/>
          <w:b/>
          <w:sz w:val="24"/>
          <w:szCs w:val="24"/>
        </w:rPr>
        <w:t xml:space="preserve"> promote the 2020 Census? </w:t>
      </w:r>
      <w:r w:rsidRPr="00C86703" w:rsidR="00C53973">
        <w:rPr>
          <w:rFonts w:cstheme="minorHAnsi"/>
          <w:sz w:val="24"/>
          <w:szCs w:val="24"/>
        </w:rPr>
        <w:t>Receive $75 for a 2-hour focus group.</w:t>
      </w:r>
    </w:p>
    <w:p w:rsidR="00C86703" w:rsidP="00C53973" w:rsidRDefault="00C53973" w14:paraId="2925B786" w14:textId="1C9790DB">
      <w:pPr>
        <w:rPr>
          <w:rFonts w:cstheme="minorHAnsi"/>
          <w:sz w:val="24"/>
          <w:szCs w:val="24"/>
        </w:rPr>
      </w:pPr>
      <w:r w:rsidRPr="00C86703">
        <w:rPr>
          <w:rFonts w:cstheme="minorHAnsi"/>
          <w:sz w:val="24"/>
          <w:szCs w:val="24"/>
        </w:rPr>
        <w:t>The U.S. Census Bureau is looking for adults (aged 18 or older) to talk a</w:t>
      </w:r>
      <w:r w:rsidRPr="00C86703" w:rsidR="00DD7895">
        <w:rPr>
          <w:rFonts w:cstheme="minorHAnsi"/>
          <w:sz w:val="24"/>
          <w:szCs w:val="24"/>
        </w:rPr>
        <w:t xml:space="preserve">bout their experiences working </w:t>
      </w:r>
      <w:r w:rsidRPr="00C86703">
        <w:rPr>
          <w:rFonts w:cstheme="minorHAnsi"/>
          <w:sz w:val="24"/>
          <w:szCs w:val="24"/>
        </w:rPr>
        <w:t>with local communities to help promote the 2020 Census.</w:t>
      </w:r>
      <w:r w:rsidR="00C86703">
        <w:rPr>
          <w:rFonts w:cstheme="minorHAnsi"/>
          <w:sz w:val="24"/>
          <w:szCs w:val="24"/>
        </w:rPr>
        <w:t xml:space="preserve"> </w:t>
      </w:r>
      <w:r w:rsidRPr="00D407D8" w:rsidR="00C86703">
        <w:rPr>
          <w:rFonts w:cstheme="minorHAnsi"/>
          <w:sz w:val="24"/>
          <w:szCs w:val="24"/>
        </w:rPr>
        <w:t>Only</w:t>
      </w:r>
      <w:r w:rsidR="00C86703">
        <w:rPr>
          <w:rFonts w:cstheme="minorHAnsi"/>
          <w:sz w:val="24"/>
          <w:szCs w:val="24"/>
        </w:rPr>
        <w:t xml:space="preserve"> people who actively work with hard-to-count communities to increase response to the 2020 Census are eligible to participate</w:t>
      </w:r>
      <w:r w:rsidRPr="00D407D8" w:rsidR="00C86703">
        <w:rPr>
          <w:rFonts w:cstheme="minorHAnsi"/>
          <w:sz w:val="24"/>
          <w:szCs w:val="24"/>
        </w:rPr>
        <w:t>.</w:t>
      </w:r>
    </w:p>
    <w:p w:rsidR="00C53973" w:rsidP="00C53973" w:rsidRDefault="00C53973" w14:paraId="42C8239D" w14:textId="406F578A">
      <w:pPr>
        <w:rPr>
          <w:rFonts w:cstheme="minorHAnsi"/>
          <w:sz w:val="24"/>
          <w:szCs w:val="24"/>
        </w:rPr>
      </w:pPr>
      <w:r w:rsidRPr="00C86703">
        <w:rPr>
          <w:rFonts w:cstheme="minorHAnsi"/>
          <w:sz w:val="24"/>
          <w:szCs w:val="24"/>
        </w:rPr>
        <w:t xml:space="preserve">Focus groups will take two hours </w:t>
      </w:r>
      <w:r w:rsidRPr="00C86703" w:rsidR="00411F41">
        <w:rPr>
          <w:rFonts w:cstheme="minorHAnsi"/>
          <w:sz w:val="24"/>
          <w:szCs w:val="24"/>
        </w:rPr>
        <w:t>and will take place at [LOCATION]</w:t>
      </w:r>
      <w:r w:rsidRPr="00C86703">
        <w:rPr>
          <w:rFonts w:cstheme="minorHAnsi"/>
          <w:sz w:val="24"/>
          <w:szCs w:val="24"/>
        </w:rPr>
        <w:t xml:space="preserve"> in</w:t>
      </w:r>
      <w:r w:rsidRPr="00C86703" w:rsidR="00411F41">
        <w:rPr>
          <w:rFonts w:cstheme="minorHAnsi"/>
          <w:sz w:val="24"/>
          <w:szCs w:val="24"/>
        </w:rPr>
        <w:t xml:space="preserve"> [CITY]. We will provide $75</w:t>
      </w:r>
      <w:r w:rsidRPr="00C86703">
        <w:rPr>
          <w:rFonts w:cstheme="minorHAnsi"/>
          <w:sz w:val="24"/>
          <w:szCs w:val="24"/>
        </w:rPr>
        <w:t xml:space="preserve"> to each person </w:t>
      </w:r>
      <w:r w:rsidR="00C86703">
        <w:rPr>
          <w:rFonts w:cstheme="minorHAnsi"/>
          <w:sz w:val="24"/>
          <w:szCs w:val="24"/>
        </w:rPr>
        <w:t xml:space="preserve">who participates in the study. </w:t>
      </w:r>
      <w:r w:rsidRPr="00C86703">
        <w:rPr>
          <w:rFonts w:cstheme="minorHAnsi"/>
          <w:sz w:val="24"/>
          <w:szCs w:val="24"/>
        </w:rPr>
        <w:t xml:space="preserve">If interested, please call </w:t>
      </w:r>
      <w:r w:rsidRPr="00C86703" w:rsidR="00411F41">
        <w:rPr>
          <w:rFonts w:cstheme="minorHAnsi"/>
          <w:sz w:val="24"/>
          <w:szCs w:val="24"/>
        </w:rPr>
        <w:t>[PROJECT TEAM</w:t>
      </w:r>
      <w:r w:rsidRPr="00C86703" w:rsidR="00DD7895">
        <w:rPr>
          <w:rFonts w:cstheme="minorHAnsi"/>
          <w:sz w:val="24"/>
          <w:szCs w:val="24"/>
        </w:rPr>
        <w:t xml:space="preserve"> MEMBER]</w:t>
      </w:r>
      <w:r w:rsidRPr="00C86703">
        <w:rPr>
          <w:rFonts w:cstheme="minorHAnsi"/>
          <w:sz w:val="24"/>
          <w:szCs w:val="24"/>
        </w:rPr>
        <w:t xml:space="preserve"> at </w:t>
      </w:r>
      <w:r w:rsidRPr="00C86703" w:rsidR="00DD7895">
        <w:rPr>
          <w:rFonts w:cstheme="minorHAnsi"/>
          <w:sz w:val="24"/>
          <w:szCs w:val="24"/>
        </w:rPr>
        <w:t>[PHONE NUMBER]</w:t>
      </w:r>
      <w:r w:rsidRPr="00C86703">
        <w:rPr>
          <w:rFonts w:cstheme="minorHAnsi"/>
          <w:sz w:val="24"/>
          <w:szCs w:val="24"/>
        </w:rPr>
        <w:t xml:space="preserve"> or</w:t>
      </w:r>
      <w:r w:rsidRPr="00C86703" w:rsidR="00DD7895">
        <w:rPr>
          <w:rFonts w:cstheme="minorHAnsi"/>
          <w:sz w:val="24"/>
          <w:szCs w:val="24"/>
        </w:rPr>
        <w:t xml:space="preserve"> send [HER/HIM]</w:t>
      </w:r>
      <w:r w:rsidRPr="00C86703">
        <w:rPr>
          <w:rFonts w:cstheme="minorHAnsi"/>
          <w:sz w:val="24"/>
          <w:szCs w:val="24"/>
        </w:rPr>
        <w:t xml:space="preserve"> </w:t>
      </w:r>
      <w:r w:rsidRPr="00C86703" w:rsidR="00DD7895">
        <w:rPr>
          <w:rFonts w:cstheme="minorHAnsi"/>
          <w:sz w:val="24"/>
          <w:szCs w:val="24"/>
        </w:rPr>
        <w:t>an email</w:t>
      </w:r>
      <w:r w:rsidRPr="00C86703">
        <w:rPr>
          <w:rFonts w:cstheme="minorHAnsi"/>
          <w:sz w:val="24"/>
          <w:szCs w:val="24"/>
        </w:rPr>
        <w:t xml:space="preserve"> at </w:t>
      </w:r>
      <w:r w:rsidRPr="00C86703" w:rsidR="00DD7895">
        <w:rPr>
          <w:rFonts w:cstheme="minorHAnsi"/>
          <w:sz w:val="24"/>
          <w:szCs w:val="24"/>
        </w:rPr>
        <w:t>[EMAIL ADDRESS]</w:t>
      </w:r>
      <w:r w:rsidRPr="00C86703" w:rsidR="00411F41">
        <w:rPr>
          <w:rFonts w:cstheme="minorHAnsi"/>
          <w:sz w:val="24"/>
          <w:szCs w:val="24"/>
        </w:rPr>
        <w:t xml:space="preserve">. </w:t>
      </w:r>
      <w:r w:rsidRPr="00C86703" w:rsidR="00DD7895">
        <w:rPr>
          <w:rFonts w:cstheme="minorHAnsi"/>
          <w:sz w:val="24"/>
          <w:szCs w:val="24"/>
        </w:rPr>
        <w:t>Please mention the phrase “2020 Census Focus Group</w:t>
      </w:r>
      <w:r w:rsidRPr="00C86703">
        <w:rPr>
          <w:rFonts w:cstheme="minorHAnsi"/>
          <w:sz w:val="24"/>
          <w:szCs w:val="24"/>
        </w:rPr>
        <w:t>.</w:t>
      </w:r>
      <w:r w:rsidRPr="00C86703" w:rsidR="00DD7895">
        <w:rPr>
          <w:rFonts w:cstheme="minorHAnsi"/>
          <w:sz w:val="24"/>
          <w:szCs w:val="24"/>
        </w:rPr>
        <w:t>”</w:t>
      </w:r>
    </w:p>
    <w:p w:rsidRPr="00C86703" w:rsidR="00777B02" w:rsidP="00C53973" w:rsidRDefault="00777B02" w14:paraId="0A7E2F6A" w14:textId="1922B80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any question about this study, </w:t>
      </w:r>
      <w:r w:rsidRPr="00D407D8">
        <w:rPr>
          <w:rFonts w:cstheme="minorHAnsi"/>
          <w:sz w:val="24"/>
          <w:szCs w:val="24"/>
        </w:rPr>
        <w:t xml:space="preserve">please contact [PROJECT TEAM MEMBER] at [EMAIL ADDRESS] or by phone at [PHONE NUMBER]. If you are unable to reach [PROJECT TEAM MEMBER], please leave your name, phone number, and the best times to reach you. </w:t>
      </w:r>
    </w:p>
    <w:p w:rsidR="00D2431F" w:rsidP="00DA5E15" w:rsidRDefault="00C53973" w14:paraId="4C82D1BD" w14:textId="5C73E031">
      <w:pPr>
        <w:rPr>
          <w:rFonts w:cstheme="minorHAnsi"/>
          <w:sz w:val="24"/>
          <w:szCs w:val="24"/>
        </w:rPr>
      </w:pPr>
      <w:r w:rsidRPr="00C86703">
        <w:rPr>
          <w:rFonts w:cstheme="minorHAnsi"/>
          <w:sz w:val="24"/>
          <w:szCs w:val="24"/>
        </w:rPr>
        <w:t>Please feel free</w:t>
      </w:r>
      <w:r w:rsidRPr="00C86703" w:rsidR="00411F41">
        <w:rPr>
          <w:rFonts w:cstheme="minorHAnsi"/>
          <w:sz w:val="24"/>
          <w:szCs w:val="24"/>
        </w:rPr>
        <w:t xml:space="preserve"> to pass this notice</w:t>
      </w:r>
      <w:r w:rsidRPr="00C86703">
        <w:rPr>
          <w:rFonts w:cstheme="minorHAnsi"/>
          <w:sz w:val="24"/>
          <w:szCs w:val="24"/>
        </w:rPr>
        <w:t xml:space="preserve"> along to other people that you may know in the </w:t>
      </w:r>
      <w:r w:rsidRPr="00C86703" w:rsidR="00411F41">
        <w:rPr>
          <w:rFonts w:cstheme="minorHAnsi"/>
          <w:sz w:val="24"/>
          <w:szCs w:val="24"/>
        </w:rPr>
        <w:t>[LOCAL CITY] AREA</w:t>
      </w:r>
      <w:r w:rsidRPr="00C86703">
        <w:rPr>
          <w:rFonts w:cstheme="minorHAnsi"/>
          <w:sz w:val="24"/>
          <w:szCs w:val="24"/>
        </w:rPr>
        <w:t>. Only one person per household may qualify.</w:t>
      </w:r>
    </w:p>
    <w:p w:rsidRPr="001F4DE4" w:rsidR="005D28B9" w:rsidP="005D28B9" w:rsidRDefault="005D28B9" w14:paraId="119B3167" w14:textId="1083976D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Email advertisement for 2020 CPEP Partner Organizations</w:t>
      </w:r>
      <w:r>
        <w:rPr>
          <w:rFonts w:cstheme="minorHAnsi"/>
          <w:b/>
          <w:sz w:val="24"/>
          <w:szCs w:val="24"/>
        </w:rPr>
        <w:t xml:space="preserve"> (REMOTE FOCUS GROUPS)</w:t>
      </w:r>
    </w:p>
    <w:p w:rsidRPr="00D407D8" w:rsidR="005D28B9" w:rsidP="005D28B9" w:rsidRDefault="005D28B9" w14:paraId="09C2EC9A" w14:textId="77777777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 xml:space="preserve">To: 2020 CPEP </w:t>
      </w:r>
      <w:r>
        <w:rPr>
          <w:rFonts w:cstheme="minorHAnsi"/>
          <w:b/>
          <w:sz w:val="24"/>
          <w:szCs w:val="24"/>
        </w:rPr>
        <w:t xml:space="preserve">partner </w:t>
      </w:r>
      <w:r w:rsidRPr="00D407D8">
        <w:rPr>
          <w:rFonts w:cstheme="minorHAnsi"/>
          <w:b/>
          <w:sz w:val="24"/>
          <w:szCs w:val="24"/>
        </w:rPr>
        <w:t>organization staff</w:t>
      </w:r>
    </w:p>
    <w:p w:rsidRPr="00D407D8" w:rsidR="005D28B9" w:rsidP="005D28B9" w:rsidRDefault="005D28B9" w14:paraId="15FB7B8E" w14:textId="77777777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From: [REGIONAL OFFICE REPRESENTATIVE]</w:t>
      </w:r>
    </w:p>
    <w:p w:rsidRPr="00D407D8" w:rsidR="005D28B9" w:rsidP="005D28B9" w:rsidRDefault="005D28B9" w14:paraId="6BBFC57C" w14:textId="77777777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Subject Line: Participants Needed for Research Study – Seeking 2020 Census Partner Organization Staff</w:t>
      </w:r>
    </w:p>
    <w:p w:rsidRPr="00D407D8" w:rsidR="005D28B9" w:rsidP="005D28B9" w:rsidRDefault="005D28B9" w14:paraId="37080A27" w14:textId="77777777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you work in an organization that participated </w:t>
      </w:r>
      <w:r w:rsidRPr="00D407D8">
        <w:rPr>
          <w:rFonts w:cstheme="minorHAnsi"/>
          <w:b/>
          <w:sz w:val="24"/>
          <w:szCs w:val="24"/>
        </w:rPr>
        <w:t xml:space="preserve">in the 2020 Census Partnership and Engagement (CPEP) Program? </w:t>
      </w:r>
      <w:r w:rsidRPr="00D407D8">
        <w:rPr>
          <w:rFonts w:cstheme="minorHAnsi"/>
          <w:sz w:val="24"/>
          <w:szCs w:val="24"/>
        </w:rPr>
        <w:t>If so, we would like to hear about your work experiences.</w:t>
      </w:r>
    </w:p>
    <w:p w:rsidRPr="00D407D8" w:rsidR="005D28B9" w:rsidP="005D28B9" w:rsidRDefault="005D28B9" w14:paraId="4A7A476B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U.S. Census Bureau is seeking</w:t>
      </w:r>
      <w:r>
        <w:rPr>
          <w:rFonts w:cstheme="minorHAnsi"/>
          <w:sz w:val="24"/>
          <w:szCs w:val="24"/>
        </w:rPr>
        <w:t xml:space="preserve"> CPEP</w:t>
      </w:r>
      <w:r w:rsidRPr="00D407D8">
        <w:rPr>
          <w:rFonts w:cstheme="minorHAnsi"/>
          <w:sz w:val="24"/>
          <w:szCs w:val="24"/>
        </w:rPr>
        <w:t xml:space="preserve"> partner organization staff to participate in a focus group.</w:t>
      </w:r>
      <w:r>
        <w:rPr>
          <w:rFonts w:cstheme="minorHAnsi"/>
          <w:sz w:val="24"/>
          <w:szCs w:val="24"/>
        </w:rPr>
        <w:t xml:space="preserve"> </w:t>
      </w:r>
      <w:r w:rsidRPr="00D407D8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focus groups</w:t>
      </w:r>
      <w:r w:rsidRPr="00D407D8">
        <w:rPr>
          <w:rFonts w:cstheme="minorHAnsi"/>
          <w:sz w:val="24"/>
          <w:szCs w:val="24"/>
        </w:rPr>
        <w:t xml:space="preserve"> are part of a study to learn more about your experiences helping to promote the 2020 Census in your local community. Only partner organization staff are eligible to participate, and supervisory approval is required.</w:t>
      </w:r>
    </w:p>
    <w:p w:rsidRPr="00D407D8" w:rsidR="005D28B9" w:rsidP="005D28B9" w:rsidRDefault="005D28B9" w14:paraId="5012B820" w14:textId="04C00894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The focus groups are two (2) hours long and will take place </w:t>
      </w:r>
      <w:r w:rsidR="00C16FFE">
        <w:rPr>
          <w:rFonts w:cstheme="minorHAnsi"/>
          <w:sz w:val="24"/>
          <w:szCs w:val="24"/>
        </w:rPr>
        <w:t>over a conference call</w:t>
      </w:r>
      <w:r w:rsidRPr="00D407D8">
        <w:rPr>
          <w:rFonts w:cstheme="minorHAnsi"/>
          <w:sz w:val="24"/>
          <w:szCs w:val="24"/>
        </w:rPr>
        <w:t>. Participants will</w:t>
      </w:r>
      <w:r w:rsidR="00C16FFE">
        <w:rPr>
          <w:rFonts w:cstheme="minorHAnsi"/>
          <w:sz w:val="24"/>
          <w:szCs w:val="24"/>
        </w:rPr>
        <w:t xml:space="preserve"> be mailed $40</w:t>
      </w:r>
      <w:r w:rsidRPr="00D407D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as a thank you for your time. </w:t>
      </w:r>
      <w:r w:rsidRPr="00D407D8">
        <w:rPr>
          <w:rFonts w:cstheme="minorHAnsi"/>
          <w:sz w:val="24"/>
          <w:szCs w:val="24"/>
        </w:rPr>
        <w:t xml:space="preserve">The focus group sessions will take place between [SPECIFIC DAYS AND TIMES] at the [INSERT FACILITY NAME], [ADDRESS, CITY, STATE, </w:t>
      </w:r>
      <w:proofErr w:type="gramStart"/>
      <w:r w:rsidRPr="00D407D8">
        <w:rPr>
          <w:rFonts w:cstheme="minorHAnsi"/>
          <w:sz w:val="24"/>
          <w:szCs w:val="24"/>
        </w:rPr>
        <w:t>ZIP</w:t>
      </w:r>
      <w:proofErr w:type="gramEnd"/>
      <w:r w:rsidRPr="00D407D8">
        <w:rPr>
          <w:rFonts w:cstheme="minorHAnsi"/>
          <w:sz w:val="24"/>
          <w:szCs w:val="24"/>
        </w:rPr>
        <w:t xml:space="preserve"> CODE].</w:t>
      </w:r>
    </w:p>
    <w:p w:rsidR="005D28B9" w:rsidP="005D28B9" w:rsidRDefault="005D28B9" w14:paraId="792E7ECF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If you are interested in participating, please send an email to: [CONTACT EMAIL ADDRESS] to request an initial interview to determine eligibility. </w:t>
      </w:r>
      <w:r w:rsidRPr="00C86703">
        <w:rPr>
          <w:rFonts w:cstheme="minorHAnsi"/>
          <w:sz w:val="24"/>
          <w:szCs w:val="24"/>
        </w:rPr>
        <w:t>Please mention the phrase “2020 Census Focus Group.”</w:t>
      </w:r>
    </w:p>
    <w:p w:rsidRPr="00D407D8" w:rsidR="005D28B9" w:rsidP="005D28B9" w:rsidRDefault="005D28B9" w14:paraId="07C3CD94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any question about this study, </w:t>
      </w:r>
      <w:r w:rsidRPr="00D407D8">
        <w:rPr>
          <w:rFonts w:cstheme="minorHAnsi"/>
          <w:sz w:val="24"/>
          <w:szCs w:val="24"/>
        </w:rPr>
        <w:t xml:space="preserve">please contact [PROJECT TEAM MEMBER] at [EMAIL ADDRESS] or by phone at [PHONE NUMBER]. If you are unable to reach [PROJECT TEAM MEMBER], please leave your name, phone number, and the best times to reach you. </w:t>
      </w:r>
    </w:p>
    <w:p w:rsidRPr="00D407D8" w:rsidR="005D28B9" w:rsidP="005D28B9" w:rsidRDefault="005D28B9" w14:paraId="7DB25C56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Sincerely, </w:t>
      </w:r>
    </w:p>
    <w:p w:rsidRPr="00D407D8" w:rsidR="005D28B9" w:rsidP="005D28B9" w:rsidRDefault="005D28B9" w14:paraId="3E8D4A93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[REGIONAL OFFICE REPRESENTATIVE]</w:t>
      </w:r>
    </w:p>
    <w:p w:rsidRPr="00D407D8" w:rsidR="005D28B9" w:rsidP="005D28B9" w:rsidRDefault="005D28B9" w14:paraId="4D72C2A4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collection of information</w:t>
      </w:r>
      <w:r>
        <w:rPr>
          <w:rFonts w:cstheme="minorHAnsi"/>
          <w:sz w:val="24"/>
          <w:szCs w:val="24"/>
        </w:rPr>
        <w:t xml:space="preserve"> for this study</w:t>
      </w:r>
      <w:r w:rsidRPr="00D407D8">
        <w:rPr>
          <w:rFonts w:cstheme="minorHAnsi"/>
          <w:sz w:val="24"/>
          <w:szCs w:val="24"/>
        </w:rPr>
        <w:t xml:space="preserve"> is authorized under</w:t>
      </w:r>
      <w:r>
        <w:rPr>
          <w:rFonts w:cstheme="minorHAnsi"/>
          <w:sz w:val="24"/>
          <w:szCs w:val="24"/>
        </w:rPr>
        <w:t xml:space="preserve"> Title</w:t>
      </w:r>
      <w:r w:rsidRPr="00D407D8">
        <w:rPr>
          <w:rFonts w:cstheme="minorHAnsi"/>
          <w:sz w:val="24"/>
          <w:szCs w:val="24"/>
        </w:rPr>
        <w:t xml:space="preserve"> 13 U.S.C. </w:t>
      </w:r>
    </w:p>
    <w:p w:rsidRPr="0090765E" w:rsidR="005D28B9" w:rsidP="005D28B9" w:rsidRDefault="005D28B9" w14:paraId="46A1F43B" w14:textId="54EBFAFF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Email advertisement for trusted messengers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(REMOTE FOCUS GROUPS)</w:t>
      </w:r>
    </w:p>
    <w:p w:rsidRPr="00D407D8" w:rsidR="005D28B9" w:rsidP="005D28B9" w:rsidRDefault="005D28B9" w14:paraId="4E234F6D" w14:textId="77777777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 xml:space="preserve">To: </w:t>
      </w:r>
      <w:r>
        <w:rPr>
          <w:rFonts w:cstheme="minorHAnsi"/>
          <w:b/>
          <w:sz w:val="24"/>
          <w:szCs w:val="24"/>
        </w:rPr>
        <w:t>[</w:t>
      </w:r>
      <w:r w:rsidRPr="00D407D8">
        <w:rPr>
          <w:rFonts w:cstheme="minorHAnsi"/>
          <w:b/>
          <w:sz w:val="24"/>
          <w:szCs w:val="24"/>
        </w:rPr>
        <w:t xml:space="preserve">2020 </w:t>
      </w:r>
      <w:r>
        <w:rPr>
          <w:rFonts w:cstheme="minorHAnsi"/>
          <w:b/>
          <w:sz w:val="24"/>
          <w:szCs w:val="24"/>
        </w:rPr>
        <w:t xml:space="preserve">CENSUS TRUSTED MESSENGERS VIA ORGANIZATION LISTSERVES AND SOCIAL MEDIA] </w:t>
      </w:r>
    </w:p>
    <w:p w:rsidRPr="00D407D8" w:rsidR="005D28B9" w:rsidP="005D28B9" w:rsidRDefault="005D28B9" w14:paraId="3BAAFA31" w14:textId="77777777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From: [REGIONAL OFFICE REPRESENTATIVE]</w:t>
      </w:r>
    </w:p>
    <w:p w:rsidRPr="00D407D8" w:rsidR="005D28B9" w:rsidP="005D28B9" w:rsidRDefault="005D28B9" w14:paraId="294CEB5D" w14:textId="77777777">
      <w:pPr>
        <w:rPr>
          <w:rFonts w:cstheme="minorHAnsi"/>
          <w:b/>
          <w:sz w:val="24"/>
          <w:szCs w:val="24"/>
        </w:rPr>
      </w:pPr>
      <w:r w:rsidRPr="00D407D8">
        <w:rPr>
          <w:rFonts w:cstheme="minorHAnsi"/>
          <w:b/>
          <w:sz w:val="24"/>
          <w:szCs w:val="24"/>
        </w:rPr>
        <w:t>Subject Line: Participants Needed for Resea</w:t>
      </w:r>
      <w:r>
        <w:rPr>
          <w:rFonts w:cstheme="minorHAnsi"/>
          <w:b/>
          <w:sz w:val="24"/>
          <w:szCs w:val="24"/>
        </w:rPr>
        <w:t>rch Study – Seeking Local Community Members</w:t>
      </w:r>
    </w:p>
    <w:p w:rsidRPr="00D407D8" w:rsidR="005D28B9" w:rsidP="005D28B9" w:rsidRDefault="005D28B9" w14:paraId="06EE2628" w14:textId="77777777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you work in your local community to help promote the 2020 Census? </w:t>
      </w:r>
      <w:r w:rsidRPr="00D407D8">
        <w:rPr>
          <w:rFonts w:cstheme="minorHAnsi"/>
          <w:sz w:val="24"/>
          <w:szCs w:val="24"/>
        </w:rPr>
        <w:t>If so, we wou</w:t>
      </w:r>
      <w:r>
        <w:rPr>
          <w:rFonts w:cstheme="minorHAnsi"/>
          <w:sz w:val="24"/>
          <w:szCs w:val="24"/>
        </w:rPr>
        <w:t xml:space="preserve">ld like to hear about your </w:t>
      </w:r>
      <w:r w:rsidRPr="00D407D8">
        <w:rPr>
          <w:rFonts w:cstheme="minorHAnsi"/>
          <w:sz w:val="24"/>
          <w:szCs w:val="24"/>
        </w:rPr>
        <w:t>experiences.</w:t>
      </w:r>
    </w:p>
    <w:p w:rsidRPr="00D407D8" w:rsidR="005D28B9" w:rsidP="005D28B9" w:rsidRDefault="005D28B9" w14:paraId="793A7810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lastRenderedPageBreak/>
        <w:t xml:space="preserve">The U.S. Census Bureau is seeking </w:t>
      </w:r>
      <w:r>
        <w:rPr>
          <w:rFonts w:cstheme="minorHAnsi"/>
          <w:sz w:val="24"/>
          <w:szCs w:val="24"/>
        </w:rPr>
        <w:t xml:space="preserve">community members who work to promote the Census to participate in a focus group. </w:t>
      </w:r>
      <w:r w:rsidRPr="00D407D8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focus groups</w:t>
      </w:r>
      <w:r w:rsidRPr="00D407D8">
        <w:rPr>
          <w:rFonts w:cstheme="minorHAnsi"/>
          <w:sz w:val="24"/>
          <w:szCs w:val="24"/>
        </w:rPr>
        <w:t xml:space="preserve"> are part of a study to learn more about your experiences helping to promote the 2020 Census in your local community. Only</w:t>
      </w:r>
      <w:r>
        <w:rPr>
          <w:rFonts w:cstheme="minorHAnsi"/>
          <w:sz w:val="24"/>
          <w:szCs w:val="24"/>
        </w:rPr>
        <w:t xml:space="preserve"> people who actively work with hard-to-count communities to increase 2020 Census response are eligible to participate</w:t>
      </w:r>
      <w:r w:rsidRPr="00D407D8">
        <w:rPr>
          <w:rFonts w:cstheme="minorHAnsi"/>
          <w:sz w:val="24"/>
          <w:szCs w:val="24"/>
        </w:rPr>
        <w:t>.</w:t>
      </w:r>
    </w:p>
    <w:p w:rsidRPr="00D407D8" w:rsidR="005D28B9" w:rsidP="005D28B9" w:rsidRDefault="00794C5C" w14:paraId="531CEC1B" w14:textId="50637683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The focus groups are two (2) hours long and will take place </w:t>
      </w:r>
      <w:r>
        <w:rPr>
          <w:rFonts w:cstheme="minorHAnsi"/>
          <w:sz w:val="24"/>
          <w:szCs w:val="24"/>
        </w:rPr>
        <w:t>over a conference call</w:t>
      </w:r>
      <w:r w:rsidRPr="00D407D8">
        <w:rPr>
          <w:rFonts w:cstheme="minorHAnsi"/>
          <w:sz w:val="24"/>
          <w:szCs w:val="24"/>
        </w:rPr>
        <w:t>. Participants will</w:t>
      </w:r>
      <w:r>
        <w:rPr>
          <w:rFonts w:cstheme="minorHAnsi"/>
          <w:sz w:val="24"/>
          <w:szCs w:val="24"/>
        </w:rPr>
        <w:t xml:space="preserve"> be mailed $40</w:t>
      </w:r>
      <w:r w:rsidRPr="00D407D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as a thank you for your time</w:t>
      </w:r>
      <w:r>
        <w:rPr>
          <w:rFonts w:cstheme="minorHAnsi"/>
          <w:sz w:val="24"/>
          <w:szCs w:val="24"/>
        </w:rPr>
        <w:t xml:space="preserve">. </w:t>
      </w:r>
      <w:r w:rsidRPr="00D407D8" w:rsidR="005D28B9">
        <w:rPr>
          <w:rFonts w:cstheme="minorHAnsi"/>
          <w:sz w:val="24"/>
          <w:szCs w:val="24"/>
        </w:rPr>
        <w:t xml:space="preserve">The focus group sessions will take place between [SPECIFIC DAYS AND TIMES] at the [INSERT FACILITY NAME], [ADDRESS, CITY, STATE, </w:t>
      </w:r>
      <w:proofErr w:type="gramStart"/>
      <w:r w:rsidRPr="00D407D8" w:rsidR="005D28B9">
        <w:rPr>
          <w:rFonts w:cstheme="minorHAnsi"/>
          <w:sz w:val="24"/>
          <w:szCs w:val="24"/>
        </w:rPr>
        <w:t>ZIP</w:t>
      </w:r>
      <w:proofErr w:type="gramEnd"/>
      <w:r w:rsidRPr="00D407D8" w:rsidR="005D28B9">
        <w:rPr>
          <w:rFonts w:cstheme="minorHAnsi"/>
          <w:sz w:val="24"/>
          <w:szCs w:val="24"/>
        </w:rPr>
        <w:t xml:space="preserve"> CODE].</w:t>
      </w:r>
    </w:p>
    <w:p w:rsidR="005D28B9" w:rsidP="005D28B9" w:rsidRDefault="005D28B9" w14:paraId="179AB009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If you are interested in participating, please send an email to: [CONTACT EMAIL ADDRESS] to request an initial interview to determine eligibility. </w:t>
      </w:r>
      <w:r w:rsidRPr="00C86703">
        <w:rPr>
          <w:rFonts w:cstheme="minorHAnsi"/>
          <w:sz w:val="24"/>
          <w:szCs w:val="24"/>
        </w:rPr>
        <w:t>Please mention the phrase “2020 Census Focus Group.”</w:t>
      </w:r>
    </w:p>
    <w:p w:rsidRPr="00D407D8" w:rsidR="005D28B9" w:rsidP="005D28B9" w:rsidRDefault="005D28B9" w14:paraId="24601626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any question about this study, </w:t>
      </w:r>
      <w:r w:rsidRPr="00D407D8">
        <w:rPr>
          <w:rFonts w:cstheme="minorHAnsi"/>
          <w:sz w:val="24"/>
          <w:szCs w:val="24"/>
        </w:rPr>
        <w:t xml:space="preserve">please contact [PROJECT TEAM MEMBER] at [EMAIL ADDRESS] or by phone at [PHONE NUMBER]. If you are unable to reach [PROJECT TEAM MEMBER], please leave your name, phone number, and the best times to reach you. </w:t>
      </w:r>
    </w:p>
    <w:p w:rsidRPr="00D407D8" w:rsidR="005D28B9" w:rsidP="005D28B9" w:rsidRDefault="005D28B9" w14:paraId="153E7138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Sincerely, </w:t>
      </w:r>
    </w:p>
    <w:p w:rsidRPr="00D407D8" w:rsidR="005D28B9" w:rsidP="005D28B9" w:rsidRDefault="005D28B9" w14:paraId="178A3AC7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[REGIONAL OFFICE REPRESENTATIVE]</w:t>
      </w:r>
    </w:p>
    <w:p w:rsidRPr="00D407D8" w:rsidR="005D28B9" w:rsidP="005D28B9" w:rsidRDefault="005D28B9" w14:paraId="2CFD9812" w14:textId="77777777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>The collection of information</w:t>
      </w:r>
      <w:r>
        <w:rPr>
          <w:rFonts w:cstheme="minorHAnsi"/>
          <w:sz w:val="24"/>
          <w:szCs w:val="24"/>
        </w:rPr>
        <w:t xml:space="preserve"> for this study</w:t>
      </w:r>
      <w:r w:rsidRPr="00D407D8">
        <w:rPr>
          <w:rFonts w:cstheme="minorHAnsi"/>
          <w:sz w:val="24"/>
          <w:szCs w:val="24"/>
        </w:rPr>
        <w:t xml:space="preserve"> is authorized under</w:t>
      </w:r>
      <w:r>
        <w:rPr>
          <w:rFonts w:cstheme="minorHAnsi"/>
          <w:sz w:val="24"/>
          <w:szCs w:val="24"/>
        </w:rPr>
        <w:t xml:space="preserve"> Title</w:t>
      </w:r>
      <w:r w:rsidRPr="00D407D8">
        <w:rPr>
          <w:rFonts w:cstheme="minorHAnsi"/>
          <w:sz w:val="24"/>
          <w:szCs w:val="24"/>
        </w:rPr>
        <w:t xml:space="preserve"> 13 U.S.C. </w:t>
      </w:r>
    </w:p>
    <w:p w:rsidR="005D28B9" w:rsidP="005D28B9" w:rsidRDefault="005D28B9" w14:paraId="17BFB1B9" w14:textId="509E6FB4">
      <w:pPr>
        <w:pStyle w:val="ListParagraph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Flyer advertisement for trusted messengers</w:t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(REMOTE FOCUS GROUPS)</w:t>
      </w:r>
    </w:p>
    <w:p w:rsidRPr="00C86703" w:rsidR="005D28B9" w:rsidP="005D28B9" w:rsidRDefault="005D28B9" w14:paraId="3011CF1D" w14:textId="77777777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Do you work with people in your community to promote the 2020 Census? </w:t>
      </w:r>
      <w:r w:rsidRPr="00C86703">
        <w:rPr>
          <w:rFonts w:cstheme="minorHAnsi"/>
          <w:sz w:val="24"/>
          <w:szCs w:val="24"/>
        </w:rPr>
        <w:t>Receive $75 for a 2-hour focus group.</w:t>
      </w:r>
    </w:p>
    <w:p w:rsidR="005D28B9" w:rsidP="005D28B9" w:rsidRDefault="005D28B9" w14:paraId="36435B43" w14:textId="77777777">
      <w:pPr>
        <w:rPr>
          <w:rFonts w:cstheme="minorHAnsi"/>
          <w:sz w:val="24"/>
          <w:szCs w:val="24"/>
        </w:rPr>
      </w:pPr>
      <w:r w:rsidRPr="00C86703">
        <w:rPr>
          <w:rFonts w:cstheme="minorHAnsi"/>
          <w:sz w:val="24"/>
          <w:szCs w:val="24"/>
        </w:rPr>
        <w:t>The U.S. Census Bureau is looking for adults (aged 18 or older) to talk about their experiences working with local communities to help promote the 2020 Census.</w:t>
      </w:r>
      <w:r>
        <w:rPr>
          <w:rFonts w:cstheme="minorHAnsi"/>
          <w:sz w:val="24"/>
          <w:szCs w:val="24"/>
        </w:rPr>
        <w:t xml:space="preserve"> </w:t>
      </w:r>
      <w:r w:rsidRPr="00D407D8">
        <w:rPr>
          <w:rFonts w:cstheme="minorHAnsi"/>
          <w:sz w:val="24"/>
          <w:szCs w:val="24"/>
        </w:rPr>
        <w:t>Only</w:t>
      </w:r>
      <w:r>
        <w:rPr>
          <w:rFonts w:cstheme="minorHAnsi"/>
          <w:sz w:val="24"/>
          <w:szCs w:val="24"/>
        </w:rPr>
        <w:t xml:space="preserve"> people who actively work with hard-to-count communities to increase response to the 2020 Census are eligible to participate</w:t>
      </w:r>
      <w:r w:rsidRPr="00D407D8">
        <w:rPr>
          <w:rFonts w:cstheme="minorHAnsi"/>
          <w:sz w:val="24"/>
          <w:szCs w:val="24"/>
        </w:rPr>
        <w:t>.</w:t>
      </w:r>
    </w:p>
    <w:p w:rsidR="005D28B9" w:rsidP="005D28B9" w:rsidRDefault="00794C5C" w14:paraId="5110D701" w14:textId="6A2602E6">
      <w:pPr>
        <w:rPr>
          <w:rFonts w:cstheme="minorHAnsi"/>
          <w:sz w:val="24"/>
          <w:szCs w:val="24"/>
        </w:rPr>
      </w:pPr>
      <w:r w:rsidRPr="00D407D8">
        <w:rPr>
          <w:rFonts w:cstheme="minorHAnsi"/>
          <w:sz w:val="24"/>
          <w:szCs w:val="24"/>
        </w:rPr>
        <w:t xml:space="preserve">The focus groups are two (2) hours long and will take place </w:t>
      </w:r>
      <w:r>
        <w:rPr>
          <w:rFonts w:cstheme="minorHAnsi"/>
          <w:sz w:val="24"/>
          <w:szCs w:val="24"/>
        </w:rPr>
        <w:t>over a conference call</w:t>
      </w:r>
      <w:r w:rsidRPr="00D407D8">
        <w:rPr>
          <w:rFonts w:cstheme="minorHAnsi"/>
          <w:sz w:val="24"/>
          <w:szCs w:val="24"/>
        </w:rPr>
        <w:t>. Participants will</w:t>
      </w:r>
      <w:r>
        <w:rPr>
          <w:rFonts w:cstheme="minorHAnsi"/>
          <w:sz w:val="24"/>
          <w:szCs w:val="24"/>
        </w:rPr>
        <w:t xml:space="preserve"> be mailed $40</w:t>
      </w:r>
      <w:r w:rsidRPr="00D407D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as a thank you for your time</w:t>
      </w:r>
      <w:r>
        <w:rPr>
          <w:rFonts w:cstheme="minorHAnsi"/>
          <w:sz w:val="24"/>
          <w:szCs w:val="24"/>
        </w:rPr>
        <w:t xml:space="preserve">. </w:t>
      </w:r>
      <w:bookmarkStart w:name="_GoBack" w:id="0"/>
      <w:bookmarkEnd w:id="0"/>
      <w:r w:rsidRPr="00C86703" w:rsidR="005D28B9">
        <w:rPr>
          <w:rFonts w:cstheme="minorHAnsi"/>
          <w:sz w:val="24"/>
          <w:szCs w:val="24"/>
        </w:rPr>
        <w:t>If interested, please call [PROJECT TEAM MEMBER] at [PHONE NUMBER] or send [HER/HIM] an email at [EMAIL ADDRESS]. Please mention the phrase “2020 Census Focus Group.”</w:t>
      </w:r>
    </w:p>
    <w:p w:rsidRPr="00C86703" w:rsidR="005D28B9" w:rsidP="005D28B9" w:rsidRDefault="005D28B9" w14:paraId="0E152E03" w14:textId="7777777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If you have any question about this study, </w:t>
      </w:r>
      <w:r w:rsidRPr="00D407D8">
        <w:rPr>
          <w:rFonts w:cstheme="minorHAnsi"/>
          <w:sz w:val="24"/>
          <w:szCs w:val="24"/>
        </w:rPr>
        <w:t xml:space="preserve">please contact [PROJECT TEAM MEMBER] at [EMAIL ADDRESS] or by phone at [PHONE NUMBER]. If you are unable to reach [PROJECT TEAM MEMBER], please leave your name, phone number, and the best times to reach you. </w:t>
      </w:r>
    </w:p>
    <w:p w:rsidRPr="00D407D8" w:rsidR="005D28B9" w:rsidP="00DA5E15" w:rsidRDefault="005D28B9" w14:paraId="646CA857" w14:textId="328F247C">
      <w:pPr>
        <w:rPr>
          <w:rFonts w:cstheme="minorHAnsi"/>
          <w:sz w:val="24"/>
          <w:szCs w:val="24"/>
        </w:rPr>
      </w:pPr>
      <w:r w:rsidRPr="00C86703">
        <w:rPr>
          <w:rFonts w:cstheme="minorHAnsi"/>
          <w:sz w:val="24"/>
          <w:szCs w:val="24"/>
        </w:rPr>
        <w:t>Please feel free to pass this notice along to other people that you may know in the [LOCAL CITY] AREA. Only one person per household may qualify.</w:t>
      </w:r>
    </w:p>
    <w:sectPr w:rsidRPr="00D407D8" w:rsidR="005D28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CB056" w14:textId="77777777" w:rsidR="00434211" w:rsidRDefault="00434211" w:rsidP="00434211">
      <w:pPr>
        <w:spacing w:after="0" w:line="240" w:lineRule="auto"/>
      </w:pPr>
      <w:r>
        <w:separator/>
      </w:r>
    </w:p>
  </w:endnote>
  <w:endnote w:type="continuationSeparator" w:id="0">
    <w:p w14:paraId="3AFB694E" w14:textId="77777777" w:rsidR="00434211" w:rsidRDefault="00434211" w:rsidP="0043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304B3" w14:textId="77777777" w:rsidR="00434211" w:rsidRDefault="004342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7479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D67F6" w14:textId="2494AA15" w:rsidR="00434211" w:rsidRDefault="004342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4C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24C8DEA" w14:textId="77777777" w:rsidR="00434211" w:rsidRDefault="004342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06773" w14:textId="77777777" w:rsidR="00434211" w:rsidRDefault="004342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42175" w14:textId="77777777" w:rsidR="00434211" w:rsidRDefault="00434211" w:rsidP="00434211">
      <w:pPr>
        <w:spacing w:after="0" w:line="240" w:lineRule="auto"/>
      </w:pPr>
      <w:r>
        <w:separator/>
      </w:r>
    </w:p>
  </w:footnote>
  <w:footnote w:type="continuationSeparator" w:id="0">
    <w:p w14:paraId="0BED2A1D" w14:textId="77777777" w:rsidR="00434211" w:rsidRDefault="00434211" w:rsidP="00434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753C2" w14:textId="77777777" w:rsidR="00434211" w:rsidRDefault="004342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EC767" w14:textId="77777777" w:rsidR="00434211" w:rsidRDefault="004342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DAD1E" w14:textId="77777777" w:rsidR="00434211" w:rsidRDefault="004342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A39E4"/>
    <w:multiLevelType w:val="hybridMultilevel"/>
    <w:tmpl w:val="AB4AB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50DC4"/>
    <w:multiLevelType w:val="hybridMultilevel"/>
    <w:tmpl w:val="BBCAD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0310F"/>
    <w:multiLevelType w:val="hybridMultilevel"/>
    <w:tmpl w:val="A60A71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13185"/>
    <w:multiLevelType w:val="hybridMultilevel"/>
    <w:tmpl w:val="1D407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C6"/>
    <w:rsid w:val="00005F92"/>
    <w:rsid w:val="0001471A"/>
    <w:rsid w:val="000931AE"/>
    <w:rsid w:val="000F7D6F"/>
    <w:rsid w:val="00101F36"/>
    <w:rsid w:val="001023F0"/>
    <w:rsid w:val="0012217B"/>
    <w:rsid w:val="001716FD"/>
    <w:rsid w:val="00180C30"/>
    <w:rsid w:val="00190BD4"/>
    <w:rsid w:val="001E608E"/>
    <w:rsid w:val="001F4DE4"/>
    <w:rsid w:val="001F5125"/>
    <w:rsid w:val="00201676"/>
    <w:rsid w:val="00241249"/>
    <w:rsid w:val="00245006"/>
    <w:rsid w:val="00264F69"/>
    <w:rsid w:val="002B0E79"/>
    <w:rsid w:val="002D505C"/>
    <w:rsid w:val="003920C6"/>
    <w:rsid w:val="003B4131"/>
    <w:rsid w:val="003D0279"/>
    <w:rsid w:val="003D7798"/>
    <w:rsid w:val="004053DE"/>
    <w:rsid w:val="00406B46"/>
    <w:rsid w:val="00411F41"/>
    <w:rsid w:val="00422BA5"/>
    <w:rsid w:val="004258F7"/>
    <w:rsid w:val="00434211"/>
    <w:rsid w:val="004A20BC"/>
    <w:rsid w:val="004C4271"/>
    <w:rsid w:val="005D28B9"/>
    <w:rsid w:val="005E18BF"/>
    <w:rsid w:val="005F31A0"/>
    <w:rsid w:val="005F712C"/>
    <w:rsid w:val="0062691F"/>
    <w:rsid w:val="0064784B"/>
    <w:rsid w:val="006802FB"/>
    <w:rsid w:val="00727D4C"/>
    <w:rsid w:val="007405D5"/>
    <w:rsid w:val="00774BC8"/>
    <w:rsid w:val="00777B02"/>
    <w:rsid w:val="00794C5C"/>
    <w:rsid w:val="007C0AA8"/>
    <w:rsid w:val="00823777"/>
    <w:rsid w:val="008245B1"/>
    <w:rsid w:val="00896E4C"/>
    <w:rsid w:val="008A7F24"/>
    <w:rsid w:val="008B68E9"/>
    <w:rsid w:val="009003D3"/>
    <w:rsid w:val="0090765E"/>
    <w:rsid w:val="0092275E"/>
    <w:rsid w:val="009B0572"/>
    <w:rsid w:val="00A853F6"/>
    <w:rsid w:val="00B2647F"/>
    <w:rsid w:val="00B84D33"/>
    <w:rsid w:val="00C16FFE"/>
    <w:rsid w:val="00C5366A"/>
    <w:rsid w:val="00C53973"/>
    <w:rsid w:val="00C86703"/>
    <w:rsid w:val="00C931F1"/>
    <w:rsid w:val="00CC6CE6"/>
    <w:rsid w:val="00CD7187"/>
    <w:rsid w:val="00CF020B"/>
    <w:rsid w:val="00D17FB5"/>
    <w:rsid w:val="00D2431F"/>
    <w:rsid w:val="00D407D8"/>
    <w:rsid w:val="00D703B9"/>
    <w:rsid w:val="00D9425D"/>
    <w:rsid w:val="00DA5E15"/>
    <w:rsid w:val="00DD3F82"/>
    <w:rsid w:val="00DD7895"/>
    <w:rsid w:val="00E24390"/>
    <w:rsid w:val="00E76447"/>
    <w:rsid w:val="00EB110F"/>
    <w:rsid w:val="00F01C9F"/>
    <w:rsid w:val="00F23FF3"/>
    <w:rsid w:val="00F43C62"/>
    <w:rsid w:val="00FA02C6"/>
    <w:rsid w:val="00FF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9CDFB"/>
  <w15:chartTrackingRefBased/>
  <w15:docId w15:val="{42D87775-399A-4FB1-8A2C-1662D201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931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1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1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1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1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1A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F4D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4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211"/>
  </w:style>
  <w:style w:type="paragraph" w:styleId="Footer">
    <w:name w:val="footer"/>
    <w:basedOn w:val="Normal"/>
    <w:link w:val="FooterChar"/>
    <w:uiPriority w:val="99"/>
    <w:unhideWhenUsed/>
    <w:rsid w:val="004342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5F8A5-6961-450D-AB81-F78BBAEE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7F512D17</Template>
  <TotalTime>12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8881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 Katz (CENSUS/CBSM FED)</dc:creator>
  <cp:keywords/>
  <dc:description/>
  <cp:lastModifiedBy>Rodney Terry (CENSUS/CBSM FED)</cp:lastModifiedBy>
  <cp:revision>4</cp:revision>
  <dcterms:created xsi:type="dcterms:W3CDTF">2020-03-19T14:10:00Z</dcterms:created>
  <dcterms:modified xsi:type="dcterms:W3CDTF">2020-03-19T14:26:00Z</dcterms:modified>
</cp:coreProperties>
</file>