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E70A2D" w:rsidR="00E70A2D" w:rsidP="00E70A2D" w:rsidRDefault="00E70A2D" w14:paraId="75115662" w14:textId="77777777">
      <w:pPr>
        <w:pStyle w:val="Heading9"/>
      </w:pPr>
      <w:bookmarkStart w:name="_Hlk18676315" w:id="0"/>
      <w:bookmarkEnd w:id="0"/>
      <w:r w:rsidRPr="00E70A2D">
        <w:t>HIDDEN TEXT TO CONTROL APPENDIX PAGE NUMBER – DO NOT DELETE</w:t>
      </w:r>
      <w:bookmarkStart w:name="_Toc2689958" w:id="1"/>
      <w:bookmarkEnd w:id="1"/>
    </w:p>
    <w:p w:rsidR="001A70FE" w:rsidP="001A70FE" w:rsidRDefault="001A70FE" w14:paraId="352BE989" w14:textId="77777777">
      <w:pPr>
        <w:pStyle w:val="Cov-Title"/>
        <w:spacing w:before="1440"/>
      </w:pPr>
      <w:bookmarkStart w:name="_Toc62613679" w:id="2"/>
      <w:bookmarkStart w:name="_Toc62614425" w:id="3"/>
      <w:bookmarkStart w:name="_Toc62630085" w:id="4"/>
      <w:bookmarkStart w:name="_Toc94419923" w:id="5"/>
      <w:bookmarkStart w:name="_Hlk14082447" w:id="6"/>
      <w:r>
        <w:t>2019–20</w:t>
      </w:r>
      <w:r w:rsidRPr="00477529">
        <w:t xml:space="preserve"> NATIONAL POSTSECONDARY STUDENT AID STUDY (NPSAS:</w:t>
      </w:r>
      <w:r>
        <w:t>20</w:t>
      </w:r>
      <w:r w:rsidRPr="00477529">
        <w:t>)</w:t>
      </w:r>
    </w:p>
    <w:p w:rsidRPr="00E04C04" w:rsidR="00E215E8" w:rsidP="00E04C04" w:rsidRDefault="00E215E8" w14:paraId="7AD710A1" w14:textId="1F3A50C3">
      <w:pPr>
        <w:pStyle w:val="Cov-Subtitle"/>
        <w:spacing w:before="480"/>
      </w:pPr>
    </w:p>
    <w:p w:rsidR="001A70FE" w:rsidP="001A70FE" w:rsidRDefault="001A70FE" w14:paraId="7B2AC8FE" w14:textId="77777777">
      <w:pPr>
        <w:pStyle w:val="Cov-Subtitle"/>
        <w:spacing w:before="480"/>
        <w:rPr>
          <w:szCs w:val="32"/>
        </w:rPr>
      </w:pPr>
      <w:r>
        <w:rPr>
          <w:szCs w:val="32"/>
        </w:rPr>
        <w:t>Appendix D</w:t>
      </w:r>
    </w:p>
    <w:p w:rsidR="001A70FE" w:rsidP="00E04C04" w:rsidRDefault="00CA5AB0" w14:paraId="336DC1FE" w14:textId="26ADB112">
      <w:pPr>
        <w:pStyle w:val="Cov-Subtitle"/>
        <w:spacing w:before="480"/>
      </w:pPr>
      <w:r>
        <w:rPr>
          <w:szCs w:val="32"/>
        </w:rPr>
        <w:t xml:space="preserve">Appendix </w:t>
      </w:r>
      <w:r w:rsidR="001A70FE">
        <w:rPr>
          <w:szCs w:val="32"/>
        </w:rPr>
        <w:t>D</w:t>
      </w:r>
      <w:r w:rsidR="00086AE7">
        <w:rPr>
          <w:szCs w:val="32"/>
        </w:rPr>
        <w:t>1:</w:t>
      </w:r>
      <w:r w:rsidR="00E215E8">
        <w:rPr>
          <w:szCs w:val="32"/>
        </w:rPr>
        <w:t xml:space="preserve"> </w:t>
      </w:r>
      <w:r w:rsidRPr="005655EF" w:rsidR="001A70FE">
        <w:t>Institution Contacting Materials</w:t>
      </w:r>
      <w:r w:rsidR="00E215E8">
        <w:t xml:space="preserve"> for Enrollment List Collection</w:t>
      </w:r>
    </w:p>
    <w:p w:rsidRPr="00B06C6C" w:rsidR="00664921" w:rsidP="00664921" w:rsidRDefault="00664921" w14:paraId="4276DEE7" w14:textId="4510F2A8">
      <w:pPr>
        <w:pStyle w:val="Cov-Subtitle"/>
        <w:spacing w:before="0"/>
        <w:rPr>
          <w:color w:val="7F7F7F" w:themeColor="text1" w:themeTint="80"/>
        </w:rPr>
      </w:pPr>
      <w:r w:rsidRPr="00B06C6C">
        <w:rPr>
          <w:color w:val="7F7F7F" w:themeColor="text1" w:themeTint="80"/>
          <w:szCs w:val="32"/>
        </w:rPr>
        <w:t>(Carryover from OMB #1850-0666 v.2</w:t>
      </w:r>
      <w:r w:rsidR="00E04C04">
        <w:rPr>
          <w:color w:val="7F7F7F" w:themeColor="text1" w:themeTint="80"/>
          <w:szCs w:val="32"/>
        </w:rPr>
        <w:t>4</w:t>
      </w:r>
      <w:r w:rsidRPr="00B06C6C">
        <w:rPr>
          <w:color w:val="7F7F7F" w:themeColor="text1" w:themeTint="80"/>
          <w:szCs w:val="32"/>
        </w:rPr>
        <w:t>)</w:t>
      </w:r>
    </w:p>
    <w:p w:rsidR="00086AE7" w:rsidP="00E719EE" w:rsidRDefault="008325ED" w14:paraId="5030058B" w14:textId="7A6156F7">
      <w:pPr>
        <w:pStyle w:val="Cov-Subtitle"/>
        <w:spacing w:before="480"/>
        <w:rPr>
          <w:szCs w:val="32"/>
        </w:rPr>
      </w:pPr>
      <w:r>
        <w:rPr>
          <w:szCs w:val="32"/>
        </w:rPr>
        <w:t xml:space="preserve">Appendix D2: </w:t>
      </w:r>
      <w:r w:rsidRPr="00E719EE" w:rsidR="00E719EE">
        <w:rPr>
          <w:szCs w:val="32"/>
        </w:rPr>
        <w:t>Institution Contacting Materials for Student Records Collection</w:t>
      </w:r>
    </w:p>
    <w:p w:rsidR="001A70FE" w:rsidP="001A70FE" w:rsidRDefault="001A70FE" w14:paraId="14B801B8" w14:textId="77777777">
      <w:pPr>
        <w:pStyle w:val="Cov-Subtitle"/>
        <w:spacing w:before="480"/>
        <w:ind w:left="4680"/>
        <w:rPr>
          <w:sz w:val="24"/>
          <w:szCs w:val="24"/>
        </w:rPr>
      </w:pPr>
    </w:p>
    <w:p w:rsidRPr="00B75F1D" w:rsidR="001A70FE" w:rsidP="001A70FE" w:rsidRDefault="001A70FE" w14:paraId="5367C384" w14:textId="2241BC55">
      <w:pPr>
        <w:pStyle w:val="Cov-Subtitle"/>
        <w:spacing w:before="480"/>
        <w:rPr>
          <w:b/>
          <w:bCs/>
          <w:szCs w:val="32"/>
        </w:rPr>
      </w:pPr>
      <w:r w:rsidRPr="00B75F1D">
        <w:rPr>
          <w:szCs w:val="32"/>
        </w:rPr>
        <w:t xml:space="preserve">OMB # </w:t>
      </w:r>
      <w:r>
        <w:rPr>
          <w:szCs w:val="32"/>
        </w:rPr>
        <w:t>1850-0666 v.</w:t>
      </w:r>
      <w:r w:rsidR="00C2154D">
        <w:rPr>
          <w:szCs w:val="32"/>
        </w:rPr>
        <w:t xml:space="preserve"> 28</w:t>
      </w:r>
    </w:p>
    <w:p w:rsidRPr="00477529" w:rsidR="001A70FE" w:rsidP="001A70FE" w:rsidRDefault="001A70FE" w14:paraId="4EC478A4" w14:textId="77777777">
      <w:pPr>
        <w:pStyle w:val="Cov-Address"/>
        <w:spacing w:before="1200"/>
        <w:rPr>
          <w:b/>
        </w:rPr>
      </w:pPr>
      <w:r w:rsidRPr="00477529">
        <w:rPr>
          <w:b/>
        </w:rPr>
        <w:t>Submitted by</w:t>
      </w:r>
    </w:p>
    <w:p w:rsidRPr="00477529" w:rsidR="001A70FE" w:rsidP="001A70FE" w:rsidRDefault="001A70FE" w14:paraId="625515AD" w14:textId="77777777">
      <w:pPr>
        <w:pStyle w:val="Cov-Address"/>
        <w:rPr>
          <w:b/>
        </w:rPr>
      </w:pPr>
      <w:r w:rsidRPr="00477529">
        <w:rPr>
          <w:b/>
        </w:rPr>
        <w:t>National Center for Education Statistics</w:t>
      </w:r>
    </w:p>
    <w:p w:rsidRPr="00477529" w:rsidR="001A70FE" w:rsidP="001A70FE" w:rsidRDefault="001A70FE" w14:paraId="752D6F7A" w14:textId="77777777">
      <w:pPr>
        <w:pStyle w:val="Cov-Address"/>
        <w:rPr>
          <w:b/>
          <w:bCs/>
        </w:rPr>
      </w:pPr>
      <w:r w:rsidRPr="00477529">
        <w:rPr>
          <w:b/>
        </w:rPr>
        <w:t>U.S. Department of Education</w:t>
      </w:r>
    </w:p>
    <w:p w:rsidR="001A70FE" w:rsidP="001A70FE" w:rsidRDefault="001A70FE" w14:paraId="6B1A8F28" w14:textId="77777777">
      <w:pPr>
        <w:pStyle w:val="Cov-Address"/>
        <w:spacing w:before="240"/>
        <w:rPr>
          <w:b/>
          <w:bCs/>
        </w:rPr>
      </w:pPr>
    </w:p>
    <w:p w:rsidR="00160205" w:rsidP="00160205" w:rsidRDefault="00160205" w14:paraId="5F89BFCB" w14:textId="77777777">
      <w:pPr>
        <w:pStyle w:val="Cov-Address"/>
        <w:spacing w:before="240"/>
        <w:rPr>
          <w:b/>
          <w:bCs/>
        </w:rPr>
      </w:pPr>
      <w:r>
        <w:rPr>
          <w:b/>
          <w:bCs/>
        </w:rPr>
        <w:t>April 2019</w:t>
      </w:r>
    </w:p>
    <w:p w:rsidR="00160205" w:rsidP="00B44423" w:rsidRDefault="00B44423" w14:paraId="25C02C5A" w14:textId="36FB79BA">
      <w:pPr>
        <w:pStyle w:val="Cov-Address"/>
        <w:rPr>
          <w:b/>
          <w:bCs/>
        </w:rPr>
      </w:pPr>
      <w:r>
        <w:rPr>
          <w:b/>
          <w:bCs/>
        </w:rPr>
        <w:t xml:space="preserve">revised </w:t>
      </w:r>
      <w:r w:rsidR="00AC1984">
        <w:rPr>
          <w:b/>
          <w:bCs/>
        </w:rPr>
        <w:t>February</w:t>
      </w:r>
      <w:r w:rsidR="005A338D">
        <w:rPr>
          <w:b/>
          <w:bCs/>
        </w:rPr>
        <w:t xml:space="preserve"> 2020</w:t>
      </w:r>
    </w:p>
    <w:p w:rsidR="00160205" w:rsidRDefault="00160205" w14:paraId="031873DE" w14:textId="77777777">
      <w:pPr>
        <w:rPr>
          <w:rFonts w:ascii="Arial" w:hAnsi="Arial"/>
          <w:b/>
          <w:bCs/>
          <w:kern w:val="16"/>
        </w:rPr>
      </w:pPr>
      <w:r>
        <w:rPr>
          <w:b/>
          <w:bCs/>
        </w:rPr>
        <w:br w:type="page"/>
      </w:r>
    </w:p>
    <w:bookmarkEnd w:id="2"/>
    <w:bookmarkEnd w:id="3"/>
    <w:bookmarkEnd w:id="4"/>
    <w:bookmarkEnd w:id="5"/>
    <w:p w:rsidRPr="00DC6B55" w:rsidR="00AB0135" w:rsidP="00DC6B55" w:rsidRDefault="00AB0135" w14:paraId="587A9D7D" w14:textId="017C35FE">
      <w:pPr>
        <w:pStyle w:val="AppendixTitle"/>
        <w:rPr>
          <w:rFonts w:eastAsiaTheme="minorHAnsi"/>
        </w:rPr>
      </w:pPr>
    </w:p>
    <w:p w:rsidRPr="00DC6B55" w:rsidR="00AB0135" w:rsidP="00E955FC" w:rsidRDefault="00DC6B55" w14:paraId="28CDC286" w14:textId="7EDF5B81">
      <w:pPr>
        <w:pStyle w:val="AppendixTitle"/>
        <w:keepLines/>
        <w:ind w:firstLine="720"/>
        <w:rPr>
          <w:rFonts w:eastAsiaTheme="minorHAnsi"/>
        </w:rPr>
      </w:pPr>
      <w:bookmarkStart w:name="_Toc20746529" w:id="7"/>
      <w:r>
        <w:rPr>
          <w:rFonts w:eastAsiaTheme="minorHAnsi"/>
        </w:rPr>
        <w:t xml:space="preserve">Appendix </w:t>
      </w:r>
      <w:r w:rsidR="00F339CE">
        <w:rPr>
          <w:rFonts w:eastAsiaTheme="minorHAnsi"/>
        </w:rPr>
        <w:t>D1</w:t>
      </w:r>
      <w:r w:rsidR="00664921">
        <w:rPr>
          <w:rFonts w:eastAsiaTheme="minorHAnsi"/>
        </w:rPr>
        <w:t>:</w:t>
      </w:r>
      <w:r w:rsidR="00F339CE">
        <w:rPr>
          <w:rFonts w:eastAsiaTheme="minorHAnsi"/>
        </w:rPr>
        <w:t xml:space="preserve"> </w:t>
      </w:r>
      <w:r w:rsidRPr="00DC6B55" w:rsidR="00AB0135">
        <w:rPr>
          <w:rFonts w:eastAsiaTheme="minorHAnsi"/>
        </w:rPr>
        <w:t xml:space="preserve">Institution Contacting </w:t>
      </w:r>
      <w:r w:rsidR="00C3419A">
        <w:rPr>
          <w:rFonts w:eastAsiaTheme="minorHAnsi"/>
        </w:rPr>
        <w:t xml:space="preserve">Materials </w:t>
      </w:r>
      <w:r w:rsidRPr="00DC6B55" w:rsidR="00AB0135">
        <w:rPr>
          <w:rFonts w:eastAsiaTheme="minorHAnsi"/>
        </w:rPr>
        <w:t>for Enrollment List Collection</w:t>
      </w:r>
      <w:bookmarkEnd w:id="7"/>
    </w:p>
    <w:p w:rsidRPr="000D6535" w:rsidR="00AB0135" w:rsidP="001A70FE" w:rsidRDefault="00AB0135" w14:paraId="0976CC3E" w14:textId="0DEB606D"/>
    <w:bookmarkEnd w:id="6"/>
    <w:p w:rsidR="001A70FE" w:rsidP="001A70FE" w:rsidRDefault="001A70FE" w14:paraId="1F33A17B" w14:textId="77777777">
      <w:pPr>
        <w:rPr>
          <w:rFonts w:cs="Arial"/>
          <w:b/>
          <w:sz w:val="32"/>
        </w:rPr>
      </w:pPr>
      <w:r>
        <w:br w:type="page"/>
      </w:r>
    </w:p>
    <w:p w:rsidR="008F15AC" w:rsidP="008F15AC" w:rsidRDefault="008F15AC" w14:paraId="0EF75F7E" w14:textId="58F70C46">
      <w:pPr>
        <w:pStyle w:val="BodyText"/>
      </w:pPr>
      <w:r>
        <w:lastRenderedPageBreak/>
        <w:t xml:space="preserve">This appendix includes the contacting materials, instructions, and website text that will be used for recruiting institutions to participate in the 2019–20 National Postsecondary Student Aid Study (NPSAS:20) enrollment list and student records collections. The materials in Appendix D1 were approved in July and September 2019 as part the </w:t>
      </w:r>
      <w:r w:rsidRPr="007337CF">
        <w:t xml:space="preserve">2019–20 National Postsecondary Student Aid Study (NPSAS:20) Institution Collection </w:t>
      </w:r>
      <w:r>
        <w:t>(OMB #1850-0666 v.23-24) request. The student interview and student records portions of NPSAS:20 can be found in this document in Appendix D2, beginning on p. D-1</w:t>
      </w:r>
      <w:r w:rsidR="00731E32">
        <w:t>44</w:t>
      </w:r>
      <w:r>
        <w:t>.</w:t>
      </w:r>
    </w:p>
    <w:p w:rsidR="008F15AC" w:rsidP="008F15AC" w:rsidRDefault="008F15AC" w14:paraId="43171A1F" w14:textId="77777777">
      <w:pPr>
        <w:pStyle w:val="BodyText"/>
      </w:pPr>
      <w:r>
        <w:t xml:space="preserve">The NPSAS:20 contact materials are divided by mailing, such that all materials for one mailing packet are included together. </w:t>
      </w:r>
      <w:r w:rsidRPr="00DC738C">
        <w:t xml:space="preserve">Mailings to institutions may include pens, notepads, or other small courtesy items bearing a logo related to the study </w:t>
      </w:r>
      <w:r>
        <w:t>and/</w:t>
      </w:r>
      <w:r w:rsidRPr="00DC738C">
        <w:t xml:space="preserve">or </w:t>
      </w:r>
      <w:r>
        <w:t xml:space="preserve">the </w:t>
      </w:r>
      <w:r w:rsidRPr="00634587">
        <w:t xml:space="preserve">National Center for Education Statistics </w:t>
      </w:r>
      <w:r>
        <w:t>(NCES)</w:t>
      </w:r>
      <w:r w:rsidRPr="00DC738C">
        <w:t>, which will serve as reminders to institution staff as well as tokens of appreciation for their efforts. These items may also be distributed at conferences attended by potential NPSAS participants.</w:t>
      </w:r>
    </w:p>
    <w:p w:rsidR="008F15AC" w:rsidP="008F15AC" w:rsidRDefault="008F15AC" w14:paraId="6851FDB0" w14:textId="77777777">
      <w:pPr>
        <w:pStyle w:val="BodyText"/>
      </w:pPr>
      <w:r>
        <w:t>Each mailing in this appendix is separated by a heading, and each section includes a description of the mailing and the materials that are included. These descriptions are located in the gray box, directly below the section heading. An institution contacting flowchart is provided in the Supporting Statement Part B section B.3 of this submission.</w:t>
      </w:r>
    </w:p>
    <w:p w:rsidR="008F15AC" w:rsidP="008F15AC" w:rsidRDefault="008F15AC" w14:paraId="2C7E2E64" w14:textId="77777777">
      <w:pPr>
        <w:pStyle w:val="BodyText"/>
      </w:pPr>
      <w:r>
        <w:t xml:space="preserve">The instructions and website text included in this appendix are based on those submitted for NPSAS:18-AC and assume that each institution will create their own student enrollment list files using the instructions and file specifications included in this appendix. NCES is currently exploring options to provide institutions with templates, programs for statistical software, or additional tools that will reduce the burden associated with gathering and formatting the data for the student enrollment list. If one of these approaches proves feasible, the materials below will be updated to give institutions the option of creating their own enrollment list file using the specifications or downloading the template or program provided to them on </w:t>
      </w:r>
      <w:r w:rsidRPr="008D3D03">
        <w:t>NCES’ Postsecondary Data Portal (PDP) website</w:t>
      </w:r>
      <w:r>
        <w:t>.</w:t>
      </w:r>
    </w:p>
    <w:p w:rsidR="006D39AD" w:rsidP="008F15AC" w:rsidRDefault="008F15AC" w14:paraId="774C1AF6" w14:textId="7FC689EA">
      <w:pPr>
        <w:ind w:left="235"/>
        <w:rPr>
          <w:sz w:val="20"/>
        </w:rPr>
      </w:pPr>
      <w:r>
        <w:t>For the sake of space, text stating OMB authorization and the control number has not been included in each letter and e-mail.  However, unless otherwise indicated, all letters will include the following text:</w:t>
      </w:r>
    </w:p>
    <w:p w:rsidR="00A20D05" w:rsidP="00A20D05" w:rsidRDefault="00A20D05" w14:paraId="740F91C3" w14:textId="1115E928">
      <w:pPr>
        <w:pBdr>
          <w:top w:val="single" w:color="auto" w:sz="12" w:space="1"/>
          <w:bottom w:val="single" w:color="auto" w:sz="12" w:space="1"/>
        </w:pBdr>
        <w:rPr>
          <w:sz w:val="18"/>
          <w:szCs w:val="18"/>
        </w:rPr>
      </w:pPr>
      <w:r w:rsidRPr="00A20D05">
        <w:rPr>
          <w:sz w:val="18"/>
          <w:szCs w:val="18"/>
        </w:rPr>
        <w:t>NCES is authorized to conduct the 2019–20 National Postsecondary Student Aid Study (NPSAS:20) by the Education Sciences Reform Act of 2002 (ESRA 2002, 20 U.S.C. §9543) and the Higher Education Opportunity Act of 2008 (HEOA 2008,</w:t>
      </w:r>
      <w:r w:rsidRPr="008F15AC">
        <w:rPr>
          <w:sz w:val="18"/>
        </w:rPr>
        <w:t xml:space="preserve"> </w:t>
      </w:r>
      <w:r w:rsidRPr="00A20D05">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0A60C8" w:rsidP="00A20D05" w:rsidRDefault="000A60C8" w14:paraId="109E59C8" w14:textId="77777777">
      <w:pPr>
        <w:pBdr>
          <w:top w:val="single" w:color="auto" w:sz="12" w:space="1"/>
          <w:bottom w:val="single" w:color="auto" w:sz="12" w:space="1"/>
        </w:pBdr>
        <w:rPr>
          <w:sz w:val="18"/>
          <w:szCs w:val="18"/>
        </w:rPr>
      </w:pPr>
    </w:p>
    <w:p w:rsidRPr="00310FE2" w:rsidR="00DB18A9" w:rsidP="00FB6A14" w:rsidRDefault="00DB18A9" w14:paraId="265FDA9A" w14:textId="46A0A38D">
      <w:pPr>
        <w:pBdr>
          <w:top w:val="single" w:color="auto" w:sz="12" w:space="1"/>
          <w:bottom w:val="single" w:color="auto" w:sz="12" w:space="1"/>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sidR="0039680D">
        <w:rPr>
          <w:sz w:val="18"/>
          <w:szCs w:val="18"/>
        </w:rPr>
        <w:t>(a)(3)</w:t>
      </w:r>
      <w:r w:rsidR="006E1B81">
        <w:rPr>
          <w:sz w:val="18"/>
          <w:szCs w:val="18"/>
        </w:rPr>
        <w:t>(iii)</w:t>
      </w:r>
      <w:r w:rsidRPr="0039680D" w:rsidR="0039680D">
        <w:rPr>
          <w:sz w:val="18"/>
          <w:szCs w:val="18"/>
        </w:rPr>
        <w:t xml:space="preserve"> </w:t>
      </w:r>
      <w:r w:rsidRPr="00310FE2">
        <w:rPr>
          <w:sz w:val="18"/>
          <w:szCs w:val="18"/>
        </w:rPr>
        <w:t>and 99.35).</w:t>
      </w:r>
    </w:p>
    <w:p w:rsidRPr="00A20D05" w:rsidR="00DB18A9" w:rsidP="00A20D05" w:rsidRDefault="00DB18A9" w14:paraId="1EFCE298" w14:textId="77777777">
      <w:pPr>
        <w:pBdr>
          <w:top w:val="single" w:color="auto" w:sz="12" w:space="1"/>
          <w:bottom w:val="single" w:color="auto" w:sz="12" w:space="1"/>
        </w:pBdr>
        <w:rPr>
          <w:sz w:val="18"/>
          <w:szCs w:val="18"/>
        </w:rPr>
      </w:pPr>
    </w:p>
    <w:p w:rsidR="00A20D05" w:rsidP="008F15AC" w:rsidRDefault="00A20D05" w14:paraId="1A90DE48" w14:textId="588886CB">
      <w:pPr>
        <w:pBdr>
          <w:top w:val="single" w:color="auto" w:sz="12" w:space="1"/>
          <w:bottom w:val="single" w:color="auto" w:sz="12" w:space="1"/>
        </w:pBdr>
        <w:rPr>
          <w:sz w:val="18"/>
          <w:szCs w:val="18"/>
        </w:rPr>
      </w:pPr>
      <w:r w:rsidRPr="00A20D05">
        <w:rPr>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w:t>
      </w:r>
      <w:r w:rsidR="003D25E6">
        <w:rPr>
          <w:sz w:val="18"/>
          <w:szCs w:val="18"/>
        </w:rPr>
        <w:t xml:space="preserve">the number of minutes or hours listed below </w:t>
      </w:r>
      <w:r w:rsidRPr="00A20D05">
        <w:rPr>
          <w:sz w:val="18"/>
          <w:szCs w:val="18"/>
        </w:rPr>
        <w:t xml:space="preserve">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w:t>
      </w:r>
      <w:r w:rsidR="00DB18A9">
        <w:rPr>
          <w:sz w:val="18"/>
          <w:szCs w:val="18"/>
        </w:rPr>
        <w:t>Room 4007</w:t>
      </w:r>
      <w:r w:rsidRPr="00A20D05">
        <w:rPr>
          <w:sz w:val="18"/>
          <w:szCs w:val="18"/>
        </w:rPr>
        <w:t>, Washington, DC 20202.</w:t>
      </w:r>
    </w:p>
    <w:p w:rsidR="00010F61" w:rsidP="003D25E6" w:rsidRDefault="00010F61" w14:paraId="724DEBE1" w14:textId="77777777">
      <w:pPr>
        <w:pBdr>
          <w:top w:val="single" w:color="auto" w:sz="12" w:space="1"/>
          <w:bottom w:val="single" w:color="auto" w:sz="12" w:space="1"/>
        </w:pBdr>
        <w:rPr>
          <w:sz w:val="18"/>
          <w:szCs w:val="18"/>
        </w:rPr>
      </w:pPr>
    </w:p>
    <w:p w:rsidR="00010F61" w:rsidP="00010F61" w:rsidRDefault="00010F61" w14:paraId="107C3F5D" w14:textId="2A8D1FF6">
      <w:pPr>
        <w:pBdr>
          <w:top w:val="single" w:color="auto" w:sz="12" w:space="1"/>
          <w:bottom w:val="single" w:color="auto" w:sz="12" w:space="1"/>
        </w:pBdr>
        <w:rPr>
          <w:sz w:val="18"/>
          <w:szCs w:val="18"/>
        </w:rPr>
      </w:pPr>
      <w:r w:rsidRPr="00010F61">
        <w:rPr>
          <w:sz w:val="18"/>
          <w:szCs w:val="18"/>
        </w:rPr>
        <w:t xml:space="preserve">NPSAS:20 OMB Clearance No: </w:t>
      </w:r>
      <w:r>
        <w:rPr>
          <w:sz w:val="18"/>
          <w:szCs w:val="18"/>
        </w:rPr>
        <w:t>1850-0666</w:t>
      </w:r>
      <w:r w:rsidRPr="00010F61">
        <w:rPr>
          <w:sz w:val="18"/>
          <w:szCs w:val="18"/>
        </w:rPr>
        <w:t xml:space="preserve"> Expiration Date: xx/xx/xxxx</w:t>
      </w:r>
    </w:p>
    <w:p w:rsidRPr="008F15AC" w:rsidR="000A60C8" w:rsidP="008F15AC" w:rsidRDefault="000A60C8" w14:paraId="030FDBA4" w14:textId="58DF85DD">
      <w:pPr>
        <w:pBdr>
          <w:top w:val="single" w:color="auto" w:sz="12" w:space="1"/>
          <w:bottom w:val="single" w:color="auto" w:sz="12" w:space="1"/>
        </w:pBdr>
        <w:rPr>
          <w:sz w:val="18"/>
        </w:rPr>
      </w:pPr>
      <w:r w:rsidRPr="000A60C8">
        <w:rPr>
          <w:sz w:val="18"/>
          <w:szCs w:val="18"/>
        </w:rPr>
        <w:t>NPSAS:20 List Collection: 5 hours, NPSAS:20 Student Records Collection: 30 hours</w:t>
      </w:r>
    </w:p>
    <w:p w:rsidR="000A60C8" w:rsidRDefault="000A60C8" w14:paraId="5727C438" w14:textId="0497309C"/>
    <w:p w:rsidR="006D39AD" w:rsidRDefault="00A829F9" w14:paraId="79EEF8FD" w14:textId="39EC32C8">
      <w:r>
        <w:t>Similarly, unless otherwise indicated</w:t>
      </w:r>
      <w:r w:rsidR="0090728C">
        <w:t>,</w:t>
      </w:r>
      <w:r>
        <w:t xml:space="preserve"> a</w:t>
      </w:r>
      <w:r w:rsidR="006D39AD">
        <w:t>ll e-mails will include</w:t>
      </w:r>
      <w:r w:rsidR="0090728C">
        <w:t xml:space="preserve"> the following text</w:t>
      </w:r>
      <w:r w:rsidR="006D39AD">
        <w:t xml:space="preserve">:  </w:t>
      </w:r>
    </w:p>
    <w:p w:rsidR="006D39AD" w:rsidRDefault="006D39AD" w14:paraId="5FD2F1C7" w14:textId="77777777"/>
    <w:p w:rsidR="006D39AD" w:rsidP="006D39AD" w:rsidRDefault="006D39AD" w14:paraId="3A92407A" w14:textId="77777777">
      <w:pPr>
        <w:pStyle w:val="BodyText"/>
        <w:spacing w:before="0" w:after="0"/>
        <w:jc w:val="center"/>
        <w:rPr>
          <w:sz w:val="22"/>
        </w:rPr>
      </w:pPr>
      <w:r w:rsidRPr="00390756">
        <w:rPr>
          <w:sz w:val="22"/>
        </w:rPr>
        <w:t>OMB Control Number: 1850</w:t>
      </w:r>
      <w:r w:rsidRPr="00716FDA">
        <w:rPr>
          <w:sz w:val="22"/>
        </w:rPr>
        <w:t>-0666</w:t>
      </w:r>
    </w:p>
    <w:p w:rsidRPr="0052758F" w:rsidR="006D39AD" w:rsidP="006D39AD" w:rsidRDefault="006D39AD" w14:paraId="17C0525A" w14:textId="54E0B418">
      <w:pPr>
        <w:pStyle w:val="BodyText"/>
        <w:spacing w:before="0" w:after="0"/>
        <w:jc w:val="center"/>
        <w:rPr>
          <w:b/>
          <w:bCs/>
          <w:sz w:val="22"/>
        </w:rPr>
      </w:pPr>
      <w:r w:rsidRPr="0052758F">
        <w:rPr>
          <w:sz w:val="22"/>
        </w:rPr>
        <w:t xml:space="preserve">Learn more about our confidentiality procedures at: </w:t>
      </w:r>
      <w:r w:rsidRPr="002A23F4" w:rsidR="002A23F4">
        <w:rPr>
          <w:sz w:val="22"/>
        </w:rPr>
        <w:t>https://</w:t>
      </w:r>
      <w:hyperlink w:history="1" r:id="rId11">
        <w:r>
          <w:rPr>
            <w:rStyle w:val="Hyperlink"/>
            <w:sz w:val="22"/>
          </w:rPr>
          <w:t>surveys.nces.ed.gov/xxxx</w:t>
        </w:r>
      </w:hyperlink>
      <w:r w:rsidRPr="0052758F">
        <w:rPr>
          <w:sz w:val="22"/>
        </w:rPr>
        <w:t>.</w:t>
      </w:r>
    </w:p>
    <w:p w:rsidR="00E97A3B" w:rsidRDefault="00E97A3B" w14:paraId="48240BDB" w14:textId="77777777">
      <w:r>
        <w:br w:type="page"/>
      </w:r>
    </w:p>
    <w:p w:rsidR="005655EF" w:rsidP="006F1145" w:rsidRDefault="00E97A3B" w14:paraId="29E79D23" w14:textId="747BD766">
      <w:pPr>
        <w:pStyle w:val="TOCHeading"/>
      </w:pPr>
      <w:bookmarkStart w:name="_Toc18677905" w:id="8"/>
      <w:bookmarkStart w:name="_Toc20746530" w:id="9"/>
      <w:bookmarkStart w:name="_Hlk19186845" w:id="10"/>
      <w:r>
        <w:lastRenderedPageBreak/>
        <w:t>Contents</w:t>
      </w:r>
      <w:bookmarkEnd w:id="8"/>
      <w:bookmarkEnd w:id="9"/>
    </w:p>
    <w:p w:rsidR="00EA7A83" w:rsidRDefault="00305D0F" w14:paraId="328CD2CF" w14:textId="2DAD838E">
      <w:pPr>
        <w:pStyle w:val="TOC1"/>
        <w:rPr>
          <w:rFonts w:asciiTheme="minorHAnsi" w:hAnsiTheme="minorHAnsi" w:eastAsiaTheme="minorEastAsia" w:cstheme="minorBidi"/>
          <w:b w:val="0"/>
          <w:bCs w:val="0"/>
          <w:sz w:val="22"/>
          <w:szCs w:val="22"/>
        </w:rPr>
      </w:pPr>
      <w:r>
        <w:rPr>
          <w:b w:val="0"/>
        </w:rPr>
        <w:fldChar w:fldCharType="begin"/>
      </w:r>
      <w:r>
        <w:rPr>
          <w:b w:val="0"/>
        </w:rPr>
        <w:instrText xml:space="preserve"> TOC \o "1-3" </w:instrText>
      </w:r>
      <w:r>
        <w:rPr>
          <w:b w:val="0"/>
        </w:rPr>
        <w:fldChar w:fldCharType="separate"/>
      </w:r>
      <w:r w:rsidRPr="00891F12" w:rsidR="00EA7A83">
        <w:rPr>
          <w:rFonts w:eastAsiaTheme="minorHAnsi"/>
        </w:rPr>
        <w:t>Appendix D1: Institution Contacting Materials for Enrollment List Collection</w:t>
      </w:r>
      <w:r w:rsidR="00EA7A83">
        <w:tab/>
      </w:r>
      <w:r w:rsidR="00EA7A83">
        <w:fldChar w:fldCharType="begin"/>
      </w:r>
      <w:r w:rsidR="00EA7A83">
        <w:instrText xml:space="preserve"> PAGEREF _Toc20746529 \h </w:instrText>
      </w:r>
      <w:r w:rsidR="00EA7A83">
        <w:fldChar w:fldCharType="separate"/>
      </w:r>
      <w:r w:rsidR="00AC1984">
        <w:t>D-2</w:t>
      </w:r>
      <w:r w:rsidR="00EA7A83">
        <w:fldChar w:fldCharType="end"/>
      </w:r>
    </w:p>
    <w:p w:rsidR="00EA7A83" w:rsidRDefault="00EA7A83" w14:paraId="5F802BCF" w14:textId="37D567E1">
      <w:pPr>
        <w:pStyle w:val="TOC1"/>
        <w:rPr>
          <w:rFonts w:asciiTheme="minorHAnsi" w:hAnsiTheme="minorHAnsi" w:eastAsiaTheme="minorEastAsia" w:cstheme="minorBidi"/>
          <w:b w:val="0"/>
          <w:bCs w:val="0"/>
          <w:sz w:val="22"/>
          <w:szCs w:val="22"/>
        </w:rPr>
      </w:pPr>
      <w:r>
        <w:t>Contents</w:t>
      </w:r>
      <w:r>
        <w:tab/>
      </w:r>
      <w:r>
        <w:fldChar w:fldCharType="begin"/>
      </w:r>
      <w:r>
        <w:instrText xml:space="preserve"> PAGEREF _Toc20746530 \h </w:instrText>
      </w:r>
      <w:r>
        <w:fldChar w:fldCharType="separate"/>
      </w:r>
      <w:r w:rsidR="00AC1984">
        <w:t>D-4</w:t>
      </w:r>
      <w:r>
        <w:fldChar w:fldCharType="end"/>
      </w:r>
    </w:p>
    <w:p w:rsidR="00EA7A83" w:rsidRDefault="00EA7A83" w14:paraId="531D9185" w14:textId="1F8E9E10">
      <w:pPr>
        <w:pStyle w:val="TOC2"/>
        <w:rPr>
          <w:rFonts w:asciiTheme="minorHAnsi" w:hAnsiTheme="minorHAnsi" w:eastAsiaTheme="minorEastAsia" w:cstheme="minorBidi"/>
          <w:bCs w:val="0"/>
          <w:sz w:val="22"/>
          <w:szCs w:val="22"/>
        </w:rPr>
      </w:pPr>
      <w:r>
        <w:t>Chief Administrator Mailing</w:t>
      </w:r>
      <w:r>
        <w:tab/>
      </w:r>
      <w:r>
        <w:fldChar w:fldCharType="begin"/>
      </w:r>
      <w:r>
        <w:instrText xml:space="preserve"> PAGEREF _Toc20746531 \h </w:instrText>
      </w:r>
      <w:r>
        <w:fldChar w:fldCharType="separate"/>
      </w:r>
      <w:r w:rsidR="00AC1984">
        <w:t>D-7</w:t>
      </w:r>
      <w:r>
        <w:fldChar w:fldCharType="end"/>
      </w:r>
    </w:p>
    <w:p w:rsidR="00EA7A83" w:rsidRDefault="00EA7A83" w14:paraId="306475AE" w14:textId="238AAD4B">
      <w:pPr>
        <w:pStyle w:val="TOC3"/>
        <w:rPr>
          <w:rFonts w:asciiTheme="minorHAnsi" w:hAnsiTheme="minorHAnsi" w:eastAsiaTheme="minorEastAsia" w:cstheme="minorBidi"/>
          <w:sz w:val="22"/>
          <w:szCs w:val="22"/>
        </w:rPr>
      </w:pPr>
      <w:r>
        <w:t>Chief Administrator Letter and E-mail – Past Participant</w:t>
      </w:r>
      <w:r>
        <w:tab/>
      </w:r>
      <w:r>
        <w:fldChar w:fldCharType="begin"/>
      </w:r>
      <w:r>
        <w:instrText xml:space="preserve"> PAGEREF _Toc20746532 \h </w:instrText>
      </w:r>
      <w:r>
        <w:fldChar w:fldCharType="separate"/>
      </w:r>
      <w:r w:rsidR="00AC1984">
        <w:t>D-8</w:t>
      </w:r>
      <w:r>
        <w:fldChar w:fldCharType="end"/>
      </w:r>
    </w:p>
    <w:p w:rsidR="00EA7A83" w:rsidRDefault="00EA7A83" w14:paraId="1903704D" w14:textId="61FAD77E">
      <w:pPr>
        <w:pStyle w:val="TOC3"/>
        <w:rPr>
          <w:rFonts w:asciiTheme="minorHAnsi" w:hAnsiTheme="minorHAnsi" w:eastAsiaTheme="minorEastAsia" w:cstheme="minorBidi"/>
          <w:sz w:val="22"/>
          <w:szCs w:val="22"/>
        </w:rPr>
      </w:pPr>
      <w:r>
        <w:t>Chief Administrator Letter and E-mail – New Institution – Campus Coordinator Recommendation</w:t>
      </w:r>
      <w:r>
        <w:tab/>
      </w:r>
      <w:r>
        <w:fldChar w:fldCharType="begin"/>
      </w:r>
      <w:r>
        <w:instrText xml:space="preserve"> PAGEREF _Toc20746533 \h </w:instrText>
      </w:r>
      <w:r>
        <w:fldChar w:fldCharType="separate"/>
      </w:r>
      <w:r w:rsidR="00AC1984">
        <w:t>D-10</w:t>
      </w:r>
      <w:r>
        <w:fldChar w:fldCharType="end"/>
      </w:r>
    </w:p>
    <w:p w:rsidR="00EA7A83" w:rsidRDefault="00EA7A83" w14:paraId="33F7F684" w14:textId="33FB4C9F">
      <w:pPr>
        <w:pStyle w:val="TOC3"/>
        <w:rPr>
          <w:rFonts w:asciiTheme="minorHAnsi" w:hAnsiTheme="minorHAnsi" w:eastAsiaTheme="minorEastAsia" w:cstheme="minorBidi"/>
          <w:sz w:val="22"/>
          <w:szCs w:val="22"/>
        </w:rPr>
      </w:pPr>
      <w:r>
        <w:t>Chief Administrator Letter and E-mail – New Institution – No Campus Coordinator</w:t>
      </w:r>
      <w:r>
        <w:tab/>
      </w:r>
      <w:r>
        <w:fldChar w:fldCharType="begin"/>
      </w:r>
      <w:r>
        <w:instrText xml:space="preserve"> PAGEREF _Toc20746534 \h </w:instrText>
      </w:r>
      <w:r>
        <w:fldChar w:fldCharType="separate"/>
      </w:r>
      <w:r w:rsidR="00AC1984">
        <w:t>D-12</w:t>
      </w:r>
      <w:r>
        <w:fldChar w:fldCharType="end"/>
      </w:r>
    </w:p>
    <w:p w:rsidR="00EA7A83" w:rsidRDefault="00EA7A83" w14:paraId="4AB8F6CD" w14:textId="7250847B">
      <w:pPr>
        <w:pStyle w:val="TOC3"/>
        <w:rPr>
          <w:rFonts w:asciiTheme="minorHAnsi" w:hAnsiTheme="minorHAnsi" w:eastAsiaTheme="minorEastAsia" w:cstheme="minorBidi"/>
          <w:sz w:val="22"/>
          <w:szCs w:val="22"/>
        </w:rPr>
      </w:pPr>
      <w:r>
        <w:t>Study Brochure</w:t>
      </w:r>
      <w:r>
        <w:tab/>
      </w:r>
      <w:r>
        <w:fldChar w:fldCharType="begin"/>
      </w:r>
      <w:r>
        <w:instrText xml:space="preserve"> PAGEREF _Toc20746535 \h </w:instrText>
      </w:r>
      <w:r>
        <w:fldChar w:fldCharType="separate"/>
      </w:r>
      <w:r w:rsidR="00AC1984">
        <w:t>D-13</w:t>
      </w:r>
      <w:r>
        <w:fldChar w:fldCharType="end"/>
      </w:r>
    </w:p>
    <w:p w:rsidR="00EA7A83" w:rsidRDefault="00EA7A83" w14:paraId="34E0EFF0" w14:textId="4B915321">
      <w:pPr>
        <w:pStyle w:val="TOC3"/>
        <w:rPr>
          <w:rFonts w:asciiTheme="minorHAnsi" w:hAnsiTheme="minorHAnsi" w:eastAsiaTheme="minorEastAsia" w:cstheme="minorBidi"/>
          <w:sz w:val="22"/>
          <w:szCs w:val="22"/>
        </w:rPr>
      </w:pPr>
      <w:r>
        <w:t>Chief Administrator Reminder E-mail</w:t>
      </w:r>
      <w:r>
        <w:tab/>
      </w:r>
      <w:r>
        <w:fldChar w:fldCharType="begin"/>
      </w:r>
      <w:r>
        <w:instrText xml:space="preserve"> PAGEREF _Toc20746536 \h </w:instrText>
      </w:r>
      <w:r>
        <w:fldChar w:fldCharType="separate"/>
      </w:r>
      <w:r w:rsidR="00AC1984">
        <w:t>D-16</w:t>
      </w:r>
      <w:r>
        <w:fldChar w:fldCharType="end"/>
      </w:r>
    </w:p>
    <w:p w:rsidR="00EA7A83" w:rsidRDefault="00EA7A83" w14:paraId="34619F62" w14:textId="2226552E">
      <w:pPr>
        <w:pStyle w:val="TOC2"/>
        <w:rPr>
          <w:rFonts w:asciiTheme="minorHAnsi" w:hAnsiTheme="minorHAnsi" w:eastAsiaTheme="minorEastAsia" w:cstheme="minorBidi"/>
          <w:bCs w:val="0"/>
          <w:sz w:val="22"/>
          <w:szCs w:val="22"/>
        </w:rPr>
      </w:pPr>
      <w:r>
        <w:t>Campus Coordinator Welcome Mailing</w:t>
      </w:r>
      <w:r>
        <w:tab/>
      </w:r>
      <w:r>
        <w:fldChar w:fldCharType="begin"/>
      </w:r>
      <w:r>
        <w:instrText xml:space="preserve"> PAGEREF _Toc20746537 \h </w:instrText>
      </w:r>
      <w:r>
        <w:fldChar w:fldCharType="separate"/>
      </w:r>
      <w:r w:rsidR="00AC1984">
        <w:t>D-17</w:t>
      </w:r>
      <w:r>
        <w:fldChar w:fldCharType="end"/>
      </w:r>
    </w:p>
    <w:p w:rsidR="00EA7A83" w:rsidRDefault="00EA7A83" w14:paraId="202C3A3C" w14:textId="64117BC9">
      <w:pPr>
        <w:pStyle w:val="TOC3"/>
        <w:rPr>
          <w:rFonts w:asciiTheme="minorHAnsi" w:hAnsiTheme="minorHAnsi" w:eastAsiaTheme="minorEastAsia" w:cstheme="minorBidi"/>
          <w:sz w:val="22"/>
          <w:szCs w:val="22"/>
        </w:rPr>
      </w:pPr>
      <w:r>
        <w:t>Registration Letter and E-mail – Institutions in Both the Fall and Spring Collections</w:t>
      </w:r>
      <w:r>
        <w:tab/>
      </w:r>
      <w:r>
        <w:fldChar w:fldCharType="begin"/>
      </w:r>
      <w:r>
        <w:instrText xml:space="preserve"> PAGEREF _Toc20746538 \h </w:instrText>
      </w:r>
      <w:r>
        <w:fldChar w:fldCharType="separate"/>
      </w:r>
      <w:r w:rsidR="00AC1984">
        <w:t>D-18</w:t>
      </w:r>
      <w:r>
        <w:fldChar w:fldCharType="end"/>
      </w:r>
    </w:p>
    <w:p w:rsidR="00EA7A83" w:rsidRDefault="00EA7A83" w14:paraId="5BC2DC26" w14:textId="1BCBB5F2">
      <w:pPr>
        <w:pStyle w:val="TOC3"/>
        <w:rPr>
          <w:rFonts w:asciiTheme="minorHAnsi" w:hAnsiTheme="minorHAnsi" w:eastAsiaTheme="minorEastAsia" w:cstheme="minorBidi"/>
          <w:sz w:val="22"/>
          <w:szCs w:val="22"/>
        </w:rPr>
      </w:pPr>
      <w:r>
        <w:t>Registration Letter and E-mail – Spring Collection Only – Campus Coordinator Named from Other Source</w:t>
      </w:r>
      <w:r>
        <w:tab/>
      </w:r>
      <w:r>
        <w:fldChar w:fldCharType="begin"/>
      </w:r>
      <w:r>
        <w:instrText xml:space="preserve"> PAGEREF _Toc20746539 \h </w:instrText>
      </w:r>
      <w:r>
        <w:fldChar w:fldCharType="separate"/>
      </w:r>
      <w:r w:rsidR="00AC1984">
        <w:t>D-19</w:t>
      </w:r>
      <w:r>
        <w:fldChar w:fldCharType="end"/>
      </w:r>
    </w:p>
    <w:p w:rsidR="00EA7A83" w:rsidRDefault="00EA7A83" w14:paraId="5D847B2A" w14:textId="062CA2F5">
      <w:pPr>
        <w:pStyle w:val="TOC3"/>
        <w:rPr>
          <w:rFonts w:asciiTheme="minorHAnsi" w:hAnsiTheme="minorHAnsi" w:eastAsiaTheme="minorEastAsia" w:cstheme="minorBidi"/>
          <w:sz w:val="22"/>
          <w:szCs w:val="22"/>
        </w:rPr>
      </w:pPr>
      <w:r>
        <w:t>Quick Guide to NPSAS:20</w:t>
      </w:r>
      <w:r>
        <w:tab/>
      </w:r>
      <w:r>
        <w:fldChar w:fldCharType="begin"/>
      </w:r>
      <w:r>
        <w:instrText xml:space="preserve"> PAGEREF _Toc20746540 \h </w:instrText>
      </w:r>
      <w:r>
        <w:fldChar w:fldCharType="separate"/>
      </w:r>
      <w:r w:rsidR="00AC1984">
        <w:t>D-20</w:t>
      </w:r>
      <w:r>
        <w:fldChar w:fldCharType="end"/>
      </w:r>
    </w:p>
    <w:p w:rsidR="00EA7A83" w:rsidRDefault="00EA7A83" w14:paraId="3E75E089" w14:textId="7BC1BC5F">
      <w:pPr>
        <w:pStyle w:val="TOC3"/>
        <w:rPr>
          <w:rFonts w:asciiTheme="minorHAnsi" w:hAnsiTheme="minorHAnsi" w:eastAsiaTheme="minorEastAsia" w:cstheme="minorBidi"/>
          <w:sz w:val="22"/>
          <w:szCs w:val="22"/>
        </w:rPr>
      </w:pPr>
      <w:r>
        <w:t>Registration Instructions</w:t>
      </w:r>
      <w:r>
        <w:tab/>
      </w:r>
      <w:r>
        <w:fldChar w:fldCharType="begin"/>
      </w:r>
      <w:r>
        <w:instrText xml:space="preserve"> PAGEREF _Toc20746541 \h </w:instrText>
      </w:r>
      <w:r>
        <w:fldChar w:fldCharType="separate"/>
      </w:r>
      <w:r w:rsidR="00AC1984">
        <w:t>D-23</w:t>
      </w:r>
      <w:r>
        <w:fldChar w:fldCharType="end"/>
      </w:r>
    </w:p>
    <w:p w:rsidR="00EA7A83" w:rsidRDefault="00EA7A83" w14:paraId="4B33BF49" w14:textId="73D83D81">
      <w:pPr>
        <w:pStyle w:val="TOC3"/>
        <w:rPr>
          <w:rFonts w:asciiTheme="minorHAnsi" w:hAnsiTheme="minorHAnsi" w:eastAsiaTheme="minorEastAsia" w:cstheme="minorBidi"/>
          <w:sz w:val="22"/>
          <w:szCs w:val="22"/>
        </w:rPr>
      </w:pPr>
      <w:r>
        <w:t>Registration Reminder Letter and E-mail</w:t>
      </w:r>
      <w:r>
        <w:tab/>
      </w:r>
      <w:r>
        <w:fldChar w:fldCharType="begin"/>
      </w:r>
      <w:r>
        <w:instrText xml:space="preserve"> PAGEREF _Toc20746542 \h </w:instrText>
      </w:r>
      <w:r>
        <w:fldChar w:fldCharType="separate"/>
      </w:r>
      <w:r w:rsidR="00AC1984">
        <w:t>D-26</w:t>
      </w:r>
      <w:r>
        <w:fldChar w:fldCharType="end"/>
      </w:r>
    </w:p>
    <w:p w:rsidR="00EA7A83" w:rsidRDefault="00EA7A83" w14:paraId="1B3E335B" w14:textId="5C65E4B7">
      <w:pPr>
        <w:pStyle w:val="TOC3"/>
        <w:rPr>
          <w:rFonts w:asciiTheme="minorHAnsi" w:hAnsiTheme="minorHAnsi" w:eastAsiaTheme="minorEastAsia" w:cstheme="minorBidi"/>
          <w:sz w:val="22"/>
          <w:szCs w:val="22"/>
        </w:rPr>
      </w:pPr>
      <w:r>
        <w:t>Registration Thank You E-mail</w:t>
      </w:r>
      <w:r>
        <w:tab/>
      </w:r>
      <w:r>
        <w:fldChar w:fldCharType="begin"/>
      </w:r>
      <w:r>
        <w:instrText xml:space="preserve"> PAGEREF _Toc20746543 \h </w:instrText>
      </w:r>
      <w:r>
        <w:fldChar w:fldCharType="separate"/>
      </w:r>
      <w:r w:rsidR="00AC1984">
        <w:t>D-27</w:t>
      </w:r>
      <w:r>
        <w:fldChar w:fldCharType="end"/>
      </w:r>
    </w:p>
    <w:p w:rsidR="00EA7A83" w:rsidRDefault="00EA7A83" w14:paraId="3C44E9C0" w14:textId="577D8A6A">
      <w:pPr>
        <w:pStyle w:val="TOC2"/>
        <w:rPr>
          <w:rFonts w:asciiTheme="minorHAnsi" w:hAnsiTheme="minorHAnsi" w:eastAsiaTheme="minorEastAsia" w:cstheme="minorBidi"/>
          <w:bCs w:val="0"/>
          <w:sz w:val="22"/>
          <w:szCs w:val="22"/>
        </w:rPr>
      </w:pPr>
      <w:r>
        <w:t>Coordinator Letter to Introduce the Data Collection Manager and Staff</w:t>
      </w:r>
      <w:r>
        <w:tab/>
      </w:r>
      <w:r>
        <w:fldChar w:fldCharType="begin"/>
      </w:r>
      <w:r>
        <w:instrText xml:space="preserve"> PAGEREF _Toc20746544 \h </w:instrText>
      </w:r>
      <w:r>
        <w:fldChar w:fldCharType="separate"/>
      </w:r>
      <w:r w:rsidR="00AC1984">
        <w:t>D-28</w:t>
      </w:r>
      <w:r>
        <w:fldChar w:fldCharType="end"/>
      </w:r>
    </w:p>
    <w:p w:rsidR="00EA7A83" w:rsidRDefault="00EA7A83" w14:paraId="3AC82D5D" w14:textId="0E30B628">
      <w:pPr>
        <w:pStyle w:val="TOC2"/>
        <w:rPr>
          <w:rFonts w:asciiTheme="minorHAnsi" w:hAnsiTheme="minorHAnsi" w:eastAsiaTheme="minorEastAsia" w:cstheme="minorBidi"/>
          <w:bCs w:val="0"/>
          <w:sz w:val="22"/>
          <w:szCs w:val="22"/>
        </w:rPr>
      </w:pPr>
      <w:r>
        <w:t>Coordinator List Request Mailing</w:t>
      </w:r>
      <w:r>
        <w:tab/>
      </w:r>
      <w:r>
        <w:fldChar w:fldCharType="begin"/>
      </w:r>
      <w:r>
        <w:instrText xml:space="preserve"> PAGEREF _Toc20746545 \h </w:instrText>
      </w:r>
      <w:r>
        <w:fldChar w:fldCharType="separate"/>
      </w:r>
      <w:r w:rsidR="00AC1984">
        <w:t>D-29</w:t>
      </w:r>
      <w:r>
        <w:fldChar w:fldCharType="end"/>
      </w:r>
    </w:p>
    <w:p w:rsidR="00EA7A83" w:rsidRDefault="00EA7A83" w14:paraId="2C810E9F" w14:textId="1A795E91">
      <w:pPr>
        <w:pStyle w:val="TOC3"/>
        <w:rPr>
          <w:rFonts w:asciiTheme="minorHAnsi" w:hAnsiTheme="minorHAnsi" w:eastAsiaTheme="minorEastAsia" w:cstheme="minorBidi"/>
          <w:sz w:val="22"/>
          <w:szCs w:val="22"/>
        </w:rPr>
      </w:pPr>
      <w:r>
        <w:t>List Request Letter and E-mail</w:t>
      </w:r>
      <w:r>
        <w:tab/>
      </w:r>
      <w:r>
        <w:fldChar w:fldCharType="begin"/>
      </w:r>
      <w:r>
        <w:instrText xml:space="preserve"> PAGEREF _Toc20746546 \h </w:instrText>
      </w:r>
      <w:r>
        <w:fldChar w:fldCharType="separate"/>
      </w:r>
      <w:r w:rsidR="00AC1984">
        <w:t>D-30</w:t>
      </w:r>
      <w:r>
        <w:fldChar w:fldCharType="end"/>
      </w:r>
    </w:p>
    <w:p w:rsidR="00EA7A83" w:rsidRDefault="00EA7A83" w14:paraId="6E1AA853" w14:textId="1B00922B">
      <w:pPr>
        <w:pStyle w:val="TOC3"/>
        <w:rPr>
          <w:rFonts w:asciiTheme="minorHAnsi" w:hAnsiTheme="minorHAnsi" w:eastAsiaTheme="minorEastAsia" w:cstheme="minorBidi"/>
          <w:sz w:val="22"/>
          <w:szCs w:val="22"/>
        </w:rPr>
      </w:pPr>
      <w:r>
        <w:t>Student Enrollment List Preparation Instructions</w:t>
      </w:r>
      <w:r>
        <w:tab/>
      </w:r>
      <w:r>
        <w:fldChar w:fldCharType="begin"/>
      </w:r>
      <w:r>
        <w:instrText xml:space="preserve"> PAGEREF _Toc20746547 \h </w:instrText>
      </w:r>
      <w:r>
        <w:fldChar w:fldCharType="separate"/>
      </w:r>
      <w:r w:rsidR="00AC1984">
        <w:t>D-31</w:t>
      </w:r>
      <w:r>
        <w:fldChar w:fldCharType="end"/>
      </w:r>
    </w:p>
    <w:p w:rsidR="00EA7A83" w:rsidRDefault="00EA7A83" w14:paraId="0FB86BB2" w14:textId="55BFA3C1">
      <w:pPr>
        <w:pStyle w:val="TOC3"/>
        <w:rPr>
          <w:rFonts w:asciiTheme="minorHAnsi" w:hAnsiTheme="minorHAnsi" w:eastAsiaTheme="minorEastAsia" w:cstheme="minorBidi"/>
          <w:sz w:val="22"/>
          <w:szCs w:val="22"/>
        </w:rPr>
      </w:pPr>
      <w:r>
        <w:t>List Request Reminder Letter and E-mail</w:t>
      </w:r>
      <w:r>
        <w:tab/>
      </w:r>
      <w:r>
        <w:fldChar w:fldCharType="begin"/>
      </w:r>
      <w:r>
        <w:instrText xml:space="preserve"> PAGEREF _Toc20746548 \h </w:instrText>
      </w:r>
      <w:r>
        <w:fldChar w:fldCharType="separate"/>
      </w:r>
      <w:r w:rsidR="00AC1984">
        <w:t>D-39</w:t>
      </w:r>
      <w:r>
        <w:fldChar w:fldCharType="end"/>
      </w:r>
    </w:p>
    <w:p w:rsidR="00EA7A83" w:rsidRDefault="00EA7A83" w14:paraId="310842BD" w14:textId="185E6ED5">
      <w:pPr>
        <w:pStyle w:val="TOC3"/>
        <w:rPr>
          <w:rFonts w:asciiTheme="minorHAnsi" w:hAnsiTheme="minorHAnsi" w:eastAsiaTheme="minorEastAsia" w:cstheme="minorBidi"/>
          <w:sz w:val="22"/>
          <w:szCs w:val="22"/>
        </w:rPr>
      </w:pPr>
      <w:r>
        <w:t>List Thank You E-mail</w:t>
      </w:r>
      <w:r>
        <w:tab/>
      </w:r>
      <w:r>
        <w:fldChar w:fldCharType="begin"/>
      </w:r>
      <w:r>
        <w:instrText xml:space="preserve"> PAGEREF _Toc20746549 \h </w:instrText>
      </w:r>
      <w:r>
        <w:fldChar w:fldCharType="separate"/>
      </w:r>
      <w:r w:rsidR="00AC1984">
        <w:t>D-40</w:t>
      </w:r>
      <w:r>
        <w:fldChar w:fldCharType="end"/>
      </w:r>
    </w:p>
    <w:p w:rsidR="00EA7A83" w:rsidRDefault="00EA7A83" w14:paraId="24F5138B" w14:textId="07988B8F">
      <w:pPr>
        <w:pStyle w:val="TOC2"/>
        <w:rPr>
          <w:rFonts w:asciiTheme="minorHAnsi" w:hAnsiTheme="minorHAnsi" w:eastAsiaTheme="minorEastAsia" w:cstheme="minorBidi"/>
          <w:bCs w:val="0"/>
          <w:sz w:val="22"/>
          <w:szCs w:val="22"/>
        </w:rPr>
      </w:pPr>
      <w:r>
        <w:t>Other Contact Materials</w:t>
      </w:r>
      <w:r>
        <w:tab/>
      </w:r>
      <w:r>
        <w:fldChar w:fldCharType="begin"/>
      </w:r>
      <w:r>
        <w:instrText xml:space="preserve"> PAGEREF _Toc20746550 \h </w:instrText>
      </w:r>
      <w:r>
        <w:fldChar w:fldCharType="separate"/>
      </w:r>
      <w:r w:rsidR="00AC1984">
        <w:t>D-41</w:t>
      </w:r>
      <w:r>
        <w:fldChar w:fldCharType="end"/>
      </w:r>
    </w:p>
    <w:p w:rsidR="00EA7A83" w:rsidRDefault="00EA7A83" w14:paraId="68FB8EE4" w14:textId="51CD4745">
      <w:pPr>
        <w:pStyle w:val="TOC3"/>
        <w:rPr>
          <w:rFonts w:asciiTheme="minorHAnsi" w:hAnsiTheme="minorHAnsi" w:eastAsiaTheme="minorEastAsia" w:cstheme="minorBidi"/>
          <w:sz w:val="22"/>
          <w:szCs w:val="22"/>
        </w:rPr>
      </w:pPr>
      <w:r>
        <w:t>PDP User Approval E-mail for Campus Coordinator</w:t>
      </w:r>
      <w:r>
        <w:tab/>
      </w:r>
      <w:r>
        <w:fldChar w:fldCharType="begin"/>
      </w:r>
      <w:r>
        <w:instrText xml:space="preserve"> PAGEREF _Toc20746551 \h </w:instrText>
      </w:r>
      <w:r>
        <w:fldChar w:fldCharType="separate"/>
      </w:r>
      <w:r w:rsidR="00AC1984">
        <w:t>D-41</w:t>
      </w:r>
      <w:r>
        <w:fldChar w:fldCharType="end"/>
      </w:r>
    </w:p>
    <w:p w:rsidR="00EA7A83" w:rsidRDefault="00EA7A83" w14:paraId="15A5A10A" w14:textId="24429CBC">
      <w:pPr>
        <w:pStyle w:val="TOC3"/>
        <w:rPr>
          <w:rFonts w:asciiTheme="minorHAnsi" w:hAnsiTheme="minorHAnsi" w:eastAsiaTheme="minorEastAsia" w:cstheme="minorBidi"/>
          <w:sz w:val="22"/>
          <w:szCs w:val="22"/>
        </w:rPr>
      </w:pPr>
      <w:r>
        <w:t>New Year’s Card to Campus Coordinator</w:t>
      </w:r>
      <w:r>
        <w:tab/>
      </w:r>
      <w:r>
        <w:fldChar w:fldCharType="begin"/>
      </w:r>
      <w:r>
        <w:instrText xml:space="preserve"> PAGEREF _Toc20746552 \h </w:instrText>
      </w:r>
      <w:r>
        <w:fldChar w:fldCharType="separate"/>
      </w:r>
      <w:r w:rsidR="00AC1984">
        <w:t>D-42</w:t>
      </w:r>
      <w:r>
        <w:fldChar w:fldCharType="end"/>
      </w:r>
    </w:p>
    <w:p w:rsidR="00EA7A83" w:rsidRDefault="00EA7A83" w14:paraId="0E1FB8CE" w14:textId="15DD825A">
      <w:pPr>
        <w:pStyle w:val="TOC3"/>
        <w:rPr>
          <w:rFonts w:asciiTheme="minorHAnsi" w:hAnsiTheme="minorHAnsi" w:eastAsiaTheme="minorEastAsia" w:cstheme="minorBidi"/>
          <w:sz w:val="22"/>
          <w:szCs w:val="22"/>
        </w:rPr>
      </w:pPr>
      <w:r>
        <w:t>Data You Can Use Mailer and E-mail</w:t>
      </w:r>
      <w:r>
        <w:tab/>
      </w:r>
      <w:r>
        <w:fldChar w:fldCharType="begin"/>
      </w:r>
      <w:r>
        <w:instrText xml:space="preserve"> PAGEREF _Toc20746553 \h </w:instrText>
      </w:r>
      <w:r>
        <w:fldChar w:fldCharType="separate"/>
      </w:r>
      <w:r w:rsidR="00AC1984">
        <w:t>D-43</w:t>
      </w:r>
      <w:r>
        <w:fldChar w:fldCharType="end"/>
      </w:r>
    </w:p>
    <w:p w:rsidR="00EA7A83" w:rsidRDefault="00EA7A83" w14:paraId="720164D7" w14:textId="09A73FA2">
      <w:pPr>
        <w:pStyle w:val="TOC3"/>
        <w:rPr>
          <w:rFonts w:asciiTheme="minorHAnsi" w:hAnsiTheme="minorHAnsi" w:eastAsiaTheme="minorEastAsia" w:cstheme="minorBidi"/>
          <w:sz w:val="22"/>
          <w:szCs w:val="22"/>
        </w:rPr>
      </w:pPr>
      <w:r>
        <w:t>“Please Represent Your State” Mailer and E-mail</w:t>
      </w:r>
      <w:r>
        <w:tab/>
      </w:r>
      <w:r>
        <w:fldChar w:fldCharType="begin"/>
      </w:r>
      <w:r>
        <w:instrText xml:space="preserve"> PAGEREF _Toc20746554 \h </w:instrText>
      </w:r>
      <w:r>
        <w:fldChar w:fldCharType="separate"/>
      </w:r>
      <w:r w:rsidR="00AC1984">
        <w:t>D-44</w:t>
      </w:r>
      <w:r>
        <w:fldChar w:fldCharType="end"/>
      </w:r>
    </w:p>
    <w:p w:rsidR="00EA7A83" w:rsidRDefault="00EA7A83" w14:paraId="3A867A2D" w14:textId="0377B131">
      <w:pPr>
        <w:pStyle w:val="TOC3"/>
        <w:rPr>
          <w:rFonts w:asciiTheme="minorHAnsi" w:hAnsiTheme="minorHAnsi" w:eastAsiaTheme="minorEastAsia" w:cstheme="minorBidi"/>
          <w:sz w:val="22"/>
          <w:szCs w:val="22"/>
        </w:rPr>
      </w:pPr>
      <w:r>
        <w:t>BPS Base Year Mailer and E-mail</w:t>
      </w:r>
      <w:r>
        <w:tab/>
      </w:r>
      <w:r>
        <w:fldChar w:fldCharType="begin"/>
      </w:r>
      <w:r>
        <w:instrText xml:space="preserve"> PAGEREF _Toc20746555 \h </w:instrText>
      </w:r>
      <w:r>
        <w:fldChar w:fldCharType="separate"/>
      </w:r>
      <w:r w:rsidR="00AC1984">
        <w:t>D-45</w:t>
      </w:r>
      <w:r>
        <w:fldChar w:fldCharType="end"/>
      </w:r>
    </w:p>
    <w:p w:rsidR="00EA7A83" w:rsidRDefault="00EA7A83" w14:paraId="5409E3BE" w14:textId="109CEDFC">
      <w:pPr>
        <w:pStyle w:val="TOC3"/>
        <w:rPr>
          <w:rFonts w:asciiTheme="minorHAnsi" w:hAnsiTheme="minorHAnsi" w:eastAsiaTheme="minorEastAsia" w:cstheme="minorBidi"/>
          <w:sz w:val="22"/>
          <w:szCs w:val="22"/>
        </w:rPr>
      </w:pPr>
      <w:r>
        <w:t>Registration/List Collection Is Ending Mailer and Email</w:t>
      </w:r>
      <w:r>
        <w:tab/>
      </w:r>
      <w:r>
        <w:fldChar w:fldCharType="begin"/>
      </w:r>
      <w:r>
        <w:instrText xml:space="preserve"> PAGEREF _Toc20746556 \h </w:instrText>
      </w:r>
      <w:r>
        <w:fldChar w:fldCharType="separate"/>
      </w:r>
      <w:r w:rsidR="00AC1984">
        <w:t>D-46</w:t>
      </w:r>
      <w:r>
        <w:fldChar w:fldCharType="end"/>
      </w:r>
    </w:p>
    <w:p w:rsidR="00EA7A83" w:rsidRDefault="00EA7A83" w14:paraId="1A72D03C" w14:textId="35A32C2D">
      <w:pPr>
        <w:pStyle w:val="TOC3"/>
        <w:rPr>
          <w:rFonts w:asciiTheme="minorHAnsi" w:hAnsiTheme="minorHAnsi" w:eastAsiaTheme="minorEastAsia" w:cstheme="minorBidi"/>
          <w:sz w:val="22"/>
          <w:szCs w:val="22"/>
        </w:rPr>
      </w:pPr>
      <w:r>
        <w:t>Final Weeks of List Collection E-mail – From Project Director</w:t>
      </w:r>
      <w:r>
        <w:tab/>
      </w:r>
      <w:r>
        <w:fldChar w:fldCharType="begin"/>
      </w:r>
      <w:r>
        <w:instrText xml:space="preserve"> PAGEREF _Toc20746557 \h </w:instrText>
      </w:r>
      <w:r>
        <w:fldChar w:fldCharType="separate"/>
      </w:r>
      <w:r w:rsidR="00AC1984">
        <w:t>D-47</w:t>
      </w:r>
      <w:r>
        <w:fldChar w:fldCharType="end"/>
      </w:r>
    </w:p>
    <w:p w:rsidR="00EA7A83" w:rsidRDefault="00EA7A83" w14:paraId="41AB49F7" w14:textId="425BC71C">
      <w:pPr>
        <w:pStyle w:val="TOC3"/>
        <w:rPr>
          <w:rFonts w:asciiTheme="minorHAnsi" w:hAnsiTheme="minorHAnsi" w:eastAsiaTheme="minorEastAsia" w:cstheme="minorBidi"/>
          <w:sz w:val="22"/>
          <w:szCs w:val="22"/>
        </w:rPr>
      </w:pPr>
      <w:r>
        <w:t>Final Weeks of List Collection E-mail – From NCES</w:t>
      </w:r>
      <w:r>
        <w:tab/>
      </w:r>
      <w:r>
        <w:fldChar w:fldCharType="begin"/>
      </w:r>
      <w:r>
        <w:instrText xml:space="preserve"> PAGEREF _Toc20746558 \h </w:instrText>
      </w:r>
      <w:r>
        <w:fldChar w:fldCharType="separate"/>
      </w:r>
      <w:r w:rsidR="00AC1984">
        <w:t>D-48</w:t>
      </w:r>
      <w:r>
        <w:fldChar w:fldCharType="end"/>
      </w:r>
    </w:p>
    <w:p w:rsidR="00EA7A83" w:rsidRDefault="00EA7A83" w14:paraId="63415D19" w14:textId="4CEFA08A">
      <w:pPr>
        <w:pStyle w:val="TOC3"/>
        <w:rPr>
          <w:rFonts w:asciiTheme="minorHAnsi" w:hAnsiTheme="minorHAnsi" w:eastAsiaTheme="minorEastAsia" w:cstheme="minorBidi"/>
          <w:sz w:val="22"/>
          <w:szCs w:val="22"/>
        </w:rPr>
      </w:pPr>
      <w:r>
        <w:t>Reduced Data Elements List Collection E-mail – From Project Director</w:t>
      </w:r>
      <w:r>
        <w:tab/>
      </w:r>
      <w:r>
        <w:fldChar w:fldCharType="begin"/>
      </w:r>
      <w:r>
        <w:instrText xml:space="preserve"> PAGEREF _Toc20746559 \h </w:instrText>
      </w:r>
      <w:r>
        <w:fldChar w:fldCharType="separate"/>
      </w:r>
      <w:r w:rsidR="00AC1984">
        <w:t>D-49</w:t>
      </w:r>
      <w:r>
        <w:fldChar w:fldCharType="end"/>
      </w:r>
    </w:p>
    <w:p w:rsidR="00EA7A83" w:rsidRDefault="00EA7A83" w14:paraId="5D9D7626" w14:textId="1F926572">
      <w:pPr>
        <w:pStyle w:val="TOC2"/>
        <w:rPr>
          <w:rFonts w:asciiTheme="minorHAnsi" w:hAnsiTheme="minorHAnsi" w:eastAsiaTheme="minorEastAsia" w:cstheme="minorBidi"/>
          <w:bCs w:val="0"/>
          <w:sz w:val="22"/>
          <w:szCs w:val="22"/>
        </w:rPr>
      </w:pPr>
      <w:r>
        <w:t>Postsecondary Data Portal Login Instructions</w:t>
      </w:r>
      <w:r>
        <w:tab/>
      </w:r>
      <w:r>
        <w:fldChar w:fldCharType="begin"/>
      </w:r>
      <w:r>
        <w:instrText xml:space="preserve"> PAGEREF _Toc20746560 \h </w:instrText>
      </w:r>
      <w:r>
        <w:fldChar w:fldCharType="separate"/>
      </w:r>
      <w:r w:rsidR="00AC1984">
        <w:t>D-50</w:t>
      </w:r>
      <w:r>
        <w:fldChar w:fldCharType="end"/>
      </w:r>
    </w:p>
    <w:p w:rsidR="00EA7A83" w:rsidRDefault="00EA7A83" w14:paraId="7CCA897C" w14:textId="1B412559">
      <w:pPr>
        <w:pStyle w:val="TOC2"/>
        <w:rPr>
          <w:rFonts w:asciiTheme="minorHAnsi" w:hAnsiTheme="minorHAnsi" w:eastAsiaTheme="minorEastAsia" w:cstheme="minorBidi"/>
          <w:bCs w:val="0"/>
          <w:sz w:val="22"/>
          <w:szCs w:val="22"/>
        </w:rPr>
      </w:pPr>
      <w:r>
        <w:t>Nonrespondent Follow-Up Materials</w:t>
      </w:r>
      <w:r>
        <w:tab/>
      </w:r>
      <w:r>
        <w:fldChar w:fldCharType="begin"/>
      </w:r>
      <w:r>
        <w:instrText xml:space="preserve"> PAGEREF _Toc20746561 \h </w:instrText>
      </w:r>
      <w:r>
        <w:fldChar w:fldCharType="separate"/>
      </w:r>
      <w:r w:rsidR="00AC1984">
        <w:t>D-52</w:t>
      </w:r>
      <w:r>
        <w:fldChar w:fldCharType="end"/>
      </w:r>
    </w:p>
    <w:p w:rsidR="00EA7A83" w:rsidRDefault="00EA7A83" w14:paraId="010959A7" w14:textId="69CD301C">
      <w:pPr>
        <w:pStyle w:val="TOC3"/>
        <w:rPr>
          <w:rFonts w:asciiTheme="minorHAnsi" w:hAnsiTheme="minorHAnsi" w:eastAsiaTheme="minorEastAsia" w:cstheme="minorBidi"/>
          <w:sz w:val="22"/>
          <w:szCs w:val="22"/>
        </w:rPr>
      </w:pPr>
      <w:r>
        <w:t>Letter to Nonrespondent Institutions</w:t>
      </w:r>
      <w:r>
        <w:tab/>
      </w:r>
      <w:r>
        <w:fldChar w:fldCharType="begin"/>
      </w:r>
      <w:r>
        <w:instrText xml:space="preserve"> PAGEREF _Toc20746562 \h </w:instrText>
      </w:r>
      <w:r>
        <w:fldChar w:fldCharType="separate"/>
      </w:r>
      <w:r w:rsidR="00AC1984">
        <w:t>D-53</w:t>
      </w:r>
      <w:r>
        <w:fldChar w:fldCharType="end"/>
      </w:r>
    </w:p>
    <w:p w:rsidR="00EA7A83" w:rsidRDefault="00EA7A83" w14:paraId="5EC11C08" w14:textId="5C56CE49">
      <w:pPr>
        <w:pStyle w:val="TOC3"/>
        <w:rPr>
          <w:rFonts w:asciiTheme="minorHAnsi" w:hAnsiTheme="minorHAnsi" w:eastAsiaTheme="minorEastAsia" w:cstheme="minorBidi"/>
          <w:sz w:val="22"/>
          <w:szCs w:val="22"/>
        </w:rPr>
      </w:pPr>
      <w:r>
        <w:t>Text of Flyer for Nonrespondents – Public Institutions</w:t>
      </w:r>
      <w:r>
        <w:tab/>
      </w:r>
      <w:r>
        <w:fldChar w:fldCharType="begin"/>
      </w:r>
      <w:r>
        <w:instrText xml:space="preserve"> PAGEREF _Toc20746563 \h </w:instrText>
      </w:r>
      <w:r>
        <w:fldChar w:fldCharType="separate"/>
      </w:r>
      <w:r w:rsidR="00AC1984">
        <w:t>D-54</w:t>
      </w:r>
      <w:r>
        <w:fldChar w:fldCharType="end"/>
      </w:r>
    </w:p>
    <w:p w:rsidR="00EA7A83" w:rsidRDefault="00EA7A83" w14:paraId="315D39DF" w14:textId="476B07E1">
      <w:pPr>
        <w:pStyle w:val="TOC3"/>
        <w:rPr>
          <w:rFonts w:asciiTheme="minorHAnsi" w:hAnsiTheme="minorHAnsi" w:eastAsiaTheme="minorEastAsia" w:cstheme="minorBidi"/>
          <w:sz w:val="22"/>
          <w:szCs w:val="22"/>
        </w:rPr>
      </w:pPr>
      <w:r>
        <w:t>Text of Flyer for Nonrespondents – For-Profit Institutions</w:t>
      </w:r>
      <w:r>
        <w:tab/>
      </w:r>
      <w:r>
        <w:fldChar w:fldCharType="begin"/>
      </w:r>
      <w:r>
        <w:instrText xml:space="preserve"> PAGEREF _Toc20746564 \h </w:instrText>
      </w:r>
      <w:r>
        <w:fldChar w:fldCharType="separate"/>
      </w:r>
      <w:r w:rsidR="00AC1984">
        <w:t>D-58</w:t>
      </w:r>
      <w:r>
        <w:fldChar w:fldCharType="end"/>
      </w:r>
    </w:p>
    <w:p w:rsidR="00EA7A83" w:rsidRDefault="00EA7A83" w14:paraId="6081F295" w14:textId="375C4DB2">
      <w:pPr>
        <w:pStyle w:val="TOC3"/>
        <w:rPr>
          <w:rFonts w:asciiTheme="minorHAnsi" w:hAnsiTheme="minorHAnsi" w:eastAsiaTheme="minorEastAsia" w:cstheme="minorBidi"/>
          <w:sz w:val="22"/>
          <w:szCs w:val="22"/>
        </w:rPr>
      </w:pPr>
      <w:r>
        <w:t>Request to State Organizations to Encourage Institution Participation</w:t>
      </w:r>
      <w:r>
        <w:tab/>
      </w:r>
      <w:r>
        <w:fldChar w:fldCharType="begin"/>
      </w:r>
      <w:r>
        <w:instrText xml:space="preserve"> PAGEREF _Toc20746565 \h </w:instrText>
      </w:r>
      <w:r>
        <w:fldChar w:fldCharType="separate"/>
      </w:r>
      <w:r w:rsidR="00AC1984">
        <w:t>D-59</w:t>
      </w:r>
      <w:r>
        <w:fldChar w:fldCharType="end"/>
      </w:r>
    </w:p>
    <w:p w:rsidR="00EA7A83" w:rsidRDefault="00EA7A83" w14:paraId="74441E69" w14:textId="618F7920">
      <w:pPr>
        <w:pStyle w:val="TOC2"/>
        <w:rPr>
          <w:rFonts w:asciiTheme="minorHAnsi" w:hAnsiTheme="minorHAnsi" w:eastAsiaTheme="minorEastAsia" w:cstheme="minorBidi"/>
          <w:bCs w:val="0"/>
          <w:sz w:val="22"/>
          <w:szCs w:val="22"/>
        </w:rPr>
      </w:pPr>
      <w:r>
        <w:t>NPSAS Study Timeline Graphic</w:t>
      </w:r>
      <w:r>
        <w:tab/>
      </w:r>
      <w:r>
        <w:fldChar w:fldCharType="begin"/>
      </w:r>
      <w:r>
        <w:instrText xml:space="preserve"> PAGEREF _Toc20746566 \h </w:instrText>
      </w:r>
      <w:r>
        <w:fldChar w:fldCharType="separate"/>
      </w:r>
      <w:r w:rsidR="00AC1984">
        <w:t>D-60</w:t>
      </w:r>
      <w:r>
        <w:fldChar w:fldCharType="end"/>
      </w:r>
    </w:p>
    <w:p w:rsidR="00EA7A83" w:rsidRDefault="00EA7A83" w14:paraId="744F8BA4" w14:textId="5F02F63E">
      <w:pPr>
        <w:pStyle w:val="TOC2"/>
        <w:rPr>
          <w:rFonts w:asciiTheme="minorHAnsi" w:hAnsiTheme="minorHAnsi" w:eastAsiaTheme="minorEastAsia" w:cstheme="minorBidi"/>
          <w:bCs w:val="0"/>
          <w:sz w:val="22"/>
          <w:szCs w:val="22"/>
        </w:rPr>
      </w:pPr>
      <w:r>
        <w:t>Spanish Mailing Materials</w:t>
      </w:r>
      <w:r>
        <w:tab/>
      </w:r>
      <w:r>
        <w:fldChar w:fldCharType="begin"/>
      </w:r>
      <w:r>
        <w:instrText xml:space="preserve"> PAGEREF _Toc20746567 \h </w:instrText>
      </w:r>
      <w:r>
        <w:fldChar w:fldCharType="separate"/>
      </w:r>
      <w:r w:rsidR="00AC1984">
        <w:t>D-61</w:t>
      </w:r>
      <w:r>
        <w:fldChar w:fldCharType="end"/>
      </w:r>
    </w:p>
    <w:p w:rsidR="00EA7A83" w:rsidRDefault="00EA7A83" w14:paraId="2AAD0931" w14:textId="0F942E45">
      <w:pPr>
        <w:pStyle w:val="TOC3"/>
        <w:rPr>
          <w:rFonts w:asciiTheme="minorHAnsi" w:hAnsiTheme="minorHAnsi" w:eastAsiaTheme="minorEastAsia" w:cstheme="minorBidi"/>
          <w:sz w:val="22"/>
          <w:szCs w:val="22"/>
        </w:rPr>
      </w:pPr>
      <w:r w:rsidRPr="00891F12">
        <w:rPr>
          <w:lang w:val="es-MX"/>
        </w:rPr>
        <w:t>Chief Administrator Letter and E-mail – Past Participant</w:t>
      </w:r>
      <w:r>
        <w:tab/>
      </w:r>
      <w:r>
        <w:fldChar w:fldCharType="begin"/>
      </w:r>
      <w:r>
        <w:instrText xml:space="preserve"> PAGEREF _Toc20746568 \h </w:instrText>
      </w:r>
      <w:r>
        <w:fldChar w:fldCharType="separate"/>
      </w:r>
      <w:r w:rsidR="00AC1984">
        <w:t>D-62</w:t>
      </w:r>
      <w:r>
        <w:fldChar w:fldCharType="end"/>
      </w:r>
    </w:p>
    <w:p w:rsidR="00EA7A83" w:rsidRDefault="00EA7A83" w14:paraId="4B4664F5" w14:textId="51786419">
      <w:pPr>
        <w:pStyle w:val="TOC3"/>
        <w:rPr>
          <w:rFonts w:asciiTheme="minorHAnsi" w:hAnsiTheme="minorHAnsi" w:eastAsiaTheme="minorEastAsia" w:cstheme="minorBidi"/>
          <w:sz w:val="22"/>
          <w:szCs w:val="22"/>
        </w:rPr>
      </w:pPr>
      <w:r w:rsidRPr="00891F12">
        <w:rPr>
          <w:lang w:val="es-MX"/>
        </w:rPr>
        <w:t>Chief Administrator Letter and E-mail – New Institution – Campus Coordinator Recommendation</w:t>
      </w:r>
      <w:r>
        <w:tab/>
      </w:r>
      <w:r>
        <w:fldChar w:fldCharType="begin"/>
      </w:r>
      <w:r>
        <w:instrText xml:space="preserve"> PAGEREF _Toc20746569 \h </w:instrText>
      </w:r>
      <w:r>
        <w:fldChar w:fldCharType="separate"/>
      </w:r>
      <w:r w:rsidR="00AC1984">
        <w:t>D-64</w:t>
      </w:r>
      <w:r>
        <w:fldChar w:fldCharType="end"/>
      </w:r>
    </w:p>
    <w:p w:rsidR="00EA7A83" w:rsidRDefault="00EA7A83" w14:paraId="669BE1C5" w14:textId="5DAE998F">
      <w:pPr>
        <w:pStyle w:val="TOC3"/>
        <w:rPr>
          <w:rFonts w:asciiTheme="minorHAnsi" w:hAnsiTheme="minorHAnsi" w:eastAsiaTheme="minorEastAsia" w:cstheme="minorBidi"/>
          <w:sz w:val="22"/>
          <w:szCs w:val="22"/>
        </w:rPr>
      </w:pPr>
      <w:r w:rsidRPr="00891F12">
        <w:rPr>
          <w:lang w:val="es-MX"/>
        </w:rPr>
        <w:t>Chief Administrator Letter and E-mail – New Institution – No Campus Coordinator</w:t>
      </w:r>
      <w:r>
        <w:tab/>
      </w:r>
      <w:r>
        <w:fldChar w:fldCharType="begin"/>
      </w:r>
      <w:r>
        <w:instrText xml:space="preserve"> PAGEREF _Toc20746570 \h </w:instrText>
      </w:r>
      <w:r>
        <w:fldChar w:fldCharType="separate"/>
      </w:r>
      <w:r w:rsidR="00AC1984">
        <w:t>D-66</w:t>
      </w:r>
      <w:r>
        <w:fldChar w:fldCharType="end"/>
      </w:r>
    </w:p>
    <w:p w:rsidR="00EA7A83" w:rsidRDefault="00EA7A83" w14:paraId="05312972" w14:textId="2A257831">
      <w:pPr>
        <w:pStyle w:val="TOC3"/>
        <w:rPr>
          <w:rFonts w:asciiTheme="minorHAnsi" w:hAnsiTheme="minorHAnsi" w:eastAsiaTheme="minorEastAsia" w:cstheme="minorBidi"/>
          <w:sz w:val="22"/>
          <w:szCs w:val="22"/>
        </w:rPr>
      </w:pPr>
      <w:r w:rsidRPr="00891F12">
        <w:rPr>
          <w:lang w:val="es-MX"/>
        </w:rPr>
        <w:t>Study Brochure</w:t>
      </w:r>
      <w:r>
        <w:tab/>
      </w:r>
      <w:r>
        <w:fldChar w:fldCharType="begin"/>
      </w:r>
      <w:r>
        <w:instrText xml:space="preserve"> PAGEREF _Toc20746571 \h </w:instrText>
      </w:r>
      <w:r>
        <w:fldChar w:fldCharType="separate"/>
      </w:r>
      <w:r w:rsidR="00AC1984">
        <w:t>D-68</w:t>
      </w:r>
      <w:r>
        <w:fldChar w:fldCharType="end"/>
      </w:r>
    </w:p>
    <w:p w:rsidR="00EA7A83" w:rsidRDefault="00EA7A83" w14:paraId="4A0FBCF3" w14:textId="3990AC94">
      <w:pPr>
        <w:pStyle w:val="TOC3"/>
        <w:rPr>
          <w:rFonts w:asciiTheme="minorHAnsi" w:hAnsiTheme="minorHAnsi" w:eastAsiaTheme="minorEastAsia" w:cstheme="minorBidi"/>
          <w:sz w:val="22"/>
          <w:szCs w:val="22"/>
        </w:rPr>
      </w:pPr>
      <w:r w:rsidRPr="00891F12">
        <w:rPr>
          <w:lang w:val="es-MX"/>
        </w:rPr>
        <w:t>Registration Letter and E-mail – Institutions in Both the Fall and Spring Collections</w:t>
      </w:r>
      <w:r>
        <w:tab/>
      </w:r>
      <w:r>
        <w:fldChar w:fldCharType="begin"/>
      </w:r>
      <w:r>
        <w:instrText xml:space="preserve"> PAGEREF _Toc20746572 \h </w:instrText>
      </w:r>
      <w:r>
        <w:fldChar w:fldCharType="separate"/>
      </w:r>
      <w:r w:rsidR="00AC1984">
        <w:t>D-71</w:t>
      </w:r>
      <w:r>
        <w:fldChar w:fldCharType="end"/>
      </w:r>
    </w:p>
    <w:p w:rsidR="00EA7A83" w:rsidRDefault="00EA7A83" w14:paraId="58D09B81" w14:textId="7F07A826">
      <w:pPr>
        <w:pStyle w:val="TOC3"/>
        <w:rPr>
          <w:rFonts w:asciiTheme="minorHAnsi" w:hAnsiTheme="minorHAnsi" w:eastAsiaTheme="minorEastAsia" w:cstheme="minorBidi"/>
          <w:sz w:val="22"/>
          <w:szCs w:val="22"/>
        </w:rPr>
      </w:pPr>
      <w:r w:rsidRPr="00891F12">
        <w:rPr>
          <w:lang w:val="es-MX"/>
        </w:rPr>
        <w:lastRenderedPageBreak/>
        <w:t>Registration Letter and E-mail – Spring Collection Only – Campus Coordinator Named from Other Source</w:t>
      </w:r>
      <w:r>
        <w:tab/>
      </w:r>
      <w:r>
        <w:fldChar w:fldCharType="begin"/>
      </w:r>
      <w:r>
        <w:instrText xml:space="preserve"> PAGEREF _Toc20746573 \h </w:instrText>
      </w:r>
      <w:r>
        <w:fldChar w:fldCharType="separate"/>
      </w:r>
      <w:r w:rsidR="00AC1984">
        <w:t>D-73</w:t>
      </w:r>
      <w:r>
        <w:fldChar w:fldCharType="end"/>
      </w:r>
    </w:p>
    <w:p w:rsidR="00EA7A83" w:rsidRDefault="00EA7A83" w14:paraId="55EA8CE9" w14:textId="74F81D55">
      <w:pPr>
        <w:pStyle w:val="TOC3"/>
        <w:rPr>
          <w:rFonts w:asciiTheme="minorHAnsi" w:hAnsiTheme="minorHAnsi" w:eastAsiaTheme="minorEastAsia" w:cstheme="minorBidi"/>
          <w:sz w:val="22"/>
          <w:szCs w:val="22"/>
        </w:rPr>
      </w:pPr>
      <w:r>
        <w:t>Coordinator Letter to Introduce the Data Collection Manager and Staff</w:t>
      </w:r>
      <w:r>
        <w:tab/>
      </w:r>
      <w:r>
        <w:fldChar w:fldCharType="begin"/>
      </w:r>
      <w:r>
        <w:instrText xml:space="preserve"> PAGEREF _Toc20746574 \h </w:instrText>
      </w:r>
      <w:r>
        <w:fldChar w:fldCharType="separate"/>
      </w:r>
      <w:r w:rsidR="00AC1984">
        <w:t>D-75</w:t>
      </w:r>
      <w:r>
        <w:fldChar w:fldCharType="end"/>
      </w:r>
    </w:p>
    <w:p w:rsidR="00EA7A83" w:rsidRDefault="00EA7A83" w14:paraId="222CB9D0" w14:textId="687F35B0">
      <w:pPr>
        <w:pStyle w:val="TOC3"/>
        <w:rPr>
          <w:rFonts w:asciiTheme="minorHAnsi" w:hAnsiTheme="minorHAnsi" w:eastAsiaTheme="minorEastAsia" w:cstheme="minorBidi"/>
          <w:sz w:val="22"/>
          <w:szCs w:val="22"/>
        </w:rPr>
      </w:pPr>
      <w:r>
        <w:t>Institution Handbook Volume I</w:t>
      </w:r>
      <w:r>
        <w:tab/>
      </w:r>
      <w:r>
        <w:fldChar w:fldCharType="begin"/>
      </w:r>
      <w:r>
        <w:instrText xml:space="preserve"> PAGEREF _Toc20746575 \h </w:instrText>
      </w:r>
      <w:r>
        <w:fldChar w:fldCharType="separate"/>
      </w:r>
      <w:r w:rsidR="00AC1984">
        <w:t>D-76</w:t>
      </w:r>
      <w:r>
        <w:fldChar w:fldCharType="end"/>
      </w:r>
    </w:p>
    <w:p w:rsidR="00EA7A83" w:rsidRDefault="00EA7A83" w14:paraId="28E11B02" w14:textId="4E4EDA08">
      <w:pPr>
        <w:pStyle w:val="TOC3"/>
        <w:rPr>
          <w:rFonts w:asciiTheme="minorHAnsi" w:hAnsiTheme="minorHAnsi" w:eastAsiaTheme="minorEastAsia" w:cstheme="minorBidi"/>
          <w:sz w:val="22"/>
          <w:szCs w:val="22"/>
        </w:rPr>
      </w:pPr>
      <w:r>
        <w:t>Student Enrollment List Preparation Instructions</w:t>
      </w:r>
      <w:r>
        <w:tab/>
      </w:r>
      <w:r>
        <w:fldChar w:fldCharType="begin"/>
      </w:r>
      <w:r>
        <w:instrText xml:space="preserve"> PAGEREF _Toc20746576 \h </w:instrText>
      </w:r>
      <w:r>
        <w:fldChar w:fldCharType="separate"/>
      </w:r>
      <w:r w:rsidR="00AC1984">
        <w:t>D-88</w:t>
      </w:r>
      <w:r>
        <w:fldChar w:fldCharType="end"/>
      </w:r>
    </w:p>
    <w:p w:rsidR="00EA7A83" w:rsidRDefault="00EA7A83" w14:paraId="5ED5E947" w14:textId="5CB08506">
      <w:pPr>
        <w:pStyle w:val="TOC3"/>
        <w:rPr>
          <w:rFonts w:asciiTheme="minorHAnsi" w:hAnsiTheme="minorHAnsi" w:eastAsiaTheme="minorEastAsia" w:cstheme="minorBidi"/>
          <w:sz w:val="22"/>
          <w:szCs w:val="22"/>
        </w:rPr>
      </w:pPr>
      <w:r>
        <w:t>Quick Guide to NPSAS:20</w:t>
      </w:r>
      <w:r>
        <w:tab/>
      </w:r>
      <w:r>
        <w:fldChar w:fldCharType="begin"/>
      </w:r>
      <w:r>
        <w:instrText xml:space="preserve"> PAGEREF _Toc20746577 \h </w:instrText>
      </w:r>
      <w:r>
        <w:fldChar w:fldCharType="separate"/>
      </w:r>
      <w:r w:rsidR="00AC1984">
        <w:t>D-98</w:t>
      </w:r>
      <w:r>
        <w:fldChar w:fldCharType="end"/>
      </w:r>
    </w:p>
    <w:p w:rsidR="00EA7A83" w:rsidRDefault="00EA7A83" w14:paraId="4F63228E" w14:textId="50B9D76E">
      <w:pPr>
        <w:pStyle w:val="TOC3"/>
        <w:rPr>
          <w:rFonts w:asciiTheme="minorHAnsi" w:hAnsiTheme="minorHAnsi" w:eastAsiaTheme="minorEastAsia" w:cstheme="minorBidi"/>
          <w:sz w:val="22"/>
          <w:szCs w:val="22"/>
        </w:rPr>
      </w:pPr>
      <w:r w:rsidRPr="00891F12">
        <w:rPr>
          <w:lang w:val="es-MX"/>
        </w:rPr>
        <w:t>List Request Letter and E-mail</w:t>
      </w:r>
      <w:r>
        <w:tab/>
      </w:r>
      <w:r>
        <w:fldChar w:fldCharType="begin"/>
      </w:r>
      <w:r>
        <w:instrText xml:space="preserve"> PAGEREF _Toc20746578 \h </w:instrText>
      </w:r>
      <w:r>
        <w:fldChar w:fldCharType="separate"/>
      </w:r>
      <w:r w:rsidR="00AC1984">
        <w:t>D-101</w:t>
      </w:r>
      <w:r>
        <w:fldChar w:fldCharType="end"/>
      </w:r>
    </w:p>
    <w:p w:rsidR="00EA7A83" w:rsidRDefault="00EA7A83" w14:paraId="293192A8" w14:textId="513B15EF">
      <w:pPr>
        <w:pStyle w:val="TOC3"/>
        <w:rPr>
          <w:rFonts w:asciiTheme="minorHAnsi" w:hAnsiTheme="minorHAnsi" w:eastAsiaTheme="minorEastAsia" w:cstheme="minorBidi"/>
          <w:sz w:val="22"/>
          <w:szCs w:val="22"/>
        </w:rPr>
      </w:pPr>
      <w:r w:rsidRPr="00891F12">
        <w:rPr>
          <w:lang w:val="es-MX"/>
        </w:rPr>
        <w:t>Timeline Graphics</w:t>
      </w:r>
      <w:r>
        <w:tab/>
      </w:r>
      <w:r>
        <w:fldChar w:fldCharType="begin"/>
      </w:r>
      <w:r>
        <w:instrText xml:space="preserve"> PAGEREF _Toc20746579 \h </w:instrText>
      </w:r>
      <w:r>
        <w:fldChar w:fldCharType="separate"/>
      </w:r>
      <w:r w:rsidR="00AC1984">
        <w:t>D-102</w:t>
      </w:r>
      <w:r>
        <w:fldChar w:fldCharType="end"/>
      </w:r>
    </w:p>
    <w:p w:rsidR="00EA7A83" w:rsidRDefault="00EA7A83" w14:paraId="6DD3EE2D" w14:textId="45705061">
      <w:pPr>
        <w:pStyle w:val="TOC2"/>
        <w:rPr>
          <w:rFonts w:asciiTheme="minorHAnsi" w:hAnsiTheme="minorHAnsi" w:eastAsiaTheme="minorEastAsia" w:cstheme="minorBidi"/>
          <w:bCs w:val="0"/>
          <w:sz w:val="22"/>
          <w:szCs w:val="22"/>
        </w:rPr>
      </w:pPr>
      <w:r>
        <w:t>PDP Website Content – Pre-Login (Not Study Specific)</w:t>
      </w:r>
      <w:r>
        <w:tab/>
      </w:r>
      <w:r>
        <w:fldChar w:fldCharType="begin"/>
      </w:r>
      <w:r>
        <w:instrText xml:space="preserve"> PAGEREF _Toc20746580 \h </w:instrText>
      </w:r>
      <w:r>
        <w:fldChar w:fldCharType="separate"/>
      </w:r>
      <w:r w:rsidR="00AC1984">
        <w:t>D-104</w:t>
      </w:r>
      <w:r>
        <w:fldChar w:fldCharType="end"/>
      </w:r>
    </w:p>
    <w:p w:rsidR="00EA7A83" w:rsidRDefault="00EA7A83" w14:paraId="7665288F" w14:textId="248C1C98">
      <w:pPr>
        <w:pStyle w:val="TOC3"/>
        <w:rPr>
          <w:rFonts w:asciiTheme="minorHAnsi" w:hAnsiTheme="minorHAnsi" w:eastAsiaTheme="minorEastAsia" w:cstheme="minorBidi"/>
          <w:sz w:val="22"/>
          <w:szCs w:val="22"/>
        </w:rPr>
      </w:pPr>
      <w:r>
        <w:t>About the PDP</w:t>
      </w:r>
      <w:r>
        <w:tab/>
      </w:r>
      <w:r>
        <w:fldChar w:fldCharType="begin"/>
      </w:r>
      <w:r>
        <w:instrText xml:space="preserve"> PAGEREF _Toc20746581 \h </w:instrText>
      </w:r>
      <w:r>
        <w:fldChar w:fldCharType="separate"/>
      </w:r>
      <w:r w:rsidR="00AC1984">
        <w:t>D-105</w:t>
      </w:r>
      <w:r>
        <w:fldChar w:fldCharType="end"/>
      </w:r>
    </w:p>
    <w:p w:rsidR="00EA7A83" w:rsidRDefault="00EA7A83" w14:paraId="21D1EBAA" w14:textId="46BFDF31">
      <w:pPr>
        <w:pStyle w:val="TOC3"/>
        <w:rPr>
          <w:rFonts w:asciiTheme="minorHAnsi" w:hAnsiTheme="minorHAnsi" w:eastAsiaTheme="minorEastAsia" w:cstheme="minorBidi"/>
          <w:sz w:val="22"/>
          <w:szCs w:val="22"/>
        </w:rPr>
      </w:pPr>
      <w:r>
        <w:t>FAQs (prior to log-in)</w:t>
      </w:r>
      <w:r>
        <w:tab/>
      </w:r>
      <w:r>
        <w:fldChar w:fldCharType="begin"/>
      </w:r>
      <w:r>
        <w:instrText xml:space="preserve"> PAGEREF _Toc20746582 \h </w:instrText>
      </w:r>
      <w:r>
        <w:fldChar w:fldCharType="separate"/>
      </w:r>
      <w:r w:rsidR="00AC1984">
        <w:t>D-105</w:t>
      </w:r>
      <w:r>
        <w:fldChar w:fldCharType="end"/>
      </w:r>
    </w:p>
    <w:p w:rsidR="00EA7A83" w:rsidRDefault="00EA7A83" w14:paraId="0D4A9A06" w14:textId="07E04425">
      <w:pPr>
        <w:pStyle w:val="TOC3"/>
        <w:rPr>
          <w:rFonts w:asciiTheme="minorHAnsi" w:hAnsiTheme="minorHAnsi" w:eastAsiaTheme="minorEastAsia" w:cstheme="minorBidi"/>
          <w:sz w:val="22"/>
          <w:szCs w:val="22"/>
        </w:rPr>
      </w:pPr>
      <w:r>
        <w:t>Contact Us</w:t>
      </w:r>
      <w:r>
        <w:tab/>
      </w:r>
      <w:r>
        <w:fldChar w:fldCharType="begin"/>
      </w:r>
      <w:r>
        <w:instrText xml:space="preserve"> PAGEREF _Toc20746583 \h </w:instrText>
      </w:r>
      <w:r>
        <w:fldChar w:fldCharType="separate"/>
      </w:r>
      <w:r w:rsidR="00AC1984">
        <w:t>D-107</w:t>
      </w:r>
      <w:r>
        <w:fldChar w:fldCharType="end"/>
      </w:r>
    </w:p>
    <w:p w:rsidR="00EA7A83" w:rsidRDefault="00EA7A83" w14:paraId="020393AD" w14:textId="2644D0E7">
      <w:pPr>
        <w:pStyle w:val="TOC3"/>
        <w:rPr>
          <w:rFonts w:asciiTheme="minorHAnsi" w:hAnsiTheme="minorHAnsi" w:eastAsiaTheme="minorEastAsia" w:cstheme="minorBidi"/>
          <w:sz w:val="22"/>
          <w:szCs w:val="22"/>
        </w:rPr>
      </w:pPr>
      <w:r>
        <w:t>Confidentiality</w:t>
      </w:r>
      <w:r>
        <w:tab/>
      </w:r>
      <w:r>
        <w:fldChar w:fldCharType="begin"/>
      </w:r>
      <w:r>
        <w:instrText xml:space="preserve"> PAGEREF _Toc20746584 \h </w:instrText>
      </w:r>
      <w:r>
        <w:fldChar w:fldCharType="separate"/>
      </w:r>
      <w:r w:rsidR="00AC1984">
        <w:t>D-107</w:t>
      </w:r>
      <w:r>
        <w:fldChar w:fldCharType="end"/>
      </w:r>
    </w:p>
    <w:p w:rsidR="00EA7A83" w:rsidRDefault="00EA7A83" w14:paraId="5E450FDD" w14:textId="0E8747B9">
      <w:pPr>
        <w:pStyle w:val="TOC2"/>
        <w:rPr>
          <w:rFonts w:asciiTheme="minorHAnsi" w:hAnsiTheme="minorHAnsi" w:eastAsiaTheme="minorEastAsia" w:cstheme="minorBidi"/>
          <w:bCs w:val="0"/>
          <w:sz w:val="22"/>
          <w:szCs w:val="22"/>
        </w:rPr>
      </w:pPr>
      <w:r>
        <w:t>PDP Website Content – After Login</w:t>
      </w:r>
      <w:r>
        <w:tab/>
      </w:r>
      <w:r>
        <w:fldChar w:fldCharType="begin"/>
      </w:r>
      <w:r>
        <w:instrText xml:space="preserve"> PAGEREF _Toc20746585 \h </w:instrText>
      </w:r>
      <w:r>
        <w:fldChar w:fldCharType="separate"/>
      </w:r>
      <w:r w:rsidR="00AC1984">
        <w:t>D-109</w:t>
      </w:r>
      <w:r>
        <w:fldChar w:fldCharType="end"/>
      </w:r>
    </w:p>
    <w:p w:rsidR="00EA7A83" w:rsidRDefault="00EA7A83" w14:paraId="1A7E7E16" w14:textId="3BCA6BDD">
      <w:pPr>
        <w:pStyle w:val="TOC3"/>
        <w:rPr>
          <w:rFonts w:asciiTheme="minorHAnsi" w:hAnsiTheme="minorHAnsi" w:eastAsiaTheme="minorEastAsia" w:cstheme="minorBidi"/>
          <w:sz w:val="22"/>
          <w:szCs w:val="22"/>
        </w:rPr>
      </w:pPr>
      <w:r>
        <w:t>Welcome Page</w:t>
      </w:r>
      <w:r>
        <w:tab/>
      </w:r>
      <w:r>
        <w:fldChar w:fldCharType="begin"/>
      </w:r>
      <w:r>
        <w:instrText xml:space="preserve"> PAGEREF _Toc20746586 \h </w:instrText>
      </w:r>
      <w:r>
        <w:fldChar w:fldCharType="separate"/>
      </w:r>
      <w:r w:rsidR="00AC1984">
        <w:t>D-109</w:t>
      </w:r>
      <w:r>
        <w:fldChar w:fldCharType="end"/>
      </w:r>
    </w:p>
    <w:p w:rsidR="00EA7A83" w:rsidRDefault="00EA7A83" w14:paraId="01B7D296" w14:textId="05F4B321">
      <w:pPr>
        <w:pStyle w:val="TOC3"/>
        <w:rPr>
          <w:rFonts w:asciiTheme="minorHAnsi" w:hAnsiTheme="minorHAnsi" w:eastAsiaTheme="minorEastAsia" w:cstheme="minorBidi"/>
          <w:sz w:val="22"/>
          <w:szCs w:val="22"/>
        </w:rPr>
      </w:pPr>
      <w:r>
        <w:t>Task Menu</w:t>
      </w:r>
      <w:r>
        <w:tab/>
      </w:r>
      <w:r>
        <w:fldChar w:fldCharType="begin"/>
      </w:r>
      <w:r>
        <w:instrText xml:space="preserve"> PAGEREF _Toc20746587 \h </w:instrText>
      </w:r>
      <w:r>
        <w:fldChar w:fldCharType="separate"/>
      </w:r>
      <w:r w:rsidR="00AC1984">
        <w:t>D-110</w:t>
      </w:r>
      <w:r>
        <w:fldChar w:fldCharType="end"/>
      </w:r>
    </w:p>
    <w:p w:rsidR="00EA7A83" w:rsidRDefault="00EA7A83" w14:paraId="041667A3" w14:textId="6F86F755">
      <w:pPr>
        <w:pStyle w:val="TOC3"/>
        <w:rPr>
          <w:rFonts w:asciiTheme="minorHAnsi" w:hAnsiTheme="minorHAnsi" w:eastAsiaTheme="minorEastAsia" w:cstheme="minorBidi"/>
          <w:sz w:val="22"/>
          <w:szCs w:val="22"/>
        </w:rPr>
      </w:pPr>
      <w:r>
        <w:t>Designate A Coordinator Page</w:t>
      </w:r>
      <w:r>
        <w:tab/>
      </w:r>
      <w:r>
        <w:fldChar w:fldCharType="begin"/>
      </w:r>
      <w:r>
        <w:instrText xml:space="preserve"> PAGEREF _Toc20746588 \h </w:instrText>
      </w:r>
      <w:r>
        <w:fldChar w:fldCharType="separate"/>
      </w:r>
      <w:r w:rsidR="00AC1984">
        <w:t>D-110</w:t>
      </w:r>
      <w:r>
        <w:fldChar w:fldCharType="end"/>
      </w:r>
    </w:p>
    <w:p w:rsidR="00EA7A83" w:rsidRDefault="00EA7A83" w14:paraId="6A9292F5" w14:textId="439111F6">
      <w:pPr>
        <w:pStyle w:val="TOC3"/>
        <w:rPr>
          <w:rFonts w:asciiTheme="minorHAnsi" w:hAnsiTheme="minorHAnsi" w:eastAsiaTheme="minorEastAsia" w:cstheme="minorBidi"/>
          <w:sz w:val="22"/>
          <w:szCs w:val="22"/>
        </w:rPr>
      </w:pPr>
      <w:r>
        <w:t>Registration Page</w:t>
      </w:r>
      <w:r>
        <w:tab/>
      </w:r>
      <w:r>
        <w:fldChar w:fldCharType="begin"/>
      </w:r>
      <w:r>
        <w:instrText xml:space="preserve"> PAGEREF _Toc20746589 \h </w:instrText>
      </w:r>
      <w:r>
        <w:fldChar w:fldCharType="separate"/>
      </w:r>
      <w:r w:rsidR="00AC1984">
        <w:t>D-110</w:t>
      </w:r>
      <w:r>
        <w:fldChar w:fldCharType="end"/>
      </w:r>
    </w:p>
    <w:p w:rsidR="00EA7A83" w:rsidRDefault="00EA7A83" w14:paraId="141CC16D" w14:textId="349621D9">
      <w:pPr>
        <w:pStyle w:val="TOC3"/>
        <w:rPr>
          <w:rFonts w:asciiTheme="minorHAnsi" w:hAnsiTheme="minorHAnsi" w:eastAsiaTheme="minorEastAsia" w:cstheme="minorBidi"/>
          <w:sz w:val="22"/>
          <w:szCs w:val="22"/>
        </w:rPr>
      </w:pPr>
      <w:r>
        <w:t>Enrollment List Page</w:t>
      </w:r>
      <w:r>
        <w:tab/>
      </w:r>
      <w:r>
        <w:fldChar w:fldCharType="begin"/>
      </w:r>
      <w:r>
        <w:instrText xml:space="preserve"> PAGEREF _Toc20746590 \h </w:instrText>
      </w:r>
      <w:r>
        <w:fldChar w:fldCharType="separate"/>
      </w:r>
      <w:r w:rsidR="00AC1984">
        <w:t>D-117</w:t>
      </w:r>
      <w:r>
        <w:fldChar w:fldCharType="end"/>
      </w:r>
    </w:p>
    <w:p w:rsidR="00EA7A83" w:rsidRDefault="00EA7A83" w14:paraId="2E352387" w14:textId="72D329AF">
      <w:pPr>
        <w:pStyle w:val="TOC3"/>
        <w:rPr>
          <w:rFonts w:asciiTheme="minorHAnsi" w:hAnsiTheme="minorHAnsi" w:eastAsiaTheme="minorEastAsia" w:cstheme="minorBidi"/>
          <w:sz w:val="22"/>
          <w:szCs w:val="22"/>
        </w:rPr>
      </w:pPr>
      <w:r>
        <w:t>Archive Notes or Other Documentation Page</w:t>
      </w:r>
      <w:r>
        <w:tab/>
      </w:r>
      <w:r>
        <w:fldChar w:fldCharType="begin"/>
      </w:r>
      <w:r>
        <w:instrText xml:space="preserve"> PAGEREF _Toc20746591 \h </w:instrText>
      </w:r>
      <w:r>
        <w:fldChar w:fldCharType="separate"/>
      </w:r>
      <w:r w:rsidR="00AC1984">
        <w:t>D-118</w:t>
      </w:r>
      <w:r>
        <w:fldChar w:fldCharType="end"/>
      </w:r>
    </w:p>
    <w:p w:rsidR="00EA7A83" w:rsidRDefault="00EA7A83" w14:paraId="47A0BCF9" w14:textId="6D0D9FC4">
      <w:pPr>
        <w:pStyle w:val="TOC3"/>
        <w:rPr>
          <w:rFonts w:asciiTheme="minorHAnsi" w:hAnsiTheme="minorHAnsi" w:eastAsiaTheme="minorEastAsia" w:cstheme="minorBidi"/>
          <w:sz w:val="22"/>
          <w:szCs w:val="22"/>
        </w:rPr>
      </w:pPr>
      <w:r>
        <w:t>FAQs (after log-in)</w:t>
      </w:r>
      <w:r>
        <w:tab/>
      </w:r>
      <w:r>
        <w:fldChar w:fldCharType="begin"/>
      </w:r>
      <w:r>
        <w:instrText xml:space="preserve"> PAGEREF _Toc20746592 \h </w:instrText>
      </w:r>
      <w:r>
        <w:fldChar w:fldCharType="separate"/>
      </w:r>
      <w:r w:rsidR="00AC1984">
        <w:t>D-118</w:t>
      </w:r>
      <w:r>
        <w:fldChar w:fldCharType="end"/>
      </w:r>
    </w:p>
    <w:p w:rsidR="00EA7A83" w:rsidRDefault="00EA7A83" w14:paraId="7C7E6882" w14:textId="0E2F1577">
      <w:pPr>
        <w:pStyle w:val="TOC3"/>
        <w:rPr>
          <w:rFonts w:asciiTheme="minorHAnsi" w:hAnsiTheme="minorHAnsi" w:eastAsiaTheme="minorEastAsia" w:cstheme="minorBidi"/>
          <w:sz w:val="22"/>
          <w:szCs w:val="22"/>
        </w:rPr>
      </w:pPr>
      <w:r>
        <w:t>Contact Materials Page</w:t>
      </w:r>
      <w:r>
        <w:tab/>
      </w:r>
      <w:r>
        <w:fldChar w:fldCharType="begin"/>
      </w:r>
      <w:r>
        <w:instrText xml:space="preserve"> PAGEREF _Toc20746593 \h </w:instrText>
      </w:r>
      <w:r>
        <w:fldChar w:fldCharType="separate"/>
      </w:r>
      <w:r w:rsidR="00AC1984">
        <w:t>D-122</w:t>
      </w:r>
      <w:r>
        <w:fldChar w:fldCharType="end"/>
      </w:r>
    </w:p>
    <w:p w:rsidR="00EA7A83" w:rsidRDefault="00EA7A83" w14:paraId="187C2B14" w14:textId="105D5A1B">
      <w:pPr>
        <w:pStyle w:val="TOC3"/>
        <w:rPr>
          <w:rFonts w:asciiTheme="minorHAnsi" w:hAnsiTheme="minorHAnsi" w:eastAsiaTheme="minorEastAsia" w:cstheme="minorBidi"/>
          <w:sz w:val="22"/>
          <w:szCs w:val="22"/>
        </w:rPr>
      </w:pPr>
      <w:r>
        <w:t>Resources Page</w:t>
      </w:r>
      <w:r>
        <w:tab/>
      </w:r>
      <w:r>
        <w:fldChar w:fldCharType="begin"/>
      </w:r>
      <w:r>
        <w:instrText xml:space="preserve"> PAGEREF _Toc20746594 \h </w:instrText>
      </w:r>
      <w:r>
        <w:fldChar w:fldCharType="separate"/>
      </w:r>
      <w:r w:rsidR="00AC1984">
        <w:t>D-123</w:t>
      </w:r>
      <w:r>
        <w:fldChar w:fldCharType="end"/>
      </w:r>
    </w:p>
    <w:p w:rsidR="00EA7A83" w:rsidRDefault="00EA7A83" w14:paraId="6E8D6ED0" w14:textId="59EE108A">
      <w:pPr>
        <w:pStyle w:val="TOC2"/>
        <w:rPr>
          <w:rFonts w:asciiTheme="minorHAnsi" w:hAnsiTheme="minorHAnsi" w:eastAsiaTheme="minorEastAsia" w:cstheme="minorBidi"/>
          <w:bCs w:val="0"/>
          <w:sz w:val="22"/>
          <w:szCs w:val="22"/>
        </w:rPr>
      </w:pPr>
      <w:r>
        <w:t>Resource Materials</w:t>
      </w:r>
      <w:r>
        <w:tab/>
      </w:r>
      <w:r>
        <w:fldChar w:fldCharType="begin"/>
      </w:r>
      <w:r>
        <w:instrText xml:space="preserve"> PAGEREF _Toc20746595 \h </w:instrText>
      </w:r>
      <w:r>
        <w:fldChar w:fldCharType="separate"/>
      </w:r>
      <w:r w:rsidR="00AC1984">
        <w:t>D-124</w:t>
      </w:r>
      <w:r>
        <w:fldChar w:fldCharType="end"/>
      </w:r>
    </w:p>
    <w:p w:rsidR="00EA7A83" w:rsidRDefault="00EA7A83" w14:paraId="42E10584" w14:textId="412FBA15">
      <w:pPr>
        <w:pStyle w:val="TOC3"/>
        <w:rPr>
          <w:rFonts w:asciiTheme="minorHAnsi" w:hAnsiTheme="minorHAnsi" w:eastAsiaTheme="minorEastAsia" w:cstheme="minorBidi"/>
          <w:sz w:val="22"/>
          <w:szCs w:val="22"/>
        </w:rPr>
      </w:pPr>
      <w:r>
        <w:t>Confidentiality and Data Security Fact Sheet</w:t>
      </w:r>
      <w:r>
        <w:tab/>
      </w:r>
      <w:r>
        <w:fldChar w:fldCharType="begin"/>
      </w:r>
      <w:r>
        <w:instrText xml:space="preserve"> PAGEREF _Toc20746596 \h </w:instrText>
      </w:r>
      <w:r>
        <w:fldChar w:fldCharType="separate"/>
      </w:r>
      <w:r w:rsidR="00AC1984">
        <w:t>D-124</w:t>
      </w:r>
      <w:r>
        <w:fldChar w:fldCharType="end"/>
      </w:r>
    </w:p>
    <w:p w:rsidR="00EA7A83" w:rsidRDefault="00EA7A83" w14:paraId="4D9D7EC8" w14:textId="7FDE6269">
      <w:pPr>
        <w:pStyle w:val="TOC3"/>
        <w:rPr>
          <w:rFonts w:asciiTheme="minorHAnsi" w:hAnsiTheme="minorHAnsi" w:eastAsiaTheme="minorEastAsia" w:cstheme="minorBidi"/>
          <w:sz w:val="22"/>
          <w:szCs w:val="22"/>
        </w:rPr>
      </w:pPr>
      <w:r>
        <w:t>FERPA Fact Sheet</w:t>
      </w:r>
      <w:r>
        <w:tab/>
      </w:r>
      <w:r>
        <w:fldChar w:fldCharType="begin"/>
      </w:r>
      <w:r>
        <w:instrText xml:space="preserve"> PAGEREF _Toc20746597 \h </w:instrText>
      </w:r>
      <w:r>
        <w:fldChar w:fldCharType="separate"/>
      </w:r>
      <w:r w:rsidR="00AC1984">
        <w:t>D-126</w:t>
      </w:r>
      <w:r>
        <w:fldChar w:fldCharType="end"/>
      </w:r>
    </w:p>
    <w:p w:rsidR="00EA7A83" w:rsidRDefault="00EA7A83" w14:paraId="2E1592BA" w14:textId="69001651">
      <w:pPr>
        <w:pStyle w:val="TOC3"/>
        <w:rPr>
          <w:rFonts w:asciiTheme="minorHAnsi" w:hAnsiTheme="minorHAnsi" w:eastAsiaTheme="minorEastAsia" w:cstheme="minorBidi"/>
          <w:sz w:val="22"/>
          <w:szCs w:val="22"/>
        </w:rPr>
      </w:pPr>
      <w:r>
        <w:t>Disclosure Notice</w:t>
      </w:r>
      <w:r>
        <w:tab/>
      </w:r>
      <w:r>
        <w:fldChar w:fldCharType="begin"/>
      </w:r>
      <w:r>
        <w:instrText xml:space="preserve"> PAGEREF _Toc20746598 \h </w:instrText>
      </w:r>
      <w:r>
        <w:fldChar w:fldCharType="separate"/>
      </w:r>
      <w:r w:rsidR="00AC1984">
        <w:t>D-134</w:t>
      </w:r>
      <w:r>
        <w:fldChar w:fldCharType="end"/>
      </w:r>
    </w:p>
    <w:p w:rsidR="00EA7A83" w:rsidRDefault="00EA7A83" w14:paraId="0CAABBC5" w14:textId="18831DC7">
      <w:pPr>
        <w:pStyle w:val="TOC3"/>
        <w:rPr>
          <w:rFonts w:asciiTheme="minorHAnsi" w:hAnsiTheme="minorHAnsi" w:eastAsiaTheme="minorEastAsia" w:cstheme="minorBidi"/>
          <w:sz w:val="22"/>
          <w:szCs w:val="22"/>
        </w:rPr>
      </w:pPr>
      <w:r>
        <w:t>Scripts and Storyboards for Instructional Videos</w:t>
      </w:r>
      <w:r>
        <w:tab/>
      </w:r>
      <w:r>
        <w:fldChar w:fldCharType="begin"/>
      </w:r>
      <w:r>
        <w:instrText xml:space="preserve"> PAGEREF _Toc20746599 \h </w:instrText>
      </w:r>
      <w:r>
        <w:fldChar w:fldCharType="separate"/>
      </w:r>
      <w:r w:rsidR="00AC1984">
        <w:t>D-135</w:t>
      </w:r>
      <w:r>
        <w:fldChar w:fldCharType="end"/>
      </w:r>
    </w:p>
    <w:p w:rsidR="00EA7A83" w:rsidRDefault="00EA7A83" w14:paraId="0CF23203" w14:textId="787044D4">
      <w:pPr>
        <w:pStyle w:val="TOC1"/>
        <w:rPr>
          <w:rFonts w:asciiTheme="minorHAnsi" w:hAnsiTheme="minorHAnsi" w:eastAsiaTheme="minorEastAsia" w:cstheme="minorBidi"/>
          <w:b w:val="0"/>
          <w:bCs w:val="0"/>
          <w:sz w:val="22"/>
          <w:szCs w:val="22"/>
        </w:rPr>
      </w:pPr>
      <w:r w:rsidRPr="00891F12">
        <w:rPr>
          <w:rFonts w:eastAsiaTheme="minorHAnsi"/>
        </w:rPr>
        <w:t>Appendix D2: Institution Contacting Materials for Student Records Collection</w:t>
      </w:r>
      <w:r>
        <w:tab/>
      </w:r>
      <w:r>
        <w:fldChar w:fldCharType="begin"/>
      </w:r>
      <w:r>
        <w:instrText xml:space="preserve"> PAGEREF _Toc20746600 \h </w:instrText>
      </w:r>
      <w:r>
        <w:fldChar w:fldCharType="separate"/>
      </w:r>
      <w:r w:rsidR="00AC1984">
        <w:t>D-144</w:t>
      </w:r>
      <w:r>
        <w:fldChar w:fldCharType="end"/>
      </w:r>
    </w:p>
    <w:p w:rsidR="00EA7A83" w:rsidRDefault="00EA7A83" w14:paraId="42754E78" w14:textId="4DFBAA93">
      <w:pPr>
        <w:pStyle w:val="TOC1"/>
        <w:rPr>
          <w:rFonts w:asciiTheme="minorHAnsi" w:hAnsiTheme="minorHAnsi" w:eastAsiaTheme="minorEastAsia" w:cstheme="minorBidi"/>
          <w:b w:val="0"/>
          <w:bCs w:val="0"/>
          <w:sz w:val="22"/>
          <w:szCs w:val="22"/>
        </w:rPr>
      </w:pPr>
      <w:r>
        <w:t>Contents</w:t>
      </w:r>
      <w:r>
        <w:tab/>
      </w:r>
      <w:r>
        <w:fldChar w:fldCharType="begin"/>
      </w:r>
      <w:r>
        <w:instrText xml:space="preserve"> PAGEREF _Toc20746601 \h </w:instrText>
      </w:r>
      <w:r>
        <w:fldChar w:fldCharType="separate"/>
      </w:r>
      <w:r w:rsidR="00AC1984">
        <w:t>D-146</w:t>
      </w:r>
      <w:r>
        <w:fldChar w:fldCharType="end"/>
      </w:r>
    </w:p>
    <w:p w:rsidR="00EA7A83" w:rsidRDefault="00EA7A83" w14:paraId="29501FF8" w14:textId="7FC40464">
      <w:pPr>
        <w:pStyle w:val="TOC2"/>
        <w:rPr>
          <w:rFonts w:asciiTheme="minorHAnsi" w:hAnsiTheme="minorHAnsi" w:eastAsiaTheme="minorEastAsia" w:cstheme="minorBidi"/>
          <w:bCs w:val="0"/>
          <w:sz w:val="22"/>
          <w:szCs w:val="22"/>
        </w:rPr>
      </w:pPr>
      <w:r>
        <w:t>Student Records Request Mailing and Follow-ups</w:t>
      </w:r>
      <w:r>
        <w:tab/>
      </w:r>
      <w:r>
        <w:fldChar w:fldCharType="begin"/>
      </w:r>
      <w:r>
        <w:instrText xml:space="preserve"> PAGEREF _Toc20746602 \h </w:instrText>
      </w:r>
      <w:r>
        <w:fldChar w:fldCharType="separate"/>
      </w:r>
      <w:r w:rsidR="00AC1984">
        <w:t>D-146</w:t>
      </w:r>
      <w:r>
        <w:fldChar w:fldCharType="end"/>
      </w:r>
    </w:p>
    <w:p w:rsidR="00EA7A83" w:rsidRDefault="00EA7A83" w14:paraId="01E746C9" w14:textId="212430D8">
      <w:pPr>
        <w:pStyle w:val="TOC3"/>
        <w:rPr>
          <w:rFonts w:asciiTheme="minorHAnsi" w:hAnsiTheme="minorHAnsi" w:eastAsiaTheme="minorEastAsia" w:cstheme="minorBidi"/>
          <w:sz w:val="22"/>
          <w:szCs w:val="22"/>
        </w:rPr>
      </w:pPr>
      <w:r>
        <w:t>Student Records Request Letter and E-mail (same text)</w:t>
      </w:r>
      <w:r>
        <w:tab/>
      </w:r>
      <w:r>
        <w:fldChar w:fldCharType="begin"/>
      </w:r>
      <w:r>
        <w:instrText xml:space="preserve"> PAGEREF _Toc20746603 \h </w:instrText>
      </w:r>
      <w:r>
        <w:fldChar w:fldCharType="separate"/>
      </w:r>
      <w:r w:rsidR="00AC1984">
        <w:t>D-148</w:t>
      </w:r>
      <w:r>
        <w:fldChar w:fldCharType="end"/>
      </w:r>
    </w:p>
    <w:p w:rsidR="00EA7A83" w:rsidRDefault="00EA7A83" w14:paraId="209350C2" w14:textId="3CC6DAD9">
      <w:pPr>
        <w:pStyle w:val="TOC3"/>
        <w:rPr>
          <w:rFonts w:asciiTheme="minorHAnsi" w:hAnsiTheme="minorHAnsi" w:eastAsiaTheme="minorEastAsia" w:cstheme="minorBidi"/>
          <w:sz w:val="22"/>
          <w:szCs w:val="22"/>
        </w:rPr>
      </w:pPr>
      <w:r>
        <w:t>E-mail to Introduce/Reintroduce Data Collection Manager and Staff</w:t>
      </w:r>
      <w:r>
        <w:tab/>
      </w:r>
      <w:r>
        <w:fldChar w:fldCharType="begin"/>
      </w:r>
      <w:r>
        <w:instrText xml:space="preserve"> PAGEREF _Toc20746604 \h </w:instrText>
      </w:r>
      <w:r>
        <w:fldChar w:fldCharType="separate"/>
      </w:r>
      <w:r w:rsidR="00AC1984">
        <w:t>D-150</w:t>
      </w:r>
      <w:r>
        <w:fldChar w:fldCharType="end"/>
      </w:r>
    </w:p>
    <w:p w:rsidR="00EA7A83" w:rsidRDefault="00EA7A83" w14:paraId="4E8DDDBF" w14:textId="61DFDCB8">
      <w:pPr>
        <w:pStyle w:val="TOC3"/>
        <w:rPr>
          <w:rFonts w:asciiTheme="minorHAnsi" w:hAnsiTheme="minorHAnsi" w:eastAsiaTheme="minorEastAsia" w:cstheme="minorBidi"/>
          <w:sz w:val="22"/>
          <w:szCs w:val="22"/>
        </w:rPr>
      </w:pPr>
      <w:r>
        <w:t>Student Records Reminder Letter and E-mail</w:t>
      </w:r>
      <w:r>
        <w:tab/>
      </w:r>
      <w:r>
        <w:fldChar w:fldCharType="begin"/>
      </w:r>
      <w:r>
        <w:instrText xml:space="preserve"> PAGEREF _Toc20746605 \h </w:instrText>
      </w:r>
      <w:r>
        <w:fldChar w:fldCharType="separate"/>
      </w:r>
      <w:r w:rsidR="00AC1984">
        <w:t>D-151</w:t>
      </w:r>
      <w:r>
        <w:fldChar w:fldCharType="end"/>
      </w:r>
    </w:p>
    <w:p w:rsidR="00EA7A83" w:rsidRDefault="00EA7A83" w14:paraId="3380CCDE" w14:textId="3B729EB8">
      <w:pPr>
        <w:pStyle w:val="TOC3"/>
        <w:rPr>
          <w:rFonts w:asciiTheme="minorHAnsi" w:hAnsiTheme="minorHAnsi" w:eastAsiaTheme="minorEastAsia" w:cstheme="minorBidi"/>
          <w:sz w:val="22"/>
          <w:szCs w:val="22"/>
        </w:rPr>
      </w:pPr>
      <w:r>
        <w:t>NPSAS:20 Participation Complete E-mail</w:t>
      </w:r>
      <w:r>
        <w:tab/>
      </w:r>
      <w:r>
        <w:fldChar w:fldCharType="begin"/>
      </w:r>
      <w:r>
        <w:instrText xml:space="preserve"> PAGEREF _Toc20746606 \h </w:instrText>
      </w:r>
      <w:r>
        <w:fldChar w:fldCharType="separate"/>
      </w:r>
      <w:r w:rsidR="00AC1984">
        <w:t>D-153</w:t>
      </w:r>
      <w:r>
        <w:fldChar w:fldCharType="end"/>
      </w:r>
    </w:p>
    <w:p w:rsidR="00EA7A83" w:rsidRDefault="00EA7A83" w14:paraId="6F402A60" w14:textId="27D2A61E">
      <w:pPr>
        <w:pStyle w:val="TOC3"/>
        <w:rPr>
          <w:rFonts w:asciiTheme="minorHAnsi" w:hAnsiTheme="minorHAnsi" w:eastAsiaTheme="minorEastAsia" w:cstheme="minorBidi"/>
          <w:sz w:val="22"/>
          <w:szCs w:val="22"/>
        </w:rPr>
      </w:pPr>
      <w:r>
        <w:t>NPSAS:20 Participation Thank You Letter to Campus Coordinator (a token is included)</w:t>
      </w:r>
      <w:r>
        <w:tab/>
      </w:r>
      <w:r>
        <w:fldChar w:fldCharType="begin"/>
      </w:r>
      <w:r>
        <w:instrText xml:space="preserve"> PAGEREF _Toc20746607 \h </w:instrText>
      </w:r>
      <w:r>
        <w:fldChar w:fldCharType="separate"/>
      </w:r>
      <w:r w:rsidR="00AC1984">
        <w:t>D-154</w:t>
      </w:r>
      <w:r>
        <w:fldChar w:fldCharType="end"/>
      </w:r>
    </w:p>
    <w:p w:rsidR="00EA7A83" w:rsidRDefault="00EA7A83" w14:paraId="0BA69AE4" w14:textId="2322B8BE">
      <w:pPr>
        <w:pStyle w:val="TOC3"/>
        <w:rPr>
          <w:rFonts w:asciiTheme="minorHAnsi" w:hAnsiTheme="minorHAnsi" w:eastAsiaTheme="minorEastAsia" w:cstheme="minorBidi"/>
          <w:sz w:val="22"/>
          <w:szCs w:val="22"/>
        </w:rPr>
      </w:pPr>
      <w:r w:rsidRPr="00891F12">
        <w:t>Enclosure</w:t>
      </w:r>
      <w:r>
        <w:tab/>
      </w:r>
      <w:r>
        <w:fldChar w:fldCharType="begin"/>
      </w:r>
      <w:r>
        <w:instrText xml:space="preserve"> PAGEREF _Toc20746608 \h </w:instrText>
      </w:r>
      <w:r>
        <w:fldChar w:fldCharType="separate"/>
      </w:r>
      <w:r w:rsidR="00AC1984">
        <w:t>D-154</w:t>
      </w:r>
      <w:r>
        <w:fldChar w:fldCharType="end"/>
      </w:r>
    </w:p>
    <w:p w:rsidR="00EA7A83" w:rsidRDefault="00EA7A83" w14:paraId="1190D39B" w14:textId="1AD91913">
      <w:pPr>
        <w:pStyle w:val="TOC2"/>
        <w:rPr>
          <w:rFonts w:asciiTheme="minorHAnsi" w:hAnsiTheme="minorHAnsi" w:eastAsiaTheme="minorEastAsia" w:cstheme="minorBidi"/>
          <w:bCs w:val="0"/>
          <w:sz w:val="22"/>
          <w:szCs w:val="22"/>
        </w:rPr>
      </w:pPr>
      <w:r>
        <w:t>Informational E-mails for Other Departments and Programmer</w:t>
      </w:r>
      <w:r>
        <w:tab/>
      </w:r>
      <w:r>
        <w:fldChar w:fldCharType="begin"/>
      </w:r>
      <w:r>
        <w:instrText xml:space="preserve"> PAGEREF _Toc20746609 \h </w:instrText>
      </w:r>
      <w:r>
        <w:fldChar w:fldCharType="separate"/>
      </w:r>
      <w:r w:rsidR="00AC1984">
        <w:t>D-155</w:t>
      </w:r>
      <w:r>
        <w:fldChar w:fldCharType="end"/>
      </w:r>
    </w:p>
    <w:p w:rsidR="00EA7A83" w:rsidRDefault="00EA7A83" w14:paraId="7C128C50" w14:textId="40DA7EC4">
      <w:pPr>
        <w:pStyle w:val="TOC3"/>
        <w:rPr>
          <w:rFonts w:asciiTheme="minorHAnsi" w:hAnsiTheme="minorHAnsi" w:eastAsiaTheme="minorEastAsia" w:cstheme="minorBidi"/>
          <w:sz w:val="22"/>
          <w:szCs w:val="22"/>
        </w:rPr>
      </w:pPr>
      <w:r>
        <w:t>Informational E-mail for Financial Aid Director/Registrar/Bursar</w:t>
      </w:r>
      <w:r>
        <w:tab/>
      </w:r>
      <w:r>
        <w:fldChar w:fldCharType="begin"/>
      </w:r>
      <w:r>
        <w:instrText xml:space="preserve"> PAGEREF _Toc20746610 \h </w:instrText>
      </w:r>
      <w:r>
        <w:fldChar w:fldCharType="separate"/>
      </w:r>
      <w:r w:rsidR="00AC1984">
        <w:t>D-156</w:t>
      </w:r>
      <w:r>
        <w:fldChar w:fldCharType="end"/>
      </w:r>
    </w:p>
    <w:p w:rsidR="00EA7A83" w:rsidRDefault="00EA7A83" w14:paraId="6E9DE34D" w14:textId="78998FBF">
      <w:pPr>
        <w:pStyle w:val="TOC3"/>
        <w:rPr>
          <w:rFonts w:asciiTheme="minorHAnsi" w:hAnsiTheme="minorHAnsi" w:eastAsiaTheme="minorEastAsia" w:cstheme="minorBidi"/>
          <w:sz w:val="22"/>
          <w:szCs w:val="22"/>
        </w:rPr>
      </w:pPr>
      <w:r>
        <w:t>IT Programmer Informational E-mail</w:t>
      </w:r>
      <w:r>
        <w:tab/>
      </w:r>
      <w:r>
        <w:fldChar w:fldCharType="begin"/>
      </w:r>
      <w:r>
        <w:instrText xml:space="preserve"> PAGEREF _Toc20746611 \h </w:instrText>
      </w:r>
      <w:r>
        <w:fldChar w:fldCharType="separate"/>
      </w:r>
      <w:r w:rsidR="00AC1984">
        <w:t>D-158</w:t>
      </w:r>
      <w:r>
        <w:fldChar w:fldCharType="end"/>
      </w:r>
    </w:p>
    <w:p w:rsidR="00EA7A83" w:rsidRDefault="00EA7A83" w14:paraId="3A26061F" w14:textId="641DBDE9">
      <w:pPr>
        <w:pStyle w:val="TOC2"/>
        <w:rPr>
          <w:rFonts w:asciiTheme="minorHAnsi" w:hAnsiTheme="minorHAnsi" w:eastAsiaTheme="minorEastAsia" w:cstheme="minorBidi"/>
          <w:bCs w:val="0"/>
          <w:sz w:val="22"/>
          <w:szCs w:val="22"/>
        </w:rPr>
      </w:pPr>
      <w:r>
        <w:t>End of Data Collection E-mails</w:t>
      </w:r>
      <w:r>
        <w:tab/>
      </w:r>
      <w:r>
        <w:fldChar w:fldCharType="begin"/>
      </w:r>
      <w:r>
        <w:instrText xml:space="preserve"> PAGEREF _Toc20746612 \h </w:instrText>
      </w:r>
      <w:r>
        <w:fldChar w:fldCharType="separate"/>
      </w:r>
      <w:r w:rsidR="00AC1984">
        <w:t>D-160</w:t>
      </w:r>
      <w:r>
        <w:fldChar w:fldCharType="end"/>
      </w:r>
    </w:p>
    <w:p w:rsidR="00EA7A83" w:rsidRDefault="00EA7A83" w14:paraId="5FC5A48F" w14:textId="2AF76039">
      <w:pPr>
        <w:pStyle w:val="TOC3"/>
        <w:rPr>
          <w:rFonts w:asciiTheme="minorHAnsi" w:hAnsiTheme="minorHAnsi" w:eastAsiaTheme="minorEastAsia" w:cstheme="minorBidi"/>
          <w:sz w:val="22"/>
          <w:szCs w:val="22"/>
        </w:rPr>
      </w:pPr>
      <w:r>
        <w:t>Final Weeks of Student Records E-mail – From Project Director</w:t>
      </w:r>
      <w:r>
        <w:tab/>
      </w:r>
      <w:r>
        <w:fldChar w:fldCharType="begin"/>
      </w:r>
      <w:r>
        <w:instrText xml:space="preserve"> PAGEREF _Toc20746613 \h </w:instrText>
      </w:r>
      <w:r>
        <w:fldChar w:fldCharType="separate"/>
      </w:r>
      <w:r w:rsidR="00AC1984">
        <w:t>D-161</w:t>
      </w:r>
      <w:r>
        <w:fldChar w:fldCharType="end"/>
      </w:r>
    </w:p>
    <w:p w:rsidR="00EA7A83" w:rsidRDefault="00EA7A83" w14:paraId="3C46DEDC" w14:textId="18811295">
      <w:pPr>
        <w:pStyle w:val="TOC3"/>
        <w:rPr>
          <w:rFonts w:asciiTheme="minorHAnsi" w:hAnsiTheme="minorHAnsi" w:eastAsiaTheme="minorEastAsia" w:cstheme="minorBidi"/>
          <w:sz w:val="22"/>
          <w:szCs w:val="22"/>
        </w:rPr>
      </w:pPr>
      <w:r>
        <w:t>Final Weeks of Student Records E-mail – From NCES</w:t>
      </w:r>
      <w:r>
        <w:tab/>
      </w:r>
      <w:r>
        <w:fldChar w:fldCharType="begin"/>
      </w:r>
      <w:r>
        <w:instrText xml:space="preserve"> PAGEREF _Toc20746614 \h </w:instrText>
      </w:r>
      <w:r>
        <w:fldChar w:fldCharType="separate"/>
      </w:r>
      <w:r w:rsidR="00AC1984">
        <w:t>D-162</w:t>
      </w:r>
      <w:r>
        <w:fldChar w:fldCharType="end"/>
      </w:r>
    </w:p>
    <w:p w:rsidR="00EA7A83" w:rsidRDefault="00EA7A83" w14:paraId="05E080C2" w14:textId="22C493BD">
      <w:pPr>
        <w:pStyle w:val="TOC3"/>
        <w:rPr>
          <w:rFonts w:asciiTheme="minorHAnsi" w:hAnsiTheme="minorHAnsi" w:eastAsiaTheme="minorEastAsia" w:cstheme="minorBidi"/>
          <w:sz w:val="22"/>
          <w:szCs w:val="22"/>
        </w:rPr>
      </w:pPr>
      <w:r>
        <w:t>Student Records Options E-mail – From Project Director</w:t>
      </w:r>
      <w:r>
        <w:tab/>
      </w:r>
      <w:r>
        <w:fldChar w:fldCharType="begin"/>
      </w:r>
      <w:r>
        <w:instrText xml:space="preserve"> PAGEREF _Toc20746615 \h </w:instrText>
      </w:r>
      <w:r>
        <w:fldChar w:fldCharType="separate"/>
      </w:r>
      <w:r w:rsidR="00AC1984">
        <w:t>D-163</w:t>
      </w:r>
      <w:r>
        <w:fldChar w:fldCharType="end"/>
      </w:r>
    </w:p>
    <w:p w:rsidR="00EA7A83" w:rsidRDefault="00EA7A83" w14:paraId="10B835FF" w14:textId="2A066607">
      <w:pPr>
        <w:pStyle w:val="TOC3"/>
        <w:rPr>
          <w:rFonts w:asciiTheme="minorHAnsi" w:hAnsiTheme="minorHAnsi" w:eastAsiaTheme="minorEastAsia" w:cstheme="minorBidi"/>
          <w:sz w:val="22"/>
          <w:szCs w:val="22"/>
        </w:rPr>
      </w:pPr>
      <w:r>
        <w:t>NPSAS Is Complete Thank You E-mail – From Project Director</w:t>
      </w:r>
      <w:r>
        <w:tab/>
      </w:r>
      <w:r>
        <w:fldChar w:fldCharType="begin"/>
      </w:r>
      <w:r>
        <w:instrText xml:space="preserve"> PAGEREF _Toc20746616 \h </w:instrText>
      </w:r>
      <w:r>
        <w:fldChar w:fldCharType="separate"/>
      </w:r>
      <w:r w:rsidR="00AC1984">
        <w:t>D-164</w:t>
      </w:r>
      <w:r>
        <w:fldChar w:fldCharType="end"/>
      </w:r>
    </w:p>
    <w:p w:rsidR="00EA7A83" w:rsidRDefault="00EA7A83" w14:paraId="05FC2EDD" w14:textId="4CFFDA8E">
      <w:pPr>
        <w:pStyle w:val="TOC2"/>
        <w:rPr>
          <w:rFonts w:asciiTheme="minorHAnsi" w:hAnsiTheme="minorHAnsi" w:eastAsiaTheme="minorEastAsia" w:cstheme="minorBidi"/>
          <w:bCs w:val="0"/>
          <w:sz w:val="22"/>
          <w:szCs w:val="22"/>
        </w:rPr>
      </w:pPr>
      <w:r>
        <w:t>Spanish Mailing Materials</w:t>
      </w:r>
      <w:r>
        <w:tab/>
      </w:r>
      <w:r>
        <w:fldChar w:fldCharType="begin"/>
      </w:r>
      <w:r>
        <w:instrText xml:space="preserve"> PAGEREF _Toc20746617 \h </w:instrText>
      </w:r>
      <w:r>
        <w:fldChar w:fldCharType="separate"/>
      </w:r>
      <w:r w:rsidR="00AC1984">
        <w:t>D-165</w:t>
      </w:r>
      <w:r>
        <w:fldChar w:fldCharType="end"/>
      </w:r>
    </w:p>
    <w:p w:rsidR="00EA7A83" w:rsidRDefault="00EA7A83" w14:paraId="369E82BE" w14:textId="07A77DFA">
      <w:pPr>
        <w:pStyle w:val="TOC3"/>
        <w:rPr>
          <w:rFonts w:asciiTheme="minorHAnsi" w:hAnsiTheme="minorHAnsi" w:eastAsiaTheme="minorEastAsia" w:cstheme="minorBidi"/>
          <w:sz w:val="22"/>
          <w:szCs w:val="22"/>
        </w:rPr>
      </w:pPr>
      <w:r w:rsidRPr="00891F12">
        <w:rPr>
          <w:lang w:val="es-PR"/>
        </w:rPr>
        <w:t>Student Records Request Letter and E-mail</w:t>
      </w:r>
      <w:r>
        <w:tab/>
      </w:r>
      <w:r>
        <w:fldChar w:fldCharType="begin"/>
      </w:r>
      <w:r>
        <w:instrText xml:space="preserve"> PAGEREF _Toc20746618 \h </w:instrText>
      </w:r>
      <w:r>
        <w:fldChar w:fldCharType="separate"/>
      </w:r>
      <w:r w:rsidR="00AC1984">
        <w:t>D-166</w:t>
      </w:r>
      <w:r>
        <w:fldChar w:fldCharType="end"/>
      </w:r>
    </w:p>
    <w:p w:rsidR="00EA7A83" w:rsidRDefault="00EA7A83" w14:paraId="7A0A7E2C" w14:textId="5DF27E47">
      <w:pPr>
        <w:pStyle w:val="TOC3"/>
        <w:rPr>
          <w:rFonts w:asciiTheme="minorHAnsi" w:hAnsiTheme="minorHAnsi" w:eastAsiaTheme="minorEastAsia" w:cstheme="minorBidi"/>
          <w:sz w:val="22"/>
          <w:szCs w:val="22"/>
        </w:rPr>
      </w:pPr>
      <w:r>
        <w:t>Informational E-mail for Financial Aid Director/Registrar/Bursar</w:t>
      </w:r>
      <w:r>
        <w:tab/>
      </w:r>
      <w:r>
        <w:fldChar w:fldCharType="begin"/>
      </w:r>
      <w:r>
        <w:instrText xml:space="preserve"> PAGEREF _Toc20746619 \h </w:instrText>
      </w:r>
      <w:r>
        <w:fldChar w:fldCharType="separate"/>
      </w:r>
      <w:r w:rsidR="00AC1984">
        <w:t>D-168</w:t>
      </w:r>
      <w:r>
        <w:fldChar w:fldCharType="end"/>
      </w:r>
    </w:p>
    <w:p w:rsidR="00EA7A83" w:rsidRDefault="00EA7A83" w14:paraId="7F97654D" w14:textId="3C082B20">
      <w:pPr>
        <w:pStyle w:val="TOC3"/>
        <w:rPr>
          <w:rFonts w:asciiTheme="minorHAnsi" w:hAnsiTheme="minorHAnsi" w:eastAsiaTheme="minorEastAsia" w:cstheme="minorBidi"/>
          <w:sz w:val="22"/>
          <w:szCs w:val="22"/>
        </w:rPr>
      </w:pPr>
      <w:r>
        <w:t>IT Programmer Informational E-mail</w:t>
      </w:r>
      <w:r>
        <w:tab/>
      </w:r>
      <w:r>
        <w:fldChar w:fldCharType="begin"/>
      </w:r>
      <w:r>
        <w:instrText xml:space="preserve"> PAGEREF _Toc20746620 \h </w:instrText>
      </w:r>
      <w:r>
        <w:fldChar w:fldCharType="separate"/>
      </w:r>
      <w:r w:rsidR="00AC1984">
        <w:t>D-170</w:t>
      </w:r>
      <w:r>
        <w:fldChar w:fldCharType="end"/>
      </w:r>
    </w:p>
    <w:p w:rsidR="00EA7A83" w:rsidRDefault="00EA7A83" w14:paraId="6E163CF9" w14:textId="501CC4A8">
      <w:pPr>
        <w:pStyle w:val="TOC3"/>
        <w:rPr>
          <w:rFonts w:asciiTheme="minorHAnsi" w:hAnsiTheme="minorHAnsi" w:eastAsiaTheme="minorEastAsia" w:cstheme="minorBidi"/>
          <w:sz w:val="22"/>
          <w:szCs w:val="22"/>
        </w:rPr>
      </w:pPr>
      <w:r>
        <w:lastRenderedPageBreak/>
        <w:t>NPSAS:20 Participation Thank You Letter to Campus Coordinator (a token is included)</w:t>
      </w:r>
      <w:r>
        <w:tab/>
      </w:r>
      <w:r>
        <w:fldChar w:fldCharType="begin"/>
      </w:r>
      <w:r>
        <w:instrText xml:space="preserve"> PAGEREF _Toc20746621 \h </w:instrText>
      </w:r>
      <w:r>
        <w:fldChar w:fldCharType="separate"/>
      </w:r>
      <w:r w:rsidR="00AC1984">
        <w:t>D-172</w:t>
      </w:r>
      <w:r>
        <w:fldChar w:fldCharType="end"/>
      </w:r>
    </w:p>
    <w:p w:rsidR="00EA7A83" w:rsidRDefault="00EA7A83" w14:paraId="662DFBFD" w14:textId="7F1D6CCC">
      <w:pPr>
        <w:pStyle w:val="TOC2"/>
        <w:rPr>
          <w:rFonts w:asciiTheme="minorHAnsi" w:hAnsiTheme="minorHAnsi" w:eastAsiaTheme="minorEastAsia" w:cstheme="minorBidi"/>
          <w:bCs w:val="0"/>
          <w:sz w:val="22"/>
          <w:szCs w:val="22"/>
        </w:rPr>
      </w:pPr>
      <w:r>
        <w:t>PDP Website Content for Student Records Collection</w:t>
      </w:r>
      <w:r>
        <w:tab/>
      </w:r>
      <w:r>
        <w:fldChar w:fldCharType="begin"/>
      </w:r>
      <w:r>
        <w:instrText xml:space="preserve"> PAGEREF _Toc20746622 \h </w:instrText>
      </w:r>
      <w:r>
        <w:fldChar w:fldCharType="separate"/>
      </w:r>
      <w:r w:rsidR="00AC1984">
        <w:t>D-173</w:t>
      </w:r>
      <w:r>
        <w:fldChar w:fldCharType="end"/>
      </w:r>
    </w:p>
    <w:p w:rsidR="00EA7A83" w:rsidRDefault="00EA7A83" w14:paraId="0D290988" w14:textId="0B88AF29">
      <w:pPr>
        <w:pStyle w:val="TOC3"/>
        <w:rPr>
          <w:rFonts w:asciiTheme="minorHAnsi" w:hAnsiTheme="minorHAnsi" w:eastAsiaTheme="minorEastAsia" w:cstheme="minorBidi"/>
          <w:sz w:val="22"/>
          <w:szCs w:val="22"/>
        </w:rPr>
      </w:pPr>
      <w:r w:rsidRPr="00891F12">
        <w:rPr>
          <w:rFonts w:eastAsia="Calibri"/>
        </w:rPr>
        <w:t>Frequently Asked Questions – Student Records (SR) Collection</w:t>
      </w:r>
      <w:r>
        <w:tab/>
      </w:r>
      <w:r>
        <w:fldChar w:fldCharType="begin"/>
      </w:r>
      <w:r>
        <w:instrText xml:space="preserve"> PAGEREF _Toc20746623 \h </w:instrText>
      </w:r>
      <w:r>
        <w:fldChar w:fldCharType="separate"/>
      </w:r>
      <w:r w:rsidR="00AC1984">
        <w:t>D-173</w:t>
      </w:r>
      <w:r>
        <w:fldChar w:fldCharType="end"/>
      </w:r>
    </w:p>
    <w:p w:rsidR="00EA7A83" w:rsidRDefault="00EA7A83" w14:paraId="7A5F5A1B" w14:textId="442C1CD5">
      <w:pPr>
        <w:pStyle w:val="TOC3"/>
        <w:rPr>
          <w:rFonts w:asciiTheme="minorHAnsi" w:hAnsiTheme="minorHAnsi" w:eastAsiaTheme="minorEastAsia" w:cstheme="minorBidi"/>
          <w:sz w:val="22"/>
          <w:szCs w:val="22"/>
        </w:rPr>
      </w:pPr>
      <w:r w:rsidRPr="00891F12">
        <w:rPr>
          <w:rFonts w:eastAsia="Calibri"/>
        </w:rPr>
        <w:t>Student Records Debriefing</w:t>
      </w:r>
      <w:r>
        <w:tab/>
      </w:r>
      <w:r>
        <w:fldChar w:fldCharType="begin"/>
      </w:r>
      <w:r>
        <w:instrText xml:space="preserve"> PAGEREF _Toc20746624 \h </w:instrText>
      </w:r>
      <w:r>
        <w:fldChar w:fldCharType="separate"/>
      </w:r>
      <w:r w:rsidR="00AC1984">
        <w:t>D-174</w:t>
      </w:r>
      <w:r>
        <w:fldChar w:fldCharType="end"/>
      </w:r>
    </w:p>
    <w:p w:rsidR="00EA7A83" w:rsidRDefault="00EA7A83" w14:paraId="3710A463" w14:textId="1AD0A3EC">
      <w:pPr>
        <w:pStyle w:val="TOC3"/>
        <w:rPr>
          <w:rFonts w:asciiTheme="minorHAnsi" w:hAnsiTheme="minorHAnsi" w:eastAsiaTheme="minorEastAsia" w:cstheme="minorBidi"/>
          <w:sz w:val="22"/>
          <w:szCs w:val="22"/>
        </w:rPr>
      </w:pPr>
      <w:r w:rsidRPr="00891F12">
        <w:rPr>
          <w:rFonts w:eastAsia="Calibri"/>
        </w:rPr>
        <w:t>Scripts and Storyboards for Instructional Videos</w:t>
      </w:r>
      <w:r>
        <w:tab/>
      </w:r>
      <w:r>
        <w:fldChar w:fldCharType="begin"/>
      </w:r>
      <w:r>
        <w:instrText xml:space="preserve"> PAGEREF _Toc20746625 \h </w:instrText>
      </w:r>
      <w:r>
        <w:fldChar w:fldCharType="separate"/>
      </w:r>
      <w:r w:rsidR="00AC1984">
        <w:t>D-175</w:t>
      </w:r>
      <w:r>
        <w:fldChar w:fldCharType="end"/>
      </w:r>
    </w:p>
    <w:p w:rsidR="00EA7A83" w:rsidRDefault="00EA7A83" w14:paraId="147F3712" w14:textId="557C6025">
      <w:pPr>
        <w:pStyle w:val="TOC2"/>
        <w:rPr>
          <w:rFonts w:asciiTheme="minorHAnsi" w:hAnsiTheme="minorHAnsi" w:eastAsiaTheme="minorEastAsia" w:cstheme="minorBidi"/>
          <w:bCs w:val="0"/>
          <w:sz w:val="22"/>
          <w:szCs w:val="22"/>
        </w:rPr>
      </w:pPr>
      <w:r>
        <w:t>Resources</w:t>
      </w:r>
      <w:r>
        <w:tab/>
      </w:r>
      <w:r>
        <w:fldChar w:fldCharType="begin"/>
      </w:r>
      <w:r>
        <w:instrText xml:space="preserve"> PAGEREF _Toc20746626 \h </w:instrText>
      </w:r>
      <w:r>
        <w:fldChar w:fldCharType="separate"/>
      </w:r>
      <w:r w:rsidR="00AC1984">
        <w:t>D-186</w:t>
      </w:r>
      <w:r>
        <w:fldChar w:fldCharType="end"/>
      </w:r>
    </w:p>
    <w:p w:rsidR="00EA7A83" w:rsidRDefault="00EA7A83" w14:paraId="6F705D7E" w14:textId="3E42E1B5">
      <w:pPr>
        <w:pStyle w:val="TOC3"/>
        <w:rPr>
          <w:rFonts w:asciiTheme="minorHAnsi" w:hAnsiTheme="minorHAnsi" w:eastAsiaTheme="minorEastAsia" w:cstheme="minorBidi"/>
          <w:sz w:val="22"/>
          <w:szCs w:val="22"/>
        </w:rPr>
      </w:pPr>
      <w:r w:rsidRPr="00891F12">
        <w:rPr>
          <w:rFonts w:eastAsia="Calibri"/>
        </w:rPr>
        <w:t>Financial Aid Types Cheat Sheet</w:t>
      </w:r>
      <w:r>
        <w:tab/>
      </w:r>
      <w:r>
        <w:fldChar w:fldCharType="begin"/>
      </w:r>
      <w:r>
        <w:instrText xml:space="preserve"> PAGEREF _Toc20746627 \h </w:instrText>
      </w:r>
      <w:r>
        <w:fldChar w:fldCharType="separate"/>
      </w:r>
      <w:r w:rsidR="00AC1984">
        <w:t>D-186</w:t>
      </w:r>
      <w:r>
        <w:fldChar w:fldCharType="end"/>
      </w:r>
    </w:p>
    <w:p w:rsidR="00EA7A83" w:rsidRDefault="00EA7A83" w14:paraId="44BF8E34" w14:textId="07CEC773">
      <w:pPr>
        <w:pStyle w:val="TOC3"/>
        <w:rPr>
          <w:rFonts w:asciiTheme="minorHAnsi" w:hAnsiTheme="minorHAnsi" w:eastAsiaTheme="minorEastAsia" w:cstheme="minorBidi"/>
          <w:sz w:val="22"/>
          <w:szCs w:val="22"/>
        </w:rPr>
      </w:pPr>
      <w:r w:rsidRPr="00891F12">
        <w:rPr>
          <w:rFonts w:eastAsia="Calibri"/>
        </w:rPr>
        <w:t>Student Records Codebook</w:t>
      </w:r>
      <w:r>
        <w:tab/>
      </w:r>
      <w:r>
        <w:fldChar w:fldCharType="begin"/>
      </w:r>
      <w:r>
        <w:instrText xml:space="preserve"> PAGEREF _Toc20746628 \h </w:instrText>
      </w:r>
      <w:r>
        <w:fldChar w:fldCharType="separate"/>
      </w:r>
      <w:r w:rsidR="00AC1984">
        <w:t>D-186</w:t>
      </w:r>
      <w:r>
        <w:fldChar w:fldCharType="end"/>
      </w:r>
    </w:p>
    <w:p w:rsidR="00EA7A83" w:rsidRDefault="00EA7A83" w14:paraId="03BF3C3B" w14:textId="2834729E">
      <w:pPr>
        <w:pStyle w:val="TOC3"/>
        <w:rPr>
          <w:rFonts w:asciiTheme="minorHAnsi" w:hAnsiTheme="minorHAnsi" w:eastAsiaTheme="minorEastAsia" w:cstheme="minorBidi"/>
          <w:sz w:val="22"/>
          <w:szCs w:val="22"/>
        </w:rPr>
      </w:pPr>
      <w:r w:rsidRPr="00891F12">
        <w:rPr>
          <w:rFonts w:eastAsia="Calibri"/>
        </w:rPr>
        <w:t>Student Records Handbook</w:t>
      </w:r>
      <w:r>
        <w:tab/>
      </w:r>
      <w:r>
        <w:fldChar w:fldCharType="begin"/>
      </w:r>
      <w:r>
        <w:instrText xml:space="preserve"> PAGEREF _Toc20746629 \h </w:instrText>
      </w:r>
      <w:r>
        <w:fldChar w:fldCharType="separate"/>
      </w:r>
      <w:r w:rsidR="00AC1984">
        <w:t>D-232</w:t>
      </w:r>
      <w:r>
        <w:fldChar w:fldCharType="end"/>
      </w:r>
    </w:p>
    <w:p w:rsidR="00EA7A83" w:rsidRDefault="00EA7A83" w14:paraId="5A766705" w14:textId="37302BB3">
      <w:pPr>
        <w:pStyle w:val="TOC3"/>
        <w:rPr>
          <w:rFonts w:asciiTheme="minorHAnsi" w:hAnsiTheme="minorHAnsi" w:eastAsiaTheme="minorEastAsia" w:cstheme="minorBidi"/>
          <w:sz w:val="22"/>
          <w:szCs w:val="22"/>
        </w:rPr>
      </w:pPr>
      <w:r w:rsidRPr="00891F12">
        <w:rPr>
          <w:rFonts w:eastAsia="Calibri"/>
        </w:rPr>
        <w:t>Student Records Item Overview Handout</w:t>
      </w:r>
      <w:r>
        <w:tab/>
      </w:r>
      <w:r>
        <w:fldChar w:fldCharType="begin"/>
      </w:r>
      <w:r>
        <w:instrText xml:space="preserve"> PAGEREF _Toc20746630 \h </w:instrText>
      </w:r>
      <w:r>
        <w:fldChar w:fldCharType="separate"/>
      </w:r>
      <w:r w:rsidR="00AC1984">
        <w:t>D-250</w:t>
      </w:r>
      <w:r>
        <w:fldChar w:fldCharType="end"/>
      </w:r>
    </w:p>
    <w:p w:rsidR="00EA7A83" w:rsidRDefault="00EA7A83" w14:paraId="0B5AFE84" w14:textId="55545975">
      <w:pPr>
        <w:pStyle w:val="TOC2"/>
        <w:rPr>
          <w:rFonts w:asciiTheme="minorHAnsi" w:hAnsiTheme="minorHAnsi" w:eastAsiaTheme="minorEastAsia" w:cstheme="minorBidi"/>
          <w:bCs w:val="0"/>
          <w:sz w:val="22"/>
          <w:szCs w:val="22"/>
        </w:rPr>
      </w:pPr>
      <w:r>
        <w:t>Spanish Resources</w:t>
      </w:r>
      <w:r>
        <w:tab/>
      </w:r>
      <w:r>
        <w:fldChar w:fldCharType="begin"/>
      </w:r>
      <w:r>
        <w:instrText xml:space="preserve"> PAGEREF _Toc20746631 \h </w:instrText>
      </w:r>
      <w:r>
        <w:fldChar w:fldCharType="separate"/>
      </w:r>
      <w:r w:rsidR="00AC1984">
        <w:t>D-251</w:t>
      </w:r>
      <w:r>
        <w:fldChar w:fldCharType="end"/>
      </w:r>
    </w:p>
    <w:p w:rsidR="00EA7A83" w:rsidRDefault="00EA7A83" w14:paraId="3CE2BD4F" w14:textId="26112073">
      <w:pPr>
        <w:pStyle w:val="TOC3"/>
        <w:rPr>
          <w:rFonts w:asciiTheme="minorHAnsi" w:hAnsiTheme="minorHAnsi" w:eastAsiaTheme="minorEastAsia" w:cstheme="minorBidi"/>
          <w:sz w:val="22"/>
          <w:szCs w:val="22"/>
        </w:rPr>
      </w:pPr>
      <w:r w:rsidRPr="00891F12">
        <w:rPr>
          <w:rFonts w:eastAsia="Calibri"/>
        </w:rPr>
        <w:t>Institution Handbook Volume II</w:t>
      </w:r>
      <w:r>
        <w:tab/>
      </w:r>
      <w:r>
        <w:fldChar w:fldCharType="begin"/>
      </w:r>
      <w:r>
        <w:instrText xml:space="preserve"> PAGEREF _Toc20746632 \h </w:instrText>
      </w:r>
      <w:r>
        <w:fldChar w:fldCharType="separate"/>
      </w:r>
      <w:r w:rsidR="00AC1984">
        <w:t>D-251</w:t>
      </w:r>
      <w:r>
        <w:fldChar w:fldCharType="end"/>
      </w:r>
    </w:p>
    <w:p w:rsidR="00EA7A83" w:rsidRDefault="00EA7A83" w14:paraId="618551BE" w14:textId="51C9DC85">
      <w:pPr>
        <w:pStyle w:val="TOC3"/>
        <w:rPr>
          <w:rFonts w:asciiTheme="minorHAnsi" w:hAnsiTheme="minorHAnsi" w:eastAsiaTheme="minorEastAsia" w:cstheme="minorBidi"/>
          <w:sz w:val="22"/>
          <w:szCs w:val="22"/>
        </w:rPr>
      </w:pPr>
      <w:r w:rsidRPr="00891F12">
        <w:rPr>
          <w:rFonts w:eastAsia="Franklin Gothic Medium Cond"/>
          <w:bdr w:val="nil"/>
          <w:lang w:val="es-ES_tradnl"/>
        </w:rPr>
        <w:t>Student Records Codebook</w:t>
      </w:r>
      <w:r>
        <w:tab/>
      </w:r>
      <w:r>
        <w:fldChar w:fldCharType="begin"/>
      </w:r>
      <w:r>
        <w:instrText xml:space="preserve"> PAGEREF _Toc20746633 \h </w:instrText>
      </w:r>
      <w:r>
        <w:fldChar w:fldCharType="separate"/>
      </w:r>
      <w:r w:rsidR="00AC1984">
        <w:t>D-273</w:t>
      </w:r>
      <w:r>
        <w:fldChar w:fldCharType="end"/>
      </w:r>
    </w:p>
    <w:p w:rsidR="00E97A3B" w:rsidRDefault="00305D0F" w14:paraId="3F1C3C4A" w14:textId="3F4AC5A3">
      <w:r>
        <w:rPr>
          <w:b/>
          <w:noProof/>
          <w:szCs w:val="24"/>
        </w:rPr>
        <w:fldChar w:fldCharType="end"/>
      </w:r>
      <w:r w:rsidR="00E97A3B">
        <w:br w:type="page"/>
      </w:r>
    </w:p>
    <w:p w:rsidR="00E97A3B" w:rsidP="00FA4043" w:rsidRDefault="00752434" w14:paraId="3941C7F6" w14:textId="77777777">
      <w:pPr>
        <w:pStyle w:val="AppH2"/>
      </w:pPr>
      <w:bookmarkStart w:name="_Toc18677906" w:id="11"/>
      <w:bookmarkStart w:name="_Toc20746531" w:id="12"/>
      <w:bookmarkEnd w:id="10"/>
      <w:r>
        <w:lastRenderedPageBreak/>
        <w:t xml:space="preserve">Chief Administrator </w:t>
      </w:r>
      <w:r w:rsidR="00BB1EDA">
        <w:t>Mailing</w:t>
      </w:r>
      <w:bookmarkEnd w:id="11"/>
      <w:bookmarkEnd w:id="12"/>
    </w:p>
    <w:tbl>
      <w:tblPr>
        <w:tblStyle w:val="TableGrid"/>
        <w:tblW w:w="0" w:type="auto"/>
        <w:tblLook w:val="04A0" w:firstRow="1" w:lastRow="0" w:firstColumn="1" w:lastColumn="0" w:noHBand="0" w:noVBand="1"/>
      </w:tblPr>
      <w:tblGrid>
        <w:gridCol w:w="10224"/>
      </w:tblGrid>
      <w:tr w:rsidR="001C0079" w:rsidTr="001C0079" w14:paraId="3C8A5BC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C87BD8" w:rsidR="001C0079" w:rsidP="001C0079" w:rsidRDefault="001C0079" w14:paraId="2BA1037B" w14:textId="77777777">
            <w:pPr>
              <w:pStyle w:val="BodyText"/>
              <w:rPr>
                <w:i/>
              </w:rPr>
            </w:pPr>
            <w:r w:rsidRPr="00C87BD8">
              <w:rPr>
                <w:i/>
              </w:rPr>
              <w:t xml:space="preserve">This mailing </w:t>
            </w:r>
            <w:r w:rsidR="004E0B9F">
              <w:rPr>
                <w:i/>
              </w:rPr>
              <w:t xml:space="preserve">(letter and corresponding e-mail) </w:t>
            </w:r>
            <w:r w:rsidRPr="00C87BD8">
              <w:rPr>
                <w:i/>
              </w:rPr>
              <w:t xml:space="preserve">is sent to each institution’s chief administrator at the start of data collection. The mailing includes a letter requesting the institution’s participation in NPSAS:20 and a NPSAS:20 brochure. There </w:t>
            </w:r>
            <w:r w:rsidR="004E0B9F">
              <w:rPr>
                <w:i/>
              </w:rPr>
              <w:t>will be</w:t>
            </w:r>
            <w:r w:rsidRPr="00C87BD8">
              <w:rPr>
                <w:i/>
              </w:rPr>
              <w:t xml:space="preserve"> four versions of the letters</w:t>
            </w:r>
            <w:r w:rsidRPr="00C87BD8" w:rsidR="00BB695A">
              <w:rPr>
                <w:i/>
              </w:rPr>
              <w:t>/emails to be sent to</w:t>
            </w:r>
            <w:r w:rsidRPr="00C87BD8">
              <w:rPr>
                <w:i/>
              </w:rPr>
              <w:t>:</w:t>
            </w:r>
          </w:p>
          <w:p w:rsidRPr="00C87BD8" w:rsidR="001C0079" w:rsidP="001C0079" w:rsidRDefault="001C0079" w14:paraId="5B0F5ABA" w14:textId="77777777">
            <w:pPr>
              <w:pStyle w:val="bulletround"/>
              <w:rPr>
                <w:i/>
              </w:rPr>
            </w:pPr>
            <w:r w:rsidRPr="00C87BD8">
              <w:rPr>
                <w:i/>
              </w:rPr>
              <w:t xml:space="preserve">institutions </w:t>
            </w:r>
            <w:r w:rsidRPr="00C87BD8" w:rsidR="00307B99">
              <w:rPr>
                <w:i/>
              </w:rPr>
              <w:t xml:space="preserve">that </w:t>
            </w:r>
            <w:r w:rsidRPr="00C87BD8">
              <w:rPr>
                <w:i/>
              </w:rPr>
              <w:t xml:space="preserve">participated in NPSAS:18-AC, NPSAS:16, </w:t>
            </w:r>
            <w:r w:rsidRPr="00C87BD8" w:rsidR="00307B99">
              <w:rPr>
                <w:i/>
              </w:rPr>
              <w:t>and/</w:t>
            </w:r>
            <w:r w:rsidRPr="00C87BD8">
              <w:rPr>
                <w:i/>
              </w:rPr>
              <w:t xml:space="preserve">or the BPS or the HSLS student records </w:t>
            </w:r>
            <w:r w:rsidR="00F66405">
              <w:rPr>
                <w:i/>
              </w:rPr>
              <w:t xml:space="preserve">(SR) </w:t>
            </w:r>
            <w:r w:rsidRPr="00C87BD8">
              <w:rPr>
                <w:i/>
              </w:rPr>
              <w:t>collection</w:t>
            </w:r>
            <w:r w:rsidRPr="00C87BD8" w:rsidR="00BB695A">
              <w:rPr>
                <w:i/>
              </w:rPr>
              <w:t>s</w:t>
            </w:r>
            <w:r w:rsidRPr="00C87BD8">
              <w:rPr>
                <w:i/>
              </w:rPr>
              <w:t xml:space="preserve"> (BPS:12 SR and HSLS:09 F2 SR respectively) and </w:t>
            </w:r>
            <w:r w:rsidRPr="00C87BD8" w:rsidR="00816A10">
              <w:rPr>
                <w:i/>
              </w:rPr>
              <w:t xml:space="preserve">from which we are requesting </w:t>
            </w:r>
            <w:r w:rsidRPr="00C87BD8" w:rsidR="00595C63">
              <w:rPr>
                <w:i/>
              </w:rPr>
              <w:t xml:space="preserve">both </w:t>
            </w:r>
            <w:r w:rsidRPr="00C87BD8">
              <w:rPr>
                <w:i/>
              </w:rPr>
              <w:t>a fall (calibration)</w:t>
            </w:r>
            <w:r w:rsidRPr="00C87BD8" w:rsidR="00271839">
              <w:rPr>
                <w:i/>
              </w:rPr>
              <w:t xml:space="preserve"> and a spring enrollment list</w:t>
            </w:r>
          </w:p>
          <w:p w:rsidRPr="00C87BD8" w:rsidR="001C0079" w:rsidP="001C0079" w:rsidRDefault="001C0079" w14:paraId="771871A0" w14:textId="77777777">
            <w:pPr>
              <w:pStyle w:val="bulletround"/>
              <w:rPr>
                <w:i/>
              </w:rPr>
            </w:pPr>
            <w:r w:rsidRPr="00C87BD8">
              <w:rPr>
                <w:i/>
              </w:rPr>
              <w:t xml:space="preserve">institutions </w:t>
            </w:r>
            <w:r w:rsidRPr="00C87BD8" w:rsidR="00271839">
              <w:rPr>
                <w:i/>
              </w:rPr>
              <w:t xml:space="preserve">that </w:t>
            </w:r>
            <w:r w:rsidRPr="00C87BD8">
              <w:rPr>
                <w:i/>
              </w:rPr>
              <w:t xml:space="preserve">participated in NPSAS:18-AC, NPSAS:16, BPS:12 SR, </w:t>
            </w:r>
            <w:r w:rsidRPr="00C87BD8" w:rsidR="00271839">
              <w:rPr>
                <w:i/>
              </w:rPr>
              <w:t>and/</w:t>
            </w:r>
            <w:r w:rsidRPr="00C87BD8">
              <w:rPr>
                <w:i/>
              </w:rPr>
              <w:t>or HSLS:09 F2 SR</w:t>
            </w:r>
            <w:r w:rsidRPr="00C87BD8" w:rsidR="00271839">
              <w:rPr>
                <w:i/>
              </w:rPr>
              <w:t xml:space="preserve"> and from which we are requesting only a spring enrollment list</w:t>
            </w:r>
          </w:p>
          <w:p w:rsidRPr="00C87BD8" w:rsidR="001C0079" w:rsidP="001C0079" w:rsidRDefault="001C0079" w14:paraId="7FCC0214" w14:textId="77777777">
            <w:pPr>
              <w:pStyle w:val="bulletround"/>
              <w:rPr>
                <w:i/>
              </w:rPr>
            </w:pPr>
            <w:r w:rsidRPr="00C87BD8">
              <w:rPr>
                <w:i/>
              </w:rPr>
              <w:t xml:space="preserve">institutions </w:t>
            </w:r>
            <w:r w:rsidRPr="00C87BD8" w:rsidR="000F04AB">
              <w:rPr>
                <w:i/>
              </w:rPr>
              <w:t xml:space="preserve">that </w:t>
            </w:r>
            <w:r w:rsidRPr="00C87BD8">
              <w:rPr>
                <w:i/>
              </w:rPr>
              <w:t>were not sampled for or did not participate in NPSAS:18-AC, NPSAS:16, BPS:12 SR, or HSLS:09 F2 SR</w:t>
            </w:r>
            <w:r w:rsidRPr="00C87BD8" w:rsidR="00595C63">
              <w:rPr>
                <w:i/>
              </w:rPr>
              <w:t xml:space="preserve"> and for which we identified a</w:t>
            </w:r>
            <w:r w:rsidRPr="00C87BD8" w:rsidR="000F04AB">
              <w:rPr>
                <w:i/>
              </w:rPr>
              <w:t xml:space="preserve"> potential </w:t>
            </w:r>
            <w:r w:rsidRPr="00C87BD8">
              <w:rPr>
                <w:i/>
              </w:rPr>
              <w:t xml:space="preserve">coordinator </w:t>
            </w:r>
            <w:r w:rsidRPr="00C87BD8" w:rsidR="000F04AB">
              <w:rPr>
                <w:i/>
              </w:rPr>
              <w:t xml:space="preserve">through </w:t>
            </w:r>
            <w:r w:rsidRPr="00C87BD8">
              <w:rPr>
                <w:i/>
              </w:rPr>
              <w:t>the Higher Education Directory</w:t>
            </w:r>
          </w:p>
          <w:p w:rsidRPr="00C87BD8" w:rsidR="00595C63" w:rsidP="00595C63" w:rsidRDefault="001C0079" w14:paraId="5078BC51" w14:textId="77777777">
            <w:pPr>
              <w:pStyle w:val="bulletround"/>
              <w:rPr>
                <w:i/>
              </w:rPr>
            </w:pPr>
            <w:r w:rsidRPr="00C87BD8">
              <w:rPr>
                <w:i/>
              </w:rPr>
              <w:t xml:space="preserve">institutions </w:t>
            </w:r>
            <w:r w:rsidRPr="00C87BD8" w:rsidR="00595C63">
              <w:rPr>
                <w:i/>
              </w:rPr>
              <w:t xml:space="preserve">that </w:t>
            </w:r>
            <w:r w:rsidRPr="00C87BD8">
              <w:rPr>
                <w:i/>
              </w:rPr>
              <w:t xml:space="preserve">were not sampled for or did not participate in NPSAS:18-AC, NPSAS:16, BPS:12 SR, or HSLS:09 F2 SR and </w:t>
            </w:r>
            <w:r w:rsidRPr="00C87BD8" w:rsidR="00595C63">
              <w:rPr>
                <w:i/>
              </w:rPr>
              <w:t xml:space="preserve">for which </w:t>
            </w:r>
            <w:r w:rsidRPr="00C87BD8">
              <w:rPr>
                <w:i/>
              </w:rPr>
              <w:t xml:space="preserve">we </w:t>
            </w:r>
            <w:r w:rsidRPr="00C87BD8" w:rsidR="00595C63">
              <w:rPr>
                <w:i/>
              </w:rPr>
              <w:t xml:space="preserve">cannot identify </w:t>
            </w:r>
            <w:r w:rsidRPr="00C87BD8">
              <w:rPr>
                <w:i/>
              </w:rPr>
              <w:t xml:space="preserve">a </w:t>
            </w:r>
            <w:r w:rsidRPr="00C87BD8" w:rsidR="00595C63">
              <w:rPr>
                <w:i/>
              </w:rPr>
              <w:t xml:space="preserve">potential campus </w:t>
            </w:r>
            <w:r w:rsidRPr="00C87BD8">
              <w:rPr>
                <w:i/>
              </w:rPr>
              <w:t xml:space="preserve">coordinator </w:t>
            </w:r>
          </w:p>
          <w:p w:rsidR="001C0079" w:rsidP="007443DC" w:rsidRDefault="001C0079" w14:paraId="42DD3D6D" w14:textId="77777777">
            <w:pPr>
              <w:spacing w:before="120" w:after="120"/>
            </w:pPr>
            <w:r w:rsidRPr="00C87BD8">
              <w:rPr>
                <w:i/>
              </w:rPr>
              <w:t>The materials for this mailing are included below.</w:t>
            </w:r>
          </w:p>
        </w:tc>
      </w:tr>
    </w:tbl>
    <w:p w:rsidR="00536BE2" w:rsidRDefault="00536BE2" w14:paraId="22F0EC8B" w14:textId="77777777">
      <w:pPr>
        <w:rPr>
          <w:rFonts w:ascii="Arial" w:hAnsi="Arial" w:cs="Arial"/>
          <w:b/>
          <w:bCs/>
          <w:szCs w:val="24"/>
        </w:rPr>
      </w:pPr>
      <w:r>
        <w:br w:type="page"/>
      </w:r>
    </w:p>
    <w:p w:rsidR="00752434" w:rsidP="00992444" w:rsidRDefault="00FA4043" w14:paraId="0FAF49E5" w14:textId="77777777">
      <w:pPr>
        <w:pStyle w:val="AppH3"/>
      </w:pPr>
      <w:bookmarkStart w:name="_Toc18677907" w:id="13"/>
      <w:bookmarkStart w:name="_Toc20746532" w:id="14"/>
      <w:r>
        <w:lastRenderedPageBreak/>
        <w:t xml:space="preserve">Chief Administrator Letter </w:t>
      </w:r>
      <w:r w:rsidR="00F60D45">
        <w:t xml:space="preserve">and E-mail </w:t>
      </w:r>
      <w:r>
        <w:t>– Past Participant</w:t>
      </w:r>
      <w:bookmarkEnd w:id="13"/>
      <w:bookmarkEnd w:id="14"/>
      <w:r>
        <w:t xml:space="preserve"> </w:t>
      </w:r>
    </w:p>
    <w:p w:rsidR="00992444" w:rsidP="00992444" w:rsidRDefault="00992444" w14:paraId="52B28EE9" w14:textId="77777777">
      <w:pPr>
        <w:pStyle w:val="BodyText"/>
        <w:spacing w:before="240" w:after="240"/>
      </w:pPr>
      <w:r>
        <w:t>(Date)</w:t>
      </w:r>
    </w:p>
    <w:p w:rsidR="00992444" w:rsidP="00992444" w:rsidRDefault="00992444" w14:paraId="27216DBE" w14:textId="77777777">
      <w:pPr>
        <w:pStyle w:val="BodyTextnospace"/>
      </w:pPr>
      <w:r>
        <w:t>(Salutation) (FirstName) (LastName)</w:t>
      </w:r>
    </w:p>
    <w:p w:rsidR="006F1145" w:rsidP="00992444" w:rsidRDefault="00992444" w14:paraId="487BD77B" w14:textId="77777777">
      <w:pPr>
        <w:pStyle w:val="BodyTextnospace"/>
      </w:pPr>
      <w:r>
        <w:t>(Title</w:t>
      </w:r>
      <w:r w:rsidR="007B7446">
        <w:t>)</w:t>
      </w:r>
    </w:p>
    <w:p w:rsidR="00992444" w:rsidP="00992444" w:rsidRDefault="00992444" w14:paraId="52067222" w14:textId="77777777">
      <w:pPr>
        <w:pStyle w:val="BodyTextnospace"/>
      </w:pPr>
      <w:r>
        <w:t>(Institution)</w:t>
      </w:r>
    </w:p>
    <w:p w:rsidR="00992444" w:rsidP="00992444" w:rsidRDefault="00992444" w14:paraId="5C556422" w14:textId="77777777">
      <w:pPr>
        <w:pStyle w:val="BodyTextnospace"/>
      </w:pPr>
      <w:r>
        <w:t>(Address)</w:t>
      </w:r>
    </w:p>
    <w:p w:rsidR="00992444" w:rsidP="00992444" w:rsidRDefault="00992444" w14:paraId="52EF47C3" w14:textId="77777777">
      <w:pPr>
        <w:pStyle w:val="BodyTextnospace"/>
      </w:pPr>
      <w:r>
        <w:t>(City), (State)  (Zip)</w:t>
      </w:r>
    </w:p>
    <w:p w:rsidR="00992444" w:rsidP="00992444" w:rsidRDefault="00992444" w14:paraId="40A0F4C2" w14:textId="77777777">
      <w:pPr>
        <w:pStyle w:val="BodyText"/>
      </w:pPr>
      <w:r>
        <w:t>Dear (Salutation) (LastName):</w:t>
      </w:r>
    </w:p>
    <w:p w:rsidR="00992444" w:rsidP="00992444" w:rsidRDefault="000F40FB" w14:paraId="79DA860C" w14:textId="77777777">
      <w:pPr>
        <w:pStyle w:val="BodyText"/>
      </w:pPr>
      <w:r>
        <w:t>The U.S. Department of Education’s</w:t>
      </w:r>
      <w:r w:rsidR="00992444">
        <w:t xml:space="preserve"> National Center for Education Statistics (NCES) is beginning its next cycle of the National Postsecondary Student Aid Study (NPSAS)</w:t>
      </w:r>
      <w:r w:rsidR="00FD52A2">
        <w:t xml:space="preserve">. </w:t>
      </w:r>
      <w:r w:rsidR="00992444">
        <w:t>NPSAS is endorsed by [fill name of organization most closely tied to institution]</w:t>
      </w:r>
      <w:r w:rsidR="00FD52A2">
        <w:t xml:space="preserve">. </w:t>
      </w:r>
      <w:r w:rsidR="00992444">
        <w:t xml:space="preserve">I am </w:t>
      </w:r>
      <w:r w:rsidR="001A1586">
        <w:t>pleased</w:t>
      </w:r>
      <w:r w:rsidR="00946E49">
        <w:t xml:space="preserve"> to inform</w:t>
      </w:r>
      <w:r w:rsidR="00992444">
        <w:t xml:space="preserve"> you that [Institution] has been selected to participate in this new cycle, NPSAS:20, focusing on students enrolled during the 2019-20 academic year</w:t>
      </w:r>
      <w:r w:rsidR="00FD52A2">
        <w:t xml:space="preserve">. </w:t>
      </w:r>
      <w:r w:rsidR="00B03179">
        <w:t xml:space="preserve">Data from NPSAS collections are used to inform a wide range of critical education policies. For the study to be successful and to be representative of institutions like yours, we need your help and participation. </w:t>
      </w:r>
      <w:r w:rsidR="00992444">
        <w:t>We</w:t>
      </w:r>
      <w:r w:rsidR="00C9247C">
        <w:t xml:space="preserve"> ha</w:t>
      </w:r>
      <w:r w:rsidR="00992444">
        <w:t xml:space="preserve">ve provided a </w:t>
      </w:r>
      <w:r w:rsidR="005B335A">
        <w:t xml:space="preserve">general </w:t>
      </w:r>
      <w:r w:rsidR="00992444">
        <w:t xml:space="preserve">timeline </w:t>
      </w:r>
      <w:r w:rsidR="00D51AD0">
        <w:t xml:space="preserve">of </w:t>
      </w:r>
      <w:r w:rsidR="00530EDF">
        <w:t xml:space="preserve">study activities </w:t>
      </w:r>
      <w:r w:rsidR="00992444">
        <w:t>for you below.</w:t>
      </w:r>
    </w:p>
    <w:p w:rsidR="0066382F" w:rsidP="00992444" w:rsidRDefault="00B040F1" w14:paraId="4F5576D1" w14:textId="74DC149D">
      <w:pPr>
        <w:pStyle w:val="BodyText"/>
      </w:pPr>
      <w:r w:rsidRPr="00231B88">
        <w:rPr>
          <w:noProof/>
        </w:rPr>
        <w:t xml:space="preserve">[Timeline graphic – </w:t>
      </w:r>
      <w:r w:rsidRPr="00231B88" w:rsidR="00231B88">
        <w:rPr>
          <w:noProof/>
        </w:rPr>
        <w:t xml:space="preserve">see page </w:t>
      </w:r>
      <w:r w:rsidR="00EA7A83">
        <w:rPr>
          <w:noProof/>
        </w:rPr>
        <w:t>D-60</w:t>
      </w:r>
      <w:r w:rsidRPr="00231B88">
        <w:rPr>
          <w:noProof/>
        </w:rPr>
        <w:t>]</w:t>
      </w:r>
    </w:p>
    <w:p w:rsidR="00992444" w:rsidP="00992444" w:rsidRDefault="00992444" w14:paraId="1CBBFE87" w14:textId="77777777">
      <w:pPr>
        <w:pStyle w:val="BodyText"/>
      </w:pPr>
      <w:r>
        <w:t>The last time [Institution] participated in NPSAS, [fill last PC we had] served as your Campus Coordinator</w:t>
      </w:r>
      <w:r w:rsidR="00FD52A2">
        <w:t xml:space="preserve">. </w:t>
      </w:r>
      <w:r>
        <w:t>Soon, we will contact [him/her</w:t>
      </w:r>
      <w:r w:rsidR="00946E49">
        <w:t>/him or her</w:t>
      </w:r>
      <w:r>
        <w:t>] with guidance on how to proceed with this new data collection</w:t>
      </w:r>
      <w:r w:rsidR="00FD52A2">
        <w:t xml:space="preserve">. </w:t>
      </w:r>
      <w:r>
        <w:t xml:space="preserve">If you wish to name a new Coordinator, </w:t>
      </w:r>
      <w:r w:rsidR="00D51AD0">
        <w:t>you may do so through the NCES Postsecondary Data Portal (PDP).  W</w:t>
      </w:r>
      <w:r>
        <w:t xml:space="preserve">e provide </w:t>
      </w:r>
      <w:r w:rsidR="00D51AD0">
        <w:t xml:space="preserve">credentials allowing you to access the PDP </w:t>
      </w:r>
      <w:r>
        <w:t>at the bottom of this letter.</w:t>
      </w:r>
    </w:p>
    <w:p w:rsidRPr="00992444" w:rsidR="00992444" w:rsidP="00992444" w:rsidRDefault="00946E49" w14:paraId="73204945" w14:textId="77777777">
      <w:pPr>
        <w:pStyle w:val="BodyText"/>
        <w:rPr>
          <w:b/>
        </w:rPr>
      </w:pPr>
      <w:r>
        <w:rPr>
          <w:b/>
        </w:rPr>
        <w:t>Highlights of</w:t>
      </w:r>
      <w:r w:rsidRPr="00992444" w:rsidR="00992444">
        <w:rPr>
          <w:b/>
        </w:rPr>
        <w:t xml:space="preserve"> NPSAS:20</w:t>
      </w:r>
    </w:p>
    <w:p w:rsidR="00992444" w:rsidP="00992444" w:rsidRDefault="00992444" w14:paraId="38A7E02A" w14:textId="77777777">
      <w:pPr>
        <w:pStyle w:val="bulletround"/>
      </w:pPr>
      <w:r>
        <w:t>NPSAS:20 results will be produced at national and, for undergraduates, at state levels, too.</w:t>
      </w:r>
    </w:p>
    <w:p w:rsidR="00992444" w:rsidP="00992444" w:rsidRDefault="00992444" w14:paraId="1B4F8E17" w14:textId="77777777">
      <w:pPr>
        <w:pStyle w:val="bulletround"/>
      </w:pPr>
      <w:r>
        <w:t xml:space="preserve">Assuming </w:t>
      </w:r>
      <w:r w:rsidR="00147F23">
        <w:t xml:space="preserve">enough institutions </w:t>
      </w:r>
      <w:r>
        <w:t>participat</w:t>
      </w:r>
      <w:r w:rsidR="00147F23">
        <w:t>e</w:t>
      </w:r>
      <w:r>
        <w:t xml:space="preserve">, at the end of NPSAS:20 we will provide you with a 2019-20 data feedback report comparing financial aid estimates at the </w:t>
      </w:r>
      <w:r w:rsidR="00E70F86">
        <w:t xml:space="preserve">national, </w:t>
      </w:r>
      <w:r>
        <w:t xml:space="preserve">sector, </w:t>
      </w:r>
      <w:r w:rsidR="00E70F86">
        <w:t xml:space="preserve">and, for undergraduates, </w:t>
      </w:r>
      <w:r>
        <w:t>state levels.</w:t>
      </w:r>
    </w:p>
    <w:p w:rsidRPr="00A83B4C" w:rsidR="00992444" w:rsidP="00992444" w:rsidRDefault="00341F15" w14:paraId="560AD23C" w14:textId="77777777">
      <w:pPr>
        <w:pStyle w:val="bulletround"/>
      </w:pPr>
      <w:r w:rsidRPr="00A83B4C">
        <w:rPr>
          <w:sz w:val="22"/>
          <w:szCs w:val="22"/>
        </w:rPr>
        <w:t xml:space="preserve">[If fall: </w:t>
      </w:r>
      <w:r w:rsidRPr="00A83B4C" w:rsidR="00992444">
        <w:t>Some institutions</w:t>
      </w:r>
      <w:r w:rsidRPr="00A83B4C" w:rsidR="0038140B">
        <w:t>, including yours,</w:t>
      </w:r>
      <w:r w:rsidRPr="00A83B4C" w:rsidR="00992444">
        <w:t xml:space="preserve"> are being asked to provide separate Fall and Spring enrollment lists to allow their students to be interviewed earlier </w:t>
      </w:r>
      <w:r w:rsidRPr="00A83B4C" w:rsidR="0038140B">
        <w:t>in the data collection period</w:t>
      </w:r>
      <w:r w:rsidRPr="00A83B4C" w:rsidR="00992444">
        <w:t xml:space="preserve">, ensuring that </w:t>
      </w:r>
      <w:r w:rsidRPr="00A83B4C" w:rsidR="0038140B">
        <w:t xml:space="preserve">we have enough time to collect the information needed for </w:t>
      </w:r>
      <w:r w:rsidRPr="00A83B4C" w:rsidR="006C1765">
        <w:t>this cycle of NPSAS</w:t>
      </w:r>
      <w:r w:rsidRPr="00A83B4C" w:rsidR="00992444">
        <w:t>.</w:t>
      </w:r>
      <w:r w:rsidRPr="00A83B4C">
        <w:t>]</w:t>
      </w:r>
    </w:p>
    <w:p w:rsidR="006F1145" w:rsidP="00940F4D" w:rsidRDefault="00992444" w14:paraId="78302561" w14:textId="77777777">
      <w:pPr>
        <w:pStyle w:val="bulletround"/>
      </w:pPr>
      <w:r>
        <w:t xml:space="preserve">NPSAS:20 includes a longitudinal study component, the Beginning Postsecondary Students Longitudinal Study (BPS), which will report on the persistence, attainment, and employment of </w:t>
      </w:r>
      <w:r w:rsidRPr="00940F4D" w:rsidR="00940F4D">
        <w:t xml:space="preserve">postsecondary </w:t>
      </w:r>
      <w:r>
        <w:t>students through their first 5 years of enrollment</w:t>
      </w:r>
      <w:r w:rsidR="00FD52A2">
        <w:t>.</w:t>
      </w:r>
    </w:p>
    <w:p w:rsidR="00992444" w:rsidP="00992444" w:rsidRDefault="00992444" w14:paraId="6A16F56B" w14:textId="77777777">
      <w:pPr>
        <w:pStyle w:val="bulletround"/>
      </w:pPr>
      <w:r w:rsidRPr="00905A3C">
        <w:rPr>
          <w:szCs w:val="24"/>
        </w:rPr>
        <w:t xml:space="preserve">The NPSAS:20 data collection website </w:t>
      </w:r>
      <w:r w:rsidRPr="0092209C" w:rsidR="00383679">
        <w:rPr>
          <w:szCs w:val="24"/>
        </w:rPr>
        <w:t xml:space="preserve">includes recent enhancements designed to make it easier for </w:t>
      </w:r>
      <w:r w:rsidR="00940F4D">
        <w:rPr>
          <w:szCs w:val="24"/>
        </w:rPr>
        <w:t>the</w:t>
      </w:r>
      <w:r w:rsidR="009179CD">
        <w:rPr>
          <w:szCs w:val="24"/>
        </w:rPr>
        <w:t xml:space="preserve"> </w:t>
      </w:r>
      <w:r w:rsidRPr="0092209C" w:rsidR="00383679">
        <w:rPr>
          <w:szCs w:val="24"/>
        </w:rPr>
        <w:t xml:space="preserve">Coordinator to complete study </w:t>
      </w:r>
      <w:r w:rsidRPr="00B4652E" w:rsidR="00383679">
        <w:rPr>
          <w:szCs w:val="24"/>
        </w:rPr>
        <w:t>tasks</w:t>
      </w:r>
      <w:r>
        <w:t>.</w:t>
      </w:r>
    </w:p>
    <w:p w:rsidR="00992444" w:rsidP="00992444" w:rsidRDefault="00992444" w14:paraId="0DD1FB64" w14:textId="77777777">
      <w:pPr>
        <w:pStyle w:val="BodyText"/>
      </w:pPr>
      <w:r>
        <w:t xml:space="preserve">Because we know your staff time is limited, we have been working very hard to simplify the reporting requirements and minimize the </w:t>
      </w:r>
      <w:r w:rsidR="00383679">
        <w:t xml:space="preserve">time and effort needed to </w:t>
      </w:r>
      <w:r>
        <w:t>participat</w:t>
      </w:r>
      <w:r w:rsidR="00383679">
        <w:t>e</w:t>
      </w:r>
      <w:r>
        <w:t xml:space="preserve"> in NPSAS:20.</w:t>
      </w:r>
    </w:p>
    <w:p w:rsidRPr="00992444" w:rsidR="00992444" w:rsidP="00992444" w:rsidRDefault="00992444" w14:paraId="4BA5E5EC" w14:textId="77777777">
      <w:pPr>
        <w:pStyle w:val="BodyText"/>
        <w:rPr>
          <w:b/>
        </w:rPr>
      </w:pPr>
      <w:r w:rsidRPr="00992444">
        <w:rPr>
          <w:b/>
        </w:rPr>
        <w:t>Want to learn more?</w:t>
      </w:r>
    </w:p>
    <w:p w:rsidR="006F1145" w:rsidP="00992444" w:rsidRDefault="00992444" w14:paraId="36726A39" w14:textId="12598037">
      <w:pPr>
        <w:pStyle w:val="BodyText"/>
      </w:pPr>
      <w:r>
        <w:t>To learn more about NPSAS overall, I invite you to visit the NCES study website (</w:t>
      </w:r>
      <w:hyperlink w:history="1" r:id="rId12">
        <w:r w:rsidRPr="00AF18CA">
          <w:rPr>
            <w:rStyle w:val="Hyperlink"/>
          </w:rPr>
          <w:t>https://nces.ed.gov/surveys/npsas/</w:t>
        </w:r>
      </w:hyperlink>
      <w:r>
        <w:t>)</w:t>
      </w:r>
      <w:r w:rsidR="00FD52A2">
        <w:t xml:space="preserve">. </w:t>
      </w:r>
      <w:r>
        <w:t xml:space="preserve">To learn more about how NPSAS data are used, visit the NPSAS research website at </w:t>
      </w:r>
      <w:r w:rsidR="00E11EBD">
        <w:rPr>
          <w:rStyle w:val="Hyperlink"/>
        </w:rPr>
        <w:t>https:</w:t>
      </w:r>
      <w:r w:rsidRPr="00992444">
        <w:rPr>
          <w:rStyle w:val="Hyperlink"/>
        </w:rPr>
        <w:t>//nces.ed.gov/surveys/npsas/</w:t>
      </w:r>
      <w:r w:rsidRPr="00992444" w:rsidR="00EB1669">
        <w:rPr>
          <w:rStyle w:val="Hyperlink"/>
        </w:rPr>
        <w:t>POLICY AND RESEARCH</w:t>
      </w:r>
      <w:r w:rsidR="001D292B">
        <w:rPr>
          <w:rStyle w:val="Hyperlink"/>
        </w:rPr>
        <w:t xml:space="preserve"> PAGE</w:t>
      </w:r>
      <w:r w:rsidRPr="00C83338" w:rsidR="00C83338">
        <w:rPr>
          <w:rStyle w:val="Hyperlink"/>
          <w:u w:val="none"/>
        </w:rPr>
        <w:t>.</w:t>
      </w:r>
    </w:p>
    <w:p w:rsidR="00992444" w:rsidP="00992444" w:rsidRDefault="00992444" w14:paraId="5E61DE3A" w14:textId="77777777">
      <w:pPr>
        <w:pStyle w:val="BodyText"/>
      </w:pPr>
      <w:r>
        <w:t>We look forward to working with you over the next year</w:t>
      </w:r>
      <w:r w:rsidR="00FD52A2">
        <w:t xml:space="preserve">. </w:t>
      </w:r>
      <w:r>
        <w:t>If you have questions about your participation in NPSAS:20, please contact RTI’s data collection manager, [fill name for this institution], at XXXXXX (</w:t>
      </w:r>
      <w:r w:rsidR="00757F2C">
        <w:t>e-mail</w:t>
      </w:r>
      <w:r>
        <w:t>)</w:t>
      </w:r>
      <w:r w:rsidR="00FD52A2">
        <w:t xml:space="preserve">. </w:t>
      </w:r>
      <w:r>
        <w:t>I can be reached at XXXX (</w:t>
      </w:r>
      <w:r w:rsidR="00757F2C">
        <w:t>e-mail</w:t>
      </w:r>
      <w:r>
        <w:t>).</w:t>
      </w:r>
    </w:p>
    <w:p w:rsidR="00992444" w:rsidP="00992444" w:rsidRDefault="00992444" w14:paraId="6B9748E2" w14:textId="77777777">
      <w:pPr>
        <w:pStyle w:val="BodyText"/>
      </w:pPr>
      <w:r>
        <w:t>Sincerely yours,</w:t>
      </w:r>
    </w:p>
    <w:p w:rsidR="00992444" w:rsidP="00992444" w:rsidRDefault="00992444" w14:paraId="25D402EF" w14:textId="77777777">
      <w:pPr>
        <w:pStyle w:val="BodyTextnospace"/>
      </w:pPr>
      <w:r>
        <w:lastRenderedPageBreak/>
        <w:t>(NCES staff name)</w:t>
      </w:r>
    </w:p>
    <w:p w:rsidR="00992444" w:rsidP="00992444" w:rsidRDefault="00992444" w14:paraId="518155FA" w14:textId="77777777">
      <w:pPr>
        <w:pStyle w:val="BodyTextnospace"/>
      </w:pPr>
      <w:r>
        <w:t>(NCES staff title)</w:t>
      </w:r>
    </w:p>
    <w:p w:rsidR="00992444" w:rsidP="00992444" w:rsidRDefault="00842475" w14:paraId="69CC38C6" w14:textId="421D2684">
      <w:pPr>
        <w:pStyle w:val="BodyTextnospace"/>
      </w:pPr>
      <w:r>
        <w:t>National Center for Education Statistics (NCES)</w:t>
      </w:r>
    </w:p>
    <w:p w:rsidR="00F61128" w:rsidP="00992444" w:rsidRDefault="00F61128" w14:paraId="5AAB05C7" w14:textId="77777777">
      <w:pPr>
        <w:pStyle w:val="BodyTextnospace"/>
      </w:pPr>
      <w:r>
        <w:t>Institute of Education Sciences</w:t>
      </w:r>
    </w:p>
    <w:p w:rsidR="00F61128" w:rsidP="00992444" w:rsidRDefault="00F61128" w14:paraId="6E099B2D" w14:textId="77777777">
      <w:pPr>
        <w:pStyle w:val="BodyTextnospace"/>
      </w:pPr>
      <w:r>
        <w:t>U.S. Department of Education</w:t>
      </w:r>
    </w:p>
    <w:p w:rsidR="00992444" w:rsidP="00992444" w:rsidRDefault="00992444" w14:paraId="0192FF2B" w14:textId="77777777">
      <w:pPr>
        <w:pStyle w:val="BodyText"/>
      </w:pPr>
      <w:r>
        <w:t>Enclosures</w:t>
      </w:r>
    </w:p>
    <w:p w:rsidR="00992444" w:rsidP="00992444" w:rsidRDefault="00992444" w14:paraId="7F53C4CC" w14:textId="77777777">
      <w:pPr>
        <w:pStyle w:val="BodyText"/>
      </w:pPr>
      <w:r>
        <w:t>Please note:  If you wish to update your Campus Coordinator, log in to the Postsecondary Data Portal using the following</w:t>
      </w:r>
      <w:r w:rsidR="00161E14">
        <w:t xml:space="preserve"> information</w:t>
      </w:r>
      <w:r>
        <w:t xml:space="preserve">: </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00FD52A2" w:rsidTr="001651D1" w14:paraId="505B8F40" w14:textId="77777777">
        <w:trPr>
          <w:jc w:val="center"/>
        </w:trPr>
        <w:tc>
          <w:tcPr>
            <w:tcW w:w="3945" w:type="dxa"/>
          </w:tcPr>
          <w:bookmarkStart w:name="_Hlk2591198" w:id="15"/>
          <w:p w:rsidR="00FD52A2" w:rsidP="009714C1" w:rsidRDefault="00FD52A2" w14:paraId="4BB1BE72" w14:textId="77777777">
            <w:pPr>
              <w:pStyle w:val="BodyText"/>
              <w:jc w:val="center"/>
            </w:pPr>
            <w:r>
              <w:fldChar w:fldCharType="begin"/>
            </w:r>
            <w:r>
              <w:instrText xml:space="preserve"> HYPERLINK "https://surveys.nces.ed.gov/portal" </w:instrText>
            </w:r>
            <w:r>
              <w:fldChar w:fldCharType="separate"/>
            </w:r>
            <w:r w:rsidR="007D07AD">
              <w:rPr>
                <w:rStyle w:val="Hyperlink"/>
              </w:rPr>
              <w:t>surveys.nces.ed.gov/xxxx</w:t>
            </w:r>
            <w:r>
              <w:fldChar w:fldCharType="end"/>
            </w:r>
          </w:p>
          <w:p w:rsidR="00FD52A2" w:rsidP="009714C1" w:rsidRDefault="00FD52A2" w14:paraId="7CE3F5D9" w14:textId="77777777">
            <w:pPr>
              <w:pStyle w:val="BodyText"/>
              <w:jc w:val="center"/>
            </w:pPr>
            <w:r>
              <w:t>Your user ID: (UserID)</w:t>
            </w:r>
          </w:p>
        </w:tc>
      </w:tr>
      <w:bookmarkEnd w:id="15"/>
    </w:tbl>
    <w:p w:rsidR="00561493" w:rsidP="00561493" w:rsidRDefault="00561493" w14:paraId="6393692F" w14:textId="77777777">
      <w:pPr>
        <w:jc w:val="center"/>
        <w:rPr>
          <w:szCs w:val="24"/>
        </w:rPr>
      </w:pPr>
    </w:p>
    <w:p w:rsidR="00561493" w:rsidP="00561493" w:rsidRDefault="00561493" w14:paraId="29370F3C" w14:textId="77777777">
      <w:pPr>
        <w:jc w:val="center"/>
        <w:rPr>
          <w:szCs w:val="24"/>
        </w:rPr>
      </w:pPr>
    </w:p>
    <w:p w:rsidR="00561493" w:rsidP="00561493" w:rsidRDefault="00561493" w14:paraId="40503E7F" w14:textId="77777777">
      <w:pPr>
        <w:jc w:val="center"/>
        <w:rPr>
          <w:szCs w:val="24"/>
        </w:rPr>
      </w:pPr>
    </w:p>
    <w:p w:rsidR="00FD52A2" w:rsidRDefault="00FD52A2" w14:paraId="617A75D6" w14:textId="77777777">
      <w:pPr>
        <w:rPr>
          <w:rFonts w:ascii="Arial" w:hAnsi="Arial" w:cs="Arial"/>
          <w:b/>
          <w:bCs/>
          <w:szCs w:val="24"/>
        </w:rPr>
      </w:pPr>
    </w:p>
    <w:p w:rsidR="002178AF" w:rsidRDefault="002178AF" w14:paraId="32077B91" w14:textId="77777777">
      <w:pPr>
        <w:rPr>
          <w:rFonts w:ascii="Arial" w:hAnsi="Arial" w:cs="Arial"/>
          <w:b/>
          <w:bCs/>
          <w:szCs w:val="24"/>
        </w:rPr>
      </w:pPr>
      <w:r>
        <w:br w:type="page"/>
      </w:r>
    </w:p>
    <w:p w:rsidRPr="00F57578" w:rsidR="009714C1" w:rsidP="00231B88" w:rsidRDefault="0076165C" w14:paraId="2C0088FF" w14:textId="77777777">
      <w:pPr>
        <w:pStyle w:val="AppH3"/>
      </w:pPr>
      <w:bookmarkStart w:name="_Toc18677908" w:id="16"/>
      <w:bookmarkStart w:name="_Toc20746533" w:id="17"/>
      <w:r w:rsidRPr="00F57578">
        <w:lastRenderedPageBreak/>
        <w:t xml:space="preserve">Chief Administrator Letter </w:t>
      </w:r>
      <w:r w:rsidR="00E02CDA">
        <w:t xml:space="preserve">and E-mail </w:t>
      </w:r>
      <w:r w:rsidRPr="00F57578">
        <w:t xml:space="preserve">– New Institution </w:t>
      </w:r>
      <w:r w:rsidRPr="00F57578" w:rsidR="002E7AA0">
        <w:t>– Campus Coordinator Recommendation</w:t>
      </w:r>
      <w:bookmarkEnd w:id="16"/>
      <w:bookmarkEnd w:id="17"/>
    </w:p>
    <w:p w:rsidR="002E7AA0" w:rsidP="002E7AA0" w:rsidRDefault="002E7AA0" w14:paraId="2B946B11" w14:textId="77777777">
      <w:pPr>
        <w:pStyle w:val="BodyText"/>
      </w:pPr>
      <w:r>
        <w:t>(Date)</w:t>
      </w:r>
    </w:p>
    <w:p w:rsidR="002E7AA0" w:rsidP="002E7AA0" w:rsidRDefault="002E7AA0" w14:paraId="77DC2923" w14:textId="77777777">
      <w:r>
        <w:t>(Salutation) (FirstName) (LastName)</w:t>
      </w:r>
    </w:p>
    <w:p w:rsidR="002E7AA0" w:rsidP="002E7AA0" w:rsidRDefault="002E7AA0" w14:paraId="54232C3C" w14:textId="77777777">
      <w:r>
        <w:t>(Title)</w:t>
      </w:r>
    </w:p>
    <w:p w:rsidR="002E7AA0" w:rsidP="002E7AA0" w:rsidRDefault="002E7AA0" w14:paraId="6464D1D6" w14:textId="77777777">
      <w:r>
        <w:t>(Institution)</w:t>
      </w:r>
    </w:p>
    <w:p w:rsidR="002E7AA0" w:rsidP="002E7AA0" w:rsidRDefault="002E7AA0" w14:paraId="0AD2E8FE" w14:textId="77777777">
      <w:r>
        <w:t>(Address)</w:t>
      </w:r>
    </w:p>
    <w:p w:rsidR="002E7AA0" w:rsidP="002E7AA0" w:rsidRDefault="002E7AA0" w14:paraId="5841217A" w14:textId="77777777">
      <w:r>
        <w:t>(City), (State)  (Zip)</w:t>
      </w:r>
    </w:p>
    <w:p w:rsidR="002E7AA0" w:rsidP="002E7AA0" w:rsidRDefault="002E7AA0" w14:paraId="55AE30EB" w14:textId="77777777">
      <w:pPr>
        <w:pStyle w:val="BodyText"/>
      </w:pPr>
      <w:r>
        <w:t>Dear (Salutation) (LastName):</w:t>
      </w:r>
    </w:p>
    <w:p w:rsidR="002E7AA0" w:rsidP="002E7AA0" w:rsidRDefault="002E7AA0" w14:paraId="16977AEB" w14:textId="77777777">
      <w:pPr>
        <w:pStyle w:val="BodyText"/>
      </w:pPr>
      <w:r>
        <w:t>The U</w:t>
      </w:r>
      <w:r w:rsidR="00F61128">
        <w:t>.</w:t>
      </w:r>
      <w:r>
        <w:t>S</w:t>
      </w:r>
      <w:r w:rsidR="00F61128">
        <w:t>.</w:t>
      </w:r>
      <w:r>
        <w:t xml:space="preserve"> Department of Education’s National Center for Education Statistics (NCES) is beginning its next cycle of the National Postsecondary Student Aid Study (NPSAS), a congressionally</w:t>
      </w:r>
      <w:r w:rsidR="00781D9C">
        <w:t xml:space="preserve"> </w:t>
      </w:r>
      <w:r>
        <w:t xml:space="preserve">mandated study of how students and their families pay for college. I am </w:t>
      </w:r>
      <w:r w:rsidR="001A1586">
        <w:t>pleased</w:t>
      </w:r>
      <w:r>
        <w:t xml:space="preserve"> to inform you that [Institution] has been selected to participate in NPSAS:20, which will focus on students enrolled during the 2019-20 academic year. </w:t>
      </w:r>
      <w:r w:rsidR="00B03179">
        <w:t xml:space="preserve">Data from NPSAS collections are used to inform a wide range of critical education policies. For the study to be successful and to be representative of institutions like yours, we need your help and participation. </w:t>
      </w:r>
      <w:r>
        <w:t>NPSAS is endorsed by [fill name of organization most closely tied to institution].</w:t>
      </w:r>
      <w:r w:rsidR="004706A7">
        <w:t xml:space="preserve"> Assuming enough institutions participate, at the end of NPSAS:20 we will provide you with a 2019-20 data feedback report comparing financial aid estimates at the sector</w:t>
      </w:r>
      <w:r w:rsidR="00E9035C">
        <w:t xml:space="preserve"> </w:t>
      </w:r>
      <w:r w:rsidR="004706A7">
        <w:t>and national levels</w:t>
      </w:r>
      <w:r w:rsidR="00E9035C">
        <w:t xml:space="preserve"> and, for undergraduates, at the state level as well</w:t>
      </w:r>
      <w:r w:rsidR="004706A7">
        <w:t>.</w:t>
      </w:r>
    </w:p>
    <w:p w:rsidRPr="002E7AA0" w:rsidR="002E7AA0" w:rsidP="002E7AA0" w:rsidRDefault="002E7AA0" w14:paraId="4C535127" w14:textId="77777777">
      <w:pPr>
        <w:pStyle w:val="BodyText"/>
        <w:rPr>
          <w:b/>
        </w:rPr>
      </w:pPr>
      <w:r w:rsidRPr="002E7AA0">
        <w:rPr>
          <w:b/>
        </w:rPr>
        <w:t>What’s required of you and your staff?</w:t>
      </w:r>
    </w:p>
    <w:p w:rsidR="002E7AA0" w:rsidP="002E7AA0" w:rsidRDefault="002E7AA0" w14:paraId="335D1F75" w14:textId="77777777">
      <w:pPr>
        <w:pStyle w:val="BodyText"/>
      </w:pPr>
      <w:r>
        <w:t>Participation in NPSAS:20 occurs in steps</w:t>
      </w:r>
      <w:r w:rsidR="00A96098">
        <w:t>,</w:t>
      </w:r>
      <w:r w:rsidR="00781D9C">
        <w:t xml:space="preserve"> </w:t>
      </w:r>
      <w:r>
        <w:t>laid out for you</w:t>
      </w:r>
      <w:r w:rsidR="00A67D94">
        <w:t xml:space="preserve"> below.</w:t>
      </w:r>
      <w:r>
        <w:t xml:space="preserve"> We plan to invite [fill name] to serve as Campus Coordinator for [Institution]. If you wish to name a different Coordinator, we provide instructions on how to log in to the Postsecondary Data Portal</w:t>
      </w:r>
      <w:r w:rsidR="006F1AD7">
        <w:t xml:space="preserve"> (PDP), the data collection system for NPSAS:20,</w:t>
      </w:r>
      <w:r>
        <w:t xml:space="preserve"> at the bottom of this letter. Soon, we will contact [fill name] with guidance on how to register your </w:t>
      </w:r>
      <w:r w:rsidR="00DE07AA">
        <w:t>institution</w:t>
      </w:r>
      <w:r>
        <w:t xml:space="preserve"> </w:t>
      </w:r>
      <w:r w:rsidR="0041379D">
        <w:t xml:space="preserve">in </w:t>
      </w:r>
      <w:r w:rsidR="006F1AD7">
        <w:t xml:space="preserve">the PDP </w:t>
      </w:r>
      <w:r>
        <w:t xml:space="preserve">and provide a 2019-20 enrollment list to our contractor, RTI International (RTI), the research organization carrying out the NPSAS:20 data collection </w:t>
      </w:r>
      <w:r w:rsidR="00781D9C">
        <w:t>on behalf of NCES</w:t>
      </w:r>
      <w:r>
        <w:t>.</w:t>
      </w:r>
      <w:r w:rsidR="0063103B">
        <w:t xml:space="preserve"> </w:t>
      </w:r>
      <w:r w:rsidR="00781D9C">
        <w:t>RTI will</w:t>
      </w:r>
      <w:r>
        <w:t xml:space="preserve"> select a sample of students from your list and, later, collect data on sampled students’ enrollment, budget, and financial aid for 2019-20. Because we know your staff time is limited, we have been working very hard to simplify the reporting requirements and minimize the </w:t>
      </w:r>
      <w:r w:rsidR="00DE07AA">
        <w:t>time and effort needed to</w:t>
      </w:r>
      <w:r>
        <w:t xml:space="preserve"> </w:t>
      </w:r>
      <w:r w:rsidR="00DE07AA">
        <w:t>participate in NPSAS:20</w:t>
      </w:r>
      <w:r>
        <w:t>.</w:t>
      </w:r>
    </w:p>
    <w:p w:rsidR="006D326A" w:rsidP="006D326A" w:rsidRDefault="00B040F1" w14:paraId="168CA0A0" w14:textId="0785EB20">
      <w:pPr>
        <w:pStyle w:val="BodyText"/>
      </w:pPr>
      <w:r w:rsidRPr="00231B88">
        <w:rPr>
          <w:noProof/>
        </w:rPr>
        <w:t xml:space="preserve">[Timeline graphic – </w:t>
      </w:r>
      <w:r w:rsidRPr="00231B88" w:rsidR="00231B88">
        <w:rPr>
          <w:noProof/>
        </w:rPr>
        <w:t xml:space="preserve">see page </w:t>
      </w:r>
      <w:r w:rsidR="00EA7A83">
        <w:rPr>
          <w:noProof/>
        </w:rPr>
        <w:t>D-60</w:t>
      </w:r>
      <w:r w:rsidRPr="00231B88">
        <w:rPr>
          <w:noProof/>
        </w:rPr>
        <w:t>]</w:t>
      </w:r>
    </w:p>
    <w:p w:rsidRPr="002E7AA0" w:rsidR="002E7AA0" w:rsidP="002E7AA0" w:rsidRDefault="002E7AA0" w14:paraId="2BFADACA" w14:textId="77777777">
      <w:pPr>
        <w:pStyle w:val="BodyText"/>
        <w:rPr>
          <w:b/>
        </w:rPr>
      </w:pPr>
      <w:r w:rsidRPr="002E7AA0">
        <w:rPr>
          <w:b/>
        </w:rPr>
        <w:t>Want to learn more?</w:t>
      </w:r>
    </w:p>
    <w:p w:rsidR="002E7AA0" w:rsidP="002E7AA0" w:rsidRDefault="002E7AA0" w14:paraId="51A847DB" w14:textId="0E988098">
      <w:pPr>
        <w:pStyle w:val="BodyText"/>
      </w:pPr>
      <w:r>
        <w:t>To learn more about NPSAS overall, I invite you to visit the NCES study website (</w:t>
      </w:r>
      <w:hyperlink w:history="1" r:id="rId13">
        <w:r w:rsidRPr="00AF18CA" w:rsidR="00EB1669">
          <w:rPr>
            <w:rStyle w:val="Hyperlink"/>
          </w:rPr>
          <w:t>https://nces.ed.gov/surveys/npsas/</w:t>
        </w:r>
      </w:hyperlink>
      <w:r>
        <w:t xml:space="preserve">). To learn more about how NPSAS data are used, visit the NPSAS research website at </w:t>
      </w:r>
      <w:r w:rsidR="00E11EBD">
        <w:rPr>
          <w:rStyle w:val="Hyperlink"/>
        </w:rPr>
        <w:t>https:</w:t>
      </w:r>
      <w:r w:rsidRPr="00EB1669">
        <w:rPr>
          <w:rStyle w:val="Hyperlink"/>
        </w:rPr>
        <w:t>//nces.ed.gov/surveys/npsas/</w:t>
      </w:r>
      <w:r w:rsidRPr="00EB1669" w:rsidR="00EB1669">
        <w:rPr>
          <w:rStyle w:val="Hyperlink"/>
        </w:rPr>
        <w:t>POLICY AND RESEARCH PAGE</w:t>
      </w:r>
      <w:r>
        <w:t xml:space="preserve">. </w:t>
      </w:r>
    </w:p>
    <w:p w:rsidR="002E7AA0" w:rsidP="002E7AA0" w:rsidRDefault="002E7AA0" w14:paraId="3FD9798C" w14:textId="77777777">
      <w:pPr>
        <w:pStyle w:val="BodyText"/>
      </w:pPr>
      <w:r>
        <w:t>We look forward to working with you over the next year. If you have questions about your participation in NPSAS:20, please contact RTI’s data collection manager, [fill name for this institution], at XXXXXX (</w:t>
      </w:r>
      <w:r w:rsidR="00757F2C">
        <w:t>e-mail</w:t>
      </w:r>
      <w:r>
        <w:t>). I can be reached at XXXX (</w:t>
      </w:r>
      <w:r w:rsidR="00757F2C">
        <w:t>e-mail</w:t>
      </w:r>
      <w:r>
        <w:t>).</w:t>
      </w:r>
    </w:p>
    <w:p w:rsidR="002E7AA0" w:rsidP="002E7AA0" w:rsidRDefault="002E7AA0" w14:paraId="1518B34C" w14:textId="77777777">
      <w:pPr>
        <w:pStyle w:val="BodyText"/>
      </w:pPr>
      <w:r>
        <w:t>Sincerely yours,</w:t>
      </w:r>
    </w:p>
    <w:p w:rsidR="002E7AA0" w:rsidP="002E7AA0" w:rsidRDefault="002E7AA0" w14:paraId="6FA3305D" w14:textId="77777777">
      <w:r>
        <w:t>(NCES staff name)</w:t>
      </w:r>
    </w:p>
    <w:p w:rsidR="002E7AA0" w:rsidP="002E7AA0" w:rsidRDefault="002E7AA0" w14:paraId="6283641B" w14:textId="77777777">
      <w:r>
        <w:t>(NCES staff title)</w:t>
      </w:r>
    </w:p>
    <w:p w:rsidR="002E7AA0" w:rsidP="002E7AA0" w:rsidRDefault="00842475" w14:paraId="65A4579E" w14:textId="14FF3A61">
      <w:r>
        <w:t>National Center for Education Statistics (NCES)</w:t>
      </w:r>
    </w:p>
    <w:p w:rsidR="007A303A" w:rsidP="007A303A" w:rsidRDefault="007A303A" w14:paraId="6CC2333E" w14:textId="77777777">
      <w:pPr>
        <w:pStyle w:val="BodyTextnospace"/>
      </w:pPr>
      <w:r>
        <w:t>Institute of Education Sciences</w:t>
      </w:r>
    </w:p>
    <w:p w:rsidR="007A303A" w:rsidP="007A303A" w:rsidRDefault="007A303A" w14:paraId="7134D279" w14:textId="77777777">
      <w:pPr>
        <w:pStyle w:val="BodyTextnospace"/>
      </w:pPr>
      <w:r>
        <w:t>U.S. Department of Education</w:t>
      </w:r>
    </w:p>
    <w:p w:rsidR="002E7AA0" w:rsidP="002E7AA0" w:rsidRDefault="002E7AA0" w14:paraId="127B5D07" w14:textId="77777777">
      <w:pPr>
        <w:pStyle w:val="BodyText"/>
      </w:pPr>
      <w:r>
        <w:t>Enclosures</w:t>
      </w:r>
    </w:p>
    <w:p w:rsidR="006F1AD7" w:rsidRDefault="006F1AD7" w14:paraId="21AC8CC4" w14:textId="77777777">
      <w:r>
        <w:br w:type="page"/>
      </w:r>
    </w:p>
    <w:p w:rsidR="002E7AA0" w:rsidP="002E7AA0" w:rsidRDefault="002E7AA0" w14:paraId="73A11005" w14:textId="77777777">
      <w:pPr>
        <w:pStyle w:val="BodyText"/>
      </w:pPr>
      <w:r>
        <w:lastRenderedPageBreak/>
        <w:t>To name an alternative Campus Coordinator for [Institution], please visit the NPSAS:20 Postsecondary Data Portal (PDP):</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002E7AA0" w:rsidTr="001651D1" w14:paraId="6FDE1F19" w14:textId="77777777">
        <w:trPr>
          <w:jc w:val="center"/>
        </w:trPr>
        <w:tc>
          <w:tcPr>
            <w:tcW w:w="3945" w:type="dxa"/>
          </w:tcPr>
          <w:p w:rsidR="002E7AA0" w:rsidP="00817429" w:rsidRDefault="0036252D" w14:paraId="04F08156" w14:textId="77777777">
            <w:pPr>
              <w:pStyle w:val="BodyText"/>
              <w:jc w:val="center"/>
            </w:pPr>
            <w:hyperlink w:history="1" r:id="rId14">
              <w:r w:rsidR="007D07AD">
                <w:rPr>
                  <w:rStyle w:val="Hyperlink"/>
                </w:rPr>
                <w:t>surveys.nces.ed.gov/xxxx</w:t>
              </w:r>
            </w:hyperlink>
          </w:p>
          <w:p w:rsidR="002E7AA0" w:rsidP="00817429" w:rsidRDefault="002E7AA0" w14:paraId="199E7AEA" w14:textId="77777777">
            <w:pPr>
              <w:pStyle w:val="BodyText"/>
              <w:jc w:val="center"/>
            </w:pPr>
            <w:r>
              <w:t>Your user ID: (UserID)</w:t>
            </w:r>
          </w:p>
        </w:tc>
      </w:tr>
    </w:tbl>
    <w:p w:rsidR="002E7AA0" w:rsidP="002E7AA0" w:rsidRDefault="002E7AA0" w14:paraId="375BF5D9" w14:textId="77777777"/>
    <w:p w:rsidR="00D55BAA" w:rsidP="00EB27D1" w:rsidRDefault="00D55BAA" w14:paraId="5A937336" w14:textId="77777777">
      <w:pPr>
        <w:rPr>
          <w:szCs w:val="24"/>
        </w:rPr>
      </w:pPr>
    </w:p>
    <w:p w:rsidR="009714C1" w:rsidRDefault="009714C1" w14:paraId="65B7B741" w14:textId="77777777">
      <w:r>
        <w:br w:type="page"/>
      </w:r>
    </w:p>
    <w:p w:rsidR="00EB1669" w:rsidP="00EB1669" w:rsidRDefault="00EB1669" w14:paraId="53FE343E" w14:textId="77777777">
      <w:pPr>
        <w:pStyle w:val="AppH3"/>
      </w:pPr>
      <w:bookmarkStart w:name="_Toc18677909" w:id="18"/>
      <w:bookmarkStart w:name="_Toc20746534" w:id="19"/>
      <w:r>
        <w:lastRenderedPageBreak/>
        <w:t xml:space="preserve">Chief Administrator Letter </w:t>
      </w:r>
      <w:r w:rsidR="00E02CDA">
        <w:t xml:space="preserve">and E-mail </w:t>
      </w:r>
      <w:r>
        <w:t>– New Institution – No Campus Coordinator</w:t>
      </w:r>
      <w:bookmarkEnd w:id="18"/>
      <w:bookmarkEnd w:id="19"/>
    </w:p>
    <w:p w:rsidRPr="006D5570" w:rsidR="00EB1669" w:rsidP="00EB1669" w:rsidRDefault="00EB1669" w14:paraId="5A27237C" w14:textId="77777777">
      <w:pPr>
        <w:pStyle w:val="BodyText"/>
        <w:rPr>
          <w:szCs w:val="24"/>
        </w:rPr>
      </w:pPr>
      <w:r w:rsidRPr="006D5570">
        <w:rPr>
          <w:szCs w:val="24"/>
        </w:rPr>
        <w:t>(Date)</w:t>
      </w:r>
    </w:p>
    <w:p w:rsidRPr="006D5570" w:rsidR="006F1145" w:rsidP="00EB1669" w:rsidRDefault="00EB1669" w14:paraId="2A893AA5" w14:textId="77777777">
      <w:pPr>
        <w:pStyle w:val="BodyTextnospace"/>
        <w:rPr>
          <w:szCs w:val="24"/>
        </w:rPr>
      </w:pPr>
      <w:r w:rsidRPr="006D5570">
        <w:rPr>
          <w:szCs w:val="24"/>
        </w:rPr>
        <w:t xml:space="preserve">(Salutation) (FirstName) (LastName)                       </w:t>
      </w:r>
    </w:p>
    <w:p w:rsidRPr="006D5570" w:rsidR="006F1145" w:rsidP="00EB1669" w:rsidRDefault="00EB1669" w14:paraId="6D9B8350" w14:textId="77777777">
      <w:pPr>
        <w:pStyle w:val="BodyTextnospace"/>
        <w:rPr>
          <w:szCs w:val="24"/>
        </w:rPr>
      </w:pPr>
      <w:r w:rsidRPr="006D5570">
        <w:rPr>
          <w:szCs w:val="24"/>
        </w:rPr>
        <w:t xml:space="preserve">(Title)                                                                              </w:t>
      </w:r>
    </w:p>
    <w:p w:rsidRPr="006D5570" w:rsidR="00EB1669" w:rsidP="00EB1669" w:rsidRDefault="00EB1669" w14:paraId="020976D2" w14:textId="77777777">
      <w:pPr>
        <w:pStyle w:val="BodyTextnospace"/>
        <w:rPr>
          <w:szCs w:val="24"/>
        </w:rPr>
      </w:pPr>
      <w:r w:rsidRPr="006D5570">
        <w:rPr>
          <w:szCs w:val="24"/>
        </w:rPr>
        <w:t>(Institution)</w:t>
      </w:r>
    </w:p>
    <w:p w:rsidRPr="006D5570" w:rsidR="00EB1669" w:rsidP="00EB1669" w:rsidRDefault="00EB1669" w14:paraId="4020195A" w14:textId="77777777">
      <w:pPr>
        <w:pStyle w:val="BodyTextnospace"/>
        <w:rPr>
          <w:szCs w:val="24"/>
        </w:rPr>
      </w:pPr>
      <w:r w:rsidRPr="006D5570">
        <w:rPr>
          <w:szCs w:val="24"/>
        </w:rPr>
        <w:t>(Address)</w:t>
      </w:r>
    </w:p>
    <w:p w:rsidRPr="006D5570" w:rsidR="00EB1669" w:rsidP="00EB1669" w:rsidRDefault="00EB1669" w14:paraId="2A795AFB" w14:textId="77777777">
      <w:pPr>
        <w:pStyle w:val="BodyTextnospace"/>
        <w:rPr>
          <w:szCs w:val="24"/>
        </w:rPr>
      </w:pPr>
      <w:r w:rsidRPr="006D5570">
        <w:rPr>
          <w:szCs w:val="24"/>
        </w:rPr>
        <w:t>(City), (State)  (Zip)</w:t>
      </w:r>
    </w:p>
    <w:p w:rsidRPr="006D5570" w:rsidR="00EB1669" w:rsidP="00EB1669" w:rsidRDefault="00EB1669" w14:paraId="0CA40C07" w14:textId="77777777">
      <w:pPr>
        <w:pStyle w:val="BodyText"/>
        <w:rPr>
          <w:szCs w:val="24"/>
        </w:rPr>
      </w:pPr>
      <w:r w:rsidRPr="006D5570">
        <w:rPr>
          <w:szCs w:val="24"/>
        </w:rPr>
        <w:t>Dear (Salutation) (LastName):</w:t>
      </w:r>
    </w:p>
    <w:p w:rsidRPr="006D5570" w:rsidR="004A6924" w:rsidP="002A16EF" w:rsidRDefault="00EB1669" w14:paraId="0C6E2EE7" w14:textId="77777777">
      <w:pPr>
        <w:pStyle w:val="bulletround"/>
        <w:numPr>
          <w:ilvl w:val="0"/>
          <w:numId w:val="0"/>
        </w:numPr>
        <w:rPr>
          <w:szCs w:val="24"/>
        </w:rPr>
      </w:pPr>
      <w:r w:rsidRPr="006D5570">
        <w:rPr>
          <w:szCs w:val="24"/>
        </w:rPr>
        <w:t xml:space="preserve">The </w:t>
      </w:r>
      <w:r w:rsidRPr="006D5570" w:rsidR="009F58CC">
        <w:rPr>
          <w:szCs w:val="24"/>
        </w:rPr>
        <w:t>U.S.</w:t>
      </w:r>
      <w:r w:rsidRPr="006D5570">
        <w:rPr>
          <w:szCs w:val="24"/>
        </w:rPr>
        <w:t xml:space="preserve"> Department of Education’s National Center for Education Statistics (NCES) is beginning its next cycle of the National Postsecondary Student Aid Study (NPSAS), a </w:t>
      </w:r>
      <w:r w:rsidRPr="006D5570" w:rsidR="002F42C2">
        <w:rPr>
          <w:szCs w:val="24"/>
        </w:rPr>
        <w:t xml:space="preserve">congressionally mandated </w:t>
      </w:r>
      <w:r w:rsidRPr="006D5570">
        <w:rPr>
          <w:szCs w:val="24"/>
        </w:rPr>
        <w:t>study of how students and their families pay for college</w:t>
      </w:r>
      <w:r w:rsidRPr="006D5570" w:rsidR="006F1145">
        <w:rPr>
          <w:szCs w:val="24"/>
        </w:rPr>
        <w:t xml:space="preserve">. </w:t>
      </w:r>
      <w:r w:rsidRPr="006D5570">
        <w:rPr>
          <w:szCs w:val="24"/>
        </w:rPr>
        <w:t xml:space="preserve">I am </w:t>
      </w:r>
      <w:r w:rsidRPr="006D5570" w:rsidR="001A1586">
        <w:rPr>
          <w:szCs w:val="24"/>
        </w:rPr>
        <w:t>pleased</w:t>
      </w:r>
      <w:r w:rsidRPr="006D5570">
        <w:rPr>
          <w:szCs w:val="24"/>
        </w:rPr>
        <w:t xml:space="preserve"> to inform you that [Institution] has been selected to participate in NPSAS:20, which will focus on students enrolled during the </w:t>
      </w:r>
      <w:r w:rsidRPr="006D5570" w:rsidR="00E84DB7">
        <w:rPr>
          <w:szCs w:val="24"/>
        </w:rPr>
        <w:t>2019-20</w:t>
      </w:r>
      <w:r w:rsidRPr="006D5570">
        <w:rPr>
          <w:szCs w:val="24"/>
        </w:rPr>
        <w:t xml:space="preserve"> academic year</w:t>
      </w:r>
      <w:r w:rsidRPr="006D5570" w:rsidR="006F1145">
        <w:rPr>
          <w:szCs w:val="24"/>
        </w:rPr>
        <w:t xml:space="preserve">. </w:t>
      </w:r>
      <w:r w:rsidR="00B03179">
        <w:t xml:space="preserve">Data from NPSAS collections are used to inform a wide range of critical education policies. For the study to be successful and to be representative of institutions like yours, we need your help and participation. </w:t>
      </w:r>
      <w:r w:rsidRPr="006D5570">
        <w:rPr>
          <w:szCs w:val="24"/>
        </w:rPr>
        <w:t>NPSAS is endorsed by [fill name of organization most closely tied to institution].</w:t>
      </w:r>
      <w:r w:rsidRPr="006D5570" w:rsidR="004A6924">
        <w:rPr>
          <w:szCs w:val="24"/>
        </w:rPr>
        <w:t xml:space="preserve"> Assuming enough institutions participate, at the end of NPSAS:20 we will provide you with a 2019-20 data feedback report comparing financial aid estimates at the </w:t>
      </w:r>
      <w:r w:rsidRPr="006D5570" w:rsidR="004761CD">
        <w:rPr>
          <w:szCs w:val="24"/>
        </w:rPr>
        <w:t>sector and national levels and, for undergraduates, at the state level as well.</w:t>
      </w:r>
    </w:p>
    <w:p w:rsidRPr="006D5570" w:rsidR="006F1145" w:rsidP="00EB1669" w:rsidRDefault="00EB1669" w14:paraId="7A0A1CE5" w14:textId="77777777">
      <w:pPr>
        <w:pStyle w:val="BodyText"/>
        <w:rPr>
          <w:b/>
          <w:noProof/>
          <w:szCs w:val="24"/>
        </w:rPr>
      </w:pPr>
      <w:r w:rsidRPr="006D5570">
        <w:rPr>
          <w:b/>
          <w:szCs w:val="24"/>
        </w:rPr>
        <w:t>What’s required of you and your staff?</w:t>
      </w:r>
    </w:p>
    <w:p w:rsidRPr="006D5570" w:rsidR="00EB1669" w:rsidP="00EB1669" w:rsidRDefault="00EB1669" w14:paraId="71037A3E" w14:textId="77777777">
      <w:pPr>
        <w:pStyle w:val="BodyText"/>
        <w:rPr>
          <w:szCs w:val="24"/>
        </w:rPr>
      </w:pPr>
      <w:r w:rsidRPr="006D5570">
        <w:rPr>
          <w:szCs w:val="24"/>
        </w:rPr>
        <w:t>Participation in NPSAS:20 occ</w:t>
      </w:r>
      <w:r w:rsidRPr="006D5570" w:rsidR="0055646C">
        <w:rPr>
          <w:szCs w:val="24"/>
        </w:rPr>
        <w:t>urs in steps, laid out for you below.</w:t>
      </w:r>
      <w:r w:rsidRPr="006D5570" w:rsidR="006F1145">
        <w:rPr>
          <w:szCs w:val="24"/>
        </w:rPr>
        <w:t xml:space="preserve"> </w:t>
      </w:r>
      <w:r w:rsidRPr="006D5570">
        <w:rPr>
          <w:szCs w:val="24"/>
        </w:rPr>
        <w:t>All you have to do is name a Campus Coordinator, who</w:t>
      </w:r>
      <w:r w:rsidRPr="006D5570" w:rsidR="00CF0A47">
        <w:rPr>
          <w:szCs w:val="24"/>
        </w:rPr>
        <w:t xml:space="preserve"> wi</w:t>
      </w:r>
      <w:r w:rsidRPr="006D5570">
        <w:rPr>
          <w:szCs w:val="24"/>
        </w:rPr>
        <w:t xml:space="preserve">ll be asked to register your </w:t>
      </w:r>
      <w:r w:rsidRPr="006D5570" w:rsidR="00DE07AA">
        <w:rPr>
          <w:szCs w:val="24"/>
        </w:rPr>
        <w:t>institution</w:t>
      </w:r>
      <w:r w:rsidRPr="006D5570">
        <w:rPr>
          <w:szCs w:val="24"/>
        </w:rPr>
        <w:t xml:space="preserve"> </w:t>
      </w:r>
      <w:r w:rsidRPr="006D5570" w:rsidR="0041379D">
        <w:rPr>
          <w:szCs w:val="24"/>
        </w:rPr>
        <w:t xml:space="preserve">in </w:t>
      </w:r>
      <w:r w:rsidRPr="006D5570" w:rsidR="004A6924">
        <w:rPr>
          <w:szCs w:val="24"/>
        </w:rPr>
        <w:t>the Postsecondary Data Portal (PDP), the data collection system for NPSAS:20</w:t>
      </w:r>
      <w:r w:rsidRPr="006D5570" w:rsidR="00347F01">
        <w:rPr>
          <w:szCs w:val="24"/>
        </w:rPr>
        <w:t>,</w:t>
      </w:r>
      <w:r w:rsidRPr="006D5570" w:rsidR="0041379D">
        <w:rPr>
          <w:szCs w:val="24"/>
        </w:rPr>
        <w:t xml:space="preserve"> </w:t>
      </w:r>
      <w:r w:rsidRPr="006D5570">
        <w:rPr>
          <w:szCs w:val="24"/>
        </w:rPr>
        <w:t xml:space="preserve">and provide a 2019-20 enrollment list to our contractor, RTI International (RTI), the research organization carrying out the NPSAS:20 data collection </w:t>
      </w:r>
      <w:r w:rsidR="004B4E79">
        <w:rPr>
          <w:szCs w:val="24"/>
        </w:rPr>
        <w:t>on behalf of</w:t>
      </w:r>
      <w:r w:rsidRPr="006D5570">
        <w:rPr>
          <w:szCs w:val="24"/>
        </w:rPr>
        <w:t xml:space="preserve"> </w:t>
      </w:r>
      <w:r w:rsidR="00A96098">
        <w:rPr>
          <w:szCs w:val="24"/>
        </w:rPr>
        <w:t>NCES</w:t>
      </w:r>
      <w:r w:rsidRPr="006D5570" w:rsidR="006F1145">
        <w:rPr>
          <w:szCs w:val="24"/>
        </w:rPr>
        <w:t xml:space="preserve">. </w:t>
      </w:r>
      <w:r w:rsidR="004B4E79">
        <w:rPr>
          <w:szCs w:val="24"/>
        </w:rPr>
        <w:t>RTI</w:t>
      </w:r>
      <w:r w:rsidRPr="006D5570" w:rsidR="00CF0A47">
        <w:rPr>
          <w:szCs w:val="24"/>
        </w:rPr>
        <w:t xml:space="preserve"> wi</w:t>
      </w:r>
      <w:r w:rsidRPr="006D5570">
        <w:rPr>
          <w:szCs w:val="24"/>
        </w:rPr>
        <w:t>ll select a sample of students from your list and, later, collect data on sampled students’ enrollment, budget, and financial aid for 2019-20</w:t>
      </w:r>
      <w:r w:rsidRPr="006D5570" w:rsidR="006F1145">
        <w:rPr>
          <w:szCs w:val="24"/>
        </w:rPr>
        <w:t xml:space="preserve">. </w:t>
      </w:r>
      <w:r w:rsidRPr="006D5570">
        <w:rPr>
          <w:szCs w:val="24"/>
        </w:rPr>
        <w:t xml:space="preserve">Because we know your staff time is limited, we have been working very hard to simplify the reporting requirements and minimize the </w:t>
      </w:r>
      <w:r w:rsidRPr="006D5570" w:rsidR="00DE07AA">
        <w:rPr>
          <w:szCs w:val="24"/>
        </w:rPr>
        <w:t>time and effort needed to</w:t>
      </w:r>
      <w:r w:rsidRPr="006D5570">
        <w:rPr>
          <w:szCs w:val="24"/>
        </w:rPr>
        <w:t xml:space="preserve"> </w:t>
      </w:r>
      <w:r w:rsidRPr="006D5570" w:rsidR="00DE07AA">
        <w:rPr>
          <w:szCs w:val="24"/>
        </w:rPr>
        <w:t>participate in NPSAS:20</w:t>
      </w:r>
      <w:r w:rsidRPr="006D5570">
        <w:rPr>
          <w:szCs w:val="24"/>
        </w:rPr>
        <w:t>.</w:t>
      </w:r>
    </w:p>
    <w:p w:rsidRPr="006D5570" w:rsidR="006D326A" w:rsidP="006D326A" w:rsidRDefault="00B040F1" w14:paraId="2D75A2DF" w14:textId="23A86B9B">
      <w:pPr>
        <w:pStyle w:val="BodyText"/>
        <w:rPr>
          <w:szCs w:val="24"/>
        </w:rPr>
      </w:pPr>
      <w:r w:rsidRPr="00231B88">
        <w:rPr>
          <w:noProof/>
          <w:szCs w:val="24"/>
        </w:rPr>
        <w:t xml:space="preserve">[Timeline graphic – </w:t>
      </w:r>
      <w:r w:rsidRPr="00231B88" w:rsidR="00231B88">
        <w:rPr>
          <w:noProof/>
          <w:szCs w:val="24"/>
        </w:rPr>
        <w:t xml:space="preserve">see page </w:t>
      </w:r>
      <w:r w:rsidR="00EA7A83">
        <w:rPr>
          <w:noProof/>
          <w:szCs w:val="24"/>
        </w:rPr>
        <w:t>D-60</w:t>
      </w:r>
      <w:r w:rsidRPr="00231B88">
        <w:rPr>
          <w:noProof/>
          <w:szCs w:val="24"/>
        </w:rPr>
        <w:t>]</w:t>
      </w:r>
    </w:p>
    <w:p w:rsidRPr="006D5570" w:rsidR="00EB1669" w:rsidP="00EB1669" w:rsidRDefault="00EB1669" w14:paraId="14F612B7" w14:textId="77777777">
      <w:pPr>
        <w:pStyle w:val="BodyText"/>
        <w:rPr>
          <w:szCs w:val="24"/>
        </w:rPr>
      </w:pPr>
      <w:r w:rsidRPr="006D5570">
        <w:rPr>
          <w:szCs w:val="24"/>
        </w:rPr>
        <w:t>To name [Institution]’s Campus Coordinator, please visit the PDP:</w:t>
      </w:r>
    </w:p>
    <w:tbl>
      <w:tblPr>
        <w:tblStyle w:val="TableGrid1"/>
        <w:tblW w:w="0" w:type="auto"/>
        <w:tblInd w:w="288" w:type="dxa"/>
        <w:tblBorders>
          <w:insideH w:val="none" w:color="auto" w:sz="0" w:space="0"/>
          <w:insideV w:val="none" w:color="auto" w:sz="0" w:space="0"/>
        </w:tblBorders>
        <w:tblLook w:val="04A0" w:firstRow="1" w:lastRow="0" w:firstColumn="1" w:lastColumn="0" w:noHBand="0" w:noVBand="1"/>
      </w:tblPr>
      <w:tblGrid>
        <w:gridCol w:w="3945"/>
      </w:tblGrid>
      <w:tr w:rsidRPr="006D5570" w:rsidR="00EB1669" w:rsidTr="001651D1" w14:paraId="16796503" w14:textId="77777777">
        <w:tc>
          <w:tcPr>
            <w:tcW w:w="3945" w:type="dxa"/>
          </w:tcPr>
          <w:p w:rsidRPr="006D5570" w:rsidR="00EB1669" w:rsidP="00817429" w:rsidRDefault="0036252D" w14:paraId="3F38B7D1" w14:textId="77777777">
            <w:pPr>
              <w:pStyle w:val="BodyText"/>
              <w:jc w:val="center"/>
              <w:rPr>
                <w:szCs w:val="24"/>
              </w:rPr>
            </w:pPr>
            <w:hyperlink w:history="1" r:id="rId15">
              <w:r w:rsidRPr="006D5570" w:rsidR="007D07AD">
                <w:rPr>
                  <w:rStyle w:val="Hyperlink"/>
                  <w:szCs w:val="24"/>
                </w:rPr>
                <w:t>surveys.nces.ed.gov/xxxx</w:t>
              </w:r>
            </w:hyperlink>
          </w:p>
          <w:p w:rsidRPr="006D5570" w:rsidR="00EB1669" w:rsidP="00817429" w:rsidRDefault="00EB1669" w14:paraId="7DF0B5BF" w14:textId="77777777">
            <w:pPr>
              <w:pStyle w:val="BodyText"/>
              <w:jc w:val="center"/>
              <w:rPr>
                <w:szCs w:val="24"/>
              </w:rPr>
            </w:pPr>
            <w:r w:rsidRPr="006D5570">
              <w:rPr>
                <w:szCs w:val="24"/>
              </w:rPr>
              <w:t>Your user ID: (UserID)</w:t>
            </w:r>
          </w:p>
        </w:tc>
      </w:tr>
    </w:tbl>
    <w:p w:rsidRPr="006D5570" w:rsidR="00EB1669" w:rsidP="00EB1669" w:rsidRDefault="00EB1669" w14:paraId="4A24EB0C" w14:textId="77777777">
      <w:pPr>
        <w:pStyle w:val="BodyText"/>
        <w:rPr>
          <w:b/>
          <w:szCs w:val="24"/>
        </w:rPr>
      </w:pPr>
      <w:r w:rsidRPr="006D5570">
        <w:rPr>
          <w:b/>
          <w:szCs w:val="24"/>
        </w:rPr>
        <w:t>Want to learn more?</w:t>
      </w:r>
    </w:p>
    <w:p w:rsidRPr="006D5570" w:rsidR="006F1145" w:rsidP="00EB1669" w:rsidRDefault="00EB1669" w14:paraId="055A05BA" w14:textId="0B8A0D0E">
      <w:pPr>
        <w:pStyle w:val="BodyText"/>
        <w:rPr>
          <w:szCs w:val="24"/>
        </w:rPr>
      </w:pPr>
      <w:r w:rsidRPr="006D5570">
        <w:rPr>
          <w:szCs w:val="24"/>
        </w:rPr>
        <w:t>To learn more about NPSAS overall, I invite you to visit the NCES study website (</w:t>
      </w:r>
      <w:hyperlink w:history="1" r:id="rId16">
        <w:r w:rsidRPr="006D5570">
          <w:rPr>
            <w:rStyle w:val="Hyperlink"/>
            <w:szCs w:val="24"/>
          </w:rPr>
          <w:t>https://nces.ed.gov/surveys/npsas/</w:t>
        </w:r>
      </w:hyperlink>
      <w:r w:rsidRPr="006D5570">
        <w:rPr>
          <w:szCs w:val="24"/>
        </w:rPr>
        <w:t>)</w:t>
      </w:r>
      <w:r w:rsidRPr="006D5570" w:rsidR="006F1145">
        <w:rPr>
          <w:szCs w:val="24"/>
        </w:rPr>
        <w:t xml:space="preserve">. </w:t>
      </w:r>
      <w:r w:rsidRPr="006D5570">
        <w:rPr>
          <w:szCs w:val="24"/>
        </w:rPr>
        <w:t xml:space="preserve">To learn more about how NPSAS data are used, visit the NPSAS research website at </w:t>
      </w:r>
      <w:r w:rsidR="00E11EBD">
        <w:rPr>
          <w:rStyle w:val="Hyperlink"/>
          <w:szCs w:val="24"/>
        </w:rPr>
        <w:t>https:</w:t>
      </w:r>
      <w:r w:rsidRPr="006D5570">
        <w:rPr>
          <w:rStyle w:val="Hyperlink"/>
          <w:szCs w:val="24"/>
        </w:rPr>
        <w:t>//nces.ed.gov/surveys/npsas/POLICY AND RESEARCH PAGE</w:t>
      </w:r>
      <w:r w:rsidRPr="006D5570" w:rsidR="006F1145">
        <w:rPr>
          <w:szCs w:val="24"/>
        </w:rPr>
        <w:t xml:space="preserve">. </w:t>
      </w:r>
    </w:p>
    <w:p w:rsidRPr="006D5570" w:rsidR="006F1145" w:rsidP="00EB1669" w:rsidRDefault="00EB1669" w14:paraId="699A664B" w14:textId="77777777">
      <w:pPr>
        <w:pStyle w:val="BodyText"/>
        <w:rPr>
          <w:szCs w:val="24"/>
        </w:rPr>
      </w:pPr>
      <w:r w:rsidRPr="006D5570">
        <w:rPr>
          <w:szCs w:val="24"/>
        </w:rPr>
        <w:t>We look forward to working with you over the next year</w:t>
      </w:r>
      <w:r w:rsidRPr="006D5570" w:rsidR="006F1145">
        <w:rPr>
          <w:szCs w:val="24"/>
        </w:rPr>
        <w:t xml:space="preserve">. </w:t>
      </w:r>
      <w:r w:rsidRPr="006D5570">
        <w:rPr>
          <w:szCs w:val="24"/>
        </w:rPr>
        <w:t>If you have questions about your participation in NPSAS:20, please contact RTI’s data collection manager, [fill name for this institution], at XXXXXX (</w:t>
      </w:r>
      <w:r w:rsidRPr="006D5570" w:rsidR="00757F2C">
        <w:rPr>
          <w:szCs w:val="24"/>
        </w:rPr>
        <w:t>e-mail</w:t>
      </w:r>
      <w:r w:rsidRPr="006D5570">
        <w:rPr>
          <w:szCs w:val="24"/>
        </w:rPr>
        <w:t>)</w:t>
      </w:r>
      <w:r w:rsidRPr="006D5570" w:rsidR="006F1145">
        <w:rPr>
          <w:szCs w:val="24"/>
        </w:rPr>
        <w:t xml:space="preserve">. </w:t>
      </w:r>
      <w:r w:rsidRPr="006D5570">
        <w:rPr>
          <w:szCs w:val="24"/>
        </w:rPr>
        <w:t>I can be reached at XXXX (</w:t>
      </w:r>
      <w:r w:rsidRPr="006D5570" w:rsidR="00757F2C">
        <w:rPr>
          <w:szCs w:val="24"/>
        </w:rPr>
        <w:t>e-mail</w:t>
      </w:r>
      <w:r w:rsidRPr="006D5570">
        <w:rPr>
          <w:szCs w:val="24"/>
        </w:rPr>
        <w:t>)</w:t>
      </w:r>
      <w:r w:rsidRPr="006D5570" w:rsidR="006F1145">
        <w:rPr>
          <w:szCs w:val="24"/>
        </w:rPr>
        <w:t>.</w:t>
      </w:r>
    </w:p>
    <w:p w:rsidRPr="006D5570" w:rsidR="00EB1669" w:rsidP="00EB1669" w:rsidRDefault="00EB1669" w14:paraId="63532E26" w14:textId="77777777">
      <w:pPr>
        <w:pStyle w:val="BodyText"/>
        <w:rPr>
          <w:szCs w:val="24"/>
        </w:rPr>
      </w:pPr>
      <w:r w:rsidRPr="006D5570">
        <w:rPr>
          <w:szCs w:val="24"/>
        </w:rPr>
        <w:t>Sincerely yours,</w:t>
      </w:r>
    </w:p>
    <w:p w:rsidRPr="006D5570" w:rsidR="00EB1669" w:rsidP="00EB1669" w:rsidRDefault="00EB1669" w14:paraId="091E5F05" w14:textId="77777777">
      <w:pPr>
        <w:pStyle w:val="BodyTextnospace"/>
        <w:rPr>
          <w:szCs w:val="24"/>
        </w:rPr>
      </w:pPr>
      <w:r w:rsidRPr="006D5570">
        <w:rPr>
          <w:szCs w:val="24"/>
        </w:rPr>
        <w:t>(NCES staff name)</w:t>
      </w:r>
    </w:p>
    <w:p w:rsidRPr="006D5570" w:rsidR="00EB1669" w:rsidP="00EB1669" w:rsidRDefault="00EB1669" w14:paraId="6D2FF5EA" w14:textId="77777777">
      <w:pPr>
        <w:pStyle w:val="BodyTextnospace"/>
        <w:rPr>
          <w:szCs w:val="24"/>
        </w:rPr>
      </w:pPr>
      <w:r w:rsidRPr="006D5570">
        <w:rPr>
          <w:szCs w:val="24"/>
        </w:rPr>
        <w:t>(NCES staff title)</w:t>
      </w:r>
    </w:p>
    <w:p w:rsidRPr="006D5570" w:rsidR="00EB1669" w:rsidP="00EB1669" w:rsidRDefault="00842475" w14:paraId="63FA0D90" w14:textId="30ACC2D3">
      <w:pPr>
        <w:pStyle w:val="BodyTextnospace"/>
        <w:rPr>
          <w:szCs w:val="24"/>
        </w:rPr>
      </w:pPr>
      <w:r>
        <w:rPr>
          <w:szCs w:val="24"/>
        </w:rPr>
        <w:t>National Center for Education Statistics (NCES)</w:t>
      </w:r>
    </w:p>
    <w:p w:rsidRPr="006D5570" w:rsidR="007A303A" w:rsidP="007A303A" w:rsidRDefault="007A303A" w14:paraId="0AE73B63" w14:textId="77777777">
      <w:pPr>
        <w:pStyle w:val="BodyTextnospace"/>
        <w:rPr>
          <w:szCs w:val="24"/>
        </w:rPr>
      </w:pPr>
      <w:r w:rsidRPr="006D5570">
        <w:rPr>
          <w:szCs w:val="24"/>
        </w:rPr>
        <w:t>Institute of Education Sciences</w:t>
      </w:r>
    </w:p>
    <w:p w:rsidRPr="006D5570" w:rsidR="007A303A" w:rsidP="007A303A" w:rsidRDefault="007A303A" w14:paraId="63DDF1EC" w14:textId="77777777">
      <w:pPr>
        <w:pStyle w:val="BodyTextnospace"/>
        <w:rPr>
          <w:szCs w:val="24"/>
        </w:rPr>
      </w:pPr>
      <w:r w:rsidRPr="006D5570">
        <w:rPr>
          <w:szCs w:val="24"/>
        </w:rPr>
        <w:t>U.S. Department of Education</w:t>
      </w:r>
    </w:p>
    <w:p w:rsidRPr="006D5570" w:rsidR="00EB1669" w:rsidP="00EB1669" w:rsidRDefault="00EB1669" w14:paraId="5496C3F9" w14:textId="77777777">
      <w:pPr>
        <w:pStyle w:val="BodyText"/>
        <w:rPr>
          <w:szCs w:val="24"/>
        </w:rPr>
      </w:pPr>
      <w:r w:rsidRPr="006D5570">
        <w:rPr>
          <w:szCs w:val="24"/>
        </w:rPr>
        <w:t>Enclosures</w:t>
      </w:r>
    </w:p>
    <w:p w:rsidR="00CC21B5" w:rsidP="00E83DBC" w:rsidRDefault="00CC21B5" w14:paraId="25CF1C2B" w14:textId="53CC4859">
      <w:pPr>
        <w:pStyle w:val="AppH3"/>
      </w:pPr>
      <w:bookmarkStart w:name="_Toc18677910" w:id="20"/>
      <w:bookmarkStart w:name="_Toc20746535" w:id="21"/>
      <w:r>
        <w:lastRenderedPageBreak/>
        <w:t>Study Brochure</w:t>
      </w:r>
      <w:bookmarkEnd w:id="20"/>
      <w:bookmarkEnd w:id="21"/>
    </w:p>
    <w:p w:rsidRPr="00FD23D1" w:rsidR="00FD23D1" w:rsidP="00FD23D1" w:rsidRDefault="00FD23D1" w14:paraId="157868DA" w14:textId="77777777">
      <w:pPr>
        <w:jc w:val="center"/>
        <w:rPr>
          <w:b/>
          <w:szCs w:val="24"/>
        </w:rPr>
      </w:pPr>
      <w:r w:rsidRPr="00FD23D1">
        <w:rPr>
          <w:b/>
          <w:szCs w:val="24"/>
        </w:rPr>
        <w:t>2019–20 National Postsecondary Student Aid Study (NPSAS:20)</w:t>
      </w:r>
    </w:p>
    <w:p w:rsidRPr="0066382F" w:rsidR="00FD23D1" w:rsidP="0066382F" w:rsidRDefault="00FD23D1" w14:paraId="475B34C2" w14:textId="77777777">
      <w:pPr>
        <w:pStyle w:val="BodyText"/>
        <w:rPr>
          <w:b/>
        </w:rPr>
      </w:pPr>
      <w:r w:rsidRPr="0066382F">
        <w:rPr>
          <w:b/>
        </w:rPr>
        <w:t>What Is NPSAS?</w:t>
      </w:r>
    </w:p>
    <w:p w:rsidRPr="00446C9B" w:rsidR="00FD23D1" w:rsidP="0066382F" w:rsidRDefault="00FD23D1" w14:paraId="1103CDD9" w14:textId="77777777">
      <w:pPr>
        <w:pStyle w:val="BodyText"/>
        <w:rPr>
          <w:rFonts w:eastAsia="Calibri"/>
        </w:rPr>
      </w:pPr>
      <w:r w:rsidRPr="00446C9B">
        <w:rPr>
          <w:rFonts w:eastAsia="Calibri"/>
        </w:rPr>
        <w:t xml:space="preserve">The National Postsecondary Student Aid Study (NPSAS) is a nationally representative study </w:t>
      </w:r>
      <w:r w:rsidR="00347F01">
        <w:rPr>
          <w:rFonts w:eastAsia="Calibri"/>
        </w:rPr>
        <w:t xml:space="preserve">focused </w:t>
      </w:r>
      <w:r w:rsidR="00C6286F">
        <w:rPr>
          <w:rFonts w:eastAsia="Calibri"/>
        </w:rPr>
        <w:t xml:space="preserve">primarily </w:t>
      </w:r>
      <w:r w:rsidR="00347F01">
        <w:t xml:space="preserve">on </w:t>
      </w:r>
      <w:r w:rsidR="00C6286F">
        <w:t xml:space="preserve">how students and their families </w:t>
      </w:r>
      <w:r w:rsidR="00FA579D">
        <w:t xml:space="preserve">pay for </w:t>
      </w:r>
      <w:r w:rsidR="00C6286F">
        <w:t xml:space="preserve">postsecondary education. </w:t>
      </w:r>
      <w:r w:rsidR="00C6286F">
        <w:rPr>
          <w:rFonts w:eastAsia="Calibri"/>
        </w:rPr>
        <w:t>S</w:t>
      </w:r>
      <w:r w:rsidRPr="00446C9B">
        <w:rPr>
          <w:rFonts w:eastAsia="Calibri"/>
        </w:rPr>
        <w:t xml:space="preserve">tudent interview data </w:t>
      </w:r>
      <w:r w:rsidR="00C6286F">
        <w:rPr>
          <w:rFonts w:eastAsia="Calibri"/>
        </w:rPr>
        <w:t xml:space="preserve">are combined </w:t>
      </w:r>
      <w:r w:rsidRPr="00446C9B">
        <w:rPr>
          <w:rFonts w:eastAsia="Calibri"/>
        </w:rPr>
        <w:t xml:space="preserve">with institution and administrative record data to form a comprehensive research dataset </w:t>
      </w:r>
      <w:r w:rsidR="00C6286F">
        <w:rPr>
          <w:rFonts w:eastAsia="Calibri"/>
        </w:rPr>
        <w:t xml:space="preserve">with information </w:t>
      </w:r>
      <w:r w:rsidRPr="00446C9B">
        <w:rPr>
          <w:rFonts w:eastAsia="Calibri"/>
        </w:rPr>
        <w:t>on student enrollment, financial aid, and employment. NPSAS data are used by federal and state government, postsecondary institutions, associations advocating for higher education, researchers, employers, and other private agencies. It is the primary source of information used to analyze the effectiveness of student financial aid and to inform public policy on programs such as Pell grants and Direct/Stafford loans.</w:t>
      </w:r>
    </w:p>
    <w:p w:rsidRPr="00446C9B" w:rsidR="00FD23D1" w:rsidP="0066382F" w:rsidRDefault="00C6286F" w14:paraId="59FCA95D" w14:textId="77777777">
      <w:pPr>
        <w:pStyle w:val="BodyText"/>
      </w:pPr>
      <w:r>
        <w:rPr>
          <w:rFonts w:eastAsia="Calibri"/>
        </w:rPr>
        <w:t>In addition to national-level estimates, t</w:t>
      </w:r>
      <w:r w:rsidRPr="00446C9B" w:rsidR="00FD23D1">
        <w:rPr>
          <w:rFonts w:eastAsia="Calibri"/>
        </w:rPr>
        <w:t xml:space="preserve">he 2019-20 academic year NPSAS data collection (NPSAS:20) will </w:t>
      </w:r>
      <w:r w:rsidR="005457AA">
        <w:rPr>
          <w:rFonts w:eastAsia="Calibri"/>
        </w:rPr>
        <w:t xml:space="preserve"> provide</w:t>
      </w:r>
      <w:r w:rsidRPr="00446C9B">
        <w:rPr>
          <w:rFonts w:eastAsia="Calibri"/>
        </w:rPr>
        <w:t xml:space="preserve"> </w:t>
      </w:r>
      <w:r w:rsidRPr="00446C9B" w:rsidR="00FD23D1">
        <w:rPr>
          <w:rFonts w:eastAsia="Calibri"/>
        </w:rPr>
        <w:t>state-representative financial aid estimates</w:t>
      </w:r>
      <w:r w:rsidR="001C2B20">
        <w:rPr>
          <w:rFonts w:eastAsia="Calibri"/>
        </w:rPr>
        <w:t xml:space="preserve"> for undergraduates</w:t>
      </w:r>
      <w:r w:rsidRPr="00446C9B" w:rsidR="00FD23D1">
        <w:rPr>
          <w:rFonts w:eastAsia="Calibri"/>
        </w:rPr>
        <w:t xml:space="preserve">, </w:t>
      </w:r>
      <w:r w:rsidR="005457AA">
        <w:rPr>
          <w:rFonts w:eastAsia="Calibri"/>
        </w:rPr>
        <w:t xml:space="preserve">which will </w:t>
      </w:r>
      <w:r w:rsidRPr="00446C9B" w:rsidR="00FD23D1">
        <w:rPr>
          <w:rFonts w:eastAsia="Calibri"/>
        </w:rPr>
        <w:t>allow</w:t>
      </w:r>
      <w:r w:rsidR="005457AA">
        <w:rPr>
          <w:rFonts w:eastAsia="Calibri"/>
        </w:rPr>
        <w:t xml:space="preserve"> for </w:t>
      </w:r>
      <w:r w:rsidRPr="00446C9B" w:rsidR="00FD23D1">
        <w:t xml:space="preserve">evaluation of </w:t>
      </w:r>
      <w:r w:rsidR="00BC7F35">
        <w:t xml:space="preserve">the different types of </w:t>
      </w:r>
      <w:r w:rsidRPr="00446C9B" w:rsidR="00FD23D1">
        <w:t xml:space="preserve">financial aid </w:t>
      </w:r>
      <w:r w:rsidR="00BC7F35">
        <w:t xml:space="preserve">available </w:t>
      </w:r>
      <w:r w:rsidRPr="00446C9B" w:rsidR="00FD23D1">
        <w:t xml:space="preserve">at the state level. With these data, state decision makers can </w:t>
      </w:r>
      <w:r w:rsidR="00B329B3">
        <w:t>compare themselves to other s</w:t>
      </w:r>
      <w:r w:rsidRPr="00446C9B" w:rsidR="00FD23D1">
        <w:t>tates,</w:t>
      </w:r>
      <w:r w:rsidR="00B329B3">
        <w:t xml:space="preserve"> as well as </w:t>
      </w:r>
      <w:r w:rsidRPr="00446C9B" w:rsidR="00FD23D1">
        <w:t xml:space="preserve">to the nation </w:t>
      </w:r>
      <w:r w:rsidR="00B329B3">
        <w:t>as a whole</w:t>
      </w:r>
      <w:r w:rsidRPr="00446C9B" w:rsidR="00FD23D1">
        <w:t>.</w:t>
      </w:r>
    </w:p>
    <w:p w:rsidRPr="0066382F" w:rsidR="00FD23D1" w:rsidP="0066382F" w:rsidRDefault="00FD23D1" w14:paraId="4CFA4314" w14:textId="77777777">
      <w:pPr>
        <w:pStyle w:val="BodyText"/>
        <w:rPr>
          <w:b/>
        </w:rPr>
      </w:pPr>
      <w:r w:rsidRPr="0066382F">
        <w:rPr>
          <w:b/>
        </w:rPr>
        <w:t>How Are the Data Used?</w:t>
      </w:r>
    </w:p>
    <w:p w:rsidRPr="00446C9B" w:rsidR="00FD23D1" w:rsidP="0066382F" w:rsidRDefault="005E22C8" w14:paraId="37EC3E7E" w14:textId="77777777">
      <w:pPr>
        <w:pStyle w:val="BodyText"/>
      </w:pPr>
      <w:r>
        <w:t xml:space="preserve">After </w:t>
      </w:r>
      <w:r w:rsidR="00EC62F4">
        <w:t xml:space="preserve">each </w:t>
      </w:r>
      <w:r>
        <w:t>NPSAS is completed, NCES</w:t>
      </w:r>
      <w:r w:rsidRPr="005E22C8">
        <w:t xml:space="preserve"> releases key stat</w:t>
      </w:r>
      <w:r>
        <w:t>istic</w:t>
      </w:r>
      <w:r w:rsidRPr="005E22C8">
        <w:t>s on financial aid then makes the data available to researchers who conduct their own analyses.</w:t>
      </w:r>
      <w:r>
        <w:t xml:space="preserve"> </w:t>
      </w:r>
      <w:r w:rsidRPr="00446C9B" w:rsidR="00FD23D1">
        <w:rPr>
          <w:rFonts w:eastAsia="Calibri"/>
        </w:rPr>
        <w:t xml:space="preserve">NPSAS data are an important resource for informing decisions related to student financial aid programs and </w:t>
      </w:r>
      <w:r w:rsidRPr="00446C9B" w:rsidR="00FD23D1">
        <w:t>effecting change</w:t>
      </w:r>
      <w:r w:rsidR="005022E0">
        <w:t xml:space="preserve"> </w:t>
      </w:r>
      <w:r w:rsidRPr="00446C9B" w:rsidR="00FD23D1">
        <w:t xml:space="preserve">to </w:t>
      </w:r>
      <w:r w:rsidR="00F27CFB">
        <w:t xml:space="preserve">the </w:t>
      </w:r>
      <w:r w:rsidRPr="00446C9B" w:rsidR="00FD23D1">
        <w:t xml:space="preserve">benefit </w:t>
      </w:r>
      <w:r w:rsidR="00F27CFB">
        <w:t xml:space="preserve">of </w:t>
      </w:r>
      <w:r w:rsidRPr="00446C9B" w:rsidR="00FD23D1">
        <w:t xml:space="preserve">students and </w:t>
      </w:r>
      <w:r w:rsidR="005022E0">
        <w:t xml:space="preserve">their </w:t>
      </w:r>
      <w:r w:rsidRPr="00446C9B" w:rsidR="00FD23D1">
        <w:t xml:space="preserve">families.  </w:t>
      </w:r>
      <w:r w:rsidR="005022E0">
        <w:t xml:space="preserve">Analysis of NPSAS data from prior years has led to </w:t>
      </w:r>
      <w:r w:rsidRPr="00446C9B" w:rsidR="00FD23D1">
        <w:t>reinstatement of year-round Pell grants and the “prior-prior year” change to the FAFSA, which enables students to better research their aid options and file for aid earlier.</w:t>
      </w:r>
      <w:r w:rsidR="002F4DAB">
        <w:t xml:space="preserve"> “Prior-prior year” means that students are able to use tax information from two years ago to file their FAFSA.</w:t>
      </w:r>
    </w:p>
    <w:p w:rsidRPr="00446C9B" w:rsidR="00FD23D1" w:rsidP="0066382F" w:rsidRDefault="00FD23D1" w14:paraId="7D2634A5" w14:textId="77777777">
      <w:pPr>
        <w:pStyle w:val="BodyText"/>
      </w:pPr>
      <w:r w:rsidRPr="00446C9B">
        <w:t xml:space="preserve">In addition to these more prominent examples, NPSAS data are regularly cited in </w:t>
      </w:r>
      <w:r w:rsidR="00BC7F35">
        <w:t xml:space="preserve">association and other national reports, scholarly journals, newspaper articles, and other </w:t>
      </w:r>
      <w:r w:rsidRPr="00446C9B">
        <w:t>publications, on a variety of topics, including student demographics, financial aid and debt accumulation, and work while enrolled in postsecondary education.</w:t>
      </w:r>
      <w:r w:rsidR="005E22C8">
        <w:t xml:space="preserve"> </w:t>
      </w:r>
    </w:p>
    <w:p w:rsidRPr="0066382F" w:rsidR="00FD23D1" w:rsidP="0066382F" w:rsidRDefault="00FD23D1" w14:paraId="3DBEAC15" w14:textId="77777777">
      <w:pPr>
        <w:pStyle w:val="BodyText"/>
        <w:rPr>
          <w:b/>
        </w:rPr>
      </w:pPr>
      <w:r w:rsidRPr="0066382F">
        <w:rPr>
          <w:b/>
        </w:rPr>
        <w:t>Why Should My Institution Participate?</w:t>
      </w:r>
    </w:p>
    <w:p w:rsidRPr="00446C9B" w:rsidR="00FD23D1" w:rsidP="0066382F" w:rsidRDefault="00FD23D1" w14:paraId="56DC6B22" w14:textId="77777777">
      <w:pPr>
        <w:pStyle w:val="BodyText"/>
        <w:rPr>
          <w:rFonts w:eastAsia="Calibri"/>
        </w:rPr>
      </w:pPr>
      <w:r w:rsidRPr="00446C9B">
        <w:rPr>
          <w:rFonts w:eastAsia="Calibri"/>
        </w:rPr>
        <w:t xml:space="preserve">NPSAS is intended to be representative of </w:t>
      </w:r>
      <w:r w:rsidR="006759EC">
        <w:rPr>
          <w:rFonts w:eastAsia="Calibri"/>
        </w:rPr>
        <w:t xml:space="preserve">students attending </w:t>
      </w:r>
      <w:r w:rsidRPr="00446C9B">
        <w:rPr>
          <w:rFonts w:eastAsia="Calibri"/>
        </w:rPr>
        <w:t xml:space="preserve">all types of postsecondary institutions.  Your participation ensures that institutions and students like yours are accurately represented in the sample. Each institution is unique and cannot be “replaced” in NPSAS. </w:t>
      </w:r>
    </w:p>
    <w:p w:rsidRPr="00446C9B" w:rsidR="00FD23D1" w:rsidP="0066382F" w:rsidRDefault="00FD23D1" w14:paraId="6106D875" w14:textId="77777777">
      <w:pPr>
        <w:pStyle w:val="BodyText"/>
        <w:rPr>
          <w:rFonts w:eastAsia="Calibri"/>
        </w:rPr>
      </w:pPr>
      <w:r w:rsidRPr="00446C9B">
        <w:rPr>
          <w:rFonts w:eastAsia="Calibri"/>
        </w:rPr>
        <w:t>With your participation</w:t>
      </w:r>
      <w:r w:rsidR="002962EE">
        <w:rPr>
          <w:rFonts w:eastAsia="Calibri"/>
        </w:rPr>
        <w:t>,</w:t>
      </w:r>
      <w:r w:rsidR="00292329">
        <w:rPr>
          <w:rFonts w:eastAsia="Calibri"/>
        </w:rPr>
        <w:t xml:space="preserve"> </w:t>
      </w:r>
      <w:r w:rsidR="00292329">
        <w:t>and if enough institutions participate,</w:t>
      </w:r>
      <w:r w:rsidRPr="00446C9B" w:rsidR="00292329">
        <w:rPr>
          <w:rFonts w:eastAsia="Calibri"/>
        </w:rPr>
        <w:t xml:space="preserve"> </w:t>
      </w:r>
      <w:r w:rsidRPr="00446C9B">
        <w:rPr>
          <w:rFonts w:eastAsia="Calibri"/>
        </w:rPr>
        <w:t xml:space="preserve">you will receive a data feedback report </w:t>
      </w:r>
      <w:r w:rsidR="00147F23">
        <w:rPr>
          <w:rFonts w:eastAsia="Calibri"/>
        </w:rPr>
        <w:t xml:space="preserve">comparing financial aid </w:t>
      </w:r>
      <w:r w:rsidRPr="00446C9B">
        <w:rPr>
          <w:rFonts w:eastAsia="Calibri"/>
        </w:rPr>
        <w:t>estimates at t</w:t>
      </w:r>
      <w:r w:rsidRPr="00E11797">
        <w:rPr>
          <w:rFonts w:eastAsia="Calibri"/>
          <w:szCs w:val="24"/>
        </w:rPr>
        <w:t xml:space="preserve">he </w:t>
      </w:r>
      <w:r w:rsidRPr="00E11797" w:rsidR="00E11797">
        <w:rPr>
          <w:szCs w:val="24"/>
        </w:rPr>
        <w:t>sector and national levels and, for undergraduates, at the state level</w:t>
      </w:r>
      <w:r w:rsidRPr="00E11797">
        <w:rPr>
          <w:rFonts w:eastAsia="Calibri"/>
          <w:szCs w:val="24"/>
        </w:rPr>
        <w:t>.</w:t>
      </w:r>
    </w:p>
    <w:p w:rsidRPr="00446C9B" w:rsidR="00FD23D1" w:rsidP="0066382F" w:rsidRDefault="00FD23D1" w14:paraId="5EAAE9ED" w14:textId="77777777">
      <w:pPr>
        <w:pStyle w:val="BodyText"/>
      </w:pPr>
      <w:r w:rsidRPr="00446C9B">
        <w:rPr>
          <w:rFonts w:eastAsia="Calibri"/>
        </w:rPr>
        <w:t>It is also important to note that NPSAS:20 will serve as the base-year study for the next</w:t>
      </w:r>
      <w:r w:rsidRPr="00446C9B">
        <w:rPr>
          <w:rFonts w:eastAsia="Calibri"/>
          <w:b/>
        </w:rPr>
        <w:t xml:space="preserve"> Beginning Postsecondary Students Longitudinal Study (BPS:20)</w:t>
      </w:r>
      <w:r w:rsidRPr="00446C9B">
        <w:rPr>
          <w:rFonts w:eastAsia="Calibri"/>
        </w:rPr>
        <w:t xml:space="preserve">, which tracks first-time students’ paths through postsecondary education over the course of six academic years.  </w:t>
      </w:r>
      <w:bookmarkStart w:name="_Hlk19013484" w:id="22"/>
      <w:r w:rsidRPr="00446C9B">
        <w:rPr>
          <w:rFonts w:eastAsia="Calibri"/>
        </w:rPr>
        <w:t>BPS permits examination of factors affecting student persistence in and completion of postsecondary education programs, their transitions to employment, and changes over time in their goals, marital status, income, and debt</w:t>
      </w:r>
      <w:bookmarkEnd w:id="22"/>
      <w:r w:rsidRPr="00446C9B">
        <w:rPr>
          <w:rFonts w:eastAsia="Calibri"/>
        </w:rPr>
        <w:t>. Using BPS data to gain insight in</w:t>
      </w:r>
      <w:r w:rsidR="006759EC">
        <w:rPr>
          <w:rFonts w:eastAsia="Calibri"/>
        </w:rPr>
        <w:t>to</w:t>
      </w:r>
      <w:r w:rsidRPr="00446C9B">
        <w:rPr>
          <w:rFonts w:eastAsia="Calibri"/>
        </w:rPr>
        <w:t xml:space="preserve"> these longer-term outcomes would not be possible without NPSAS.</w:t>
      </w:r>
    </w:p>
    <w:p w:rsidRPr="0066382F" w:rsidR="00FD23D1" w:rsidP="0066382F" w:rsidRDefault="00FD23D1" w14:paraId="5DDD18BD" w14:textId="77777777">
      <w:pPr>
        <w:pStyle w:val="BodyText"/>
        <w:rPr>
          <w:b/>
        </w:rPr>
      </w:pPr>
      <w:r w:rsidRPr="0066382F">
        <w:rPr>
          <w:b/>
        </w:rPr>
        <w:t>Can I Access NPSAS National Data for My Own Use?</w:t>
      </w:r>
    </w:p>
    <w:p w:rsidRPr="00446C9B" w:rsidR="00FD23D1" w:rsidP="0066382F" w:rsidRDefault="00FD23D1" w14:paraId="060AFD3B" w14:textId="77777777">
      <w:pPr>
        <w:pStyle w:val="BodyText"/>
        <w:rPr>
          <w:iCs/>
        </w:rPr>
      </w:pPr>
      <w:r w:rsidRPr="00446C9B">
        <w:rPr>
          <w:rFonts w:eastAsia="Calibri"/>
        </w:rPr>
        <w:t xml:space="preserve">Absolutely! </w:t>
      </w:r>
      <w:r w:rsidRPr="00446C9B">
        <w:rPr>
          <w:iCs/>
        </w:rPr>
        <w:t>NCES’s DataLab (</w:t>
      </w:r>
      <w:hyperlink w:history="1" r:id="rId17">
        <w:r w:rsidRPr="00446C9B">
          <w:rPr>
            <w:rStyle w:val="Hyperlink"/>
          </w:rPr>
          <w:t>https://nces.ed.gov/datalab</w:t>
        </w:r>
      </w:hyperlink>
      <w:r w:rsidRPr="00446C9B">
        <w:rPr>
          <w:iCs/>
        </w:rPr>
        <w:t xml:space="preserve">) provides a suite of powerful </w:t>
      </w:r>
      <w:r w:rsidR="00FD6F4B">
        <w:rPr>
          <w:iCs/>
        </w:rPr>
        <w:t xml:space="preserve">and </w:t>
      </w:r>
      <w:r w:rsidRPr="00446C9B">
        <w:rPr>
          <w:iCs/>
        </w:rPr>
        <w:t xml:space="preserve">intuitive online data tools for creating tables and conducting analyses using NPSAS and other NCES datasets. </w:t>
      </w:r>
      <w:r w:rsidRPr="00446C9B">
        <w:t xml:space="preserve">Many different reports and publications are also available for download from the main NCES website. </w:t>
      </w:r>
    </w:p>
    <w:p w:rsidRPr="00446C9B" w:rsidR="00FD23D1" w:rsidP="0066382F" w:rsidRDefault="00FD23D1" w14:paraId="6EA1697E" w14:textId="77777777">
      <w:pPr>
        <w:pStyle w:val="BodyText"/>
      </w:pPr>
      <w:r w:rsidRPr="00446C9B">
        <w:t>Institutions can use NPSAS data to expand their benchmarking work and provide a useful complement to their Integrated Postsecondary Education Data System (IPEDS) data.  </w:t>
      </w:r>
    </w:p>
    <w:p w:rsidRPr="0066382F" w:rsidR="00FD23D1" w:rsidP="0066382F" w:rsidRDefault="00FD23D1" w14:paraId="4158F54B" w14:textId="77777777">
      <w:pPr>
        <w:pStyle w:val="BodyText"/>
        <w:rPr>
          <w:b/>
        </w:rPr>
      </w:pPr>
      <w:r w:rsidRPr="0066382F">
        <w:rPr>
          <w:b/>
        </w:rPr>
        <w:lastRenderedPageBreak/>
        <w:t>About NCES</w:t>
      </w:r>
    </w:p>
    <w:p w:rsidRPr="00446C9B" w:rsidR="00FD23D1" w:rsidP="0066382F" w:rsidRDefault="00FD23D1" w14:paraId="0CC71517" w14:textId="77777777">
      <w:pPr>
        <w:pStyle w:val="BodyText"/>
      </w:pPr>
      <w:r w:rsidRPr="00446C9B">
        <w:rPr>
          <w:szCs w:val="17"/>
        </w:rPr>
        <w:t>NCES</w:t>
      </w:r>
      <w:r w:rsidRPr="00446C9B">
        <w:t xml:space="preserve"> </w:t>
      </w:r>
      <w:r w:rsidRPr="00446C9B">
        <w:rPr>
          <w:szCs w:val="17"/>
        </w:rPr>
        <w:t>is</w:t>
      </w:r>
      <w:r w:rsidRPr="00446C9B">
        <w:t xml:space="preserve"> </w:t>
      </w:r>
      <w:r w:rsidRPr="00446C9B">
        <w:rPr>
          <w:szCs w:val="17"/>
        </w:rPr>
        <w:t>authorized</w:t>
      </w:r>
      <w:r w:rsidRPr="00446C9B">
        <w:t xml:space="preserve"> </w:t>
      </w:r>
      <w:r w:rsidRPr="00446C9B">
        <w:rPr>
          <w:szCs w:val="17"/>
        </w:rPr>
        <w:t>by</w:t>
      </w:r>
      <w:r w:rsidRPr="00446C9B">
        <w:t xml:space="preserve"> </w:t>
      </w:r>
      <w:r w:rsidRPr="00446C9B">
        <w:rPr>
          <w:szCs w:val="17"/>
        </w:rPr>
        <w:t>federal</w:t>
      </w:r>
      <w:r w:rsidRPr="00446C9B">
        <w:t xml:space="preserve"> </w:t>
      </w:r>
      <w:r w:rsidRPr="00446C9B">
        <w:rPr>
          <w:szCs w:val="17"/>
        </w:rPr>
        <w:t>law</w:t>
      </w:r>
      <w:r w:rsidRPr="00446C9B">
        <w:t xml:space="preserve"> </w:t>
      </w:r>
      <w:r w:rsidRPr="00446C9B">
        <w:rPr>
          <w:szCs w:val="17"/>
        </w:rPr>
        <w:t>to</w:t>
      </w:r>
      <w:r w:rsidRPr="00446C9B">
        <w:t xml:space="preserve"> </w:t>
      </w:r>
      <w:r w:rsidRPr="00446C9B">
        <w:rPr>
          <w:szCs w:val="17"/>
        </w:rPr>
        <w:t>collect,</w:t>
      </w:r>
      <w:r w:rsidRPr="00446C9B">
        <w:t xml:space="preserve"> collate, </w:t>
      </w:r>
      <w:r w:rsidRPr="00446C9B">
        <w:rPr>
          <w:szCs w:val="17"/>
        </w:rPr>
        <w:t>analyze,</w:t>
      </w:r>
      <w:r w:rsidRPr="00446C9B">
        <w:t xml:space="preserve"> </w:t>
      </w:r>
      <w:r w:rsidRPr="00446C9B">
        <w:rPr>
          <w:szCs w:val="17"/>
        </w:rPr>
        <w:t>and</w:t>
      </w:r>
      <w:r w:rsidRPr="00446C9B">
        <w:t xml:space="preserve"> </w:t>
      </w:r>
      <w:r w:rsidRPr="00446C9B">
        <w:rPr>
          <w:szCs w:val="17"/>
        </w:rPr>
        <w:t>report</w:t>
      </w:r>
      <w:r w:rsidRPr="00446C9B">
        <w:t xml:space="preserve"> </w:t>
      </w:r>
      <w:r w:rsidRPr="00446C9B">
        <w:rPr>
          <w:szCs w:val="17"/>
        </w:rPr>
        <w:t>complete</w:t>
      </w:r>
      <w:r w:rsidRPr="00446C9B">
        <w:t xml:space="preserve"> </w:t>
      </w:r>
      <w:r w:rsidRPr="00446C9B">
        <w:rPr>
          <w:szCs w:val="17"/>
        </w:rPr>
        <w:t>statistics</w:t>
      </w:r>
      <w:r w:rsidRPr="00446C9B">
        <w:t xml:space="preserve"> </w:t>
      </w:r>
      <w:r w:rsidRPr="00446C9B">
        <w:rPr>
          <w:szCs w:val="17"/>
        </w:rPr>
        <w:t>on</w:t>
      </w:r>
      <w:r w:rsidRPr="00446C9B">
        <w:t xml:space="preserve"> </w:t>
      </w:r>
      <w:r w:rsidRPr="00446C9B">
        <w:rPr>
          <w:szCs w:val="17"/>
        </w:rPr>
        <w:t>the</w:t>
      </w:r>
      <w:r w:rsidRPr="00446C9B">
        <w:t xml:space="preserve"> </w:t>
      </w:r>
      <w:r w:rsidRPr="00446C9B">
        <w:rPr>
          <w:szCs w:val="17"/>
        </w:rPr>
        <w:t>condition</w:t>
      </w:r>
      <w:r w:rsidRPr="00446C9B">
        <w:t xml:space="preserve"> of </w:t>
      </w:r>
      <w:r w:rsidRPr="00446C9B">
        <w:rPr>
          <w:szCs w:val="17"/>
        </w:rPr>
        <w:t>education</w:t>
      </w:r>
      <w:r w:rsidRPr="00446C9B">
        <w:t xml:space="preserve"> </w:t>
      </w:r>
      <w:r w:rsidRPr="00446C9B">
        <w:rPr>
          <w:szCs w:val="17"/>
        </w:rPr>
        <w:t>in</w:t>
      </w:r>
      <w:r w:rsidRPr="00446C9B">
        <w:t xml:space="preserve"> </w:t>
      </w:r>
      <w:r w:rsidRPr="00446C9B">
        <w:rPr>
          <w:szCs w:val="17"/>
        </w:rPr>
        <w:t>the</w:t>
      </w:r>
      <w:r w:rsidRPr="00446C9B">
        <w:t xml:space="preserve"> </w:t>
      </w:r>
      <w:r w:rsidRPr="00446C9B">
        <w:rPr>
          <w:szCs w:val="17"/>
        </w:rPr>
        <w:t>United</w:t>
      </w:r>
      <w:r w:rsidRPr="00446C9B">
        <w:t xml:space="preserve"> </w:t>
      </w:r>
      <w:r w:rsidRPr="00446C9B">
        <w:rPr>
          <w:szCs w:val="17"/>
        </w:rPr>
        <w:t>States</w:t>
      </w:r>
      <w:r w:rsidRPr="00446C9B">
        <w:t xml:space="preserve"> </w:t>
      </w:r>
      <w:r w:rsidRPr="00446C9B">
        <w:rPr>
          <w:szCs w:val="17"/>
        </w:rPr>
        <w:t>and</w:t>
      </w:r>
      <w:r w:rsidRPr="00446C9B">
        <w:t xml:space="preserve"> </w:t>
      </w:r>
      <w:r w:rsidRPr="00446C9B">
        <w:rPr>
          <w:szCs w:val="17"/>
        </w:rPr>
        <w:t>other</w:t>
      </w:r>
      <w:r w:rsidRPr="00446C9B">
        <w:t xml:space="preserve"> </w:t>
      </w:r>
      <w:r w:rsidRPr="00446C9B">
        <w:rPr>
          <w:szCs w:val="17"/>
        </w:rPr>
        <w:t>nations.</w:t>
      </w:r>
      <w:r w:rsidRPr="00446C9B">
        <w:t xml:space="preserve"> Through </w:t>
      </w:r>
      <w:r w:rsidRPr="00446C9B">
        <w:rPr>
          <w:szCs w:val="17"/>
        </w:rPr>
        <w:t>the</w:t>
      </w:r>
      <w:r w:rsidRPr="00446C9B">
        <w:t xml:space="preserve"> </w:t>
      </w:r>
      <w:r w:rsidRPr="00446C9B">
        <w:rPr>
          <w:szCs w:val="17"/>
        </w:rPr>
        <w:t>Higher</w:t>
      </w:r>
      <w:r w:rsidRPr="00446C9B">
        <w:t xml:space="preserve"> </w:t>
      </w:r>
      <w:r w:rsidRPr="00446C9B">
        <w:rPr>
          <w:szCs w:val="17"/>
        </w:rPr>
        <w:t>Education</w:t>
      </w:r>
      <w:r w:rsidRPr="00446C9B">
        <w:t xml:space="preserve"> </w:t>
      </w:r>
      <w:r w:rsidRPr="00446C9B">
        <w:rPr>
          <w:szCs w:val="17"/>
        </w:rPr>
        <w:t>Opportunity Act</w:t>
      </w:r>
      <w:r w:rsidRPr="00446C9B">
        <w:t xml:space="preserve"> </w:t>
      </w:r>
      <w:r w:rsidRPr="00446C9B">
        <w:rPr>
          <w:szCs w:val="17"/>
        </w:rPr>
        <w:t>of</w:t>
      </w:r>
      <w:r w:rsidRPr="00446C9B">
        <w:t xml:space="preserve"> </w:t>
      </w:r>
      <w:r w:rsidRPr="00446C9B">
        <w:rPr>
          <w:szCs w:val="17"/>
        </w:rPr>
        <w:t>2008</w:t>
      </w:r>
      <w:r w:rsidRPr="00446C9B">
        <w:t xml:space="preserve"> </w:t>
      </w:r>
      <w:r w:rsidRPr="00446C9B">
        <w:rPr>
          <w:szCs w:val="17"/>
        </w:rPr>
        <w:t>(20</w:t>
      </w:r>
      <w:r w:rsidRPr="00446C9B">
        <w:t xml:space="preserve"> U.S.C. </w:t>
      </w:r>
      <w:r w:rsidRPr="00446C9B">
        <w:rPr>
          <w:szCs w:val="17"/>
        </w:rPr>
        <w:t>§1015),</w:t>
      </w:r>
      <w:r w:rsidRPr="00446C9B">
        <w:t xml:space="preserve"> </w:t>
      </w:r>
      <w:r w:rsidRPr="00446C9B">
        <w:rPr>
          <w:szCs w:val="17"/>
        </w:rPr>
        <w:t>Congress</w:t>
      </w:r>
      <w:r w:rsidRPr="00446C9B">
        <w:t xml:space="preserve"> </w:t>
      </w:r>
      <w:r w:rsidRPr="00446C9B">
        <w:rPr>
          <w:szCs w:val="17"/>
        </w:rPr>
        <w:t>requires</w:t>
      </w:r>
      <w:r w:rsidRPr="00446C9B">
        <w:t xml:space="preserve"> </w:t>
      </w:r>
      <w:r w:rsidRPr="00446C9B">
        <w:rPr>
          <w:szCs w:val="17"/>
        </w:rPr>
        <w:t>that</w:t>
      </w:r>
      <w:r w:rsidRPr="00446C9B">
        <w:t xml:space="preserve"> </w:t>
      </w:r>
      <w:r w:rsidRPr="00446C9B">
        <w:rPr>
          <w:szCs w:val="17"/>
        </w:rPr>
        <w:t>NCES</w:t>
      </w:r>
      <w:r w:rsidRPr="00446C9B">
        <w:t xml:space="preserve"> </w:t>
      </w:r>
      <w:r w:rsidRPr="00446C9B">
        <w:rPr>
          <w:szCs w:val="17"/>
        </w:rPr>
        <w:t>collect</w:t>
      </w:r>
      <w:r w:rsidRPr="00446C9B">
        <w:t xml:space="preserve"> information </w:t>
      </w:r>
      <w:r w:rsidRPr="00446C9B">
        <w:rPr>
          <w:szCs w:val="17"/>
        </w:rPr>
        <w:t>from</w:t>
      </w:r>
      <w:r w:rsidRPr="00446C9B">
        <w:t xml:space="preserve"> </w:t>
      </w:r>
      <w:r w:rsidRPr="00446C9B">
        <w:rPr>
          <w:szCs w:val="17"/>
        </w:rPr>
        <w:t>postsecondary</w:t>
      </w:r>
      <w:r w:rsidRPr="00446C9B">
        <w:t xml:space="preserve"> </w:t>
      </w:r>
      <w:r w:rsidRPr="00446C9B">
        <w:rPr>
          <w:szCs w:val="17"/>
        </w:rPr>
        <w:t>institutions</w:t>
      </w:r>
      <w:r w:rsidRPr="00446C9B">
        <w:t xml:space="preserve"> </w:t>
      </w:r>
      <w:r w:rsidRPr="00446C9B">
        <w:rPr>
          <w:szCs w:val="17"/>
        </w:rPr>
        <w:t>about</w:t>
      </w:r>
      <w:r w:rsidRPr="00446C9B">
        <w:t xml:space="preserve"> </w:t>
      </w:r>
      <w:r w:rsidRPr="00446C9B">
        <w:rPr>
          <w:szCs w:val="17"/>
        </w:rPr>
        <w:t>how</w:t>
      </w:r>
      <w:r w:rsidRPr="00446C9B">
        <w:t xml:space="preserve"> </w:t>
      </w:r>
      <w:r w:rsidRPr="00446C9B">
        <w:rPr>
          <w:szCs w:val="17"/>
        </w:rPr>
        <w:t>students</w:t>
      </w:r>
      <w:r w:rsidRPr="00446C9B">
        <w:t xml:space="preserve"> </w:t>
      </w:r>
      <w:r w:rsidRPr="00446C9B">
        <w:rPr>
          <w:szCs w:val="17"/>
        </w:rPr>
        <w:t>and</w:t>
      </w:r>
      <w:r w:rsidRPr="00446C9B">
        <w:t xml:space="preserve"> their </w:t>
      </w:r>
      <w:r w:rsidRPr="00446C9B">
        <w:rPr>
          <w:szCs w:val="17"/>
        </w:rPr>
        <w:t>families</w:t>
      </w:r>
      <w:r w:rsidRPr="00446C9B">
        <w:t xml:space="preserve"> </w:t>
      </w:r>
      <w:r w:rsidRPr="00446C9B">
        <w:rPr>
          <w:szCs w:val="17"/>
        </w:rPr>
        <w:t>finance</w:t>
      </w:r>
      <w:r w:rsidRPr="00446C9B">
        <w:t xml:space="preserve"> </w:t>
      </w:r>
      <w:r w:rsidRPr="00446C9B">
        <w:rPr>
          <w:szCs w:val="17"/>
        </w:rPr>
        <w:t>education</w:t>
      </w:r>
      <w:r w:rsidRPr="00446C9B">
        <w:t xml:space="preserve"> </w:t>
      </w:r>
      <w:r w:rsidRPr="00446C9B">
        <w:rPr>
          <w:szCs w:val="17"/>
        </w:rPr>
        <w:t>beyond</w:t>
      </w:r>
      <w:r w:rsidRPr="00446C9B">
        <w:t xml:space="preserve"> </w:t>
      </w:r>
      <w:r w:rsidRPr="00446C9B">
        <w:rPr>
          <w:szCs w:val="17"/>
        </w:rPr>
        <w:t>high</w:t>
      </w:r>
      <w:r w:rsidRPr="00446C9B">
        <w:t xml:space="preserve"> </w:t>
      </w:r>
      <w:r w:rsidRPr="00446C9B">
        <w:rPr>
          <w:szCs w:val="17"/>
        </w:rPr>
        <w:t>school.</w:t>
      </w:r>
      <w:r w:rsidRPr="00446C9B">
        <w:t xml:space="preserve"> </w:t>
      </w:r>
      <w:r w:rsidRPr="00446C9B">
        <w:rPr>
          <w:szCs w:val="17"/>
        </w:rPr>
        <w:t>NPSAS</w:t>
      </w:r>
      <w:r w:rsidRPr="00446C9B">
        <w:t xml:space="preserve"> </w:t>
      </w:r>
      <w:r w:rsidRPr="00446C9B">
        <w:rPr>
          <w:szCs w:val="17"/>
        </w:rPr>
        <w:t>has</w:t>
      </w:r>
      <w:r w:rsidRPr="00446C9B">
        <w:t xml:space="preserve"> </w:t>
      </w:r>
      <w:r w:rsidRPr="00446C9B">
        <w:rPr>
          <w:szCs w:val="17"/>
        </w:rPr>
        <w:t>collected</w:t>
      </w:r>
      <w:r w:rsidRPr="00446C9B">
        <w:t xml:space="preserve"> </w:t>
      </w:r>
      <w:r w:rsidRPr="00446C9B">
        <w:rPr>
          <w:szCs w:val="17"/>
        </w:rPr>
        <w:t>information</w:t>
      </w:r>
      <w:r w:rsidRPr="00446C9B">
        <w:t xml:space="preserve"> from </w:t>
      </w:r>
      <w:r w:rsidRPr="00446C9B">
        <w:rPr>
          <w:szCs w:val="17"/>
        </w:rPr>
        <w:t>postsecondary</w:t>
      </w:r>
      <w:r w:rsidRPr="00446C9B">
        <w:t xml:space="preserve"> </w:t>
      </w:r>
      <w:r w:rsidRPr="00446C9B">
        <w:rPr>
          <w:szCs w:val="17"/>
        </w:rPr>
        <w:t>students</w:t>
      </w:r>
      <w:r w:rsidRPr="00446C9B">
        <w:t xml:space="preserve"> </w:t>
      </w:r>
      <w:r w:rsidRPr="00446C9B">
        <w:rPr>
          <w:szCs w:val="17"/>
        </w:rPr>
        <w:t>and</w:t>
      </w:r>
      <w:r w:rsidRPr="00446C9B">
        <w:t xml:space="preserve"> </w:t>
      </w:r>
      <w:r w:rsidRPr="00446C9B">
        <w:rPr>
          <w:szCs w:val="17"/>
        </w:rPr>
        <w:t>institutions</w:t>
      </w:r>
      <w:r w:rsidRPr="00446C9B">
        <w:t xml:space="preserve"> </w:t>
      </w:r>
      <w:r w:rsidRPr="00446C9B">
        <w:rPr>
          <w:szCs w:val="17"/>
        </w:rPr>
        <w:t>since</w:t>
      </w:r>
      <w:r w:rsidRPr="00446C9B">
        <w:t xml:space="preserve"> 1987.</w:t>
      </w:r>
    </w:p>
    <w:p w:rsidRPr="0066382F" w:rsidR="00FD23D1" w:rsidP="0066382F" w:rsidRDefault="00FD23D1" w14:paraId="4C80DAD6" w14:textId="77777777">
      <w:pPr>
        <w:pStyle w:val="BodyText"/>
        <w:rPr>
          <w:b/>
        </w:rPr>
      </w:pPr>
      <w:r w:rsidRPr="0066382F">
        <w:rPr>
          <w:b/>
        </w:rPr>
        <w:t>Confidentiality of Data</w:t>
      </w:r>
    </w:p>
    <w:p w:rsidRPr="00446C9B" w:rsidR="00FD23D1" w:rsidP="0066382F" w:rsidRDefault="00FD23D1" w14:paraId="06582886" w14:textId="77777777">
      <w:pPr>
        <w:pStyle w:val="BodyText"/>
      </w:pPr>
      <w:r w:rsidRPr="00446C9B">
        <w:t>NCES is required to follow strict procedures to protect personal information in the collection, reporting, and publication of data. All of the information provided by individuals or institutions may be used only for statistical purposes and may not be disclosed, or used, in identifiable form for any other purpose except as required by law (20 U.S.C. §9573 and 6 U.S.C. §151).</w:t>
      </w:r>
    </w:p>
    <w:p w:rsidRPr="00446C9B" w:rsidR="00FD23D1" w:rsidP="0066382F" w:rsidRDefault="00FD23D1" w14:paraId="7F175BEA" w14:textId="292AE96A">
      <w:pPr>
        <w:pStyle w:val="BodyText"/>
      </w:pPr>
      <w:r w:rsidRPr="00446C9B">
        <w:t>The Family Educational Rights and Privacy Act of 1974 (FERPA</w:t>
      </w:r>
      <w:r w:rsidR="00685261">
        <w:t xml:space="preserve">, </w:t>
      </w:r>
      <w:bookmarkStart w:name="_Hlk17967233" w:id="23"/>
      <w:r w:rsidRPr="00973056" w:rsidR="00685261">
        <w:t>34 CFR §§ 99.31(a)(3)</w:t>
      </w:r>
      <w:r w:rsidR="00094B70">
        <w:t>(iii)</w:t>
      </w:r>
      <w:r w:rsidRPr="00973056" w:rsidR="00685261">
        <w:t xml:space="preserve"> </w:t>
      </w:r>
      <w:bookmarkEnd w:id="23"/>
      <w:r w:rsidRPr="00973056" w:rsidR="00685261">
        <w:t>and 99.35</w:t>
      </w:r>
      <w:r w:rsidRPr="00446C9B">
        <w:t xml:space="preserve">) </w:t>
      </w:r>
      <w:r w:rsidRPr="00973056" w:rsidR="00973056">
        <w:t>permits institutions to disclose personally identifiable information from students’ education records, without consent, to authorized representatives of the Secretary of Education in connection with an evaluation of federally supported education programs</w:t>
      </w:r>
      <w:r w:rsidRPr="00446C9B">
        <w:t>. RTI International, as the contractor for NCES, has been given the authority to collect information from institution records on behalf of NCES.</w:t>
      </w:r>
    </w:p>
    <w:p w:rsidRPr="000D3D6C" w:rsidR="00FD23D1" w:rsidP="0066382F" w:rsidRDefault="00FD23D1" w14:paraId="3E2E2BE6" w14:textId="77777777">
      <w:pPr>
        <w:pStyle w:val="BodyText"/>
      </w:pPr>
      <w:r w:rsidRPr="000D3D6C">
        <w:rPr>
          <w:b/>
          <w:bCs/>
        </w:rPr>
        <w:t xml:space="preserve">Protection of Electronic Files </w:t>
      </w:r>
      <w:r w:rsidRPr="000D3D6C">
        <w:rPr>
          <w:b/>
          <w:bCs/>
        </w:rPr>
        <w:br/>
      </w:r>
      <w:r w:rsidRPr="00446C9B">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rsidRPr="00446C9B" w:rsidR="00FD23D1" w:rsidP="0066382F" w:rsidRDefault="00FD23D1" w14:paraId="0C56F531" w14:textId="77777777">
      <w:pPr>
        <w:pStyle w:val="BodyText"/>
        <w:rPr>
          <w:b/>
          <w:bCs/>
        </w:rPr>
      </w:pPr>
      <w:r w:rsidRPr="000D3D6C">
        <w:rPr>
          <w:b/>
          <w:bCs/>
        </w:rPr>
        <w:t>Preparation of Data for Public Release</w:t>
      </w:r>
      <w:r w:rsidRPr="000D3D6C">
        <w:rPr>
          <w:b/>
          <w:bCs/>
          <w:sz w:val="28"/>
        </w:rPr>
        <w:br/>
      </w:r>
      <w:r w:rsidRPr="00446C9B">
        <w:t>It will not be possible to identify specific individuals in any data released to the public</w:t>
      </w:r>
      <w:r w:rsidR="007C1CD8">
        <w:t xml:space="preserve"> </w:t>
      </w:r>
      <w:r w:rsidRPr="00446C9B" w:rsidR="007C1CD8">
        <w:t>(e.g., statistical tables</w:t>
      </w:r>
      <w:r w:rsidR="007C1CD8">
        <w:t xml:space="preserve"> and data files</w:t>
      </w:r>
      <w:r w:rsidRPr="00446C9B" w:rsidR="007C1CD8">
        <w:t>)</w:t>
      </w:r>
      <w:r w:rsidRPr="00446C9B">
        <w:t>.</w:t>
      </w:r>
    </w:p>
    <w:p w:rsidRPr="000D3D6C" w:rsidR="00FD23D1" w:rsidP="0066382F" w:rsidRDefault="00FD23D1" w14:paraId="7F091C15" w14:textId="77777777">
      <w:pPr>
        <w:pStyle w:val="BodyText"/>
        <w:rPr>
          <w:bCs/>
        </w:rPr>
      </w:pPr>
    </w:p>
    <w:p w:rsidRPr="00DA577F" w:rsidR="00FD23D1" w:rsidP="0066382F" w:rsidRDefault="00FD23D1" w14:paraId="1B87562E" w14:textId="77777777">
      <w:pPr>
        <w:pStyle w:val="BodyText"/>
        <w:rPr>
          <w:bCs/>
          <w:szCs w:val="24"/>
        </w:rPr>
      </w:pPr>
      <w:r w:rsidRPr="00DA577F">
        <w:rPr>
          <w:bCs/>
          <w:szCs w:val="24"/>
        </w:rPr>
        <w:t>For assistance, please contact the Help Desk</w:t>
      </w:r>
      <w:r w:rsidR="0000206B">
        <w:rPr>
          <w:bCs/>
          <w:szCs w:val="24"/>
        </w:rPr>
        <w:t xml:space="preserve"> (9 AM to 9 PM ET):</w:t>
      </w:r>
    </w:p>
    <w:p w:rsidRPr="00DA577F" w:rsidR="00FD23D1" w:rsidP="00FD23D1" w:rsidRDefault="00FD23D1" w14:paraId="3201E2A0" w14:textId="77777777">
      <w:pPr>
        <w:jc w:val="center"/>
        <w:rPr>
          <w:b/>
          <w:bCs/>
          <w:szCs w:val="24"/>
        </w:rPr>
      </w:pPr>
      <w:r w:rsidRPr="00DA577F">
        <w:rPr>
          <w:bCs/>
          <w:szCs w:val="24"/>
        </w:rPr>
        <w:t xml:space="preserve">or visit the website: </w:t>
      </w:r>
      <w:hyperlink w:history="1" r:id="rId18">
        <w:r w:rsidRPr="00DA577F">
          <w:rPr>
            <w:rStyle w:val="Hyperlink"/>
            <w:szCs w:val="24"/>
          </w:rPr>
          <w:t>https://XXXXX</w:t>
        </w:r>
      </w:hyperlink>
    </w:p>
    <w:p w:rsidRPr="00DA577F" w:rsidR="00FD23D1" w:rsidP="00FD23D1" w:rsidRDefault="00FD23D1" w14:paraId="0D5FEBA5" w14:textId="77777777">
      <w:pPr>
        <w:jc w:val="center"/>
        <w:rPr>
          <w:bCs/>
          <w:szCs w:val="24"/>
        </w:rPr>
      </w:pPr>
      <w:r w:rsidRPr="00DA577F">
        <w:rPr>
          <w:bCs/>
          <w:szCs w:val="24"/>
        </w:rPr>
        <w:t>Postsecondary Data Portal Help Desk</w:t>
      </w:r>
    </w:p>
    <w:p w:rsidRPr="00DA577F" w:rsidR="00FD23D1" w:rsidP="00FD23D1" w:rsidRDefault="00FD23D1" w14:paraId="33DFD26A" w14:textId="77777777">
      <w:pPr>
        <w:jc w:val="center"/>
        <w:rPr>
          <w:bCs/>
          <w:szCs w:val="24"/>
        </w:rPr>
      </w:pPr>
      <w:r w:rsidRPr="00DA577F">
        <w:rPr>
          <w:bCs/>
          <w:szCs w:val="24"/>
        </w:rPr>
        <w:t>1-XXX-XXX-XXXX</w:t>
      </w:r>
    </w:p>
    <w:p w:rsidRPr="00DA577F" w:rsidR="00FD23D1" w:rsidP="00FD23D1" w:rsidRDefault="00FD23D1" w14:paraId="2C97EC33" w14:textId="77777777">
      <w:pPr>
        <w:jc w:val="center"/>
        <w:rPr>
          <w:bCs/>
          <w:szCs w:val="24"/>
        </w:rPr>
      </w:pPr>
      <w:r w:rsidRPr="00DA577F">
        <w:rPr>
          <w:rStyle w:val="Hyperlink"/>
          <w:bCs/>
          <w:szCs w:val="24"/>
        </w:rPr>
        <w:t>XXX@rti.org</w:t>
      </w:r>
    </w:p>
    <w:p w:rsidRPr="00DA577F" w:rsidR="00FD23D1" w:rsidP="00FD23D1" w:rsidRDefault="00FD23D1" w14:paraId="5B4D2323" w14:textId="77777777">
      <w:pPr>
        <w:spacing w:before="240"/>
        <w:jc w:val="center"/>
        <w:rPr>
          <w:b/>
          <w:bCs/>
          <w:szCs w:val="24"/>
        </w:rPr>
      </w:pPr>
      <w:r w:rsidRPr="00DA577F">
        <w:rPr>
          <w:b/>
          <w:bCs/>
          <w:szCs w:val="24"/>
        </w:rPr>
        <w:t>If you have questions or concerns about NPSAS:20,</w:t>
      </w:r>
      <w:r>
        <w:rPr>
          <w:b/>
          <w:bCs/>
          <w:szCs w:val="24"/>
        </w:rPr>
        <w:t xml:space="preserve"> contact:</w:t>
      </w:r>
    </w:p>
    <w:p w:rsidRPr="00DA577F" w:rsidR="00FD23D1" w:rsidP="00FD23D1" w:rsidRDefault="00FD23D1" w14:paraId="3949E1E9" w14:textId="77777777">
      <w:pPr>
        <w:jc w:val="center"/>
        <w:rPr>
          <w:b/>
          <w:bCs/>
          <w:szCs w:val="24"/>
        </w:rPr>
      </w:pPr>
      <w:r w:rsidRPr="00DA577F">
        <w:rPr>
          <w:b/>
          <w:bCs/>
          <w:szCs w:val="24"/>
        </w:rPr>
        <w:t>RTI International</w:t>
      </w:r>
    </w:p>
    <w:p w:rsidRPr="00DA577F" w:rsidR="00FD23D1" w:rsidP="00FD23D1" w:rsidRDefault="00FD23D1" w14:paraId="626C8C92" w14:textId="77777777">
      <w:pPr>
        <w:jc w:val="center"/>
        <w:rPr>
          <w:b/>
          <w:bCs/>
          <w:szCs w:val="24"/>
        </w:rPr>
      </w:pPr>
    </w:p>
    <w:p w:rsidRPr="00DA577F" w:rsidR="00FD23D1" w:rsidP="00FD23D1" w:rsidRDefault="00FD23D1" w14:paraId="7959B093" w14:textId="77777777">
      <w:pPr>
        <w:jc w:val="center"/>
        <w:rPr>
          <w:szCs w:val="24"/>
        </w:rPr>
      </w:pPr>
    </w:p>
    <w:p w:rsidRPr="00DA577F" w:rsidR="00FD23D1" w:rsidP="00FD23D1" w:rsidRDefault="00FD23D1" w14:paraId="00D7FB0E" w14:textId="77777777">
      <w:pPr>
        <w:jc w:val="center"/>
        <w:rPr>
          <w:szCs w:val="24"/>
        </w:rPr>
      </w:pPr>
      <w:r w:rsidRPr="00DA577F">
        <w:rPr>
          <w:szCs w:val="24"/>
        </w:rPr>
        <w:t>Jennifer Wine, Ph</w:t>
      </w:r>
      <w:r w:rsidR="00B06609">
        <w:rPr>
          <w:szCs w:val="24"/>
        </w:rPr>
        <w:t>.</w:t>
      </w:r>
      <w:r w:rsidRPr="00DA577F">
        <w:rPr>
          <w:szCs w:val="24"/>
        </w:rPr>
        <w:t>D</w:t>
      </w:r>
      <w:r w:rsidR="00B06609">
        <w:rPr>
          <w:szCs w:val="24"/>
        </w:rPr>
        <w:t>.</w:t>
      </w:r>
    </w:p>
    <w:p w:rsidRPr="00DA577F" w:rsidR="00FD23D1" w:rsidP="00FD23D1" w:rsidRDefault="00FD23D1" w14:paraId="78C7011A" w14:textId="77777777">
      <w:pPr>
        <w:jc w:val="center"/>
        <w:rPr>
          <w:szCs w:val="24"/>
        </w:rPr>
      </w:pPr>
      <w:r w:rsidRPr="00DA577F">
        <w:rPr>
          <w:szCs w:val="24"/>
        </w:rPr>
        <w:t>Director, NPSAS:20</w:t>
      </w:r>
    </w:p>
    <w:p w:rsidR="00FD23D1" w:rsidP="00FD23D1" w:rsidRDefault="0036252D" w14:paraId="05824B6B" w14:textId="77777777">
      <w:pPr>
        <w:jc w:val="center"/>
        <w:rPr>
          <w:szCs w:val="24"/>
        </w:rPr>
      </w:pPr>
      <w:hyperlink w:history="1" r:id="rId19">
        <w:r w:rsidRPr="00841E02" w:rsidR="003E5F20">
          <w:rPr>
            <w:rStyle w:val="Hyperlink"/>
            <w:szCs w:val="24"/>
          </w:rPr>
          <w:t>XXX@rti.org</w:t>
        </w:r>
      </w:hyperlink>
    </w:p>
    <w:p w:rsidRPr="00DA577F" w:rsidR="003E5F20" w:rsidP="00FD23D1" w:rsidRDefault="003E5F20" w14:paraId="72940862" w14:textId="77777777">
      <w:pPr>
        <w:jc w:val="center"/>
        <w:rPr>
          <w:szCs w:val="24"/>
        </w:rPr>
      </w:pPr>
    </w:p>
    <w:p w:rsidRPr="00DA577F" w:rsidR="00FD23D1" w:rsidP="00FD23D1" w:rsidRDefault="00FD23D1" w14:paraId="34128081" w14:textId="77777777">
      <w:pPr>
        <w:jc w:val="center"/>
        <w:rPr>
          <w:szCs w:val="24"/>
        </w:rPr>
      </w:pPr>
    </w:p>
    <w:p w:rsidRPr="00DA577F" w:rsidR="00FD23D1" w:rsidP="00FD23D1" w:rsidRDefault="00FD23D1" w14:paraId="44D893BA" w14:textId="77777777">
      <w:pPr>
        <w:jc w:val="center"/>
        <w:rPr>
          <w:b/>
          <w:bCs/>
          <w:szCs w:val="24"/>
        </w:rPr>
      </w:pPr>
      <w:r w:rsidRPr="00DA577F">
        <w:rPr>
          <w:b/>
          <w:bCs/>
          <w:szCs w:val="24"/>
        </w:rPr>
        <w:t>1-</w:t>
      </w:r>
      <w:r w:rsidR="00AD7FC9">
        <w:rPr>
          <w:b/>
          <w:bCs/>
          <w:szCs w:val="24"/>
        </w:rPr>
        <w:t>XXX</w:t>
      </w:r>
      <w:r w:rsidRPr="00DA577F">
        <w:rPr>
          <w:b/>
          <w:bCs/>
          <w:szCs w:val="24"/>
        </w:rPr>
        <w:t>-XXX-XXX</w:t>
      </w:r>
    </w:p>
    <w:p w:rsidRPr="00DA577F" w:rsidR="00FD23D1" w:rsidP="00FD23D1" w:rsidRDefault="00FD23D1" w14:paraId="43A82F9F" w14:textId="77777777">
      <w:pPr>
        <w:jc w:val="center"/>
        <w:rPr>
          <w:b/>
          <w:bCs/>
          <w:szCs w:val="24"/>
        </w:rPr>
      </w:pPr>
    </w:p>
    <w:p w:rsidR="002F176C" w:rsidRDefault="002F176C" w14:paraId="2637B391" w14:textId="77777777">
      <w:pPr>
        <w:rPr>
          <w:b/>
          <w:bCs/>
          <w:szCs w:val="24"/>
        </w:rPr>
      </w:pPr>
      <w:r>
        <w:rPr>
          <w:b/>
          <w:bCs/>
          <w:szCs w:val="24"/>
        </w:rPr>
        <w:br w:type="page"/>
      </w:r>
    </w:p>
    <w:p w:rsidR="00FD23D1" w:rsidP="00FD23D1" w:rsidRDefault="00FD23D1" w14:paraId="41F07C1F" w14:textId="77777777">
      <w:pPr>
        <w:jc w:val="center"/>
        <w:rPr>
          <w:b/>
          <w:bCs/>
          <w:szCs w:val="24"/>
        </w:rPr>
      </w:pPr>
      <w:r w:rsidRPr="00DA577F">
        <w:rPr>
          <w:b/>
          <w:bCs/>
          <w:szCs w:val="24"/>
        </w:rPr>
        <w:lastRenderedPageBreak/>
        <w:t>National Center for Education Statistics (NCES)</w:t>
      </w:r>
    </w:p>
    <w:p w:rsidRPr="00DA577F" w:rsidR="002F176C" w:rsidP="00FD23D1" w:rsidRDefault="002F176C" w14:paraId="41D67ED0" w14:textId="77777777">
      <w:pPr>
        <w:jc w:val="center"/>
        <w:rPr>
          <w:b/>
          <w:bCs/>
          <w:szCs w:val="24"/>
        </w:rPr>
      </w:pPr>
    </w:p>
    <w:p w:rsidRPr="00DA577F" w:rsidR="00FD23D1" w:rsidP="00FD23D1" w:rsidRDefault="00FD23D1" w14:paraId="5CCBCB53" w14:textId="77777777">
      <w:pPr>
        <w:jc w:val="center"/>
        <w:rPr>
          <w:szCs w:val="24"/>
        </w:rPr>
      </w:pPr>
      <w:r w:rsidRPr="00DA577F">
        <w:rPr>
          <w:szCs w:val="24"/>
        </w:rPr>
        <w:t>Tracy Hunt-White, Ph</w:t>
      </w:r>
      <w:r w:rsidR="00B06609">
        <w:rPr>
          <w:szCs w:val="24"/>
        </w:rPr>
        <w:t>.</w:t>
      </w:r>
      <w:r w:rsidRPr="00DA577F">
        <w:rPr>
          <w:szCs w:val="24"/>
        </w:rPr>
        <w:t>D</w:t>
      </w:r>
      <w:r w:rsidR="00B06609">
        <w:rPr>
          <w:szCs w:val="24"/>
        </w:rPr>
        <w:t>.</w:t>
      </w:r>
    </w:p>
    <w:p w:rsidRPr="00DA577F" w:rsidR="00FD23D1" w:rsidP="00FD23D1" w:rsidRDefault="00FD23D1" w14:paraId="11442039" w14:textId="77777777">
      <w:pPr>
        <w:jc w:val="center"/>
        <w:rPr>
          <w:szCs w:val="24"/>
        </w:rPr>
      </w:pPr>
      <w:r w:rsidRPr="00DA577F">
        <w:rPr>
          <w:szCs w:val="24"/>
        </w:rPr>
        <w:t>NCES Project Officer, NPSAS:20</w:t>
      </w:r>
    </w:p>
    <w:p w:rsidRPr="00DA577F" w:rsidR="00FD23D1" w:rsidP="00FD23D1" w:rsidRDefault="0036252D" w14:paraId="7D94E1DA" w14:textId="77777777">
      <w:pPr>
        <w:jc w:val="center"/>
        <w:rPr>
          <w:szCs w:val="24"/>
        </w:rPr>
      </w:pPr>
      <w:hyperlink w:history="1" r:id="rId20">
        <w:r w:rsidRPr="00DA577F" w:rsidR="00FD23D1">
          <w:rPr>
            <w:rStyle w:val="Hyperlink"/>
            <w:szCs w:val="24"/>
          </w:rPr>
          <w:t>XXX@ed.gov</w:t>
        </w:r>
      </w:hyperlink>
    </w:p>
    <w:p w:rsidRPr="00DA577F" w:rsidR="00FD23D1" w:rsidP="00FD23D1" w:rsidRDefault="00FD23D1" w14:paraId="53A95C69" w14:textId="77777777">
      <w:pPr>
        <w:jc w:val="center"/>
        <w:rPr>
          <w:szCs w:val="24"/>
        </w:rPr>
      </w:pPr>
      <w:r w:rsidRPr="00DA577F">
        <w:rPr>
          <w:szCs w:val="24"/>
        </w:rPr>
        <w:t xml:space="preserve"> (XXX) XXX-XXXX</w:t>
      </w:r>
    </w:p>
    <w:p w:rsidRPr="00DA577F" w:rsidR="00FD23D1" w:rsidP="00FD23D1" w:rsidRDefault="00FD23D1" w14:paraId="234AF77F" w14:textId="77777777">
      <w:pPr>
        <w:jc w:val="center"/>
        <w:rPr>
          <w:szCs w:val="24"/>
        </w:rPr>
      </w:pPr>
      <w:r w:rsidRPr="00DA577F">
        <w:rPr>
          <w:szCs w:val="24"/>
        </w:rPr>
        <w:t>Conducted by</w:t>
      </w:r>
    </w:p>
    <w:p w:rsidRPr="00DA577F" w:rsidR="00FD23D1" w:rsidP="00FD23D1" w:rsidRDefault="00FD23D1" w14:paraId="0E058454" w14:textId="77777777">
      <w:pPr>
        <w:jc w:val="center"/>
        <w:rPr>
          <w:szCs w:val="24"/>
        </w:rPr>
      </w:pPr>
    </w:p>
    <w:p w:rsidRPr="00DA577F" w:rsidR="00FD23D1" w:rsidP="00FD23D1" w:rsidRDefault="00FD23D1" w14:paraId="04B23F0B" w14:textId="77777777">
      <w:pPr>
        <w:jc w:val="center"/>
        <w:rPr>
          <w:szCs w:val="24"/>
        </w:rPr>
      </w:pPr>
      <w:r w:rsidRPr="00DA577F">
        <w:rPr>
          <w:szCs w:val="24"/>
        </w:rPr>
        <w:t>&lt;NCES logo&gt;</w:t>
      </w:r>
    </w:p>
    <w:p w:rsidRPr="00DA577F" w:rsidR="00FD23D1" w:rsidP="00FD23D1" w:rsidRDefault="00FD23D1" w14:paraId="45294922" w14:textId="77777777">
      <w:pPr>
        <w:jc w:val="center"/>
        <w:rPr>
          <w:szCs w:val="24"/>
        </w:rPr>
      </w:pPr>
    </w:p>
    <w:p w:rsidRPr="00DA577F" w:rsidR="00FD23D1" w:rsidP="00FD23D1" w:rsidRDefault="00FD23D1" w14:paraId="5BE789C5" w14:textId="77777777">
      <w:pPr>
        <w:jc w:val="center"/>
        <w:rPr>
          <w:szCs w:val="24"/>
        </w:rPr>
      </w:pPr>
      <w:r w:rsidRPr="00DA577F">
        <w:rPr>
          <w:szCs w:val="24"/>
        </w:rPr>
        <w:t>U.S. Department of Education</w:t>
      </w:r>
    </w:p>
    <w:p w:rsidRPr="00DA577F" w:rsidR="00FD23D1" w:rsidP="00FD23D1" w:rsidRDefault="00842475" w14:paraId="5C9D4466" w14:textId="129FB859">
      <w:pPr>
        <w:jc w:val="center"/>
        <w:rPr>
          <w:szCs w:val="24"/>
        </w:rPr>
      </w:pPr>
      <w:r>
        <w:rPr>
          <w:szCs w:val="24"/>
        </w:rPr>
        <w:t>National Center for Education Statistics (NCES)</w:t>
      </w:r>
      <w:r w:rsidRPr="00DA577F" w:rsidR="00FD23D1">
        <w:rPr>
          <w:szCs w:val="24"/>
        </w:rPr>
        <w:t>, Washington, DC</w:t>
      </w:r>
    </w:p>
    <w:p w:rsidRPr="00DA577F" w:rsidR="00FD23D1" w:rsidP="00FD23D1" w:rsidRDefault="0036252D" w14:paraId="1855E43C" w14:textId="77777777">
      <w:pPr>
        <w:jc w:val="center"/>
        <w:rPr>
          <w:rStyle w:val="Hyperlink"/>
          <w:szCs w:val="24"/>
        </w:rPr>
      </w:pPr>
      <w:hyperlink w:history="1" r:id="rId21">
        <w:r w:rsidR="001D25C5">
          <w:rPr>
            <w:rStyle w:val="Hyperlink"/>
            <w:szCs w:val="24"/>
          </w:rPr>
          <w:t>https:</w:t>
        </w:r>
        <w:r w:rsidRPr="00DA577F" w:rsidR="00FD23D1">
          <w:rPr>
            <w:rStyle w:val="Hyperlink"/>
            <w:szCs w:val="24"/>
          </w:rPr>
          <w:t>//nces.ed.gov</w:t>
        </w:r>
      </w:hyperlink>
    </w:p>
    <w:p w:rsidRPr="00DA577F" w:rsidR="00FD23D1" w:rsidP="00FD23D1" w:rsidRDefault="00FD23D1" w14:paraId="322189D8" w14:textId="77777777">
      <w:pPr>
        <w:jc w:val="center"/>
        <w:rPr>
          <w:rStyle w:val="Hyperlink"/>
          <w:szCs w:val="24"/>
        </w:rPr>
      </w:pPr>
    </w:p>
    <w:p w:rsidRPr="00DA577F" w:rsidR="00FD23D1" w:rsidP="00FD23D1" w:rsidRDefault="00FD23D1" w14:paraId="4BB1F836" w14:textId="77777777">
      <w:pPr>
        <w:jc w:val="center"/>
        <w:rPr>
          <w:rStyle w:val="Hyperlink"/>
          <w:szCs w:val="24"/>
        </w:rPr>
      </w:pPr>
    </w:p>
    <w:p w:rsidRPr="00DA577F" w:rsidR="00FD23D1" w:rsidP="00FD23D1" w:rsidRDefault="00FD23D1" w14:paraId="058C1A2B" w14:textId="77777777">
      <w:pPr>
        <w:jc w:val="center"/>
        <w:rPr>
          <w:rStyle w:val="Hyperlink"/>
          <w:szCs w:val="24"/>
        </w:rPr>
      </w:pPr>
    </w:p>
    <w:p w:rsidRPr="00DA577F" w:rsidR="00FD23D1" w:rsidP="00FD23D1" w:rsidRDefault="00FD23D1" w14:paraId="6AD4A255" w14:textId="77777777">
      <w:pPr>
        <w:jc w:val="center"/>
        <w:rPr>
          <w:szCs w:val="24"/>
        </w:rPr>
      </w:pPr>
      <w:r w:rsidRPr="00DA577F">
        <w:rPr>
          <w:szCs w:val="24"/>
        </w:rPr>
        <w:t xml:space="preserve">OMB Control Number: 1850-0666. Learn more about our confidentiality procedures at: </w:t>
      </w:r>
      <w:hyperlink w:history="1" r:id="rId22">
        <w:r w:rsidRPr="00DA577F">
          <w:rPr>
            <w:rStyle w:val="Hyperlink"/>
            <w:szCs w:val="24"/>
          </w:rPr>
          <w:t>https://surveys.nces.ed.gov/XXX</w:t>
        </w:r>
      </w:hyperlink>
      <w:r w:rsidRPr="00DA577F">
        <w:rPr>
          <w:szCs w:val="24"/>
        </w:rPr>
        <w:t>.</w:t>
      </w:r>
    </w:p>
    <w:p w:rsidRPr="000D3D6C" w:rsidR="00FD23D1" w:rsidP="00FD23D1" w:rsidRDefault="00FD23D1" w14:paraId="7A64985A" w14:textId="77777777"/>
    <w:p w:rsidR="00FD23D1" w:rsidRDefault="00FD23D1" w14:paraId="0035B01B" w14:textId="77777777">
      <w:pPr>
        <w:rPr>
          <w:rFonts w:ascii="Arial" w:hAnsi="Arial" w:cs="Arial"/>
          <w:b/>
          <w:bCs/>
          <w:szCs w:val="24"/>
        </w:rPr>
      </w:pPr>
      <w:r>
        <w:br w:type="page"/>
      </w:r>
    </w:p>
    <w:p w:rsidR="00A050A3" w:rsidP="00A050A3" w:rsidRDefault="00A050A3" w14:paraId="26B1B595" w14:textId="77777777">
      <w:pPr>
        <w:pStyle w:val="AppH3"/>
      </w:pPr>
      <w:bookmarkStart w:name="_Toc18677911" w:id="24"/>
      <w:bookmarkStart w:name="_Toc20746536" w:id="25"/>
      <w:r>
        <w:lastRenderedPageBreak/>
        <w:t>Chief Administrator Reminder E-mail</w:t>
      </w:r>
      <w:bookmarkEnd w:id="24"/>
      <w:bookmarkEnd w:id="25"/>
    </w:p>
    <w:p w:rsidR="006F1145" w:rsidP="00A050A3" w:rsidRDefault="00A050A3" w14:paraId="0A8FCA55" w14:textId="77777777">
      <w:pPr>
        <w:pStyle w:val="BodyText"/>
      </w:pPr>
      <w:r>
        <w:t xml:space="preserve">We recently </w:t>
      </w:r>
      <w:r w:rsidR="006D5570">
        <w:t>contacted you,</w:t>
      </w:r>
      <w:r>
        <w:t xml:space="preserve"> asking that you name a Campus Coordinator to facilitate [fill institution]’s participation in the 2019-20 National Postsecondary Student Aid Study (NPSAS:20)</w:t>
      </w:r>
      <w:r w:rsidR="006F1145">
        <w:t>.</w:t>
      </w:r>
    </w:p>
    <w:p w:rsidR="00A050A3" w:rsidP="00A050A3" w:rsidRDefault="003E5F20" w14:paraId="4951DF64" w14:textId="77777777">
      <w:pPr>
        <w:pStyle w:val="BodyText"/>
      </w:pPr>
      <w:r>
        <w:t xml:space="preserve">By participating, </w:t>
      </w:r>
      <w:r w:rsidR="00A050A3">
        <w:t xml:space="preserve">NPSAS:20 will provide you with estimates allowing you to compare your state with others and with </w:t>
      </w:r>
      <w:r w:rsidR="00F61128">
        <w:t xml:space="preserve">the </w:t>
      </w:r>
      <w:r w:rsidR="00A050A3">
        <w:t>nation</w:t>
      </w:r>
      <w:r w:rsidR="00F61128">
        <w:t xml:space="preserve"> as a whole </w:t>
      </w:r>
      <w:r w:rsidR="00A050A3">
        <w:t xml:space="preserve">on key measures </w:t>
      </w:r>
      <w:r w:rsidR="002C4799">
        <w:t>such as</w:t>
      </w:r>
      <w:r w:rsidR="00A050A3">
        <w:t>:</w:t>
      </w:r>
    </w:p>
    <w:p w:rsidR="006F1145" w:rsidP="00A050A3" w:rsidRDefault="00A050A3" w14:paraId="64F3E83A" w14:textId="77777777">
      <w:pPr>
        <w:pStyle w:val="bulletround"/>
      </w:pPr>
      <w:r>
        <w:t xml:space="preserve">Average financial need and percentage of students with </w:t>
      </w:r>
      <w:r w:rsidR="002C4799">
        <w:t xml:space="preserve">financial </w:t>
      </w:r>
      <w:r>
        <w:t>need</w:t>
      </w:r>
    </w:p>
    <w:p w:rsidR="006F1145" w:rsidP="00A050A3" w:rsidRDefault="00362950" w14:paraId="7C20DE4C" w14:textId="77777777">
      <w:pPr>
        <w:pStyle w:val="bulletround"/>
      </w:pPr>
      <w:r>
        <w:t xml:space="preserve">Average merit </w:t>
      </w:r>
      <w:r w:rsidR="00A050A3">
        <w:t>and need-based state grants</w:t>
      </w:r>
      <w:r>
        <w:t xml:space="preserve"> and percentage of students with grants</w:t>
      </w:r>
    </w:p>
    <w:p w:rsidR="006F1145" w:rsidP="00A050A3" w:rsidRDefault="00A050A3" w14:paraId="13FCF2A9" w14:textId="77777777">
      <w:pPr>
        <w:pStyle w:val="bulletround"/>
      </w:pPr>
      <w:r>
        <w:t>Cumulative loan debt</w:t>
      </w:r>
    </w:p>
    <w:p w:rsidR="006F1145" w:rsidP="00A050A3" w:rsidRDefault="00A050A3" w14:paraId="69F60A58" w14:textId="77777777">
      <w:pPr>
        <w:pStyle w:val="bulletround"/>
      </w:pPr>
      <w:r>
        <w:t>Percentage of students with Pell grants</w:t>
      </w:r>
    </w:p>
    <w:p w:rsidR="006F1145" w:rsidP="00A050A3" w:rsidRDefault="00A050A3" w14:paraId="1EF7C0B7" w14:textId="77777777">
      <w:pPr>
        <w:pStyle w:val="bulletround"/>
      </w:pPr>
      <w:r>
        <w:t>Cumulative undergraduate borrowing by loan type</w:t>
      </w:r>
    </w:p>
    <w:p w:rsidR="006F1145" w:rsidP="00A050A3" w:rsidRDefault="00A050A3" w14:paraId="21A8F1CB" w14:textId="77777777">
      <w:pPr>
        <w:pStyle w:val="BodyText"/>
      </w:pPr>
      <w:r>
        <w:t>No other national study of financial aid does that!  Your institution’s participation is important to ensuring we can provide state-level results</w:t>
      </w:r>
      <w:r w:rsidR="00CB496B">
        <w:t xml:space="preserve"> for undergraduates</w:t>
      </w:r>
      <w:r w:rsidR="006F1145">
        <w:t>.</w:t>
      </w:r>
    </w:p>
    <w:p w:rsidR="00A050A3" w:rsidP="00A050A3" w:rsidRDefault="00A050A3" w14:paraId="6950ACE5" w14:textId="77777777">
      <w:pPr>
        <w:pStyle w:val="BodyText"/>
      </w:pPr>
      <w:r>
        <w:t>It’s easy to kick off your participation</w:t>
      </w:r>
      <w:r w:rsidR="006F1145">
        <w:t xml:space="preserve">. </w:t>
      </w:r>
      <w:r>
        <w:t>Just name your Campus Coordinator by visiting the NPSAS:20 Postsecondary Data Portal (PDP):</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00A050A3" w:rsidTr="000C243C" w14:paraId="27F6F28A" w14:textId="77777777">
        <w:trPr>
          <w:jc w:val="center"/>
        </w:trPr>
        <w:tc>
          <w:tcPr>
            <w:tcW w:w="3945" w:type="dxa"/>
          </w:tcPr>
          <w:bookmarkStart w:name="_Hlk2594630" w:id="26"/>
          <w:p w:rsidR="00A050A3" w:rsidP="00817429" w:rsidRDefault="00A050A3" w14:paraId="5705B737" w14:textId="77777777">
            <w:pPr>
              <w:pStyle w:val="BodyText"/>
              <w:jc w:val="center"/>
            </w:pPr>
            <w:r>
              <w:fldChar w:fldCharType="begin"/>
            </w:r>
            <w:r>
              <w:instrText xml:space="preserve"> HYPERLINK "https://surveys.nces.ed.gov/portal" </w:instrText>
            </w:r>
            <w:r>
              <w:fldChar w:fldCharType="separate"/>
            </w:r>
            <w:r w:rsidR="007D07AD">
              <w:rPr>
                <w:rStyle w:val="Hyperlink"/>
              </w:rPr>
              <w:t>surveys.nces.ed.gov/xxxx</w:t>
            </w:r>
            <w:r>
              <w:fldChar w:fldCharType="end"/>
            </w:r>
          </w:p>
          <w:p w:rsidR="00A050A3" w:rsidP="00817429" w:rsidRDefault="00A050A3" w14:paraId="115293A6" w14:textId="77777777">
            <w:pPr>
              <w:pStyle w:val="BodyText"/>
              <w:jc w:val="center"/>
            </w:pPr>
            <w:r>
              <w:t>Your user ID: (UserID)</w:t>
            </w:r>
          </w:p>
        </w:tc>
      </w:tr>
    </w:tbl>
    <w:bookmarkEnd w:id="26"/>
    <w:p w:rsidR="006F1145" w:rsidP="00A050A3" w:rsidRDefault="00A050A3" w14:paraId="47C36A8E" w14:textId="77777777">
      <w:pPr>
        <w:pStyle w:val="BodyText"/>
      </w:pPr>
      <w:r>
        <w:t>NPSAS is endorsed by [fill name of organization most closely tied to institution]</w:t>
      </w:r>
      <w:r w:rsidR="006F1145">
        <w:t xml:space="preserve">. </w:t>
      </w:r>
      <w:r>
        <w:t>If you have questions about your participation, please contact RTI’s data collection manager, [fill name for this institution], at XXXXXX (</w:t>
      </w:r>
      <w:r w:rsidR="00757F2C">
        <w:t>e-mail</w:t>
      </w:r>
      <w:r>
        <w:t>)</w:t>
      </w:r>
      <w:r w:rsidR="006F1145">
        <w:t xml:space="preserve">. </w:t>
      </w:r>
      <w:r>
        <w:t>I can be reached at XXXX (</w:t>
      </w:r>
      <w:r w:rsidR="00757F2C">
        <w:t>e-mail</w:t>
      </w:r>
      <w:r>
        <w:t>)</w:t>
      </w:r>
      <w:r w:rsidR="006F1145">
        <w:t>.</w:t>
      </w:r>
    </w:p>
    <w:p w:rsidR="00471E5B" w:rsidP="00471E5B" w:rsidRDefault="00471E5B" w14:paraId="2EDB9BEF" w14:textId="77777777">
      <w:pPr>
        <w:pStyle w:val="BodyTextnospace"/>
      </w:pPr>
    </w:p>
    <w:p w:rsidR="00471E5B" w:rsidP="00471E5B" w:rsidRDefault="00471E5B" w14:paraId="39F9EB34" w14:textId="77777777">
      <w:pPr>
        <w:pStyle w:val="BodyTextnospace"/>
      </w:pPr>
      <w:r>
        <w:t>(NCES staff name)</w:t>
      </w:r>
    </w:p>
    <w:p w:rsidR="00471E5B" w:rsidP="00471E5B" w:rsidRDefault="00471E5B" w14:paraId="43C0F964" w14:textId="77777777">
      <w:pPr>
        <w:pStyle w:val="BodyTextnospace"/>
      </w:pPr>
      <w:r>
        <w:t>(NCES staff title)</w:t>
      </w:r>
    </w:p>
    <w:p w:rsidR="00471E5B" w:rsidP="00471E5B" w:rsidRDefault="00842475" w14:paraId="5D2C4073" w14:textId="251F3DE3">
      <w:pPr>
        <w:pStyle w:val="BodyTextnospace"/>
      </w:pPr>
      <w:r>
        <w:t>National Center for Education Statistics (NCES)</w:t>
      </w:r>
    </w:p>
    <w:p w:rsidR="00471E5B" w:rsidP="00471E5B" w:rsidRDefault="00471E5B" w14:paraId="05B174CA" w14:textId="77777777">
      <w:pPr>
        <w:pStyle w:val="BodyTextnospace"/>
      </w:pPr>
      <w:r>
        <w:t>Institute of Education Sciences</w:t>
      </w:r>
    </w:p>
    <w:p w:rsidR="00CC4890" w:rsidP="003E5F20" w:rsidRDefault="00471E5B" w14:paraId="03DA2A46" w14:textId="77777777">
      <w:pPr>
        <w:rPr>
          <w:szCs w:val="24"/>
        </w:rPr>
      </w:pPr>
      <w:r>
        <w:t>U.S. Department of Education</w:t>
      </w:r>
    </w:p>
    <w:p w:rsidR="00CC4890" w:rsidP="00CC4890" w:rsidRDefault="00CC4890" w14:paraId="63947E71" w14:textId="77777777">
      <w:pPr>
        <w:jc w:val="center"/>
        <w:rPr>
          <w:szCs w:val="24"/>
        </w:rPr>
      </w:pPr>
    </w:p>
    <w:p w:rsidR="00CC4890" w:rsidP="00CC4890" w:rsidRDefault="00CC4890" w14:paraId="52C3AC09" w14:textId="77777777">
      <w:pPr>
        <w:jc w:val="center"/>
        <w:rPr>
          <w:szCs w:val="24"/>
        </w:rPr>
      </w:pPr>
    </w:p>
    <w:p w:rsidR="00CC4890" w:rsidRDefault="00CC4890" w14:paraId="37ABC031" w14:textId="77777777"/>
    <w:p w:rsidR="006F24AE" w:rsidRDefault="006F24AE" w14:paraId="52F8F95B" w14:textId="77777777">
      <w:pPr>
        <w:rPr>
          <w:rFonts w:ascii="Arial" w:hAnsi="Arial" w:cs="Arial"/>
          <w:b/>
          <w:bCs/>
          <w:iCs/>
          <w:sz w:val="28"/>
          <w:szCs w:val="28"/>
        </w:rPr>
      </w:pPr>
      <w:r>
        <w:br w:type="page"/>
      </w:r>
    </w:p>
    <w:p w:rsidR="00BB1EDA" w:rsidP="00566EF6" w:rsidRDefault="00BC0C45" w14:paraId="348304EE" w14:textId="77777777">
      <w:pPr>
        <w:pStyle w:val="AppH2"/>
      </w:pPr>
      <w:bookmarkStart w:name="_Toc18677912" w:id="27"/>
      <w:bookmarkStart w:name="_Toc20746537" w:id="28"/>
      <w:r>
        <w:lastRenderedPageBreak/>
        <w:t xml:space="preserve">Campus </w:t>
      </w:r>
      <w:r w:rsidRPr="00BB1EDA" w:rsidR="00BB1EDA">
        <w:t>Coordinator Welcome Mailing</w:t>
      </w:r>
      <w:bookmarkEnd w:id="27"/>
      <w:bookmarkEnd w:id="28"/>
    </w:p>
    <w:p w:rsidR="00BB1EDA" w:rsidP="00BB1EDA" w:rsidRDefault="00BB1EDA" w14:paraId="2160F561" w14:textId="77777777">
      <w:pPr>
        <w:pStyle w:val="BodyText"/>
      </w:pPr>
    </w:p>
    <w:tbl>
      <w:tblPr>
        <w:tblStyle w:val="TableGrid"/>
        <w:tblW w:w="0" w:type="auto"/>
        <w:tblLook w:val="04A0" w:firstRow="1" w:lastRow="0" w:firstColumn="1" w:lastColumn="0" w:noHBand="0" w:noVBand="1"/>
      </w:tblPr>
      <w:tblGrid>
        <w:gridCol w:w="10224"/>
      </w:tblGrid>
      <w:tr w:rsidR="000C243C" w:rsidTr="000C243C" w14:paraId="6B96DF2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0C243C" w:rsidR="000C243C" w:rsidP="000C243C" w:rsidRDefault="000C243C" w14:paraId="1FB258B1" w14:textId="77777777">
            <w:pPr>
              <w:pStyle w:val="BodyText"/>
              <w:rPr>
                <w:i/>
              </w:rPr>
            </w:pPr>
            <w:r w:rsidRPr="000C243C">
              <w:rPr>
                <w:i/>
              </w:rPr>
              <w:t>This mailing is sent to each institution’s NPSAS:20 coordinator. It includes a letter</w:t>
            </w:r>
            <w:r w:rsidR="00BC0C45">
              <w:rPr>
                <w:i/>
              </w:rPr>
              <w:t>/e-mail</w:t>
            </w:r>
            <w:r w:rsidRPr="000C243C">
              <w:rPr>
                <w:i/>
              </w:rPr>
              <w:t xml:space="preserve"> welcoming the coordinator to NPSAS20, a NPSAS:20 brochure, and a guide for getting started. There </w:t>
            </w:r>
            <w:r w:rsidR="00BC0C45">
              <w:rPr>
                <w:i/>
              </w:rPr>
              <w:t xml:space="preserve">will be </w:t>
            </w:r>
            <w:r w:rsidRPr="000C243C">
              <w:rPr>
                <w:i/>
              </w:rPr>
              <w:t>five versions of the letter</w:t>
            </w:r>
            <w:r w:rsidR="00D52BDC">
              <w:rPr>
                <w:i/>
              </w:rPr>
              <w:t>/e-mail</w:t>
            </w:r>
            <w:r w:rsidRPr="000C243C">
              <w:rPr>
                <w:i/>
              </w:rPr>
              <w:t>:</w:t>
            </w:r>
          </w:p>
          <w:p w:rsidRPr="000C243C" w:rsidR="000C243C" w:rsidP="000C243C" w:rsidRDefault="000C243C" w14:paraId="18013899" w14:textId="77777777">
            <w:pPr>
              <w:pStyle w:val="bulletround"/>
              <w:rPr>
                <w:i/>
              </w:rPr>
            </w:pPr>
            <w:r w:rsidRPr="000C243C">
              <w:rPr>
                <w:i/>
              </w:rPr>
              <w:t xml:space="preserve">institutions </w:t>
            </w:r>
            <w:r w:rsidR="009D2590">
              <w:rPr>
                <w:i/>
              </w:rPr>
              <w:t xml:space="preserve">that </w:t>
            </w:r>
            <w:r w:rsidRPr="000C243C">
              <w:rPr>
                <w:i/>
              </w:rPr>
              <w:t xml:space="preserve">participated in NPSAS:18-AC, NPSAS:16, BPS:12 SR, </w:t>
            </w:r>
            <w:r w:rsidR="009D2590">
              <w:rPr>
                <w:i/>
              </w:rPr>
              <w:t xml:space="preserve">and/or </w:t>
            </w:r>
            <w:r w:rsidRPr="000C243C">
              <w:rPr>
                <w:i/>
              </w:rPr>
              <w:t xml:space="preserve">HSLS:09 F2 SR and </w:t>
            </w:r>
            <w:r w:rsidR="001E131F">
              <w:rPr>
                <w:i/>
              </w:rPr>
              <w:t xml:space="preserve">from </w:t>
            </w:r>
            <w:r w:rsidR="009D2590">
              <w:rPr>
                <w:i/>
              </w:rPr>
              <w:t xml:space="preserve">which we are </w:t>
            </w:r>
            <w:r w:rsidR="001E131F">
              <w:rPr>
                <w:i/>
              </w:rPr>
              <w:t xml:space="preserve">requesting both </w:t>
            </w:r>
            <w:r w:rsidRPr="000C243C">
              <w:rPr>
                <w:i/>
              </w:rPr>
              <w:t>a fall (calibration)</w:t>
            </w:r>
            <w:r w:rsidR="009D2590">
              <w:rPr>
                <w:i/>
              </w:rPr>
              <w:t xml:space="preserve"> and a spring enrollment list</w:t>
            </w:r>
          </w:p>
          <w:p w:rsidRPr="000C243C" w:rsidR="000C243C" w:rsidP="000C243C" w:rsidRDefault="000C243C" w14:paraId="01E50533" w14:textId="77777777">
            <w:pPr>
              <w:pStyle w:val="bulletround"/>
              <w:rPr>
                <w:i/>
              </w:rPr>
            </w:pPr>
            <w:r w:rsidRPr="000C243C">
              <w:rPr>
                <w:i/>
              </w:rPr>
              <w:t xml:space="preserve">institutions </w:t>
            </w:r>
            <w:r w:rsidR="001E131F">
              <w:rPr>
                <w:i/>
              </w:rPr>
              <w:t xml:space="preserve">that </w:t>
            </w:r>
            <w:r w:rsidRPr="000C243C">
              <w:rPr>
                <w:i/>
              </w:rPr>
              <w:t xml:space="preserve">participated in NPSAS:18-AC, NPSAS:16, BPS:12 SR, </w:t>
            </w:r>
            <w:r w:rsidR="001E131F">
              <w:rPr>
                <w:i/>
              </w:rPr>
              <w:t>and/</w:t>
            </w:r>
            <w:r w:rsidRPr="000C243C">
              <w:rPr>
                <w:i/>
              </w:rPr>
              <w:t>or HSLS:09 F2 SR</w:t>
            </w:r>
            <w:r w:rsidR="001E131F">
              <w:rPr>
                <w:i/>
              </w:rPr>
              <w:t xml:space="preserve"> and from which we are requesting only a spring enrollment list </w:t>
            </w:r>
          </w:p>
          <w:p w:rsidRPr="000C243C" w:rsidR="000C243C" w:rsidP="000C243C" w:rsidRDefault="000C243C" w14:paraId="4A05312C" w14:textId="77777777">
            <w:pPr>
              <w:pStyle w:val="bulletround"/>
              <w:rPr>
                <w:i/>
              </w:rPr>
            </w:pPr>
            <w:r w:rsidRPr="000C243C">
              <w:rPr>
                <w:i/>
              </w:rPr>
              <w:t xml:space="preserve">institutions </w:t>
            </w:r>
            <w:r w:rsidR="002B2CC1">
              <w:rPr>
                <w:i/>
              </w:rPr>
              <w:t xml:space="preserve">that </w:t>
            </w:r>
            <w:r w:rsidRPr="000C243C">
              <w:rPr>
                <w:i/>
              </w:rPr>
              <w:t xml:space="preserve">were not sampled for or did not participate in NPSAS:18-AC, NPSAS:16, BPS:12 SR, or HSLS:09 F2 SR and </w:t>
            </w:r>
            <w:r w:rsidR="002B2CC1">
              <w:rPr>
                <w:i/>
              </w:rPr>
              <w:t xml:space="preserve">for which </w:t>
            </w:r>
            <w:r w:rsidRPr="000C243C">
              <w:rPr>
                <w:i/>
              </w:rPr>
              <w:t xml:space="preserve">we </w:t>
            </w:r>
            <w:r w:rsidR="002B2CC1">
              <w:rPr>
                <w:i/>
              </w:rPr>
              <w:t xml:space="preserve">identified </w:t>
            </w:r>
            <w:r w:rsidRPr="000C243C">
              <w:rPr>
                <w:i/>
              </w:rPr>
              <w:t xml:space="preserve">a </w:t>
            </w:r>
            <w:r w:rsidR="002B2CC1">
              <w:rPr>
                <w:i/>
              </w:rPr>
              <w:t xml:space="preserve">potential </w:t>
            </w:r>
            <w:r w:rsidRPr="000C243C">
              <w:rPr>
                <w:i/>
              </w:rPr>
              <w:t xml:space="preserve">coordinator </w:t>
            </w:r>
            <w:r w:rsidR="002B2CC1">
              <w:rPr>
                <w:i/>
              </w:rPr>
              <w:t xml:space="preserve">through </w:t>
            </w:r>
            <w:r w:rsidRPr="000C243C">
              <w:rPr>
                <w:i/>
              </w:rPr>
              <w:t>the Higher Education Directory</w:t>
            </w:r>
          </w:p>
          <w:p w:rsidRPr="000C243C" w:rsidR="000C243C" w:rsidP="000C243C" w:rsidRDefault="000C243C" w14:paraId="443C2EF1" w14:textId="77777777">
            <w:pPr>
              <w:pStyle w:val="bulletround"/>
              <w:rPr>
                <w:i/>
              </w:rPr>
            </w:pPr>
            <w:r w:rsidRPr="000C243C">
              <w:rPr>
                <w:i/>
              </w:rPr>
              <w:t xml:space="preserve">institutions </w:t>
            </w:r>
            <w:r w:rsidR="00D52BDC">
              <w:rPr>
                <w:i/>
              </w:rPr>
              <w:t xml:space="preserve">that </w:t>
            </w:r>
            <w:r w:rsidRPr="000C243C">
              <w:rPr>
                <w:i/>
              </w:rPr>
              <w:t xml:space="preserve">were not sampled for or did not participate in NPSAS:18-AC, NPSAS:16, BPS:12 SR, or HSLS:09 F2 SR and </w:t>
            </w:r>
            <w:r w:rsidR="00D52BDC">
              <w:rPr>
                <w:i/>
              </w:rPr>
              <w:t xml:space="preserve">for which </w:t>
            </w:r>
            <w:r w:rsidRPr="000C243C">
              <w:rPr>
                <w:i/>
              </w:rPr>
              <w:t>the Chief Administrator named a coordinator</w:t>
            </w:r>
          </w:p>
          <w:p w:rsidRPr="000C243C" w:rsidR="000C243C" w:rsidP="000C243C" w:rsidRDefault="000C243C" w14:paraId="53E1A8BE" w14:textId="77777777">
            <w:pPr>
              <w:pStyle w:val="bulletround"/>
              <w:rPr>
                <w:i/>
              </w:rPr>
            </w:pPr>
            <w:r w:rsidRPr="000C243C">
              <w:rPr>
                <w:i/>
              </w:rPr>
              <w:t xml:space="preserve">institutions </w:t>
            </w:r>
            <w:r w:rsidR="00D52BDC">
              <w:rPr>
                <w:i/>
              </w:rPr>
              <w:t xml:space="preserve">that </w:t>
            </w:r>
            <w:r w:rsidRPr="000C243C">
              <w:rPr>
                <w:i/>
              </w:rPr>
              <w:t xml:space="preserve">were not sampled for or did not participate in NPSAS:18-AC, NPSAS:16, BPS:12 SR, or HSLS:09 F2 SR and </w:t>
            </w:r>
            <w:r w:rsidR="00D52BDC">
              <w:rPr>
                <w:i/>
              </w:rPr>
              <w:t xml:space="preserve">for which </w:t>
            </w:r>
            <w:r w:rsidRPr="000C243C">
              <w:rPr>
                <w:i/>
              </w:rPr>
              <w:t>the IPEDS Keyholder recommended a coordinator</w:t>
            </w:r>
          </w:p>
          <w:p w:rsidR="000C243C" w:rsidP="000C243C" w:rsidRDefault="000C243C" w14:paraId="13136F05" w14:textId="77777777">
            <w:pPr>
              <w:pStyle w:val="BodyText"/>
            </w:pPr>
            <w:r w:rsidRPr="000C243C">
              <w:rPr>
                <w:i/>
              </w:rPr>
              <w:t>The same brochure included in the chief administrator mailing is included. The guide for getting started is included below.</w:t>
            </w:r>
          </w:p>
        </w:tc>
      </w:tr>
    </w:tbl>
    <w:p w:rsidR="00CC4890" w:rsidP="00BB1EDA" w:rsidRDefault="00CC4890" w14:paraId="15FC51FC" w14:textId="77777777">
      <w:pPr>
        <w:pStyle w:val="BodyText"/>
      </w:pPr>
    </w:p>
    <w:p w:rsidR="00CC4890" w:rsidP="00BB1EDA" w:rsidRDefault="00CC4890" w14:paraId="0BE1F09D" w14:textId="77777777">
      <w:pPr>
        <w:pStyle w:val="BodyText"/>
      </w:pPr>
    </w:p>
    <w:p w:rsidR="00BB1EDA" w:rsidRDefault="00BB1EDA" w14:paraId="75D8761F" w14:textId="77777777">
      <w:r>
        <w:br w:type="page"/>
      </w:r>
    </w:p>
    <w:p w:rsidR="00817429" w:rsidP="00817429" w:rsidRDefault="00817429" w14:paraId="0C388138" w14:textId="77777777">
      <w:pPr>
        <w:pStyle w:val="AppH3"/>
      </w:pPr>
      <w:bookmarkStart w:name="_Toc18677913" w:id="29"/>
      <w:bookmarkStart w:name="_Toc20746538" w:id="30"/>
      <w:r>
        <w:lastRenderedPageBreak/>
        <w:t>Registration Letter</w:t>
      </w:r>
      <w:r w:rsidR="00580CE9">
        <w:t xml:space="preserve"> and E-mail</w:t>
      </w:r>
      <w:r>
        <w:t xml:space="preserve"> – </w:t>
      </w:r>
      <w:r w:rsidR="00327CAA">
        <w:t xml:space="preserve">Institutions in Both the </w:t>
      </w:r>
      <w:r>
        <w:t xml:space="preserve">Fall </w:t>
      </w:r>
      <w:r w:rsidR="00F703A5">
        <w:t xml:space="preserve">and Spring </w:t>
      </w:r>
      <w:r>
        <w:t>Collection</w:t>
      </w:r>
      <w:r w:rsidR="00F703A5">
        <w:t>s</w:t>
      </w:r>
      <w:bookmarkEnd w:id="29"/>
      <w:bookmarkEnd w:id="30"/>
    </w:p>
    <w:p w:rsidRPr="004F3C4D" w:rsidR="00463E1E" w:rsidP="00463E1E" w:rsidRDefault="00463E1E" w14:paraId="6EC201DB" w14:textId="77777777">
      <w:pPr>
        <w:pStyle w:val="BodyText"/>
        <w:rPr>
          <w:sz w:val="22"/>
          <w:szCs w:val="22"/>
        </w:rPr>
      </w:pPr>
      <w:r w:rsidRPr="004F3C4D">
        <w:rPr>
          <w:sz w:val="22"/>
          <w:szCs w:val="22"/>
        </w:rPr>
        <w:t>[Date]</w:t>
      </w:r>
    </w:p>
    <w:p w:rsidRPr="004F3C4D" w:rsidR="00463E1E" w:rsidP="00463E1E" w:rsidRDefault="00463E1E" w14:paraId="23CE1776" w14:textId="77777777">
      <w:pPr>
        <w:pStyle w:val="BodyTextnospace"/>
        <w:rPr>
          <w:sz w:val="22"/>
          <w:szCs w:val="22"/>
        </w:rPr>
      </w:pPr>
      <w:r w:rsidRPr="004F3C4D">
        <w:rPr>
          <w:sz w:val="22"/>
          <w:szCs w:val="22"/>
        </w:rPr>
        <w:t>[Salutation] [FirstName] [LastName]</w:t>
      </w:r>
    </w:p>
    <w:p w:rsidRPr="004F3C4D" w:rsidR="00463E1E" w:rsidP="00463E1E" w:rsidRDefault="00463E1E" w14:paraId="3466C8BC" w14:textId="77777777">
      <w:pPr>
        <w:pStyle w:val="BodyTextnospace"/>
        <w:rPr>
          <w:sz w:val="22"/>
          <w:szCs w:val="22"/>
        </w:rPr>
      </w:pPr>
      <w:r w:rsidRPr="004F3C4D">
        <w:rPr>
          <w:sz w:val="22"/>
          <w:szCs w:val="22"/>
        </w:rPr>
        <w:t>[Title]</w:t>
      </w:r>
    </w:p>
    <w:p w:rsidRPr="004F3C4D" w:rsidR="00463E1E" w:rsidP="00463E1E" w:rsidRDefault="00463E1E" w14:paraId="662F96FB" w14:textId="77777777">
      <w:pPr>
        <w:pStyle w:val="BodyTextnospace"/>
        <w:rPr>
          <w:sz w:val="22"/>
          <w:szCs w:val="22"/>
        </w:rPr>
      </w:pPr>
      <w:r w:rsidRPr="004F3C4D">
        <w:rPr>
          <w:sz w:val="22"/>
          <w:szCs w:val="22"/>
        </w:rPr>
        <w:t>[Institution]</w:t>
      </w:r>
    </w:p>
    <w:p w:rsidRPr="004F3C4D" w:rsidR="00463E1E" w:rsidP="00463E1E" w:rsidRDefault="00463E1E" w14:paraId="4AC00E59" w14:textId="77777777">
      <w:pPr>
        <w:pStyle w:val="BodyTextnospace"/>
        <w:rPr>
          <w:sz w:val="22"/>
          <w:szCs w:val="22"/>
        </w:rPr>
      </w:pPr>
      <w:r w:rsidRPr="004F3C4D">
        <w:rPr>
          <w:sz w:val="22"/>
          <w:szCs w:val="22"/>
        </w:rPr>
        <w:t>[Address]</w:t>
      </w:r>
    </w:p>
    <w:p w:rsidRPr="004F3C4D" w:rsidR="00463E1E" w:rsidP="00463E1E" w:rsidRDefault="00463E1E" w14:paraId="44F34D24" w14:textId="77777777">
      <w:pPr>
        <w:pStyle w:val="BodyTextnospace"/>
        <w:rPr>
          <w:sz w:val="22"/>
          <w:szCs w:val="22"/>
        </w:rPr>
      </w:pPr>
      <w:r w:rsidRPr="004F3C4D">
        <w:rPr>
          <w:sz w:val="22"/>
          <w:szCs w:val="22"/>
        </w:rPr>
        <w:t>[City], [State] [Zip]</w:t>
      </w:r>
    </w:p>
    <w:p w:rsidRPr="004F3C4D" w:rsidR="00463E1E" w:rsidP="00463E1E" w:rsidRDefault="00463E1E" w14:paraId="44E32BA1" w14:textId="77777777">
      <w:pPr>
        <w:pStyle w:val="BodyText"/>
        <w:rPr>
          <w:sz w:val="22"/>
          <w:szCs w:val="22"/>
        </w:rPr>
      </w:pPr>
      <w:r w:rsidRPr="004F3C4D">
        <w:rPr>
          <w:sz w:val="22"/>
          <w:szCs w:val="22"/>
        </w:rPr>
        <w:t>Dear [Salutation] [LastName]:</w:t>
      </w:r>
    </w:p>
    <w:p w:rsidRPr="004F3C4D" w:rsidR="00463E1E" w:rsidP="00463E1E" w:rsidRDefault="00463E1E" w14:paraId="5A0D9940" w14:textId="77777777">
      <w:pPr>
        <w:pStyle w:val="BodyText"/>
        <w:rPr>
          <w:sz w:val="22"/>
          <w:szCs w:val="22"/>
        </w:rPr>
      </w:pPr>
      <w:r w:rsidRPr="004F3C4D">
        <w:rPr>
          <w:sz w:val="22"/>
          <w:szCs w:val="22"/>
        </w:rPr>
        <w:t>The U</w:t>
      </w:r>
      <w:r w:rsidRPr="004F3C4D" w:rsidR="00F61128">
        <w:rPr>
          <w:sz w:val="22"/>
          <w:szCs w:val="22"/>
        </w:rPr>
        <w:t>.</w:t>
      </w:r>
      <w:r w:rsidRPr="004F3C4D">
        <w:rPr>
          <w:sz w:val="22"/>
          <w:szCs w:val="22"/>
        </w:rPr>
        <w:t>S</w:t>
      </w:r>
      <w:r w:rsidRPr="004F3C4D" w:rsidR="00F61128">
        <w:rPr>
          <w:sz w:val="22"/>
          <w:szCs w:val="22"/>
        </w:rPr>
        <w:t>.</w:t>
      </w:r>
      <w:r w:rsidRPr="004F3C4D">
        <w:rPr>
          <w:sz w:val="22"/>
          <w:szCs w:val="22"/>
        </w:rPr>
        <w:t xml:space="preserve"> Department of Education’s National Center for Education Statistics (NCES) is beginning its next cycle of the National Postsecondary Student Aid Study (NPSAS), a congressionally</w:t>
      </w:r>
      <w:r w:rsidRPr="004F3C4D" w:rsidR="002C4799">
        <w:rPr>
          <w:sz w:val="22"/>
          <w:szCs w:val="22"/>
        </w:rPr>
        <w:t xml:space="preserve"> </w:t>
      </w:r>
      <w:r w:rsidRPr="004F3C4D">
        <w:rPr>
          <w:sz w:val="22"/>
          <w:szCs w:val="22"/>
        </w:rPr>
        <w:t>mandated study of how students and their families pay for college. [Institution] has been selected to participate in NPSAS:20, which will focus on students enrolled during the 2019-20 academic year.</w:t>
      </w:r>
    </w:p>
    <w:p w:rsidRPr="004F3C4D" w:rsidR="00463E1E" w:rsidP="00463E1E" w:rsidRDefault="00463E1E" w14:paraId="56BD1D51" w14:textId="77777777">
      <w:pPr>
        <w:pStyle w:val="BodyText"/>
        <w:rPr>
          <w:sz w:val="22"/>
          <w:szCs w:val="22"/>
        </w:rPr>
      </w:pPr>
      <w:r w:rsidRPr="004F3C4D">
        <w:rPr>
          <w:sz w:val="22"/>
          <w:szCs w:val="22"/>
        </w:rPr>
        <w:t>You are receiving this</w:t>
      </w:r>
      <w:r w:rsidRPr="004F3C4D" w:rsidR="00580CE9">
        <w:rPr>
          <w:sz w:val="22"/>
          <w:szCs w:val="22"/>
        </w:rPr>
        <w:t>[</w:t>
      </w:r>
      <w:r w:rsidRPr="004F3C4D">
        <w:rPr>
          <w:sz w:val="22"/>
          <w:szCs w:val="22"/>
        </w:rPr>
        <w:t>letter</w:t>
      </w:r>
      <w:r w:rsidRPr="004F3C4D" w:rsidR="00580CE9">
        <w:rPr>
          <w:sz w:val="22"/>
          <w:szCs w:val="22"/>
        </w:rPr>
        <w:t>/e-mail]</w:t>
      </w:r>
      <w:r w:rsidRPr="004F3C4D">
        <w:rPr>
          <w:sz w:val="22"/>
          <w:szCs w:val="22"/>
        </w:rPr>
        <w:t xml:space="preserve"> because you were selected </w:t>
      </w:r>
      <w:r w:rsidRPr="004F3C4D" w:rsidR="000F40FB">
        <w:rPr>
          <w:sz w:val="22"/>
          <w:szCs w:val="22"/>
        </w:rPr>
        <w:t xml:space="preserve">to be the NPSAS </w:t>
      </w:r>
      <w:r w:rsidRPr="004F3C4D" w:rsidR="006C3A6D">
        <w:rPr>
          <w:sz w:val="22"/>
          <w:szCs w:val="22"/>
        </w:rPr>
        <w:t>C</w:t>
      </w:r>
      <w:r w:rsidRPr="004F3C4D" w:rsidR="000F40FB">
        <w:rPr>
          <w:sz w:val="22"/>
          <w:szCs w:val="22"/>
        </w:rPr>
        <w:t xml:space="preserve">ampus </w:t>
      </w:r>
      <w:r w:rsidRPr="004F3C4D" w:rsidR="006C3A6D">
        <w:rPr>
          <w:sz w:val="22"/>
          <w:szCs w:val="22"/>
        </w:rPr>
        <w:t>C</w:t>
      </w:r>
      <w:r w:rsidRPr="004F3C4D" w:rsidR="000F40FB">
        <w:rPr>
          <w:sz w:val="22"/>
          <w:szCs w:val="22"/>
        </w:rPr>
        <w:t xml:space="preserve">oordinator </w:t>
      </w:r>
      <w:r w:rsidRPr="004F3C4D">
        <w:rPr>
          <w:sz w:val="22"/>
          <w:szCs w:val="22"/>
        </w:rPr>
        <w:t xml:space="preserve">by the </w:t>
      </w:r>
      <w:r w:rsidR="00F703A5">
        <w:rPr>
          <w:sz w:val="22"/>
          <w:szCs w:val="22"/>
        </w:rPr>
        <w:t xml:space="preserve">chief administrative officer of your institution </w:t>
      </w:r>
      <w:r w:rsidRPr="004F3C4D">
        <w:rPr>
          <w:sz w:val="22"/>
          <w:szCs w:val="22"/>
        </w:rPr>
        <w:t xml:space="preserve">the last time [Institution] was sampled for NPSAS in [LastSampledYear]. </w:t>
      </w:r>
    </w:p>
    <w:p w:rsidRPr="004F3C4D" w:rsidR="00463E1E" w:rsidP="00463E1E" w:rsidRDefault="00F703A5" w14:paraId="301A89F0" w14:textId="77777777">
      <w:pPr>
        <w:pStyle w:val="BodyText"/>
        <w:rPr>
          <w:sz w:val="22"/>
          <w:szCs w:val="22"/>
        </w:rPr>
      </w:pPr>
      <w:r>
        <w:rPr>
          <w:sz w:val="22"/>
          <w:szCs w:val="22"/>
        </w:rPr>
        <w:t>[</w:t>
      </w:r>
      <w:r w:rsidRPr="00A83B4C">
        <w:rPr>
          <w:sz w:val="22"/>
          <w:szCs w:val="22"/>
        </w:rPr>
        <w:t>If fall:</w:t>
      </w:r>
      <w:r>
        <w:rPr>
          <w:sz w:val="22"/>
          <w:szCs w:val="22"/>
        </w:rPr>
        <w:t xml:space="preserve">  </w:t>
      </w:r>
      <w:r w:rsidRPr="004F3C4D" w:rsidR="00463E1E">
        <w:rPr>
          <w:sz w:val="22"/>
          <w:szCs w:val="22"/>
        </w:rPr>
        <w:t xml:space="preserve">For NPSAS:20, [Institution] has been selected among a small group of institutions to provide two Student Enrollment List files following the timeline below. The new Fall Enrollment List plays a key part in ensuring that we use the </w:t>
      </w:r>
      <w:r w:rsidRPr="004F3C4D" w:rsidR="0047611D">
        <w:rPr>
          <w:sz w:val="22"/>
          <w:szCs w:val="22"/>
        </w:rPr>
        <w:t xml:space="preserve">soundest </w:t>
      </w:r>
      <w:r w:rsidRPr="004F3C4D" w:rsidR="00463E1E">
        <w:rPr>
          <w:sz w:val="22"/>
          <w:szCs w:val="22"/>
        </w:rPr>
        <w:t xml:space="preserve">methodology </w:t>
      </w:r>
      <w:r w:rsidRPr="004F3C4D" w:rsidR="0047611D">
        <w:rPr>
          <w:sz w:val="22"/>
          <w:szCs w:val="22"/>
        </w:rPr>
        <w:t xml:space="preserve">for </w:t>
      </w:r>
      <w:r w:rsidRPr="004F3C4D" w:rsidR="00463E1E">
        <w:rPr>
          <w:sz w:val="22"/>
          <w:szCs w:val="22"/>
        </w:rPr>
        <w:t>the student interview component of the study. The Spring Enrollment List will include the same data elements as the fall list, so any queries you create in the fall can be reused in the spring with very few edits.</w:t>
      </w:r>
      <w:r>
        <w:rPr>
          <w:sz w:val="22"/>
          <w:szCs w:val="22"/>
        </w:rPr>
        <w:t>] As a coordinator for NPSAS:20, you will be asked to complete the following tasks between now and November 2020:</w:t>
      </w:r>
    </w:p>
    <w:p w:rsidRPr="004F3C4D" w:rsidR="006D326A" w:rsidP="005C07DE" w:rsidRDefault="00B040F1" w14:paraId="052A8A0B" w14:textId="77BDCB65">
      <w:pPr>
        <w:pStyle w:val="BodyText"/>
        <w:rPr>
          <w:noProof/>
          <w:sz w:val="22"/>
          <w:szCs w:val="22"/>
        </w:rPr>
      </w:pPr>
      <w:r>
        <w:rPr>
          <w:noProof/>
          <w:sz w:val="22"/>
          <w:szCs w:val="22"/>
        </w:rPr>
        <w:t xml:space="preserve">[Timeline graphic – </w:t>
      </w:r>
      <w:r w:rsidR="00231B88">
        <w:rPr>
          <w:noProof/>
          <w:sz w:val="22"/>
          <w:szCs w:val="22"/>
        </w:rPr>
        <w:t xml:space="preserve">see page </w:t>
      </w:r>
      <w:r w:rsidR="00EA7A83">
        <w:rPr>
          <w:noProof/>
          <w:sz w:val="22"/>
          <w:szCs w:val="22"/>
        </w:rPr>
        <w:t>D-60</w:t>
      </w:r>
      <w:r>
        <w:rPr>
          <w:noProof/>
          <w:sz w:val="22"/>
          <w:szCs w:val="22"/>
        </w:rPr>
        <w:t>]</w:t>
      </w:r>
    </w:p>
    <w:p w:rsidRPr="004F3C4D" w:rsidR="00463E1E" w:rsidP="00463E1E" w:rsidRDefault="00AB3938" w14:paraId="4BFE70E8" w14:textId="77777777">
      <w:pPr>
        <w:pStyle w:val="BodyText"/>
        <w:rPr>
          <w:sz w:val="22"/>
          <w:szCs w:val="22"/>
        </w:rPr>
      </w:pPr>
      <w:r w:rsidRPr="00B64F83">
        <w:rPr>
          <w:sz w:val="22"/>
          <w:szCs w:val="22"/>
        </w:rPr>
        <w:t xml:space="preserve">As the study progresses, we will provide you with detailed instructions for completing each portion of the study. At this time, we ask that you log in to the </w:t>
      </w:r>
      <w:r>
        <w:rPr>
          <w:sz w:val="22"/>
          <w:szCs w:val="22"/>
        </w:rPr>
        <w:t xml:space="preserve">NCES </w:t>
      </w:r>
      <w:r w:rsidRPr="00B64F83">
        <w:rPr>
          <w:sz w:val="22"/>
          <w:szCs w:val="22"/>
        </w:rPr>
        <w:t>Postsecondary Data Portal (PDP) and complete the Registration Page</w:t>
      </w:r>
      <w:r w:rsidRPr="00855910">
        <w:t xml:space="preserve"> </w:t>
      </w:r>
      <w:r w:rsidRPr="00855910">
        <w:rPr>
          <w:sz w:val="22"/>
          <w:szCs w:val="22"/>
        </w:rPr>
        <w:t>using the information provided in the box below</w:t>
      </w:r>
      <w:r w:rsidRPr="00B64F83">
        <w:rPr>
          <w:sz w:val="22"/>
          <w:szCs w:val="22"/>
        </w:rPr>
        <w:t xml:space="preserve">. Enclosed is a guide to help you. </w:t>
      </w:r>
      <w:r w:rsidRPr="000069B6">
        <w:rPr>
          <w:sz w:val="22"/>
          <w:szCs w:val="22"/>
        </w:rPr>
        <w:t>During Registration, you will be asked to name colleagues at your institution who may be involved in providing data for NPSAS:20. Users you name will gain access to the PDP and receive information on the study.</w:t>
      </w:r>
      <w:r>
        <w:rPr>
          <w:sz w:val="22"/>
          <w:szCs w:val="22"/>
        </w:rPr>
        <w:t xml:space="preserve"> </w:t>
      </w:r>
      <w:r w:rsidRPr="00100B76">
        <w:rPr>
          <w:sz w:val="22"/>
          <w:szCs w:val="22"/>
        </w:rPr>
        <w:t>For this reason, please be sure that the users you identify are allowed to see personal information about students.</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4F3C4D" w:rsidR="00463E1E" w:rsidTr="001651D1" w14:paraId="424F0060" w14:textId="77777777">
        <w:trPr>
          <w:jc w:val="center"/>
        </w:trPr>
        <w:tc>
          <w:tcPr>
            <w:tcW w:w="3945" w:type="dxa"/>
          </w:tcPr>
          <w:bookmarkStart w:name="_Hlk2594815" w:id="31"/>
          <w:p w:rsidRPr="004F3C4D" w:rsidR="00463E1E" w:rsidP="001671EC" w:rsidRDefault="00463E1E" w14:paraId="7B3E54DC" w14:textId="77777777">
            <w:pPr>
              <w:pStyle w:val="BodyText"/>
              <w:jc w:val="center"/>
              <w:rPr>
                <w:sz w:val="22"/>
                <w:szCs w:val="22"/>
              </w:rPr>
            </w:pPr>
            <w:r w:rsidRPr="004F3C4D">
              <w:rPr>
                <w:sz w:val="22"/>
                <w:szCs w:val="22"/>
              </w:rPr>
              <w:fldChar w:fldCharType="begin"/>
            </w:r>
            <w:r w:rsidRPr="004F3C4D">
              <w:rPr>
                <w:sz w:val="22"/>
                <w:szCs w:val="22"/>
              </w:rPr>
              <w:instrText xml:space="preserve"> HYPERLINK "https://surveys.nces.ed.gov/portal" </w:instrText>
            </w:r>
            <w:r w:rsidRPr="004F3C4D">
              <w:rPr>
                <w:sz w:val="22"/>
                <w:szCs w:val="22"/>
              </w:rPr>
              <w:fldChar w:fldCharType="separate"/>
            </w:r>
            <w:r w:rsidRPr="004F3C4D" w:rsidR="007D07AD">
              <w:rPr>
                <w:rStyle w:val="Hyperlink"/>
                <w:sz w:val="22"/>
                <w:szCs w:val="22"/>
              </w:rPr>
              <w:t>surveys.nces.ed.gov/xxxx</w:t>
            </w:r>
            <w:r w:rsidRPr="004F3C4D">
              <w:rPr>
                <w:sz w:val="22"/>
                <w:szCs w:val="22"/>
              </w:rPr>
              <w:fldChar w:fldCharType="end"/>
            </w:r>
          </w:p>
          <w:p w:rsidRPr="004F3C4D" w:rsidR="00463E1E" w:rsidP="001671EC" w:rsidRDefault="00463E1E" w14:paraId="214A814C" w14:textId="77777777">
            <w:pPr>
              <w:pStyle w:val="BodyText"/>
              <w:jc w:val="center"/>
              <w:rPr>
                <w:sz w:val="22"/>
                <w:szCs w:val="22"/>
              </w:rPr>
            </w:pPr>
            <w:r w:rsidRPr="004F3C4D">
              <w:rPr>
                <w:sz w:val="22"/>
                <w:szCs w:val="22"/>
              </w:rPr>
              <w:t>Your user ID: (UserID)</w:t>
            </w:r>
          </w:p>
        </w:tc>
      </w:tr>
    </w:tbl>
    <w:bookmarkEnd w:id="31"/>
    <w:p w:rsidRPr="004F3C4D" w:rsidR="00BB4F99" w:rsidP="00463E1E" w:rsidRDefault="00463E1E" w14:paraId="6BCE2C74" w14:textId="77777777">
      <w:pPr>
        <w:pStyle w:val="BodyText"/>
        <w:rPr>
          <w:sz w:val="22"/>
          <w:szCs w:val="22"/>
        </w:rPr>
      </w:pPr>
      <w:r w:rsidRPr="004F3C4D">
        <w:rPr>
          <w:sz w:val="22"/>
          <w:szCs w:val="22"/>
        </w:rPr>
        <w:t xml:space="preserve">Because we know your staff time is limited, we have been working very hard to simplify the reporting requirements and minimize the </w:t>
      </w:r>
      <w:r w:rsidRPr="004F3C4D" w:rsidR="00F17029">
        <w:rPr>
          <w:sz w:val="22"/>
          <w:szCs w:val="22"/>
        </w:rPr>
        <w:t xml:space="preserve">time and effort needed to </w:t>
      </w:r>
      <w:r w:rsidRPr="004F3C4D">
        <w:rPr>
          <w:sz w:val="22"/>
          <w:szCs w:val="22"/>
        </w:rPr>
        <w:t>participat</w:t>
      </w:r>
      <w:r w:rsidRPr="004F3C4D" w:rsidR="00F17029">
        <w:rPr>
          <w:sz w:val="22"/>
          <w:szCs w:val="22"/>
        </w:rPr>
        <w:t>e</w:t>
      </w:r>
      <w:r w:rsidRPr="004F3C4D">
        <w:rPr>
          <w:sz w:val="22"/>
          <w:szCs w:val="22"/>
        </w:rPr>
        <w:t xml:space="preserve"> in NPSAS:20. A representative of RTI International, our contractor for NPSAS:20, will reach out soon to answer any questions you may have</w:t>
      </w:r>
      <w:r w:rsidRPr="004F3C4D" w:rsidR="006F1145">
        <w:rPr>
          <w:sz w:val="22"/>
          <w:szCs w:val="22"/>
        </w:rPr>
        <w:t>.</w:t>
      </w:r>
      <w:r w:rsidRPr="004F3C4D" w:rsidR="0047611D">
        <w:rPr>
          <w:sz w:val="22"/>
          <w:szCs w:val="22"/>
        </w:rPr>
        <w:t xml:space="preserve">  </w:t>
      </w:r>
    </w:p>
    <w:p w:rsidRPr="004F3C4D" w:rsidR="006F1145" w:rsidP="00463E1E" w:rsidRDefault="00463E1E" w14:paraId="5F8C4637" w14:textId="77777777">
      <w:pPr>
        <w:pStyle w:val="BodyText"/>
        <w:rPr>
          <w:sz w:val="22"/>
          <w:szCs w:val="22"/>
        </w:rPr>
      </w:pPr>
      <w:r w:rsidRPr="004F3C4D">
        <w:rPr>
          <w:sz w:val="22"/>
          <w:szCs w:val="22"/>
        </w:rPr>
        <w:t>For more info</w:t>
      </w:r>
      <w:r w:rsidRPr="004F3C4D" w:rsidR="00F17029">
        <w:rPr>
          <w:sz w:val="22"/>
          <w:szCs w:val="22"/>
        </w:rPr>
        <w:t>rmation</w:t>
      </w:r>
      <w:r w:rsidRPr="004F3C4D">
        <w:rPr>
          <w:sz w:val="22"/>
          <w:szCs w:val="22"/>
        </w:rPr>
        <w:t xml:space="preserve"> on NPSAS, please visit the NCES study website (</w:t>
      </w:r>
      <w:hyperlink w:history="1" r:id="rId23">
        <w:r w:rsidRPr="004F3C4D">
          <w:rPr>
            <w:rStyle w:val="Hyperlink"/>
            <w:sz w:val="22"/>
            <w:szCs w:val="22"/>
          </w:rPr>
          <w:t>https://nces.ed.gov/surveys/npsas/</w:t>
        </w:r>
      </w:hyperlink>
      <w:r w:rsidRPr="004F3C4D">
        <w:rPr>
          <w:sz w:val="22"/>
          <w:szCs w:val="22"/>
        </w:rPr>
        <w:t>)</w:t>
      </w:r>
      <w:r w:rsidRPr="004F3C4D" w:rsidR="006F1145">
        <w:rPr>
          <w:sz w:val="22"/>
          <w:szCs w:val="22"/>
        </w:rPr>
        <w:t>.</w:t>
      </w:r>
    </w:p>
    <w:p w:rsidRPr="004F3C4D" w:rsidR="006F1145" w:rsidP="00463E1E" w:rsidRDefault="00463E1E" w14:paraId="236E915C" w14:textId="77777777">
      <w:pPr>
        <w:pStyle w:val="BodyText"/>
        <w:rPr>
          <w:sz w:val="22"/>
          <w:szCs w:val="22"/>
        </w:rPr>
      </w:pPr>
      <w:r w:rsidRPr="004F3C4D">
        <w:rPr>
          <w:sz w:val="22"/>
          <w:szCs w:val="22"/>
        </w:rPr>
        <w:t>We look forward to working with you over the next year</w:t>
      </w:r>
      <w:r w:rsidRPr="004F3C4D" w:rsidR="006F1145">
        <w:rPr>
          <w:sz w:val="22"/>
          <w:szCs w:val="22"/>
        </w:rPr>
        <w:t xml:space="preserve">. </w:t>
      </w:r>
      <w:r w:rsidRPr="004F3C4D">
        <w:rPr>
          <w:sz w:val="22"/>
          <w:szCs w:val="22"/>
        </w:rPr>
        <w:t>If you have questions about your participation in NPSAS:20, please contact RTI’s data collection manager, [DCMforSchool], at [DCM</w:t>
      </w:r>
      <w:r w:rsidRPr="004F3C4D" w:rsidR="00757F2C">
        <w:rPr>
          <w:sz w:val="22"/>
          <w:szCs w:val="22"/>
        </w:rPr>
        <w:t>e-mail</w:t>
      </w:r>
      <w:r w:rsidRPr="004F3C4D">
        <w:rPr>
          <w:sz w:val="22"/>
          <w:szCs w:val="22"/>
        </w:rPr>
        <w:t>]. I can be reached at [NCES</w:t>
      </w:r>
      <w:r w:rsidRPr="004F3C4D" w:rsidR="00757F2C">
        <w:rPr>
          <w:sz w:val="22"/>
          <w:szCs w:val="22"/>
        </w:rPr>
        <w:t>e-mail</w:t>
      </w:r>
      <w:r w:rsidRPr="004F3C4D">
        <w:rPr>
          <w:sz w:val="22"/>
          <w:szCs w:val="22"/>
        </w:rPr>
        <w:t>]</w:t>
      </w:r>
      <w:r w:rsidRPr="004F3C4D" w:rsidR="006F1145">
        <w:rPr>
          <w:sz w:val="22"/>
          <w:szCs w:val="22"/>
        </w:rPr>
        <w:t>.</w:t>
      </w:r>
    </w:p>
    <w:p w:rsidRPr="004F3C4D" w:rsidR="00463E1E" w:rsidP="00B137D5" w:rsidRDefault="00463E1E" w14:paraId="63CB470B" w14:textId="77777777">
      <w:pPr>
        <w:pStyle w:val="BodyText"/>
        <w:keepNext/>
        <w:rPr>
          <w:sz w:val="22"/>
          <w:szCs w:val="22"/>
        </w:rPr>
      </w:pPr>
      <w:r w:rsidRPr="004F3C4D">
        <w:rPr>
          <w:sz w:val="22"/>
          <w:szCs w:val="22"/>
        </w:rPr>
        <w:t>Sincerely,</w:t>
      </w:r>
    </w:p>
    <w:p w:rsidRPr="004F3C4D" w:rsidR="00463E1E" w:rsidP="00463E1E" w:rsidRDefault="00463E1E" w14:paraId="08715BEC" w14:textId="77777777">
      <w:pPr>
        <w:pStyle w:val="BodyTextnospace"/>
        <w:rPr>
          <w:sz w:val="22"/>
          <w:szCs w:val="22"/>
        </w:rPr>
      </w:pPr>
      <w:r w:rsidRPr="004F3C4D">
        <w:rPr>
          <w:sz w:val="22"/>
          <w:szCs w:val="22"/>
        </w:rPr>
        <w:t>NCES staff name</w:t>
      </w:r>
    </w:p>
    <w:p w:rsidRPr="004F3C4D" w:rsidR="00463E1E" w:rsidP="00463E1E" w:rsidRDefault="00463E1E" w14:paraId="7FE027ED" w14:textId="77777777">
      <w:pPr>
        <w:pStyle w:val="BodyTextnospace"/>
        <w:rPr>
          <w:sz w:val="22"/>
          <w:szCs w:val="22"/>
        </w:rPr>
      </w:pPr>
      <w:r w:rsidRPr="004F3C4D">
        <w:rPr>
          <w:sz w:val="22"/>
          <w:szCs w:val="22"/>
        </w:rPr>
        <w:t>NCES staff title</w:t>
      </w:r>
    </w:p>
    <w:p w:rsidRPr="004F3C4D" w:rsidR="00463E1E" w:rsidP="00463E1E" w:rsidRDefault="00842475" w14:paraId="55689BF8" w14:textId="27109F1E">
      <w:pPr>
        <w:pStyle w:val="BodyTextnospace"/>
        <w:rPr>
          <w:sz w:val="22"/>
          <w:szCs w:val="22"/>
        </w:rPr>
      </w:pPr>
      <w:r>
        <w:rPr>
          <w:sz w:val="22"/>
          <w:szCs w:val="22"/>
        </w:rPr>
        <w:t>National Center for Education Statistics (NCES)</w:t>
      </w:r>
    </w:p>
    <w:p w:rsidRPr="004F3C4D" w:rsidR="00D67BE8" w:rsidP="00D67BE8" w:rsidRDefault="00D67BE8" w14:paraId="29345016" w14:textId="77777777">
      <w:pPr>
        <w:pStyle w:val="BodyTextnospace"/>
        <w:rPr>
          <w:sz w:val="22"/>
          <w:szCs w:val="22"/>
        </w:rPr>
      </w:pPr>
      <w:r w:rsidRPr="004F3C4D">
        <w:rPr>
          <w:sz w:val="22"/>
          <w:szCs w:val="22"/>
        </w:rPr>
        <w:t>Institute of Education Sciences</w:t>
      </w:r>
    </w:p>
    <w:p w:rsidRPr="004F3C4D" w:rsidR="00D67BE8" w:rsidP="00463E1E" w:rsidRDefault="00D67BE8" w14:paraId="56F13169" w14:textId="77777777">
      <w:pPr>
        <w:pStyle w:val="BodyTextnospace"/>
        <w:rPr>
          <w:sz w:val="22"/>
          <w:szCs w:val="22"/>
        </w:rPr>
      </w:pPr>
      <w:r w:rsidRPr="004F3C4D">
        <w:rPr>
          <w:sz w:val="22"/>
          <w:szCs w:val="22"/>
        </w:rPr>
        <w:t>U.S. Department of Education</w:t>
      </w:r>
    </w:p>
    <w:p w:rsidRPr="004F3C4D" w:rsidR="00463E1E" w:rsidP="00463E1E" w:rsidRDefault="00463E1E" w14:paraId="7E0165AD" w14:textId="77777777">
      <w:pPr>
        <w:pStyle w:val="BodyText"/>
        <w:rPr>
          <w:sz w:val="22"/>
          <w:szCs w:val="22"/>
        </w:rPr>
      </w:pPr>
      <w:r w:rsidRPr="004F3C4D">
        <w:rPr>
          <w:sz w:val="22"/>
          <w:szCs w:val="22"/>
        </w:rPr>
        <w:t>Enclosures</w:t>
      </w:r>
    </w:p>
    <w:p w:rsidR="007C65F6" w:rsidRDefault="007C65F6" w14:paraId="16A6AA91" w14:textId="585AB810">
      <w:r>
        <w:br w:type="page"/>
      </w:r>
    </w:p>
    <w:p w:rsidR="00817429" w:rsidP="00817429" w:rsidRDefault="00817429" w14:paraId="56F49F7F" w14:textId="77777777">
      <w:pPr>
        <w:pStyle w:val="AppH3"/>
      </w:pPr>
      <w:bookmarkStart w:name="_Toc18677914" w:id="32"/>
      <w:bookmarkStart w:name="_Toc20746539" w:id="33"/>
      <w:r>
        <w:lastRenderedPageBreak/>
        <w:t>Registration Letter</w:t>
      </w:r>
      <w:r w:rsidR="00096ED5">
        <w:t xml:space="preserve"> and E-mail</w:t>
      </w:r>
      <w:r>
        <w:t xml:space="preserve"> – Spring Collection</w:t>
      </w:r>
      <w:r w:rsidR="00327CAA">
        <w:t xml:space="preserve"> Only</w:t>
      </w:r>
      <w:r>
        <w:t xml:space="preserve"> – </w:t>
      </w:r>
      <w:r w:rsidR="00000891">
        <w:t>Campu</w:t>
      </w:r>
      <w:r w:rsidR="00327CAA">
        <w:t xml:space="preserve">s Coordinator Named from Other </w:t>
      </w:r>
      <w:r w:rsidR="00000891">
        <w:t>Source</w:t>
      </w:r>
      <w:bookmarkEnd w:id="32"/>
      <w:bookmarkEnd w:id="33"/>
    </w:p>
    <w:p w:rsidRPr="00B64F83" w:rsidR="00CE634A" w:rsidP="00CE634A" w:rsidRDefault="00CE634A" w14:paraId="0197B158" w14:textId="77777777">
      <w:pPr>
        <w:pStyle w:val="BodyText"/>
        <w:rPr>
          <w:sz w:val="22"/>
          <w:szCs w:val="22"/>
        </w:rPr>
      </w:pPr>
      <w:r w:rsidRPr="00B64F83">
        <w:rPr>
          <w:sz w:val="22"/>
          <w:szCs w:val="22"/>
        </w:rPr>
        <w:t>[Date]</w:t>
      </w:r>
    </w:p>
    <w:p w:rsidRPr="00B64F83" w:rsidR="00CE634A" w:rsidP="00CE634A" w:rsidRDefault="00CE634A" w14:paraId="337B2728" w14:textId="77777777">
      <w:pPr>
        <w:pStyle w:val="BodyTextnospace"/>
        <w:rPr>
          <w:sz w:val="22"/>
          <w:szCs w:val="22"/>
        </w:rPr>
      </w:pPr>
      <w:r w:rsidRPr="00B64F83">
        <w:rPr>
          <w:sz w:val="22"/>
          <w:szCs w:val="22"/>
        </w:rPr>
        <w:t>[Salutation] [FirstName] [LastName]</w:t>
      </w:r>
    </w:p>
    <w:p w:rsidRPr="00B64F83" w:rsidR="00CE634A" w:rsidP="00CE634A" w:rsidRDefault="00CE634A" w14:paraId="1699E720" w14:textId="77777777">
      <w:pPr>
        <w:pStyle w:val="BodyTextnospace"/>
        <w:rPr>
          <w:sz w:val="22"/>
          <w:szCs w:val="22"/>
        </w:rPr>
      </w:pPr>
      <w:r w:rsidRPr="00B64F83">
        <w:rPr>
          <w:sz w:val="22"/>
          <w:szCs w:val="22"/>
        </w:rPr>
        <w:t>[Title]</w:t>
      </w:r>
    </w:p>
    <w:p w:rsidRPr="00B64F83" w:rsidR="00CE634A" w:rsidP="00CE634A" w:rsidRDefault="00CE634A" w14:paraId="29448171" w14:textId="77777777">
      <w:pPr>
        <w:pStyle w:val="BodyTextnospace"/>
        <w:rPr>
          <w:sz w:val="22"/>
          <w:szCs w:val="22"/>
        </w:rPr>
      </w:pPr>
      <w:r w:rsidRPr="00B64F83">
        <w:rPr>
          <w:sz w:val="22"/>
          <w:szCs w:val="22"/>
        </w:rPr>
        <w:t>[Institution]</w:t>
      </w:r>
    </w:p>
    <w:p w:rsidRPr="00B64F83" w:rsidR="00CE634A" w:rsidP="00CE634A" w:rsidRDefault="00CE634A" w14:paraId="4426A0D5" w14:textId="77777777">
      <w:pPr>
        <w:pStyle w:val="BodyTextnospace"/>
        <w:rPr>
          <w:sz w:val="22"/>
          <w:szCs w:val="22"/>
        </w:rPr>
      </w:pPr>
      <w:r w:rsidRPr="00B64F83">
        <w:rPr>
          <w:sz w:val="22"/>
          <w:szCs w:val="22"/>
        </w:rPr>
        <w:t>[Address]</w:t>
      </w:r>
    </w:p>
    <w:p w:rsidRPr="00B64F83" w:rsidR="00CE634A" w:rsidP="00CE634A" w:rsidRDefault="00CE634A" w14:paraId="18F4E63B" w14:textId="77777777">
      <w:pPr>
        <w:pStyle w:val="BodyTextnospace"/>
        <w:rPr>
          <w:sz w:val="22"/>
          <w:szCs w:val="22"/>
        </w:rPr>
      </w:pPr>
      <w:r w:rsidRPr="00B64F83">
        <w:rPr>
          <w:sz w:val="22"/>
          <w:szCs w:val="22"/>
        </w:rPr>
        <w:t>[City], [State] [Zip]</w:t>
      </w:r>
    </w:p>
    <w:p w:rsidRPr="00B64F83" w:rsidR="00CE634A" w:rsidP="00CE634A" w:rsidRDefault="00CE634A" w14:paraId="06313550" w14:textId="77777777">
      <w:pPr>
        <w:pStyle w:val="BodyText"/>
        <w:rPr>
          <w:sz w:val="22"/>
          <w:szCs w:val="22"/>
        </w:rPr>
      </w:pPr>
      <w:r w:rsidRPr="00B64F83">
        <w:rPr>
          <w:sz w:val="22"/>
          <w:szCs w:val="22"/>
        </w:rPr>
        <w:t>Dear [Salutation] [LastName]:</w:t>
      </w:r>
    </w:p>
    <w:p w:rsidRPr="00B64F83" w:rsidR="0003264F" w:rsidP="0003264F" w:rsidRDefault="0003264F" w14:paraId="28D6E34E" w14:textId="77777777">
      <w:pPr>
        <w:pStyle w:val="BodyText"/>
        <w:rPr>
          <w:sz w:val="22"/>
          <w:szCs w:val="22"/>
        </w:rPr>
      </w:pPr>
      <w:r w:rsidRPr="00B64F83">
        <w:rPr>
          <w:sz w:val="22"/>
          <w:szCs w:val="22"/>
        </w:rPr>
        <w:t xml:space="preserve">The </w:t>
      </w:r>
      <w:r w:rsidR="009F58CC">
        <w:rPr>
          <w:sz w:val="22"/>
          <w:szCs w:val="22"/>
        </w:rPr>
        <w:t>U.S.</w:t>
      </w:r>
      <w:r w:rsidRPr="00B64F83">
        <w:rPr>
          <w:sz w:val="22"/>
          <w:szCs w:val="22"/>
        </w:rPr>
        <w:t xml:space="preserve"> Department of Education’s National Center for Education Statistics (NCES) is beginning its next cycle of the National Postsecondary Student Aid Study (NPSAS</w:t>
      </w:r>
      <w:r w:rsidR="00BB481C">
        <w:rPr>
          <w:sz w:val="22"/>
          <w:szCs w:val="22"/>
        </w:rPr>
        <w:t>:20</w:t>
      </w:r>
      <w:r w:rsidRPr="00B64F83">
        <w:rPr>
          <w:sz w:val="22"/>
          <w:szCs w:val="22"/>
        </w:rPr>
        <w:t xml:space="preserve">), a </w:t>
      </w:r>
      <w:r w:rsidR="002F42C2">
        <w:rPr>
          <w:sz w:val="22"/>
          <w:szCs w:val="22"/>
        </w:rPr>
        <w:t xml:space="preserve">congressionally mandated </w:t>
      </w:r>
      <w:r w:rsidRPr="00B64F83">
        <w:rPr>
          <w:sz w:val="22"/>
          <w:szCs w:val="22"/>
        </w:rPr>
        <w:t xml:space="preserve">study of how students and their families pay for college. [Institution] has been selected to participate in NPSAS:20, which will focus on students enrolled during the </w:t>
      </w:r>
      <w:r w:rsidR="00E84DB7">
        <w:rPr>
          <w:sz w:val="22"/>
          <w:szCs w:val="22"/>
        </w:rPr>
        <w:t>2019-20</w:t>
      </w:r>
      <w:r w:rsidRPr="00B64F83">
        <w:rPr>
          <w:sz w:val="22"/>
          <w:szCs w:val="22"/>
        </w:rPr>
        <w:t xml:space="preserve"> academic year.</w:t>
      </w:r>
    </w:p>
    <w:p w:rsidRPr="006A1869" w:rsidR="0003264F" w:rsidP="0003264F" w:rsidRDefault="0003264F" w14:paraId="56DAE560" w14:textId="77777777">
      <w:pPr>
        <w:pStyle w:val="BodyText"/>
        <w:rPr>
          <w:sz w:val="22"/>
          <w:szCs w:val="22"/>
        </w:rPr>
      </w:pPr>
      <w:r w:rsidRPr="00B64F83">
        <w:rPr>
          <w:sz w:val="22"/>
          <w:szCs w:val="22"/>
        </w:rPr>
        <w:t xml:space="preserve">You are receiving this </w:t>
      </w:r>
      <w:r w:rsidR="00096ED5">
        <w:rPr>
          <w:sz w:val="22"/>
          <w:szCs w:val="22"/>
        </w:rPr>
        <w:t>[</w:t>
      </w:r>
      <w:r w:rsidRPr="00B64F83">
        <w:rPr>
          <w:sz w:val="22"/>
          <w:szCs w:val="22"/>
        </w:rPr>
        <w:t>letter</w:t>
      </w:r>
      <w:r w:rsidR="00096ED5">
        <w:rPr>
          <w:sz w:val="22"/>
          <w:szCs w:val="22"/>
        </w:rPr>
        <w:t>/e-mail]</w:t>
      </w:r>
      <w:r w:rsidRPr="00B64F83">
        <w:rPr>
          <w:sz w:val="22"/>
          <w:szCs w:val="22"/>
        </w:rPr>
        <w:t xml:space="preserve"> </w:t>
      </w:r>
      <w:r w:rsidRPr="00A83B4C">
        <w:rPr>
          <w:sz w:val="22"/>
          <w:szCs w:val="22"/>
        </w:rPr>
        <w:t>because</w:t>
      </w:r>
      <w:r w:rsidRPr="00A83B4C" w:rsidR="00000891">
        <w:rPr>
          <w:sz w:val="22"/>
          <w:szCs w:val="22"/>
        </w:rPr>
        <w:t xml:space="preserve"> [If Higher Ed Directory:  </w:t>
      </w:r>
      <w:r w:rsidRPr="00A83B4C" w:rsidR="00D9665A">
        <w:rPr>
          <w:sz w:val="22"/>
          <w:szCs w:val="22"/>
        </w:rPr>
        <w:t>, as [fill position] for your institution, you are well placed to provide NPSAS:20 data on behalf of [Institution].</w:t>
      </w:r>
      <w:r w:rsidRPr="00A83B4C">
        <w:rPr>
          <w:sz w:val="22"/>
          <w:szCs w:val="22"/>
        </w:rPr>
        <w:t xml:space="preserve"> The chief administrative officer of your institution has been notified.</w:t>
      </w:r>
      <w:r w:rsidRPr="00A83B4C" w:rsidR="00000891">
        <w:rPr>
          <w:sz w:val="22"/>
          <w:szCs w:val="22"/>
        </w:rPr>
        <w:t>]/[If named by Chief Administrator or IPEDS Keyholder: your</w:t>
      </w:r>
      <w:r w:rsidR="00000891">
        <w:rPr>
          <w:sz w:val="22"/>
          <w:szCs w:val="22"/>
        </w:rPr>
        <w:t xml:space="preserve"> institution’s [chief administrative officer</w:t>
      </w:r>
      <w:r w:rsidR="0030761C">
        <w:rPr>
          <w:sz w:val="22"/>
          <w:szCs w:val="22"/>
        </w:rPr>
        <w:t xml:space="preserve"> </w:t>
      </w:r>
      <w:r w:rsidR="00000891">
        <w:rPr>
          <w:sz w:val="22"/>
          <w:szCs w:val="22"/>
        </w:rPr>
        <w:t xml:space="preserve">named </w:t>
      </w:r>
      <w:r w:rsidRPr="006A1869" w:rsidR="00000891">
        <w:rPr>
          <w:sz w:val="22"/>
          <w:szCs w:val="22"/>
        </w:rPr>
        <w:t xml:space="preserve">you to be the/IPEDS keyholder provided your name as a potential] NPSAS Campus Coordinator.  </w:t>
      </w:r>
      <w:r w:rsidRPr="006A1869" w:rsidR="00A931C6">
        <w:rPr>
          <w:sz w:val="22"/>
          <w:szCs w:val="22"/>
        </w:rPr>
        <w:t xml:space="preserve">As </w:t>
      </w:r>
      <w:r w:rsidRPr="006A1869" w:rsidR="00000891">
        <w:rPr>
          <w:sz w:val="22"/>
          <w:szCs w:val="22"/>
        </w:rPr>
        <w:t>a c</w:t>
      </w:r>
      <w:r w:rsidRPr="006A1869" w:rsidR="00A931C6">
        <w:rPr>
          <w:sz w:val="22"/>
          <w:szCs w:val="22"/>
        </w:rPr>
        <w:t>oordinator for NPSAS:20, you will be asked to complete the following tasks between now and November 2020:</w:t>
      </w:r>
    </w:p>
    <w:p w:rsidRPr="006A1869" w:rsidR="006D326A" w:rsidP="006D326A" w:rsidRDefault="00B040F1" w14:paraId="269E7D00" w14:textId="38D865A1">
      <w:pPr>
        <w:pStyle w:val="BodyText"/>
        <w:rPr>
          <w:sz w:val="22"/>
          <w:szCs w:val="22"/>
        </w:rPr>
      </w:pPr>
      <w:r w:rsidRPr="006A1869">
        <w:rPr>
          <w:noProof/>
          <w:sz w:val="22"/>
          <w:szCs w:val="22"/>
        </w:rPr>
        <w:t xml:space="preserve">[Timeline graphic – </w:t>
      </w:r>
      <w:r w:rsidR="00524DF0">
        <w:rPr>
          <w:noProof/>
          <w:sz w:val="22"/>
          <w:szCs w:val="22"/>
        </w:rPr>
        <w:t xml:space="preserve">see page </w:t>
      </w:r>
      <w:r w:rsidR="00EA7A83">
        <w:rPr>
          <w:noProof/>
          <w:sz w:val="22"/>
          <w:szCs w:val="22"/>
        </w:rPr>
        <w:t>D-60</w:t>
      </w:r>
      <w:r w:rsidRPr="006A1869">
        <w:rPr>
          <w:noProof/>
          <w:sz w:val="22"/>
          <w:szCs w:val="22"/>
        </w:rPr>
        <w:t>]</w:t>
      </w:r>
    </w:p>
    <w:p w:rsidRPr="00B64F83" w:rsidR="0003264F" w:rsidP="0003264F" w:rsidRDefault="0003264F" w14:paraId="292E3CC6" w14:textId="77777777">
      <w:pPr>
        <w:pStyle w:val="BodyText"/>
        <w:rPr>
          <w:sz w:val="22"/>
          <w:szCs w:val="22"/>
        </w:rPr>
      </w:pPr>
      <w:r w:rsidRPr="00B64F83">
        <w:rPr>
          <w:sz w:val="22"/>
          <w:szCs w:val="22"/>
        </w:rPr>
        <w:t>As the study progresses, we will provide you with detailed instructions for completing each portion of the study. At this time, we ask that you log in to the Postsecondary Data Portal (PDP) and complete the Registration Page</w:t>
      </w:r>
      <w:r w:rsidR="00AB3938">
        <w:rPr>
          <w:sz w:val="22"/>
          <w:szCs w:val="22"/>
        </w:rPr>
        <w:t xml:space="preserve"> </w:t>
      </w:r>
      <w:r w:rsidRPr="00855910" w:rsidR="00AB3938">
        <w:rPr>
          <w:sz w:val="22"/>
          <w:szCs w:val="22"/>
        </w:rPr>
        <w:t>using the information provided in the box below</w:t>
      </w:r>
      <w:r w:rsidRPr="00B64F83">
        <w:rPr>
          <w:sz w:val="22"/>
          <w:szCs w:val="22"/>
        </w:rPr>
        <w:t xml:space="preserve">. Enclosed is a guide to help you. </w:t>
      </w:r>
      <w:r w:rsidRPr="000069B6" w:rsidR="000069B6">
        <w:rPr>
          <w:sz w:val="22"/>
          <w:szCs w:val="22"/>
        </w:rPr>
        <w:t>During Registration, you will be asked to name colleagues at your institution who may be involved in providing data for NPSAS:20. Users you name will gain access to the PDP and receive information on the study</w:t>
      </w:r>
      <w:r w:rsidRPr="00512396" w:rsidR="000069B6">
        <w:rPr>
          <w:sz w:val="22"/>
          <w:szCs w:val="22"/>
        </w:rPr>
        <w:t>.</w:t>
      </w:r>
      <w:r w:rsidRPr="00512396" w:rsidR="00512396">
        <w:rPr>
          <w:sz w:val="22"/>
          <w:szCs w:val="22"/>
        </w:rPr>
        <w:t xml:space="preserve"> </w:t>
      </w:r>
      <w:r w:rsidRPr="00BB481C" w:rsidR="00512396">
        <w:rPr>
          <w:sz w:val="22"/>
          <w:szCs w:val="22"/>
        </w:rPr>
        <w:t>For this reason, please be sure that the users you identify are allowed to see personal information about students.</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B64F83" w:rsidR="0003264F" w:rsidTr="001651D1" w14:paraId="685C2160" w14:textId="77777777">
        <w:trPr>
          <w:jc w:val="center"/>
        </w:trPr>
        <w:tc>
          <w:tcPr>
            <w:tcW w:w="3945" w:type="dxa"/>
          </w:tcPr>
          <w:p w:rsidRPr="00B64F83" w:rsidR="0003264F" w:rsidP="001671EC" w:rsidRDefault="0036252D" w14:paraId="6DDE2E40" w14:textId="77777777">
            <w:pPr>
              <w:pStyle w:val="BodyText"/>
              <w:jc w:val="center"/>
              <w:rPr>
                <w:sz w:val="22"/>
                <w:szCs w:val="22"/>
              </w:rPr>
            </w:pPr>
            <w:hyperlink w:history="1" r:id="rId24">
              <w:r w:rsidRPr="00B64F83" w:rsidR="007D07AD">
                <w:rPr>
                  <w:rStyle w:val="Hyperlink"/>
                  <w:sz w:val="22"/>
                  <w:szCs w:val="22"/>
                </w:rPr>
                <w:t>surveys.nces.ed.gov/xxxx</w:t>
              </w:r>
            </w:hyperlink>
          </w:p>
          <w:p w:rsidRPr="00B64F83" w:rsidR="0003264F" w:rsidP="001671EC" w:rsidRDefault="0003264F" w14:paraId="7FA14189" w14:textId="77777777">
            <w:pPr>
              <w:pStyle w:val="BodyText"/>
              <w:jc w:val="center"/>
              <w:rPr>
                <w:sz w:val="22"/>
                <w:szCs w:val="22"/>
              </w:rPr>
            </w:pPr>
            <w:r w:rsidRPr="00B64F83">
              <w:rPr>
                <w:sz w:val="22"/>
                <w:szCs w:val="22"/>
              </w:rPr>
              <w:t>Your user ID: (UserID)</w:t>
            </w:r>
          </w:p>
        </w:tc>
      </w:tr>
    </w:tbl>
    <w:p w:rsidRPr="00B64F83" w:rsidR="006F1145" w:rsidP="0003264F" w:rsidRDefault="0003264F" w14:paraId="31793C6A" w14:textId="77777777">
      <w:pPr>
        <w:pStyle w:val="BodyText"/>
        <w:rPr>
          <w:sz w:val="22"/>
          <w:szCs w:val="22"/>
        </w:rPr>
      </w:pPr>
      <w:r w:rsidRPr="00B64F83">
        <w:rPr>
          <w:sz w:val="22"/>
          <w:szCs w:val="22"/>
        </w:rPr>
        <w:t xml:space="preserve">Because we know your staff time is limited, we have been working very hard to simplify the reporting requirements and minimize the </w:t>
      </w:r>
      <w:r w:rsidR="00DE07AA">
        <w:rPr>
          <w:sz w:val="22"/>
          <w:szCs w:val="22"/>
        </w:rPr>
        <w:t>time and effort needed to</w:t>
      </w:r>
      <w:r w:rsidRPr="00B64F83">
        <w:rPr>
          <w:sz w:val="22"/>
          <w:szCs w:val="22"/>
        </w:rPr>
        <w:t xml:space="preserve"> </w:t>
      </w:r>
      <w:r w:rsidR="00DE07AA">
        <w:rPr>
          <w:sz w:val="22"/>
          <w:szCs w:val="22"/>
        </w:rPr>
        <w:t>participate in NPSAS:20</w:t>
      </w:r>
      <w:r w:rsidRPr="00B64F83">
        <w:rPr>
          <w:sz w:val="22"/>
          <w:szCs w:val="22"/>
        </w:rPr>
        <w:t>. A representative of RTI International, our contractor for NPSAS:20, will reach out soon to answer any questions you may have</w:t>
      </w:r>
      <w:r w:rsidRPr="00B64F83" w:rsidR="006F1145">
        <w:rPr>
          <w:sz w:val="22"/>
          <w:szCs w:val="22"/>
        </w:rPr>
        <w:t>.</w:t>
      </w:r>
    </w:p>
    <w:p w:rsidRPr="00B64F83" w:rsidR="006F1145" w:rsidP="0003264F" w:rsidRDefault="0003264F" w14:paraId="130F6E80" w14:textId="77777777">
      <w:pPr>
        <w:pStyle w:val="BodyText"/>
        <w:rPr>
          <w:sz w:val="22"/>
          <w:szCs w:val="22"/>
        </w:rPr>
      </w:pPr>
      <w:r w:rsidRPr="00B64F83">
        <w:rPr>
          <w:sz w:val="22"/>
          <w:szCs w:val="22"/>
        </w:rPr>
        <w:t>For more info</w:t>
      </w:r>
      <w:r w:rsidR="00EB77FE">
        <w:rPr>
          <w:sz w:val="22"/>
          <w:szCs w:val="22"/>
        </w:rPr>
        <w:t>rmation</w:t>
      </w:r>
      <w:r w:rsidRPr="00B64F83">
        <w:rPr>
          <w:sz w:val="22"/>
          <w:szCs w:val="22"/>
        </w:rPr>
        <w:t xml:space="preserve"> on NPSAS, please visit the NCES study website (</w:t>
      </w:r>
      <w:hyperlink w:history="1" r:id="rId25">
        <w:r w:rsidRPr="00B64F83" w:rsidR="008E3B72">
          <w:rPr>
            <w:rStyle w:val="Hyperlink"/>
            <w:sz w:val="22"/>
            <w:szCs w:val="22"/>
          </w:rPr>
          <w:t>https://nces.ed.gov/surveys/npsas/</w:t>
        </w:r>
      </w:hyperlink>
      <w:r w:rsidRPr="00B64F83">
        <w:rPr>
          <w:sz w:val="22"/>
          <w:szCs w:val="22"/>
        </w:rPr>
        <w:t>)</w:t>
      </w:r>
      <w:r w:rsidRPr="00B64F83" w:rsidR="006F1145">
        <w:rPr>
          <w:sz w:val="22"/>
          <w:szCs w:val="22"/>
        </w:rPr>
        <w:t>.</w:t>
      </w:r>
    </w:p>
    <w:p w:rsidRPr="00B64F83" w:rsidR="006F1145" w:rsidP="0003264F" w:rsidRDefault="0003264F" w14:paraId="520EDC9F" w14:textId="77777777">
      <w:pPr>
        <w:pStyle w:val="BodyText"/>
        <w:rPr>
          <w:sz w:val="22"/>
          <w:szCs w:val="22"/>
        </w:rPr>
      </w:pPr>
      <w:r w:rsidRPr="00B64F83">
        <w:rPr>
          <w:sz w:val="22"/>
          <w:szCs w:val="22"/>
        </w:rPr>
        <w:t>We look forward to working with you over the next year</w:t>
      </w:r>
      <w:r w:rsidRPr="00B64F83" w:rsidR="006F1145">
        <w:rPr>
          <w:sz w:val="22"/>
          <w:szCs w:val="22"/>
        </w:rPr>
        <w:t xml:space="preserve">. </w:t>
      </w:r>
      <w:r w:rsidRPr="00B64F83">
        <w:rPr>
          <w:sz w:val="22"/>
          <w:szCs w:val="22"/>
        </w:rPr>
        <w:t>If you have questions about your participation in NPSAS:20, please contact RTI’s data collection manager, [DCMforSchool], at [DCM</w:t>
      </w:r>
      <w:r w:rsidR="00757F2C">
        <w:rPr>
          <w:sz w:val="22"/>
          <w:szCs w:val="22"/>
        </w:rPr>
        <w:t>e-mail</w:t>
      </w:r>
      <w:r w:rsidRPr="00B64F83">
        <w:rPr>
          <w:sz w:val="22"/>
          <w:szCs w:val="22"/>
        </w:rPr>
        <w:t>]. I can be reached at [NCES</w:t>
      </w:r>
      <w:r w:rsidR="00757F2C">
        <w:rPr>
          <w:sz w:val="22"/>
          <w:szCs w:val="22"/>
        </w:rPr>
        <w:t>e-mail</w:t>
      </w:r>
      <w:r w:rsidRPr="00B64F83">
        <w:rPr>
          <w:sz w:val="22"/>
          <w:szCs w:val="22"/>
        </w:rPr>
        <w:t>]</w:t>
      </w:r>
      <w:r w:rsidRPr="00B64F83" w:rsidR="006F1145">
        <w:rPr>
          <w:sz w:val="22"/>
          <w:szCs w:val="22"/>
        </w:rPr>
        <w:t>.</w:t>
      </w:r>
    </w:p>
    <w:p w:rsidRPr="00B64F83" w:rsidR="0003264F" w:rsidP="0003264F" w:rsidRDefault="0003264F" w14:paraId="1F329B7A" w14:textId="77777777">
      <w:pPr>
        <w:pStyle w:val="BodyText"/>
        <w:rPr>
          <w:sz w:val="22"/>
          <w:szCs w:val="22"/>
        </w:rPr>
      </w:pPr>
      <w:r w:rsidRPr="00B64F83">
        <w:rPr>
          <w:sz w:val="22"/>
          <w:szCs w:val="22"/>
        </w:rPr>
        <w:t>Sincerely,</w:t>
      </w:r>
    </w:p>
    <w:p w:rsidRPr="00B64F83" w:rsidR="0003264F" w:rsidP="0003264F" w:rsidRDefault="0003264F" w14:paraId="73835762" w14:textId="77777777">
      <w:pPr>
        <w:pStyle w:val="BodyTextnospace"/>
        <w:rPr>
          <w:sz w:val="22"/>
          <w:szCs w:val="22"/>
        </w:rPr>
      </w:pPr>
      <w:r w:rsidRPr="00B64F83">
        <w:rPr>
          <w:sz w:val="22"/>
          <w:szCs w:val="22"/>
        </w:rPr>
        <w:t>NCES staff name</w:t>
      </w:r>
    </w:p>
    <w:p w:rsidRPr="00B64F83" w:rsidR="0003264F" w:rsidP="0003264F" w:rsidRDefault="0003264F" w14:paraId="10BC300F" w14:textId="77777777">
      <w:pPr>
        <w:pStyle w:val="BodyTextnospace"/>
        <w:rPr>
          <w:sz w:val="22"/>
          <w:szCs w:val="22"/>
        </w:rPr>
      </w:pPr>
      <w:r w:rsidRPr="00B64F83">
        <w:rPr>
          <w:sz w:val="22"/>
          <w:szCs w:val="22"/>
        </w:rPr>
        <w:t>NCES staff title</w:t>
      </w:r>
    </w:p>
    <w:p w:rsidR="0003264F" w:rsidP="0003264F" w:rsidRDefault="00842475" w14:paraId="1E8C60D4" w14:textId="105E73BD">
      <w:pPr>
        <w:pStyle w:val="BodyTextnospace"/>
        <w:rPr>
          <w:sz w:val="22"/>
          <w:szCs w:val="22"/>
        </w:rPr>
      </w:pPr>
      <w:r>
        <w:rPr>
          <w:sz w:val="22"/>
          <w:szCs w:val="22"/>
        </w:rPr>
        <w:t>National Center for Education Statistics (NCES)</w:t>
      </w:r>
    </w:p>
    <w:p w:rsidRPr="00BB481C" w:rsidR="00E029B0" w:rsidP="00E029B0" w:rsidRDefault="00E029B0" w14:paraId="0A6B7365" w14:textId="77777777">
      <w:pPr>
        <w:pStyle w:val="BodyTextnospace"/>
        <w:rPr>
          <w:sz w:val="22"/>
          <w:szCs w:val="22"/>
        </w:rPr>
      </w:pPr>
      <w:r w:rsidRPr="00BB481C">
        <w:rPr>
          <w:sz w:val="22"/>
          <w:szCs w:val="22"/>
        </w:rPr>
        <w:t>Institute of Education Sciences</w:t>
      </w:r>
    </w:p>
    <w:p w:rsidRPr="00BB481C" w:rsidR="00E029B0" w:rsidP="00E029B0" w:rsidRDefault="00E029B0" w14:paraId="57369D04" w14:textId="77777777">
      <w:pPr>
        <w:pStyle w:val="BodyTextnospace"/>
        <w:rPr>
          <w:sz w:val="22"/>
          <w:szCs w:val="22"/>
        </w:rPr>
      </w:pPr>
      <w:r w:rsidRPr="00BB481C">
        <w:rPr>
          <w:sz w:val="22"/>
          <w:szCs w:val="22"/>
        </w:rPr>
        <w:t>U.S. Department of Education</w:t>
      </w:r>
    </w:p>
    <w:p w:rsidRPr="00B64F83" w:rsidR="00E029B0" w:rsidP="0003264F" w:rsidRDefault="00E029B0" w14:paraId="65328C8D" w14:textId="77777777">
      <w:pPr>
        <w:pStyle w:val="BodyTextnospace"/>
        <w:rPr>
          <w:sz w:val="22"/>
          <w:szCs w:val="22"/>
        </w:rPr>
      </w:pPr>
    </w:p>
    <w:p w:rsidRPr="00B64F83" w:rsidR="0003264F" w:rsidP="0003264F" w:rsidRDefault="0003264F" w14:paraId="5F46DEDA" w14:textId="77777777">
      <w:pPr>
        <w:pStyle w:val="BodyText"/>
        <w:rPr>
          <w:sz w:val="22"/>
          <w:szCs w:val="22"/>
        </w:rPr>
      </w:pPr>
      <w:r w:rsidRPr="00B64F83">
        <w:rPr>
          <w:sz w:val="22"/>
          <w:szCs w:val="22"/>
        </w:rPr>
        <w:t>Enclosures</w:t>
      </w:r>
    </w:p>
    <w:p w:rsidR="00BB481C" w:rsidRDefault="00BB481C" w14:paraId="3CE04509" w14:textId="77777777">
      <w:pPr>
        <w:rPr>
          <w:szCs w:val="24"/>
        </w:rPr>
      </w:pPr>
      <w:r>
        <w:rPr>
          <w:szCs w:val="24"/>
        </w:rPr>
        <w:br w:type="page"/>
      </w:r>
    </w:p>
    <w:p w:rsidR="00F81A20" w:rsidP="00F81A20" w:rsidRDefault="00F81A20" w14:paraId="02C53D12" w14:textId="77777777">
      <w:pPr>
        <w:pStyle w:val="AppH3"/>
      </w:pPr>
      <w:bookmarkStart w:name="_Toc18677915" w:id="34"/>
      <w:bookmarkStart w:name="_Toc20746540" w:id="35"/>
      <w:r>
        <w:lastRenderedPageBreak/>
        <w:t>Quick Guide to NPSAS:20</w:t>
      </w:r>
      <w:bookmarkEnd w:id="34"/>
      <w:bookmarkEnd w:id="35"/>
    </w:p>
    <w:p w:rsidRPr="008E03E1" w:rsidR="00F81A20" w:rsidP="00F81A20" w:rsidRDefault="00F81A20" w14:paraId="63C48400" w14:textId="77777777">
      <w:pPr>
        <w:pStyle w:val="BodyText"/>
      </w:pPr>
      <w:r w:rsidRPr="00E073AA">
        <w:rPr>
          <w:b/>
        </w:rPr>
        <w:t xml:space="preserve">The Postsecondary Data Portal (PDP) </w:t>
      </w:r>
      <w:r>
        <w:t xml:space="preserve">is the data collection website for all institution-based </w:t>
      </w:r>
      <w:r w:rsidR="00112273">
        <w:t xml:space="preserve">postsecondary </w:t>
      </w:r>
      <w:r>
        <w:t xml:space="preserve">sample surveys conducted by the National Center for Education Statistics (NCES). You can access the PDP at </w:t>
      </w:r>
      <w:hyperlink w:history="1" r:id="rId26">
        <w:r>
          <w:rPr>
            <w:rStyle w:val="Hyperlink"/>
          </w:rPr>
          <w:t>surveys.nces.ed.gov/xxxx</w:t>
        </w:r>
      </w:hyperlink>
      <w:r>
        <w:t>.</w:t>
      </w:r>
      <w:r w:rsidRPr="00CF2C3F">
        <w:t xml:space="preserve"> </w:t>
      </w:r>
      <w:r w:rsidRPr="00AA0EA0">
        <w:t xml:space="preserve">The PDP provides information on the studies that have collected or are currently collecting data from colleges, universities, and vocational and trade schools throughout the United States.  You can also find links to the studies’ pages at NCES and to DataLab, which provides </w:t>
      </w:r>
      <w:r w:rsidRPr="00877A03" w:rsidR="00877A03">
        <w:t xml:space="preserve">a suite of powerful </w:t>
      </w:r>
      <w:r w:rsidR="00703CDF">
        <w:t>and</w:t>
      </w:r>
      <w:r w:rsidRPr="00877A03" w:rsidR="00877A03">
        <w:t xml:space="preserve"> intuitive online data tools for creating tables and conducting analyses using NPSAS and other </w:t>
      </w:r>
      <w:r w:rsidRPr="008E03E1" w:rsidR="00877A03">
        <w:t>NCES datasets</w:t>
      </w:r>
      <w:r w:rsidRPr="008E03E1">
        <w:t xml:space="preserv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600"/>
      </w:tblGrid>
      <w:tr w:rsidR="00BD340B" w:rsidTr="00146052" w14:paraId="6284236E" w14:textId="77777777">
        <w:trPr>
          <w:trHeight w:val="5138"/>
          <w:jc w:val="center"/>
        </w:trPr>
        <w:tc>
          <w:tcPr>
            <w:tcW w:w="6507" w:type="dxa"/>
          </w:tcPr>
          <w:p w:rsidR="00BD340B" w:rsidP="00146052" w:rsidRDefault="00BD340B" w14:paraId="5DB421DE" w14:textId="33E5E253">
            <w:pPr>
              <w:pStyle w:val="BodyText"/>
              <w:spacing w:before="0" w:after="0"/>
              <w:jc w:val="center"/>
            </w:pPr>
            <w:r w:rsidRPr="00BD340B">
              <w:rPr>
                <w:noProof/>
              </w:rPr>
              <w:drawing>
                <wp:inline distT="0" distB="0" distL="0" distR="0" wp14:anchorId="152850F6" wp14:editId="42B888A2">
                  <wp:extent cx="4191000" cy="3301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1419" cy="3309684"/>
                          </a:xfrm>
                          <a:prstGeom prst="rect">
                            <a:avLst/>
                          </a:prstGeom>
                        </pic:spPr>
                      </pic:pic>
                    </a:graphicData>
                  </a:graphic>
                </wp:inline>
              </w:drawing>
            </w:r>
          </w:p>
        </w:tc>
      </w:tr>
      <w:tr w:rsidR="00BD340B" w:rsidTr="00146052" w14:paraId="5444436E" w14:textId="77777777">
        <w:trPr>
          <w:jc w:val="center"/>
        </w:trPr>
        <w:tc>
          <w:tcPr>
            <w:tcW w:w="6507" w:type="dxa"/>
          </w:tcPr>
          <w:p w:rsidRPr="00146052" w:rsidR="00BD340B" w:rsidP="00146052" w:rsidRDefault="00472298" w14:paraId="02500E61" w14:textId="5F1ED081">
            <w:pPr>
              <w:pStyle w:val="BodyText"/>
              <w:spacing w:before="0" w:after="0"/>
              <w:rPr>
                <w:i/>
                <w:iCs/>
              </w:rPr>
            </w:pPr>
            <w:r w:rsidRPr="00146052">
              <w:rPr>
                <w:i/>
                <w:iCs/>
                <w:sz w:val="22"/>
                <w:szCs w:val="18"/>
              </w:rPr>
              <w:t>This image is provided as an example. The PDP website is still being developed</w:t>
            </w:r>
            <w:r>
              <w:rPr>
                <w:i/>
                <w:iCs/>
                <w:sz w:val="22"/>
                <w:szCs w:val="18"/>
              </w:rPr>
              <w:t xml:space="preserve"> and</w:t>
            </w:r>
            <w:r w:rsidRPr="00146052">
              <w:rPr>
                <w:i/>
                <w:iCs/>
                <w:sz w:val="22"/>
                <w:szCs w:val="18"/>
              </w:rPr>
              <w:t xml:space="preserve"> the final image may include aesthetic changes that do not impact the cont</w:t>
            </w:r>
            <w:r w:rsidR="009B74B8">
              <w:rPr>
                <w:i/>
                <w:iCs/>
                <w:sz w:val="22"/>
                <w:szCs w:val="18"/>
              </w:rPr>
              <w:t>ent</w:t>
            </w:r>
            <w:r w:rsidRPr="00146052">
              <w:rPr>
                <w:i/>
                <w:iCs/>
                <w:sz w:val="22"/>
                <w:szCs w:val="18"/>
              </w:rPr>
              <w:t xml:space="preserve"> of the page.</w:t>
            </w:r>
          </w:p>
        </w:tc>
      </w:tr>
    </w:tbl>
    <w:p w:rsidRPr="008E03E1" w:rsidR="00F81A20" w:rsidP="00F81A20" w:rsidRDefault="00F81A20" w14:paraId="3E4C1417" w14:textId="77777777">
      <w:pPr>
        <w:pStyle w:val="BodyText"/>
      </w:pPr>
      <w:r w:rsidRPr="008E03E1">
        <w:t xml:space="preserve">The PDP includes resources to help you complete NPSAS:20. On the </w:t>
      </w:r>
      <w:r w:rsidRPr="008E03E1">
        <w:rPr>
          <w:b/>
        </w:rPr>
        <w:t>FAQs</w:t>
      </w:r>
      <w:r w:rsidRPr="008E03E1">
        <w:t xml:space="preserve"> page, you can learn about NCES and how your institution was chosen to participate. The </w:t>
      </w:r>
      <w:r w:rsidRPr="008E03E1">
        <w:rPr>
          <w:b/>
        </w:rPr>
        <w:t>Contact</w:t>
      </w:r>
      <w:r w:rsidRPr="008E03E1">
        <w:t xml:space="preserve"> page lists the names</w:t>
      </w:r>
      <w:r w:rsidRPr="008E03E1" w:rsidR="0066064F">
        <w:t xml:space="preserve">, </w:t>
      </w:r>
      <w:r w:rsidRPr="008E03E1">
        <w:t>telephone numbers</w:t>
      </w:r>
      <w:r w:rsidRPr="008E03E1" w:rsidR="0066064F">
        <w:t xml:space="preserve">, and </w:t>
      </w:r>
      <w:r w:rsidRPr="008E03E1" w:rsidR="004462BE">
        <w:t>e-mail</w:t>
      </w:r>
      <w:r w:rsidRPr="008E03E1" w:rsidR="0066064F">
        <w:t xml:space="preserve"> addresses</w:t>
      </w:r>
      <w:r w:rsidRPr="008E03E1">
        <w:t xml:space="preserve"> for staff involved with the collections at NCES and at RTI International, the nonprofit organization collecting the data on behalf of NCES. Efforts to protect study data are detailed on the </w:t>
      </w:r>
      <w:r w:rsidRPr="008E03E1">
        <w:rPr>
          <w:b/>
        </w:rPr>
        <w:t>Confidentiality</w:t>
      </w:r>
      <w:r w:rsidRPr="008E03E1">
        <w:t xml:space="preserve"> page.</w:t>
      </w:r>
    </w:p>
    <w:p w:rsidRPr="008E03E1" w:rsidR="00F81A20" w:rsidP="00F81A20" w:rsidRDefault="00F81A20" w14:paraId="07AB912C" w14:textId="41B2662C">
      <w:pPr>
        <w:pStyle w:val="BodyText"/>
      </w:pPr>
      <w:r w:rsidRPr="008E03E1">
        <w:rPr>
          <w:b/>
        </w:rPr>
        <w:t>Log in</w:t>
      </w:r>
      <w:r w:rsidRPr="008E03E1">
        <w:t xml:space="preserve"> to the PDP using the user ID listed on your welcome letter. You will be </w:t>
      </w:r>
      <w:r w:rsidRPr="008E03E1" w:rsidR="004462BE">
        <w:t>e-mail</w:t>
      </w:r>
      <w:r w:rsidRPr="008E03E1">
        <w:t xml:space="preserve">ed a security code that will allow you to complete the log in process. Once logged in, you may </w:t>
      </w:r>
      <w:r w:rsidRPr="008E03E1">
        <w:rPr>
          <w:i/>
        </w:rPr>
        <w:t>download your welcome packet</w:t>
      </w:r>
      <w:r w:rsidRPr="008E03E1">
        <w:t xml:space="preserve">, </w:t>
      </w:r>
      <w:r w:rsidRPr="008E03E1">
        <w:rPr>
          <w:i/>
        </w:rPr>
        <w:t>view instructional videos</w:t>
      </w:r>
      <w:r w:rsidRPr="008E03E1">
        <w:t xml:space="preserve">, and </w:t>
      </w:r>
      <w:r w:rsidRPr="008E03E1">
        <w:rPr>
          <w:i/>
        </w:rPr>
        <w:t>add additional users</w:t>
      </w:r>
      <w:r w:rsidRPr="008E03E1">
        <w:t xml:space="preserve"> from your institution.</w:t>
      </w:r>
      <w:r w:rsidR="00023B4A">
        <w:t xml:space="preserve"> </w:t>
      </w:r>
      <w:bookmarkStart w:name="_Hlk19025184" w:id="36"/>
      <w:r w:rsidR="00023B4A">
        <w:t xml:space="preserve">Please note that for security purposes, your session will </w:t>
      </w:r>
      <w:r w:rsidR="005D7FD4">
        <w:t>end</w:t>
      </w:r>
      <w:r w:rsidR="00023B4A">
        <w:t xml:space="preserve"> and you will be logged out of the PDP if you remain idle for 30 or more minutes.</w:t>
      </w:r>
      <w:bookmarkEnd w:id="36"/>
    </w:p>
    <w:p w:rsidR="00023B4A" w:rsidP="00023B4A" w:rsidRDefault="00023B4A" w14:paraId="269FDC3C" w14:textId="39038C15">
      <w:pPr>
        <w:pStyle w:val="BodyText"/>
        <w:jc w:val="center"/>
      </w:pPr>
      <w:r>
        <w:rPr>
          <w:noProof/>
        </w:rPr>
        <w:drawing>
          <wp:inline distT="0" distB="0" distL="0" distR="0" wp14:anchorId="6AA2A3BA" wp14:editId="2DBF6BF6">
            <wp:extent cx="3902075" cy="1562735"/>
            <wp:effectExtent l="0" t="0" r="3175" b="0"/>
            <wp:docPr id="1889402817" name="Picture 188940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902075" cy="1562735"/>
                    </a:xfrm>
                    <a:prstGeom prst="rect">
                      <a:avLst/>
                    </a:prstGeom>
                    <a:noFill/>
                    <a:ln>
                      <a:noFill/>
                    </a:ln>
                  </pic:spPr>
                </pic:pic>
              </a:graphicData>
            </a:graphic>
          </wp:inline>
        </w:drawing>
      </w:r>
    </w:p>
    <w:p w:rsidR="00023B4A" w:rsidP="00023B4A" w:rsidRDefault="00023B4A" w14:paraId="295D018C" w14:textId="77777777">
      <w:pPr>
        <w:pStyle w:val="BodyText"/>
        <w:jc w:val="center"/>
        <w:rPr>
          <w:i/>
          <w:iCs/>
          <w:sz w:val="22"/>
          <w:szCs w:val="18"/>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w:t>
      </w:r>
    </w:p>
    <w:p w:rsidRPr="008E03E1" w:rsidR="00023B4A" w:rsidP="00023B4A" w:rsidRDefault="00023B4A" w14:paraId="4895A7C3" w14:textId="75C44E68">
      <w:pPr>
        <w:pStyle w:val="BodyText"/>
      </w:pPr>
      <w:r w:rsidRPr="00D65EF5">
        <w:rPr>
          <w:i/>
          <w:iCs/>
          <w:sz w:val="22"/>
          <w:szCs w:val="18"/>
        </w:rPr>
        <w:lastRenderedPageBreak/>
        <w:t>final image may include aesthetic changes that do not impact the cont</w:t>
      </w:r>
      <w:r>
        <w:rPr>
          <w:i/>
          <w:iCs/>
          <w:sz w:val="22"/>
          <w:szCs w:val="18"/>
        </w:rPr>
        <w:t>ent</w:t>
      </w:r>
      <w:r w:rsidRPr="00D65EF5">
        <w:rPr>
          <w:i/>
          <w:iCs/>
          <w:sz w:val="22"/>
          <w:szCs w:val="18"/>
        </w:rPr>
        <w:t xml:space="preserve"> of the </w:t>
      </w:r>
      <w:r>
        <w:rPr>
          <w:i/>
          <w:iCs/>
          <w:sz w:val="22"/>
          <w:szCs w:val="18"/>
        </w:rPr>
        <w:t>page.</w:t>
      </w:r>
    </w:p>
    <w:p w:rsidRPr="008E03E1" w:rsidR="00F81A20" w:rsidP="00F81A20" w:rsidRDefault="00F81A20" w14:paraId="5BECFE27" w14:textId="77777777">
      <w:pPr>
        <w:pStyle w:val="BodyText"/>
      </w:pPr>
      <w:r w:rsidRPr="008E03E1">
        <w:t xml:space="preserve">The </w:t>
      </w:r>
      <w:r w:rsidRPr="008E03E1">
        <w:rPr>
          <w:b/>
        </w:rPr>
        <w:t>PDP Task Menu</w:t>
      </w:r>
      <w:r w:rsidRPr="008E03E1">
        <w:t xml:space="preserve"> will show you the steps you need to complete as a participating institution. </w:t>
      </w:r>
    </w:p>
    <w:p w:rsidRPr="008E03E1" w:rsidR="00F81A20" w:rsidP="00F81A20" w:rsidRDefault="00BD340B" w14:paraId="2DDF0EB6" w14:textId="5EFC183D">
      <w:pPr>
        <w:pStyle w:val="BodyText"/>
        <w:jc w:val="center"/>
      </w:pPr>
      <w:r w:rsidRPr="00BD340B" w:rsidDel="00BD340B">
        <w:t xml:space="preserv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780"/>
      </w:tblGrid>
      <w:tr w:rsidR="00472298" w:rsidTr="00146052" w14:paraId="55417369" w14:textId="77777777">
        <w:trPr>
          <w:trHeight w:val="3320"/>
          <w:jc w:val="center"/>
        </w:trPr>
        <w:tc>
          <w:tcPr>
            <w:tcW w:w="6507" w:type="dxa"/>
          </w:tcPr>
          <w:p w:rsidR="00472298" w:rsidP="00656A57" w:rsidRDefault="00472298" w14:paraId="4759A5FB" w14:textId="3E41803B">
            <w:pPr>
              <w:pStyle w:val="BodyText"/>
              <w:spacing w:before="0" w:after="0"/>
              <w:jc w:val="center"/>
            </w:pPr>
            <w:r w:rsidRPr="00BD340B">
              <w:rPr>
                <w:noProof/>
              </w:rPr>
              <w:drawing>
                <wp:inline distT="0" distB="0" distL="0" distR="0" wp14:anchorId="71E13671" wp14:editId="61AFE212">
                  <wp:extent cx="4304559" cy="2246058"/>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00472298" w:rsidTr="00472298" w14:paraId="444486F7" w14:textId="77777777">
        <w:trPr>
          <w:jc w:val="center"/>
        </w:trPr>
        <w:tc>
          <w:tcPr>
            <w:tcW w:w="6507" w:type="dxa"/>
          </w:tcPr>
          <w:p w:rsidRPr="00D65EF5" w:rsidR="00472298" w:rsidP="00146052" w:rsidRDefault="00472298" w14:paraId="4AF56C32" w14:textId="360A8C70">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w:t>
            </w:r>
            <w:r w:rsidR="009B74B8">
              <w:rPr>
                <w:i/>
                <w:iCs/>
                <w:sz w:val="22"/>
                <w:szCs w:val="18"/>
              </w:rPr>
              <w:t>ent</w:t>
            </w:r>
            <w:r w:rsidRPr="00D65EF5">
              <w:rPr>
                <w:i/>
                <w:iCs/>
                <w:sz w:val="22"/>
                <w:szCs w:val="18"/>
              </w:rPr>
              <w:t xml:space="preserve"> of the page.</w:t>
            </w:r>
          </w:p>
        </w:tc>
      </w:tr>
    </w:tbl>
    <w:p w:rsidRPr="008E03E1" w:rsidR="00472298" w:rsidP="00F81A20" w:rsidRDefault="00472298" w14:paraId="2321161A" w14:textId="77777777">
      <w:pPr>
        <w:pStyle w:val="BodyText"/>
        <w:rPr>
          <w:b/>
        </w:rPr>
      </w:pPr>
    </w:p>
    <w:p w:rsidRPr="008E03E1" w:rsidR="00F81A20" w:rsidP="00F81A20" w:rsidRDefault="00F81A20" w14:paraId="0FD41551" w14:textId="77777777">
      <w:pPr>
        <w:pStyle w:val="BodyText"/>
      </w:pPr>
      <w:r w:rsidRPr="008E03E1">
        <w:rPr>
          <w:b/>
        </w:rPr>
        <w:t>The NPSAS:20 Help Desk</w:t>
      </w:r>
      <w:r w:rsidRPr="008E03E1">
        <w:t xml:space="preserve"> is available</w:t>
      </w:r>
      <w:r w:rsidRPr="008E03E1" w:rsidR="0000206B">
        <w:t>,</w:t>
      </w:r>
      <w:r w:rsidRPr="008E03E1">
        <w:t xml:space="preserve"> </w:t>
      </w:r>
      <w:r w:rsidRPr="008E03E1" w:rsidR="0000206B">
        <w:t xml:space="preserve">9 AM to 9 PM ET, </w:t>
      </w:r>
      <w:r w:rsidRPr="008E03E1">
        <w:t>to answer your questions about NPSAS:20, troubleshoot technical issues, and discuss any obstacles to participation. Contact us at.</w:t>
      </w:r>
    </w:p>
    <w:p w:rsidRPr="008E03E1" w:rsidR="00F81A20" w:rsidP="00F81A20" w:rsidRDefault="00F81A20" w14:paraId="56429114" w14:textId="77777777">
      <w:pPr>
        <w:pStyle w:val="BodyText"/>
        <w:jc w:val="center"/>
        <w:rPr>
          <w:b/>
        </w:rPr>
      </w:pPr>
      <w:r w:rsidRPr="008E03E1">
        <w:rPr>
          <w:b/>
        </w:rPr>
        <w:t>[number]</w:t>
      </w:r>
    </w:p>
    <w:p w:rsidRPr="008E03E1" w:rsidR="00F81A20" w:rsidP="00F81A20" w:rsidRDefault="00F81A20" w14:paraId="52C47F23" w14:textId="77777777">
      <w:pPr>
        <w:pStyle w:val="BodyText"/>
        <w:jc w:val="center"/>
        <w:rPr>
          <w:rFonts w:ascii="Arial" w:hAnsi="Arial" w:cs="Arial"/>
          <w:b/>
          <w:bCs/>
          <w:szCs w:val="24"/>
        </w:rPr>
      </w:pPr>
      <w:r w:rsidRPr="008E03E1">
        <w:rPr>
          <w:b/>
        </w:rPr>
        <w:t>xxxx@rti.org</w:t>
      </w:r>
    </w:p>
    <w:p w:rsidRPr="008E03E1" w:rsidR="00F81A20" w:rsidP="00F81A20" w:rsidRDefault="00F81A20" w14:paraId="574E3782" w14:textId="77777777">
      <w:pPr>
        <w:pStyle w:val="BodyText"/>
      </w:pPr>
      <w:r w:rsidRPr="008E03E1">
        <w:t>As a NPSAS:20 participating institution, you will be asked to complete the following steps over the 2019-20 academic year:</w:t>
      </w:r>
    </w:p>
    <w:p w:rsidRPr="008E03E1" w:rsidR="00F81A20" w:rsidP="00F81A20" w:rsidRDefault="00F81A20" w14:paraId="6EB44F3D" w14:textId="33842E0B">
      <w:pPr>
        <w:pStyle w:val="BodyText"/>
        <w:jc w:val="center"/>
      </w:pPr>
      <w:r w:rsidRPr="008E03E1">
        <w:t>[Timeline graphic</w:t>
      </w:r>
      <w:r w:rsidRPr="008E03E1" w:rsidR="00CE17AB">
        <w:t xml:space="preserve"> - see page </w:t>
      </w:r>
      <w:r w:rsidR="00EA7A83">
        <w:t>D-60</w:t>
      </w:r>
      <w:r w:rsidRPr="008E03E1">
        <w:t>]</w:t>
      </w:r>
    </w:p>
    <w:p w:rsidRPr="008E03E1" w:rsidR="00F81A20" w:rsidP="00F81A20" w:rsidRDefault="00F81A20" w14:paraId="1650CF46" w14:textId="77777777">
      <w:pPr>
        <w:pStyle w:val="BodyText"/>
      </w:pPr>
      <w:r w:rsidRPr="008E03E1">
        <w:rPr>
          <w:b/>
        </w:rPr>
        <w:t xml:space="preserve">1. Register Your Institution </w:t>
      </w:r>
      <w:r w:rsidRPr="008E03E1">
        <w:t>by designating staff who will provide your institution’s data, specifying your institution’s term structure, and answering some brief background questions about your institution.</w:t>
      </w:r>
    </w:p>
    <w:p w:rsidRPr="008E03E1" w:rsidR="00F81A20" w:rsidP="00F81A20" w:rsidRDefault="00F81A20" w14:paraId="352C6A80" w14:textId="77777777">
      <w:pPr>
        <w:pStyle w:val="BodyText"/>
      </w:pPr>
      <w:r w:rsidRPr="008E03E1">
        <w:t xml:space="preserve">Registration also sets the </w:t>
      </w:r>
      <w:r w:rsidRPr="008E03E1">
        <w:rPr>
          <w:i/>
        </w:rPr>
        <w:t>due date</w:t>
      </w:r>
      <w:r w:rsidRPr="008E03E1">
        <w:t xml:space="preserve"> for the next step in the NPSAS:20 data collection.  Due dates will vary based on the </w:t>
      </w:r>
      <w:r w:rsidRPr="008E03E1">
        <w:rPr>
          <w:i/>
        </w:rPr>
        <w:t>term structure</w:t>
      </w:r>
      <w:r w:rsidRPr="008E03E1">
        <w:t xml:space="preserve"> you specify.</w:t>
      </w:r>
    </w:p>
    <w:p w:rsidRPr="008E03E1" w:rsidR="00F81A20" w:rsidP="00F81A20" w:rsidRDefault="00F81A20" w14:paraId="03FE8194" w14:textId="77777777">
      <w:pPr>
        <w:pStyle w:val="BodyText"/>
        <w:jc w:val="center"/>
      </w:pPr>
      <w:r w:rsidRPr="008E03E1">
        <w:t>[graphic]</w:t>
      </w:r>
    </w:p>
    <w:p w:rsidRPr="008E03E1" w:rsidR="00F81A20" w:rsidP="00F81A20" w:rsidRDefault="00F81A20" w14:paraId="55BDAC68" w14:textId="77777777">
      <w:pPr>
        <w:pStyle w:val="BodyText"/>
      </w:pPr>
    </w:p>
    <w:p w:rsidRPr="008E03E1" w:rsidR="00F81A20" w:rsidP="00F81A20" w:rsidRDefault="00F81A20" w14:paraId="688C00F9" w14:textId="77777777">
      <w:pPr>
        <w:pStyle w:val="BodyText"/>
      </w:pPr>
      <w:r w:rsidRPr="008E03E1">
        <w:rPr>
          <w:b/>
        </w:rPr>
        <w:t xml:space="preserve">2. Submit Your 2019-20 Student Enrollment List, </w:t>
      </w:r>
      <w:r w:rsidRPr="008E03E1">
        <w:rPr>
          <w:bCs/>
        </w:rPr>
        <w:t>which will be used to select your institution’s student sample. When it is time to prepare your list, RTI will send you detailed instructions about which students should be included on your enrollment list.</w:t>
      </w:r>
    </w:p>
    <w:p w:rsidRPr="008E03E1" w:rsidR="00F81A20" w:rsidP="00F81A20" w:rsidRDefault="00F81A20" w14:paraId="5E0E3F93" w14:textId="77777777">
      <w:pPr>
        <w:pStyle w:val="BodyText"/>
        <w:jc w:val="center"/>
      </w:pPr>
      <w:r w:rsidRPr="008E03E1">
        <w:t>[graphic]</w:t>
      </w:r>
    </w:p>
    <w:p w:rsidRPr="008E03E1" w:rsidR="00F81A20" w:rsidP="00F81A20" w:rsidRDefault="00F81A20" w14:paraId="63A9D28D" w14:textId="77777777">
      <w:pPr>
        <w:pStyle w:val="BodyText"/>
      </w:pPr>
      <w:r w:rsidRPr="008E03E1">
        <w:rPr>
          <w:b/>
        </w:rPr>
        <w:t xml:space="preserve">3. Provide Student Record Data </w:t>
      </w:r>
      <w:r w:rsidRPr="008E03E1">
        <w:t xml:space="preserve">for the students at your institution sampled for NPSAS:20. Student records data include </w:t>
      </w:r>
      <w:r w:rsidRPr="008E03E1">
        <w:rPr>
          <w:i/>
        </w:rPr>
        <w:t>demographic</w:t>
      </w:r>
      <w:r w:rsidRPr="008E03E1">
        <w:t xml:space="preserve">, </w:t>
      </w:r>
      <w:r w:rsidRPr="008E03E1">
        <w:rPr>
          <w:i/>
        </w:rPr>
        <w:t>enrollment</w:t>
      </w:r>
      <w:r w:rsidRPr="008E03E1">
        <w:t xml:space="preserve">, </w:t>
      </w:r>
      <w:r w:rsidRPr="008E03E1">
        <w:rPr>
          <w:i/>
        </w:rPr>
        <w:t>budget</w:t>
      </w:r>
      <w:r w:rsidRPr="008E03E1">
        <w:t xml:space="preserve">, and </w:t>
      </w:r>
      <w:r w:rsidRPr="008E03E1">
        <w:rPr>
          <w:i/>
        </w:rPr>
        <w:t>financial aid</w:t>
      </w:r>
      <w:r w:rsidRPr="008E03E1">
        <w:t xml:space="preserve"> information. You will receive your list of sampled students approximately 4 to 6 weeks after you submit your student enrollment list.</w:t>
      </w:r>
    </w:p>
    <w:p w:rsidRPr="008E03E1" w:rsidR="00F81A20" w:rsidP="00F81A20" w:rsidRDefault="00F81A20" w14:paraId="04FF577F" w14:textId="77777777">
      <w:pPr>
        <w:pStyle w:val="BodyText"/>
      </w:pPr>
      <w:r w:rsidRPr="008E03E1">
        <w:rPr>
          <w:i/>
        </w:rPr>
        <w:t>There are three modes</w:t>
      </w:r>
      <w:r w:rsidRPr="008E03E1">
        <w:t xml:space="preserve"> for submitting student records data:</w:t>
      </w:r>
    </w:p>
    <w:p w:rsidRPr="008E03E1" w:rsidR="00F81A20" w:rsidP="00E04C04" w:rsidRDefault="00F81A20" w14:paraId="52CC68AB" w14:textId="77777777">
      <w:pPr>
        <w:pStyle w:val="BodyText"/>
        <w:numPr>
          <w:ilvl w:val="0"/>
          <w:numId w:val="9"/>
        </w:numPr>
        <w:rPr>
          <w:i/>
        </w:rPr>
      </w:pPr>
      <w:r w:rsidRPr="008E03E1">
        <w:rPr>
          <w:i/>
        </w:rPr>
        <w:t>Web</w:t>
      </w:r>
      <w:r w:rsidRPr="008E03E1">
        <w:t xml:space="preserve"> mode</w:t>
      </w:r>
      <w:r w:rsidRPr="008E03E1" w:rsidR="00DD7A80">
        <w:t xml:space="preserve"> -</w:t>
      </w:r>
      <w:r w:rsidRPr="008E03E1">
        <w:t xml:space="preserve"> </w:t>
      </w:r>
      <w:r w:rsidRPr="008E03E1" w:rsidR="00365C73">
        <w:t xml:space="preserve">recommended </w:t>
      </w:r>
      <w:r w:rsidRPr="008E03E1">
        <w:t>for samples of up to 20 students;</w:t>
      </w:r>
      <w:r w:rsidRPr="008E03E1">
        <w:rPr>
          <w:i/>
        </w:rPr>
        <w:t xml:space="preserve"> </w:t>
      </w:r>
    </w:p>
    <w:p w:rsidRPr="008E03E1" w:rsidR="00F81A20" w:rsidP="00E04C04" w:rsidRDefault="00F81A20" w14:paraId="06D8578B" w14:textId="77777777">
      <w:pPr>
        <w:pStyle w:val="BodyText"/>
        <w:numPr>
          <w:ilvl w:val="0"/>
          <w:numId w:val="9"/>
        </w:numPr>
      </w:pPr>
      <w:r w:rsidRPr="008E03E1">
        <w:rPr>
          <w:i/>
        </w:rPr>
        <w:t>Excel</w:t>
      </w:r>
      <w:r w:rsidRPr="008E03E1">
        <w:t xml:space="preserve"> mode</w:t>
      </w:r>
      <w:r w:rsidRPr="008E03E1" w:rsidR="00DD7A80">
        <w:t xml:space="preserve"> -</w:t>
      </w:r>
      <w:r w:rsidRPr="008E03E1">
        <w:t xml:space="preserve"> </w:t>
      </w:r>
      <w:r w:rsidRPr="008E03E1" w:rsidR="00365C73">
        <w:t xml:space="preserve">recommended </w:t>
      </w:r>
      <w:r w:rsidRPr="008E03E1">
        <w:t xml:space="preserve">for samples of 20 to 100 students; and </w:t>
      </w:r>
    </w:p>
    <w:p w:rsidRPr="008E03E1" w:rsidR="00F81A20" w:rsidP="00E04C04" w:rsidRDefault="00F81A20" w14:paraId="34A326CB" w14:textId="77777777">
      <w:pPr>
        <w:pStyle w:val="BodyText"/>
        <w:numPr>
          <w:ilvl w:val="0"/>
          <w:numId w:val="9"/>
        </w:numPr>
      </w:pPr>
      <w:r w:rsidRPr="008E03E1">
        <w:rPr>
          <w:i/>
        </w:rPr>
        <w:lastRenderedPageBreak/>
        <w:t>CSV</w:t>
      </w:r>
      <w:r w:rsidRPr="008E03E1">
        <w:t xml:space="preserve"> mode</w:t>
      </w:r>
      <w:r w:rsidRPr="008E03E1" w:rsidR="00DD7A80">
        <w:t xml:space="preserve"> -</w:t>
      </w:r>
      <w:r w:rsidRPr="008E03E1">
        <w:t xml:space="preserve"> </w:t>
      </w:r>
      <w:r w:rsidRPr="008E03E1" w:rsidR="00365C73">
        <w:t xml:space="preserve">recommended </w:t>
      </w:r>
      <w:r w:rsidRPr="008E03E1">
        <w:t>for samples greater than 100.</w:t>
      </w:r>
    </w:p>
    <w:p w:rsidRPr="008E03E1" w:rsidR="00F81A20" w:rsidP="00F81A20" w:rsidRDefault="00F81A20" w14:paraId="72141588" w14:textId="77777777">
      <w:pPr>
        <w:pStyle w:val="BodyText"/>
      </w:pPr>
      <w:r w:rsidRPr="008E03E1">
        <w:rPr>
          <w:iCs/>
        </w:rPr>
        <w:t>[</w:t>
      </w:r>
      <w:r w:rsidRPr="008E03E1">
        <w:rPr>
          <w:i/>
        </w:rPr>
        <w:t>Other options</w:t>
      </w:r>
      <w:r w:rsidRPr="008E03E1">
        <w:t xml:space="preserve"> for delivery of student record data – such as SAS or STATA files – can be arranged by contacting the Help Desk.]</w:t>
      </w:r>
    </w:p>
    <w:p w:rsidRPr="008E03E1" w:rsidR="00F81A20" w:rsidP="00F81A20" w:rsidRDefault="00F81A20" w14:paraId="078AEFCE" w14:textId="77777777">
      <w:pPr>
        <w:pStyle w:val="BodyText"/>
        <w:jc w:val="center"/>
      </w:pPr>
      <w:r w:rsidRPr="008E03E1">
        <w:t>[graphic]</w:t>
      </w:r>
    </w:p>
    <w:p w:rsidRPr="008E03E1" w:rsidR="004847F9" w:rsidRDefault="004847F9" w14:paraId="781E6CCD" w14:textId="77777777">
      <w:pPr>
        <w:rPr>
          <w:rFonts w:ascii="Arial" w:hAnsi="Arial" w:cs="Arial"/>
          <w:b/>
          <w:bCs/>
          <w:szCs w:val="24"/>
        </w:rPr>
      </w:pPr>
      <w:r w:rsidRPr="008E03E1">
        <w:br w:type="page"/>
      </w:r>
    </w:p>
    <w:p w:rsidRPr="008E03E1" w:rsidR="00F81A20" w:rsidP="00F81A20" w:rsidRDefault="00F81A20" w14:paraId="4240F2CD" w14:textId="77777777">
      <w:pPr>
        <w:pStyle w:val="AppH3"/>
        <w:rPr>
          <w:i/>
        </w:rPr>
      </w:pPr>
      <w:bookmarkStart w:name="_Toc18677916" w:id="37"/>
      <w:bookmarkStart w:name="_Toc20746541" w:id="38"/>
      <w:r w:rsidRPr="008E03E1">
        <w:lastRenderedPageBreak/>
        <w:t>Registration Instructions</w:t>
      </w:r>
      <w:bookmarkEnd w:id="37"/>
      <w:bookmarkEnd w:id="38"/>
    </w:p>
    <w:p w:rsidRPr="008E03E1" w:rsidR="00F81A20" w:rsidP="00F81A20" w:rsidRDefault="00F81A20" w14:paraId="50AF85E7" w14:textId="77777777">
      <w:pPr>
        <w:pStyle w:val="BodyText"/>
      </w:pPr>
      <w:r w:rsidRPr="008E03E1">
        <w:rPr>
          <w:i/>
        </w:rPr>
        <w:t xml:space="preserve">Registering your institution </w:t>
      </w:r>
      <w:r w:rsidRPr="008E03E1">
        <w:t xml:space="preserve">through the Postsecondary Data Portal (PDP) is an important first step in the NPSAS:20 data collection. As you register, you will be able to confirm your contact information, specify your institution’s term structure, provide needed information about your institution, and establish a due date for the next step in data collection, </w:t>
      </w:r>
      <w:r w:rsidRPr="008E03E1">
        <w:rPr>
          <w:i/>
        </w:rPr>
        <w:t>providing a student enrollment list</w:t>
      </w:r>
      <w:r w:rsidRPr="008E03E1">
        <w:t xml:space="preserve">.  This guide will help you make sure you have all the information you need to be successful. </w:t>
      </w:r>
    </w:p>
    <w:p w:rsidRPr="008E03E1" w:rsidR="00F81A20" w:rsidP="00F81A20" w:rsidRDefault="00F81A20" w14:paraId="78B0CA2D" w14:textId="77777777">
      <w:pPr>
        <w:pStyle w:val="BodyText"/>
      </w:pPr>
      <w:r w:rsidRPr="008E03E1">
        <w:t xml:space="preserve">To get started, </w:t>
      </w:r>
      <w:r w:rsidRPr="008E03E1">
        <w:rPr>
          <w:rFonts w:cs="Arial"/>
        </w:rPr>
        <w:t xml:space="preserve">log on to the Postsecondary Data Portal (PDP) at surveys.nces.ed.gov/XXX and select “Register Your Institution” from the Task Menu. There you will find </w:t>
      </w:r>
      <w:r w:rsidRPr="008E03E1">
        <w:t xml:space="preserve">a brief video tutorial about registering your institution to help you get started. </w:t>
      </w:r>
    </w:p>
    <w:p w:rsidRPr="008E03E1" w:rsidR="00F81A20" w:rsidP="00F81A20" w:rsidRDefault="00F81A20" w14:paraId="314929B1" w14:textId="77777777">
      <w:pPr>
        <w:pStyle w:val="BodyText-noindent"/>
        <w:rPr>
          <w:rFonts w:ascii="Garamond" w:hAnsi="Garamond" w:eastAsia="Times New Roman"/>
          <w:b/>
          <w:bCs/>
          <w:sz w:val="24"/>
          <w:szCs w:val="24"/>
        </w:rPr>
      </w:pPr>
      <w:r w:rsidRPr="008E03E1">
        <w:rPr>
          <w:rFonts w:ascii="Garamond" w:hAnsi="Garamond" w:eastAsia="Times New Roman"/>
          <w:b/>
          <w:bCs/>
          <w:sz w:val="24"/>
          <w:szCs w:val="24"/>
        </w:rPr>
        <w:t>1) Designate PDP Users</w:t>
      </w:r>
    </w:p>
    <w:p w:rsidRPr="008E03E1" w:rsidR="00F81A20" w:rsidP="00F81A20" w:rsidRDefault="00F81A20" w14:paraId="5ED14331" w14:textId="77777777">
      <w:pPr>
        <w:rPr>
          <w:rFonts w:eastAsia="Calibri" w:cs="Arial"/>
          <w:szCs w:val="24"/>
        </w:rPr>
      </w:pPr>
      <w:bookmarkStart w:name="_Hlk2347030" w:id="39"/>
      <w:r w:rsidRPr="008E03E1">
        <w:rPr>
          <w:rFonts w:eastAsia="Calibri" w:cs="Arial"/>
          <w:szCs w:val="24"/>
        </w:rPr>
        <w:t xml:space="preserve">To begin, you will be asked to confirm your contact information and provide information for any additional staff who will assist you with providing your institution’s NPSAS:20 data on the PDP. You may choose to designate staff from multiple departments at your institution in order to provide the </w:t>
      </w:r>
      <w:r w:rsidRPr="008E03E1">
        <w:rPr>
          <w:rFonts w:eastAsia="Calibri" w:cs="Arial"/>
          <w:b/>
          <w:bCs/>
          <w:szCs w:val="24"/>
        </w:rPr>
        <w:t>general demographic</w:t>
      </w:r>
      <w:r w:rsidRPr="008E03E1">
        <w:rPr>
          <w:rFonts w:eastAsia="Calibri" w:cs="Arial"/>
          <w:szCs w:val="24"/>
        </w:rPr>
        <w:t xml:space="preserve">, </w:t>
      </w:r>
      <w:r w:rsidRPr="008E03E1">
        <w:rPr>
          <w:rFonts w:eastAsia="Calibri" w:cs="Arial"/>
          <w:b/>
          <w:bCs/>
          <w:szCs w:val="24"/>
        </w:rPr>
        <w:t>enrollment</w:t>
      </w:r>
      <w:r w:rsidRPr="008E03E1">
        <w:rPr>
          <w:rFonts w:eastAsia="Calibri" w:cs="Arial"/>
          <w:szCs w:val="24"/>
        </w:rPr>
        <w:t xml:space="preserve">, </w:t>
      </w:r>
      <w:r w:rsidRPr="008E03E1">
        <w:rPr>
          <w:rFonts w:eastAsia="Calibri" w:cs="Arial"/>
          <w:b/>
          <w:bCs/>
          <w:szCs w:val="24"/>
        </w:rPr>
        <w:t>budget</w:t>
      </w:r>
      <w:r w:rsidRPr="008E03E1">
        <w:rPr>
          <w:rFonts w:eastAsia="Calibri" w:cs="Arial"/>
          <w:szCs w:val="24"/>
        </w:rPr>
        <w:t xml:space="preserve">, and </w:t>
      </w:r>
      <w:r w:rsidRPr="008E03E1">
        <w:rPr>
          <w:rFonts w:eastAsia="Calibri" w:cs="Arial"/>
          <w:b/>
          <w:bCs/>
          <w:szCs w:val="24"/>
        </w:rPr>
        <w:t>financial aid</w:t>
      </w:r>
      <w:r w:rsidRPr="008E03E1">
        <w:rPr>
          <w:rFonts w:eastAsia="Calibri" w:cs="Arial"/>
          <w:szCs w:val="24"/>
        </w:rPr>
        <w:t xml:space="preserve"> data needed. </w:t>
      </w:r>
      <w:bookmarkEnd w:id="39"/>
      <w:r w:rsidRPr="008E03E1">
        <w:rPr>
          <w:rFonts w:eastAsia="Calibri" w:cs="Arial"/>
          <w:szCs w:val="24"/>
        </w:rPr>
        <w:t xml:space="preserve">Each person you designate will receive credentials for logging into the Postsecondary Data Portal website. </w:t>
      </w:r>
      <w:r w:rsidRPr="008E03E1" w:rsidR="00B2676A">
        <w:t>For this reason, please be sure that the users you identify are allowed to see personal information about students.</w:t>
      </w:r>
    </w:p>
    <w:p w:rsidRPr="008E03E1" w:rsidR="00F81A20" w:rsidP="00F81A20" w:rsidRDefault="00F81A20" w14:paraId="1D0B8B1D" w14:textId="77777777">
      <w:pPr>
        <w:pStyle w:val="BodyText"/>
        <w:rPr>
          <w:b/>
        </w:rPr>
      </w:pPr>
      <w:r w:rsidRPr="008E03E1">
        <w:rPr>
          <w:b/>
        </w:rPr>
        <w:t>2) Provide Your Term Structure</w:t>
      </w:r>
    </w:p>
    <w:p w:rsidRPr="008E03E1" w:rsidR="00F81A20" w:rsidP="00F81A20" w:rsidRDefault="00F81A20" w14:paraId="5EE4A8FB" w14:textId="77777777">
      <w:pPr>
        <w:pStyle w:val="BodyText"/>
        <w:spacing w:before="0"/>
      </w:pPr>
      <w:r w:rsidRPr="008E03E1">
        <w:rPr>
          <w:rFonts w:eastAsia="Calibri" w:cs="Arial"/>
          <w:szCs w:val="24"/>
        </w:rPr>
        <w:t xml:space="preserve">Next, you will need to specify your institution’s term structure </w:t>
      </w:r>
      <w:r w:rsidRPr="008E03E1">
        <w:t xml:space="preserve">for the </w:t>
      </w:r>
      <w:r w:rsidRPr="008E03E1" w:rsidR="00E84DB7">
        <w:rPr>
          <w:i/>
        </w:rPr>
        <w:t>2019-20</w:t>
      </w:r>
      <w:r w:rsidRPr="008E03E1">
        <w:rPr>
          <w:i/>
        </w:rPr>
        <w:t xml:space="preserve"> academic year</w:t>
      </w:r>
      <w:r w:rsidRPr="008E03E1">
        <w:t>, that is from July 1, 2019 to June 30, 2020.  Later, when you provide your institution’s student records data, you will report each sampled student’s enrollment status (e.g</w:t>
      </w:r>
      <w:r w:rsidRPr="008E03E1" w:rsidR="0006471E">
        <w:t>.</w:t>
      </w:r>
      <w:r w:rsidRPr="008E03E1">
        <w:t xml:space="preserve">, full-time, half-time), and financial aid received, for the entire </w:t>
      </w:r>
      <w:r w:rsidRPr="008E03E1" w:rsidR="00E84DB7">
        <w:rPr>
          <w:i/>
        </w:rPr>
        <w:t>2019-20</w:t>
      </w:r>
      <w:r w:rsidRPr="008E03E1">
        <w:rPr>
          <w:i/>
        </w:rPr>
        <w:t xml:space="preserve"> academic year </w:t>
      </w:r>
      <w:r w:rsidRPr="008E03E1">
        <w:t xml:space="preserve">by term. </w:t>
      </w:r>
      <w:r w:rsidRPr="008E03E1">
        <w:rPr>
          <w:rFonts w:eastAsia="Calibri" w:cs="Arial"/>
          <w:szCs w:val="24"/>
        </w:rPr>
        <w:t xml:space="preserve">For that reason, setting up the correct term structure is the most important step in the registration process.  </w:t>
      </w:r>
    </w:p>
    <w:p w:rsidRPr="008E03E1" w:rsidR="00F81A20" w:rsidP="00F81A20" w:rsidRDefault="00F81A20" w14:paraId="05339009" w14:textId="77777777">
      <w:pPr>
        <w:pStyle w:val="BodyText"/>
      </w:pPr>
      <w:r w:rsidRPr="008E03E1">
        <w:t xml:space="preserve">If your institution has </w:t>
      </w:r>
      <w:r w:rsidRPr="008E03E1">
        <w:rPr>
          <w:i/>
        </w:rPr>
        <w:t>distinct terms with explicit start and end dates</w:t>
      </w:r>
      <w:r w:rsidRPr="008E03E1">
        <w:t xml:space="preserve">, you should report this information </w:t>
      </w:r>
      <w:r w:rsidRPr="008E03E1">
        <w:rPr>
          <w:b/>
        </w:rPr>
        <w:t>by term</w:t>
      </w:r>
      <w:r w:rsidRPr="008E03E1">
        <w:t xml:space="preserv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8455"/>
        <w:gridCol w:w="1011"/>
      </w:tblGrid>
      <w:tr w:rsidR="00F81D9B" w:rsidTr="00146052" w14:paraId="05E867EB" w14:textId="77777777">
        <w:trPr>
          <w:gridAfter w:val="1"/>
          <w:wAfter w:w="1011" w:type="dxa"/>
          <w:trHeight w:val="3320"/>
          <w:jc w:val="center"/>
        </w:trPr>
        <w:tc>
          <w:tcPr>
            <w:tcW w:w="8455" w:type="dxa"/>
          </w:tcPr>
          <w:p w:rsidR="00472298" w:rsidP="00656A57" w:rsidRDefault="00F81D9B" w14:paraId="7B29993B" w14:textId="6C908A4D">
            <w:pPr>
              <w:pStyle w:val="BodyText"/>
              <w:spacing w:before="0" w:after="0"/>
              <w:jc w:val="center"/>
            </w:pPr>
            <w:r w:rsidRPr="00F81D9B">
              <w:rPr>
                <w:noProof/>
              </w:rPr>
              <w:drawing>
                <wp:inline distT="0" distB="0" distL="0" distR="0" wp14:anchorId="0016A3A3" wp14:editId="5FC83C90">
                  <wp:extent cx="4572000" cy="243535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0652" cy="2450621"/>
                          </a:xfrm>
                          <a:prstGeom prst="rect">
                            <a:avLst/>
                          </a:prstGeom>
                        </pic:spPr>
                      </pic:pic>
                    </a:graphicData>
                  </a:graphic>
                </wp:inline>
              </w:drawing>
            </w:r>
            <w:r>
              <w:rPr>
                <w:rFonts w:ascii="Times New Roman" w:hAnsi="Times New Roman"/>
                <w:noProof/>
                <w:szCs w:val="24"/>
              </w:rPr>
              <w:drawing>
                <wp:anchor distT="36576" distB="36576" distL="36576" distR="36576" simplePos="0" relativeHeight="251650048" behindDoc="0" locked="0" layoutInCell="1" allowOverlap="1" wp14:editId="37CB119F" wp14:anchorId="4E6FE395">
                  <wp:simplePos x="0" y="0"/>
                  <wp:positionH relativeFrom="column">
                    <wp:posOffset>3561080</wp:posOffset>
                  </wp:positionH>
                  <wp:positionV relativeFrom="paragraph">
                    <wp:posOffset>6145530</wp:posOffset>
                  </wp:positionV>
                  <wp:extent cx="3855085" cy="1629410"/>
                  <wp:effectExtent l="0" t="0" r="0" b="469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r="26944"/>
                          <a:stretch>
                            <a:fillRect/>
                          </a:stretch>
                        </pic:blipFill>
                        <pic:spPr bwMode="auto">
                          <a:xfrm>
                            <a:off x="0" y="0"/>
                            <a:ext cx="3855085" cy="162941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36576" distB="36576" distL="36576" distR="36576" simplePos="0" relativeHeight="251641856" behindDoc="0" locked="0" layoutInCell="1" allowOverlap="1" wp14:editId="38B3AA9E" wp14:anchorId="0615457B">
                  <wp:simplePos x="0" y="0"/>
                  <wp:positionH relativeFrom="column">
                    <wp:posOffset>365760</wp:posOffset>
                  </wp:positionH>
                  <wp:positionV relativeFrom="paragraph">
                    <wp:posOffset>5287645</wp:posOffset>
                  </wp:positionV>
                  <wp:extent cx="4144645" cy="1181100"/>
                  <wp:effectExtent l="0" t="0" r="8255"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36576" distB="36576" distL="36576" distR="36576" simplePos="0" relativeHeight="251633664" behindDoc="0" locked="0" layoutInCell="1" allowOverlap="1" wp14:editId="6BF9C2AB" wp14:anchorId="54EC96FD">
                  <wp:simplePos x="0" y="0"/>
                  <wp:positionH relativeFrom="column">
                    <wp:posOffset>365760</wp:posOffset>
                  </wp:positionH>
                  <wp:positionV relativeFrom="paragraph">
                    <wp:posOffset>5287645</wp:posOffset>
                  </wp:positionV>
                  <wp:extent cx="4144645" cy="1181100"/>
                  <wp:effectExtent l="0" t="0" r="8255"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r w:rsidR="00472298" w:rsidTr="00146052" w14:paraId="2ACF20BE" w14:textId="77777777">
        <w:trPr>
          <w:jc w:val="center"/>
        </w:trPr>
        <w:tc>
          <w:tcPr>
            <w:tcW w:w="9466" w:type="dxa"/>
            <w:gridSpan w:val="2"/>
          </w:tcPr>
          <w:p w:rsidRPr="00D65EF5" w:rsidR="00472298" w:rsidP="00656A57" w:rsidRDefault="00472298" w14:paraId="3FE76309" w14:textId="77777777">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contact of the page.</w:t>
            </w:r>
          </w:p>
        </w:tc>
      </w:tr>
    </w:tbl>
    <w:p w:rsidRPr="008E03E1" w:rsidR="00F81A20" w:rsidP="00F81A20" w:rsidRDefault="00F81A20" w14:paraId="1BF49BC5" w14:textId="12D4C335">
      <w:pPr>
        <w:pStyle w:val="BodyText"/>
      </w:pPr>
      <w:r w:rsidRPr="008E03E1">
        <w:t xml:space="preserve">If your institution enrolls students </w:t>
      </w:r>
      <w:r w:rsidRPr="008E03E1">
        <w:rPr>
          <w:i/>
        </w:rPr>
        <w:t>continuously throughout the year</w:t>
      </w:r>
      <w:r w:rsidRPr="008E03E1">
        <w:t xml:space="preserve">, or if you have </w:t>
      </w:r>
      <w:r w:rsidRPr="008E03E1">
        <w:rPr>
          <w:i/>
        </w:rPr>
        <w:t>more than 12 terms</w:t>
      </w:r>
      <w:r w:rsidRPr="008E03E1">
        <w:t xml:space="preserve"> per year, you should report your student data </w:t>
      </w:r>
      <w:r w:rsidRPr="008E03E1">
        <w:rPr>
          <w:b/>
        </w:rPr>
        <w:t>by month</w:t>
      </w:r>
      <w:r w:rsidRPr="008E03E1">
        <w:t>.</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7560"/>
      </w:tblGrid>
      <w:tr w:rsidR="00472298" w:rsidTr="00146052" w14:paraId="5AFD3CA4" w14:textId="77777777">
        <w:trPr>
          <w:trHeight w:val="2709"/>
          <w:jc w:val="center"/>
        </w:trPr>
        <w:tc>
          <w:tcPr>
            <w:tcW w:w="6507" w:type="dxa"/>
          </w:tcPr>
          <w:p w:rsidR="00472298" w:rsidP="00656A57" w:rsidRDefault="00F81D9B" w14:paraId="472469D7" w14:textId="48172324">
            <w:pPr>
              <w:pStyle w:val="BodyText"/>
              <w:spacing w:before="0" w:after="0"/>
              <w:jc w:val="center"/>
            </w:pPr>
            <w:r w:rsidRPr="00F81D9B">
              <w:rPr>
                <w:noProof/>
              </w:rPr>
              <w:lastRenderedPageBreak/>
              <w:drawing>
                <wp:inline distT="0" distB="0" distL="0" distR="0" wp14:anchorId="3AABFFF5" wp14:editId="3B469A95">
                  <wp:extent cx="4796776" cy="173216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0166" cy="1740616"/>
                          </a:xfrm>
                          <a:prstGeom prst="rect">
                            <a:avLst/>
                          </a:prstGeom>
                        </pic:spPr>
                      </pic:pic>
                    </a:graphicData>
                  </a:graphic>
                </wp:inline>
              </w:drawing>
            </w:r>
          </w:p>
        </w:tc>
      </w:tr>
      <w:tr w:rsidR="00472298" w:rsidTr="00656A57" w14:paraId="311D42DF" w14:textId="77777777">
        <w:trPr>
          <w:jc w:val="center"/>
        </w:trPr>
        <w:tc>
          <w:tcPr>
            <w:tcW w:w="6507" w:type="dxa"/>
          </w:tcPr>
          <w:p w:rsidRPr="00D65EF5" w:rsidR="00472298" w:rsidP="00656A57" w:rsidRDefault="00472298" w14:paraId="400C40C3" w14:textId="77777777">
            <w:pPr>
              <w:pStyle w:val="BodyText"/>
              <w:spacing w:before="0" w:after="0"/>
              <w:rPr>
                <w:i/>
                <w:iCs/>
              </w:rPr>
            </w:pPr>
            <w:bookmarkStart w:name="_Hlk10108833" w:id="40"/>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contact of the page.</w:t>
            </w:r>
          </w:p>
        </w:tc>
      </w:tr>
      <w:bookmarkEnd w:id="40"/>
    </w:tbl>
    <w:p w:rsidRPr="008E03E1" w:rsidR="00F81D9B" w:rsidP="00F81A20" w:rsidRDefault="00F81D9B" w14:paraId="1DB69ACF" w14:textId="77777777">
      <w:pPr>
        <w:pStyle w:val="BodyText"/>
        <w:jc w:val="center"/>
      </w:pPr>
    </w:p>
    <w:p w:rsidRPr="008E03E1" w:rsidR="00F81A20" w:rsidP="00F81A20" w:rsidRDefault="00F81A20" w14:paraId="6BD9655B" w14:textId="77777777">
      <w:pPr>
        <w:rPr>
          <w:rFonts w:eastAsia="Calibri" w:cs="Arial"/>
          <w:szCs w:val="24"/>
        </w:rPr>
      </w:pPr>
      <w:r w:rsidRPr="008E03E1">
        <w:rPr>
          <w:rFonts w:eastAsia="Calibri" w:cs="Arial"/>
          <w:szCs w:val="24"/>
        </w:rPr>
        <w:t xml:space="preserve">Whenever possible, we will preload information about your institution’s term structure, and you will be asked to confirm or update the preloaded information. </w:t>
      </w:r>
    </w:p>
    <w:p w:rsidRPr="008E03E1" w:rsidR="00F81A20" w:rsidP="00F81A20" w:rsidRDefault="00F81A20" w14:paraId="0E124953" w14:textId="77777777">
      <w:pPr>
        <w:pStyle w:val="BodyText"/>
        <w:rPr>
          <w:b/>
        </w:rPr>
      </w:pPr>
      <w:r w:rsidRPr="008E03E1">
        <w:rPr>
          <w:b/>
        </w:rPr>
        <w:t>Which Terms Should I Report?</w:t>
      </w:r>
    </w:p>
    <w:p w:rsidRPr="008E03E1" w:rsidR="00F81A20" w:rsidP="00F81A20" w:rsidRDefault="00F81A20" w14:paraId="6E93B2F7" w14:textId="77777777">
      <w:pPr>
        <w:pStyle w:val="BodyText"/>
      </w:pPr>
      <w:r w:rsidRPr="008E03E1">
        <w:t xml:space="preserve">You should enter the starting and ending month and year for all terms/enrollment periods at your institution for the </w:t>
      </w:r>
      <w:r w:rsidRPr="008E03E1" w:rsidR="00E84DB7">
        <w:t>2019-20</w:t>
      </w:r>
      <w:r w:rsidRPr="008E03E1">
        <w:t xml:space="preserve"> academic year.  Terms may start prior to July 1, 2019 or end after June 30, 2020, but </w:t>
      </w:r>
      <w:r w:rsidRPr="008E03E1">
        <w:rPr>
          <w:i/>
        </w:rPr>
        <w:t>some portion of the term must occur between July 1 and June 30</w:t>
      </w:r>
      <w:r w:rsidRPr="008E03E1">
        <w:t>.</w:t>
      </w:r>
    </w:p>
    <w:p w:rsidRPr="008E03E1" w:rsidR="00F81A20" w:rsidP="00F81A20" w:rsidRDefault="00F81A20" w14:paraId="3345A850" w14:textId="77777777">
      <w:pPr>
        <w:pStyle w:val="BodyText"/>
      </w:pPr>
      <w:r w:rsidRPr="008E03E1">
        <w:t>Be sure to include:</w:t>
      </w:r>
    </w:p>
    <w:p w:rsidRPr="008E03E1" w:rsidR="00F81A20" w:rsidP="00F81A20" w:rsidRDefault="00F81A20" w14:paraId="1256E533" w14:textId="77777777">
      <w:pPr>
        <w:pStyle w:val="bulletround"/>
      </w:pPr>
      <w:r w:rsidRPr="008E03E1">
        <w:t>Summer sessions (instructions provided below).</w:t>
      </w:r>
    </w:p>
    <w:p w:rsidRPr="008E03E1" w:rsidR="00F81A20" w:rsidP="00F81A20" w:rsidRDefault="00F81A20" w14:paraId="2AA38ABA" w14:textId="77777777">
      <w:pPr>
        <w:pStyle w:val="bulletround"/>
      </w:pPr>
      <w:r w:rsidRPr="008E03E1">
        <w:t>Short sessions longer than two weeks in duration (e.g., Maymester, January term).</w:t>
      </w:r>
    </w:p>
    <w:p w:rsidRPr="008E03E1" w:rsidR="00F81A20" w:rsidP="00F81A20" w:rsidRDefault="00F81A20" w14:paraId="5F0DDA0F" w14:textId="77777777">
      <w:pPr>
        <w:pStyle w:val="bulletround"/>
      </w:pPr>
      <w:r w:rsidRPr="008E03E1">
        <w:t>Terms for special types of students (e.g. medical students).</w:t>
      </w:r>
    </w:p>
    <w:p w:rsidRPr="008E03E1" w:rsidR="00F81A20" w:rsidP="00F81A20" w:rsidRDefault="00F81A20" w14:paraId="31735F25" w14:textId="77777777">
      <w:pPr>
        <w:pStyle w:val="BodyText"/>
        <w:rPr>
          <w:b/>
        </w:rPr>
      </w:pPr>
      <w:r w:rsidRPr="008E03E1">
        <w:rPr>
          <w:b/>
        </w:rPr>
        <w:t>Unique Situations in Terms:</w:t>
      </w:r>
    </w:p>
    <w:p w:rsidR="00F81A20" w:rsidP="00F81A20" w:rsidRDefault="00F81A20" w14:paraId="3215E549" w14:textId="77777777">
      <w:pPr>
        <w:pStyle w:val="BodyText"/>
        <w:ind w:left="720"/>
      </w:pPr>
      <w:r w:rsidRPr="008E03E1">
        <w:rPr>
          <w:b/>
        </w:rPr>
        <w:t>Summer sessions:</w:t>
      </w:r>
      <w:r w:rsidRPr="008E03E1">
        <w:t xml:space="preserve"> Summer sessions should be included if any portion of the term falls in the period of July 1, 2019 through June 30, 2020. If your institution’s summer terms cross the June 30/July 1</w:t>
      </w:r>
      <w:r>
        <w:t xml:space="preserve"> cutoff (sometimes called “crossover terms”), enter summer terms for both the 2019 and 2020 summer sessions. </w:t>
      </w:r>
    </w:p>
    <w:p w:rsidR="00F81A20" w:rsidP="00F81A20" w:rsidRDefault="00F81A20" w14:paraId="0D09E901" w14:textId="5402F38E">
      <w:pPr>
        <w:pStyle w:val="BodyText"/>
        <w:ind w:left="720"/>
      </w:pPr>
      <w:r>
        <w:rPr>
          <w:b/>
        </w:rPr>
        <w:t>Terms starting and ending in the same month</w:t>
      </w:r>
      <w:r w:rsidR="00244DDF">
        <w:rPr>
          <w:b/>
        </w:rPr>
        <w:t>,</w:t>
      </w:r>
      <w:r>
        <w:rPr>
          <w:b/>
        </w:rPr>
        <w:t xml:space="preserve"> but on different days</w:t>
      </w:r>
      <w:r w:rsidRPr="00E073AA">
        <w:rPr>
          <w:b/>
        </w:rPr>
        <w:t>:</w:t>
      </w:r>
      <w:r>
        <w:t xml:space="preserve"> If your institution has terms that share the same start and end </w:t>
      </w:r>
      <w:r>
        <w:rPr>
          <w:u w:val="single"/>
        </w:rPr>
        <w:t>month</w:t>
      </w:r>
      <w:r>
        <w:t xml:space="preserve">, but start and end on different </w:t>
      </w:r>
      <w:r>
        <w:rPr>
          <w:u w:val="single"/>
        </w:rPr>
        <w:t>days</w:t>
      </w:r>
      <w:r>
        <w:t xml:space="preserve"> in the month, you can save time by only entering that term once (as month/year).</w:t>
      </w:r>
    </w:p>
    <w:p w:rsidRPr="00EC072E" w:rsidR="00F81A20" w:rsidP="00F81A20" w:rsidRDefault="00F81A20" w14:paraId="503C89C7" w14:textId="77777777">
      <w:pPr>
        <w:ind w:left="720"/>
        <w:rPr>
          <w:rFonts w:cs="Calibri"/>
        </w:rPr>
      </w:pPr>
      <w:r>
        <w:rPr>
          <w:rFonts w:cs="Calibri"/>
        </w:rPr>
        <w:t>For example, t</w:t>
      </w:r>
      <w:r w:rsidRPr="00EC072E">
        <w:rPr>
          <w:rFonts w:cs="Calibri"/>
        </w:rPr>
        <w:t xml:space="preserve">he following sessions may be reported as a single term because they </w:t>
      </w:r>
      <w:r>
        <w:rPr>
          <w:rFonts w:cs="Calibri"/>
        </w:rPr>
        <w:t>share the same start and end month:</w:t>
      </w:r>
    </w:p>
    <w:p w:rsidR="00F81A20" w:rsidP="00F81A20" w:rsidRDefault="00F81A20" w14:paraId="3D7E7CE5" w14:textId="77777777">
      <w:pPr>
        <w:rPr>
          <w:rFonts w:cs="Calibri"/>
        </w:rPr>
      </w:pPr>
    </w:p>
    <w:p w:rsidR="00F81A20" w:rsidP="00F81A20" w:rsidRDefault="00F81A20" w14:paraId="388A42B8" w14:textId="77777777">
      <w:pPr>
        <w:rPr>
          <w:rFonts w:cs="Calibri"/>
        </w:rPr>
      </w:pPr>
      <w:r w:rsidRPr="00D752F2">
        <w:rPr>
          <w:rFonts w:cs="Calibri"/>
          <w:noProof/>
        </w:rPr>
        <w:drawing>
          <wp:anchor distT="0" distB="0" distL="114300" distR="114300" simplePos="0" relativeHeight="251639808" behindDoc="0" locked="0" layoutInCell="1" allowOverlap="1" wp14:editId="29710FD2" wp14:anchorId="74101E8D">
            <wp:simplePos x="0" y="0"/>
            <wp:positionH relativeFrom="margin">
              <wp:align>left</wp:align>
            </wp:positionH>
            <wp:positionV relativeFrom="paragraph">
              <wp:posOffset>104775</wp:posOffset>
            </wp:positionV>
            <wp:extent cx="3144520" cy="13385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44520" cy="1338580"/>
                    </a:xfrm>
                    <a:prstGeom prst="rect">
                      <a:avLst/>
                    </a:prstGeom>
                  </pic:spPr>
                </pic:pic>
              </a:graphicData>
            </a:graphic>
            <wp14:sizeRelH relativeFrom="page">
              <wp14:pctWidth>0</wp14:pctWidth>
            </wp14:sizeRelH>
            <wp14:sizeRelV relativeFrom="page">
              <wp14:pctHeight>0</wp14:pctHeight>
            </wp14:sizeRelV>
          </wp:anchor>
        </w:drawing>
      </w:r>
    </w:p>
    <w:p w:rsidRPr="00EC072E" w:rsidR="00F81A20" w:rsidP="00F81A20" w:rsidRDefault="004847F9" w14:paraId="2B2E6B68" w14:textId="77777777">
      <w:pPr>
        <w:rPr>
          <w:rFonts w:cs="Calibri"/>
        </w:rPr>
      </w:pPr>
      <w:r w:rsidRPr="001C5806">
        <w:rPr>
          <w:b/>
          <w:noProof/>
        </w:rPr>
        <w:drawing>
          <wp:anchor distT="0" distB="0" distL="114300" distR="114300" simplePos="0" relativeHeight="251645952" behindDoc="0" locked="0" layoutInCell="1" allowOverlap="1" wp14:editId="3C330E15" wp14:anchorId="7178A3DB">
            <wp:simplePos x="0" y="0"/>
            <wp:positionH relativeFrom="margin">
              <wp:align>right</wp:align>
            </wp:positionH>
            <wp:positionV relativeFrom="paragraph">
              <wp:posOffset>116840</wp:posOffset>
            </wp:positionV>
            <wp:extent cx="2788920" cy="8483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88920" cy="848360"/>
                    </a:xfrm>
                    <a:prstGeom prst="rect">
                      <a:avLst/>
                    </a:prstGeom>
                  </pic:spPr>
                </pic:pic>
              </a:graphicData>
            </a:graphic>
            <wp14:sizeRelH relativeFrom="page">
              <wp14:pctWidth>0</wp14:pctWidth>
            </wp14:sizeRelH>
            <wp14:sizeRelV relativeFrom="page">
              <wp14:pctHeight>0</wp14:pctHeight>
            </wp14:sizeRelV>
          </wp:anchor>
        </w:drawing>
      </w:r>
    </w:p>
    <w:p w:rsidRPr="00D752F2" w:rsidR="00F81A20" w:rsidP="00F81A20" w:rsidRDefault="00F81A20" w14:paraId="2EDB311A" w14:textId="77777777">
      <w:pPr>
        <w:rPr>
          <w:rFonts w:cs="Calibri"/>
          <w:sz w:val="20"/>
        </w:rPr>
      </w:pPr>
    </w:p>
    <w:p w:rsidR="00F81A20" w:rsidP="00F81A20" w:rsidRDefault="00F81A20" w14:paraId="29F76E64" w14:textId="77777777">
      <w:pPr>
        <w:pStyle w:val="BodyText"/>
        <w:ind w:left="720"/>
        <w:rPr>
          <w:b/>
        </w:rPr>
      </w:pPr>
      <w:r>
        <w:rPr>
          <w:b/>
          <w:noProof/>
        </w:rPr>
        <mc:AlternateContent>
          <mc:Choice Requires="wps">
            <w:drawing>
              <wp:anchor distT="0" distB="0" distL="114300" distR="114300" simplePos="0" relativeHeight="251643904" behindDoc="0" locked="0" layoutInCell="1" allowOverlap="1" wp14:editId="356882F5" wp14:anchorId="0DB0097C">
                <wp:simplePos x="0" y="0"/>
                <wp:positionH relativeFrom="margin">
                  <wp:posOffset>3215640</wp:posOffset>
                </wp:positionH>
                <wp:positionV relativeFrom="paragraph">
                  <wp:posOffset>23495</wp:posOffset>
                </wp:positionV>
                <wp:extent cx="373380" cy="442941"/>
                <wp:effectExtent l="0" t="19050" r="45720" b="33655"/>
                <wp:wrapNone/>
                <wp:docPr id="7" name="Right Arrow 2"/>
                <wp:cNvGraphicFramePr/>
                <a:graphic xmlns:a="http://schemas.openxmlformats.org/drawingml/2006/main">
                  <a:graphicData uri="http://schemas.microsoft.com/office/word/2010/wordprocessingShape">
                    <wps:wsp>
                      <wps:cNvSpPr/>
                      <wps:spPr>
                        <a:xfrm>
                          <a:off x="0" y="0"/>
                          <a:ext cx="373380" cy="4429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44FF76B9">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2" style="position:absolute;margin-left:253.2pt;margin-top:1.85pt;width:29.4pt;height:34.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f81bd [3204]" strokecolor="#243f60 [1604]" strokeweight="2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">
                <w10:wrap anchorx="margin"/>
              </v:shape>
            </w:pict>
          </mc:Fallback>
        </mc:AlternateContent>
      </w:r>
    </w:p>
    <w:p w:rsidR="00F81A20" w:rsidP="00F81A20" w:rsidRDefault="00F81A20" w14:paraId="1452B1CC" w14:textId="77777777">
      <w:pPr>
        <w:pStyle w:val="BodyText"/>
        <w:ind w:left="720"/>
        <w:rPr>
          <w:b/>
        </w:rPr>
      </w:pPr>
    </w:p>
    <w:p w:rsidR="00F81A20" w:rsidP="00F81A20" w:rsidRDefault="00F81A20" w14:paraId="437B8CD1" w14:textId="77777777">
      <w:pPr>
        <w:pStyle w:val="BodyText"/>
        <w:ind w:left="720"/>
        <w:rPr>
          <w:b/>
        </w:rPr>
      </w:pPr>
    </w:p>
    <w:p w:rsidR="004847F9" w:rsidP="00F81A20" w:rsidRDefault="004847F9" w14:paraId="75D6001F" w14:textId="77777777">
      <w:pPr>
        <w:pStyle w:val="BodyText"/>
        <w:ind w:left="720"/>
        <w:rPr>
          <w:b/>
        </w:rPr>
      </w:pPr>
    </w:p>
    <w:p w:rsidR="00F81A20" w:rsidP="00F81A20" w:rsidRDefault="00F81A20" w14:paraId="2DCF8911" w14:textId="77777777">
      <w:pPr>
        <w:pStyle w:val="BodyText"/>
        <w:ind w:left="720"/>
      </w:pPr>
      <w:r>
        <w:rPr>
          <w:b/>
        </w:rPr>
        <w:t xml:space="preserve">Terms starting and ending in different months:  </w:t>
      </w:r>
      <w:r>
        <w:t xml:space="preserve">If your institution has terms that start or end in different months, please enter the terms separately. </w:t>
      </w:r>
    </w:p>
    <w:tbl>
      <w:tblPr>
        <w:tblW w:w="5237" w:type="dxa"/>
        <w:jc w:val="center"/>
        <w:tblBorders>
          <w:top w:val="single" w:color="DDDDDD" w:sz="6" w:space="0"/>
          <w:left w:val="single" w:color="DDDDDD" w:sz="6" w:space="0"/>
          <w:bottom w:val="single" w:color="DDDDDD" w:sz="6" w:space="0"/>
          <w:right w:val="single" w:color="DDDDDD" w:sz="6" w:space="0"/>
        </w:tblBorders>
        <w:shd w:val="clear" w:color="auto" w:fill="FAFBFD"/>
        <w:tblCellMar>
          <w:top w:w="15" w:type="dxa"/>
          <w:left w:w="15" w:type="dxa"/>
          <w:bottom w:w="15" w:type="dxa"/>
          <w:right w:w="15" w:type="dxa"/>
        </w:tblCellMar>
        <w:tblLook w:val="04A0" w:firstRow="1" w:lastRow="0" w:firstColumn="1" w:lastColumn="0" w:noHBand="0" w:noVBand="1"/>
      </w:tblPr>
      <w:tblGrid>
        <w:gridCol w:w="2779"/>
        <w:gridCol w:w="1246"/>
        <w:gridCol w:w="1212"/>
      </w:tblGrid>
      <w:tr w:rsidRPr="00EC072E" w:rsidR="00F81A20" w:rsidTr="00256168" w14:paraId="54AE6D00" w14:textId="77777777">
        <w:trPr>
          <w:tblHeader/>
          <w:jc w:val="center"/>
        </w:trPr>
        <w:tc>
          <w:tcPr>
            <w:tcW w:w="2779"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1F68A4" w:rsidR="00F81A20" w:rsidP="00256168" w:rsidRDefault="00F81A20" w14:paraId="0DCA28EC" w14:textId="77777777">
            <w:pPr>
              <w:rPr>
                <w:rFonts w:cs="Calibri"/>
                <w:b/>
                <w:bCs/>
              </w:rPr>
            </w:pPr>
            <w:r w:rsidRPr="001F68A4">
              <w:rPr>
                <w:rFonts w:cs="Calibri"/>
                <w:b/>
                <w:bCs/>
              </w:rPr>
              <w:lastRenderedPageBreak/>
              <w:t>Term</w:t>
            </w:r>
            <w:r>
              <w:rPr>
                <w:rFonts w:cs="Calibri"/>
                <w:b/>
                <w:bCs/>
              </w:rPr>
              <w:t>:</w:t>
            </w:r>
            <w:r w:rsidRPr="001F68A4">
              <w:rPr>
                <w:rFonts w:cs="Calibri"/>
                <w:b/>
                <w:bCs/>
              </w:rPr>
              <w:t xml:space="preserve"> </w:t>
            </w:r>
          </w:p>
        </w:tc>
        <w:tc>
          <w:tcPr>
            <w:tcW w:w="1246"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1F68A4" w:rsidR="00F81A20" w:rsidP="00256168" w:rsidRDefault="00F81A20" w14:paraId="1F908DC0" w14:textId="77777777">
            <w:pPr>
              <w:jc w:val="center"/>
              <w:rPr>
                <w:rFonts w:cs="Calibri"/>
                <w:b/>
                <w:bCs/>
              </w:rPr>
            </w:pPr>
            <w:r w:rsidRPr="001F68A4">
              <w:rPr>
                <w:rFonts w:cs="Calibri"/>
                <w:b/>
                <w:bCs/>
              </w:rPr>
              <w:t>Start</w:t>
            </w:r>
          </w:p>
        </w:tc>
        <w:tc>
          <w:tcPr>
            <w:tcW w:w="1212"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1F68A4" w:rsidR="00F81A20" w:rsidP="00256168" w:rsidRDefault="00F81A20" w14:paraId="079AB214" w14:textId="77777777">
            <w:pPr>
              <w:jc w:val="center"/>
              <w:rPr>
                <w:rFonts w:cs="Calibri"/>
                <w:b/>
                <w:bCs/>
              </w:rPr>
            </w:pPr>
            <w:r w:rsidRPr="001F68A4">
              <w:rPr>
                <w:rFonts w:cs="Calibri"/>
                <w:b/>
                <w:bCs/>
              </w:rPr>
              <w:t>End</w:t>
            </w:r>
          </w:p>
        </w:tc>
      </w:tr>
      <w:tr w:rsidRPr="00EC072E" w:rsidR="00F81A20" w:rsidTr="00256168" w14:paraId="4F1506F6" w14:textId="77777777">
        <w:trPr>
          <w:jc w:val="center"/>
        </w:trPr>
        <w:tc>
          <w:tcPr>
            <w:tcW w:w="2779"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1F68A4" w:rsidR="00F81A20" w:rsidP="00256168" w:rsidRDefault="00F81A20" w14:paraId="42987AA2" w14:textId="77777777">
            <w:pPr>
              <w:rPr>
                <w:rFonts w:cs="Calibri"/>
                <w:sz w:val="20"/>
              </w:rPr>
            </w:pPr>
            <w:r w:rsidRPr="001F68A4">
              <w:rPr>
                <w:rFonts w:cs="Calibri"/>
                <w:sz w:val="20"/>
              </w:rPr>
              <w:t>General college spring 2019</w:t>
            </w:r>
          </w:p>
        </w:tc>
        <w:tc>
          <w:tcPr>
            <w:tcW w:w="124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1F68A4" w:rsidR="00F81A20" w:rsidP="00256168" w:rsidRDefault="00F81A20" w14:paraId="6EA56653" w14:textId="77777777">
            <w:pPr>
              <w:rPr>
                <w:rFonts w:cs="Calibri"/>
                <w:sz w:val="20"/>
              </w:rPr>
            </w:pPr>
            <w:r>
              <w:rPr>
                <w:rFonts w:cs="Calibri"/>
                <w:sz w:val="20"/>
              </w:rPr>
              <w:t>01</w:t>
            </w:r>
            <w:r w:rsidRPr="001F68A4">
              <w:rPr>
                <w:rFonts w:cs="Calibri"/>
                <w:sz w:val="20"/>
              </w:rPr>
              <w:t>/2020</w:t>
            </w:r>
          </w:p>
        </w:tc>
        <w:tc>
          <w:tcPr>
            <w:tcW w:w="121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1F68A4" w:rsidR="00F81A20" w:rsidP="00256168" w:rsidRDefault="00F81A20" w14:paraId="5A53774F" w14:textId="77777777">
            <w:pPr>
              <w:rPr>
                <w:rFonts w:cs="Calibri"/>
                <w:sz w:val="20"/>
              </w:rPr>
            </w:pPr>
            <w:r w:rsidRPr="001F68A4">
              <w:rPr>
                <w:rFonts w:cs="Calibri"/>
                <w:sz w:val="20"/>
              </w:rPr>
              <w:t>05/2020</w:t>
            </w:r>
          </w:p>
        </w:tc>
      </w:tr>
      <w:tr w:rsidRPr="00EC072E" w:rsidR="00F81A20" w:rsidTr="00256168" w14:paraId="3B63E95C" w14:textId="77777777">
        <w:trPr>
          <w:jc w:val="center"/>
        </w:trPr>
        <w:tc>
          <w:tcPr>
            <w:tcW w:w="2779"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1F68A4" w:rsidR="00F81A20" w:rsidP="00256168" w:rsidRDefault="00F81A20" w14:paraId="74B8EF78" w14:textId="77777777">
            <w:pPr>
              <w:rPr>
                <w:rFonts w:cs="Calibri"/>
                <w:sz w:val="20"/>
              </w:rPr>
            </w:pPr>
            <w:r w:rsidRPr="001F68A4">
              <w:rPr>
                <w:rFonts w:cs="Calibri"/>
                <w:sz w:val="20"/>
              </w:rPr>
              <w:t>Medical school spring 2019</w:t>
            </w:r>
          </w:p>
        </w:tc>
        <w:tc>
          <w:tcPr>
            <w:tcW w:w="1246"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1F68A4" w:rsidR="00F81A20" w:rsidP="00256168" w:rsidRDefault="00F81A20" w14:paraId="75C7C235" w14:textId="77777777">
            <w:pPr>
              <w:rPr>
                <w:rFonts w:cs="Calibri"/>
                <w:sz w:val="20"/>
              </w:rPr>
            </w:pPr>
            <w:r w:rsidRPr="001F68A4">
              <w:rPr>
                <w:rFonts w:cs="Calibri"/>
                <w:sz w:val="20"/>
              </w:rPr>
              <w:t>01/2020</w:t>
            </w:r>
          </w:p>
        </w:tc>
        <w:tc>
          <w:tcPr>
            <w:tcW w:w="1212"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1F68A4" w:rsidR="00F81A20" w:rsidP="00256168" w:rsidRDefault="00F81A20" w14:paraId="0B724F96" w14:textId="77777777">
            <w:pPr>
              <w:rPr>
                <w:rFonts w:cs="Calibri"/>
                <w:sz w:val="20"/>
              </w:rPr>
            </w:pPr>
            <w:r w:rsidRPr="001F68A4">
              <w:rPr>
                <w:rFonts w:cs="Calibri"/>
                <w:sz w:val="20"/>
              </w:rPr>
              <w:t>04/2020</w:t>
            </w:r>
          </w:p>
        </w:tc>
      </w:tr>
      <w:tr w:rsidRPr="00EC072E" w:rsidR="00F81A20" w:rsidTr="00256168" w14:paraId="0DC11180" w14:textId="77777777">
        <w:trPr>
          <w:jc w:val="center"/>
        </w:trPr>
        <w:tc>
          <w:tcPr>
            <w:tcW w:w="2779"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1F68A4" w:rsidR="00F81A20" w:rsidP="00256168" w:rsidRDefault="00F81A20" w14:paraId="02FC4D49" w14:textId="77777777">
            <w:pPr>
              <w:rPr>
                <w:rFonts w:cs="Calibri"/>
                <w:sz w:val="20"/>
              </w:rPr>
            </w:pPr>
            <w:r w:rsidRPr="001F68A4">
              <w:rPr>
                <w:rFonts w:cs="Calibri"/>
                <w:sz w:val="20"/>
              </w:rPr>
              <w:t>Law school spring 2019</w:t>
            </w:r>
          </w:p>
        </w:tc>
        <w:tc>
          <w:tcPr>
            <w:tcW w:w="124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1F68A4" w:rsidR="00F81A20" w:rsidP="00256168" w:rsidRDefault="00F81A20" w14:paraId="242D9B59" w14:textId="77777777">
            <w:pPr>
              <w:rPr>
                <w:rFonts w:cs="Calibri"/>
                <w:sz w:val="20"/>
              </w:rPr>
            </w:pPr>
            <w:r w:rsidRPr="001F68A4">
              <w:rPr>
                <w:rFonts w:cs="Calibri"/>
                <w:sz w:val="20"/>
              </w:rPr>
              <w:t>02/2020</w:t>
            </w:r>
          </w:p>
        </w:tc>
        <w:tc>
          <w:tcPr>
            <w:tcW w:w="121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1F68A4" w:rsidR="00F81A20" w:rsidP="00256168" w:rsidRDefault="00F81A20" w14:paraId="04AD7729" w14:textId="77777777">
            <w:pPr>
              <w:rPr>
                <w:rFonts w:cs="Calibri"/>
                <w:sz w:val="20"/>
              </w:rPr>
            </w:pPr>
            <w:r w:rsidRPr="001F68A4">
              <w:rPr>
                <w:rFonts w:cs="Calibri"/>
                <w:sz w:val="20"/>
              </w:rPr>
              <w:t>05/2020</w:t>
            </w:r>
          </w:p>
        </w:tc>
      </w:tr>
    </w:tbl>
    <w:p w:rsidR="00F81A20" w:rsidP="00F81A20" w:rsidRDefault="00F81A20" w14:paraId="42C9186B" w14:textId="77777777">
      <w:pPr>
        <w:pStyle w:val="BodyText"/>
      </w:pPr>
    </w:p>
    <w:p w:rsidRPr="003F55D2" w:rsidR="00F81A20" w:rsidP="00F81A20" w:rsidRDefault="00F81A20" w14:paraId="37BA8E33" w14:textId="77777777">
      <w:pPr>
        <w:pStyle w:val="BodyText-noindent"/>
        <w:rPr>
          <w:rFonts w:ascii="Garamond" w:hAnsi="Garamond" w:eastAsia="Times New Roman"/>
          <w:b/>
          <w:bCs/>
          <w:sz w:val="24"/>
          <w:szCs w:val="24"/>
        </w:rPr>
      </w:pPr>
      <w:r w:rsidRPr="003F55D2">
        <w:rPr>
          <w:rFonts w:ascii="Garamond" w:hAnsi="Garamond" w:eastAsia="Times New Roman"/>
          <w:b/>
          <w:bCs/>
          <w:sz w:val="24"/>
          <w:szCs w:val="24"/>
        </w:rPr>
        <w:t>3) Provide Background Information</w:t>
      </w:r>
    </w:p>
    <w:p w:rsidRPr="003F55D2" w:rsidR="00F81A20" w:rsidP="00F81A20" w:rsidRDefault="00F81A20" w14:paraId="0AEDFF64" w14:textId="77777777">
      <w:pPr>
        <w:pStyle w:val="BodyText-noindent"/>
        <w:rPr>
          <w:rFonts w:ascii="Garamond" w:hAnsi="Garamond" w:eastAsia="Times New Roman"/>
          <w:b/>
          <w:bCs/>
          <w:sz w:val="24"/>
          <w:szCs w:val="24"/>
        </w:rPr>
      </w:pPr>
      <w:r w:rsidRPr="003F55D2">
        <w:rPr>
          <w:rFonts w:ascii="Garamond" w:hAnsi="Garamond" w:eastAsia="Calibri" w:cs="Segoe UI"/>
          <w:sz w:val="24"/>
          <w:szCs w:val="24"/>
          <w:shd w:val="clear" w:color="auto" w:fill="FFFFFF"/>
        </w:rPr>
        <w:t xml:space="preserve">Finally, you will be asked some brief questions about your institution, such as </w:t>
      </w:r>
      <w:r>
        <w:rPr>
          <w:rFonts w:ascii="Garamond" w:hAnsi="Garamond" w:eastAsia="Calibri" w:cs="Segoe UI"/>
          <w:sz w:val="24"/>
          <w:szCs w:val="24"/>
          <w:shd w:val="clear" w:color="auto" w:fill="FFFFFF"/>
        </w:rPr>
        <w:t>the type(s)</w:t>
      </w:r>
      <w:r w:rsidRPr="003F55D2">
        <w:rPr>
          <w:rFonts w:ascii="Garamond" w:hAnsi="Garamond" w:eastAsia="Calibri" w:cs="Segoe UI"/>
          <w:sz w:val="24"/>
          <w:szCs w:val="24"/>
          <w:shd w:val="clear" w:color="auto" w:fill="FFFFFF"/>
        </w:rPr>
        <w:t xml:space="preserve"> </w:t>
      </w:r>
      <w:r>
        <w:rPr>
          <w:rFonts w:ascii="Garamond" w:hAnsi="Garamond" w:eastAsia="Calibri" w:cs="Segoe UI"/>
          <w:sz w:val="24"/>
          <w:szCs w:val="24"/>
          <w:shd w:val="clear" w:color="auto" w:fill="FFFFFF"/>
        </w:rPr>
        <w:t xml:space="preserve">of </w:t>
      </w:r>
      <w:r w:rsidRPr="003F55D2">
        <w:rPr>
          <w:rFonts w:ascii="Garamond" w:hAnsi="Garamond" w:eastAsia="Calibri" w:cs="Segoe UI"/>
          <w:sz w:val="24"/>
          <w:szCs w:val="24"/>
          <w:shd w:val="clear" w:color="auto" w:fill="FFFFFF"/>
        </w:rPr>
        <w:t>Student Information System</w:t>
      </w:r>
      <w:r>
        <w:rPr>
          <w:rFonts w:ascii="Garamond" w:hAnsi="Garamond" w:eastAsia="Calibri" w:cs="Segoe UI"/>
          <w:sz w:val="24"/>
          <w:szCs w:val="24"/>
          <w:shd w:val="clear" w:color="auto" w:fill="FFFFFF"/>
        </w:rPr>
        <w:t>(s)</w:t>
      </w:r>
      <w:r w:rsidRPr="003F55D2">
        <w:rPr>
          <w:rFonts w:ascii="Garamond" w:hAnsi="Garamond" w:eastAsia="Calibri" w:cs="Segoe UI"/>
          <w:sz w:val="24"/>
          <w:szCs w:val="24"/>
          <w:shd w:val="clear" w:color="auto" w:fill="FFFFFF"/>
        </w:rPr>
        <w:t xml:space="preserve"> (SIS) </w:t>
      </w:r>
      <w:r>
        <w:rPr>
          <w:rFonts w:ascii="Garamond" w:hAnsi="Garamond" w:eastAsia="Calibri" w:cs="Segoe UI"/>
          <w:sz w:val="24"/>
          <w:szCs w:val="24"/>
          <w:shd w:val="clear" w:color="auto" w:fill="FFFFFF"/>
        </w:rPr>
        <w:t xml:space="preserve">you use </w:t>
      </w:r>
      <w:r w:rsidRPr="003F55D2">
        <w:rPr>
          <w:rFonts w:ascii="Garamond" w:hAnsi="Garamond" w:eastAsia="Calibri" w:cs="Segoe UI"/>
          <w:sz w:val="24"/>
          <w:szCs w:val="24"/>
          <w:shd w:val="clear" w:color="auto" w:fill="FFFFFF"/>
        </w:rPr>
        <w:t xml:space="preserve">and </w:t>
      </w:r>
      <w:r>
        <w:rPr>
          <w:rFonts w:ascii="Garamond" w:hAnsi="Garamond" w:eastAsia="Calibri" w:cs="Segoe UI"/>
          <w:sz w:val="24"/>
          <w:szCs w:val="24"/>
          <w:shd w:val="clear" w:color="auto" w:fill="FFFFFF"/>
        </w:rPr>
        <w:t xml:space="preserve">how you define </w:t>
      </w:r>
      <w:r w:rsidRPr="003F55D2">
        <w:rPr>
          <w:rFonts w:ascii="Garamond" w:hAnsi="Garamond" w:eastAsia="Calibri" w:cs="Segoe UI"/>
          <w:sz w:val="24"/>
          <w:szCs w:val="24"/>
          <w:shd w:val="clear" w:color="auto" w:fill="FFFFFF"/>
        </w:rPr>
        <w:t>standard academic credits.</w:t>
      </w:r>
    </w:p>
    <w:p w:rsidR="00F81A20" w:rsidP="00F81A20" w:rsidRDefault="00F81A20" w14:paraId="676B5008" w14:textId="77777777">
      <w:pPr>
        <w:pStyle w:val="BodyText"/>
      </w:pPr>
    </w:p>
    <w:p w:rsidRPr="00E073AA" w:rsidR="00F81A20" w:rsidP="00F81A20" w:rsidRDefault="00F81A20" w14:paraId="1AEA1F4C" w14:textId="77777777">
      <w:pPr>
        <w:pStyle w:val="BodyText"/>
        <w:rPr>
          <w:b/>
        </w:rPr>
      </w:pPr>
      <w:r w:rsidRPr="00E073AA">
        <w:rPr>
          <w:b/>
        </w:rPr>
        <w:t xml:space="preserve">What Happens </w:t>
      </w:r>
      <w:r>
        <w:rPr>
          <w:b/>
        </w:rPr>
        <w:t>After Registration</w:t>
      </w:r>
      <w:r w:rsidRPr="00E073AA">
        <w:rPr>
          <w:b/>
        </w:rPr>
        <w:t>?</w:t>
      </w:r>
    </w:p>
    <w:p w:rsidR="00F81A20" w:rsidP="00F81A20" w:rsidRDefault="00F81A20" w14:paraId="22BF58AA" w14:textId="77777777">
      <w:pPr>
        <w:pStyle w:val="BodyText"/>
      </w:pPr>
      <w:r>
        <w:t>After you register, staff from RTI International, the data collection contractor, will contact you to confirm your due date for your enrollment list and provide detailed instructions for preparing the enrollment list file.</w:t>
      </w:r>
    </w:p>
    <w:p w:rsidR="00F81A20" w:rsidP="00F81A20" w:rsidRDefault="00F81A20" w14:paraId="21B93220" w14:textId="77777777">
      <w:pPr>
        <w:pStyle w:val="BodyText"/>
      </w:pPr>
      <w:r>
        <w:t>The enrollment list file will include the following information:</w:t>
      </w:r>
    </w:p>
    <w:tbl>
      <w:tblPr>
        <w:tblStyle w:val="TableGridLight1"/>
        <w:tblW w:w="0" w:type="auto"/>
        <w:tblLook w:val="04A0" w:firstRow="1" w:lastRow="0" w:firstColumn="1" w:lastColumn="0" w:noHBand="0" w:noVBand="1"/>
      </w:tblPr>
      <w:tblGrid>
        <w:gridCol w:w="4675"/>
        <w:gridCol w:w="4140"/>
      </w:tblGrid>
      <w:tr w:rsidRPr="000D0739" w:rsidR="00F81A20" w:rsidTr="00256168" w14:paraId="5B9BB8A5" w14:textId="77777777">
        <w:trPr>
          <w:cantSplit/>
        </w:trPr>
        <w:tc>
          <w:tcPr>
            <w:tcW w:w="4675" w:type="dxa"/>
            <w:vAlign w:val="bottom"/>
          </w:tcPr>
          <w:p w:rsidRPr="000D0739" w:rsidR="00F81A20" w:rsidP="00256168" w:rsidRDefault="00F81A20" w14:paraId="58C4AA39" w14:textId="77777777">
            <w:pPr>
              <w:pStyle w:val="BodyTextnospace"/>
              <w:rPr>
                <w:b/>
              </w:rPr>
            </w:pPr>
            <w:r w:rsidRPr="000D0739">
              <w:rPr>
                <w:b/>
              </w:rPr>
              <w:t>General and Demographic Information</w:t>
            </w:r>
          </w:p>
        </w:tc>
        <w:tc>
          <w:tcPr>
            <w:tcW w:w="4140" w:type="dxa"/>
            <w:vAlign w:val="bottom"/>
          </w:tcPr>
          <w:p w:rsidRPr="000D0739" w:rsidR="00F81A20" w:rsidP="00256168" w:rsidRDefault="00F81A20" w14:paraId="0BC33A2E" w14:textId="77777777">
            <w:pPr>
              <w:pStyle w:val="BodyTextnospace"/>
              <w:rPr>
                <w:b/>
              </w:rPr>
            </w:pPr>
            <w:r w:rsidRPr="000D0739">
              <w:rPr>
                <w:b/>
              </w:rPr>
              <w:t>Enrollment Information</w:t>
            </w:r>
          </w:p>
        </w:tc>
      </w:tr>
      <w:tr w:rsidRPr="000D0739" w:rsidR="00F81A20" w:rsidTr="00256168" w14:paraId="3F4585AC" w14:textId="77777777">
        <w:trPr>
          <w:cantSplit/>
        </w:trPr>
        <w:tc>
          <w:tcPr>
            <w:tcW w:w="4675" w:type="dxa"/>
            <w:vAlign w:val="bottom"/>
          </w:tcPr>
          <w:p w:rsidRPr="000D0739" w:rsidR="00F81A20" w:rsidP="00256168" w:rsidRDefault="00F81A20" w14:paraId="00078C27" w14:textId="77777777">
            <w:pPr>
              <w:pStyle w:val="BodyTextnospace"/>
            </w:pPr>
            <w:r w:rsidRPr="000D0739">
              <w:t>Student name</w:t>
            </w:r>
          </w:p>
        </w:tc>
        <w:tc>
          <w:tcPr>
            <w:tcW w:w="4140" w:type="dxa"/>
            <w:vAlign w:val="bottom"/>
          </w:tcPr>
          <w:p w:rsidRPr="000D0739" w:rsidR="00F81A20" w:rsidP="00256168" w:rsidRDefault="00F81A20" w14:paraId="3C987176" w14:textId="77777777">
            <w:pPr>
              <w:pStyle w:val="BodyTextnospace"/>
            </w:pPr>
            <w:r w:rsidRPr="000D0739">
              <w:t>Degree program</w:t>
            </w:r>
          </w:p>
        </w:tc>
      </w:tr>
      <w:tr w:rsidRPr="000D0739" w:rsidR="00F81A20" w:rsidTr="00256168" w14:paraId="73F1CCD7" w14:textId="77777777">
        <w:trPr>
          <w:cantSplit/>
        </w:trPr>
        <w:tc>
          <w:tcPr>
            <w:tcW w:w="4675" w:type="dxa"/>
            <w:vAlign w:val="bottom"/>
          </w:tcPr>
          <w:p w:rsidRPr="000D0739" w:rsidR="00F81A20" w:rsidP="00256168" w:rsidRDefault="00F81A20" w14:paraId="6925FBBC" w14:textId="77777777">
            <w:pPr>
              <w:pStyle w:val="BodyTextnospace"/>
            </w:pPr>
            <w:r w:rsidRPr="000D0739">
              <w:t>Student ID number</w:t>
            </w:r>
          </w:p>
        </w:tc>
        <w:tc>
          <w:tcPr>
            <w:tcW w:w="4140" w:type="dxa"/>
            <w:vAlign w:val="bottom"/>
          </w:tcPr>
          <w:p w:rsidRPr="000D0739" w:rsidR="00F81A20" w:rsidP="00256168" w:rsidRDefault="00F81A20" w14:paraId="71375CD8" w14:textId="77777777">
            <w:pPr>
              <w:pStyle w:val="BodyTextnospace"/>
            </w:pPr>
            <w:r w:rsidRPr="000D0739">
              <w:t>Class level</w:t>
            </w:r>
          </w:p>
        </w:tc>
      </w:tr>
      <w:tr w:rsidRPr="000D0739" w:rsidR="00F81A20" w:rsidTr="00256168" w14:paraId="7BA886B5" w14:textId="77777777">
        <w:trPr>
          <w:cantSplit/>
        </w:trPr>
        <w:tc>
          <w:tcPr>
            <w:tcW w:w="4675" w:type="dxa"/>
            <w:vAlign w:val="bottom"/>
          </w:tcPr>
          <w:p w:rsidRPr="000D0739" w:rsidR="00F81A20" w:rsidP="00256168" w:rsidRDefault="00F81A20" w14:paraId="1E4C5668" w14:textId="77777777">
            <w:pPr>
              <w:pStyle w:val="BodyTextnospace"/>
            </w:pPr>
            <w:r w:rsidRPr="000D0739">
              <w:t>Social Security Number</w:t>
            </w:r>
          </w:p>
        </w:tc>
        <w:tc>
          <w:tcPr>
            <w:tcW w:w="4140" w:type="dxa"/>
            <w:vAlign w:val="bottom"/>
          </w:tcPr>
          <w:p w:rsidRPr="000D0739" w:rsidR="00F81A20" w:rsidP="00256168" w:rsidRDefault="00F81A20" w14:paraId="719BA8D2" w14:textId="77777777">
            <w:pPr>
              <w:pStyle w:val="BodyTextnospace"/>
            </w:pPr>
            <w:r w:rsidRPr="000D0739">
              <w:t>Major</w:t>
            </w:r>
          </w:p>
        </w:tc>
      </w:tr>
      <w:tr w:rsidRPr="000D0739" w:rsidR="00F81A20" w:rsidTr="00256168" w14:paraId="2301E28B" w14:textId="77777777">
        <w:trPr>
          <w:cantSplit/>
        </w:trPr>
        <w:tc>
          <w:tcPr>
            <w:tcW w:w="4675" w:type="dxa"/>
            <w:vAlign w:val="bottom"/>
          </w:tcPr>
          <w:p w:rsidRPr="000D0739" w:rsidR="00F81A20" w:rsidP="00256168" w:rsidRDefault="00F81A20" w14:paraId="0B44C8DD" w14:textId="77777777">
            <w:pPr>
              <w:pStyle w:val="BodyTextnospace"/>
            </w:pPr>
            <w:r w:rsidRPr="000D0739">
              <w:t>Date of Birth</w:t>
            </w:r>
          </w:p>
        </w:tc>
        <w:tc>
          <w:tcPr>
            <w:tcW w:w="4140" w:type="dxa"/>
            <w:vAlign w:val="bottom"/>
          </w:tcPr>
          <w:p w:rsidRPr="000D0739" w:rsidR="00F81A20" w:rsidP="00256168" w:rsidRDefault="00F81A20" w14:paraId="68DA8A8B" w14:textId="77777777">
            <w:pPr>
              <w:pStyle w:val="BodyTextnospace"/>
            </w:pPr>
            <w:r w:rsidRPr="000D0739">
              <w:t>High school completion date</w:t>
            </w:r>
          </w:p>
        </w:tc>
      </w:tr>
      <w:tr w:rsidRPr="000D0739" w:rsidR="00F81A20" w:rsidTr="00256168" w14:paraId="504B9E8D" w14:textId="77777777">
        <w:trPr>
          <w:cantSplit/>
        </w:trPr>
        <w:tc>
          <w:tcPr>
            <w:tcW w:w="4675" w:type="dxa"/>
            <w:vAlign w:val="bottom"/>
          </w:tcPr>
          <w:p w:rsidRPr="000D0739" w:rsidR="00F81A20" w:rsidP="00256168" w:rsidRDefault="00F81A20" w14:paraId="1A5CC57E" w14:textId="77777777">
            <w:pPr>
              <w:pStyle w:val="BodyTextnospace"/>
            </w:pPr>
            <w:r w:rsidRPr="000D0739">
              <w:t>Sex</w:t>
            </w:r>
          </w:p>
        </w:tc>
        <w:tc>
          <w:tcPr>
            <w:tcW w:w="4140" w:type="dxa"/>
            <w:vAlign w:val="bottom"/>
          </w:tcPr>
          <w:p w:rsidRPr="000D0739" w:rsidR="00F81A20" w:rsidP="00256168" w:rsidRDefault="00F81A20" w14:paraId="741121D3" w14:textId="77777777">
            <w:pPr>
              <w:pStyle w:val="BodyTextnospace"/>
            </w:pPr>
            <w:r w:rsidRPr="000D0739">
              <w:t>Dual enrollment in high school</w:t>
            </w:r>
          </w:p>
        </w:tc>
      </w:tr>
      <w:tr w:rsidRPr="000D0739" w:rsidR="00F81A20" w:rsidTr="00256168" w14:paraId="17ED1012" w14:textId="77777777">
        <w:trPr>
          <w:cantSplit/>
        </w:trPr>
        <w:tc>
          <w:tcPr>
            <w:tcW w:w="4675" w:type="dxa"/>
            <w:vAlign w:val="bottom"/>
          </w:tcPr>
          <w:p w:rsidRPr="000D0739" w:rsidR="00F81A20" w:rsidP="00256168" w:rsidRDefault="00F81A20" w14:paraId="000E6DA7" w14:textId="77777777">
            <w:pPr>
              <w:pStyle w:val="BodyTextnospace"/>
            </w:pPr>
            <w:r w:rsidRPr="000D0739">
              <w:t>Ethnicity</w:t>
            </w:r>
          </w:p>
        </w:tc>
        <w:tc>
          <w:tcPr>
            <w:tcW w:w="4140" w:type="dxa"/>
            <w:vAlign w:val="bottom"/>
          </w:tcPr>
          <w:p w:rsidRPr="000D0739" w:rsidR="00F81A20" w:rsidP="00256168" w:rsidRDefault="00F81A20" w14:paraId="44915EC2" w14:textId="77777777">
            <w:pPr>
              <w:pStyle w:val="BodyTextnospace"/>
            </w:pPr>
            <w:r w:rsidRPr="000D0739">
              <w:t>Date first enrolled in your institution</w:t>
            </w:r>
          </w:p>
        </w:tc>
      </w:tr>
      <w:tr w:rsidRPr="000D0739" w:rsidR="00F81A20" w:rsidTr="00256168" w14:paraId="6BFEC146" w14:textId="77777777">
        <w:trPr>
          <w:cantSplit/>
        </w:trPr>
        <w:tc>
          <w:tcPr>
            <w:tcW w:w="4675" w:type="dxa"/>
            <w:vAlign w:val="bottom"/>
          </w:tcPr>
          <w:p w:rsidRPr="000D0739" w:rsidR="00F81A20" w:rsidP="00256168" w:rsidRDefault="00F81A20" w14:paraId="7C8E509C" w14:textId="77777777">
            <w:pPr>
              <w:pStyle w:val="BodyTextnospace"/>
            </w:pPr>
            <w:r w:rsidRPr="000D0739">
              <w:t>Race</w:t>
            </w:r>
          </w:p>
        </w:tc>
        <w:tc>
          <w:tcPr>
            <w:tcW w:w="4140" w:type="dxa"/>
            <w:vAlign w:val="bottom"/>
          </w:tcPr>
          <w:p w:rsidRPr="000D0739" w:rsidR="00F81A20" w:rsidP="00256168" w:rsidRDefault="001601F0" w14:paraId="7AB77B36" w14:textId="66CB2455">
            <w:pPr>
              <w:pStyle w:val="BodyTextnospace"/>
            </w:pPr>
            <w:r>
              <w:t>First-time beginning student indicator</w:t>
            </w:r>
          </w:p>
        </w:tc>
      </w:tr>
      <w:tr w:rsidRPr="000D0739" w:rsidR="00F81A20" w:rsidTr="00256168" w14:paraId="2ECB4876" w14:textId="77777777">
        <w:trPr>
          <w:cantSplit/>
        </w:trPr>
        <w:tc>
          <w:tcPr>
            <w:tcW w:w="4675" w:type="dxa"/>
            <w:vAlign w:val="bottom"/>
          </w:tcPr>
          <w:p w:rsidRPr="000D0739" w:rsidR="00F81A20" w:rsidP="00256168" w:rsidRDefault="00F81A20" w14:paraId="2749819C" w14:textId="77777777">
            <w:pPr>
              <w:pStyle w:val="BodyTextnospace"/>
            </w:pPr>
            <w:r w:rsidRPr="000D0739">
              <w:t>Veteran/active duty military status</w:t>
            </w:r>
          </w:p>
        </w:tc>
        <w:tc>
          <w:tcPr>
            <w:tcW w:w="4140" w:type="dxa"/>
            <w:vAlign w:val="bottom"/>
          </w:tcPr>
          <w:p w:rsidRPr="000D0739" w:rsidR="00F81A20" w:rsidP="00256168" w:rsidRDefault="00F81A20" w14:paraId="49FDF5CB" w14:textId="77777777">
            <w:pPr>
              <w:pStyle w:val="BodyTextnospace"/>
            </w:pPr>
          </w:p>
        </w:tc>
      </w:tr>
      <w:tr w:rsidRPr="000D0739" w:rsidR="00F81A20" w:rsidTr="00256168" w14:paraId="1760A19A" w14:textId="77777777">
        <w:trPr>
          <w:cantSplit/>
        </w:trPr>
        <w:tc>
          <w:tcPr>
            <w:tcW w:w="4675" w:type="dxa"/>
            <w:vAlign w:val="bottom"/>
          </w:tcPr>
          <w:p w:rsidRPr="000D0739" w:rsidR="00F81A20" w:rsidP="00256168" w:rsidRDefault="00F81A20" w14:paraId="47A796EE" w14:textId="77777777">
            <w:pPr>
              <w:pStyle w:val="BodyTextnospace"/>
            </w:pPr>
            <w:r w:rsidRPr="000D0739">
              <w:t>Local address</w:t>
            </w:r>
          </w:p>
        </w:tc>
        <w:tc>
          <w:tcPr>
            <w:tcW w:w="4140" w:type="dxa"/>
            <w:vAlign w:val="bottom"/>
          </w:tcPr>
          <w:p w:rsidRPr="000D0739" w:rsidR="00F81A20" w:rsidP="00256168" w:rsidRDefault="00F81A20" w14:paraId="03560DEB" w14:textId="77777777">
            <w:pPr>
              <w:pStyle w:val="BodyTextnospace"/>
            </w:pPr>
          </w:p>
        </w:tc>
      </w:tr>
      <w:tr w:rsidRPr="000D0739" w:rsidR="00F81A20" w:rsidTr="00256168" w14:paraId="1FFB90D5" w14:textId="77777777">
        <w:trPr>
          <w:cantSplit/>
        </w:trPr>
        <w:tc>
          <w:tcPr>
            <w:tcW w:w="4675" w:type="dxa"/>
            <w:vAlign w:val="bottom"/>
          </w:tcPr>
          <w:p w:rsidRPr="000D0739" w:rsidR="00F81A20" w:rsidP="00256168" w:rsidRDefault="00F81A20" w14:paraId="71245162" w14:textId="77777777">
            <w:pPr>
              <w:pStyle w:val="BodyTextnospace"/>
            </w:pPr>
            <w:r w:rsidRPr="000D0739">
              <w:t>Permanent address</w:t>
            </w:r>
          </w:p>
        </w:tc>
        <w:tc>
          <w:tcPr>
            <w:tcW w:w="4140" w:type="dxa"/>
            <w:vAlign w:val="bottom"/>
          </w:tcPr>
          <w:p w:rsidRPr="000D0739" w:rsidR="00F81A20" w:rsidP="00256168" w:rsidRDefault="00F81A20" w14:paraId="1952FE89" w14:textId="77777777">
            <w:pPr>
              <w:pStyle w:val="BodyTextnospace"/>
            </w:pPr>
          </w:p>
        </w:tc>
      </w:tr>
      <w:tr w:rsidRPr="000D0739" w:rsidR="00F81A20" w:rsidTr="00256168" w14:paraId="1BFE2402" w14:textId="77777777">
        <w:trPr>
          <w:cantSplit/>
        </w:trPr>
        <w:tc>
          <w:tcPr>
            <w:tcW w:w="4675" w:type="dxa"/>
            <w:vAlign w:val="bottom"/>
          </w:tcPr>
          <w:p w:rsidRPr="000D0739" w:rsidR="00F81A20" w:rsidP="00256168" w:rsidRDefault="00F81A20" w14:paraId="10F004A9" w14:textId="77777777">
            <w:pPr>
              <w:pStyle w:val="BodyTextnospace"/>
            </w:pPr>
            <w:r>
              <w:t>E-mail</w:t>
            </w:r>
            <w:r w:rsidRPr="000D0739">
              <w:t xml:space="preserve"> address</w:t>
            </w:r>
          </w:p>
        </w:tc>
        <w:tc>
          <w:tcPr>
            <w:tcW w:w="4140" w:type="dxa"/>
            <w:vAlign w:val="bottom"/>
          </w:tcPr>
          <w:p w:rsidRPr="000D0739" w:rsidR="00F81A20" w:rsidP="00256168" w:rsidRDefault="00F81A20" w14:paraId="62EF9398" w14:textId="77777777">
            <w:pPr>
              <w:pStyle w:val="BodyTextnospace"/>
            </w:pPr>
          </w:p>
        </w:tc>
      </w:tr>
      <w:tr w:rsidRPr="000D0739" w:rsidR="00F81A20" w:rsidTr="00256168" w14:paraId="7EFCF7AC" w14:textId="77777777">
        <w:trPr>
          <w:cantSplit/>
        </w:trPr>
        <w:tc>
          <w:tcPr>
            <w:tcW w:w="4675" w:type="dxa"/>
            <w:vAlign w:val="bottom"/>
          </w:tcPr>
          <w:p w:rsidRPr="000D0739" w:rsidR="00F81A20" w:rsidP="00256168" w:rsidRDefault="00F81A20" w14:paraId="7FB828E1" w14:textId="77777777">
            <w:pPr>
              <w:pStyle w:val="BodyTextnospace"/>
            </w:pPr>
            <w:r w:rsidRPr="000D0739">
              <w:t>Phone number</w:t>
            </w:r>
          </w:p>
        </w:tc>
        <w:tc>
          <w:tcPr>
            <w:tcW w:w="4140" w:type="dxa"/>
            <w:vAlign w:val="bottom"/>
          </w:tcPr>
          <w:p w:rsidRPr="000D0739" w:rsidR="00F81A20" w:rsidP="00256168" w:rsidRDefault="00F81A20" w14:paraId="57053CDE" w14:textId="77777777">
            <w:pPr>
              <w:pStyle w:val="BodyTextnospace"/>
            </w:pPr>
          </w:p>
        </w:tc>
      </w:tr>
    </w:tbl>
    <w:p w:rsidR="00F81A20" w:rsidP="00F81A20" w:rsidRDefault="00F81A20" w14:paraId="49B67852" w14:textId="77777777">
      <w:pPr>
        <w:pStyle w:val="BodyText"/>
      </w:pPr>
    </w:p>
    <w:p w:rsidR="00F81A20" w:rsidP="00F81A20" w:rsidRDefault="00F81A20" w14:paraId="7832BEEC" w14:textId="77777777">
      <w:pPr>
        <w:pStyle w:val="BodyText"/>
      </w:pPr>
      <w:r>
        <w:t>Once received, project staff will review your list to make sure it has all the necessary components. They may contact you if there are any questions about your list.</w:t>
      </w:r>
    </w:p>
    <w:p w:rsidR="00F81A20" w:rsidP="00F81A20" w:rsidRDefault="00F81A20" w14:paraId="4DD35B78" w14:textId="77777777">
      <w:pPr>
        <w:pStyle w:val="BodyText"/>
        <w:rPr>
          <w:b/>
        </w:rPr>
      </w:pPr>
    </w:p>
    <w:p w:rsidRPr="00E073AA" w:rsidR="00F81A20" w:rsidP="00F81A20" w:rsidRDefault="00F81A20" w14:paraId="4068EEA0" w14:textId="77777777">
      <w:pPr>
        <w:pStyle w:val="BodyText"/>
        <w:rPr>
          <w:b/>
        </w:rPr>
      </w:pPr>
      <w:r w:rsidRPr="00E073AA">
        <w:rPr>
          <w:b/>
        </w:rPr>
        <w:t xml:space="preserve">What Happens </w:t>
      </w:r>
      <w:r>
        <w:rPr>
          <w:b/>
        </w:rPr>
        <w:t>After You Submit Your Enrollment List</w:t>
      </w:r>
      <w:r w:rsidRPr="00E073AA">
        <w:rPr>
          <w:b/>
        </w:rPr>
        <w:t>?</w:t>
      </w:r>
    </w:p>
    <w:p w:rsidR="00F81A20" w:rsidP="00F81A20" w:rsidRDefault="00F81A20" w14:paraId="14973669" w14:textId="77777777">
      <w:pPr>
        <w:pStyle w:val="BodyText"/>
      </w:pPr>
      <w:r>
        <w:t xml:space="preserve">After your enrollment list is accepted, your institution’s student sample will be selected. Project staff will contact you again, about 4 to 6 weeks after you submit your list, with instructions for providing student records data for the sampled students. </w:t>
      </w:r>
    </w:p>
    <w:p w:rsidR="00F81A20" w:rsidP="00F81A20" w:rsidRDefault="00F81A20" w14:paraId="080F1C29" w14:textId="77777777">
      <w:pPr>
        <w:pStyle w:val="BodyText"/>
        <w:rPr>
          <w:b/>
        </w:rPr>
      </w:pPr>
    </w:p>
    <w:p w:rsidRPr="00C678F8" w:rsidR="00F81A20" w:rsidP="00F81A20" w:rsidRDefault="00F81A20" w14:paraId="46B80558" w14:textId="77777777">
      <w:pPr>
        <w:pStyle w:val="BodyText"/>
        <w:rPr>
          <w:b/>
        </w:rPr>
      </w:pPr>
      <w:r w:rsidRPr="00C678F8">
        <w:rPr>
          <w:b/>
        </w:rPr>
        <w:t>The NPSAS:20 Help Desk</w:t>
      </w:r>
    </w:p>
    <w:p w:rsidR="00F81A20" w:rsidP="00F81A20" w:rsidRDefault="00F81A20" w14:paraId="1CB1E081" w14:textId="77777777">
      <w:pPr>
        <w:pStyle w:val="BodyText"/>
      </w:pPr>
      <w:r>
        <w:t>The Help Desk is available</w:t>
      </w:r>
      <w:r w:rsidR="0000206B">
        <w:t>,</w:t>
      </w:r>
      <w:r>
        <w:t xml:space="preserve"> </w:t>
      </w:r>
      <w:r w:rsidR="0000206B">
        <w:t xml:space="preserve">9 AM to 9 PM ET, </w:t>
      </w:r>
      <w:r>
        <w:t>to answer your questions about NPSAS:20, troubleshoot technical issues, and discuss any obstacles to participation. Contact us at [number] or xxxx@rti.org.</w:t>
      </w:r>
    </w:p>
    <w:p w:rsidR="00B64F83" w:rsidRDefault="00B64F83" w14:paraId="6EFE7F0A" w14:textId="77777777">
      <w:pPr>
        <w:rPr>
          <w:rFonts w:ascii="Arial" w:hAnsi="Arial" w:cs="Arial"/>
          <w:b/>
          <w:bCs/>
          <w:szCs w:val="24"/>
        </w:rPr>
      </w:pPr>
      <w:r>
        <w:br w:type="page"/>
      </w:r>
    </w:p>
    <w:p w:rsidR="00FB5C9A" w:rsidP="00FB5C9A" w:rsidRDefault="00FB5C9A" w14:paraId="345C9C18" w14:textId="77777777">
      <w:pPr>
        <w:pStyle w:val="AppH3"/>
      </w:pPr>
      <w:bookmarkStart w:name="_Toc18677917" w:id="41"/>
      <w:bookmarkStart w:name="_Toc20746542" w:id="42"/>
      <w:r>
        <w:lastRenderedPageBreak/>
        <w:t>Registration Reminder Letter</w:t>
      </w:r>
      <w:r w:rsidR="00CA3F07">
        <w:t xml:space="preserve"> and E-mail</w:t>
      </w:r>
      <w:bookmarkEnd w:id="41"/>
      <w:bookmarkEnd w:id="42"/>
    </w:p>
    <w:p w:rsidR="00CE634A" w:rsidP="00CE634A" w:rsidRDefault="00CE634A" w14:paraId="5FDD0920" w14:textId="77777777">
      <w:pPr>
        <w:pStyle w:val="BodyText"/>
      </w:pPr>
      <w:r>
        <w:t>[Date]</w:t>
      </w:r>
    </w:p>
    <w:p w:rsidR="00CE634A" w:rsidP="00CE634A" w:rsidRDefault="00CE634A" w14:paraId="3DB40A9C" w14:textId="77777777">
      <w:pPr>
        <w:pStyle w:val="BodyTextnospace"/>
      </w:pPr>
      <w:r>
        <w:t>[Salutation] [FirstName] [LastName]</w:t>
      </w:r>
    </w:p>
    <w:p w:rsidR="00CE634A" w:rsidP="00CE634A" w:rsidRDefault="00CE634A" w14:paraId="3F07D16C" w14:textId="77777777">
      <w:pPr>
        <w:pStyle w:val="BodyTextnospace"/>
      </w:pPr>
      <w:r>
        <w:t>[Title]</w:t>
      </w:r>
    </w:p>
    <w:p w:rsidR="00CE634A" w:rsidP="00CE634A" w:rsidRDefault="00CE634A" w14:paraId="29F9F267" w14:textId="77777777">
      <w:pPr>
        <w:pStyle w:val="BodyTextnospace"/>
      </w:pPr>
      <w:r>
        <w:t>[Institution]</w:t>
      </w:r>
    </w:p>
    <w:p w:rsidR="00CE634A" w:rsidP="00CE634A" w:rsidRDefault="00CE634A" w14:paraId="74D52EE9" w14:textId="77777777">
      <w:pPr>
        <w:pStyle w:val="BodyTextnospace"/>
      </w:pPr>
      <w:r>
        <w:t>[Address]</w:t>
      </w:r>
    </w:p>
    <w:p w:rsidR="00CE634A" w:rsidP="00CE634A" w:rsidRDefault="00CE634A" w14:paraId="31758427" w14:textId="77777777">
      <w:pPr>
        <w:pStyle w:val="BodyTextnospace"/>
      </w:pPr>
      <w:r>
        <w:t>[City], [State] [Zip]</w:t>
      </w:r>
    </w:p>
    <w:p w:rsidR="00CE634A" w:rsidP="00CE634A" w:rsidRDefault="00CE634A" w14:paraId="045B880A" w14:textId="77777777">
      <w:pPr>
        <w:pStyle w:val="BodyText"/>
      </w:pPr>
      <w:r>
        <w:t>Dear [Salutation] [LastName]:</w:t>
      </w:r>
    </w:p>
    <w:p w:rsidR="009412EE" w:rsidP="009412EE" w:rsidRDefault="009412EE" w14:paraId="467EA021" w14:textId="77777777">
      <w:pPr>
        <w:pStyle w:val="BodyText"/>
      </w:pPr>
      <w:r>
        <w:t xml:space="preserve">I am writing to remind you that [Institution] has been sampled for the 2019-20 National Postsecondary Student Aid Study (NPSAS:20), and that you have been </w:t>
      </w:r>
      <w:r w:rsidR="005F78D0">
        <w:t xml:space="preserve">identified </w:t>
      </w:r>
      <w:r>
        <w:t>as your institution’s Campus Coordinator.</w:t>
      </w:r>
    </w:p>
    <w:p w:rsidR="009412EE" w:rsidP="009412EE" w:rsidRDefault="009412EE" w14:paraId="02D1EA2F" w14:textId="77777777">
      <w:pPr>
        <w:pStyle w:val="BodyText"/>
      </w:pPr>
      <w:r>
        <w:t>Key facts about NPSAS:20:</w:t>
      </w:r>
    </w:p>
    <w:p w:rsidR="009412EE" w:rsidP="00CE634A" w:rsidRDefault="009412EE" w14:paraId="4A11B888" w14:textId="77777777">
      <w:pPr>
        <w:pStyle w:val="bulletround"/>
      </w:pPr>
      <w:r>
        <w:t>It is the definitive dataset informing</w:t>
      </w:r>
      <w:r w:rsidR="00700B55">
        <w:t xml:space="preserve"> federal</w:t>
      </w:r>
      <w:r>
        <w:t xml:space="preserve"> postsecondary financial aid policy and practice.</w:t>
      </w:r>
    </w:p>
    <w:p w:rsidR="009412EE" w:rsidP="00CE634A" w:rsidRDefault="009412EE" w14:paraId="24E120BD" w14:textId="77777777">
      <w:pPr>
        <w:pStyle w:val="bulletround"/>
      </w:pPr>
      <w:r>
        <w:t>It will provide national and</w:t>
      </w:r>
      <w:r w:rsidR="00CB496B">
        <w:t>, for undergraduates,</w:t>
      </w:r>
      <w:r>
        <w:t xml:space="preserve"> state-level data across different institution types.</w:t>
      </w:r>
    </w:p>
    <w:p w:rsidR="006F1145" w:rsidP="00CE634A" w:rsidRDefault="009412EE" w14:paraId="6BB1A948" w14:textId="77777777">
      <w:pPr>
        <w:pStyle w:val="bulletround"/>
      </w:pPr>
      <w:r>
        <w:t>It forms the sample for the Beginning Postsecondary Students Longitudinal Study (BPS), which will report on persistence, attainment, and employment among</w:t>
      </w:r>
      <w:r w:rsidR="000756C5">
        <w:t xml:space="preserve"> first-time</w:t>
      </w:r>
      <w:r>
        <w:t xml:space="preserve"> postsecondary students.</w:t>
      </w:r>
    </w:p>
    <w:p w:rsidR="006F1145" w:rsidP="009412EE" w:rsidRDefault="009412EE" w14:paraId="19B818F5" w14:textId="77777777">
      <w:pPr>
        <w:pStyle w:val="BodyText"/>
      </w:pPr>
      <w:r>
        <w:t>Your participation is very important! Without it, students at [Institution] will not be represented in the NPSAS data.</w:t>
      </w:r>
    </w:p>
    <w:p w:rsidR="009412EE" w:rsidP="009412EE" w:rsidRDefault="009412EE" w14:paraId="46A234C3" w14:textId="77777777">
      <w:pPr>
        <w:pStyle w:val="BodyText"/>
      </w:pPr>
      <w:r>
        <w:t xml:space="preserve">Please log in to the Postsecondary Data Portal (PDP) and register your institution </w:t>
      </w:r>
      <w:r w:rsidRPr="0041379D" w:rsidR="0041379D">
        <w:t xml:space="preserve">in our study data collection system </w:t>
      </w:r>
      <w:r>
        <w:t>at the website below.</w:t>
      </w:r>
    </w:p>
    <w:p w:rsidR="006F1145" w:rsidP="00CE634A" w:rsidRDefault="009412EE" w14:paraId="57CEFACC" w14:textId="77777777">
      <w:pPr>
        <w:pStyle w:val="BodyText"/>
        <w:pBdr>
          <w:top w:val="single" w:color="auto" w:sz="4" w:space="1"/>
          <w:left w:val="single" w:color="auto" w:sz="4" w:space="4"/>
          <w:bottom w:val="single" w:color="auto" w:sz="4" w:space="1"/>
          <w:right w:val="single" w:color="auto" w:sz="4" w:space="4"/>
        </w:pBdr>
        <w:ind w:left="2160" w:right="2304"/>
        <w:jc w:val="center"/>
      </w:pPr>
      <w:r>
        <w:t xml:space="preserve">PDP Website: </w:t>
      </w:r>
      <w:hyperlink w:history="1" r:id="rId37">
        <w:r w:rsidR="007D07AD">
          <w:rPr>
            <w:rStyle w:val="Hyperlink"/>
          </w:rPr>
          <w:t>surveys.nces.ed.gov/xxxx</w:t>
        </w:r>
      </w:hyperlink>
    </w:p>
    <w:p w:rsidR="009412EE" w:rsidP="00CE634A" w:rsidRDefault="009412EE" w14:paraId="3A785BC5" w14:textId="77777777">
      <w:pPr>
        <w:pStyle w:val="BodyText"/>
        <w:pBdr>
          <w:top w:val="single" w:color="auto" w:sz="4" w:space="1"/>
          <w:left w:val="single" w:color="auto" w:sz="4" w:space="4"/>
          <w:bottom w:val="single" w:color="auto" w:sz="4" w:space="1"/>
          <w:right w:val="single" w:color="auto" w:sz="4" w:space="4"/>
        </w:pBdr>
        <w:ind w:left="2160" w:right="2304"/>
        <w:jc w:val="center"/>
      </w:pPr>
      <w:r>
        <w:t>Your User ID: [UserID]</w:t>
      </w:r>
    </w:p>
    <w:p w:rsidR="009412EE" w:rsidP="009412EE" w:rsidRDefault="009412EE" w14:paraId="3665717A" w14:textId="77777777">
      <w:pPr>
        <w:pStyle w:val="BodyText"/>
      </w:pPr>
      <w:r>
        <w:t xml:space="preserve">If you have any further questions about the study, please contact us at </w:t>
      </w:r>
      <w:r w:rsidR="007D07AD">
        <w:t>Xxxx@rti.org</w:t>
      </w:r>
      <w:r>
        <w:t>, or [HelpDeskNumber].</w:t>
      </w:r>
    </w:p>
    <w:p w:rsidR="009412EE" w:rsidP="009412EE" w:rsidRDefault="009412EE" w14:paraId="6CBF3826" w14:textId="77777777">
      <w:pPr>
        <w:pStyle w:val="BodyText"/>
      </w:pPr>
      <w:r>
        <w:t>Sincerely,</w:t>
      </w:r>
    </w:p>
    <w:p w:rsidR="009412EE" w:rsidP="00CE634A" w:rsidRDefault="009412EE" w14:paraId="7ED9FA0B" w14:textId="77777777">
      <w:pPr>
        <w:pStyle w:val="BodyTextnospace"/>
      </w:pPr>
      <w:r>
        <w:t>[DCMName]</w:t>
      </w:r>
    </w:p>
    <w:p w:rsidR="009412EE" w:rsidP="00CE634A" w:rsidRDefault="009412EE" w14:paraId="0B5A7C19" w14:textId="77777777">
      <w:pPr>
        <w:pStyle w:val="BodyTextnospace"/>
      </w:pPr>
      <w:r>
        <w:t>Data Collection Manager, NPSAS:20</w:t>
      </w:r>
    </w:p>
    <w:p w:rsidR="00CC4890" w:rsidP="00CC4890" w:rsidRDefault="00CC4890" w14:paraId="2957878D" w14:textId="77777777">
      <w:pPr>
        <w:jc w:val="center"/>
        <w:rPr>
          <w:szCs w:val="24"/>
        </w:rPr>
      </w:pPr>
    </w:p>
    <w:p w:rsidR="00CC4890" w:rsidP="00CC4890" w:rsidRDefault="00CC4890" w14:paraId="1DF7F61B" w14:textId="77777777">
      <w:pPr>
        <w:jc w:val="center"/>
        <w:rPr>
          <w:szCs w:val="24"/>
        </w:rPr>
      </w:pPr>
    </w:p>
    <w:p w:rsidR="00CC4890" w:rsidRDefault="00CC4890" w14:paraId="4CA92108" w14:textId="77777777">
      <w:pPr>
        <w:rPr>
          <w:rFonts w:ascii="Arial" w:hAnsi="Arial" w:cs="Arial"/>
          <w:b/>
          <w:bCs/>
          <w:sz w:val="22"/>
          <w:szCs w:val="24"/>
        </w:rPr>
      </w:pPr>
      <w:r>
        <w:rPr>
          <w:sz w:val="22"/>
        </w:rPr>
        <w:br w:type="page"/>
      </w:r>
    </w:p>
    <w:p w:rsidR="00FB5C9A" w:rsidP="00FB5C9A" w:rsidRDefault="00FB5C9A" w14:paraId="0F6504BA" w14:textId="77777777">
      <w:pPr>
        <w:pStyle w:val="AppH3"/>
      </w:pPr>
      <w:bookmarkStart w:name="_Toc18677918" w:id="43"/>
      <w:bookmarkStart w:name="_Toc20746543" w:id="44"/>
      <w:r>
        <w:lastRenderedPageBreak/>
        <w:t>Registration Thank You E-mail</w:t>
      </w:r>
      <w:bookmarkEnd w:id="43"/>
      <w:bookmarkEnd w:id="44"/>
      <w:r>
        <w:t xml:space="preserve"> </w:t>
      </w:r>
    </w:p>
    <w:p w:rsidR="009412EE" w:rsidP="009412EE" w:rsidRDefault="009412EE" w14:paraId="31731EB9" w14:textId="77777777">
      <w:pPr>
        <w:pStyle w:val="BodyText"/>
      </w:pPr>
      <w:r>
        <w:t>Subject: NPSAS:20 Registration Completed</w:t>
      </w:r>
    </w:p>
    <w:p w:rsidR="009412EE" w:rsidP="009412EE" w:rsidRDefault="009412EE" w14:paraId="286E802A" w14:textId="77777777">
      <w:pPr>
        <w:pStyle w:val="BodyText"/>
      </w:pPr>
      <w:r>
        <w:t>Dear [Salutation] [LastName]:</w:t>
      </w:r>
    </w:p>
    <w:p w:rsidR="009412EE" w:rsidP="009412EE" w:rsidRDefault="009412EE" w14:paraId="3237A6BF" w14:textId="77777777">
      <w:pPr>
        <w:pStyle w:val="BodyText"/>
      </w:pPr>
      <w:r>
        <w:t xml:space="preserve">Thank you for completing the NPSAS:20 registration for [Institution]! This </w:t>
      </w:r>
      <w:r w:rsidR="00757F2C">
        <w:t>e-mail</w:t>
      </w:r>
      <w:r>
        <w:t xml:space="preserve"> serves as a record that you have completed this task.</w:t>
      </w:r>
    </w:p>
    <w:p w:rsidR="009412EE" w:rsidP="009412EE" w:rsidRDefault="009412EE" w14:paraId="1C04BEE9" w14:textId="77777777">
      <w:pPr>
        <w:pStyle w:val="BodyText"/>
      </w:pPr>
      <w:r>
        <w:t xml:space="preserve">The next step in the study is submission of your </w:t>
      </w:r>
      <w:r w:rsidR="007075DE">
        <w:t>[Summer/Fall 2019/</w:t>
      </w:r>
      <w:r>
        <w:t>2019-20 Enrollment List</w:t>
      </w:r>
      <w:r w:rsidR="007075DE">
        <w:t>]</w:t>
      </w:r>
      <w:r>
        <w:t xml:space="preserve">. </w:t>
      </w:r>
      <w:r w:rsidR="007075DE">
        <w:t>[</w:t>
      </w:r>
      <w:r>
        <w:t>When this phase of the study begins in January 2020</w:t>
      </w:r>
      <w:r w:rsidR="007075DE">
        <w:t>/Shortly]</w:t>
      </w:r>
      <w:r>
        <w:t>, you will receive a request with instructions for completing this step.</w:t>
      </w:r>
    </w:p>
    <w:p w:rsidR="009412EE" w:rsidP="009412EE" w:rsidRDefault="009412EE" w14:paraId="7D1CBC18" w14:textId="77777777">
      <w:pPr>
        <w:pStyle w:val="BodyText"/>
      </w:pPr>
      <w:r>
        <w:t>We very much appreciate your participation in this important study!</w:t>
      </w:r>
    </w:p>
    <w:p w:rsidR="009412EE" w:rsidP="00684AA3" w:rsidRDefault="009412EE" w14:paraId="5268E18C" w14:textId="77777777">
      <w:pPr>
        <w:pStyle w:val="BodyTextnospace"/>
      </w:pPr>
      <w:r>
        <w:t>[Name]</w:t>
      </w:r>
    </w:p>
    <w:p w:rsidR="009412EE" w:rsidP="00684AA3" w:rsidRDefault="009412EE" w14:paraId="1CA1A961" w14:textId="77777777">
      <w:pPr>
        <w:pStyle w:val="BodyTextnospace"/>
      </w:pPr>
      <w:r>
        <w:t>Institution Relations Specialist</w:t>
      </w:r>
    </w:p>
    <w:p w:rsidR="009412EE" w:rsidP="00684AA3" w:rsidRDefault="009412EE" w14:paraId="00EBA8D6" w14:textId="77777777">
      <w:pPr>
        <w:pStyle w:val="BodyTextnospace"/>
      </w:pPr>
      <w:r>
        <w:t>NPSAS:20</w:t>
      </w:r>
    </w:p>
    <w:p w:rsidR="00FB5C9A" w:rsidP="009412EE" w:rsidRDefault="009412EE" w14:paraId="6BB8CEDD" w14:textId="77777777">
      <w:pPr>
        <w:pStyle w:val="BodyText"/>
      </w:pPr>
      <w:r w:rsidRPr="000F464F">
        <w:rPr>
          <w:b/>
        </w:rPr>
        <w:t>DID YOU KNOW?</w:t>
      </w:r>
      <w:r>
        <w:t xml:space="preserve"> About 39 percent of undergraduates received student loans from any source in 2015-16.</w:t>
      </w:r>
    </w:p>
    <w:p w:rsidR="00F075E1" w:rsidP="009412EE" w:rsidRDefault="00F075E1" w14:paraId="2BE4EC2C" w14:textId="74B56950">
      <w:pPr>
        <w:pStyle w:val="BodyText"/>
      </w:pPr>
      <w:r w:rsidRPr="00595BEB">
        <w:rPr>
          <w:sz w:val="18"/>
          <w:szCs w:val="18"/>
        </w:rPr>
        <w:t xml:space="preserve">Source: U.S. Department of Education, </w:t>
      </w:r>
      <w:r w:rsidR="00842475">
        <w:rPr>
          <w:sz w:val="18"/>
          <w:szCs w:val="18"/>
        </w:rPr>
        <w:t>National Center for Education Statistics (NCES)</w:t>
      </w:r>
      <w:r w:rsidRPr="00595BEB">
        <w:rPr>
          <w:sz w:val="18"/>
          <w:szCs w:val="18"/>
        </w:rPr>
        <w:t>, 2015-16 National Postsecondary Student Aid Study (NPSAS:16).</w:t>
      </w:r>
    </w:p>
    <w:p w:rsidR="00BB1EDA" w:rsidRDefault="00BB1EDA" w14:paraId="08452AFB" w14:textId="77777777">
      <w:pPr>
        <w:rPr>
          <w:rFonts w:ascii="Arial" w:hAnsi="Arial" w:cs="Arial"/>
          <w:b/>
          <w:bCs/>
          <w:iCs/>
          <w:sz w:val="28"/>
          <w:szCs w:val="28"/>
        </w:rPr>
      </w:pPr>
      <w:r>
        <w:br w:type="page"/>
      </w:r>
    </w:p>
    <w:p w:rsidR="00933EC8" w:rsidP="00933EC8" w:rsidRDefault="00933EC8" w14:paraId="70EFFB15" w14:textId="5C7E12E3">
      <w:pPr>
        <w:pStyle w:val="AppH2"/>
      </w:pPr>
      <w:bookmarkStart w:name="_Toc18677919" w:id="45"/>
      <w:bookmarkStart w:name="_Toc20746544" w:id="46"/>
      <w:r w:rsidRPr="007C1738">
        <w:lastRenderedPageBreak/>
        <w:t>Coordinator Letter to Introduce the Data Collection Manager</w:t>
      </w:r>
      <w:r w:rsidRPr="007C1738" w:rsidR="00E61C58">
        <w:t xml:space="preserve"> </w:t>
      </w:r>
      <w:r w:rsidRPr="007C1738" w:rsidR="005963BA">
        <w:t>and</w:t>
      </w:r>
      <w:r w:rsidRPr="007C1738" w:rsidR="00E61C58">
        <w:t xml:space="preserve"> Staff</w:t>
      </w:r>
      <w:bookmarkEnd w:id="45"/>
      <w:bookmarkEnd w:id="46"/>
    </w:p>
    <w:tbl>
      <w:tblPr>
        <w:tblStyle w:val="TableGrid"/>
        <w:tblW w:w="0" w:type="auto"/>
        <w:tblLook w:val="04A0" w:firstRow="1" w:lastRow="0" w:firstColumn="1" w:lastColumn="0" w:noHBand="0" w:noVBand="1"/>
      </w:tblPr>
      <w:tblGrid>
        <w:gridCol w:w="10224"/>
      </w:tblGrid>
      <w:tr w:rsidRPr="00013623" w:rsidR="00933EC8" w:rsidTr="00933EC8" w14:paraId="4C009C0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cPr>
          <w:p w:rsidRPr="00013623" w:rsidR="00933EC8" w:rsidP="00933EC8" w:rsidRDefault="00933EC8" w14:paraId="03C5880A" w14:textId="77777777">
            <w:pPr>
              <w:spacing w:before="120" w:after="120"/>
            </w:pPr>
            <w:r w:rsidRPr="00013623">
              <w:br w:type="page"/>
            </w:r>
            <w:r w:rsidRPr="00013623">
              <w:rPr>
                <w:i/>
              </w:rPr>
              <w:t xml:space="preserve">This mailing is sent to each institution’s coordinator after the </w:t>
            </w:r>
            <w:r>
              <w:rPr>
                <w:i/>
              </w:rPr>
              <w:t xml:space="preserve">Welcome </w:t>
            </w:r>
            <w:r w:rsidRPr="00C94B9D">
              <w:rPr>
                <w:i/>
              </w:rPr>
              <w:t>Letter</w:t>
            </w:r>
            <w:r>
              <w:rPr>
                <w:i/>
              </w:rPr>
              <w:t xml:space="preserve"> </w:t>
            </w:r>
            <w:r w:rsidRPr="00C94B9D">
              <w:rPr>
                <w:i/>
              </w:rPr>
              <w:t xml:space="preserve">to Introduce </w:t>
            </w:r>
            <w:r>
              <w:rPr>
                <w:i/>
              </w:rPr>
              <w:t xml:space="preserve">the </w:t>
            </w:r>
            <w:r w:rsidRPr="00C94B9D">
              <w:rPr>
                <w:i/>
              </w:rPr>
              <w:t>Data Collection Manager</w:t>
            </w:r>
            <w:r>
              <w:rPr>
                <w:i/>
              </w:rPr>
              <w:t xml:space="preserve"> for the region. The manager’s business card will be attached.</w:t>
            </w:r>
            <w:r w:rsidRPr="00C94B9D">
              <w:rPr>
                <w:i/>
              </w:rPr>
              <w:t xml:space="preserve"> </w:t>
            </w:r>
            <w:r w:rsidRPr="00013623">
              <w:rPr>
                <w:i/>
              </w:rPr>
              <w:t xml:space="preserve"> </w:t>
            </w:r>
          </w:p>
        </w:tc>
      </w:tr>
    </w:tbl>
    <w:p w:rsidR="00933EC8" w:rsidP="00933EC8" w:rsidRDefault="00933EC8" w14:paraId="3E99A5B6" w14:textId="336653B6">
      <w:pPr>
        <w:pStyle w:val="BodyText"/>
      </w:pPr>
    </w:p>
    <w:p w:rsidRPr="00780256" w:rsidR="00E215E8" w:rsidP="00E215E8" w:rsidRDefault="00E215E8" w14:paraId="096D68A1" w14:textId="77777777">
      <w:pPr>
        <w:pStyle w:val="BodyText"/>
      </w:pPr>
      <w:r w:rsidRPr="00780256">
        <w:t>[Date]</w:t>
      </w:r>
    </w:p>
    <w:p w:rsidRPr="00780256" w:rsidR="00E215E8" w:rsidP="00E215E8" w:rsidRDefault="00E215E8" w14:paraId="455393B9" w14:textId="77777777">
      <w:pPr>
        <w:pStyle w:val="BodyTextnospace"/>
      </w:pPr>
      <w:r w:rsidRPr="00780256">
        <w:t>[Salutation] [FirstName] [LastName]</w:t>
      </w:r>
    </w:p>
    <w:p w:rsidRPr="00780256" w:rsidR="00E215E8" w:rsidP="00E215E8" w:rsidRDefault="00E215E8" w14:paraId="3256F2A1" w14:textId="77777777">
      <w:pPr>
        <w:pStyle w:val="BodyTextnospace"/>
      </w:pPr>
      <w:r w:rsidRPr="00780256">
        <w:t>[Title]</w:t>
      </w:r>
    </w:p>
    <w:p w:rsidRPr="00780256" w:rsidR="00E215E8" w:rsidP="00E215E8" w:rsidRDefault="00E215E8" w14:paraId="4CA6DCD6" w14:textId="77777777">
      <w:pPr>
        <w:pStyle w:val="BodyTextnospace"/>
      </w:pPr>
      <w:r w:rsidRPr="00780256">
        <w:t>[Institution]</w:t>
      </w:r>
    </w:p>
    <w:p w:rsidRPr="00780256" w:rsidR="00E215E8" w:rsidP="00E215E8" w:rsidRDefault="00E215E8" w14:paraId="3872C91F" w14:textId="77777777">
      <w:pPr>
        <w:pStyle w:val="BodyTextnospace"/>
      </w:pPr>
      <w:r w:rsidRPr="00780256">
        <w:t>[Address]</w:t>
      </w:r>
    </w:p>
    <w:p w:rsidRPr="00780256" w:rsidR="00E215E8" w:rsidP="00E215E8" w:rsidRDefault="00E215E8" w14:paraId="269A79C3" w14:textId="77777777">
      <w:pPr>
        <w:pStyle w:val="BodyTextnospace"/>
      </w:pPr>
      <w:r w:rsidRPr="00780256">
        <w:t>[City], [State] [Zip]</w:t>
      </w:r>
    </w:p>
    <w:p w:rsidRPr="001E24B6" w:rsidR="00933EC8" w:rsidP="00933EC8" w:rsidRDefault="00E215E8" w14:paraId="307AC9A7" w14:textId="7D37E50D">
      <w:pPr>
        <w:pStyle w:val="BodyText"/>
        <w:rPr>
          <w:sz w:val="23"/>
          <w:szCs w:val="23"/>
        </w:rPr>
      </w:pPr>
      <w:r w:rsidRPr="00780256">
        <w:t>Dear [Salutation] [</w:t>
      </w:r>
      <w:r w:rsidRPr="001E24B6" w:rsidR="00933EC8">
        <w:rPr>
          <w:sz w:val="23"/>
          <w:szCs w:val="23"/>
        </w:rPr>
        <w:t>LastName]:</w:t>
      </w:r>
    </w:p>
    <w:p w:rsidRPr="001E24B6" w:rsidR="00933EC8" w:rsidP="00933EC8" w:rsidRDefault="00933EC8" w14:paraId="7196D34C" w14:textId="77777777">
      <w:pPr>
        <w:pStyle w:val="BodyText"/>
        <w:rPr>
          <w:sz w:val="23"/>
          <w:szCs w:val="23"/>
        </w:rPr>
      </w:pPr>
      <w:r w:rsidRPr="001E24B6">
        <w:rPr>
          <w:color w:val="000000" w:themeColor="text1"/>
          <w:sz w:val="23"/>
          <w:szCs w:val="23"/>
        </w:rPr>
        <w:t>We recently contacted you</w:t>
      </w:r>
      <w:r w:rsidRPr="001E24B6">
        <w:rPr>
          <w:sz w:val="23"/>
          <w:szCs w:val="23"/>
        </w:rPr>
        <w:t xml:space="preserve"> about the </w:t>
      </w:r>
      <w:r>
        <w:rPr>
          <w:sz w:val="23"/>
          <w:szCs w:val="23"/>
        </w:rPr>
        <w:t xml:space="preserve">start of the </w:t>
      </w:r>
      <w:r w:rsidRPr="001E24B6">
        <w:rPr>
          <w:sz w:val="23"/>
          <w:szCs w:val="23"/>
        </w:rPr>
        <w:t>next cycle of the National Postsecondary Student Aid Study (NPSAS)</w:t>
      </w:r>
      <w:r>
        <w:rPr>
          <w:sz w:val="23"/>
          <w:szCs w:val="23"/>
        </w:rPr>
        <w:t xml:space="preserve"> sponsored by the </w:t>
      </w:r>
      <w:r w:rsidRPr="001E24B6">
        <w:rPr>
          <w:sz w:val="23"/>
          <w:szCs w:val="23"/>
        </w:rPr>
        <w:t>U.S. Department of Education’s National Center for Education Statistics (NCES)</w:t>
      </w:r>
      <w:r>
        <w:rPr>
          <w:sz w:val="23"/>
          <w:szCs w:val="23"/>
        </w:rPr>
        <w:t xml:space="preserve">, </w:t>
      </w:r>
      <w:r w:rsidRPr="001E24B6">
        <w:rPr>
          <w:sz w:val="23"/>
          <w:szCs w:val="23"/>
        </w:rPr>
        <w:t xml:space="preserve">a congressionally mandated study of how students and their families pay for college. Your institution has been selected to participate in NPSAS:20, and I am writing to introduce myself and my </w:t>
      </w:r>
      <w:r>
        <w:rPr>
          <w:sz w:val="23"/>
          <w:szCs w:val="23"/>
        </w:rPr>
        <w:t>team</w:t>
      </w:r>
      <w:r w:rsidRPr="001E24B6">
        <w:rPr>
          <w:sz w:val="23"/>
          <w:szCs w:val="23"/>
        </w:rPr>
        <w:t xml:space="preserve">. </w:t>
      </w:r>
    </w:p>
    <w:p w:rsidR="00933EC8" w:rsidP="00933EC8" w:rsidRDefault="00933EC8" w14:paraId="3F6368B7" w14:textId="77777777">
      <w:pPr>
        <w:pStyle w:val="BodyText"/>
        <w:rPr>
          <w:sz w:val="23"/>
          <w:szCs w:val="23"/>
        </w:rPr>
      </w:pPr>
      <w:r w:rsidRPr="001E24B6">
        <w:rPr>
          <w:sz w:val="23"/>
          <w:szCs w:val="23"/>
        </w:rPr>
        <w:t>As the Data Collection Manager for</w:t>
      </w:r>
      <w:r>
        <w:rPr>
          <w:sz w:val="23"/>
          <w:szCs w:val="23"/>
        </w:rPr>
        <w:t xml:space="preserve"> sampled institutions in</w:t>
      </w:r>
      <w:r w:rsidRPr="001E24B6">
        <w:rPr>
          <w:sz w:val="23"/>
          <w:szCs w:val="23"/>
        </w:rPr>
        <w:t xml:space="preserve"> your region, I am here to ensure that your NPSAS:20 experience is a positive one and that you receive timely and professional assistance as you </w:t>
      </w:r>
      <w:r>
        <w:rPr>
          <w:sz w:val="23"/>
          <w:szCs w:val="23"/>
        </w:rPr>
        <w:t>respond to</w:t>
      </w:r>
      <w:r w:rsidRPr="001E24B6">
        <w:rPr>
          <w:sz w:val="23"/>
          <w:szCs w:val="23"/>
        </w:rPr>
        <w:t xml:space="preserve"> the request</w:t>
      </w:r>
      <w:r>
        <w:rPr>
          <w:sz w:val="23"/>
          <w:szCs w:val="23"/>
        </w:rPr>
        <w:t xml:space="preserve"> for information</w:t>
      </w:r>
      <w:r w:rsidRPr="001E24B6">
        <w:rPr>
          <w:sz w:val="23"/>
          <w:szCs w:val="23"/>
        </w:rPr>
        <w:t xml:space="preserve">. </w:t>
      </w:r>
    </w:p>
    <w:p w:rsidRPr="00B52026" w:rsidR="00933EC8" w:rsidP="00933EC8" w:rsidRDefault="00933EC8" w14:paraId="4234FD53" w14:textId="079377B1">
      <w:pPr>
        <w:pStyle w:val="BodyText"/>
        <w:rPr>
          <w:sz w:val="23"/>
          <w:szCs w:val="23"/>
        </w:rPr>
      </w:pPr>
      <w:r w:rsidRPr="001E24B6">
        <w:rPr>
          <w:color w:val="000000" w:themeColor="text1"/>
          <w:sz w:val="23"/>
          <w:szCs w:val="23"/>
        </w:rPr>
        <w:t>Examples of assistance we can provide include</w:t>
      </w:r>
    </w:p>
    <w:p w:rsidRPr="001E24B6" w:rsidR="00933EC8" w:rsidP="00E04C04" w:rsidRDefault="00933EC8" w14:paraId="05E73697" w14:textId="77777777">
      <w:pPr>
        <w:pStyle w:val="BodyText"/>
        <w:numPr>
          <w:ilvl w:val="0"/>
          <w:numId w:val="15"/>
        </w:numPr>
        <w:spacing w:before="40" w:after="40"/>
        <w:rPr>
          <w:color w:val="000000" w:themeColor="text1"/>
          <w:sz w:val="23"/>
          <w:szCs w:val="23"/>
        </w:rPr>
      </w:pPr>
      <w:r w:rsidRPr="001E24B6">
        <w:rPr>
          <w:color w:val="000000" w:themeColor="text1"/>
          <w:sz w:val="23"/>
          <w:szCs w:val="23"/>
        </w:rPr>
        <w:t>helping you complete the registration page;</w:t>
      </w:r>
    </w:p>
    <w:p w:rsidRPr="001E24B6" w:rsidR="00933EC8" w:rsidP="00E04C04" w:rsidRDefault="00933EC8" w14:paraId="122605BE" w14:textId="77777777">
      <w:pPr>
        <w:pStyle w:val="BodyText"/>
        <w:numPr>
          <w:ilvl w:val="0"/>
          <w:numId w:val="15"/>
        </w:numPr>
        <w:spacing w:before="40" w:after="40"/>
        <w:rPr>
          <w:color w:val="000000" w:themeColor="text1"/>
          <w:sz w:val="23"/>
          <w:szCs w:val="23"/>
        </w:rPr>
      </w:pPr>
      <w:r w:rsidRPr="001E24B6">
        <w:rPr>
          <w:color w:val="000000" w:themeColor="text1"/>
          <w:sz w:val="23"/>
          <w:szCs w:val="23"/>
        </w:rPr>
        <w:t>providing guidance on the data requested on the enrollment list; and</w:t>
      </w:r>
    </w:p>
    <w:p w:rsidRPr="001E24B6" w:rsidR="00933EC8" w:rsidP="00E04C04" w:rsidRDefault="00933EC8" w14:paraId="57B6F70E" w14:textId="77777777">
      <w:pPr>
        <w:pStyle w:val="BodyText"/>
        <w:numPr>
          <w:ilvl w:val="0"/>
          <w:numId w:val="15"/>
        </w:numPr>
        <w:spacing w:before="40" w:after="40"/>
        <w:rPr>
          <w:color w:val="000000" w:themeColor="text1"/>
          <w:sz w:val="23"/>
          <w:szCs w:val="23"/>
        </w:rPr>
      </w:pPr>
      <w:r w:rsidRPr="001E24B6">
        <w:rPr>
          <w:color w:val="000000" w:themeColor="text1"/>
          <w:sz w:val="23"/>
          <w:szCs w:val="23"/>
        </w:rPr>
        <w:t>assisting with technical issues such as difficulty accessing the website or uploading a file.</w:t>
      </w:r>
    </w:p>
    <w:p w:rsidR="00933EC8" w:rsidP="00933EC8" w:rsidRDefault="00933EC8" w14:paraId="2130B44C" w14:textId="77777777">
      <w:pPr>
        <w:pStyle w:val="BodyText"/>
        <w:rPr>
          <w:sz w:val="23"/>
          <w:szCs w:val="23"/>
        </w:rPr>
      </w:pPr>
      <w:r w:rsidRPr="001E24B6">
        <w:rPr>
          <w:sz w:val="23"/>
          <w:szCs w:val="23"/>
        </w:rPr>
        <w:t>You can reach</w:t>
      </w:r>
      <w:r>
        <w:rPr>
          <w:sz w:val="23"/>
          <w:szCs w:val="23"/>
        </w:rPr>
        <w:t xml:space="preserve"> me or a member of my team</w:t>
      </w:r>
      <w:r w:rsidRPr="001E24B6">
        <w:rPr>
          <w:sz w:val="23"/>
          <w:szCs w:val="23"/>
        </w:rPr>
        <w:t xml:space="preserve"> Monday to Friday, 9AM to 5PM [fill time zone]</w:t>
      </w:r>
      <w:r>
        <w:rPr>
          <w:sz w:val="23"/>
          <w:szCs w:val="23"/>
        </w:rPr>
        <w:t xml:space="preserve">, or by </w:t>
      </w:r>
      <w:r w:rsidRPr="001E24B6">
        <w:rPr>
          <w:sz w:val="23"/>
          <w:szCs w:val="23"/>
        </w:rPr>
        <w:t>appointment</w:t>
      </w:r>
      <w:r>
        <w:rPr>
          <w:sz w:val="23"/>
          <w:szCs w:val="23"/>
        </w:rPr>
        <w:t xml:space="preserve">, </w:t>
      </w:r>
      <w:r w:rsidRPr="001E24B6">
        <w:rPr>
          <w:sz w:val="23"/>
          <w:szCs w:val="23"/>
        </w:rPr>
        <w:t>at</w:t>
      </w:r>
      <w:r>
        <w:rPr>
          <w:sz w:val="23"/>
          <w:szCs w:val="23"/>
        </w:rPr>
        <w:t>:</w:t>
      </w:r>
    </w:p>
    <w:p w:rsidR="00933EC8" w:rsidP="00933EC8" w:rsidRDefault="00933EC8" w14:paraId="648183C6" w14:textId="77777777">
      <w:pPr>
        <w:pStyle w:val="BodyText"/>
        <w:spacing w:before="0" w:after="0"/>
        <w:jc w:val="center"/>
        <w:rPr>
          <w:sz w:val="23"/>
          <w:szCs w:val="23"/>
        </w:rPr>
      </w:pPr>
      <w:r w:rsidRPr="001E24B6">
        <w:rPr>
          <w:sz w:val="23"/>
          <w:szCs w:val="23"/>
        </w:rPr>
        <w:t>xxxx@rti.org</w:t>
      </w:r>
    </w:p>
    <w:p w:rsidR="00933EC8" w:rsidP="00933EC8" w:rsidRDefault="00933EC8" w14:paraId="57A93DA9" w14:textId="77777777">
      <w:pPr>
        <w:pStyle w:val="BodyText"/>
        <w:spacing w:before="0" w:after="0"/>
        <w:jc w:val="center"/>
        <w:rPr>
          <w:sz w:val="23"/>
          <w:szCs w:val="23"/>
        </w:rPr>
      </w:pPr>
      <w:r w:rsidRPr="001E24B6">
        <w:rPr>
          <w:sz w:val="23"/>
          <w:szCs w:val="23"/>
        </w:rPr>
        <w:t>[HelpDeskNumber]</w:t>
      </w:r>
    </w:p>
    <w:p w:rsidRPr="001E24B6" w:rsidR="00933EC8" w:rsidP="00933EC8" w:rsidRDefault="00933EC8" w14:paraId="12AF6A78" w14:textId="77777777">
      <w:pPr>
        <w:pStyle w:val="BodyText"/>
        <w:rPr>
          <w:sz w:val="23"/>
          <w:szCs w:val="23"/>
        </w:rPr>
      </w:pPr>
      <w:r>
        <w:rPr>
          <w:sz w:val="23"/>
          <w:szCs w:val="23"/>
        </w:rPr>
        <w:t xml:space="preserve">To help us serve you more quickly, please have </w:t>
      </w:r>
      <w:r w:rsidRPr="001E24B6">
        <w:rPr>
          <w:sz w:val="23"/>
          <w:szCs w:val="23"/>
        </w:rPr>
        <w:t>your institution’s ID number, [</w:t>
      </w:r>
      <w:r>
        <w:rPr>
          <w:sz w:val="23"/>
          <w:szCs w:val="23"/>
        </w:rPr>
        <w:t>S</w:t>
      </w:r>
      <w:r w:rsidRPr="001E24B6">
        <w:rPr>
          <w:sz w:val="23"/>
          <w:szCs w:val="23"/>
        </w:rPr>
        <w:t>choolID]</w:t>
      </w:r>
      <w:r>
        <w:rPr>
          <w:sz w:val="23"/>
          <w:szCs w:val="23"/>
        </w:rPr>
        <w:t xml:space="preserve"> handy when contacting us. Including this number in the subject line of emails or entering it when prompted on calls to us will ensure that your inquiry is routed directly to my team.</w:t>
      </w:r>
    </w:p>
    <w:p w:rsidR="00933EC8" w:rsidP="00933EC8" w:rsidRDefault="00933EC8" w14:paraId="6E942A8C" w14:textId="38F2FC56">
      <w:pPr>
        <w:pStyle w:val="BodyText"/>
        <w:rPr>
          <w:sz w:val="23"/>
          <w:szCs w:val="23"/>
        </w:rPr>
      </w:pPr>
      <w:r>
        <w:rPr>
          <w:sz w:val="23"/>
          <w:szCs w:val="23"/>
        </w:rPr>
        <w:t xml:space="preserve">We’re looking forward to working with you on NPSAS!  To get started, please log </w:t>
      </w:r>
      <w:r w:rsidRPr="001E24B6">
        <w:rPr>
          <w:sz w:val="23"/>
          <w:szCs w:val="23"/>
        </w:rPr>
        <w:t xml:space="preserve">in to the NCES Postsecondary Data Portal (PDP) and complete the Registration Page. </w:t>
      </w:r>
    </w:p>
    <w:p w:rsidRPr="001E24B6" w:rsidR="00933EC8" w:rsidP="00933EC8" w:rsidRDefault="00933EC8" w14:paraId="45313C76" w14:textId="77777777">
      <w:pPr>
        <w:pStyle w:val="BodyText"/>
        <w:rPr>
          <w:sz w:val="23"/>
          <w:szCs w:val="23"/>
        </w:rPr>
      </w:pP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1E24B6" w:rsidR="00933EC8" w:rsidTr="00933EC8" w14:paraId="0FEBD52F" w14:textId="77777777">
        <w:trPr>
          <w:jc w:val="center"/>
        </w:trPr>
        <w:tc>
          <w:tcPr>
            <w:tcW w:w="3945" w:type="dxa"/>
          </w:tcPr>
          <w:p w:rsidRPr="001E24B6" w:rsidR="00933EC8" w:rsidP="00933EC8" w:rsidRDefault="00933EC8" w14:paraId="0CE96199" w14:textId="77777777">
            <w:pPr>
              <w:pStyle w:val="BodyText"/>
              <w:jc w:val="center"/>
              <w:rPr>
                <w:sz w:val="23"/>
                <w:szCs w:val="23"/>
              </w:rPr>
            </w:pPr>
            <w:r w:rsidRPr="00754921">
              <w:rPr>
                <w:sz w:val="23"/>
                <w:szCs w:val="23"/>
                <w:u w:val="single"/>
              </w:rPr>
              <w:t>https://</w:t>
            </w:r>
            <w:hyperlink w:history="1" r:id="rId38">
              <w:r w:rsidRPr="001E24B6">
                <w:rPr>
                  <w:rStyle w:val="Hyperlink"/>
                  <w:sz w:val="23"/>
                  <w:szCs w:val="23"/>
                </w:rPr>
                <w:t>surveys.nces.ed.gov/xxxx</w:t>
              </w:r>
            </w:hyperlink>
          </w:p>
          <w:p w:rsidRPr="001E24B6" w:rsidR="00933EC8" w:rsidP="00933EC8" w:rsidRDefault="00933EC8" w14:paraId="7051DF2E" w14:textId="77777777">
            <w:pPr>
              <w:pStyle w:val="BodyText"/>
              <w:jc w:val="center"/>
              <w:rPr>
                <w:sz w:val="23"/>
                <w:szCs w:val="23"/>
              </w:rPr>
            </w:pPr>
            <w:r w:rsidRPr="001E24B6">
              <w:rPr>
                <w:sz w:val="23"/>
                <w:szCs w:val="23"/>
              </w:rPr>
              <w:t>Your user ID: (UserID)</w:t>
            </w:r>
          </w:p>
        </w:tc>
      </w:tr>
    </w:tbl>
    <w:p w:rsidR="00933EC8" w:rsidP="00933EC8" w:rsidRDefault="00933EC8" w14:paraId="655E2E16" w14:textId="77777777">
      <w:pPr>
        <w:pStyle w:val="BodyText"/>
        <w:keepNext/>
        <w:rPr>
          <w:sz w:val="23"/>
          <w:szCs w:val="23"/>
        </w:rPr>
      </w:pPr>
    </w:p>
    <w:p w:rsidRPr="00780256" w:rsidR="00E215E8" w:rsidP="008F15AC" w:rsidRDefault="00E215E8" w14:paraId="0F3DFCF8" w14:textId="77777777">
      <w:pPr>
        <w:pStyle w:val="BodyText"/>
      </w:pPr>
      <w:r w:rsidRPr="00780256">
        <w:t>Sincerely,</w:t>
      </w:r>
    </w:p>
    <w:p w:rsidRPr="001E24B6" w:rsidR="00933EC8" w:rsidP="00933EC8" w:rsidRDefault="00CD675E" w14:paraId="4695AA5F" w14:textId="37C52A15">
      <w:pPr>
        <w:pStyle w:val="BodyTextnospace"/>
        <w:rPr>
          <w:sz w:val="23"/>
          <w:szCs w:val="23"/>
        </w:rPr>
      </w:pPr>
      <w:r>
        <w:rPr>
          <w:sz w:val="23"/>
          <w:szCs w:val="23"/>
        </w:rPr>
        <w:t>[</w:t>
      </w:r>
      <w:r w:rsidRPr="001E24B6" w:rsidR="00933EC8">
        <w:rPr>
          <w:sz w:val="23"/>
          <w:szCs w:val="23"/>
        </w:rPr>
        <w:t>DCM name</w:t>
      </w:r>
      <w:r>
        <w:rPr>
          <w:sz w:val="23"/>
          <w:szCs w:val="23"/>
        </w:rPr>
        <w:t>]</w:t>
      </w:r>
    </w:p>
    <w:p w:rsidRPr="008F15AC" w:rsidR="00E215E8" w:rsidP="00E215E8" w:rsidRDefault="00E215E8" w14:paraId="581E6260" w14:textId="77777777">
      <w:pPr>
        <w:pStyle w:val="BodyTextnospace"/>
      </w:pPr>
      <w:r w:rsidRPr="008F15AC">
        <w:t>Data Collection Manager, NPSAS:20</w:t>
      </w:r>
    </w:p>
    <w:p w:rsidRPr="001E24B6" w:rsidR="00933EC8" w:rsidP="00933EC8" w:rsidRDefault="00933EC8" w14:paraId="36E10166" w14:textId="77777777">
      <w:pPr>
        <w:pStyle w:val="BodyTextnospace"/>
        <w:rPr>
          <w:sz w:val="23"/>
          <w:szCs w:val="23"/>
        </w:rPr>
      </w:pPr>
      <w:r w:rsidRPr="001E24B6">
        <w:rPr>
          <w:sz w:val="23"/>
          <w:szCs w:val="23"/>
        </w:rPr>
        <w:t>RTI International</w:t>
      </w:r>
    </w:p>
    <w:p w:rsidR="00933EC8" w:rsidRDefault="00933EC8" w14:paraId="4F7F4DEA" w14:textId="50A64C64">
      <w:r>
        <w:br w:type="page"/>
      </w:r>
    </w:p>
    <w:p w:rsidR="00752434" w:rsidP="00FA4043" w:rsidRDefault="00BB1EDA" w14:paraId="608E8E3D" w14:textId="77777777">
      <w:pPr>
        <w:pStyle w:val="AppH2"/>
      </w:pPr>
      <w:bookmarkStart w:name="_Hlk17968400" w:id="47"/>
      <w:bookmarkStart w:name="_Toc18677920" w:id="48"/>
      <w:bookmarkStart w:name="_Toc20746545" w:id="49"/>
      <w:r w:rsidRPr="00BB1EDA">
        <w:lastRenderedPageBreak/>
        <w:t>Coordinator List Request Mailing</w:t>
      </w:r>
      <w:bookmarkEnd w:id="47"/>
      <w:bookmarkEnd w:id="48"/>
      <w:bookmarkEnd w:id="49"/>
    </w:p>
    <w:tbl>
      <w:tblPr>
        <w:tblStyle w:val="TableGrid"/>
        <w:tblW w:w="0" w:type="auto"/>
        <w:tblLook w:val="04A0" w:firstRow="1" w:lastRow="0" w:firstColumn="1" w:lastColumn="0" w:noHBand="0" w:noVBand="1"/>
      </w:tblPr>
      <w:tblGrid>
        <w:gridCol w:w="10224"/>
      </w:tblGrid>
      <w:tr w:rsidR="00B64F83" w:rsidTr="0035330E" w14:paraId="70ED61A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B64F83" w:rsidR="00B64F83" w:rsidP="00B64F83" w:rsidRDefault="00BB1EDA" w14:paraId="57F396B2" w14:textId="77777777">
            <w:pPr>
              <w:pStyle w:val="BodyText"/>
              <w:rPr>
                <w:i/>
              </w:rPr>
            </w:pPr>
            <w:bookmarkStart w:name="_Hlk10109238" w:id="50"/>
            <w:r>
              <w:br w:type="page"/>
            </w:r>
            <w:r w:rsidRPr="00B64F83" w:rsidR="00B64F83">
              <w:rPr>
                <w:i/>
              </w:rPr>
              <w:t xml:space="preserve">This mailing is sent to each institution’s coordinator after the Registration Page has been completed. It includes a letter that confirms the institution’s due date for providing its student enrollment list and instructions for preparing the list. The letter and the instructions for this mailing is included below. There </w:t>
            </w:r>
            <w:r w:rsidR="00C303F8">
              <w:rPr>
                <w:i/>
              </w:rPr>
              <w:t xml:space="preserve">will be </w:t>
            </w:r>
            <w:r w:rsidRPr="00B64F83" w:rsidR="00B64F83">
              <w:rPr>
                <w:i/>
              </w:rPr>
              <w:t>three versions:</w:t>
            </w:r>
          </w:p>
          <w:p w:rsidRPr="00B64F83" w:rsidR="00B64F83" w:rsidP="00B64F83" w:rsidRDefault="00B64F83" w14:paraId="36E91104" w14:textId="77777777">
            <w:pPr>
              <w:pStyle w:val="bulletround"/>
              <w:rPr>
                <w:i/>
              </w:rPr>
            </w:pPr>
            <w:r w:rsidRPr="00B64F83">
              <w:rPr>
                <w:i/>
              </w:rPr>
              <w:t>requesting a fall enrollment list from the calibration group</w:t>
            </w:r>
          </w:p>
          <w:p w:rsidRPr="00B64F83" w:rsidR="00B64F83" w:rsidP="00B64F83" w:rsidRDefault="00B64F83" w14:paraId="263EA4F1" w14:textId="77777777">
            <w:pPr>
              <w:pStyle w:val="bulletround"/>
              <w:rPr>
                <w:i/>
              </w:rPr>
            </w:pPr>
            <w:r w:rsidRPr="00B64F83">
              <w:rPr>
                <w:i/>
              </w:rPr>
              <w:t>requesting a spring enrollment list from the calibration group</w:t>
            </w:r>
          </w:p>
          <w:p w:rsidRPr="00B64F83" w:rsidR="00B64F83" w:rsidP="00B64F83" w:rsidRDefault="00B64F83" w14:paraId="4C4A66E6" w14:textId="77777777">
            <w:pPr>
              <w:pStyle w:val="bulletround"/>
              <w:rPr>
                <w:i/>
              </w:rPr>
            </w:pPr>
            <w:r w:rsidRPr="00B64F83">
              <w:rPr>
                <w:i/>
              </w:rPr>
              <w:t>requesting a spring enrollment list (non-calibration)</w:t>
            </w:r>
          </w:p>
          <w:p w:rsidR="00B64F83" w:rsidRDefault="00B64F83" w14:paraId="5D5A6BFB" w14:textId="77777777"/>
        </w:tc>
      </w:tr>
      <w:bookmarkEnd w:id="50"/>
    </w:tbl>
    <w:p w:rsidR="00BB1EDA" w:rsidRDefault="00BB1EDA" w14:paraId="5DC781CE" w14:textId="77777777"/>
    <w:p w:rsidR="00B64F83" w:rsidRDefault="00B64F83" w14:paraId="49CBA2B6" w14:textId="77777777">
      <w:pPr>
        <w:rPr>
          <w:rFonts w:ascii="Arial" w:hAnsi="Arial" w:cs="Arial"/>
          <w:b/>
          <w:bCs/>
          <w:szCs w:val="24"/>
        </w:rPr>
      </w:pPr>
      <w:r>
        <w:br w:type="page"/>
      </w:r>
    </w:p>
    <w:p w:rsidR="00817429" w:rsidP="00497940" w:rsidRDefault="00BB1EDA" w14:paraId="242E0905" w14:textId="1BBDBD93">
      <w:pPr>
        <w:pStyle w:val="AppH3"/>
      </w:pPr>
      <w:bookmarkStart w:name="_Toc18677921" w:id="51"/>
      <w:bookmarkStart w:name="_Toc20746546" w:id="52"/>
      <w:r>
        <w:lastRenderedPageBreak/>
        <w:t xml:space="preserve">List Request Letter </w:t>
      </w:r>
      <w:r w:rsidR="00485FD1">
        <w:t>and E-mail</w:t>
      </w:r>
      <w:bookmarkEnd w:id="51"/>
      <w:bookmarkEnd w:id="52"/>
    </w:p>
    <w:p w:rsidRPr="00B64F83" w:rsidR="00684AA3" w:rsidP="00684AA3" w:rsidRDefault="00684AA3" w14:paraId="151CC3AF" w14:textId="77777777">
      <w:pPr>
        <w:pStyle w:val="BodyText"/>
        <w:rPr>
          <w:sz w:val="22"/>
          <w:szCs w:val="22"/>
        </w:rPr>
      </w:pPr>
      <w:bookmarkStart w:name="_Hlk2601117" w:id="53"/>
      <w:r w:rsidRPr="00B64F83">
        <w:rPr>
          <w:sz w:val="22"/>
          <w:szCs w:val="22"/>
        </w:rPr>
        <w:t>[Date]</w:t>
      </w:r>
    </w:p>
    <w:p w:rsidRPr="00B64F83" w:rsidR="00684AA3" w:rsidP="00684AA3" w:rsidRDefault="00684AA3" w14:paraId="0B8BD344" w14:textId="77777777">
      <w:pPr>
        <w:pStyle w:val="BodyTextnospace"/>
        <w:rPr>
          <w:sz w:val="22"/>
          <w:szCs w:val="22"/>
        </w:rPr>
      </w:pPr>
      <w:r w:rsidRPr="00B64F83">
        <w:rPr>
          <w:sz w:val="22"/>
          <w:szCs w:val="22"/>
        </w:rPr>
        <w:t>[Salutation] [FirstName] [LastName]</w:t>
      </w:r>
    </w:p>
    <w:p w:rsidRPr="00B64F83" w:rsidR="00684AA3" w:rsidP="00684AA3" w:rsidRDefault="00684AA3" w14:paraId="0E347E25" w14:textId="77777777">
      <w:pPr>
        <w:pStyle w:val="BodyTextnospace"/>
        <w:rPr>
          <w:sz w:val="22"/>
          <w:szCs w:val="22"/>
        </w:rPr>
      </w:pPr>
      <w:r w:rsidRPr="00B64F83">
        <w:rPr>
          <w:sz w:val="22"/>
          <w:szCs w:val="22"/>
        </w:rPr>
        <w:t>[Title]</w:t>
      </w:r>
    </w:p>
    <w:p w:rsidRPr="00B64F83" w:rsidR="00684AA3" w:rsidP="00684AA3" w:rsidRDefault="00684AA3" w14:paraId="0ED80BE4" w14:textId="77777777">
      <w:pPr>
        <w:pStyle w:val="BodyTextnospace"/>
        <w:rPr>
          <w:sz w:val="22"/>
          <w:szCs w:val="22"/>
        </w:rPr>
      </w:pPr>
      <w:r w:rsidRPr="00B64F83">
        <w:rPr>
          <w:sz w:val="22"/>
          <w:szCs w:val="22"/>
        </w:rPr>
        <w:t>[Institution]</w:t>
      </w:r>
    </w:p>
    <w:p w:rsidRPr="00B64F83" w:rsidR="00684AA3" w:rsidP="00684AA3" w:rsidRDefault="00684AA3" w14:paraId="114CD105" w14:textId="77777777">
      <w:pPr>
        <w:pStyle w:val="BodyTextnospace"/>
        <w:rPr>
          <w:sz w:val="22"/>
          <w:szCs w:val="22"/>
        </w:rPr>
      </w:pPr>
      <w:r w:rsidRPr="00B64F83">
        <w:rPr>
          <w:sz w:val="22"/>
          <w:szCs w:val="22"/>
        </w:rPr>
        <w:t>[Address]</w:t>
      </w:r>
    </w:p>
    <w:p w:rsidRPr="00B64F83" w:rsidR="00684AA3" w:rsidP="00684AA3" w:rsidRDefault="00684AA3" w14:paraId="4AFB6038" w14:textId="77777777">
      <w:pPr>
        <w:pStyle w:val="BodyTextnospace"/>
        <w:rPr>
          <w:sz w:val="22"/>
          <w:szCs w:val="22"/>
        </w:rPr>
      </w:pPr>
      <w:r w:rsidRPr="00B64F83">
        <w:rPr>
          <w:sz w:val="22"/>
          <w:szCs w:val="22"/>
        </w:rPr>
        <w:t>[City], [State] [Zip]</w:t>
      </w:r>
    </w:p>
    <w:p w:rsidRPr="00B64F83" w:rsidR="00684AA3" w:rsidP="00684AA3" w:rsidRDefault="00684AA3" w14:paraId="28A70F0D" w14:textId="77777777">
      <w:pPr>
        <w:pStyle w:val="BodyText"/>
        <w:rPr>
          <w:sz w:val="22"/>
          <w:szCs w:val="22"/>
        </w:rPr>
      </w:pPr>
      <w:r w:rsidRPr="00B64F83">
        <w:rPr>
          <w:sz w:val="22"/>
          <w:szCs w:val="22"/>
        </w:rPr>
        <w:t>Dear [Salutation] [LastName]:</w:t>
      </w:r>
    </w:p>
    <w:bookmarkEnd w:id="53"/>
    <w:p w:rsidRPr="00B64F83" w:rsidR="00FD5AE7" w:rsidP="00FD5AE7" w:rsidRDefault="00FD5AE7" w14:paraId="2BF91CDF" w14:textId="77777777">
      <w:pPr>
        <w:pStyle w:val="BodyText"/>
        <w:rPr>
          <w:sz w:val="22"/>
          <w:szCs w:val="22"/>
        </w:rPr>
      </w:pPr>
      <w:r w:rsidRPr="00B64F83">
        <w:rPr>
          <w:sz w:val="22"/>
          <w:szCs w:val="22"/>
        </w:rPr>
        <w:t xml:space="preserve">Thank you very much for registering for the 2019-20 National Postsecondary Student Aid Study (NPSAS:20). We are pleased that [Institution] will participate in this important study, conducted by the </w:t>
      </w:r>
      <w:r w:rsidR="009F58CC">
        <w:rPr>
          <w:sz w:val="22"/>
          <w:szCs w:val="22"/>
        </w:rPr>
        <w:t>U.S.</w:t>
      </w:r>
      <w:r w:rsidRPr="00B64F83">
        <w:rPr>
          <w:sz w:val="22"/>
          <w:szCs w:val="22"/>
        </w:rPr>
        <w:t xml:space="preserve"> Department of Education’s National Center for Education Statistics (NCES) and administered by RTI International.</w:t>
      </w:r>
    </w:p>
    <w:p w:rsidRPr="00B64F83" w:rsidR="006F1145" w:rsidP="00FD5AE7" w:rsidRDefault="00FD5AE7" w14:paraId="0ED564DE" w14:textId="77777777">
      <w:pPr>
        <w:pStyle w:val="BodyText"/>
        <w:rPr>
          <w:sz w:val="22"/>
          <w:szCs w:val="22"/>
        </w:rPr>
      </w:pPr>
      <w:r w:rsidRPr="00B64F83">
        <w:rPr>
          <w:sz w:val="22"/>
          <w:szCs w:val="22"/>
        </w:rPr>
        <w:t xml:space="preserve">Below is a summary of where you are in the study. The next step is providing your </w:t>
      </w:r>
      <w:r w:rsidR="00485FD1">
        <w:rPr>
          <w:sz w:val="22"/>
          <w:szCs w:val="22"/>
        </w:rPr>
        <w:t>[</w:t>
      </w:r>
      <w:r w:rsidRPr="00B64F83">
        <w:rPr>
          <w:sz w:val="22"/>
          <w:szCs w:val="22"/>
        </w:rPr>
        <w:t>Fall Student Enrollment List</w:t>
      </w:r>
      <w:r w:rsidR="00485FD1">
        <w:rPr>
          <w:sz w:val="22"/>
          <w:szCs w:val="22"/>
        </w:rPr>
        <w:t>/Student Enrollment List/full-year Student Enrollment List]</w:t>
      </w:r>
      <w:r w:rsidRPr="00B64F83">
        <w:rPr>
          <w:sz w:val="22"/>
          <w:szCs w:val="22"/>
        </w:rPr>
        <w:t>.</w:t>
      </w:r>
    </w:p>
    <w:p w:rsidR="006D326A" w:rsidP="006D326A" w:rsidRDefault="00B040F1" w14:paraId="2B8B4190" w14:textId="6F34997E">
      <w:pPr>
        <w:pStyle w:val="BodyText"/>
      </w:pPr>
      <w:r>
        <w:rPr>
          <w:noProof/>
        </w:rPr>
        <w:t xml:space="preserve">[Timeline graphic – </w:t>
      </w:r>
      <w:r w:rsidR="00524DF0">
        <w:rPr>
          <w:noProof/>
        </w:rPr>
        <w:t xml:space="preserve">see page </w:t>
      </w:r>
      <w:r w:rsidR="00EA7A83">
        <w:rPr>
          <w:noProof/>
        </w:rPr>
        <w:t>D-60</w:t>
      </w:r>
      <w:r>
        <w:rPr>
          <w:noProof/>
        </w:rPr>
        <w:t>]</w:t>
      </w:r>
    </w:p>
    <w:p w:rsidRPr="00B64F83" w:rsidR="00FD5AE7" w:rsidP="00FD5AE7" w:rsidRDefault="00FD5AE7" w14:paraId="185EEB89" w14:textId="77777777">
      <w:pPr>
        <w:pStyle w:val="BodyText"/>
        <w:rPr>
          <w:sz w:val="22"/>
          <w:szCs w:val="22"/>
        </w:rPr>
      </w:pPr>
      <w:r w:rsidRPr="00B64F83">
        <w:rPr>
          <w:b/>
          <w:sz w:val="22"/>
          <w:szCs w:val="22"/>
        </w:rPr>
        <w:t xml:space="preserve">Your </w:t>
      </w:r>
      <w:r w:rsidR="00485FD1">
        <w:rPr>
          <w:b/>
          <w:sz w:val="22"/>
          <w:szCs w:val="22"/>
        </w:rPr>
        <w:t>[</w:t>
      </w:r>
      <w:r w:rsidRPr="00B64F83">
        <w:rPr>
          <w:b/>
          <w:sz w:val="22"/>
          <w:szCs w:val="22"/>
        </w:rPr>
        <w:t>Fall</w:t>
      </w:r>
      <w:r w:rsidR="00485FD1">
        <w:rPr>
          <w:b/>
          <w:sz w:val="22"/>
          <w:szCs w:val="22"/>
        </w:rPr>
        <w:t>]</w:t>
      </w:r>
      <w:r w:rsidRPr="00B64F83">
        <w:rPr>
          <w:b/>
          <w:sz w:val="22"/>
          <w:szCs w:val="22"/>
        </w:rPr>
        <w:t xml:space="preserve"> Student Enrollment List due date is: [</w:t>
      </w:r>
      <w:r w:rsidR="00485FD1">
        <w:rPr>
          <w:b/>
          <w:sz w:val="22"/>
          <w:szCs w:val="22"/>
        </w:rPr>
        <w:t>D</w:t>
      </w:r>
      <w:r w:rsidRPr="00B64F83">
        <w:rPr>
          <w:b/>
          <w:sz w:val="22"/>
          <w:szCs w:val="22"/>
        </w:rPr>
        <w:t>ueDate]</w:t>
      </w:r>
      <w:r w:rsidRPr="00B64F83">
        <w:rPr>
          <w:sz w:val="22"/>
          <w:szCs w:val="22"/>
        </w:rPr>
        <w:t>. Please contact us at [PortalHelp</w:t>
      </w:r>
      <w:r w:rsidR="00757F2C">
        <w:rPr>
          <w:sz w:val="22"/>
          <w:szCs w:val="22"/>
        </w:rPr>
        <w:t>e-mail</w:t>
      </w:r>
      <w:r w:rsidRPr="00B64F83">
        <w:rPr>
          <w:sz w:val="22"/>
          <w:szCs w:val="22"/>
        </w:rPr>
        <w:t>] or [PortalHelpNumber] if you would like to discuss this date.</w:t>
      </w:r>
    </w:p>
    <w:p w:rsidRPr="00B64F83" w:rsidR="00FD5AE7" w:rsidP="00FD5AE7" w:rsidRDefault="00FD5AE7" w14:paraId="0C7E9F6B" w14:textId="77777777">
      <w:pPr>
        <w:pStyle w:val="BodyText"/>
        <w:rPr>
          <w:sz w:val="22"/>
          <w:szCs w:val="22"/>
        </w:rPr>
      </w:pPr>
      <w:r w:rsidRPr="00B64F83">
        <w:rPr>
          <w:sz w:val="22"/>
          <w:szCs w:val="22"/>
        </w:rPr>
        <w:t xml:space="preserve">Enclosed are instructions for providing the </w:t>
      </w:r>
      <w:r w:rsidRPr="006D15D2">
        <w:rPr>
          <w:sz w:val="22"/>
          <w:szCs w:val="22"/>
        </w:rPr>
        <w:t xml:space="preserve">Fall Student Enrollment List, which should include all eligible students enrolled in your institution between July 1, 2019 and </w:t>
      </w:r>
      <w:r w:rsidR="00485FD1">
        <w:rPr>
          <w:sz w:val="22"/>
          <w:szCs w:val="22"/>
        </w:rPr>
        <w:t>[date]</w:t>
      </w:r>
      <w:r w:rsidRPr="006D15D2">
        <w:rPr>
          <w:sz w:val="22"/>
          <w:szCs w:val="22"/>
        </w:rPr>
        <w:t>.</w:t>
      </w:r>
      <w:r w:rsidRPr="00321BA6">
        <w:rPr>
          <w:sz w:val="22"/>
          <w:szCs w:val="22"/>
        </w:rPr>
        <w:t xml:space="preserve"> </w:t>
      </w:r>
      <w:r w:rsidR="00485FD1">
        <w:rPr>
          <w:sz w:val="22"/>
          <w:szCs w:val="22"/>
        </w:rPr>
        <w:t xml:space="preserve">[If Fall:  </w:t>
      </w:r>
      <w:r w:rsidRPr="00321BA6" w:rsidR="006D15D2">
        <w:rPr>
          <w:sz w:val="22"/>
          <w:szCs w:val="22"/>
        </w:rPr>
        <w:t xml:space="preserve">As we mentioned in our first contact, this fall list will help to ensure </w:t>
      </w:r>
      <w:r w:rsidRPr="006D15D2" w:rsidR="006D15D2">
        <w:rPr>
          <w:sz w:val="22"/>
          <w:szCs w:val="22"/>
        </w:rPr>
        <w:t xml:space="preserve">we are using the soundest methodology for the student interview component of the study. </w:t>
      </w:r>
      <w:r w:rsidRPr="006D15D2">
        <w:rPr>
          <w:sz w:val="22"/>
          <w:szCs w:val="22"/>
        </w:rPr>
        <w:t>In early 2020, we will request the same data elements for students enrolled between July 1, 2019 and April 30, 2020.</w:t>
      </w:r>
      <w:r w:rsidR="00485FD1">
        <w:rPr>
          <w:sz w:val="22"/>
          <w:szCs w:val="22"/>
        </w:rPr>
        <w:t>]</w:t>
      </w:r>
      <w:r w:rsidRPr="006D15D2">
        <w:rPr>
          <w:sz w:val="22"/>
          <w:szCs w:val="22"/>
        </w:rPr>
        <w:t xml:space="preserve"> </w:t>
      </w:r>
      <w:r w:rsidR="00485FD1">
        <w:rPr>
          <w:sz w:val="22"/>
          <w:szCs w:val="22"/>
        </w:rPr>
        <w:t>[</w:t>
      </w:r>
      <w:r w:rsidRPr="006D15D2">
        <w:rPr>
          <w:sz w:val="22"/>
          <w:szCs w:val="22"/>
        </w:rPr>
        <w:t>The full-year list</w:t>
      </w:r>
      <w:r w:rsidR="00485FD1">
        <w:rPr>
          <w:sz w:val="22"/>
          <w:szCs w:val="22"/>
        </w:rPr>
        <w:t>/This list]</w:t>
      </w:r>
      <w:r w:rsidRPr="006D15D2">
        <w:rPr>
          <w:sz w:val="22"/>
          <w:szCs w:val="22"/>
        </w:rPr>
        <w:t xml:space="preserve"> will be used to create a sample of students</w:t>
      </w:r>
      <w:r w:rsidRPr="00B64F83">
        <w:rPr>
          <w:sz w:val="22"/>
          <w:szCs w:val="22"/>
        </w:rPr>
        <w:t xml:space="preserve"> for the Student Records portion of the study.</w:t>
      </w:r>
    </w:p>
    <w:p w:rsidRPr="00B64F83" w:rsidR="006F1145" w:rsidP="00FD5AE7" w:rsidRDefault="00FD5AE7" w14:paraId="70B68BA2" w14:textId="77777777">
      <w:pPr>
        <w:pStyle w:val="BodyText"/>
        <w:rPr>
          <w:sz w:val="22"/>
          <w:szCs w:val="22"/>
        </w:rPr>
      </w:pPr>
      <w:r w:rsidRPr="00B64F83">
        <w:rPr>
          <w:b/>
          <w:sz w:val="22"/>
          <w:szCs w:val="22"/>
        </w:rPr>
        <w:t>NEW FOR NPSAS:20</w:t>
      </w:r>
      <w:r w:rsidRPr="00B64F83">
        <w:rPr>
          <w:sz w:val="22"/>
          <w:szCs w:val="22"/>
        </w:rPr>
        <w:t xml:space="preserve"> – Please include students who were concurrently enrolled in high school and your institution on your enrollment list. More details are in the instructions guide</w:t>
      </w:r>
      <w:r w:rsidRPr="00B64F83" w:rsidR="006F1145">
        <w:rPr>
          <w:sz w:val="22"/>
          <w:szCs w:val="22"/>
        </w:rPr>
        <w:t>.</w:t>
      </w:r>
    </w:p>
    <w:p w:rsidRPr="00B64F83" w:rsidR="006F1145" w:rsidP="00684AA3" w:rsidRDefault="00FD5AE7" w14:paraId="2617B5CC" w14:textId="77777777">
      <w:pPr>
        <w:pStyle w:val="BodyText"/>
        <w:pBdr>
          <w:top w:val="single" w:color="auto" w:sz="4" w:space="1"/>
          <w:left w:val="single" w:color="auto" w:sz="4" w:space="4"/>
          <w:bottom w:val="single" w:color="auto" w:sz="4" w:space="1"/>
          <w:right w:val="single" w:color="auto" w:sz="4" w:space="4"/>
        </w:pBdr>
        <w:ind w:left="1440" w:right="1584"/>
        <w:rPr>
          <w:sz w:val="22"/>
          <w:szCs w:val="22"/>
        </w:rPr>
      </w:pPr>
      <w:r w:rsidRPr="00B64F83">
        <w:rPr>
          <w:sz w:val="22"/>
          <w:szCs w:val="22"/>
        </w:rPr>
        <w:t xml:space="preserve">Postsecondary Data Portal Website: </w:t>
      </w:r>
      <w:hyperlink w:history="1" r:id="rId39">
        <w:r w:rsidRPr="00B64F83" w:rsidR="007D07AD">
          <w:rPr>
            <w:rStyle w:val="Hyperlink"/>
            <w:sz w:val="22"/>
            <w:szCs w:val="22"/>
          </w:rPr>
          <w:t>surveys.nces.ed.gov/xxxx</w:t>
        </w:r>
      </w:hyperlink>
    </w:p>
    <w:p w:rsidRPr="00B64F83" w:rsidR="00FD5AE7" w:rsidP="00684AA3" w:rsidRDefault="00FD5AE7" w14:paraId="76A614F8" w14:textId="77777777">
      <w:pPr>
        <w:pStyle w:val="BodyText"/>
        <w:pBdr>
          <w:top w:val="single" w:color="auto" w:sz="4" w:space="1"/>
          <w:left w:val="single" w:color="auto" w:sz="4" w:space="4"/>
          <w:bottom w:val="single" w:color="auto" w:sz="4" w:space="1"/>
          <w:right w:val="single" w:color="auto" w:sz="4" w:space="4"/>
        </w:pBdr>
        <w:ind w:left="1440" w:right="1584"/>
        <w:rPr>
          <w:sz w:val="22"/>
          <w:szCs w:val="22"/>
        </w:rPr>
      </w:pPr>
      <w:r w:rsidRPr="00B64F83">
        <w:rPr>
          <w:sz w:val="22"/>
          <w:szCs w:val="22"/>
        </w:rPr>
        <w:t>Your User ID: [UserID]</w:t>
      </w:r>
    </w:p>
    <w:p w:rsidRPr="00B64F83" w:rsidR="006F1145" w:rsidP="00FD5AE7" w:rsidRDefault="00FD5AE7" w14:paraId="5C7F6155" w14:textId="77777777">
      <w:pPr>
        <w:pStyle w:val="BodyText"/>
        <w:rPr>
          <w:sz w:val="22"/>
          <w:szCs w:val="22"/>
        </w:rPr>
      </w:pPr>
      <w:r w:rsidRPr="00B64F83">
        <w:rPr>
          <w:sz w:val="22"/>
          <w:szCs w:val="22"/>
        </w:rPr>
        <w:t>For more info on how NPSAS data are used, please visit [ResearchSiteURL]</w:t>
      </w:r>
      <w:r w:rsidRPr="00B64F83" w:rsidR="006F1145">
        <w:rPr>
          <w:sz w:val="22"/>
          <w:szCs w:val="22"/>
        </w:rPr>
        <w:t>.</w:t>
      </w:r>
    </w:p>
    <w:p w:rsidRPr="00B64F83" w:rsidR="006F1145" w:rsidP="00FD5AE7" w:rsidRDefault="00FD5AE7" w14:paraId="1DC5E1CF" w14:textId="77777777">
      <w:pPr>
        <w:pStyle w:val="BodyText"/>
        <w:rPr>
          <w:sz w:val="22"/>
          <w:szCs w:val="22"/>
        </w:rPr>
      </w:pPr>
      <w:r w:rsidRPr="00B64F83">
        <w:rPr>
          <w:sz w:val="22"/>
          <w:szCs w:val="22"/>
        </w:rPr>
        <w:t>Thank you for your efforts in support of NPSAS:20. If you have questions about your participation in NPSAS:20, please contact RTI’s data collection manager, [DCMforSchool], at [DCM</w:t>
      </w:r>
      <w:r w:rsidR="00757F2C">
        <w:rPr>
          <w:sz w:val="22"/>
          <w:szCs w:val="22"/>
        </w:rPr>
        <w:t>e-mail</w:t>
      </w:r>
      <w:r w:rsidRPr="00B64F83">
        <w:rPr>
          <w:sz w:val="22"/>
          <w:szCs w:val="22"/>
        </w:rPr>
        <w:t>]. I can be reached at [NCES</w:t>
      </w:r>
      <w:r w:rsidR="00757F2C">
        <w:rPr>
          <w:sz w:val="22"/>
          <w:szCs w:val="22"/>
        </w:rPr>
        <w:t>e-mail</w:t>
      </w:r>
      <w:r w:rsidRPr="00B64F83">
        <w:rPr>
          <w:sz w:val="22"/>
          <w:szCs w:val="22"/>
        </w:rPr>
        <w:t>]</w:t>
      </w:r>
      <w:r w:rsidRPr="00B64F83" w:rsidR="006F1145">
        <w:rPr>
          <w:sz w:val="22"/>
          <w:szCs w:val="22"/>
        </w:rPr>
        <w:t>.</w:t>
      </w:r>
    </w:p>
    <w:p w:rsidRPr="00B64F83" w:rsidR="00FD5AE7" w:rsidP="00FD5AE7" w:rsidRDefault="00FD5AE7" w14:paraId="4B747334" w14:textId="77777777">
      <w:pPr>
        <w:pStyle w:val="BodyText"/>
        <w:rPr>
          <w:sz w:val="22"/>
          <w:szCs w:val="22"/>
        </w:rPr>
      </w:pPr>
      <w:r w:rsidRPr="00B64F83">
        <w:rPr>
          <w:sz w:val="22"/>
          <w:szCs w:val="22"/>
        </w:rPr>
        <w:t>Sincerely,</w:t>
      </w:r>
    </w:p>
    <w:p w:rsidRPr="00B64F83" w:rsidR="00FD5AE7" w:rsidP="00684AA3" w:rsidRDefault="00FD5AE7" w14:paraId="4D7463C9" w14:textId="77777777">
      <w:pPr>
        <w:pStyle w:val="BodyTextnospace"/>
        <w:tabs>
          <w:tab w:val="left" w:pos="4320"/>
        </w:tabs>
        <w:rPr>
          <w:sz w:val="22"/>
          <w:szCs w:val="22"/>
        </w:rPr>
      </w:pPr>
      <w:r w:rsidRPr="00B64F83">
        <w:rPr>
          <w:sz w:val="22"/>
          <w:szCs w:val="22"/>
        </w:rPr>
        <w:t>Jennifer Wine</w:t>
      </w:r>
      <w:r w:rsidR="00B06609">
        <w:rPr>
          <w:sz w:val="22"/>
          <w:szCs w:val="22"/>
        </w:rPr>
        <w:t>, Ph.D.</w:t>
      </w:r>
      <w:r w:rsidRPr="00B64F83">
        <w:rPr>
          <w:sz w:val="22"/>
          <w:szCs w:val="22"/>
        </w:rPr>
        <w:tab/>
        <w:t>NCES staff name</w:t>
      </w:r>
    </w:p>
    <w:p w:rsidRPr="00B64F83" w:rsidR="00FD5AE7" w:rsidP="00684AA3" w:rsidRDefault="00B06609" w14:paraId="05250451" w14:textId="77777777">
      <w:pPr>
        <w:pStyle w:val="BodyTextnospace"/>
        <w:tabs>
          <w:tab w:val="left" w:pos="4320"/>
        </w:tabs>
        <w:rPr>
          <w:sz w:val="22"/>
          <w:szCs w:val="22"/>
        </w:rPr>
      </w:pPr>
      <w:r>
        <w:rPr>
          <w:sz w:val="22"/>
          <w:szCs w:val="22"/>
        </w:rPr>
        <w:t xml:space="preserve">Director, </w:t>
      </w:r>
      <w:r w:rsidRPr="00E029B0" w:rsidR="00FD5AE7">
        <w:rPr>
          <w:sz w:val="22"/>
          <w:szCs w:val="22"/>
        </w:rPr>
        <w:t>NPSAS:20</w:t>
      </w:r>
      <w:r w:rsidRPr="00B64F83" w:rsidR="00FD5AE7">
        <w:rPr>
          <w:sz w:val="22"/>
          <w:szCs w:val="22"/>
        </w:rPr>
        <w:tab/>
        <w:t>NCES staff title</w:t>
      </w:r>
    </w:p>
    <w:p w:rsidRPr="00B64F83" w:rsidR="00FD5AE7" w:rsidP="00684AA3" w:rsidRDefault="00515C3B" w14:paraId="78235949" w14:textId="0CED47A6">
      <w:pPr>
        <w:pStyle w:val="BodyTextnospace"/>
        <w:tabs>
          <w:tab w:val="left" w:pos="4320"/>
        </w:tabs>
        <w:rPr>
          <w:sz w:val="22"/>
          <w:szCs w:val="22"/>
        </w:rPr>
      </w:pPr>
      <w:r w:rsidRPr="00B64F83">
        <w:rPr>
          <w:sz w:val="22"/>
          <w:szCs w:val="22"/>
        </w:rPr>
        <w:t>RTI International</w:t>
      </w:r>
      <w:r w:rsidRPr="00B64F83" w:rsidR="00FD5AE7">
        <w:rPr>
          <w:sz w:val="22"/>
          <w:szCs w:val="22"/>
        </w:rPr>
        <w:tab/>
      </w:r>
      <w:r w:rsidR="00842475">
        <w:rPr>
          <w:sz w:val="22"/>
          <w:szCs w:val="22"/>
        </w:rPr>
        <w:t>National Center for Education Statistics (NCES)</w:t>
      </w:r>
    </w:p>
    <w:p w:rsidRPr="00B64F83" w:rsidR="00FD5AE7" w:rsidP="00684AA3" w:rsidRDefault="00FD5AE7" w14:paraId="7F2538C1" w14:textId="77777777">
      <w:pPr>
        <w:pStyle w:val="BodyTextnospace"/>
        <w:tabs>
          <w:tab w:val="left" w:pos="4320"/>
        </w:tabs>
        <w:rPr>
          <w:sz w:val="22"/>
          <w:szCs w:val="22"/>
        </w:rPr>
      </w:pPr>
      <w:r w:rsidRPr="00B64F83">
        <w:rPr>
          <w:sz w:val="22"/>
          <w:szCs w:val="22"/>
        </w:rPr>
        <w:tab/>
        <w:t>U.S. Department of Education</w:t>
      </w:r>
    </w:p>
    <w:p w:rsidRPr="00B64F83" w:rsidR="00FD5AE7" w:rsidP="00FD5AE7" w:rsidRDefault="00FD5AE7" w14:paraId="51FF5267" w14:textId="77777777">
      <w:pPr>
        <w:pStyle w:val="BodyText"/>
        <w:rPr>
          <w:sz w:val="22"/>
          <w:szCs w:val="22"/>
        </w:rPr>
      </w:pPr>
      <w:r w:rsidRPr="00B64F83">
        <w:rPr>
          <w:sz w:val="22"/>
          <w:szCs w:val="22"/>
        </w:rPr>
        <w:t>Enclosures</w:t>
      </w:r>
    </w:p>
    <w:p w:rsidRPr="00DA577F" w:rsidR="00C80D6D" w:rsidP="00C80D6D" w:rsidRDefault="00C80D6D" w14:paraId="4B0910DC" w14:textId="77777777">
      <w:pPr>
        <w:jc w:val="center"/>
        <w:rPr>
          <w:szCs w:val="24"/>
        </w:rPr>
      </w:pPr>
    </w:p>
    <w:p w:rsidR="006F24AE" w:rsidRDefault="006F24AE" w14:paraId="35D8A0CA" w14:textId="77777777">
      <w:pPr>
        <w:rPr>
          <w:sz w:val="18"/>
          <w:szCs w:val="18"/>
        </w:rPr>
      </w:pPr>
      <w:r>
        <w:rPr>
          <w:sz w:val="18"/>
          <w:szCs w:val="18"/>
        </w:rPr>
        <w:br w:type="page"/>
      </w:r>
    </w:p>
    <w:p w:rsidR="001964DA" w:rsidP="001964DA" w:rsidRDefault="001964DA" w14:paraId="529D2931" w14:textId="77777777">
      <w:pPr>
        <w:pStyle w:val="AppH3"/>
      </w:pPr>
      <w:bookmarkStart w:name="_Toc18677922" w:id="54"/>
      <w:bookmarkStart w:name="_Toc20746547" w:id="55"/>
      <w:r>
        <w:lastRenderedPageBreak/>
        <w:t>Student Enrollment List Preparation Instructions</w:t>
      </w:r>
      <w:bookmarkEnd w:id="54"/>
      <w:bookmarkEnd w:id="55"/>
      <w:r>
        <w:t xml:space="preserve"> </w:t>
      </w:r>
    </w:p>
    <w:tbl>
      <w:tblPr>
        <w:tblStyle w:val="TableGrid"/>
        <w:tblW w:w="0" w:type="auto"/>
        <w:tblLook w:val="04A0" w:firstRow="1" w:lastRow="0" w:firstColumn="1" w:lastColumn="0" w:noHBand="0" w:noVBand="1"/>
      </w:tblPr>
      <w:tblGrid>
        <w:gridCol w:w="10224"/>
      </w:tblGrid>
      <w:tr w:rsidRPr="00685196" w:rsidR="00685196" w:rsidTr="0035330E" w14:paraId="0DF3CC0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004A5715" w:rsidP="004A5715" w:rsidRDefault="004A5715" w14:paraId="72422566" w14:textId="77777777">
            <w:pPr>
              <w:pStyle w:val="BodyText"/>
              <w:rPr>
                <w:i/>
              </w:rPr>
            </w:pPr>
            <w:r>
              <w:rPr>
                <w:i/>
              </w:rPr>
              <w:t xml:space="preserve">Different versions of </w:t>
            </w:r>
            <w:r w:rsidRPr="00685196">
              <w:rPr>
                <w:i/>
              </w:rPr>
              <w:t xml:space="preserve">the student enrollment list preparation instructions </w:t>
            </w:r>
            <w:r>
              <w:rPr>
                <w:i/>
              </w:rPr>
              <w:t xml:space="preserve">will be sent to </w:t>
            </w:r>
            <w:r w:rsidRPr="00685196">
              <w:rPr>
                <w:i/>
              </w:rPr>
              <w:t xml:space="preserve">institutions </w:t>
            </w:r>
            <w:r>
              <w:rPr>
                <w:i/>
              </w:rPr>
              <w:t>depending on whether they were selected to provide a fall enrollment list. There will be three versions of the instructions:</w:t>
            </w:r>
          </w:p>
          <w:p w:rsidR="004A5715" w:rsidP="00E04C04" w:rsidRDefault="004A5715" w14:paraId="6EA1A9C5" w14:textId="77777777">
            <w:pPr>
              <w:pStyle w:val="BodyText"/>
              <w:numPr>
                <w:ilvl w:val="0"/>
                <w:numId w:val="12"/>
              </w:numPr>
              <w:rPr>
                <w:i/>
              </w:rPr>
            </w:pPr>
            <w:r>
              <w:rPr>
                <w:i/>
              </w:rPr>
              <w:t>Summer/fall enrollment list collection</w:t>
            </w:r>
          </w:p>
          <w:p w:rsidR="004A5715" w:rsidP="00E04C04" w:rsidRDefault="004A5715" w14:paraId="4AFAE42D" w14:textId="77777777">
            <w:pPr>
              <w:pStyle w:val="BodyText"/>
              <w:numPr>
                <w:ilvl w:val="0"/>
                <w:numId w:val="12"/>
              </w:numPr>
              <w:rPr>
                <w:i/>
              </w:rPr>
            </w:pPr>
            <w:r>
              <w:rPr>
                <w:i/>
              </w:rPr>
              <w:t>Spring enrollment list for institutions selected for fall collection</w:t>
            </w:r>
          </w:p>
          <w:p w:rsidRPr="004A5715" w:rsidR="00685196" w:rsidP="00E04C04" w:rsidRDefault="004A5715" w14:paraId="161064B2" w14:textId="77777777">
            <w:pPr>
              <w:pStyle w:val="BodyText"/>
              <w:numPr>
                <w:ilvl w:val="0"/>
                <w:numId w:val="12"/>
              </w:numPr>
              <w:rPr>
                <w:i/>
              </w:rPr>
            </w:pPr>
            <w:r>
              <w:rPr>
                <w:i/>
              </w:rPr>
              <w:t>Full-year enrollment list for institutions NOT selected for fall collection.</w:t>
            </w:r>
          </w:p>
        </w:tc>
      </w:tr>
    </w:tbl>
    <w:p w:rsidRPr="00FA25F2" w:rsidR="001964DA" w:rsidP="001964DA" w:rsidRDefault="001964DA" w14:paraId="5CE7917E" w14:textId="77777777">
      <w:pPr>
        <w:pStyle w:val="BodyText"/>
        <w:rPr>
          <w:b/>
        </w:rPr>
      </w:pPr>
      <w:r w:rsidRPr="00FA25F2">
        <w:rPr>
          <w:b/>
        </w:rPr>
        <w:t xml:space="preserve">Preparing Your </w:t>
      </w:r>
      <w:r w:rsidR="0004380C">
        <w:rPr>
          <w:b/>
        </w:rPr>
        <w:t>[</w:t>
      </w:r>
      <w:r w:rsidRPr="00FA25F2">
        <w:rPr>
          <w:b/>
        </w:rPr>
        <w:t>Summer/Fall 2019</w:t>
      </w:r>
      <w:r w:rsidR="0004380C">
        <w:rPr>
          <w:b/>
        </w:rPr>
        <w:t xml:space="preserve">; Spring] </w:t>
      </w:r>
      <w:r w:rsidRPr="00FA25F2">
        <w:rPr>
          <w:b/>
        </w:rPr>
        <w:t>Student Enrollment List for NPSAS:20</w:t>
      </w:r>
    </w:p>
    <w:p w:rsidR="001964DA" w:rsidP="001964DA" w:rsidRDefault="001964DA" w14:paraId="3AC58443" w14:textId="77777777">
      <w:pPr>
        <w:pStyle w:val="BodyText"/>
      </w:pPr>
      <w:r>
        <w:t xml:space="preserve">These instructions will guide you through preparing the list of students enrolled at your institution between July 1, 2019 and </w:t>
      </w:r>
      <w:r w:rsidR="00B75A14">
        <w:t>[date]</w:t>
      </w:r>
      <w:r>
        <w:t xml:space="preserve">. </w:t>
      </w:r>
      <w:r w:rsidR="004A5715">
        <w:t>[If summer/</w:t>
      </w:r>
      <w:r w:rsidR="00647087">
        <w:t>fall</w:t>
      </w:r>
      <w:r w:rsidR="004A5715">
        <w:t xml:space="preserve"> instructions</w:t>
      </w:r>
      <w:r w:rsidR="00647087">
        <w:t xml:space="preserve">:  </w:t>
      </w:r>
      <w:r>
        <w:t>In early 2020, you will be asked to provide an updated list of students enrolled between July 1, 2019 and [date].</w:t>
      </w:r>
      <w:r w:rsidR="00647087">
        <w:t>]</w:t>
      </w:r>
    </w:p>
    <w:p w:rsidR="00647087" w:rsidP="001964DA" w:rsidRDefault="00647087" w14:paraId="466FD0FC" w14:textId="77777777">
      <w:pPr>
        <w:pStyle w:val="BodyText"/>
      </w:pPr>
      <w:r>
        <w:t>[If Spring</w:t>
      </w:r>
      <w:r w:rsidR="004A5715">
        <w:t xml:space="preserve"> instructions only</w:t>
      </w:r>
      <w:r>
        <w:t>:</w:t>
      </w:r>
    </w:p>
    <w:p w:rsidR="00647087" w:rsidP="00647087" w:rsidRDefault="00647087" w14:paraId="4AB13ACC" w14:textId="77777777">
      <w:pPr>
        <w:pStyle w:val="BodyText"/>
      </w:pPr>
      <w:r>
        <w:t xml:space="preserve">You have already provided a list of students enrolled at your institution between </w:t>
      </w:r>
      <w:r w:rsidRPr="009C5EDA">
        <w:rPr>
          <w:b/>
        </w:rPr>
        <w:t>July 1, 2019</w:t>
      </w:r>
      <w:r>
        <w:t xml:space="preserve"> and </w:t>
      </w:r>
      <w:r w:rsidR="00B75A14">
        <w:t>[date]</w:t>
      </w:r>
      <w:r>
        <w:t xml:space="preserve">. Now, please provide an updated list of all students enrolled between </w:t>
      </w:r>
      <w:r w:rsidRPr="009C5EDA">
        <w:rPr>
          <w:b/>
        </w:rPr>
        <w:t>July 1, 2019 and [date]</w:t>
      </w:r>
      <w:r>
        <w:t>.</w:t>
      </w:r>
    </w:p>
    <w:p w:rsidR="00647087" w:rsidP="00647087" w:rsidRDefault="00647087" w14:paraId="0C29897E" w14:textId="77777777">
      <w:pPr>
        <w:pStyle w:val="BodyText"/>
      </w:pPr>
      <w:r>
        <w:t>When providing the updated list, you may choose whichever option is most convenient for your institution:</w:t>
      </w:r>
    </w:p>
    <w:p w:rsidR="00647087" w:rsidP="00647087" w:rsidRDefault="00647087" w14:paraId="308C5109" w14:textId="77777777">
      <w:pPr>
        <w:pStyle w:val="bulletround"/>
      </w:pPr>
      <w:r w:rsidRPr="009C5EDA">
        <w:rPr>
          <w:b/>
        </w:rPr>
        <w:t>Option A:</w:t>
      </w:r>
      <w:r>
        <w:t xml:space="preserve"> provide all students enrolled between July 1, 2019 and [date], regardless of whether they were already included on your fall enrollment list. Our staff will compare the two lists and deduplicate the students for you.</w:t>
      </w:r>
    </w:p>
    <w:p w:rsidR="00647087" w:rsidP="00647087" w:rsidRDefault="00647087" w14:paraId="120D8AD5" w14:textId="77777777">
      <w:pPr>
        <w:pStyle w:val="bulletround"/>
      </w:pPr>
      <w:r w:rsidRPr="009C5EDA">
        <w:rPr>
          <w:b/>
        </w:rPr>
        <w:t>Option B:</w:t>
      </w:r>
      <w:r>
        <w:t xml:space="preserve"> include only those students who were newly enrolled between October 31, 2019 and [date] (e.g., exclude students you already provided on your fall enrollment list).]</w:t>
      </w:r>
    </w:p>
    <w:p w:rsidR="00647087" w:rsidP="001964DA" w:rsidRDefault="00647087" w14:paraId="2C93C893" w14:textId="77777777">
      <w:pPr>
        <w:pStyle w:val="BodyText"/>
      </w:pPr>
    </w:p>
    <w:p w:rsidR="001964DA" w:rsidP="001964DA" w:rsidRDefault="001964DA" w14:paraId="3C8275E9" w14:textId="77777777">
      <w:pPr>
        <w:pStyle w:val="BodyText"/>
        <w:rPr>
          <w:b/>
        </w:rPr>
      </w:pPr>
      <w:r w:rsidRPr="00FA25F2">
        <w:rPr>
          <w:b/>
        </w:rPr>
        <w:t>Step 1: Determine Which Students to Include</w:t>
      </w:r>
    </w:p>
    <w:p w:rsidR="001964DA" w:rsidP="001964DA" w:rsidRDefault="001964DA" w14:paraId="73F2428F" w14:textId="77777777">
      <w:pPr>
        <w:pStyle w:val="BodyText"/>
        <w:rPr>
          <w:b/>
        </w:rPr>
      </w:pPr>
      <w:r>
        <w:t xml:space="preserve">Your institution’s enrollment list should include students from all campuses, colleges, and schools, including </w:t>
      </w:r>
      <w:r w:rsidRPr="00FA25F2">
        <w:rPr>
          <w:b/>
        </w:rPr>
        <w:t>graduate schools, reported to IPEDS under your institution’s IPEDS UNITID</w:t>
      </w:r>
      <w:r>
        <w:rPr>
          <w:b/>
        </w:rPr>
        <w:t>.</w:t>
      </w:r>
    </w:p>
    <w:p w:rsidR="001964DA" w:rsidP="001964DA" w:rsidRDefault="001964DA" w14:paraId="2FF05CC4" w14:textId="77777777">
      <w:pPr>
        <w:pStyle w:val="BodyText"/>
      </w:pPr>
      <w:r>
        <w:t xml:space="preserve">Provide a list of all eligible students enrolled at any time between July 1, 2019, and </w:t>
      </w:r>
      <w:r w:rsidR="00FC1C1A">
        <w:t>[date]</w:t>
      </w:r>
      <w:r>
        <w:t>.</w:t>
      </w:r>
    </w:p>
    <w:p w:rsidR="001964DA" w:rsidP="001964DA" w:rsidRDefault="001964DA" w14:paraId="33238593" w14:textId="77777777">
      <w:pPr>
        <w:pStyle w:val="BodyText"/>
      </w:pPr>
      <w:r>
        <w:t>Some students may not be eligible for NPSAS; please carefully review the eligibility criteria below.</w:t>
      </w:r>
    </w:p>
    <w:p w:rsidRPr="00FA25F2" w:rsidR="001964DA" w:rsidP="001964DA" w:rsidRDefault="001964DA" w14:paraId="74C81EFB" w14:textId="77777777">
      <w:pPr>
        <w:pStyle w:val="BodyText"/>
        <w:rPr>
          <w:b/>
        </w:rPr>
      </w:pPr>
      <w:r w:rsidRPr="00FA25F2">
        <w:rPr>
          <w:b/>
        </w:rPr>
        <w:t>Eligible for NPSAS:20</w:t>
      </w:r>
    </w:p>
    <w:p w:rsidR="001964DA" w:rsidP="001964DA" w:rsidRDefault="001964DA" w14:paraId="3C59876F" w14:textId="77777777">
      <w:pPr>
        <w:pStyle w:val="BodyText"/>
      </w:pPr>
      <w:r>
        <w:t xml:space="preserve">Eligible students are those who, at any time between </w:t>
      </w:r>
      <w:r w:rsidRPr="00FA25F2">
        <w:rPr>
          <w:b/>
        </w:rPr>
        <w:t xml:space="preserve">July 1, 2019 and </w:t>
      </w:r>
      <w:r w:rsidR="00FC1C1A">
        <w:rPr>
          <w:b/>
        </w:rPr>
        <w:t>[date]</w:t>
      </w:r>
      <w:r>
        <w:t>, were enrolled in a term or course of instruction at your institution that is one of the following:</w:t>
      </w:r>
    </w:p>
    <w:p w:rsidR="001964DA" w:rsidP="001964DA" w:rsidRDefault="001964DA" w14:paraId="51AD77BA" w14:textId="77777777">
      <w:pPr>
        <w:pStyle w:val="bulletround"/>
      </w:pPr>
      <w:r>
        <w:t>an academic program; OR</w:t>
      </w:r>
    </w:p>
    <w:p w:rsidR="001964DA" w:rsidP="001964DA" w:rsidRDefault="001964DA" w14:paraId="06D70293" w14:textId="77777777">
      <w:pPr>
        <w:pStyle w:val="bulletround"/>
      </w:pPr>
      <w:r>
        <w:t>a course for credit that could be applied toward fulfilling the requirements for an academic degree;</w:t>
      </w:r>
    </w:p>
    <w:p w:rsidR="001964DA" w:rsidP="001964DA" w:rsidRDefault="001964DA" w14:paraId="018A7961" w14:textId="77777777">
      <w:pPr>
        <w:pStyle w:val="bulletround"/>
      </w:pPr>
      <w:r>
        <w:t>an occupational or vocational program that requires at least 3 months or 300 clock hours of instruction to receive a degree, certificate, or other formal award;</w:t>
      </w:r>
    </w:p>
    <w:p w:rsidR="001964DA" w:rsidP="001964DA" w:rsidRDefault="001964DA" w14:paraId="385F25A7" w14:textId="77777777">
      <w:pPr>
        <w:pStyle w:val="bulletround"/>
      </w:pPr>
      <w:r>
        <w:t>noncredit remedial coursework within a Title IV eligible program (up to 30 semester or trimester hours, 45 quarter hours, or 900 clock hours).</w:t>
      </w:r>
    </w:p>
    <w:p w:rsidRPr="00FA25F2" w:rsidR="001964DA" w:rsidP="001964DA" w:rsidRDefault="001964DA" w14:paraId="35343FFA" w14:textId="77777777">
      <w:pPr>
        <w:pStyle w:val="BodyText"/>
        <w:rPr>
          <w:b/>
        </w:rPr>
      </w:pPr>
      <w:r w:rsidRPr="00FA25F2">
        <w:rPr>
          <w:b/>
        </w:rPr>
        <w:t>NOT Eligible for NPSAS:20</w:t>
      </w:r>
    </w:p>
    <w:p w:rsidR="001964DA" w:rsidP="001964DA" w:rsidRDefault="001964DA" w14:paraId="308723A0" w14:textId="77777777">
      <w:pPr>
        <w:pStyle w:val="BodyText"/>
      </w:pPr>
      <w:r>
        <w:t>Students are ineligible for NPSAS:20 if they meet any of the following conditions. Exclude these students from your student enrollment list.</w:t>
      </w:r>
    </w:p>
    <w:p w:rsidR="001964DA" w:rsidP="001964DA" w:rsidRDefault="001964DA" w14:paraId="4B6E87BE" w14:textId="77777777">
      <w:pPr>
        <w:pStyle w:val="BodyText"/>
      </w:pPr>
      <w:r w:rsidRPr="00FA25F2">
        <w:rPr>
          <w:b/>
        </w:rPr>
        <w:t>Refunded tuition.</w:t>
      </w:r>
      <w:r>
        <w:t xml:space="preserve"> Exclude students who dropped out of your institution early enough to receive a full refund of their tuition.</w:t>
      </w:r>
    </w:p>
    <w:p w:rsidR="001964DA" w:rsidP="001964DA" w:rsidRDefault="001964DA" w14:paraId="6A5A5CF6" w14:textId="77777777">
      <w:pPr>
        <w:pStyle w:val="BodyText"/>
      </w:pPr>
      <w:r w:rsidRPr="00FA25F2">
        <w:rPr>
          <w:b/>
        </w:rPr>
        <w:lastRenderedPageBreak/>
        <w:t>Paid tuition solely to another institution.</w:t>
      </w:r>
      <w:r>
        <w:t xml:space="preserve"> Exclude students who attend this institution under joint arrangements with another institution and pay tuition solely to the other institution.</w:t>
      </w:r>
    </w:p>
    <w:p w:rsidR="001964DA" w:rsidP="001964DA" w:rsidRDefault="001964DA" w14:paraId="27AD3A83" w14:textId="77777777">
      <w:pPr>
        <w:pStyle w:val="BodyText"/>
      </w:pPr>
      <w:r w:rsidRPr="00FA25F2">
        <w:rPr>
          <w:b/>
        </w:rPr>
        <w:t>Enrolled solely in a remedial program.</w:t>
      </w:r>
      <w:r>
        <w:t xml:space="preserve"> Students who are enrolled solely in a remedial program are not eligible.</w:t>
      </w:r>
    </w:p>
    <w:p w:rsidR="001964DA" w:rsidP="001964DA" w:rsidRDefault="001964DA" w14:paraId="3BAA71B5" w14:textId="77777777">
      <w:pPr>
        <w:pStyle w:val="BodyText"/>
      </w:pPr>
      <w:r>
        <w:t>For additional help determining which students should be included on your enrollment list, see the Frequently Asked Questions section on page 3 of this document.</w:t>
      </w:r>
    </w:p>
    <w:p w:rsidRPr="00FA25F2" w:rsidR="001964DA" w:rsidP="001964DA" w:rsidRDefault="001964DA" w14:paraId="14D8F67C" w14:textId="77777777">
      <w:pPr>
        <w:pStyle w:val="BodyText"/>
        <w:rPr>
          <w:b/>
        </w:rPr>
      </w:pPr>
      <w:r w:rsidRPr="00FA25F2">
        <w:rPr>
          <w:b/>
        </w:rPr>
        <w:t>Step 2: Prepare the Student Enrollment List</w:t>
      </w:r>
    </w:p>
    <w:p w:rsidR="001964DA" w:rsidP="001964DA" w:rsidRDefault="001964DA" w14:paraId="6274C2B2" w14:textId="77777777">
      <w:pPr>
        <w:pStyle w:val="BodyText"/>
      </w:pPr>
      <w:r>
        <w:t xml:space="preserve">Prepare your list, preferably as an Excel (.xlx or xlsx) or comma-separated values (.csv) file, using the </w:t>
      </w:r>
      <w:r w:rsidRPr="00FA25F2">
        <w:rPr>
          <w:b/>
        </w:rPr>
        <w:t>Student Enrollment List File Layout Specifications</w:t>
      </w:r>
      <w:r>
        <w:t xml:space="preserve"> included on </w:t>
      </w:r>
      <w:r w:rsidRPr="00FA25F2">
        <w:rPr>
          <w:b/>
        </w:rPr>
        <w:t>page 5</w:t>
      </w:r>
      <w:r>
        <w:t xml:space="preserve"> of this document.</w:t>
      </w:r>
    </w:p>
    <w:p w:rsidR="001964DA" w:rsidP="001964DA" w:rsidRDefault="001964DA" w14:paraId="345E03BA" w14:textId="77777777">
      <w:pPr>
        <w:pStyle w:val="BodyText"/>
      </w:pPr>
      <w:r>
        <w:t>The specifications provide a list of the data elements that we are requesting and the valid values for each element. If any of the requested elements do not apply to your institution, you may leave the field blank.</w:t>
      </w:r>
    </w:p>
    <w:p w:rsidR="001964DA" w:rsidP="001964DA" w:rsidRDefault="001964DA" w14:paraId="15C1C0FA" w14:textId="77777777">
      <w:pPr>
        <w:pStyle w:val="BodyText"/>
      </w:pPr>
      <w:r>
        <w:t>If you use codes other than the valid values listed in the file layout specifications, please provide us with a detailed description of the codes.</w:t>
      </w:r>
    </w:p>
    <w:p w:rsidRPr="00FA25F2" w:rsidR="001964DA" w:rsidP="001964DA" w:rsidRDefault="001964DA" w14:paraId="4514F875" w14:textId="77777777">
      <w:pPr>
        <w:pStyle w:val="BodyText"/>
        <w:rPr>
          <w:b/>
        </w:rPr>
      </w:pPr>
      <w:r w:rsidRPr="00FA25F2">
        <w:rPr>
          <w:b/>
        </w:rPr>
        <w:t>Step 3: Check for Errors</w:t>
      </w:r>
    </w:p>
    <w:p w:rsidR="001964DA" w:rsidP="001964DA" w:rsidRDefault="001964DA" w14:paraId="508C7ED7" w14:textId="77777777">
      <w:pPr>
        <w:pStyle w:val="BodyText"/>
      </w:pPr>
      <w:r>
        <w:t>Please take a moment and review your enrollment list file for errors. Examples of common errors found on student enrollment lists include:</w:t>
      </w:r>
    </w:p>
    <w:p w:rsidR="001964DA" w:rsidP="001964DA" w:rsidRDefault="001964DA" w14:paraId="38EACBE2" w14:textId="77777777">
      <w:pPr>
        <w:pStyle w:val="BodyText"/>
        <w:ind w:left="720" w:hanging="360"/>
      </w:pPr>
      <w:r>
        <w:t>1.</w:t>
      </w:r>
      <w:r>
        <w:tab/>
      </w:r>
      <w:r w:rsidRPr="00FA25F2">
        <w:rPr>
          <w:b/>
        </w:rPr>
        <w:t>Data elements not associated with the correct student</w:t>
      </w:r>
      <w:r>
        <w:t xml:space="preserve"> because rows shifted during sorting or copying and pasting.</w:t>
      </w:r>
    </w:p>
    <w:p w:rsidR="001964DA" w:rsidP="001964DA" w:rsidRDefault="001964DA" w14:paraId="229C6569" w14:textId="77777777">
      <w:pPr>
        <w:pStyle w:val="BodyText"/>
        <w:ind w:left="720" w:hanging="360"/>
      </w:pPr>
      <w:r>
        <w:t>2.</w:t>
      </w:r>
      <w:r>
        <w:tab/>
      </w:r>
      <w:r w:rsidRPr="00FA25F2">
        <w:rPr>
          <w:b/>
        </w:rPr>
        <w:t>Critical data elements not provided for all students.</w:t>
      </w:r>
    </w:p>
    <w:p w:rsidR="001964DA" w:rsidP="001964DA" w:rsidRDefault="001964DA" w14:paraId="64EB2B7C" w14:textId="77777777">
      <w:pPr>
        <w:pStyle w:val="BodyText"/>
        <w:ind w:left="720" w:hanging="360"/>
      </w:pPr>
      <w:r>
        <w:t>3.</w:t>
      </w:r>
      <w:r>
        <w:tab/>
      </w:r>
      <w:r w:rsidRPr="00FA25F2">
        <w:rPr>
          <w:b/>
        </w:rPr>
        <w:t>Eligible students omitted</w:t>
      </w:r>
      <w:r>
        <w:t xml:space="preserve"> from the list because they attend campus/school other than the main campus (e.g., law school, medical school).</w:t>
      </w:r>
    </w:p>
    <w:p w:rsidRPr="00FA25F2" w:rsidR="001964DA" w:rsidP="001964DA" w:rsidRDefault="001964DA" w14:paraId="2CF012AF" w14:textId="77777777">
      <w:pPr>
        <w:pStyle w:val="BodyText"/>
        <w:rPr>
          <w:b/>
        </w:rPr>
      </w:pPr>
      <w:r w:rsidRPr="00FA25F2">
        <w:rPr>
          <w:b/>
        </w:rPr>
        <w:t>Step 4: Submit Your Student Enrollment List</w:t>
      </w:r>
    </w:p>
    <w:p w:rsidR="001964DA" w:rsidP="001964DA" w:rsidRDefault="001964DA" w14:paraId="110986DD" w14:textId="77777777">
      <w:pPr>
        <w:pStyle w:val="BodyText"/>
      </w:pPr>
      <w:r>
        <w:t>Gather the information below and have it on hand when you submit your student enrollment list on the PDP.</w:t>
      </w:r>
    </w:p>
    <w:p w:rsidR="001964DA" w:rsidP="001964DA" w:rsidRDefault="001964DA" w14:paraId="3587841C" w14:textId="77777777">
      <w:pPr>
        <w:pStyle w:val="BodyText"/>
        <w:ind w:left="720" w:hanging="360"/>
      </w:pPr>
      <w:r>
        <w:t>1.</w:t>
      </w:r>
      <w:r>
        <w:tab/>
      </w:r>
      <w:r w:rsidRPr="00FA25F2">
        <w:rPr>
          <w:b/>
        </w:rPr>
        <w:t>Date the list was prepared:</w:t>
      </w:r>
      <w:r>
        <w:t xml:space="preserve"> Please record the date your student list was prepared, even if it is not the same as the date you submit the list.</w:t>
      </w:r>
    </w:p>
    <w:p w:rsidR="001964DA" w:rsidP="001964DA" w:rsidRDefault="001964DA" w14:paraId="2AE3E603" w14:textId="77777777">
      <w:pPr>
        <w:pStyle w:val="BodyText"/>
        <w:ind w:left="720" w:hanging="360"/>
      </w:pPr>
      <w:r>
        <w:t>2.</w:t>
      </w:r>
      <w:r>
        <w:tab/>
      </w:r>
      <w:r w:rsidRPr="00FA25F2">
        <w:rPr>
          <w:b/>
        </w:rPr>
        <w:t>Contact information:</w:t>
      </w:r>
      <w:r>
        <w:t xml:space="preserve"> Please provide the name, department, e-mail address, and phone number for all individuals responsible for preparing your list in case we have questions about the list.</w:t>
      </w:r>
    </w:p>
    <w:p w:rsidR="001964DA" w:rsidP="001964DA" w:rsidRDefault="001964DA" w14:paraId="03FBD1A4" w14:textId="77777777">
      <w:pPr>
        <w:pStyle w:val="BodyText"/>
        <w:ind w:left="720" w:hanging="360"/>
      </w:pPr>
      <w:r>
        <w:t>3.</w:t>
      </w:r>
      <w:r>
        <w:tab/>
      </w:r>
      <w:r w:rsidRPr="00FA25F2">
        <w:rPr>
          <w:b/>
        </w:rPr>
        <w:t>Comments:</w:t>
      </w:r>
      <w:r>
        <w:t xml:space="preserve"> Provide any details that will clarify the layout of the enrollment list you are submitting, as well as any information necessary to correctly interpret the data provided. Define any special codes or abbreviations (e.g., major codes, class levels).</w:t>
      </w:r>
    </w:p>
    <w:p w:rsidR="001964DA" w:rsidP="001964DA" w:rsidRDefault="001964DA" w14:paraId="6EA63E2B" w14:textId="77777777">
      <w:pPr>
        <w:pStyle w:val="BodyText"/>
        <w:ind w:left="720" w:hanging="360"/>
      </w:pPr>
      <w:r>
        <w:t>4.</w:t>
      </w:r>
      <w:r>
        <w:tab/>
      </w:r>
      <w:r w:rsidRPr="00FA25F2">
        <w:rPr>
          <w:b/>
        </w:rPr>
        <w:t>Exclusion counts:</w:t>
      </w:r>
      <w:r>
        <w:t xml:space="preserve"> Provide counts of the students that were excluded from your Student Enrollment List for the following reasons:</w:t>
      </w:r>
    </w:p>
    <w:p w:rsidR="001964DA" w:rsidP="001964DA" w:rsidRDefault="001964DA" w14:paraId="7AABDD4C" w14:textId="77777777">
      <w:pPr>
        <w:pStyle w:val="bulletround"/>
        <w:ind w:left="1080"/>
      </w:pPr>
      <w:r>
        <w:t>student did not meet the NPSAS eligibility requirements listed in Step 1</w:t>
      </w:r>
    </w:p>
    <w:p w:rsidR="001964DA" w:rsidP="001964DA" w:rsidRDefault="001964DA" w14:paraId="2E55992F" w14:textId="77777777">
      <w:pPr>
        <w:pStyle w:val="bulletround"/>
        <w:ind w:left="1080"/>
      </w:pPr>
      <w:r>
        <w:t>student requested that their information not be provided to external parties</w:t>
      </w:r>
    </w:p>
    <w:p w:rsidR="001964DA" w:rsidP="001964DA" w:rsidRDefault="001964DA" w14:paraId="24E25B32" w14:textId="77777777">
      <w:pPr>
        <w:pStyle w:val="bulletround"/>
        <w:ind w:left="1080"/>
      </w:pPr>
      <w:r>
        <w:t>student was excluded for any other reason.</w:t>
      </w:r>
    </w:p>
    <w:p w:rsidR="001964DA" w:rsidP="001964DA" w:rsidRDefault="001964DA" w14:paraId="1AD14CB5" w14:textId="77777777">
      <w:pPr>
        <w:pStyle w:val="BodyText"/>
        <w:ind w:left="720"/>
      </w:pPr>
      <w:r>
        <w:t>To ensure data quality, the number of students submitted on your list will be compared to enrollment counts reported to IPEDS. Providing us with information about the number of excluded students will help to explain discrepancies and will expedite the processing of your list.</w:t>
      </w:r>
    </w:p>
    <w:p w:rsidR="001964DA" w:rsidP="001964DA" w:rsidRDefault="001964DA" w14:paraId="6A78706D" w14:textId="77777777">
      <w:pPr>
        <w:pStyle w:val="BodyText"/>
        <w:ind w:left="720" w:hanging="360"/>
      </w:pPr>
      <w:r>
        <w:t>5.</w:t>
      </w:r>
      <w:r>
        <w:tab/>
        <w:t>An estimate of how long it took your institution to prepare the student enrollment list.</w:t>
      </w:r>
    </w:p>
    <w:p w:rsidR="001964DA" w:rsidP="001964DA" w:rsidRDefault="001964DA" w14:paraId="297DFA0A" w14:textId="77777777">
      <w:pPr>
        <w:pStyle w:val="BodyText"/>
      </w:pPr>
      <w:r>
        <w:t xml:space="preserve">When you are ready, log in to the Postsecondary Data Portal website at </w:t>
      </w:r>
      <w:hyperlink w:history="1" r:id="rId40">
        <w:r>
          <w:rPr>
            <w:rStyle w:val="Hyperlink"/>
          </w:rPr>
          <w:t>surveys.nces.ed.gov/xxxx</w:t>
        </w:r>
      </w:hyperlink>
      <w:r>
        <w:t>.</w:t>
      </w:r>
    </w:p>
    <w:p w:rsidR="001964DA" w:rsidP="001964DA" w:rsidRDefault="001964DA" w14:paraId="60EE0F72" w14:textId="77777777">
      <w:pPr>
        <w:pStyle w:val="BodyText"/>
      </w:pPr>
      <w:r>
        <w:lastRenderedPageBreak/>
        <w:t xml:space="preserve">From the Task Menu, select </w:t>
      </w:r>
      <w:r w:rsidRPr="00FA25F2">
        <w:rPr>
          <w:b/>
        </w:rPr>
        <w:t>Provide Your Student Enrollment List</w:t>
      </w:r>
      <w:r>
        <w:t xml:space="preserve"> and follow the on-screen instructions. You will be asked to provide your list and the information list above.</w:t>
      </w:r>
    </w:p>
    <w:p w:rsidRPr="00FA25F2" w:rsidR="001964DA" w:rsidP="001964DA" w:rsidRDefault="001964DA" w14:paraId="27D38300" w14:textId="77777777">
      <w:pPr>
        <w:pStyle w:val="BodyText"/>
        <w:rPr>
          <w:b/>
        </w:rPr>
      </w:pPr>
      <w:r w:rsidRPr="00FA25F2">
        <w:rPr>
          <w:b/>
        </w:rPr>
        <w:t>Uploading is the most secure and most efficient method for submitting your list. If you are unable to upload your list, please contact the Help Desk to make other arrangements.</w:t>
      </w:r>
    </w:p>
    <w:p w:rsidR="001964DA" w:rsidP="001964DA" w:rsidRDefault="001964DA" w14:paraId="785550C4" w14:textId="77777777">
      <w:pPr>
        <w:pStyle w:val="BodyText"/>
      </w:pPr>
      <w:r>
        <w:rPr>
          <w:rFonts w:ascii="Franklin Gothic Demi Cond" w:hAnsi="Franklin Gothic Demi Cond" w:cs="Arial"/>
          <w:noProof/>
          <w:color w:val="215868" w:themeColor="accent5" w:themeShade="80"/>
          <w:sz w:val="32"/>
          <w:szCs w:val="32"/>
        </w:rPr>
        <mc:AlternateContent>
          <mc:Choice Requires="wpg">
            <w:drawing>
              <wp:inline distT="0" distB="0" distL="0" distR="0" wp14:anchorId="0574D197" wp14:editId="6D994680">
                <wp:extent cx="2658110" cy="2019935"/>
                <wp:effectExtent l="0" t="0" r="8890" b="0"/>
                <wp:docPr id="2" name="Group 2"/>
                <wp:cNvGraphicFramePr/>
                <a:graphic xmlns:a="http://schemas.openxmlformats.org/drawingml/2006/main">
                  <a:graphicData uri="http://schemas.microsoft.com/office/word/2010/wordprocessingGroup">
                    <wpg:wgp>
                      <wpg:cNvGrpSpPr/>
                      <wpg:grpSpPr>
                        <a:xfrm>
                          <a:off x="0" y="0"/>
                          <a:ext cx="2658110" cy="2019935"/>
                          <a:chOff x="0" y="0"/>
                          <a:chExt cx="2553970" cy="1882140"/>
                        </a:xfrm>
                      </wpg:grpSpPr>
                      <pic:pic xmlns:pic="http://schemas.openxmlformats.org/drawingml/2006/picture">
                        <pic:nvPicPr>
                          <pic:cNvPr id="3" name="Picture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53970" cy="1882140"/>
                          </a:xfrm>
                          <a:prstGeom prst="rect">
                            <a:avLst/>
                          </a:prstGeom>
                        </pic:spPr>
                      </pic:pic>
                      <wps:wsp>
                        <wps:cNvPr id="4" name="Oval 4"/>
                        <wps:cNvSpPr/>
                        <wps:spPr>
                          <a:xfrm>
                            <a:off x="0" y="1041621"/>
                            <a:ext cx="1908313" cy="246490"/>
                          </a:xfrm>
                          <a:prstGeom prst="ellipse">
                            <a:avLst/>
                          </a:prstGeom>
                          <a:noFill/>
                          <a:ln>
                            <a:solidFill>
                              <a:srgbClr val="92D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 style="width:209.3pt;height:159.05pt;mso-position-horizontal-relative:char;mso-position-vertical-relative:line" coordsize="25539,18821" o:spid="_x0000_s1026" w14:anchorId="7001FF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25539;height:188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">
                  <v:imagedata o:title="" r:id="rId42"/>
                </v:shape>
                <v:oval id="Oval 4" style="position:absolute;top:10416;width:19083;height:2465;visibility:visible;mso-wrap-style:square;v-text-anchor:middle" o:spid="_x0000_s1028" filled="f" strokecolor="#92d05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"/>
                <w10:anchorlock/>
              </v:group>
            </w:pict>
          </mc:Fallback>
        </mc:AlternateContent>
      </w:r>
    </w:p>
    <w:p w:rsidRPr="00305D0F" w:rsidR="001964DA" w:rsidP="00305D0F" w:rsidRDefault="001964DA" w14:paraId="7C087120" w14:textId="77777777">
      <w:pPr>
        <w:rPr>
          <w:b/>
          <w:bCs/>
          <w:sz w:val="28"/>
          <w:szCs w:val="22"/>
        </w:rPr>
      </w:pPr>
      <w:r w:rsidRPr="00305D0F">
        <w:rPr>
          <w:b/>
          <w:bCs/>
          <w:sz w:val="28"/>
          <w:szCs w:val="22"/>
        </w:rPr>
        <w:t>Frequently Asked Questions</w:t>
      </w:r>
    </w:p>
    <w:p w:rsidR="001964DA" w:rsidP="001964DA" w:rsidRDefault="001964DA" w14:paraId="6AE8D7A0" w14:textId="77777777">
      <w:pPr>
        <w:pStyle w:val="Question"/>
      </w:pPr>
      <w:r>
        <w:t>Should I include non-degree seeking students?</w:t>
      </w:r>
    </w:p>
    <w:p w:rsidR="001964DA" w:rsidP="001964DA" w:rsidRDefault="001964DA" w14:paraId="01A510D6" w14:textId="77777777">
      <w:pPr>
        <w:pStyle w:val="BodyText"/>
      </w:pPr>
      <w:r>
        <w:t>Yes. Non-degree seeking students should be included if they are enrolled in a course for credit that could be applied toward fulfilling the requirements for an academic degree.</w:t>
      </w:r>
    </w:p>
    <w:p w:rsidR="001964DA" w:rsidP="001964DA" w:rsidRDefault="001964DA" w14:paraId="34839106" w14:textId="77777777">
      <w:pPr>
        <w:pStyle w:val="Question"/>
      </w:pPr>
      <w:r>
        <w:t>Should I include students taking remedial courses?</w:t>
      </w:r>
    </w:p>
    <w:p w:rsidR="001964DA" w:rsidP="001964DA" w:rsidRDefault="001964DA" w14:paraId="365F5E43" w14:textId="77777777">
      <w:pPr>
        <w:pStyle w:val="BodyText"/>
      </w:pPr>
      <w:r>
        <w:t>It depends. Students who are taking noncredit remedial coursework within a Title IV eligible program are eligible and should be included. Students who are enrolled solely in a remedial program are not eligible and should not be included.</w:t>
      </w:r>
    </w:p>
    <w:p w:rsidR="001964DA" w:rsidP="001964DA" w:rsidRDefault="001964DA" w14:paraId="03AFEF79" w14:textId="77777777">
      <w:pPr>
        <w:pStyle w:val="Question"/>
      </w:pPr>
      <w:r>
        <w:t>Should I include students at branch or extension campuses on the list?</w:t>
      </w:r>
    </w:p>
    <w:p w:rsidR="001964DA" w:rsidP="001964DA" w:rsidRDefault="001964DA" w14:paraId="0F829687" w14:textId="77777777">
      <w:pPr>
        <w:pStyle w:val="BodyText"/>
      </w:pPr>
      <w:r>
        <w:t>Yes, if the branch or extension campus reports to IPEDS through the same IPEDS UNITID as the institution that was selected for NPSAS:20. If the branch or extension campus reports to IPEDS through a different IPEDS UNITID, do not include the students from the branch or extension campus on the student list.</w:t>
      </w:r>
    </w:p>
    <w:p w:rsidR="001964DA" w:rsidP="001964DA" w:rsidRDefault="001964DA" w14:paraId="1FD57AE8" w14:textId="77777777">
      <w:pPr>
        <w:pStyle w:val="Question"/>
      </w:pPr>
      <w:r>
        <w:t>Our law/dental/medical/veterinary school has its own registrar’s office. Should I include students from those schools on the list of enrolled students?</w:t>
      </w:r>
    </w:p>
    <w:p w:rsidR="001964DA" w:rsidP="001964DA" w:rsidRDefault="001964DA" w14:paraId="5BD8E328" w14:textId="77777777">
      <w:pPr>
        <w:pStyle w:val="BodyText"/>
      </w:pPr>
      <w:r>
        <w:t>Yes, if the other registrar's office reports to IPEDS through the same IPEDS UNITID as the institution that was selected for NPSAS:20. If the other registrar's office reports to IPEDS using a separate IPEDS UNITID, then students registered by that office should not be included.</w:t>
      </w:r>
    </w:p>
    <w:p w:rsidR="001964DA" w:rsidP="001964DA" w:rsidRDefault="001964DA" w14:paraId="2A8F5D4F" w14:textId="77777777">
      <w:pPr>
        <w:pStyle w:val="Question"/>
      </w:pPr>
      <w:r>
        <w:t>I understand that NPSAS is a financial aid study. Should I include students who did not apply for or did not receive financial aid?</w:t>
      </w:r>
    </w:p>
    <w:p w:rsidR="001964DA" w:rsidP="001964DA" w:rsidRDefault="001964DA" w14:paraId="58FB6921" w14:textId="77777777">
      <w:pPr>
        <w:pStyle w:val="BodyText"/>
      </w:pPr>
      <w:r>
        <w:t>Yes. NPSAS includes aided as well as non-aided students.</w:t>
      </w:r>
    </w:p>
    <w:p w:rsidR="001964DA" w:rsidP="001964DA" w:rsidRDefault="001964DA" w14:paraId="3FFCF121" w14:textId="77777777">
      <w:pPr>
        <w:pStyle w:val="Question"/>
      </w:pPr>
      <w:r>
        <w:t xml:space="preserve">I understand that students on the list need to have been enrolled between July 1, 2019 and </w:t>
      </w:r>
      <w:r w:rsidR="00FC1C1A">
        <w:t>[date]</w:t>
      </w:r>
      <w:r>
        <w:t>. Does it matter if the student also had enrollment outside of that period?</w:t>
      </w:r>
    </w:p>
    <w:p w:rsidR="001964DA" w:rsidP="001964DA" w:rsidRDefault="001964DA" w14:paraId="65BB462B" w14:textId="77777777">
      <w:pPr>
        <w:pStyle w:val="BodyText"/>
      </w:pPr>
      <w:r>
        <w:t xml:space="preserve">No. A student is eligible as long as he or she was enrolled at any time between July 1, 2019 and </w:t>
      </w:r>
      <w:r w:rsidR="00FC1C1A">
        <w:t>[date]</w:t>
      </w:r>
      <w:r>
        <w:t xml:space="preserve"> and meets the other eligibility criteria, regardless of whether he or she also had enrollment outside of that timeframe.</w:t>
      </w:r>
    </w:p>
    <w:p w:rsidR="001964DA" w:rsidP="001964DA" w:rsidRDefault="001964DA" w14:paraId="5C7FCEE3" w14:textId="77777777">
      <w:pPr>
        <w:pStyle w:val="Question"/>
      </w:pPr>
      <w:r>
        <w:lastRenderedPageBreak/>
        <w:t>Should I include...nonmatriculated students?</w:t>
      </w:r>
    </w:p>
    <w:tbl>
      <w:tblPr>
        <w:tblStyle w:val="TableGridLight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80"/>
        <w:gridCol w:w="5544"/>
      </w:tblGrid>
      <w:tr w:rsidRPr="00140FE3" w:rsidR="001964DA" w:rsidTr="0066382F" w14:paraId="0113A4E6" w14:textId="77777777">
        <w:tc>
          <w:tcPr>
            <w:tcW w:w="4680" w:type="dxa"/>
            <w:tcBorders>
              <w:right w:val="single" w:color="auto" w:sz="4" w:space="0"/>
            </w:tcBorders>
          </w:tcPr>
          <w:p w:rsidRPr="00140FE3" w:rsidR="001964DA" w:rsidP="0066382F" w:rsidRDefault="001964DA" w14:paraId="2E30D08E" w14:textId="77777777">
            <w:pPr>
              <w:pStyle w:val="BodyTextnospace"/>
              <w:keepNext/>
            </w:pPr>
            <w:r w:rsidRPr="00140FE3">
              <w:t>...non-degree seeking students?</w:t>
            </w:r>
          </w:p>
        </w:tc>
        <w:tc>
          <w:tcPr>
            <w:tcW w:w="5544" w:type="dxa"/>
            <w:vMerge w:val="restart"/>
            <w:tcBorders>
              <w:left w:val="single" w:color="auto" w:sz="4" w:space="0"/>
            </w:tcBorders>
            <w:vAlign w:val="center"/>
          </w:tcPr>
          <w:p w:rsidRPr="00140FE3" w:rsidR="001964DA" w:rsidP="0066382F" w:rsidRDefault="001964DA" w14:paraId="21BD9541" w14:textId="77777777">
            <w:pPr>
              <w:pStyle w:val="BodyTextnospace"/>
            </w:pPr>
            <w:r w:rsidRPr="00140FE3">
              <w:t>Yes, include these students on the list if they otherwise satisfy the student eligibility requirements on page 1.</w:t>
            </w:r>
          </w:p>
        </w:tc>
      </w:tr>
      <w:tr w:rsidRPr="00140FE3" w:rsidR="001964DA" w:rsidTr="0066382F" w14:paraId="5E78BC68" w14:textId="77777777">
        <w:tc>
          <w:tcPr>
            <w:tcW w:w="4680" w:type="dxa"/>
            <w:tcBorders>
              <w:right w:val="single" w:color="auto" w:sz="4" w:space="0"/>
            </w:tcBorders>
          </w:tcPr>
          <w:p w:rsidRPr="00140FE3" w:rsidR="001964DA" w:rsidP="0066382F" w:rsidRDefault="001964DA" w14:paraId="69A9CD90" w14:textId="77777777">
            <w:pPr>
              <w:pStyle w:val="BodyTextnospace"/>
              <w:keepNext/>
            </w:pPr>
            <w:r w:rsidRPr="00140FE3">
              <w:t>...part-time students?</w:t>
            </w:r>
          </w:p>
        </w:tc>
        <w:tc>
          <w:tcPr>
            <w:tcW w:w="5544" w:type="dxa"/>
            <w:vMerge/>
            <w:tcBorders>
              <w:left w:val="single" w:color="auto" w:sz="4" w:space="0"/>
            </w:tcBorders>
          </w:tcPr>
          <w:p w:rsidRPr="00140FE3" w:rsidR="001964DA" w:rsidP="0066382F" w:rsidRDefault="001964DA" w14:paraId="32400E7E" w14:textId="77777777">
            <w:pPr>
              <w:pStyle w:val="BodyTextnospace"/>
            </w:pPr>
          </w:p>
        </w:tc>
      </w:tr>
      <w:tr w:rsidRPr="00140FE3" w:rsidR="001964DA" w:rsidTr="0066382F" w14:paraId="0D565249" w14:textId="77777777">
        <w:tc>
          <w:tcPr>
            <w:tcW w:w="4680" w:type="dxa"/>
            <w:tcBorders>
              <w:right w:val="single" w:color="auto" w:sz="4" w:space="0"/>
            </w:tcBorders>
          </w:tcPr>
          <w:p w:rsidRPr="00140FE3" w:rsidR="001964DA" w:rsidP="0066382F" w:rsidRDefault="001964DA" w14:paraId="58E0CA4E" w14:textId="77777777">
            <w:pPr>
              <w:pStyle w:val="BodyTextnospace"/>
              <w:keepNext/>
            </w:pPr>
            <w:r w:rsidRPr="00140FE3">
              <w:t>...postbaccalaureate students?</w:t>
            </w:r>
          </w:p>
        </w:tc>
        <w:tc>
          <w:tcPr>
            <w:tcW w:w="5544" w:type="dxa"/>
            <w:vMerge/>
            <w:tcBorders>
              <w:left w:val="single" w:color="auto" w:sz="4" w:space="0"/>
            </w:tcBorders>
          </w:tcPr>
          <w:p w:rsidRPr="00140FE3" w:rsidR="001964DA" w:rsidP="0066382F" w:rsidRDefault="001964DA" w14:paraId="42BDFB16" w14:textId="77777777">
            <w:pPr>
              <w:pStyle w:val="BodyTextnospace"/>
            </w:pPr>
          </w:p>
        </w:tc>
      </w:tr>
      <w:tr w:rsidRPr="00140FE3" w:rsidR="001964DA" w:rsidTr="0066382F" w14:paraId="028FA4DF" w14:textId="77777777">
        <w:tc>
          <w:tcPr>
            <w:tcW w:w="4680" w:type="dxa"/>
            <w:tcBorders>
              <w:right w:val="single" w:color="auto" w:sz="4" w:space="0"/>
            </w:tcBorders>
          </w:tcPr>
          <w:p w:rsidRPr="00140FE3" w:rsidR="001964DA" w:rsidP="0066382F" w:rsidRDefault="001964DA" w14:paraId="439F8573" w14:textId="77777777">
            <w:pPr>
              <w:pStyle w:val="BodyTextnospace"/>
              <w:keepNext/>
            </w:pPr>
            <w:r w:rsidRPr="00140FE3">
              <w:t>...students taking correspondence courses?</w:t>
            </w:r>
          </w:p>
        </w:tc>
        <w:tc>
          <w:tcPr>
            <w:tcW w:w="5544" w:type="dxa"/>
            <w:vMerge/>
            <w:tcBorders>
              <w:left w:val="single" w:color="auto" w:sz="4" w:space="0"/>
            </w:tcBorders>
          </w:tcPr>
          <w:p w:rsidRPr="00140FE3" w:rsidR="001964DA" w:rsidP="0066382F" w:rsidRDefault="001964DA" w14:paraId="59CF58D4" w14:textId="77777777">
            <w:pPr>
              <w:pStyle w:val="BodyTextnospace"/>
            </w:pPr>
          </w:p>
        </w:tc>
      </w:tr>
      <w:tr w:rsidRPr="00140FE3" w:rsidR="001964DA" w:rsidTr="0066382F" w14:paraId="1415F2CD" w14:textId="77777777">
        <w:tc>
          <w:tcPr>
            <w:tcW w:w="4680" w:type="dxa"/>
            <w:tcBorders>
              <w:right w:val="single" w:color="auto" w:sz="4" w:space="0"/>
            </w:tcBorders>
          </w:tcPr>
          <w:p w:rsidRPr="00140FE3" w:rsidR="001964DA" w:rsidP="0066382F" w:rsidRDefault="001964DA" w14:paraId="5BB4A90C" w14:textId="77777777">
            <w:pPr>
              <w:pStyle w:val="BodyTextnospace"/>
              <w:keepNext/>
            </w:pPr>
            <w:r w:rsidRPr="00140FE3">
              <w:t>...distance education students?</w:t>
            </w:r>
          </w:p>
        </w:tc>
        <w:tc>
          <w:tcPr>
            <w:tcW w:w="5544" w:type="dxa"/>
            <w:vMerge/>
            <w:tcBorders>
              <w:left w:val="single" w:color="auto" w:sz="4" w:space="0"/>
            </w:tcBorders>
          </w:tcPr>
          <w:p w:rsidRPr="00140FE3" w:rsidR="001964DA" w:rsidP="0066382F" w:rsidRDefault="001964DA" w14:paraId="3CC60761" w14:textId="77777777">
            <w:pPr>
              <w:pStyle w:val="BodyTextnospace"/>
            </w:pPr>
          </w:p>
        </w:tc>
      </w:tr>
      <w:tr w:rsidRPr="00140FE3" w:rsidR="001964DA" w:rsidTr="0066382F" w14:paraId="56DE3EC4" w14:textId="77777777">
        <w:tc>
          <w:tcPr>
            <w:tcW w:w="4680" w:type="dxa"/>
            <w:tcBorders>
              <w:right w:val="single" w:color="auto" w:sz="4" w:space="0"/>
            </w:tcBorders>
          </w:tcPr>
          <w:p w:rsidRPr="00140FE3" w:rsidR="001964DA" w:rsidP="0066382F" w:rsidRDefault="001964DA" w14:paraId="29105ECB" w14:textId="77777777">
            <w:pPr>
              <w:pStyle w:val="BodyTextnospace"/>
              <w:keepNext/>
            </w:pPr>
            <w:r w:rsidRPr="00140FE3">
              <w:t>...foreign exchange students?</w:t>
            </w:r>
          </w:p>
        </w:tc>
        <w:tc>
          <w:tcPr>
            <w:tcW w:w="5544" w:type="dxa"/>
            <w:vMerge/>
            <w:tcBorders>
              <w:left w:val="single" w:color="auto" w:sz="4" w:space="0"/>
            </w:tcBorders>
          </w:tcPr>
          <w:p w:rsidRPr="00140FE3" w:rsidR="001964DA" w:rsidP="0066382F" w:rsidRDefault="001964DA" w14:paraId="74114DB0" w14:textId="77777777">
            <w:pPr>
              <w:pStyle w:val="BodyTextnospace"/>
            </w:pPr>
          </w:p>
        </w:tc>
      </w:tr>
      <w:tr w:rsidRPr="00140FE3" w:rsidR="001964DA" w:rsidTr="0066382F" w14:paraId="4C2D3BD2" w14:textId="77777777">
        <w:tc>
          <w:tcPr>
            <w:tcW w:w="4680" w:type="dxa"/>
            <w:tcBorders>
              <w:right w:val="single" w:color="auto" w:sz="4" w:space="0"/>
            </w:tcBorders>
          </w:tcPr>
          <w:p w:rsidRPr="00140FE3" w:rsidR="001964DA" w:rsidP="0066382F" w:rsidRDefault="001964DA" w14:paraId="271AB959" w14:textId="77777777">
            <w:pPr>
              <w:pStyle w:val="BodyTextnospace"/>
              <w:keepNext/>
            </w:pPr>
            <w:r w:rsidRPr="00140FE3">
              <w:t>...continuing education students?</w:t>
            </w:r>
          </w:p>
        </w:tc>
        <w:tc>
          <w:tcPr>
            <w:tcW w:w="5544" w:type="dxa"/>
            <w:vMerge/>
            <w:tcBorders>
              <w:left w:val="single" w:color="auto" w:sz="4" w:space="0"/>
            </w:tcBorders>
          </w:tcPr>
          <w:p w:rsidRPr="00140FE3" w:rsidR="001964DA" w:rsidP="0066382F" w:rsidRDefault="001964DA" w14:paraId="4745647F" w14:textId="77777777">
            <w:pPr>
              <w:pStyle w:val="BodyTextnospace"/>
            </w:pPr>
          </w:p>
        </w:tc>
      </w:tr>
      <w:tr w:rsidRPr="00140FE3" w:rsidR="001964DA" w:rsidTr="0066382F" w14:paraId="5B89095F" w14:textId="77777777">
        <w:tc>
          <w:tcPr>
            <w:tcW w:w="4680" w:type="dxa"/>
            <w:tcBorders>
              <w:right w:val="single" w:color="auto" w:sz="4" w:space="0"/>
            </w:tcBorders>
          </w:tcPr>
          <w:p w:rsidRPr="00140FE3" w:rsidR="001964DA" w:rsidP="0066382F" w:rsidRDefault="001964DA" w14:paraId="7E5CBF67" w14:textId="77777777">
            <w:pPr>
              <w:pStyle w:val="BodyTextnospace"/>
            </w:pPr>
            <w:r w:rsidRPr="00140FE3">
              <w:t>...extension division students?</w:t>
            </w:r>
          </w:p>
        </w:tc>
        <w:tc>
          <w:tcPr>
            <w:tcW w:w="5544" w:type="dxa"/>
            <w:vMerge/>
            <w:tcBorders>
              <w:left w:val="single" w:color="auto" w:sz="4" w:space="0"/>
            </w:tcBorders>
          </w:tcPr>
          <w:p w:rsidRPr="00140FE3" w:rsidR="001964DA" w:rsidP="0066382F" w:rsidRDefault="001964DA" w14:paraId="4727C3A2" w14:textId="77777777">
            <w:pPr>
              <w:pStyle w:val="BodyTextnospace"/>
            </w:pPr>
          </w:p>
        </w:tc>
      </w:tr>
    </w:tbl>
    <w:p w:rsidR="001964DA" w:rsidP="001964DA" w:rsidRDefault="001964DA" w14:paraId="33397474" w14:textId="77777777">
      <w:pPr>
        <w:pStyle w:val="BodyText"/>
      </w:pPr>
      <w:r>
        <w:t>Note that students may be eligible for NPSAS:20 even if they are not in a formal degree program. For example, someone who is taking a credit-bearing computer programming course to enhance his or her job skills would be considered eligible and should be included on the enrollment list.</w:t>
      </w:r>
    </w:p>
    <w:p w:rsidR="001964DA" w:rsidP="001964DA" w:rsidRDefault="001964DA" w14:paraId="3E35520B" w14:textId="77777777">
      <w:pPr>
        <w:pStyle w:val="Question"/>
      </w:pPr>
      <w:r>
        <w:t>Should I include students who enrolled but later withdrew without completing any courses?</w:t>
      </w:r>
    </w:p>
    <w:p w:rsidR="001964DA" w:rsidP="001964DA" w:rsidRDefault="001964DA" w14:paraId="1E9949EA" w14:textId="77777777">
      <w:pPr>
        <w:pStyle w:val="BodyText"/>
      </w:pPr>
      <w:r>
        <w:t>Include all eligible students who enrolled and paid their tuition and fees UNLESS they withdrew early enough to receive a full refund of their tuition and fees.</w:t>
      </w:r>
    </w:p>
    <w:p w:rsidR="001964DA" w:rsidP="001964DA" w:rsidRDefault="001964DA" w14:paraId="79B54848" w14:textId="77777777">
      <w:pPr>
        <w:pStyle w:val="Question"/>
      </w:pPr>
      <w:r>
        <w:t>Should I include students taking courses on this campus when this is not the students' home institution?</w:t>
      </w:r>
    </w:p>
    <w:p w:rsidR="001964DA" w:rsidP="001964DA" w:rsidRDefault="001964DA" w14:paraId="3AA2EDCA" w14:textId="77777777">
      <w:pPr>
        <w:pStyle w:val="BodyText"/>
      </w:pPr>
      <w:r>
        <w:t>No, do not include students on your enrollment list who pay their tuition solely to another institution. We consider students to be enrolled at the institution to which they pay their tuition.</w:t>
      </w:r>
    </w:p>
    <w:p w:rsidR="001964DA" w:rsidP="001964DA" w:rsidRDefault="001964DA" w14:paraId="17892D23" w14:textId="77777777">
      <w:pPr>
        <w:pStyle w:val="Question"/>
      </w:pPr>
      <w:r>
        <w:t>Should I include graduate students on the list if they were enrolled in a graduate program but were only auditing courses (e.g., because they did not need any more credits for graduation)?</w:t>
      </w:r>
    </w:p>
    <w:p w:rsidR="001964DA" w:rsidP="001964DA" w:rsidRDefault="001964DA" w14:paraId="04954786" w14:textId="77777777">
      <w:pPr>
        <w:pStyle w:val="BodyText"/>
      </w:pPr>
      <w:r>
        <w:t>Yes. Students enrolled in academic programs are eligible for this study, even if they are no longer enrolled in courses for credit.</w:t>
      </w:r>
    </w:p>
    <w:p w:rsidR="001964DA" w:rsidP="001964DA" w:rsidRDefault="001964DA" w14:paraId="6DE58ECF" w14:textId="77777777">
      <w:pPr>
        <w:pStyle w:val="Question"/>
      </w:pPr>
      <w:r>
        <w:t>Should I include international students on the student enrollment list?</w:t>
      </w:r>
    </w:p>
    <w:p w:rsidR="001964DA" w:rsidP="001964DA" w:rsidRDefault="001964DA" w14:paraId="1AA47EB5" w14:textId="3BD6958E">
      <w:pPr>
        <w:pStyle w:val="BodyText"/>
      </w:pPr>
      <w:r>
        <w:t>Yes. International students should be included on the student enrollment list if they meet the other eligibility criteria. Not</w:t>
      </w:r>
      <w:r w:rsidR="006970FF">
        <w:t>e</w:t>
      </w:r>
      <w:r>
        <w:t xml:space="preserve"> that study abroad students who are paying tuition to another institution are not eligible.</w:t>
      </w:r>
    </w:p>
    <w:p w:rsidR="001964DA" w:rsidP="001964DA" w:rsidRDefault="001964DA" w14:paraId="339DA19F" w14:textId="77777777">
      <w:pPr>
        <w:pStyle w:val="Question"/>
      </w:pPr>
      <w:r>
        <w:t>My institution uses different student degree program classifications than you request. How should I provide degree program?</w:t>
      </w:r>
    </w:p>
    <w:p w:rsidR="001964DA" w:rsidP="001964DA" w:rsidRDefault="001964DA" w14:paraId="414E2F9F" w14:textId="77777777">
      <w:pPr>
        <w:pStyle w:val="BodyText"/>
      </w:pPr>
      <w:r>
        <w:t>If possible, please categorize your students within the student degree program categories that we request. However, if this is not possible, please classify the students as indicated in your institution's records and provide us with the definitions of these classifications. You can upload these classifications with your list, or e-mail them to [E-MAIL ADDRESS].</w:t>
      </w:r>
    </w:p>
    <w:p w:rsidR="001964DA" w:rsidP="001964DA" w:rsidRDefault="001964DA" w14:paraId="6F85BEF3" w14:textId="77777777">
      <w:pPr>
        <w:pStyle w:val="Question"/>
      </w:pPr>
      <w:r>
        <w:t>What should I do if I cannot provide students’ first names, middle initials, last names, and name suffixes as four separate fields?</w:t>
      </w:r>
    </w:p>
    <w:p w:rsidR="001964DA" w:rsidP="001964DA" w:rsidRDefault="001964DA" w14:paraId="78FB6876" w14:textId="77777777">
      <w:pPr>
        <w:pStyle w:val="BodyText"/>
      </w:pPr>
      <w:r>
        <w:t>When uploading your file on the website, let us know how your file is constructed by providing comments in the text box located on the upload page or in an e-mail to [E-MAIL ADDRESS].</w:t>
      </w:r>
    </w:p>
    <w:p w:rsidR="001964DA" w:rsidP="001964DA" w:rsidRDefault="001964DA" w14:paraId="5FE35E31" w14:textId="77777777">
      <w:pPr>
        <w:pStyle w:val="Question"/>
      </w:pPr>
      <w:r>
        <w:t>What if my institution does not have student ID numbers separate from SSNs?</w:t>
      </w:r>
    </w:p>
    <w:p w:rsidR="001964DA" w:rsidP="001964DA" w:rsidRDefault="001964DA" w14:paraId="30A16A39" w14:textId="77777777">
      <w:pPr>
        <w:pStyle w:val="BodyText"/>
      </w:pPr>
      <w:r>
        <w:t>If your institution does not have separate student ID numbers, you can either leave the student ID field blank or use SSN in the student ID field and the SSN field.</w:t>
      </w:r>
    </w:p>
    <w:p w:rsidR="007C65F6" w:rsidP="001964DA" w:rsidRDefault="007C65F6" w14:paraId="56D3D40B" w14:textId="77777777">
      <w:pPr>
        <w:pStyle w:val="BodyText"/>
      </w:pPr>
    </w:p>
    <w:p w:rsidR="001964DA" w:rsidP="001964DA" w:rsidRDefault="001964DA" w14:paraId="3B74E02E" w14:textId="77777777">
      <w:pPr>
        <w:pStyle w:val="BodyText"/>
        <w:sectPr w:rsidR="001964DA" w:rsidSect="003D0278">
          <w:footerReference w:type="even" r:id="rId43"/>
          <w:footerReference w:type="default" r:id="rId44"/>
          <w:pgSz w:w="12240" w:h="15840" w:code="1"/>
          <w:pgMar w:top="1008" w:right="1008" w:bottom="1008" w:left="1008" w:header="432" w:footer="432" w:gutter="0"/>
          <w:pgNumType w:chapStyle="9"/>
          <w:cols w:space="720"/>
          <w:titlePg/>
        </w:sectPr>
      </w:pPr>
    </w:p>
    <w:p w:rsidRPr="00305D0F" w:rsidR="001964DA" w:rsidP="00305D0F" w:rsidRDefault="001964DA" w14:paraId="0DC90587" w14:textId="77777777">
      <w:pPr>
        <w:rPr>
          <w:b/>
          <w:bCs/>
          <w:sz w:val="28"/>
          <w:szCs w:val="22"/>
        </w:rPr>
      </w:pPr>
      <w:r w:rsidRPr="00305D0F">
        <w:rPr>
          <w:b/>
          <w:bCs/>
          <w:sz w:val="28"/>
          <w:szCs w:val="22"/>
        </w:rPr>
        <w:lastRenderedPageBreak/>
        <w:t>NPSAS:20 Student Enrollment List File Layout Specifications</w:t>
      </w:r>
    </w:p>
    <w:tbl>
      <w:tblPr>
        <w:tblStyle w:val="TableGrid1"/>
        <w:tblW w:w="5000" w:type="pct"/>
        <w:tblLayout w:type="fixed"/>
        <w:tblLook w:val="01E0" w:firstRow="1" w:lastRow="1" w:firstColumn="1" w:lastColumn="1" w:noHBand="0" w:noVBand="0"/>
      </w:tblPr>
      <w:tblGrid>
        <w:gridCol w:w="828"/>
        <w:gridCol w:w="3513"/>
        <w:gridCol w:w="2430"/>
        <w:gridCol w:w="5218"/>
        <w:gridCol w:w="1350"/>
        <w:gridCol w:w="989"/>
      </w:tblGrid>
      <w:tr w:rsidRPr="00B62B65" w:rsidR="001964DA" w:rsidTr="00760508" w14:paraId="76F26517" w14:textId="77777777">
        <w:trPr>
          <w:cantSplit/>
          <w:trHeight w:val="144"/>
          <w:tblHeader/>
        </w:trPr>
        <w:tc>
          <w:tcPr>
            <w:tcW w:w="289" w:type="pct"/>
            <w:shd w:val="clear" w:color="auto" w:fill="1F497D" w:themeFill="text2"/>
            <w:vAlign w:val="bottom"/>
          </w:tcPr>
          <w:p w:rsidRPr="00B62B65" w:rsidR="001964DA" w:rsidP="00237545" w:rsidRDefault="001964DA" w14:paraId="6E1ED935" w14:textId="77777777">
            <w:pPr>
              <w:suppressAutoHyphens/>
              <w:rPr>
                <w:rFonts w:ascii="Arial" w:hAnsi="Arial" w:cs="Arial"/>
                <w:b/>
                <w:bCs/>
                <w:snapToGrid w:val="0"/>
                <w:color w:val="FFFFFF" w:themeColor="background1"/>
                <w:sz w:val="20"/>
                <w:szCs w:val="16"/>
                <w:bdr w:val="single" w:color="auto" w:sz="4" w:space="0"/>
                <w:lang w:eastAsia="ar-SA"/>
              </w:rPr>
            </w:pPr>
            <w:r w:rsidRPr="00B62B65">
              <w:rPr>
                <w:rFonts w:ascii="Arial" w:hAnsi="Arial" w:cs="Arial"/>
                <w:b/>
                <w:snapToGrid w:val="0"/>
                <w:color w:val="FFFFFF" w:themeColor="background1"/>
                <w:sz w:val="20"/>
                <w:szCs w:val="16"/>
                <w:lang w:eastAsia="ar-SA"/>
              </w:rPr>
              <w:t>Field #</w:t>
            </w:r>
          </w:p>
        </w:tc>
        <w:tc>
          <w:tcPr>
            <w:tcW w:w="1226" w:type="pct"/>
            <w:shd w:val="clear" w:color="auto" w:fill="1F497D" w:themeFill="text2"/>
            <w:vAlign w:val="bottom"/>
          </w:tcPr>
          <w:p w:rsidRPr="00B62B65" w:rsidR="001964DA" w:rsidP="00237545" w:rsidRDefault="001964DA" w14:paraId="307FAE68" w14:textId="77777777">
            <w:pPr>
              <w:suppressAutoHyphens/>
              <w:rPr>
                <w:rFonts w:ascii="Arial" w:hAnsi="Arial" w:cs="Arial"/>
                <w:b/>
                <w:color w:val="FFFFFF" w:themeColor="background1"/>
                <w:sz w:val="20"/>
                <w:szCs w:val="16"/>
                <w:lang w:eastAsia="ar-SA"/>
              </w:rPr>
            </w:pPr>
            <w:r w:rsidRPr="00B62B65">
              <w:rPr>
                <w:rFonts w:ascii="Arial" w:hAnsi="Arial" w:cs="Arial"/>
                <w:b/>
                <w:snapToGrid w:val="0"/>
                <w:color w:val="FFFFFF" w:themeColor="background1"/>
                <w:sz w:val="20"/>
                <w:szCs w:val="16"/>
                <w:bdr w:val="single" w:color="auto" w:sz="4" w:space="0"/>
                <w:lang w:eastAsia="ar-SA"/>
              </w:rPr>
              <w:br w:type="page"/>
            </w:r>
            <w:r w:rsidRPr="00B62B65">
              <w:rPr>
                <w:rFonts w:ascii="Arial" w:hAnsi="Arial" w:cs="Arial"/>
                <w:b/>
                <w:color w:val="FFFFFF" w:themeColor="background1"/>
                <w:sz w:val="20"/>
                <w:szCs w:val="16"/>
                <w:lang w:eastAsia="ar-SA"/>
              </w:rPr>
              <w:t>Student data element</w:t>
            </w:r>
          </w:p>
        </w:tc>
        <w:tc>
          <w:tcPr>
            <w:tcW w:w="848" w:type="pct"/>
            <w:shd w:val="clear" w:color="auto" w:fill="1F497D" w:themeFill="text2"/>
            <w:vAlign w:val="bottom"/>
          </w:tcPr>
          <w:p w:rsidRPr="00B62B65" w:rsidR="001964DA" w:rsidP="00237545" w:rsidRDefault="001964DA" w14:paraId="2D5291D7" w14:textId="77777777">
            <w:pPr>
              <w:suppressAutoHyphens/>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Valid Values</w:t>
            </w:r>
          </w:p>
        </w:tc>
        <w:tc>
          <w:tcPr>
            <w:tcW w:w="1821" w:type="pct"/>
            <w:shd w:val="clear" w:color="auto" w:fill="1F497D" w:themeFill="text2"/>
            <w:vAlign w:val="bottom"/>
          </w:tcPr>
          <w:p w:rsidRPr="00B62B65" w:rsidR="001964DA" w:rsidP="00237545" w:rsidRDefault="001964DA" w14:paraId="53B1B893" w14:textId="77777777">
            <w:pPr>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Notes</w:t>
            </w:r>
          </w:p>
        </w:tc>
        <w:tc>
          <w:tcPr>
            <w:tcW w:w="471" w:type="pct"/>
            <w:shd w:val="clear" w:color="auto" w:fill="1F497D" w:themeFill="text2"/>
            <w:vAlign w:val="bottom"/>
          </w:tcPr>
          <w:p w:rsidRPr="00B62B65" w:rsidR="001964DA" w:rsidP="00237545" w:rsidRDefault="001964DA" w14:paraId="6402C694" w14:textId="32380DB2">
            <w:pPr>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Critical Data Element</w:t>
            </w:r>
            <w:r w:rsidR="00A306D6">
              <w:rPr>
                <w:rStyle w:val="FootnoteReference"/>
                <w:rFonts w:cs="Arial"/>
                <w:b/>
                <w:color w:val="FFFFFF" w:themeColor="background1"/>
                <w:lang w:eastAsia="ar-SA"/>
              </w:rPr>
              <w:footnoteReference w:id="2"/>
            </w:r>
          </w:p>
        </w:tc>
        <w:tc>
          <w:tcPr>
            <w:tcW w:w="345" w:type="pct"/>
            <w:shd w:val="clear" w:color="auto" w:fill="1F497D" w:themeFill="text2"/>
            <w:vAlign w:val="bottom"/>
          </w:tcPr>
          <w:p w:rsidRPr="00B62B65" w:rsidR="001964DA" w:rsidP="00237545" w:rsidRDefault="001964DA" w14:paraId="5988FA2D" w14:textId="77777777">
            <w:pPr>
              <w:rPr>
                <w:rFonts w:ascii="Arial" w:hAnsi="Arial" w:cs="Arial"/>
                <w:b/>
                <w:bCs/>
                <w:color w:val="FFFFFF" w:themeColor="background1"/>
                <w:sz w:val="20"/>
                <w:szCs w:val="16"/>
                <w:lang w:eastAsia="ar-SA"/>
              </w:rPr>
            </w:pPr>
            <w:r w:rsidRPr="00B62B65">
              <w:rPr>
                <w:rFonts w:ascii="Arial" w:hAnsi="Arial" w:cs="Arial"/>
                <w:b/>
                <w:color w:val="FFFFFF" w:themeColor="background1"/>
                <w:sz w:val="20"/>
                <w:szCs w:val="16"/>
                <w:lang w:eastAsia="ar-SA"/>
              </w:rPr>
              <w:t>Max field length</w:t>
            </w:r>
          </w:p>
        </w:tc>
      </w:tr>
      <w:tr w:rsidRPr="00B62B65" w:rsidR="001964DA" w:rsidTr="00760508" w14:paraId="4180B447" w14:textId="77777777">
        <w:trPr>
          <w:cantSplit/>
          <w:trHeight w:val="144"/>
        </w:trPr>
        <w:tc>
          <w:tcPr>
            <w:tcW w:w="289" w:type="pct"/>
          </w:tcPr>
          <w:p w:rsidRPr="00B62B65" w:rsidR="001964DA" w:rsidP="00E04C04" w:rsidRDefault="001964DA" w14:paraId="4C1D0DE7"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11AB3C26" w14:textId="77777777">
            <w:pPr>
              <w:suppressAutoHyphens/>
              <w:rPr>
                <w:rFonts w:ascii="Arial" w:hAnsi="Arial" w:cs="Arial"/>
                <w:sz w:val="16"/>
                <w:szCs w:val="16"/>
                <w:lang w:eastAsia="ar-SA"/>
              </w:rPr>
            </w:pPr>
            <w:r w:rsidRPr="00B62B65">
              <w:rPr>
                <w:rFonts w:ascii="Arial" w:hAnsi="Arial" w:cs="Arial"/>
                <w:sz w:val="16"/>
                <w:szCs w:val="16"/>
                <w:lang w:eastAsia="ar-SA"/>
              </w:rPr>
              <w:t>IPEDS UNITID</w:t>
            </w:r>
          </w:p>
        </w:tc>
        <w:tc>
          <w:tcPr>
            <w:tcW w:w="848" w:type="pct"/>
          </w:tcPr>
          <w:p w:rsidRPr="00B62B65" w:rsidR="001964DA" w:rsidP="00237545" w:rsidRDefault="001964DA" w14:paraId="712F407D" w14:textId="77777777">
            <w:pPr>
              <w:suppressAutoHyphens/>
              <w:rPr>
                <w:rFonts w:ascii="Arial" w:hAnsi="Arial" w:cs="Arial"/>
                <w:sz w:val="16"/>
                <w:szCs w:val="16"/>
                <w:lang w:eastAsia="ar-SA"/>
              </w:rPr>
            </w:pPr>
          </w:p>
        </w:tc>
        <w:tc>
          <w:tcPr>
            <w:tcW w:w="1821" w:type="pct"/>
          </w:tcPr>
          <w:p w:rsidRPr="00B62B65" w:rsidR="001964DA" w:rsidP="00237545" w:rsidRDefault="001964DA" w14:paraId="3CC9EE93"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29D25E49"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0677EB0B"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r w:rsidRPr="00B62B65" w:rsidR="001964DA" w:rsidTr="00760508" w14:paraId="5EC0E9CC" w14:textId="77777777">
        <w:trPr>
          <w:cantSplit/>
          <w:trHeight w:val="144"/>
        </w:trPr>
        <w:tc>
          <w:tcPr>
            <w:tcW w:w="289" w:type="pct"/>
          </w:tcPr>
          <w:p w:rsidRPr="00B62B65" w:rsidR="001964DA" w:rsidP="00E04C04" w:rsidRDefault="001964DA" w14:paraId="0190D2E0"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2BF68F01" w14:textId="77777777">
            <w:pPr>
              <w:suppressAutoHyphens/>
              <w:rPr>
                <w:rFonts w:ascii="Arial" w:hAnsi="Arial" w:cs="Arial"/>
                <w:sz w:val="16"/>
                <w:szCs w:val="16"/>
                <w:lang w:eastAsia="ar-SA"/>
              </w:rPr>
            </w:pPr>
            <w:r w:rsidRPr="00B62B65">
              <w:rPr>
                <w:rFonts w:ascii="Arial" w:hAnsi="Arial" w:cs="Arial"/>
                <w:sz w:val="16"/>
                <w:szCs w:val="16"/>
                <w:lang w:eastAsia="ar-SA"/>
              </w:rPr>
              <w:t>Student ID</w:t>
            </w:r>
          </w:p>
        </w:tc>
        <w:tc>
          <w:tcPr>
            <w:tcW w:w="848" w:type="pct"/>
          </w:tcPr>
          <w:p w:rsidRPr="00B62B65" w:rsidR="001964DA" w:rsidP="00237545" w:rsidRDefault="001964DA" w14:paraId="2CD8D29C" w14:textId="77777777">
            <w:pPr>
              <w:suppressAutoHyphens/>
              <w:rPr>
                <w:rFonts w:ascii="Arial" w:hAnsi="Arial" w:cs="Arial"/>
                <w:sz w:val="16"/>
                <w:szCs w:val="16"/>
                <w:lang w:eastAsia="ar-SA"/>
              </w:rPr>
            </w:pPr>
          </w:p>
        </w:tc>
        <w:tc>
          <w:tcPr>
            <w:tcW w:w="1821" w:type="pct"/>
          </w:tcPr>
          <w:p w:rsidRPr="00B62B65" w:rsidR="001964DA" w:rsidP="00237545" w:rsidRDefault="001964DA" w14:paraId="15148753"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4F983269"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1CD2D1A2"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25</w:t>
            </w:r>
          </w:p>
        </w:tc>
      </w:tr>
      <w:tr w:rsidRPr="00B62B65" w:rsidR="001964DA" w:rsidTr="00760508" w14:paraId="722B5DC2" w14:textId="77777777">
        <w:trPr>
          <w:cantSplit/>
          <w:trHeight w:val="144"/>
        </w:trPr>
        <w:tc>
          <w:tcPr>
            <w:tcW w:w="289" w:type="pct"/>
          </w:tcPr>
          <w:p w:rsidRPr="00B62B65" w:rsidR="001964DA" w:rsidP="00E04C04" w:rsidRDefault="001964DA" w14:paraId="29D62EEC"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18D2D839" w14:textId="77777777">
            <w:pPr>
              <w:suppressAutoHyphens/>
              <w:rPr>
                <w:rFonts w:ascii="Arial" w:hAnsi="Arial" w:cs="Arial"/>
                <w:sz w:val="16"/>
                <w:szCs w:val="16"/>
                <w:lang w:eastAsia="ar-SA"/>
              </w:rPr>
            </w:pPr>
            <w:r w:rsidRPr="00B62B65">
              <w:rPr>
                <w:rFonts w:ascii="Arial" w:hAnsi="Arial" w:cs="Arial"/>
                <w:sz w:val="16"/>
                <w:szCs w:val="16"/>
                <w:lang w:eastAsia="ar-SA"/>
              </w:rPr>
              <w:t>First name</w:t>
            </w:r>
          </w:p>
        </w:tc>
        <w:tc>
          <w:tcPr>
            <w:tcW w:w="848" w:type="pct"/>
          </w:tcPr>
          <w:p w:rsidRPr="00B62B65" w:rsidR="001964DA" w:rsidP="00237545" w:rsidRDefault="001964DA" w14:paraId="6BBDB6EE" w14:textId="77777777">
            <w:pPr>
              <w:suppressAutoHyphens/>
              <w:rPr>
                <w:rFonts w:ascii="Arial" w:hAnsi="Arial" w:cs="Arial"/>
                <w:sz w:val="16"/>
                <w:szCs w:val="16"/>
                <w:lang w:eastAsia="ar-SA"/>
              </w:rPr>
            </w:pPr>
          </w:p>
        </w:tc>
        <w:tc>
          <w:tcPr>
            <w:tcW w:w="1821" w:type="pct"/>
          </w:tcPr>
          <w:p w:rsidRPr="00B62B65" w:rsidR="001964DA" w:rsidP="00237545" w:rsidRDefault="001964DA" w14:paraId="681FB973"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241A6DAF"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24EEA48C"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525E6251" w14:textId="77777777">
        <w:trPr>
          <w:cantSplit/>
          <w:trHeight w:val="144"/>
        </w:trPr>
        <w:tc>
          <w:tcPr>
            <w:tcW w:w="289" w:type="pct"/>
          </w:tcPr>
          <w:p w:rsidRPr="00B62B65" w:rsidR="001964DA" w:rsidP="00E04C04" w:rsidRDefault="001964DA" w14:paraId="04B8BF96"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3E9A8461" w14:textId="77777777">
            <w:pPr>
              <w:suppressAutoHyphens/>
              <w:rPr>
                <w:rFonts w:ascii="Arial" w:hAnsi="Arial" w:cs="Arial"/>
                <w:sz w:val="16"/>
                <w:szCs w:val="16"/>
                <w:lang w:eastAsia="ar-SA"/>
              </w:rPr>
            </w:pPr>
            <w:r w:rsidRPr="00B62B65">
              <w:rPr>
                <w:rFonts w:ascii="Arial" w:hAnsi="Arial" w:cs="Arial"/>
                <w:sz w:val="16"/>
                <w:szCs w:val="16"/>
                <w:lang w:eastAsia="ar-SA"/>
              </w:rPr>
              <w:t>Middle initial</w:t>
            </w:r>
          </w:p>
        </w:tc>
        <w:tc>
          <w:tcPr>
            <w:tcW w:w="848" w:type="pct"/>
          </w:tcPr>
          <w:p w:rsidRPr="00B62B65" w:rsidR="001964DA" w:rsidP="00237545" w:rsidRDefault="001964DA" w14:paraId="48D5617E" w14:textId="77777777">
            <w:pPr>
              <w:suppressAutoHyphens/>
              <w:rPr>
                <w:rFonts w:ascii="Arial" w:hAnsi="Arial" w:cs="Arial"/>
                <w:sz w:val="16"/>
                <w:szCs w:val="16"/>
                <w:lang w:eastAsia="ar-SA"/>
              </w:rPr>
            </w:pPr>
          </w:p>
        </w:tc>
        <w:tc>
          <w:tcPr>
            <w:tcW w:w="1821" w:type="pct"/>
          </w:tcPr>
          <w:p w:rsidRPr="00B62B65" w:rsidR="001964DA" w:rsidP="00237545" w:rsidRDefault="001964DA" w14:paraId="3D09F9F6"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42C72E61"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6E4B1B2C"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Pr="00B62B65" w:rsidR="001964DA" w:rsidTr="00760508" w14:paraId="6CB50CCC" w14:textId="77777777">
        <w:trPr>
          <w:cantSplit/>
          <w:trHeight w:val="144"/>
        </w:trPr>
        <w:tc>
          <w:tcPr>
            <w:tcW w:w="289" w:type="pct"/>
          </w:tcPr>
          <w:p w:rsidRPr="00B62B65" w:rsidR="001964DA" w:rsidP="00E04C04" w:rsidRDefault="001964DA" w14:paraId="09EE96AB"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2116DE69" w14:textId="77777777">
            <w:pPr>
              <w:suppressAutoHyphens/>
              <w:rPr>
                <w:rFonts w:ascii="Arial" w:hAnsi="Arial" w:cs="Arial"/>
                <w:sz w:val="16"/>
                <w:szCs w:val="16"/>
                <w:lang w:eastAsia="ar-SA"/>
              </w:rPr>
            </w:pPr>
            <w:r w:rsidRPr="00B62B65">
              <w:rPr>
                <w:rFonts w:ascii="Arial" w:hAnsi="Arial" w:cs="Arial"/>
                <w:sz w:val="16"/>
                <w:szCs w:val="16"/>
                <w:lang w:eastAsia="ar-SA"/>
              </w:rPr>
              <w:t>Last name</w:t>
            </w:r>
          </w:p>
        </w:tc>
        <w:tc>
          <w:tcPr>
            <w:tcW w:w="848" w:type="pct"/>
          </w:tcPr>
          <w:p w:rsidRPr="00B62B65" w:rsidR="001964DA" w:rsidP="00237545" w:rsidRDefault="001964DA" w14:paraId="055F3625" w14:textId="77777777">
            <w:pPr>
              <w:suppressAutoHyphens/>
              <w:rPr>
                <w:rFonts w:ascii="Arial" w:hAnsi="Arial" w:cs="Arial"/>
                <w:sz w:val="16"/>
                <w:szCs w:val="16"/>
                <w:lang w:eastAsia="ar-SA"/>
              </w:rPr>
            </w:pPr>
          </w:p>
        </w:tc>
        <w:tc>
          <w:tcPr>
            <w:tcW w:w="1821" w:type="pct"/>
          </w:tcPr>
          <w:p w:rsidRPr="00B62B65" w:rsidR="001964DA" w:rsidP="00237545" w:rsidRDefault="001964DA" w14:paraId="30ACCE4F"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70736E42"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1759D7B6"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6334E30D" w14:textId="77777777">
        <w:trPr>
          <w:cantSplit/>
          <w:trHeight w:val="144"/>
        </w:trPr>
        <w:tc>
          <w:tcPr>
            <w:tcW w:w="289" w:type="pct"/>
          </w:tcPr>
          <w:p w:rsidRPr="00B62B65" w:rsidR="001964DA" w:rsidP="00E04C04" w:rsidRDefault="001964DA" w14:paraId="78B8EA56"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6902EBBC" w14:textId="77777777">
            <w:pPr>
              <w:suppressAutoHyphens/>
              <w:rPr>
                <w:rFonts w:ascii="Arial" w:hAnsi="Arial" w:cs="Arial"/>
                <w:sz w:val="16"/>
                <w:szCs w:val="16"/>
                <w:lang w:eastAsia="ar-SA"/>
              </w:rPr>
            </w:pPr>
            <w:r w:rsidRPr="00B62B65">
              <w:rPr>
                <w:rFonts w:ascii="Arial" w:hAnsi="Arial" w:cs="Arial"/>
                <w:sz w:val="16"/>
                <w:szCs w:val="16"/>
                <w:lang w:eastAsia="ar-SA"/>
              </w:rPr>
              <w:t>Name suffix (e.g., Jr., Sr., III, etc.)</w:t>
            </w:r>
          </w:p>
        </w:tc>
        <w:tc>
          <w:tcPr>
            <w:tcW w:w="848" w:type="pct"/>
          </w:tcPr>
          <w:p w:rsidRPr="00B62B65" w:rsidR="001964DA" w:rsidP="00237545" w:rsidRDefault="001964DA" w14:paraId="301A8D4C" w14:textId="77777777">
            <w:pPr>
              <w:suppressAutoHyphens/>
              <w:rPr>
                <w:rFonts w:ascii="Arial" w:hAnsi="Arial" w:cs="Arial"/>
                <w:sz w:val="16"/>
                <w:szCs w:val="16"/>
                <w:lang w:eastAsia="ar-SA"/>
              </w:rPr>
            </w:pPr>
          </w:p>
        </w:tc>
        <w:tc>
          <w:tcPr>
            <w:tcW w:w="1821" w:type="pct"/>
          </w:tcPr>
          <w:p w:rsidRPr="00B62B65" w:rsidR="001964DA" w:rsidP="00237545" w:rsidRDefault="001964DA" w14:paraId="05AB7C12"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1EC381C1"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4D5579F7"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Pr="00B62B65" w:rsidR="001964DA" w:rsidTr="00760508" w14:paraId="00A6440B" w14:textId="77777777">
        <w:trPr>
          <w:cantSplit/>
          <w:trHeight w:val="144"/>
        </w:trPr>
        <w:tc>
          <w:tcPr>
            <w:tcW w:w="289" w:type="pct"/>
          </w:tcPr>
          <w:p w:rsidRPr="00B62B65" w:rsidR="001964DA" w:rsidP="00E04C04" w:rsidRDefault="001964DA" w14:paraId="7EF76041"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7334AB73" w14:textId="77777777">
            <w:pPr>
              <w:suppressAutoHyphens/>
              <w:rPr>
                <w:rFonts w:ascii="Arial" w:hAnsi="Arial" w:cs="Arial"/>
                <w:sz w:val="16"/>
                <w:szCs w:val="16"/>
                <w:lang w:eastAsia="ar-SA"/>
              </w:rPr>
            </w:pPr>
            <w:r w:rsidRPr="00B62B65">
              <w:rPr>
                <w:rFonts w:ascii="Arial" w:hAnsi="Arial" w:cs="Arial"/>
                <w:sz w:val="16"/>
                <w:szCs w:val="16"/>
                <w:lang w:eastAsia="ar-SA"/>
              </w:rPr>
              <w:t>Social Security Number (SSN)</w:t>
            </w:r>
          </w:p>
        </w:tc>
        <w:tc>
          <w:tcPr>
            <w:tcW w:w="848" w:type="pct"/>
          </w:tcPr>
          <w:p w:rsidRPr="00B62B65" w:rsidR="001964DA" w:rsidP="00237545" w:rsidRDefault="001964DA" w14:paraId="46A25523" w14:textId="77777777">
            <w:pPr>
              <w:suppressAutoHyphens/>
              <w:rPr>
                <w:rFonts w:ascii="Arial" w:hAnsi="Arial" w:cs="Arial"/>
                <w:sz w:val="16"/>
                <w:szCs w:val="16"/>
                <w:lang w:eastAsia="ar-SA"/>
              </w:rPr>
            </w:pPr>
          </w:p>
        </w:tc>
        <w:tc>
          <w:tcPr>
            <w:tcW w:w="1821" w:type="pct"/>
          </w:tcPr>
          <w:p w:rsidRPr="00B62B65" w:rsidR="001964DA" w:rsidP="00237545" w:rsidRDefault="001964DA" w14:paraId="5CA8EB04"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c>
          <w:tcPr>
            <w:tcW w:w="471" w:type="pct"/>
          </w:tcPr>
          <w:p w:rsidRPr="00B62B65" w:rsidR="001964DA" w:rsidP="00237545" w:rsidRDefault="001964DA" w14:paraId="574CE759"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3C541494"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9</w:t>
            </w:r>
          </w:p>
        </w:tc>
      </w:tr>
      <w:tr w:rsidRPr="00B62B65" w:rsidR="001964DA" w:rsidTr="00760508" w14:paraId="6D768F8C" w14:textId="77777777">
        <w:trPr>
          <w:cantSplit/>
          <w:trHeight w:val="144"/>
        </w:trPr>
        <w:tc>
          <w:tcPr>
            <w:tcW w:w="289" w:type="pct"/>
          </w:tcPr>
          <w:p w:rsidRPr="00B62B65" w:rsidR="001964DA" w:rsidP="00E04C04" w:rsidRDefault="001964DA" w14:paraId="058CF80C"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0C14919F" w14:textId="77777777">
            <w:pPr>
              <w:suppressAutoHyphens/>
              <w:rPr>
                <w:rFonts w:ascii="Arial" w:hAnsi="Arial" w:cs="Arial"/>
                <w:sz w:val="16"/>
                <w:szCs w:val="16"/>
                <w:lang w:eastAsia="ar-SA"/>
              </w:rPr>
            </w:pPr>
            <w:r w:rsidRPr="00B62B65">
              <w:rPr>
                <w:rFonts w:ascii="Arial" w:hAnsi="Arial" w:cs="Arial"/>
                <w:sz w:val="16"/>
                <w:szCs w:val="16"/>
                <w:lang w:eastAsia="ar-SA"/>
              </w:rPr>
              <w:t>Date of birth month (MM)</w:t>
            </w:r>
          </w:p>
        </w:tc>
        <w:tc>
          <w:tcPr>
            <w:tcW w:w="848" w:type="pct"/>
          </w:tcPr>
          <w:p w:rsidRPr="00B62B65" w:rsidR="001964DA" w:rsidP="00237545" w:rsidRDefault="001964DA" w14:paraId="0C2334A6" w14:textId="77777777">
            <w:pPr>
              <w:suppressAutoHyphens/>
              <w:rPr>
                <w:rFonts w:ascii="Arial" w:hAnsi="Arial" w:cs="Arial"/>
                <w:sz w:val="16"/>
                <w:szCs w:val="16"/>
                <w:lang w:eastAsia="ar-SA"/>
              </w:rPr>
            </w:pPr>
            <w:r w:rsidRPr="00B62B65">
              <w:rPr>
                <w:rFonts w:ascii="Arial" w:hAnsi="Arial" w:cs="Arial"/>
                <w:sz w:val="16"/>
                <w:szCs w:val="16"/>
                <w:lang w:eastAsia="ar-SA"/>
              </w:rPr>
              <w:t>01-12</w:t>
            </w:r>
          </w:p>
        </w:tc>
        <w:tc>
          <w:tcPr>
            <w:tcW w:w="1821" w:type="pct"/>
          </w:tcPr>
          <w:p w:rsidRPr="00B62B65" w:rsidR="001964DA" w:rsidP="00237545" w:rsidRDefault="001964DA" w14:paraId="3DA77B22"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5D2BA78A"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6EC74387"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5E3326C5" w14:textId="77777777">
        <w:trPr>
          <w:cantSplit/>
          <w:trHeight w:val="144"/>
        </w:trPr>
        <w:tc>
          <w:tcPr>
            <w:tcW w:w="289" w:type="pct"/>
          </w:tcPr>
          <w:p w:rsidRPr="00B62B65" w:rsidR="001964DA" w:rsidP="00E04C04" w:rsidRDefault="001964DA" w14:paraId="786DD149"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2802DF39" w14:textId="77777777">
            <w:pPr>
              <w:suppressAutoHyphens/>
              <w:rPr>
                <w:rFonts w:ascii="Arial" w:hAnsi="Arial" w:cs="Arial"/>
                <w:sz w:val="16"/>
                <w:szCs w:val="16"/>
                <w:lang w:eastAsia="ar-SA"/>
              </w:rPr>
            </w:pPr>
            <w:r w:rsidRPr="00B62B65">
              <w:rPr>
                <w:rFonts w:ascii="Arial" w:hAnsi="Arial" w:cs="Arial"/>
                <w:sz w:val="16"/>
                <w:szCs w:val="16"/>
                <w:lang w:eastAsia="ar-SA"/>
              </w:rPr>
              <w:t>Date of birth day (DD)</w:t>
            </w:r>
          </w:p>
        </w:tc>
        <w:tc>
          <w:tcPr>
            <w:tcW w:w="848" w:type="pct"/>
          </w:tcPr>
          <w:p w:rsidRPr="00B62B65" w:rsidR="001964DA" w:rsidP="00237545" w:rsidRDefault="001964DA" w14:paraId="113A515F" w14:textId="77777777">
            <w:pPr>
              <w:suppressAutoHyphens/>
              <w:rPr>
                <w:rFonts w:ascii="Arial" w:hAnsi="Arial" w:cs="Arial"/>
                <w:sz w:val="16"/>
                <w:szCs w:val="16"/>
                <w:lang w:eastAsia="ar-SA"/>
              </w:rPr>
            </w:pPr>
            <w:r w:rsidRPr="00B62B65">
              <w:rPr>
                <w:rFonts w:ascii="Arial" w:hAnsi="Arial" w:cs="Arial"/>
                <w:sz w:val="16"/>
                <w:szCs w:val="16"/>
                <w:lang w:eastAsia="ar-SA"/>
              </w:rPr>
              <w:t>01-31</w:t>
            </w:r>
          </w:p>
        </w:tc>
        <w:tc>
          <w:tcPr>
            <w:tcW w:w="1821" w:type="pct"/>
          </w:tcPr>
          <w:p w:rsidRPr="00B62B65" w:rsidR="001964DA" w:rsidP="00237545" w:rsidRDefault="001964DA" w14:paraId="05505DD1"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772BC628"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655DE550"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19EB400C" w14:textId="77777777">
        <w:trPr>
          <w:cantSplit/>
          <w:trHeight w:val="144"/>
        </w:trPr>
        <w:tc>
          <w:tcPr>
            <w:tcW w:w="289" w:type="pct"/>
          </w:tcPr>
          <w:p w:rsidRPr="00B62B65" w:rsidR="001964DA" w:rsidP="00E04C04" w:rsidRDefault="001964DA" w14:paraId="6B63454E"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5A66B732" w14:textId="77777777">
            <w:pPr>
              <w:suppressAutoHyphens/>
              <w:rPr>
                <w:rFonts w:ascii="Arial" w:hAnsi="Arial" w:cs="Arial"/>
                <w:sz w:val="16"/>
                <w:szCs w:val="16"/>
                <w:lang w:eastAsia="ar-SA"/>
              </w:rPr>
            </w:pPr>
            <w:r w:rsidRPr="00B62B65">
              <w:rPr>
                <w:rFonts w:ascii="Arial" w:hAnsi="Arial" w:cs="Arial"/>
                <w:sz w:val="16"/>
                <w:szCs w:val="16"/>
                <w:lang w:eastAsia="ar-SA"/>
              </w:rPr>
              <w:t>Date of birth year (YYYY)</w:t>
            </w:r>
          </w:p>
        </w:tc>
        <w:tc>
          <w:tcPr>
            <w:tcW w:w="848" w:type="pct"/>
          </w:tcPr>
          <w:p w:rsidRPr="00B62B65" w:rsidR="001964DA" w:rsidP="00237545" w:rsidRDefault="001964DA" w14:paraId="318EEEBA" w14:textId="77777777">
            <w:pPr>
              <w:suppressAutoHyphens/>
              <w:rPr>
                <w:rFonts w:ascii="Arial" w:hAnsi="Arial" w:cs="Arial"/>
                <w:sz w:val="16"/>
                <w:szCs w:val="16"/>
                <w:lang w:eastAsia="ar-SA"/>
              </w:rPr>
            </w:pPr>
            <w:r w:rsidRPr="00B62B65">
              <w:rPr>
                <w:rFonts w:ascii="Arial" w:hAnsi="Arial" w:cs="Arial"/>
                <w:sz w:val="16"/>
                <w:szCs w:val="16"/>
                <w:lang w:eastAsia="ar-SA"/>
              </w:rPr>
              <w:t>1940-2008</w:t>
            </w:r>
          </w:p>
        </w:tc>
        <w:tc>
          <w:tcPr>
            <w:tcW w:w="1821" w:type="pct"/>
          </w:tcPr>
          <w:p w:rsidRPr="00B62B65" w:rsidR="001964DA" w:rsidP="00237545" w:rsidRDefault="001964DA" w14:paraId="53692F2F"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05440135"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1CEF0DA5"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Pr="00B62B65" w:rsidR="001964DA" w:rsidTr="00760508" w14:paraId="18049CA4" w14:textId="77777777">
        <w:trPr>
          <w:cantSplit/>
          <w:trHeight w:val="144"/>
        </w:trPr>
        <w:tc>
          <w:tcPr>
            <w:tcW w:w="289" w:type="pct"/>
          </w:tcPr>
          <w:p w:rsidRPr="00B62B65" w:rsidR="001964DA" w:rsidP="00E04C04" w:rsidRDefault="001964DA" w14:paraId="7104BC50"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5DB92C7E" w14:textId="77777777">
            <w:pPr>
              <w:suppressAutoHyphens/>
              <w:rPr>
                <w:rFonts w:ascii="Arial" w:hAnsi="Arial" w:cs="Arial"/>
                <w:sz w:val="16"/>
                <w:szCs w:val="16"/>
                <w:lang w:eastAsia="ar-SA"/>
              </w:rPr>
            </w:pPr>
            <w:r w:rsidRPr="00B62B65">
              <w:rPr>
                <w:rFonts w:ascii="Arial" w:hAnsi="Arial" w:cs="Arial"/>
                <w:color w:val="000000"/>
                <w:sz w:val="16"/>
                <w:szCs w:val="16"/>
                <w:lang w:eastAsia="ar-SA"/>
              </w:rPr>
              <w:t>Sex</w:t>
            </w:r>
          </w:p>
        </w:tc>
        <w:tc>
          <w:tcPr>
            <w:tcW w:w="848" w:type="pct"/>
          </w:tcPr>
          <w:p w:rsidRPr="00B62B65" w:rsidR="001964DA" w:rsidP="00237545" w:rsidRDefault="001964DA" w14:paraId="23ECB91D" w14:textId="77777777">
            <w:pPr>
              <w:suppressAutoHyphens/>
              <w:rPr>
                <w:rFonts w:ascii="Arial" w:hAnsi="Arial" w:cs="Arial"/>
                <w:sz w:val="16"/>
                <w:szCs w:val="16"/>
                <w:lang w:eastAsia="ar-SA"/>
              </w:rPr>
            </w:pPr>
            <w:r w:rsidRPr="00B62B65">
              <w:rPr>
                <w:rFonts w:ascii="Arial" w:hAnsi="Arial" w:cs="Arial"/>
                <w:sz w:val="16"/>
                <w:szCs w:val="16"/>
                <w:lang w:eastAsia="ar-SA"/>
              </w:rPr>
              <w:t>0 = Male</w:t>
            </w:r>
          </w:p>
          <w:p w:rsidRPr="00B62B65" w:rsidR="001964DA" w:rsidP="00237545" w:rsidRDefault="001964DA" w14:paraId="4B86511F" w14:textId="77777777">
            <w:pPr>
              <w:suppressAutoHyphens/>
              <w:rPr>
                <w:rFonts w:ascii="Arial" w:hAnsi="Arial" w:cs="Arial"/>
                <w:sz w:val="16"/>
                <w:szCs w:val="16"/>
                <w:lang w:eastAsia="ar-SA"/>
              </w:rPr>
            </w:pPr>
            <w:r w:rsidRPr="00B62B65">
              <w:rPr>
                <w:rFonts w:ascii="Arial" w:hAnsi="Arial" w:cs="Arial"/>
                <w:sz w:val="16"/>
                <w:szCs w:val="16"/>
                <w:lang w:eastAsia="ar-SA"/>
              </w:rPr>
              <w:t>1 = Female</w:t>
            </w:r>
          </w:p>
          <w:p w:rsidRPr="00B62B65" w:rsidR="001964DA" w:rsidP="00237545" w:rsidRDefault="001964DA" w14:paraId="7AE2E5F4" w14:textId="77777777">
            <w:pPr>
              <w:suppressAutoHyphens/>
              <w:rPr>
                <w:rFonts w:ascii="Arial" w:hAnsi="Arial" w:cs="Arial"/>
                <w:sz w:val="16"/>
                <w:szCs w:val="16"/>
                <w:lang w:eastAsia="ar-SA"/>
              </w:rPr>
            </w:pPr>
            <w:r w:rsidRPr="00B62B65">
              <w:rPr>
                <w:rFonts w:ascii="Arial" w:hAnsi="Arial" w:cs="Arial"/>
                <w:sz w:val="16"/>
                <w:szCs w:val="16"/>
                <w:lang w:eastAsia="ar-SA"/>
              </w:rPr>
              <w:t>2 = Other</w:t>
            </w:r>
          </w:p>
          <w:p w:rsidRPr="00B62B65" w:rsidR="001964DA" w:rsidP="00237545" w:rsidRDefault="001964DA" w14:paraId="6D9CBDB8" w14:textId="77777777">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rsidRPr="00B62B65" w:rsidR="001964DA" w:rsidP="00237545" w:rsidRDefault="001964DA" w14:paraId="31273441"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480C778E"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2153698A"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77DCCCA0" w14:textId="77777777">
        <w:trPr>
          <w:cantSplit/>
          <w:trHeight w:val="144"/>
        </w:trPr>
        <w:tc>
          <w:tcPr>
            <w:tcW w:w="289" w:type="pct"/>
          </w:tcPr>
          <w:p w:rsidRPr="00B62B65" w:rsidR="001964DA" w:rsidP="00E04C04" w:rsidRDefault="001964DA" w14:paraId="03F9FA53"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28050537" w14:textId="77777777">
            <w:pPr>
              <w:suppressAutoHyphens/>
              <w:rPr>
                <w:rFonts w:ascii="Arial" w:hAnsi="Arial" w:cs="Arial"/>
                <w:sz w:val="16"/>
                <w:szCs w:val="16"/>
                <w:lang w:eastAsia="ar-SA"/>
              </w:rPr>
            </w:pPr>
            <w:r w:rsidRPr="00B62B65">
              <w:rPr>
                <w:rFonts w:ascii="Arial" w:hAnsi="Arial" w:cs="Arial"/>
                <w:sz w:val="16"/>
                <w:szCs w:val="16"/>
                <w:lang w:eastAsia="ar-SA"/>
              </w:rPr>
              <w:t>Veteran or Active Duty Military status</w:t>
            </w:r>
          </w:p>
        </w:tc>
        <w:tc>
          <w:tcPr>
            <w:tcW w:w="848" w:type="pct"/>
          </w:tcPr>
          <w:p w:rsidRPr="00B62B65" w:rsidR="001964DA" w:rsidP="00237545" w:rsidRDefault="001964DA" w14:paraId="63A5D842"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rsidRPr="00B62B65" w:rsidR="001964DA" w:rsidP="00237545" w:rsidRDefault="001964DA" w14:paraId="6C664E8A"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 = Yes, veteran</w:t>
            </w:r>
          </w:p>
          <w:p w:rsidRPr="00B62B65" w:rsidR="001964DA" w:rsidP="00237545" w:rsidRDefault="001964DA" w14:paraId="2BDFF9EC"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2 = Yes, active duty military</w:t>
            </w:r>
          </w:p>
          <w:p w:rsidRPr="00B62B65" w:rsidR="001964DA" w:rsidP="00237545" w:rsidRDefault="001964DA" w14:paraId="4A839AE4" w14:textId="77777777">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rsidRPr="00B62B65" w:rsidR="001964DA" w:rsidP="00237545" w:rsidRDefault="001964DA" w14:paraId="35D9F399"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Please indicate whether the sample member is a veteran of the U.S. Armed Forces or is serving on active duty (not whether the sample member is receiving veteran's benefits).</w:t>
            </w:r>
          </w:p>
        </w:tc>
        <w:tc>
          <w:tcPr>
            <w:tcW w:w="471" w:type="pct"/>
          </w:tcPr>
          <w:p w:rsidRPr="00B62B65" w:rsidR="001964DA" w:rsidP="00237545" w:rsidRDefault="001964DA" w14:paraId="0562F519"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4061829E"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16B33F25" w14:textId="77777777">
        <w:trPr>
          <w:cantSplit/>
          <w:trHeight w:val="144"/>
        </w:trPr>
        <w:tc>
          <w:tcPr>
            <w:tcW w:w="289" w:type="pct"/>
          </w:tcPr>
          <w:p w:rsidRPr="00B62B65" w:rsidR="001964DA" w:rsidP="00E04C04" w:rsidRDefault="001964DA" w14:paraId="6CA2FF2C"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44242E4D" w14:textId="77777777">
            <w:pPr>
              <w:suppressAutoHyphens/>
              <w:rPr>
                <w:rFonts w:ascii="Arial" w:hAnsi="Arial" w:cs="Arial"/>
                <w:sz w:val="16"/>
                <w:szCs w:val="16"/>
                <w:lang w:eastAsia="ar-SA"/>
              </w:rPr>
            </w:pPr>
            <w:r w:rsidRPr="00B62B65">
              <w:rPr>
                <w:rFonts w:ascii="Arial" w:hAnsi="Arial" w:cs="Arial"/>
                <w:sz w:val="16"/>
                <w:szCs w:val="16"/>
                <w:lang w:eastAsia="ar-SA"/>
              </w:rPr>
              <w:t>Student was solely a dual enrollment high school student or completing high school requirements?</w:t>
            </w:r>
          </w:p>
        </w:tc>
        <w:tc>
          <w:tcPr>
            <w:tcW w:w="848" w:type="pct"/>
          </w:tcPr>
          <w:p w:rsidRPr="00B62B65" w:rsidR="001964DA" w:rsidP="00237545" w:rsidRDefault="001964DA" w14:paraId="3B11086E" w14:textId="77777777">
            <w:pPr>
              <w:suppressAutoHyphens/>
              <w:ind w:left="217" w:hanging="294"/>
              <w:rPr>
                <w:rFonts w:ascii="Arial" w:hAnsi="Arial" w:cs="Arial"/>
                <w:sz w:val="16"/>
                <w:szCs w:val="16"/>
                <w:lang w:eastAsia="ar-SA"/>
              </w:rPr>
            </w:pPr>
            <w:r w:rsidRPr="00B62B65">
              <w:rPr>
                <w:rFonts w:ascii="Arial" w:hAnsi="Arial" w:cs="Arial"/>
                <w:sz w:val="16"/>
                <w:szCs w:val="16"/>
                <w:lang w:eastAsia="ar-SA"/>
              </w:rPr>
              <w:t>1 = Yes, student was enrolled in high school between July 1, 2019 and [date], 2020</w:t>
            </w:r>
          </w:p>
          <w:p w:rsidRPr="00B62B65" w:rsidR="001964DA" w:rsidP="00237545" w:rsidRDefault="001964DA" w14:paraId="177D303E" w14:textId="77777777">
            <w:pPr>
              <w:suppressAutoHyphens/>
              <w:ind w:left="217" w:hanging="294"/>
              <w:rPr>
                <w:rFonts w:ascii="Arial" w:hAnsi="Arial" w:cs="Arial"/>
                <w:sz w:val="16"/>
                <w:szCs w:val="16"/>
                <w:lang w:eastAsia="ar-SA"/>
              </w:rPr>
            </w:pPr>
            <w:r w:rsidRPr="00B62B65">
              <w:rPr>
                <w:rFonts w:ascii="Arial" w:hAnsi="Arial" w:cs="Arial"/>
                <w:sz w:val="16"/>
                <w:szCs w:val="16"/>
                <w:lang w:eastAsia="ar-SA"/>
              </w:rPr>
              <w:t>0 = No, student was not enrolled in high school between July 1, 2019 and [date], 2020</w:t>
            </w:r>
          </w:p>
          <w:p w:rsidRPr="00B62B65" w:rsidR="001964DA" w:rsidP="00237545" w:rsidRDefault="001964DA" w14:paraId="38B06A8E" w14:textId="77777777">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rsidRPr="00B62B65" w:rsidR="001964DA" w:rsidP="00237545" w:rsidRDefault="001964DA" w14:paraId="62F48D9E" w14:textId="77777777">
            <w:pPr>
              <w:tabs>
                <w:tab w:val="left" w:pos="2160"/>
              </w:tabs>
              <w:suppressAutoHyphens/>
              <w:rPr>
                <w:rFonts w:ascii="Arial" w:hAnsi="Arial" w:cs="Arial"/>
                <w:sz w:val="16"/>
                <w:szCs w:val="16"/>
                <w:lang w:eastAsia="ar-SA"/>
              </w:rPr>
            </w:pPr>
            <w:r w:rsidRPr="00B62B65">
              <w:rPr>
                <w:rFonts w:ascii="Arial" w:hAnsi="Arial" w:cs="Arial"/>
                <w:sz w:val="16"/>
                <w:szCs w:val="16"/>
                <w:lang w:eastAsia="ar-SA"/>
              </w:rPr>
              <w:t>The purpose of this item is to identify students who are not eligible for NPSAS:20 because they were dually enrolled in high school or completing high school requirements for their entire period of enrollment at your institution in the July 1, 2019 to [date] timeframe.</w:t>
            </w:r>
          </w:p>
          <w:p w:rsidRPr="00B62B65" w:rsidR="001964DA" w:rsidP="00237545" w:rsidRDefault="001964DA" w14:paraId="5AE9E3E7" w14:textId="77777777">
            <w:pPr>
              <w:tabs>
                <w:tab w:val="left" w:pos="2160"/>
              </w:tabs>
              <w:suppressAutoHyphens/>
              <w:rPr>
                <w:rFonts w:ascii="Arial" w:hAnsi="Arial" w:cs="Arial"/>
                <w:sz w:val="16"/>
                <w:szCs w:val="16"/>
                <w:lang w:eastAsia="ar-SA"/>
              </w:rPr>
            </w:pPr>
            <w:r w:rsidRPr="00B62B65">
              <w:rPr>
                <w:rFonts w:ascii="Arial" w:hAnsi="Arial" w:cs="Arial"/>
                <w:sz w:val="16"/>
                <w:szCs w:val="16"/>
                <w:lang w:eastAsia="ar-SA"/>
              </w:rPr>
              <w:t>Answer YES if the student was dually enrolled in high school or completing high school requirements for all enrollment at your institution within the July 1, 2019 to [date] timeframe.</w:t>
            </w:r>
          </w:p>
          <w:p w:rsidRPr="00B62B65" w:rsidR="001964DA" w:rsidP="00237545" w:rsidRDefault="001964DA" w14:paraId="59D8F846" w14:textId="77777777">
            <w:pPr>
              <w:tabs>
                <w:tab w:val="left" w:pos="2160"/>
              </w:tabs>
              <w:suppressAutoHyphens/>
              <w:rPr>
                <w:rFonts w:ascii="Arial" w:hAnsi="Arial" w:cs="Arial"/>
                <w:color w:val="000000"/>
                <w:sz w:val="16"/>
                <w:szCs w:val="16"/>
                <w:lang w:eastAsia="ar-SA"/>
              </w:rPr>
            </w:pPr>
            <w:r w:rsidRPr="00B62B65">
              <w:rPr>
                <w:rFonts w:ascii="Arial" w:hAnsi="Arial" w:cs="Arial"/>
                <w:sz w:val="16"/>
                <w:szCs w:val="16"/>
                <w:lang w:eastAsia="ar-SA"/>
              </w:rPr>
              <w:t>Answer NO if the student was dually enrolled but completed high school and continued to be enrolled at your institution in a postsecondary course of study at any time between July 1, 2019 and [date].</w:t>
            </w:r>
          </w:p>
        </w:tc>
        <w:tc>
          <w:tcPr>
            <w:tcW w:w="471" w:type="pct"/>
          </w:tcPr>
          <w:p w:rsidRPr="00B62B65" w:rsidR="001964DA" w:rsidP="00237545" w:rsidRDefault="001964DA" w14:paraId="73B969B9"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2B19C54F"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0B895DB6" w14:textId="77777777">
        <w:trPr>
          <w:cantSplit/>
          <w:trHeight w:val="144"/>
        </w:trPr>
        <w:tc>
          <w:tcPr>
            <w:tcW w:w="289" w:type="pct"/>
          </w:tcPr>
          <w:p w:rsidRPr="00B62B65" w:rsidR="001964DA" w:rsidP="00E04C04" w:rsidRDefault="001964DA" w14:paraId="758A20F1"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4F1EA7B9" w14:textId="77777777">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month (MM)</w:t>
            </w:r>
          </w:p>
        </w:tc>
        <w:tc>
          <w:tcPr>
            <w:tcW w:w="848" w:type="pct"/>
          </w:tcPr>
          <w:p w:rsidRPr="00B62B65" w:rsidR="001964DA" w:rsidP="00237545" w:rsidRDefault="001964DA" w14:paraId="66154CE1" w14:textId="77777777">
            <w:pPr>
              <w:suppressAutoHyphens/>
              <w:rPr>
                <w:rFonts w:ascii="Arial" w:hAnsi="Arial" w:cs="Arial"/>
                <w:sz w:val="16"/>
                <w:szCs w:val="16"/>
                <w:lang w:eastAsia="ar-SA"/>
              </w:rPr>
            </w:pPr>
          </w:p>
        </w:tc>
        <w:tc>
          <w:tcPr>
            <w:tcW w:w="1821" w:type="pct"/>
          </w:tcPr>
          <w:p w:rsidRPr="00B62B65" w:rsidR="001964DA" w:rsidP="00237545" w:rsidRDefault="001964DA" w14:paraId="5A334A6C"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7CBB06A5"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2DFAD9FC"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56226D7E" w14:textId="77777777">
        <w:trPr>
          <w:cantSplit/>
          <w:trHeight w:val="144"/>
        </w:trPr>
        <w:tc>
          <w:tcPr>
            <w:tcW w:w="289" w:type="pct"/>
          </w:tcPr>
          <w:p w:rsidRPr="00B62B65" w:rsidR="001964DA" w:rsidP="00E04C04" w:rsidRDefault="001964DA" w14:paraId="2FDCB555"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412549C8" w14:textId="77777777">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day (DD)</w:t>
            </w:r>
          </w:p>
        </w:tc>
        <w:tc>
          <w:tcPr>
            <w:tcW w:w="848" w:type="pct"/>
          </w:tcPr>
          <w:p w:rsidRPr="00B62B65" w:rsidR="001964DA" w:rsidP="00237545" w:rsidRDefault="001964DA" w14:paraId="4E8C5792" w14:textId="77777777">
            <w:pPr>
              <w:suppressAutoHyphens/>
              <w:rPr>
                <w:rFonts w:ascii="Arial" w:hAnsi="Arial" w:cs="Arial"/>
                <w:sz w:val="16"/>
                <w:szCs w:val="16"/>
                <w:lang w:eastAsia="ar-SA"/>
              </w:rPr>
            </w:pPr>
          </w:p>
        </w:tc>
        <w:tc>
          <w:tcPr>
            <w:tcW w:w="1821" w:type="pct"/>
          </w:tcPr>
          <w:p w:rsidRPr="00B62B65" w:rsidR="001964DA" w:rsidP="00237545" w:rsidRDefault="001964DA" w14:paraId="790854AD"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4FA56C7B"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183F7970"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20CA52D4" w14:textId="77777777">
        <w:trPr>
          <w:cantSplit/>
          <w:trHeight w:val="144"/>
        </w:trPr>
        <w:tc>
          <w:tcPr>
            <w:tcW w:w="289" w:type="pct"/>
          </w:tcPr>
          <w:p w:rsidRPr="00B62B65" w:rsidR="001964DA" w:rsidP="00E04C04" w:rsidRDefault="001964DA" w14:paraId="01CF5045"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09472436" w14:textId="77777777">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year (YYYY)</w:t>
            </w:r>
          </w:p>
        </w:tc>
        <w:tc>
          <w:tcPr>
            <w:tcW w:w="848" w:type="pct"/>
          </w:tcPr>
          <w:p w:rsidRPr="00B62B65" w:rsidR="001964DA" w:rsidP="00237545" w:rsidRDefault="001964DA" w14:paraId="0944E77E" w14:textId="77777777">
            <w:pPr>
              <w:suppressAutoHyphens/>
              <w:ind w:left="217" w:hanging="270"/>
              <w:rPr>
                <w:rFonts w:ascii="Arial" w:hAnsi="Arial" w:cs="Arial"/>
                <w:sz w:val="16"/>
                <w:szCs w:val="16"/>
                <w:lang w:eastAsia="ar-SA"/>
              </w:rPr>
            </w:pPr>
          </w:p>
        </w:tc>
        <w:tc>
          <w:tcPr>
            <w:tcW w:w="1821" w:type="pct"/>
          </w:tcPr>
          <w:p w:rsidRPr="00B62B65" w:rsidR="001964DA" w:rsidP="00237545" w:rsidRDefault="001964DA" w14:paraId="337175E7"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22C4DEC9"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75A39CFB"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Pr="00B62B65" w:rsidR="001964DA" w:rsidTr="00760508" w14:paraId="4D374A6C" w14:textId="77777777">
        <w:trPr>
          <w:cantSplit/>
          <w:trHeight w:val="144"/>
        </w:trPr>
        <w:tc>
          <w:tcPr>
            <w:tcW w:w="289" w:type="pct"/>
          </w:tcPr>
          <w:p w:rsidRPr="00B62B65" w:rsidR="001964DA" w:rsidP="00E04C04" w:rsidRDefault="001964DA" w14:paraId="0CD85C6C"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635E40B2" w14:textId="77777777">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Ethnicity</w:t>
            </w:r>
          </w:p>
        </w:tc>
        <w:tc>
          <w:tcPr>
            <w:tcW w:w="848" w:type="pct"/>
          </w:tcPr>
          <w:p w:rsidRPr="00B62B65" w:rsidR="001964DA" w:rsidP="00237545" w:rsidRDefault="001964DA" w14:paraId="31E4E5F9"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0 = Not Hispanic or Latino</w:t>
            </w:r>
          </w:p>
          <w:p w:rsidRPr="00B62B65" w:rsidR="001964DA" w:rsidP="00237545" w:rsidRDefault="001964DA" w14:paraId="35575E38"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 = Hispanic or Latino</w:t>
            </w:r>
          </w:p>
          <w:p w:rsidRPr="00B62B65" w:rsidR="001964DA" w:rsidP="00237545" w:rsidRDefault="001964DA" w14:paraId="73C65F3C"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rsidRPr="00B62B65" w:rsidR="001964DA" w:rsidP="00237545" w:rsidRDefault="001964DA" w14:paraId="1C407949"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the student declined to provide his or her ethnicity or race, indicate “Unknown.”</w:t>
            </w:r>
          </w:p>
          <w:p w:rsidR="001964DA" w:rsidP="00237545" w:rsidRDefault="001964DA" w14:paraId="70799BFD"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Note that these ethnicity and race categories differ from those </w:t>
            </w:r>
            <w:r w:rsidRPr="00B62B65">
              <w:rPr>
                <w:rFonts w:ascii="Arial" w:hAnsi="Arial" w:cs="Arial"/>
                <w:i/>
                <w:iCs/>
                <w:color w:val="000000"/>
                <w:sz w:val="16"/>
                <w:szCs w:val="16"/>
                <w:lang w:eastAsia="ar-SA"/>
              </w:rPr>
              <w:t>reported</w:t>
            </w:r>
            <w:r w:rsidRPr="00B62B65">
              <w:rPr>
                <w:rFonts w:ascii="Arial" w:hAnsi="Arial" w:cs="Arial"/>
                <w:color w:val="000000"/>
                <w:sz w:val="16"/>
                <w:szCs w:val="16"/>
                <w:lang w:eastAsia="ar-SA"/>
              </w:rPr>
              <w:t xml:space="preserve"> to IPEDS but are consistent with IPEDS requirements for the </w:t>
            </w:r>
            <w:r w:rsidRPr="00B62B65">
              <w:rPr>
                <w:rFonts w:ascii="Arial" w:hAnsi="Arial" w:cs="Arial"/>
                <w:i/>
                <w:iCs/>
                <w:color w:val="000000"/>
                <w:sz w:val="16"/>
                <w:szCs w:val="16"/>
                <w:lang w:eastAsia="ar-SA"/>
              </w:rPr>
              <w:t>collection</w:t>
            </w:r>
            <w:r w:rsidRPr="00B62B65">
              <w:rPr>
                <w:rFonts w:ascii="Arial" w:hAnsi="Arial" w:cs="Arial"/>
                <w:color w:val="000000"/>
                <w:sz w:val="16"/>
                <w:szCs w:val="16"/>
                <w:lang w:eastAsia="ar-SA"/>
              </w:rPr>
              <w:t xml:space="preserve"> of ethnicity and race</w:t>
            </w:r>
            <w:r>
              <w:rPr>
                <w:rFonts w:ascii="Arial" w:hAnsi="Arial" w:cs="Arial"/>
                <w:color w:val="000000"/>
                <w:sz w:val="16"/>
                <w:szCs w:val="16"/>
                <w:lang w:eastAsia="ar-SA"/>
              </w:rPr>
              <w:t>.</w:t>
            </w:r>
          </w:p>
          <w:p w:rsidRPr="00B62B65" w:rsidR="001964DA" w:rsidP="00237545" w:rsidRDefault="001964DA" w14:paraId="04623B24"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For more information about IPEDS requirements for the collection and reporting of ethnicity and race, visit </w:t>
            </w:r>
            <w:hyperlink w:history="1" w:anchor="1" r:id="rId45">
              <w:r w:rsidRPr="00B62B65">
                <w:rPr>
                  <w:rStyle w:val="Hyperlink"/>
                  <w:rFonts w:ascii="Arial" w:hAnsi="Arial" w:cs="Arial"/>
                  <w:sz w:val="16"/>
                  <w:szCs w:val="16"/>
                  <w:lang w:eastAsia="ar-SA"/>
                </w:rPr>
                <w:t>https://surveys.nces.ed.gov/ipeds/visfaq_re.aspx#1</w:t>
              </w:r>
            </w:hyperlink>
            <w:r w:rsidRPr="00B62B65">
              <w:rPr>
                <w:rFonts w:ascii="Arial" w:hAnsi="Arial" w:cs="Arial"/>
                <w:color w:val="000000"/>
                <w:sz w:val="16"/>
                <w:szCs w:val="16"/>
                <w:lang w:eastAsia="ar-SA"/>
              </w:rPr>
              <w:t>.</w:t>
            </w:r>
          </w:p>
        </w:tc>
        <w:tc>
          <w:tcPr>
            <w:tcW w:w="471" w:type="pct"/>
          </w:tcPr>
          <w:p w:rsidRPr="00B62B65" w:rsidR="001964DA" w:rsidP="00237545" w:rsidRDefault="001964DA" w14:paraId="47837BDD"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1A33B86F"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6B8C73E9" w14:textId="77777777">
        <w:trPr>
          <w:cantSplit/>
          <w:trHeight w:val="144"/>
        </w:trPr>
        <w:tc>
          <w:tcPr>
            <w:tcW w:w="289" w:type="pct"/>
          </w:tcPr>
          <w:p w:rsidRPr="00B62B65" w:rsidR="001964DA" w:rsidP="00E04C04" w:rsidRDefault="001964DA" w14:paraId="5D2EF1BE"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6CFCDE10" w14:textId="77777777">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White</w:t>
            </w:r>
          </w:p>
        </w:tc>
        <w:tc>
          <w:tcPr>
            <w:tcW w:w="848" w:type="pct"/>
          </w:tcPr>
          <w:p w:rsidRPr="00B62B65" w:rsidR="001964DA" w:rsidP="00237545" w:rsidRDefault="001964DA" w14:paraId="3BDFF610"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rsidRPr="00B62B65" w:rsidR="001964DA" w:rsidP="00237545" w:rsidRDefault="001964DA" w14:paraId="19EF8D2C" w14:textId="77777777">
            <w:pPr>
              <w:suppressAutoHyphens/>
              <w:rPr>
                <w:rFonts w:ascii="Arial" w:hAnsi="Arial" w:cs="Arial"/>
                <w:sz w:val="16"/>
                <w:szCs w:val="16"/>
                <w:lang w:eastAsia="ar-SA"/>
              </w:rPr>
            </w:pPr>
            <w:r w:rsidRPr="00B62B65">
              <w:rPr>
                <w:rFonts w:ascii="Arial" w:hAnsi="Arial" w:cs="Arial"/>
                <w:sz w:val="16"/>
                <w:szCs w:val="16"/>
                <w:lang w:eastAsia="ar-SA"/>
              </w:rPr>
              <w:t>0 = No</w:t>
            </w:r>
          </w:p>
          <w:p w:rsidRPr="00B62B65" w:rsidR="001964DA" w:rsidP="00237545" w:rsidRDefault="001964DA" w14:paraId="16077DCB"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val="restart"/>
          </w:tcPr>
          <w:p w:rsidRPr="00B62B65" w:rsidR="001964DA" w:rsidP="00237545" w:rsidRDefault="001964DA" w14:paraId="3871A00D"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the student declined to provide his or her ethnicity or race, indicate “Unknown.”</w:t>
            </w:r>
          </w:p>
          <w:p w:rsidR="001964DA" w:rsidP="00237545" w:rsidRDefault="001964DA" w14:paraId="7A15DB40"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Note that these ethnicity and race categories differ from those </w:t>
            </w:r>
            <w:r w:rsidRPr="00B62B65">
              <w:rPr>
                <w:rFonts w:ascii="Arial" w:hAnsi="Arial" w:cs="Arial"/>
                <w:i/>
                <w:iCs/>
                <w:color w:val="000000"/>
                <w:sz w:val="16"/>
                <w:szCs w:val="16"/>
                <w:lang w:eastAsia="ar-SA"/>
              </w:rPr>
              <w:t>reported</w:t>
            </w:r>
            <w:r w:rsidRPr="00B62B65">
              <w:rPr>
                <w:rFonts w:ascii="Arial" w:hAnsi="Arial" w:cs="Arial"/>
                <w:color w:val="000000"/>
                <w:sz w:val="16"/>
                <w:szCs w:val="16"/>
                <w:lang w:eastAsia="ar-SA"/>
              </w:rPr>
              <w:t xml:space="preserve"> to IPEDS but are consistent with IPEDS requirements for the </w:t>
            </w:r>
            <w:r w:rsidRPr="00B62B65">
              <w:rPr>
                <w:rFonts w:ascii="Arial" w:hAnsi="Arial" w:cs="Arial"/>
                <w:i/>
                <w:iCs/>
                <w:color w:val="000000"/>
                <w:sz w:val="16"/>
                <w:szCs w:val="16"/>
                <w:lang w:eastAsia="ar-SA"/>
              </w:rPr>
              <w:t>collection</w:t>
            </w:r>
            <w:r w:rsidRPr="00B62B65">
              <w:rPr>
                <w:rFonts w:ascii="Arial" w:hAnsi="Arial" w:cs="Arial"/>
                <w:color w:val="000000"/>
                <w:sz w:val="16"/>
                <w:szCs w:val="16"/>
                <w:lang w:eastAsia="ar-SA"/>
              </w:rPr>
              <w:t xml:space="preserve"> of ethnicity and race</w:t>
            </w:r>
            <w:r>
              <w:rPr>
                <w:rFonts w:ascii="Arial" w:hAnsi="Arial" w:cs="Arial"/>
                <w:color w:val="000000"/>
                <w:sz w:val="16"/>
                <w:szCs w:val="16"/>
                <w:lang w:eastAsia="ar-SA"/>
              </w:rPr>
              <w:t>.</w:t>
            </w:r>
          </w:p>
          <w:p w:rsidRPr="00B62B65" w:rsidR="001964DA" w:rsidP="00237545" w:rsidRDefault="001964DA" w14:paraId="33891FDC"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For more information about IPEDS requirements for the collection and reporting of ethnicity and race, visit </w:t>
            </w:r>
            <w:hyperlink w:history="1" w:anchor="1" r:id="rId46">
              <w:r w:rsidRPr="00B62B65">
                <w:rPr>
                  <w:rStyle w:val="Hyperlink"/>
                  <w:rFonts w:ascii="Arial" w:hAnsi="Arial" w:cs="Arial"/>
                  <w:sz w:val="16"/>
                  <w:szCs w:val="16"/>
                  <w:lang w:eastAsia="ar-SA"/>
                </w:rPr>
                <w:t>https://surveys.nces.ed.gov/ipeds/visfaq_re.aspx#1</w:t>
              </w:r>
            </w:hyperlink>
            <w:r w:rsidRPr="00B62B65">
              <w:rPr>
                <w:rFonts w:ascii="Arial" w:hAnsi="Arial" w:cs="Arial"/>
                <w:color w:val="000000"/>
                <w:sz w:val="16"/>
                <w:szCs w:val="16"/>
                <w:lang w:eastAsia="ar-SA"/>
              </w:rPr>
              <w:t>.</w:t>
            </w:r>
          </w:p>
        </w:tc>
        <w:tc>
          <w:tcPr>
            <w:tcW w:w="471" w:type="pct"/>
          </w:tcPr>
          <w:p w:rsidRPr="00B62B65" w:rsidR="001964DA" w:rsidP="00237545" w:rsidRDefault="001964DA" w14:paraId="2E980D45"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1A41DB72"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5EBD58CE" w14:textId="77777777">
        <w:trPr>
          <w:cantSplit/>
          <w:trHeight w:val="144"/>
        </w:trPr>
        <w:tc>
          <w:tcPr>
            <w:tcW w:w="289" w:type="pct"/>
          </w:tcPr>
          <w:p w:rsidRPr="00B62B65" w:rsidR="001964DA" w:rsidP="00E04C04" w:rsidRDefault="001964DA" w14:paraId="0647A723"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05E39600" w14:textId="77777777">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Black or African American</w:t>
            </w:r>
          </w:p>
        </w:tc>
        <w:tc>
          <w:tcPr>
            <w:tcW w:w="848" w:type="pct"/>
          </w:tcPr>
          <w:p w:rsidRPr="00B62B65" w:rsidR="001964DA" w:rsidP="00237545" w:rsidRDefault="001964DA" w14:paraId="06FE3EE4"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rsidRPr="00B62B65" w:rsidR="001964DA" w:rsidP="00237545" w:rsidRDefault="001964DA" w14:paraId="62BF6FD7"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rsidRPr="00B62B65" w:rsidR="001964DA" w:rsidP="00237545" w:rsidRDefault="001964DA" w14:paraId="65328217"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rsidRPr="00B62B65" w:rsidR="001964DA" w:rsidP="00237545" w:rsidRDefault="001964DA" w14:paraId="5DB59747"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1A79605A"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3D722334"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758F66C4" w14:textId="77777777">
        <w:trPr>
          <w:cantSplit/>
          <w:trHeight w:val="144"/>
        </w:trPr>
        <w:tc>
          <w:tcPr>
            <w:tcW w:w="289" w:type="pct"/>
          </w:tcPr>
          <w:p w:rsidRPr="00B62B65" w:rsidR="001964DA" w:rsidP="00E04C04" w:rsidRDefault="001964DA" w14:paraId="2104CBA7"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50057FF6" w14:textId="77777777">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Asian</w:t>
            </w:r>
          </w:p>
        </w:tc>
        <w:tc>
          <w:tcPr>
            <w:tcW w:w="848" w:type="pct"/>
          </w:tcPr>
          <w:p w:rsidRPr="00B62B65" w:rsidR="001964DA" w:rsidP="00237545" w:rsidRDefault="001964DA" w14:paraId="7E0AE657"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rsidRPr="00B62B65" w:rsidR="001964DA" w:rsidP="00237545" w:rsidRDefault="001964DA" w14:paraId="03339FFB"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rsidRPr="00B62B65" w:rsidR="001964DA" w:rsidP="00237545" w:rsidRDefault="001964DA" w14:paraId="6E8D03C6"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rsidRPr="00B62B65" w:rsidR="001964DA" w:rsidP="00237545" w:rsidRDefault="001964DA" w14:paraId="32D6A77D"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6FE427D2"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1ED89316"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58B136E1" w14:textId="77777777">
        <w:trPr>
          <w:cantSplit/>
          <w:trHeight w:val="144"/>
        </w:trPr>
        <w:tc>
          <w:tcPr>
            <w:tcW w:w="289" w:type="pct"/>
          </w:tcPr>
          <w:p w:rsidRPr="00B62B65" w:rsidR="001964DA" w:rsidP="00E04C04" w:rsidRDefault="001964DA" w14:paraId="19665AC0"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06B440CF" w14:textId="77777777">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American Indian or Alaska Native</w:t>
            </w:r>
          </w:p>
        </w:tc>
        <w:tc>
          <w:tcPr>
            <w:tcW w:w="848" w:type="pct"/>
          </w:tcPr>
          <w:p w:rsidRPr="00B62B65" w:rsidR="001964DA" w:rsidP="00237545" w:rsidRDefault="001964DA" w14:paraId="4C26FC7F"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rsidRPr="00B62B65" w:rsidR="001964DA" w:rsidP="00237545" w:rsidRDefault="001964DA" w14:paraId="0EB16FED"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rsidRPr="00B62B65" w:rsidR="001964DA" w:rsidP="00237545" w:rsidRDefault="001964DA" w14:paraId="481F9E21"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rsidRPr="00B62B65" w:rsidR="001964DA" w:rsidP="00237545" w:rsidRDefault="001964DA" w14:paraId="00023953"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705DD6C1"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5B048D65"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332B9513" w14:textId="77777777">
        <w:trPr>
          <w:cantSplit/>
          <w:trHeight w:val="144"/>
        </w:trPr>
        <w:tc>
          <w:tcPr>
            <w:tcW w:w="289" w:type="pct"/>
          </w:tcPr>
          <w:p w:rsidRPr="00B62B65" w:rsidR="001964DA" w:rsidP="00E04C04" w:rsidRDefault="001964DA" w14:paraId="219331C1"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26E86EB0" w14:textId="77777777">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Native Hawaiian or Pacific Islander</w:t>
            </w:r>
          </w:p>
        </w:tc>
        <w:tc>
          <w:tcPr>
            <w:tcW w:w="848" w:type="pct"/>
          </w:tcPr>
          <w:p w:rsidRPr="00B62B65" w:rsidR="001964DA" w:rsidP="00237545" w:rsidRDefault="001964DA" w14:paraId="3DEB2AE8"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rsidRPr="00B62B65" w:rsidR="001964DA" w:rsidP="00237545" w:rsidRDefault="001964DA" w14:paraId="01D9DF60"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rsidRPr="00B62B65" w:rsidR="001964DA" w:rsidP="00237545" w:rsidRDefault="001964DA" w14:paraId="1E5B183B"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rsidRPr="00B62B65" w:rsidR="001964DA" w:rsidP="00237545" w:rsidRDefault="001964DA" w14:paraId="27BD4550"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2318C92F"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08EACF9E"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6E66A770" w14:textId="77777777">
        <w:trPr>
          <w:cantSplit/>
          <w:trHeight w:val="144"/>
        </w:trPr>
        <w:tc>
          <w:tcPr>
            <w:tcW w:w="289" w:type="pct"/>
          </w:tcPr>
          <w:p w:rsidRPr="00B62B65" w:rsidR="001964DA" w:rsidP="00E04C04" w:rsidRDefault="001964DA" w14:paraId="2A02C7FB"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47BEA600"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address 1</w:t>
            </w:r>
          </w:p>
        </w:tc>
        <w:tc>
          <w:tcPr>
            <w:tcW w:w="848" w:type="pct"/>
          </w:tcPr>
          <w:p w:rsidRPr="00B62B65" w:rsidR="001964DA" w:rsidP="00237545" w:rsidRDefault="001964DA" w14:paraId="77F32237"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45749E7A"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25F089F6"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17E95B77"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05747BAE" w14:textId="77777777">
        <w:trPr>
          <w:cantSplit/>
          <w:trHeight w:val="144"/>
        </w:trPr>
        <w:tc>
          <w:tcPr>
            <w:tcW w:w="289" w:type="pct"/>
          </w:tcPr>
          <w:p w:rsidRPr="00B62B65" w:rsidR="001964DA" w:rsidP="00E04C04" w:rsidRDefault="001964DA" w14:paraId="73327144"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71302806"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address 2</w:t>
            </w:r>
          </w:p>
        </w:tc>
        <w:tc>
          <w:tcPr>
            <w:tcW w:w="848" w:type="pct"/>
          </w:tcPr>
          <w:p w:rsidRPr="00B62B65" w:rsidR="001964DA" w:rsidP="00237545" w:rsidRDefault="001964DA" w14:paraId="5F7C64CA"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423387E7"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4DF17FAF"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44BC4373"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46509DE9" w14:textId="77777777">
        <w:trPr>
          <w:cantSplit/>
          <w:trHeight w:val="144"/>
        </w:trPr>
        <w:tc>
          <w:tcPr>
            <w:tcW w:w="289" w:type="pct"/>
          </w:tcPr>
          <w:p w:rsidRPr="00B62B65" w:rsidR="001964DA" w:rsidP="00E04C04" w:rsidRDefault="001964DA" w14:paraId="60B98113"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47999EF4"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city</w:t>
            </w:r>
          </w:p>
        </w:tc>
        <w:tc>
          <w:tcPr>
            <w:tcW w:w="848" w:type="pct"/>
          </w:tcPr>
          <w:p w:rsidRPr="00B62B65" w:rsidR="001964DA" w:rsidP="00237545" w:rsidRDefault="001964DA" w14:paraId="6B73C371"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531DA6DB"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33971379"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45D2E2B9"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422F4154" w14:textId="77777777">
        <w:trPr>
          <w:cantSplit/>
          <w:trHeight w:val="144"/>
        </w:trPr>
        <w:tc>
          <w:tcPr>
            <w:tcW w:w="289" w:type="pct"/>
          </w:tcPr>
          <w:p w:rsidRPr="00B62B65" w:rsidR="001964DA" w:rsidP="00E04C04" w:rsidRDefault="001964DA" w14:paraId="1DC6D128"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6F52B961"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state</w:t>
            </w:r>
          </w:p>
        </w:tc>
        <w:tc>
          <w:tcPr>
            <w:tcW w:w="848" w:type="pct"/>
          </w:tcPr>
          <w:p w:rsidRPr="00B62B65" w:rsidR="001964DA" w:rsidP="00237545" w:rsidRDefault="001964DA" w14:paraId="539EB3E0"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0A67791C"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3E9DEDC1"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4BB6E2FF"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0A9754F7" w14:textId="77777777">
        <w:trPr>
          <w:cantSplit/>
          <w:trHeight w:val="144"/>
        </w:trPr>
        <w:tc>
          <w:tcPr>
            <w:tcW w:w="289" w:type="pct"/>
          </w:tcPr>
          <w:p w:rsidRPr="00B62B65" w:rsidR="001964DA" w:rsidP="00E04C04" w:rsidRDefault="001964DA" w14:paraId="29EA148D"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14232151"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country (if not U.S.)</w:t>
            </w:r>
          </w:p>
        </w:tc>
        <w:tc>
          <w:tcPr>
            <w:tcW w:w="848" w:type="pct"/>
          </w:tcPr>
          <w:p w:rsidRPr="00B62B65" w:rsidR="001964DA" w:rsidP="00237545" w:rsidRDefault="001964DA" w14:paraId="22C1EDD4"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04CDA9D9"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60F9966A"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620C3D44"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Pr="00B62B65" w:rsidR="001964DA" w:rsidTr="00760508" w14:paraId="2F0E9083" w14:textId="77777777">
        <w:trPr>
          <w:cantSplit/>
          <w:trHeight w:val="144"/>
        </w:trPr>
        <w:tc>
          <w:tcPr>
            <w:tcW w:w="289" w:type="pct"/>
          </w:tcPr>
          <w:p w:rsidRPr="00B62B65" w:rsidR="001964DA" w:rsidP="00E04C04" w:rsidRDefault="001964DA" w14:paraId="6AA3337C"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11FB1F40"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ZIP code</w:t>
            </w:r>
          </w:p>
        </w:tc>
        <w:tc>
          <w:tcPr>
            <w:tcW w:w="848" w:type="pct"/>
          </w:tcPr>
          <w:p w:rsidRPr="00B62B65" w:rsidR="001964DA" w:rsidP="00237545" w:rsidRDefault="001964DA" w14:paraId="69EA8FBF"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669986C0"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2AD350F6"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07D5C5B6"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25</w:t>
            </w:r>
          </w:p>
        </w:tc>
      </w:tr>
      <w:tr w:rsidRPr="00B62B65" w:rsidR="001964DA" w:rsidTr="00760508" w14:paraId="724F8AE4" w14:textId="77777777">
        <w:trPr>
          <w:cantSplit/>
          <w:trHeight w:val="144"/>
        </w:trPr>
        <w:tc>
          <w:tcPr>
            <w:tcW w:w="289" w:type="pct"/>
          </w:tcPr>
          <w:p w:rsidRPr="00B62B65" w:rsidR="001964DA" w:rsidP="00E04C04" w:rsidRDefault="001964DA" w14:paraId="5CCAD0AC"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6BB44394"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address 1</w:t>
            </w:r>
          </w:p>
        </w:tc>
        <w:tc>
          <w:tcPr>
            <w:tcW w:w="848" w:type="pct"/>
          </w:tcPr>
          <w:p w:rsidRPr="00B62B65" w:rsidR="001964DA" w:rsidP="00237545" w:rsidRDefault="001964DA" w14:paraId="7D917096"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4F991304"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3E7B6947"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1F82A70E"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44C789BF" w14:textId="77777777">
        <w:trPr>
          <w:cantSplit/>
          <w:trHeight w:val="144"/>
        </w:trPr>
        <w:tc>
          <w:tcPr>
            <w:tcW w:w="289" w:type="pct"/>
          </w:tcPr>
          <w:p w:rsidRPr="00B62B65" w:rsidR="001964DA" w:rsidP="00E04C04" w:rsidRDefault="001964DA" w14:paraId="70903F9E"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68E574BA"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address 2</w:t>
            </w:r>
          </w:p>
        </w:tc>
        <w:tc>
          <w:tcPr>
            <w:tcW w:w="848" w:type="pct"/>
          </w:tcPr>
          <w:p w:rsidRPr="00B62B65" w:rsidR="001964DA" w:rsidP="00237545" w:rsidRDefault="001964DA" w14:paraId="45BBE5CD"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546BC855"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45F13D12"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52C0AD5C"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312BA210" w14:textId="77777777">
        <w:trPr>
          <w:cantSplit/>
          <w:trHeight w:val="144"/>
        </w:trPr>
        <w:tc>
          <w:tcPr>
            <w:tcW w:w="289" w:type="pct"/>
          </w:tcPr>
          <w:p w:rsidRPr="00B62B65" w:rsidR="001964DA" w:rsidP="00E04C04" w:rsidRDefault="001964DA" w14:paraId="35FC50BC"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2BB208CD"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city</w:t>
            </w:r>
          </w:p>
        </w:tc>
        <w:tc>
          <w:tcPr>
            <w:tcW w:w="848" w:type="pct"/>
          </w:tcPr>
          <w:p w:rsidRPr="00B62B65" w:rsidR="001964DA" w:rsidP="00237545" w:rsidRDefault="001964DA" w14:paraId="68086568"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252724D1"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69BC3E30"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75AAB696"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658BC022" w14:textId="77777777">
        <w:trPr>
          <w:cantSplit/>
          <w:trHeight w:val="144"/>
        </w:trPr>
        <w:tc>
          <w:tcPr>
            <w:tcW w:w="289" w:type="pct"/>
          </w:tcPr>
          <w:p w:rsidRPr="00B62B65" w:rsidR="001964DA" w:rsidP="00E04C04" w:rsidRDefault="001964DA" w14:paraId="71F5062B"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5FFA8EF7"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state</w:t>
            </w:r>
          </w:p>
        </w:tc>
        <w:tc>
          <w:tcPr>
            <w:tcW w:w="848" w:type="pct"/>
          </w:tcPr>
          <w:p w:rsidRPr="00B62B65" w:rsidR="001964DA" w:rsidP="00237545" w:rsidRDefault="001964DA" w14:paraId="2A4B7093" w14:textId="77777777">
            <w:pPr>
              <w:suppressAutoHyphens/>
              <w:ind w:left="307" w:hanging="294"/>
              <w:rPr>
                <w:rFonts w:ascii="Arial" w:hAnsi="Arial" w:cs="Arial"/>
                <w:sz w:val="16"/>
                <w:szCs w:val="16"/>
                <w:lang w:eastAsia="ar-SA"/>
              </w:rPr>
            </w:pPr>
          </w:p>
        </w:tc>
        <w:tc>
          <w:tcPr>
            <w:tcW w:w="1821" w:type="pct"/>
          </w:tcPr>
          <w:p w:rsidRPr="00B62B65" w:rsidR="001964DA" w:rsidP="00237545" w:rsidRDefault="001964DA" w14:paraId="2B2A7EE3"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185288E2"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315A0558"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03A288C4" w14:textId="77777777">
        <w:trPr>
          <w:cantSplit/>
          <w:trHeight w:val="144"/>
        </w:trPr>
        <w:tc>
          <w:tcPr>
            <w:tcW w:w="289" w:type="pct"/>
          </w:tcPr>
          <w:p w:rsidRPr="00B62B65" w:rsidR="001964DA" w:rsidP="00E04C04" w:rsidRDefault="001964DA" w14:paraId="3D56B6E9"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42B3EB53" w14:textId="77777777">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ZIP code</w:t>
            </w:r>
          </w:p>
        </w:tc>
        <w:tc>
          <w:tcPr>
            <w:tcW w:w="848" w:type="pct"/>
          </w:tcPr>
          <w:p w:rsidRPr="00B62B65" w:rsidR="001964DA" w:rsidP="00237545" w:rsidRDefault="001964DA" w14:paraId="0B57B176" w14:textId="77777777">
            <w:pPr>
              <w:suppressAutoHyphens/>
              <w:ind w:left="331" w:hanging="331"/>
              <w:rPr>
                <w:rFonts w:ascii="Arial" w:hAnsi="Arial" w:cs="Arial"/>
                <w:sz w:val="16"/>
                <w:szCs w:val="16"/>
                <w:lang w:eastAsia="ar-SA"/>
              </w:rPr>
            </w:pPr>
          </w:p>
        </w:tc>
        <w:tc>
          <w:tcPr>
            <w:tcW w:w="1821" w:type="pct"/>
          </w:tcPr>
          <w:p w:rsidRPr="00B62B65" w:rsidR="001964DA" w:rsidP="00237545" w:rsidRDefault="001964DA" w14:paraId="3E3FBB55"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2E027FF3"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30F35F7A"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9</w:t>
            </w:r>
          </w:p>
        </w:tc>
      </w:tr>
      <w:tr w:rsidRPr="00B62B65" w:rsidR="001964DA" w:rsidTr="00760508" w14:paraId="5C8A5EE9" w14:textId="77777777">
        <w:trPr>
          <w:cantSplit/>
          <w:trHeight w:val="144"/>
        </w:trPr>
        <w:tc>
          <w:tcPr>
            <w:tcW w:w="289" w:type="pct"/>
          </w:tcPr>
          <w:p w:rsidRPr="00B62B65" w:rsidR="001964DA" w:rsidP="00E04C04" w:rsidRDefault="001964DA" w14:paraId="0D657896"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08CFBA82" w14:textId="77777777">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1</w:t>
            </w:r>
          </w:p>
        </w:tc>
        <w:tc>
          <w:tcPr>
            <w:tcW w:w="848" w:type="pct"/>
          </w:tcPr>
          <w:p w:rsidRPr="00B62B65" w:rsidR="001964DA" w:rsidP="00237545" w:rsidRDefault="001964DA" w14:paraId="2432C08E" w14:textId="77777777">
            <w:pPr>
              <w:suppressAutoHyphens/>
              <w:ind w:left="331" w:hanging="331"/>
              <w:rPr>
                <w:rFonts w:ascii="Arial" w:hAnsi="Arial" w:cs="Arial"/>
                <w:sz w:val="16"/>
                <w:szCs w:val="16"/>
                <w:lang w:eastAsia="ar-SA"/>
              </w:rPr>
            </w:pPr>
          </w:p>
        </w:tc>
        <w:tc>
          <w:tcPr>
            <w:tcW w:w="1821" w:type="pct"/>
          </w:tcPr>
          <w:p w:rsidRPr="00B62B65" w:rsidR="001964DA" w:rsidP="00237545" w:rsidRDefault="001964DA" w14:paraId="4A11CB52"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a valid 10-digit phone number with no spaces, parentheses, or dashes.</w:t>
            </w:r>
          </w:p>
        </w:tc>
        <w:tc>
          <w:tcPr>
            <w:tcW w:w="471" w:type="pct"/>
          </w:tcPr>
          <w:p w:rsidRPr="00B62B65" w:rsidR="001964DA" w:rsidP="00237545" w:rsidRDefault="001964DA" w14:paraId="27B1EA6C"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6F7AFEB5" w14:textId="77777777">
            <w:pPr>
              <w:suppressAutoHyphens/>
              <w:rPr>
                <w:rFonts w:ascii="Arial" w:hAnsi="Arial" w:cs="Arial"/>
                <w:color w:val="000000"/>
                <w:sz w:val="16"/>
                <w:szCs w:val="16"/>
                <w:lang w:eastAsia="ar-SA"/>
              </w:rPr>
            </w:pPr>
          </w:p>
        </w:tc>
      </w:tr>
      <w:tr w:rsidRPr="00B62B65" w:rsidR="001964DA" w:rsidTr="00760508" w14:paraId="52B45467" w14:textId="77777777">
        <w:trPr>
          <w:cantSplit/>
          <w:trHeight w:val="144"/>
        </w:trPr>
        <w:tc>
          <w:tcPr>
            <w:tcW w:w="289" w:type="pct"/>
          </w:tcPr>
          <w:p w:rsidRPr="00B62B65" w:rsidR="001964DA" w:rsidP="00E04C04" w:rsidRDefault="001964DA" w14:paraId="436805E8"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08B77964" w14:textId="77777777">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1 type</w:t>
            </w:r>
          </w:p>
        </w:tc>
        <w:tc>
          <w:tcPr>
            <w:tcW w:w="848" w:type="pct"/>
          </w:tcPr>
          <w:p w:rsidRPr="00B62B65" w:rsidR="001964DA" w:rsidP="00237545" w:rsidRDefault="001964DA" w14:paraId="01B89838"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1=Home</w:t>
            </w:r>
          </w:p>
          <w:p w:rsidRPr="00B62B65" w:rsidR="001964DA" w:rsidP="00237545" w:rsidRDefault="001964DA" w14:paraId="21B45A3D"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2=Mobile</w:t>
            </w:r>
          </w:p>
          <w:p w:rsidRPr="00B62B65" w:rsidR="001964DA" w:rsidP="00237545" w:rsidRDefault="001964DA" w14:paraId="1EF68AFD"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3=Other</w:t>
            </w:r>
          </w:p>
        </w:tc>
        <w:tc>
          <w:tcPr>
            <w:tcW w:w="1821" w:type="pct"/>
          </w:tcPr>
          <w:p w:rsidRPr="00B62B65" w:rsidR="001964DA" w:rsidP="00237545" w:rsidRDefault="001964DA" w14:paraId="733ED88F"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4D06DF2F"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1BACE405" w14:textId="77777777">
            <w:pPr>
              <w:suppressAutoHyphens/>
              <w:rPr>
                <w:rFonts w:ascii="Arial" w:hAnsi="Arial" w:cs="Arial"/>
                <w:color w:val="000000"/>
                <w:sz w:val="16"/>
                <w:szCs w:val="16"/>
                <w:lang w:eastAsia="ar-SA"/>
              </w:rPr>
            </w:pPr>
          </w:p>
        </w:tc>
      </w:tr>
      <w:tr w:rsidRPr="00B62B65" w:rsidR="001964DA" w:rsidTr="00760508" w14:paraId="3CF1611A" w14:textId="77777777">
        <w:trPr>
          <w:cantSplit/>
          <w:trHeight w:val="144"/>
        </w:trPr>
        <w:tc>
          <w:tcPr>
            <w:tcW w:w="289" w:type="pct"/>
          </w:tcPr>
          <w:p w:rsidRPr="00B62B65" w:rsidR="001964DA" w:rsidP="00E04C04" w:rsidRDefault="001964DA" w14:paraId="6B16E349"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B62B65" w:rsidR="001964DA" w:rsidP="00237545" w:rsidRDefault="001964DA" w14:paraId="681A48A0" w14:textId="77777777">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2</w:t>
            </w:r>
          </w:p>
        </w:tc>
        <w:tc>
          <w:tcPr>
            <w:tcW w:w="848" w:type="pct"/>
          </w:tcPr>
          <w:p w:rsidRPr="00B62B65" w:rsidR="001964DA" w:rsidP="00237545" w:rsidRDefault="001964DA" w14:paraId="53610B8C" w14:textId="77777777">
            <w:pPr>
              <w:suppressAutoHyphens/>
              <w:ind w:left="331" w:hanging="331"/>
              <w:rPr>
                <w:rFonts w:ascii="Arial" w:hAnsi="Arial" w:cs="Arial"/>
                <w:sz w:val="16"/>
                <w:szCs w:val="16"/>
                <w:lang w:eastAsia="ar-SA"/>
              </w:rPr>
            </w:pPr>
          </w:p>
        </w:tc>
        <w:tc>
          <w:tcPr>
            <w:tcW w:w="1821" w:type="pct"/>
          </w:tcPr>
          <w:p w:rsidRPr="00B62B65" w:rsidR="001964DA" w:rsidP="00237545" w:rsidRDefault="001964DA" w14:paraId="4D04E981"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a valid 10-digit phone number with no spaces, parentheses, or dashes.</w:t>
            </w:r>
          </w:p>
        </w:tc>
        <w:tc>
          <w:tcPr>
            <w:tcW w:w="471" w:type="pct"/>
          </w:tcPr>
          <w:p w:rsidRPr="00B62B65" w:rsidR="001964DA" w:rsidP="00237545" w:rsidRDefault="001964DA" w14:paraId="507EC611"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2A81499A" w14:textId="77777777">
            <w:pPr>
              <w:suppressAutoHyphens/>
              <w:rPr>
                <w:rFonts w:ascii="Arial" w:hAnsi="Arial" w:cs="Arial"/>
                <w:color w:val="000000"/>
                <w:sz w:val="16"/>
                <w:szCs w:val="16"/>
                <w:lang w:eastAsia="ar-SA"/>
              </w:rPr>
            </w:pPr>
          </w:p>
        </w:tc>
      </w:tr>
      <w:tr w:rsidRPr="00B62B65" w:rsidR="001964DA" w:rsidTr="00760508" w14:paraId="0A85D908" w14:textId="77777777">
        <w:trPr>
          <w:cantSplit/>
          <w:trHeight w:val="144"/>
        </w:trPr>
        <w:tc>
          <w:tcPr>
            <w:tcW w:w="289" w:type="pct"/>
          </w:tcPr>
          <w:p w:rsidRPr="00B62B65" w:rsidR="001964DA" w:rsidP="00E04C04" w:rsidRDefault="001964DA" w14:paraId="1326F937"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5933737E" w14:textId="77777777">
            <w:pPr>
              <w:suppressAutoHyphens/>
              <w:rPr>
                <w:rFonts w:ascii="Arial" w:hAnsi="Arial" w:cs="Arial"/>
                <w:sz w:val="16"/>
                <w:szCs w:val="16"/>
                <w:lang w:eastAsia="ar-SA"/>
              </w:rPr>
            </w:pPr>
            <w:r w:rsidRPr="00B62B65">
              <w:rPr>
                <w:rFonts w:ascii="Arial" w:hAnsi="Arial" w:cs="Arial"/>
                <w:sz w:val="16"/>
                <w:szCs w:val="16"/>
                <w:lang w:eastAsia="ar-SA"/>
              </w:rPr>
              <w:t>Phone number 2 type</w:t>
            </w:r>
          </w:p>
        </w:tc>
        <w:tc>
          <w:tcPr>
            <w:tcW w:w="848" w:type="pct"/>
          </w:tcPr>
          <w:p w:rsidRPr="00B62B65" w:rsidR="001964DA" w:rsidP="00237545" w:rsidRDefault="001964DA" w14:paraId="25E291AD" w14:textId="77777777">
            <w:pPr>
              <w:suppressAutoHyphens/>
              <w:ind w:left="217" w:hanging="294"/>
              <w:rPr>
                <w:rFonts w:ascii="Arial" w:hAnsi="Arial" w:cs="Arial"/>
                <w:sz w:val="16"/>
                <w:szCs w:val="16"/>
                <w:lang w:eastAsia="ar-SA"/>
              </w:rPr>
            </w:pPr>
            <w:r w:rsidRPr="00B62B65">
              <w:rPr>
                <w:rFonts w:ascii="Arial" w:hAnsi="Arial" w:cs="Arial"/>
                <w:sz w:val="16"/>
                <w:szCs w:val="16"/>
                <w:lang w:eastAsia="ar-SA"/>
              </w:rPr>
              <w:t>1=Home</w:t>
            </w:r>
          </w:p>
          <w:p w:rsidRPr="00B62B65" w:rsidR="001964DA" w:rsidP="00237545" w:rsidRDefault="001964DA" w14:paraId="7FFB58B5" w14:textId="77777777">
            <w:pPr>
              <w:suppressAutoHyphens/>
              <w:ind w:left="217" w:hanging="294"/>
              <w:rPr>
                <w:rFonts w:ascii="Arial" w:hAnsi="Arial" w:cs="Arial"/>
                <w:sz w:val="16"/>
                <w:szCs w:val="16"/>
                <w:lang w:eastAsia="ar-SA"/>
              </w:rPr>
            </w:pPr>
            <w:r w:rsidRPr="00B62B65">
              <w:rPr>
                <w:rFonts w:ascii="Arial" w:hAnsi="Arial" w:cs="Arial"/>
                <w:sz w:val="16"/>
                <w:szCs w:val="16"/>
                <w:lang w:eastAsia="ar-SA"/>
              </w:rPr>
              <w:t>2=Mobile</w:t>
            </w:r>
          </w:p>
          <w:p w:rsidRPr="00B62B65" w:rsidR="001964DA" w:rsidP="00237545" w:rsidRDefault="001964DA" w14:paraId="6887272A" w14:textId="77777777">
            <w:pPr>
              <w:suppressAutoHyphens/>
              <w:ind w:left="217" w:hanging="294"/>
              <w:rPr>
                <w:rFonts w:ascii="Arial" w:hAnsi="Arial" w:cs="Arial"/>
                <w:sz w:val="16"/>
                <w:szCs w:val="16"/>
                <w:lang w:eastAsia="ar-SA"/>
              </w:rPr>
            </w:pPr>
            <w:r w:rsidRPr="00B62B65">
              <w:rPr>
                <w:rFonts w:ascii="Arial" w:hAnsi="Arial" w:cs="Arial"/>
                <w:sz w:val="16"/>
                <w:szCs w:val="16"/>
                <w:lang w:eastAsia="ar-SA"/>
              </w:rPr>
              <w:t>3=Other</w:t>
            </w:r>
          </w:p>
        </w:tc>
        <w:tc>
          <w:tcPr>
            <w:tcW w:w="1821" w:type="pct"/>
          </w:tcPr>
          <w:p w:rsidRPr="00B62B65" w:rsidR="001964DA" w:rsidP="00237545" w:rsidRDefault="001964DA" w14:paraId="23F66993"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3F3CF4C9"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20878855" w14:textId="77777777">
            <w:pPr>
              <w:suppressAutoHyphens/>
              <w:rPr>
                <w:rFonts w:ascii="Arial" w:hAnsi="Arial" w:cs="Arial"/>
                <w:color w:val="000000"/>
                <w:sz w:val="16"/>
                <w:szCs w:val="16"/>
                <w:lang w:eastAsia="ar-SA"/>
              </w:rPr>
            </w:pPr>
          </w:p>
        </w:tc>
      </w:tr>
      <w:tr w:rsidRPr="00B62B65" w:rsidR="001964DA" w:rsidTr="00760508" w14:paraId="6C086661" w14:textId="77777777">
        <w:trPr>
          <w:cantSplit/>
          <w:trHeight w:val="144"/>
        </w:trPr>
        <w:tc>
          <w:tcPr>
            <w:tcW w:w="289" w:type="pct"/>
          </w:tcPr>
          <w:p w:rsidRPr="00B62B65" w:rsidR="001964DA" w:rsidP="00E04C04" w:rsidRDefault="001964DA" w14:paraId="4BE3CB91"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7D055456" w14:textId="77777777">
            <w:pPr>
              <w:suppressAutoHyphens/>
              <w:rPr>
                <w:rFonts w:ascii="Arial" w:hAnsi="Arial" w:cs="Arial"/>
                <w:sz w:val="16"/>
                <w:szCs w:val="16"/>
                <w:lang w:eastAsia="ar-SA"/>
              </w:rPr>
            </w:pPr>
            <w:r w:rsidRPr="00B62B65">
              <w:rPr>
                <w:rFonts w:ascii="Arial" w:hAnsi="Arial" w:cs="Arial"/>
                <w:sz w:val="16"/>
                <w:szCs w:val="16"/>
                <w:lang w:eastAsia="ar-SA"/>
              </w:rPr>
              <w:t>Campus e-mail</w:t>
            </w:r>
          </w:p>
        </w:tc>
        <w:tc>
          <w:tcPr>
            <w:tcW w:w="848" w:type="pct"/>
          </w:tcPr>
          <w:p w:rsidRPr="00B62B65" w:rsidR="001964DA" w:rsidP="00237545" w:rsidRDefault="001964DA" w14:paraId="50815F34" w14:textId="77777777">
            <w:pPr>
              <w:suppressAutoHyphens/>
              <w:ind w:left="217" w:hanging="294"/>
              <w:rPr>
                <w:rFonts w:ascii="Arial" w:hAnsi="Arial" w:cs="Arial"/>
                <w:sz w:val="16"/>
                <w:szCs w:val="16"/>
                <w:lang w:eastAsia="ar-SA"/>
              </w:rPr>
            </w:pPr>
          </w:p>
        </w:tc>
        <w:tc>
          <w:tcPr>
            <w:tcW w:w="1821" w:type="pct"/>
          </w:tcPr>
          <w:p w:rsidRPr="00B62B65" w:rsidR="001964DA" w:rsidP="00237545" w:rsidRDefault="001964DA" w14:paraId="0E2E2064"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1A9D4F48"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1FF7446A"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080E47EB" w14:textId="77777777">
        <w:trPr>
          <w:cantSplit/>
          <w:trHeight w:val="144"/>
        </w:trPr>
        <w:tc>
          <w:tcPr>
            <w:tcW w:w="289" w:type="pct"/>
          </w:tcPr>
          <w:p w:rsidRPr="00B62B65" w:rsidR="001964DA" w:rsidP="00E04C04" w:rsidRDefault="001964DA" w14:paraId="194C8935"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2838745F" w14:textId="77777777">
            <w:pPr>
              <w:suppressAutoHyphens/>
              <w:rPr>
                <w:rFonts w:ascii="Arial" w:hAnsi="Arial" w:cs="Arial"/>
                <w:sz w:val="16"/>
                <w:szCs w:val="16"/>
                <w:lang w:eastAsia="ar-SA"/>
              </w:rPr>
            </w:pPr>
            <w:r w:rsidRPr="00B62B65">
              <w:rPr>
                <w:rFonts w:ascii="Arial" w:hAnsi="Arial" w:cs="Arial"/>
                <w:sz w:val="16"/>
                <w:szCs w:val="16"/>
                <w:lang w:eastAsia="ar-SA"/>
              </w:rPr>
              <w:t>Permanent e-mail</w:t>
            </w:r>
          </w:p>
        </w:tc>
        <w:tc>
          <w:tcPr>
            <w:tcW w:w="848" w:type="pct"/>
          </w:tcPr>
          <w:p w:rsidRPr="00B62B65" w:rsidR="001964DA" w:rsidP="00237545" w:rsidRDefault="001964DA" w14:paraId="18D52A3E" w14:textId="77777777">
            <w:pPr>
              <w:suppressAutoHyphens/>
              <w:ind w:left="331" w:hanging="331"/>
              <w:rPr>
                <w:rFonts w:ascii="Arial" w:hAnsi="Arial" w:cs="Arial"/>
                <w:sz w:val="16"/>
                <w:szCs w:val="16"/>
                <w:lang w:eastAsia="ar-SA"/>
              </w:rPr>
            </w:pPr>
          </w:p>
        </w:tc>
        <w:tc>
          <w:tcPr>
            <w:tcW w:w="1821" w:type="pct"/>
          </w:tcPr>
          <w:p w:rsidRPr="00B62B65" w:rsidR="001964DA" w:rsidP="00237545" w:rsidRDefault="001964DA" w14:paraId="44C25C2C"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6F56E10B"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730453C3"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Pr="00B62B65" w:rsidR="001964DA" w:rsidTr="00760508" w14:paraId="4FEB026D" w14:textId="77777777">
        <w:trPr>
          <w:cantSplit/>
          <w:trHeight w:val="144"/>
        </w:trPr>
        <w:tc>
          <w:tcPr>
            <w:tcW w:w="289" w:type="pct"/>
          </w:tcPr>
          <w:p w:rsidRPr="00B62B65" w:rsidR="001964DA" w:rsidP="00E04C04" w:rsidRDefault="001964DA" w14:paraId="26E9C163"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70ACC396" w14:textId="77777777">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(month)</w:t>
            </w:r>
          </w:p>
        </w:tc>
        <w:tc>
          <w:tcPr>
            <w:tcW w:w="848" w:type="pct"/>
          </w:tcPr>
          <w:p w:rsidRPr="00B62B65" w:rsidR="001964DA" w:rsidP="00237545" w:rsidRDefault="001964DA" w14:paraId="2ED83C6B"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1 - 12</w:t>
            </w:r>
          </w:p>
        </w:tc>
        <w:tc>
          <w:tcPr>
            <w:tcW w:w="1821" w:type="pct"/>
          </w:tcPr>
          <w:p w:rsidRPr="00B62B65" w:rsidR="001964DA" w:rsidP="00237545" w:rsidRDefault="001964DA" w14:paraId="38929024"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69B0828D"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338D5462"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28DDDAFB" w14:textId="77777777">
        <w:trPr>
          <w:cantSplit/>
          <w:trHeight w:val="144"/>
        </w:trPr>
        <w:tc>
          <w:tcPr>
            <w:tcW w:w="289" w:type="pct"/>
          </w:tcPr>
          <w:p w:rsidRPr="00B62B65" w:rsidR="001964DA" w:rsidP="00E04C04" w:rsidRDefault="001964DA" w14:paraId="05C8ECBD"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082EB9AC" w14:textId="77777777">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(day)</w:t>
            </w:r>
          </w:p>
        </w:tc>
        <w:tc>
          <w:tcPr>
            <w:tcW w:w="848" w:type="pct"/>
          </w:tcPr>
          <w:p w:rsidRPr="00B62B65" w:rsidR="001964DA" w:rsidP="00237545" w:rsidRDefault="001964DA" w14:paraId="0395B901"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1 - 31</w:t>
            </w:r>
          </w:p>
        </w:tc>
        <w:tc>
          <w:tcPr>
            <w:tcW w:w="1821" w:type="pct"/>
          </w:tcPr>
          <w:p w:rsidRPr="00B62B65" w:rsidR="001964DA" w:rsidP="00237545" w:rsidRDefault="001964DA" w14:paraId="21E713B6"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38EBF75F"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4F7DD193"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14807C0A" w14:textId="77777777">
        <w:trPr>
          <w:cantSplit/>
          <w:trHeight w:val="144"/>
        </w:trPr>
        <w:tc>
          <w:tcPr>
            <w:tcW w:w="289" w:type="pct"/>
          </w:tcPr>
          <w:p w:rsidRPr="00B62B65" w:rsidR="001964DA" w:rsidP="00E04C04" w:rsidRDefault="001964DA" w14:paraId="62269C35"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7E4392F6" w14:textId="77777777">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(year)</w:t>
            </w:r>
          </w:p>
        </w:tc>
        <w:tc>
          <w:tcPr>
            <w:tcW w:w="848" w:type="pct"/>
          </w:tcPr>
          <w:p w:rsidRPr="00B62B65" w:rsidR="001964DA" w:rsidP="00237545" w:rsidRDefault="001964DA" w14:paraId="0169F549" w14:textId="77777777">
            <w:pPr>
              <w:suppressAutoHyphens/>
              <w:ind w:left="331" w:hanging="331"/>
              <w:rPr>
                <w:rFonts w:ascii="Arial" w:hAnsi="Arial" w:cs="Arial"/>
                <w:sz w:val="16"/>
                <w:szCs w:val="16"/>
                <w:lang w:eastAsia="ar-SA"/>
              </w:rPr>
            </w:pPr>
            <w:r w:rsidRPr="00B62B65">
              <w:rPr>
                <w:rFonts w:ascii="Arial" w:hAnsi="Arial" w:cs="Arial"/>
                <w:sz w:val="16"/>
                <w:szCs w:val="16"/>
                <w:lang w:eastAsia="ar-SA"/>
              </w:rPr>
              <w:t>1940 - 2020</w:t>
            </w:r>
          </w:p>
        </w:tc>
        <w:tc>
          <w:tcPr>
            <w:tcW w:w="1821" w:type="pct"/>
          </w:tcPr>
          <w:p w:rsidRPr="00B62B65" w:rsidR="001964DA" w:rsidP="00237545" w:rsidRDefault="001964DA" w14:paraId="58F3A631"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163B9A3E"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079905CF"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Pr="00B62B65" w:rsidR="001964DA" w:rsidTr="00760508" w14:paraId="2FCE8675" w14:textId="77777777">
        <w:trPr>
          <w:cantSplit/>
          <w:trHeight w:val="144"/>
        </w:trPr>
        <w:tc>
          <w:tcPr>
            <w:tcW w:w="289" w:type="pct"/>
          </w:tcPr>
          <w:p w:rsidRPr="00B62B65" w:rsidR="001964DA" w:rsidP="00E04C04" w:rsidRDefault="001964DA" w14:paraId="20235B0F"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B62B65" w:rsidR="001964DA" w:rsidP="00237545" w:rsidRDefault="001964DA" w14:paraId="0769169C"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First-time Beginning Student?</w:t>
            </w:r>
          </w:p>
        </w:tc>
        <w:tc>
          <w:tcPr>
            <w:tcW w:w="848" w:type="pct"/>
          </w:tcPr>
          <w:p w:rsidRPr="00B62B65" w:rsidR="001964DA" w:rsidP="00237545" w:rsidRDefault="001964DA" w14:paraId="65950F13" w14:textId="77777777">
            <w:pPr>
              <w:suppressAutoHyphens/>
              <w:ind w:left="331" w:hanging="331"/>
              <w:rPr>
                <w:rFonts w:ascii="Arial" w:hAnsi="Arial" w:cs="Arial"/>
                <w:color w:val="000000"/>
                <w:sz w:val="16"/>
                <w:szCs w:val="16"/>
                <w:lang w:eastAsia="ar-SA"/>
              </w:rPr>
            </w:pPr>
            <w:r w:rsidRPr="00B62B65">
              <w:rPr>
                <w:rFonts w:ascii="Arial" w:hAnsi="Arial" w:cs="Arial"/>
                <w:color w:val="000000"/>
                <w:sz w:val="16"/>
                <w:szCs w:val="16"/>
                <w:lang w:eastAsia="ar-SA"/>
              </w:rPr>
              <w:t>0 = No</w:t>
            </w:r>
          </w:p>
          <w:p w:rsidRPr="00B62B65" w:rsidR="001964DA" w:rsidP="00237545" w:rsidRDefault="001964DA" w14:paraId="227032C8" w14:textId="77777777">
            <w:pPr>
              <w:suppressAutoHyphens/>
              <w:ind w:left="331" w:hanging="331"/>
              <w:rPr>
                <w:rFonts w:ascii="Arial" w:hAnsi="Arial" w:cs="Arial"/>
                <w:color w:val="000000"/>
                <w:sz w:val="16"/>
                <w:szCs w:val="16"/>
                <w:lang w:eastAsia="ar-SA"/>
              </w:rPr>
            </w:pPr>
            <w:r w:rsidRPr="00B62B65">
              <w:rPr>
                <w:rFonts w:ascii="Arial" w:hAnsi="Arial" w:cs="Arial"/>
                <w:color w:val="000000"/>
                <w:sz w:val="16"/>
                <w:szCs w:val="16"/>
                <w:lang w:eastAsia="ar-SA"/>
              </w:rPr>
              <w:t>1 = Yes</w:t>
            </w:r>
          </w:p>
        </w:tc>
        <w:tc>
          <w:tcPr>
            <w:tcW w:w="1821" w:type="pct"/>
          </w:tcPr>
          <w:p w:rsidR="001964DA" w:rsidP="00237545" w:rsidRDefault="001964DA" w14:paraId="4558E531" w14:textId="77777777">
            <w:pPr>
              <w:tabs>
                <w:tab w:val="left" w:pos="360"/>
              </w:tabs>
              <w:suppressAutoHyphens/>
              <w:rPr>
                <w:rFonts w:ascii="Arial" w:hAnsi="Arial" w:cs="Arial"/>
                <w:sz w:val="16"/>
                <w:szCs w:val="16"/>
                <w:lang w:eastAsia="ar-SA"/>
              </w:rPr>
            </w:pPr>
            <w:r w:rsidRPr="00B62B65">
              <w:rPr>
                <w:rFonts w:ascii="Arial" w:hAnsi="Arial" w:cs="Arial"/>
                <w:sz w:val="16"/>
                <w:szCs w:val="16"/>
                <w:lang w:eastAsia="ar-SA"/>
              </w:rPr>
              <w:t>A student is considered a first-time beginner (FTB) for NPSAS:20 if he or she is an undergraduate student who enrolled in college for the first time at this institution between July 1, 2019 and June 30, 2020</w:t>
            </w:r>
            <w:r>
              <w:rPr>
                <w:rFonts w:ascii="Arial" w:hAnsi="Arial" w:cs="Arial"/>
                <w:sz w:val="16"/>
                <w:szCs w:val="16"/>
                <w:lang w:eastAsia="ar-SA"/>
              </w:rPr>
              <w:t>.</w:t>
            </w:r>
          </w:p>
          <w:p w:rsidR="001964DA" w:rsidP="00237545" w:rsidRDefault="001964DA" w14:paraId="7E5D6E07" w14:textId="77777777">
            <w:pPr>
              <w:tabs>
                <w:tab w:val="left" w:pos="360"/>
              </w:tabs>
              <w:suppressAutoHyphens/>
              <w:rPr>
                <w:rFonts w:ascii="Arial" w:hAnsi="Arial" w:cs="Arial"/>
                <w:sz w:val="16"/>
                <w:szCs w:val="16"/>
                <w:lang w:eastAsia="ar-SA"/>
              </w:rPr>
            </w:pPr>
            <w:r w:rsidRPr="00B62B65">
              <w:rPr>
                <w:rFonts w:ascii="Arial" w:hAnsi="Arial" w:cs="Arial"/>
                <w:sz w:val="16"/>
                <w:szCs w:val="16"/>
                <w:lang w:eastAsia="ar-SA"/>
              </w:rPr>
              <w:t>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w:t>
            </w:r>
            <w:r>
              <w:rPr>
                <w:rFonts w:ascii="Arial" w:hAnsi="Arial" w:cs="Arial"/>
                <w:sz w:val="16"/>
                <w:szCs w:val="16"/>
                <w:lang w:eastAsia="ar-SA"/>
              </w:rPr>
              <w:t>.</w:t>
            </w:r>
          </w:p>
          <w:p w:rsidRPr="00B62B65" w:rsidR="001964DA" w:rsidP="00237545" w:rsidRDefault="001964DA" w14:paraId="6152EB97" w14:textId="77777777">
            <w:pPr>
              <w:tabs>
                <w:tab w:val="left" w:pos="360"/>
              </w:tabs>
              <w:suppressAutoHyphens/>
              <w:rPr>
                <w:rFonts w:ascii="Arial" w:hAnsi="Arial" w:cs="Arial"/>
                <w:sz w:val="16"/>
                <w:szCs w:val="16"/>
                <w:lang w:eastAsia="ar-SA"/>
              </w:rPr>
            </w:pPr>
            <w:r w:rsidRPr="00B62B65">
              <w:rPr>
                <w:rFonts w:ascii="Arial" w:hAnsi="Arial" w:cs="Arial"/>
                <w:sz w:val="16"/>
                <w:szCs w:val="16"/>
                <w:lang w:eastAsia="ar-SA"/>
              </w:rPr>
              <w:t>Please note that this is not the same as the first-time full-time designation reported to IPEDS.</w:t>
            </w:r>
          </w:p>
        </w:tc>
        <w:tc>
          <w:tcPr>
            <w:tcW w:w="471" w:type="pct"/>
          </w:tcPr>
          <w:p w:rsidRPr="00B62B65" w:rsidR="001964DA" w:rsidP="00237545" w:rsidRDefault="00760508" w14:paraId="4524F32C" w14:textId="15B8B5D1">
            <w:pPr>
              <w:suppressAutoHyphens/>
              <w:rPr>
                <w:rFonts w:ascii="Arial" w:hAnsi="Arial" w:cs="Arial"/>
                <w:color w:val="000000"/>
                <w:sz w:val="16"/>
                <w:szCs w:val="16"/>
                <w:lang w:eastAsia="ar-SA"/>
              </w:rPr>
            </w:pPr>
            <w:r>
              <w:rPr>
                <w:rFonts w:ascii="Arial" w:hAnsi="Arial" w:cs="Arial"/>
                <w:color w:val="000000"/>
                <w:sz w:val="16"/>
                <w:szCs w:val="16"/>
                <w:lang w:eastAsia="ar-SA"/>
              </w:rPr>
              <w:t>X</w:t>
            </w:r>
          </w:p>
        </w:tc>
        <w:tc>
          <w:tcPr>
            <w:tcW w:w="345" w:type="pct"/>
          </w:tcPr>
          <w:p w:rsidRPr="00B62B65" w:rsidR="001964DA" w:rsidP="00237545" w:rsidRDefault="001964DA" w14:paraId="3591A75E"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w:t>
            </w:r>
          </w:p>
        </w:tc>
      </w:tr>
      <w:tr w:rsidRPr="00B62B65" w:rsidR="001964DA" w:rsidTr="00760508" w14:paraId="0379C8CD" w14:textId="77777777">
        <w:trPr>
          <w:cantSplit/>
          <w:trHeight w:val="144"/>
        </w:trPr>
        <w:tc>
          <w:tcPr>
            <w:tcW w:w="289" w:type="pct"/>
          </w:tcPr>
          <w:p w:rsidRPr="00B62B65" w:rsidR="001964DA" w:rsidP="00E04C04" w:rsidRDefault="001964DA" w14:paraId="21091105"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B62B65" w:rsidR="001964DA" w:rsidP="00237545" w:rsidRDefault="001964DA" w14:paraId="73DEB079"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Degree Program</w:t>
            </w:r>
          </w:p>
        </w:tc>
        <w:tc>
          <w:tcPr>
            <w:tcW w:w="848" w:type="pct"/>
          </w:tcPr>
          <w:p w:rsidRPr="00B62B65" w:rsidR="001964DA" w:rsidP="00237545" w:rsidRDefault="001964DA" w14:paraId="412512FC"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1 = Enrolled in undergraduate courses, not in a degree program</w:t>
            </w:r>
          </w:p>
          <w:p w:rsidRPr="00B62B65" w:rsidR="001964DA" w:rsidP="00237545" w:rsidRDefault="001964DA" w14:paraId="46561F4B"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2 = Undergraduate certificate or diploma (occupational or technical program)</w:t>
            </w:r>
          </w:p>
          <w:p w:rsidRPr="00B62B65" w:rsidR="001964DA" w:rsidP="00237545" w:rsidRDefault="001964DA" w14:paraId="70FB609A"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3 = Associate's degree</w:t>
            </w:r>
          </w:p>
          <w:p w:rsidRPr="00B62B65" w:rsidR="001964DA" w:rsidP="00237545" w:rsidRDefault="001964DA" w14:paraId="76B5E469"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4 = Bachelor's degree</w:t>
            </w:r>
          </w:p>
          <w:p w:rsidRPr="00B62B65" w:rsidR="001964DA" w:rsidP="00237545" w:rsidRDefault="001964DA" w14:paraId="3B0882B6"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5 = Enrolled in graduate courses, not in a degree program</w:t>
            </w:r>
          </w:p>
          <w:p w:rsidRPr="00B62B65" w:rsidR="001964DA" w:rsidP="00237545" w:rsidRDefault="001964DA" w14:paraId="508B4F9E"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6 = Post-baccalaureate certificate program</w:t>
            </w:r>
          </w:p>
          <w:p w:rsidRPr="00B62B65" w:rsidR="001964DA" w:rsidP="00237545" w:rsidRDefault="001964DA" w14:paraId="0B7A2F87"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7 = Dual bachelor's/master's degree</w:t>
            </w:r>
          </w:p>
          <w:p w:rsidRPr="00B62B65" w:rsidR="001964DA" w:rsidP="00237545" w:rsidRDefault="001964DA" w14:paraId="697DFA53"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8 = Master's degree program</w:t>
            </w:r>
          </w:p>
          <w:p w:rsidRPr="00B62B65" w:rsidR="001964DA" w:rsidP="00237545" w:rsidRDefault="001964DA" w14:paraId="20F92968"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9 = Post-master's certificate</w:t>
            </w:r>
          </w:p>
          <w:p w:rsidRPr="00B62B65" w:rsidR="001964DA" w:rsidP="00237545" w:rsidRDefault="001964DA" w14:paraId="11B639CD"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10 = Doctoral degree - research/scholarship</w:t>
            </w:r>
          </w:p>
          <w:p w:rsidRPr="00B62B65" w:rsidR="001964DA" w:rsidP="00237545" w:rsidRDefault="001964DA" w14:paraId="16D417BC"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11 = Doctoral degree - professional practice</w:t>
            </w:r>
          </w:p>
          <w:p w:rsidRPr="00B62B65" w:rsidR="001964DA" w:rsidP="00237545" w:rsidRDefault="001964DA" w14:paraId="619F4BDB" w14:textId="77777777">
            <w:pPr>
              <w:suppressAutoHyphens/>
              <w:ind w:left="217" w:hanging="270"/>
              <w:rPr>
                <w:rFonts w:ascii="Arial" w:hAnsi="Arial" w:cs="Arial"/>
                <w:sz w:val="16"/>
                <w:szCs w:val="16"/>
                <w:lang w:eastAsia="ar-SA"/>
              </w:rPr>
            </w:pPr>
            <w:r w:rsidRPr="00B62B65">
              <w:rPr>
                <w:rFonts w:ascii="Arial" w:hAnsi="Arial" w:cs="Arial"/>
                <w:sz w:val="16"/>
                <w:szCs w:val="16"/>
                <w:lang w:eastAsia="ar-SA"/>
              </w:rPr>
              <w:t>12 = Doctoral degree – other</w:t>
            </w:r>
          </w:p>
          <w:p w:rsidRPr="00B62B65" w:rsidR="001964DA" w:rsidP="00237545" w:rsidRDefault="001964DA" w14:paraId="372DF21E" w14:textId="77777777">
            <w:pPr>
              <w:suppressAutoHyphens/>
              <w:ind w:left="331" w:hanging="331"/>
              <w:rPr>
                <w:rFonts w:ascii="Arial" w:hAnsi="Arial" w:cs="Arial"/>
                <w:color w:val="000000"/>
                <w:sz w:val="16"/>
                <w:szCs w:val="16"/>
                <w:lang w:eastAsia="ar-SA"/>
              </w:rPr>
            </w:pPr>
            <w:r w:rsidRPr="00B62B65">
              <w:rPr>
                <w:rFonts w:ascii="Arial" w:hAnsi="Arial" w:cs="Arial"/>
                <w:sz w:val="16"/>
                <w:szCs w:val="16"/>
                <w:lang w:eastAsia="ar-SA"/>
              </w:rPr>
              <w:t>-1 = Unknown</w:t>
            </w:r>
          </w:p>
        </w:tc>
        <w:tc>
          <w:tcPr>
            <w:tcW w:w="1821" w:type="pct"/>
          </w:tcPr>
          <w:p w:rsidRPr="00B62B65" w:rsidR="001964DA" w:rsidP="00237545" w:rsidRDefault="001964DA" w14:paraId="78AE2F67"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In what degree program is this student enrolled? If the student is no longer enrolled, report the degree program for his or her last term enrolled.</w:t>
            </w:r>
          </w:p>
          <w:p w:rsidRPr="00B62B65" w:rsidR="001964DA" w:rsidP="00237545" w:rsidRDefault="001964DA" w14:paraId="4D5D7FB3" w14:textId="77777777">
            <w:pPr>
              <w:tabs>
                <w:tab w:val="left" w:pos="360"/>
              </w:tabs>
              <w:suppressAutoHyphens/>
              <w:rPr>
                <w:rFonts w:ascii="Arial" w:hAnsi="Arial" w:cs="Arial"/>
                <w:sz w:val="16"/>
                <w:szCs w:val="16"/>
                <w:lang w:eastAsia="ar-SA"/>
              </w:rPr>
            </w:pPr>
            <w:r w:rsidRPr="00B62B65">
              <w:rPr>
                <w:rFonts w:ascii="Arial" w:hAnsi="Arial" w:cs="Arial"/>
                <w:color w:val="000000"/>
                <w:sz w:val="16"/>
                <w:szCs w:val="16"/>
                <w:lang w:eastAsia="ar-SA"/>
              </w:rPr>
              <w:t>If the student was enrolled in more than one program, enter the highest degree program. If the student was enrolled in a dual degree program in which both degrees are the same level (such as a dual MD/PhD or dual MA/MBA), respond based on the student’s primary degree program.</w:t>
            </w:r>
          </w:p>
        </w:tc>
        <w:tc>
          <w:tcPr>
            <w:tcW w:w="471" w:type="pct"/>
          </w:tcPr>
          <w:p w:rsidRPr="00B62B65" w:rsidR="001964DA" w:rsidP="00237545" w:rsidRDefault="001964DA" w14:paraId="16F8C47B"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60965CFA"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57036C28" w14:textId="77777777">
        <w:trPr>
          <w:cantSplit/>
          <w:trHeight w:val="144"/>
        </w:trPr>
        <w:tc>
          <w:tcPr>
            <w:tcW w:w="289" w:type="pct"/>
          </w:tcPr>
          <w:p w:rsidRPr="00B62B65" w:rsidR="001964DA" w:rsidP="00E04C04" w:rsidRDefault="001964DA" w14:paraId="72191C1D"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B62B65" w:rsidR="001964DA" w:rsidP="00237545" w:rsidRDefault="001964DA" w14:paraId="485874DA" w14:textId="77777777">
            <w:pPr>
              <w:suppressAutoHyphens/>
              <w:rPr>
                <w:rFonts w:ascii="Arial" w:hAnsi="Arial" w:cs="Arial"/>
                <w:color w:val="000000"/>
                <w:sz w:val="16"/>
                <w:szCs w:val="16"/>
                <w:lang w:eastAsia="ar-SA"/>
              </w:rPr>
            </w:pPr>
            <w:r w:rsidRPr="00B62B65">
              <w:rPr>
                <w:rFonts w:ascii="Arial" w:hAnsi="Arial" w:cs="Arial"/>
                <w:color w:val="000000" w:themeColor="text1"/>
                <w:sz w:val="16"/>
                <w:szCs w:val="16"/>
                <w:lang w:eastAsia="ar-SA"/>
              </w:rPr>
              <w:t>Class level</w:t>
            </w:r>
          </w:p>
        </w:tc>
        <w:tc>
          <w:tcPr>
            <w:tcW w:w="848" w:type="pct"/>
          </w:tcPr>
          <w:p w:rsidRPr="00B62B65" w:rsidR="001964DA" w:rsidP="00237545" w:rsidRDefault="001964DA" w14:paraId="0487B3D4"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1 = 1st Year/Freshman</w:t>
            </w:r>
          </w:p>
          <w:p w:rsidRPr="00B62B65" w:rsidR="001964DA" w:rsidP="00237545" w:rsidRDefault="001964DA" w14:paraId="650A7D51"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2 = Sophomore</w:t>
            </w:r>
          </w:p>
          <w:p w:rsidRPr="00B62B65" w:rsidR="001964DA" w:rsidP="00237545" w:rsidRDefault="001964DA" w14:paraId="5E767A32"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3 = Junior</w:t>
            </w:r>
          </w:p>
          <w:p w:rsidRPr="00B62B65" w:rsidR="001964DA" w:rsidP="00237545" w:rsidRDefault="001964DA" w14:paraId="023AADFA"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4 = Senior</w:t>
            </w:r>
          </w:p>
          <w:p w:rsidRPr="00B62B65" w:rsidR="001964DA" w:rsidP="00237545" w:rsidRDefault="001964DA" w14:paraId="2031132F"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5 = 5th Year or higher undergraduate</w:t>
            </w:r>
          </w:p>
          <w:p w:rsidRPr="00B62B65" w:rsidR="001964DA" w:rsidP="00237545" w:rsidRDefault="001964DA" w14:paraId="15B9B0DF"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6 = Undergraduate (unclassified)</w:t>
            </w:r>
          </w:p>
          <w:p w:rsidRPr="00B62B65" w:rsidR="001964DA" w:rsidP="00237545" w:rsidRDefault="001964DA" w14:paraId="0FC3075F"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7 = Student with bachelor's or advanced degree taking undergraduate courses</w:t>
            </w:r>
          </w:p>
          <w:p w:rsidRPr="00B62B65" w:rsidR="001964DA" w:rsidP="00237545" w:rsidRDefault="001964DA" w14:paraId="47FE8F5E"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8 = 1st year graduate</w:t>
            </w:r>
          </w:p>
          <w:p w:rsidRPr="00B62B65" w:rsidR="001964DA" w:rsidP="00237545" w:rsidRDefault="001964DA" w14:paraId="0BCEEA69"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9 = Beyond 1st year graduate</w:t>
            </w:r>
          </w:p>
          <w:p w:rsidRPr="00B62B65" w:rsidR="001964DA" w:rsidP="00237545" w:rsidRDefault="001964DA" w14:paraId="1C0368C8" w14:textId="77777777">
            <w:pPr>
              <w:suppressAutoHyphens/>
              <w:ind w:left="307" w:hanging="294"/>
              <w:rPr>
                <w:rFonts w:ascii="Arial" w:hAnsi="Arial" w:cs="Arial"/>
                <w:sz w:val="16"/>
                <w:szCs w:val="16"/>
                <w:lang w:eastAsia="ar-SA"/>
              </w:rPr>
            </w:pPr>
            <w:r w:rsidRPr="00B62B65">
              <w:rPr>
                <w:rFonts w:ascii="Arial" w:hAnsi="Arial" w:cs="Arial"/>
                <w:sz w:val="16"/>
                <w:szCs w:val="16"/>
                <w:lang w:eastAsia="ar-SA"/>
              </w:rPr>
              <w:t>10 = Graduate (unclassified)</w:t>
            </w:r>
          </w:p>
          <w:p w:rsidRPr="00B62B65" w:rsidR="001964DA" w:rsidP="00237545" w:rsidRDefault="001964DA" w14:paraId="49D781B2" w14:textId="77777777">
            <w:pPr>
              <w:suppressAutoHyphens/>
              <w:ind w:left="331" w:hanging="331"/>
              <w:rPr>
                <w:rFonts w:ascii="Arial" w:hAnsi="Arial" w:cs="Arial"/>
                <w:color w:val="000000"/>
                <w:sz w:val="16"/>
                <w:szCs w:val="16"/>
                <w:lang w:eastAsia="ar-SA"/>
              </w:rPr>
            </w:pPr>
            <w:r w:rsidRPr="00B62B65">
              <w:rPr>
                <w:rFonts w:ascii="Arial" w:hAnsi="Arial" w:cs="Arial"/>
                <w:sz w:val="16"/>
                <w:szCs w:val="16"/>
                <w:lang w:eastAsia="ar-SA"/>
              </w:rPr>
              <w:t>-1=Unknown</w:t>
            </w:r>
          </w:p>
        </w:tc>
        <w:tc>
          <w:tcPr>
            <w:tcW w:w="1821" w:type="pct"/>
          </w:tcPr>
          <w:p w:rsidRPr="00B62B65" w:rsidR="001964DA" w:rsidP="00237545" w:rsidRDefault="001964DA" w14:paraId="6B97569D"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the student's class level. If the student is no longer enrolled, provide the student’s class level during his or her last term enrolled.</w:t>
            </w:r>
          </w:p>
          <w:p w:rsidRPr="00B62B65" w:rsidR="001964DA" w:rsidP="00237545" w:rsidRDefault="001964DA" w14:paraId="27E2B3C8"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class level was used to determine financial aid eligibility, report that class level for this item. Otherwise, report the class level as defined by your institution.</w:t>
            </w:r>
          </w:p>
          <w:p w:rsidR="001964DA" w:rsidP="00237545" w:rsidRDefault="001964DA" w14:paraId="3F17C51D"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Institutions typically define class level based on the number of earned credits</w:t>
            </w:r>
            <w:r>
              <w:rPr>
                <w:rFonts w:ascii="Arial" w:hAnsi="Arial" w:cs="Arial"/>
                <w:color w:val="000000"/>
                <w:sz w:val="16"/>
                <w:szCs w:val="16"/>
                <w:lang w:eastAsia="ar-SA"/>
              </w:rPr>
              <w:t>.</w:t>
            </w:r>
          </w:p>
          <w:p w:rsidR="001964DA" w:rsidP="00237545" w:rsidRDefault="001964DA" w14:paraId="0DF1D1FD"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An example of a commonly used classification:</w:t>
            </w:r>
          </w:p>
          <w:p w:rsidR="001964DA" w:rsidP="00237545" w:rsidRDefault="001964DA" w14:paraId="11119255"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0-29 earned credit hours for first-year/freshman</w:t>
            </w:r>
          </w:p>
          <w:p w:rsidR="001964DA" w:rsidP="00237545" w:rsidRDefault="001964DA" w14:paraId="6A277BED"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30-59 earned credit hours for sophomore</w:t>
            </w:r>
          </w:p>
          <w:p w:rsidR="001964DA" w:rsidP="00237545" w:rsidRDefault="001964DA" w14:paraId="07CA2405"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60-89 earned credit hours for junior</w:t>
            </w:r>
          </w:p>
          <w:p w:rsidRPr="00B62B65" w:rsidR="001964DA" w:rsidP="00237545" w:rsidRDefault="001964DA" w14:paraId="70D47D06" w14:textId="77777777">
            <w:pPr>
              <w:tabs>
                <w:tab w:val="left" w:pos="360"/>
              </w:tabs>
              <w:suppressAutoHyphens/>
              <w:rPr>
                <w:rFonts w:ascii="Arial" w:hAnsi="Arial" w:cs="Arial"/>
                <w:sz w:val="16"/>
                <w:szCs w:val="16"/>
                <w:lang w:eastAsia="ar-SA"/>
              </w:rPr>
            </w:pPr>
            <w:r w:rsidRPr="00B62B65">
              <w:rPr>
                <w:rFonts w:ascii="Arial" w:hAnsi="Arial" w:cs="Arial"/>
                <w:color w:val="000000"/>
                <w:sz w:val="16"/>
                <w:szCs w:val="16"/>
                <w:lang w:eastAsia="ar-SA"/>
              </w:rPr>
              <w:t>• 90+ earned credit hours for senior.</w:t>
            </w:r>
          </w:p>
        </w:tc>
        <w:tc>
          <w:tcPr>
            <w:tcW w:w="471" w:type="pct"/>
          </w:tcPr>
          <w:p w:rsidRPr="00B62B65" w:rsidR="001964DA" w:rsidP="00237545" w:rsidRDefault="001964DA" w14:paraId="22CD4BA3"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38DB7AD1"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Pr="00B62B65" w:rsidR="001964DA" w:rsidTr="00760508" w14:paraId="6FA81D6C" w14:textId="77777777">
        <w:trPr>
          <w:cantSplit/>
          <w:trHeight w:val="144"/>
        </w:trPr>
        <w:tc>
          <w:tcPr>
            <w:tcW w:w="289" w:type="pct"/>
          </w:tcPr>
          <w:p w:rsidRPr="00B62B65" w:rsidR="001964DA" w:rsidP="00E04C04" w:rsidRDefault="001964DA" w14:paraId="39591844"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B62B65" w:rsidR="001964DA" w:rsidP="00237545" w:rsidRDefault="001964DA" w14:paraId="2A04CB76"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Student’s first major</w:t>
            </w:r>
          </w:p>
        </w:tc>
        <w:tc>
          <w:tcPr>
            <w:tcW w:w="848" w:type="pct"/>
          </w:tcPr>
          <w:p w:rsidRPr="00B62B65" w:rsidR="001964DA" w:rsidP="00237545" w:rsidRDefault="001964DA" w14:paraId="14FE30C8" w14:textId="77777777">
            <w:pPr>
              <w:suppressAutoHyphens/>
              <w:ind w:left="331" w:hanging="331"/>
              <w:rPr>
                <w:rFonts w:ascii="Arial" w:hAnsi="Arial" w:cs="Arial"/>
                <w:color w:val="000000"/>
                <w:sz w:val="16"/>
                <w:szCs w:val="16"/>
                <w:lang w:eastAsia="ar-SA"/>
              </w:rPr>
            </w:pPr>
          </w:p>
        </w:tc>
        <w:tc>
          <w:tcPr>
            <w:tcW w:w="1821" w:type="pct"/>
          </w:tcPr>
          <w:p w:rsidRPr="00B62B65" w:rsidR="001964DA" w:rsidP="00237545" w:rsidRDefault="001964DA" w14:paraId="76A223FF" w14:textId="77777777">
            <w:pPr>
              <w:tabs>
                <w:tab w:val="left" w:pos="360"/>
              </w:tabs>
              <w:suppressAutoHyphens/>
              <w:rPr>
                <w:rFonts w:ascii="Arial" w:hAnsi="Arial" w:cs="Arial"/>
                <w:color w:val="000000"/>
                <w:sz w:val="16"/>
                <w:szCs w:val="16"/>
                <w:lang w:eastAsia="ar-SA"/>
              </w:rPr>
            </w:pPr>
            <w:r w:rsidRPr="00B62B65">
              <w:rPr>
                <w:rFonts w:ascii="Arial" w:hAnsi="Arial" w:cs="Arial"/>
                <w:sz w:val="16"/>
                <w:szCs w:val="16"/>
                <w:lang w:eastAsia="ar-SA"/>
              </w:rPr>
              <w:t>If your institution’s majors include codes or abbreviations, please include an explanation with your enrollment list.</w:t>
            </w:r>
          </w:p>
        </w:tc>
        <w:tc>
          <w:tcPr>
            <w:tcW w:w="471" w:type="pct"/>
          </w:tcPr>
          <w:p w:rsidRPr="00B62B65" w:rsidR="001964DA" w:rsidP="00237545" w:rsidRDefault="001964DA" w14:paraId="454BE872"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0C212C2B"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30</w:t>
            </w:r>
          </w:p>
        </w:tc>
      </w:tr>
      <w:tr w:rsidRPr="00B62B65" w:rsidR="001964DA" w:rsidTr="00760508" w14:paraId="5CD7C521" w14:textId="77777777">
        <w:trPr>
          <w:cantSplit/>
          <w:trHeight w:val="144"/>
        </w:trPr>
        <w:tc>
          <w:tcPr>
            <w:tcW w:w="289" w:type="pct"/>
          </w:tcPr>
          <w:p w:rsidRPr="00B62B65" w:rsidR="001964DA" w:rsidP="00E04C04" w:rsidRDefault="001964DA" w14:paraId="1F7DB418"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3472B9F0" w14:textId="77777777">
            <w:pPr>
              <w:suppressAutoHyphens/>
              <w:rPr>
                <w:rFonts w:ascii="Arial" w:hAnsi="Arial" w:cs="Arial"/>
                <w:sz w:val="16"/>
                <w:szCs w:val="16"/>
                <w:lang w:eastAsia="ar-SA"/>
              </w:rPr>
            </w:pPr>
            <w:r w:rsidRPr="00B62B65">
              <w:rPr>
                <w:rFonts w:ascii="Arial" w:hAnsi="Arial" w:cs="Arial"/>
                <w:sz w:val="16"/>
                <w:szCs w:val="16"/>
                <w:lang w:eastAsia="ar-SA"/>
              </w:rPr>
              <w:t>Classification of Instructional Programs (CIP) code for student’s first major</w:t>
            </w:r>
          </w:p>
        </w:tc>
        <w:tc>
          <w:tcPr>
            <w:tcW w:w="848" w:type="pct"/>
          </w:tcPr>
          <w:p w:rsidRPr="00B62B65" w:rsidR="001964DA" w:rsidP="00237545" w:rsidRDefault="001964DA" w14:paraId="3053EF06" w14:textId="77777777">
            <w:pPr>
              <w:suppressAutoHyphens/>
              <w:rPr>
                <w:rFonts w:ascii="Arial" w:hAnsi="Arial" w:cs="Arial"/>
                <w:sz w:val="16"/>
                <w:szCs w:val="16"/>
                <w:lang w:eastAsia="ar-SA"/>
              </w:rPr>
            </w:pPr>
            <w:r w:rsidRPr="00B62B65">
              <w:rPr>
                <w:rFonts w:ascii="Arial" w:hAnsi="Arial" w:cs="Arial"/>
                <w:sz w:val="16"/>
                <w:szCs w:val="16"/>
                <w:lang w:eastAsia="ar-SA"/>
              </w:rPr>
              <w:t>Format = NNNNNN (no decimal)</w:t>
            </w:r>
          </w:p>
        </w:tc>
        <w:tc>
          <w:tcPr>
            <w:tcW w:w="1821" w:type="pct"/>
          </w:tcPr>
          <w:p w:rsidRPr="00B62B65" w:rsidR="001964DA" w:rsidP="00237545" w:rsidRDefault="001964DA" w14:paraId="1F0593EC" w14:textId="77777777">
            <w:pPr>
              <w:tabs>
                <w:tab w:val="left" w:pos="360"/>
              </w:tabs>
              <w:suppressAutoHyphens/>
              <w:rPr>
                <w:rFonts w:ascii="Arial" w:hAnsi="Arial" w:cs="Arial"/>
                <w:color w:val="000000"/>
                <w:sz w:val="16"/>
                <w:szCs w:val="16"/>
                <w:lang w:eastAsia="ar-SA"/>
              </w:rPr>
            </w:pPr>
            <w:r w:rsidRPr="00B62B65">
              <w:rPr>
                <w:rFonts w:ascii="Arial" w:hAnsi="Arial" w:cs="Arial"/>
                <w:sz w:val="16"/>
                <w:szCs w:val="16"/>
                <w:lang w:eastAsia="ar-SA"/>
              </w:rPr>
              <w:t xml:space="preserve">The Classification of Instructional Programs (CIP) provides a taxonomic scheme that supports the accurate tracking and reporting of fields of study and program completions. For more information about the Classification of Instructional Programs, see </w:t>
            </w:r>
            <w:hyperlink w:history="1" r:id="rId47">
              <w:r w:rsidR="001D25C5">
                <w:rPr>
                  <w:rFonts w:ascii="Arial" w:hAnsi="Arial" w:cs="Arial"/>
                  <w:sz w:val="16"/>
                  <w:szCs w:val="16"/>
                  <w:u w:val="single"/>
                  <w:lang w:eastAsia="ar-SA"/>
                </w:rPr>
                <w:t>https:</w:t>
              </w:r>
              <w:r w:rsidRPr="00B62B65">
                <w:rPr>
                  <w:rFonts w:ascii="Arial" w:hAnsi="Arial" w:cs="Arial"/>
                  <w:sz w:val="16"/>
                  <w:szCs w:val="16"/>
                  <w:u w:val="single"/>
                  <w:lang w:eastAsia="ar-SA"/>
                </w:rPr>
                <w:t>//nces.ed.gov/ipeds/cipcode/</w:t>
              </w:r>
            </w:hyperlink>
            <w:r w:rsidRPr="00B62B65">
              <w:rPr>
                <w:rFonts w:ascii="Arial" w:hAnsi="Arial" w:cs="Arial"/>
                <w:sz w:val="16"/>
                <w:szCs w:val="16"/>
                <w:lang w:eastAsia="ar-SA"/>
              </w:rPr>
              <w:t>.</w:t>
            </w:r>
          </w:p>
        </w:tc>
        <w:tc>
          <w:tcPr>
            <w:tcW w:w="471" w:type="pct"/>
          </w:tcPr>
          <w:p w:rsidRPr="00B62B65" w:rsidR="001964DA" w:rsidP="00237545" w:rsidRDefault="001964DA" w14:paraId="340876F0"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rsidRPr="00B62B65" w:rsidR="001964DA" w:rsidP="00237545" w:rsidRDefault="001964DA" w14:paraId="43C7A37D"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r w:rsidRPr="00B62B65" w:rsidR="001964DA" w:rsidTr="00760508" w14:paraId="14DD62D6" w14:textId="77777777">
        <w:trPr>
          <w:cantSplit/>
          <w:trHeight w:val="144"/>
        </w:trPr>
        <w:tc>
          <w:tcPr>
            <w:tcW w:w="289" w:type="pct"/>
          </w:tcPr>
          <w:p w:rsidRPr="00B62B65" w:rsidR="001964DA" w:rsidP="00E04C04" w:rsidRDefault="001964DA" w14:paraId="5CB27135"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B62B65" w:rsidR="001964DA" w:rsidP="00237545" w:rsidRDefault="001964DA" w14:paraId="44ADDF83" w14:textId="77777777">
            <w:pPr>
              <w:suppressAutoHyphens/>
              <w:rPr>
                <w:rFonts w:ascii="Arial" w:hAnsi="Arial" w:cs="Arial"/>
                <w:sz w:val="16"/>
                <w:szCs w:val="16"/>
                <w:lang w:eastAsia="ar-SA"/>
              </w:rPr>
            </w:pPr>
            <w:r w:rsidRPr="00B62B65">
              <w:rPr>
                <w:rFonts w:ascii="Arial" w:hAnsi="Arial" w:cs="Arial"/>
                <w:color w:val="000000"/>
                <w:sz w:val="16"/>
                <w:szCs w:val="16"/>
                <w:lang w:eastAsia="ar-SA"/>
              </w:rPr>
              <w:t>Student’s second major</w:t>
            </w:r>
          </w:p>
        </w:tc>
        <w:tc>
          <w:tcPr>
            <w:tcW w:w="848" w:type="pct"/>
          </w:tcPr>
          <w:p w:rsidRPr="00B62B65" w:rsidR="001964DA" w:rsidP="00237545" w:rsidRDefault="001964DA" w14:paraId="5D647596" w14:textId="77777777">
            <w:pPr>
              <w:suppressAutoHyphens/>
              <w:rPr>
                <w:rFonts w:ascii="Arial" w:hAnsi="Arial" w:cs="Arial"/>
                <w:sz w:val="16"/>
                <w:szCs w:val="16"/>
                <w:lang w:eastAsia="ar-SA"/>
              </w:rPr>
            </w:pPr>
          </w:p>
        </w:tc>
        <w:tc>
          <w:tcPr>
            <w:tcW w:w="1821" w:type="pct"/>
          </w:tcPr>
          <w:p w:rsidRPr="00B62B65" w:rsidR="001964DA" w:rsidP="00237545" w:rsidRDefault="001964DA" w14:paraId="71FFE2E4" w14:textId="77777777">
            <w:pPr>
              <w:suppressAutoHyphens/>
              <w:rPr>
                <w:rFonts w:ascii="Arial" w:hAnsi="Arial" w:cs="Arial"/>
                <w:color w:val="000000"/>
                <w:sz w:val="16"/>
                <w:szCs w:val="16"/>
                <w:lang w:eastAsia="ar-SA"/>
              </w:rPr>
            </w:pPr>
            <w:r w:rsidRPr="00B62B65">
              <w:rPr>
                <w:rFonts w:ascii="Arial" w:hAnsi="Arial" w:cs="Arial"/>
                <w:sz w:val="16"/>
                <w:szCs w:val="16"/>
                <w:lang w:eastAsia="ar-SA"/>
              </w:rPr>
              <w:t>If your institution’s majors include codes or abbreviations, please include an explanation with your enrollment list.</w:t>
            </w:r>
          </w:p>
        </w:tc>
        <w:tc>
          <w:tcPr>
            <w:tcW w:w="471" w:type="pct"/>
          </w:tcPr>
          <w:p w:rsidRPr="00B62B65" w:rsidR="001964DA" w:rsidP="00237545" w:rsidRDefault="001964DA" w14:paraId="00B03826"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0366ABE7"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30</w:t>
            </w:r>
          </w:p>
        </w:tc>
      </w:tr>
      <w:tr w:rsidRPr="00B62B65" w:rsidR="001964DA" w:rsidTr="00760508" w14:paraId="488C37F7" w14:textId="77777777">
        <w:trPr>
          <w:cantSplit/>
          <w:trHeight w:val="144"/>
        </w:trPr>
        <w:tc>
          <w:tcPr>
            <w:tcW w:w="289" w:type="pct"/>
          </w:tcPr>
          <w:p w:rsidRPr="00B62B65" w:rsidR="001964DA" w:rsidP="00E04C04" w:rsidRDefault="001964DA" w14:paraId="0C256746"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B62B65" w:rsidR="001964DA" w:rsidP="00237545" w:rsidRDefault="001964DA" w14:paraId="11F78D21" w14:textId="77777777">
            <w:pPr>
              <w:suppressAutoHyphens/>
              <w:rPr>
                <w:rFonts w:ascii="Arial" w:hAnsi="Arial" w:cs="Arial"/>
                <w:sz w:val="16"/>
                <w:szCs w:val="16"/>
                <w:lang w:eastAsia="ar-SA"/>
              </w:rPr>
            </w:pPr>
            <w:r w:rsidRPr="00B62B65">
              <w:rPr>
                <w:rFonts w:ascii="Arial" w:hAnsi="Arial" w:cs="Arial"/>
                <w:sz w:val="16"/>
                <w:szCs w:val="16"/>
                <w:lang w:eastAsia="ar-SA"/>
              </w:rPr>
              <w:t>Classification of Instructional Programs (CIP) code for student’s second major</w:t>
            </w:r>
          </w:p>
        </w:tc>
        <w:tc>
          <w:tcPr>
            <w:tcW w:w="848" w:type="pct"/>
          </w:tcPr>
          <w:p w:rsidRPr="00B62B65" w:rsidR="001964DA" w:rsidP="00237545" w:rsidRDefault="001964DA" w14:paraId="60EDE676" w14:textId="77777777">
            <w:pPr>
              <w:suppressAutoHyphens/>
              <w:rPr>
                <w:rFonts w:ascii="Arial" w:hAnsi="Arial" w:cs="Arial"/>
                <w:sz w:val="16"/>
                <w:szCs w:val="16"/>
                <w:lang w:eastAsia="ar-SA"/>
              </w:rPr>
            </w:pPr>
            <w:r w:rsidRPr="00B62B65">
              <w:rPr>
                <w:rFonts w:ascii="Arial" w:hAnsi="Arial" w:cs="Arial"/>
                <w:sz w:val="16"/>
                <w:szCs w:val="16"/>
                <w:lang w:eastAsia="ar-SA"/>
              </w:rPr>
              <w:t>Format = NNNNNN</w:t>
            </w:r>
          </w:p>
        </w:tc>
        <w:tc>
          <w:tcPr>
            <w:tcW w:w="1821" w:type="pct"/>
          </w:tcPr>
          <w:p w:rsidRPr="00B62B65" w:rsidR="001964DA" w:rsidP="00237545" w:rsidRDefault="001964DA" w14:paraId="21AF2719" w14:textId="77777777">
            <w:pPr>
              <w:suppressAutoHyphens/>
              <w:rPr>
                <w:rFonts w:ascii="Arial" w:hAnsi="Arial" w:cs="Arial"/>
                <w:color w:val="000000"/>
                <w:sz w:val="16"/>
                <w:szCs w:val="16"/>
                <w:lang w:eastAsia="ar-SA"/>
              </w:rPr>
            </w:pPr>
          </w:p>
        </w:tc>
        <w:tc>
          <w:tcPr>
            <w:tcW w:w="471" w:type="pct"/>
          </w:tcPr>
          <w:p w:rsidRPr="00B62B65" w:rsidR="001964DA" w:rsidP="00237545" w:rsidRDefault="001964DA" w14:paraId="577BBB27" w14:textId="77777777">
            <w:pPr>
              <w:suppressAutoHyphens/>
              <w:rPr>
                <w:rFonts w:ascii="Arial" w:hAnsi="Arial" w:cs="Arial"/>
                <w:color w:val="000000"/>
                <w:sz w:val="16"/>
                <w:szCs w:val="16"/>
                <w:lang w:eastAsia="ar-SA"/>
              </w:rPr>
            </w:pPr>
          </w:p>
        </w:tc>
        <w:tc>
          <w:tcPr>
            <w:tcW w:w="345" w:type="pct"/>
          </w:tcPr>
          <w:p w:rsidRPr="00B62B65" w:rsidR="001964DA" w:rsidP="00237545" w:rsidRDefault="001964DA" w14:paraId="40C7B58A" w14:textId="77777777">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bl>
    <w:p w:rsidRPr="00237545" w:rsidR="001964DA" w:rsidP="00237545" w:rsidRDefault="001964DA" w14:paraId="6430C832" w14:textId="77777777">
      <w:pPr>
        <w:pStyle w:val="BodyText"/>
        <w:spacing w:before="0" w:after="0"/>
        <w:rPr>
          <w:sz w:val="12"/>
          <w:szCs w:val="12"/>
        </w:rPr>
      </w:pPr>
    </w:p>
    <w:p w:rsidRPr="00237545" w:rsidR="001964DA" w:rsidP="00237545" w:rsidRDefault="001964DA" w14:paraId="3E7D1270" w14:textId="77777777">
      <w:pPr>
        <w:pStyle w:val="BodyText"/>
        <w:spacing w:before="0" w:after="0"/>
        <w:rPr>
          <w:sz w:val="12"/>
          <w:szCs w:val="12"/>
        </w:rPr>
        <w:sectPr w:rsidRPr="00237545" w:rsidR="001964DA" w:rsidSect="002F0205">
          <w:footerReference w:type="default" r:id="rId48"/>
          <w:pgSz w:w="15840" w:h="12240" w:orient="landscape" w:code="1"/>
          <w:pgMar w:top="720" w:right="864" w:bottom="720" w:left="864" w:header="432" w:footer="288" w:gutter="0"/>
          <w:pgNumType w:chapStyle="9"/>
          <w:cols w:space="720"/>
        </w:sectPr>
      </w:pPr>
    </w:p>
    <w:p w:rsidR="0005093B" w:rsidP="00C973FE" w:rsidRDefault="0005093B" w14:paraId="5F391838" w14:textId="77777777">
      <w:pPr>
        <w:pStyle w:val="AppH3"/>
      </w:pPr>
      <w:bookmarkStart w:name="_Toc18677923" w:id="56"/>
      <w:bookmarkStart w:name="_Toc20746548" w:id="57"/>
      <w:r>
        <w:lastRenderedPageBreak/>
        <w:t>List Request Reminder Letter</w:t>
      </w:r>
      <w:r w:rsidR="006E3C40">
        <w:t xml:space="preserve"> and E-mail</w:t>
      </w:r>
      <w:bookmarkEnd w:id="56"/>
      <w:bookmarkEnd w:id="57"/>
    </w:p>
    <w:p w:rsidR="00C973FE" w:rsidP="00C973FE" w:rsidRDefault="00C973FE" w14:paraId="2C630BC3" w14:textId="77777777">
      <w:pPr>
        <w:pStyle w:val="BodyText"/>
      </w:pPr>
      <w:r>
        <w:t>[Date]</w:t>
      </w:r>
    </w:p>
    <w:p w:rsidR="00C973FE" w:rsidP="00C973FE" w:rsidRDefault="00C973FE" w14:paraId="6EC7157F" w14:textId="77777777">
      <w:pPr>
        <w:pStyle w:val="BodyTextnospace"/>
      </w:pPr>
      <w:r>
        <w:t>[Salutation] [FirstName] [LastName]</w:t>
      </w:r>
    </w:p>
    <w:p w:rsidR="00C973FE" w:rsidP="00C973FE" w:rsidRDefault="00C973FE" w14:paraId="6690AB49" w14:textId="77777777">
      <w:pPr>
        <w:pStyle w:val="BodyTextnospace"/>
      </w:pPr>
      <w:r>
        <w:t>[Title]</w:t>
      </w:r>
    </w:p>
    <w:p w:rsidR="00C973FE" w:rsidP="00C973FE" w:rsidRDefault="00C973FE" w14:paraId="5707FCFD" w14:textId="77777777">
      <w:pPr>
        <w:pStyle w:val="BodyTextnospace"/>
      </w:pPr>
      <w:r>
        <w:t>[Institution]</w:t>
      </w:r>
    </w:p>
    <w:p w:rsidR="00C973FE" w:rsidP="00C973FE" w:rsidRDefault="00C973FE" w14:paraId="68815E35" w14:textId="77777777">
      <w:pPr>
        <w:pStyle w:val="BodyTextnospace"/>
      </w:pPr>
      <w:r>
        <w:t>[Address]</w:t>
      </w:r>
    </w:p>
    <w:p w:rsidR="00C973FE" w:rsidP="00C973FE" w:rsidRDefault="00C973FE" w14:paraId="46081176" w14:textId="77777777">
      <w:pPr>
        <w:pStyle w:val="BodyTextnospace"/>
      </w:pPr>
      <w:r>
        <w:t>[City], [State] [Zip]</w:t>
      </w:r>
    </w:p>
    <w:p w:rsidR="00C973FE" w:rsidP="00C973FE" w:rsidRDefault="00C973FE" w14:paraId="3E92BF86" w14:textId="77777777">
      <w:pPr>
        <w:pStyle w:val="BodyText"/>
      </w:pPr>
      <w:r>
        <w:t>Dear [Salutation] [LastName]:</w:t>
      </w:r>
    </w:p>
    <w:p w:rsidR="0005093B" w:rsidP="0005093B" w:rsidRDefault="0005093B" w14:paraId="1ECA417D" w14:textId="77777777">
      <w:pPr>
        <w:pStyle w:val="BodyText"/>
      </w:pPr>
      <w:r>
        <w:t xml:space="preserve">I am writing to remind you of the </w:t>
      </w:r>
      <w:r w:rsidR="0038565F">
        <w:t>[</w:t>
      </w:r>
      <w:r>
        <w:t>upcoming/recently passed</w:t>
      </w:r>
      <w:r w:rsidR="0038565F">
        <w:t>]</w:t>
      </w:r>
      <w:r>
        <w:t xml:space="preserve"> due date for your Student Enrollment List. This portion of the 2019-20 National Postsecondary Student Aid Study (NPSAS:20) will allow us to draw a sample of students enrolled at [Institution] for inclusion in the Student Records and Student Interview portions of the study.</w:t>
      </w:r>
    </w:p>
    <w:p w:rsidR="006F1145" w:rsidP="0005093B" w:rsidRDefault="0005093B" w14:paraId="503F08AA" w14:textId="77777777">
      <w:pPr>
        <w:pStyle w:val="BodyText"/>
      </w:pPr>
      <w:r>
        <w:t>Your current due date is [DueDate]</w:t>
      </w:r>
      <w:r w:rsidR="006F1145">
        <w:t>.</w:t>
      </w:r>
    </w:p>
    <w:p w:rsidR="006F1145" w:rsidP="0005093B" w:rsidRDefault="0005093B" w14:paraId="1D3C3AB3" w14:textId="77777777">
      <w:pPr>
        <w:pStyle w:val="BodyText"/>
      </w:pPr>
      <w:r>
        <w:t>Please log into the Postsecondary Data Portal (PDP) and submit your Student Enrollment List.</w:t>
      </w:r>
    </w:p>
    <w:p w:rsidR="0005093B" w:rsidP="00527956" w:rsidRDefault="0005093B" w14:paraId="2AA4AFCF" w14:textId="77777777">
      <w:pPr>
        <w:pStyle w:val="BodyText"/>
        <w:pBdr>
          <w:top w:val="single" w:color="auto" w:sz="4" w:space="1"/>
          <w:left w:val="single" w:color="auto" w:sz="4" w:space="4"/>
          <w:bottom w:val="single" w:color="auto" w:sz="4" w:space="1"/>
          <w:right w:val="single" w:color="auto" w:sz="4" w:space="4"/>
        </w:pBdr>
        <w:ind w:left="2160" w:right="2304"/>
      </w:pPr>
      <w:r>
        <w:t xml:space="preserve">PDP Website: </w:t>
      </w:r>
      <w:r w:rsidR="007D07AD">
        <w:t>surveys.nces.ed.gov/xxxx</w:t>
      </w:r>
    </w:p>
    <w:p w:rsidR="0005093B" w:rsidP="00527956" w:rsidRDefault="0005093B" w14:paraId="0AF95651" w14:textId="77777777">
      <w:pPr>
        <w:pStyle w:val="BodyText"/>
        <w:pBdr>
          <w:top w:val="single" w:color="auto" w:sz="4" w:space="1"/>
          <w:left w:val="single" w:color="auto" w:sz="4" w:space="4"/>
          <w:bottom w:val="single" w:color="auto" w:sz="4" w:space="1"/>
          <w:right w:val="single" w:color="auto" w:sz="4" w:space="4"/>
        </w:pBdr>
        <w:ind w:left="2160" w:right="2304"/>
      </w:pPr>
      <w:r>
        <w:t>Your User ID: [UserID]</w:t>
      </w:r>
    </w:p>
    <w:p w:rsidR="0005093B" w:rsidP="0005093B" w:rsidRDefault="0005093B" w14:paraId="1A712B28" w14:textId="77777777">
      <w:pPr>
        <w:pStyle w:val="BodyText"/>
      </w:pPr>
      <w:r>
        <w:t xml:space="preserve">If you need to set a new due date, or you have any further questions about the study, please contact us at </w:t>
      </w:r>
      <w:hyperlink w:history="1" r:id="rId49">
        <w:r w:rsidR="007D07AD">
          <w:rPr>
            <w:rStyle w:val="Hyperlink"/>
          </w:rPr>
          <w:t>Xxxx@rti.org</w:t>
        </w:r>
      </w:hyperlink>
      <w:r>
        <w:t>, or [HelpDeskNumber].</w:t>
      </w:r>
    </w:p>
    <w:p w:rsidR="0005093B" w:rsidP="0005093B" w:rsidRDefault="0005093B" w14:paraId="02916D2F" w14:textId="77777777">
      <w:pPr>
        <w:pStyle w:val="BodyText"/>
      </w:pPr>
      <w:r>
        <w:t>Sincerely,</w:t>
      </w:r>
    </w:p>
    <w:p w:rsidR="0005093B" w:rsidP="00C973FE" w:rsidRDefault="0005093B" w14:paraId="20165AC6" w14:textId="77777777">
      <w:pPr>
        <w:pStyle w:val="BodyTextnospace"/>
      </w:pPr>
      <w:r>
        <w:t>[DCMName]</w:t>
      </w:r>
    </w:p>
    <w:p w:rsidR="00BB1EDA" w:rsidP="00C973FE" w:rsidRDefault="0005093B" w14:paraId="14A52857" w14:textId="77777777">
      <w:pPr>
        <w:pStyle w:val="BodyTextnospace"/>
      </w:pPr>
      <w:r>
        <w:t>Data Collection Manager, NPSAS:20</w:t>
      </w:r>
    </w:p>
    <w:p w:rsidR="00C80D6D" w:rsidP="00C80D6D" w:rsidRDefault="00C80D6D" w14:paraId="1F0943E2" w14:textId="77777777">
      <w:pPr>
        <w:jc w:val="center"/>
        <w:rPr>
          <w:szCs w:val="24"/>
        </w:rPr>
      </w:pPr>
    </w:p>
    <w:p w:rsidR="0039060E" w:rsidP="00C80D6D" w:rsidRDefault="0039060E" w14:paraId="417E0A5F" w14:textId="77777777">
      <w:pPr>
        <w:jc w:val="center"/>
        <w:rPr>
          <w:szCs w:val="24"/>
        </w:rPr>
      </w:pPr>
    </w:p>
    <w:p w:rsidR="0001490D" w:rsidRDefault="0001490D" w14:paraId="72A9E640" w14:textId="77777777">
      <w:pPr>
        <w:rPr>
          <w:szCs w:val="24"/>
        </w:rPr>
      </w:pPr>
      <w:r>
        <w:rPr>
          <w:b/>
          <w:bCs/>
        </w:rPr>
        <w:br w:type="page"/>
      </w:r>
    </w:p>
    <w:p w:rsidR="0005093B" w:rsidP="00C973FE" w:rsidRDefault="006E3C40" w14:paraId="25B5EAA3" w14:textId="6B533876">
      <w:pPr>
        <w:pStyle w:val="AppH3"/>
      </w:pPr>
      <w:bookmarkStart w:name="_Toc18677924" w:id="58"/>
      <w:bookmarkStart w:name="_Toc20746549" w:id="59"/>
      <w:r>
        <w:lastRenderedPageBreak/>
        <w:t>L</w:t>
      </w:r>
      <w:r w:rsidR="0005093B">
        <w:t xml:space="preserve">ist Thank You </w:t>
      </w:r>
      <w:r w:rsidR="00DE4787">
        <w:t>E-mail</w:t>
      </w:r>
      <w:bookmarkEnd w:id="58"/>
      <w:bookmarkEnd w:id="59"/>
      <w:r w:rsidR="0005093B">
        <w:t xml:space="preserve"> </w:t>
      </w:r>
    </w:p>
    <w:p w:rsidR="0005093B" w:rsidP="0005093B" w:rsidRDefault="0005093B" w14:paraId="4EF73ABE" w14:textId="77777777">
      <w:pPr>
        <w:pStyle w:val="BodyText"/>
      </w:pPr>
      <w:r>
        <w:t>Subject: NPSAS:20 Enrollment List Submitted</w:t>
      </w:r>
    </w:p>
    <w:p w:rsidR="0005093B" w:rsidP="0005093B" w:rsidRDefault="0005093B" w14:paraId="7D956875" w14:textId="77777777">
      <w:pPr>
        <w:pStyle w:val="BodyText"/>
      </w:pPr>
      <w:r>
        <w:t>Dear [Salutation] [LastName]:</w:t>
      </w:r>
    </w:p>
    <w:p w:rsidR="0005093B" w:rsidP="0005093B" w:rsidRDefault="0005093B" w14:paraId="67D53DBF" w14:textId="77777777">
      <w:pPr>
        <w:pStyle w:val="BodyText"/>
      </w:pPr>
      <w:r>
        <w:t xml:space="preserve">Thank you for submitting the </w:t>
      </w:r>
      <w:r w:rsidR="004F3474">
        <w:t xml:space="preserve">[fill text:  </w:t>
      </w:r>
      <w:r>
        <w:t>Fall</w:t>
      </w:r>
      <w:r w:rsidR="004F3474">
        <w:t>/Spring</w:t>
      </w:r>
      <w:r>
        <w:t xml:space="preserve"> Student Enrollment List for [Institution]</w:t>
      </w:r>
      <w:r w:rsidR="004F3474">
        <w:t>]</w:t>
      </w:r>
      <w:r>
        <w:t xml:space="preserve">! This </w:t>
      </w:r>
      <w:r w:rsidR="00757F2C">
        <w:t>e-mail</w:t>
      </w:r>
      <w:r>
        <w:t xml:space="preserve"> serves as a record that you have completed this task. We may contact you shortly if there are any questions about your file.</w:t>
      </w:r>
    </w:p>
    <w:p w:rsidR="0005093B" w:rsidP="0005093B" w:rsidRDefault="0005093B" w14:paraId="7AAEC24B" w14:textId="77777777">
      <w:pPr>
        <w:pStyle w:val="BodyText"/>
      </w:pPr>
      <w:r>
        <w:t>The next step in the study is submission of your full-year 2019-20 Enrollment List. In early 2020, you will receive a request with instructions for completing this step.</w:t>
      </w:r>
    </w:p>
    <w:p w:rsidR="0005093B" w:rsidP="0005093B" w:rsidRDefault="0005093B" w14:paraId="1D60A565" w14:textId="77777777">
      <w:pPr>
        <w:pStyle w:val="BodyText"/>
      </w:pPr>
      <w:r>
        <w:t>We very much appreciate your participation in this important study!</w:t>
      </w:r>
    </w:p>
    <w:p w:rsidR="0005093B" w:rsidP="00C973FE" w:rsidRDefault="0005093B" w14:paraId="1FB5C7C5" w14:textId="77777777">
      <w:pPr>
        <w:pStyle w:val="BodyTextnospace"/>
      </w:pPr>
      <w:r>
        <w:t>[Name]</w:t>
      </w:r>
    </w:p>
    <w:p w:rsidR="0005093B" w:rsidP="00C973FE" w:rsidRDefault="0005093B" w14:paraId="1BBD8D43" w14:textId="77777777">
      <w:pPr>
        <w:pStyle w:val="BodyTextnospace"/>
      </w:pPr>
      <w:r>
        <w:t>Institution Relations Specialist</w:t>
      </w:r>
    </w:p>
    <w:p w:rsidR="0005093B" w:rsidP="00C973FE" w:rsidRDefault="0005093B" w14:paraId="51E0FBC3" w14:textId="77777777">
      <w:pPr>
        <w:pStyle w:val="BodyTextnospace"/>
      </w:pPr>
      <w:r>
        <w:t>NPSAS:20</w:t>
      </w:r>
    </w:p>
    <w:p w:rsidR="00F075E1" w:rsidP="0005093B" w:rsidRDefault="004F3474" w14:paraId="3F273910" w14:textId="77777777">
      <w:pPr>
        <w:pStyle w:val="BodyText"/>
      </w:pPr>
      <w:r w:rsidRPr="004F3474">
        <w:t>[IF FALL:</w:t>
      </w:r>
      <w:r>
        <w:rPr>
          <w:b/>
        </w:rPr>
        <w:t xml:space="preserve">  </w:t>
      </w:r>
      <w:r w:rsidRPr="00527956" w:rsidR="0005093B">
        <w:rPr>
          <w:b/>
        </w:rPr>
        <w:t>DID YOU KNOW?</w:t>
      </w:r>
      <w:r w:rsidR="0005093B">
        <w:t xml:space="preserve"> </w:t>
      </w:r>
      <w:r w:rsidR="00F075E1">
        <w:t>In 2015-16, about 72 percent of undergraduate students received some form of financial aid, which includes grants, loans, and work-study.</w:t>
      </w:r>
      <w:r>
        <w:t>]</w:t>
      </w:r>
    </w:p>
    <w:p w:rsidR="004F3474" w:rsidP="004F3474" w:rsidRDefault="004F3474" w14:paraId="5EC4F0C1" w14:textId="77777777">
      <w:pPr>
        <w:pStyle w:val="BodyText"/>
      </w:pPr>
      <w:r>
        <w:t xml:space="preserve">[IF SPRING:  </w:t>
      </w:r>
      <w:r w:rsidRPr="00527956">
        <w:rPr>
          <w:b/>
        </w:rPr>
        <w:t>DID YOU KNOW</w:t>
      </w:r>
      <w:r>
        <w:t>? Among undergraduate students, the average amount of aid received from any sources was $12,300 in 2015-16.]</w:t>
      </w:r>
    </w:p>
    <w:p w:rsidR="00F075E1" w:rsidP="0005093B" w:rsidRDefault="00F075E1" w14:paraId="44550311" w14:textId="58A5ACF7">
      <w:pPr>
        <w:pStyle w:val="BodyText"/>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2015-16 National Postsecondary Student Aid Study (NPSAS:16).</w:t>
      </w:r>
    </w:p>
    <w:p w:rsidR="00BB1EDA" w:rsidP="0005093B" w:rsidRDefault="00BB1EDA" w14:paraId="0C636CAF" w14:textId="77777777">
      <w:pPr>
        <w:pStyle w:val="BodyText"/>
      </w:pPr>
    </w:p>
    <w:p w:rsidR="00612712" w:rsidRDefault="00612712" w14:paraId="5D4D3051" w14:textId="77777777">
      <w:pPr>
        <w:rPr>
          <w:rFonts w:ascii="Arial" w:hAnsi="Arial" w:cs="Arial"/>
          <w:b/>
          <w:bCs/>
          <w:szCs w:val="24"/>
        </w:rPr>
      </w:pPr>
      <w:r>
        <w:br w:type="page"/>
      </w:r>
    </w:p>
    <w:p w:rsidR="0037289F" w:rsidP="0037289F" w:rsidRDefault="0037289F" w14:paraId="6CD3EC5D" w14:textId="33866B7E">
      <w:pPr>
        <w:pStyle w:val="AppH2"/>
      </w:pPr>
      <w:bookmarkStart w:name="_Toc18677925" w:id="60"/>
      <w:bookmarkStart w:name="_Toc20746550" w:id="61"/>
      <w:r>
        <w:lastRenderedPageBreak/>
        <w:t>Other Contact Materials</w:t>
      </w:r>
      <w:bookmarkEnd w:id="60"/>
      <w:bookmarkEnd w:id="61"/>
    </w:p>
    <w:p w:rsidRPr="000C018D" w:rsidR="000C018D" w:rsidRDefault="000C018D" w14:paraId="75437CD9" w14:textId="77777777">
      <w:pPr>
        <w:pStyle w:val="AppH3"/>
      </w:pPr>
      <w:bookmarkStart w:name="_Toc18677926" w:id="62"/>
      <w:bookmarkStart w:name="_Toc20746551" w:id="63"/>
      <w:r w:rsidRPr="000C018D">
        <w:t>PDP User Approval E-mail for Campus Coordinator</w:t>
      </w:r>
      <w:bookmarkEnd w:id="62"/>
      <w:bookmarkEnd w:id="63"/>
    </w:p>
    <w:p w:rsidR="000C018D" w:rsidP="000C018D" w:rsidRDefault="000C018D" w14:paraId="3919807A" w14:textId="77777777">
      <w:pPr>
        <w:pStyle w:val="BodyText"/>
      </w:pPr>
      <w:r>
        <w:t>Subject: Please approve new NPSAS:20 website user</w:t>
      </w:r>
    </w:p>
    <w:p w:rsidR="000C018D" w:rsidP="000C018D" w:rsidRDefault="000C018D" w14:paraId="226294AD" w14:textId="77777777">
      <w:pPr>
        <w:pStyle w:val="BodyText"/>
      </w:pPr>
      <w:r>
        <w:t>Dear [Salutation] [LastName]:</w:t>
      </w:r>
    </w:p>
    <w:p w:rsidR="000C018D" w:rsidP="000C018D" w:rsidRDefault="000C018D" w14:paraId="3AEE67D8" w14:textId="77777777">
      <w:pPr>
        <w:pStyle w:val="BodyText"/>
      </w:pPr>
      <w:r>
        <w:t xml:space="preserve">I am writing to request your approval of [first name] [lastname] having access to the 2019-20 National Postsecondary Student Aid Study (NPSAS:20) Postsecondary Data Portal website. As the </w:t>
      </w:r>
      <w:r w:rsidR="009B49A0">
        <w:t>C</w:t>
      </w:r>
      <w:r>
        <w:t xml:space="preserve">ampus </w:t>
      </w:r>
      <w:r w:rsidR="009B49A0">
        <w:t>C</w:t>
      </w:r>
      <w:r>
        <w:t xml:space="preserve">oordinator, your approval is needed before we create an account and user ID for additional institution staff who will be providing data for NPSAS:20. The request for this person’s access comes from [current PDP user (name)/NPSAS:20 Help Desk staff].  Please simply reply to this </w:t>
      </w:r>
      <w:r w:rsidR="004462BE">
        <w:t>e-mail</w:t>
      </w:r>
      <w:r>
        <w:t xml:space="preserve"> saying that you approve</w:t>
      </w:r>
      <w:r w:rsidR="006C3A6D">
        <w:t>.  W</w:t>
      </w:r>
      <w:r>
        <w:t xml:space="preserve">e will create a user ID for the individual and send </w:t>
      </w:r>
      <w:r w:rsidR="006C3A6D">
        <w:t xml:space="preserve">it and </w:t>
      </w:r>
      <w:r>
        <w:t xml:space="preserve">the website address </w:t>
      </w:r>
      <w:r w:rsidR="006C3A6D">
        <w:t>directly to the new user</w:t>
      </w:r>
      <w:r>
        <w:t>.</w:t>
      </w:r>
    </w:p>
    <w:p w:rsidR="000C018D" w:rsidP="000C018D" w:rsidRDefault="000C018D" w14:paraId="6712AFBE" w14:textId="77777777">
      <w:pPr>
        <w:pStyle w:val="BodyText"/>
      </w:pPr>
      <w:r>
        <w:t>If you prefer, you can log in to the Postsecondary Data Portal (PDP) and approve the new user yourself. After logging in, click Manage PDP Users, find the person’s name, and then click on the I Approve Access button.</w:t>
      </w:r>
    </w:p>
    <w:p w:rsidR="000C018D" w:rsidP="000C018D" w:rsidRDefault="000C018D" w14:paraId="52ED09E7" w14:textId="77777777">
      <w:pPr>
        <w:pStyle w:val="BodyText"/>
      </w:pPr>
      <w:r>
        <w:t xml:space="preserve">If you have any questions about the study, please contact us at </w:t>
      </w:r>
      <w:hyperlink w:history="1" r:id="rId50">
        <w:r>
          <w:rPr>
            <w:rStyle w:val="Hyperlink"/>
          </w:rPr>
          <w:t>Xxxx@rti.org</w:t>
        </w:r>
      </w:hyperlink>
      <w:r>
        <w:t>, or [HelpDeskNumber].</w:t>
      </w:r>
    </w:p>
    <w:p w:rsidR="000C018D" w:rsidP="000C018D" w:rsidRDefault="000C018D" w14:paraId="6AA1C2C0" w14:textId="77777777">
      <w:pPr>
        <w:pStyle w:val="BodyText"/>
      </w:pPr>
      <w:r>
        <w:t>Sincerely,</w:t>
      </w:r>
    </w:p>
    <w:p w:rsidR="000C018D" w:rsidP="000C018D" w:rsidRDefault="000C018D" w14:paraId="5AB925CD" w14:textId="77777777">
      <w:pPr>
        <w:pStyle w:val="BodyTextnospace"/>
      </w:pPr>
      <w:r>
        <w:t>[DCMName]</w:t>
      </w:r>
    </w:p>
    <w:p w:rsidR="000C018D" w:rsidP="000C018D" w:rsidRDefault="000C018D" w14:paraId="0BEC1273" w14:textId="77777777">
      <w:pPr>
        <w:pStyle w:val="BodyTextnospace"/>
      </w:pPr>
      <w:r>
        <w:t>Data Collection Manager, NPSAS:20</w:t>
      </w:r>
    </w:p>
    <w:p w:rsidR="000C018D" w:rsidP="000C018D" w:rsidRDefault="000C018D" w14:paraId="7A8C8B9B" w14:textId="77777777">
      <w:pPr>
        <w:pStyle w:val="BodyText"/>
      </w:pPr>
    </w:p>
    <w:p w:rsidR="000C018D" w:rsidP="000C018D" w:rsidRDefault="000C018D" w14:paraId="7CD4C499" w14:textId="77777777">
      <w:pPr>
        <w:pStyle w:val="BodyText"/>
        <w:pBdr>
          <w:top w:val="single" w:color="auto" w:sz="4" w:space="1"/>
          <w:left w:val="single" w:color="auto" w:sz="4" w:space="4"/>
          <w:bottom w:val="single" w:color="auto" w:sz="4" w:space="1"/>
          <w:right w:val="single" w:color="auto" w:sz="4" w:space="4"/>
        </w:pBdr>
        <w:ind w:left="2160" w:right="2304"/>
        <w:jc w:val="center"/>
      </w:pPr>
      <w:r>
        <w:t xml:space="preserve">PDP Website: </w:t>
      </w:r>
      <w:hyperlink w:history="1" r:id="rId51">
        <w:r>
          <w:rPr>
            <w:rStyle w:val="Hyperlink"/>
          </w:rPr>
          <w:t>surveys.nces.ed.gov/xxxx</w:t>
        </w:r>
      </w:hyperlink>
    </w:p>
    <w:p w:rsidR="000C018D" w:rsidP="000C018D" w:rsidRDefault="000C018D" w14:paraId="09871533" w14:textId="77777777">
      <w:pPr>
        <w:pStyle w:val="BodyText"/>
        <w:pBdr>
          <w:top w:val="single" w:color="auto" w:sz="4" w:space="1"/>
          <w:left w:val="single" w:color="auto" w:sz="4" w:space="4"/>
          <w:bottom w:val="single" w:color="auto" w:sz="4" w:space="1"/>
          <w:right w:val="single" w:color="auto" w:sz="4" w:space="4"/>
        </w:pBdr>
        <w:ind w:left="2160" w:right="2304"/>
        <w:jc w:val="center"/>
      </w:pPr>
      <w:r>
        <w:t>Your User ID: [UserID]</w:t>
      </w:r>
    </w:p>
    <w:p w:rsidR="000C018D" w:rsidRDefault="000C018D" w14:paraId="1E45037F" w14:textId="77777777">
      <w:pPr>
        <w:rPr>
          <w:rFonts w:ascii="Arial" w:hAnsi="Arial" w:cs="Arial"/>
          <w:b/>
          <w:bCs/>
          <w:szCs w:val="24"/>
        </w:rPr>
      </w:pPr>
      <w:r>
        <w:br w:type="page"/>
      </w:r>
    </w:p>
    <w:p w:rsidR="0037289F" w:rsidP="0015726B" w:rsidRDefault="0037289F" w14:paraId="1E497748" w14:textId="59315441">
      <w:pPr>
        <w:pStyle w:val="AppH3"/>
      </w:pPr>
      <w:bookmarkStart w:name="_Toc18677927" w:id="64"/>
      <w:bookmarkStart w:name="_Toc20746552" w:id="65"/>
      <w:r w:rsidRPr="007C1738">
        <w:lastRenderedPageBreak/>
        <w:t>New Year’s Card to Campus Coordinator</w:t>
      </w:r>
      <w:bookmarkEnd w:id="64"/>
      <w:bookmarkEnd w:id="65"/>
    </w:p>
    <w:p w:rsidRPr="0015726B" w:rsidR="0037289F" w:rsidP="0037289F" w:rsidRDefault="0037289F" w14:paraId="517A9AAC" w14:textId="77777777">
      <w:pPr>
        <w:pStyle w:val="BodyText"/>
        <w:ind w:left="720"/>
        <w:rPr>
          <w:rFonts w:ascii="Calibri" w:hAnsi="Calibri"/>
          <w:sz w:val="22"/>
        </w:rPr>
      </w:pPr>
      <w:bookmarkStart w:name="_Hlk17968229" w:id="66"/>
      <w:r w:rsidRPr="0015726B">
        <w:t>Outside</w:t>
      </w:r>
    </w:p>
    <w:p w:rsidRPr="00C604AF" w:rsidR="0037289F" w:rsidP="0037289F" w:rsidRDefault="0037289F" w14:paraId="678C976B" w14:textId="19A971AB">
      <w:pPr>
        <w:pStyle w:val="BodyText"/>
        <w:ind w:left="720"/>
      </w:pPr>
      <w:r w:rsidRPr="00C604AF">
        <w:t>Happy New Year</w:t>
      </w:r>
      <w:r w:rsidRPr="00C604AF" w:rsidR="00C604AF">
        <w:t xml:space="preserve"> from NPSAS:20</w:t>
      </w:r>
    </w:p>
    <w:p w:rsidRPr="00C604AF" w:rsidR="00C604AF" w:rsidP="0037289F" w:rsidRDefault="00C604AF" w14:paraId="147A69F7" w14:textId="223A305C">
      <w:pPr>
        <w:pStyle w:val="BodyText"/>
        <w:ind w:left="720"/>
      </w:pPr>
      <w:r w:rsidRPr="00C604AF">
        <w:t>[</w:t>
      </w:r>
      <w:r>
        <w:t xml:space="preserve">NPSAS </w:t>
      </w:r>
      <w:r w:rsidRPr="00C604AF">
        <w:t>logo]</w:t>
      </w:r>
    </w:p>
    <w:p w:rsidRPr="0015726B" w:rsidR="0037289F" w:rsidP="0037289F" w:rsidRDefault="0037289F" w14:paraId="1799C308" w14:textId="77777777">
      <w:pPr>
        <w:pStyle w:val="BodyText"/>
        <w:ind w:left="720"/>
      </w:pPr>
      <w:r w:rsidRPr="0015726B">
        <w:t>Inside</w:t>
      </w:r>
    </w:p>
    <w:p w:rsidRPr="00C604AF" w:rsidR="0037289F" w:rsidP="0037289F" w:rsidRDefault="0037289F" w14:paraId="6BA16121" w14:textId="5A1833B5">
      <w:pPr>
        <w:ind w:left="720"/>
        <w:rPr>
          <w:szCs w:val="24"/>
        </w:rPr>
      </w:pPr>
      <w:r w:rsidRPr="00C604AF">
        <w:rPr>
          <w:szCs w:val="24"/>
        </w:rPr>
        <w:t>Best wishes for a wonderful year ahead.</w:t>
      </w:r>
    </w:p>
    <w:p w:rsidRPr="00C604AF" w:rsidR="0037289F" w:rsidP="0037289F" w:rsidRDefault="0037289F" w14:paraId="6D84817D" w14:textId="0CCA65FD">
      <w:pPr>
        <w:ind w:left="720"/>
        <w:rPr>
          <w:szCs w:val="24"/>
        </w:rPr>
      </w:pPr>
      <w:r w:rsidRPr="00C604AF">
        <w:rPr>
          <w:szCs w:val="24"/>
        </w:rPr>
        <w:t>[staff signature]</w:t>
      </w:r>
    </w:p>
    <w:bookmarkEnd w:id="66"/>
    <w:p w:rsidR="00614668" w:rsidRDefault="00614668" w14:paraId="78E10709" w14:textId="77777777">
      <w:pPr>
        <w:rPr>
          <w:rFonts w:ascii="Arial" w:hAnsi="Arial" w:cs="Arial"/>
          <w:b/>
          <w:bCs/>
          <w:szCs w:val="24"/>
        </w:rPr>
      </w:pPr>
      <w:r>
        <w:br w:type="page"/>
      </w:r>
    </w:p>
    <w:p w:rsidR="00BB1EDA" w:rsidP="00497940" w:rsidRDefault="00BB1EDA" w14:paraId="58A3DAEE" w14:textId="77777777">
      <w:pPr>
        <w:pStyle w:val="AppH3"/>
      </w:pPr>
      <w:bookmarkStart w:name="_Toc18677928" w:id="67"/>
      <w:bookmarkStart w:name="_Toc20746553" w:id="68"/>
      <w:r w:rsidRPr="00BB1EDA">
        <w:lastRenderedPageBreak/>
        <w:t>Data</w:t>
      </w:r>
      <w:r w:rsidR="00C973FE">
        <w:t xml:space="preserve"> </w:t>
      </w:r>
      <w:r w:rsidRPr="00BB1EDA">
        <w:t>You</w:t>
      </w:r>
      <w:r w:rsidR="00C973FE">
        <w:t xml:space="preserve"> </w:t>
      </w:r>
      <w:r w:rsidRPr="00BB1EDA">
        <w:t>Can</w:t>
      </w:r>
      <w:r w:rsidR="00C973FE">
        <w:t xml:space="preserve"> </w:t>
      </w:r>
      <w:r w:rsidRPr="00BB1EDA">
        <w:t>Use Mailer</w:t>
      </w:r>
      <w:r w:rsidR="00A337C4">
        <w:t xml:space="preserve"> and E-mail</w:t>
      </w:r>
      <w:bookmarkEnd w:id="67"/>
      <w:bookmarkEnd w:id="68"/>
    </w:p>
    <w:p w:rsidRPr="00C973FE" w:rsidR="0005093B" w:rsidP="0005093B" w:rsidRDefault="0005093B" w14:paraId="2112B45B" w14:textId="77777777">
      <w:pPr>
        <w:pStyle w:val="BodyText"/>
        <w:rPr>
          <w:b/>
        </w:rPr>
      </w:pPr>
      <w:r w:rsidRPr="00C973FE">
        <w:rPr>
          <w:b/>
        </w:rPr>
        <w:t>NPSAS Gives You Data You Can Use…</w:t>
      </w:r>
    </w:p>
    <w:p w:rsidRPr="0005093B" w:rsidR="0005093B" w:rsidP="0005093B" w:rsidRDefault="0005093B" w14:paraId="659DBD01" w14:textId="77777777">
      <w:pPr>
        <w:pStyle w:val="BodyText"/>
        <w:rPr>
          <w:i/>
        </w:rPr>
      </w:pPr>
      <w:r w:rsidRPr="0005093B">
        <w:rPr>
          <w:i/>
        </w:rPr>
        <w:t>…but we need your participation.</w:t>
      </w:r>
    </w:p>
    <w:p w:rsidR="006F1145" w:rsidP="0005093B" w:rsidRDefault="0005093B" w14:paraId="6F68C72C" w14:textId="77777777">
      <w:pPr>
        <w:pStyle w:val="BodyText"/>
      </w:pPr>
      <w:r>
        <w:t>Did you know that you will be able to get data for [State] from the current National Postsecondary Student Aid Study (NPSAS)?</w:t>
      </w:r>
    </w:p>
    <w:p w:rsidR="006F1145" w:rsidP="0005093B" w:rsidRDefault="0005093B" w14:paraId="21ADCDD6" w14:textId="77777777">
      <w:pPr>
        <w:pStyle w:val="BodyText"/>
      </w:pPr>
      <w:r>
        <w:t xml:space="preserve">NPSAS will send you state-level financial aid estimates </w:t>
      </w:r>
      <w:r w:rsidR="00CB496B">
        <w:t xml:space="preserve">for undergraduates </w:t>
      </w:r>
      <w:r>
        <w:t>and other data you can share with your critical target audiences, like your institution’s leadership and your state’s legislators</w:t>
      </w:r>
      <w:r w:rsidR="006F1145">
        <w:t>.</w:t>
      </w:r>
    </w:p>
    <w:p w:rsidR="0005093B" w:rsidP="0005093B" w:rsidRDefault="0005093B" w14:paraId="23BE3F1E" w14:textId="77777777">
      <w:pPr>
        <w:pStyle w:val="BodyText"/>
      </w:pPr>
      <w:r>
        <w:t>Key Data from NPSAS:</w:t>
      </w:r>
    </w:p>
    <w:p w:rsidR="006F1145" w:rsidP="00C973FE" w:rsidRDefault="0005093B" w14:paraId="54883A76" w14:textId="77777777">
      <w:pPr>
        <w:pStyle w:val="bulletround"/>
      </w:pPr>
      <w:r>
        <w:t>Average financial need and percentage of students with need</w:t>
      </w:r>
    </w:p>
    <w:p w:rsidR="00AE7ECD" w:rsidP="00AE7ECD" w:rsidRDefault="00AE7ECD" w14:paraId="0937B589" w14:textId="77777777">
      <w:pPr>
        <w:pStyle w:val="bulletround"/>
      </w:pPr>
      <w:r>
        <w:t>Average merit and need-based state grants and percentage of students with grants</w:t>
      </w:r>
    </w:p>
    <w:p w:rsidR="006F1145" w:rsidP="00C973FE" w:rsidRDefault="0005093B" w14:paraId="393BF521" w14:textId="77777777">
      <w:pPr>
        <w:pStyle w:val="bulletround"/>
      </w:pPr>
      <w:r>
        <w:t>Cumulative undergraduate borrowing amounts by loan type</w:t>
      </w:r>
    </w:p>
    <w:p w:rsidR="0005093B" w:rsidP="0005093B" w:rsidRDefault="0005093B" w14:paraId="4C37BAD8" w14:textId="77777777">
      <w:pPr>
        <w:pStyle w:val="BodyText"/>
      </w:pPr>
      <w:r>
        <w:t>Please log in to our study website and register for NPSAS:20/provide an enrollment list on behalf of [Institution] as soon as you can. Your participation now will ensure that NPSAS provides the best quality data to the postsecondary community.</w:t>
      </w:r>
    </w:p>
    <w:p w:rsidR="0005093B" w:rsidP="0005093B" w:rsidRDefault="0005093B" w14:paraId="1107D1BB" w14:textId="77777777">
      <w:pPr>
        <w:pStyle w:val="BodyText"/>
        <w:pBdr>
          <w:top w:val="single" w:color="auto" w:sz="4" w:space="1"/>
          <w:left w:val="single" w:color="auto" w:sz="4" w:space="4"/>
          <w:bottom w:val="single" w:color="auto" w:sz="4" w:space="1"/>
          <w:right w:val="single" w:color="auto" w:sz="4" w:space="4"/>
        </w:pBdr>
        <w:ind w:left="2160" w:right="2304"/>
        <w:jc w:val="center"/>
      </w:pPr>
      <w:r>
        <w:t xml:space="preserve">PDP Website: </w:t>
      </w:r>
      <w:hyperlink w:history="1" r:id="rId52">
        <w:r w:rsidR="007D07AD">
          <w:rPr>
            <w:rStyle w:val="Hyperlink"/>
          </w:rPr>
          <w:t>surveys.nces.ed.gov/xxxx</w:t>
        </w:r>
      </w:hyperlink>
    </w:p>
    <w:p w:rsidR="0005093B" w:rsidP="0005093B" w:rsidRDefault="0005093B" w14:paraId="74059D91" w14:textId="77777777">
      <w:pPr>
        <w:pStyle w:val="BodyText"/>
        <w:pBdr>
          <w:top w:val="single" w:color="auto" w:sz="4" w:space="1"/>
          <w:left w:val="single" w:color="auto" w:sz="4" w:space="4"/>
          <w:bottom w:val="single" w:color="auto" w:sz="4" w:space="1"/>
          <w:right w:val="single" w:color="auto" w:sz="4" w:space="4"/>
        </w:pBdr>
        <w:ind w:left="2160" w:right="2304"/>
        <w:jc w:val="center"/>
      </w:pPr>
      <w:r>
        <w:t>Your User ID: [UserID]</w:t>
      </w:r>
    </w:p>
    <w:p w:rsidR="0005093B" w:rsidP="0005093B" w:rsidRDefault="00A337C4" w14:paraId="167AAB14" w14:textId="77777777">
      <w:pPr>
        <w:pStyle w:val="BodyText"/>
        <w:rPr>
          <w:rStyle w:val="Hyperlink"/>
        </w:rPr>
      </w:pPr>
      <w:r w:rsidRPr="00E7316A">
        <w:t>[IF MAILER:</w:t>
      </w:r>
      <w:r>
        <w:rPr>
          <w:b/>
        </w:rPr>
        <w:t xml:space="preserve">  </w:t>
      </w:r>
      <w:r w:rsidRPr="0005093B" w:rsidR="0005093B">
        <w:rPr>
          <w:b/>
        </w:rPr>
        <w:t>NPSAS Help Desk:</w:t>
      </w:r>
      <w:r w:rsidR="0005093B">
        <w:t xml:space="preserve"> [HelpDeskNumber] | </w:t>
      </w:r>
      <w:hyperlink w:history="1" r:id="rId53">
        <w:r w:rsidR="007D07AD">
          <w:rPr>
            <w:rStyle w:val="Hyperlink"/>
          </w:rPr>
          <w:t>xxxx@rti.org</w:t>
        </w:r>
      </w:hyperlink>
      <w:r>
        <w:rPr>
          <w:rStyle w:val="Hyperlink"/>
        </w:rPr>
        <w:t>]</w:t>
      </w:r>
    </w:p>
    <w:p w:rsidR="00E7316A" w:rsidP="00E7316A" w:rsidRDefault="00E7316A" w14:paraId="7B01EB37" w14:textId="77777777">
      <w:pPr>
        <w:pStyle w:val="BodyText"/>
      </w:pPr>
      <w:r>
        <w:rPr>
          <w:rStyle w:val="Hyperlink"/>
        </w:rPr>
        <w:t>[</w:t>
      </w:r>
      <w:r>
        <w:rPr>
          <w:rStyle w:val="Hyperlink"/>
          <w:u w:val="none"/>
        </w:rPr>
        <w:t xml:space="preserve">IF E-MAIL:  </w:t>
      </w:r>
      <w:r>
        <w:t xml:space="preserve">If you have any further questions about the study, please contact us at </w:t>
      </w:r>
      <w:hyperlink w:history="1" r:id="rId54">
        <w:r>
          <w:rPr>
            <w:rStyle w:val="Hyperlink"/>
          </w:rPr>
          <w:t>XXXX@RTI.ORG</w:t>
        </w:r>
      </w:hyperlink>
      <w:r>
        <w:t>, or [HelpDeskNumber].</w:t>
      </w:r>
    </w:p>
    <w:p w:rsidR="00E7316A" w:rsidP="00E7316A" w:rsidRDefault="00E7316A" w14:paraId="13A98BBA" w14:textId="77777777">
      <w:pPr>
        <w:pStyle w:val="BodyText"/>
      </w:pPr>
      <w:r>
        <w:t>Sincerely,</w:t>
      </w:r>
    </w:p>
    <w:p w:rsidR="00E7316A" w:rsidP="00E7316A" w:rsidRDefault="00E7316A" w14:paraId="6A622407" w14:textId="77777777">
      <w:pPr>
        <w:pStyle w:val="BodyTextnospace"/>
      </w:pPr>
      <w:r>
        <w:t>[DCMName]</w:t>
      </w:r>
    </w:p>
    <w:p w:rsidR="00E7316A" w:rsidP="00E7316A" w:rsidRDefault="00E7316A" w14:paraId="520D08FE" w14:textId="77777777">
      <w:pPr>
        <w:pStyle w:val="BodyTextnospace"/>
      </w:pPr>
      <w:r>
        <w:t>Data Collection Manager, NPSAS:20]</w:t>
      </w:r>
    </w:p>
    <w:p w:rsidRPr="00E7316A" w:rsidR="00E7316A" w:rsidP="0005093B" w:rsidRDefault="00E7316A" w14:paraId="591EDA0E" w14:textId="77777777">
      <w:pPr>
        <w:pStyle w:val="BodyText"/>
      </w:pPr>
    </w:p>
    <w:p w:rsidR="006F24AE" w:rsidRDefault="006F24AE" w14:paraId="0FA02680" w14:textId="77777777">
      <w:pPr>
        <w:rPr>
          <w:rFonts w:ascii="Arial" w:hAnsi="Arial" w:cs="Arial"/>
          <w:b/>
          <w:bCs/>
          <w:szCs w:val="24"/>
        </w:rPr>
      </w:pPr>
      <w:r>
        <w:br w:type="page"/>
      </w:r>
    </w:p>
    <w:p w:rsidR="00BB1EDA" w:rsidP="00497940" w:rsidRDefault="00CA7323" w14:paraId="0DF1C70F" w14:textId="4D98EBF1">
      <w:pPr>
        <w:pStyle w:val="AppH3"/>
      </w:pPr>
      <w:bookmarkStart w:name="_Toc18677929" w:id="69"/>
      <w:bookmarkStart w:name="_Toc20746554" w:id="70"/>
      <w:r>
        <w:lastRenderedPageBreak/>
        <w:t>“</w:t>
      </w:r>
      <w:r w:rsidR="00A8797F">
        <w:t xml:space="preserve">Please Represent Your </w:t>
      </w:r>
      <w:r w:rsidRPr="00BB1EDA" w:rsidR="00BB1EDA">
        <w:t>State</w:t>
      </w:r>
      <w:r>
        <w:t>”</w:t>
      </w:r>
      <w:r w:rsidR="00C973FE">
        <w:t xml:space="preserve"> </w:t>
      </w:r>
      <w:r w:rsidRPr="00BB1EDA" w:rsidR="00BB1EDA">
        <w:t>Mailer</w:t>
      </w:r>
      <w:r w:rsidR="00C45669">
        <w:t xml:space="preserve"> and E-mail</w:t>
      </w:r>
      <w:bookmarkEnd w:id="69"/>
      <w:bookmarkEnd w:id="70"/>
    </w:p>
    <w:p w:rsidRPr="00C973FE" w:rsidR="0005093B" w:rsidP="0005093B" w:rsidRDefault="0005093B" w14:paraId="0F6E33AA" w14:textId="77777777">
      <w:pPr>
        <w:pStyle w:val="BodyText"/>
        <w:rPr>
          <w:b/>
        </w:rPr>
      </w:pPr>
      <w:r w:rsidRPr="00C973FE">
        <w:rPr>
          <w:b/>
        </w:rPr>
        <w:t>NPSAS is designed to represent &lt;State&gt;…</w:t>
      </w:r>
    </w:p>
    <w:p w:rsidRPr="00C973FE" w:rsidR="0005093B" w:rsidP="0005093B" w:rsidRDefault="0005093B" w14:paraId="11C0B07E" w14:textId="77777777">
      <w:pPr>
        <w:pStyle w:val="BodyText"/>
        <w:rPr>
          <w:i/>
        </w:rPr>
      </w:pPr>
      <w:r w:rsidRPr="00C973FE">
        <w:rPr>
          <w:i/>
        </w:rPr>
        <w:t>…but we need your participation.</w:t>
      </w:r>
    </w:p>
    <w:p w:rsidR="006F1145" w:rsidP="0005093B" w:rsidRDefault="0005093B" w14:paraId="283F79F0" w14:textId="77777777">
      <w:pPr>
        <w:pStyle w:val="BodyText"/>
      </w:pPr>
      <w:r>
        <w:t xml:space="preserve">Did you know that you will be able to get state-level data for [State] </w:t>
      </w:r>
      <w:r w:rsidR="00CB496B">
        <w:t xml:space="preserve">for undergraduates </w:t>
      </w:r>
      <w:r>
        <w:t>from the current National Postsecondary Student Aid Study (NPSAS)?</w:t>
      </w:r>
    </w:p>
    <w:p w:rsidR="0005093B" w:rsidP="0005093B" w:rsidRDefault="0005093B" w14:paraId="2635AD74" w14:textId="718CA40F">
      <w:pPr>
        <w:pStyle w:val="BodyText"/>
      </w:pPr>
      <w:r>
        <w:t>Traditionally, NPSAS data ha</w:t>
      </w:r>
      <w:r w:rsidR="00F049D5">
        <w:t>ve</w:t>
      </w:r>
      <w:r>
        <w:t xml:space="preserve"> </w:t>
      </w:r>
      <w:r w:rsidR="00F049D5">
        <w:t xml:space="preserve">provided </w:t>
      </w:r>
      <w:r>
        <w:t>a nation</w:t>
      </w:r>
      <w:r w:rsidR="00F049D5">
        <w:t>al</w:t>
      </w:r>
      <w:r>
        <w:t xml:space="preserve"> picture of how students and their families pay for </w:t>
      </w:r>
      <w:r w:rsidR="007B1F34">
        <w:t>college</w:t>
      </w:r>
      <w:r>
        <w:t xml:space="preserve">. NPSAS:20 is designed </w:t>
      </w:r>
      <w:r w:rsidR="00F049D5">
        <w:t xml:space="preserve">to </w:t>
      </w:r>
      <w:r w:rsidR="00B60578">
        <w:t xml:space="preserve">also </w:t>
      </w:r>
      <w:r w:rsidR="00F049D5">
        <w:t xml:space="preserve">provide </w:t>
      </w:r>
      <w:r>
        <w:t xml:space="preserve">state-level </w:t>
      </w:r>
      <w:r w:rsidR="00F049D5">
        <w:t xml:space="preserve">information </w:t>
      </w:r>
      <w:r w:rsidR="00001554">
        <w:t>for undergraduates</w:t>
      </w:r>
      <w:r>
        <w:t>. Want to know how state aid granted in [State] compares to that of [NeighborState]? Or how total tuition charged in [Sector] schools in [State] compare</w:t>
      </w:r>
      <w:r w:rsidR="00B60578">
        <w:t>s</w:t>
      </w:r>
      <w:r>
        <w:t xml:space="preserve"> to the national average?  NPSAS cannot provide data for those comparisons without your participation.</w:t>
      </w:r>
    </w:p>
    <w:p w:rsidR="0005093B" w:rsidP="0005093B" w:rsidRDefault="0005093B" w14:paraId="744BF6A1" w14:textId="77777777">
      <w:pPr>
        <w:pStyle w:val="BodyText"/>
      </w:pPr>
      <w:r>
        <w:t>Please log in to our study website and register for NPSAS:20/provide an enrollment list on behalf of [Institution] as soon as you can. Your participation now will ensure that NPSAS provides the best quality data to the postsecondary community.</w:t>
      </w:r>
    </w:p>
    <w:p w:rsidR="00C973FE" w:rsidP="00C973FE" w:rsidRDefault="00C973FE" w14:paraId="2141873C" w14:textId="77777777">
      <w:pPr>
        <w:pStyle w:val="BodyText"/>
        <w:pBdr>
          <w:top w:val="single" w:color="auto" w:sz="4" w:space="1"/>
          <w:left w:val="single" w:color="auto" w:sz="4" w:space="4"/>
          <w:bottom w:val="single" w:color="auto" w:sz="4" w:space="1"/>
          <w:right w:val="single" w:color="auto" w:sz="4" w:space="4"/>
        </w:pBdr>
        <w:ind w:left="2160" w:right="2304"/>
        <w:jc w:val="center"/>
      </w:pPr>
      <w:r>
        <w:t xml:space="preserve">PDP Website: </w:t>
      </w:r>
      <w:hyperlink w:history="1" r:id="rId55">
        <w:r w:rsidR="007D07AD">
          <w:rPr>
            <w:rStyle w:val="Hyperlink"/>
          </w:rPr>
          <w:t>surveys.nces.ed.gov/xxxx</w:t>
        </w:r>
      </w:hyperlink>
    </w:p>
    <w:p w:rsidR="00C973FE" w:rsidP="00C973FE" w:rsidRDefault="00C973FE" w14:paraId="69EDCF4D" w14:textId="77777777">
      <w:pPr>
        <w:pStyle w:val="BodyText"/>
        <w:pBdr>
          <w:top w:val="single" w:color="auto" w:sz="4" w:space="1"/>
          <w:left w:val="single" w:color="auto" w:sz="4" w:space="4"/>
          <w:bottom w:val="single" w:color="auto" w:sz="4" w:space="1"/>
          <w:right w:val="single" w:color="auto" w:sz="4" w:space="4"/>
        </w:pBdr>
        <w:ind w:left="2160" w:right="2304"/>
        <w:jc w:val="center"/>
      </w:pPr>
      <w:r>
        <w:t>Your User ID: [UserID]</w:t>
      </w:r>
    </w:p>
    <w:p w:rsidR="00BB1EDA" w:rsidP="0005093B" w:rsidRDefault="00C45669" w14:paraId="6336BA40" w14:textId="77777777">
      <w:pPr>
        <w:pStyle w:val="BodyText"/>
        <w:rPr>
          <w:rStyle w:val="Hyperlink"/>
        </w:rPr>
      </w:pPr>
      <w:r>
        <w:t xml:space="preserve">[IF MAILER:  </w:t>
      </w:r>
      <w:r w:rsidRPr="00C973FE" w:rsidR="0005093B">
        <w:rPr>
          <w:b/>
        </w:rPr>
        <w:t>NPSAS Help Desk:</w:t>
      </w:r>
      <w:r w:rsidR="0005093B">
        <w:t xml:space="preserve"> [HelpDeskNumber] | </w:t>
      </w:r>
      <w:hyperlink w:history="1" r:id="rId56">
        <w:r w:rsidR="007D07AD">
          <w:rPr>
            <w:rStyle w:val="Hyperlink"/>
          </w:rPr>
          <w:t>xxxx@rti.org</w:t>
        </w:r>
      </w:hyperlink>
      <w:r>
        <w:rPr>
          <w:rStyle w:val="Hyperlink"/>
        </w:rPr>
        <w:t>]</w:t>
      </w:r>
    </w:p>
    <w:p w:rsidR="00C45669" w:rsidP="0005093B" w:rsidRDefault="00C45669" w14:paraId="45941E10" w14:textId="77777777">
      <w:pPr>
        <w:pStyle w:val="BodyText"/>
        <w:rPr>
          <w:rStyle w:val="Hyperlink"/>
        </w:rPr>
      </w:pPr>
      <w:r>
        <w:rPr>
          <w:rStyle w:val="Hyperlink"/>
        </w:rPr>
        <w:t xml:space="preserve">[IF E-MAIL:  </w:t>
      </w:r>
    </w:p>
    <w:p w:rsidR="00C45669" w:rsidP="00C45669" w:rsidRDefault="00C45669" w14:paraId="5E522C78" w14:textId="77777777">
      <w:pPr>
        <w:pStyle w:val="BodyText"/>
      </w:pPr>
      <w:r>
        <w:t xml:space="preserve">If you have any further questions about the study, please contact us at </w:t>
      </w:r>
      <w:hyperlink w:history="1" r:id="rId57">
        <w:r>
          <w:rPr>
            <w:rStyle w:val="Hyperlink"/>
          </w:rPr>
          <w:t>xxxx@rti.org</w:t>
        </w:r>
      </w:hyperlink>
      <w:r>
        <w:t>, or [HelpDeskNumber].</w:t>
      </w:r>
    </w:p>
    <w:p w:rsidR="00C45669" w:rsidP="00C45669" w:rsidRDefault="00C45669" w14:paraId="1180DD93" w14:textId="77777777">
      <w:pPr>
        <w:pStyle w:val="BodyText"/>
      </w:pPr>
      <w:r>
        <w:t>Sincerely,</w:t>
      </w:r>
    </w:p>
    <w:p w:rsidR="00C45669" w:rsidP="00C45669" w:rsidRDefault="00C45669" w14:paraId="17C10C0C" w14:textId="77777777">
      <w:pPr>
        <w:pStyle w:val="BodyTextnospace"/>
      </w:pPr>
      <w:r>
        <w:t>[DCMName]</w:t>
      </w:r>
    </w:p>
    <w:p w:rsidR="00C45669" w:rsidP="00C45669" w:rsidRDefault="00C45669" w14:paraId="63F7F250" w14:textId="77777777">
      <w:pPr>
        <w:pStyle w:val="BodyTextnospace"/>
      </w:pPr>
      <w:r>
        <w:t>Data Collection Manager, NPSAS:20]</w:t>
      </w:r>
    </w:p>
    <w:p w:rsidR="00C45669" w:rsidP="0005093B" w:rsidRDefault="00C45669" w14:paraId="3A17CB9E" w14:textId="77777777">
      <w:pPr>
        <w:pStyle w:val="BodyText"/>
      </w:pPr>
    </w:p>
    <w:p w:rsidR="00612712" w:rsidRDefault="00612712" w14:paraId="3DEB3D19" w14:textId="77777777">
      <w:pPr>
        <w:rPr>
          <w:rFonts w:ascii="Arial" w:hAnsi="Arial" w:cs="Arial"/>
          <w:b/>
          <w:bCs/>
          <w:szCs w:val="24"/>
        </w:rPr>
      </w:pPr>
      <w:r>
        <w:br w:type="page"/>
      </w:r>
    </w:p>
    <w:p w:rsidR="00BB1EDA" w:rsidP="00497940" w:rsidRDefault="00BB1EDA" w14:paraId="0493B39D" w14:textId="77777777">
      <w:pPr>
        <w:pStyle w:val="AppH3"/>
      </w:pPr>
      <w:bookmarkStart w:name="_Toc18677930" w:id="71"/>
      <w:bookmarkStart w:name="_Toc20746555" w:id="72"/>
      <w:r w:rsidRPr="00BB1EDA">
        <w:lastRenderedPageBreak/>
        <w:t>BPS</w:t>
      </w:r>
      <w:r w:rsidR="003C0698">
        <w:t xml:space="preserve"> </w:t>
      </w:r>
      <w:r w:rsidRPr="00BB1EDA">
        <w:t>Base</w:t>
      </w:r>
      <w:r w:rsidR="003C0698">
        <w:t xml:space="preserve"> </w:t>
      </w:r>
      <w:r w:rsidRPr="00BB1EDA">
        <w:t>Year Mailer</w:t>
      </w:r>
      <w:r w:rsidR="00C15D8D">
        <w:t xml:space="preserve"> and E-mail</w:t>
      </w:r>
      <w:bookmarkEnd w:id="71"/>
      <w:bookmarkEnd w:id="72"/>
    </w:p>
    <w:p w:rsidR="006F1145" w:rsidP="0005093B" w:rsidRDefault="0005093B" w14:paraId="315E451C" w14:textId="77777777">
      <w:pPr>
        <w:pStyle w:val="BodyText"/>
        <w:rPr>
          <w:b/>
        </w:rPr>
      </w:pPr>
      <w:r w:rsidRPr="00C973FE">
        <w:rPr>
          <w:b/>
        </w:rPr>
        <w:t>NPSAS studies provide insight into student experience…</w:t>
      </w:r>
    </w:p>
    <w:p w:rsidRPr="00C973FE" w:rsidR="0005093B" w:rsidP="0005093B" w:rsidRDefault="0005093B" w14:paraId="088E0A0F" w14:textId="77777777">
      <w:pPr>
        <w:pStyle w:val="BodyText"/>
        <w:rPr>
          <w:i/>
        </w:rPr>
      </w:pPr>
      <w:r w:rsidRPr="00C973FE">
        <w:rPr>
          <w:i/>
        </w:rPr>
        <w:t>…but we need your participation.</w:t>
      </w:r>
    </w:p>
    <w:p w:rsidR="006F1145" w:rsidP="0005093B" w:rsidRDefault="0005093B" w14:paraId="4C248E7B" w14:textId="77777777">
      <w:pPr>
        <w:pStyle w:val="BodyText"/>
      </w:pPr>
      <w:r>
        <w:t xml:space="preserve">Did you know that the sample for the upcoming Beginning Postsecondary Students </w:t>
      </w:r>
      <w:r w:rsidR="00F049D5">
        <w:t>L</w:t>
      </w:r>
      <w:r>
        <w:t xml:space="preserve">ongitudinal </w:t>
      </w:r>
      <w:r w:rsidR="00F049D5">
        <w:t>S</w:t>
      </w:r>
      <w:r>
        <w:t xml:space="preserve">tudy </w:t>
      </w:r>
      <w:r w:rsidR="00F049D5">
        <w:t xml:space="preserve">(BPS) </w:t>
      </w:r>
      <w:r>
        <w:t>will be drawn from the National Postsecondary Student Aid Study (NPSAS)?</w:t>
      </w:r>
    </w:p>
    <w:p w:rsidR="00B87657" w:rsidP="00B87657" w:rsidRDefault="0005093B" w14:paraId="317AE4E5" w14:textId="304D70F0">
      <w:pPr>
        <w:pStyle w:val="CommentText"/>
      </w:pPr>
      <w:r>
        <w:t xml:space="preserve">BPS surveys first-time, beginning students three times over six years. </w:t>
      </w:r>
      <w:r w:rsidR="00F049D5">
        <w:t>In</w:t>
      </w:r>
      <w:r w:rsidR="00CA7323">
        <w:t>f</w:t>
      </w:r>
      <w:r w:rsidR="00F049D5">
        <w:t>ormation</w:t>
      </w:r>
      <w:r>
        <w:t xml:space="preserve"> </w:t>
      </w:r>
      <w:r w:rsidR="00F049D5">
        <w:t xml:space="preserve">collected from BPS participants </w:t>
      </w:r>
      <w:r w:rsidR="00CA7323">
        <w:t xml:space="preserve">will be </w:t>
      </w:r>
      <w:r w:rsidR="00F049D5">
        <w:t>compiled with</w:t>
      </w:r>
      <w:r>
        <w:t xml:space="preserve"> transcript</w:t>
      </w:r>
      <w:r w:rsidR="00F049D5">
        <w:t xml:space="preserve"> information</w:t>
      </w:r>
      <w:r>
        <w:t xml:space="preserve"> and other administrative data to provide a comprehensive picture of student demographics, experiences, persistence, transfer</w:t>
      </w:r>
      <w:r w:rsidR="004A7EB1">
        <w:t>,</w:t>
      </w:r>
      <w:r>
        <w:t xml:space="preserve"> and degree </w:t>
      </w:r>
    </w:p>
    <w:p w:rsidR="0005093B" w:rsidP="00CA7323" w:rsidRDefault="0005093B" w14:paraId="52ABE15C" w14:textId="77777777">
      <w:pPr>
        <w:pStyle w:val="BodyText"/>
        <w:spacing w:before="0" w:after="0"/>
      </w:pPr>
      <w:r>
        <w:t>attainment</w:t>
      </w:r>
      <w:r w:rsidR="00F049D5">
        <w:t xml:space="preserve"> </w:t>
      </w:r>
      <w:r w:rsidR="00CA7323">
        <w:t>for the BPS population</w:t>
      </w:r>
      <w:r>
        <w:t xml:space="preserve">. The student </w:t>
      </w:r>
      <w:r w:rsidR="001B1F21">
        <w:t xml:space="preserve">enrollment list </w:t>
      </w:r>
      <w:r>
        <w:t xml:space="preserve">you provide for NPSAS:20 </w:t>
      </w:r>
      <w:r w:rsidR="00CA7323">
        <w:t xml:space="preserve">allows eligible first time </w:t>
      </w:r>
      <w:r>
        <w:t>students from [Institution] to be sampled for BPS.</w:t>
      </w:r>
    </w:p>
    <w:p w:rsidR="0005093B" w:rsidP="0005093B" w:rsidRDefault="0005093B" w14:paraId="26F15ACB" w14:textId="77777777">
      <w:pPr>
        <w:pStyle w:val="BodyText"/>
      </w:pPr>
      <w:r>
        <w:t>Please log in to our study website and register for NPSAS:20/provide an enrollment list</w:t>
      </w:r>
      <w:r w:rsidRPr="009317E4">
        <w:t xml:space="preserve"> on behalf of [Institution] as soon as you can. Your participation now will ensu</w:t>
      </w:r>
      <w:r>
        <w:t>re that NPSAS provides the best quality data to the postsecondary community.</w:t>
      </w:r>
    </w:p>
    <w:p w:rsidR="00C973FE" w:rsidP="00C973FE" w:rsidRDefault="00C973FE" w14:paraId="1434E575" w14:textId="77777777">
      <w:pPr>
        <w:pStyle w:val="BodyText"/>
        <w:pBdr>
          <w:top w:val="single" w:color="auto" w:sz="4" w:space="1"/>
          <w:left w:val="single" w:color="auto" w:sz="4" w:space="4"/>
          <w:bottom w:val="single" w:color="auto" w:sz="4" w:space="1"/>
          <w:right w:val="single" w:color="auto" w:sz="4" w:space="4"/>
        </w:pBdr>
        <w:ind w:left="2160" w:right="2304"/>
        <w:jc w:val="center"/>
      </w:pPr>
      <w:r>
        <w:t xml:space="preserve">PDP Website: </w:t>
      </w:r>
      <w:hyperlink w:history="1" r:id="rId58">
        <w:r w:rsidR="007D07AD">
          <w:rPr>
            <w:rStyle w:val="Hyperlink"/>
          </w:rPr>
          <w:t>surveys.nces.ed.gov/xxxx</w:t>
        </w:r>
      </w:hyperlink>
    </w:p>
    <w:p w:rsidR="00C973FE" w:rsidP="00C973FE" w:rsidRDefault="00C973FE" w14:paraId="4C536676" w14:textId="77777777">
      <w:pPr>
        <w:pStyle w:val="BodyText"/>
        <w:pBdr>
          <w:top w:val="single" w:color="auto" w:sz="4" w:space="1"/>
          <w:left w:val="single" w:color="auto" w:sz="4" w:space="4"/>
          <w:bottom w:val="single" w:color="auto" w:sz="4" w:space="1"/>
          <w:right w:val="single" w:color="auto" w:sz="4" w:space="4"/>
        </w:pBdr>
        <w:ind w:left="2160" w:right="2304"/>
        <w:jc w:val="center"/>
      </w:pPr>
      <w:r>
        <w:t>Your User ID: [UserID]</w:t>
      </w:r>
    </w:p>
    <w:p w:rsidR="0005093B" w:rsidP="0005093B" w:rsidRDefault="00C15D8D" w14:paraId="368E961C" w14:textId="77777777">
      <w:pPr>
        <w:pStyle w:val="BodyText"/>
        <w:rPr>
          <w:rStyle w:val="Hyperlink"/>
        </w:rPr>
      </w:pPr>
      <w:r>
        <w:t xml:space="preserve">[IF MAILER:  </w:t>
      </w:r>
      <w:r w:rsidRPr="00C973FE" w:rsidR="0005093B">
        <w:rPr>
          <w:b/>
        </w:rPr>
        <w:t>NPSAS Help Desk:</w:t>
      </w:r>
      <w:r w:rsidR="0005093B">
        <w:t xml:space="preserve"> [HelpDeskNumber] | </w:t>
      </w:r>
      <w:hyperlink w:history="1" r:id="rId59">
        <w:r w:rsidR="007D07AD">
          <w:rPr>
            <w:rStyle w:val="Hyperlink"/>
          </w:rPr>
          <w:t>xxxx@rti.org</w:t>
        </w:r>
      </w:hyperlink>
      <w:r>
        <w:rPr>
          <w:rStyle w:val="Hyperlink"/>
        </w:rPr>
        <w:t>]</w:t>
      </w:r>
    </w:p>
    <w:p w:rsidR="00C15D8D" w:rsidP="0005093B" w:rsidRDefault="00C15D8D" w14:paraId="17217077" w14:textId="77777777">
      <w:pPr>
        <w:pStyle w:val="BodyText"/>
        <w:rPr>
          <w:rStyle w:val="Hyperlink"/>
        </w:rPr>
      </w:pPr>
    </w:p>
    <w:p w:rsidR="00C15D8D" w:rsidP="0005093B" w:rsidRDefault="00C15D8D" w14:paraId="78E432DC" w14:textId="77777777">
      <w:pPr>
        <w:pStyle w:val="BodyText"/>
        <w:rPr>
          <w:rStyle w:val="Hyperlink"/>
        </w:rPr>
      </w:pPr>
      <w:r>
        <w:rPr>
          <w:rStyle w:val="Hyperlink"/>
        </w:rPr>
        <w:t>[IF E-MAIL:</w:t>
      </w:r>
    </w:p>
    <w:p w:rsidR="00C15D8D" w:rsidP="00C15D8D" w:rsidRDefault="00C15D8D" w14:paraId="65801383" w14:textId="77777777">
      <w:pPr>
        <w:pStyle w:val="BodyText"/>
      </w:pPr>
      <w:r>
        <w:t xml:space="preserve">If you have any further questions about the study, please contact us at </w:t>
      </w:r>
      <w:hyperlink w:history="1" r:id="rId60">
        <w:r>
          <w:rPr>
            <w:rStyle w:val="Hyperlink"/>
          </w:rPr>
          <w:t>xxxx@rti.org</w:t>
        </w:r>
      </w:hyperlink>
      <w:r>
        <w:t>, or [HelpDeskNumber].</w:t>
      </w:r>
    </w:p>
    <w:p w:rsidR="00C15D8D" w:rsidP="00C15D8D" w:rsidRDefault="00C15D8D" w14:paraId="7D797083" w14:textId="77777777">
      <w:pPr>
        <w:pStyle w:val="BodyText"/>
      </w:pPr>
      <w:r>
        <w:t>Sincerely,</w:t>
      </w:r>
    </w:p>
    <w:p w:rsidR="00C15D8D" w:rsidP="00C15D8D" w:rsidRDefault="00C15D8D" w14:paraId="36DE4F52" w14:textId="77777777">
      <w:pPr>
        <w:pStyle w:val="BodyTextnospace"/>
      </w:pPr>
      <w:r>
        <w:t>[DCMName]</w:t>
      </w:r>
    </w:p>
    <w:p w:rsidR="00C15D8D" w:rsidP="00C15D8D" w:rsidRDefault="00C15D8D" w14:paraId="0995CED7" w14:textId="77777777">
      <w:pPr>
        <w:pStyle w:val="BodyTextnospace"/>
      </w:pPr>
      <w:r>
        <w:t>Data Collection Manager, NPSAS:20]</w:t>
      </w:r>
    </w:p>
    <w:p w:rsidR="00C15D8D" w:rsidP="0005093B" w:rsidRDefault="00C15D8D" w14:paraId="532CBD9C" w14:textId="77777777">
      <w:pPr>
        <w:pStyle w:val="BodyText"/>
      </w:pPr>
    </w:p>
    <w:p w:rsidR="006F24AE" w:rsidRDefault="006F24AE" w14:paraId="7672E9A7" w14:textId="77777777">
      <w:pPr>
        <w:rPr>
          <w:rFonts w:ascii="Arial" w:hAnsi="Arial" w:cs="Arial"/>
          <w:b/>
          <w:bCs/>
          <w:szCs w:val="24"/>
        </w:rPr>
      </w:pPr>
      <w:r>
        <w:br w:type="page"/>
      </w:r>
    </w:p>
    <w:p w:rsidR="0005093B" w:rsidP="00C973FE" w:rsidRDefault="0005093B" w14:paraId="317A9FA8" w14:textId="270915D0">
      <w:pPr>
        <w:pStyle w:val="AppH3"/>
      </w:pPr>
      <w:bookmarkStart w:name="_Toc18677931" w:id="73"/>
      <w:bookmarkStart w:name="_Toc20746556" w:id="74"/>
      <w:r>
        <w:lastRenderedPageBreak/>
        <w:t>Registration/List Collection Is Ending Mailer</w:t>
      </w:r>
      <w:r w:rsidR="00C916D1">
        <w:t xml:space="preserve"> and Email</w:t>
      </w:r>
      <w:bookmarkEnd w:id="73"/>
      <w:bookmarkEnd w:id="74"/>
    </w:p>
    <w:p w:rsidR="006F1145" w:rsidP="0005093B" w:rsidRDefault="0005093B" w14:paraId="484BD0C3" w14:textId="77777777">
      <w:pPr>
        <w:pStyle w:val="BodyText"/>
        <w:rPr>
          <w:b/>
        </w:rPr>
      </w:pPr>
      <w:r w:rsidRPr="00C973FE">
        <w:rPr>
          <w:b/>
        </w:rPr>
        <w:t>NPSAS Registration/List Collection is coming to an end…</w:t>
      </w:r>
    </w:p>
    <w:p w:rsidRPr="00C973FE" w:rsidR="0005093B" w:rsidP="0005093B" w:rsidRDefault="0005093B" w14:paraId="1F94B5CA" w14:textId="77777777">
      <w:pPr>
        <w:pStyle w:val="BodyText"/>
        <w:rPr>
          <w:i/>
        </w:rPr>
      </w:pPr>
      <w:r w:rsidRPr="00C973FE">
        <w:rPr>
          <w:i/>
        </w:rPr>
        <w:t>…and we need your participation.</w:t>
      </w:r>
    </w:p>
    <w:p w:rsidR="0005093B" w:rsidP="0005093B" w:rsidRDefault="0005093B" w14:paraId="270EBDE8" w14:textId="77777777">
      <w:pPr>
        <w:pStyle w:val="BodyText"/>
      </w:pPr>
      <w:r>
        <w:t>We are moving into the next phase of NPSAS:20. So that [Institution] can move to the next phase as well, please log in to the Postsecondary Data Portal (PDP) and complete the NPSAS:20 registration/submit your student enrollment list at your earliest convenience.</w:t>
      </w:r>
    </w:p>
    <w:p w:rsidR="0005093B" w:rsidP="0005093B" w:rsidRDefault="0005093B" w14:paraId="7B98379B" w14:textId="5E40FA16">
      <w:pPr>
        <w:pStyle w:val="BodyText"/>
      </w:pPr>
      <w:r>
        <w:t xml:space="preserve">Participating in NPSAS means having your institution’s students represented in a national </w:t>
      </w:r>
      <w:r w:rsidR="00C05734">
        <w:t xml:space="preserve">study </w:t>
      </w:r>
      <w:r>
        <w:t xml:space="preserve">on postsecondary student aid. Taking part, along with other institutions in [State], allows the National Center for Education Statistics </w:t>
      </w:r>
      <w:r w:rsidR="00842475">
        <w:t xml:space="preserve">(NCES) </w:t>
      </w:r>
      <w:r>
        <w:t>to provide state-representative data</w:t>
      </w:r>
      <w:r w:rsidR="001C2B20">
        <w:t xml:space="preserve"> for undergraduates</w:t>
      </w:r>
      <w:r w:rsidR="00F63FED">
        <w:t>, which will be used to gain</w:t>
      </w:r>
      <w:r>
        <w:t xml:space="preserve"> a better understanding of the financial aid landscape in [State]. The entire NPSAS team values your contribution; our study could not exist without it.</w:t>
      </w:r>
    </w:p>
    <w:p w:rsidR="006F1145" w:rsidP="0005093B" w:rsidRDefault="0005093B" w14:paraId="199A3CB5" w14:textId="6ABAFA78">
      <w:pPr>
        <w:pStyle w:val="BodyText"/>
      </w:pPr>
      <w:r>
        <w:t xml:space="preserve">Please log in to the Postsecondary Data Portal (PDP) and </w:t>
      </w:r>
      <w:r w:rsidR="00EC155A">
        <w:t>[register your institution for NPSAS:20/</w:t>
      </w:r>
      <w:r>
        <w:t xml:space="preserve">submit </w:t>
      </w:r>
      <w:r w:rsidR="00EC155A">
        <w:t>a s</w:t>
      </w:r>
      <w:r>
        <w:t xml:space="preserve">tudent </w:t>
      </w:r>
      <w:r w:rsidR="00EC155A">
        <w:t xml:space="preserve">enrollment list] </w:t>
      </w:r>
      <w:r>
        <w:t>at your earliest convenience.</w:t>
      </w:r>
    </w:p>
    <w:p w:rsidR="00C973FE" w:rsidP="00C973FE" w:rsidRDefault="00C973FE" w14:paraId="4D17A7EC" w14:textId="77777777">
      <w:pPr>
        <w:pStyle w:val="BodyText"/>
        <w:pBdr>
          <w:top w:val="single" w:color="auto" w:sz="4" w:space="1"/>
          <w:left w:val="single" w:color="auto" w:sz="4" w:space="4"/>
          <w:bottom w:val="single" w:color="auto" w:sz="4" w:space="1"/>
          <w:right w:val="single" w:color="auto" w:sz="4" w:space="4"/>
        </w:pBdr>
        <w:ind w:left="2160" w:right="2304"/>
        <w:jc w:val="center"/>
      </w:pPr>
      <w:r>
        <w:t xml:space="preserve">PDP Website: </w:t>
      </w:r>
      <w:hyperlink w:history="1" r:id="rId61">
        <w:r w:rsidR="007D07AD">
          <w:rPr>
            <w:rStyle w:val="Hyperlink"/>
          </w:rPr>
          <w:t>surveys.nces.ed.gov/xxxx</w:t>
        </w:r>
      </w:hyperlink>
    </w:p>
    <w:p w:rsidR="00C973FE" w:rsidP="00C973FE" w:rsidRDefault="00C973FE" w14:paraId="1F91DD1B" w14:textId="77777777">
      <w:pPr>
        <w:pStyle w:val="BodyText"/>
        <w:pBdr>
          <w:top w:val="single" w:color="auto" w:sz="4" w:space="1"/>
          <w:left w:val="single" w:color="auto" w:sz="4" w:space="4"/>
          <w:bottom w:val="single" w:color="auto" w:sz="4" w:space="1"/>
          <w:right w:val="single" w:color="auto" w:sz="4" w:space="4"/>
        </w:pBdr>
        <w:ind w:left="2160" w:right="2304"/>
        <w:jc w:val="center"/>
      </w:pPr>
      <w:r>
        <w:t>Your User ID: [UserID]</w:t>
      </w:r>
    </w:p>
    <w:p w:rsidR="00E35B00" w:rsidP="00E35B00" w:rsidRDefault="00E35B00" w14:paraId="2618899E" w14:textId="77777777">
      <w:pPr>
        <w:pStyle w:val="BodyText"/>
      </w:pPr>
      <w:r>
        <w:t xml:space="preserve">If you need to set a new due date, or you have any further questions about the study, please contact us at </w:t>
      </w:r>
      <w:hyperlink w:history="1" r:id="rId62">
        <w:r>
          <w:rPr>
            <w:rStyle w:val="Hyperlink"/>
          </w:rPr>
          <w:t>xxxx@rti.org</w:t>
        </w:r>
      </w:hyperlink>
      <w:r>
        <w:t>, or [HelpDeskNumber].</w:t>
      </w:r>
    </w:p>
    <w:p w:rsidR="00E35B00" w:rsidP="00E35B00" w:rsidRDefault="00E35B00" w14:paraId="16642B46" w14:textId="77777777">
      <w:pPr>
        <w:pStyle w:val="BodyText"/>
      </w:pPr>
      <w:r>
        <w:t>Sincerely,</w:t>
      </w:r>
    </w:p>
    <w:p w:rsidR="00E35B00" w:rsidP="00E35B00" w:rsidRDefault="00E35B00" w14:paraId="1BDCCABD" w14:textId="77777777">
      <w:pPr>
        <w:pStyle w:val="BodyTextnospace"/>
      </w:pPr>
      <w:r>
        <w:t>[DCMName]</w:t>
      </w:r>
    </w:p>
    <w:p w:rsidR="00E35B00" w:rsidP="00E35B00" w:rsidRDefault="00E35B00" w14:paraId="005A71E1" w14:textId="77777777">
      <w:pPr>
        <w:pStyle w:val="BodyTextnospace"/>
      </w:pPr>
      <w:r>
        <w:t>Data Collection Manager, NPSAS:20</w:t>
      </w:r>
    </w:p>
    <w:p w:rsidR="00612712" w:rsidP="00E35B00" w:rsidRDefault="00612712" w14:paraId="4C3EC746" w14:textId="1EE66508">
      <w:pPr>
        <w:rPr>
          <w:rFonts w:ascii="Arial" w:hAnsi="Arial" w:cs="Arial"/>
          <w:b/>
          <w:bCs/>
          <w:sz w:val="22"/>
          <w:szCs w:val="24"/>
        </w:rPr>
      </w:pPr>
    </w:p>
    <w:p w:rsidRPr="002F3356" w:rsidR="009364FF" w:rsidP="00D61FFD" w:rsidRDefault="00612712" w14:paraId="6712BB10" w14:textId="77777777">
      <w:pPr>
        <w:pStyle w:val="AppH3"/>
      </w:pPr>
      <w:r>
        <w:rPr>
          <w:sz w:val="22"/>
        </w:rPr>
        <w:br w:type="page"/>
      </w:r>
      <w:bookmarkStart w:name="_Toc18677932" w:id="75"/>
      <w:bookmarkStart w:name="_Toc20746557" w:id="76"/>
      <w:r w:rsidR="009364FF">
        <w:lastRenderedPageBreak/>
        <w:t xml:space="preserve">Final Weeks </w:t>
      </w:r>
      <w:r w:rsidRPr="002F3356" w:rsidR="009364FF">
        <w:t xml:space="preserve">of </w:t>
      </w:r>
      <w:r w:rsidR="009364FF">
        <w:t>Li</w:t>
      </w:r>
      <w:r w:rsidRPr="002F3356" w:rsidR="009364FF">
        <w:t xml:space="preserve">st </w:t>
      </w:r>
      <w:r w:rsidR="009364FF">
        <w:t>C</w:t>
      </w:r>
      <w:r w:rsidRPr="002F3356" w:rsidR="009364FF">
        <w:t>ollection</w:t>
      </w:r>
      <w:r w:rsidR="009364FF">
        <w:t xml:space="preserve"> E-mail – From Project Director</w:t>
      </w:r>
      <w:bookmarkEnd w:id="75"/>
      <w:bookmarkEnd w:id="76"/>
    </w:p>
    <w:p w:rsidRPr="002F3356" w:rsidR="009364FF" w:rsidP="009364FF" w:rsidRDefault="009364FF" w14:paraId="549F443B" w14:textId="77777777">
      <w:pPr>
        <w:pStyle w:val="NormalWeb"/>
      </w:pPr>
      <w:r w:rsidRPr="002F3356">
        <w:t>Dear [Salutation] [LastName]:</w:t>
      </w:r>
    </w:p>
    <w:p w:rsidRPr="002F3356" w:rsidR="009364FF" w:rsidP="009364FF" w:rsidRDefault="009364FF" w14:paraId="7D096917" w14:textId="77777777">
      <w:pPr>
        <w:pStyle w:val="NormalWeb"/>
      </w:pPr>
      <w:r w:rsidRPr="002F3356">
        <w:t>Did you know that you will be able to get data for your state and region from the current National Postsecondary Student Aid Study (NPSAS</w:t>
      </w:r>
      <w:r w:rsidR="00D61FFD">
        <w:t>:20</w:t>
      </w:r>
      <w:r w:rsidRPr="002F3356">
        <w:t>)?  NPSAS</w:t>
      </w:r>
      <w:r w:rsidR="00D61FFD">
        <w:t>:20</w:t>
      </w:r>
      <w:r w:rsidRPr="002F3356">
        <w:t xml:space="preserve"> will send you state-level financial aid estimates </w:t>
      </w:r>
      <w:r w:rsidR="00304C45">
        <w:t xml:space="preserve">for undergraduates </w:t>
      </w:r>
      <w:r w:rsidRPr="002F3356">
        <w:t>and other data you can share with your critical target audiences, like your institution’s leadership and your state’s legislators.  Also with NPSAS</w:t>
      </w:r>
      <w:r w:rsidR="00D61FFD">
        <w:t>:20</w:t>
      </w:r>
      <w:r w:rsidRPr="002F3356">
        <w:t xml:space="preserve"> data, you will be able to compare your state with others and with national estimates on key measures like:</w:t>
      </w:r>
    </w:p>
    <w:p w:rsidRPr="002F3356" w:rsidR="009364FF" w:rsidP="00E04C04" w:rsidRDefault="009364FF" w14:paraId="6D119981" w14:textId="77777777">
      <w:pPr>
        <w:numPr>
          <w:ilvl w:val="0"/>
          <w:numId w:val="10"/>
        </w:numPr>
        <w:spacing w:before="100" w:beforeAutospacing="1" w:after="100" w:afterAutospacing="1"/>
        <w:rPr>
          <w:szCs w:val="24"/>
        </w:rPr>
      </w:pPr>
      <w:r w:rsidRPr="002F3356">
        <w:rPr>
          <w:szCs w:val="24"/>
        </w:rPr>
        <w:t xml:space="preserve">Average financial need and percentage of students with need </w:t>
      </w:r>
    </w:p>
    <w:p w:rsidRPr="002F3356" w:rsidR="009364FF" w:rsidP="00E04C04" w:rsidRDefault="009364FF" w14:paraId="573AD755" w14:textId="77777777">
      <w:pPr>
        <w:numPr>
          <w:ilvl w:val="0"/>
          <w:numId w:val="10"/>
        </w:numPr>
        <w:spacing w:before="100" w:beforeAutospacing="1" w:after="100" w:afterAutospacing="1"/>
        <w:rPr>
          <w:szCs w:val="24"/>
        </w:rPr>
      </w:pPr>
      <w:r w:rsidRPr="002F3356">
        <w:rPr>
          <w:szCs w:val="24"/>
        </w:rPr>
        <w:t xml:space="preserve">Average merit and need-based state grants and percentage of students with grants </w:t>
      </w:r>
    </w:p>
    <w:p w:rsidRPr="002F3356" w:rsidR="009364FF" w:rsidP="00E04C04" w:rsidRDefault="009364FF" w14:paraId="0763C042" w14:textId="77777777">
      <w:pPr>
        <w:numPr>
          <w:ilvl w:val="0"/>
          <w:numId w:val="10"/>
        </w:numPr>
        <w:spacing w:before="100" w:beforeAutospacing="1" w:after="100" w:afterAutospacing="1"/>
        <w:rPr>
          <w:szCs w:val="24"/>
        </w:rPr>
      </w:pPr>
      <w:r w:rsidRPr="002F3356">
        <w:rPr>
          <w:szCs w:val="24"/>
        </w:rPr>
        <w:t xml:space="preserve">Cumulative loan debt </w:t>
      </w:r>
    </w:p>
    <w:p w:rsidRPr="002F3356" w:rsidR="009364FF" w:rsidP="00E04C04" w:rsidRDefault="009364FF" w14:paraId="18D3586E" w14:textId="77777777">
      <w:pPr>
        <w:numPr>
          <w:ilvl w:val="0"/>
          <w:numId w:val="10"/>
        </w:numPr>
        <w:spacing w:before="100" w:beforeAutospacing="1" w:after="100" w:afterAutospacing="1"/>
        <w:rPr>
          <w:szCs w:val="24"/>
        </w:rPr>
      </w:pPr>
      <w:r w:rsidRPr="002F3356">
        <w:rPr>
          <w:szCs w:val="24"/>
        </w:rPr>
        <w:t xml:space="preserve">Percentage of students with Pell grants </w:t>
      </w:r>
    </w:p>
    <w:p w:rsidRPr="002F3356" w:rsidR="009364FF" w:rsidP="00E04C04" w:rsidRDefault="009364FF" w14:paraId="7EF42D21" w14:textId="77777777">
      <w:pPr>
        <w:numPr>
          <w:ilvl w:val="0"/>
          <w:numId w:val="10"/>
        </w:numPr>
        <w:spacing w:before="100" w:beforeAutospacing="1" w:after="100" w:afterAutospacing="1"/>
        <w:rPr>
          <w:szCs w:val="24"/>
        </w:rPr>
      </w:pPr>
      <w:r w:rsidRPr="002F3356">
        <w:rPr>
          <w:szCs w:val="24"/>
        </w:rPr>
        <w:t xml:space="preserve">Cumulative undergraduate borrowing by loan type </w:t>
      </w:r>
    </w:p>
    <w:p w:rsidRPr="002F3356" w:rsidR="009364FF" w:rsidP="009364FF" w:rsidRDefault="009364FF" w14:paraId="78743B87" w14:textId="77777777">
      <w:pPr>
        <w:pStyle w:val="NormalWeb"/>
      </w:pPr>
      <w:r w:rsidRPr="002F3356">
        <w:t>As you probably have heard already, we are in the final weeks of this NPSAS:20 collection.  If you want to be able to receive these important data for (state), we need your help. Please upload the 2019-20 enrollment list for (Inst Name) to the NPSAS data portal (</w:t>
      </w:r>
      <w:hyperlink w:history="1" r:id="rId63">
        <w:r w:rsidRPr="00304C45" w:rsidR="00304C45">
          <w:rPr>
            <w:rStyle w:val="Hyperlink"/>
          </w:rPr>
          <w:t>https://surveys.nces.ed.gov/xxxx</w:t>
        </w:r>
      </w:hyperlink>
      <w:r w:rsidRPr="002F3356">
        <w:t xml:space="preserve">). Your User ID is printed below – just follow the instructions and prompts to log in.  </w:t>
      </w:r>
    </w:p>
    <w:p w:rsidRPr="002F3356" w:rsidR="009364FF" w:rsidP="009364FF" w:rsidRDefault="009364FF" w14:paraId="1E1CA3A7" w14:textId="77777777">
      <w:pPr>
        <w:pStyle w:val="NormalWeb"/>
      </w:pPr>
      <w:r w:rsidRPr="002F3356">
        <w:t>Please call [PhoneNumber] or send an e-mail to [e-mailAddr] if you have questions or need assistance with the process.</w:t>
      </w:r>
    </w:p>
    <w:p w:rsidRPr="002F3356" w:rsidR="009364FF" w:rsidP="009364FF" w:rsidRDefault="009364FF" w14:paraId="4BBF1004" w14:textId="77777777">
      <w:pPr>
        <w:pStyle w:val="NormalWeb"/>
      </w:pPr>
      <w:r w:rsidRPr="002F3356">
        <w:t xml:space="preserve">Study website: </w:t>
      </w:r>
      <w:hyperlink w:history="1" r:id="rId64">
        <w:r w:rsidRPr="00304C45" w:rsidR="00304C45">
          <w:rPr>
            <w:rStyle w:val="Hyperlink"/>
          </w:rPr>
          <w:t>https://surveys.nces.ed.gov/xxxx</w:t>
        </w:r>
      </w:hyperlink>
      <w:r w:rsidRPr="002F3356">
        <w:br/>
        <w:t>User ID: (UserID)</w:t>
      </w:r>
    </w:p>
    <w:p w:rsidRPr="002F3356" w:rsidR="009364FF" w:rsidP="009364FF" w:rsidRDefault="009364FF" w14:paraId="7BD634D4" w14:textId="77777777">
      <w:pPr>
        <w:pStyle w:val="NormalWeb"/>
      </w:pPr>
      <w:r w:rsidRPr="002F3356">
        <w:t xml:space="preserve">Thank you for your support of NPSAS. Your participation now will ensure that NPSAS provides the best quality data to the postsecondary community. </w:t>
      </w:r>
    </w:p>
    <w:p w:rsidRPr="002F3356" w:rsidR="009364FF" w:rsidP="009364FF" w:rsidRDefault="009364FF" w14:paraId="63B59EE0" w14:textId="77777777">
      <w:pPr>
        <w:pStyle w:val="NormalWeb"/>
      </w:pPr>
      <w:r w:rsidRPr="002F3356">
        <w:t>Sincerely,</w:t>
      </w:r>
    </w:p>
    <w:p w:rsidRPr="002F3356" w:rsidR="009364FF" w:rsidP="009364FF" w:rsidRDefault="009364FF" w14:paraId="499CECF0" w14:textId="77777777">
      <w:pPr>
        <w:pStyle w:val="NormalWeb"/>
      </w:pPr>
      <w:r w:rsidRPr="002F3356">
        <w:t>Jennifer Wine</w:t>
      </w:r>
      <w:r w:rsidR="00B06609">
        <w:t>, Ph.D.</w:t>
      </w:r>
      <w:r w:rsidRPr="002F3356">
        <w:br/>
      </w:r>
      <w:r w:rsidR="00B06609">
        <w:t xml:space="preserve">Director, </w:t>
      </w:r>
      <w:r w:rsidRPr="002F3356">
        <w:t xml:space="preserve">NPSAS:20 </w:t>
      </w:r>
      <w:r w:rsidRPr="002F3356">
        <w:br/>
      </w:r>
    </w:p>
    <w:p w:rsidRPr="002F3356" w:rsidR="009364FF" w:rsidP="009364FF" w:rsidRDefault="009364FF" w14:paraId="243A8CCE" w14:textId="77777777">
      <w:pPr>
        <w:rPr>
          <w:b/>
          <w:szCs w:val="24"/>
        </w:rPr>
      </w:pPr>
    </w:p>
    <w:p w:rsidR="009364FF" w:rsidRDefault="009364FF" w14:paraId="7538779A" w14:textId="77777777">
      <w:pPr>
        <w:rPr>
          <w:b/>
          <w:szCs w:val="24"/>
        </w:rPr>
      </w:pPr>
      <w:r>
        <w:rPr>
          <w:b/>
          <w:szCs w:val="24"/>
        </w:rPr>
        <w:br w:type="page"/>
      </w:r>
    </w:p>
    <w:p w:rsidR="009364FF" w:rsidP="00D61FFD" w:rsidRDefault="009364FF" w14:paraId="125134B3" w14:textId="77777777">
      <w:pPr>
        <w:pStyle w:val="AppH3"/>
      </w:pPr>
      <w:bookmarkStart w:name="_Toc18677933" w:id="77"/>
      <w:bookmarkStart w:name="_Toc20746558" w:id="78"/>
      <w:r>
        <w:lastRenderedPageBreak/>
        <w:t xml:space="preserve">Final Weeks </w:t>
      </w:r>
      <w:r w:rsidRPr="002F3356">
        <w:t xml:space="preserve">of </w:t>
      </w:r>
      <w:r>
        <w:t>Li</w:t>
      </w:r>
      <w:r w:rsidRPr="002F3356">
        <w:t xml:space="preserve">st </w:t>
      </w:r>
      <w:r>
        <w:t>C</w:t>
      </w:r>
      <w:r w:rsidRPr="002F3356">
        <w:t>ollection</w:t>
      </w:r>
      <w:r>
        <w:t xml:space="preserve"> E-mail – From </w:t>
      </w:r>
      <w:r w:rsidR="00E61B80">
        <w:t>NCES</w:t>
      </w:r>
      <w:bookmarkEnd w:id="77"/>
      <w:bookmarkEnd w:id="78"/>
      <w:r w:rsidRPr="002F3356">
        <w:t xml:space="preserve"> </w:t>
      </w:r>
    </w:p>
    <w:p w:rsidRPr="002F3356" w:rsidR="009364FF" w:rsidP="009364FF" w:rsidRDefault="009364FF" w14:paraId="505F8447" w14:textId="77777777">
      <w:pPr>
        <w:rPr>
          <w:b/>
          <w:szCs w:val="24"/>
        </w:rPr>
      </w:pPr>
    </w:p>
    <w:p w:rsidRPr="002F3356" w:rsidR="009364FF" w:rsidP="009364FF" w:rsidRDefault="009364FF" w14:paraId="7B627C0B" w14:textId="77777777">
      <w:pPr>
        <w:suppressAutoHyphens/>
        <w:rPr>
          <w:szCs w:val="24"/>
          <w:lang w:eastAsia="ar-SA"/>
        </w:rPr>
      </w:pPr>
      <w:r w:rsidRPr="002F3356">
        <w:rPr>
          <w:szCs w:val="24"/>
          <w:lang w:eastAsia="ar-SA"/>
        </w:rPr>
        <w:t xml:space="preserve">Dear </w:t>
      </w:r>
      <w:r w:rsidRPr="002F3356">
        <w:rPr>
          <w:szCs w:val="24"/>
        </w:rPr>
        <w:t>[Salutation] [LastName]</w:t>
      </w:r>
      <w:r w:rsidRPr="002F3356">
        <w:rPr>
          <w:szCs w:val="24"/>
          <w:lang w:eastAsia="ar-SA"/>
        </w:rPr>
        <w:t>:</w:t>
      </w:r>
    </w:p>
    <w:p w:rsidRPr="002F3356" w:rsidR="009364FF" w:rsidP="009364FF" w:rsidRDefault="009364FF" w14:paraId="0C3DB38D" w14:textId="77777777">
      <w:pPr>
        <w:suppressAutoHyphens/>
        <w:rPr>
          <w:szCs w:val="24"/>
          <w:lang w:eastAsia="ar-SA"/>
        </w:rPr>
      </w:pPr>
    </w:p>
    <w:p w:rsidRPr="002F3356" w:rsidR="009364FF" w:rsidP="009364FF" w:rsidRDefault="00575D74" w14:paraId="361DDDF2" w14:textId="77777777">
      <w:pPr>
        <w:suppressAutoHyphens/>
        <w:spacing w:before="120" w:after="120"/>
        <w:rPr>
          <w:rFonts w:cs="Arial"/>
          <w:szCs w:val="24"/>
        </w:rPr>
      </w:pPr>
      <w:r>
        <w:rPr>
          <w:szCs w:val="24"/>
          <w:lang w:eastAsia="ar-SA"/>
        </w:rPr>
        <w:t xml:space="preserve">I am </w:t>
      </w:r>
      <w:r w:rsidR="004462BE">
        <w:rPr>
          <w:szCs w:val="24"/>
          <w:lang w:eastAsia="ar-SA"/>
        </w:rPr>
        <w:t>e-mail</w:t>
      </w:r>
      <w:r>
        <w:rPr>
          <w:szCs w:val="24"/>
          <w:lang w:eastAsia="ar-SA"/>
        </w:rPr>
        <w:t xml:space="preserve">ing </w:t>
      </w:r>
      <w:r w:rsidRPr="002F3356" w:rsidR="009364FF">
        <w:rPr>
          <w:szCs w:val="24"/>
          <w:lang w:eastAsia="ar-SA"/>
        </w:rPr>
        <w:t>to encourage your institution’s participation in the 2019–20 National Postsecondary Student Aid Study (NPSAS:20)</w:t>
      </w:r>
      <w:r w:rsidR="009364FF">
        <w:rPr>
          <w:szCs w:val="24"/>
          <w:lang w:eastAsia="ar-SA"/>
        </w:rPr>
        <w:t xml:space="preserve">. The last day to provide a student enrollment list and be included in the study is </w:t>
      </w:r>
      <w:r w:rsidRPr="002F3356" w:rsidR="009364FF">
        <w:rPr>
          <w:szCs w:val="24"/>
          <w:lang w:eastAsia="ar-SA"/>
        </w:rPr>
        <w:t xml:space="preserve">[EndDate]. NPSAS:20 is conducted by the National Center for Education Statistics (NCES) under a congressional mandate to gather information from postsecondary institutions on how students and their families finance </w:t>
      </w:r>
      <w:r>
        <w:rPr>
          <w:szCs w:val="24"/>
          <w:lang w:eastAsia="ar-SA"/>
        </w:rPr>
        <w:t>college</w:t>
      </w:r>
      <w:r w:rsidRPr="002F3356" w:rsidR="009364FF">
        <w:rPr>
          <w:szCs w:val="24"/>
          <w:lang w:eastAsia="ar-SA"/>
        </w:rPr>
        <w:t>. Your participation is important to making this study a success.</w:t>
      </w:r>
    </w:p>
    <w:p w:rsidR="009364FF" w:rsidP="009364FF" w:rsidRDefault="009364FF" w14:paraId="32D86FD2" w14:textId="223A52E7">
      <w:pPr>
        <w:pStyle w:val="BodyText"/>
      </w:pPr>
      <w:r w:rsidRPr="002F3356">
        <w:rPr>
          <w:szCs w:val="24"/>
          <w:lang w:eastAsia="ar-SA"/>
        </w:rPr>
        <w:t>NPSAS data play a key role in evaluating the effectiveness of federal financial aid programs in meeting the needs of students. NPSAS data are cited in journal and newspaper articles</w:t>
      </w:r>
      <w:r w:rsidR="00575D74">
        <w:rPr>
          <w:szCs w:val="24"/>
          <w:lang w:eastAsia="ar-SA"/>
        </w:rPr>
        <w:t xml:space="preserve">, </w:t>
      </w:r>
      <w:r w:rsidRPr="002F3356">
        <w:rPr>
          <w:szCs w:val="24"/>
          <w:lang w:eastAsia="ar-SA"/>
        </w:rPr>
        <w:t>foundation policy briefs</w:t>
      </w:r>
      <w:r w:rsidR="00575D74">
        <w:rPr>
          <w:szCs w:val="24"/>
          <w:lang w:eastAsia="ar-SA"/>
        </w:rPr>
        <w:t xml:space="preserve">, and a wide array of other publications and reports, and </w:t>
      </w:r>
      <w:r w:rsidR="00FC414E">
        <w:rPr>
          <w:szCs w:val="24"/>
          <w:lang w:eastAsia="ar-SA"/>
        </w:rPr>
        <w:t xml:space="preserve">are </w:t>
      </w:r>
      <w:r w:rsidR="00575D74">
        <w:rPr>
          <w:szCs w:val="24"/>
          <w:lang w:eastAsia="ar-SA"/>
        </w:rPr>
        <w:t xml:space="preserve">focused </w:t>
      </w:r>
      <w:r w:rsidRPr="002F3356">
        <w:rPr>
          <w:szCs w:val="24"/>
          <w:lang w:eastAsia="ar-SA"/>
        </w:rPr>
        <w:t xml:space="preserve">on a variety of topics, </w:t>
      </w:r>
      <w:r w:rsidR="00575D74">
        <w:rPr>
          <w:szCs w:val="24"/>
          <w:lang w:eastAsia="ar-SA"/>
        </w:rPr>
        <w:t xml:space="preserve">including </w:t>
      </w:r>
      <w:r w:rsidRPr="002F3356">
        <w:rPr>
          <w:szCs w:val="24"/>
          <w:lang w:eastAsia="ar-SA"/>
        </w:rPr>
        <w:t>financial aid use and debt accumulation</w:t>
      </w:r>
      <w:r w:rsidR="00A62F6E">
        <w:rPr>
          <w:szCs w:val="24"/>
          <w:lang w:eastAsia="ar-SA"/>
        </w:rPr>
        <w:t xml:space="preserve">, </w:t>
      </w:r>
      <w:r w:rsidRPr="002F3356">
        <w:rPr>
          <w:szCs w:val="24"/>
          <w:lang w:eastAsia="ar-SA"/>
        </w:rPr>
        <w:t>education outcomes</w:t>
      </w:r>
      <w:r w:rsidR="00A62F6E">
        <w:rPr>
          <w:szCs w:val="24"/>
          <w:lang w:eastAsia="ar-SA"/>
        </w:rPr>
        <w:t>, and the changing demographics of today’s students</w:t>
      </w:r>
      <w:r w:rsidRPr="002F3356">
        <w:rPr>
          <w:szCs w:val="24"/>
          <w:lang w:eastAsia="ar-SA"/>
        </w:rPr>
        <w:t xml:space="preserve">. We want to make sure these data accurately represent, and are available to, institutions like yours. </w:t>
      </w:r>
      <w:r w:rsidR="00575D74">
        <w:t>I</w:t>
      </w:r>
      <w:r>
        <w:t>f enough institutions</w:t>
      </w:r>
      <w:r w:rsidR="00575D74">
        <w:t xml:space="preserve"> </w:t>
      </w:r>
      <w:r>
        <w:t xml:space="preserve">participate, </w:t>
      </w:r>
      <w:r w:rsidR="00575D74">
        <w:t xml:space="preserve">including [fill institution], </w:t>
      </w:r>
      <w:r>
        <w:t xml:space="preserve">we will provide </w:t>
      </w:r>
      <w:r w:rsidR="00575D74">
        <w:t xml:space="preserve">you with </w:t>
      </w:r>
      <w:r>
        <w:t xml:space="preserve">a data feedback report comparing financial aid estimates at the </w:t>
      </w:r>
      <w:r w:rsidRPr="00491E41" w:rsidR="00D856E9">
        <w:rPr>
          <w:szCs w:val="24"/>
        </w:rPr>
        <w:t>sector and national levels and, for undergraduates, at the state level</w:t>
      </w:r>
      <w:r>
        <w:t>.</w:t>
      </w:r>
    </w:p>
    <w:p w:rsidRPr="002F3356" w:rsidR="009364FF" w:rsidP="009364FF" w:rsidRDefault="009364FF" w14:paraId="34469C23" w14:textId="77777777">
      <w:pPr>
        <w:suppressAutoHyphens/>
        <w:spacing w:before="120" w:after="120"/>
        <w:rPr>
          <w:szCs w:val="24"/>
          <w:lang w:eastAsia="ar-SA"/>
        </w:rPr>
      </w:pPr>
      <w:r w:rsidRPr="002F3356">
        <w:rPr>
          <w:szCs w:val="24"/>
          <w:lang w:eastAsia="ar-SA"/>
        </w:rPr>
        <w:t xml:space="preserve">We try to accommodate institutions’ individual needs whenever possible, and we do have some flexibility in certain aspects of the study. To discuss this, or if you have any questions about your participation in NPSAS:20, please contact the NPSAS Project Director, </w:t>
      </w:r>
      <w:r w:rsidR="00B06609">
        <w:rPr>
          <w:szCs w:val="24"/>
          <w:lang w:eastAsia="ar-SA"/>
        </w:rPr>
        <w:t xml:space="preserve">Dr. </w:t>
      </w:r>
      <w:r w:rsidRPr="002F3356">
        <w:rPr>
          <w:szCs w:val="24"/>
          <w:lang w:eastAsia="ar-SA"/>
        </w:rPr>
        <w:t>Jennifer Wine, at [PhoneNumber] or via e-mail at [e-mailAddr].</w:t>
      </w:r>
      <w:r w:rsidRPr="002F3356">
        <w:rPr>
          <w:rFonts w:cs="Arial"/>
          <w:szCs w:val="24"/>
        </w:rPr>
        <w:t xml:space="preserve"> </w:t>
      </w:r>
      <w:r w:rsidRPr="002F3356">
        <w:rPr>
          <w:szCs w:val="24"/>
          <w:lang w:eastAsia="ar-SA"/>
        </w:rPr>
        <w:t>If you have any comments or general feedback that you would like to provide to NCES about this data collection, please contact me at [PhoneNumber] (e-mail address: [e-mailAddr]).</w:t>
      </w:r>
    </w:p>
    <w:p w:rsidRPr="002F3356" w:rsidR="009364FF" w:rsidP="009364FF" w:rsidRDefault="005B7C0A" w14:paraId="13E0C42F" w14:textId="77777777">
      <w:pPr>
        <w:suppressAutoHyphens/>
        <w:spacing w:before="120" w:after="120"/>
        <w:rPr>
          <w:szCs w:val="24"/>
          <w:lang w:eastAsia="ar-SA"/>
        </w:rPr>
      </w:pPr>
      <w:r>
        <w:rPr>
          <w:szCs w:val="24"/>
          <w:lang w:eastAsia="ar-SA"/>
        </w:rPr>
        <w:t>Please l</w:t>
      </w:r>
      <w:r w:rsidRPr="002F3356">
        <w:rPr>
          <w:szCs w:val="24"/>
          <w:lang w:eastAsia="ar-SA"/>
        </w:rPr>
        <w:t>et us know how we can assist you.</w:t>
      </w:r>
      <w:r>
        <w:rPr>
          <w:szCs w:val="24"/>
          <w:lang w:eastAsia="ar-SA"/>
        </w:rPr>
        <w:t xml:space="preserve"> </w:t>
      </w:r>
      <w:r w:rsidRPr="002F3356" w:rsidR="009364FF">
        <w:rPr>
          <w:szCs w:val="24"/>
          <w:lang w:eastAsia="ar-SA"/>
        </w:rPr>
        <w:t xml:space="preserve">Thank you again for your cooperation and interest. </w:t>
      </w:r>
    </w:p>
    <w:p w:rsidRPr="002F3356" w:rsidR="009364FF" w:rsidP="009364FF" w:rsidRDefault="009364FF" w14:paraId="30D2EDE8" w14:textId="77777777">
      <w:pPr>
        <w:suppressAutoHyphens/>
        <w:spacing w:before="120" w:after="120"/>
        <w:rPr>
          <w:szCs w:val="24"/>
          <w:lang w:eastAsia="ar-SA"/>
        </w:rPr>
      </w:pPr>
      <w:r w:rsidRPr="002F3356">
        <w:rPr>
          <w:noProof/>
          <w:szCs w:val="24"/>
        </w:rPr>
        <mc:AlternateContent>
          <mc:Choice Requires="wps">
            <w:drawing>
              <wp:anchor distT="0" distB="0" distL="114300" distR="114300" simplePos="0" relativeHeight="251648000" behindDoc="0" locked="0" layoutInCell="1" allowOverlap="1" wp14:editId="28CA2425" wp14:anchorId="2C3282A1">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rsidRPr="00FE5C47" w:rsidR="00B13C09" w:rsidP="009364FF" w:rsidRDefault="00B13C09" w14:paraId="02E7D2C3" w14:textId="77777777">
                            <w:pPr>
                              <w:jc w:val="center"/>
                              <w:rPr>
                                <w:b/>
                              </w:rPr>
                            </w:pPr>
                            <w:r w:rsidRPr="00FE5C47">
                              <w:rPr>
                                <w:b/>
                              </w:rPr>
                              <w:t xml:space="preserve">Please log on </w:t>
                            </w:r>
                            <w:r>
                              <w:rPr>
                                <w:b/>
                              </w:rPr>
                              <w:t xml:space="preserve">and </w:t>
                            </w:r>
                            <w:r w:rsidRPr="00FE5C47">
                              <w:rPr>
                                <w:b/>
                              </w:rPr>
                              <w:t>provide data at:</w:t>
                            </w:r>
                          </w:p>
                          <w:p w:rsidRPr="00094E20" w:rsidR="00B13C09" w:rsidP="009364FF" w:rsidRDefault="0036252D" w14:paraId="128D381E" w14:textId="77777777">
                            <w:pPr>
                              <w:jc w:val="center"/>
                              <w:rPr>
                                <w:sz w:val="20"/>
                              </w:rPr>
                            </w:pPr>
                            <w:hyperlink w:history="1" r:id="rId65">
                              <w:r w:rsidRPr="00D54EB4" w:rsidR="00B13C09">
                                <w:rPr>
                                  <w:rStyle w:val="Hyperlink"/>
                                  <w:sz w:val="20"/>
                                </w:rPr>
                                <w:t>https://surveys.nces.ed.gov/</w:t>
                              </w:r>
                              <w:r w:rsidR="00B13C09">
                                <w:rPr>
                                  <w:rStyle w:val="Hyperlink"/>
                                  <w:sz w:val="20"/>
                                </w:rPr>
                                <w:t>xxxx</w:t>
                              </w:r>
                            </w:hyperlink>
                          </w:p>
                          <w:p w:rsidR="00B13C09" w:rsidP="009364FF" w:rsidRDefault="00B13C09" w14:paraId="4EAE8FFF"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B13C09" w:rsidP="009364FF" w:rsidRDefault="00B13C09" w14:paraId="19D703DA" w14:textId="77777777">
                            <w:pPr>
                              <w:autoSpaceDE w:val="0"/>
                              <w:jc w:val="center"/>
                              <w:rPr>
                                <w:sz w:val="20"/>
                              </w:rPr>
                            </w:pPr>
                            <w:r>
                              <w:rPr>
                                <w:sz w:val="20"/>
                              </w:rPr>
                              <w:t>If you do not recall your password, click Forgot Password.</w:t>
                            </w:r>
                          </w:p>
                          <w:p w:rsidR="00B13C09" w:rsidP="009364FF" w:rsidRDefault="00B13C09" w14:paraId="68BB9058" w14:textId="77777777">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3282A1">
                <v:stroke joinstyle="miter"/>
                <v:path gradientshapeok="t" o:connecttype="rect"/>
              </v:shapetype>
              <v:shape id="Text Box 9" style="position:absolute;margin-left:273.95pt;margin-top:11.1pt;width:174.25pt;height:9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weight="2.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">
                <v:stroke linestyle="thinThin"/>
                <v:textbox inset="6.6pt,6.6pt,6.6pt,6.6pt">
                  <w:txbxContent>
                    <w:p w:rsidRPr="00FE5C47" w:rsidR="00B13C09" w:rsidP="009364FF" w:rsidRDefault="00B13C09" w14:paraId="02E7D2C3" w14:textId="77777777">
                      <w:pPr>
                        <w:jc w:val="center"/>
                        <w:rPr>
                          <w:b/>
                        </w:rPr>
                      </w:pPr>
                      <w:r w:rsidRPr="00FE5C47">
                        <w:rPr>
                          <w:b/>
                        </w:rPr>
                        <w:t xml:space="preserve">Please log on </w:t>
                      </w:r>
                      <w:r>
                        <w:rPr>
                          <w:b/>
                        </w:rPr>
                        <w:t xml:space="preserve">and </w:t>
                      </w:r>
                      <w:r w:rsidRPr="00FE5C47">
                        <w:rPr>
                          <w:b/>
                        </w:rPr>
                        <w:t>provide data at:</w:t>
                      </w:r>
                    </w:p>
                    <w:p w:rsidRPr="00094E20" w:rsidR="00B13C09" w:rsidP="009364FF" w:rsidRDefault="0036252D" w14:paraId="128D381E" w14:textId="77777777">
                      <w:pPr>
                        <w:jc w:val="center"/>
                        <w:rPr>
                          <w:sz w:val="20"/>
                        </w:rPr>
                      </w:pPr>
                      <w:hyperlink w:history="1" r:id="rId66">
                        <w:r w:rsidRPr="00D54EB4" w:rsidR="00B13C09">
                          <w:rPr>
                            <w:rStyle w:val="Hyperlink"/>
                            <w:sz w:val="20"/>
                          </w:rPr>
                          <w:t>https://surveys.nces.ed.gov/</w:t>
                        </w:r>
                        <w:r w:rsidR="00B13C09">
                          <w:rPr>
                            <w:rStyle w:val="Hyperlink"/>
                            <w:sz w:val="20"/>
                          </w:rPr>
                          <w:t>xxxx</w:t>
                        </w:r>
                      </w:hyperlink>
                    </w:p>
                    <w:p w:rsidR="00B13C09" w:rsidP="009364FF" w:rsidRDefault="00B13C09" w14:paraId="4EAE8FFF"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B13C09" w:rsidP="009364FF" w:rsidRDefault="00B13C09" w14:paraId="19D703DA" w14:textId="77777777">
                      <w:pPr>
                        <w:autoSpaceDE w:val="0"/>
                        <w:jc w:val="center"/>
                        <w:rPr>
                          <w:sz w:val="20"/>
                        </w:rPr>
                      </w:pPr>
                      <w:r>
                        <w:rPr>
                          <w:sz w:val="20"/>
                        </w:rPr>
                        <w:t>If you do not recall your password, click Forgot Password.</w:t>
                      </w:r>
                    </w:p>
                    <w:p w:rsidR="00B13C09" w:rsidP="009364FF" w:rsidRDefault="00B13C09" w14:paraId="68BB9058" w14:textId="77777777">
                      <w:pPr>
                        <w:autoSpaceDE w:val="0"/>
                        <w:jc w:val="center"/>
                        <w:rPr>
                          <w:sz w:val="20"/>
                        </w:rPr>
                      </w:pPr>
                    </w:p>
                  </w:txbxContent>
                </v:textbox>
                <w10:wrap type="square"/>
              </v:shape>
            </w:pict>
          </mc:Fallback>
        </mc:AlternateContent>
      </w:r>
      <w:r w:rsidRPr="002F3356">
        <w:rPr>
          <w:szCs w:val="24"/>
          <w:lang w:eastAsia="ar-SA"/>
        </w:rPr>
        <w:t>Sincerely,</w:t>
      </w:r>
    </w:p>
    <w:p w:rsidRPr="002F3356" w:rsidR="009364FF" w:rsidP="009364FF" w:rsidRDefault="009364FF" w14:paraId="26FDA4EA" w14:textId="77777777">
      <w:pPr>
        <w:tabs>
          <w:tab w:val="left" w:pos="4770"/>
        </w:tabs>
        <w:rPr>
          <w:szCs w:val="24"/>
        </w:rPr>
      </w:pPr>
      <w:r w:rsidRPr="002F3356">
        <w:rPr>
          <w:szCs w:val="24"/>
        </w:rPr>
        <w:t>NCES staff person</w:t>
      </w:r>
    </w:p>
    <w:p w:rsidRPr="002F3356" w:rsidR="009364FF" w:rsidP="009364FF" w:rsidRDefault="009364FF" w14:paraId="6BAC715B" w14:textId="77777777">
      <w:pPr>
        <w:tabs>
          <w:tab w:val="left" w:pos="4770"/>
        </w:tabs>
        <w:rPr>
          <w:szCs w:val="24"/>
        </w:rPr>
      </w:pPr>
      <w:r w:rsidRPr="002F3356">
        <w:rPr>
          <w:szCs w:val="24"/>
        </w:rPr>
        <w:t>NCES staff title</w:t>
      </w:r>
    </w:p>
    <w:p w:rsidRPr="002F3356" w:rsidR="009364FF" w:rsidP="009364FF" w:rsidRDefault="00842475" w14:paraId="5185B3C8" w14:textId="223D7AC8">
      <w:pPr>
        <w:tabs>
          <w:tab w:val="left" w:pos="4770"/>
        </w:tabs>
        <w:rPr>
          <w:szCs w:val="24"/>
        </w:rPr>
      </w:pPr>
      <w:r>
        <w:rPr>
          <w:color w:val="000000"/>
          <w:szCs w:val="24"/>
        </w:rPr>
        <w:t>National Center for Education Statistics (NCES)</w:t>
      </w:r>
    </w:p>
    <w:p w:rsidR="00E029B0" w:rsidP="00E029B0" w:rsidRDefault="00E029B0" w14:paraId="114EE616" w14:textId="77777777">
      <w:pPr>
        <w:pStyle w:val="BodyTextnospace"/>
      </w:pPr>
      <w:r>
        <w:t>Institute of Education Sciences</w:t>
      </w:r>
    </w:p>
    <w:p w:rsidR="00E029B0" w:rsidP="00E029B0" w:rsidRDefault="00E029B0" w14:paraId="1ADD9916" w14:textId="77777777">
      <w:pPr>
        <w:pStyle w:val="BodyTextnospace"/>
      </w:pPr>
      <w:r>
        <w:t>U.S. Department of Education</w:t>
      </w:r>
    </w:p>
    <w:p w:rsidRPr="002F3356" w:rsidR="009364FF" w:rsidP="009364FF" w:rsidRDefault="009364FF" w14:paraId="42469238" w14:textId="77777777">
      <w:pPr>
        <w:tabs>
          <w:tab w:val="left" w:pos="4770"/>
        </w:tabs>
        <w:rPr>
          <w:color w:val="000000"/>
          <w:szCs w:val="24"/>
        </w:rPr>
      </w:pPr>
    </w:p>
    <w:p w:rsidRPr="002F3356" w:rsidR="009364FF" w:rsidP="009364FF" w:rsidRDefault="009364FF" w14:paraId="28645526" w14:textId="77777777">
      <w:pPr>
        <w:tabs>
          <w:tab w:val="left" w:pos="4770"/>
        </w:tabs>
        <w:rPr>
          <w:szCs w:val="24"/>
          <w:lang w:eastAsia="ar-SA"/>
        </w:rPr>
      </w:pPr>
    </w:p>
    <w:p w:rsidRPr="002F3356" w:rsidR="009364FF" w:rsidP="009364FF" w:rsidRDefault="009364FF" w14:paraId="2C234E60" w14:textId="77777777">
      <w:pPr>
        <w:rPr>
          <w:color w:val="365F91"/>
          <w:szCs w:val="24"/>
        </w:rPr>
      </w:pPr>
    </w:p>
    <w:p w:rsidRPr="002F3356" w:rsidR="009364FF" w:rsidP="009364FF" w:rsidRDefault="009364FF" w14:paraId="61827BDC" w14:textId="77777777">
      <w:pPr>
        <w:jc w:val="center"/>
        <w:rPr>
          <w:rFonts w:cstheme="majorBidi"/>
          <w:szCs w:val="24"/>
        </w:rPr>
      </w:pPr>
      <w:r w:rsidRPr="002F3356">
        <w:rPr>
          <w:rFonts w:eastAsia="Calibri" w:cstheme="majorBidi"/>
          <w:szCs w:val="24"/>
        </w:rPr>
        <w:t>.</w:t>
      </w:r>
    </w:p>
    <w:p w:rsidRPr="002F3356" w:rsidR="009364FF" w:rsidP="009364FF" w:rsidRDefault="009364FF" w14:paraId="65D68F98" w14:textId="77777777">
      <w:pPr>
        <w:rPr>
          <w:b/>
          <w:szCs w:val="24"/>
        </w:rPr>
      </w:pPr>
    </w:p>
    <w:p w:rsidR="009364FF" w:rsidRDefault="009364FF" w14:paraId="734FB0E7" w14:textId="77777777">
      <w:pPr>
        <w:rPr>
          <w:b/>
          <w:szCs w:val="24"/>
        </w:rPr>
      </w:pPr>
      <w:r>
        <w:rPr>
          <w:b/>
          <w:szCs w:val="24"/>
        </w:rPr>
        <w:br w:type="page"/>
      </w:r>
    </w:p>
    <w:p w:rsidRPr="00A677E2" w:rsidR="009364FF" w:rsidP="00D61FFD" w:rsidRDefault="00A677E2" w14:paraId="53428354" w14:textId="77777777">
      <w:pPr>
        <w:pStyle w:val="AppH3"/>
      </w:pPr>
      <w:bookmarkStart w:name="_Toc18677934" w:id="79"/>
      <w:bookmarkStart w:name="_Toc20746559" w:id="80"/>
      <w:r>
        <w:lastRenderedPageBreak/>
        <w:t xml:space="preserve">Reduced Data Elements </w:t>
      </w:r>
      <w:r w:rsidRPr="00A677E2">
        <w:t>List Collection E-mail – From P</w:t>
      </w:r>
      <w:r w:rsidRPr="00A677E2" w:rsidR="009364FF">
        <w:t xml:space="preserve">roject </w:t>
      </w:r>
      <w:r w:rsidRPr="00A677E2">
        <w:t>D</w:t>
      </w:r>
      <w:r w:rsidRPr="00A677E2" w:rsidR="009364FF">
        <w:t>irector</w:t>
      </w:r>
      <w:bookmarkEnd w:id="79"/>
      <w:bookmarkEnd w:id="80"/>
      <w:r w:rsidRPr="00A677E2" w:rsidR="009364FF">
        <w:t xml:space="preserve"> </w:t>
      </w:r>
    </w:p>
    <w:p w:rsidRPr="002F3356" w:rsidR="009364FF" w:rsidP="009364FF" w:rsidRDefault="009364FF" w14:paraId="39B51FA2" w14:textId="77777777">
      <w:pPr>
        <w:rPr>
          <w:b/>
          <w:szCs w:val="24"/>
        </w:rPr>
      </w:pPr>
    </w:p>
    <w:p w:rsidR="009364FF" w:rsidP="009364FF" w:rsidRDefault="009364FF" w14:paraId="748B55D3" w14:textId="77777777">
      <w:pPr>
        <w:rPr>
          <w:szCs w:val="24"/>
        </w:rPr>
      </w:pPr>
      <w:r w:rsidRPr="002F3356">
        <w:rPr>
          <w:szCs w:val="24"/>
        </w:rPr>
        <w:t>Dear [Salutation] [LastName]:</w:t>
      </w:r>
    </w:p>
    <w:p w:rsidRPr="002F3356" w:rsidR="009364FF" w:rsidP="009364FF" w:rsidRDefault="009364FF" w14:paraId="206886E6" w14:textId="77777777">
      <w:pPr>
        <w:rPr>
          <w:szCs w:val="24"/>
        </w:rPr>
      </w:pPr>
    </w:p>
    <w:p w:rsidRPr="002F3356" w:rsidR="009364FF" w:rsidP="009364FF" w:rsidRDefault="009364FF" w14:paraId="650BFA26" w14:textId="77777777">
      <w:pPr>
        <w:rPr>
          <w:szCs w:val="24"/>
        </w:rPr>
      </w:pPr>
      <w:r w:rsidRPr="002F3356">
        <w:rPr>
          <w:szCs w:val="24"/>
        </w:rPr>
        <w:t>We are in the final weeks of the 201</w:t>
      </w:r>
      <w:r>
        <w:rPr>
          <w:szCs w:val="24"/>
        </w:rPr>
        <w:t>9</w:t>
      </w:r>
      <w:r w:rsidRPr="002F3356">
        <w:rPr>
          <w:szCs w:val="24"/>
        </w:rPr>
        <w:t>-</w:t>
      </w:r>
      <w:r>
        <w:rPr>
          <w:szCs w:val="24"/>
        </w:rPr>
        <w:t>20</w:t>
      </w:r>
      <w:r w:rsidRPr="002F3356">
        <w:rPr>
          <w:szCs w:val="24"/>
        </w:rPr>
        <w:t xml:space="preserve"> National Postsecondary Student Aid Study (NPSAS:20) and we need your help.  We need a student enrollment list from your institution, &lt;fill institution&gt;, to make NPSAS:20 and its resulting data as beneficial as possible to the students, institutions, and organizations within the U.S. higher education community, as well as researchers, policymakers, and legislators at both the national and state levels. If you have already provided your list by the time this </w:t>
      </w:r>
      <w:r w:rsidR="004462BE">
        <w:rPr>
          <w:szCs w:val="24"/>
        </w:rPr>
        <w:t>e-mail</w:t>
      </w:r>
      <w:r w:rsidRPr="002F3356">
        <w:rPr>
          <w:szCs w:val="24"/>
        </w:rPr>
        <w:t xml:space="preserve"> reaches you, please disregard this </w:t>
      </w:r>
      <w:r w:rsidR="004462BE">
        <w:rPr>
          <w:szCs w:val="24"/>
        </w:rPr>
        <w:t>e-mail</w:t>
      </w:r>
      <w:r w:rsidRPr="002F3356">
        <w:rPr>
          <w:szCs w:val="24"/>
        </w:rPr>
        <w:t xml:space="preserve"> and thank you so much.</w:t>
      </w:r>
    </w:p>
    <w:p w:rsidRPr="002F3356" w:rsidR="009364FF" w:rsidP="009364FF" w:rsidRDefault="009364FF" w14:paraId="1788606B" w14:textId="77777777">
      <w:pPr>
        <w:rPr>
          <w:szCs w:val="24"/>
        </w:rPr>
      </w:pPr>
    </w:p>
    <w:p w:rsidRPr="002F3356" w:rsidR="009364FF" w:rsidP="009364FF" w:rsidRDefault="009364FF" w14:paraId="65E7AFD4" w14:textId="77777777">
      <w:pPr>
        <w:rPr>
          <w:szCs w:val="24"/>
        </w:rPr>
      </w:pPr>
      <w:r w:rsidRPr="002F3356">
        <w:rPr>
          <w:szCs w:val="24"/>
        </w:rPr>
        <w:t>Each variable we request on the enrollment list is important to the study, but given that data collection ends at the end of the month and your institution’s participation is so important we are now requesting that your student enrollment list contain only the following variables:</w:t>
      </w:r>
    </w:p>
    <w:p w:rsidRPr="002F3356" w:rsidR="009364FF" w:rsidP="009364FF" w:rsidRDefault="009364FF" w14:paraId="04513262" w14:textId="77777777">
      <w:pPr>
        <w:rPr>
          <w:szCs w:val="24"/>
        </w:rPr>
      </w:pPr>
      <w:r w:rsidRPr="002F3356">
        <w:rPr>
          <w:szCs w:val="24"/>
        </w:rPr>
        <w:t>- First name</w:t>
      </w:r>
    </w:p>
    <w:p w:rsidRPr="002F3356" w:rsidR="009364FF" w:rsidP="009364FF" w:rsidRDefault="009364FF" w14:paraId="3A068F53" w14:textId="77777777">
      <w:pPr>
        <w:rPr>
          <w:szCs w:val="24"/>
        </w:rPr>
      </w:pPr>
      <w:r w:rsidRPr="002F3356">
        <w:rPr>
          <w:szCs w:val="24"/>
        </w:rPr>
        <w:t>- Last name</w:t>
      </w:r>
    </w:p>
    <w:p w:rsidRPr="002F3356" w:rsidR="009364FF" w:rsidP="009364FF" w:rsidRDefault="009364FF" w14:paraId="28B5460F" w14:textId="77777777">
      <w:pPr>
        <w:rPr>
          <w:szCs w:val="24"/>
        </w:rPr>
      </w:pPr>
      <w:r w:rsidRPr="002F3356">
        <w:rPr>
          <w:szCs w:val="24"/>
        </w:rPr>
        <w:t>- Social Security Number (or institution student ID if you are unable to provide SSN)</w:t>
      </w:r>
    </w:p>
    <w:p w:rsidRPr="002F3356" w:rsidR="009364FF" w:rsidP="009364FF" w:rsidRDefault="009364FF" w14:paraId="4D4D7E4C" w14:textId="77777777">
      <w:pPr>
        <w:rPr>
          <w:szCs w:val="24"/>
        </w:rPr>
      </w:pPr>
      <w:r w:rsidRPr="002F3356">
        <w:rPr>
          <w:szCs w:val="24"/>
        </w:rPr>
        <w:t xml:space="preserve">- Student Level (undergraduate student = 1; graduate student = 2) </w:t>
      </w:r>
    </w:p>
    <w:p w:rsidRPr="002F3356" w:rsidR="009364FF" w:rsidP="009364FF" w:rsidRDefault="009364FF" w14:paraId="30F30313" w14:textId="77777777">
      <w:pPr>
        <w:rPr>
          <w:szCs w:val="24"/>
        </w:rPr>
      </w:pPr>
    </w:p>
    <w:p w:rsidRPr="002F3356" w:rsidR="009364FF" w:rsidP="009364FF" w:rsidRDefault="009364FF" w14:paraId="75C9C518" w14:textId="77777777">
      <w:pPr>
        <w:rPr>
          <w:szCs w:val="24"/>
        </w:rPr>
      </w:pPr>
      <w:r w:rsidRPr="002F3356">
        <w:rPr>
          <w:szCs w:val="24"/>
        </w:rPr>
        <w:t xml:space="preserve">To submit your enrollment list, please visit </w:t>
      </w:r>
      <w:hyperlink w:history="1" r:id="rId67">
        <w:r w:rsidRPr="00304C45" w:rsidR="00304C45">
          <w:rPr>
            <w:rStyle w:val="Hyperlink"/>
            <w:szCs w:val="24"/>
          </w:rPr>
          <w:t>https://surveys.nces.ed.gov/xxxx</w:t>
        </w:r>
      </w:hyperlink>
      <w:r w:rsidRPr="002F3356">
        <w:rPr>
          <w:szCs w:val="24"/>
        </w:rPr>
        <w:t>, log in with the user ID below, and follow the prompts and instructions. After we receive your enrollment list, we will sample students from it and then request student records from your institution for only those students. Please call [PhoneNumber] or send an e-mail to [e-mailAddr] if you have questions or need assistance with the process.</w:t>
      </w:r>
    </w:p>
    <w:p w:rsidRPr="002F3356" w:rsidR="009364FF" w:rsidP="009364FF" w:rsidRDefault="009364FF" w14:paraId="589B17B6" w14:textId="77777777">
      <w:pPr>
        <w:rPr>
          <w:szCs w:val="24"/>
        </w:rPr>
      </w:pPr>
    </w:p>
    <w:p w:rsidRPr="002F3356" w:rsidR="009364FF" w:rsidP="009364FF" w:rsidRDefault="009364FF" w14:paraId="50E993D5" w14:textId="77777777">
      <w:pPr>
        <w:rPr>
          <w:szCs w:val="24"/>
        </w:rPr>
      </w:pPr>
      <w:r w:rsidRPr="002F3356">
        <w:rPr>
          <w:szCs w:val="24"/>
        </w:rPr>
        <w:t xml:space="preserve">Study website: </w:t>
      </w:r>
      <w:hyperlink w:history="1" r:id="rId68">
        <w:r w:rsidRPr="00304C45" w:rsidR="00304C45">
          <w:rPr>
            <w:rStyle w:val="Hyperlink"/>
            <w:szCs w:val="24"/>
          </w:rPr>
          <w:t>https://surveys.nces.ed.gov/xxxx</w:t>
        </w:r>
      </w:hyperlink>
    </w:p>
    <w:p w:rsidRPr="002F3356" w:rsidR="009364FF" w:rsidP="009364FF" w:rsidRDefault="009364FF" w14:paraId="2BD92FBE" w14:textId="77777777">
      <w:pPr>
        <w:rPr>
          <w:szCs w:val="24"/>
        </w:rPr>
      </w:pPr>
      <w:r w:rsidRPr="002F3356">
        <w:rPr>
          <w:szCs w:val="24"/>
        </w:rPr>
        <w:t>User ID: [UserID]</w:t>
      </w:r>
    </w:p>
    <w:p w:rsidRPr="002F3356" w:rsidR="009364FF" w:rsidP="009364FF" w:rsidRDefault="009364FF" w14:paraId="46094BF0" w14:textId="77777777">
      <w:pPr>
        <w:rPr>
          <w:szCs w:val="24"/>
        </w:rPr>
      </w:pPr>
    </w:p>
    <w:p w:rsidRPr="002F3356" w:rsidR="009364FF" w:rsidP="009364FF" w:rsidRDefault="009364FF" w14:paraId="6DB30DB4" w14:textId="77777777">
      <w:pPr>
        <w:rPr>
          <w:szCs w:val="24"/>
        </w:rPr>
      </w:pPr>
      <w:r w:rsidRPr="002F3356">
        <w:rPr>
          <w:szCs w:val="24"/>
        </w:rPr>
        <w:t xml:space="preserve">Thank you for your support of the National Postsecondary Student Aid Study. Your efforts are greatly appreciated. </w:t>
      </w:r>
    </w:p>
    <w:p w:rsidRPr="002F3356" w:rsidR="009364FF" w:rsidP="009364FF" w:rsidRDefault="009364FF" w14:paraId="0921923A" w14:textId="77777777">
      <w:pPr>
        <w:rPr>
          <w:szCs w:val="24"/>
        </w:rPr>
      </w:pPr>
    </w:p>
    <w:p w:rsidRPr="002F3356" w:rsidR="009364FF" w:rsidP="009364FF" w:rsidRDefault="009364FF" w14:paraId="67F37AD5" w14:textId="77777777">
      <w:pPr>
        <w:rPr>
          <w:szCs w:val="24"/>
        </w:rPr>
      </w:pPr>
      <w:r w:rsidRPr="002F3356">
        <w:rPr>
          <w:szCs w:val="24"/>
        </w:rPr>
        <w:t>Sincerely,</w:t>
      </w:r>
    </w:p>
    <w:p w:rsidRPr="002F3356" w:rsidR="009364FF" w:rsidP="009364FF" w:rsidRDefault="009364FF" w14:paraId="02BC2D53" w14:textId="77777777">
      <w:pPr>
        <w:rPr>
          <w:szCs w:val="24"/>
        </w:rPr>
      </w:pPr>
    </w:p>
    <w:p w:rsidRPr="002F3356" w:rsidR="009364FF" w:rsidP="009364FF" w:rsidRDefault="009364FF" w14:paraId="08238ADE" w14:textId="77777777">
      <w:pPr>
        <w:rPr>
          <w:szCs w:val="24"/>
        </w:rPr>
      </w:pPr>
      <w:r w:rsidRPr="002F3356">
        <w:rPr>
          <w:szCs w:val="24"/>
        </w:rPr>
        <w:t>Jennifer Wine</w:t>
      </w:r>
      <w:r w:rsidR="00B06609">
        <w:rPr>
          <w:szCs w:val="24"/>
        </w:rPr>
        <w:t>, Ph.D.</w:t>
      </w:r>
    </w:p>
    <w:p w:rsidRPr="002F3356" w:rsidR="009364FF" w:rsidP="009364FF" w:rsidRDefault="00B06609" w14:paraId="56932597" w14:textId="77777777">
      <w:pPr>
        <w:rPr>
          <w:szCs w:val="24"/>
        </w:rPr>
      </w:pPr>
      <w:r>
        <w:rPr>
          <w:szCs w:val="24"/>
        </w:rPr>
        <w:t xml:space="preserve">Director, </w:t>
      </w:r>
      <w:r w:rsidRPr="002F3356" w:rsidR="009364FF">
        <w:rPr>
          <w:szCs w:val="24"/>
        </w:rPr>
        <w:t xml:space="preserve">NPSAS:20 </w:t>
      </w:r>
    </w:p>
    <w:p w:rsidRPr="002F3356" w:rsidR="009364FF" w:rsidP="009364FF" w:rsidRDefault="009364FF" w14:paraId="6615F280" w14:textId="77777777">
      <w:pPr>
        <w:rPr>
          <w:szCs w:val="24"/>
        </w:rPr>
      </w:pPr>
    </w:p>
    <w:p w:rsidRPr="002F3356" w:rsidR="009364FF" w:rsidP="009364FF" w:rsidRDefault="009364FF" w14:paraId="7305158D" w14:textId="77777777">
      <w:pPr>
        <w:rPr>
          <w:szCs w:val="24"/>
        </w:rPr>
      </w:pPr>
    </w:p>
    <w:p w:rsidR="009364FF" w:rsidRDefault="009364FF" w14:paraId="2518C87F" w14:textId="77777777">
      <w:pPr>
        <w:rPr>
          <w:sz w:val="22"/>
        </w:rPr>
      </w:pPr>
      <w:r>
        <w:rPr>
          <w:sz w:val="22"/>
        </w:rPr>
        <w:br w:type="page"/>
      </w:r>
    </w:p>
    <w:p w:rsidR="001F734D" w:rsidP="00DE0CBF" w:rsidRDefault="001F734D" w14:paraId="526A2E99" w14:textId="77777777">
      <w:pPr>
        <w:pStyle w:val="AppH2"/>
      </w:pPr>
      <w:bookmarkStart w:name="_Toc18677935" w:id="81"/>
      <w:bookmarkStart w:name="_Toc20746560" w:id="82"/>
      <w:r>
        <w:lastRenderedPageBreak/>
        <w:t>Postsecondary Data Portal Login Instructions</w:t>
      </w:r>
      <w:bookmarkEnd w:id="81"/>
      <w:bookmarkEnd w:id="82"/>
    </w:p>
    <w:tbl>
      <w:tblPr>
        <w:tblStyle w:val="TableGrid"/>
        <w:tblW w:w="0" w:type="auto"/>
        <w:tblLook w:val="04A0" w:firstRow="1" w:lastRow="0" w:firstColumn="1" w:lastColumn="0" w:noHBand="0" w:noVBand="1"/>
      </w:tblPr>
      <w:tblGrid>
        <w:gridCol w:w="10224"/>
      </w:tblGrid>
      <w:tr w:rsidR="00F81A20" w:rsidTr="00F81A20" w14:paraId="34C9099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F81A20" w:rsidR="00F81A20" w:rsidP="00F81A20" w:rsidRDefault="00F81A20" w14:paraId="4E8A9027" w14:textId="77777777">
            <w:pPr>
              <w:pStyle w:val="BodyText"/>
              <w:rPr>
                <w:i/>
                <w:iCs/>
              </w:rPr>
            </w:pPr>
            <w:r w:rsidRPr="00F81A20">
              <w:rPr>
                <w:i/>
                <w:iCs/>
              </w:rPr>
              <w:t>These instructions will be sent to institutions that have difficulty with the login process on an as-needed basis.</w:t>
            </w:r>
          </w:p>
        </w:tc>
      </w:tr>
    </w:tbl>
    <w:p w:rsidR="001F734D" w:rsidP="001F734D" w:rsidRDefault="001F734D" w14:paraId="1F812B57" w14:textId="0A977609">
      <w:pPr>
        <w:pStyle w:val="BodyText"/>
      </w:pPr>
      <w:r>
        <w:t xml:space="preserve">In order to safeguard all data transmitted between your institution and NCES, we use a secure HTML website with two-factor authentication. This site is called the Postsecondary Data Portal </w:t>
      </w:r>
      <w:r w:rsidR="00AE3178">
        <w:t xml:space="preserve">(PDP) </w:t>
      </w:r>
      <w:r>
        <w:t xml:space="preserve">and can be accessed at </w:t>
      </w:r>
      <w:hyperlink w:history="1" r:id="rId69">
        <w:r w:rsidR="007D07AD">
          <w:rPr>
            <w:rStyle w:val="Hyperlink"/>
          </w:rPr>
          <w:t>surveys.nces.ed.gov/xxxx</w:t>
        </w:r>
      </w:hyperlink>
      <w:r>
        <w:t>. Below are instructions on how to access the Portal and what to do if you are unable to gain access.</w:t>
      </w:r>
    </w:p>
    <w:p w:rsidRPr="001F734D" w:rsidR="001F734D" w:rsidP="001F734D" w:rsidRDefault="001F734D" w14:paraId="39686167" w14:textId="77777777">
      <w:pPr>
        <w:pStyle w:val="BodyText"/>
        <w:rPr>
          <w:b/>
        </w:rPr>
      </w:pPr>
      <w:r w:rsidRPr="001F734D">
        <w:rPr>
          <w:b/>
        </w:rPr>
        <w:t>1)</w:t>
      </w:r>
      <w:r w:rsidRPr="001F734D">
        <w:rPr>
          <w:b/>
        </w:rPr>
        <w:tab/>
        <w:t>Go to the PDP website and enter your User ID.</w:t>
      </w:r>
    </w:p>
    <w:p w:rsidR="00DE0CBF" w:rsidP="001F734D" w:rsidRDefault="001F734D" w14:paraId="746D7A1E" w14:textId="77777777">
      <w:pPr>
        <w:pStyle w:val="BodyText"/>
      </w:pPr>
      <w:r>
        <w:t xml:space="preserve">You can find your User ID in the letter or </w:t>
      </w:r>
      <w:r w:rsidR="00DE4787">
        <w:t>E-mail</w:t>
      </w:r>
      <w:r>
        <w:t xml:space="preserve"> we sent to you. If you cannot find that letter or </w:t>
      </w:r>
      <w:r w:rsidR="00757F2C">
        <w:t>e-mail</w:t>
      </w:r>
      <w:r>
        <w:t xml:space="preserve">, please contact our HelpDesk at xxx-xxx-xxxx and we will send your User ID to the </w:t>
      </w:r>
      <w:r w:rsidR="00757F2C">
        <w:t>e-mail</w:t>
      </w:r>
      <w:r>
        <w:t xml:space="preserve"> address associated with the account. Once you have entered your User ID, click “Continue”.</w:t>
      </w:r>
    </w:p>
    <w:p w:rsidR="001F734D" w:rsidP="001F734D" w:rsidRDefault="00DE0CBF" w14:paraId="26F2B89A" w14:textId="77777777">
      <w:pPr>
        <w:pStyle w:val="BodyText"/>
      </w:pPr>
      <w:r w:rsidRPr="00DE0CBF">
        <w:rPr>
          <w:noProof/>
        </w:rPr>
        <w:t xml:space="preserve"> </w:t>
      </w:r>
      <w:r w:rsidRPr="00643015">
        <w:rPr>
          <w:noProof/>
        </w:rPr>
        <w:drawing>
          <wp:inline distT="0" distB="0" distL="0" distR="0" wp14:anchorId="6DD9681F" wp14:editId="487C4E72">
            <wp:extent cx="2030680" cy="1745543"/>
            <wp:effectExtent l="0" t="0" r="825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080347" cy="1788236"/>
                    </a:xfrm>
                    <a:prstGeom prst="rect">
                      <a:avLst/>
                    </a:prstGeom>
                  </pic:spPr>
                </pic:pic>
              </a:graphicData>
            </a:graphic>
          </wp:inline>
        </w:drawing>
      </w:r>
    </w:p>
    <w:p w:rsidRPr="001F734D" w:rsidR="001F734D" w:rsidP="001F734D" w:rsidRDefault="001F734D" w14:paraId="48A0AE68" w14:textId="77777777">
      <w:pPr>
        <w:pStyle w:val="BodyText"/>
        <w:rPr>
          <w:b/>
        </w:rPr>
      </w:pPr>
      <w:r w:rsidRPr="001F734D">
        <w:rPr>
          <w:b/>
        </w:rPr>
        <w:t>2)</w:t>
      </w:r>
      <w:r w:rsidRPr="001F734D">
        <w:rPr>
          <w:b/>
        </w:rPr>
        <w:tab/>
        <w:t>Create a Password (First Time Users)</w:t>
      </w:r>
    </w:p>
    <w:p w:rsidR="001F734D" w:rsidP="001F734D" w:rsidRDefault="001F734D" w14:paraId="574FAA0A" w14:textId="77777777">
      <w:pPr>
        <w:pStyle w:val="BodyText"/>
      </w:pPr>
      <w:r>
        <w:t>The first time you access the PDP, you will need to create a password. You will also be prompted to create a new password every 60 days. Should you forget your password, you will be able to set a new password using the “Forgot Password” link. Below are the specifications for creating a password that the system will accept.</w:t>
      </w:r>
    </w:p>
    <w:p w:rsidR="001F734D" w:rsidP="001F734D" w:rsidRDefault="00DE0CBF" w14:paraId="263B2ECE" w14:textId="77777777">
      <w:pPr>
        <w:pStyle w:val="BodyText"/>
      </w:pPr>
      <w:r w:rsidRPr="00643015">
        <w:rPr>
          <w:noProof/>
        </w:rPr>
        <w:drawing>
          <wp:inline distT="0" distB="0" distL="0" distR="0" wp14:anchorId="63DA3584" wp14:editId="4543FB72">
            <wp:extent cx="2462530" cy="1530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62530" cy="1530985"/>
                    </a:xfrm>
                    <a:prstGeom prst="rect">
                      <a:avLst/>
                    </a:prstGeom>
                  </pic:spPr>
                </pic:pic>
              </a:graphicData>
            </a:graphic>
          </wp:inline>
        </w:drawing>
      </w:r>
    </w:p>
    <w:p w:rsidRPr="00DE0CBF" w:rsidR="001F734D" w:rsidP="001F734D" w:rsidRDefault="00DE0CBF" w14:paraId="477F6143" w14:textId="77777777">
      <w:pPr>
        <w:pStyle w:val="BodyText"/>
        <w:rPr>
          <w:b/>
        </w:rPr>
      </w:pPr>
      <w:r w:rsidRPr="00DE0CBF">
        <w:rPr>
          <w:b/>
          <w:noProof/>
        </w:rPr>
        <w:drawing>
          <wp:anchor distT="0" distB="0" distL="114300" distR="114300" simplePos="0" relativeHeight="251635712" behindDoc="0" locked="0" layoutInCell="1" allowOverlap="1" wp14:editId="3B84934A" wp14:anchorId="5C120CDE">
            <wp:simplePos x="0" y="0"/>
            <wp:positionH relativeFrom="column">
              <wp:posOffset>4003675</wp:posOffset>
            </wp:positionH>
            <wp:positionV relativeFrom="paragraph">
              <wp:posOffset>107950</wp:posOffset>
            </wp:positionV>
            <wp:extent cx="2336800" cy="1558290"/>
            <wp:effectExtent l="0" t="0" r="635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336800" cy="1558290"/>
                    </a:xfrm>
                    <a:prstGeom prst="rect">
                      <a:avLst/>
                    </a:prstGeom>
                  </pic:spPr>
                </pic:pic>
              </a:graphicData>
            </a:graphic>
            <wp14:sizeRelH relativeFrom="margin">
              <wp14:pctWidth>0</wp14:pctWidth>
            </wp14:sizeRelH>
            <wp14:sizeRelV relativeFrom="margin">
              <wp14:pctHeight>0</wp14:pctHeight>
            </wp14:sizeRelV>
          </wp:anchor>
        </w:drawing>
      </w:r>
      <w:r w:rsidRPr="00DE0CBF" w:rsidR="001F734D">
        <w:rPr>
          <w:b/>
        </w:rPr>
        <w:t>3)</w:t>
      </w:r>
      <w:r w:rsidRPr="00DE0CBF" w:rsidR="001F734D">
        <w:rPr>
          <w:b/>
        </w:rPr>
        <w:tab/>
        <w:t>Complete Two-Factor Authentication</w:t>
      </w:r>
    </w:p>
    <w:p w:rsidR="001F734D" w:rsidP="001F734D" w:rsidRDefault="001F734D" w14:paraId="7CC32BAA" w14:textId="77777777">
      <w:pPr>
        <w:pStyle w:val="BodyText"/>
      </w:pPr>
      <w:r>
        <w:t>After you create your password the first time, it will be valid for 60 days. The next step is to enter your password when prompted, and click “Log In”.</w:t>
      </w:r>
    </w:p>
    <w:p w:rsidR="001F734D" w:rsidP="001F734D" w:rsidRDefault="001F734D" w14:paraId="666F2146" w14:textId="77777777">
      <w:pPr>
        <w:pStyle w:val="BodyText"/>
      </w:pPr>
      <w:r>
        <w:t xml:space="preserve">Entering the correct password will prompt the system to send a code via </w:t>
      </w:r>
      <w:r w:rsidR="00757F2C">
        <w:t>e-mail</w:t>
      </w:r>
      <w:r>
        <w:t xml:space="preserve"> to the </w:t>
      </w:r>
      <w:r w:rsidR="00757F2C">
        <w:t>e-mail</w:t>
      </w:r>
      <w:r>
        <w:t xml:space="preserve"> address associated with your User ID. It will come from the address no-reply@ed.gov. This </w:t>
      </w:r>
      <w:r w:rsidR="00757F2C">
        <w:t>e-mail</w:t>
      </w:r>
      <w:r>
        <w:t xml:space="preserve"> can take up to 10 minutes to arrive in your inbox, depending on your institution’s </w:t>
      </w:r>
      <w:r w:rsidR="00757F2C">
        <w:t>e-mail</w:t>
      </w:r>
      <w:r>
        <w:t xml:space="preserve"> system. If you do not see it in your main </w:t>
      </w:r>
      <w:r>
        <w:lastRenderedPageBreak/>
        <w:t xml:space="preserve">inbox, please check any alternative inboxes you may have (“Other” inbox in Outlook, “Promotions” inbox in Gmail, etc.), as well as your Spam folder. If you still do not see the </w:t>
      </w:r>
      <w:r w:rsidR="00757F2C">
        <w:t>e-mail</w:t>
      </w:r>
      <w:r>
        <w:t>, please contact our Help Desk at xxx-xxx-xxxx or [helpdesk</w:t>
      </w:r>
      <w:r w:rsidR="00515C3B">
        <w:t xml:space="preserve"> </w:t>
      </w:r>
      <w:r w:rsidR="00757F2C">
        <w:t>e-mail</w:t>
      </w:r>
      <w:r>
        <w:t>].</w:t>
      </w:r>
    </w:p>
    <w:p w:rsidR="00DE0CBF" w:rsidP="00DE0CBF" w:rsidRDefault="00DE0CBF" w14:paraId="505C78D5" w14:textId="77777777">
      <w:pPr>
        <w:pStyle w:val="BodyText"/>
        <w:pBdr>
          <w:top w:val="single" w:color="auto" w:sz="4" w:space="1"/>
          <w:left w:val="single" w:color="auto" w:sz="4" w:space="4"/>
          <w:bottom w:val="single" w:color="auto" w:sz="4" w:space="1"/>
          <w:right w:val="single" w:color="auto" w:sz="4" w:space="4"/>
        </w:pBdr>
      </w:pPr>
      <w:r w:rsidRPr="00643015">
        <w:rPr>
          <w:noProof/>
        </w:rPr>
        <w:drawing>
          <wp:inline distT="0" distB="0" distL="0" distR="0" wp14:anchorId="68135446" wp14:editId="4894EBD4">
            <wp:extent cx="3476625" cy="863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98674" cy="868636"/>
                    </a:xfrm>
                    <a:prstGeom prst="rect">
                      <a:avLst/>
                    </a:prstGeom>
                  </pic:spPr>
                </pic:pic>
              </a:graphicData>
            </a:graphic>
          </wp:inline>
        </w:drawing>
      </w:r>
    </w:p>
    <w:p w:rsidR="001F734D" w:rsidP="00DE0CBF" w:rsidRDefault="001F734D" w14:paraId="06946DA2" w14:textId="77611FFE">
      <w:pPr>
        <w:pStyle w:val="BodyText"/>
        <w:pBdr>
          <w:top w:val="single" w:color="auto" w:sz="4" w:space="1"/>
          <w:left w:val="single" w:color="auto" w:sz="4" w:space="4"/>
          <w:bottom w:val="single" w:color="auto" w:sz="4" w:space="1"/>
          <w:right w:val="single" w:color="auto" w:sz="4" w:space="4"/>
        </w:pBdr>
      </w:pPr>
      <w:r>
        <w:t xml:space="preserve">Thank you for beginning the log-in process at the NCES Postsecondary Data Portal </w:t>
      </w:r>
      <w:r w:rsidR="001A05F7">
        <w:t xml:space="preserve">(PDP) </w:t>
      </w:r>
      <w:r>
        <w:t>Website. Please enter the 6-digit security code shown below on the website to finish logging in. The code expires in 30 minutes.</w:t>
      </w:r>
    </w:p>
    <w:p w:rsidR="001F734D" w:rsidP="00DE0CBF" w:rsidRDefault="001F734D" w14:paraId="073E82B2" w14:textId="77777777">
      <w:pPr>
        <w:pStyle w:val="BodyText"/>
        <w:pBdr>
          <w:top w:val="single" w:color="auto" w:sz="4" w:space="1"/>
          <w:left w:val="single" w:color="auto" w:sz="4" w:space="4"/>
          <w:bottom w:val="single" w:color="auto" w:sz="4" w:space="1"/>
          <w:right w:val="single" w:color="auto" w:sz="4" w:space="4"/>
        </w:pBdr>
      </w:pPr>
      <w:r>
        <w:t>123456</w:t>
      </w:r>
    </w:p>
    <w:p w:rsidR="001F734D" w:rsidP="001F734D" w:rsidRDefault="001F734D" w14:paraId="0428ABE7" w14:textId="77777777">
      <w:pPr>
        <w:pStyle w:val="BodyText"/>
      </w:pPr>
      <w:r>
        <w:t xml:space="preserve">Enter the code provided in the </w:t>
      </w:r>
      <w:r w:rsidR="00757F2C">
        <w:t>e-mail</w:t>
      </w:r>
      <w:r>
        <w:t xml:space="preserve"> when prompted, and you will be logged into the PDP.</w:t>
      </w:r>
    </w:p>
    <w:p w:rsidR="001F734D" w:rsidP="001F734D" w:rsidRDefault="00DE0CBF" w14:paraId="27576A1A" w14:textId="77777777">
      <w:pPr>
        <w:pStyle w:val="BodyText"/>
      </w:pPr>
      <w:r w:rsidRPr="00643015">
        <w:rPr>
          <w:noProof/>
        </w:rPr>
        <w:drawing>
          <wp:inline distT="0" distB="0" distL="0" distR="0" wp14:anchorId="1427FB29" wp14:editId="5CDB10E2">
            <wp:extent cx="2137558" cy="1417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83824" cy="1448122"/>
                    </a:xfrm>
                    <a:prstGeom prst="rect">
                      <a:avLst/>
                    </a:prstGeom>
                  </pic:spPr>
                </pic:pic>
              </a:graphicData>
            </a:graphic>
          </wp:inline>
        </w:drawing>
      </w:r>
    </w:p>
    <w:p w:rsidR="00DE0CBF" w:rsidRDefault="00DE0CBF" w14:paraId="5F8E2F3A" w14:textId="77777777">
      <w:pPr>
        <w:rPr>
          <w:rFonts w:ascii="Arial" w:hAnsi="Arial" w:cs="Arial"/>
          <w:b/>
          <w:bCs/>
          <w:szCs w:val="24"/>
        </w:rPr>
      </w:pPr>
      <w:r>
        <w:br w:type="page"/>
      </w:r>
    </w:p>
    <w:p w:rsidR="00DE0CBF" w:rsidP="00DE0CBF" w:rsidRDefault="00DE0CBF" w14:paraId="6CB69E5B" w14:textId="77777777">
      <w:pPr>
        <w:pStyle w:val="AppH2"/>
      </w:pPr>
      <w:bookmarkStart w:name="_Toc18677936" w:id="83"/>
      <w:bookmarkStart w:name="_Toc20746561" w:id="84"/>
      <w:r>
        <w:lastRenderedPageBreak/>
        <w:t>Nonrespondent Follow-Up Materials</w:t>
      </w:r>
      <w:bookmarkEnd w:id="83"/>
      <w:bookmarkEnd w:id="84"/>
    </w:p>
    <w:tbl>
      <w:tblPr>
        <w:tblStyle w:val="TableGrid"/>
        <w:tblW w:w="0" w:type="auto"/>
        <w:tblLook w:val="04A0" w:firstRow="1" w:lastRow="0" w:firstColumn="1" w:lastColumn="0" w:noHBand="0" w:noVBand="1"/>
      </w:tblPr>
      <w:tblGrid>
        <w:gridCol w:w="10224"/>
      </w:tblGrid>
      <w:tr w:rsidRPr="00B64F83" w:rsidR="00B64F83" w:rsidTr="00B64F83" w14:paraId="7749092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B64F83" w:rsidR="00B64F83" w:rsidP="002A6E45" w:rsidRDefault="00B64F83" w14:paraId="34E6048B" w14:textId="77777777">
            <w:pPr>
              <w:pStyle w:val="BodyText"/>
              <w:rPr>
                <w:i/>
              </w:rPr>
            </w:pPr>
            <w:r w:rsidRPr="00B64F83">
              <w:rPr>
                <w:i/>
              </w:rPr>
              <w:t>Nonrespondents will be sent letters and informational flyers with information specific to institution type as needed during data collection. L</w:t>
            </w:r>
            <w:r w:rsidRPr="00B64F83">
              <w:rPr>
                <w:i/>
                <w:shd w:val="clear" w:color="auto" w:fill="F2F2F2" w:themeFill="background1" w:themeFillShade="F2"/>
              </w:rPr>
              <w:t>e</w:t>
            </w:r>
            <w:r w:rsidRPr="00B64F83">
              <w:rPr>
                <w:i/>
              </w:rPr>
              <w:t>tters and flyer content are included below. This section also includes a letter to state organizations requesting that they encourage specific non respondent institutions to participate.</w:t>
            </w:r>
          </w:p>
        </w:tc>
      </w:tr>
    </w:tbl>
    <w:p w:rsidR="00541961" w:rsidRDefault="00541961" w14:paraId="47F13A5E" w14:textId="77777777">
      <w:r>
        <w:br w:type="page"/>
      </w:r>
    </w:p>
    <w:p w:rsidR="00DE0CBF" w:rsidP="00DE0CBF" w:rsidRDefault="00DE0CBF" w14:paraId="0C59054A" w14:textId="77777777">
      <w:pPr>
        <w:pStyle w:val="AppH3"/>
      </w:pPr>
      <w:bookmarkStart w:name="_Toc18677937" w:id="85"/>
      <w:bookmarkStart w:name="_Toc20746562" w:id="86"/>
      <w:r>
        <w:lastRenderedPageBreak/>
        <w:t>Letter to Nonrespondent Institutions</w:t>
      </w:r>
      <w:bookmarkEnd w:id="85"/>
      <w:bookmarkEnd w:id="86"/>
    </w:p>
    <w:p w:rsidR="00DE0CBF" w:rsidP="00DE0CBF" w:rsidRDefault="00DE0CBF" w14:paraId="4E2C92E4" w14:textId="77777777">
      <w:pPr>
        <w:pStyle w:val="BodyText"/>
      </w:pPr>
      <w:r>
        <w:t>[Date]</w:t>
      </w:r>
    </w:p>
    <w:p w:rsidR="00DE0CBF" w:rsidP="00DE0CBF" w:rsidRDefault="00DE0CBF" w14:paraId="1F0C18B6" w14:textId="77777777">
      <w:r>
        <w:t>«cname»</w:t>
      </w:r>
    </w:p>
    <w:p w:rsidR="00DE0CBF" w:rsidP="00DE0CBF" w:rsidRDefault="00DE0CBF" w14:paraId="2E1CB677" w14:textId="77777777">
      <w:r>
        <w:t>«title»</w:t>
      </w:r>
    </w:p>
    <w:p w:rsidR="00DE0CBF" w:rsidP="00DE0CBF" w:rsidRDefault="00DE0CBF" w14:paraId="1E90BD7D" w14:textId="77777777">
      <w:r>
        <w:t>«instname»</w:t>
      </w:r>
    </w:p>
    <w:p w:rsidR="00DE0CBF" w:rsidP="00DE0CBF" w:rsidRDefault="00DE0CBF" w14:paraId="31C2181D" w14:textId="77777777">
      <w:r>
        <w:t>«Addr1» «Addr2»</w:t>
      </w:r>
    </w:p>
    <w:p w:rsidR="00DE0CBF" w:rsidP="00DE0CBF" w:rsidRDefault="00DE0CBF" w14:paraId="7E23D0BF" w14:textId="77777777">
      <w:r>
        <w:t>«City», «st» «zip»</w:t>
      </w:r>
    </w:p>
    <w:p w:rsidR="00DE0CBF" w:rsidP="00DE0CBF" w:rsidRDefault="00DE0CBF" w14:paraId="3F0C22C7" w14:textId="77777777">
      <w:pPr>
        <w:pStyle w:val="BodyText"/>
      </w:pPr>
      <w:r>
        <w:t>Dear «salutation» «lname»:</w:t>
      </w:r>
    </w:p>
    <w:p w:rsidR="00DE0CBF" w:rsidP="00DE0CBF" w:rsidRDefault="00DE0CBF" w14:paraId="4F9EFBA4" w14:textId="77777777">
      <w:pPr>
        <w:pStyle w:val="BodyText"/>
      </w:pPr>
      <w:r>
        <w:t xml:space="preserve">You are receiving this letter because we want to encourage your institution’s participation in the 2019–20 National Postsecondary Student Aid Study (NPSAS:20). NPSAS:20 is conducted by the U.S. Department of Education’s National Center for Education Statistics (NCES) under a congressional mandate to gather information from postsecondary institutions on how students and their families finance </w:t>
      </w:r>
      <w:r w:rsidR="00D85397">
        <w:t>college</w:t>
      </w:r>
      <w:r>
        <w:t xml:space="preserve">. </w:t>
      </w:r>
      <w:r w:rsidRPr="008D3D47">
        <w:rPr>
          <w:b/>
        </w:rPr>
        <w:t>Your participation is important to making this study a success</w:t>
      </w:r>
      <w:r>
        <w:t>.</w:t>
      </w:r>
    </w:p>
    <w:p w:rsidR="00DE0CBF" w:rsidP="00A677E0" w:rsidRDefault="00DE0CBF" w14:paraId="30138EE1" w14:textId="50A1F872">
      <w:pPr>
        <w:pStyle w:val="bulletround"/>
        <w:numPr>
          <w:ilvl w:val="0"/>
          <w:numId w:val="0"/>
        </w:numPr>
        <w:ind w:left="360"/>
      </w:pPr>
      <w:r>
        <w:t xml:space="preserve">NPSAS data play a key role in evaluating the effectiveness of federal financial aid programs in meeting the needs of </w:t>
      </w:r>
      <w:r w:rsidR="00563D99">
        <w:t xml:space="preserve">today’s postsecondary </w:t>
      </w:r>
      <w:r>
        <w:t>students</w:t>
      </w:r>
      <w:r w:rsidR="00721A2C">
        <w:t xml:space="preserve">, and are helpful to the </w:t>
      </w:r>
      <w:r>
        <w:t>postsecondary institutions and researchers concerned with the</w:t>
      </w:r>
      <w:r w:rsidR="00563D99">
        <w:t>se</w:t>
      </w:r>
      <w:r>
        <w:t xml:space="preserve"> students. NPSAS data appear in a wide array of reports</w:t>
      </w:r>
      <w:r w:rsidR="00721A2C">
        <w:t xml:space="preserve">, </w:t>
      </w:r>
      <w:r>
        <w:t>journal and newspaper articles</w:t>
      </w:r>
      <w:r w:rsidR="00721A2C">
        <w:t>,</w:t>
      </w:r>
      <w:r>
        <w:t xml:space="preserve"> and foundation policy briefs</w:t>
      </w:r>
      <w:r w:rsidR="00721A2C">
        <w:t xml:space="preserve"> which </w:t>
      </w:r>
      <w:r>
        <w:t xml:space="preserve">focus on a variety of topics, </w:t>
      </w:r>
      <w:r w:rsidR="008D3D47">
        <w:t xml:space="preserve">including </w:t>
      </w:r>
      <w:r>
        <w:t>financial aid use</w:t>
      </w:r>
      <w:r w:rsidR="0027655C">
        <w:t>,</w:t>
      </w:r>
      <w:r>
        <w:t xml:space="preserve"> debt accumulation</w:t>
      </w:r>
      <w:r w:rsidR="0027655C">
        <w:t>,</w:t>
      </w:r>
      <w:r>
        <w:t xml:space="preserve"> and education outcomes. </w:t>
      </w:r>
      <w:r w:rsidR="00721A2C">
        <w:t>Just as important, w</w:t>
      </w:r>
      <w:r>
        <w:t xml:space="preserve">e want to make sure these data are available to </w:t>
      </w:r>
      <w:r w:rsidR="00721A2C">
        <w:t xml:space="preserve">you and </w:t>
      </w:r>
      <w:r>
        <w:t xml:space="preserve">institutions like yours. </w:t>
      </w:r>
      <w:r w:rsidR="00721A2C">
        <w:t xml:space="preserve">If </w:t>
      </w:r>
      <w:r w:rsidR="00975A0D">
        <w:t>enough institutions</w:t>
      </w:r>
      <w:r w:rsidR="008F50DC">
        <w:t>, including yours,</w:t>
      </w:r>
      <w:r w:rsidR="00975A0D">
        <w:t xml:space="preserve"> participate</w:t>
      </w:r>
      <w:r>
        <w:t xml:space="preserve">, we will provide </w:t>
      </w:r>
      <w:r w:rsidR="00721A2C">
        <w:t xml:space="preserve">you with </w:t>
      </w:r>
      <w:r>
        <w:t>a data feedback report compar</w:t>
      </w:r>
      <w:r w:rsidR="00967525">
        <w:t>ing</w:t>
      </w:r>
      <w:r>
        <w:t xml:space="preserve"> financial aid estimates at the </w:t>
      </w:r>
      <w:r w:rsidRPr="0027655C" w:rsidR="00A677E0">
        <w:rPr>
          <w:szCs w:val="24"/>
        </w:rPr>
        <w:t xml:space="preserve">sector and national levels and, for undergraduates, at the state level as well </w:t>
      </w:r>
      <w:r w:rsidR="00721A2C">
        <w:t>– but unfortunately, the d</w:t>
      </w:r>
      <w:r w:rsidR="00B87657">
        <w:t xml:space="preserve">ata feedback reports </w:t>
      </w:r>
      <w:r w:rsidR="00721A2C">
        <w:t xml:space="preserve">can be prepared for </w:t>
      </w:r>
      <w:r w:rsidR="00B87657">
        <w:t>participating institutions</w:t>
      </w:r>
      <w:r w:rsidR="00721A2C">
        <w:t xml:space="preserve"> only</w:t>
      </w:r>
      <w:r w:rsidR="00B87657">
        <w:t>.</w:t>
      </w:r>
    </w:p>
    <w:p w:rsidR="00DE0CBF" w:rsidP="00DE0CBF" w:rsidRDefault="00DE0CBF" w14:paraId="795D0DE0" w14:textId="77777777">
      <w:pPr>
        <w:pStyle w:val="BodyText"/>
      </w:pPr>
      <w:r>
        <w:t>There are a variety of tools available for people who want to access NPSAS data through NCES’s DataLab site (</w:t>
      </w:r>
      <w:hyperlink w:history="1" r:id="rId75">
        <w:r w:rsidRPr="00AF18CA">
          <w:rPr>
            <w:rStyle w:val="Hyperlink"/>
          </w:rPr>
          <w:t>https://nces.ed.gov/datalab</w:t>
        </w:r>
      </w:hyperlink>
      <w:r>
        <w:t>). PowerStats and QuickStats, for example, provide users with an interface for creating tables and conducting analyses with the prior NPSAS datasets. The College and Career Tables Library offers access to thousands of tables produced for NCES publications.</w:t>
      </w:r>
    </w:p>
    <w:p w:rsidR="00DE0CBF" w:rsidP="00DE0CBF" w:rsidRDefault="00DE0CBF" w14:paraId="01EA36CD" w14:textId="77777777">
      <w:pPr>
        <w:pStyle w:val="BodyText"/>
      </w:pPr>
      <w:r>
        <w:t xml:space="preserve">If you have any questions about accessing prior NPSAS data or your participation in NPSAS:20, please contact the NPSAS Project Director, </w:t>
      </w:r>
      <w:r w:rsidR="00B06609">
        <w:t xml:space="preserve">Dr. </w:t>
      </w:r>
      <w:r>
        <w:t>Jennifer Wine, at [</w:t>
      </w:r>
      <w:r w:rsidR="00491360">
        <w:t>XXX</w:t>
      </w:r>
      <w:r>
        <w:t>] or via e-mail at [</w:t>
      </w:r>
      <w:r w:rsidR="00DE4787">
        <w:t>E-MAIL</w:t>
      </w:r>
      <w:r>
        <w:t xml:space="preserve"> ADDRESS]. If you have any comments or general feedback that you would like to provide to NCES about this data collection, please contact Tracy Hunt-White, </w:t>
      </w:r>
      <w:r w:rsidR="00B06609">
        <w:t>Ph.D.</w:t>
      </w:r>
      <w:r>
        <w:t xml:space="preserve">, Project Officer, NPSAS:20, at </w:t>
      </w:r>
      <w:r w:rsidR="00491360">
        <w:t>XXX</w:t>
      </w:r>
      <w:r>
        <w:t xml:space="preserve"> (e-mail address: </w:t>
      </w:r>
      <w:hyperlink w:history="1" r:id="rId76">
        <w:r w:rsidRPr="00AF18CA" w:rsidR="007D07AD">
          <w:rPr>
            <w:rStyle w:val="Hyperlink"/>
          </w:rPr>
          <w:t>xxxx@ed.gov</w:t>
        </w:r>
      </w:hyperlink>
      <w:r>
        <w:t>).</w:t>
      </w:r>
    </w:p>
    <w:p w:rsidR="00DE0CBF" w:rsidP="00DE0CBF" w:rsidRDefault="00DE0CBF" w14:paraId="114503A8" w14:textId="77777777">
      <w:pPr>
        <w:pStyle w:val="BodyText"/>
      </w:pPr>
      <w:r>
        <w:t>Thank you again for your cooperation and interest. Let us know how we can assist you.</w:t>
      </w:r>
    </w:p>
    <w:p w:rsidR="00DE0CBF" w:rsidP="00DE0CBF" w:rsidRDefault="00DE0CBF" w14:paraId="1FAA0BD1" w14:textId="77777777">
      <w:pPr>
        <w:pStyle w:val="BodyText"/>
      </w:pPr>
      <w:r w:rsidRPr="00EB266E">
        <w:rPr>
          <w:rFonts w:ascii="Times New Roman" w:hAnsi="Times New Roman"/>
          <w:noProof/>
        </w:rPr>
        <mc:AlternateContent>
          <mc:Choice Requires="wps">
            <w:drawing>
              <wp:anchor distT="0" distB="0" distL="114300" distR="114300" simplePos="0" relativeHeight="251637760" behindDoc="0" locked="0" layoutInCell="1" allowOverlap="1" wp14:editId="020E0195" wp14:anchorId="5B23A8C2">
                <wp:simplePos x="0" y="0"/>
                <wp:positionH relativeFrom="column">
                  <wp:posOffset>3867785</wp:posOffset>
                </wp:positionH>
                <wp:positionV relativeFrom="paragraph">
                  <wp:posOffset>76200</wp:posOffset>
                </wp:positionV>
                <wp:extent cx="2313305" cy="990600"/>
                <wp:effectExtent l="0" t="0" r="10795" b="1905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990600"/>
                        </a:xfrm>
                        <a:prstGeom prst="rect">
                          <a:avLst/>
                        </a:prstGeom>
                        <a:solidFill>
                          <a:srgbClr val="FFFFFF"/>
                        </a:solidFill>
                        <a:ln w="15875" cmpd="dbl">
                          <a:solidFill>
                            <a:srgbClr val="000000"/>
                          </a:solidFill>
                          <a:miter lim="800000"/>
                          <a:headEnd/>
                          <a:tailEnd/>
                        </a:ln>
                      </wps:spPr>
                      <wps:txbx>
                        <w:txbxContent>
                          <w:p w:rsidRPr="00DE0CBF" w:rsidR="00B13C09" w:rsidP="00DE0CBF" w:rsidRDefault="00B13C09" w14:paraId="78232DFE" w14:textId="77777777">
                            <w:pPr>
                              <w:jc w:val="center"/>
                              <w:rPr>
                                <w:b/>
                                <w:sz w:val="22"/>
                                <w:szCs w:val="24"/>
                              </w:rPr>
                            </w:pPr>
                            <w:r w:rsidRPr="00DE0CBF">
                              <w:rPr>
                                <w:b/>
                                <w:sz w:val="22"/>
                                <w:szCs w:val="24"/>
                              </w:rPr>
                              <w:t>Please log on and provide data at:</w:t>
                            </w:r>
                          </w:p>
                          <w:p w:rsidRPr="00DE0CBF" w:rsidR="00B13C09" w:rsidP="00DE0CBF" w:rsidRDefault="0036252D" w14:paraId="78A87037" w14:textId="77777777">
                            <w:pPr>
                              <w:jc w:val="center"/>
                              <w:rPr>
                                <w:sz w:val="22"/>
                                <w:szCs w:val="24"/>
                              </w:rPr>
                            </w:pPr>
                            <w:hyperlink w:history="1" r:id="rId77">
                              <w:r w:rsidR="00B13C09">
                                <w:rPr>
                                  <w:rStyle w:val="Hyperlink"/>
                                  <w:sz w:val="22"/>
                                  <w:szCs w:val="24"/>
                                </w:rPr>
                                <w:t>surveys.nces.ed.gov/xxxx</w:t>
                              </w:r>
                            </w:hyperlink>
                          </w:p>
                          <w:p w:rsidRPr="00DE0CBF" w:rsidR="00B13C09" w:rsidP="00DE0CBF" w:rsidRDefault="00B13C09" w14:paraId="70E5F36D" w14:textId="77777777">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rsidRPr="00DE0CBF" w:rsidR="00B13C09" w:rsidP="00DE0CBF" w:rsidRDefault="00B13C09" w14:paraId="40B889C5" w14:textId="77777777">
                            <w:pPr>
                              <w:autoSpaceDE w:val="0"/>
                              <w:jc w:val="center"/>
                              <w:rPr>
                                <w:sz w:val="22"/>
                                <w:szCs w:val="24"/>
                              </w:rPr>
                            </w:pPr>
                            <w:r w:rsidRPr="00DE0CBF">
                              <w:rPr>
                                <w:sz w:val="22"/>
                                <w:szCs w:val="24"/>
                              </w:rPr>
                              <w:t>If you do not recall your password, click Forgot Password.</w:t>
                            </w: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04.55pt;margin-top:6pt;width:182.15pt;height:7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" w14:anchorId="5B23A8C2">
                <v:stroke linestyle="thinThin"/>
                <v:textbox inset="6.6pt,6.6pt,6.6pt,6.6pt">
                  <w:txbxContent>
                    <w:p w:rsidRPr="00DE0CBF" w:rsidR="00B13C09" w:rsidP="00DE0CBF" w:rsidRDefault="00B13C09" w14:paraId="78232DFE" w14:textId="77777777">
                      <w:pPr>
                        <w:jc w:val="center"/>
                        <w:rPr>
                          <w:b/>
                          <w:sz w:val="22"/>
                          <w:szCs w:val="24"/>
                        </w:rPr>
                      </w:pPr>
                      <w:r w:rsidRPr="00DE0CBF">
                        <w:rPr>
                          <w:b/>
                          <w:sz w:val="22"/>
                          <w:szCs w:val="24"/>
                        </w:rPr>
                        <w:t>Please log on and provide data at:</w:t>
                      </w:r>
                    </w:p>
                    <w:p w:rsidRPr="00DE0CBF" w:rsidR="00B13C09" w:rsidP="00DE0CBF" w:rsidRDefault="0036252D" w14:paraId="78A87037" w14:textId="77777777">
                      <w:pPr>
                        <w:jc w:val="center"/>
                        <w:rPr>
                          <w:sz w:val="22"/>
                          <w:szCs w:val="24"/>
                        </w:rPr>
                      </w:pPr>
                      <w:hyperlink w:history="1" r:id="rId78">
                        <w:r w:rsidR="00B13C09">
                          <w:rPr>
                            <w:rStyle w:val="Hyperlink"/>
                            <w:sz w:val="22"/>
                            <w:szCs w:val="24"/>
                          </w:rPr>
                          <w:t>surveys.nces.ed.gov/xxxx</w:t>
                        </w:r>
                      </w:hyperlink>
                    </w:p>
                    <w:p w:rsidRPr="00DE0CBF" w:rsidR="00B13C09" w:rsidP="00DE0CBF" w:rsidRDefault="00B13C09" w14:paraId="70E5F36D" w14:textId="77777777">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rsidRPr="00DE0CBF" w:rsidR="00B13C09" w:rsidP="00DE0CBF" w:rsidRDefault="00B13C09" w14:paraId="40B889C5" w14:textId="77777777">
                      <w:pPr>
                        <w:autoSpaceDE w:val="0"/>
                        <w:jc w:val="center"/>
                        <w:rPr>
                          <w:sz w:val="22"/>
                          <w:szCs w:val="24"/>
                        </w:rPr>
                      </w:pPr>
                      <w:r w:rsidRPr="00DE0CBF">
                        <w:rPr>
                          <w:sz w:val="22"/>
                          <w:szCs w:val="24"/>
                        </w:rPr>
                        <w:t>If you do not recall your password, click Forgot Password.</w:t>
                      </w:r>
                    </w:p>
                  </w:txbxContent>
                </v:textbox>
                <w10:wrap type="square"/>
              </v:shape>
            </w:pict>
          </mc:Fallback>
        </mc:AlternateContent>
      </w:r>
      <w:r>
        <w:t>Sincerely,</w:t>
      </w:r>
    </w:p>
    <w:p w:rsidR="00E029B0" w:rsidP="00DE0CBF" w:rsidRDefault="00DE0CBF" w14:paraId="59941BDA" w14:textId="77777777">
      <w:r>
        <w:t xml:space="preserve">(NCES staff </w:t>
      </w:r>
      <w:r w:rsidR="00E029B0">
        <w:t>name)</w:t>
      </w:r>
    </w:p>
    <w:p w:rsidR="00DE0CBF" w:rsidP="00DE0CBF" w:rsidRDefault="00E029B0" w14:paraId="21FD6C9D" w14:textId="77777777">
      <w:r>
        <w:t>(NCES staff title</w:t>
      </w:r>
      <w:r w:rsidR="00DE0CBF">
        <w:t>)</w:t>
      </w:r>
    </w:p>
    <w:p w:rsidR="00DE0CBF" w:rsidP="00DE0CBF" w:rsidRDefault="00842475" w14:paraId="123C8487" w14:textId="1BDB5FBB">
      <w:r>
        <w:t>National Center for Education Statistics (NCES)</w:t>
      </w:r>
    </w:p>
    <w:p w:rsidR="00E029B0" w:rsidP="00DE0CBF" w:rsidRDefault="00E029B0" w14:paraId="36B4D914" w14:textId="77777777">
      <w:r>
        <w:t>Institute of Education Sciences</w:t>
      </w:r>
    </w:p>
    <w:p w:rsidR="00DE0CBF" w:rsidP="00DE0CBF" w:rsidRDefault="00DE0CBF" w14:paraId="52F8AA48" w14:textId="77777777">
      <w:r>
        <w:t>U.S. Department of Education</w:t>
      </w:r>
    </w:p>
    <w:p w:rsidR="00DE0CBF" w:rsidP="00DE0CBF" w:rsidRDefault="00DE0CBF" w14:paraId="28A97A14" w14:textId="77777777">
      <w:pPr>
        <w:pStyle w:val="BodyText"/>
      </w:pPr>
      <w:r>
        <w:t>Enclosure</w:t>
      </w:r>
    </w:p>
    <w:p w:rsidR="00C80D6D" w:rsidP="00C80D6D" w:rsidRDefault="00C80D6D" w14:paraId="08BD16A7" w14:textId="77777777">
      <w:pPr>
        <w:jc w:val="center"/>
        <w:rPr>
          <w:szCs w:val="24"/>
        </w:rPr>
      </w:pPr>
    </w:p>
    <w:p w:rsidR="0001490D" w:rsidRDefault="0001490D" w14:paraId="588417D7" w14:textId="77777777">
      <w:pPr>
        <w:rPr>
          <w:szCs w:val="24"/>
        </w:rPr>
      </w:pPr>
      <w:r>
        <w:rPr>
          <w:b/>
          <w:bCs/>
        </w:rPr>
        <w:br w:type="page"/>
      </w:r>
    </w:p>
    <w:p w:rsidR="00F169C3" w:rsidP="00F169C3" w:rsidRDefault="00F169C3" w14:paraId="4F7EAD9B" w14:textId="7AF307ED">
      <w:pPr>
        <w:pStyle w:val="AppH3"/>
      </w:pPr>
      <w:bookmarkStart w:name="_Toc18677938" w:id="87"/>
      <w:bookmarkStart w:name="_Toc20746563" w:id="88"/>
      <w:r>
        <w:lastRenderedPageBreak/>
        <w:t>Text of Flyer for Nonrespondents – Public Institutions</w:t>
      </w:r>
      <w:bookmarkEnd w:id="87"/>
      <w:bookmarkEnd w:id="88"/>
    </w:p>
    <w:p w:rsidR="00F169C3" w:rsidP="00F169C3" w:rsidRDefault="00F169C3" w14:paraId="49D6F3D1" w14:textId="77777777">
      <w:pPr>
        <w:pStyle w:val="BodyText"/>
      </w:pPr>
      <w:r>
        <w:t>(Page 1)</w:t>
      </w:r>
    </w:p>
    <w:p w:rsidRPr="00F169C3" w:rsidR="00F169C3" w:rsidP="00F169C3" w:rsidRDefault="00F169C3" w14:paraId="565470F7" w14:textId="77777777">
      <w:pPr>
        <w:rPr>
          <w:b/>
        </w:rPr>
      </w:pPr>
      <w:r w:rsidRPr="00F169C3">
        <w:rPr>
          <w:b/>
        </w:rPr>
        <w:t>2019–20 National Postsecondary Student Aid Study (NPSAS:20)</w:t>
      </w:r>
    </w:p>
    <w:p w:rsidR="00F169C3" w:rsidP="00F169C3" w:rsidRDefault="00F418A6" w14:paraId="007E9DFC" w14:textId="77777777">
      <w:pPr>
        <w:pStyle w:val="BodyText"/>
      </w:pPr>
      <w:r>
        <w:t>According to NPSAS:16 data, about 72 percent of all undergraduates received some form of financial aid in 2015–16: some 55 percent received federal aid, 22 percent received state aid, and 25 percent received aid funded by the postsecondary institution they attended</w:t>
      </w:r>
      <w:r w:rsidR="00F169C3">
        <w:t>.</w:t>
      </w:r>
    </w:p>
    <w:p w:rsidR="00F169C3" w:rsidP="00F169C3" w:rsidRDefault="00F169C3" w14:paraId="147F6F64" w14:textId="77777777">
      <w:pPr>
        <w:pStyle w:val="BodyText"/>
      </w:pPr>
      <w:r>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rsidR="006F1145" w:rsidP="00F169C3" w:rsidRDefault="00F169C3" w14:paraId="77E1148F" w14:textId="77777777">
      <w:pPr>
        <w:pStyle w:val="BodyText"/>
      </w:pPr>
      <w:r>
        <w:t xml:space="preserve">The National Center for Education Statistics (NCES) designed NPSAS:20 to provide representative samples for each of the U.S. states, making it different from most previous NPSAS studies. This design will allow researchers and other data users to generate state-representative financial aid estimates </w:t>
      </w:r>
      <w:r w:rsidR="00B10459">
        <w:t xml:space="preserve">for undergraduates </w:t>
      </w:r>
      <w:r>
        <w:t xml:space="preserve">and compare financial aid </w:t>
      </w:r>
      <w:r w:rsidR="0084659A">
        <w:t>type</w:t>
      </w:r>
      <w:r>
        <w:t>s at the state level.</w:t>
      </w:r>
    </w:p>
    <w:p w:rsidRPr="00F169C3" w:rsidR="00F169C3" w:rsidP="00F169C3" w:rsidRDefault="00F169C3" w14:paraId="10DEB75D" w14:textId="77777777">
      <w:pPr>
        <w:pStyle w:val="BodyText"/>
        <w:rPr>
          <w:b/>
        </w:rPr>
      </w:pPr>
      <w:r w:rsidRPr="00F169C3">
        <w:rPr>
          <w:b/>
        </w:rPr>
        <w:t>Family Educational Rights and Privacy Act of 1974</w:t>
      </w:r>
    </w:p>
    <w:p w:rsidR="00F169C3" w:rsidP="00F169C3" w:rsidRDefault="00F169C3" w14:paraId="4B2D1AF7" w14:textId="7DC96601">
      <w:pPr>
        <w:pStyle w:val="BodyText"/>
      </w:pPr>
      <w:r>
        <w:t xml:space="preserve">The data request for NPSAS </w:t>
      </w:r>
      <w:r w:rsidRPr="008C174D" w:rsidR="008C174D">
        <w:t xml:space="preserve">fully conforms to the requirements of the Family Educational Rights and Privacy Act of 1974 (FERPA) </w:t>
      </w:r>
      <w:r w:rsidR="008C174D">
        <w:t>(</w:t>
      </w:r>
      <w:r w:rsidRPr="008C174D" w:rsidR="008C174D">
        <w:t>20 U.S.C. 1232g; 34 CFR Part 99</w:t>
      </w:r>
      <w:r w:rsidR="00932809">
        <w:t>)</w:t>
      </w:r>
      <w:r w:rsidRPr="008C174D" w:rsidR="008C174D">
        <w:t xml:space="preserve">. </w:t>
      </w:r>
      <w:r w:rsidRPr="00446C9B" w:rsidR="00D5321D">
        <w:t>FERPA</w:t>
      </w:r>
      <w:r w:rsidR="00D5321D">
        <w:t xml:space="preserve">, </w:t>
      </w:r>
      <w:r w:rsidR="005D4E89">
        <w:t>under provision of</w:t>
      </w:r>
      <w:r w:rsidR="00D5321D">
        <w:t xml:space="preserve"> </w:t>
      </w:r>
      <w:r w:rsidRPr="00973056" w:rsidR="00D5321D">
        <w:t>34 CFR §§ 99.31(a)(3)</w:t>
      </w:r>
      <w:r w:rsidR="00094B70">
        <w:t>(iii)</w:t>
      </w:r>
      <w:r w:rsidRPr="00973056" w:rsidR="00D5321D">
        <w:t xml:space="preserve"> and 99.35</w:t>
      </w:r>
      <w:r w:rsidR="00D5321D">
        <w:t>,</w:t>
      </w:r>
      <w:r w:rsidRPr="00446C9B" w:rsidR="00D5321D">
        <w:t xml:space="preserve"> </w:t>
      </w:r>
      <w:r w:rsidRPr="00973056" w:rsidR="00D5321D">
        <w:t xml:space="preserve">permits institutions to disclose </w:t>
      </w:r>
      <w:r w:rsidRPr="00973056" w:rsidR="005D4E89">
        <w:t xml:space="preserve">without consent </w:t>
      </w:r>
      <w:r w:rsidR="00430D98">
        <w:t xml:space="preserve">individual </w:t>
      </w:r>
      <w:r w:rsidRPr="00973056" w:rsidR="00D5321D">
        <w:t xml:space="preserve">student education records to </w:t>
      </w:r>
      <w:r w:rsidR="00A6489A">
        <w:t xml:space="preserve">NCES, as an </w:t>
      </w:r>
      <w:r w:rsidRPr="00973056" w:rsidR="00D5321D">
        <w:t>authorized representative of the Secretary of Education</w:t>
      </w:r>
      <w:r w:rsidR="00A6489A">
        <w:t>,</w:t>
      </w:r>
      <w:r w:rsidRPr="00973056" w:rsidR="00D5321D">
        <w:t xml:space="preserve"> in connection with an evaluation of federally supported education programs</w:t>
      </w:r>
      <w:r w:rsidRPr="00446C9B" w:rsidR="00D5321D">
        <w:t>. RTI International, as the contractor for NCES, has been given the authority to collect information from institution records on behalf of NCES</w:t>
      </w:r>
      <w:r w:rsidRPr="00ED6602" w:rsidR="00ED6602">
        <w:t>.</w:t>
      </w:r>
      <w:r w:rsidR="00430D98">
        <w:t xml:space="preserve"> </w:t>
      </w:r>
      <w:r w:rsidRPr="00B66B03" w:rsidR="00B66B03">
        <w:t>Student data are subject to strict protections that are adhered to by NCES and its contractor organizations.</w:t>
      </w:r>
      <w:r w:rsidR="00B66B03">
        <w:t xml:space="preserve"> </w:t>
      </w:r>
      <w:r w:rsidRPr="000D2277" w:rsidR="000D2277">
        <w:t>All of the provide</w:t>
      </w:r>
      <w:r w:rsidR="000D2277">
        <w:t>d student</w:t>
      </w:r>
      <w:r w:rsidRPr="000D2277" w:rsidR="000D2277">
        <w:t xml:space="preserve"> information may be used only for statistical purposes and may not be disclosed, or used, in identifiable form for any other purpose except as required by law (20 </w:t>
      </w:r>
      <w:r w:rsidR="00033B7F">
        <w:t>U.S.C. §9573 and 6 U.S.C. §151)</w:t>
      </w:r>
      <w:r>
        <w:t>.</w:t>
      </w:r>
    </w:p>
    <w:p w:rsidRPr="00F169C3" w:rsidR="00F169C3" w:rsidP="00F169C3" w:rsidRDefault="00F169C3" w14:paraId="1C7047B4" w14:textId="77777777">
      <w:pPr>
        <w:pStyle w:val="BodyText"/>
        <w:rPr>
          <w:b/>
        </w:rPr>
      </w:pPr>
      <w:r w:rsidRPr="00F169C3">
        <w:rPr>
          <w:b/>
        </w:rPr>
        <w:t>Why Should Public Institutions Participate?</w:t>
      </w:r>
    </w:p>
    <w:p w:rsidR="00F169C3" w:rsidP="00F169C3" w:rsidRDefault="00F169C3" w14:paraId="1A7B934B" w14:textId="77777777">
      <w:pPr>
        <w:pStyle w:val="BodyText"/>
      </w:pPr>
      <w:r>
        <w:t xml:space="preserve">We need </w:t>
      </w:r>
      <w:r w:rsidRPr="00F169C3">
        <w:rPr>
          <w:b/>
        </w:rPr>
        <w:t>your</w:t>
      </w:r>
      <w:r>
        <w:t xml:space="preserve"> participation in NPSAS:20 to ensure that we have data on students’ financial aid needs and how well they are being met, especially in terms of federal student aid. NPSAS:</w:t>
      </w:r>
      <w:r w:rsidR="00F418A6">
        <w:t>16 data show the following</w:t>
      </w:r>
      <w:r>
        <w:t>:</w:t>
      </w:r>
    </w:p>
    <w:p w:rsidR="00F418A6" w:rsidP="00F418A6" w:rsidRDefault="00F418A6" w14:paraId="11CE61FD" w14:textId="77777777">
      <w:pPr>
        <w:pStyle w:val="bulletround"/>
      </w:pPr>
      <w:r>
        <w:t>Fifty-five percent of all undergraduates received federal student aid.</w:t>
      </w:r>
    </w:p>
    <w:p w:rsidR="00F418A6" w:rsidP="00F418A6" w:rsidRDefault="00F418A6" w14:paraId="3591F42A" w14:textId="77777777">
      <w:pPr>
        <w:pStyle w:val="bulletround"/>
      </w:pPr>
      <w:r>
        <w:t>Thirty-nine percent of all undergraduates received federal Pell Grants and 36 percent took out federal Direct Loans.</w:t>
      </w:r>
    </w:p>
    <w:p w:rsidR="00F418A6" w:rsidP="00F418A6" w:rsidRDefault="00F418A6" w14:paraId="3B50AD26" w14:textId="77777777">
      <w:pPr>
        <w:pStyle w:val="bulletround"/>
      </w:pPr>
      <w:r>
        <w:t xml:space="preserve">Undergraduates who received federal Pell Grants received an average amount of $3,700. </w:t>
      </w:r>
    </w:p>
    <w:p w:rsidR="00F169C3" w:rsidP="00F169C3" w:rsidRDefault="00F418A6" w14:paraId="210F65FF" w14:textId="77777777">
      <w:pPr>
        <w:pStyle w:val="bulletround"/>
      </w:pPr>
      <w:r>
        <w:t>Undergraduate borrowers took out an average of $6,600 in federal Direct Loans overall, $3,700 in Direct Subsidized Loans, and $4,000 in Direct Unsubsidized Loans</w:t>
      </w:r>
      <w:r w:rsidR="00F169C3">
        <w:t>.</w:t>
      </w:r>
    </w:p>
    <w:p w:rsidRPr="00F169C3" w:rsidR="00F169C3" w:rsidP="00F169C3" w:rsidRDefault="00F169C3" w14:paraId="66C89D49" w14:textId="77777777">
      <w:pPr>
        <w:pStyle w:val="BodyText"/>
        <w:rPr>
          <w:b/>
        </w:rPr>
      </w:pPr>
      <w:r w:rsidRPr="00F169C3">
        <w:rPr>
          <w:b/>
        </w:rPr>
        <w:t>Participants Receive a Data Feedback Report</w:t>
      </w:r>
    </w:p>
    <w:p w:rsidRPr="00134EC7" w:rsidR="00134EC7" w:rsidP="00134EC7" w:rsidRDefault="00F169C3" w14:paraId="3946D575" w14:textId="77777777">
      <w:pPr>
        <w:pStyle w:val="bulletround"/>
        <w:numPr>
          <w:ilvl w:val="0"/>
          <w:numId w:val="0"/>
        </w:numPr>
        <w:ind w:left="360"/>
        <w:rPr>
          <w:szCs w:val="24"/>
        </w:rPr>
      </w:pPr>
      <w:r>
        <w:t>After the data are collected</w:t>
      </w:r>
      <w:r w:rsidR="00986C47">
        <w:t xml:space="preserve"> and if enough institutions</w:t>
      </w:r>
      <w:r w:rsidR="008F50DC">
        <w:t>, including yours,</w:t>
      </w:r>
      <w:r w:rsidR="00986C47">
        <w:t xml:space="preserve"> have participated</w:t>
      </w:r>
      <w:r>
        <w:t>, we will provide a data feedback report compar</w:t>
      </w:r>
      <w:r w:rsidR="00967525">
        <w:t>ing</w:t>
      </w:r>
      <w:r>
        <w:t xml:space="preserve"> financial aid estimates at the </w:t>
      </w:r>
      <w:r w:rsidRPr="00134EC7" w:rsidR="00134EC7">
        <w:rPr>
          <w:szCs w:val="24"/>
        </w:rPr>
        <w:t>sector and national levels and, for undergraduates, at the state level.</w:t>
      </w:r>
    </w:p>
    <w:p w:rsidR="00DE0CBF" w:rsidP="00F169C3" w:rsidRDefault="00F169C3" w14:paraId="6D77BE78" w14:textId="77777777">
      <w:pPr>
        <w:pStyle w:val="BodyText"/>
      </w:pPr>
      <w:r>
        <w:t>.</w:t>
      </w:r>
    </w:p>
    <w:p w:rsidR="00F169C3" w:rsidRDefault="00F169C3" w14:paraId="25D3010C" w14:textId="77777777">
      <w:r>
        <w:br w:type="page"/>
      </w:r>
    </w:p>
    <w:p w:rsidR="00F169C3" w:rsidP="00F169C3" w:rsidRDefault="00F169C3" w14:paraId="2ADC0227" w14:textId="77777777">
      <w:pPr>
        <w:pStyle w:val="BodyText"/>
      </w:pPr>
      <w:r w:rsidRPr="00F169C3">
        <w:lastRenderedPageBreak/>
        <w:t>(Page 2)</w:t>
      </w:r>
    </w:p>
    <w:p w:rsidR="001F36F7" w:rsidP="00F169C3" w:rsidRDefault="001F36F7" w14:paraId="554B4F02" w14:textId="77777777">
      <w:pPr>
        <w:pStyle w:val="BodyText"/>
      </w:pPr>
      <w:r>
        <w:t>Page 2 of the flyer will look like the image below, but the information on the left side of the page will contain these updated data:</w:t>
      </w:r>
    </w:p>
    <w:p w:rsidR="001F36F7" w:rsidP="001F36F7" w:rsidRDefault="001F36F7" w14:paraId="4522EC73" w14:textId="77777777"/>
    <w:p w:rsidR="001F36F7" w:rsidP="00E04C04" w:rsidRDefault="001F36F7" w14:paraId="67D5C0C1" w14:textId="77777777">
      <w:pPr>
        <w:pStyle w:val="ListParagraph"/>
        <w:numPr>
          <w:ilvl w:val="0"/>
          <w:numId w:val="11"/>
        </w:numPr>
      </w:pPr>
      <w:r>
        <w:t xml:space="preserve">NPSAS: Three-fifths of undergraduates received grant aid in 2015-16, and 39% borrowed money to pay college expenses. </w:t>
      </w:r>
    </w:p>
    <w:p w:rsidR="001F36F7" w:rsidP="001F36F7" w:rsidRDefault="001F36F7" w14:paraId="0E50A92C" w14:textId="77777777">
      <w:pPr>
        <w:pStyle w:val="ListParagraph"/>
      </w:pPr>
    </w:p>
    <w:p w:rsidR="001F36F7" w:rsidP="001F36F7" w:rsidRDefault="001F36F7" w14:paraId="4776B687" w14:textId="77777777">
      <w:pPr>
        <w:pStyle w:val="ListParagraph"/>
        <w:ind w:firstLine="720"/>
      </w:pPr>
      <w:r>
        <w:t>[data from the below First Look table will be used to create a chart]</w:t>
      </w:r>
    </w:p>
    <w:p w:rsidR="001F36F7" w:rsidP="001F36F7" w:rsidRDefault="001F36F7" w14:paraId="30454611" w14:textId="77777777"/>
    <w:p w:rsidR="001F36F7" w:rsidP="001F36F7" w:rsidRDefault="001F36F7" w14:paraId="6C9DB8AA" w14:textId="77777777"/>
    <w:p w:rsidR="001F36F7" w:rsidP="001F36F7" w:rsidRDefault="001F36F7" w14:paraId="79C23E53" w14:textId="77777777">
      <w:pPr>
        <w:ind w:left="720" w:firstLine="720"/>
      </w:pPr>
      <w:r>
        <w:rPr>
          <w:noProof/>
        </w:rPr>
        <w:drawing>
          <wp:inline distT="0" distB="0" distL="0" distR="0" wp14:anchorId="6E5F6234" wp14:editId="5C47641F">
            <wp:extent cx="4572000" cy="11510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07774" cy="1160055"/>
                    </a:xfrm>
                    <a:prstGeom prst="rect">
                      <a:avLst/>
                    </a:prstGeom>
                  </pic:spPr>
                </pic:pic>
              </a:graphicData>
            </a:graphic>
          </wp:inline>
        </w:drawing>
      </w:r>
    </w:p>
    <w:p w:rsidR="001F36F7" w:rsidP="001F36F7" w:rsidRDefault="001F36F7" w14:paraId="2BDDFE00" w14:textId="77777777"/>
    <w:p w:rsidRPr="00515C3B" w:rsidR="001F36F7" w:rsidP="001F36F7" w:rsidRDefault="001F36F7" w14:paraId="7E66059C" w14:textId="3C593BD0">
      <w:pPr>
        <w:rPr>
          <w:sz w:val="18"/>
          <w:szCs w:val="18"/>
        </w:rPr>
      </w:pPr>
      <w:r w:rsidRPr="00515C3B">
        <w:rPr>
          <w:sz w:val="18"/>
          <w:szCs w:val="18"/>
        </w:rPr>
        <w:t xml:space="preserve">Source: U.S. Department of Education, </w:t>
      </w:r>
      <w:r w:rsidR="00842475">
        <w:rPr>
          <w:sz w:val="18"/>
          <w:szCs w:val="18"/>
        </w:rPr>
        <w:t>National Center for Education Statistics (NCES)</w:t>
      </w:r>
      <w:r w:rsidRPr="00515C3B">
        <w:rPr>
          <w:sz w:val="18"/>
          <w:szCs w:val="18"/>
        </w:rPr>
        <w:t>, 2015-16 National Postsecondary Student Aid Study (NPSAS:16).</w:t>
      </w:r>
    </w:p>
    <w:p w:rsidR="001F36F7" w:rsidP="001F36F7" w:rsidRDefault="001F36F7" w14:paraId="2AF23A0B" w14:textId="77777777"/>
    <w:p w:rsidR="001F36F7" w:rsidP="00E04C04" w:rsidRDefault="001F36F7" w14:paraId="29A981F4" w14:textId="77777777">
      <w:pPr>
        <w:pStyle w:val="ListParagraph"/>
        <w:numPr>
          <w:ilvl w:val="0"/>
          <w:numId w:val="11"/>
        </w:numPr>
      </w:pPr>
      <w:r>
        <w:t>BPS:</w:t>
      </w:r>
      <w:r w:rsidRPr="00BB1D5E">
        <w:t xml:space="preserve"> </w:t>
      </w:r>
      <w:r>
        <w:t xml:space="preserve">Among 2011–12 first-time beginning postsecondary students who first enrolled in a public 2-year institution, 8 percent had completed a certificate, 18 percent had completed an associate’s degree, and 13 percent had completed a bachelor’s degree by 2017. Among their peers who first enrolled in a 4-year institution, 59 percent had completed a bachelor’s degree, 6 percent had completed an associate’s degree, and 2 percent had completed a certificate at any institution by 2017. </w:t>
      </w:r>
    </w:p>
    <w:p w:rsidR="001F36F7" w:rsidP="001F36F7" w:rsidRDefault="001F36F7" w14:paraId="66EB2BD4" w14:textId="77777777">
      <w:pPr>
        <w:pStyle w:val="ListParagraph"/>
      </w:pPr>
    </w:p>
    <w:p w:rsidR="001F36F7" w:rsidP="001F36F7" w:rsidRDefault="001F36F7" w14:paraId="66FD5B13" w14:textId="77777777">
      <w:pPr>
        <w:pStyle w:val="ListParagraph"/>
        <w:ind w:firstLine="720"/>
      </w:pPr>
      <w:r>
        <w:t>[data from the below First Look tables will be used to create a chart]</w:t>
      </w:r>
    </w:p>
    <w:p w:rsidR="001F36F7" w:rsidP="001F36F7" w:rsidRDefault="001F36F7" w14:paraId="209BD9CC" w14:textId="77777777">
      <w:pPr>
        <w:ind w:left="360"/>
      </w:pPr>
    </w:p>
    <w:p w:rsidR="001F36F7" w:rsidP="001F36F7" w:rsidRDefault="001F36F7" w14:paraId="15FF1E2F" w14:textId="77777777">
      <w:pPr>
        <w:ind w:left="1080" w:firstLine="360"/>
      </w:pPr>
      <w:r>
        <w:rPr>
          <w:noProof/>
        </w:rPr>
        <w:drawing>
          <wp:inline distT="0" distB="0" distL="0" distR="0" wp14:anchorId="39D8D427" wp14:editId="4E4F9C4E">
            <wp:extent cx="4657256" cy="1611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98631" cy="1625948"/>
                    </a:xfrm>
                    <a:prstGeom prst="rect">
                      <a:avLst/>
                    </a:prstGeom>
                  </pic:spPr>
                </pic:pic>
              </a:graphicData>
            </a:graphic>
          </wp:inline>
        </w:drawing>
      </w:r>
    </w:p>
    <w:p w:rsidR="001F36F7" w:rsidP="001F36F7" w:rsidRDefault="001F36F7" w14:paraId="7735B7F4" w14:textId="77777777">
      <w:pPr>
        <w:ind w:left="1080" w:firstLine="360"/>
      </w:pPr>
      <w:r>
        <w:rPr>
          <w:noProof/>
        </w:rPr>
        <w:drawing>
          <wp:inline distT="0" distB="0" distL="0" distR="0" wp14:anchorId="5F2C48C1" wp14:editId="40F00DF2">
            <wp:extent cx="4621341" cy="15646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36559" cy="1569792"/>
                    </a:xfrm>
                    <a:prstGeom prst="rect">
                      <a:avLst/>
                    </a:prstGeom>
                  </pic:spPr>
                </pic:pic>
              </a:graphicData>
            </a:graphic>
          </wp:inline>
        </w:drawing>
      </w:r>
    </w:p>
    <w:p w:rsidR="001F36F7" w:rsidP="001F36F7" w:rsidRDefault="001F36F7" w14:paraId="62DF0566" w14:textId="77777777">
      <w:pPr>
        <w:ind w:left="360"/>
      </w:pPr>
    </w:p>
    <w:p w:rsidRPr="00392DBC" w:rsidR="001F36F7" w:rsidP="001F36F7" w:rsidRDefault="001F36F7" w14:paraId="20DEFA57" w14:textId="4AD820B1">
      <w:pPr>
        <w:rPr>
          <w:sz w:val="18"/>
          <w:szCs w:val="18"/>
        </w:rPr>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xml:space="preserve">, </w:t>
      </w:r>
      <w:r w:rsidR="00420EA9">
        <w:rPr>
          <w:sz w:val="18"/>
          <w:szCs w:val="18"/>
        </w:rPr>
        <w:t>2012/17</w:t>
      </w:r>
      <w:r>
        <w:rPr>
          <w:sz w:val="18"/>
          <w:szCs w:val="18"/>
        </w:rPr>
        <w:t xml:space="preserve"> Beginning </w:t>
      </w:r>
      <w:r w:rsidRPr="00392DBC">
        <w:rPr>
          <w:sz w:val="18"/>
          <w:szCs w:val="18"/>
        </w:rPr>
        <w:t>Postsecondary Student</w:t>
      </w:r>
      <w:r>
        <w:rPr>
          <w:sz w:val="18"/>
          <w:szCs w:val="18"/>
        </w:rPr>
        <w:t xml:space="preserve">s Longitudinal </w:t>
      </w:r>
      <w:r w:rsidRPr="00392DBC">
        <w:rPr>
          <w:sz w:val="18"/>
          <w:szCs w:val="18"/>
        </w:rPr>
        <w:t>Study (</w:t>
      </w:r>
      <w:r>
        <w:rPr>
          <w:sz w:val="18"/>
          <w:szCs w:val="18"/>
        </w:rPr>
        <w:t>BPS:</w:t>
      </w:r>
      <w:r w:rsidR="00420EA9">
        <w:rPr>
          <w:sz w:val="18"/>
          <w:szCs w:val="18"/>
        </w:rPr>
        <w:t>12/17</w:t>
      </w:r>
      <w:r w:rsidRPr="00392DBC">
        <w:rPr>
          <w:sz w:val="18"/>
          <w:szCs w:val="18"/>
        </w:rPr>
        <w:t>).</w:t>
      </w:r>
    </w:p>
    <w:p w:rsidR="001F36F7" w:rsidP="001F36F7" w:rsidRDefault="001F36F7" w14:paraId="25369EBE" w14:textId="77777777"/>
    <w:p w:rsidR="001F36F7" w:rsidP="00E04C04" w:rsidRDefault="001F36F7" w14:paraId="3B74AF46" w14:textId="77777777">
      <w:pPr>
        <w:pStyle w:val="ListParagraph"/>
        <w:numPr>
          <w:ilvl w:val="0"/>
          <w:numId w:val="11"/>
        </w:numPr>
      </w:pPr>
      <w:r>
        <w:t xml:space="preserve">B&amp;B: Four years after completing their degree requirements, 16% of 2007-08 bachelor’s degree recipients were enrolled in additional education, 65% were employed full-time in one job, 14% were employed part time or in multiple jobs, 9% were unemployed, and 12% were out of the labor force. </w:t>
      </w:r>
    </w:p>
    <w:p w:rsidR="001F36F7" w:rsidP="001F36F7" w:rsidRDefault="001F36F7" w14:paraId="0674D884" w14:textId="77777777"/>
    <w:p w:rsidR="001F36F7" w:rsidP="001F36F7" w:rsidRDefault="001F36F7" w14:paraId="4BA2E963" w14:textId="77777777">
      <w:pPr>
        <w:ind w:left="720" w:firstLine="720"/>
      </w:pPr>
      <w:r>
        <w:t>[data from the below Web Tables will be used to create a chart]</w:t>
      </w:r>
    </w:p>
    <w:p w:rsidR="001F36F7" w:rsidP="001F36F7" w:rsidRDefault="001F36F7" w14:paraId="43E065F6" w14:textId="77777777">
      <w:pPr>
        <w:ind w:left="720"/>
      </w:pPr>
    </w:p>
    <w:p w:rsidR="001F36F7" w:rsidP="001F36F7" w:rsidRDefault="001F36F7" w14:paraId="12B476E5" w14:textId="77777777">
      <w:pPr>
        <w:ind w:left="720" w:firstLine="720"/>
      </w:pPr>
      <w:r>
        <w:rPr>
          <w:noProof/>
        </w:rPr>
        <w:drawing>
          <wp:inline distT="0" distB="0" distL="0" distR="0" wp14:anchorId="5453E417" wp14:editId="316224C4">
            <wp:extent cx="4391025" cy="508627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10053" cy="5108311"/>
                    </a:xfrm>
                    <a:prstGeom prst="rect">
                      <a:avLst/>
                    </a:prstGeom>
                  </pic:spPr>
                </pic:pic>
              </a:graphicData>
            </a:graphic>
          </wp:inline>
        </w:drawing>
      </w:r>
    </w:p>
    <w:p w:rsidRPr="00392DBC" w:rsidR="001F36F7" w:rsidP="001F36F7" w:rsidRDefault="001F36F7" w14:paraId="3041F194" w14:textId="05DFA083">
      <w:pPr>
        <w:rPr>
          <w:sz w:val="18"/>
          <w:szCs w:val="18"/>
        </w:rPr>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xml:space="preserve">, </w:t>
      </w:r>
      <w:r w:rsidR="005C41C1">
        <w:rPr>
          <w:sz w:val="18"/>
          <w:szCs w:val="18"/>
        </w:rPr>
        <w:t>2008/12</w:t>
      </w:r>
      <w:r w:rsidRPr="00392DBC">
        <w:rPr>
          <w:sz w:val="18"/>
          <w:szCs w:val="18"/>
        </w:rPr>
        <w:t xml:space="preserve"> </w:t>
      </w:r>
      <w:r>
        <w:rPr>
          <w:sz w:val="18"/>
          <w:szCs w:val="18"/>
        </w:rPr>
        <w:t>Baccalaureate and Beyond</w:t>
      </w:r>
      <w:r w:rsidRPr="00392DBC">
        <w:rPr>
          <w:sz w:val="18"/>
          <w:szCs w:val="18"/>
        </w:rPr>
        <w:t xml:space="preserve"> </w:t>
      </w:r>
      <w:r>
        <w:rPr>
          <w:sz w:val="18"/>
          <w:szCs w:val="18"/>
        </w:rPr>
        <w:t>Longitudinal</w:t>
      </w:r>
      <w:r w:rsidRPr="00392DBC">
        <w:rPr>
          <w:sz w:val="18"/>
          <w:szCs w:val="18"/>
        </w:rPr>
        <w:t xml:space="preserve"> Study (</w:t>
      </w:r>
      <w:r>
        <w:rPr>
          <w:sz w:val="18"/>
          <w:szCs w:val="18"/>
        </w:rPr>
        <w:t>B&amp;B</w:t>
      </w:r>
      <w:r w:rsidRPr="00392DBC">
        <w:rPr>
          <w:sz w:val="18"/>
          <w:szCs w:val="18"/>
        </w:rPr>
        <w:t>:</w:t>
      </w:r>
      <w:r w:rsidR="005C41C1">
        <w:rPr>
          <w:sz w:val="18"/>
          <w:szCs w:val="18"/>
        </w:rPr>
        <w:t>08/12</w:t>
      </w:r>
      <w:r w:rsidRPr="00392DBC">
        <w:rPr>
          <w:sz w:val="18"/>
          <w:szCs w:val="18"/>
        </w:rPr>
        <w:t>).</w:t>
      </w:r>
    </w:p>
    <w:p w:rsidR="001F36F7" w:rsidP="00F169C3" w:rsidRDefault="001F36F7" w14:paraId="6CDD920E" w14:textId="77777777">
      <w:pPr>
        <w:pStyle w:val="BodyText"/>
      </w:pPr>
    </w:p>
    <w:p w:rsidR="00F169C3" w:rsidP="00F169C3" w:rsidRDefault="00F169C3" w14:paraId="0B391462" w14:textId="77777777">
      <w:pPr>
        <w:pStyle w:val="BodyText"/>
      </w:pPr>
      <w:r>
        <w:rPr>
          <w:noProof/>
        </w:rPr>
        <w:lastRenderedPageBreak/>
        <w:drawing>
          <wp:inline distT="0" distB="0" distL="0" distR="0" wp14:anchorId="1D2947F3" wp14:editId="53B9F976">
            <wp:extent cx="6492240" cy="8399397"/>
            <wp:effectExtent l="0" t="0" r="3810" b="1905"/>
            <wp:docPr id="196" name="Picture 196" descr="C:\Users\mhoeper\Desktop\_temp_PEAR\NPSAS_OMB\NPSAS_FINAL_PRESS__croppe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eper\Desktop\_temp_PEAR\NPSAS_OMB\NPSAS_FINAL_PRESS__cropped_Page_2.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92240" cy="8399397"/>
                    </a:xfrm>
                    <a:prstGeom prst="rect">
                      <a:avLst/>
                    </a:prstGeom>
                    <a:noFill/>
                    <a:ln>
                      <a:noFill/>
                    </a:ln>
                  </pic:spPr>
                </pic:pic>
              </a:graphicData>
            </a:graphic>
          </wp:inline>
        </w:drawing>
      </w:r>
    </w:p>
    <w:p w:rsidR="00F169C3" w:rsidP="00F169C3" w:rsidRDefault="00F169C3" w14:paraId="27CF994B" w14:textId="77777777">
      <w:pPr>
        <w:pStyle w:val="AppH3"/>
      </w:pPr>
      <w:bookmarkStart w:name="_Toc18677939" w:id="89"/>
      <w:bookmarkStart w:name="_Toc20746564" w:id="90"/>
      <w:r>
        <w:lastRenderedPageBreak/>
        <w:t xml:space="preserve">Text of Flyer for Nonrespondents – </w:t>
      </w:r>
      <w:r w:rsidRPr="00E35B00">
        <w:t>For-Profit</w:t>
      </w:r>
      <w:r>
        <w:t xml:space="preserve"> Institutions</w:t>
      </w:r>
      <w:bookmarkEnd w:id="89"/>
      <w:bookmarkEnd w:id="90"/>
    </w:p>
    <w:p w:rsidR="00F169C3" w:rsidP="00F169C3" w:rsidRDefault="00F169C3" w14:paraId="623893BB" w14:textId="77777777">
      <w:pPr>
        <w:pStyle w:val="BodyText"/>
      </w:pPr>
      <w:r>
        <w:t>(Page 1)</w:t>
      </w:r>
    </w:p>
    <w:p w:rsidRPr="00F169C3" w:rsidR="00F169C3" w:rsidP="00F169C3" w:rsidRDefault="00F169C3" w14:paraId="2F8863B2" w14:textId="77777777">
      <w:pPr>
        <w:pStyle w:val="BodyText"/>
        <w:rPr>
          <w:b/>
        </w:rPr>
      </w:pPr>
      <w:r w:rsidRPr="00F169C3">
        <w:rPr>
          <w:b/>
        </w:rPr>
        <w:t>2019–20 National Postsecondary Student Aid Study (NPSAS:20)</w:t>
      </w:r>
    </w:p>
    <w:p w:rsidR="00F169C3" w:rsidP="00F169C3" w:rsidRDefault="00D35B1B" w14:paraId="1E6579AF" w14:textId="77777777">
      <w:pPr>
        <w:pStyle w:val="BodyText"/>
      </w:pPr>
      <w:r>
        <w:t xml:space="preserve">According to NPSAS:16 data, sixty-nine percent of undergraduates at </w:t>
      </w:r>
      <w:r w:rsidR="00E84DB7">
        <w:t xml:space="preserve">proprietary </w:t>
      </w:r>
      <w:r>
        <w:t>institutions in 2015-16 were first-generation postsecondary students (that is, a student for whom neither parent earned a bachelor’s degree or higher), compared with 44 percent of students at private nonprofit institutions and 57 percent of students at public institutions.</w:t>
      </w:r>
    </w:p>
    <w:p w:rsidR="00F169C3" w:rsidP="00F169C3" w:rsidRDefault="00F169C3" w14:paraId="35F9F622" w14:textId="77777777">
      <w:pPr>
        <w:pStyle w:val="BodyText"/>
      </w:pPr>
      <w:r>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rsidR="006F1145" w:rsidP="00F169C3" w:rsidRDefault="00F169C3" w14:paraId="51643BBC" w14:textId="49214A0C">
      <w:pPr>
        <w:pStyle w:val="BodyText"/>
      </w:pPr>
      <w:r>
        <w:t>NCES designed NPSAS:</w:t>
      </w:r>
      <w:r w:rsidR="009E3495">
        <w:t>20</w:t>
      </w:r>
      <w:r>
        <w:t xml:space="preserve"> to provide representative samples for each of the U.S. states, making it different from most previous NPSAS studies. This design will allow researchers and other data users to generate state-representative financial aid estimates </w:t>
      </w:r>
      <w:r w:rsidR="001C2B20">
        <w:t xml:space="preserve">for undergraduates </w:t>
      </w:r>
      <w:r>
        <w:t xml:space="preserve">and compare financial aid </w:t>
      </w:r>
      <w:r w:rsidR="001C2B20">
        <w:t xml:space="preserve">types </w:t>
      </w:r>
      <w:r>
        <w:t>at the state level.</w:t>
      </w:r>
    </w:p>
    <w:p w:rsidRPr="00F169C3" w:rsidR="00F169C3" w:rsidP="00F169C3" w:rsidRDefault="00F169C3" w14:paraId="0D547CC8" w14:textId="77777777">
      <w:pPr>
        <w:pStyle w:val="BodyText"/>
        <w:rPr>
          <w:b/>
        </w:rPr>
      </w:pPr>
      <w:r w:rsidRPr="00F169C3">
        <w:rPr>
          <w:b/>
        </w:rPr>
        <w:t>Family Educational Rights and Privacy Act of 1974</w:t>
      </w:r>
    </w:p>
    <w:p w:rsidR="00F169C3" w:rsidP="00F169C3" w:rsidRDefault="00B66B03" w14:paraId="7D43C431" w14:textId="7D27D4EB">
      <w:pPr>
        <w:pStyle w:val="BodyText"/>
      </w:pPr>
      <w:r>
        <w:t xml:space="preserve">The data request for NPSAS </w:t>
      </w:r>
      <w:r w:rsidRPr="008C174D">
        <w:t xml:space="preserve">fully conforms to the requirements of the Family Educational Rights and Privacy Act of 1974 (FERPA) </w:t>
      </w:r>
      <w:r>
        <w:t>(</w:t>
      </w:r>
      <w:r w:rsidRPr="008C174D">
        <w:t>20 U.S.C. 1232g; 34 CFR Part 99</w:t>
      </w:r>
      <w:r>
        <w:t>)</w:t>
      </w:r>
      <w:r w:rsidRPr="008C174D">
        <w:t xml:space="preserve">. </w:t>
      </w:r>
      <w:r w:rsidRPr="00446C9B">
        <w:t>FERPA</w:t>
      </w:r>
      <w:r>
        <w:t xml:space="preserve">, under provision of </w:t>
      </w:r>
      <w:r w:rsidRPr="00973056">
        <w:t>34 CFR §§ 99.31(a)(3)</w:t>
      </w:r>
      <w:r w:rsidR="00094B70">
        <w:t>(iii)</w:t>
      </w:r>
      <w:r w:rsidRPr="00973056">
        <w:t xml:space="preserve"> and 99.35</w:t>
      </w:r>
      <w:r>
        <w:t>,</w:t>
      </w:r>
      <w:r w:rsidRPr="00446C9B">
        <w:t xml:space="preserve"> </w:t>
      </w:r>
      <w:r w:rsidRPr="00973056">
        <w:t xml:space="preserve">permits institutions to disclose without consent </w:t>
      </w:r>
      <w:r>
        <w:t xml:space="preserve">individual </w:t>
      </w:r>
      <w:r w:rsidRPr="00973056">
        <w:t xml:space="preserve">student education records to </w:t>
      </w:r>
      <w:r>
        <w:t xml:space="preserve">NCES, as an </w:t>
      </w:r>
      <w:r w:rsidRPr="00973056">
        <w:t>authorized representative of the Secretary of Education</w:t>
      </w:r>
      <w:r>
        <w:t>,</w:t>
      </w:r>
      <w:r w:rsidRPr="00973056">
        <w:t xml:space="preserve"> in connection with an evaluation of federally supported education programs</w:t>
      </w:r>
      <w:r w:rsidRPr="00446C9B">
        <w:t>. RTI International, as the contractor for NCES, has been given the authority to collect information from institution records on behalf of NCES</w:t>
      </w:r>
      <w:r w:rsidRPr="00ED6602">
        <w:t>.</w:t>
      </w:r>
      <w:r>
        <w:t xml:space="preserve"> </w:t>
      </w:r>
      <w:r w:rsidRPr="00B66B03">
        <w:t>Student data are subject to strict protections that are adhered to by NCES and its contractor organizations.</w:t>
      </w:r>
      <w:r>
        <w:t xml:space="preserve"> </w:t>
      </w:r>
      <w:r w:rsidRPr="000D2277">
        <w:t>All of the provide</w:t>
      </w:r>
      <w:r>
        <w:t>d student</w:t>
      </w:r>
      <w:r w:rsidRPr="000D2277">
        <w:t xml:space="preserve"> information may be used only for statistical purposes and may not be disclosed, or used, in identifiable form for any other purpose except as required by law (20 </w:t>
      </w:r>
      <w:r>
        <w:t>U.S.C. §9573 and 6 U.S.C. §151)</w:t>
      </w:r>
      <w:r w:rsidR="00F169C3">
        <w:t>.</w:t>
      </w:r>
    </w:p>
    <w:p w:rsidRPr="00F169C3" w:rsidR="00F169C3" w:rsidP="00F169C3" w:rsidRDefault="00F169C3" w14:paraId="2BCA8D34" w14:textId="77777777">
      <w:pPr>
        <w:pStyle w:val="BodyText"/>
        <w:rPr>
          <w:b/>
        </w:rPr>
      </w:pPr>
      <w:r w:rsidRPr="00F169C3">
        <w:rPr>
          <w:b/>
        </w:rPr>
        <w:t xml:space="preserve">Why Should </w:t>
      </w:r>
      <w:r w:rsidRPr="00E84DB7" w:rsidR="00E84DB7">
        <w:rPr>
          <w:b/>
        </w:rPr>
        <w:t xml:space="preserve">Proprietary </w:t>
      </w:r>
      <w:r w:rsidRPr="00E84DB7">
        <w:rPr>
          <w:b/>
        </w:rPr>
        <w:t>Institutions</w:t>
      </w:r>
      <w:r w:rsidRPr="00F169C3">
        <w:rPr>
          <w:b/>
        </w:rPr>
        <w:t xml:space="preserve"> Participate?</w:t>
      </w:r>
    </w:p>
    <w:p w:rsidR="00F169C3" w:rsidP="00F169C3" w:rsidRDefault="00E84DB7" w14:paraId="1497D20B" w14:textId="77777777">
      <w:pPr>
        <w:pStyle w:val="BodyText"/>
      </w:pPr>
      <w:r>
        <w:t xml:space="preserve">Proprietary </w:t>
      </w:r>
      <w:r w:rsidR="00F169C3">
        <w:t>institutions serve a diverse and disadvantaged student population.</w:t>
      </w:r>
      <w:r w:rsidR="00F840D2">
        <w:t xml:space="preserve"> NPSAS:16 data show the following:</w:t>
      </w:r>
    </w:p>
    <w:p w:rsidR="00B85684" w:rsidP="00B85684" w:rsidRDefault="00B85684" w14:paraId="1F61B4C8" w14:textId="77777777">
      <w:pPr>
        <w:pStyle w:val="bulletround"/>
      </w:pPr>
      <w:r>
        <w:t xml:space="preserve">The median age of students at </w:t>
      </w:r>
      <w:r w:rsidR="00E84DB7">
        <w:t xml:space="preserve">proprietary </w:t>
      </w:r>
      <w:r>
        <w:t xml:space="preserve">institutions is 27 years old, </w:t>
      </w:r>
      <w:r w:rsidR="008363BD">
        <w:t xml:space="preserve">whereas the median age of </w:t>
      </w:r>
      <w:r>
        <w:t xml:space="preserve">students at </w:t>
      </w:r>
      <w:r w:rsidR="008363BD">
        <w:t xml:space="preserve">public institutions is </w:t>
      </w:r>
      <w:r>
        <w:t>2</w:t>
      </w:r>
      <w:r w:rsidR="008363BD">
        <w:t>2</w:t>
      </w:r>
      <w:r>
        <w:t xml:space="preserve"> years and </w:t>
      </w:r>
      <w:r w:rsidR="008363BD">
        <w:t xml:space="preserve">21 years </w:t>
      </w:r>
      <w:r>
        <w:t xml:space="preserve">at </w:t>
      </w:r>
      <w:r w:rsidR="008363BD">
        <w:t>private nonprofit institutions</w:t>
      </w:r>
      <w:r>
        <w:t>.</w:t>
      </w:r>
    </w:p>
    <w:p w:rsidRPr="00392DBC" w:rsidR="00F840D2" w:rsidP="00F840D2" w:rsidRDefault="00F840D2" w14:paraId="02612CC2" w14:textId="77777777">
      <w:pPr>
        <w:pStyle w:val="bulletround"/>
        <w:rPr>
          <w:rFonts w:asciiTheme="minorHAnsi" w:hAnsiTheme="minorHAnsi"/>
          <w:sz w:val="22"/>
        </w:rPr>
      </w:pPr>
      <w:r>
        <w:t xml:space="preserve">The median income of parents of dependent students at </w:t>
      </w:r>
      <w:r w:rsidR="00E84DB7">
        <w:t xml:space="preserve">proprietary </w:t>
      </w:r>
      <w:r>
        <w:t>institutions is $31,000</w:t>
      </w:r>
      <w:r w:rsidR="008363BD">
        <w:t>.  At</w:t>
      </w:r>
      <w:r>
        <w:t xml:space="preserve"> </w:t>
      </w:r>
      <w:r w:rsidR="008363BD">
        <w:t xml:space="preserve">public institutions, the median parental income of dependent students is $60,000 and </w:t>
      </w:r>
      <w:r>
        <w:t xml:space="preserve">$86,000 for parents of dependent students at private nonprofit institutions. </w:t>
      </w:r>
    </w:p>
    <w:p w:rsidR="00F840D2" w:rsidP="00F840D2" w:rsidRDefault="00F840D2" w14:paraId="64FEC89E" w14:textId="77777777">
      <w:pPr>
        <w:pStyle w:val="bulletround"/>
      </w:pPr>
      <w:r>
        <w:t xml:space="preserve">Twenty-seven percent of undergraduates at </w:t>
      </w:r>
      <w:r w:rsidR="00E84DB7">
        <w:t xml:space="preserve">proprietary </w:t>
      </w:r>
      <w:r>
        <w:t>institutions are Black</w:t>
      </w:r>
      <w:r w:rsidR="00D948CA">
        <w:t xml:space="preserve"> and 25 percent are Hispanic.  A</w:t>
      </w:r>
      <w:r>
        <w:t xml:space="preserve">t </w:t>
      </w:r>
      <w:r w:rsidR="00D948CA">
        <w:t xml:space="preserve">public institutions, 14 percent of undergraduates are Black and 25 percent are Hispanic.  At </w:t>
      </w:r>
      <w:r>
        <w:t>private nonprofit institutions</w:t>
      </w:r>
      <w:r w:rsidR="00D948CA">
        <w:t>, the rates are 14 percent Black and 21 percent Hispanic</w:t>
      </w:r>
      <w:r>
        <w:t>.</w:t>
      </w:r>
    </w:p>
    <w:p w:rsidR="00F169C3" w:rsidP="00F169C3" w:rsidRDefault="00F169C3" w14:paraId="1D6353CF" w14:textId="77777777">
      <w:pPr>
        <w:pStyle w:val="BodyText"/>
      </w:pPr>
      <w:r>
        <w:t xml:space="preserve">We need </w:t>
      </w:r>
      <w:r w:rsidRPr="00F169C3">
        <w:rPr>
          <w:b/>
        </w:rPr>
        <w:t>your</w:t>
      </w:r>
      <w:r>
        <w:t xml:space="preserve"> participation in NPSAS:20 to ensure that we have data on </w:t>
      </w:r>
      <w:r w:rsidR="006A1FDC">
        <w:t xml:space="preserve">your </w:t>
      </w:r>
      <w:r>
        <w:t>students’ financial aid needs and how well they are being met, especially in terms of federal student aid.</w:t>
      </w:r>
    </w:p>
    <w:p w:rsidRPr="00F169C3" w:rsidR="00F169C3" w:rsidP="00F169C3" w:rsidRDefault="00F169C3" w14:paraId="0692E0BA" w14:textId="77777777">
      <w:pPr>
        <w:pStyle w:val="BodyText"/>
        <w:rPr>
          <w:b/>
        </w:rPr>
      </w:pPr>
      <w:r w:rsidRPr="00F169C3">
        <w:rPr>
          <w:b/>
        </w:rPr>
        <w:t>Participants Receive a Data Feedback Report</w:t>
      </w:r>
    </w:p>
    <w:p w:rsidRPr="008C2C1D" w:rsidR="008C2C1D" w:rsidP="008C2C1D" w:rsidRDefault="00F169C3" w14:paraId="4BC3FFB5" w14:textId="77777777">
      <w:pPr>
        <w:pStyle w:val="bulletround"/>
        <w:numPr>
          <w:ilvl w:val="0"/>
          <w:numId w:val="0"/>
        </w:numPr>
        <w:ind w:left="360"/>
        <w:rPr>
          <w:szCs w:val="24"/>
        </w:rPr>
      </w:pPr>
      <w:bookmarkStart w:name="_Hlk4158780" w:id="91"/>
      <w:r>
        <w:t xml:space="preserve">After the data are collected </w:t>
      </w:r>
      <w:r w:rsidR="00F120C4">
        <w:t xml:space="preserve">and if enough institutions, including yours, have participated, </w:t>
      </w:r>
      <w:r>
        <w:t>we will provide a data feedback report compar</w:t>
      </w:r>
      <w:r w:rsidR="00967525">
        <w:t>ing</w:t>
      </w:r>
      <w:r>
        <w:t xml:space="preserve"> financial aid estimates at the </w:t>
      </w:r>
      <w:r w:rsidRPr="008C2C1D" w:rsidR="008C2C1D">
        <w:rPr>
          <w:szCs w:val="24"/>
        </w:rPr>
        <w:t>sector and national levels and, for undergraduates, at the state level.</w:t>
      </w:r>
    </w:p>
    <w:p w:rsidR="00F169C3" w:rsidP="009C19B7" w:rsidRDefault="00F169C3" w14:paraId="3935AF2D" w14:textId="1AB475C5">
      <w:pPr>
        <w:pStyle w:val="BodyText"/>
        <w:spacing w:before="0" w:after="0"/>
      </w:pPr>
    </w:p>
    <w:bookmarkEnd w:id="91"/>
    <w:p w:rsidR="009C19B7" w:rsidP="009C19B7" w:rsidRDefault="00F169C3" w14:paraId="7FFB3F7F" w14:textId="64BFD635">
      <w:pPr>
        <w:pStyle w:val="BodyText"/>
        <w:spacing w:before="0" w:after="0"/>
      </w:pPr>
      <w:r>
        <w:t>(Page 2 is the same as public institution flyer.)</w:t>
      </w:r>
      <w:r w:rsidR="009C19B7">
        <w:br w:type="page"/>
      </w:r>
    </w:p>
    <w:p w:rsidR="00F169C3" w:rsidP="00F169C3" w:rsidRDefault="00F169C3" w14:paraId="39C5BCDB" w14:textId="77777777">
      <w:pPr>
        <w:pStyle w:val="AppH3"/>
      </w:pPr>
      <w:bookmarkStart w:name="_Toc18677940" w:id="92"/>
      <w:bookmarkStart w:name="_Toc20746565" w:id="93"/>
      <w:r w:rsidRPr="00F169C3">
        <w:lastRenderedPageBreak/>
        <w:t>Request to State Organizations to Encourage Institution Participation</w:t>
      </w:r>
      <w:bookmarkEnd w:id="92"/>
      <w:bookmarkEnd w:id="93"/>
    </w:p>
    <w:p w:rsidRPr="0032427D" w:rsidR="0032427D" w:rsidP="0032427D" w:rsidRDefault="0032427D" w14:paraId="71EAF24D" w14:textId="77777777">
      <w:pPr>
        <w:rPr>
          <w:sz w:val="22"/>
          <w:szCs w:val="22"/>
        </w:rPr>
      </w:pPr>
      <w:r w:rsidRPr="0032427D">
        <w:rPr>
          <w:sz w:val="22"/>
          <w:szCs w:val="22"/>
        </w:rPr>
        <w:t>(Date)</w:t>
      </w:r>
    </w:p>
    <w:p w:rsidRPr="0032427D" w:rsidR="0032427D" w:rsidP="0032427D" w:rsidRDefault="0032427D" w14:paraId="5D5E5E85" w14:textId="77777777">
      <w:pPr>
        <w:ind w:left="4"/>
        <w:rPr>
          <w:sz w:val="22"/>
          <w:szCs w:val="22"/>
        </w:rPr>
      </w:pPr>
    </w:p>
    <w:p w:rsidRPr="0032427D" w:rsidR="0032427D" w:rsidP="0032427D" w:rsidRDefault="0032427D" w14:paraId="085CF98C" w14:textId="77777777">
      <w:pPr>
        <w:ind w:left="4"/>
        <w:rPr>
          <w:sz w:val="22"/>
          <w:szCs w:val="22"/>
        </w:rPr>
      </w:pPr>
      <w:r w:rsidRPr="0032427D">
        <w:rPr>
          <w:sz w:val="22"/>
          <w:szCs w:val="22"/>
        </w:rPr>
        <w:t>(Salutation) (FirstName) (LastName)</w:t>
      </w:r>
    </w:p>
    <w:p w:rsidRPr="0032427D" w:rsidR="0032427D" w:rsidP="0032427D" w:rsidRDefault="0032427D" w14:paraId="71DE328B" w14:textId="77777777">
      <w:pPr>
        <w:ind w:left="4"/>
        <w:rPr>
          <w:sz w:val="22"/>
          <w:szCs w:val="22"/>
        </w:rPr>
      </w:pPr>
      <w:r w:rsidRPr="0032427D">
        <w:rPr>
          <w:sz w:val="22"/>
          <w:szCs w:val="22"/>
        </w:rPr>
        <w:t>(Title)</w:t>
      </w:r>
    </w:p>
    <w:p w:rsidRPr="0032427D" w:rsidR="0032427D" w:rsidP="0032427D" w:rsidRDefault="0032427D" w14:paraId="7445F1A8" w14:textId="77777777">
      <w:pPr>
        <w:ind w:left="4"/>
        <w:rPr>
          <w:sz w:val="22"/>
          <w:szCs w:val="22"/>
        </w:rPr>
      </w:pPr>
      <w:r w:rsidRPr="0032427D">
        <w:rPr>
          <w:sz w:val="22"/>
          <w:szCs w:val="22"/>
        </w:rPr>
        <w:t>(Organization)</w:t>
      </w:r>
    </w:p>
    <w:p w:rsidRPr="0032427D" w:rsidR="0032427D" w:rsidP="0032427D" w:rsidRDefault="0032427D" w14:paraId="3A54C147" w14:textId="77777777">
      <w:pPr>
        <w:ind w:left="4"/>
        <w:rPr>
          <w:sz w:val="22"/>
          <w:szCs w:val="22"/>
        </w:rPr>
      </w:pPr>
      <w:r w:rsidRPr="0032427D">
        <w:rPr>
          <w:sz w:val="22"/>
          <w:szCs w:val="22"/>
        </w:rPr>
        <w:t>(Address)</w:t>
      </w:r>
    </w:p>
    <w:p w:rsidRPr="0032427D" w:rsidR="0032427D" w:rsidP="0032427D" w:rsidRDefault="0032427D" w14:paraId="60879563" w14:textId="77777777">
      <w:pPr>
        <w:ind w:left="4"/>
        <w:rPr>
          <w:sz w:val="22"/>
          <w:szCs w:val="22"/>
        </w:rPr>
      </w:pPr>
      <w:r w:rsidRPr="0032427D">
        <w:rPr>
          <w:sz w:val="22"/>
          <w:szCs w:val="22"/>
        </w:rPr>
        <w:t>(City), (State)  (Zip)</w:t>
      </w:r>
    </w:p>
    <w:p w:rsidRPr="0032427D" w:rsidR="0032427D" w:rsidP="0032427D" w:rsidRDefault="0032427D" w14:paraId="4C7AD393" w14:textId="77777777">
      <w:pPr>
        <w:spacing w:before="120" w:after="120"/>
        <w:ind w:left="4"/>
        <w:rPr>
          <w:sz w:val="22"/>
          <w:szCs w:val="22"/>
        </w:rPr>
      </w:pPr>
      <w:r w:rsidRPr="0032427D">
        <w:rPr>
          <w:sz w:val="22"/>
          <w:szCs w:val="22"/>
        </w:rPr>
        <w:t>Dear (Salutation) (LastName):</w:t>
      </w:r>
    </w:p>
    <w:p w:rsidRPr="0032427D" w:rsidR="0032427D" w:rsidP="0032427D" w:rsidRDefault="0032427D" w14:paraId="1F139BBA" w14:textId="55523F2E">
      <w:pPr>
        <w:spacing w:before="120" w:after="120"/>
        <w:rPr>
          <w:sz w:val="22"/>
          <w:szCs w:val="22"/>
        </w:rPr>
      </w:pPr>
      <w:r w:rsidRPr="0032427D">
        <w:rPr>
          <w:sz w:val="22"/>
          <w:szCs w:val="22"/>
        </w:rPr>
        <w:t xml:space="preserve">The </w:t>
      </w:r>
      <w:r w:rsidR="00842475">
        <w:rPr>
          <w:sz w:val="22"/>
          <w:szCs w:val="22"/>
        </w:rPr>
        <w:t>National Center for Education Statistics (NCES)</w:t>
      </w:r>
      <w:r w:rsidRPr="0032427D">
        <w:rPr>
          <w:sz w:val="22"/>
          <w:szCs w:val="22"/>
        </w:rPr>
        <w:t xml:space="preserve"> within the U.S. Department of Education is pleased to announce that the 2019-20 National Postsecondary Student Aid Study (NPSAS:20) is currently in progress in institutions across all 50 States, Puerto Rico, and the District of Columbia. NPSAS:20 is designed to provide national-level estimates on student financial aid, and now will be able to provide state-level estimates for undergraduates as well. State policymakers will have access to information on how state financial aid interacts with federal aid programs, be able to disaggregate types of state financial aid by student characteristics, and be able to benchmark measures such as merit- and need-based aid recipients against other similar states. In order for NPSAS:20 to be a success, we need your help!</w:t>
      </w:r>
    </w:p>
    <w:p w:rsidRPr="0032427D" w:rsidR="0032427D" w:rsidP="0032427D" w:rsidRDefault="0032427D" w14:paraId="4E49E292" w14:textId="77777777">
      <w:pPr>
        <w:spacing w:before="120" w:after="120"/>
        <w:rPr>
          <w:sz w:val="22"/>
          <w:szCs w:val="22"/>
        </w:rPr>
      </w:pPr>
      <w:r w:rsidRPr="0032427D">
        <w:rPr>
          <w:sz w:val="22"/>
          <w:szCs w:val="22"/>
        </w:rPr>
        <w:t>As you know, for NPSAS:20 to produce these valuable state-level financial aid data for undergraduates in [fill State]/the [fill sector] in [fill state], your student sample must be representative.  However, the current participation rate for your institutions [is / may] not [be] sufficient to yield a representative sample for [fill state/the [fill sector] in [fill state].  For that reason, I am writing to ask that you reach out to encourage institution participation. [For State Coordinating bodies or entities for which it is permissible to disclose the sampled institutions and contacts:  Please e-mail [E-MAIL ADDRESS] if you would like information on which institutions have not yet responded.]</w:t>
      </w:r>
    </w:p>
    <w:p w:rsidRPr="00D64D02" w:rsidR="00F169C3" w:rsidP="0032427D" w:rsidRDefault="0032427D" w14:paraId="0385D721" w14:textId="77777777">
      <w:pPr>
        <w:pStyle w:val="BodyText"/>
        <w:rPr>
          <w:sz w:val="22"/>
          <w:szCs w:val="22"/>
        </w:rPr>
      </w:pPr>
      <w:r w:rsidRPr="0032427D">
        <w:rPr>
          <w:sz w:val="22"/>
          <w:szCs w:val="22"/>
        </w:rPr>
        <w:t xml:space="preserve">If you have any questions about the study, please contact Jennifer Wine, Ph.D., Director, NPSAS:20, at XXXX or via e-mail at [E-MAIL ADDRESS]. If you have any comments or general feedback that you would like to provide to NCES about this data collection, please contact Tracy Hunt-White, Ph.D., Project Officer, NPSAS:20, at XXXX (e-mail address: </w:t>
      </w:r>
      <w:hyperlink w:history="1" r:id="rId84">
        <w:r w:rsidRPr="0032427D">
          <w:rPr>
            <w:rStyle w:val="Hyperlink"/>
            <w:sz w:val="22"/>
            <w:szCs w:val="22"/>
          </w:rPr>
          <w:t>xxxx@ed.gov</w:t>
        </w:r>
      </w:hyperlink>
      <w:r w:rsidRPr="0032427D">
        <w:rPr>
          <w:sz w:val="22"/>
          <w:szCs w:val="22"/>
        </w:rPr>
        <w:t>).</w:t>
      </w:r>
      <w:r w:rsidRPr="00D64D02" w:rsidR="00F169C3">
        <w:rPr>
          <w:sz w:val="22"/>
          <w:szCs w:val="22"/>
        </w:rPr>
        <w:t>Thank you in advance for encouraging participation in this important study.</w:t>
      </w:r>
    </w:p>
    <w:p w:rsidRPr="00D64D02" w:rsidR="00F169C3" w:rsidP="00F169C3" w:rsidRDefault="00F169C3" w14:paraId="409AC988" w14:textId="77777777">
      <w:pPr>
        <w:pStyle w:val="BodyText"/>
        <w:rPr>
          <w:sz w:val="22"/>
          <w:szCs w:val="22"/>
        </w:rPr>
      </w:pPr>
      <w:r w:rsidRPr="00D64D02">
        <w:rPr>
          <w:sz w:val="22"/>
          <w:szCs w:val="22"/>
        </w:rPr>
        <w:t>Sincerely,</w:t>
      </w:r>
    </w:p>
    <w:p w:rsidRPr="00D64D02" w:rsidR="00F169C3" w:rsidP="00F169C3" w:rsidRDefault="00F169C3" w14:paraId="0D323742" w14:textId="77777777">
      <w:pPr>
        <w:pStyle w:val="BodyText"/>
        <w:rPr>
          <w:sz w:val="22"/>
          <w:szCs w:val="22"/>
        </w:rPr>
      </w:pPr>
      <w:r w:rsidRPr="00D64D02">
        <w:rPr>
          <w:sz w:val="22"/>
          <w:szCs w:val="22"/>
        </w:rPr>
        <w:t>(electronic signature)</w:t>
      </w:r>
    </w:p>
    <w:p w:rsidRPr="00D64D02" w:rsidR="00F169C3" w:rsidP="00F169C3" w:rsidRDefault="00F169C3" w14:paraId="5A7E9214" w14:textId="77777777">
      <w:pPr>
        <w:pStyle w:val="BodyTextnospace"/>
        <w:rPr>
          <w:sz w:val="22"/>
          <w:szCs w:val="22"/>
        </w:rPr>
      </w:pPr>
      <w:r w:rsidRPr="00D64D02">
        <w:rPr>
          <w:sz w:val="22"/>
          <w:szCs w:val="22"/>
        </w:rPr>
        <w:t>NCES staffperson name</w:t>
      </w:r>
    </w:p>
    <w:p w:rsidRPr="00D64D02" w:rsidR="00F169C3" w:rsidP="00F169C3" w:rsidRDefault="00F169C3" w14:paraId="44B6DE76" w14:textId="77777777">
      <w:pPr>
        <w:pStyle w:val="BodyTextnospace"/>
        <w:rPr>
          <w:sz w:val="22"/>
          <w:szCs w:val="22"/>
        </w:rPr>
      </w:pPr>
      <w:r w:rsidRPr="00D64D02">
        <w:rPr>
          <w:sz w:val="22"/>
          <w:szCs w:val="22"/>
        </w:rPr>
        <w:t>NCES staffperson title</w:t>
      </w:r>
    </w:p>
    <w:p w:rsidRPr="00D64D02" w:rsidR="00E029B0" w:rsidP="00E029B0" w:rsidRDefault="00842475" w14:paraId="36811C80" w14:textId="15B27A3E">
      <w:pPr>
        <w:pStyle w:val="BodyTextnospace"/>
        <w:rPr>
          <w:sz w:val="22"/>
          <w:szCs w:val="22"/>
        </w:rPr>
      </w:pPr>
      <w:r>
        <w:rPr>
          <w:sz w:val="22"/>
          <w:szCs w:val="22"/>
        </w:rPr>
        <w:t>National Center for Education Statistics (NCES)</w:t>
      </w:r>
    </w:p>
    <w:p w:rsidRPr="00D64D02" w:rsidR="00E029B0" w:rsidP="00E029B0" w:rsidRDefault="00E029B0" w14:paraId="122F26DB" w14:textId="77777777">
      <w:pPr>
        <w:pStyle w:val="BodyTextnospace"/>
        <w:rPr>
          <w:sz w:val="22"/>
          <w:szCs w:val="22"/>
        </w:rPr>
      </w:pPr>
      <w:r w:rsidRPr="00D64D02">
        <w:rPr>
          <w:sz w:val="22"/>
          <w:szCs w:val="22"/>
        </w:rPr>
        <w:t>Institute of Education Sciences</w:t>
      </w:r>
    </w:p>
    <w:p w:rsidRPr="00D64D02" w:rsidR="00E029B0" w:rsidP="00E029B0" w:rsidRDefault="00E029B0" w14:paraId="35F2568F" w14:textId="77777777">
      <w:pPr>
        <w:pStyle w:val="BodyTextnospace"/>
        <w:rPr>
          <w:sz w:val="22"/>
          <w:szCs w:val="22"/>
        </w:rPr>
      </w:pPr>
      <w:r w:rsidRPr="00D64D02">
        <w:rPr>
          <w:sz w:val="22"/>
          <w:szCs w:val="22"/>
        </w:rPr>
        <w:t>U.S. Department of Education</w:t>
      </w:r>
    </w:p>
    <w:p w:rsidRPr="00D64D02" w:rsidR="00F169C3" w:rsidP="00F169C3" w:rsidRDefault="00F169C3" w14:paraId="2CEF6BDD" w14:textId="77777777">
      <w:pPr>
        <w:pStyle w:val="BodyText"/>
        <w:rPr>
          <w:sz w:val="22"/>
          <w:szCs w:val="22"/>
        </w:rPr>
      </w:pPr>
      <w:r w:rsidRPr="00D64D02">
        <w:rPr>
          <w:sz w:val="22"/>
          <w:szCs w:val="22"/>
        </w:rPr>
        <w:t>Enclosures</w:t>
      </w:r>
    </w:p>
    <w:p w:rsidR="003C3886" w:rsidP="00F169C3" w:rsidRDefault="003C3886" w14:paraId="7809D4CC" w14:textId="77777777">
      <w:pPr>
        <w:pStyle w:val="BodyText"/>
        <w:rPr>
          <w:sz w:val="22"/>
          <w:szCs w:val="22"/>
        </w:rPr>
      </w:pPr>
    </w:p>
    <w:p w:rsidRPr="00D64D02" w:rsidR="00F169C3" w:rsidP="00F169C3" w:rsidRDefault="00F169C3" w14:paraId="2C359C4F" w14:textId="77777777">
      <w:pPr>
        <w:pStyle w:val="BodyText"/>
        <w:rPr>
          <w:sz w:val="22"/>
          <w:szCs w:val="22"/>
        </w:rPr>
      </w:pPr>
      <w:r w:rsidRPr="00D64D02">
        <w:rPr>
          <w:sz w:val="22"/>
          <w:szCs w:val="22"/>
        </w:rPr>
        <w:t>[the words “your State” will be replaced with “Puerto Rico” or “the District of Columbia” as appropriate]</w:t>
      </w:r>
    </w:p>
    <w:p w:rsidRPr="00DA577F" w:rsidR="00D9136F" w:rsidP="00D9136F" w:rsidRDefault="00D9136F" w14:paraId="1FBA4277" w14:textId="77777777">
      <w:pPr>
        <w:jc w:val="center"/>
        <w:rPr>
          <w:szCs w:val="24"/>
        </w:rPr>
      </w:pPr>
    </w:p>
    <w:p w:rsidR="00D9136F" w:rsidP="00D9136F" w:rsidRDefault="00D9136F" w14:paraId="479498CF" w14:textId="77777777">
      <w:pPr>
        <w:ind w:left="235"/>
        <w:rPr>
          <w:sz w:val="20"/>
        </w:rPr>
      </w:pPr>
    </w:p>
    <w:p w:rsidR="0001490D" w:rsidRDefault="0001490D" w14:paraId="5BA170BC" w14:textId="77777777">
      <w:pPr>
        <w:rPr>
          <w:sz w:val="20"/>
        </w:rPr>
      </w:pPr>
      <w:r>
        <w:rPr>
          <w:b/>
          <w:bCs/>
          <w:iCs/>
          <w:sz w:val="20"/>
        </w:rPr>
        <w:br w:type="page"/>
      </w:r>
    </w:p>
    <w:p w:rsidR="00983772" w:rsidP="00983772" w:rsidRDefault="00983772" w14:paraId="06876DDF" w14:textId="5E937FFA">
      <w:pPr>
        <w:pStyle w:val="AppH2"/>
      </w:pPr>
      <w:bookmarkStart w:name="_Toc18677941" w:id="94"/>
      <w:bookmarkStart w:name="_Toc20746566" w:id="95"/>
      <w:r>
        <w:lastRenderedPageBreak/>
        <w:t>NPSAS Study Timeline Graphic</w:t>
      </w:r>
      <w:bookmarkEnd w:id="94"/>
      <w:bookmarkEnd w:id="95"/>
    </w:p>
    <w:p w:rsidR="00B64F83" w:rsidP="00983772" w:rsidRDefault="00B64F83" w14:paraId="148EA5E2" w14:textId="77777777">
      <w:pPr>
        <w:pStyle w:val="BodyText"/>
      </w:pPr>
    </w:p>
    <w:tbl>
      <w:tblPr>
        <w:tblStyle w:val="TableGrid"/>
        <w:tblW w:w="0" w:type="auto"/>
        <w:tblLook w:val="04A0" w:firstRow="1" w:lastRow="0" w:firstColumn="1" w:lastColumn="0" w:noHBand="0" w:noVBand="1"/>
      </w:tblPr>
      <w:tblGrid>
        <w:gridCol w:w="10224"/>
      </w:tblGrid>
      <w:tr w:rsidR="00B64F83" w:rsidTr="00B64F83" w14:paraId="2525B31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B64F83" w:rsidR="00B64F83" w:rsidP="00B64F83" w:rsidRDefault="00B64F83" w14:paraId="3F7E8679" w14:textId="77777777">
            <w:pPr>
              <w:pStyle w:val="BodyText"/>
              <w:rPr>
                <w:i/>
              </w:rPr>
            </w:pPr>
            <w:r w:rsidRPr="00B64F83">
              <w:rPr>
                <w:i/>
              </w:rPr>
              <w:t>The timeline graphics below will be used throughout the contact materials, PDP website text, instructions, and materials included in this appendix. “[Timeline graphic]” is used throughout the materials to indicate where the images will be inserted.</w:t>
            </w:r>
          </w:p>
          <w:p w:rsidRPr="00B64F83" w:rsidR="00B64F83" w:rsidP="00B64F83" w:rsidRDefault="00B64F83" w14:paraId="73F9B2B6" w14:textId="77777777">
            <w:pPr>
              <w:pStyle w:val="BodyText"/>
              <w:rPr>
                <w:i/>
              </w:rPr>
            </w:pPr>
            <w:r w:rsidRPr="00B64F83">
              <w:rPr>
                <w:i/>
              </w:rPr>
              <w:t>The graphic will be updated throughout collection based on (1) the intended audience for the materials (Chief Administrator or Campus Coordinator), (2) the institutions’ current step in the NPSAS:20 data collection process, and (3) whether the institution is selected for the fall 2019 enrollment list collection.</w:t>
            </w:r>
          </w:p>
          <w:p w:rsidRPr="00B64F83" w:rsidR="00B64F83" w:rsidP="00983772" w:rsidRDefault="00B64F83" w14:paraId="4D49D964" w14:textId="77777777">
            <w:pPr>
              <w:pStyle w:val="BodyText"/>
              <w:rPr>
                <w:i/>
              </w:rPr>
            </w:pPr>
            <w:r w:rsidRPr="00B64F83">
              <w:rPr>
                <w:i/>
              </w:rPr>
              <w:t>The three examples below illustrate how the timelines will appear and how they will be updated throughout NPSAS:20 data collection.</w:t>
            </w:r>
          </w:p>
        </w:tc>
      </w:tr>
    </w:tbl>
    <w:p w:rsidR="00B64F83" w:rsidP="00983772" w:rsidRDefault="00B64F83" w14:paraId="32551496" w14:textId="77777777">
      <w:pPr>
        <w:pStyle w:val="BodyText"/>
      </w:pPr>
    </w:p>
    <w:p w:rsidR="003407BE" w:rsidP="00983772" w:rsidRDefault="00983772" w14:paraId="0503890D" w14:textId="77777777">
      <w:pPr>
        <w:pStyle w:val="BodyText"/>
      </w:pPr>
      <w:r w:rsidRPr="00983772">
        <w:rPr>
          <w:b/>
        </w:rPr>
        <w:t>Example A:</w:t>
      </w:r>
      <w:r>
        <w:t xml:space="preserve"> Initial timeline send to Campus Coordinators, for institutions participating in the fall 2019 enrollment list collection.</w:t>
      </w:r>
    </w:p>
    <w:p w:rsidR="00983772" w:rsidP="00983772" w:rsidRDefault="006D326A" w14:paraId="73AD60EE" w14:textId="77777777">
      <w:pPr>
        <w:pStyle w:val="BodyText"/>
      </w:pPr>
      <w:r w:rsidRPr="006D326A">
        <w:rPr>
          <w:noProof/>
        </w:rPr>
        <w:drawing>
          <wp:inline distT="0" distB="0" distL="0" distR="0" wp14:anchorId="20A408F3" wp14:editId="4FF80707">
            <wp:extent cx="5153025" cy="14886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72018" cy="1494139"/>
                    </a:xfrm>
                    <a:prstGeom prst="rect">
                      <a:avLst/>
                    </a:prstGeom>
                  </pic:spPr>
                </pic:pic>
              </a:graphicData>
            </a:graphic>
          </wp:inline>
        </w:drawing>
      </w:r>
    </w:p>
    <w:p w:rsidR="00983772" w:rsidP="00983772" w:rsidRDefault="00983772" w14:paraId="5D6C86EA" w14:textId="77777777">
      <w:pPr>
        <w:pStyle w:val="BodyText"/>
      </w:pPr>
      <w:r w:rsidRPr="00983772">
        <w:rPr>
          <w:b/>
        </w:rPr>
        <w:t>Example B:</w:t>
      </w:r>
      <w:r w:rsidRPr="00983772">
        <w:t xml:space="preserve"> Initial timeline send to Campus Coordinators, for institutions selected for the spring 2020 enrollment list collection only (not the fall 2019 list collection).</w:t>
      </w:r>
    </w:p>
    <w:p w:rsidR="00983772" w:rsidP="00983772" w:rsidRDefault="006D326A" w14:paraId="2780B3F9" w14:textId="77777777">
      <w:pPr>
        <w:pStyle w:val="BodyText"/>
      </w:pPr>
      <w:r w:rsidRPr="006D326A">
        <w:rPr>
          <w:noProof/>
        </w:rPr>
        <w:drawing>
          <wp:inline distT="0" distB="0" distL="0" distR="0" wp14:anchorId="79326C95" wp14:editId="1E7C968D">
            <wp:extent cx="4039164" cy="157184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39164" cy="1571844"/>
                    </a:xfrm>
                    <a:prstGeom prst="rect">
                      <a:avLst/>
                    </a:prstGeom>
                  </pic:spPr>
                </pic:pic>
              </a:graphicData>
            </a:graphic>
          </wp:inline>
        </w:drawing>
      </w:r>
    </w:p>
    <w:p w:rsidR="00983772" w:rsidP="00983772" w:rsidRDefault="00983772" w14:paraId="0F851FB1" w14:textId="77777777">
      <w:pPr>
        <w:pStyle w:val="BodyText"/>
      </w:pPr>
      <w:r w:rsidRPr="00983772">
        <w:rPr>
          <w:b/>
        </w:rPr>
        <w:t>Example C:</w:t>
      </w:r>
      <w:r w:rsidRPr="00983772">
        <w:t xml:space="preserve"> Timeline sent to Campus Coordinators with the enrollment list request materials, after the initial steps have been completed.</w:t>
      </w:r>
    </w:p>
    <w:p w:rsidR="00983772" w:rsidP="00983772" w:rsidRDefault="006D326A" w14:paraId="011D80AD" w14:textId="77777777">
      <w:pPr>
        <w:pStyle w:val="BodyText"/>
      </w:pPr>
      <w:r w:rsidRPr="006D326A">
        <w:rPr>
          <w:noProof/>
        </w:rPr>
        <w:drawing>
          <wp:inline distT="0" distB="0" distL="0" distR="0" wp14:anchorId="2CA873F8" wp14:editId="5575B547">
            <wp:extent cx="4058216" cy="159089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58216" cy="1590897"/>
                    </a:xfrm>
                    <a:prstGeom prst="rect">
                      <a:avLst/>
                    </a:prstGeom>
                  </pic:spPr>
                </pic:pic>
              </a:graphicData>
            </a:graphic>
          </wp:inline>
        </w:drawing>
      </w:r>
    </w:p>
    <w:p w:rsidR="001D2E55" w:rsidRDefault="001D2E55" w14:paraId="63DE293D" w14:textId="77777777">
      <w:pPr>
        <w:rPr>
          <w:rFonts w:ascii="Arial" w:hAnsi="Arial" w:cs="Arial"/>
          <w:b/>
          <w:bCs/>
          <w:iCs/>
          <w:sz w:val="28"/>
          <w:szCs w:val="28"/>
        </w:rPr>
      </w:pPr>
      <w:r>
        <w:br w:type="page"/>
      </w:r>
    </w:p>
    <w:p w:rsidR="00FB26C4" w:rsidP="00FB26C4" w:rsidRDefault="00FB26C4" w14:paraId="244ACF97" w14:textId="77777777">
      <w:pPr>
        <w:pStyle w:val="AppH2"/>
      </w:pPr>
      <w:bookmarkStart w:name="_Toc5630046" w:id="96"/>
      <w:bookmarkStart w:name="_Toc18677942" w:id="97"/>
      <w:bookmarkStart w:name="_Toc20746567" w:id="98"/>
      <w:r>
        <w:lastRenderedPageBreak/>
        <w:t>Spanish Mailing</w:t>
      </w:r>
      <w:bookmarkEnd w:id="96"/>
      <w:r>
        <w:t xml:space="preserve"> Materials</w:t>
      </w:r>
      <w:bookmarkEnd w:id="97"/>
      <w:bookmarkEnd w:id="98"/>
    </w:p>
    <w:tbl>
      <w:tblPr>
        <w:tblStyle w:val="TableGrid"/>
        <w:tblW w:w="0" w:type="auto"/>
        <w:tblLook w:val="04A0" w:firstRow="1" w:lastRow="0" w:firstColumn="1" w:lastColumn="0" w:noHBand="0" w:noVBand="1"/>
      </w:tblPr>
      <w:tblGrid>
        <w:gridCol w:w="10224"/>
      </w:tblGrid>
      <w:tr w:rsidR="00FB26C4" w:rsidTr="00656A57" w14:paraId="619A46A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hideMark/>
          </w:tcPr>
          <w:p w:rsidRPr="00D34D48" w:rsidR="00FB26C4" w:rsidP="00656A57" w:rsidRDefault="00FB26C4" w14:paraId="650A9245" w14:textId="77777777">
            <w:pPr>
              <w:pStyle w:val="BodyText"/>
              <w:rPr>
                <w:szCs w:val="24"/>
              </w:rPr>
            </w:pPr>
            <w:bookmarkStart w:name="_Hlk18675872" w:id="99"/>
            <w:r>
              <w:rPr>
                <w:i/>
              </w:rPr>
              <w:t>Each of the letters included earlier in this appendix as well as the study brochure, the Quick Guide to NPSAS:20, and the timeline graphics have been translated into Spanish for institutions in Puerto Rico. The Spanish materials are included below.</w:t>
            </w:r>
          </w:p>
        </w:tc>
      </w:tr>
      <w:bookmarkEnd w:id="99"/>
    </w:tbl>
    <w:p w:rsidR="00FB26C4" w:rsidP="00FB26C4" w:rsidRDefault="00FB26C4" w14:paraId="315D99C0" w14:textId="77777777"/>
    <w:p w:rsidR="0062658F" w:rsidP="0062658F" w:rsidRDefault="0062658F" w14:paraId="62BA6FFA" w14:textId="4915E3BB">
      <w:r>
        <w:t>For the sake of space, text stating OMB authorization and the control number has not been included in each letter and e-mail</w:t>
      </w:r>
      <w:r w:rsidR="001E524B">
        <w:t xml:space="preserve"> in this document</w:t>
      </w:r>
      <w:r>
        <w:t>.  However, unless otherwise indicated, all letters will include the following text:</w:t>
      </w:r>
    </w:p>
    <w:p w:rsidR="0062658F" w:rsidP="0062658F" w:rsidRDefault="0062658F" w14:paraId="4886F66C" w14:textId="1E3E9A84">
      <w:r>
        <w:t xml:space="preserve">  </w:t>
      </w:r>
    </w:p>
    <w:p w:rsidRPr="00731E32" w:rsidR="0062658F" w:rsidP="00731E32" w:rsidRDefault="0062658F" w14:paraId="60F0FA53" w14:textId="0CDA7C29">
      <w:pPr>
        <w:pStyle w:val="BodyText-noindent"/>
        <w:rPr>
          <w:rFonts w:ascii="Garamond" w:hAnsi="Garamond"/>
          <w:sz w:val="18"/>
          <w:szCs w:val="18"/>
          <w:lang w:val="es-MX"/>
        </w:rPr>
      </w:pPr>
      <w:bookmarkStart w:name="_Hlk20746738" w:id="100"/>
      <w:r w:rsidRPr="00731E32">
        <w:rPr>
          <w:rFonts w:ascii="Garamond" w:hAnsi="Garamond"/>
          <w:spacing w:val="-4"/>
          <w:sz w:val="18"/>
          <w:szCs w:val="18"/>
          <w:lang w:val="es-MX"/>
        </w:rPr>
        <w:t xml:space="preserve">NCES está autorizado a hacer el </w:t>
      </w:r>
      <w:r w:rsidRPr="00731E32">
        <w:rPr>
          <w:rFonts w:ascii="Garamond" w:hAnsi="Garamond"/>
          <w:sz w:val="18"/>
          <w:szCs w:val="18"/>
          <w:lang w:val="es-PR"/>
        </w:rPr>
        <w:t xml:space="preserve">Estudio Nacional de Ayuda Económica a Estudiantes de Postsecundaria de 2019-20 (NPSAS:20) </w:t>
      </w:r>
      <w:r w:rsidRPr="00731E32">
        <w:rPr>
          <w:rFonts w:ascii="Garamond" w:hAnsi="Garamond"/>
          <w:spacing w:val="-4"/>
          <w:sz w:val="18"/>
          <w:szCs w:val="18"/>
          <w:lang w:val="es-MX"/>
        </w:rPr>
        <w:t xml:space="preserve">por el Acta de Reforma de las Ciencias de la Educación de 2002 (ESRA 2002, 20 U.S.C. § 9543) y </w:t>
      </w:r>
      <w:r w:rsidRPr="00731E32">
        <w:rPr>
          <w:rFonts w:ascii="Garamond" w:hAnsi="Garamond"/>
          <w:sz w:val="18"/>
          <w:szCs w:val="18"/>
          <w:lang w:val="es-ES"/>
        </w:rPr>
        <w:t xml:space="preserve">el Acta de Oportunidad para Educación Superior de 2008 (HEOA 2008, 20 U.S.C. §1015). </w:t>
      </w:r>
      <w:r w:rsidRPr="00731E32">
        <w:rPr>
          <w:rFonts w:ascii="Garamond" w:hAnsi="Garamond"/>
          <w:spacing w:val="-4"/>
          <w:sz w:val="18"/>
          <w:szCs w:val="18"/>
          <w:lang w:val="es-MX"/>
        </w:rPr>
        <w:t>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w:t>
      </w:r>
    </w:p>
    <w:p w:rsidRPr="00731E32" w:rsidR="0062658F" w:rsidP="00731E32" w:rsidRDefault="0062658F" w14:paraId="7EBEA116" w14:textId="4EADB138">
      <w:pPr>
        <w:pStyle w:val="BodyText-noindent"/>
        <w:rPr>
          <w:rFonts w:ascii="Garamond" w:hAnsi="Garamond"/>
          <w:spacing w:val="-4"/>
          <w:sz w:val="18"/>
          <w:szCs w:val="18"/>
          <w:lang w:val="es-MX"/>
        </w:rPr>
      </w:pPr>
      <w:r w:rsidRPr="00731E32">
        <w:rPr>
          <w:rFonts w:ascii="Garamond" w:hAnsi="Garamond"/>
          <w:sz w:val="18"/>
          <w:szCs w:val="18"/>
          <w:lang w:val="es-MX"/>
        </w:rPr>
        <w:t>La Ley de Derechos Educativos y Privacidad Familiar de 1974</w:t>
      </w:r>
      <w:r w:rsidRPr="00731E32">
        <w:rPr>
          <w:rFonts w:ascii="Garamond" w:hAnsi="Garamond"/>
          <w:spacing w:val="-4"/>
          <w:sz w:val="18"/>
          <w:szCs w:val="18"/>
          <w:lang w:val="es-MX"/>
        </w:rPr>
        <w:t xml:space="preserve"> (FERPA, 20 U.S.C. §1232g) permite la entrega de récords institucionales al Secretario de Educación o su agente sin consentimiento previo de los miembros de la encuesta (34 CFR§§ 99.31 (a)(3)(iii) y 99.35).</w:t>
      </w:r>
    </w:p>
    <w:p w:rsidRPr="00731E32" w:rsidR="0062658F" w:rsidP="00731E32" w:rsidRDefault="0062658F" w14:paraId="7C82AE27" w14:textId="27069795">
      <w:pPr>
        <w:pStyle w:val="BodyText-noindent"/>
        <w:rPr>
          <w:rFonts w:ascii="Garamond" w:hAnsi="Garamond"/>
          <w:sz w:val="18"/>
          <w:szCs w:val="18"/>
          <w:lang w:val="es-ES"/>
        </w:rPr>
      </w:pPr>
      <w:r w:rsidRPr="00731E32">
        <w:rPr>
          <w:rFonts w:ascii="Garamond" w:hAnsi="Garamond"/>
          <w:spacing w:val="-4"/>
          <w:sz w:val="18"/>
          <w:szCs w:val="18"/>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1850-0666. Se calcula que el tiempo necesario para completar este pedido de información es en promedio la cantidad de minutos aproximadamente por participante que se menciona abajo, incluyendo el tiempo que lleva revisar las instrucciones, buscar fuentes de datos existentes,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731E32">
        <w:rPr>
          <w:rFonts w:ascii="Garamond" w:hAnsi="Garamond"/>
          <w:sz w:val="18"/>
          <w:szCs w:val="18"/>
          <w:lang w:val="es-MX"/>
        </w:rPr>
        <w:t>a:</w:t>
      </w:r>
      <w:r w:rsidRPr="00731E32">
        <w:rPr>
          <w:rFonts w:ascii="Garamond" w:hAnsi="Garamond"/>
          <w:sz w:val="18"/>
          <w:szCs w:val="18"/>
          <w:lang w:val="es-ES"/>
        </w:rPr>
        <w:t xml:space="preserve"> Postsecondary Data Portal studies, National Center for Education Statistics, PCP, 550 12th St., SW, Room 4007, Washington, DC 20202.</w:t>
      </w:r>
    </w:p>
    <w:p w:rsidRPr="0062658F" w:rsidR="0062658F" w:rsidP="0062658F" w:rsidRDefault="0062658F" w14:paraId="3C6014E4" w14:textId="77777777">
      <w:pPr>
        <w:spacing w:after="60"/>
        <w:rPr>
          <w:rFonts w:cstheme="majorBidi"/>
          <w:sz w:val="18"/>
          <w:szCs w:val="18"/>
          <w:lang w:val="es-MX"/>
        </w:rPr>
      </w:pPr>
    </w:p>
    <w:p w:rsidRPr="0062658F" w:rsidR="0062658F" w:rsidP="000952EC" w:rsidRDefault="000952EC" w14:paraId="4D0E3915" w14:textId="07FCD56B">
      <w:pPr>
        <w:rPr>
          <w:rFonts w:cstheme="majorBidi"/>
          <w:sz w:val="18"/>
          <w:szCs w:val="18"/>
        </w:rPr>
      </w:pPr>
      <w:r>
        <w:rPr>
          <w:rFonts w:cstheme="majorBidi"/>
          <w:spacing w:val="-4"/>
          <w:sz w:val="18"/>
          <w:szCs w:val="18"/>
          <w:lang w:val="es-MX"/>
        </w:rPr>
        <w:t>N</w:t>
      </w:r>
      <w:r w:rsidRPr="0062658F" w:rsidR="0062658F">
        <w:rPr>
          <w:rFonts w:cstheme="majorBidi"/>
          <w:spacing w:val="-4"/>
          <w:sz w:val="18"/>
          <w:szCs w:val="18"/>
          <w:lang w:val="es-MX"/>
        </w:rPr>
        <w:t>úmero de control de OMB</w:t>
      </w:r>
      <w:r w:rsidRPr="0062658F" w:rsidR="0062658F">
        <w:rPr>
          <w:rFonts w:cstheme="majorBidi"/>
          <w:sz w:val="18"/>
          <w:szCs w:val="18"/>
        </w:rPr>
        <w:t xml:space="preserve"> para NPSAS:20: 1850-0666 </w:t>
      </w:r>
    </w:p>
    <w:p w:rsidRPr="0062658F" w:rsidR="0062658F" w:rsidP="000952EC" w:rsidRDefault="000952EC" w14:paraId="35B0B4B2" w14:textId="2B2DBB9A">
      <w:pPr>
        <w:rPr>
          <w:rFonts w:cstheme="majorBidi"/>
          <w:sz w:val="18"/>
          <w:szCs w:val="18"/>
        </w:rPr>
      </w:pPr>
      <w:r w:rsidRPr="000952EC">
        <w:rPr>
          <w:rFonts w:cstheme="majorBidi"/>
          <w:spacing w:val="-4"/>
          <w:sz w:val="18"/>
          <w:szCs w:val="18"/>
          <w:lang w:val="es-MX"/>
        </w:rPr>
        <w:t>Fecha de Vencimiento</w:t>
      </w:r>
      <w:r w:rsidRPr="0062658F" w:rsidR="0062658F">
        <w:rPr>
          <w:rFonts w:cstheme="majorBidi"/>
          <w:spacing w:val="-4"/>
          <w:sz w:val="18"/>
          <w:szCs w:val="18"/>
          <w:lang w:val="es-MX"/>
        </w:rPr>
        <w:t xml:space="preserve">: </w:t>
      </w:r>
      <w:r w:rsidRPr="0062658F" w:rsidR="0062658F">
        <w:rPr>
          <w:rFonts w:cstheme="majorBidi"/>
          <w:sz w:val="18"/>
          <w:szCs w:val="18"/>
        </w:rPr>
        <w:t>xx/xx/xxxx</w:t>
      </w:r>
    </w:p>
    <w:p w:rsidR="000952EC" w:rsidP="000952EC" w:rsidRDefault="000952EC" w14:paraId="795A53D6" w14:textId="518AC8D3">
      <w:pPr>
        <w:pStyle w:val="BodyText"/>
        <w:spacing w:before="0" w:after="0"/>
        <w:rPr>
          <w:rFonts w:cstheme="majorBidi"/>
          <w:sz w:val="18"/>
          <w:szCs w:val="18"/>
        </w:rPr>
      </w:pPr>
      <w:r>
        <w:rPr>
          <w:rFonts w:cstheme="majorBidi"/>
          <w:sz w:val="18"/>
          <w:szCs w:val="18"/>
        </w:rPr>
        <w:t>C</w:t>
      </w:r>
      <w:r w:rsidRPr="0062658F" w:rsidR="0062658F">
        <w:rPr>
          <w:rFonts w:cstheme="majorBidi"/>
          <w:sz w:val="18"/>
          <w:szCs w:val="18"/>
        </w:rPr>
        <w:t>olecci</w:t>
      </w:r>
      <w:r w:rsidRPr="0062658F" w:rsidR="0062658F">
        <w:rPr>
          <w:rFonts w:cstheme="majorBidi"/>
          <w:spacing w:val="-4"/>
          <w:sz w:val="18"/>
          <w:szCs w:val="18"/>
          <w:lang w:val="es-MX"/>
        </w:rPr>
        <w:t>ó</w:t>
      </w:r>
      <w:r w:rsidRPr="0062658F" w:rsidR="0062658F">
        <w:rPr>
          <w:rFonts w:cstheme="majorBidi"/>
          <w:sz w:val="18"/>
          <w:szCs w:val="18"/>
        </w:rPr>
        <w:t xml:space="preserve">n de listas: 5 horas </w:t>
      </w:r>
    </w:p>
    <w:bookmarkEnd w:id="100"/>
    <w:p w:rsidRPr="0062658F" w:rsidR="0062658F" w:rsidP="000952EC" w:rsidRDefault="000952EC" w14:paraId="78749A77" w14:textId="7510D4B5">
      <w:pPr>
        <w:pStyle w:val="BodyText"/>
        <w:spacing w:before="0" w:after="0"/>
        <w:rPr>
          <w:rFonts w:cstheme="majorBidi"/>
          <w:sz w:val="20"/>
          <w:szCs w:val="16"/>
          <w:lang w:val="es-MX"/>
        </w:rPr>
      </w:pPr>
      <w:r>
        <w:rPr>
          <w:rFonts w:cstheme="majorBidi"/>
          <w:sz w:val="18"/>
          <w:szCs w:val="18"/>
        </w:rPr>
        <w:t>C</w:t>
      </w:r>
      <w:r w:rsidRPr="0062658F" w:rsidR="0062658F">
        <w:rPr>
          <w:rFonts w:cstheme="majorBidi"/>
          <w:sz w:val="18"/>
          <w:szCs w:val="18"/>
        </w:rPr>
        <w:t>olecci</w:t>
      </w:r>
      <w:r w:rsidRPr="0062658F" w:rsidR="0062658F">
        <w:rPr>
          <w:rFonts w:cstheme="majorBidi"/>
          <w:spacing w:val="-4"/>
          <w:sz w:val="18"/>
          <w:szCs w:val="18"/>
          <w:lang w:val="es-MX"/>
        </w:rPr>
        <w:t>ó</w:t>
      </w:r>
      <w:r w:rsidRPr="0062658F" w:rsidR="0062658F">
        <w:rPr>
          <w:rFonts w:cstheme="majorBidi"/>
          <w:sz w:val="18"/>
          <w:szCs w:val="18"/>
        </w:rPr>
        <w:t xml:space="preserve">n de los récords estudiantiles: </w:t>
      </w:r>
      <w:r w:rsidR="00CC4D20">
        <w:rPr>
          <w:rFonts w:cstheme="majorBidi"/>
          <w:sz w:val="18"/>
          <w:szCs w:val="18"/>
        </w:rPr>
        <w:t>30</w:t>
      </w:r>
      <w:r w:rsidRPr="0062658F" w:rsidR="0062658F">
        <w:rPr>
          <w:rFonts w:cstheme="majorBidi"/>
          <w:sz w:val="18"/>
          <w:szCs w:val="18"/>
        </w:rPr>
        <w:t xml:space="preserve"> horas</w:t>
      </w:r>
    </w:p>
    <w:p w:rsidRPr="00B05ED0" w:rsidR="00A052C8" w:rsidP="00A052C8" w:rsidRDefault="00FB26C4" w14:paraId="37AFAA1A" w14:textId="77777777">
      <w:pPr>
        <w:pStyle w:val="AppH3"/>
        <w:rPr>
          <w:lang w:val="es-MX"/>
        </w:rPr>
      </w:pPr>
      <w:r>
        <w:br w:type="page"/>
      </w:r>
      <w:bookmarkStart w:name="_Toc18677943" w:id="101"/>
      <w:bookmarkStart w:name="_Toc20746568" w:id="102"/>
      <w:r w:rsidRPr="00B05ED0" w:rsidR="00A052C8">
        <w:rPr>
          <w:lang w:val="es-MX"/>
        </w:rPr>
        <w:lastRenderedPageBreak/>
        <w:t>Chief Administrator Letter and E-mail – Past Participant</w:t>
      </w:r>
      <w:bookmarkEnd w:id="101"/>
      <w:bookmarkEnd w:id="102"/>
      <w:r w:rsidRPr="00B05ED0" w:rsidR="00A052C8">
        <w:rPr>
          <w:lang w:val="es-MX"/>
        </w:rPr>
        <w:t xml:space="preserve"> </w:t>
      </w:r>
    </w:p>
    <w:p w:rsidRPr="00B05ED0" w:rsidR="00A052C8" w:rsidP="00A052C8" w:rsidRDefault="00A052C8" w14:paraId="691D6C14" w14:textId="1EAE5C12">
      <w:pPr>
        <w:pStyle w:val="BodyText"/>
        <w:spacing w:before="240" w:after="240"/>
        <w:rPr>
          <w:lang w:val="es-MX"/>
        </w:rPr>
      </w:pPr>
      <w:bookmarkStart w:name="_Hlk19010060" w:id="103"/>
      <w:r w:rsidRPr="00B05ED0">
        <w:rPr>
          <w:lang w:val="es-MX"/>
        </w:rPr>
        <w:t>(</w:t>
      </w:r>
      <w:r w:rsidR="007A40D0">
        <w:rPr>
          <w:lang w:val="es-MX"/>
        </w:rPr>
        <w:t>day</w:t>
      </w:r>
      <w:r w:rsidR="00AA4823">
        <w:rPr>
          <w:lang w:val="es-MX"/>
        </w:rPr>
        <w:t>)</w:t>
      </w:r>
      <w:r w:rsidR="007A40D0">
        <w:rPr>
          <w:lang w:val="es-MX"/>
        </w:rPr>
        <w:t xml:space="preserve"> de </w:t>
      </w:r>
      <w:r w:rsidR="00AA4823">
        <w:rPr>
          <w:lang w:val="es-MX"/>
        </w:rPr>
        <w:t>(</w:t>
      </w:r>
      <w:r w:rsidR="007A40D0">
        <w:rPr>
          <w:lang w:val="es-MX"/>
        </w:rPr>
        <w:t>month</w:t>
      </w:r>
      <w:r w:rsidR="00AA4823">
        <w:rPr>
          <w:lang w:val="es-MX"/>
        </w:rPr>
        <w:t>)</w:t>
      </w:r>
      <w:r w:rsidR="007A40D0">
        <w:rPr>
          <w:lang w:val="es-MX"/>
        </w:rPr>
        <w:t xml:space="preserve"> de </w:t>
      </w:r>
      <w:r w:rsidR="00AA4823">
        <w:rPr>
          <w:lang w:val="es-MX"/>
        </w:rPr>
        <w:t>(</w:t>
      </w:r>
      <w:r w:rsidR="007A40D0">
        <w:rPr>
          <w:lang w:val="es-MX"/>
        </w:rPr>
        <w:t>year)</w:t>
      </w:r>
    </w:p>
    <w:bookmarkEnd w:id="103"/>
    <w:p w:rsidRPr="00B05ED0" w:rsidR="00A052C8" w:rsidP="00A052C8" w:rsidRDefault="00A052C8" w14:paraId="28C823CB" w14:textId="77777777">
      <w:pPr>
        <w:pStyle w:val="BodyTextnospace"/>
        <w:rPr>
          <w:lang w:val="es-MX"/>
        </w:rPr>
      </w:pPr>
      <w:r w:rsidRPr="00B05ED0">
        <w:rPr>
          <w:lang w:val="es-MX"/>
        </w:rPr>
        <w:t>(</w:t>
      </w:r>
      <w:r>
        <w:rPr>
          <w:lang w:val="es-MX"/>
        </w:rPr>
        <w:t>Salutation</w:t>
      </w:r>
      <w:r w:rsidRPr="00B05ED0">
        <w:rPr>
          <w:lang w:val="es-MX"/>
        </w:rPr>
        <w:t>) (FirstName) (LastName)</w:t>
      </w:r>
    </w:p>
    <w:p w:rsidRPr="00B05ED0" w:rsidR="00A052C8" w:rsidP="00A052C8" w:rsidRDefault="00A052C8" w14:paraId="2111E523" w14:textId="77777777">
      <w:pPr>
        <w:pStyle w:val="BodyTextnospace"/>
        <w:rPr>
          <w:lang w:val="es-MX"/>
        </w:rPr>
      </w:pPr>
      <w:r w:rsidRPr="00B05ED0">
        <w:rPr>
          <w:lang w:val="es-MX"/>
        </w:rPr>
        <w:t>(Title)</w:t>
      </w:r>
    </w:p>
    <w:p w:rsidRPr="00B05ED0" w:rsidR="00A052C8" w:rsidP="00A052C8" w:rsidRDefault="00A052C8" w14:paraId="469020A5" w14:textId="77777777">
      <w:pPr>
        <w:pStyle w:val="BodyTextnospace"/>
        <w:rPr>
          <w:lang w:val="es-MX"/>
        </w:rPr>
      </w:pPr>
      <w:r w:rsidRPr="00B05ED0">
        <w:rPr>
          <w:lang w:val="es-MX"/>
        </w:rPr>
        <w:t>(Institution)</w:t>
      </w:r>
    </w:p>
    <w:p w:rsidRPr="00B05ED0" w:rsidR="00A052C8" w:rsidP="00A052C8" w:rsidRDefault="00A052C8" w14:paraId="224124DF" w14:textId="77777777">
      <w:pPr>
        <w:pStyle w:val="BodyTextnospace"/>
        <w:rPr>
          <w:lang w:val="es-MX"/>
        </w:rPr>
      </w:pPr>
      <w:r w:rsidRPr="00B05ED0">
        <w:rPr>
          <w:lang w:val="es-MX"/>
        </w:rPr>
        <w:t>(Address)</w:t>
      </w:r>
    </w:p>
    <w:p w:rsidRPr="00B05ED0" w:rsidR="00A052C8" w:rsidP="00A052C8" w:rsidRDefault="00A052C8" w14:paraId="38304B11" w14:textId="77777777">
      <w:pPr>
        <w:pStyle w:val="BodyTextnospace"/>
        <w:rPr>
          <w:lang w:val="es-MX"/>
        </w:rPr>
      </w:pPr>
      <w:r w:rsidRPr="00B05ED0">
        <w:rPr>
          <w:lang w:val="es-MX"/>
        </w:rPr>
        <w:t>(City), (State)  (Zip)</w:t>
      </w:r>
    </w:p>
    <w:p w:rsidRPr="00B05ED0" w:rsidR="00A052C8" w:rsidP="00A052C8" w:rsidRDefault="00A052C8" w14:paraId="2FBC8CAA" w14:textId="220EF276">
      <w:pPr>
        <w:pStyle w:val="BodyText"/>
        <w:rPr>
          <w:lang w:val="es-MX"/>
        </w:rPr>
      </w:pPr>
      <w:r w:rsidRPr="00B05ED0">
        <w:rPr>
          <w:lang w:val="es-MX"/>
        </w:rPr>
        <w:t>Estimado(a) (</w:t>
      </w:r>
      <w:r w:rsidR="00987FC1">
        <w:rPr>
          <w:lang w:val="es-MX"/>
        </w:rPr>
        <w:t>Sr</w:t>
      </w:r>
      <w:r w:rsidR="006932BB">
        <w:rPr>
          <w:lang w:val="es-MX"/>
        </w:rPr>
        <w:t>.</w:t>
      </w:r>
      <w:r w:rsidR="00987FC1">
        <w:rPr>
          <w:lang w:val="es-MX"/>
        </w:rPr>
        <w:t>/Sra</w:t>
      </w:r>
      <w:r w:rsidR="006932BB">
        <w:rPr>
          <w:lang w:val="es-MX"/>
        </w:rPr>
        <w:t>.</w:t>
      </w:r>
      <w:r w:rsidR="00987FC1">
        <w:rPr>
          <w:lang w:val="es-MX"/>
        </w:rPr>
        <w:t>/Dr</w:t>
      </w:r>
      <w:r w:rsidR="006932BB">
        <w:rPr>
          <w:lang w:val="es-MX"/>
        </w:rPr>
        <w:t>.</w:t>
      </w:r>
      <w:r w:rsidR="00987FC1">
        <w:rPr>
          <w:lang w:val="es-MX"/>
        </w:rPr>
        <w:t>/Dra</w:t>
      </w:r>
      <w:r w:rsidR="006932BB">
        <w:rPr>
          <w:lang w:val="es-MX"/>
        </w:rPr>
        <w:t>.</w:t>
      </w:r>
      <w:r w:rsidRPr="00B05ED0">
        <w:rPr>
          <w:lang w:val="es-MX"/>
        </w:rPr>
        <w:t>) (LastName):</w:t>
      </w:r>
    </w:p>
    <w:p w:rsidRPr="00B05ED0" w:rsidR="00A052C8" w:rsidP="00A052C8" w:rsidRDefault="00A052C8" w14:paraId="6F6D2627" w14:textId="3D79A6BD">
      <w:pPr>
        <w:rPr>
          <w:lang w:val="es-MX"/>
        </w:rPr>
      </w:pPr>
      <w:r w:rsidRPr="00B05ED0">
        <w:rPr>
          <w:lang w:val="es-MX"/>
        </w:rPr>
        <w:t xml:space="preserve">El Centro Nacional </w:t>
      </w:r>
      <w:r w:rsidR="002347FA">
        <w:rPr>
          <w:lang w:val="es-MX"/>
        </w:rPr>
        <w:t>para</w:t>
      </w:r>
      <w:r w:rsidRPr="00B05ED0">
        <w:rPr>
          <w:lang w:val="es-MX"/>
        </w:rPr>
        <w:t xml:space="preserve"> Estadísticas de Educación (NCES por sus siglas en inglés) del Departamento de Educación de los Estados Unidos está comenzando el próximo ciclo del Estudio Nacional de Ayuda</w:t>
      </w:r>
      <w:r>
        <w:rPr>
          <w:lang w:val="es-MX"/>
        </w:rPr>
        <w:t xml:space="preserve"> </w:t>
      </w:r>
      <w:r w:rsidR="004460BD">
        <w:t>Económica</w:t>
      </w:r>
      <w:r w:rsidDel="00BC7939">
        <w:rPr>
          <w:rStyle w:val="contenttext"/>
        </w:rPr>
        <w:t xml:space="preserve"> </w:t>
      </w:r>
      <w:r w:rsidRPr="00B05ED0">
        <w:rPr>
          <w:lang w:val="es-MX"/>
        </w:rPr>
        <w:t>a Estudiantes de Post</w:t>
      </w:r>
      <w:r>
        <w:rPr>
          <w:lang w:val="es-MX"/>
        </w:rPr>
        <w:t>s</w:t>
      </w:r>
      <w:r w:rsidRPr="00B05ED0">
        <w:rPr>
          <w:lang w:val="es-MX"/>
        </w:rPr>
        <w:t>ecundaria (NPSAS por sus siglas en inglés). NPSAS cuenta con el apoyo de [fill name of organization most closely tied to institution.] Me complace informarle que [Institution] ha sido seleccionad</w:t>
      </w:r>
      <w:r w:rsidR="004C2014">
        <w:rPr>
          <w:lang w:val="es-MX"/>
        </w:rPr>
        <w:t>o(</w:t>
      </w:r>
      <w:r w:rsidRPr="00B05ED0">
        <w:rPr>
          <w:lang w:val="es-MX"/>
        </w:rPr>
        <w:t>a</w:t>
      </w:r>
      <w:r w:rsidR="004C2014">
        <w:rPr>
          <w:lang w:val="es-MX"/>
        </w:rPr>
        <w:t>)</w:t>
      </w:r>
      <w:r w:rsidRPr="00B05ED0">
        <w:rPr>
          <w:lang w:val="es-MX"/>
        </w:rPr>
        <w:t xml:space="preserve"> para participar en este nuevo ciclo, NPSAS:20, el cual se enfocará en los estudiantes matriculados durante el año académico 2019-20. </w:t>
      </w:r>
      <w:r w:rsidR="00751C52">
        <w:rPr>
          <w:lang w:val="es-MX"/>
        </w:rPr>
        <w:t>L</w:t>
      </w:r>
      <w:r w:rsidRPr="000B55D3" w:rsidR="00751C52">
        <w:rPr>
          <w:lang w:val="es-MX"/>
        </w:rPr>
        <w:t>os datos de recoleciónes de NPSAS se usan para informar una amplia variedad de políticas críticas de educación. Para que el estudio sea exitoso y representativo de instituciones como la suya, nececitamos su apoyo y participación.</w:t>
      </w:r>
      <w:r w:rsidR="00751C52">
        <w:rPr>
          <w:lang w:val="es-MX"/>
        </w:rPr>
        <w:t xml:space="preserve"> </w:t>
      </w:r>
      <w:r w:rsidRPr="00B05ED0">
        <w:rPr>
          <w:lang w:val="es-MX"/>
        </w:rPr>
        <w:t xml:space="preserve">A continuación presentamos un calendario general de las actividades del estudio. </w:t>
      </w:r>
    </w:p>
    <w:p w:rsidRPr="00B05ED0" w:rsidR="00A052C8" w:rsidP="00A052C8" w:rsidRDefault="00A052C8" w14:paraId="495DA28C" w14:textId="48AC6C46">
      <w:pPr>
        <w:pStyle w:val="BodyText"/>
        <w:rPr>
          <w:lang w:val="es-MX"/>
        </w:rPr>
      </w:pPr>
      <w:r w:rsidRPr="00B05ED0">
        <w:rPr>
          <w:lang w:val="es-MX"/>
        </w:rPr>
        <w:t xml:space="preserve"> [Timeline graphic – see </w:t>
      </w:r>
      <w:r w:rsidRPr="00F653F6">
        <w:rPr>
          <w:lang w:val="es-MX"/>
        </w:rPr>
        <w:t xml:space="preserve">page </w:t>
      </w:r>
      <w:r w:rsidR="005C07DE">
        <w:rPr>
          <w:lang w:val="es-MX"/>
        </w:rPr>
        <w:t>D-</w:t>
      </w:r>
      <w:r w:rsidR="00EA7A83">
        <w:rPr>
          <w:lang w:val="es-MX"/>
        </w:rPr>
        <w:t>102</w:t>
      </w:r>
      <w:r w:rsidRPr="00B05ED0">
        <w:rPr>
          <w:lang w:val="es-MX"/>
        </w:rPr>
        <w:t>]</w:t>
      </w:r>
    </w:p>
    <w:p w:rsidRPr="00B05ED0" w:rsidR="00A052C8" w:rsidP="00A052C8" w:rsidRDefault="00A052C8" w14:paraId="2831C2C8" w14:textId="77777777">
      <w:pPr>
        <w:pStyle w:val="BodyText"/>
        <w:rPr>
          <w:lang w:val="es-MX"/>
        </w:rPr>
      </w:pPr>
      <w:r w:rsidRPr="00B05ED0">
        <w:rPr>
          <w:lang w:val="es-MX"/>
        </w:rPr>
        <w:t xml:space="preserve">La última vez que [Institution] participó en NPSAS, [fill last PC we had] se desempeñó como Coordinador(a) de Campus. A la brevedad nos pondremos en contacto con [él/ella/él o ella] para darle instrucciones sobre cómo proceder para esta nueva recolección de datos. Si usted prefiere nombrar a otra persona como Coordinador(a), puede hacerlo a través del Portal de Datos de Postsecundaria de NCES (PDP). Al pie de esta carta encontrará las credenciales que le permitirán ingresar al PDP. </w:t>
      </w:r>
    </w:p>
    <w:p w:rsidRPr="00B05ED0" w:rsidR="00A052C8" w:rsidP="00A052C8" w:rsidRDefault="00A052C8" w14:paraId="180A380B" w14:textId="77777777">
      <w:pPr>
        <w:pStyle w:val="BodyText"/>
        <w:rPr>
          <w:b/>
          <w:lang w:val="es-MX"/>
        </w:rPr>
      </w:pPr>
      <w:r w:rsidRPr="00B05ED0">
        <w:rPr>
          <w:b/>
          <w:lang w:val="es-MX"/>
        </w:rPr>
        <w:t>Aspectos destacados de NPSAS:20</w:t>
      </w:r>
    </w:p>
    <w:p w:rsidRPr="00B05ED0" w:rsidR="00A052C8" w:rsidP="00A052C8" w:rsidRDefault="00A052C8" w14:paraId="5B14B91D" w14:textId="537A1F96">
      <w:pPr>
        <w:pStyle w:val="bulletround"/>
        <w:rPr>
          <w:lang w:val="es-MX"/>
        </w:rPr>
      </w:pPr>
      <w:r w:rsidRPr="00B05ED0">
        <w:rPr>
          <w:lang w:val="es-MX"/>
        </w:rPr>
        <w:t>Los resultados de NPSAS:20 se prepararán a nivel nacional</w:t>
      </w:r>
      <w:r w:rsidR="002A6B64">
        <w:rPr>
          <w:lang w:val="es-MX"/>
        </w:rPr>
        <w:t xml:space="preserve"> y también,</w:t>
      </w:r>
      <w:r w:rsidRPr="00B05ED0">
        <w:rPr>
          <w:lang w:val="es-MX"/>
        </w:rPr>
        <w:t xml:space="preserve"> para los estudiantes subgraduados también a nivel estatal</w:t>
      </w:r>
      <w:r>
        <w:rPr>
          <w:lang w:val="es-MX"/>
        </w:rPr>
        <w:t xml:space="preserve"> </w:t>
      </w:r>
      <w:r w:rsidRPr="00B8559D">
        <w:rPr>
          <w:lang w:val="es-MX"/>
        </w:rPr>
        <w:t>o territorial</w:t>
      </w:r>
      <w:r w:rsidRPr="00B05ED0">
        <w:rPr>
          <w:lang w:val="es-MX"/>
        </w:rPr>
        <w:t>.</w:t>
      </w:r>
    </w:p>
    <w:p w:rsidRPr="00B05ED0" w:rsidR="00A052C8" w:rsidP="00A052C8" w:rsidRDefault="00A052C8" w14:paraId="450E7370" w14:textId="0C8AEE44">
      <w:pPr>
        <w:pStyle w:val="bulletround"/>
        <w:rPr>
          <w:lang w:val="es-MX"/>
        </w:rPr>
      </w:pPr>
      <w:r w:rsidRPr="00B05ED0">
        <w:rPr>
          <w:lang w:val="es-MX"/>
        </w:rPr>
        <w:t xml:space="preserve">Si suficientes instituciones participan, al final de NPSAS:20 le proporcionaremos a usted un reporte de resultados de los datos 2019-20 en el cual habrá comparaciones entre los </w:t>
      </w:r>
      <w:r w:rsidR="00D226F8">
        <w:t>estimaciónes</w:t>
      </w:r>
      <w:r w:rsidRPr="00B05ED0">
        <w:rPr>
          <w:lang w:val="es-MX"/>
        </w:rPr>
        <w:t xml:space="preserve"> de ayuda </w:t>
      </w:r>
      <w:r w:rsidR="004460BD">
        <w:rPr>
          <w:lang w:val="es-MX"/>
        </w:rPr>
        <w:t>económica</w:t>
      </w:r>
      <w:r w:rsidRPr="00B05ED0">
        <w:rPr>
          <w:lang w:val="es-MX"/>
        </w:rPr>
        <w:t xml:space="preserve"> a nivel nacional, por sector, y --para estudiantes subgraduados-- a nivel estatal</w:t>
      </w:r>
      <w:r w:rsidRPr="00FE29E2">
        <w:rPr>
          <w:lang w:val="es-MX"/>
        </w:rPr>
        <w:t xml:space="preserve"> </w:t>
      </w:r>
      <w:r w:rsidRPr="00B8559D">
        <w:rPr>
          <w:lang w:val="es-MX"/>
        </w:rPr>
        <w:t>o territorial</w:t>
      </w:r>
      <w:r w:rsidRPr="00B05ED0">
        <w:rPr>
          <w:lang w:val="es-MX"/>
        </w:rPr>
        <w:t>.</w:t>
      </w:r>
    </w:p>
    <w:p w:rsidRPr="00B05ED0" w:rsidR="00A052C8" w:rsidP="00A052C8" w:rsidRDefault="00A052C8" w14:paraId="566F6AB9" w14:textId="77777777">
      <w:pPr>
        <w:pStyle w:val="bulletround"/>
        <w:rPr>
          <w:lang w:val="es-MX"/>
        </w:rPr>
      </w:pPr>
      <w:r w:rsidRPr="00B05ED0">
        <w:rPr>
          <w:sz w:val="22"/>
          <w:szCs w:val="22"/>
          <w:lang w:val="es-MX"/>
        </w:rPr>
        <w:t xml:space="preserve"> [If fall: </w:t>
      </w:r>
      <w:r w:rsidRPr="00B05ED0">
        <w:rPr>
          <w:szCs w:val="24"/>
          <w:lang w:val="es-MX"/>
        </w:rPr>
        <w:t>A algunas instituciones, incluyendo la suya</w:t>
      </w:r>
      <w:r w:rsidRPr="00B05ED0">
        <w:rPr>
          <w:sz w:val="22"/>
          <w:szCs w:val="22"/>
          <w:lang w:val="es-MX"/>
        </w:rPr>
        <w:t xml:space="preserve">, </w:t>
      </w:r>
      <w:r w:rsidRPr="00B05ED0">
        <w:rPr>
          <w:lang w:val="es-MX"/>
        </w:rPr>
        <w:t xml:space="preserve">se les está pidiendo que presenten una lista de estudiantes matriculados para el </w:t>
      </w:r>
      <w:r>
        <w:rPr>
          <w:lang w:val="es-MX"/>
        </w:rPr>
        <w:t>o</w:t>
      </w:r>
      <w:r w:rsidRPr="00B05ED0">
        <w:rPr>
          <w:lang w:val="es-MX"/>
        </w:rPr>
        <w:t xml:space="preserve">toño y otra para la </w:t>
      </w:r>
      <w:r>
        <w:rPr>
          <w:lang w:val="es-MX"/>
        </w:rPr>
        <w:t>p</w:t>
      </w:r>
      <w:r w:rsidRPr="00B05ED0">
        <w:rPr>
          <w:lang w:val="es-MX"/>
        </w:rPr>
        <w:t>rimavera, para permitir que sus estudiantes sean entrevistados más al principio del periodo de recolección de datos, lo cual asegurará que tengamos suficiente tiempo para recolectar la información necesaria para este ciclo de NPSAS.]</w:t>
      </w:r>
    </w:p>
    <w:p w:rsidRPr="00B05ED0" w:rsidR="00A052C8" w:rsidP="00A052C8" w:rsidRDefault="00A052C8" w14:paraId="0B5E2FA6" w14:textId="48E3668B">
      <w:pPr>
        <w:pStyle w:val="bulletround"/>
        <w:rPr>
          <w:lang w:val="es-MX"/>
        </w:rPr>
      </w:pPr>
      <w:r w:rsidRPr="00B05ED0">
        <w:rPr>
          <w:lang w:val="es-MX"/>
        </w:rPr>
        <w:t>NPSAS:20 incluye un componente que es un estudio longitudinal, el Estudio Longitudinal de Estudiantes que Comienzan Programas Postsecundarios (BPS por sus siglas en inglés), el cual reportará sobre la persistencia, los logros y el empleo de los estudiantes postsecundarios a lo largo de sus primeros 5 años de matriculación.</w:t>
      </w:r>
    </w:p>
    <w:p w:rsidRPr="00B05ED0" w:rsidR="00A052C8" w:rsidP="00A052C8" w:rsidRDefault="00A052C8" w14:paraId="3756B11F" w14:textId="77777777">
      <w:pPr>
        <w:pStyle w:val="bulletround"/>
        <w:rPr>
          <w:lang w:val="es-MX"/>
        </w:rPr>
      </w:pPr>
      <w:bookmarkStart w:name="_Hlk19010683" w:id="104"/>
      <w:r w:rsidRPr="00B05ED0">
        <w:rPr>
          <w:szCs w:val="24"/>
          <w:lang w:val="es-MX"/>
        </w:rPr>
        <w:t xml:space="preserve">El sitio para recolección de datos de NPSAS:20 incluye mejoras recientes diseñadas para hacer más fácil </w:t>
      </w:r>
      <w:r>
        <w:rPr>
          <w:szCs w:val="24"/>
          <w:lang w:val="es-MX"/>
        </w:rPr>
        <w:t>(</w:t>
      </w:r>
      <w:bookmarkStart w:name="_Hlk19010606" w:id="105"/>
      <w:r w:rsidRPr="00B05ED0">
        <w:rPr>
          <w:szCs w:val="24"/>
          <w:lang w:val="es-MX"/>
        </w:rPr>
        <w:t>al Coordinador</w:t>
      </w:r>
      <w:r>
        <w:rPr>
          <w:szCs w:val="24"/>
          <w:lang w:val="es-MX"/>
        </w:rPr>
        <w:t>/a la Coordinadora</w:t>
      </w:r>
      <w:bookmarkEnd w:id="105"/>
      <w:r w:rsidR="00987FC1">
        <w:rPr>
          <w:szCs w:val="24"/>
          <w:lang w:val="es-MX"/>
        </w:rPr>
        <w:t>/</w:t>
      </w:r>
      <w:r w:rsidRPr="00987FC1" w:rsidR="00987FC1">
        <w:rPr>
          <w:szCs w:val="24"/>
          <w:lang w:val="es-MX"/>
        </w:rPr>
        <w:t>al Coordinador o a la Coordinadora</w:t>
      </w:r>
      <w:r>
        <w:rPr>
          <w:szCs w:val="24"/>
          <w:lang w:val="es-MX"/>
        </w:rPr>
        <w:t>)</w:t>
      </w:r>
      <w:r w:rsidRPr="00B05ED0">
        <w:rPr>
          <w:szCs w:val="24"/>
          <w:lang w:val="es-MX"/>
        </w:rPr>
        <w:t xml:space="preserve"> completar las actividades del estudio.</w:t>
      </w:r>
    </w:p>
    <w:bookmarkEnd w:id="104"/>
    <w:p w:rsidRPr="00B05ED0" w:rsidR="00A052C8" w:rsidP="00A052C8" w:rsidRDefault="00A052C8" w14:paraId="13D5C67C" w14:textId="77777777">
      <w:pPr>
        <w:pStyle w:val="BodyText"/>
        <w:rPr>
          <w:lang w:val="es-MX"/>
        </w:rPr>
      </w:pPr>
      <w:r w:rsidRPr="00B05ED0">
        <w:rPr>
          <w:lang w:val="es-MX"/>
        </w:rPr>
        <w:t>Somos conscientes de que el tiempo de su personal es limitado; por eso hemos estado esforzándonos por simplificar los requisitos de provisión de datos y minimizar el tiempo y el esfuerzo necesarios para participar en NPSAS:20.</w:t>
      </w:r>
    </w:p>
    <w:p w:rsidRPr="008F15AC" w:rsidR="00A052C8" w:rsidP="008F15AC" w:rsidRDefault="00614668" w14:paraId="0B2C3CD2" w14:textId="77777777">
      <w:pPr>
        <w:rPr>
          <w:lang w:val="es-MX"/>
        </w:rPr>
      </w:pPr>
      <w:r>
        <w:rPr>
          <w:b/>
          <w:lang w:val="es-MX"/>
        </w:rPr>
        <w:br w:type="page"/>
      </w:r>
    </w:p>
    <w:p w:rsidRPr="00B05ED0" w:rsidR="00A052C8" w:rsidP="00A052C8" w:rsidRDefault="00A052C8" w14:paraId="3B25F97D" w14:textId="77777777">
      <w:pPr>
        <w:pStyle w:val="BodyText"/>
        <w:rPr>
          <w:b/>
          <w:lang w:val="es-MX"/>
        </w:rPr>
      </w:pPr>
      <w:r w:rsidRPr="00B05ED0">
        <w:rPr>
          <w:b/>
          <w:lang w:val="es-MX"/>
        </w:rPr>
        <w:lastRenderedPageBreak/>
        <w:t>¿Desea más información?</w:t>
      </w:r>
    </w:p>
    <w:p w:rsidRPr="00B05ED0" w:rsidR="00A052C8" w:rsidP="00A052C8" w:rsidRDefault="00A052C8" w14:paraId="3AE108E7" w14:textId="4A2390A7">
      <w:pPr>
        <w:pStyle w:val="BodyText"/>
        <w:rPr>
          <w:lang w:val="es-MX"/>
        </w:rPr>
      </w:pPr>
      <w:r w:rsidRPr="00B05ED0">
        <w:rPr>
          <w:lang w:val="es-MX"/>
        </w:rPr>
        <w:t>Para más información sobre NPSAS en general, le invito a visitar la página</w:t>
      </w:r>
      <w:r>
        <w:rPr>
          <w:lang w:val="es-MX"/>
        </w:rPr>
        <w:t xml:space="preserve"> web</w:t>
      </w:r>
      <w:r w:rsidRPr="00B05ED0">
        <w:rPr>
          <w:lang w:val="es-MX"/>
        </w:rPr>
        <w:t xml:space="preserve"> de NCES sobre el estudio (</w:t>
      </w:r>
      <w:hyperlink w:history="1" r:id="rId88">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rsidRPr="00B05ED0" w:rsidR="00A052C8" w:rsidP="00A052C8" w:rsidRDefault="00A052C8" w14:paraId="661F4D3F" w14:textId="2B9E90F4">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rsidRPr="00B05ED0" w:rsidR="00A052C8" w:rsidP="00A052C8" w:rsidRDefault="00A052C8" w14:paraId="59E36717" w14:textId="77777777">
      <w:pPr>
        <w:pStyle w:val="BodyText"/>
        <w:rPr>
          <w:lang w:val="es-MX"/>
        </w:rPr>
      </w:pPr>
      <w:r w:rsidRPr="00B05ED0">
        <w:rPr>
          <w:lang w:val="es-MX"/>
        </w:rPr>
        <w:t>Le saluda atentamente,</w:t>
      </w:r>
    </w:p>
    <w:p w:rsidRPr="00B05ED0" w:rsidR="00A052C8" w:rsidP="00A052C8" w:rsidRDefault="00A052C8" w14:paraId="03F6CB34" w14:textId="77777777">
      <w:pPr>
        <w:pStyle w:val="BodyTextnospace"/>
        <w:rPr>
          <w:lang w:val="es-MX"/>
        </w:rPr>
      </w:pPr>
      <w:r w:rsidRPr="00B05ED0">
        <w:rPr>
          <w:lang w:val="es-MX"/>
        </w:rPr>
        <w:t>(NCES staff name)</w:t>
      </w:r>
    </w:p>
    <w:p w:rsidRPr="00B05ED0" w:rsidR="00A052C8" w:rsidP="00A052C8" w:rsidRDefault="00A052C8" w14:paraId="2DDE484F" w14:textId="77777777">
      <w:pPr>
        <w:rPr>
          <w:lang w:val="es-MX"/>
        </w:rPr>
      </w:pPr>
      <w:r w:rsidRPr="00B05ED0">
        <w:rPr>
          <w:lang w:val="es-MX"/>
        </w:rPr>
        <w:t>(NCES staff title)</w:t>
      </w:r>
    </w:p>
    <w:p w:rsidRPr="00B05ED0" w:rsidR="00A052C8" w:rsidP="00A052C8" w:rsidRDefault="00A052C8" w14:paraId="4388BDF0" w14:textId="0DA44024">
      <w:pPr>
        <w:rPr>
          <w:lang w:val="es-MX"/>
        </w:rPr>
      </w:pPr>
      <w:r w:rsidRPr="00B05ED0">
        <w:rPr>
          <w:lang w:val="es-MX"/>
        </w:rPr>
        <w:t xml:space="preserve">Centro Nacional </w:t>
      </w:r>
      <w:r w:rsidR="002347FA">
        <w:rPr>
          <w:lang w:val="es-MX"/>
        </w:rPr>
        <w:t>para</w:t>
      </w:r>
      <w:r w:rsidRPr="00B05ED0">
        <w:rPr>
          <w:lang w:val="es-MX"/>
        </w:rPr>
        <w:t xml:space="preserve"> Estadísticas de Educación (NCES)</w:t>
      </w:r>
    </w:p>
    <w:p w:rsidRPr="00B05ED0" w:rsidR="00A052C8" w:rsidP="00A052C8" w:rsidRDefault="00A052C8" w14:paraId="6FEB85B6" w14:textId="713D5927">
      <w:pPr>
        <w:pStyle w:val="BodyTextnospace"/>
        <w:rPr>
          <w:lang w:val="es-MX"/>
        </w:rPr>
      </w:pPr>
      <w:r w:rsidRPr="00B05ED0">
        <w:rPr>
          <w:lang w:val="es-MX"/>
        </w:rPr>
        <w:t>Instituto de Ciencias de Educación</w:t>
      </w:r>
    </w:p>
    <w:p w:rsidRPr="00B05ED0" w:rsidR="00A052C8" w:rsidP="00A052C8" w:rsidRDefault="00A052C8" w14:paraId="39759C0A" w14:textId="77777777">
      <w:pPr>
        <w:pStyle w:val="BodyTextnospace"/>
        <w:rPr>
          <w:lang w:val="es-MX"/>
        </w:rPr>
      </w:pPr>
      <w:r w:rsidRPr="00B05ED0">
        <w:rPr>
          <w:lang w:val="es-MX"/>
        </w:rPr>
        <w:t>Departamento de Educación de los Estados Unidos</w:t>
      </w:r>
    </w:p>
    <w:p w:rsidRPr="00B05ED0" w:rsidR="00A052C8" w:rsidP="00A052C8" w:rsidRDefault="00A052C8" w14:paraId="6FF00E76" w14:textId="77777777">
      <w:pPr>
        <w:pStyle w:val="BodyText"/>
        <w:rPr>
          <w:lang w:val="es-MX"/>
        </w:rPr>
      </w:pPr>
      <w:r w:rsidRPr="00B05ED0">
        <w:rPr>
          <w:lang w:val="es-MX"/>
        </w:rPr>
        <w:t>Anexos</w:t>
      </w:r>
    </w:p>
    <w:p w:rsidRPr="00B05ED0" w:rsidR="00A052C8" w:rsidP="00A052C8" w:rsidRDefault="00A052C8" w14:paraId="6767B51C" w14:textId="538539A4">
      <w:pPr>
        <w:rPr>
          <w:lang w:val="es-MX"/>
        </w:rPr>
      </w:pPr>
      <w:r w:rsidRPr="00B05ED0">
        <w:rPr>
          <w:lang w:val="es-MX"/>
        </w:rPr>
        <w:t>Nota: Si desea designar un Coordinador(a) de Campus</w:t>
      </w:r>
      <w:r w:rsidR="00A07BCC">
        <w:rPr>
          <w:lang w:val="es-MX"/>
        </w:rPr>
        <w:t xml:space="preserve"> </w:t>
      </w:r>
      <w:r w:rsidRPr="008F15AC" w:rsidR="00A07BCC">
        <w:t>alternativo(a)</w:t>
      </w:r>
      <w:r w:rsidRPr="008F15AC">
        <w:rPr>
          <w:lang w:val="es-MX"/>
        </w:rPr>
        <w:t xml:space="preserve">, </w:t>
      </w:r>
      <w:r w:rsidRPr="00B05ED0">
        <w:rPr>
          <w:lang w:val="es-MX"/>
        </w:rPr>
        <w:t>entre al Portal de Datos de Postsecundaria usando la siguiente información:</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B05ED0" w:rsidR="00A052C8" w:rsidTr="00656A57" w14:paraId="510E3D8B" w14:textId="77777777">
        <w:trPr>
          <w:jc w:val="center"/>
        </w:trPr>
        <w:tc>
          <w:tcPr>
            <w:tcW w:w="3945" w:type="dxa"/>
          </w:tcPr>
          <w:p w:rsidRPr="00B05ED0" w:rsidR="00A052C8" w:rsidP="00656A57" w:rsidRDefault="0036252D" w14:paraId="109BD0E9" w14:textId="77777777">
            <w:pPr>
              <w:pStyle w:val="BodyText"/>
              <w:jc w:val="center"/>
              <w:rPr>
                <w:lang w:val="es-MX"/>
              </w:rPr>
            </w:pPr>
            <w:hyperlink w:history="1" r:id="rId89">
              <w:r w:rsidRPr="00B05ED0" w:rsidR="00A052C8">
                <w:rPr>
                  <w:rStyle w:val="Hyperlink"/>
                  <w:lang w:val="es-MX"/>
                </w:rPr>
                <w:t>surveys.nces.ed.gov/xxxx</w:t>
              </w:r>
            </w:hyperlink>
          </w:p>
          <w:p w:rsidRPr="00B05ED0" w:rsidR="00A052C8" w:rsidP="00656A57" w:rsidRDefault="00A052C8" w14:paraId="44AA3709" w14:textId="77777777">
            <w:pPr>
              <w:pStyle w:val="BodyText"/>
              <w:jc w:val="center"/>
              <w:rPr>
                <w:lang w:val="es-MX"/>
              </w:rPr>
            </w:pPr>
            <w:r w:rsidRPr="00B05ED0">
              <w:rPr>
                <w:lang w:val="es-MX"/>
              </w:rPr>
              <w:t>Su ID de usuario (</w:t>
            </w:r>
            <w:r w:rsidRPr="008F15AC">
              <w:rPr>
                <w:lang w:val="es-MX"/>
              </w:rPr>
              <w:t>User ID</w:t>
            </w:r>
            <w:r w:rsidRPr="00B05ED0">
              <w:rPr>
                <w:lang w:val="es-MX"/>
              </w:rPr>
              <w:t>): (UserID)</w:t>
            </w:r>
          </w:p>
        </w:tc>
      </w:tr>
    </w:tbl>
    <w:p w:rsidRPr="00B05ED0" w:rsidR="00A052C8" w:rsidP="00A052C8" w:rsidRDefault="00A052C8" w14:paraId="2A5BDF34" w14:textId="77777777">
      <w:pPr>
        <w:rPr>
          <w:lang w:val="es-MX"/>
        </w:rPr>
      </w:pPr>
    </w:p>
    <w:p w:rsidRPr="00B05ED0" w:rsidR="00A052C8" w:rsidP="00A052C8" w:rsidRDefault="00A052C8" w14:paraId="218EA256" w14:textId="77777777">
      <w:pPr>
        <w:rPr>
          <w:szCs w:val="24"/>
          <w:lang w:val="es-MX"/>
        </w:rPr>
      </w:pPr>
    </w:p>
    <w:p w:rsidRPr="00B05ED0" w:rsidR="00A052C8" w:rsidP="00A052C8" w:rsidRDefault="00A052C8" w14:paraId="77F68BEA" w14:textId="77777777">
      <w:pPr>
        <w:rPr>
          <w:rFonts w:ascii="Arial" w:hAnsi="Arial" w:cs="Arial"/>
          <w:b/>
          <w:bCs/>
          <w:szCs w:val="24"/>
          <w:lang w:val="es-MX"/>
        </w:rPr>
      </w:pPr>
      <w:r w:rsidRPr="00B05ED0">
        <w:rPr>
          <w:lang w:val="es-MX"/>
        </w:rPr>
        <w:br w:type="page"/>
      </w:r>
    </w:p>
    <w:p w:rsidRPr="00B05ED0" w:rsidR="00A052C8" w:rsidP="00A052C8" w:rsidRDefault="00A052C8" w14:paraId="48628592" w14:textId="77777777">
      <w:pPr>
        <w:pStyle w:val="AppH3"/>
        <w:rPr>
          <w:lang w:val="es-MX"/>
        </w:rPr>
      </w:pPr>
      <w:bookmarkStart w:name="_Toc18677944" w:id="106"/>
      <w:bookmarkStart w:name="_Toc20746569" w:id="107"/>
      <w:r w:rsidRPr="00B05ED0">
        <w:rPr>
          <w:lang w:val="es-MX"/>
        </w:rPr>
        <w:lastRenderedPageBreak/>
        <w:t>Chief Administrator Letter and E-mail – New Institution – Campus Coordinator Recommendation</w:t>
      </w:r>
      <w:bookmarkEnd w:id="106"/>
      <w:bookmarkEnd w:id="107"/>
    </w:p>
    <w:p w:rsidRPr="00B05ED0" w:rsidR="00A052C8" w:rsidP="00A052C8" w:rsidRDefault="00987FC1" w14:paraId="06AB0BBB" w14:textId="487DF01F">
      <w:pPr>
        <w:pStyle w:val="BodyText"/>
        <w:rPr>
          <w:lang w:val="es-MX"/>
        </w:rPr>
      </w:pPr>
      <w:r>
        <w:rPr>
          <w:lang w:val="es-MX"/>
        </w:rPr>
        <w:t>(day) de (month) de (year)</w:t>
      </w:r>
    </w:p>
    <w:p w:rsidRPr="00B05ED0" w:rsidR="00A052C8" w:rsidP="00A052C8" w:rsidRDefault="00A052C8" w14:paraId="6AEDC8AB" w14:textId="77777777">
      <w:pPr>
        <w:rPr>
          <w:lang w:val="es-MX"/>
        </w:rPr>
      </w:pPr>
      <w:r w:rsidRPr="00B05ED0">
        <w:rPr>
          <w:lang w:val="es-MX"/>
        </w:rPr>
        <w:t>(Salutation) (FirstName) (LastName)</w:t>
      </w:r>
    </w:p>
    <w:p w:rsidRPr="00B05ED0" w:rsidR="00A052C8" w:rsidP="00A052C8" w:rsidRDefault="00A052C8" w14:paraId="3F3829C1" w14:textId="77777777">
      <w:pPr>
        <w:rPr>
          <w:lang w:val="es-MX"/>
        </w:rPr>
      </w:pPr>
      <w:r w:rsidRPr="00B05ED0">
        <w:rPr>
          <w:lang w:val="es-MX"/>
        </w:rPr>
        <w:t>(Title)</w:t>
      </w:r>
    </w:p>
    <w:p w:rsidRPr="00B05ED0" w:rsidR="00A052C8" w:rsidP="00A052C8" w:rsidRDefault="00A052C8" w14:paraId="68A69EA9" w14:textId="77777777">
      <w:pPr>
        <w:rPr>
          <w:lang w:val="es-MX"/>
        </w:rPr>
      </w:pPr>
      <w:r w:rsidRPr="00B05ED0">
        <w:rPr>
          <w:lang w:val="es-MX"/>
        </w:rPr>
        <w:t>(Institution)</w:t>
      </w:r>
    </w:p>
    <w:p w:rsidRPr="00B05ED0" w:rsidR="00A052C8" w:rsidP="00A052C8" w:rsidRDefault="00A052C8" w14:paraId="5B21B985" w14:textId="77777777">
      <w:pPr>
        <w:rPr>
          <w:lang w:val="es-MX"/>
        </w:rPr>
      </w:pPr>
      <w:r w:rsidRPr="00B05ED0">
        <w:rPr>
          <w:lang w:val="es-MX"/>
        </w:rPr>
        <w:t>(Address)</w:t>
      </w:r>
    </w:p>
    <w:p w:rsidRPr="00B05ED0" w:rsidR="00A052C8" w:rsidP="00A052C8" w:rsidRDefault="00A052C8" w14:paraId="37D71462" w14:textId="77777777">
      <w:pPr>
        <w:rPr>
          <w:lang w:val="es-MX"/>
        </w:rPr>
      </w:pPr>
      <w:r w:rsidRPr="00B05ED0">
        <w:rPr>
          <w:lang w:val="es-MX"/>
        </w:rPr>
        <w:t>(City), (State)  (Zip)</w:t>
      </w:r>
    </w:p>
    <w:p w:rsidRPr="00B05ED0" w:rsidR="00A052C8" w:rsidP="00A052C8" w:rsidRDefault="00A052C8" w14:paraId="5135D11D" w14:textId="2271BE17">
      <w:pPr>
        <w:spacing w:before="120" w:after="120"/>
        <w:ind w:right="390"/>
        <w:rPr>
          <w:lang w:val="es-MX"/>
        </w:rPr>
      </w:pPr>
      <w:r w:rsidRPr="00B05ED0">
        <w:rPr>
          <w:lang w:val="es-MX"/>
        </w:rPr>
        <w:t>Estimado(a) (</w:t>
      </w:r>
      <w:r w:rsidR="00987FC1">
        <w:rPr>
          <w:lang w:val="es-MX"/>
        </w:rPr>
        <w:t>Sr</w:t>
      </w:r>
      <w:r w:rsidR="007F6A08">
        <w:rPr>
          <w:lang w:val="es-MX"/>
        </w:rPr>
        <w:t>.</w:t>
      </w:r>
      <w:r w:rsidR="00987FC1">
        <w:rPr>
          <w:lang w:val="es-MX"/>
        </w:rPr>
        <w:t>/Sra</w:t>
      </w:r>
      <w:r w:rsidR="007F6A08">
        <w:rPr>
          <w:lang w:val="es-MX"/>
        </w:rPr>
        <w:t>.</w:t>
      </w:r>
      <w:r w:rsidR="00987FC1">
        <w:rPr>
          <w:lang w:val="es-MX"/>
        </w:rPr>
        <w:t>/Dr</w:t>
      </w:r>
      <w:r w:rsidR="007F6A08">
        <w:rPr>
          <w:lang w:val="es-MX"/>
        </w:rPr>
        <w:t>.</w:t>
      </w:r>
      <w:r w:rsidR="00987FC1">
        <w:rPr>
          <w:lang w:val="es-MX"/>
        </w:rPr>
        <w:t>/Dra</w:t>
      </w:r>
      <w:r w:rsidR="007F6A08">
        <w:rPr>
          <w:lang w:val="es-MX"/>
        </w:rPr>
        <w:t>.</w:t>
      </w:r>
      <w:r w:rsidRPr="00B05ED0">
        <w:rPr>
          <w:lang w:val="es-MX"/>
        </w:rPr>
        <w:t>) (LastName):</w:t>
      </w:r>
    </w:p>
    <w:p w:rsidRPr="00B05ED0" w:rsidR="00A052C8" w:rsidP="008F15AC" w:rsidRDefault="00A052C8" w14:paraId="18A41363" w14:textId="54304FF2">
      <w:pPr>
        <w:spacing w:before="120" w:after="120"/>
        <w:rPr>
          <w:lang w:val="es-MX"/>
        </w:rPr>
      </w:pPr>
      <w:r w:rsidRPr="00B05ED0">
        <w:rPr>
          <w:lang w:val="es-MX"/>
        </w:rPr>
        <w:t xml:space="preserve">El Centro Nacional </w:t>
      </w:r>
      <w:r w:rsidR="002347FA">
        <w:rPr>
          <w:lang w:val="es-MX"/>
        </w:rPr>
        <w:t>para</w:t>
      </w:r>
      <w:r w:rsidRPr="00B05ED0">
        <w:rPr>
          <w:lang w:val="es-MX"/>
        </w:rPr>
        <w:t xml:space="preserve"> Estadísticas de Educación (NCES por sus siglas en inglés) del Departamento de Educación de los Estados Unidos está comenzando el próximo ciclo del Estudio Nacional de Ayuda</w:t>
      </w:r>
      <w:r>
        <w:t xml:space="preserve"> </w:t>
      </w:r>
      <w:r w:rsidR="004460BD">
        <w:t>Económica</w:t>
      </w:r>
      <w:r w:rsidRPr="00B05ED0">
        <w:rPr>
          <w:lang w:val="es-MX"/>
        </w:rPr>
        <w:t xml:space="preserve"> a Estudiantes de Post</w:t>
      </w:r>
      <w:r>
        <w:rPr>
          <w:lang w:val="es-MX"/>
        </w:rPr>
        <w:t>s</w:t>
      </w:r>
      <w:r w:rsidRPr="00B05ED0">
        <w:rPr>
          <w:lang w:val="es-MX"/>
        </w:rPr>
        <w:t>ecundaria (NPSAS por sus siglas en inglés)</w:t>
      </w:r>
      <w:r w:rsidR="00DB2183">
        <w:rPr>
          <w:lang w:val="es-MX"/>
        </w:rPr>
        <w:t>,</w:t>
      </w:r>
      <w:r w:rsidRPr="00B05ED0">
        <w:rPr>
          <w:lang w:val="es-MX"/>
        </w:rPr>
        <w:t xml:space="preserve"> estudio que se hace bajo un mandato del Congreso para entender cómo los estudiantes y sus familias pagan por sus estudios universitarios. Me complace informarle que [Institution] ha sido seleccionad</w:t>
      </w:r>
      <w:r w:rsidR="00944549">
        <w:rPr>
          <w:lang w:val="es-MX"/>
        </w:rPr>
        <w:t>o(</w:t>
      </w:r>
      <w:r w:rsidRPr="00B05ED0">
        <w:rPr>
          <w:lang w:val="es-MX"/>
        </w:rPr>
        <w:t>a</w:t>
      </w:r>
      <w:r w:rsidR="00944549">
        <w:rPr>
          <w:lang w:val="es-MX"/>
        </w:rPr>
        <w:t>)</w:t>
      </w:r>
      <w:r w:rsidRPr="00B05ED0">
        <w:rPr>
          <w:lang w:val="es-MX"/>
        </w:rPr>
        <w:t xml:space="preserve"> para participar en NPSAS:20, el cual se enfocará en los estudiantes matriculados durante el año académico 2019-20. </w:t>
      </w:r>
      <w:r w:rsidR="00751C52">
        <w:rPr>
          <w:lang w:val="es-MX"/>
        </w:rPr>
        <w:t>L</w:t>
      </w:r>
      <w:r w:rsidRPr="000B55D3" w:rsidR="00751C52">
        <w:rPr>
          <w:lang w:val="es-MX"/>
        </w:rPr>
        <w:t>os datos de recoleciónes de NPSAS se usan para informar una amplia variedad de políticas críticas de educación. Para que el estudio sea exitoso y representativo de instituciones como la suya, nececitamos su apoyo y participación.</w:t>
      </w:r>
      <w:r w:rsidR="00751C52">
        <w:rPr>
          <w:lang w:val="es-MX"/>
        </w:rPr>
        <w:t xml:space="preserve"> </w:t>
      </w:r>
      <w:r w:rsidRPr="00B05ED0">
        <w:rPr>
          <w:lang w:val="es-MX"/>
        </w:rPr>
        <w:t xml:space="preserve">NPSAS cuenta con el apoyo de [fill name of organization most closely tied to institution.]. Si suficientes instituciones participan, al final de NPSAS:20 le proporcionaremos a usted un reporte de resultados de los datos 2019-20 en el cual habrá comparaciones entre los </w:t>
      </w:r>
      <w:r w:rsidR="00D226F8">
        <w:t>estimaciónes</w:t>
      </w:r>
      <w:r w:rsidRPr="00B05ED0">
        <w:rPr>
          <w:lang w:val="es-MX"/>
        </w:rPr>
        <w:t xml:space="preserve"> de ayuda </w:t>
      </w:r>
      <w:r w:rsidR="004460BD">
        <w:rPr>
          <w:lang w:val="es-MX"/>
        </w:rPr>
        <w:t>económica</w:t>
      </w:r>
      <w:r w:rsidRPr="00B05ED0">
        <w:rPr>
          <w:lang w:val="es-MX"/>
        </w:rPr>
        <w:t xml:space="preserve"> </w:t>
      </w:r>
      <w:r w:rsidRPr="00B05ED0" w:rsidR="0078453C">
        <w:rPr>
          <w:lang w:val="es-MX"/>
        </w:rPr>
        <w:t>por</w:t>
      </w:r>
      <w:r w:rsidRPr="00B05ED0">
        <w:rPr>
          <w:lang w:val="es-MX"/>
        </w:rPr>
        <w:t xml:space="preserve"> sector y </w:t>
      </w:r>
      <w:r w:rsidRPr="00B05ED0" w:rsidR="0078453C">
        <w:rPr>
          <w:lang w:val="es-MX"/>
        </w:rPr>
        <w:t>a nivel nacional</w:t>
      </w:r>
      <w:r w:rsidRPr="00B05ED0">
        <w:rPr>
          <w:lang w:val="es-MX"/>
        </w:rPr>
        <w:t xml:space="preserve">. Para estudiantes subgraduados, también se incluirán </w:t>
      </w:r>
      <w:r w:rsidR="00D226F8">
        <w:t>estimaciónes</w:t>
      </w:r>
      <w:r w:rsidRPr="00B8559D">
        <w:rPr>
          <w:lang w:val="es-MX"/>
        </w:rPr>
        <w:t xml:space="preserve"> a nivel estata</w:t>
      </w:r>
      <w:r>
        <w:rPr>
          <w:lang w:val="es-MX"/>
        </w:rPr>
        <w:t>l</w:t>
      </w:r>
      <w:r w:rsidRPr="00B8559D">
        <w:rPr>
          <w:lang w:val="es-MX"/>
        </w:rPr>
        <w:t xml:space="preserve"> o territorial</w:t>
      </w:r>
      <w:r w:rsidRPr="00B05ED0">
        <w:rPr>
          <w:lang w:val="es-MX"/>
        </w:rPr>
        <w:t>.</w:t>
      </w:r>
    </w:p>
    <w:p w:rsidRPr="00B05ED0" w:rsidR="00A052C8" w:rsidP="008F15AC" w:rsidRDefault="00A052C8" w14:paraId="3678E0BE" w14:textId="77777777">
      <w:pPr>
        <w:spacing w:before="120" w:after="120"/>
        <w:rPr>
          <w:b/>
          <w:lang w:val="es-MX"/>
        </w:rPr>
      </w:pPr>
      <w:r w:rsidRPr="00B05ED0">
        <w:rPr>
          <w:b/>
          <w:lang w:val="es-MX"/>
        </w:rPr>
        <w:t>¿Qué se requiere de usted y de su personal?</w:t>
      </w:r>
    </w:p>
    <w:p w:rsidRPr="00B05ED0" w:rsidR="00A052C8" w:rsidP="00A052C8" w:rsidRDefault="00A052C8" w14:paraId="5652B808" w14:textId="7A93592A">
      <w:pPr>
        <w:pStyle w:val="BodyText"/>
        <w:rPr>
          <w:lang w:val="es-MX"/>
        </w:rPr>
      </w:pPr>
      <w:r w:rsidRPr="00B05ED0">
        <w:rPr>
          <w:lang w:val="es-MX"/>
        </w:rPr>
        <w:t>La participación en NPSAS:20 se hace por pasos</w:t>
      </w:r>
      <w:r>
        <w:rPr>
          <w:lang w:val="es-MX"/>
        </w:rPr>
        <w:t xml:space="preserve">, los cuales </w:t>
      </w:r>
      <w:r w:rsidRPr="00B05ED0">
        <w:rPr>
          <w:lang w:val="es-MX"/>
        </w:rPr>
        <w:t xml:space="preserve">están explicados más abajo. Planeamos invitar [fill name] para que sea </w:t>
      </w:r>
      <w:r>
        <w:rPr>
          <w:lang w:val="es-MX"/>
        </w:rPr>
        <w:t>[el Coordinador/la Coordinadora</w:t>
      </w:r>
      <w:r w:rsidR="00987FC1">
        <w:rPr>
          <w:lang w:val="es-MX"/>
        </w:rPr>
        <w:t>/e</w:t>
      </w:r>
      <w:r w:rsidRPr="00987FC1" w:rsidR="00987FC1">
        <w:rPr>
          <w:lang w:val="es-MX"/>
        </w:rPr>
        <w:t>l Coordinador o la Coordinadora</w:t>
      </w:r>
      <w:r>
        <w:rPr>
          <w:lang w:val="es-MX"/>
        </w:rPr>
        <w:t>]</w:t>
      </w:r>
      <w:r w:rsidRPr="00B05ED0">
        <w:rPr>
          <w:lang w:val="es-MX"/>
        </w:rPr>
        <w:t xml:space="preserve"> del Campus para [Institution]. Si usted prefiere nombrar a otra persona como Coordinador(a), le daremos instrucciones al pie de esta carta sobre cómo ingresar al Portal de Datos de Post</w:t>
      </w:r>
      <w:r w:rsidR="0082199E">
        <w:rPr>
          <w:lang w:val="es-MX"/>
        </w:rPr>
        <w:t>s</w:t>
      </w:r>
      <w:r w:rsidRPr="00B05ED0">
        <w:rPr>
          <w:lang w:val="es-MX"/>
        </w:rPr>
        <w:t xml:space="preserve">ecundaria (PDP), el sistema para recolectar datos para NPSAS:20. A la brevedad nos pondremos en contacto con [fill name] para darle instrucciones sobre cómo registrar su institución en el PDP y proporcionar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w:t>
      </w:r>
      <w:r w:rsidR="004460BD">
        <w:rPr>
          <w:lang w:val="es-MX"/>
        </w:rPr>
        <w:t>económica</w:t>
      </w:r>
      <w:r w:rsidRPr="00B05ED0">
        <w:rPr>
          <w:lang w:val="es-MX"/>
        </w:rPr>
        <w:t xml:space="preserve">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rsidRPr="00B05ED0" w:rsidR="00A052C8" w:rsidP="00A052C8" w:rsidRDefault="00A052C8" w14:paraId="3E6AF109" w14:textId="2B6B9761">
      <w:pPr>
        <w:pStyle w:val="BodyText"/>
        <w:rPr>
          <w:lang w:val="es-MX"/>
        </w:rPr>
      </w:pPr>
      <w:r w:rsidRPr="00B05ED0">
        <w:rPr>
          <w:lang w:val="es-MX"/>
        </w:rPr>
        <w:t xml:space="preserve">[Timeline graphic – see </w:t>
      </w:r>
      <w:r w:rsidRPr="00F653F6">
        <w:rPr>
          <w:lang w:val="es-MX"/>
        </w:rPr>
        <w:t xml:space="preserve">page </w:t>
      </w:r>
      <w:r w:rsidR="005C07DE">
        <w:rPr>
          <w:lang w:val="es-MX"/>
        </w:rPr>
        <w:t>D-</w:t>
      </w:r>
      <w:r w:rsidR="00EA7A83">
        <w:rPr>
          <w:lang w:val="es-MX"/>
        </w:rPr>
        <w:t>102</w:t>
      </w:r>
      <w:r w:rsidRPr="00B05ED0">
        <w:rPr>
          <w:lang w:val="es-MX"/>
        </w:rPr>
        <w:t>]</w:t>
      </w:r>
    </w:p>
    <w:p w:rsidRPr="00B05ED0" w:rsidR="00A052C8" w:rsidP="00A052C8" w:rsidRDefault="00A052C8" w14:paraId="27ADAFDA" w14:textId="77777777">
      <w:pPr>
        <w:pStyle w:val="BodyText"/>
        <w:rPr>
          <w:b/>
          <w:lang w:val="es-MX"/>
        </w:rPr>
      </w:pPr>
      <w:r w:rsidRPr="00B05ED0">
        <w:rPr>
          <w:b/>
          <w:lang w:val="es-MX"/>
        </w:rPr>
        <w:t>¿Desea más información?</w:t>
      </w:r>
    </w:p>
    <w:p w:rsidRPr="00B05ED0" w:rsidR="00A052C8" w:rsidP="00A052C8" w:rsidRDefault="00A052C8" w14:paraId="4D3FFFE8" w14:textId="517123D8">
      <w:pPr>
        <w:pStyle w:val="BodyText"/>
        <w:rPr>
          <w:lang w:val="es-MX"/>
        </w:rPr>
      </w:pPr>
      <w:r w:rsidRPr="00B05ED0">
        <w:rPr>
          <w:lang w:val="es-MX"/>
        </w:rPr>
        <w:t xml:space="preserve">Para más información sobre NPSAS en general, le invito a visitar la página </w:t>
      </w:r>
      <w:r>
        <w:rPr>
          <w:lang w:val="es-MX"/>
        </w:rPr>
        <w:t xml:space="preserve">web </w:t>
      </w:r>
      <w:r w:rsidRPr="00B05ED0">
        <w:rPr>
          <w:lang w:val="es-MX"/>
        </w:rPr>
        <w:t>de NCES sobre el estudio</w:t>
      </w:r>
      <w:r w:rsidR="00B80CBC">
        <w:rPr>
          <w:lang w:val="es-MX"/>
        </w:rPr>
        <w:t xml:space="preserve"> </w:t>
      </w:r>
      <w:r w:rsidRPr="00B05ED0">
        <w:rPr>
          <w:lang w:val="es-MX"/>
        </w:rPr>
        <w:t>(</w:t>
      </w:r>
      <w:hyperlink w:history="1" r:id="rId90">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rsidRPr="00B05ED0" w:rsidR="00A052C8" w:rsidP="00A052C8" w:rsidRDefault="00A052C8" w14:paraId="2B494C96" w14:textId="1C7C3AAB">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rsidR="00B84D98" w:rsidRDefault="00B84D98" w14:paraId="2B48CF14" w14:textId="77777777">
      <w:pPr>
        <w:rPr>
          <w:lang w:val="es-MX"/>
        </w:rPr>
      </w:pPr>
      <w:r>
        <w:rPr>
          <w:lang w:val="es-MX"/>
        </w:rPr>
        <w:br w:type="page"/>
      </w:r>
    </w:p>
    <w:p w:rsidRPr="00B05ED0" w:rsidR="00A052C8" w:rsidP="00A052C8" w:rsidRDefault="00A052C8" w14:paraId="360BE026" w14:textId="77777777">
      <w:pPr>
        <w:pStyle w:val="BodyText"/>
        <w:rPr>
          <w:lang w:val="es-MX"/>
        </w:rPr>
      </w:pPr>
      <w:r w:rsidRPr="00B05ED0">
        <w:rPr>
          <w:lang w:val="es-MX"/>
        </w:rPr>
        <w:lastRenderedPageBreak/>
        <w:t>Le saluda atentamente,</w:t>
      </w:r>
    </w:p>
    <w:p w:rsidRPr="00B05ED0" w:rsidR="00A052C8" w:rsidP="00A052C8" w:rsidRDefault="00A052C8" w14:paraId="00A2DA7D" w14:textId="77777777">
      <w:pPr>
        <w:rPr>
          <w:lang w:val="es-MX"/>
        </w:rPr>
      </w:pPr>
      <w:r w:rsidRPr="00B05ED0">
        <w:rPr>
          <w:lang w:val="es-MX"/>
        </w:rPr>
        <w:t>(NCES staff name)</w:t>
      </w:r>
    </w:p>
    <w:p w:rsidRPr="00B05ED0" w:rsidR="00A052C8" w:rsidP="00A052C8" w:rsidRDefault="00A052C8" w14:paraId="02A4A83C" w14:textId="77777777">
      <w:pPr>
        <w:rPr>
          <w:lang w:val="es-MX"/>
        </w:rPr>
      </w:pPr>
      <w:r w:rsidRPr="00B05ED0">
        <w:rPr>
          <w:lang w:val="es-MX"/>
        </w:rPr>
        <w:t>(NCES staff title)</w:t>
      </w:r>
    </w:p>
    <w:p w:rsidRPr="00B05ED0" w:rsidR="00A052C8" w:rsidP="00A052C8" w:rsidRDefault="00A052C8" w14:paraId="01D6A978" w14:textId="0504F601">
      <w:pPr>
        <w:rPr>
          <w:lang w:val="es-MX"/>
        </w:rPr>
      </w:pPr>
      <w:r w:rsidRPr="00B05ED0">
        <w:rPr>
          <w:lang w:val="es-MX"/>
        </w:rPr>
        <w:t xml:space="preserve">Centro Nacional </w:t>
      </w:r>
      <w:r w:rsidR="002347FA">
        <w:rPr>
          <w:lang w:val="es-MX"/>
        </w:rPr>
        <w:t>para</w:t>
      </w:r>
      <w:r w:rsidRPr="00B05ED0">
        <w:rPr>
          <w:lang w:val="es-MX"/>
        </w:rPr>
        <w:t xml:space="preserve"> Estadísticas de Educación (NCES)</w:t>
      </w:r>
    </w:p>
    <w:p w:rsidRPr="00B05ED0" w:rsidR="00A052C8" w:rsidP="00A052C8" w:rsidRDefault="00A052C8" w14:paraId="23300AE4" w14:textId="2A5E3ECF">
      <w:pPr>
        <w:pStyle w:val="BodyTextnospace"/>
        <w:rPr>
          <w:lang w:val="es-MX"/>
        </w:rPr>
      </w:pPr>
      <w:r w:rsidRPr="00B05ED0">
        <w:rPr>
          <w:lang w:val="es-MX"/>
        </w:rPr>
        <w:t>Instituto de Ciencias de Educación</w:t>
      </w:r>
    </w:p>
    <w:p w:rsidRPr="00B05ED0" w:rsidR="00A052C8" w:rsidP="00A052C8" w:rsidRDefault="00A052C8" w14:paraId="051E9110" w14:textId="77777777">
      <w:pPr>
        <w:pStyle w:val="BodyTextnospace"/>
        <w:rPr>
          <w:lang w:val="es-MX"/>
        </w:rPr>
      </w:pPr>
      <w:r w:rsidRPr="00B05ED0">
        <w:rPr>
          <w:lang w:val="es-MX"/>
        </w:rPr>
        <w:t>Departamento de Educación de los Estados Unidos</w:t>
      </w:r>
    </w:p>
    <w:p w:rsidRPr="00B05ED0" w:rsidR="00A052C8" w:rsidP="00A052C8" w:rsidRDefault="00A052C8" w14:paraId="00AFD115" w14:textId="77777777">
      <w:pPr>
        <w:pStyle w:val="BodyText"/>
        <w:rPr>
          <w:lang w:val="es-MX"/>
        </w:rPr>
      </w:pPr>
      <w:r w:rsidRPr="00B05ED0">
        <w:rPr>
          <w:lang w:val="es-MX"/>
        </w:rPr>
        <w:t>Anexos</w:t>
      </w:r>
    </w:p>
    <w:p w:rsidRPr="00B05ED0" w:rsidR="00A052C8" w:rsidP="00A052C8" w:rsidRDefault="00A052C8" w14:paraId="73F4C3EE" w14:textId="77777777">
      <w:pPr>
        <w:rPr>
          <w:lang w:val="es-MX"/>
        </w:rPr>
      </w:pPr>
    </w:p>
    <w:p w:rsidRPr="00B05ED0" w:rsidR="00A052C8" w:rsidP="00A052C8" w:rsidRDefault="00A052C8" w14:paraId="100D6F3C" w14:textId="7C9C58BF">
      <w:pPr>
        <w:pStyle w:val="BodyText"/>
        <w:rPr>
          <w:lang w:val="es-MX"/>
        </w:rPr>
      </w:pPr>
      <w:r w:rsidRPr="00B05ED0">
        <w:rPr>
          <w:lang w:val="es-MX"/>
        </w:rPr>
        <w:t xml:space="preserve">Para designar un  Coordinador(a) de Campus </w:t>
      </w:r>
      <w:r w:rsidRPr="000F05BD" w:rsidR="00AA4823">
        <w:t>alternativo(a)</w:t>
      </w:r>
      <w:r w:rsidRPr="00B2378B" w:rsidR="00AA4823">
        <w:rPr>
          <w:lang w:val="es-MX"/>
        </w:rPr>
        <w:t xml:space="preserve"> </w:t>
      </w:r>
      <w:r w:rsidRPr="00B05ED0">
        <w:rPr>
          <w:lang w:val="es-MX"/>
        </w:rPr>
        <w:t>para [Institution], por favor visite el Portal de Datos de Postsecundaria (PDP):</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B05ED0" w:rsidR="00A052C8" w:rsidTr="00656A57" w14:paraId="24289F3F" w14:textId="77777777">
        <w:trPr>
          <w:jc w:val="center"/>
        </w:trPr>
        <w:tc>
          <w:tcPr>
            <w:tcW w:w="3945" w:type="dxa"/>
          </w:tcPr>
          <w:p w:rsidRPr="00B05ED0" w:rsidR="00A052C8" w:rsidP="00656A57" w:rsidRDefault="0036252D" w14:paraId="6E7113DB" w14:textId="77777777">
            <w:pPr>
              <w:pStyle w:val="BodyText"/>
              <w:jc w:val="center"/>
              <w:rPr>
                <w:lang w:val="es-MX"/>
              </w:rPr>
            </w:pPr>
            <w:hyperlink w:history="1" r:id="rId91">
              <w:r w:rsidRPr="00B05ED0" w:rsidR="00A052C8">
                <w:rPr>
                  <w:rStyle w:val="Hyperlink"/>
                  <w:lang w:val="es-MX"/>
                </w:rPr>
                <w:t>surveys.nces.ed.gov/xxxx</w:t>
              </w:r>
            </w:hyperlink>
          </w:p>
          <w:p w:rsidRPr="00B05ED0" w:rsidR="00A052C8" w:rsidP="00656A57" w:rsidRDefault="00A052C8" w14:paraId="0313A835" w14:textId="77777777">
            <w:pPr>
              <w:pStyle w:val="BodyText"/>
              <w:jc w:val="center"/>
              <w:rPr>
                <w:lang w:val="es-MX"/>
              </w:rPr>
            </w:pPr>
            <w:r w:rsidRPr="00B05ED0">
              <w:rPr>
                <w:lang w:val="es-MX"/>
              </w:rPr>
              <w:t>Su ID de usuario (</w:t>
            </w:r>
            <w:r w:rsidRPr="008F15AC">
              <w:rPr>
                <w:lang w:val="es-MX"/>
              </w:rPr>
              <w:t>User ID</w:t>
            </w:r>
            <w:r w:rsidRPr="00B05ED0">
              <w:rPr>
                <w:lang w:val="es-MX"/>
              </w:rPr>
              <w:t>): (UserID)</w:t>
            </w:r>
          </w:p>
        </w:tc>
      </w:tr>
    </w:tbl>
    <w:p w:rsidRPr="00B05ED0" w:rsidR="00A052C8" w:rsidP="00A052C8" w:rsidRDefault="00A052C8" w14:paraId="4571EAE3" w14:textId="77777777">
      <w:pPr>
        <w:rPr>
          <w:lang w:val="es-MX"/>
        </w:rPr>
      </w:pPr>
    </w:p>
    <w:p w:rsidRPr="00B05ED0" w:rsidR="00A052C8" w:rsidP="00A052C8" w:rsidRDefault="00A052C8" w14:paraId="3E4CDD62" w14:textId="77777777">
      <w:pPr>
        <w:rPr>
          <w:szCs w:val="24"/>
          <w:lang w:val="es-MX"/>
        </w:rPr>
      </w:pPr>
    </w:p>
    <w:p w:rsidRPr="00B05ED0" w:rsidR="00A052C8" w:rsidP="00A052C8" w:rsidRDefault="00A052C8" w14:paraId="25D5C70E" w14:textId="77777777">
      <w:pPr>
        <w:rPr>
          <w:lang w:val="es-MX"/>
        </w:rPr>
      </w:pPr>
      <w:r w:rsidRPr="00B05ED0">
        <w:rPr>
          <w:lang w:val="es-MX"/>
        </w:rPr>
        <w:br w:type="page"/>
      </w:r>
    </w:p>
    <w:p w:rsidRPr="00B05ED0" w:rsidR="00A052C8" w:rsidP="00A052C8" w:rsidRDefault="00A052C8" w14:paraId="15421E62" w14:textId="77777777">
      <w:pPr>
        <w:pStyle w:val="AppH3"/>
        <w:rPr>
          <w:lang w:val="es-MX"/>
        </w:rPr>
      </w:pPr>
      <w:bookmarkStart w:name="_Toc18677945" w:id="108"/>
      <w:bookmarkStart w:name="_Toc20746570" w:id="109"/>
      <w:r w:rsidRPr="00B05ED0">
        <w:rPr>
          <w:lang w:val="es-MX"/>
        </w:rPr>
        <w:lastRenderedPageBreak/>
        <w:t>Chief Administrator Letter and E-mail – New Institution – No Campus Coordinator</w:t>
      </w:r>
      <w:bookmarkEnd w:id="108"/>
      <w:bookmarkEnd w:id="109"/>
    </w:p>
    <w:p w:rsidRPr="00B05ED0" w:rsidR="00A052C8" w:rsidP="00A052C8" w:rsidRDefault="00987FC1" w14:paraId="24945538" w14:textId="15059784">
      <w:pPr>
        <w:pStyle w:val="BodyText"/>
        <w:rPr>
          <w:szCs w:val="24"/>
          <w:lang w:val="es-MX"/>
        </w:rPr>
      </w:pPr>
      <w:r>
        <w:rPr>
          <w:lang w:val="es-MX"/>
        </w:rPr>
        <w:t>(day) de (month) de (year)</w:t>
      </w:r>
    </w:p>
    <w:p w:rsidRPr="00B05ED0" w:rsidR="00A052C8" w:rsidP="00A052C8" w:rsidRDefault="00A052C8" w14:paraId="699600FC" w14:textId="77777777">
      <w:pPr>
        <w:pStyle w:val="BodyTextnospace"/>
        <w:rPr>
          <w:szCs w:val="24"/>
          <w:lang w:val="es-MX"/>
        </w:rPr>
      </w:pPr>
      <w:r w:rsidRPr="00B05ED0">
        <w:rPr>
          <w:szCs w:val="24"/>
          <w:lang w:val="es-MX"/>
        </w:rPr>
        <w:t xml:space="preserve">(Salutation) (FirstName) (LastName)                       </w:t>
      </w:r>
    </w:p>
    <w:p w:rsidRPr="00B05ED0" w:rsidR="00A052C8" w:rsidP="00A052C8" w:rsidRDefault="00A052C8" w14:paraId="3AB0B3DD" w14:textId="77777777">
      <w:pPr>
        <w:pStyle w:val="BodyTextnospace"/>
        <w:rPr>
          <w:szCs w:val="24"/>
          <w:lang w:val="es-MX"/>
        </w:rPr>
      </w:pPr>
      <w:r w:rsidRPr="00B05ED0">
        <w:rPr>
          <w:szCs w:val="24"/>
          <w:lang w:val="es-MX"/>
        </w:rPr>
        <w:t xml:space="preserve">(Title)                                                                              </w:t>
      </w:r>
    </w:p>
    <w:p w:rsidRPr="00B05ED0" w:rsidR="00A052C8" w:rsidP="00A052C8" w:rsidRDefault="00A052C8" w14:paraId="27F109D7" w14:textId="77777777">
      <w:pPr>
        <w:pStyle w:val="BodyTextnospace"/>
        <w:rPr>
          <w:szCs w:val="24"/>
          <w:lang w:val="es-MX"/>
        </w:rPr>
      </w:pPr>
      <w:r w:rsidRPr="00B05ED0">
        <w:rPr>
          <w:szCs w:val="24"/>
          <w:lang w:val="es-MX"/>
        </w:rPr>
        <w:t>(Institution)</w:t>
      </w:r>
    </w:p>
    <w:p w:rsidRPr="00B05ED0" w:rsidR="00A052C8" w:rsidP="00A052C8" w:rsidRDefault="00A052C8" w14:paraId="65134DCD" w14:textId="77777777">
      <w:pPr>
        <w:pStyle w:val="BodyTextnospace"/>
        <w:rPr>
          <w:szCs w:val="24"/>
          <w:lang w:val="es-MX"/>
        </w:rPr>
      </w:pPr>
      <w:r w:rsidRPr="00B05ED0">
        <w:rPr>
          <w:szCs w:val="24"/>
          <w:lang w:val="es-MX"/>
        </w:rPr>
        <w:t>(Address)</w:t>
      </w:r>
    </w:p>
    <w:p w:rsidRPr="00B05ED0" w:rsidR="00A052C8" w:rsidP="00A052C8" w:rsidRDefault="00A052C8" w14:paraId="309CA35D" w14:textId="77777777">
      <w:pPr>
        <w:pStyle w:val="BodyTextnospace"/>
        <w:rPr>
          <w:szCs w:val="24"/>
          <w:lang w:val="es-MX"/>
        </w:rPr>
      </w:pPr>
      <w:r w:rsidRPr="00B05ED0">
        <w:rPr>
          <w:szCs w:val="24"/>
          <w:lang w:val="es-MX"/>
        </w:rPr>
        <w:t>(City), (State)  (Zip)</w:t>
      </w:r>
    </w:p>
    <w:p w:rsidRPr="00B05ED0" w:rsidR="00A052C8" w:rsidP="00A052C8" w:rsidRDefault="00A052C8" w14:paraId="0434043A" w14:textId="12926DCF">
      <w:pPr>
        <w:pStyle w:val="BodyText"/>
        <w:rPr>
          <w:szCs w:val="24"/>
          <w:lang w:val="es-MX"/>
        </w:rPr>
      </w:pPr>
      <w:r w:rsidRPr="00B05ED0">
        <w:rPr>
          <w:szCs w:val="24"/>
          <w:lang w:val="es-MX"/>
        </w:rPr>
        <w:t>Estimado(a) (</w:t>
      </w:r>
      <w:r w:rsidR="00987FC1">
        <w:rPr>
          <w:szCs w:val="24"/>
          <w:lang w:val="es-MX"/>
        </w:rPr>
        <w:t>Sr/Sra/Dr/Dra</w:t>
      </w:r>
      <w:r w:rsidRPr="00B05ED0">
        <w:rPr>
          <w:szCs w:val="24"/>
          <w:lang w:val="es-MX"/>
        </w:rPr>
        <w:t>) (LastName):</w:t>
      </w:r>
    </w:p>
    <w:p w:rsidRPr="00B05ED0" w:rsidR="00A052C8" w:rsidP="00780256" w:rsidRDefault="00A052C8" w14:paraId="2DDD4876" w14:textId="40AC3F00">
      <w:pPr>
        <w:spacing w:before="120" w:after="120"/>
        <w:rPr>
          <w:b/>
          <w:lang w:val="es-MX"/>
        </w:rPr>
      </w:pPr>
      <w:r w:rsidRPr="00B05ED0">
        <w:rPr>
          <w:lang w:val="es-MX"/>
        </w:rPr>
        <w:t xml:space="preserve">El Centro Nacional </w:t>
      </w:r>
      <w:r w:rsidR="002347FA">
        <w:rPr>
          <w:lang w:val="es-MX"/>
        </w:rPr>
        <w:t>para</w:t>
      </w:r>
      <w:r w:rsidRPr="00B05ED0">
        <w:rPr>
          <w:lang w:val="es-MX"/>
        </w:rPr>
        <w:t xml:space="preserve"> Estadísticas de Educación (NCES por sus siglas en inglés) del Departamento de Educación de los Estados Unidos está comenzando el próximo ciclo del Estudio Nacional de Ayuda</w:t>
      </w:r>
      <w:r>
        <w:rPr>
          <w:lang w:val="es-MX"/>
        </w:rPr>
        <w:t xml:space="preserve"> </w:t>
      </w:r>
      <w:r w:rsidR="004460BD">
        <w:t>Económica</w:t>
      </w:r>
      <w:r w:rsidRPr="00B05ED0">
        <w:rPr>
          <w:lang w:val="es-MX"/>
        </w:rPr>
        <w:t xml:space="preserve"> a Estudiantes de Post</w:t>
      </w:r>
      <w:r>
        <w:rPr>
          <w:lang w:val="es-MX"/>
        </w:rPr>
        <w:t>s</w:t>
      </w:r>
      <w:r w:rsidRPr="00B05ED0">
        <w:rPr>
          <w:lang w:val="es-MX"/>
        </w:rPr>
        <w:t>ecundaria (NPSAS por sus siglas en inglés)</w:t>
      </w:r>
      <w:r w:rsidR="00434080">
        <w:rPr>
          <w:lang w:val="es-MX"/>
        </w:rPr>
        <w:t>,</w:t>
      </w:r>
      <w:r w:rsidRPr="00B05ED0">
        <w:rPr>
          <w:lang w:val="es-MX"/>
        </w:rPr>
        <w:t xml:space="preserve"> un estudio que se hace bajo un mandato del Congreso para entender cómo los estudiantes y sus familias pagan por sus estudios universitarios. Me complace informarle que [Institution] ha sido seleccionad</w:t>
      </w:r>
      <w:r w:rsidR="00C4426A">
        <w:rPr>
          <w:lang w:val="es-MX"/>
        </w:rPr>
        <w:t>o(</w:t>
      </w:r>
      <w:r w:rsidRPr="00B05ED0">
        <w:rPr>
          <w:lang w:val="es-MX"/>
        </w:rPr>
        <w:t>a</w:t>
      </w:r>
      <w:r w:rsidR="00C4426A">
        <w:rPr>
          <w:lang w:val="es-MX"/>
        </w:rPr>
        <w:t>)</w:t>
      </w:r>
      <w:r w:rsidRPr="00B05ED0">
        <w:rPr>
          <w:lang w:val="es-MX"/>
        </w:rPr>
        <w:t xml:space="preserve"> para participar en NPSAS:20, el cual se enfocará en los estudiantes matriculados durante el año académico 2019-20. </w:t>
      </w:r>
      <w:r w:rsidR="00751C52">
        <w:rPr>
          <w:lang w:val="es-MX"/>
        </w:rPr>
        <w:t>L</w:t>
      </w:r>
      <w:r w:rsidRPr="000B55D3" w:rsidR="00751C52">
        <w:rPr>
          <w:lang w:val="es-MX"/>
        </w:rPr>
        <w:t>os datos de recoleciónes de NPSAS se usan para informar una amplia variedad de políticas críticas de educación. Para que el estudio sea exitoso y representativo de instituciones como la suya, nececitamos su apoyo y participación.</w:t>
      </w:r>
      <w:r w:rsidR="00751C52">
        <w:rPr>
          <w:lang w:val="es-MX"/>
        </w:rPr>
        <w:t xml:space="preserve"> </w:t>
      </w:r>
      <w:r w:rsidRPr="00B05ED0">
        <w:rPr>
          <w:lang w:val="es-MX"/>
        </w:rPr>
        <w:t xml:space="preserve">NPSAS cuenta con el apoyo de [fill name of organization most closely tied to institution.]. Si suficientes instituciones participan, al final de NPSAS:20 le proporcionaremos a usted un reporte de resultados de los datos 2019-20 en el cual habrá comparaciones entre los </w:t>
      </w:r>
      <w:r w:rsidR="00D226F8">
        <w:t>estimaciónes</w:t>
      </w:r>
      <w:r w:rsidRPr="00B05ED0">
        <w:rPr>
          <w:lang w:val="es-MX"/>
        </w:rPr>
        <w:t xml:space="preserve"> de ayuda </w:t>
      </w:r>
      <w:r w:rsidR="004460BD">
        <w:rPr>
          <w:lang w:val="es-MX"/>
        </w:rPr>
        <w:t>económica</w:t>
      </w:r>
      <w:r w:rsidRPr="00B05ED0">
        <w:rPr>
          <w:lang w:val="es-MX"/>
        </w:rPr>
        <w:t xml:space="preserve"> </w:t>
      </w:r>
      <w:r w:rsidRPr="00B05ED0" w:rsidR="008C4177">
        <w:rPr>
          <w:lang w:val="es-MX"/>
        </w:rPr>
        <w:t>por</w:t>
      </w:r>
      <w:r w:rsidRPr="00B05ED0">
        <w:rPr>
          <w:lang w:val="es-MX"/>
        </w:rPr>
        <w:t xml:space="preserve"> sector y </w:t>
      </w:r>
      <w:r w:rsidRPr="00B05ED0" w:rsidR="008C4177">
        <w:rPr>
          <w:lang w:val="es-MX"/>
        </w:rPr>
        <w:t>a nivel nacional</w:t>
      </w:r>
      <w:r w:rsidRPr="00B05ED0">
        <w:rPr>
          <w:lang w:val="es-MX"/>
        </w:rPr>
        <w:t xml:space="preserve">. Para estudiantes subgraduados, también se incluirán </w:t>
      </w:r>
      <w:r w:rsidR="00D226F8">
        <w:t>estimaciónes</w:t>
      </w:r>
      <w:r w:rsidRPr="00B05ED0">
        <w:rPr>
          <w:lang w:val="es-MX"/>
        </w:rPr>
        <w:t xml:space="preserve"> a nivel estatal</w:t>
      </w:r>
      <w:r>
        <w:rPr>
          <w:lang w:val="es-MX"/>
        </w:rPr>
        <w:t xml:space="preserve"> </w:t>
      </w:r>
      <w:r w:rsidRPr="00B8559D">
        <w:rPr>
          <w:lang w:val="es-MX"/>
        </w:rPr>
        <w:t>o territorial</w:t>
      </w:r>
      <w:r w:rsidRPr="00B05ED0">
        <w:rPr>
          <w:lang w:val="es-MX"/>
        </w:rPr>
        <w:t>.</w:t>
      </w:r>
      <w:r w:rsidRPr="00B05ED0">
        <w:rPr>
          <w:b/>
          <w:lang w:val="es-MX"/>
        </w:rPr>
        <w:t>¿Qué se requiere de usted y de su personal?</w:t>
      </w:r>
    </w:p>
    <w:p w:rsidRPr="00B05ED0" w:rsidR="00A052C8" w:rsidP="00A052C8" w:rsidRDefault="00A052C8" w14:paraId="1D319309" w14:textId="4744B301">
      <w:pPr>
        <w:pStyle w:val="BodyText"/>
        <w:rPr>
          <w:lang w:val="es-MX"/>
        </w:rPr>
      </w:pPr>
      <w:r w:rsidRPr="00B05ED0">
        <w:rPr>
          <w:lang w:val="es-MX"/>
        </w:rPr>
        <w:t>La participación en NPSAS:20 se hace por pasos</w:t>
      </w:r>
      <w:r>
        <w:rPr>
          <w:lang w:val="es-MX"/>
        </w:rPr>
        <w:t>,</w:t>
      </w:r>
      <w:r w:rsidRPr="00B05ED0">
        <w:rPr>
          <w:lang w:val="es-MX"/>
        </w:rPr>
        <w:t xml:space="preserve"> </w:t>
      </w:r>
      <w:r>
        <w:rPr>
          <w:lang w:val="es-MX"/>
        </w:rPr>
        <w:t>los cuales</w:t>
      </w:r>
      <w:r w:rsidRPr="00B05ED0">
        <w:rPr>
          <w:lang w:val="es-MX"/>
        </w:rPr>
        <w:t xml:space="preserve"> están explicados más abajo. </w:t>
      </w:r>
      <w:r w:rsidRPr="00B05ED0">
        <w:rPr>
          <w:szCs w:val="24"/>
          <w:lang w:val="es-MX"/>
        </w:rPr>
        <w:t xml:space="preserve">Lo único que necesitamos de usted es que designe un Coordinador(a) de Campus, a quien le pediremos que </w:t>
      </w:r>
      <w:r w:rsidRPr="00B05ED0">
        <w:rPr>
          <w:lang w:val="es-MX"/>
        </w:rPr>
        <w:t xml:space="preserve">registre su institución en el </w:t>
      </w:r>
      <w:bookmarkStart w:name="_Hlk19019139" w:id="110"/>
      <w:r w:rsidRPr="00B05ED0">
        <w:rPr>
          <w:lang w:val="es-MX"/>
        </w:rPr>
        <w:t>Portal de Datos de Postsecundaria</w:t>
      </w:r>
      <w:bookmarkEnd w:id="110"/>
      <w:r w:rsidRPr="00B05ED0">
        <w:rPr>
          <w:lang w:val="es-MX"/>
        </w:rPr>
        <w:t xml:space="preserve"> (PDP), el sistema </w:t>
      </w:r>
      <w:r w:rsidRPr="00B05ED0" w:rsidR="008C4177">
        <w:rPr>
          <w:lang w:val="es-MX"/>
        </w:rPr>
        <w:t>para recolectar</w:t>
      </w:r>
      <w:r w:rsidRPr="00B05ED0">
        <w:rPr>
          <w:lang w:val="es-MX"/>
        </w:rPr>
        <w:t xml:space="preserve"> datos para NPSAS:20 y le proporcione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w:t>
      </w:r>
      <w:r w:rsidR="004460BD">
        <w:rPr>
          <w:lang w:val="es-MX"/>
        </w:rPr>
        <w:t>económica</w:t>
      </w:r>
      <w:r w:rsidRPr="00B05ED0">
        <w:rPr>
          <w:lang w:val="es-MX"/>
        </w:rPr>
        <w:t xml:space="preserve">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rsidRPr="00B05ED0" w:rsidR="00A052C8" w:rsidP="00A052C8" w:rsidRDefault="00A052C8" w14:paraId="3C6D1F49" w14:textId="6D4319CC">
      <w:pPr>
        <w:pStyle w:val="BodyText"/>
        <w:rPr>
          <w:szCs w:val="24"/>
          <w:lang w:val="es-MX"/>
        </w:rPr>
      </w:pPr>
      <w:r w:rsidRPr="00B05ED0">
        <w:rPr>
          <w:szCs w:val="24"/>
          <w:lang w:val="es-MX"/>
        </w:rPr>
        <w:t xml:space="preserve">[Timeline graphic – see page </w:t>
      </w:r>
      <w:r w:rsidR="005C07DE">
        <w:rPr>
          <w:szCs w:val="24"/>
          <w:lang w:val="es-MX"/>
        </w:rPr>
        <w:t>D-</w:t>
      </w:r>
      <w:r w:rsidR="00B2378B">
        <w:rPr>
          <w:szCs w:val="24"/>
          <w:lang w:val="es-MX"/>
        </w:rPr>
        <w:t>1</w:t>
      </w:r>
      <w:r w:rsidR="00EA7A83">
        <w:rPr>
          <w:szCs w:val="24"/>
          <w:lang w:val="es-MX"/>
        </w:rPr>
        <w:t>02</w:t>
      </w:r>
      <w:r w:rsidRPr="00B05ED0">
        <w:rPr>
          <w:szCs w:val="24"/>
          <w:lang w:val="es-MX"/>
        </w:rPr>
        <w:t>]</w:t>
      </w:r>
    </w:p>
    <w:p w:rsidRPr="00B05ED0" w:rsidR="00A052C8" w:rsidP="00A052C8" w:rsidRDefault="00A052C8" w14:paraId="415606D7" w14:textId="77777777">
      <w:pPr>
        <w:pStyle w:val="BodyText"/>
        <w:rPr>
          <w:szCs w:val="24"/>
          <w:lang w:val="es-MX"/>
        </w:rPr>
      </w:pPr>
      <w:r w:rsidRPr="00B05ED0">
        <w:rPr>
          <w:szCs w:val="24"/>
          <w:lang w:val="es-MX"/>
        </w:rPr>
        <w:t>Para designar un Coordinador(a) de Campus para [Institution], por favor ingrese al PDP:</w:t>
      </w:r>
    </w:p>
    <w:tbl>
      <w:tblPr>
        <w:tblStyle w:val="TableGrid1"/>
        <w:tblW w:w="0" w:type="auto"/>
        <w:tblInd w:w="288" w:type="dxa"/>
        <w:tblBorders>
          <w:insideH w:val="none" w:color="auto" w:sz="0" w:space="0"/>
          <w:insideV w:val="none" w:color="auto" w:sz="0" w:space="0"/>
        </w:tblBorders>
        <w:tblLook w:val="04A0" w:firstRow="1" w:lastRow="0" w:firstColumn="1" w:lastColumn="0" w:noHBand="0" w:noVBand="1"/>
      </w:tblPr>
      <w:tblGrid>
        <w:gridCol w:w="3945"/>
      </w:tblGrid>
      <w:tr w:rsidRPr="00B05ED0" w:rsidR="00A052C8" w:rsidTr="00656A57" w14:paraId="0B301CC3" w14:textId="77777777">
        <w:tc>
          <w:tcPr>
            <w:tcW w:w="3945" w:type="dxa"/>
          </w:tcPr>
          <w:p w:rsidRPr="00B05ED0" w:rsidR="00A052C8" w:rsidP="00656A57" w:rsidRDefault="0036252D" w14:paraId="1C513F59" w14:textId="77777777">
            <w:pPr>
              <w:pStyle w:val="BodyText"/>
              <w:jc w:val="center"/>
              <w:rPr>
                <w:lang w:val="es-MX"/>
              </w:rPr>
            </w:pPr>
            <w:hyperlink w:history="1" r:id="rId92">
              <w:r w:rsidRPr="00B05ED0" w:rsidR="00A052C8">
                <w:rPr>
                  <w:rStyle w:val="Hyperlink"/>
                  <w:lang w:val="es-MX"/>
                </w:rPr>
                <w:t>surveys.nces.ed.gov/xxxx</w:t>
              </w:r>
            </w:hyperlink>
          </w:p>
          <w:p w:rsidRPr="00B05ED0" w:rsidR="00A052C8" w:rsidP="00656A57" w:rsidRDefault="00A052C8" w14:paraId="73F7F99E" w14:textId="77777777">
            <w:pPr>
              <w:pStyle w:val="BodyText"/>
              <w:jc w:val="center"/>
              <w:rPr>
                <w:szCs w:val="24"/>
                <w:lang w:val="es-MX"/>
              </w:rPr>
            </w:pPr>
            <w:r w:rsidRPr="00B05ED0">
              <w:rPr>
                <w:lang w:val="es-MX"/>
              </w:rPr>
              <w:t>Su ID de usuario (</w:t>
            </w:r>
            <w:r w:rsidRPr="008F15AC">
              <w:rPr>
                <w:lang w:val="es-MX"/>
              </w:rPr>
              <w:t>User ID</w:t>
            </w:r>
            <w:r w:rsidRPr="00B05ED0">
              <w:rPr>
                <w:lang w:val="es-MX"/>
              </w:rPr>
              <w:t>): (UserID)</w:t>
            </w:r>
          </w:p>
        </w:tc>
      </w:tr>
    </w:tbl>
    <w:p w:rsidRPr="00B05ED0" w:rsidR="00A052C8" w:rsidP="00A052C8" w:rsidRDefault="00A052C8" w14:paraId="4FCC09C7" w14:textId="77777777">
      <w:pPr>
        <w:pStyle w:val="BodyText"/>
        <w:rPr>
          <w:b/>
          <w:lang w:val="es-MX"/>
        </w:rPr>
      </w:pPr>
      <w:r w:rsidRPr="00B05ED0">
        <w:rPr>
          <w:b/>
          <w:lang w:val="es-MX"/>
        </w:rPr>
        <w:t>¿Desea más información?</w:t>
      </w:r>
    </w:p>
    <w:p w:rsidRPr="00B05ED0" w:rsidR="00A052C8" w:rsidP="00A052C8" w:rsidRDefault="00A052C8" w14:paraId="61A0062F" w14:textId="7C78F2C0">
      <w:pPr>
        <w:pStyle w:val="BodyText"/>
        <w:rPr>
          <w:lang w:val="es-MX"/>
        </w:rPr>
      </w:pPr>
      <w:r w:rsidRPr="00B05ED0">
        <w:rPr>
          <w:lang w:val="es-MX"/>
        </w:rPr>
        <w:t xml:space="preserve">Para </w:t>
      </w:r>
      <w:r>
        <w:rPr>
          <w:lang w:val="es-MX"/>
        </w:rPr>
        <w:t>más</w:t>
      </w:r>
      <w:r w:rsidRPr="00B05ED0">
        <w:rPr>
          <w:lang w:val="es-MX"/>
        </w:rPr>
        <w:t xml:space="preserve"> información sobre NPSAS en general, le invito a visitar la página</w:t>
      </w:r>
      <w:r>
        <w:rPr>
          <w:lang w:val="es-MX"/>
        </w:rPr>
        <w:t xml:space="preserve"> web</w:t>
      </w:r>
      <w:r w:rsidRPr="00B05ED0">
        <w:rPr>
          <w:lang w:val="es-MX"/>
        </w:rPr>
        <w:t xml:space="preserve"> de NCES sobre el estudio (</w:t>
      </w:r>
      <w:hyperlink w:history="1" r:id="rId93">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rsidRPr="00B05ED0" w:rsidR="00A052C8" w:rsidP="00A052C8" w:rsidRDefault="00A052C8" w14:paraId="531A32AF" w14:textId="0593D9D6">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rsidRPr="00B05ED0" w:rsidR="00A052C8" w:rsidP="00A052C8" w:rsidRDefault="00A052C8" w14:paraId="2F1735D9" w14:textId="77777777">
      <w:pPr>
        <w:pStyle w:val="BodyText"/>
        <w:rPr>
          <w:lang w:val="es-MX"/>
        </w:rPr>
      </w:pPr>
      <w:r w:rsidRPr="00B05ED0">
        <w:rPr>
          <w:lang w:val="es-MX"/>
        </w:rPr>
        <w:lastRenderedPageBreak/>
        <w:t>Le saluda atentamente,</w:t>
      </w:r>
    </w:p>
    <w:p w:rsidRPr="00B05ED0" w:rsidR="00A052C8" w:rsidP="00A052C8" w:rsidRDefault="00A052C8" w14:paraId="28798A3E" w14:textId="77777777">
      <w:pPr>
        <w:pStyle w:val="BodyTextnospace"/>
        <w:rPr>
          <w:szCs w:val="24"/>
          <w:lang w:val="es-MX"/>
        </w:rPr>
      </w:pPr>
      <w:r w:rsidRPr="00B05ED0">
        <w:rPr>
          <w:szCs w:val="24"/>
          <w:lang w:val="es-MX"/>
        </w:rPr>
        <w:t>(NCES staff name)</w:t>
      </w:r>
    </w:p>
    <w:p w:rsidRPr="00B05ED0" w:rsidR="00A052C8" w:rsidP="00A052C8" w:rsidRDefault="00A052C8" w14:paraId="59B94024" w14:textId="77777777">
      <w:pPr>
        <w:pStyle w:val="BodyTextnospace"/>
        <w:rPr>
          <w:szCs w:val="24"/>
          <w:lang w:val="es-MX"/>
        </w:rPr>
      </w:pPr>
      <w:r w:rsidRPr="00B05ED0">
        <w:rPr>
          <w:szCs w:val="24"/>
          <w:lang w:val="es-MX"/>
        </w:rPr>
        <w:t>(NCES staff title)</w:t>
      </w:r>
    </w:p>
    <w:p w:rsidRPr="00B05ED0" w:rsidR="00A052C8" w:rsidP="00A052C8" w:rsidRDefault="00A052C8" w14:paraId="32DE9A31" w14:textId="0F068656">
      <w:pPr>
        <w:rPr>
          <w:lang w:val="es-MX"/>
        </w:rPr>
      </w:pPr>
      <w:r w:rsidRPr="00B05ED0">
        <w:rPr>
          <w:lang w:val="es-MX"/>
        </w:rPr>
        <w:t xml:space="preserve">Centro Nacional </w:t>
      </w:r>
      <w:r w:rsidR="002347FA">
        <w:rPr>
          <w:lang w:val="es-MX"/>
        </w:rPr>
        <w:t>para</w:t>
      </w:r>
      <w:r w:rsidRPr="00B05ED0">
        <w:rPr>
          <w:lang w:val="es-MX"/>
        </w:rPr>
        <w:t xml:space="preserve"> Estadísticas de Educación (NCES)</w:t>
      </w:r>
    </w:p>
    <w:p w:rsidRPr="00B05ED0" w:rsidR="00A052C8" w:rsidP="00A052C8" w:rsidRDefault="00A052C8" w14:paraId="20CE1FF8" w14:textId="085C5B6D">
      <w:pPr>
        <w:pStyle w:val="BodyTextnospace"/>
        <w:rPr>
          <w:lang w:val="es-MX"/>
        </w:rPr>
      </w:pPr>
      <w:r w:rsidRPr="00B05ED0">
        <w:rPr>
          <w:lang w:val="es-MX"/>
        </w:rPr>
        <w:t>Instituto de Ciencias de Educación</w:t>
      </w:r>
    </w:p>
    <w:p w:rsidRPr="00B05ED0" w:rsidR="00A052C8" w:rsidP="00A052C8" w:rsidRDefault="00A052C8" w14:paraId="1EAD4297" w14:textId="77777777">
      <w:pPr>
        <w:pStyle w:val="BodyTextnospace"/>
        <w:rPr>
          <w:lang w:val="es-MX"/>
        </w:rPr>
      </w:pPr>
      <w:r w:rsidRPr="00B05ED0">
        <w:rPr>
          <w:lang w:val="es-MX"/>
        </w:rPr>
        <w:t>Departamento de Educación de los Estados Unidos</w:t>
      </w:r>
    </w:p>
    <w:p w:rsidRPr="00B05ED0" w:rsidR="00A052C8" w:rsidP="00A052C8" w:rsidRDefault="00A052C8" w14:paraId="77E057FE" w14:textId="77777777">
      <w:pPr>
        <w:pStyle w:val="BodyText"/>
        <w:rPr>
          <w:lang w:val="es-MX"/>
        </w:rPr>
      </w:pPr>
      <w:r w:rsidRPr="00B05ED0">
        <w:rPr>
          <w:lang w:val="es-MX"/>
        </w:rPr>
        <w:t>Anexos</w:t>
      </w:r>
    </w:p>
    <w:p w:rsidRPr="00B05ED0" w:rsidR="00A052C8" w:rsidP="00A052C8" w:rsidRDefault="00A052C8" w14:paraId="749CB3DD" w14:textId="77777777">
      <w:pPr>
        <w:rPr>
          <w:szCs w:val="24"/>
          <w:lang w:val="es-MX"/>
        </w:rPr>
      </w:pPr>
      <w:r w:rsidRPr="00B05ED0">
        <w:rPr>
          <w:szCs w:val="24"/>
          <w:lang w:val="es-MX"/>
        </w:rPr>
        <w:br w:type="page"/>
      </w:r>
    </w:p>
    <w:p w:rsidRPr="00B05ED0" w:rsidR="00A052C8" w:rsidP="00A052C8" w:rsidRDefault="00A052C8" w14:paraId="3AAD2A95" w14:textId="77777777">
      <w:pPr>
        <w:pStyle w:val="AppH3"/>
        <w:rPr>
          <w:lang w:val="es-MX"/>
        </w:rPr>
      </w:pPr>
      <w:bookmarkStart w:name="_Toc18677946" w:id="111"/>
      <w:bookmarkStart w:name="_Toc20746571" w:id="112"/>
      <w:r w:rsidRPr="00B05ED0">
        <w:rPr>
          <w:lang w:val="es-MX"/>
        </w:rPr>
        <w:lastRenderedPageBreak/>
        <w:t>Study Brochure</w:t>
      </w:r>
      <w:bookmarkEnd w:id="111"/>
      <w:bookmarkEnd w:id="112"/>
    </w:p>
    <w:p w:rsidRPr="00B05ED0" w:rsidR="00A052C8" w:rsidP="00A052C8" w:rsidRDefault="00882921" w14:paraId="2047755D" w14:textId="5A2C1154">
      <w:pPr>
        <w:jc w:val="center"/>
        <w:rPr>
          <w:b/>
          <w:szCs w:val="24"/>
          <w:lang w:val="es-MX"/>
        </w:rPr>
      </w:pPr>
      <w:r>
        <w:rPr>
          <w:b/>
          <w:szCs w:val="24"/>
          <w:lang w:val="es-MX"/>
        </w:rPr>
        <w:t xml:space="preserve">2019-20 </w:t>
      </w:r>
      <w:r w:rsidRPr="00B05ED0" w:rsidR="00A052C8">
        <w:rPr>
          <w:b/>
          <w:szCs w:val="24"/>
          <w:lang w:val="es-MX"/>
        </w:rPr>
        <w:t xml:space="preserve">Estudio </w:t>
      </w:r>
      <w:bookmarkStart w:name="_Hlk10464529" w:id="113"/>
      <w:r w:rsidRPr="00B05ED0" w:rsidR="00A052C8">
        <w:rPr>
          <w:b/>
          <w:szCs w:val="24"/>
          <w:lang w:val="es-MX"/>
        </w:rPr>
        <w:t>Naciona</w:t>
      </w:r>
      <w:bookmarkEnd w:id="113"/>
      <w:r w:rsidRPr="00B05ED0" w:rsidR="00A052C8">
        <w:rPr>
          <w:b/>
          <w:szCs w:val="24"/>
          <w:lang w:val="es-MX"/>
        </w:rPr>
        <w:t>l de Ayuda</w:t>
      </w:r>
      <w:r w:rsidR="00A052C8">
        <w:rPr>
          <w:b/>
          <w:szCs w:val="24"/>
          <w:lang w:val="es-MX"/>
        </w:rPr>
        <w:t xml:space="preserve"> </w:t>
      </w:r>
      <w:r w:rsidR="004460BD">
        <w:rPr>
          <w:b/>
          <w:szCs w:val="24"/>
          <w:lang w:val="es-MX"/>
        </w:rPr>
        <w:t>Económica</w:t>
      </w:r>
      <w:r w:rsidRPr="00B05ED0" w:rsidR="00A052C8">
        <w:rPr>
          <w:b/>
          <w:szCs w:val="24"/>
          <w:lang w:val="es-MX"/>
        </w:rPr>
        <w:t xml:space="preserve"> a Estudiantes de Postsecundaria (NPSAS:20)</w:t>
      </w:r>
    </w:p>
    <w:p w:rsidRPr="00B05ED0" w:rsidR="00A052C8" w:rsidP="00A052C8" w:rsidRDefault="00A052C8" w14:paraId="706E4574" w14:textId="77777777">
      <w:pPr>
        <w:pStyle w:val="BodyText"/>
        <w:rPr>
          <w:b/>
          <w:lang w:val="es-MX"/>
        </w:rPr>
      </w:pPr>
      <w:r w:rsidRPr="00B05ED0">
        <w:rPr>
          <w:b/>
          <w:lang w:val="es-MX"/>
        </w:rPr>
        <w:t>¿Qué es NPSAS?</w:t>
      </w:r>
    </w:p>
    <w:p w:rsidRPr="00B05ED0" w:rsidR="00A052C8" w:rsidP="00A052C8" w:rsidRDefault="00A052C8" w14:paraId="516B56B8" w14:textId="730B0670">
      <w:pPr>
        <w:pStyle w:val="BodyText"/>
        <w:rPr>
          <w:rFonts w:eastAsia="Calibri"/>
          <w:lang w:val="es-MX"/>
        </w:rPr>
      </w:pPr>
      <w:r w:rsidRPr="00B05ED0">
        <w:rPr>
          <w:rFonts w:eastAsia="Calibri"/>
          <w:lang w:val="es-MX"/>
        </w:rPr>
        <w:t>El Estudio Nacional de Ayuda</w:t>
      </w:r>
      <w:r>
        <w:rPr>
          <w:rFonts w:eastAsia="Calibri"/>
          <w:lang w:val="es-MX"/>
        </w:rPr>
        <w:t xml:space="preserve"> </w:t>
      </w:r>
      <w:r w:rsidR="004460BD">
        <w:rPr>
          <w:rFonts w:eastAsia="Calibri"/>
          <w:lang w:val="es-MX"/>
        </w:rPr>
        <w:t>Económica</w:t>
      </w:r>
      <w:r w:rsidRPr="00B05ED0">
        <w:rPr>
          <w:rFonts w:eastAsia="Calibri"/>
          <w:lang w:val="es-MX"/>
        </w:rPr>
        <w:t xml:space="preserve"> a Estudiantes de Postsecundaria (NPSAS por sus siglas en inglés) es un estudio representativo a nivel nacional que se enfoca principalmente en cómo los estudiantes y sus familias pagan por los estudios postsecundarios.</w:t>
      </w:r>
      <w:r w:rsidRPr="00B05ED0">
        <w:rPr>
          <w:lang w:val="es-MX"/>
        </w:rPr>
        <w:t xml:space="preserve"> Los datos de las entrevistas a los estudiantes se combinan con los datos de los récords institucionales y administrativos para formar un conjunto de datos exhaustivo para investigación con información sobre matriculación, </w:t>
      </w:r>
      <w:r>
        <w:rPr>
          <w:lang w:val="es-MX"/>
        </w:rPr>
        <w:t>ayuda</w:t>
      </w:r>
      <w:r w:rsidRPr="00B05ED0">
        <w:rPr>
          <w:lang w:val="es-MX"/>
        </w:rPr>
        <w:t xml:space="preserve"> </w:t>
      </w:r>
      <w:r w:rsidRPr="00B2378B" w:rsidR="004460BD">
        <w:rPr>
          <w:lang w:val="es-MX"/>
        </w:rPr>
        <w:t>económica</w:t>
      </w:r>
      <w:r w:rsidRPr="00B05ED0">
        <w:rPr>
          <w:lang w:val="es-MX"/>
        </w:rPr>
        <w:t xml:space="preserve"> y empleo de los estudiantes. </w:t>
      </w:r>
      <w:bookmarkStart w:name="_Hlk19012526" w:id="114"/>
      <w:r w:rsidRPr="00B05ED0">
        <w:rPr>
          <w:lang w:val="es-MX"/>
        </w:rPr>
        <w:t>Los datos de</w:t>
      </w:r>
      <w:r w:rsidRPr="00B05ED0">
        <w:rPr>
          <w:rFonts w:eastAsia="Calibri"/>
          <w:lang w:val="es-MX"/>
        </w:rPr>
        <w:t xml:space="preserve"> NPSAS son usados por el gobierno federal y los gobiernos estatales, las instituciones postsecundarias, las asociaciones que </w:t>
      </w:r>
      <w:r w:rsidRPr="000F05BD" w:rsidR="00A07BCC">
        <w:rPr>
          <w:lang w:val="es-MX"/>
        </w:rPr>
        <w:t>propugnen</w:t>
      </w:r>
      <w:r w:rsidRPr="00B05ED0">
        <w:rPr>
          <w:rFonts w:eastAsia="Calibri"/>
          <w:lang w:val="es-MX"/>
        </w:rPr>
        <w:t xml:space="preserve"> la educación </w:t>
      </w:r>
      <w:r>
        <w:rPr>
          <w:rFonts w:eastAsia="Calibri"/>
          <w:lang w:val="es-MX"/>
        </w:rPr>
        <w:t>superior</w:t>
      </w:r>
      <w:r w:rsidRPr="00B05ED0">
        <w:rPr>
          <w:rFonts w:eastAsia="Calibri"/>
          <w:lang w:val="es-MX"/>
        </w:rPr>
        <w:t>, los investigadores, empleadores y otras agencias privadas.</w:t>
      </w:r>
      <w:bookmarkEnd w:id="114"/>
      <w:r w:rsidRPr="00B05ED0">
        <w:rPr>
          <w:rFonts w:eastAsia="Calibri"/>
          <w:lang w:val="es-MX"/>
        </w:rPr>
        <w:t xml:space="preserve"> </w:t>
      </w:r>
      <w:bookmarkStart w:name="_Hlk19012665" w:id="115"/>
      <w:r w:rsidRPr="00B05ED0">
        <w:rPr>
          <w:rFonts w:eastAsia="Calibri"/>
          <w:lang w:val="es-MX"/>
        </w:rPr>
        <w:t xml:space="preserve">Es la </w:t>
      </w:r>
      <w:r>
        <w:rPr>
          <w:rFonts w:eastAsia="Calibri"/>
          <w:lang w:val="es-MX"/>
        </w:rPr>
        <w:t>f</w:t>
      </w:r>
      <w:r w:rsidRPr="00B05ED0">
        <w:rPr>
          <w:rFonts w:eastAsia="Calibri"/>
          <w:lang w:val="es-MX"/>
        </w:rPr>
        <w:t xml:space="preserve">uente </w:t>
      </w:r>
      <w:r w:rsidRPr="00B2378B" w:rsidR="00882921">
        <w:rPr>
          <w:rFonts w:eastAsia="Calibri"/>
          <w:lang w:val="es-MX"/>
        </w:rPr>
        <w:t>principal</w:t>
      </w:r>
      <w:r w:rsidRPr="00B05ED0">
        <w:rPr>
          <w:rFonts w:eastAsia="Calibri"/>
          <w:lang w:val="es-MX"/>
        </w:rPr>
        <w:t xml:space="preserve"> de información que se usa para analizar la efectividad de la </w:t>
      </w:r>
      <w:r>
        <w:rPr>
          <w:rFonts w:eastAsia="Calibri"/>
          <w:lang w:val="es-MX"/>
        </w:rPr>
        <w:t>ayuda</w:t>
      </w:r>
      <w:r w:rsidRPr="00B05ED0">
        <w:rPr>
          <w:rFonts w:eastAsia="Calibri"/>
          <w:lang w:val="es-MX"/>
        </w:rPr>
        <w:t xml:space="preserve"> </w:t>
      </w:r>
      <w:r w:rsidRPr="00B2378B" w:rsidR="004460BD">
        <w:rPr>
          <w:rFonts w:eastAsia="Calibri"/>
          <w:lang w:val="es-MX"/>
        </w:rPr>
        <w:t>económica</w:t>
      </w:r>
      <w:r w:rsidRPr="00B05ED0">
        <w:rPr>
          <w:rFonts w:eastAsia="Calibri"/>
          <w:lang w:val="es-MX"/>
        </w:rPr>
        <w:t xml:space="preserve"> para estudiantes</w:t>
      </w:r>
      <w:bookmarkEnd w:id="115"/>
      <w:r w:rsidRPr="00B05ED0">
        <w:rPr>
          <w:rFonts w:eastAsia="Calibri"/>
          <w:lang w:val="es-MX"/>
        </w:rPr>
        <w:t xml:space="preserve"> y para informar a programas de políticas públicas tales como las </w:t>
      </w:r>
      <w:r w:rsidRPr="00B2378B" w:rsidR="006B11C4">
        <w:rPr>
          <w:rFonts w:eastAsia="Calibri"/>
          <w:lang w:val="es-MX"/>
        </w:rPr>
        <w:t>B</w:t>
      </w:r>
      <w:r w:rsidRPr="00B2378B">
        <w:rPr>
          <w:rFonts w:eastAsia="Calibri"/>
          <w:lang w:val="es-MX"/>
        </w:rPr>
        <w:t>ecas</w:t>
      </w:r>
      <w:r w:rsidRPr="00B05ED0">
        <w:rPr>
          <w:rFonts w:eastAsia="Calibri"/>
          <w:lang w:val="es-MX"/>
        </w:rPr>
        <w:t xml:space="preserve"> Pell y los préstamos Directos</w:t>
      </w:r>
      <w:r>
        <w:rPr>
          <w:rFonts w:eastAsia="Calibri"/>
          <w:lang w:val="es-MX"/>
        </w:rPr>
        <w:t>/</w:t>
      </w:r>
      <w:r w:rsidRPr="00B05ED0">
        <w:rPr>
          <w:rFonts w:eastAsia="Calibri"/>
          <w:lang w:val="es-MX"/>
        </w:rPr>
        <w:t xml:space="preserve">Stafford. </w:t>
      </w:r>
    </w:p>
    <w:p w:rsidRPr="00B05ED0" w:rsidR="00A052C8" w:rsidP="00A052C8" w:rsidRDefault="00A052C8" w14:paraId="1DEABA1F" w14:textId="5F5E07AF">
      <w:pPr>
        <w:pStyle w:val="BodyText"/>
        <w:rPr>
          <w:lang w:val="es-MX"/>
        </w:rPr>
      </w:pPr>
      <w:r w:rsidRPr="00B05ED0">
        <w:rPr>
          <w:rFonts w:eastAsia="Calibri"/>
          <w:lang w:val="es-MX"/>
        </w:rPr>
        <w:t xml:space="preserve">Además de </w:t>
      </w:r>
      <w:r w:rsidRPr="00B2378B" w:rsidR="00D226F8">
        <w:t>estimaciónes</w:t>
      </w:r>
      <w:r w:rsidRPr="00B05ED0">
        <w:rPr>
          <w:rFonts w:eastAsia="Calibri"/>
          <w:lang w:val="es-MX"/>
        </w:rPr>
        <w:t xml:space="preserve"> a nivel nacional, la recolección de datos de NPSAS del año académico 2019-20 (NPSAS:20) proporcionará </w:t>
      </w:r>
      <w:r w:rsidRPr="00B2378B" w:rsidR="00D226F8">
        <w:t>estimaciónes</w:t>
      </w:r>
      <w:r w:rsidRPr="00B05ED0">
        <w:rPr>
          <w:rFonts w:eastAsia="Calibri"/>
          <w:lang w:val="es-MX"/>
        </w:rPr>
        <w:t xml:space="preserve"> de </w:t>
      </w:r>
      <w:r>
        <w:rPr>
          <w:rFonts w:eastAsia="Calibri"/>
          <w:lang w:val="es-MX"/>
        </w:rPr>
        <w:t>ayuda</w:t>
      </w:r>
      <w:r w:rsidRPr="00B05ED0">
        <w:rPr>
          <w:rFonts w:eastAsia="Calibri"/>
          <w:lang w:val="es-MX"/>
        </w:rPr>
        <w:t xml:space="preserve"> </w:t>
      </w:r>
      <w:r w:rsidRPr="00B2378B" w:rsidR="004460BD">
        <w:rPr>
          <w:rFonts w:eastAsia="Calibri"/>
          <w:lang w:val="es-MX"/>
        </w:rPr>
        <w:t>económica</w:t>
      </w:r>
      <w:r w:rsidRPr="00B05ED0">
        <w:rPr>
          <w:rFonts w:eastAsia="Calibri"/>
          <w:lang w:val="es-MX"/>
        </w:rPr>
        <w:t xml:space="preserve"> para estudiantes subgraduados representativos a nivel estatal</w:t>
      </w:r>
      <w:r>
        <w:rPr>
          <w:rFonts w:eastAsia="Calibri"/>
          <w:lang w:val="es-MX"/>
        </w:rPr>
        <w:t xml:space="preserve"> o </w:t>
      </w:r>
      <w:r w:rsidRPr="00B8559D">
        <w:rPr>
          <w:lang w:val="es-MX"/>
        </w:rPr>
        <w:t>territorial</w:t>
      </w:r>
      <w:r w:rsidRPr="00B05ED0">
        <w:rPr>
          <w:rFonts w:eastAsia="Calibri"/>
          <w:lang w:val="es-MX"/>
        </w:rPr>
        <w:t xml:space="preserve">, lo cual permitirá evaluar los distintos tipos de </w:t>
      </w:r>
      <w:r>
        <w:rPr>
          <w:rFonts w:eastAsia="Calibri"/>
          <w:lang w:val="es-MX"/>
        </w:rPr>
        <w:t>ayuda</w:t>
      </w:r>
      <w:r w:rsidRPr="00B05ED0">
        <w:rPr>
          <w:rFonts w:eastAsia="Calibri"/>
          <w:lang w:val="es-MX"/>
        </w:rPr>
        <w:t xml:space="preserve"> </w:t>
      </w:r>
      <w:r w:rsidRPr="00B2378B" w:rsidR="004460BD">
        <w:rPr>
          <w:rFonts w:eastAsia="Calibri"/>
          <w:lang w:val="es-MX"/>
        </w:rPr>
        <w:t>económica</w:t>
      </w:r>
      <w:r w:rsidRPr="00B05ED0">
        <w:rPr>
          <w:rFonts w:eastAsia="Calibri"/>
          <w:lang w:val="es-MX"/>
        </w:rPr>
        <w:t xml:space="preserve"> disponibles a nivel estatal</w:t>
      </w:r>
      <w:r>
        <w:rPr>
          <w:rFonts w:eastAsia="Calibri"/>
          <w:lang w:val="es-MX"/>
        </w:rPr>
        <w:t xml:space="preserve"> o </w:t>
      </w:r>
      <w:r w:rsidRPr="00B8559D">
        <w:rPr>
          <w:lang w:val="es-MX"/>
        </w:rPr>
        <w:t>territorial</w:t>
      </w:r>
      <w:r w:rsidRPr="00B05ED0">
        <w:rPr>
          <w:rFonts w:eastAsia="Calibri"/>
          <w:lang w:val="es-MX"/>
        </w:rPr>
        <w:t xml:space="preserve">. Con estos datos, los encargados de las decisiones estatales </w:t>
      </w:r>
      <w:r w:rsidRPr="00B8559D">
        <w:rPr>
          <w:lang w:val="es-MX"/>
        </w:rPr>
        <w:t>o territorial</w:t>
      </w:r>
      <w:r>
        <w:rPr>
          <w:lang w:val="es-MX"/>
        </w:rPr>
        <w:t>es</w:t>
      </w:r>
      <w:r w:rsidRPr="00B05ED0">
        <w:rPr>
          <w:rFonts w:eastAsia="Calibri"/>
          <w:lang w:val="es-MX"/>
        </w:rPr>
        <w:t xml:space="preserve"> podrán compararse con otros estados, así como también con la nación en su conjunto.</w:t>
      </w:r>
    </w:p>
    <w:p w:rsidRPr="00B05ED0" w:rsidR="00A052C8" w:rsidP="00A052C8" w:rsidRDefault="00A052C8" w14:paraId="50F2F29B" w14:textId="77777777">
      <w:pPr>
        <w:pStyle w:val="BodyText"/>
        <w:rPr>
          <w:b/>
          <w:lang w:val="es-MX"/>
        </w:rPr>
      </w:pPr>
      <w:r w:rsidRPr="00B05ED0">
        <w:rPr>
          <w:b/>
          <w:lang w:val="es-MX"/>
        </w:rPr>
        <w:t>¿Cómo se usan los datos?</w:t>
      </w:r>
    </w:p>
    <w:p w:rsidRPr="00B05ED0" w:rsidR="00A052C8" w:rsidP="00A052C8" w:rsidRDefault="00A052C8" w14:paraId="1351F8C1" w14:textId="2F2E72DB">
      <w:pPr>
        <w:pStyle w:val="BodyText"/>
        <w:rPr>
          <w:lang w:val="es-MX"/>
        </w:rPr>
      </w:pPr>
      <w:r w:rsidRPr="00B05ED0">
        <w:rPr>
          <w:lang w:val="es-MX"/>
        </w:rPr>
        <w:t>Después de completar cada estudio NPSAS, NCES publica estadísticas clave</w:t>
      </w:r>
      <w:r>
        <w:rPr>
          <w:lang w:val="es-MX"/>
        </w:rPr>
        <w:t>s</w:t>
      </w:r>
      <w:r w:rsidRPr="00B05ED0">
        <w:rPr>
          <w:lang w:val="es-MX"/>
        </w:rPr>
        <w:t xml:space="preserve"> sobre </w:t>
      </w:r>
      <w:r>
        <w:rPr>
          <w:lang w:val="es-MX"/>
        </w:rPr>
        <w:t>ayuda</w:t>
      </w:r>
      <w:r w:rsidRPr="00B05ED0">
        <w:rPr>
          <w:lang w:val="es-MX"/>
        </w:rPr>
        <w:t xml:space="preserve"> </w:t>
      </w:r>
      <w:r w:rsidRPr="00B2378B" w:rsidR="004460BD">
        <w:rPr>
          <w:lang w:val="es-MX"/>
        </w:rPr>
        <w:t>económica</w:t>
      </w:r>
      <w:r w:rsidRPr="00B05ED0">
        <w:rPr>
          <w:lang w:val="es-MX"/>
        </w:rPr>
        <w:t xml:space="preserve"> y luego pone los datos a disposición de investigadores que hacen sus propios análisis. Los datos de NPSAS son un recurso importante para informar las decisiones relacionadas con los programas de </w:t>
      </w:r>
      <w:r>
        <w:rPr>
          <w:lang w:val="es-MX"/>
        </w:rPr>
        <w:t>ayuda</w:t>
      </w:r>
      <w:r w:rsidRPr="00B05ED0">
        <w:rPr>
          <w:lang w:val="es-MX"/>
        </w:rPr>
        <w:t xml:space="preserve"> </w:t>
      </w:r>
      <w:r w:rsidRPr="00B2378B" w:rsidR="004460BD">
        <w:rPr>
          <w:lang w:val="es-MX"/>
        </w:rPr>
        <w:t>económica</w:t>
      </w:r>
      <w:r w:rsidRPr="00B05ED0">
        <w:rPr>
          <w:lang w:val="es-MX"/>
        </w:rPr>
        <w:t xml:space="preserve"> para estudiantes y hacer cambios que benefician a los estudiantes y a sus familias. </w:t>
      </w:r>
      <w:bookmarkStart w:name="_Hlk19012946" w:id="116"/>
      <w:r w:rsidRPr="00B05ED0">
        <w:rPr>
          <w:lang w:val="es-MX"/>
        </w:rPr>
        <w:t xml:space="preserve">El análisis de los datos de NPSAS de años previos ha llevado al restablecimiento de las </w:t>
      </w:r>
      <w:r w:rsidRPr="00B2378B" w:rsidR="00353AE4">
        <w:rPr>
          <w:lang w:val="es-MX"/>
        </w:rPr>
        <w:t>B</w:t>
      </w:r>
      <w:r w:rsidRPr="00B2378B">
        <w:rPr>
          <w:lang w:val="es-MX"/>
        </w:rPr>
        <w:t>ecas</w:t>
      </w:r>
      <w:r w:rsidRPr="00B05ED0">
        <w:rPr>
          <w:lang w:val="es-MX"/>
        </w:rPr>
        <w:t xml:space="preserve"> Pell a lo largo del año y el cambio a FAFSA</w:t>
      </w:r>
      <w:r w:rsidRPr="00B05ED0">
        <w:rPr>
          <w:rFonts w:eastAsia="Calibri"/>
          <w:lang w:val="es-MX"/>
        </w:rPr>
        <w:t xml:space="preserve"> de “prior-prior year”, todo lo cual permite a los estudiantes investigar mejor sus opciones de </w:t>
      </w:r>
      <w:r>
        <w:rPr>
          <w:rFonts w:eastAsia="Calibri"/>
          <w:lang w:val="es-MX"/>
        </w:rPr>
        <w:t>ayuda</w:t>
      </w:r>
      <w:r w:rsidRPr="00B05ED0">
        <w:rPr>
          <w:rFonts w:eastAsia="Calibri"/>
          <w:lang w:val="es-MX"/>
        </w:rPr>
        <w:t xml:space="preserve"> </w:t>
      </w:r>
      <w:r w:rsidRPr="00B2378B" w:rsidR="004460BD">
        <w:rPr>
          <w:rFonts w:eastAsia="Calibri"/>
          <w:lang w:val="es-MX"/>
        </w:rPr>
        <w:t>económica</w:t>
      </w:r>
      <w:r w:rsidRPr="00B05ED0">
        <w:rPr>
          <w:rFonts w:eastAsia="Calibri"/>
          <w:lang w:val="es-MX"/>
        </w:rPr>
        <w:t xml:space="preserve"> y presentar la solicitud </w:t>
      </w:r>
      <w:r w:rsidRPr="00B2378B" w:rsidR="00353AE4">
        <w:rPr>
          <w:rFonts w:eastAsia="Calibri"/>
          <w:lang w:val="es-MX"/>
        </w:rPr>
        <w:t xml:space="preserve">para ayuda económica </w:t>
      </w:r>
      <w:r w:rsidRPr="00B05ED0">
        <w:rPr>
          <w:rFonts w:eastAsia="Calibri"/>
          <w:lang w:val="es-MX"/>
        </w:rPr>
        <w:t xml:space="preserve">más temprano. “Prior-prior year” significa que los estudiantes pueden usar la información de impuestos de dos años atrás para </w:t>
      </w:r>
      <w:r w:rsidRPr="00B2378B" w:rsidR="00A07BCC">
        <w:rPr>
          <w:rFonts w:eastAsia="Calibri"/>
          <w:lang w:val="es-MX"/>
        </w:rPr>
        <w:t>present</w:t>
      </w:r>
      <w:r w:rsidRPr="00B2378B" w:rsidR="007F6A08">
        <w:rPr>
          <w:rFonts w:eastAsia="Calibri"/>
          <w:lang w:val="es-MX"/>
        </w:rPr>
        <w:t>a</w:t>
      </w:r>
      <w:r w:rsidRPr="00B2378B" w:rsidR="00A07BCC">
        <w:rPr>
          <w:rFonts w:eastAsia="Calibri"/>
          <w:lang w:val="es-MX"/>
        </w:rPr>
        <w:t>r</w:t>
      </w:r>
      <w:r w:rsidRPr="00B05ED0">
        <w:rPr>
          <w:rFonts w:eastAsia="Calibri"/>
          <w:lang w:val="es-MX"/>
        </w:rPr>
        <w:t xml:space="preserve"> su solicitud FAFSA.</w:t>
      </w:r>
      <w:bookmarkEnd w:id="116"/>
    </w:p>
    <w:p w:rsidRPr="00B05ED0" w:rsidR="00A052C8" w:rsidP="00A052C8" w:rsidRDefault="00A052C8" w14:paraId="4AC0D2CA" w14:textId="24B4075E">
      <w:pPr>
        <w:pStyle w:val="BodyText"/>
        <w:rPr>
          <w:lang w:val="es-MX"/>
        </w:rPr>
      </w:pPr>
      <w:r w:rsidRPr="00B05ED0">
        <w:rPr>
          <w:lang w:val="es-MX"/>
        </w:rPr>
        <w:t xml:space="preserve">Además de estos ejemplos muy </w:t>
      </w:r>
      <w:r w:rsidRPr="00B2378B" w:rsidR="00882921">
        <w:t>prominentes</w:t>
      </w:r>
      <w:r w:rsidRPr="00B05ED0">
        <w:rPr>
          <w:lang w:val="es-MX"/>
        </w:rPr>
        <w:t xml:space="preserve">, los datos de NPSAS son citados regularmente en reportes de asociaciones y otras organizaciones nacionales, en revistas académicas, en artículos de periódicos y en otras publicaciones sobre temas variados, incluyendo datos demográficos de los estudiantes, ayuda </w:t>
      </w:r>
      <w:r w:rsidRPr="00B2378B" w:rsidR="004460BD">
        <w:rPr>
          <w:lang w:val="es-MX"/>
        </w:rPr>
        <w:t>económica</w:t>
      </w:r>
      <w:r w:rsidRPr="00B05ED0">
        <w:rPr>
          <w:lang w:val="es-MX"/>
        </w:rPr>
        <w:t xml:space="preserve"> y acumulación de deuda, así como también sobre trabajo de los estudiantes mientras están matriculados en educación postsecundaria. </w:t>
      </w:r>
    </w:p>
    <w:p w:rsidRPr="00B05ED0" w:rsidR="00A052C8" w:rsidP="00A052C8" w:rsidRDefault="00A052C8" w14:paraId="62635E95" w14:textId="77777777">
      <w:pPr>
        <w:pStyle w:val="BodyText"/>
        <w:rPr>
          <w:b/>
          <w:lang w:val="es-MX"/>
        </w:rPr>
      </w:pPr>
      <w:r w:rsidRPr="00B05ED0">
        <w:rPr>
          <w:b/>
          <w:lang w:val="es-MX"/>
        </w:rPr>
        <w:t>¿Por qué debería participar mi institución?</w:t>
      </w:r>
    </w:p>
    <w:p w:rsidRPr="00B05ED0" w:rsidR="00A052C8" w:rsidP="00A052C8" w:rsidRDefault="00A052C8" w14:paraId="193053BF" w14:textId="65002457">
      <w:pPr>
        <w:pStyle w:val="BodyText"/>
        <w:rPr>
          <w:rFonts w:eastAsia="Calibri"/>
          <w:lang w:val="es-MX"/>
        </w:rPr>
      </w:pPr>
      <w:r w:rsidRPr="00B05ED0">
        <w:rPr>
          <w:rFonts w:eastAsia="Calibri"/>
          <w:lang w:val="es-MX"/>
        </w:rPr>
        <w:t xml:space="preserve">El estudio NPSAS está diseñado para ser representativo de los estudiantes que asisten a instituciones postsecundarias de todo tipo. </w:t>
      </w:r>
      <w:bookmarkStart w:name="_Hlk19013172" w:id="117"/>
      <w:bookmarkStart w:name="_Hlk19013124" w:id="118"/>
      <w:r w:rsidRPr="00B05ED0">
        <w:rPr>
          <w:rFonts w:eastAsia="Calibri"/>
          <w:lang w:val="es-MX"/>
        </w:rPr>
        <w:t xml:space="preserve">Su participación asegura que instituciones y estudiantes como los de </w:t>
      </w:r>
      <w:r w:rsidRPr="00B2378B" w:rsidR="008E2046">
        <w:t xml:space="preserve">su </w:t>
      </w:r>
      <w:r w:rsidRPr="00B2378B" w:rsidR="008E2046">
        <w:rPr>
          <w:bCs/>
          <w:lang w:val="es-MX"/>
        </w:rPr>
        <w:t>institución</w:t>
      </w:r>
      <w:r w:rsidRPr="00B05ED0">
        <w:rPr>
          <w:rFonts w:eastAsia="Calibri"/>
          <w:lang w:val="es-MX"/>
        </w:rPr>
        <w:t xml:space="preserve"> estén representados </w:t>
      </w:r>
      <w:r w:rsidRPr="000F05BD" w:rsidR="00A07BCC">
        <w:t>certeramente</w:t>
      </w:r>
      <w:r w:rsidRPr="00B05ED0">
        <w:rPr>
          <w:rFonts w:eastAsia="Calibri"/>
          <w:lang w:val="es-MX"/>
        </w:rPr>
        <w:t xml:space="preserve"> en la muestra</w:t>
      </w:r>
      <w:bookmarkEnd w:id="117"/>
      <w:r w:rsidRPr="00B05ED0">
        <w:rPr>
          <w:rFonts w:eastAsia="Calibri"/>
          <w:lang w:val="es-MX"/>
        </w:rPr>
        <w:t xml:space="preserve">. </w:t>
      </w:r>
      <w:bookmarkEnd w:id="118"/>
      <w:r w:rsidRPr="00B05ED0">
        <w:rPr>
          <w:rFonts w:eastAsia="Calibri"/>
          <w:lang w:val="es-MX"/>
        </w:rPr>
        <w:t xml:space="preserve">Cada institución es única y no puede ser “remplazada” en NPSAS. </w:t>
      </w:r>
    </w:p>
    <w:p w:rsidRPr="00B05ED0" w:rsidR="00A052C8" w:rsidP="00A052C8" w:rsidRDefault="00A052C8" w14:paraId="6E098327" w14:textId="140C26DC">
      <w:pPr>
        <w:pStyle w:val="bulletround"/>
        <w:numPr>
          <w:ilvl w:val="0"/>
          <w:numId w:val="0"/>
        </w:numPr>
        <w:rPr>
          <w:lang w:val="es-MX"/>
        </w:rPr>
      </w:pPr>
      <w:r w:rsidRPr="00B05ED0">
        <w:rPr>
          <w:lang w:val="es-MX"/>
        </w:rPr>
        <w:t xml:space="preserve">Con su participación, y si suficientes instituciones participan, usted recibirá un reporte de resultados de los datos en el cual habrá comparaciones entre los </w:t>
      </w:r>
      <w:r w:rsidRPr="00B2378B" w:rsidR="00D226F8">
        <w:t>estimaciónes</w:t>
      </w:r>
      <w:r w:rsidRPr="00B05ED0">
        <w:rPr>
          <w:lang w:val="es-MX"/>
        </w:rPr>
        <w:t xml:space="preserve"> de ayuda </w:t>
      </w:r>
      <w:r w:rsidRPr="00B2378B" w:rsidR="004460BD">
        <w:rPr>
          <w:lang w:val="es-MX"/>
        </w:rPr>
        <w:t>económica</w:t>
      </w:r>
      <w:r w:rsidRPr="00B05ED0">
        <w:rPr>
          <w:lang w:val="es-MX"/>
        </w:rPr>
        <w:t xml:space="preserve"> por sector y a nivel nacional, y</w:t>
      </w:r>
      <w:r>
        <w:rPr>
          <w:lang w:val="es-MX"/>
        </w:rPr>
        <w:t>—</w:t>
      </w:r>
      <w:r w:rsidRPr="00B05ED0">
        <w:rPr>
          <w:lang w:val="es-MX"/>
        </w:rPr>
        <w:t>para estudiantes subgraduados</w:t>
      </w:r>
      <w:r>
        <w:rPr>
          <w:lang w:val="es-MX"/>
        </w:rPr>
        <w:t>—</w:t>
      </w:r>
      <w:r w:rsidRPr="00B05ED0">
        <w:rPr>
          <w:lang w:val="es-MX"/>
        </w:rPr>
        <w:t>a nivel estatal</w:t>
      </w:r>
      <w:r>
        <w:rPr>
          <w:lang w:val="es-MX"/>
        </w:rPr>
        <w:t xml:space="preserve"> o </w:t>
      </w:r>
      <w:r w:rsidRPr="00B8559D">
        <w:rPr>
          <w:lang w:val="es-MX"/>
        </w:rPr>
        <w:t>territorial</w:t>
      </w:r>
      <w:r w:rsidRPr="00B05ED0">
        <w:rPr>
          <w:lang w:val="es-MX"/>
        </w:rPr>
        <w:t>.</w:t>
      </w:r>
    </w:p>
    <w:p w:rsidRPr="00B05ED0" w:rsidR="00A052C8" w:rsidP="00A052C8" w:rsidRDefault="00A052C8" w14:paraId="7DF954EB" w14:textId="639F991E">
      <w:pPr>
        <w:pStyle w:val="BodyText"/>
        <w:tabs>
          <w:tab w:val="left" w:pos="7920"/>
        </w:tabs>
        <w:rPr>
          <w:rFonts w:eastAsia="Calibri"/>
          <w:b/>
          <w:lang w:val="es-MX"/>
        </w:rPr>
      </w:pPr>
      <w:bookmarkStart w:name="_Hlk19013321" w:id="119"/>
      <w:r w:rsidRPr="00B05ED0">
        <w:rPr>
          <w:rFonts w:eastAsia="Calibri"/>
          <w:lang w:val="es-MX"/>
        </w:rPr>
        <w:t>También es importante destacar que NPSAS:20 servirá como el estudio del año base del próximo</w:t>
      </w:r>
      <w:r w:rsidRPr="00B05ED0">
        <w:rPr>
          <w:rFonts w:eastAsia="Calibri"/>
          <w:b/>
          <w:lang w:val="es-MX"/>
        </w:rPr>
        <w:t xml:space="preserve"> </w:t>
      </w:r>
      <w:r w:rsidRPr="00B05ED0">
        <w:rPr>
          <w:b/>
          <w:lang w:val="es-MX"/>
        </w:rPr>
        <w:t>Estudio Longitudinal de Estudiantes que Comienzan Programas Postsecundarios</w:t>
      </w:r>
      <w:r w:rsidRPr="00B05ED0">
        <w:rPr>
          <w:lang w:val="es-MX"/>
        </w:rPr>
        <w:t xml:space="preserve"> (</w:t>
      </w:r>
      <w:r w:rsidRPr="00B05ED0">
        <w:rPr>
          <w:b/>
          <w:lang w:val="es-MX"/>
        </w:rPr>
        <w:t>BPS:20</w:t>
      </w:r>
      <w:r w:rsidRPr="00B2378B" w:rsidR="00E45532">
        <w:rPr>
          <w:b/>
          <w:lang w:val="es-MX"/>
        </w:rPr>
        <w:t xml:space="preserve"> por sus siglas en inglés</w:t>
      </w:r>
      <w:r w:rsidRPr="00B05ED0">
        <w:rPr>
          <w:b/>
          <w:lang w:val="es-MX"/>
        </w:rPr>
        <w:t>)</w:t>
      </w:r>
      <w:r w:rsidRPr="00B05ED0">
        <w:rPr>
          <w:lang w:val="es-MX"/>
        </w:rPr>
        <w:t xml:space="preserve">, el cual sigue a estudiantes </w:t>
      </w:r>
      <w:r w:rsidRPr="000F05BD" w:rsidR="0006462D">
        <w:t>universitarios de primera ves</w:t>
      </w:r>
      <w:r w:rsidRPr="00B05ED0">
        <w:rPr>
          <w:lang w:val="es-MX"/>
        </w:rPr>
        <w:t xml:space="preserve"> en su camino a través de los estudios postsecundarios durante el curso de seis años académicos. </w:t>
      </w:r>
      <w:bookmarkStart w:name="_Hlk19013419" w:id="120"/>
      <w:bookmarkEnd w:id="119"/>
      <w:r w:rsidRPr="00B05ED0">
        <w:rPr>
          <w:lang w:val="es-MX"/>
        </w:rPr>
        <w:t xml:space="preserve">BPS permite examinar factores que </w:t>
      </w:r>
      <w:r w:rsidRPr="000F05BD" w:rsidR="00916F3B">
        <w:t xml:space="preserve">afecta la persistencia y finalización de </w:t>
      </w:r>
      <w:r w:rsidRPr="008F15AC">
        <w:rPr>
          <w:lang w:val="es-MX"/>
        </w:rPr>
        <w:t xml:space="preserve">programas de estudios postsecundarios </w:t>
      </w:r>
      <w:r w:rsidRPr="000F05BD" w:rsidR="00916F3B">
        <w:t xml:space="preserve">para los estudiantes, sus transiciones al </w:t>
      </w:r>
      <w:r w:rsidRPr="000F05BD" w:rsidR="00916F3B">
        <w:lastRenderedPageBreak/>
        <w:t>empleo</w:t>
      </w:r>
      <w:r w:rsidRPr="008F15AC">
        <w:rPr>
          <w:lang w:val="es-MX"/>
        </w:rPr>
        <w:t xml:space="preserve">, y los </w:t>
      </w:r>
      <w:r w:rsidRPr="000F05BD" w:rsidR="00916F3B">
        <w:t>cambios</w:t>
      </w:r>
      <w:r w:rsidRPr="008F15AC">
        <w:rPr>
          <w:lang w:val="es-MX"/>
        </w:rPr>
        <w:t xml:space="preserve"> a lo largo del tiempo en sus metas, su estado civil, sus ingresos y deudas</w:t>
      </w:r>
      <w:r w:rsidRPr="00B05ED0">
        <w:rPr>
          <w:lang w:val="es-MX"/>
        </w:rPr>
        <w:t xml:space="preserve">. </w:t>
      </w:r>
      <w:bookmarkEnd w:id="120"/>
      <w:r w:rsidRPr="00B05ED0">
        <w:rPr>
          <w:lang w:val="es-MX"/>
        </w:rPr>
        <w:t>Sin NPSAS, no sería posible usar datos de BPS para entender mejor estos resultados a más largo plazo.</w:t>
      </w:r>
    </w:p>
    <w:p w:rsidRPr="00B05ED0" w:rsidR="00A052C8" w:rsidP="00A052C8" w:rsidRDefault="00A052C8" w14:paraId="49B4DDE0" w14:textId="77777777">
      <w:pPr>
        <w:pStyle w:val="BodyText"/>
        <w:rPr>
          <w:b/>
          <w:lang w:val="es-MX"/>
        </w:rPr>
      </w:pPr>
      <w:r w:rsidRPr="00B05ED0">
        <w:rPr>
          <w:b/>
          <w:lang w:val="es-MX"/>
        </w:rPr>
        <w:t>¿Puedo tener acceso a los datos nacionales de NPSAS para mi propio uso?</w:t>
      </w:r>
    </w:p>
    <w:p w:rsidRPr="00B05ED0" w:rsidR="00A052C8" w:rsidP="00A052C8" w:rsidRDefault="00A052C8" w14:paraId="3AB0BC88" w14:textId="77777777">
      <w:pPr>
        <w:pStyle w:val="BodyText"/>
        <w:rPr>
          <w:iCs/>
          <w:lang w:val="es-MX"/>
        </w:rPr>
      </w:pPr>
      <w:r w:rsidRPr="00B05ED0">
        <w:rPr>
          <w:rFonts w:eastAsia="Calibri"/>
          <w:lang w:val="es-MX"/>
        </w:rPr>
        <w:t xml:space="preserve">¡Sin duda! El </w:t>
      </w:r>
      <w:r w:rsidRPr="00B05ED0">
        <w:rPr>
          <w:iCs/>
          <w:lang w:val="es-MX"/>
        </w:rPr>
        <w:t>DataLab de NCES (</w:t>
      </w:r>
      <w:hyperlink w:history="1" r:id="rId94">
        <w:r w:rsidRPr="00B05ED0">
          <w:rPr>
            <w:rStyle w:val="Hyperlink"/>
            <w:lang w:val="es-MX"/>
          </w:rPr>
          <w:t>https://nces.ed.gov/datalab</w:t>
        </w:r>
      </w:hyperlink>
      <w:r w:rsidRPr="00B05ED0">
        <w:rPr>
          <w:iCs/>
          <w:lang w:val="es-MX"/>
        </w:rPr>
        <w:t>) proporciona un paquete de poderosas e intuitivas herramientas en línea para crear tabulaciones de datos y llevar a cabo análisis usando conjuntos de datos de NPSAS y otros datos de NCES. También hay disponibles numerosos y variados reportes y publicaciones que pueden descargarse del sitio principal de NCES.</w:t>
      </w:r>
      <w:r w:rsidRPr="00B05ED0">
        <w:rPr>
          <w:lang w:val="es-MX"/>
        </w:rPr>
        <w:t xml:space="preserve"> </w:t>
      </w:r>
    </w:p>
    <w:p w:rsidRPr="00B05ED0" w:rsidR="00A052C8" w:rsidP="00A052C8" w:rsidRDefault="00A052C8" w14:paraId="293D854D" w14:textId="77777777">
      <w:pPr>
        <w:pStyle w:val="BodyText"/>
        <w:spacing w:before="240"/>
        <w:rPr>
          <w:lang w:val="es-MX"/>
        </w:rPr>
      </w:pPr>
      <w:bookmarkStart w:name="_Hlk19013590" w:id="121"/>
      <w:r w:rsidRPr="00B05ED0">
        <w:rPr>
          <w:lang w:val="es-MX"/>
        </w:rPr>
        <w:t>Las instituciones pueden usar datos de NPSAS para extender su trabajo de establecer parámetros (</w:t>
      </w:r>
      <w:r w:rsidRPr="00B05ED0">
        <w:rPr>
          <w:i/>
          <w:lang w:val="es-MX"/>
        </w:rPr>
        <w:t>benchmarking</w:t>
      </w:r>
      <w:r w:rsidRPr="00B05ED0">
        <w:rPr>
          <w:lang w:val="es-MX"/>
        </w:rPr>
        <w:t xml:space="preserve">) y proporcionar un complemento útil a sus datos del Sistema Integrado de </w:t>
      </w:r>
      <w:r w:rsidRPr="00B2378B" w:rsidR="002F35F5">
        <w:rPr>
          <w:lang w:val="es-MX"/>
        </w:rPr>
        <w:t xml:space="preserve">Datos de </w:t>
      </w:r>
      <w:r w:rsidRPr="00B05ED0">
        <w:rPr>
          <w:lang w:val="es-MX"/>
        </w:rPr>
        <w:t>Educación Postsecundaria (IPEDS</w:t>
      </w:r>
      <w:bookmarkEnd w:id="121"/>
      <w:r w:rsidRPr="00B2378B" w:rsidR="00A62AF9">
        <w:rPr>
          <w:rFonts w:eastAsia="Calibri"/>
          <w:lang w:val="es-MX"/>
        </w:rPr>
        <w:t>, por sus siglas en inglés</w:t>
      </w:r>
      <w:r w:rsidRPr="00B05ED0">
        <w:rPr>
          <w:lang w:val="es-MX"/>
        </w:rPr>
        <w:t>).  </w:t>
      </w:r>
    </w:p>
    <w:p w:rsidRPr="00B05ED0" w:rsidR="00A052C8" w:rsidP="00A052C8" w:rsidRDefault="00A052C8" w14:paraId="382F90EC" w14:textId="77777777">
      <w:pPr>
        <w:pStyle w:val="BodyText"/>
        <w:rPr>
          <w:b/>
          <w:lang w:val="es-MX"/>
        </w:rPr>
      </w:pPr>
      <w:r w:rsidRPr="00B05ED0">
        <w:rPr>
          <w:b/>
          <w:lang w:val="es-MX"/>
        </w:rPr>
        <w:t>Acerca de NCES</w:t>
      </w:r>
    </w:p>
    <w:p w:rsidRPr="00B05ED0" w:rsidR="00A052C8" w:rsidP="00A052C8" w:rsidRDefault="00A052C8" w14:paraId="13D77F2F" w14:textId="3A81B287">
      <w:pPr>
        <w:pStyle w:val="BodyText"/>
        <w:rPr>
          <w:lang w:val="es-MX"/>
        </w:rPr>
      </w:pPr>
      <w:r w:rsidRPr="00B05ED0">
        <w:rPr>
          <w:szCs w:val="17"/>
          <w:lang w:val="es-MX"/>
        </w:rPr>
        <w:t>NCES</w:t>
      </w:r>
      <w:r w:rsidRPr="00B05ED0">
        <w:rPr>
          <w:lang w:val="es-MX"/>
        </w:rPr>
        <w:t xml:space="preserve"> </w:t>
      </w:r>
      <w:r w:rsidRPr="00B05ED0">
        <w:rPr>
          <w:szCs w:val="17"/>
          <w:lang w:val="es-MX"/>
        </w:rPr>
        <w:t>está autorizado por ley federal para recolectar, combinar, analizar y reportar estadísticas complet</w:t>
      </w:r>
      <w:r>
        <w:rPr>
          <w:szCs w:val="17"/>
          <w:lang w:val="es-MX"/>
        </w:rPr>
        <w:t>as</w:t>
      </w:r>
      <w:r w:rsidRPr="00B05ED0">
        <w:rPr>
          <w:szCs w:val="17"/>
          <w:lang w:val="es-MX"/>
        </w:rPr>
        <w:t xml:space="preserve"> sobre la situación de la educación en los Estados Unidos y otros países. A través de la Ley de Oportunidades para la Educación Superior de 2008</w:t>
      </w:r>
      <w:r w:rsidRPr="00B05ED0">
        <w:rPr>
          <w:lang w:val="es-MX"/>
        </w:rPr>
        <w:t xml:space="preserve"> </w:t>
      </w:r>
      <w:r w:rsidRPr="00B05ED0">
        <w:rPr>
          <w:szCs w:val="17"/>
          <w:lang w:val="es-MX"/>
        </w:rPr>
        <w:t>(20</w:t>
      </w:r>
      <w:r w:rsidRPr="00B05ED0">
        <w:rPr>
          <w:lang w:val="es-MX"/>
        </w:rPr>
        <w:t xml:space="preserve"> U.S.C. </w:t>
      </w:r>
      <w:r w:rsidRPr="00B05ED0">
        <w:rPr>
          <w:szCs w:val="17"/>
          <w:lang w:val="es-MX"/>
        </w:rPr>
        <w:t>§1015),</w:t>
      </w:r>
      <w:r w:rsidRPr="00B05ED0">
        <w:rPr>
          <w:lang w:val="es-MX"/>
        </w:rPr>
        <w:t xml:space="preserve"> el </w:t>
      </w:r>
      <w:r w:rsidRPr="00B05ED0">
        <w:rPr>
          <w:szCs w:val="17"/>
          <w:lang w:val="es-MX"/>
        </w:rPr>
        <w:t>Congreso requiere que</w:t>
      </w:r>
      <w:r w:rsidRPr="00B05ED0">
        <w:rPr>
          <w:lang w:val="es-MX"/>
        </w:rPr>
        <w:t xml:space="preserve"> </w:t>
      </w:r>
      <w:r w:rsidRPr="00B05ED0">
        <w:rPr>
          <w:szCs w:val="17"/>
          <w:lang w:val="es-MX"/>
        </w:rPr>
        <w:t>NCES</w:t>
      </w:r>
      <w:r w:rsidRPr="00B05ED0">
        <w:rPr>
          <w:lang w:val="es-MX"/>
        </w:rPr>
        <w:t xml:space="preserve"> obtenga información de instituciones postsecundarias acerca de cómo los estudiantes y sus familias financian los estudios luego de la escuela </w:t>
      </w:r>
      <w:r w:rsidRPr="00B2378B" w:rsidR="00D226F8">
        <w:t>secundaria</w:t>
      </w:r>
      <w:r w:rsidRPr="00B05ED0">
        <w:rPr>
          <w:szCs w:val="17"/>
          <w:lang w:val="es-MX"/>
        </w:rPr>
        <w:t>.</w:t>
      </w:r>
      <w:r w:rsidRPr="00B05ED0">
        <w:rPr>
          <w:lang w:val="es-MX"/>
        </w:rPr>
        <w:t xml:space="preserve"> </w:t>
      </w:r>
      <w:bookmarkStart w:name="_Hlk19013657" w:id="122"/>
      <w:r w:rsidRPr="00B05ED0">
        <w:rPr>
          <w:szCs w:val="17"/>
          <w:lang w:val="es-MX"/>
        </w:rPr>
        <w:t>NPSAS</w:t>
      </w:r>
      <w:r w:rsidRPr="00B05ED0">
        <w:rPr>
          <w:lang w:val="es-MX"/>
        </w:rPr>
        <w:t xml:space="preserve"> </w:t>
      </w:r>
      <w:r w:rsidRPr="000F05BD" w:rsidR="009D255A">
        <w:t>ha recolectado</w:t>
      </w:r>
      <w:r w:rsidRPr="008F15AC">
        <w:rPr>
          <w:lang w:val="es-MX"/>
        </w:rPr>
        <w:t xml:space="preserve"> </w:t>
      </w:r>
      <w:r w:rsidRPr="00B05ED0">
        <w:rPr>
          <w:szCs w:val="17"/>
          <w:lang w:val="es-MX"/>
        </w:rPr>
        <w:t>información de estudiantes e instituciones postsecundarias desde 1987.</w:t>
      </w:r>
    </w:p>
    <w:bookmarkEnd w:id="122"/>
    <w:p w:rsidRPr="00B05ED0" w:rsidR="00A052C8" w:rsidP="00A052C8" w:rsidRDefault="00A052C8" w14:paraId="4D36F28F" w14:textId="77777777">
      <w:pPr>
        <w:pStyle w:val="BodyText"/>
        <w:rPr>
          <w:b/>
          <w:lang w:val="es-MX"/>
        </w:rPr>
      </w:pPr>
      <w:r w:rsidRPr="00B05ED0">
        <w:rPr>
          <w:b/>
          <w:lang w:val="es-MX"/>
        </w:rPr>
        <w:t>Confidencialidad de los datos</w:t>
      </w:r>
    </w:p>
    <w:p w:rsidRPr="00B05ED0" w:rsidR="00A052C8" w:rsidP="00A052C8" w:rsidRDefault="00A052C8" w14:paraId="50043289" w14:textId="35931A33">
      <w:pPr>
        <w:pStyle w:val="BodyText"/>
        <w:rPr>
          <w:lang w:val="es-MX"/>
        </w:rPr>
      </w:pPr>
      <w:r w:rsidRPr="00B05ED0">
        <w:rPr>
          <w:lang w:val="es-MX"/>
        </w:rPr>
        <w:t xml:space="preserve">NCES tiene que seguir estrictos procedimientos para proteger la información personal al recolectar, reportar y publicar los datos. Toda la información proporcionada por individuos o instituciones </w:t>
      </w:r>
      <w:r w:rsidRPr="00B2378B" w:rsidR="00317569">
        <w:rPr>
          <w:lang w:val="es-MX"/>
        </w:rPr>
        <w:t>podr</w:t>
      </w:r>
      <w:r w:rsidRPr="00B2378B" w:rsidR="007F6A08">
        <w:rPr>
          <w:lang w:val="es-MX"/>
        </w:rPr>
        <w:t>á</w:t>
      </w:r>
      <w:r w:rsidRPr="00B05ED0">
        <w:rPr>
          <w:lang w:val="es-MX"/>
        </w:rPr>
        <w:t xml:space="preserve"> usarse solamente para propósitos estadísticos y no </w:t>
      </w:r>
      <w:r w:rsidRPr="00B2378B" w:rsidR="00BE7DB8">
        <w:rPr>
          <w:lang w:val="es-MX"/>
        </w:rPr>
        <w:t>podr</w:t>
      </w:r>
      <w:r w:rsidRPr="00B2378B" w:rsidR="007F6A08">
        <w:rPr>
          <w:lang w:val="es-MX"/>
        </w:rPr>
        <w:t>á</w:t>
      </w:r>
      <w:r w:rsidRPr="00B05ED0">
        <w:rPr>
          <w:lang w:val="es-MX"/>
        </w:rPr>
        <w:t xml:space="preserve"> divulgarse ni usarse de manera que permita identificar a los participantes para ningún propósito </w:t>
      </w:r>
      <w:r w:rsidRPr="00B2378B" w:rsidR="001F76FA">
        <w:rPr>
          <w:lang w:val="es-MX"/>
        </w:rPr>
        <w:t>salvo</w:t>
      </w:r>
      <w:r w:rsidRPr="00B05ED0">
        <w:rPr>
          <w:lang w:val="es-MX"/>
        </w:rPr>
        <w:t xml:space="preserve"> que lo </w:t>
      </w:r>
      <w:r w:rsidRPr="00B2378B" w:rsidR="001F76FA">
        <w:rPr>
          <w:lang w:val="es-MX"/>
        </w:rPr>
        <w:t>requiera la</w:t>
      </w:r>
      <w:r w:rsidRPr="00B05ED0">
        <w:rPr>
          <w:lang w:val="es-MX"/>
        </w:rPr>
        <w:t xml:space="preserve"> ley (20 U.S.C. §9573 and 6 U.S.C. §151). </w:t>
      </w:r>
    </w:p>
    <w:p w:rsidRPr="00B05ED0" w:rsidR="00A052C8" w:rsidP="00A052C8" w:rsidRDefault="00A052C8" w14:paraId="4C13A2C3" w14:textId="5C12B974">
      <w:pPr>
        <w:pStyle w:val="BodyText"/>
        <w:rPr>
          <w:lang w:val="es-MX"/>
        </w:rPr>
      </w:pPr>
      <w:r w:rsidRPr="00B05ED0">
        <w:rPr>
          <w:lang w:val="es-MX"/>
        </w:rPr>
        <w:t>La Ley de Derechos Educativos y Privacidad Familiar de 1974 (FERPA</w:t>
      </w:r>
      <w:r>
        <w:rPr>
          <w:lang w:val="es-MX"/>
        </w:rPr>
        <w:t>, por sus siglas en ingl</w:t>
      </w:r>
      <w:r w:rsidRPr="00B05ED0">
        <w:rPr>
          <w:rFonts w:eastAsia="Calibri"/>
          <w:lang w:val="es-MX"/>
        </w:rPr>
        <w:t>é</w:t>
      </w:r>
      <w:r>
        <w:rPr>
          <w:rFonts w:eastAsia="Calibri"/>
          <w:lang w:val="es-MX"/>
        </w:rPr>
        <w:t>s</w:t>
      </w:r>
      <w:r w:rsidRPr="00B05ED0">
        <w:rPr>
          <w:lang w:val="es-MX"/>
        </w:rPr>
        <w:t>, 34 CFR §§ 99.31(a)(3)</w:t>
      </w:r>
      <w:r w:rsidRPr="008F15AC" w:rsidR="00563AAA">
        <w:rPr>
          <w:lang w:val="es-MX"/>
        </w:rPr>
        <w:t>(iii)</w:t>
      </w:r>
      <w:r w:rsidRPr="00B05ED0">
        <w:rPr>
          <w:lang w:val="es-MX"/>
        </w:rPr>
        <w:t xml:space="preserve"> y 99.35) permite a las instituciones revelar información de los </w:t>
      </w:r>
      <w:r>
        <w:rPr>
          <w:lang w:val="es-MX"/>
        </w:rPr>
        <w:t>archivos</w:t>
      </w:r>
      <w:r w:rsidRPr="00B05ED0">
        <w:rPr>
          <w:lang w:val="es-MX"/>
        </w:rPr>
        <w:t xml:space="preserve"> educativos de los estudiantes que permita identificarlos, sin el consentimiento de </w:t>
      </w:r>
      <w:r>
        <w:rPr>
          <w:lang w:val="es-MX"/>
        </w:rPr>
        <w:t>ellos</w:t>
      </w:r>
      <w:r w:rsidRPr="00B05ED0">
        <w:rPr>
          <w:lang w:val="es-MX"/>
        </w:rPr>
        <w:t>, a representantes debidamente autorizados del Secretario de Educación en conexión con una evaluación de programas educativos que reciben fondos federales. RTI International es el contratista de NCES al cual se ha otorgado la autoridad para recolectar información de récords institucionales a nombre de NCES.</w:t>
      </w:r>
    </w:p>
    <w:p w:rsidRPr="00B05ED0" w:rsidR="00A052C8" w:rsidP="00A052C8" w:rsidRDefault="00A052C8" w14:paraId="2857E962" w14:textId="77777777">
      <w:pPr>
        <w:pStyle w:val="BodyText"/>
        <w:rPr>
          <w:lang w:val="es-MX"/>
        </w:rPr>
      </w:pPr>
      <w:r w:rsidRPr="00B05ED0">
        <w:rPr>
          <w:b/>
          <w:bCs/>
          <w:lang w:val="es-MX"/>
        </w:rPr>
        <w:t xml:space="preserve">Protección de archivos electrónicos </w:t>
      </w:r>
      <w:r w:rsidRPr="00B05ED0">
        <w:rPr>
          <w:b/>
          <w:bCs/>
          <w:lang w:val="es-MX"/>
        </w:rPr>
        <w:br/>
      </w:r>
      <w:r w:rsidRPr="00B05ED0">
        <w:rPr>
          <w:lang w:val="es-MX"/>
        </w:rPr>
        <w:t xml:space="preserve">Se protegerá a todos los archivos electrónicos de récords de instituciones. Las cuentas de computadora que se usen para tener acceso a los datos estarán protegidas con una contraseña con controles de acceso multinivel para asegurar que solo a los individuos autorizados se les permite el acceso a datos confidenciales. Para la recolección de datos en Internet, se usarán métodos comprobados para la protección de sesiones en línea y seguridad de datos en Internet.  Para encriptar los datos se usará el protocolo </w:t>
      </w:r>
      <w:r w:rsidRPr="00B05ED0">
        <w:rPr>
          <w:i/>
          <w:lang w:val="es-MX"/>
        </w:rPr>
        <w:t>Secure Sockets Layer</w:t>
      </w:r>
      <w:r w:rsidRPr="00B05ED0">
        <w:rPr>
          <w:lang w:val="es-MX"/>
        </w:rPr>
        <w:t xml:space="preserve"> (SSL). Todos los módulos para ingreso de datos en el sitio de internet estarán protegidos con una contraseña, la cual requerirá que el usuario ingrese al sitio antes de poder tener acceso a datos confidenciales.  </w:t>
      </w:r>
    </w:p>
    <w:p w:rsidRPr="00B05ED0" w:rsidR="00A052C8" w:rsidP="00A052C8" w:rsidRDefault="00A052C8" w14:paraId="4FA12693" w14:textId="77777777">
      <w:pPr>
        <w:pStyle w:val="BodyText"/>
        <w:rPr>
          <w:b/>
          <w:bCs/>
          <w:lang w:val="es-MX"/>
        </w:rPr>
      </w:pPr>
      <w:r w:rsidRPr="00B05ED0">
        <w:rPr>
          <w:b/>
          <w:bCs/>
          <w:lang w:val="es-MX"/>
        </w:rPr>
        <w:t>Preparación de los datos para divulgación pública</w:t>
      </w:r>
      <w:r w:rsidRPr="00B05ED0">
        <w:rPr>
          <w:b/>
          <w:bCs/>
          <w:sz w:val="28"/>
          <w:lang w:val="es-MX"/>
        </w:rPr>
        <w:t xml:space="preserve"> </w:t>
      </w:r>
      <w:r w:rsidRPr="00B05ED0">
        <w:rPr>
          <w:b/>
          <w:bCs/>
          <w:sz w:val="28"/>
          <w:lang w:val="es-MX"/>
        </w:rPr>
        <w:br/>
      </w:r>
      <w:r w:rsidRPr="00B05ED0">
        <w:rPr>
          <w:lang w:val="es-MX"/>
        </w:rPr>
        <w:t>No será posible identificar a individuos específicos en ningún dato divulgado al público (por ejemplo, tabulaciones estadísticas y archivos de datos).</w:t>
      </w:r>
    </w:p>
    <w:p w:rsidRPr="00B05ED0" w:rsidR="00A052C8" w:rsidP="00A052C8" w:rsidRDefault="00A052C8" w14:paraId="7451A44D" w14:textId="77777777">
      <w:pPr>
        <w:pStyle w:val="BodyText"/>
        <w:rPr>
          <w:bCs/>
          <w:lang w:val="es-MX"/>
        </w:rPr>
      </w:pPr>
    </w:p>
    <w:p w:rsidRPr="00B05ED0" w:rsidR="00A052C8" w:rsidP="00A052C8" w:rsidRDefault="00A052C8" w14:paraId="7B190213" w14:textId="6760D970">
      <w:pPr>
        <w:pStyle w:val="BodyText"/>
        <w:rPr>
          <w:bCs/>
          <w:szCs w:val="24"/>
          <w:lang w:val="es-MX"/>
        </w:rPr>
      </w:pPr>
      <w:r w:rsidRPr="00B05ED0">
        <w:rPr>
          <w:bCs/>
          <w:szCs w:val="24"/>
          <w:lang w:val="es-MX"/>
        </w:rPr>
        <w:t xml:space="preserve">Si necesita asistencia, por favor contacte a la Línea de Ayuda (de 9am a </w:t>
      </w:r>
      <w:r w:rsidRPr="00B2378B" w:rsidR="00E5796F">
        <w:rPr>
          <w:bCs/>
          <w:szCs w:val="24"/>
          <w:lang w:val="es-MX"/>
        </w:rPr>
        <w:t>5pm</w:t>
      </w:r>
      <w:r w:rsidRPr="00B05ED0">
        <w:rPr>
          <w:bCs/>
          <w:szCs w:val="24"/>
          <w:lang w:val="es-MX"/>
        </w:rPr>
        <w:t>):</w:t>
      </w:r>
    </w:p>
    <w:p w:rsidRPr="00B05ED0" w:rsidR="00A052C8" w:rsidP="00A052C8" w:rsidRDefault="00A052C8" w14:paraId="09718685" w14:textId="77777777">
      <w:pPr>
        <w:jc w:val="center"/>
        <w:rPr>
          <w:b/>
          <w:bCs/>
          <w:szCs w:val="24"/>
          <w:lang w:val="es-MX"/>
        </w:rPr>
      </w:pPr>
      <w:r w:rsidRPr="00B05ED0">
        <w:rPr>
          <w:bCs/>
          <w:szCs w:val="24"/>
          <w:lang w:val="es-MX"/>
        </w:rPr>
        <w:t xml:space="preserve">o visite el sitio: </w:t>
      </w:r>
      <w:hyperlink w:history="1" r:id="rId95">
        <w:r w:rsidRPr="00B05ED0">
          <w:rPr>
            <w:rStyle w:val="Hyperlink"/>
            <w:szCs w:val="24"/>
            <w:lang w:val="es-MX"/>
          </w:rPr>
          <w:t>https://XXXXX</w:t>
        </w:r>
      </w:hyperlink>
    </w:p>
    <w:p w:rsidRPr="00B05ED0" w:rsidR="00A052C8" w:rsidP="00A052C8" w:rsidRDefault="00A052C8" w14:paraId="63425A48" w14:textId="77777777">
      <w:pPr>
        <w:jc w:val="center"/>
        <w:rPr>
          <w:bCs/>
          <w:szCs w:val="24"/>
          <w:lang w:val="es-MX"/>
        </w:rPr>
      </w:pPr>
      <w:r w:rsidRPr="00B05ED0">
        <w:rPr>
          <w:bCs/>
          <w:szCs w:val="24"/>
          <w:lang w:val="es-MX"/>
        </w:rPr>
        <w:t>Línea de ayuda del Portal de Datos de Postsecundaria</w:t>
      </w:r>
    </w:p>
    <w:p w:rsidRPr="00B05ED0" w:rsidR="00A052C8" w:rsidP="00A052C8" w:rsidRDefault="00A052C8" w14:paraId="038E5E51" w14:textId="77777777">
      <w:pPr>
        <w:jc w:val="center"/>
        <w:rPr>
          <w:bCs/>
          <w:szCs w:val="24"/>
          <w:lang w:val="es-MX"/>
        </w:rPr>
      </w:pPr>
      <w:r w:rsidRPr="00B05ED0">
        <w:rPr>
          <w:bCs/>
          <w:szCs w:val="24"/>
          <w:lang w:val="es-MX"/>
        </w:rPr>
        <w:t>1-XXX-XXX-XXXX</w:t>
      </w:r>
    </w:p>
    <w:p w:rsidRPr="00B05ED0" w:rsidR="00A052C8" w:rsidP="00A052C8" w:rsidRDefault="00A052C8" w14:paraId="07C4FAF5" w14:textId="77777777">
      <w:pPr>
        <w:jc w:val="center"/>
        <w:rPr>
          <w:bCs/>
          <w:szCs w:val="24"/>
          <w:lang w:val="es-MX"/>
        </w:rPr>
      </w:pPr>
      <w:r w:rsidRPr="00B05ED0">
        <w:rPr>
          <w:rStyle w:val="Hyperlink"/>
          <w:bCs/>
          <w:szCs w:val="24"/>
          <w:lang w:val="es-MX"/>
        </w:rPr>
        <w:lastRenderedPageBreak/>
        <w:t>XXX@rti.org</w:t>
      </w:r>
    </w:p>
    <w:p w:rsidRPr="00B05ED0" w:rsidR="00A052C8" w:rsidP="00A052C8" w:rsidRDefault="00A052C8" w14:paraId="2ADC3EF4" w14:textId="09827F66">
      <w:pPr>
        <w:spacing w:before="240"/>
        <w:jc w:val="center"/>
        <w:rPr>
          <w:b/>
          <w:bCs/>
          <w:szCs w:val="24"/>
          <w:lang w:val="es-MX"/>
        </w:rPr>
      </w:pPr>
      <w:r w:rsidRPr="00B05ED0">
        <w:rPr>
          <w:b/>
          <w:bCs/>
          <w:szCs w:val="24"/>
          <w:lang w:val="es-MX"/>
        </w:rPr>
        <w:t xml:space="preserve">Si tiene alguna pregunta o inquietud acerca de NPSAS:20, </w:t>
      </w:r>
      <w:r w:rsidRPr="00B2378B">
        <w:rPr>
          <w:b/>
          <w:bCs/>
          <w:szCs w:val="24"/>
          <w:lang w:val="es-MX"/>
        </w:rPr>
        <w:t>pu</w:t>
      </w:r>
      <w:r w:rsidRPr="00B2378B" w:rsidR="00C60E19">
        <w:rPr>
          <w:b/>
          <w:bCs/>
          <w:szCs w:val="24"/>
          <w:lang w:val="es-MX"/>
        </w:rPr>
        <w:t>e</w:t>
      </w:r>
      <w:r w:rsidRPr="00B2378B">
        <w:rPr>
          <w:b/>
          <w:bCs/>
          <w:szCs w:val="24"/>
          <w:lang w:val="es-MX"/>
        </w:rPr>
        <w:t>de</w:t>
      </w:r>
      <w:r w:rsidRPr="00B05ED0">
        <w:rPr>
          <w:b/>
          <w:bCs/>
          <w:szCs w:val="24"/>
          <w:lang w:val="es-MX"/>
        </w:rPr>
        <w:t xml:space="preserve"> contactar a:</w:t>
      </w:r>
    </w:p>
    <w:p w:rsidRPr="00B05ED0" w:rsidR="00A052C8" w:rsidP="00A052C8" w:rsidRDefault="00A052C8" w14:paraId="5E67E816" w14:textId="77777777">
      <w:pPr>
        <w:jc w:val="center"/>
        <w:rPr>
          <w:b/>
          <w:bCs/>
          <w:szCs w:val="24"/>
          <w:lang w:val="es-MX"/>
        </w:rPr>
      </w:pPr>
      <w:r w:rsidRPr="00B05ED0">
        <w:rPr>
          <w:b/>
          <w:bCs/>
          <w:szCs w:val="24"/>
          <w:lang w:val="es-MX"/>
        </w:rPr>
        <w:t>RTI International</w:t>
      </w:r>
    </w:p>
    <w:p w:rsidRPr="00B05ED0" w:rsidR="00A052C8" w:rsidP="00A052C8" w:rsidRDefault="00A052C8" w14:paraId="533F7ED7" w14:textId="77777777">
      <w:pPr>
        <w:jc w:val="center"/>
        <w:rPr>
          <w:b/>
          <w:bCs/>
          <w:szCs w:val="24"/>
          <w:lang w:val="es-MX"/>
        </w:rPr>
      </w:pPr>
    </w:p>
    <w:p w:rsidRPr="00B05ED0" w:rsidR="00A052C8" w:rsidP="00A052C8" w:rsidRDefault="00A052C8" w14:paraId="45F1D8B2" w14:textId="77777777">
      <w:pPr>
        <w:jc w:val="center"/>
        <w:rPr>
          <w:szCs w:val="24"/>
          <w:lang w:val="es-MX"/>
        </w:rPr>
      </w:pPr>
    </w:p>
    <w:p w:rsidRPr="00B05ED0" w:rsidR="00A052C8" w:rsidP="00A052C8" w:rsidRDefault="00A052C8" w14:paraId="6A12EF4A" w14:textId="77777777">
      <w:pPr>
        <w:jc w:val="center"/>
        <w:rPr>
          <w:szCs w:val="24"/>
          <w:lang w:val="es-MX"/>
        </w:rPr>
      </w:pPr>
      <w:r w:rsidRPr="00B05ED0">
        <w:rPr>
          <w:szCs w:val="24"/>
          <w:lang w:val="es-MX"/>
        </w:rPr>
        <w:t>Jennifer Wine, Ph.D.</w:t>
      </w:r>
    </w:p>
    <w:p w:rsidRPr="00B05ED0" w:rsidR="00A052C8" w:rsidP="00A052C8" w:rsidRDefault="00A052C8" w14:paraId="7372E6C9" w14:textId="77777777">
      <w:pPr>
        <w:jc w:val="center"/>
        <w:rPr>
          <w:szCs w:val="24"/>
          <w:lang w:val="es-MX"/>
        </w:rPr>
      </w:pPr>
      <w:r w:rsidRPr="00B05ED0">
        <w:rPr>
          <w:szCs w:val="24"/>
          <w:lang w:val="es-MX"/>
        </w:rPr>
        <w:t>Directora, NPSAS:20</w:t>
      </w:r>
    </w:p>
    <w:p w:rsidRPr="00B05ED0" w:rsidR="00A052C8" w:rsidP="00A052C8" w:rsidRDefault="0036252D" w14:paraId="1A0CA55B" w14:textId="77777777">
      <w:pPr>
        <w:jc w:val="center"/>
        <w:rPr>
          <w:szCs w:val="24"/>
          <w:lang w:val="es-MX"/>
        </w:rPr>
      </w:pPr>
      <w:hyperlink w:history="1" r:id="rId96">
        <w:r w:rsidRPr="00B05ED0" w:rsidR="00A052C8">
          <w:rPr>
            <w:rStyle w:val="Hyperlink"/>
            <w:szCs w:val="24"/>
            <w:lang w:val="es-MX"/>
          </w:rPr>
          <w:t>XXX@rti.org</w:t>
        </w:r>
      </w:hyperlink>
    </w:p>
    <w:p w:rsidRPr="00B05ED0" w:rsidR="00A052C8" w:rsidP="00A052C8" w:rsidRDefault="00A052C8" w14:paraId="7230631B" w14:textId="77777777">
      <w:pPr>
        <w:jc w:val="center"/>
        <w:rPr>
          <w:szCs w:val="24"/>
          <w:lang w:val="es-MX"/>
        </w:rPr>
      </w:pPr>
    </w:p>
    <w:p w:rsidRPr="00B05ED0" w:rsidR="00A052C8" w:rsidP="00A052C8" w:rsidRDefault="00A052C8" w14:paraId="4556F4D9" w14:textId="77777777">
      <w:pPr>
        <w:jc w:val="center"/>
        <w:rPr>
          <w:szCs w:val="24"/>
          <w:lang w:val="es-MX"/>
        </w:rPr>
      </w:pPr>
    </w:p>
    <w:p w:rsidRPr="00B05ED0" w:rsidR="00A052C8" w:rsidP="00A052C8" w:rsidRDefault="00A052C8" w14:paraId="33FC145B" w14:textId="77777777">
      <w:pPr>
        <w:jc w:val="center"/>
        <w:rPr>
          <w:b/>
          <w:bCs/>
          <w:szCs w:val="24"/>
          <w:lang w:val="es-MX"/>
        </w:rPr>
      </w:pPr>
      <w:r w:rsidRPr="00B05ED0">
        <w:rPr>
          <w:b/>
          <w:bCs/>
          <w:szCs w:val="24"/>
          <w:lang w:val="es-MX"/>
        </w:rPr>
        <w:t>1-XXX-XXX-XXX</w:t>
      </w:r>
    </w:p>
    <w:p w:rsidRPr="00B05ED0" w:rsidR="00A052C8" w:rsidP="00A052C8" w:rsidRDefault="00A052C8" w14:paraId="68A5B3A2" w14:textId="77777777">
      <w:pPr>
        <w:jc w:val="center"/>
        <w:rPr>
          <w:b/>
          <w:bCs/>
          <w:szCs w:val="24"/>
          <w:lang w:val="es-MX"/>
        </w:rPr>
      </w:pPr>
    </w:p>
    <w:p w:rsidRPr="00B05ED0" w:rsidR="00A052C8" w:rsidP="00A052C8" w:rsidRDefault="00A052C8" w14:paraId="0A4D98D1" w14:textId="2B1D7F64">
      <w:pPr>
        <w:jc w:val="center"/>
        <w:rPr>
          <w:b/>
          <w:bCs/>
          <w:szCs w:val="24"/>
          <w:lang w:val="es-MX"/>
        </w:rPr>
      </w:pPr>
      <w:r w:rsidRPr="00B05ED0">
        <w:rPr>
          <w:b/>
          <w:bCs/>
          <w:szCs w:val="24"/>
          <w:lang w:val="es-MX"/>
        </w:rPr>
        <w:t xml:space="preserve">Centro Nacional </w:t>
      </w:r>
      <w:r w:rsidRPr="00B2378B" w:rsidR="002347FA">
        <w:rPr>
          <w:b/>
          <w:bCs/>
          <w:szCs w:val="24"/>
          <w:lang w:val="es-MX"/>
        </w:rPr>
        <w:t>para</w:t>
      </w:r>
      <w:r w:rsidRPr="00B05ED0">
        <w:rPr>
          <w:b/>
          <w:bCs/>
          <w:szCs w:val="24"/>
          <w:lang w:val="es-MX"/>
        </w:rPr>
        <w:t xml:space="preserve"> Estadísticas de Educación (NCES)</w:t>
      </w:r>
    </w:p>
    <w:p w:rsidRPr="00B05ED0" w:rsidR="00A052C8" w:rsidP="00A052C8" w:rsidRDefault="00A052C8" w14:paraId="5DEC3C33" w14:textId="77777777">
      <w:pPr>
        <w:jc w:val="center"/>
        <w:rPr>
          <w:b/>
          <w:bCs/>
          <w:szCs w:val="24"/>
          <w:lang w:val="es-MX"/>
        </w:rPr>
      </w:pPr>
    </w:p>
    <w:p w:rsidRPr="00B05ED0" w:rsidR="00A052C8" w:rsidP="00A052C8" w:rsidRDefault="00A052C8" w14:paraId="4ACE6C29" w14:textId="77777777">
      <w:pPr>
        <w:jc w:val="center"/>
        <w:rPr>
          <w:szCs w:val="24"/>
          <w:lang w:val="es-MX"/>
        </w:rPr>
      </w:pPr>
      <w:r w:rsidRPr="00B05ED0">
        <w:rPr>
          <w:szCs w:val="24"/>
          <w:lang w:val="es-MX"/>
        </w:rPr>
        <w:t>Tracy Hunt-White, Ph.D.</w:t>
      </w:r>
    </w:p>
    <w:p w:rsidRPr="00B05ED0" w:rsidR="00A052C8" w:rsidP="00A052C8" w:rsidRDefault="00A052C8" w14:paraId="6C182F7E" w14:textId="77777777">
      <w:pPr>
        <w:jc w:val="center"/>
        <w:rPr>
          <w:szCs w:val="24"/>
          <w:lang w:val="es-MX"/>
        </w:rPr>
      </w:pPr>
      <w:r w:rsidRPr="00B05ED0">
        <w:rPr>
          <w:szCs w:val="24"/>
          <w:lang w:val="es-MX"/>
        </w:rPr>
        <w:t>Oficial del Proyecto en NCES, NPSAS:20</w:t>
      </w:r>
    </w:p>
    <w:p w:rsidRPr="00B05ED0" w:rsidR="00A052C8" w:rsidP="00A052C8" w:rsidRDefault="0036252D" w14:paraId="76E2E35D" w14:textId="77777777">
      <w:pPr>
        <w:jc w:val="center"/>
        <w:rPr>
          <w:szCs w:val="24"/>
          <w:lang w:val="es-MX"/>
        </w:rPr>
      </w:pPr>
      <w:hyperlink w:history="1" r:id="rId97">
        <w:r w:rsidRPr="00B05ED0" w:rsidR="00A052C8">
          <w:rPr>
            <w:rStyle w:val="Hyperlink"/>
            <w:szCs w:val="24"/>
            <w:lang w:val="es-MX"/>
          </w:rPr>
          <w:t>XXX@ed.gov</w:t>
        </w:r>
      </w:hyperlink>
    </w:p>
    <w:p w:rsidRPr="00B05ED0" w:rsidR="00A052C8" w:rsidP="00A052C8" w:rsidRDefault="00A052C8" w14:paraId="79396AE1" w14:textId="77777777">
      <w:pPr>
        <w:jc w:val="center"/>
        <w:rPr>
          <w:szCs w:val="24"/>
          <w:lang w:val="es-MX"/>
        </w:rPr>
      </w:pPr>
      <w:r w:rsidRPr="00B05ED0">
        <w:rPr>
          <w:szCs w:val="24"/>
          <w:lang w:val="es-MX"/>
        </w:rPr>
        <w:t xml:space="preserve"> (XXX) XXX-XXXX</w:t>
      </w:r>
    </w:p>
    <w:p w:rsidRPr="00B05ED0" w:rsidR="00A052C8" w:rsidP="00A052C8" w:rsidRDefault="00A052C8" w14:paraId="2AC642EF" w14:textId="77777777">
      <w:pPr>
        <w:jc w:val="center"/>
        <w:rPr>
          <w:szCs w:val="24"/>
          <w:lang w:val="es-MX"/>
        </w:rPr>
      </w:pPr>
      <w:r w:rsidRPr="00B05ED0">
        <w:rPr>
          <w:szCs w:val="24"/>
          <w:lang w:val="es-MX"/>
        </w:rPr>
        <w:t>Llevado a cabo por</w:t>
      </w:r>
    </w:p>
    <w:p w:rsidRPr="00B05ED0" w:rsidR="00A052C8" w:rsidP="00A052C8" w:rsidRDefault="00A052C8" w14:paraId="130294C8" w14:textId="77777777">
      <w:pPr>
        <w:jc w:val="center"/>
        <w:rPr>
          <w:szCs w:val="24"/>
          <w:lang w:val="es-MX"/>
        </w:rPr>
      </w:pPr>
    </w:p>
    <w:p w:rsidRPr="00B05ED0" w:rsidR="00A052C8" w:rsidP="00A052C8" w:rsidRDefault="00A052C8" w14:paraId="65127AD8" w14:textId="77777777">
      <w:pPr>
        <w:jc w:val="center"/>
        <w:rPr>
          <w:szCs w:val="24"/>
          <w:lang w:val="es-MX"/>
        </w:rPr>
      </w:pPr>
      <w:r w:rsidRPr="00B05ED0">
        <w:rPr>
          <w:szCs w:val="24"/>
          <w:lang w:val="es-MX"/>
        </w:rPr>
        <w:t>&lt;NCES logo&gt;</w:t>
      </w:r>
    </w:p>
    <w:p w:rsidRPr="00B05ED0" w:rsidR="00A052C8" w:rsidP="00A052C8" w:rsidRDefault="00A052C8" w14:paraId="10FFA788" w14:textId="77777777">
      <w:pPr>
        <w:jc w:val="center"/>
        <w:rPr>
          <w:szCs w:val="24"/>
          <w:lang w:val="es-MX"/>
        </w:rPr>
      </w:pPr>
    </w:p>
    <w:p w:rsidRPr="00B05ED0" w:rsidR="00A052C8" w:rsidP="00A052C8" w:rsidRDefault="00A052C8" w14:paraId="3ACAD7EF" w14:textId="77777777">
      <w:pPr>
        <w:jc w:val="center"/>
        <w:rPr>
          <w:szCs w:val="24"/>
          <w:lang w:val="es-MX"/>
        </w:rPr>
      </w:pPr>
      <w:r w:rsidRPr="00B05ED0">
        <w:rPr>
          <w:szCs w:val="24"/>
          <w:lang w:val="es-MX"/>
        </w:rPr>
        <w:t>Departamento de Educación de los Estados Unidos</w:t>
      </w:r>
    </w:p>
    <w:p w:rsidRPr="00B05ED0" w:rsidR="00A052C8" w:rsidP="00A052C8" w:rsidRDefault="00A052C8" w14:paraId="12CAC943" w14:textId="764D4A65">
      <w:pPr>
        <w:jc w:val="center"/>
        <w:rPr>
          <w:szCs w:val="24"/>
          <w:lang w:val="es-MX"/>
        </w:rPr>
      </w:pPr>
      <w:r w:rsidRPr="00B05ED0">
        <w:rPr>
          <w:szCs w:val="24"/>
          <w:lang w:val="es-MX"/>
        </w:rPr>
        <w:t xml:space="preserve">Centro Nacional </w:t>
      </w:r>
      <w:r w:rsidRPr="00B2378B" w:rsidR="002347FA">
        <w:rPr>
          <w:szCs w:val="24"/>
          <w:lang w:val="es-MX"/>
        </w:rPr>
        <w:t>para</w:t>
      </w:r>
      <w:r w:rsidRPr="00B05ED0">
        <w:rPr>
          <w:szCs w:val="24"/>
          <w:lang w:val="es-MX"/>
        </w:rPr>
        <w:t xml:space="preserve"> Estadísticas de Educación (NCES), Washington, DC</w:t>
      </w:r>
    </w:p>
    <w:p w:rsidRPr="00B05ED0" w:rsidR="00A052C8" w:rsidP="00A052C8" w:rsidRDefault="0036252D" w14:paraId="0897D63A" w14:textId="77777777">
      <w:pPr>
        <w:jc w:val="center"/>
        <w:rPr>
          <w:rStyle w:val="Hyperlink"/>
          <w:szCs w:val="24"/>
          <w:lang w:val="es-MX"/>
        </w:rPr>
      </w:pPr>
      <w:hyperlink w:history="1" r:id="rId98">
        <w:r w:rsidRPr="00B05ED0" w:rsidR="00A052C8">
          <w:rPr>
            <w:rStyle w:val="Hyperlink"/>
            <w:szCs w:val="24"/>
            <w:lang w:val="es-MX"/>
          </w:rPr>
          <w:t>https://nces.ed.gov</w:t>
        </w:r>
      </w:hyperlink>
    </w:p>
    <w:p w:rsidRPr="00B05ED0" w:rsidR="00A052C8" w:rsidP="00A052C8" w:rsidRDefault="00A052C8" w14:paraId="44021C1A" w14:textId="77777777">
      <w:pPr>
        <w:jc w:val="center"/>
        <w:rPr>
          <w:rStyle w:val="Hyperlink"/>
          <w:szCs w:val="24"/>
          <w:lang w:val="es-MX"/>
        </w:rPr>
      </w:pPr>
    </w:p>
    <w:p w:rsidRPr="00B05ED0" w:rsidR="00A052C8" w:rsidP="00A052C8" w:rsidRDefault="00A052C8" w14:paraId="1FFCF1A8" w14:textId="77777777">
      <w:pPr>
        <w:jc w:val="center"/>
        <w:rPr>
          <w:rStyle w:val="Hyperlink"/>
          <w:szCs w:val="24"/>
          <w:lang w:val="es-MX"/>
        </w:rPr>
      </w:pPr>
    </w:p>
    <w:p w:rsidRPr="00B05ED0" w:rsidR="00A052C8" w:rsidP="00A052C8" w:rsidRDefault="00A052C8" w14:paraId="45CF7633" w14:textId="77777777">
      <w:pPr>
        <w:jc w:val="center"/>
        <w:rPr>
          <w:rStyle w:val="Hyperlink"/>
          <w:szCs w:val="24"/>
          <w:lang w:val="es-MX"/>
        </w:rPr>
      </w:pPr>
    </w:p>
    <w:p w:rsidRPr="00B05ED0" w:rsidR="00A052C8" w:rsidP="00A052C8" w:rsidRDefault="00A052C8" w14:paraId="42F656E6" w14:textId="0E2C05F2">
      <w:pPr>
        <w:jc w:val="center"/>
        <w:rPr>
          <w:szCs w:val="24"/>
          <w:lang w:val="es-MX"/>
        </w:rPr>
      </w:pPr>
      <w:r w:rsidRPr="00B05ED0">
        <w:rPr>
          <w:szCs w:val="24"/>
          <w:lang w:val="es-MX"/>
        </w:rPr>
        <w:t>Número de control de OMB: 1850-0666. Para más información sobre nuestros procedimientos de confidencialidad</w:t>
      </w:r>
      <w:r w:rsidRPr="00B2378B" w:rsidR="00BE21A9">
        <w:rPr>
          <w:szCs w:val="24"/>
        </w:rPr>
        <w:t>, visite a</w:t>
      </w:r>
      <w:r w:rsidRPr="008F15AC">
        <w:rPr>
          <w:lang w:val="es-MX"/>
        </w:rPr>
        <w:t xml:space="preserve">: </w:t>
      </w:r>
      <w:hyperlink w:history="1" r:id="rId99">
        <w:r w:rsidRPr="00B05ED0">
          <w:rPr>
            <w:rStyle w:val="Hyperlink"/>
            <w:szCs w:val="24"/>
            <w:lang w:val="es-MX"/>
          </w:rPr>
          <w:t>https://surveys.nces.ed.gov/XXX</w:t>
        </w:r>
      </w:hyperlink>
      <w:r w:rsidRPr="00B05ED0">
        <w:rPr>
          <w:szCs w:val="24"/>
          <w:lang w:val="es-MX"/>
        </w:rPr>
        <w:t>.</w:t>
      </w:r>
    </w:p>
    <w:p w:rsidRPr="00B05ED0" w:rsidR="00A052C8" w:rsidP="00A052C8" w:rsidRDefault="00A052C8" w14:paraId="7F707D42" w14:textId="77777777">
      <w:pPr>
        <w:rPr>
          <w:lang w:val="es-MX"/>
        </w:rPr>
      </w:pPr>
    </w:p>
    <w:p w:rsidRPr="00B05ED0" w:rsidR="00A052C8" w:rsidP="00A052C8" w:rsidRDefault="00A052C8" w14:paraId="198246AA" w14:textId="77777777">
      <w:pPr>
        <w:rPr>
          <w:rFonts w:ascii="Arial" w:hAnsi="Arial" w:cs="Arial"/>
          <w:b/>
          <w:bCs/>
          <w:szCs w:val="24"/>
          <w:lang w:val="es-MX"/>
        </w:rPr>
      </w:pPr>
      <w:r w:rsidRPr="00B05ED0">
        <w:rPr>
          <w:lang w:val="es-MX"/>
        </w:rPr>
        <w:br w:type="page"/>
      </w:r>
    </w:p>
    <w:p w:rsidRPr="00B05ED0" w:rsidR="00A052C8" w:rsidP="00A052C8" w:rsidRDefault="00A052C8" w14:paraId="35DD9AA3" w14:textId="77777777">
      <w:pPr>
        <w:pStyle w:val="AppH3"/>
        <w:rPr>
          <w:lang w:val="es-MX"/>
        </w:rPr>
      </w:pPr>
      <w:bookmarkStart w:name="_Toc18677947" w:id="123"/>
      <w:bookmarkStart w:name="_Toc20746572" w:id="124"/>
      <w:r w:rsidRPr="00B05ED0">
        <w:rPr>
          <w:lang w:val="es-MX"/>
        </w:rPr>
        <w:lastRenderedPageBreak/>
        <w:t>Registration Letter and E-mail – Institutions in Both the Fall and Spring Collections</w:t>
      </w:r>
      <w:bookmarkEnd w:id="123"/>
      <w:bookmarkEnd w:id="124"/>
    </w:p>
    <w:p w:rsidRPr="00B05ED0" w:rsidR="00A052C8" w:rsidP="00A052C8" w:rsidRDefault="00987FC1" w14:paraId="11821F82" w14:textId="49ECD521">
      <w:pPr>
        <w:pStyle w:val="BodyText"/>
        <w:rPr>
          <w:sz w:val="22"/>
          <w:szCs w:val="22"/>
          <w:lang w:val="es-MX"/>
        </w:rPr>
      </w:pPr>
      <w:r w:rsidRPr="00B2378B">
        <w:rPr>
          <w:sz w:val="22"/>
          <w:szCs w:val="22"/>
          <w:lang w:val="es-MX"/>
        </w:rPr>
        <w:t>[day] de [month] de [year]</w:t>
      </w:r>
    </w:p>
    <w:p w:rsidRPr="00B05ED0" w:rsidR="00A052C8" w:rsidP="00A052C8" w:rsidRDefault="00A052C8" w14:paraId="47FF6BDC" w14:textId="77777777">
      <w:pPr>
        <w:pStyle w:val="BodyTextnospace"/>
        <w:rPr>
          <w:sz w:val="22"/>
          <w:szCs w:val="22"/>
          <w:lang w:val="es-MX"/>
        </w:rPr>
      </w:pPr>
      <w:r w:rsidRPr="00B05ED0">
        <w:rPr>
          <w:sz w:val="22"/>
          <w:szCs w:val="22"/>
          <w:lang w:val="es-MX"/>
        </w:rPr>
        <w:t>[Salutation] [FirstName] [LastName]</w:t>
      </w:r>
    </w:p>
    <w:p w:rsidRPr="00B05ED0" w:rsidR="00A052C8" w:rsidP="00A052C8" w:rsidRDefault="00A052C8" w14:paraId="2CD9A227" w14:textId="77777777">
      <w:pPr>
        <w:pStyle w:val="BodyTextnospace"/>
        <w:rPr>
          <w:sz w:val="22"/>
          <w:szCs w:val="22"/>
          <w:lang w:val="es-MX"/>
        </w:rPr>
      </w:pPr>
      <w:r w:rsidRPr="00B05ED0">
        <w:rPr>
          <w:sz w:val="22"/>
          <w:szCs w:val="22"/>
          <w:lang w:val="es-MX"/>
        </w:rPr>
        <w:t>[Title]</w:t>
      </w:r>
    </w:p>
    <w:p w:rsidRPr="00B05ED0" w:rsidR="00A052C8" w:rsidP="00A052C8" w:rsidRDefault="00A052C8" w14:paraId="342E73BB" w14:textId="77777777">
      <w:pPr>
        <w:pStyle w:val="BodyTextnospace"/>
        <w:rPr>
          <w:sz w:val="22"/>
          <w:szCs w:val="22"/>
          <w:lang w:val="es-MX"/>
        </w:rPr>
      </w:pPr>
      <w:r w:rsidRPr="00B05ED0">
        <w:rPr>
          <w:sz w:val="22"/>
          <w:szCs w:val="22"/>
          <w:lang w:val="es-MX"/>
        </w:rPr>
        <w:t>[Institution]</w:t>
      </w:r>
    </w:p>
    <w:p w:rsidRPr="00B05ED0" w:rsidR="00A052C8" w:rsidP="00A052C8" w:rsidRDefault="00A052C8" w14:paraId="751AA44C" w14:textId="77777777">
      <w:pPr>
        <w:pStyle w:val="BodyTextnospace"/>
        <w:rPr>
          <w:sz w:val="22"/>
          <w:szCs w:val="22"/>
          <w:lang w:val="es-MX"/>
        </w:rPr>
      </w:pPr>
      <w:r w:rsidRPr="00B05ED0">
        <w:rPr>
          <w:sz w:val="22"/>
          <w:szCs w:val="22"/>
          <w:lang w:val="es-MX"/>
        </w:rPr>
        <w:t>[Address]</w:t>
      </w:r>
    </w:p>
    <w:p w:rsidRPr="00B05ED0" w:rsidR="00A052C8" w:rsidP="00A052C8" w:rsidRDefault="00A052C8" w14:paraId="1A1DEFDF" w14:textId="77777777">
      <w:pPr>
        <w:pStyle w:val="BodyTextnospace"/>
        <w:rPr>
          <w:sz w:val="22"/>
          <w:szCs w:val="22"/>
          <w:lang w:val="es-MX"/>
        </w:rPr>
      </w:pPr>
      <w:r w:rsidRPr="00B05ED0">
        <w:rPr>
          <w:sz w:val="22"/>
          <w:szCs w:val="22"/>
          <w:lang w:val="es-MX"/>
        </w:rPr>
        <w:t>[City], [State] [Zip]</w:t>
      </w:r>
    </w:p>
    <w:p w:rsidRPr="00B05ED0" w:rsidR="00A052C8" w:rsidP="00A052C8" w:rsidRDefault="00A052C8" w14:paraId="09880605" w14:textId="1DB92004">
      <w:pPr>
        <w:pStyle w:val="BodyText"/>
        <w:rPr>
          <w:sz w:val="22"/>
          <w:szCs w:val="22"/>
          <w:lang w:val="es-MX"/>
        </w:rPr>
      </w:pPr>
      <w:r w:rsidRPr="00B05ED0">
        <w:rPr>
          <w:sz w:val="22"/>
          <w:szCs w:val="22"/>
          <w:lang w:val="es-MX"/>
        </w:rPr>
        <w:t>Estimado(a) [</w:t>
      </w:r>
      <w:r w:rsidRPr="00B2378B" w:rsidR="00987FC1">
        <w:rPr>
          <w:sz w:val="22"/>
          <w:szCs w:val="22"/>
          <w:lang w:val="es-MX"/>
        </w:rPr>
        <w:t>Sr</w:t>
      </w:r>
      <w:r w:rsidRPr="00B2378B" w:rsidR="00856CE0">
        <w:rPr>
          <w:sz w:val="22"/>
          <w:szCs w:val="22"/>
          <w:lang w:val="es-MX"/>
        </w:rPr>
        <w:t>.</w:t>
      </w:r>
      <w:r w:rsidRPr="00B2378B" w:rsidR="00987FC1">
        <w:rPr>
          <w:sz w:val="22"/>
          <w:szCs w:val="22"/>
          <w:lang w:val="es-MX"/>
        </w:rPr>
        <w:t>/Sra</w:t>
      </w:r>
      <w:r w:rsidRPr="00B2378B" w:rsidR="00856CE0">
        <w:rPr>
          <w:sz w:val="22"/>
          <w:szCs w:val="22"/>
          <w:lang w:val="es-MX"/>
        </w:rPr>
        <w:t>.</w:t>
      </w:r>
      <w:r w:rsidRPr="00B2378B" w:rsidR="00987FC1">
        <w:rPr>
          <w:sz w:val="22"/>
          <w:szCs w:val="22"/>
          <w:lang w:val="es-MX"/>
        </w:rPr>
        <w:t>/Dr</w:t>
      </w:r>
      <w:r w:rsidRPr="00B2378B" w:rsidR="00856CE0">
        <w:rPr>
          <w:sz w:val="22"/>
          <w:szCs w:val="22"/>
          <w:lang w:val="es-MX"/>
        </w:rPr>
        <w:t>.</w:t>
      </w:r>
      <w:r w:rsidRPr="00B2378B" w:rsidR="00987FC1">
        <w:rPr>
          <w:sz w:val="22"/>
          <w:szCs w:val="22"/>
          <w:lang w:val="es-MX"/>
        </w:rPr>
        <w:t>/Dra</w:t>
      </w:r>
      <w:r w:rsidRPr="00B2378B" w:rsidR="00856CE0">
        <w:rPr>
          <w:sz w:val="22"/>
          <w:szCs w:val="22"/>
          <w:lang w:val="es-MX"/>
        </w:rPr>
        <w:t>.</w:t>
      </w:r>
      <w:r w:rsidRPr="00B2378B">
        <w:rPr>
          <w:sz w:val="22"/>
          <w:szCs w:val="22"/>
          <w:lang w:val="es-MX"/>
        </w:rPr>
        <w:t>]</w:t>
      </w:r>
      <w:r w:rsidRPr="00B05ED0">
        <w:rPr>
          <w:sz w:val="22"/>
          <w:szCs w:val="22"/>
          <w:lang w:val="es-MX"/>
        </w:rPr>
        <w:t xml:space="preserve"> [LastName]:</w:t>
      </w:r>
    </w:p>
    <w:p w:rsidRPr="00B05ED0" w:rsidR="00A052C8" w:rsidP="008F15AC" w:rsidRDefault="00A052C8" w14:paraId="537AC70F" w14:textId="58F95653">
      <w:pPr>
        <w:pStyle w:val="BodyText"/>
        <w:rPr>
          <w:sz w:val="22"/>
          <w:szCs w:val="22"/>
          <w:lang w:val="es-MX"/>
        </w:rPr>
      </w:pPr>
      <w:r w:rsidRPr="00B05ED0">
        <w:rPr>
          <w:sz w:val="22"/>
          <w:szCs w:val="22"/>
          <w:lang w:val="es-MX"/>
        </w:rPr>
        <w:t xml:space="preserve">El Centro Nacional </w:t>
      </w:r>
      <w:r w:rsidRPr="00B2378B" w:rsidR="002347FA">
        <w:rPr>
          <w:sz w:val="22"/>
          <w:szCs w:val="22"/>
          <w:lang w:val="es-MX"/>
        </w:rPr>
        <w:t>para</w:t>
      </w:r>
      <w:r w:rsidRPr="00B05ED0">
        <w:rPr>
          <w:sz w:val="22"/>
          <w:szCs w:val="22"/>
          <w:lang w:val="es-MX"/>
        </w:rPr>
        <w:t xml:space="preserve"> Estadísticas de Educación (NCES por sus siglas en inglés) del Departamento de Educación de los Estados Unidos está comenzando el próximo ciclo del Estudio Nacional de Ayuda </w:t>
      </w:r>
      <w:r w:rsidRPr="00B2378B" w:rsidR="004460BD">
        <w:rPr>
          <w:sz w:val="22"/>
          <w:szCs w:val="22"/>
          <w:lang w:val="es-MX"/>
        </w:rPr>
        <w:t>Económica</w:t>
      </w:r>
      <w:r>
        <w:rPr>
          <w:sz w:val="22"/>
          <w:szCs w:val="22"/>
          <w:lang w:val="es-MX"/>
        </w:rPr>
        <w:t xml:space="preserve"> </w:t>
      </w:r>
      <w:r w:rsidRPr="00B05ED0">
        <w:rPr>
          <w:sz w:val="22"/>
          <w:szCs w:val="22"/>
          <w:lang w:val="es-MX"/>
        </w:rPr>
        <w:t xml:space="preserve">a Estudiantes de </w:t>
      </w:r>
      <w:r>
        <w:rPr>
          <w:sz w:val="22"/>
          <w:szCs w:val="22"/>
          <w:lang w:val="es-MX"/>
        </w:rPr>
        <w:t>Postsecundaria</w:t>
      </w:r>
      <w:r w:rsidRPr="00B05ED0">
        <w:rPr>
          <w:sz w:val="22"/>
          <w:szCs w:val="22"/>
          <w:lang w:val="es-MX"/>
        </w:rPr>
        <w:t xml:space="preserve"> (NPSAS por sus siglas en inglés</w:t>
      </w:r>
      <w:r w:rsidRPr="00B2378B">
        <w:rPr>
          <w:sz w:val="22"/>
          <w:szCs w:val="22"/>
          <w:lang w:val="es-MX"/>
        </w:rPr>
        <w:t>)</w:t>
      </w:r>
      <w:r w:rsidRPr="00B2378B" w:rsidR="0043472F">
        <w:rPr>
          <w:sz w:val="22"/>
          <w:szCs w:val="22"/>
          <w:lang w:val="es-MX"/>
        </w:rPr>
        <w:t>,</w:t>
      </w:r>
      <w:r w:rsidRPr="00B05ED0">
        <w:rPr>
          <w:sz w:val="22"/>
          <w:szCs w:val="22"/>
          <w:lang w:val="es-MX"/>
        </w:rPr>
        <w:t xml:space="preserve"> un estudio que se hace bajo un mandato del Congreso para entender cómo los estudiantes y sus familias pagan por sus estudios universitarios. [Institution] ha sido </w:t>
      </w:r>
      <w:r w:rsidRPr="00B2378B">
        <w:rPr>
          <w:sz w:val="22"/>
          <w:szCs w:val="22"/>
          <w:lang w:val="es-MX"/>
        </w:rPr>
        <w:t>seleccionad</w:t>
      </w:r>
      <w:r w:rsidRPr="00B2378B" w:rsidR="006B3021">
        <w:rPr>
          <w:sz w:val="22"/>
          <w:szCs w:val="22"/>
          <w:lang w:val="es-MX"/>
        </w:rPr>
        <w:t>o(</w:t>
      </w:r>
      <w:r w:rsidRPr="00B2378B">
        <w:rPr>
          <w:sz w:val="22"/>
          <w:szCs w:val="22"/>
          <w:lang w:val="es-MX"/>
        </w:rPr>
        <w:t>a</w:t>
      </w:r>
      <w:r w:rsidRPr="00B2378B" w:rsidR="006B3021">
        <w:rPr>
          <w:sz w:val="22"/>
          <w:szCs w:val="22"/>
          <w:lang w:val="es-MX"/>
        </w:rPr>
        <w:t>)</w:t>
      </w:r>
      <w:r w:rsidRPr="00B05ED0">
        <w:rPr>
          <w:sz w:val="22"/>
          <w:szCs w:val="22"/>
          <w:lang w:val="es-MX"/>
        </w:rPr>
        <w:t xml:space="preserve"> para participar en NPSAS:20, el cual se enfocará en los estudiantes matriculados durante el año académico 2019-20. </w:t>
      </w:r>
    </w:p>
    <w:p w:rsidRPr="00B05ED0" w:rsidR="00A052C8" w:rsidP="00A052C8" w:rsidRDefault="00A052C8" w14:paraId="62F7EE17" w14:textId="77777777">
      <w:pPr>
        <w:pStyle w:val="BodyText"/>
        <w:rPr>
          <w:sz w:val="22"/>
          <w:szCs w:val="22"/>
          <w:lang w:val="es-MX"/>
        </w:rPr>
      </w:pPr>
      <w:r w:rsidRPr="00B05ED0">
        <w:rPr>
          <w:sz w:val="22"/>
          <w:szCs w:val="22"/>
          <w:lang w:val="es-MX"/>
        </w:rPr>
        <w:t xml:space="preserve">Le estamos enviando [esta carta/este correo electrónico] porque el más alto funcionario administrativo de su institución le designó a usted como Coordinador(a) de Campus para NPSAS la última vez que [Institution] fue parte de la muestra de NPSAS en [LastSampledYear]. </w:t>
      </w:r>
    </w:p>
    <w:p w:rsidRPr="00B05ED0" w:rsidR="00A052C8" w:rsidP="00A052C8" w:rsidRDefault="00A052C8" w14:paraId="5C75D7C6" w14:textId="122CB8E4">
      <w:pPr>
        <w:pStyle w:val="bulletround"/>
        <w:numPr>
          <w:ilvl w:val="0"/>
          <w:numId w:val="0"/>
        </w:numPr>
        <w:rPr>
          <w:sz w:val="22"/>
          <w:szCs w:val="22"/>
          <w:lang w:val="es-MX"/>
        </w:rPr>
      </w:pPr>
      <w:r w:rsidRPr="00B05ED0">
        <w:rPr>
          <w:sz w:val="22"/>
          <w:szCs w:val="22"/>
          <w:lang w:val="es-MX"/>
        </w:rPr>
        <w:t xml:space="preserve">[If fall: Para NPSAS:20, [Institution] es parte de un pequeño grupo de instituciones que han sido seleccionadas para </w:t>
      </w:r>
      <w:r w:rsidRPr="00B2378B" w:rsidR="0043472F">
        <w:rPr>
          <w:sz w:val="22"/>
          <w:szCs w:val="22"/>
          <w:lang w:val="es-MX"/>
        </w:rPr>
        <w:t>proporcionar</w:t>
      </w:r>
      <w:r w:rsidRPr="00B05ED0">
        <w:rPr>
          <w:sz w:val="22"/>
          <w:szCs w:val="22"/>
          <w:lang w:val="es-MX"/>
        </w:rPr>
        <w:t xml:space="preserve"> dos Listas de Estudiantes Matriculados de acuerdo con el calendario que aparece a continuación. La nueva Lista de Estudiantes Matriculados de Otoño juega un papel fundamental para asegurar que podamos utilizar la metodología más robusta para el componente del estudio en que se entrevista a los estudiantes. La Lista de Estudiantes Matriculados de </w:t>
      </w:r>
      <w:r>
        <w:rPr>
          <w:sz w:val="22"/>
          <w:szCs w:val="22"/>
          <w:lang w:val="es-MX"/>
        </w:rPr>
        <w:t>P</w:t>
      </w:r>
      <w:r w:rsidRPr="00B05ED0">
        <w:rPr>
          <w:sz w:val="22"/>
          <w:szCs w:val="22"/>
          <w:lang w:val="es-MX"/>
        </w:rPr>
        <w:t>rimavera incluirá los mismos datos que la lista del otoño; por lo tanto</w:t>
      </w:r>
      <w:r>
        <w:rPr>
          <w:sz w:val="22"/>
          <w:szCs w:val="22"/>
          <w:lang w:val="es-MX"/>
        </w:rPr>
        <w:t>,</w:t>
      </w:r>
      <w:r w:rsidRPr="00B05ED0">
        <w:rPr>
          <w:sz w:val="22"/>
          <w:szCs w:val="22"/>
          <w:lang w:val="es-MX"/>
        </w:rPr>
        <w:t xml:space="preserve"> cualquier búsqueda que usted programe en el otoño en su sistema podrá reusarse en la primavera con muy pocos cambios.] Como coordinador(a) de NPSAS:20</w:t>
      </w:r>
      <w:r w:rsidRPr="00B2378B" w:rsidR="000F2B37">
        <w:rPr>
          <w:sz w:val="22"/>
          <w:szCs w:val="22"/>
          <w:lang w:val="es-MX"/>
        </w:rPr>
        <w:t>,</w:t>
      </w:r>
      <w:r w:rsidRPr="00B05ED0">
        <w:rPr>
          <w:sz w:val="22"/>
          <w:szCs w:val="22"/>
          <w:lang w:val="es-MX"/>
        </w:rPr>
        <w:t xml:space="preserve"> le pediremos que complete las siguientes actividades entre ahora y noviembre de 2020:</w:t>
      </w:r>
    </w:p>
    <w:p w:rsidRPr="00B05ED0" w:rsidR="00A052C8" w:rsidP="00A052C8" w:rsidRDefault="00A052C8" w14:paraId="4B2E10A4" w14:textId="69F64E3E">
      <w:pPr>
        <w:pStyle w:val="BodyText"/>
        <w:rPr>
          <w:sz w:val="22"/>
          <w:szCs w:val="22"/>
          <w:lang w:val="es-MX"/>
        </w:rPr>
      </w:pPr>
      <w:r w:rsidRPr="00B05ED0">
        <w:rPr>
          <w:sz w:val="22"/>
          <w:szCs w:val="22"/>
          <w:lang w:val="es-MX"/>
        </w:rPr>
        <w:t xml:space="preserve">[Timeline graphic – see page </w:t>
      </w:r>
      <w:r w:rsidR="005C07DE">
        <w:rPr>
          <w:sz w:val="22"/>
          <w:szCs w:val="22"/>
          <w:lang w:val="es-MX"/>
        </w:rPr>
        <w:t>D-</w:t>
      </w:r>
      <w:r w:rsidRPr="00B2378B" w:rsidR="00335942">
        <w:rPr>
          <w:sz w:val="22"/>
          <w:szCs w:val="22"/>
          <w:lang w:val="es-MX"/>
        </w:rPr>
        <w:t>10</w:t>
      </w:r>
      <w:r w:rsidR="00EA7A83">
        <w:rPr>
          <w:sz w:val="22"/>
          <w:szCs w:val="22"/>
          <w:lang w:val="es-MX"/>
        </w:rPr>
        <w:t>2</w:t>
      </w:r>
      <w:r w:rsidRPr="00B05ED0">
        <w:rPr>
          <w:sz w:val="22"/>
          <w:szCs w:val="22"/>
          <w:lang w:val="es-MX"/>
        </w:rPr>
        <w:t>]</w:t>
      </w:r>
    </w:p>
    <w:p w:rsidRPr="00B05ED0" w:rsidR="00A052C8" w:rsidP="00A052C8" w:rsidRDefault="00A052C8" w14:paraId="414150F9" w14:textId="034F25C2">
      <w:pPr>
        <w:pStyle w:val="BodyText"/>
        <w:rPr>
          <w:sz w:val="22"/>
          <w:szCs w:val="22"/>
          <w:lang w:val="es-MX"/>
        </w:rPr>
      </w:pPr>
      <w:r w:rsidRPr="00B05ED0">
        <w:rPr>
          <w:sz w:val="22"/>
          <w:szCs w:val="22"/>
          <w:lang w:val="es-MX"/>
        </w:rPr>
        <w:t xml:space="preserve">A medida que el estudio avance, le daremos instrucciones detalladas para completar cada porción del estudio. Ahora le </w:t>
      </w:r>
      <w:r w:rsidRPr="00B2378B" w:rsidR="0043472F">
        <w:rPr>
          <w:sz w:val="22"/>
          <w:szCs w:val="22"/>
          <w:lang w:val="es-MX"/>
        </w:rPr>
        <w:t>pedimos</w:t>
      </w:r>
      <w:r w:rsidRPr="00B05ED0">
        <w:rPr>
          <w:sz w:val="22"/>
          <w:szCs w:val="22"/>
          <w:lang w:val="es-MX"/>
        </w:rPr>
        <w:t xml:space="preserve"> 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B05ED0" w:rsidR="00A052C8" w:rsidTr="00656A57" w14:paraId="146DCB9E" w14:textId="77777777">
        <w:trPr>
          <w:jc w:val="center"/>
        </w:trPr>
        <w:tc>
          <w:tcPr>
            <w:tcW w:w="3945" w:type="dxa"/>
          </w:tcPr>
          <w:p w:rsidRPr="00B05ED0" w:rsidR="00A052C8" w:rsidP="00656A57" w:rsidRDefault="0036252D" w14:paraId="01CC41CB" w14:textId="77777777">
            <w:pPr>
              <w:pStyle w:val="BodyText"/>
              <w:jc w:val="center"/>
              <w:rPr>
                <w:sz w:val="22"/>
                <w:szCs w:val="22"/>
                <w:lang w:val="es-MX"/>
              </w:rPr>
            </w:pPr>
            <w:hyperlink w:history="1" r:id="rId100">
              <w:r w:rsidRPr="00B05ED0" w:rsidR="00A052C8">
                <w:rPr>
                  <w:rStyle w:val="Hyperlink"/>
                  <w:sz w:val="22"/>
                  <w:szCs w:val="22"/>
                  <w:lang w:val="es-MX"/>
                </w:rPr>
                <w:t>surveys.nces.ed.gov/xxxx</w:t>
              </w:r>
            </w:hyperlink>
          </w:p>
          <w:p w:rsidRPr="00B05ED0" w:rsidR="00A052C8" w:rsidP="00656A57" w:rsidRDefault="00A052C8" w14:paraId="1404BA5A" w14:textId="77777777">
            <w:pPr>
              <w:pStyle w:val="BodyText"/>
              <w:jc w:val="center"/>
              <w:rPr>
                <w:sz w:val="22"/>
                <w:szCs w:val="22"/>
                <w:lang w:val="es-MX"/>
              </w:rPr>
            </w:pPr>
            <w:r w:rsidRPr="00B05ED0">
              <w:rPr>
                <w:sz w:val="22"/>
                <w:szCs w:val="22"/>
                <w:lang w:val="es-MX"/>
              </w:rPr>
              <w:t>Su ID de usuario: (UserID)</w:t>
            </w:r>
          </w:p>
        </w:tc>
      </w:tr>
    </w:tbl>
    <w:p w:rsidRPr="00B05ED0" w:rsidR="00A052C8" w:rsidP="00A052C8" w:rsidRDefault="00A052C8" w14:paraId="53292A5D" w14:textId="77777777">
      <w:pPr>
        <w:pStyle w:val="BodyText"/>
        <w:rPr>
          <w:sz w:val="22"/>
          <w:szCs w:val="22"/>
          <w:lang w:val="es-MX"/>
        </w:rPr>
      </w:pPr>
      <w:r w:rsidRPr="00B05ED0">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rsidRPr="00B05ED0" w:rsidR="00A052C8" w:rsidP="00A052C8" w:rsidRDefault="00A052C8" w14:paraId="7448DC70" w14:textId="77777777">
      <w:pPr>
        <w:pStyle w:val="BodyText"/>
        <w:rPr>
          <w:sz w:val="22"/>
          <w:szCs w:val="22"/>
          <w:lang w:val="es-MX"/>
        </w:rPr>
      </w:pPr>
      <w:r w:rsidRPr="00B05ED0">
        <w:rPr>
          <w:sz w:val="22"/>
          <w:szCs w:val="22"/>
          <w:lang w:val="es-MX"/>
        </w:rPr>
        <w:t>Para más información sobre NPSAS, por favor visite la página</w:t>
      </w:r>
      <w:r>
        <w:rPr>
          <w:sz w:val="22"/>
          <w:szCs w:val="22"/>
          <w:lang w:val="es-MX"/>
        </w:rPr>
        <w:t xml:space="preserve"> web</w:t>
      </w:r>
      <w:r w:rsidRPr="00B05ED0">
        <w:rPr>
          <w:sz w:val="22"/>
          <w:szCs w:val="22"/>
          <w:lang w:val="es-MX"/>
        </w:rPr>
        <w:t xml:space="preserve"> de NCES sobre el estudio (</w:t>
      </w:r>
      <w:hyperlink w:history="1" r:id="rId101">
        <w:r w:rsidRPr="00B05ED0">
          <w:rPr>
            <w:rStyle w:val="Hyperlink"/>
            <w:sz w:val="22"/>
            <w:szCs w:val="22"/>
            <w:lang w:val="es-MX"/>
          </w:rPr>
          <w:t>https://nces.ed.gov/surveys/npsas/</w:t>
        </w:r>
      </w:hyperlink>
      <w:r w:rsidRPr="00B05ED0">
        <w:rPr>
          <w:sz w:val="22"/>
          <w:szCs w:val="22"/>
          <w:lang w:val="es-MX"/>
        </w:rPr>
        <w:t xml:space="preserve">).  </w:t>
      </w:r>
    </w:p>
    <w:p w:rsidRPr="00B05ED0" w:rsidR="00A052C8" w:rsidP="00A052C8" w:rsidRDefault="00A052C8" w14:paraId="2A3DB770" w14:textId="77777777">
      <w:pPr>
        <w:pStyle w:val="BodyText"/>
        <w:rPr>
          <w:sz w:val="22"/>
          <w:szCs w:val="22"/>
          <w:lang w:val="es-MX"/>
        </w:rPr>
      </w:pPr>
      <w:r w:rsidRPr="00B05ED0">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rsidR="00B84D98" w:rsidRDefault="00B84D98" w14:paraId="77E3BB07" w14:textId="77777777">
      <w:pPr>
        <w:rPr>
          <w:sz w:val="22"/>
          <w:szCs w:val="22"/>
          <w:lang w:val="es-MX"/>
        </w:rPr>
      </w:pPr>
      <w:r>
        <w:rPr>
          <w:sz w:val="22"/>
          <w:szCs w:val="22"/>
          <w:lang w:val="es-MX"/>
        </w:rPr>
        <w:br w:type="page"/>
      </w:r>
    </w:p>
    <w:p w:rsidRPr="00B05ED0" w:rsidR="00A052C8" w:rsidP="00A052C8" w:rsidRDefault="00A052C8" w14:paraId="1CB31C2E" w14:textId="77777777">
      <w:pPr>
        <w:pStyle w:val="BodyText"/>
        <w:keepNext/>
        <w:rPr>
          <w:sz w:val="22"/>
          <w:szCs w:val="22"/>
          <w:lang w:val="es-MX"/>
        </w:rPr>
      </w:pPr>
      <w:r w:rsidRPr="00B05ED0">
        <w:rPr>
          <w:sz w:val="22"/>
          <w:szCs w:val="22"/>
          <w:lang w:val="es-MX"/>
        </w:rPr>
        <w:lastRenderedPageBreak/>
        <w:t>Le saluda atentamente,</w:t>
      </w:r>
    </w:p>
    <w:p w:rsidRPr="00B05ED0" w:rsidR="00A052C8" w:rsidP="00A052C8" w:rsidRDefault="00A052C8" w14:paraId="1E4CD80C" w14:textId="77777777">
      <w:pPr>
        <w:pStyle w:val="BodyTextnospace"/>
        <w:rPr>
          <w:sz w:val="22"/>
          <w:szCs w:val="22"/>
          <w:lang w:val="es-MX"/>
        </w:rPr>
      </w:pPr>
      <w:r w:rsidRPr="00B05ED0">
        <w:rPr>
          <w:sz w:val="22"/>
          <w:szCs w:val="22"/>
          <w:lang w:val="es-MX"/>
        </w:rPr>
        <w:t>NCES staff name</w:t>
      </w:r>
    </w:p>
    <w:p w:rsidRPr="00B05ED0" w:rsidR="00A052C8" w:rsidP="00A052C8" w:rsidRDefault="00A052C8" w14:paraId="0508F4D8" w14:textId="77777777">
      <w:pPr>
        <w:pStyle w:val="BodyTextnospace"/>
        <w:rPr>
          <w:sz w:val="22"/>
          <w:szCs w:val="22"/>
          <w:lang w:val="es-MX"/>
        </w:rPr>
      </w:pPr>
      <w:r w:rsidRPr="00B05ED0">
        <w:rPr>
          <w:sz w:val="22"/>
          <w:szCs w:val="22"/>
          <w:lang w:val="es-MX"/>
        </w:rPr>
        <w:t>NCES staff title</w:t>
      </w:r>
    </w:p>
    <w:p w:rsidRPr="00B05ED0" w:rsidR="00A052C8" w:rsidP="00A052C8" w:rsidRDefault="00A052C8" w14:paraId="43A5A396" w14:textId="501C5449">
      <w:pPr>
        <w:rPr>
          <w:lang w:val="es-MX"/>
        </w:rPr>
      </w:pPr>
      <w:r w:rsidRPr="00B05ED0">
        <w:rPr>
          <w:lang w:val="es-MX"/>
        </w:rPr>
        <w:t xml:space="preserve">Centro Nacional </w:t>
      </w:r>
      <w:r w:rsidRPr="00B2378B" w:rsidR="002347FA">
        <w:rPr>
          <w:lang w:val="es-MX"/>
        </w:rPr>
        <w:t>para</w:t>
      </w:r>
      <w:r w:rsidRPr="00B05ED0">
        <w:rPr>
          <w:lang w:val="es-MX"/>
        </w:rPr>
        <w:t xml:space="preserve"> Estadísticas de Educación (NCES)</w:t>
      </w:r>
    </w:p>
    <w:p w:rsidRPr="00B05ED0" w:rsidR="00A052C8" w:rsidP="00A052C8" w:rsidRDefault="00A052C8" w14:paraId="44819645" w14:textId="69DA6549">
      <w:pPr>
        <w:pStyle w:val="BodyTextnospace"/>
        <w:rPr>
          <w:lang w:val="es-MX"/>
        </w:rPr>
      </w:pPr>
      <w:r w:rsidRPr="00B05ED0">
        <w:rPr>
          <w:lang w:val="es-MX"/>
        </w:rPr>
        <w:t>Instituto de Ciencias de Educación</w:t>
      </w:r>
    </w:p>
    <w:p w:rsidRPr="00B05ED0" w:rsidR="00A052C8" w:rsidP="00A052C8" w:rsidRDefault="00A052C8" w14:paraId="3A6EBAAB" w14:textId="77777777">
      <w:pPr>
        <w:pStyle w:val="BodyTextnospace"/>
        <w:rPr>
          <w:lang w:val="es-MX"/>
        </w:rPr>
      </w:pPr>
      <w:r w:rsidRPr="00B05ED0">
        <w:rPr>
          <w:lang w:val="es-MX"/>
        </w:rPr>
        <w:t>Departamento de Educación de los Estados Unidos</w:t>
      </w:r>
    </w:p>
    <w:p w:rsidRPr="00B05ED0" w:rsidR="00A052C8" w:rsidP="00A052C8" w:rsidRDefault="00A052C8" w14:paraId="44FC17A6" w14:textId="77777777">
      <w:pPr>
        <w:pStyle w:val="BodyText"/>
        <w:rPr>
          <w:lang w:val="es-MX"/>
        </w:rPr>
      </w:pPr>
      <w:r w:rsidRPr="00B05ED0">
        <w:rPr>
          <w:lang w:val="es-MX"/>
        </w:rPr>
        <w:t>Anexos</w:t>
      </w:r>
    </w:p>
    <w:p w:rsidRPr="00B05ED0" w:rsidR="00A052C8" w:rsidP="00A052C8" w:rsidRDefault="00A052C8" w14:paraId="162419DE" w14:textId="77777777">
      <w:pPr>
        <w:pStyle w:val="BodyText"/>
        <w:rPr>
          <w:sz w:val="22"/>
          <w:szCs w:val="22"/>
          <w:lang w:val="es-MX"/>
        </w:rPr>
      </w:pPr>
    </w:p>
    <w:p w:rsidRPr="00B05ED0" w:rsidR="00A052C8" w:rsidP="00A052C8" w:rsidRDefault="00A052C8" w14:paraId="020115F8" w14:textId="77777777">
      <w:pPr>
        <w:rPr>
          <w:lang w:val="es-MX"/>
        </w:rPr>
      </w:pPr>
      <w:r w:rsidRPr="00B05ED0">
        <w:rPr>
          <w:lang w:val="es-MX"/>
        </w:rPr>
        <w:br w:type="page"/>
      </w:r>
    </w:p>
    <w:p w:rsidRPr="00B05ED0" w:rsidR="00A052C8" w:rsidP="00A052C8" w:rsidRDefault="00A052C8" w14:paraId="7EB48708" w14:textId="77777777">
      <w:pPr>
        <w:pStyle w:val="AppH3"/>
        <w:rPr>
          <w:lang w:val="es-MX"/>
        </w:rPr>
      </w:pPr>
      <w:bookmarkStart w:name="_Toc18677948" w:id="125"/>
      <w:bookmarkStart w:name="_Toc20746573" w:id="126"/>
      <w:r w:rsidRPr="00B05ED0">
        <w:rPr>
          <w:lang w:val="es-MX"/>
        </w:rPr>
        <w:lastRenderedPageBreak/>
        <w:t>Registration Letter and E-mail – Spring Collection Only – Campus Coordinator Named from Other Source</w:t>
      </w:r>
      <w:bookmarkEnd w:id="125"/>
      <w:bookmarkEnd w:id="126"/>
    </w:p>
    <w:p w:rsidRPr="00B05ED0" w:rsidR="00A052C8" w:rsidP="00A052C8" w:rsidRDefault="00987FC1" w14:paraId="6EAD4A19" w14:textId="7A6C8984">
      <w:pPr>
        <w:pStyle w:val="BodyText"/>
        <w:rPr>
          <w:sz w:val="22"/>
          <w:szCs w:val="22"/>
          <w:lang w:val="es-MX"/>
        </w:rPr>
      </w:pPr>
      <w:r>
        <w:rPr>
          <w:sz w:val="22"/>
          <w:szCs w:val="22"/>
          <w:lang w:val="es-MX"/>
        </w:rPr>
        <w:t>[day] de [month] de [year]</w:t>
      </w:r>
    </w:p>
    <w:p w:rsidRPr="00B05ED0" w:rsidR="00A052C8" w:rsidP="00A052C8" w:rsidRDefault="00A052C8" w14:paraId="09008C29" w14:textId="77777777">
      <w:pPr>
        <w:pStyle w:val="BodyTextnospace"/>
        <w:rPr>
          <w:sz w:val="22"/>
          <w:szCs w:val="22"/>
          <w:lang w:val="es-MX"/>
        </w:rPr>
      </w:pPr>
      <w:r w:rsidRPr="00B05ED0">
        <w:rPr>
          <w:sz w:val="22"/>
          <w:szCs w:val="22"/>
          <w:lang w:val="es-MX"/>
        </w:rPr>
        <w:t>[Salutation] [FirstName] [LastName]</w:t>
      </w:r>
    </w:p>
    <w:p w:rsidRPr="00B05ED0" w:rsidR="00A052C8" w:rsidP="00A052C8" w:rsidRDefault="00A052C8" w14:paraId="750DA3BC" w14:textId="77777777">
      <w:pPr>
        <w:pStyle w:val="BodyTextnospace"/>
        <w:rPr>
          <w:sz w:val="22"/>
          <w:szCs w:val="22"/>
          <w:lang w:val="es-MX"/>
        </w:rPr>
      </w:pPr>
      <w:r w:rsidRPr="00B05ED0">
        <w:rPr>
          <w:sz w:val="22"/>
          <w:szCs w:val="22"/>
          <w:lang w:val="es-MX"/>
        </w:rPr>
        <w:t>[Title]</w:t>
      </w:r>
    </w:p>
    <w:p w:rsidRPr="00B05ED0" w:rsidR="00A052C8" w:rsidP="00A052C8" w:rsidRDefault="00A052C8" w14:paraId="274F4EE5" w14:textId="77777777">
      <w:pPr>
        <w:pStyle w:val="BodyTextnospace"/>
        <w:rPr>
          <w:sz w:val="22"/>
          <w:szCs w:val="22"/>
          <w:lang w:val="es-MX"/>
        </w:rPr>
      </w:pPr>
      <w:r w:rsidRPr="00B05ED0">
        <w:rPr>
          <w:sz w:val="22"/>
          <w:szCs w:val="22"/>
          <w:lang w:val="es-MX"/>
        </w:rPr>
        <w:t>[Institution]</w:t>
      </w:r>
    </w:p>
    <w:p w:rsidRPr="00B05ED0" w:rsidR="00A052C8" w:rsidP="00A052C8" w:rsidRDefault="00A052C8" w14:paraId="28927ABD" w14:textId="77777777">
      <w:pPr>
        <w:pStyle w:val="BodyTextnospace"/>
        <w:rPr>
          <w:sz w:val="22"/>
          <w:szCs w:val="22"/>
          <w:lang w:val="es-MX"/>
        </w:rPr>
      </w:pPr>
      <w:r w:rsidRPr="00B05ED0">
        <w:rPr>
          <w:sz w:val="22"/>
          <w:szCs w:val="22"/>
          <w:lang w:val="es-MX"/>
        </w:rPr>
        <w:t>[Address]</w:t>
      </w:r>
    </w:p>
    <w:p w:rsidRPr="00B05ED0" w:rsidR="00A052C8" w:rsidP="00A052C8" w:rsidRDefault="00A052C8" w14:paraId="167B6C72" w14:textId="77777777">
      <w:pPr>
        <w:pStyle w:val="BodyTextnospace"/>
        <w:rPr>
          <w:sz w:val="22"/>
          <w:szCs w:val="22"/>
          <w:lang w:val="es-MX"/>
        </w:rPr>
      </w:pPr>
      <w:r w:rsidRPr="00B05ED0">
        <w:rPr>
          <w:sz w:val="22"/>
          <w:szCs w:val="22"/>
          <w:lang w:val="es-MX"/>
        </w:rPr>
        <w:t>[City], [State] [Zip]</w:t>
      </w:r>
    </w:p>
    <w:p w:rsidRPr="00B05ED0" w:rsidR="00A052C8" w:rsidP="00A052C8" w:rsidRDefault="00A052C8" w14:paraId="17FC0558" w14:textId="30E491A7">
      <w:pPr>
        <w:pStyle w:val="BodyText"/>
        <w:rPr>
          <w:sz w:val="22"/>
          <w:szCs w:val="22"/>
          <w:lang w:val="es-MX"/>
        </w:rPr>
      </w:pPr>
      <w:r>
        <w:rPr>
          <w:sz w:val="22"/>
          <w:szCs w:val="22"/>
          <w:lang w:val="es-MX"/>
        </w:rPr>
        <w:t>Estimado(a)</w:t>
      </w:r>
      <w:r w:rsidRPr="00B05ED0">
        <w:rPr>
          <w:sz w:val="22"/>
          <w:szCs w:val="22"/>
          <w:lang w:val="es-MX"/>
        </w:rPr>
        <w:t xml:space="preserve"> [</w:t>
      </w:r>
      <w:r w:rsidR="00987FC1">
        <w:rPr>
          <w:sz w:val="22"/>
          <w:szCs w:val="22"/>
          <w:lang w:val="es-MX"/>
        </w:rPr>
        <w:t>Sr</w:t>
      </w:r>
      <w:r w:rsidR="00856CE0">
        <w:rPr>
          <w:sz w:val="22"/>
          <w:szCs w:val="22"/>
          <w:lang w:val="es-MX"/>
        </w:rPr>
        <w:t>.</w:t>
      </w:r>
      <w:r w:rsidR="00987FC1">
        <w:rPr>
          <w:sz w:val="22"/>
          <w:szCs w:val="22"/>
          <w:lang w:val="es-MX"/>
        </w:rPr>
        <w:t>/Sra</w:t>
      </w:r>
      <w:r w:rsidR="00856CE0">
        <w:rPr>
          <w:sz w:val="22"/>
          <w:szCs w:val="22"/>
          <w:lang w:val="es-MX"/>
        </w:rPr>
        <w:t>.</w:t>
      </w:r>
      <w:r w:rsidR="00987FC1">
        <w:rPr>
          <w:sz w:val="22"/>
          <w:szCs w:val="22"/>
          <w:lang w:val="es-MX"/>
        </w:rPr>
        <w:t>/Dr</w:t>
      </w:r>
      <w:r w:rsidR="00856CE0">
        <w:rPr>
          <w:sz w:val="22"/>
          <w:szCs w:val="22"/>
          <w:lang w:val="es-MX"/>
        </w:rPr>
        <w:t>.</w:t>
      </w:r>
      <w:r w:rsidR="00987FC1">
        <w:rPr>
          <w:sz w:val="22"/>
          <w:szCs w:val="22"/>
          <w:lang w:val="es-MX"/>
        </w:rPr>
        <w:t>/Dra</w:t>
      </w:r>
      <w:r w:rsidR="00856CE0">
        <w:rPr>
          <w:sz w:val="22"/>
          <w:szCs w:val="22"/>
          <w:lang w:val="es-MX"/>
        </w:rPr>
        <w:t>.</w:t>
      </w:r>
      <w:r w:rsidRPr="00B05ED0">
        <w:rPr>
          <w:sz w:val="22"/>
          <w:szCs w:val="22"/>
          <w:lang w:val="es-MX"/>
        </w:rPr>
        <w:t>] [LastName]:</w:t>
      </w:r>
    </w:p>
    <w:p w:rsidRPr="00B05ED0" w:rsidR="00A052C8" w:rsidP="008F15AC" w:rsidRDefault="00A052C8" w14:paraId="3A65AFBA" w14:textId="709ED372">
      <w:pPr>
        <w:spacing w:before="120" w:after="120"/>
        <w:rPr>
          <w:sz w:val="22"/>
          <w:szCs w:val="22"/>
          <w:lang w:val="es-MX"/>
        </w:rPr>
      </w:pPr>
      <w:r w:rsidRPr="00B05ED0">
        <w:rPr>
          <w:sz w:val="22"/>
          <w:szCs w:val="22"/>
          <w:lang w:val="es-MX"/>
        </w:rPr>
        <w:t xml:space="preserve">El Centro Nacional </w:t>
      </w:r>
      <w:r w:rsidR="002347FA">
        <w:rPr>
          <w:sz w:val="22"/>
          <w:szCs w:val="22"/>
          <w:lang w:val="es-MX"/>
        </w:rPr>
        <w:t>para</w:t>
      </w:r>
      <w:r w:rsidRPr="00B05ED0">
        <w:rPr>
          <w:sz w:val="22"/>
          <w:szCs w:val="22"/>
          <w:lang w:val="es-MX"/>
        </w:rPr>
        <w:t xml:space="preserve"> Estadísticas de Educación (NCES por sus siglas en inglés) del Departamento de Educación de los Estados Unidos está comenzando el próximo ciclo del Estudio Nacional de Ayuda </w:t>
      </w:r>
      <w:r w:rsidR="004460BD">
        <w:rPr>
          <w:sz w:val="22"/>
          <w:szCs w:val="22"/>
          <w:lang w:val="es-MX"/>
        </w:rPr>
        <w:t>Económica</w:t>
      </w:r>
      <w:r>
        <w:rPr>
          <w:sz w:val="22"/>
          <w:szCs w:val="22"/>
          <w:lang w:val="es-MX"/>
        </w:rPr>
        <w:t xml:space="preserve"> </w:t>
      </w:r>
      <w:r w:rsidRPr="00B05ED0">
        <w:rPr>
          <w:sz w:val="22"/>
          <w:szCs w:val="22"/>
          <w:lang w:val="es-MX"/>
        </w:rPr>
        <w:t xml:space="preserve">a Estudiantes de </w:t>
      </w:r>
      <w:r>
        <w:rPr>
          <w:sz w:val="22"/>
          <w:szCs w:val="22"/>
          <w:lang w:val="es-MX"/>
        </w:rPr>
        <w:t>Postsecundaria</w:t>
      </w:r>
      <w:r w:rsidRPr="00B05ED0">
        <w:rPr>
          <w:sz w:val="22"/>
          <w:szCs w:val="22"/>
          <w:lang w:val="es-MX"/>
        </w:rPr>
        <w:t xml:space="preserve"> (NPSAS por sus siglas en inglés)</w:t>
      </w:r>
      <w:r w:rsidR="00316C40">
        <w:rPr>
          <w:sz w:val="22"/>
          <w:szCs w:val="22"/>
          <w:lang w:val="es-MX"/>
        </w:rPr>
        <w:t>,</w:t>
      </w:r>
      <w:r w:rsidRPr="00B05ED0">
        <w:rPr>
          <w:sz w:val="22"/>
          <w:szCs w:val="22"/>
          <w:lang w:val="es-MX"/>
        </w:rPr>
        <w:t xml:space="preserve"> un estudio que se hace bajo un mandato del Congreso para entender cómo los estudiantes y sus familias pagan por sus estudios universitarios. [Institution] ha sido seleccionad</w:t>
      </w:r>
      <w:r w:rsidR="006B3021">
        <w:rPr>
          <w:sz w:val="22"/>
          <w:szCs w:val="22"/>
          <w:lang w:val="es-MX"/>
        </w:rPr>
        <w:t>o(</w:t>
      </w:r>
      <w:r w:rsidRPr="00B05ED0">
        <w:rPr>
          <w:sz w:val="22"/>
          <w:szCs w:val="22"/>
          <w:lang w:val="es-MX"/>
        </w:rPr>
        <w:t>a</w:t>
      </w:r>
      <w:r w:rsidR="006B3021">
        <w:rPr>
          <w:sz w:val="22"/>
          <w:szCs w:val="22"/>
          <w:lang w:val="es-MX"/>
        </w:rPr>
        <w:t>)</w:t>
      </w:r>
      <w:r w:rsidRPr="00B05ED0">
        <w:rPr>
          <w:sz w:val="22"/>
          <w:szCs w:val="22"/>
          <w:lang w:val="es-MX"/>
        </w:rPr>
        <w:t xml:space="preserve"> para participar en NPSAS:20, el cual se enfocará en los estudiantes matriculados durante el año académico 2019-20. </w:t>
      </w:r>
    </w:p>
    <w:p w:rsidRPr="00B05ED0" w:rsidR="00A052C8" w:rsidP="008F15AC" w:rsidRDefault="00A052C8" w14:paraId="7DA15544" w14:textId="1822B37A">
      <w:pPr>
        <w:spacing w:before="120" w:after="120"/>
        <w:rPr>
          <w:sz w:val="22"/>
          <w:szCs w:val="22"/>
          <w:lang w:val="es-MX"/>
        </w:rPr>
      </w:pPr>
      <w:r w:rsidRPr="00B05ED0">
        <w:rPr>
          <w:sz w:val="22"/>
          <w:szCs w:val="22"/>
          <w:lang w:val="es-MX"/>
        </w:rPr>
        <w:t>Le estamos enviando [esta carta/este correo electrónico] porque [If Higher Ed Directory:  , como [fill position] de su institución, usted parece ser la persona indicada para proporcionar datos a NPSAS:20 en nombre de [Institution]. El más alto funcionario administrativo de su institución ha sido notificado.]/ [If named by Chief Administrator or IPEDS Keyholder: el [más alto funcionario administrativo/el responsable de acceso a IPEDS] de su institución nos dio su nombre como posible Coordinador(a) de Campus para NPSAS. Como coordinador</w:t>
      </w:r>
      <w:r>
        <w:rPr>
          <w:sz w:val="22"/>
          <w:szCs w:val="22"/>
          <w:lang w:val="es-MX"/>
        </w:rPr>
        <w:t>(a)</w:t>
      </w:r>
      <w:r w:rsidRPr="00B05ED0">
        <w:rPr>
          <w:sz w:val="22"/>
          <w:szCs w:val="22"/>
          <w:lang w:val="es-MX"/>
        </w:rPr>
        <w:t xml:space="preserve"> </w:t>
      </w:r>
      <w:r w:rsidR="000F2B37">
        <w:rPr>
          <w:sz w:val="22"/>
          <w:szCs w:val="22"/>
          <w:lang w:val="es-MX"/>
        </w:rPr>
        <w:t>de</w:t>
      </w:r>
      <w:r w:rsidRPr="00B05ED0">
        <w:rPr>
          <w:sz w:val="22"/>
          <w:szCs w:val="22"/>
          <w:lang w:val="es-MX"/>
        </w:rPr>
        <w:t xml:space="preserve"> NPSAS:20, le pediremos que complete las siguientes actividades entre ahora y noviembre de 2020]:</w:t>
      </w:r>
    </w:p>
    <w:p w:rsidRPr="00B05ED0" w:rsidR="00A052C8" w:rsidP="00A052C8" w:rsidRDefault="00A052C8" w14:paraId="3151150E" w14:textId="07E9710F">
      <w:pPr>
        <w:pStyle w:val="BodyText"/>
        <w:rPr>
          <w:sz w:val="22"/>
          <w:szCs w:val="22"/>
          <w:lang w:val="es-MX"/>
        </w:rPr>
      </w:pPr>
      <w:r w:rsidRPr="00B05ED0">
        <w:rPr>
          <w:sz w:val="22"/>
          <w:szCs w:val="22"/>
          <w:lang w:val="es-MX"/>
        </w:rPr>
        <w:t xml:space="preserve"> [Timeline graphic – see page </w:t>
      </w:r>
      <w:r w:rsidR="005C07DE">
        <w:rPr>
          <w:sz w:val="22"/>
          <w:szCs w:val="22"/>
          <w:lang w:val="es-MX"/>
        </w:rPr>
        <w:t>D-</w:t>
      </w:r>
      <w:r w:rsidR="00B2378B">
        <w:rPr>
          <w:sz w:val="22"/>
          <w:szCs w:val="22"/>
          <w:lang w:val="es-MX"/>
        </w:rPr>
        <w:t>10</w:t>
      </w:r>
      <w:r w:rsidR="00EA7A83">
        <w:rPr>
          <w:sz w:val="22"/>
          <w:szCs w:val="22"/>
          <w:lang w:val="es-MX"/>
        </w:rPr>
        <w:t>2</w:t>
      </w:r>
      <w:r w:rsidRPr="00B05ED0">
        <w:rPr>
          <w:sz w:val="22"/>
          <w:szCs w:val="22"/>
          <w:lang w:val="es-MX"/>
        </w:rPr>
        <w:t>]</w:t>
      </w:r>
    </w:p>
    <w:p w:rsidRPr="00B05ED0" w:rsidR="00A052C8" w:rsidP="00A052C8" w:rsidRDefault="00A052C8" w14:paraId="0EA17D9A" w14:textId="2C588BD7">
      <w:pPr>
        <w:pStyle w:val="BodyText"/>
        <w:rPr>
          <w:sz w:val="22"/>
          <w:szCs w:val="22"/>
          <w:lang w:val="es-MX"/>
        </w:rPr>
      </w:pPr>
      <w:r w:rsidRPr="00B05ED0">
        <w:rPr>
          <w:sz w:val="22"/>
          <w:szCs w:val="22"/>
          <w:lang w:val="es-MX"/>
        </w:rPr>
        <w:t xml:space="preserve">A medida que el estudio avance, le daremos instrucciones detalladas para completar cada porción del estudio. Ahora le </w:t>
      </w:r>
      <w:r w:rsidR="00316C40">
        <w:rPr>
          <w:sz w:val="22"/>
          <w:szCs w:val="22"/>
          <w:lang w:val="es-MX"/>
        </w:rPr>
        <w:t>pedi</w:t>
      </w:r>
      <w:r w:rsidRPr="00B05ED0" w:rsidR="00316C40">
        <w:rPr>
          <w:sz w:val="22"/>
          <w:szCs w:val="22"/>
          <w:lang w:val="es-MX"/>
        </w:rPr>
        <w:t>mos</w:t>
      </w:r>
      <w:r w:rsidRPr="00B05ED0">
        <w:rPr>
          <w:sz w:val="22"/>
          <w:szCs w:val="22"/>
          <w:lang w:val="es-MX"/>
        </w:rPr>
        <w:t xml:space="preserve"> 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p w:rsidRPr="00B05ED0" w:rsidR="00A052C8" w:rsidP="00A052C8" w:rsidRDefault="00A052C8" w14:paraId="3DC3678A" w14:textId="77777777">
      <w:pPr>
        <w:pStyle w:val="BodyText"/>
        <w:rPr>
          <w:sz w:val="22"/>
          <w:szCs w:val="22"/>
          <w:lang w:val="es-MX"/>
        </w:rPr>
      </w:pP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B05ED0" w:rsidR="00A052C8" w:rsidTr="00656A57" w14:paraId="02A0114D" w14:textId="77777777">
        <w:trPr>
          <w:jc w:val="center"/>
        </w:trPr>
        <w:tc>
          <w:tcPr>
            <w:tcW w:w="3945" w:type="dxa"/>
          </w:tcPr>
          <w:p w:rsidRPr="00B05ED0" w:rsidR="00A052C8" w:rsidP="00656A57" w:rsidRDefault="0036252D" w14:paraId="0C67EACF" w14:textId="77777777">
            <w:pPr>
              <w:pStyle w:val="BodyText"/>
              <w:jc w:val="center"/>
              <w:rPr>
                <w:sz w:val="22"/>
                <w:szCs w:val="22"/>
                <w:lang w:val="es-MX"/>
              </w:rPr>
            </w:pPr>
            <w:hyperlink w:history="1" r:id="rId102">
              <w:r w:rsidRPr="00B05ED0" w:rsidR="00A052C8">
                <w:rPr>
                  <w:rStyle w:val="Hyperlink"/>
                  <w:sz w:val="22"/>
                  <w:szCs w:val="22"/>
                  <w:lang w:val="es-MX"/>
                </w:rPr>
                <w:t>surveys.nces.ed.gov/xxxx</w:t>
              </w:r>
            </w:hyperlink>
          </w:p>
          <w:p w:rsidRPr="00B05ED0" w:rsidR="00A052C8" w:rsidP="00656A57" w:rsidRDefault="00A052C8" w14:paraId="09A7BA3B" w14:textId="77777777">
            <w:pPr>
              <w:pStyle w:val="BodyText"/>
              <w:jc w:val="center"/>
              <w:rPr>
                <w:sz w:val="22"/>
                <w:szCs w:val="22"/>
                <w:lang w:val="es-MX"/>
              </w:rPr>
            </w:pPr>
            <w:r w:rsidRPr="00B05ED0">
              <w:rPr>
                <w:sz w:val="22"/>
                <w:szCs w:val="22"/>
                <w:lang w:val="es-MX"/>
              </w:rPr>
              <w:t>Su ID de usuario: (UserID)</w:t>
            </w:r>
          </w:p>
        </w:tc>
      </w:tr>
    </w:tbl>
    <w:p w:rsidRPr="00B05ED0" w:rsidR="00A052C8" w:rsidP="00A052C8" w:rsidRDefault="00A052C8" w14:paraId="51C45C5C" w14:textId="77777777">
      <w:pPr>
        <w:pStyle w:val="BodyText"/>
        <w:rPr>
          <w:sz w:val="22"/>
          <w:szCs w:val="22"/>
          <w:lang w:val="es-MX"/>
        </w:rPr>
      </w:pPr>
      <w:r w:rsidRPr="00B05ED0">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rsidRPr="00B05ED0" w:rsidR="00A052C8" w:rsidP="00A052C8" w:rsidRDefault="00A052C8" w14:paraId="751827C3" w14:textId="77777777">
      <w:pPr>
        <w:pStyle w:val="BodyText"/>
        <w:rPr>
          <w:sz w:val="22"/>
          <w:szCs w:val="22"/>
          <w:lang w:val="es-MX"/>
        </w:rPr>
      </w:pPr>
      <w:r w:rsidRPr="00B05ED0">
        <w:rPr>
          <w:sz w:val="22"/>
          <w:szCs w:val="22"/>
          <w:lang w:val="es-MX"/>
        </w:rPr>
        <w:t>Para más información sobre NPSAS, por favor visite la página</w:t>
      </w:r>
      <w:r>
        <w:rPr>
          <w:sz w:val="22"/>
          <w:szCs w:val="22"/>
          <w:lang w:val="es-MX"/>
        </w:rPr>
        <w:t xml:space="preserve"> web</w:t>
      </w:r>
      <w:r w:rsidRPr="00B05ED0">
        <w:rPr>
          <w:sz w:val="22"/>
          <w:szCs w:val="22"/>
          <w:lang w:val="es-MX"/>
        </w:rPr>
        <w:t xml:space="preserve"> de NCES sobre el estudio (</w:t>
      </w:r>
      <w:hyperlink w:history="1" r:id="rId103">
        <w:r w:rsidRPr="00B05ED0">
          <w:rPr>
            <w:rStyle w:val="Hyperlink"/>
            <w:sz w:val="22"/>
            <w:szCs w:val="22"/>
            <w:lang w:val="es-MX"/>
          </w:rPr>
          <w:t>https://nces.ed.gov/surveys/npsas/</w:t>
        </w:r>
      </w:hyperlink>
      <w:r w:rsidRPr="00B05ED0">
        <w:rPr>
          <w:sz w:val="22"/>
          <w:szCs w:val="22"/>
          <w:lang w:val="es-MX"/>
        </w:rPr>
        <w:t xml:space="preserve">).  </w:t>
      </w:r>
    </w:p>
    <w:p w:rsidRPr="00B05ED0" w:rsidR="00A052C8" w:rsidP="00A052C8" w:rsidRDefault="00A052C8" w14:paraId="3ABA5BBA" w14:textId="77777777">
      <w:pPr>
        <w:pStyle w:val="BodyText"/>
        <w:rPr>
          <w:sz w:val="22"/>
          <w:szCs w:val="22"/>
          <w:lang w:val="es-MX"/>
        </w:rPr>
      </w:pPr>
      <w:r w:rsidRPr="00B05ED0">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rsidR="00614668" w:rsidRDefault="00614668" w14:paraId="0D4D7DF2" w14:textId="77777777">
      <w:pPr>
        <w:rPr>
          <w:sz w:val="22"/>
          <w:szCs w:val="22"/>
          <w:lang w:val="es-MX"/>
        </w:rPr>
      </w:pPr>
      <w:r>
        <w:rPr>
          <w:sz w:val="22"/>
          <w:szCs w:val="22"/>
          <w:lang w:val="es-MX"/>
        </w:rPr>
        <w:br w:type="page"/>
      </w:r>
    </w:p>
    <w:p w:rsidRPr="00B05ED0" w:rsidR="00A052C8" w:rsidP="00A052C8" w:rsidRDefault="00A052C8" w14:paraId="1A5DBA07" w14:textId="77777777">
      <w:pPr>
        <w:pStyle w:val="BodyText"/>
        <w:keepNext/>
        <w:rPr>
          <w:sz w:val="22"/>
          <w:szCs w:val="22"/>
          <w:lang w:val="es-MX"/>
        </w:rPr>
      </w:pPr>
      <w:r w:rsidRPr="00B05ED0">
        <w:rPr>
          <w:sz w:val="22"/>
          <w:szCs w:val="22"/>
          <w:lang w:val="es-MX"/>
        </w:rPr>
        <w:lastRenderedPageBreak/>
        <w:t>Le saluda atentamente,</w:t>
      </w:r>
    </w:p>
    <w:p w:rsidRPr="00B05ED0" w:rsidR="00A052C8" w:rsidP="00A052C8" w:rsidRDefault="00A052C8" w14:paraId="18B64EA6" w14:textId="77777777">
      <w:pPr>
        <w:pStyle w:val="BodyTextnospace"/>
        <w:rPr>
          <w:sz w:val="22"/>
          <w:szCs w:val="22"/>
          <w:lang w:val="es-MX"/>
        </w:rPr>
      </w:pPr>
      <w:r w:rsidRPr="00B05ED0">
        <w:rPr>
          <w:sz w:val="22"/>
          <w:szCs w:val="22"/>
          <w:lang w:val="es-MX"/>
        </w:rPr>
        <w:t>NCES staff name</w:t>
      </w:r>
    </w:p>
    <w:p w:rsidRPr="00B05ED0" w:rsidR="00A052C8" w:rsidP="00A052C8" w:rsidRDefault="00A052C8" w14:paraId="24F4014F" w14:textId="77777777">
      <w:pPr>
        <w:pStyle w:val="BodyTextnospace"/>
        <w:rPr>
          <w:sz w:val="22"/>
          <w:szCs w:val="22"/>
          <w:lang w:val="es-MX"/>
        </w:rPr>
      </w:pPr>
      <w:r w:rsidRPr="00B05ED0">
        <w:rPr>
          <w:sz w:val="22"/>
          <w:szCs w:val="22"/>
          <w:lang w:val="es-MX"/>
        </w:rPr>
        <w:t>NCES staff title</w:t>
      </w:r>
    </w:p>
    <w:p w:rsidRPr="00B05ED0" w:rsidR="00A052C8" w:rsidP="00A052C8" w:rsidRDefault="00A052C8" w14:paraId="3FE306B8" w14:textId="0F519011">
      <w:pPr>
        <w:rPr>
          <w:lang w:val="es-MX"/>
        </w:rPr>
      </w:pPr>
      <w:r w:rsidRPr="00B05ED0">
        <w:rPr>
          <w:lang w:val="es-MX"/>
        </w:rPr>
        <w:t xml:space="preserve">Centro Nacional </w:t>
      </w:r>
      <w:r w:rsidR="002347FA">
        <w:rPr>
          <w:lang w:val="es-MX"/>
        </w:rPr>
        <w:t>para</w:t>
      </w:r>
      <w:r w:rsidRPr="00B05ED0">
        <w:rPr>
          <w:lang w:val="es-MX"/>
        </w:rPr>
        <w:t xml:space="preserve"> Estadísticas de Educación (NCES)</w:t>
      </w:r>
    </w:p>
    <w:p w:rsidRPr="00B05ED0" w:rsidR="00A052C8" w:rsidP="00A052C8" w:rsidRDefault="00A052C8" w14:paraId="0385A494" w14:textId="471083BD">
      <w:pPr>
        <w:pStyle w:val="BodyTextnospace"/>
        <w:rPr>
          <w:lang w:val="es-MX"/>
        </w:rPr>
      </w:pPr>
      <w:r w:rsidRPr="00B05ED0">
        <w:rPr>
          <w:lang w:val="es-MX"/>
        </w:rPr>
        <w:t>Instituto de Ciencias de Educación</w:t>
      </w:r>
    </w:p>
    <w:p w:rsidRPr="00B05ED0" w:rsidR="00A052C8" w:rsidP="00A052C8" w:rsidRDefault="00A052C8" w14:paraId="39076C2D" w14:textId="77777777">
      <w:pPr>
        <w:pStyle w:val="BodyTextnospace"/>
        <w:rPr>
          <w:lang w:val="es-MX"/>
        </w:rPr>
      </w:pPr>
      <w:r w:rsidRPr="00B05ED0">
        <w:rPr>
          <w:lang w:val="es-MX"/>
        </w:rPr>
        <w:t>Departamento de Educación de los Estados Unidos</w:t>
      </w:r>
    </w:p>
    <w:p w:rsidRPr="00B05ED0" w:rsidR="00A052C8" w:rsidP="00A052C8" w:rsidRDefault="00A052C8" w14:paraId="6CCDCCD7" w14:textId="77777777">
      <w:pPr>
        <w:pStyle w:val="BodyText"/>
        <w:rPr>
          <w:lang w:val="es-MX"/>
        </w:rPr>
      </w:pPr>
      <w:r w:rsidRPr="00B05ED0">
        <w:rPr>
          <w:lang w:val="es-MX"/>
        </w:rPr>
        <w:t>Anexos</w:t>
      </w:r>
    </w:p>
    <w:p w:rsidRPr="00B05ED0" w:rsidR="00A052C8" w:rsidP="00A052C8" w:rsidRDefault="00A052C8" w14:paraId="2E3853C9" w14:textId="77777777">
      <w:pPr>
        <w:rPr>
          <w:szCs w:val="24"/>
          <w:lang w:val="es-MX"/>
        </w:rPr>
      </w:pPr>
      <w:r w:rsidRPr="00B05ED0">
        <w:rPr>
          <w:szCs w:val="24"/>
          <w:lang w:val="es-MX"/>
        </w:rPr>
        <w:br w:type="page"/>
      </w:r>
    </w:p>
    <w:p w:rsidR="005963BA" w:rsidP="005963BA" w:rsidRDefault="005963BA" w14:paraId="637D52B8" w14:textId="7DE67621">
      <w:pPr>
        <w:pStyle w:val="AppH3"/>
      </w:pPr>
      <w:bookmarkStart w:name="_Toc18677949" w:id="127"/>
      <w:bookmarkStart w:name="_Toc20746574" w:id="128"/>
      <w:r w:rsidRPr="00BB1EDA">
        <w:lastRenderedPageBreak/>
        <w:t xml:space="preserve">Coordinator </w:t>
      </w:r>
      <w:r>
        <w:t xml:space="preserve">Letter to Introduce the Data Collection Manager </w:t>
      </w:r>
      <w:r w:rsidR="00614668">
        <w:t>and</w:t>
      </w:r>
      <w:r>
        <w:t xml:space="preserve"> Staff</w:t>
      </w:r>
      <w:bookmarkEnd w:id="127"/>
      <w:bookmarkEnd w:id="128"/>
    </w:p>
    <w:p w:rsidR="002958C9" w:rsidP="002958C9" w:rsidRDefault="00987FC1" w14:paraId="617E2BEC" w14:textId="6F702743">
      <w:pPr>
        <w:pStyle w:val="BodyTextnospace"/>
        <w:rPr>
          <w:sz w:val="23"/>
          <w:szCs w:val="23"/>
        </w:rPr>
      </w:pPr>
      <w:r>
        <w:rPr>
          <w:sz w:val="23"/>
          <w:szCs w:val="23"/>
        </w:rPr>
        <w:t>[day] de [month] de [year</w:t>
      </w:r>
      <w:r w:rsidR="002958C9">
        <w:rPr>
          <w:sz w:val="23"/>
          <w:szCs w:val="23"/>
        </w:rPr>
        <w:t>Title]</w:t>
      </w:r>
    </w:p>
    <w:p w:rsidRPr="00780256" w:rsidR="00E215E8" w:rsidP="00E215E8" w:rsidRDefault="002958C9" w14:paraId="6FF747FC" w14:textId="77777777">
      <w:pPr>
        <w:pStyle w:val="BodyTextnospace"/>
      </w:pPr>
      <w:r>
        <w:rPr>
          <w:sz w:val="23"/>
          <w:szCs w:val="23"/>
        </w:rPr>
        <w:t>[</w:t>
      </w:r>
      <w:r w:rsidRPr="00780256" w:rsidR="00E215E8">
        <w:t>Institution]</w:t>
      </w:r>
    </w:p>
    <w:p w:rsidRPr="00780256" w:rsidR="00E215E8" w:rsidP="00E215E8" w:rsidRDefault="00E215E8" w14:paraId="7C917977" w14:textId="77777777">
      <w:pPr>
        <w:pStyle w:val="BodyTextnospace"/>
      </w:pPr>
      <w:r w:rsidRPr="00780256">
        <w:t>[Address]</w:t>
      </w:r>
    </w:p>
    <w:p w:rsidRPr="00780256" w:rsidR="00E215E8" w:rsidP="00E215E8" w:rsidRDefault="00E215E8" w14:paraId="73EDD239" w14:textId="77777777">
      <w:pPr>
        <w:pStyle w:val="BodyTextnospace"/>
      </w:pPr>
      <w:r w:rsidRPr="00780256">
        <w:t>[City], [State] [Zip]</w:t>
      </w:r>
    </w:p>
    <w:p w:rsidR="002958C9" w:rsidP="002958C9" w:rsidRDefault="002958C9" w14:paraId="38A01747" w14:textId="3039AF92">
      <w:pPr>
        <w:pStyle w:val="BodyText"/>
        <w:rPr>
          <w:sz w:val="23"/>
          <w:szCs w:val="23"/>
        </w:rPr>
      </w:pPr>
      <w:r>
        <w:rPr>
          <w:sz w:val="23"/>
          <w:szCs w:val="23"/>
        </w:rPr>
        <w:t>Estimado(a) [</w:t>
      </w:r>
      <w:r w:rsidR="00987FC1">
        <w:rPr>
          <w:sz w:val="23"/>
          <w:szCs w:val="23"/>
        </w:rPr>
        <w:t>Sr/Sra/Dr/Dra</w:t>
      </w:r>
      <w:r>
        <w:rPr>
          <w:sz w:val="23"/>
          <w:szCs w:val="23"/>
        </w:rPr>
        <w:t>] [LastName]:</w:t>
      </w:r>
    </w:p>
    <w:p w:rsidR="002958C9" w:rsidP="002958C9" w:rsidRDefault="002958C9" w14:paraId="70A9C021" w14:textId="33B03D64">
      <w:pPr>
        <w:pStyle w:val="BodyText"/>
        <w:rPr>
          <w:sz w:val="23"/>
          <w:szCs w:val="23"/>
          <w:lang w:val="es-ES"/>
        </w:rPr>
      </w:pPr>
      <w:r>
        <w:rPr>
          <w:color w:val="000000" w:themeColor="text1"/>
          <w:sz w:val="23"/>
          <w:szCs w:val="23"/>
          <w:lang w:val="es-ES"/>
        </w:rPr>
        <w:t xml:space="preserve">Recientemente nos pusimos en contacto con usted acerca del comienzo del próximo ciclo del </w:t>
      </w:r>
      <w:r w:rsidRPr="002C48BB" w:rsidR="00B52A1E">
        <w:rPr>
          <w:sz w:val="23"/>
          <w:szCs w:val="23"/>
          <w:lang w:val="es-MX"/>
        </w:rPr>
        <w:t xml:space="preserve">Estudio Nacional de Ayuda </w:t>
      </w:r>
      <w:r w:rsidRPr="002C48BB" w:rsidR="00B52A1E">
        <w:rPr>
          <w:sz w:val="23"/>
          <w:szCs w:val="23"/>
        </w:rPr>
        <w:t>Económica</w:t>
      </w:r>
      <w:r w:rsidRPr="002C48BB" w:rsidDel="00BC7939" w:rsidR="00B52A1E">
        <w:rPr>
          <w:rStyle w:val="contenttext"/>
          <w:sz w:val="23"/>
          <w:szCs w:val="23"/>
        </w:rPr>
        <w:t xml:space="preserve"> </w:t>
      </w:r>
      <w:r w:rsidRPr="002C48BB" w:rsidR="00B52A1E">
        <w:rPr>
          <w:sz w:val="23"/>
          <w:szCs w:val="23"/>
          <w:lang w:val="es-MX"/>
        </w:rPr>
        <w:t>a Estudiantes de Postsecundaria (NPSAS por sus siglas en inglés)</w:t>
      </w:r>
      <w:r>
        <w:rPr>
          <w:color w:val="000000" w:themeColor="text1"/>
          <w:sz w:val="23"/>
          <w:szCs w:val="23"/>
          <w:lang w:val="es-ES"/>
        </w:rPr>
        <w:t>, patrocinado por el Centro Nacional para Estadísticas de Educación</w:t>
      </w:r>
      <w:r>
        <w:rPr>
          <w:sz w:val="23"/>
          <w:szCs w:val="23"/>
          <w:lang w:val="es-ES"/>
        </w:rPr>
        <w:t xml:space="preserve"> (NCES</w:t>
      </w:r>
      <w:r w:rsidR="00011375">
        <w:rPr>
          <w:sz w:val="23"/>
          <w:szCs w:val="23"/>
          <w:lang w:val="es-ES"/>
        </w:rPr>
        <w:t xml:space="preserve"> </w:t>
      </w:r>
      <w:r w:rsidRPr="002C48BB" w:rsidR="00011375">
        <w:rPr>
          <w:sz w:val="23"/>
          <w:szCs w:val="23"/>
          <w:lang w:val="es-MX"/>
        </w:rPr>
        <w:t>por sus siglas en inglés</w:t>
      </w:r>
      <w:r>
        <w:rPr>
          <w:sz w:val="23"/>
          <w:szCs w:val="23"/>
          <w:lang w:val="es-ES"/>
        </w:rPr>
        <w:t>) del Departamento de Educación de los Estados Unidos. NPSAS es un estudio encomendado por el Congreso acerca de cómo los estudiantes y sus familias pagan por los estudios universitarios. Su institución ha sido seleccionad</w:t>
      </w:r>
      <w:r w:rsidR="006B3021">
        <w:rPr>
          <w:sz w:val="23"/>
          <w:szCs w:val="23"/>
          <w:lang w:val="es-ES"/>
        </w:rPr>
        <w:t>o(</w:t>
      </w:r>
      <w:r>
        <w:rPr>
          <w:sz w:val="23"/>
          <w:szCs w:val="23"/>
          <w:lang w:val="es-ES"/>
        </w:rPr>
        <w:t>a</w:t>
      </w:r>
      <w:r w:rsidR="006B3021">
        <w:rPr>
          <w:sz w:val="23"/>
          <w:szCs w:val="23"/>
          <w:lang w:val="es-ES"/>
        </w:rPr>
        <w:t>)</w:t>
      </w:r>
      <w:r>
        <w:rPr>
          <w:sz w:val="23"/>
          <w:szCs w:val="23"/>
          <w:lang w:val="es-ES"/>
        </w:rPr>
        <w:t xml:space="preserve"> para participar en NPSAS:20 y el propósito de esta carta es el de presentarme y presentar a mi equipo. </w:t>
      </w:r>
    </w:p>
    <w:p w:rsidR="002958C9" w:rsidP="002958C9" w:rsidRDefault="002958C9" w14:paraId="3B3C9AD0" w14:textId="5C7A0D18">
      <w:pPr>
        <w:pStyle w:val="BodyText"/>
        <w:rPr>
          <w:sz w:val="23"/>
          <w:szCs w:val="23"/>
          <w:lang w:val="es-ES"/>
        </w:rPr>
      </w:pPr>
      <w:r>
        <w:rPr>
          <w:sz w:val="23"/>
          <w:szCs w:val="23"/>
          <w:lang w:val="es-ES"/>
        </w:rPr>
        <w:t xml:space="preserve">Como Administrador(a) de Recolección de Datos para las instituciones de su región que están en la muestra, mi papel es el de asegurar que su experiencia con NPSAS:20 sea positiva y que usted reciba asistencia rápida y profesional cuando responda al pedido de información. </w:t>
      </w:r>
    </w:p>
    <w:p w:rsidR="002958C9" w:rsidP="002958C9" w:rsidRDefault="002958C9" w14:paraId="1F0BFBE6" w14:textId="77777777">
      <w:pPr>
        <w:pStyle w:val="BodyText"/>
        <w:rPr>
          <w:color w:val="000000" w:themeColor="text1"/>
          <w:sz w:val="23"/>
          <w:szCs w:val="23"/>
          <w:lang w:val="es-ES"/>
        </w:rPr>
      </w:pPr>
      <w:r>
        <w:rPr>
          <w:color w:val="000000" w:themeColor="text1"/>
          <w:sz w:val="23"/>
          <w:szCs w:val="23"/>
          <w:lang w:val="es-ES"/>
        </w:rPr>
        <w:t>Ejemplos de asistencia que podemos proveerle incluyen:</w:t>
      </w:r>
    </w:p>
    <w:p w:rsidR="002958C9" w:rsidP="00E04C04" w:rsidRDefault="002958C9" w14:paraId="29CB7455" w14:textId="6544A9AE">
      <w:pPr>
        <w:pStyle w:val="BodyText"/>
        <w:numPr>
          <w:ilvl w:val="0"/>
          <w:numId w:val="15"/>
        </w:numPr>
        <w:rPr>
          <w:color w:val="000000" w:themeColor="text1"/>
          <w:sz w:val="23"/>
          <w:szCs w:val="23"/>
          <w:lang w:val="es-ES"/>
        </w:rPr>
      </w:pPr>
      <w:r>
        <w:rPr>
          <w:color w:val="000000" w:themeColor="text1"/>
          <w:sz w:val="23"/>
          <w:szCs w:val="23"/>
          <w:lang w:val="es-ES"/>
        </w:rPr>
        <w:t>ayudarle a completar la página de registración;</w:t>
      </w:r>
    </w:p>
    <w:p w:rsidR="002958C9" w:rsidP="00E04C04" w:rsidRDefault="002958C9" w14:paraId="7D3AA92E" w14:textId="7D591BF2">
      <w:pPr>
        <w:pStyle w:val="BodyText"/>
        <w:numPr>
          <w:ilvl w:val="0"/>
          <w:numId w:val="15"/>
        </w:numPr>
        <w:rPr>
          <w:color w:val="000000" w:themeColor="text1"/>
          <w:sz w:val="23"/>
          <w:szCs w:val="23"/>
          <w:lang w:val="es-ES"/>
        </w:rPr>
      </w:pPr>
      <w:r>
        <w:rPr>
          <w:color w:val="000000" w:themeColor="text1"/>
          <w:sz w:val="23"/>
          <w:szCs w:val="23"/>
          <w:lang w:val="es-ES"/>
        </w:rPr>
        <w:t xml:space="preserve">proveerle orientación con </w:t>
      </w:r>
      <w:r w:rsidR="00D6127E">
        <w:rPr>
          <w:color w:val="000000" w:themeColor="text1"/>
          <w:sz w:val="23"/>
          <w:szCs w:val="23"/>
          <w:lang w:val="es-ES"/>
        </w:rPr>
        <w:t xml:space="preserve">respecto </w:t>
      </w:r>
      <w:r>
        <w:rPr>
          <w:color w:val="000000" w:themeColor="text1"/>
          <w:sz w:val="23"/>
          <w:szCs w:val="23"/>
          <w:lang w:val="es-ES"/>
        </w:rPr>
        <w:t>a los datos que se les piden en la Lista de Estudiantes Matriculados; y</w:t>
      </w:r>
    </w:p>
    <w:p w:rsidR="002958C9" w:rsidP="00E04C04" w:rsidRDefault="002958C9" w14:paraId="4E7954C7" w14:textId="77777777">
      <w:pPr>
        <w:pStyle w:val="BodyText"/>
        <w:numPr>
          <w:ilvl w:val="0"/>
          <w:numId w:val="15"/>
        </w:numPr>
        <w:rPr>
          <w:color w:val="000000" w:themeColor="text1"/>
          <w:sz w:val="23"/>
          <w:szCs w:val="23"/>
          <w:lang w:val="es-ES"/>
        </w:rPr>
      </w:pPr>
      <w:r>
        <w:rPr>
          <w:color w:val="000000" w:themeColor="text1"/>
          <w:sz w:val="23"/>
          <w:szCs w:val="23"/>
          <w:lang w:val="es-ES"/>
        </w:rPr>
        <w:t>asistencia con problemas técnicos, por ejemplo, con dificultades para ingresar al sitio de Internet o para cargar un archivo.</w:t>
      </w:r>
    </w:p>
    <w:p w:rsidRPr="00855177" w:rsidR="00855177" w:rsidP="00855177" w:rsidRDefault="00855177" w14:paraId="1BDEF3B5" w14:textId="77777777">
      <w:pPr>
        <w:pStyle w:val="BodyText"/>
        <w:rPr>
          <w:sz w:val="23"/>
          <w:szCs w:val="23"/>
          <w:lang w:val="es-ES"/>
        </w:rPr>
      </w:pPr>
      <w:r w:rsidRPr="00855177">
        <w:rPr>
          <w:sz w:val="23"/>
          <w:szCs w:val="23"/>
          <w:lang w:val="es-ES"/>
        </w:rPr>
        <w:t>Usted puede comunicarse conmigo o con un miembro de mi equipo de lunes a viernes entre las 9AM y las 5PM [fill time zone], o con cita, a:xxxx@rti.org</w:t>
      </w:r>
    </w:p>
    <w:p w:rsidRPr="00855177" w:rsidR="00855177" w:rsidP="00855177" w:rsidRDefault="00855177" w14:paraId="5338253E" w14:textId="77777777">
      <w:pPr>
        <w:pStyle w:val="BodyText"/>
        <w:rPr>
          <w:sz w:val="23"/>
          <w:szCs w:val="23"/>
          <w:lang w:val="es-ES"/>
        </w:rPr>
      </w:pPr>
      <w:r w:rsidRPr="00855177">
        <w:rPr>
          <w:sz w:val="23"/>
          <w:szCs w:val="23"/>
          <w:lang w:val="es-ES"/>
        </w:rPr>
        <w:t>[HelpDeskNumber]</w:t>
      </w:r>
    </w:p>
    <w:p w:rsidRPr="00855177" w:rsidR="00855177" w:rsidP="00855177" w:rsidRDefault="00855177" w14:paraId="23B28221" w14:textId="77777777">
      <w:pPr>
        <w:pStyle w:val="BodyText"/>
        <w:rPr>
          <w:sz w:val="23"/>
          <w:szCs w:val="23"/>
          <w:lang w:val="es-ES"/>
        </w:rPr>
      </w:pPr>
      <w:r w:rsidRPr="00855177">
        <w:rPr>
          <w:sz w:val="23"/>
          <w:szCs w:val="23"/>
          <w:lang w:val="es-ES"/>
        </w:rPr>
        <w:t xml:space="preserve">Para poder servirle mas pronto, por favor tenga a mano el número de ID de su institución, [SchoolID]. Si se incluye este número en la línea del “Asunto” de correos electrónicos o si lo ingresan en llamadas a la línea gratis cuando se les pide, se asegurará que sus preguntas sean dirigidas directamente a mi equipo. </w:t>
      </w:r>
    </w:p>
    <w:p w:rsidR="002958C9" w:rsidP="00855177" w:rsidRDefault="00855177" w14:paraId="1FB634EE" w14:textId="4DA56567">
      <w:pPr>
        <w:pStyle w:val="BodyText"/>
        <w:rPr>
          <w:sz w:val="23"/>
          <w:szCs w:val="23"/>
          <w:lang w:val="es-ES"/>
        </w:rPr>
      </w:pPr>
      <w:r w:rsidRPr="00855177">
        <w:rPr>
          <w:sz w:val="23"/>
          <w:szCs w:val="23"/>
          <w:lang w:val="es-ES"/>
        </w:rPr>
        <w:t>¡Estamos esperando trabajar con usted en NPSAS! Para comenzar, por favor ingresa al Portal de Datos de Postsecundaria (PDP) y complete la Página de Registración.</w:t>
      </w:r>
      <w:r w:rsidR="002958C9">
        <w:rPr>
          <w:sz w:val="23"/>
          <w:szCs w:val="23"/>
          <w:lang w:val="es-ES"/>
        </w:rPr>
        <w:t xml:space="preserve"> </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002958C9" w:rsidTr="002958C9" w14:paraId="6170C93D" w14:textId="77777777">
        <w:trPr>
          <w:jc w:val="center"/>
        </w:trPr>
        <w:tc>
          <w:tcPr>
            <w:tcW w:w="3945" w:type="dxa"/>
            <w:tcBorders>
              <w:top w:val="single" w:color="auto" w:sz="4" w:space="0"/>
              <w:left w:val="single" w:color="auto" w:sz="4" w:space="0"/>
              <w:bottom w:val="single" w:color="auto" w:sz="4" w:space="0"/>
              <w:right w:val="single" w:color="auto" w:sz="4" w:space="0"/>
            </w:tcBorders>
            <w:hideMark/>
          </w:tcPr>
          <w:p w:rsidRPr="00DB6D11" w:rsidR="002958C9" w:rsidRDefault="002958C9" w14:paraId="2C1951C0" w14:textId="77777777">
            <w:pPr>
              <w:pStyle w:val="BodyText"/>
              <w:jc w:val="center"/>
              <w:rPr>
                <w:sz w:val="23"/>
                <w:szCs w:val="23"/>
                <w:lang w:val="es-ES"/>
              </w:rPr>
            </w:pPr>
            <w:r w:rsidRPr="00DB6D11">
              <w:rPr>
                <w:sz w:val="23"/>
                <w:szCs w:val="23"/>
                <w:u w:val="single"/>
                <w:lang w:val="es-ES"/>
              </w:rPr>
              <w:t>https://</w:t>
            </w:r>
            <w:hyperlink w:history="1" r:id="rId104">
              <w:r w:rsidRPr="00DB6D11">
                <w:rPr>
                  <w:rStyle w:val="Hyperlink"/>
                  <w:sz w:val="23"/>
                  <w:szCs w:val="23"/>
                  <w:lang w:val="es-ES"/>
                </w:rPr>
                <w:t>surveys.nces.ed.gov/xxxx</w:t>
              </w:r>
            </w:hyperlink>
          </w:p>
          <w:p w:rsidR="002958C9" w:rsidRDefault="002958C9" w14:paraId="6261EA92" w14:textId="77777777">
            <w:pPr>
              <w:pStyle w:val="BodyText"/>
              <w:jc w:val="center"/>
              <w:rPr>
                <w:sz w:val="23"/>
                <w:szCs w:val="23"/>
                <w:lang w:val="es-ES"/>
              </w:rPr>
            </w:pPr>
            <w:r>
              <w:rPr>
                <w:sz w:val="23"/>
                <w:szCs w:val="23"/>
                <w:lang w:val="es-ES"/>
              </w:rPr>
              <w:t>Su ID de usuario: (UserID)</w:t>
            </w:r>
          </w:p>
        </w:tc>
      </w:tr>
    </w:tbl>
    <w:p w:rsidR="002958C9" w:rsidP="000F05BD" w:rsidRDefault="002958C9" w14:paraId="770C367E" w14:textId="77777777">
      <w:pPr>
        <w:pStyle w:val="BodyText"/>
        <w:rPr>
          <w:sz w:val="23"/>
          <w:szCs w:val="23"/>
        </w:rPr>
      </w:pPr>
      <w:r>
        <w:rPr>
          <w:sz w:val="23"/>
          <w:szCs w:val="23"/>
        </w:rPr>
        <w:t>Atentamente,</w:t>
      </w:r>
    </w:p>
    <w:p w:rsidR="002958C9" w:rsidP="002958C9" w:rsidRDefault="00855177" w14:paraId="2A936574" w14:textId="2DFD57CC">
      <w:pPr>
        <w:pStyle w:val="BodyTextnospace"/>
        <w:rPr>
          <w:sz w:val="23"/>
          <w:szCs w:val="23"/>
        </w:rPr>
      </w:pPr>
      <w:r>
        <w:rPr>
          <w:sz w:val="23"/>
          <w:szCs w:val="23"/>
        </w:rPr>
        <w:t>[</w:t>
      </w:r>
      <w:r w:rsidR="002958C9">
        <w:rPr>
          <w:sz w:val="23"/>
          <w:szCs w:val="23"/>
        </w:rPr>
        <w:t>DCM name</w:t>
      </w:r>
      <w:r>
        <w:rPr>
          <w:sz w:val="23"/>
          <w:szCs w:val="23"/>
        </w:rPr>
        <w:t>]</w:t>
      </w:r>
    </w:p>
    <w:p w:rsidR="002958C9" w:rsidP="002958C9" w:rsidRDefault="002958C9" w14:paraId="73A7D958" w14:textId="77777777">
      <w:pPr>
        <w:pStyle w:val="BodyTextnospace"/>
        <w:rPr>
          <w:sz w:val="23"/>
          <w:szCs w:val="23"/>
          <w:lang w:val="es-ES"/>
        </w:rPr>
      </w:pPr>
      <w:r>
        <w:rPr>
          <w:sz w:val="23"/>
          <w:szCs w:val="23"/>
          <w:lang w:val="es-ES"/>
        </w:rPr>
        <w:t>Administrador(a) de Recolección de Datos, NPSAS:20</w:t>
      </w:r>
    </w:p>
    <w:p w:rsidR="002958C9" w:rsidP="002958C9" w:rsidRDefault="002958C9" w14:paraId="094A0CBE" w14:textId="77777777">
      <w:pPr>
        <w:pStyle w:val="BodyTextnospace"/>
        <w:rPr>
          <w:sz w:val="23"/>
          <w:szCs w:val="23"/>
        </w:rPr>
      </w:pPr>
      <w:r>
        <w:rPr>
          <w:sz w:val="23"/>
          <w:szCs w:val="23"/>
        </w:rPr>
        <w:t>RTI International</w:t>
      </w:r>
    </w:p>
    <w:p w:rsidR="008F15AC" w:rsidRDefault="008F15AC" w14:paraId="2AAB8F59" w14:textId="77777777">
      <w:pPr>
        <w:rPr>
          <w:rFonts w:ascii="Arial" w:hAnsi="Arial" w:cs="Arial"/>
          <w:b/>
          <w:bCs/>
          <w:szCs w:val="24"/>
        </w:rPr>
      </w:pPr>
      <w:bookmarkStart w:name="_Toc18677950" w:id="129"/>
      <w:r>
        <w:br w:type="page"/>
      </w:r>
    </w:p>
    <w:p w:rsidR="00E61C58" w:rsidP="0015726B" w:rsidRDefault="00E61C58" w14:paraId="05C43DD8" w14:textId="02A90EDB">
      <w:pPr>
        <w:pStyle w:val="AppH3"/>
      </w:pPr>
      <w:bookmarkStart w:name="_Toc20746575" w:id="130"/>
      <w:r>
        <w:lastRenderedPageBreak/>
        <w:t>Institution Handbook Volume I</w:t>
      </w:r>
      <w:bookmarkEnd w:id="129"/>
      <w:bookmarkEnd w:id="130"/>
    </w:p>
    <w:tbl>
      <w:tblPr>
        <w:tblStyle w:val="TableGrid"/>
        <w:tblW w:w="0" w:type="auto"/>
        <w:tblLook w:val="04A0" w:firstRow="1" w:lastRow="0" w:firstColumn="1" w:lastColumn="0" w:noHBand="0" w:noVBand="1"/>
      </w:tblPr>
      <w:tblGrid>
        <w:gridCol w:w="10224"/>
      </w:tblGrid>
      <w:tr w:rsidR="0055734F" w:rsidTr="0055734F" w14:paraId="3D78285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hideMark/>
          </w:tcPr>
          <w:p w:rsidRPr="00D34D48" w:rsidR="0055734F" w:rsidP="00EB6F77" w:rsidRDefault="0055734F" w14:paraId="0EE9E162" w14:textId="223C4924">
            <w:pPr>
              <w:pStyle w:val="BodyText"/>
              <w:rPr>
                <w:szCs w:val="24"/>
              </w:rPr>
            </w:pPr>
            <w:r>
              <w:rPr>
                <w:i/>
              </w:rPr>
              <w:t>This handbook</w:t>
            </w:r>
            <w:r w:rsidR="00B34ED5">
              <w:rPr>
                <w:i/>
              </w:rPr>
              <w:t>, along with the student enrollment list instructions,</w:t>
            </w:r>
            <w:r>
              <w:rPr>
                <w:i/>
              </w:rPr>
              <w:t xml:space="preserve"> will be sent to sampled institutions that are located in Puerto Rico. </w:t>
            </w:r>
            <w:r w:rsidRPr="00EB6F77" w:rsidR="00EB6F77">
              <w:rPr>
                <w:i/>
              </w:rPr>
              <w:t>Volume I of the handbook covers registering for NPSAS:20 and providing the student enrollment list. Volume II of the handbook covers student records collection</w:t>
            </w:r>
            <w:r w:rsidR="00EB6F77">
              <w:rPr>
                <w:i/>
              </w:rPr>
              <w:t xml:space="preserve"> and will be included in the student interview and student records clearance package (v.25). </w:t>
            </w:r>
          </w:p>
        </w:tc>
      </w:tr>
    </w:tbl>
    <w:p w:rsidR="0055734F" w:rsidRDefault="0055734F" w14:paraId="439D184F" w14:textId="77777777"/>
    <w:p w:rsidRPr="0055734F" w:rsidR="0055734F" w:rsidP="0055734F" w:rsidRDefault="0055734F" w14:paraId="7516711D" w14:textId="16F73953">
      <w:pPr>
        <w:rPr>
          <w:b/>
          <w:bCs/>
          <w:iCs/>
          <w:lang w:val="es-ES"/>
        </w:rPr>
      </w:pPr>
      <w:r w:rsidRPr="0055734F">
        <w:rPr>
          <w:b/>
          <w:bCs/>
          <w:iCs/>
          <w:lang w:val="es-ES"/>
        </w:rPr>
        <w:t>Estudio Nacional de Ayuda Económica a Estudiantes de Postsecundaria 2019-20 (NPSAS:20)</w:t>
      </w:r>
    </w:p>
    <w:p w:rsidRPr="0055734F" w:rsidR="0055734F" w:rsidP="0055734F" w:rsidRDefault="0055734F" w14:paraId="78FE6AD4" w14:textId="77777777">
      <w:pPr>
        <w:rPr>
          <w:b/>
          <w:bCs/>
          <w:iCs/>
          <w:lang w:val="es-ES"/>
        </w:rPr>
      </w:pPr>
      <w:r w:rsidRPr="0055734F">
        <w:rPr>
          <w:b/>
          <w:bCs/>
          <w:iCs/>
          <w:lang w:val="es-ES"/>
        </w:rPr>
        <w:t>Manual de la institución: Libro I</w:t>
      </w:r>
    </w:p>
    <w:p w:rsidR="0055734F" w:rsidP="0055734F" w:rsidRDefault="0055734F" w14:paraId="0F96D6D8" w14:textId="77777777">
      <w:pPr>
        <w:rPr>
          <w:iCs/>
          <w:lang w:val="es-ES"/>
        </w:rPr>
      </w:pPr>
    </w:p>
    <w:p w:rsidRPr="0055734F" w:rsidR="0055734F" w:rsidP="0055734F" w:rsidRDefault="0055734F" w14:paraId="53554C9D" w14:textId="4D820216">
      <w:pPr>
        <w:rPr>
          <w:b/>
          <w:bCs/>
          <w:iCs/>
          <w:lang w:val="es-ES"/>
        </w:rPr>
      </w:pPr>
      <w:r w:rsidRPr="0055734F">
        <w:rPr>
          <w:b/>
          <w:bCs/>
          <w:iCs/>
          <w:lang w:val="es-ES"/>
        </w:rPr>
        <w:t>Acerca de este manual</w:t>
      </w:r>
    </w:p>
    <w:p w:rsidRPr="0055734F" w:rsidR="0055734F" w:rsidP="00B34ED5" w:rsidRDefault="0055734F" w14:paraId="0A68F7C8" w14:textId="77777777">
      <w:pPr>
        <w:rPr>
          <w:bCs/>
          <w:lang w:val="es-ES"/>
        </w:rPr>
      </w:pPr>
      <w:r w:rsidRPr="0055734F">
        <w:rPr>
          <w:bCs/>
          <w:lang w:val="es-ES"/>
        </w:rPr>
        <w:t>Este manual guiará su participación en NPSAS:20 a través del sitio web del Portal de Datos de Postsecundaria (</w:t>
      </w:r>
      <w:r w:rsidRPr="0055734F">
        <w:rPr>
          <w:bCs/>
          <w:i/>
          <w:iCs/>
          <w:lang w:val="es-ES"/>
        </w:rPr>
        <w:t>Postsecondary Data Portal</w:t>
      </w:r>
      <w:r w:rsidRPr="0055734F">
        <w:rPr>
          <w:bCs/>
          <w:lang w:val="es-ES"/>
        </w:rPr>
        <w:t xml:space="preserve"> o PDP). </w:t>
      </w:r>
    </w:p>
    <w:p w:rsidRPr="0055734F" w:rsidR="0055734F" w:rsidP="0055734F" w:rsidRDefault="0055734F" w14:paraId="77F677D7" w14:textId="77777777">
      <w:pPr>
        <w:spacing w:before="240"/>
        <w:rPr>
          <w:bCs/>
          <w:lang w:val="es-ES"/>
        </w:rPr>
      </w:pPr>
      <w:r w:rsidRPr="0055734F">
        <w:rPr>
          <w:b/>
          <w:bCs/>
          <w:lang w:val="es-ES"/>
        </w:rPr>
        <w:t>El Libro I</w:t>
      </w:r>
      <w:r w:rsidRPr="0055734F">
        <w:rPr>
          <w:lang w:val="es-ES"/>
        </w:rPr>
        <w:t xml:space="preserve"> del manual introduce NPSAS:20 y cubre las primeras dos etapas del estudio:</w:t>
      </w:r>
      <w:r w:rsidRPr="0055734F">
        <w:rPr>
          <w:b/>
          <w:bCs/>
          <w:lang w:val="es-ES"/>
        </w:rPr>
        <w:t xml:space="preserve"> registro de su institución</w:t>
      </w:r>
      <w:r w:rsidRPr="0055734F">
        <w:rPr>
          <w:lang w:val="es-ES"/>
        </w:rPr>
        <w:t xml:space="preserve"> y</w:t>
      </w:r>
      <w:r w:rsidRPr="0055734F">
        <w:rPr>
          <w:b/>
          <w:bCs/>
          <w:lang w:val="es-ES"/>
        </w:rPr>
        <w:t xml:space="preserve"> entrega de la lista de estudiantes matriculados.</w:t>
      </w:r>
    </w:p>
    <w:p w:rsidR="0055734F" w:rsidP="0055734F" w:rsidRDefault="0055734F" w14:paraId="1634A4A9" w14:textId="77777777">
      <w:pPr>
        <w:spacing w:before="240"/>
        <w:rPr>
          <w:bCs/>
          <w:lang w:val="es-ES"/>
        </w:rPr>
      </w:pPr>
      <w:r w:rsidRPr="0055734F">
        <w:rPr>
          <w:b/>
          <w:bCs/>
          <w:lang w:val="es-ES"/>
        </w:rPr>
        <w:t>El Libro II</w:t>
      </w:r>
      <w:r w:rsidRPr="0055734F">
        <w:rPr>
          <w:lang w:val="es-ES"/>
        </w:rPr>
        <w:t xml:space="preserve"> del manual cubrirá la tercera etapa del estudio: </w:t>
      </w:r>
      <w:r w:rsidRPr="0055734F">
        <w:rPr>
          <w:b/>
          <w:bCs/>
          <w:lang w:val="es-ES"/>
        </w:rPr>
        <w:t>entrega de datos de récords de los estudiantes</w:t>
      </w:r>
      <w:r w:rsidRPr="0055734F">
        <w:rPr>
          <w:lang w:val="es-ES"/>
        </w:rPr>
        <w:t xml:space="preserve"> para una muestra de estudiantes seleccionados de su institución.</w:t>
      </w:r>
      <w:r w:rsidRPr="0055734F">
        <w:rPr>
          <w:bCs/>
          <w:lang w:val="es-ES"/>
        </w:rPr>
        <w:t xml:space="preserve"> Usted recibirá el Libro II cuando sea el momento para preparar los datos de récords de los estudiantes.</w:t>
      </w:r>
    </w:p>
    <w:p w:rsidRPr="0055734F" w:rsidR="0055734F" w:rsidP="0055734F" w:rsidRDefault="0055734F" w14:paraId="1C23DE44" w14:textId="783B4E38">
      <w:pPr>
        <w:spacing w:before="240"/>
        <w:rPr>
          <w:b/>
          <w:bCs/>
          <w:lang w:val="es-ES"/>
        </w:rPr>
      </w:pPr>
      <w:r w:rsidRPr="0055734F">
        <w:rPr>
          <w:b/>
          <w:bCs/>
          <w:iCs/>
          <w:lang w:val="es-ES"/>
        </w:rPr>
        <w:t>Contenido</w:t>
      </w:r>
    </w:p>
    <w:p w:rsidRPr="0055734F" w:rsidR="0055734F" w:rsidP="00E04C04" w:rsidRDefault="0055734F" w14:paraId="27128C5B" w14:textId="26A1D768">
      <w:pPr>
        <w:pStyle w:val="ListParagraph"/>
        <w:numPr>
          <w:ilvl w:val="0"/>
          <w:numId w:val="37"/>
        </w:numPr>
        <w:rPr>
          <w:bCs/>
          <w:lang w:val="es-ES"/>
        </w:rPr>
      </w:pPr>
      <w:r w:rsidRPr="0055734F">
        <w:rPr>
          <w:bCs/>
          <w:lang w:val="es-ES"/>
        </w:rPr>
        <w:t>Acerca de NPSAS:20</w:t>
      </w:r>
    </w:p>
    <w:p w:rsidRPr="0055734F" w:rsidR="0055734F" w:rsidP="00E04C04" w:rsidRDefault="0055734F" w14:paraId="0D9F34A3" w14:textId="5103E085">
      <w:pPr>
        <w:pStyle w:val="ListParagraph"/>
        <w:numPr>
          <w:ilvl w:val="0"/>
          <w:numId w:val="37"/>
        </w:numPr>
        <w:rPr>
          <w:bCs/>
          <w:lang w:val="es-ES"/>
        </w:rPr>
      </w:pPr>
      <w:r w:rsidRPr="0055734F">
        <w:rPr>
          <w:bCs/>
          <w:lang w:val="es-ES"/>
        </w:rPr>
        <w:t xml:space="preserve">Tour del Portal de </w:t>
      </w:r>
      <w:r w:rsidR="009E7150">
        <w:rPr>
          <w:bCs/>
          <w:lang w:val="es-ES"/>
        </w:rPr>
        <w:t>D</w:t>
      </w:r>
      <w:r w:rsidRPr="0055734F">
        <w:rPr>
          <w:bCs/>
          <w:lang w:val="es-ES"/>
        </w:rPr>
        <w:t xml:space="preserve">atos de </w:t>
      </w:r>
      <w:r w:rsidR="009E7150">
        <w:rPr>
          <w:bCs/>
          <w:lang w:val="es-ES"/>
        </w:rPr>
        <w:t>P</w:t>
      </w:r>
      <w:r w:rsidRPr="0055734F">
        <w:rPr>
          <w:bCs/>
          <w:lang w:val="es-ES"/>
        </w:rPr>
        <w:t>ostsecundaria</w:t>
      </w:r>
    </w:p>
    <w:p w:rsidRPr="0055734F" w:rsidR="0055734F" w:rsidP="00E04C04" w:rsidRDefault="0055734F" w14:paraId="2FB2FFD2" w14:textId="1CC927EF">
      <w:pPr>
        <w:pStyle w:val="ListParagraph"/>
        <w:numPr>
          <w:ilvl w:val="0"/>
          <w:numId w:val="37"/>
        </w:numPr>
        <w:rPr>
          <w:bCs/>
          <w:lang w:val="es-ES"/>
        </w:rPr>
      </w:pPr>
      <w:r w:rsidRPr="0055734F">
        <w:rPr>
          <w:bCs/>
          <w:lang w:val="es-ES"/>
        </w:rPr>
        <w:t>Ingreso al sitio web PDP</w:t>
      </w:r>
    </w:p>
    <w:p w:rsidRPr="0055734F" w:rsidR="0055734F" w:rsidP="00E04C04" w:rsidRDefault="0055734F" w14:paraId="010CF462" w14:textId="6C0DB897">
      <w:pPr>
        <w:pStyle w:val="ListParagraph"/>
        <w:numPr>
          <w:ilvl w:val="0"/>
          <w:numId w:val="37"/>
        </w:numPr>
        <w:rPr>
          <w:bCs/>
          <w:lang w:val="es-ES"/>
        </w:rPr>
      </w:pPr>
      <w:r w:rsidRPr="0055734F">
        <w:rPr>
          <w:bCs/>
          <w:lang w:val="es-ES"/>
        </w:rPr>
        <w:t>Registro de su institución)</w:t>
      </w:r>
    </w:p>
    <w:p w:rsidRPr="0055734F" w:rsidR="0055734F" w:rsidP="00E04C04" w:rsidRDefault="0055734F" w14:paraId="690805F4" w14:textId="656F5E9B">
      <w:pPr>
        <w:numPr>
          <w:ilvl w:val="0"/>
          <w:numId w:val="37"/>
        </w:numPr>
        <w:rPr>
          <w:bCs/>
          <w:lang w:val="es-ES"/>
        </w:rPr>
      </w:pPr>
      <w:r w:rsidRPr="0055734F">
        <w:rPr>
          <w:bCs/>
          <w:lang w:val="es-ES"/>
        </w:rPr>
        <w:t>Preguntas más frecuentes</w:t>
      </w:r>
    </w:p>
    <w:p w:rsidRPr="0055734F" w:rsidR="0055734F" w:rsidP="0055734F" w:rsidRDefault="0055734F" w14:paraId="7027B6AE" w14:textId="77777777">
      <w:pPr>
        <w:spacing w:before="240"/>
        <w:rPr>
          <w:lang w:val="es-ES"/>
        </w:rPr>
      </w:pPr>
      <w:r w:rsidRPr="0055734F">
        <w:rPr>
          <w:b/>
          <w:bCs/>
          <w:lang w:val="es-ES"/>
        </w:rPr>
        <w:t>¿Necesita ayuda?</w:t>
      </w:r>
      <w:r w:rsidRPr="0055734F">
        <w:rPr>
          <w:lang w:val="es-ES"/>
        </w:rPr>
        <w:t xml:space="preserve"> Se puede comunicar al servicio de asistencia (</w:t>
      </w:r>
      <w:r w:rsidRPr="0055734F">
        <w:rPr>
          <w:i/>
          <w:iCs/>
          <w:lang w:val="es-ES"/>
        </w:rPr>
        <w:t>Help Desk</w:t>
      </w:r>
      <w:r w:rsidRPr="0055734F">
        <w:rPr>
          <w:lang w:val="es-ES"/>
        </w:rPr>
        <w:t xml:space="preserve">) gratis al [number] o por correo electrónico a </w:t>
      </w:r>
      <w:hyperlink w:history="1" r:id="rId105">
        <w:r w:rsidRPr="0055734F">
          <w:rPr>
            <w:rStyle w:val="Hyperlink"/>
            <w:lang w:val="es-ES"/>
          </w:rPr>
          <w:t>xxxx@rti.org</w:t>
        </w:r>
      </w:hyperlink>
      <w:r w:rsidRPr="0055734F">
        <w:rPr>
          <w:lang w:val="es-ES"/>
        </w:rPr>
        <w:t>. El servicio de asistencia está disponible de 9:00 a.m. a 5:00 p.m. hora del este, de lunes a viernes.</w:t>
      </w:r>
    </w:p>
    <w:p w:rsidRPr="0055734F" w:rsidR="0055734F" w:rsidP="0055734F" w:rsidRDefault="0055734F" w14:paraId="3E98183D" w14:textId="77777777">
      <w:pPr>
        <w:spacing w:before="240"/>
        <w:rPr>
          <w:b/>
          <w:bCs/>
          <w:iCs/>
          <w:lang w:val="es-ES"/>
        </w:rPr>
      </w:pPr>
      <w:r w:rsidRPr="0055734F">
        <w:rPr>
          <w:b/>
          <w:bCs/>
          <w:iCs/>
          <w:lang w:val="es-ES"/>
        </w:rPr>
        <w:t>Acerca de NPSAS:20</w:t>
      </w:r>
    </w:p>
    <w:p w:rsidRPr="0055734F" w:rsidR="0055734F" w:rsidP="0055734F" w:rsidRDefault="0055734F" w14:paraId="6BE6ACB5" w14:textId="77777777">
      <w:pPr>
        <w:rPr>
          <w:lang w:val="es-ES"/>
        </w:rPr>
      </w:pPr>
      <w:r w:rsidRPr="0055734F">
        <w:rPr>
          <w:lang w:val="es-ES"/>
        </w:rPr>
        <w:t>Su participación en el Estudio Nacional de Ayuda Económica a Estudiantes de Postsecundaria (</w:t>
      </w:r>
      <w:r w:rsidRPr="0055734F">
        <w:rPr>
          <w:i/>
          <w:iCs/>
          <w:lang w:val="es-ES"/>
        </w:rPr>
        <w:t>National Postsecondary Student Aid Study</w:t>
      </w:r>
      <w:r w:rsidRPr="0055734F">
        <w:rPr>
          <w:lang w:val="es-ES"/>
        </w:rPr>
        <w:t>) o NPSAS, es importante. NPSAS es la fuente principal de datos que se utiliza para entender la efectividad de los programas de ayuda económica federal para los estudiantes y para tomar decisiones que afectan a los estudiantes y las instituciones a las que asisten.</w:t>
      </w:r>
    </w:p>
    <w:p w:rsidRPr="0055734F" w:rsidR="0055734F" w:rsidP="0055734F" w:rsidRDefault="0055734F" w14:paraId="0B7C7FB6" w14:textId="3E4093D6">
      <w:pPr>
        <w:rPr>
          <w:lang w:val="es-ES"/>
        </w:rPr>
      </w:pPr>
      <w:r w:rsidRPr="0055734F">
        <w:rPr>
          <w:lang w:val="es-ES"/>
        </w:rPr>
        <w:t>Como institución participante en NPSAS:20, se espera que complete varios pasos durante el año académico 2019-20. Usted completará estos pasos mediante el Portal de Datos de Postsecundaria</w:t>
      </w:r>
      <w:r w:rsidR="00942855">
        <w:rPr>
          <w:lang w:val="es-ES"/>
        </w:rPr>
        <w:t>,</w:t>
      </w:r>
      <w:r w:rsidRPr="0055734F">
        <w:rPr>
          <w:lang w:val="es-ES"/>
        </w:rPr>
        <w:t xml:space="preserve"> o PDP, en el sitio web. El sitio web PDP es donde se recolectan los datos para todas las encuestas del Centro Nacional </w:t>
      </w:r>
      <w:r w:rsidR="002347FA">
        <w:rPr>
          <w:lang w:val="es-ES"/>
        </w:rPr>
        <w:t>para</w:t>
      </w:r>
      <w:r w:rsidRPr="0055734F" w:rsidR="002347FA">
        <w:rPr>
          <w:lang w:val="es-ES"/>
        </w:rPr>
        <w:t xml:space="preserve"> </w:t>
      </w:r>
      <w:r w:rsidRPr="0055734F">
        <w:rPr>
          <w:lang w:val="es-ES"/>
        </w:rPr>
        <w:t xml:space="preserve">Estadísticas de Educación (NCES) de </w:t>
      </w:r>
      <w:r w:rsidR="00942855">
        <w:rPr>
          <w:lang w:val="es-ES"/>
        </w:rPr>
        <w:t>las muestras</w:t>
      </w:r>
      <w:r w:rsidRPr="0055734F" w:rsidR="00942855">
        <w:rPr>
          <w:lang w:val="es-ES"/>
        </w:rPr>
        <w:t xml:space="preserve"> </w:t>
      </w:r>
      <w:r w:rsidRPr="0055734F">
        <w:rPr>
          <w:lang w:val="es-ES"/>
        </w:rPr>
        <w:t>de estudiantes de las instituciones postsecundarias.</w:t>
      </w:r>
    </w:p>
    <w:p w:rsidRPr="0055734F" w:rsidR="0055734F" w:rsidP="0055734F" w:rsidRDefault="0055734F" w14:paraId="423C2895" w14:textId="77777777">
      <w:pPr>
        <w:rPr>
          <w:lang w:val="es-ES"/>
        </w:rPr>
      </w:pPr>
      <w:r w:rsidRPr="0055734F">
        <w:rPr>
          <w:lang w:val="es-ES"/>
        </w:rPr>
        <w:t>[Timeline graphic]</w:t>
      </w:r>
    </w:p>
    <w:p w:rsidRPr="0055734F" w:rsidR="0055734F" w:rsidP="0055734F" w:rsidRDefault="0055734F" w14:paraId="18EDB033" w14:textId="77777777">
      <w:pPr>
        <w:rPr>
          <w:lang w:val="es-ES"/>
        </w:rPr>
      </w:pPr>
      <w:r w:rsidRPr="0055734F">
        <w:rPr>
          <w:lang w:val="es-ES"/>
        </w:rPr>
        <w:t>1. Primero, registre su institución en NPSAS:20. Durante el registro, usted designará al personal que va a enviar los datos para NPSAS:20. Es posible que necesite designar personal de varios departamentos en su institución para proporcionar los datos demográficos generales, de inscripción, de presupuesto y de ayuda económica. Cada persona que usted asigne recibirá sus propias credenciales para ingresar al sitio web PDP.</w:t>
      </w:r>
    </w:p>
    <w:p w:rsidRPr="0055734F" w:rsidR="0055734F" w:rsidP="0055734F" w:rsidRDefault="0055734F" w14:paraId="718D66B9" w14:textId="77777777">
      <w:pPr>
        <w:rPr>
          <w:lang w:val="es-ES"/>
        </w:rPr>
      </w:pPr>
      <w:r w:rsidRPr="0055734F">
        <w:rPr>
          <w:lang w:val="es-ES"/>
        </w:rPr>
        <w:t>También, usted proporcionará los antecedentes generales sobre su institución, como la estructura de los períodos académicos y fijará la fecha límite de entrega para proporcionar la lista de estudiantes matriculados. La fecha límite de entrega (</w:t>
      </w:r>
      <w:r w:rsidRPr="0055734F">
        <w:rPr>
          <w:i/>
          <w:iCs/>
          <w:lang w:val="es-ES"/>
        </w:rPr>
        <w:t>due date</w:t>
      </w:r>
      <w:r w:rsidRPr="0055734F">
        <w:rPr>
          <w:lang w:val="es-ES"/>
        </w:rPr>
        <w:t>) para proporcionar su lista va a cambiar de acuerdo a la estructura de los períodos académicos de su institución.</w:t>
      </w:r>
    </w:p>
    <w:p w:rsidRPr="0055734F" w:rsidR="0055734F" w:rsidP="0055734F" w:rsidRDefault="0055734F" w14:paraId="58AAAB03" w14:textId="77777777">
      <w:pPr>
        <w:rPr>
          <w:lang w:val="es-ES"/>
        </w:rPr>
      </w:pPr>
      <w:r w:rsidRPr="0055734F">
        <w:rPr>
          <w:lang w:val="es-ES"/>
        </w:rPr>
        <w:lastRenderedPageBreak/>
        <w:t>2. A continuación, usted enviará una lista de todos los estudiantes matriculados (</w:t>
      </w:r>
      <w:r w:rsidRPr="0055734F">
        <w:rPr>
          <w:i/>
          <w:iCs/>
          <w:lang w:val="es-ES"/>
        </w:rPr>
        <w:t>student enrollment list</w:t>
      </w:r>
      <w:r w:rsidRPr="0055734F">
        <w:rPr>
          <w:lang w:val="es-ES"/>
        </w:rPr>
        <w:t>) en su institución en un periodo de tiempo específico. Las instrucciones para preparar la lista de estudiantes matriculados (</w:t>
      </w:r>
      <w:r w:rsidRPr="0055734F">
        <w:rPr>
          <w:i/>
          <w:iCs/>
          <w:lang w:val="es-ES"/>
        </w:rPr>
        <w:t>Student Enrollment List)</w:t>
      </w:r>
      <w:r w:rsidRPr="0055734F">
        <w:rPr>
          <w:lang w:val="es-ES"/>
        </w:rPr>
        <w:t xml:space="preserve"> proporciona detalles acerca de qué estudiantes debe incluir en la lista. Después de que usted envíe la lista de matriculación, revisaremos la lista y la muestra de estudiantes para NPSAS:20. Durante ese periodo de tiempo, es posible que nos comuniquemos con usted para hacerle preguntas sobre la lista.</w:t>
      </w:r>
    </w:p>
    <w:p w:rsidRPr="0055734F" w:rsidR="0055734F" w:rsidP="0055734F" w:rsidRDefault="0055734F" w14:paraId="266F69D5" w14:textId="77777777">
      <w:pPr>
        <w:rPr>
          <w:lang w:val="es-ES"/>
        </w:rPr>
      </w:pPr>
      <w:r w:rsidRPr="0055734F">
        <w:rPr>
          <w:lang w:val="es-ES"/>
        </w:rPr>
        <w:t>3. Finalmente, usted enviará los datos de los récords de los estudiantes en su institución que fueron seleccionados para la muestra. Los datos de los récords de los estudiantes incluyen información demográfica, matriculación, presupuesto y ayuda económica. Recibirá su lista de muestra de estudiantes en aproximadamente 4 a 6 semanas después de enviar su lista de estudiantes matriculados.</w:t>
      </w:r>
    </w:p>
    <w:p w:rsidR="0055734F" w:rsidP="0055734F" w:rsidRDefault="0055734F" w14:paraId="7C6E7B29" w14:textId="77777777">
      <w:pPr>
        <w:rPr>
          <w:iCs/>
          <w:lang w:val="es-ES"/>
        </w:rPr>
      </w:pPr>
    </w:p>
    <w:p w:rsidRPr="0055734F" w:rsidR="0055734F" w:rsidP="0055734F" w:rsidRDefault="0055734F" w14:paraId="1B3BDEC2" w14:textId="03BE79D5">
      <w:pPr>
        <w:rPr>
          <w:b/>
          <w:bCs/>
          <w:iCs/>
          <w:lang w:val="es-ES"/>
        </w:rPr>
      </w:pPr>
      <w:r w:rsidRPr="0055734F">
        <w:rPr>
          <w:b/>
          <w:bCs/>
          <w:iCs/>
          <w:lang w:val="es-ES"/>
        </w:rPr>
        <w:t xml:space="preserve">Tour del Portal de </w:t>
      </w:r>
      <w:r w:rsidR="009E7150">
        <w:rPr>
          <w:b/>
          <w:bCs/>
          <w:iCs/>
          <w:lang w:val="es-ES"/>
        </w:rPr>
        <w:t>D</w:t>
      </w:r>
      <w:r w:rsidRPr="0055734F">
        <w:rPr>
          <w:b/>
          <w:bCs/>
          <w:iCs/>
          <w:lang w:val="es-ES"/>
        </w:rPr>
        <w:t xml:space="preserve">atos de </w:t>
      </w:r>
      <w:r w:rsidR="009E7150">
        <w:rPr>
          <w:b/>
          <w:bCs/>
          <w:iCs/>
          <w:lang w:val="es-ES"/>
        </w:rPr>
        <w:t>P</w:t>
      </w:r>
      <w:r w:rsidRPr="0055734F">
        <w:rPr>
          <w:b/>
          <w:bCs/>
          <w:iCs/>
          <w:lang w:val="es-ES"/>
        </w:rPr>
        <w:t>ostsecundaria</w:t>
      </w:r>
    </w:p>
    <w:p w:rsidRPr="0055734F" w:rsidR="0055734F" w:rsidP="0055734F" w:rsidRDefault="0055734F" w14:paraId="62DD6BCD" w14:textId="5A87DA00">
      <w:pPr>
        <w:rPr>
          <w:lang w:val="es-ES"/>
        </w:rPr>
      </w:pPr>
      <w:r w:rsidRPr="0055734F">
        <w:rPr>
          <w:lang w:val="es-ES"/>
        </w:rPr>
        <w:t xml:space="preserve">El Portal de </w:t>
      </w:r>
      <w:r w:rsidR="009E7150">
        <w:rPr>
          <w:lang w:val="es-ES"/>
        </w:rPr>
        <w:t>D</w:t>
      </w:r>
      <w:r w:rsidRPr="0055734F">
        <w:rPr>
          <w:lang w:val="es-ES"/>
        </w:rPr>
        <w:t xml:space="preserve">atos de </w:t>
      </w:r>
      <w:r w:rsidR="009E7150">
        <w:rPr>
          <w:lang w:val="es-ES"/>
        </w:rPr>
        <w:t>P</w:t>
      </w:r>
      <w:r w:rsidRPr="0055734F">
        <w:rPr>
          <w:lang w:val="es-ES"/>
        </w:rPr>
        <w:t xml:space="preserve">ostsecundaria (PDP) cuenta con recursos de ayuda para completar </w:t>
      </w:r>
      <w:r w:rsidRPr="00780256" w:rsidR="00E215E8">
        <w:t>NPSAS:20</w:t>
      </w:r>
      <w:r w:rsidRPr="0055734F">
        <w:rPr>
          <w:lang w:val="es-ES"/>
        </w:rPr>
        <w:t>. Tenga en cuenta que el sitio web PDP solo está disponible en inglés; sin embargo, este manual ofrece descripciones en español sobre el contenido de las páginas de PDP publicadas en Internet. Si necesita ayuda para completar alguna parte de NPSAS:20, por favor comuníquese con el servicio de asistencia en inglés o en español.</w:t>
      </w:r>
    </w:p>
    <w:p w:rsidRPr="0055734F" w:rsidR="0055734F" w:rsidP="00E04C04" w:rsidRDefault="0055734F" w14:paraId="637D8192" w14:textId="77777777">
      <w:pPr>
        <w:numPr>
          <w:ilvl w:val="0"/>
          <w:numId w:val="19"/>
        </w:numPr>
        <w:tabs>
          <w:tab w:val="num" w:pos="360"/>
        </w:tabs>
        <w:rPr>
          <w:b/>
          <w:bCs/>
          <w:lang w:val="es-ES"/>
        </w:rPr>
      </w:pPr>
      <w:r w:rsidRPr="0055734F">
        <w:rPr>
          <w:b/>
          <w:bCs/>
          <w:lang w:val="es-ES"/>
        </w:rPr>
        <w:t>Página principal (</w:t>
      </w:r>
      <w:r w:rsidRPr="0055734F">
        <w:rPr>
          <w:b/>
          <w:bCs/>
          <w:i/>
          <w:iCs/>
          <w:lang w:val="es-ES"/>
        </w:rPr>
        <w:t>Home Page</w:t>
      </w:r>
      <w:r w:rsidRPr="0055734F">
        <w:rPr>
          <w:b/>
          <w:bCs/>
          <w:lang w:val="es-ES"/>
        </w:rPr>
        <w:t>)/ Página de inicio de sesión (</w:t>
      </w:r>
      <w:r w:rsidRPr="0055734F">
        <w:rPr>
          <w:b/>
          <w:bCs/>
          <w:i/>
          <w:iCs/>
          <w:lang w:val="es-ES"/>
        </w:rPr>
        <w:t>Login</w:t>
      </w:r>
      <w:r w:rsidRPr="0055734F">
        <w:rPr>
          <w:b/>
          <w:bCs/>
          <w:lang w:val="es-ES"/>
        </w:rPr>
        <w:t>)</w:t>
      </w:r>
    </w:p>
    <w:p w:rsidRPr="0055734F" w:rsidR="0055734F" w:rsidP="0055734F" w:rsidRDefault="0055734F" w14:paraId="60E09FAB" w14:textId="77777777">
      <w:pPr>
        <w:rPr>
          <w:lang w:val="es-ES"/>
        </w:rPr>
      </w:pPr>
      <w:r w:rsidRPr="0055734F">
        <w:rPr>
          <w:lang w:val="es-ES"/>
        </w:rPr>
        <w:t>La página principal es donde usted tiene que iniciar su sesión en PDP usando sus credenciales que le envió RTI. La página principal también incluye enlaces a más información sobre cada uno de los estudios que recopilan datos usando PDP. Para más detalles sobre cómo ingresar a PDP, vea la página [ ].</w:t>
      </w:r>
    </w:p>
    <w:p w:rsidRPr="0055734F" w:rsidR="0055734F" w:rsidP="00E04C04" w:rsidRDefault="0055734F" w14:paraId="245A56F6" w14:textId="3D548FE2">
      <w:pPr>
        <w:numPr>
          <w:ilvl w:val="0"/>
          <w:numId w:val="19"/>
        </w:numPr>
        <w:tabs>
          <w:tab w:val="num" w:pos="360"/>
        </w:tabs>
        <w:rPr>
          <w:b/>
          <w:bCs/>
          <w:lang w:val="es-ES"/>
        </w:rPr>
      </w:pPr>
      <w:r w:rsidRPr="0055734F">
        <w:rPr>
          <w:b/>
          <w:bCs/>
          <w:lang w:val="es-ES"/>
        </w:rPr>
        <w:t>Qué puede esperar (</w:t>
      </w:r>
      <w:r w:rsidRPr="0055734F">
        <w:rPr>
          <w:b/>
          <w:bCs/>
          <w:i/>
          <w:iCs/>
          <w:lang w:val="es-ES"/>
        </w:rPr>
        <w:t>What to Expect</w:t>
      </w:r>
      <w:r w:rsidRPr="0055734F">
        <w:rPr>
          <w:b/>
          <w:bCs/>
          <w:lang w:val="es-ES"/>
        </w:rPr>
        <w:t>)</w:t>
      </w:r>
    </w:p>
    <w:p w:rsidRPr="0055734F" w:rsidR="0055734F" w:rsidP="0055734F" w:rsidRDefault="0055734F" w14:paraId="38C6EE2A" w14:textId="77777777">
      <w:pPr>
        <w:rPr>
          <w:lang w:val="es-ES"/>
        </w:rPr>
      </w:pPr>
      <w:r w:rsidRPr="0055734F">
        <w:rPr>
          <w:lang w:val="es-ES"/>
        </w:rPr>
        <w:t>La página Qué puede esperar (</w:t>
      </w:r>
      <w:r w:rsidRPr="0055734F">
        <w:rPr>
          <w:i/>
          <w:iCs/>
          <w:lang w:val="es-ES"/>
        </w:rPr>
        <w:t>What to Expect</w:t>
      </w:r>
      <w:r w:rsidRPr="0055734F">
        <w:rPr>
          <w:lang w:val="es-ES"/>
        </w:rPr>
        <w:t>) describe las etapas de la recolección de datos de NPSAS:20 y cuándo ocurrirá cada paso. El contenido de la página Qué puede esperar (</w:t>
      </w:r>
      <w:r w:rsidRPr="0055734F">
        <w:rPr>
          <w:i/>
          <w:iCs/>
          <w:lang w:val="es-ES"/>
        </w:rPr>
        <w:t>What to Expect)</w:t>
      </w:r>
      <w:r w:rsidRPr="0055734F">
        <w:rPr>
          <w:lang w:val="es-ES"/>
        </w:rPr>
        <w:t xml:space="preserve"> se describe en español en la página [ ] de este manual.</w:t>
      </w:r>
    </w:p>
    <w:p w:rsidRPr="0055734F" w:rsidR="0055734F" w:rsidP="0055734F" w:rsidRDefault="0055734F" w14:paraId="42AB9015" w14:textId="77777777">
      <w:pPr>
        <w:rPr>
          <w:lang w:val="es-ES"/>
        </w:rPr>
      </w:pPr>
      <w:r w:rsidRPr="0055734F">
        <w:rPr>
          <w:lang w:val="es-ES"/>
        </w:rPr>
        <w:t>La primera vez que ingrese al sitio PDP verá la página Qué puede esperar (</w:t>
      </w:r>
      <w:r w:rsidRPr="0055734F">
        <w:rPr>
          <w:i/>
          <w:iCs/>
          <w:lang w:val="es-ES"/>
        </w:rPr>
        <w:t>What to Expect</w:t>
      </w:r>
      <w:r w:rsidRPr="0055734F">
        <w:rPr>
          <w:lang w:val="es-ES"/>
        </w:rPr>
        <w:t>). Cada vez que vuelva a ingresar, irá directamente al Menú de tareas (</w:t>
      </w:r>
      <w:r w:rsidRPr="00780256" w:rsidR="00E215E8">
        <w:rPr>
          <w:i/>
          <w:lang w:val="es-ES"/>
        </w:rPr>
        <w:t>Task Menu</w:t>
      </w:r>
      <w:r w:rsidRPr="0055734F">
        <w:rPr>
          <w:lang w:val="es-ES"/>
        </w:rPr>
        <w:t>) de PDP. Puede acceder a la página Qué puede esperar (</w:t>
      </w:r>
      <w:r w:rsidRPr="0055734F">
        <w:rPr>
          <w:i/>
          <w:iCs/>
          <w:lang w:val="es-ES"/>
        </w:rPr>
        <w:t>What to Expect</w:t>
      </w:r>
      <w:r w:rsidRPr="0055734F">
        <w:rPr>
          <w:lang w:val="es-ES"/>
        </w:rPr>
        <w:t>) en cualquier momento haciendo clic en Qué puede esperar (</w:t>
      </w:r>
      <w:r w:rsidRPr="0055734F">
        <w:rPr>
          <w:i/>
          <w:iCs/>
          <w:lang w:val="es-ES"/>
        </w:rPr>
        <w:t>What to Expect)</w:t>
      </w:r>
      <w:r w:rsidRPr="0055734F">
        <w:rPr>
          <w:lang w:val="es-ES"/>
        </w:rPr>
        <w:t xml:space="preserve"> en el Menú de Ayuda (</w:t>
      </w:r>
      <w:r w:rsidRPr="0055734F">
        <w:rPr>
          <w:i/>
          <w:iCs/>
          <w:lang w:val="es-ES"/>
        </w:rPr>
        <w:t>Help Menu</w:t>
      </w:r>
      <w:r w:rsidRPr="0055734F">
        <w:rPr>
          <w:lang w:val="es-ES"/>
        </w:rPr>
        <w:t xml:space="preserve">). </w:t>
      </w:r>
    </w:p>
    <w:p w:rsidRPr="0055734F" w:rsidR="0055734F" w:rsidP="00E04C04" w:rsidRDefault="0055734F" w14:paraId="4AC352C4" w14:textId="7020B115">
      <w:pPr>
        <w:numPr>
          <w:ilvl w:val="0"/>
          <w:numId w:val="19"/>
        </w:numPr>
        <w:tabs>
          <w:tab w:val="num" w:pos="360"/>
        </w:tabs>
        <w:rPr>
          <w:b/>
          <w:bCs/>
          <w:lang w:val="es-ES"/>
        </w:rPr>
      </w:pPr>
      <w:r w:rsidRPr="0055734F">
        <w:rPr>
          <w:b/>
          <w:bCs/>
          <w:lang w:val="es-ES"/>
        </w:rPr>
        <w:t>Menú de tareas (</w:t>
      </w:r>
      <w:r w:rsidRPr="0055734F">
        <w:rPr>
          <w:b/>
          <w:bCs/>
          <w:i/>
          <w:iCs/>
          <w:lang w:val="es-ES"/>
        </w:rPr>
        <w:t>Task Menu</w:t>
      </w:r>
      <w:r w:rsidRPr="0055734F">
        <w:rPr>
          <w:b/>
          <w:bCs/>
          <w:lang w:val="es-ES"/>
        </w:rPr>
        <w:t>)</w:t>
      </w:r>
    </w:p>
    <w:p w:rsidRPr="0055734F" w:rsidR="0055734F" w:rsidP="0055734F" w:rsidRDefault="0055734F" w14:paraId="424AFA93" w14:textId="77777777">
      <w:pPr>
        <w:rPr>
          <w:lang w:val="es-ES"/>
        </w:rPr>
      </w:pPr>
      <w:r w:rsidRPr="0055734F">
        <w:rPr>
          <w:lang w:val="es-ES"/>
        </w:rPr>
        <w:t>Menú de tareas (</w:t>
      </w:r>
      <w:r w:rsidRPr="0055734F">
        <w:rPr>
          <w:i/>
          <w:iCs/>
          <w:lang w:val="es-ES"/>
        </w:rPr>
        <w:t>Task Menu</w:t>
      </w:r>
      <w:r w:rsidRPr="0055734F">
        <w:rPr>
          <w:lang w:val="es-ES"/>
        </w:rPr>
        <w:t xml:space="preserve">) le guiará en la manera de proporcionar los datos para NPSAS:20 y los pasos que necesita completar después. </w:t>
      </w:r>
    </w:p>
    <w:p w:rsidR="0055734F" w:rsidP="0055734F" w:rsidRDefault="0055734F" w14:paraId="300466DB" w14:textId="77777777">
      <w:pPr>
        <w:rPr>
          <w:lang w:val="es-ES"/>
        </w:rPr>
      </w:pPr>
    </w:p>
    <w:p w:rsidR="0055734F" w:rsidP="0055734F" w:rsidRDefault="0055734F" w14:paraId="517BBD48" w14:textId="3136669E">
      <w:pPr>
        <w:rPr>
          <w:lang w:val="es-ES"/>
        </w:rPr>
      </w:pPr>
      <w:r w:rsidRPr="0055734F">
        <w:rPr>
          <w:lang w:val="es-ES"/>
        </w:rPr>
        <w:t xml:space="preserve">Cada paso será marcado como: En proceso </w:t>
      </w:r>
      <w:r w:rsidRPr="0055734F">
        <w:rPr>
          <w:i/>
          <w:iCs/>
          <w:lang w:val="es-ES"/>
        </w:rPr>
        <w:t>(In Progress)</w:t>
      </w:r>
      <w:r w:rsidRPr="0055734F">
        <w:rPr>
          <w:lang w:val="es-ES"/>
        </w:rPr>
        <w:t>, No ha empezado (</w:t>
      </w:r>
      <w:r w:rsidRPr="0055734F">
        <w:rPr>
          <w:i/>
          <w:iCs/>
          <w:lang w:val="es-ES"/>
        </w:rPr>
        <w:t>Not Started</w:t>
      </w:r>
      <w:r w:rsidRPr="0055734F">
        <w:rPr>
          <w:lang w:val="es-ES"/>
        </w:rPr>
        <w:t>), Completo (</w:t>
      </w:r>
      <w:r w:rsidRPr="0055734F">
        <w:rPr>
          <w:i/>
          <w:iCs/>
          <w:lang w:val="es-ES"/>
        </w:rPr>
        <w:t>Complete)</w:t>
      </w:r>
      <w:r w:rsidRPr="0055734F">
        <w:rPr>
          <w:lang w:val="es-ES"/>
        </w:rPr>
        <w:t xml:space="preserve">, Todavía no está disponible </w:t>
      </w:r>
      <w:r w:rsidRPr="0055734F">
        <w:rPr>
          <w:i/>
          <w:iCs/>
          <w:lang w:val="es-ES"/>
        </w:rPr>
        <w:t>(Not Yet Available)</w:t>
      </w:r>
      <w:r w:rsidRPr="0055734F">
        <w:rPr>
          <w:lang w:val="es-ES"/>
        </w:rPr>
        <w:t>.</w:t>
      </w:r>
    </w:p>
    <w:p w:rsidR="0055734F" w:rsidP="0055734F" w:rsidRDefault="0055734F" w14:paraId="54445A0C" w14:textId="5D3F5068">
      <w:pPr>
        <w:rPr>
          <w:lang w:val="es-ES"/>
        </w:rPr>
      </w:pPr>
    </w:p>
    <w:p w:rsidRPr="0055734F" w:rsidR="0055734F" w:rsidP="0055734F" w:rsidRDefault="0055734F" w14:paraId="60FC7BA6" w14:textId="51206F49">
      <w:pPr>
        <w:jc w:val="center"/>
        <w:rPr>
          <w:lang w:val="es-ES"/>
        </w:rPr>
      </w:pPr>
      <w:r w:rsidRPr="0055734F">
        <w:rPr>
          <w:noProof/>
        </w:rPr>
        <w:lastRenderedPageBreak/>
        <w:drawing>
          <wp:inline distT="0" distB="0" distL="0" distR="0" wp14:anchorId="645A3782" wp14:editId="741056F5">
            <wp:extent cx="5257800" cy="3485658"/>
            <wp:effectExtent l="0" t="0" r="0" b="635"/>
            <wp:docPr id="1889402816" name="Picture 18894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sk-menu.jpg"/>
                    <pic:cNvPicPr/>
                  </pic:nvPicPr>
                  <pic:blipFill>
                    <a:blip r:embed="rId106">
                      <a:extLst>
                        <a:ext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rsidRPr="0055734F" w:rsidR="0055734F" w:rsidP="0055734F" w:rsidRDefault="0055734F" w14:paraId="131951DE" w14:textId="47E02B2A">
      <w:pPr>
        <w:rPr>
          <w:lang w:val="es-ES"/>
        </w:rPr>
      </w:pPr>
    </w:p>
    <w:p w:rsidRPr="0055734F" w:rsidR="0055734F" w:rsidP="00E04C04" w:rsidRDefault="0055734F" w14:paraId="4D667BE7" w14:textId="77777777">
      <w:pPr>
        <w:numPr>
          <w:ilvl w:val="0"/>
          <w:numId w:val="35"/>
        </w:numPr>
        <w:ind w:hanging="270"/>
        <w:rPr>
          <w:lang w:val="es-ES"/>
        </w:rPr>
      </w:pPr>
      <w:r w:rsidRPr="0055734F">
        <w:rPr>
          <w:lang w:val="es-ES"/>
        </w:rPr>
        <w:t>Registre su institución (</w:t>
      </w:r>
      <w:r w:rsidRPr="0055734F">
        <w:rPr>
          <w:i/>
          <w:iCs/>
          <w:lang w:val="es-ES"/>
        </w:rPr>
        <w:t>Register Your Institution</w:t>
      </w:r>
      <w:r w:rsidRPr="0055734F">
        <w:rPr>
          <w:lang w:val="es-ES"/>
        </w:rPr>
        <w:t>)</w:t>
      </w:r>
    </w:p>
    <w:p w:rsidRPr="0055734F" w:rsidR="0055734F" w:rsidP="00E04C04" w:rsidRDefault="0055734F" w14:paraId="6FAC26FB" w14:textId="77777777">
      <w:pPr>
        <w:numPr>
          <w:ilvl w:val="0"/>
          <w:numId w:val="35"/>
        </w:numPr>
        <w:ind w:hanging="270"/>
        <w:rPr>
          <w:lang w:val="es-ES"/>
        </w:rPr>
      </w:pPr>
      <w:r w:rsidRPr="0055734F">
        <w:rPr>
          <w:lang w:val="es-ES"/>
        </w:rPr>
        <w:t>Proporcione la lista de estudiantes matriculados (</w:t>
      </w:r>
      <w:r w:rsidRPr="0055734F">
        <w:rPr>
          <w:i/>
          <w:iCs/>
          <w:lang w:val="es-ES"/>
        </w:rPr>
        <w:t>Provide Your Student Enrollment List)</w:t>
      </w:r>
    </w:p>
    <w:p w:rsidRPr="0055734F" w:rsidR="0055734F" w:rsidP="00E04C04" w:rsidRDefault="0055734F" w14:paraId="3A6051C3" w14:textId="77777777">
      <w:pPr>
        <w:numPr>
          <w:ilvl w:val="0"/>
          <w:numId w:val="35"/>
        </w:numPr>
        <w:ind w:hanging="270"/>
        <w:rPr>
          <w:lang w:val="es-ES"/>
        </w:rPr>
      </w:pPr>
      <w:r w:rsidRPr="0055734F">
        <w:rPr>
          <w:lang w:val="es-ES"/>
        </w:rPr>
        <w:t>Proporcione los datos del récord del estudiante (</w:t>
      </w:r>
      <w:r w:rsidRPr="0055734F">
        <w:rPr>
          <w:i/>
          <w:iCs/>
          <w:lang w:val="es-ES"/>
        </w:rPr>
        <w:t>Provide Student Record Data)</w:t>
      </w:r>
      <w:r w:rsidRPr="0055734F">
        <w:rPr>
          <w:lang w:val="es-ES"/>
        </w:rPr>
        <w:t xml:space="preserve"> </w:t>
      </w:r>
    </w:p>
    <w:p w:rsidRPr="0055734F" w:rsidR="0055734F" w:rsidP="00E04C04" w:rsidRDefault="0055734F" w14:paraId="1C2D72F2" w14:textId="77777777">
      <w:pPr>
        <w:numPr>
          <w:ilvl w:val="0"/>
          <w:numId w:val="35"/>
        </w:numPr>
        <w:ind w:hanging="270"/>
        <w:rPr>
          <w:lang w:val="es-ES"/>
        </w:rPr>
      </w:pPr>
      <w:r w:rsidRPr="0055734F">
        <w:rPr>
          <w:lang w:val="es-ES"/>
        </w:rPr>
        <w:t>Notas de archivo u otra documentación (</w:t>
      </w:r>
      <w:r w:rsidRPr="0055734F">
        <w:rPr>
          <w:i/>
          <w:iCs/>
          <w:lang w:val="es-ES"/>
        </w:rPr>
        <w:t>Archive Notes or Other Documentation</w:t>
      </w:r>
      <w:r w:rsidRPr="0055734F">
        <w:rPr>
          <w:lang w:val="es-ES"/>
        </w:rPr>
        <w:t>)</w:t>
      </w:r>
    </w:p>
    <w:p w:rsidRPr="0055734F" w:rsidR="0055734F" w:rsidP="00E04C04" w:rsidRDefault="0055734F" w14:paraId="169F5DDF" w14:textId="77777777">
      <w:pPr>
        <w:numPr>
          <w:ilvl w:val="0"/>
          <w:numId w:val="19"/>
        </w:numPr>
        <w:tabs>
          <w:tab w:val="num" w:pos="360"/>
        </w:tabs>
        <w:rPr>
          <w:b/>
          <w:bCs/>
          <w:lang w:val="es-ES"/>
        </w:rPr>
      </w:pPr>
      <w:r w:rsidRPr="0055734F">
        <w:rPr>
          <w:b/>
          <w:bCs/>
          <w:lang w:val="es-ES"/>
        </w:rPr>
        <w:t>Menú de ayuda (</w:t>
      </w:r>
      <w:r w:rsidRPr="0055734F">
        <w:rPr>
          <w:b/>
          <w:bCs/>
          <w:i/>
          <w:iCs/>
          <w:lang w:val="es-ES"/>
        </w:rPr>
        <w:t>Help Menu</w:t>
      </w:r>
      <w:r w:rsidRPr="0055734F">
        <w:rPr>
          <w:b/>
          <w:bCs/>
          <w:lang w:val="es-ES"/>
        </w:rPr>
        <w:t>)</w:t>
      </w:r>
    </w:p>
    <w:p w:rsidRPr="0055734F" w:rsidR="0055734F" w:rsidP="00E04C04" w:rsidRDefault="0055734F" w14:paraId="7AE0F113" w14:textId="77777777">
      <w:pPr>
        <w:numPr>
          <w:ilvl w:val="0"/>
          <w:numId w:val="34"/>
        </w:numPr>
        <w:ind w:hanging="270"/>
        <w:rPr>
          <w:lang w:val="es-ES"/>
        </w:rPr>
      </w:pPr>
      <w:r w:rsidRPr="0055734F">
        <w:rPr>
          <w:lang w:val="es-ES"/>
        </w:rPr>
        <w:t>Anuncios (</w:t>
      </w:r>
      <w:r w:rsidRPr="0055734F">
        <w:rPr>
          <w:i/>
          <w:iCs/>
          <w:lang w:val="es-ES"/>
        </w:rPr>
        <w:t>Announcements</w:t>
      </w:r>
      <w:r w:rsidRPr="0055734F">
        <w:rPr>
          <w:lang w:val="es-ES"/>
        </w:rPr>
        <w:t>)</w:t>
      </w:r>
    </w:p>
    <w:p w:rsidRPr="0055734F" w:rsidR="0055734F" w:rsidP="00E04C04" w:rsidRDefault="0055734F" w14:paraId="228D6788" w14:textId="77777777">
      <w:pPr>
        <w:numPr>
          <w:ilvl w:val="0"/>
          <w:numId w:val="34"/>
        </w:numPr>
        <w:ind w:hanging="270"/>
        <w:rPr>
          <w:lang w:val="es-ES"/>
        </w:rPr>
      </w:pPr>
      <w:r w:rsidRPr="0055734F">
        <w:rPr>
          <w:lang w:val="es-ES"/>
        </w:rPr>
        <w:t>Qué puede esperar (</w:t>
      </w:r>
      <w:r w:rsidRPr="0055734F">
        <w:rPr>
          <w:i/>
          <w:iCs/>
          <w:lang w:val="es-ES"/>
        </w:rPr>
        <w:t>What to Expect</w:t>
      </w:r>
      <w:r w:rsidRPr="0055734F">
        <w:rPr>
          <w:lang w:val="es-ES"/>
        </w:rPr>
        <w:t xml:space="preserve"> )</w:t>
      </w:r>
    </w:p>
    <w:p w:rsidRPr="0055734F" w:rsidR="0055734F" w:rsidP="00E04C04" w:rsidRDefault="0055734F" w14:paraId="25C9892D" w14:textId="77777777">
      <w:pPr>
        <w:numPr>
          <w:ilvl w:val="0"/>
          <w:numId w:val="34"/>
        </w:numPr>
        <w:ind w:hanging="270"/>
        <w:rPr>
          <w:lang w:val="es-ES"/>
        </w:rPr>
      </w:pPr>
      <w:r w:rsidRPr="0055734F">
        <w:rPr>
          <w:lang w:val="es-ES"/>
        </w:rPr>
        <w:t>Preguntas frecuentes sobre NPSAS:20 (</w:t>
      </w:r>
      <w:r w:rsidRPr="0055734F">
        <w:rPr>
          <w:i/>
          <w:iCs/>
          <w:lang w:val="es-ES"/>
        </w:rPr>
        <w:t>NPSAS:20 FAQs</w:t>
      </w:r>
      <w:r w:rsidRPr="0055734F">
        <w:rPr>
          <w:lang w:val="es-ES"/>
        </w:rPr>
        <w:t>)</w:t>
      </w:r>
    </w:p>
    <w:p w:rsidRPr="0055734F" w:rsidR="0055734F" w:rsidP="00E04C04" w:rsidRDefault="0055734F" w14:paraId="3FA042BD" w14:textId="77777777">
      <w:pPr>
        <w:numPr>
          <w:ilvl w:val="0"/>
          <w:numId w:val="34"/>
        </w:numPr>
        <w:ind w:hanging="270"/>
        <w:rPr>
          <w:lang w:val="es-ES"/>
        </w:rPr>
      </w:pPr>
      <w:r w:rsidRPr="0055734F">
        <w:rPr>
          <w:lang w:val="es-ES"/>
        </w:rPr>
        <w:t>Materiales de Contacto (</w:t>
      </w:r>
      <w:r w:rsidRPr="0055734F">
        <w:rPr>
          <w:i/>
          <w:iCs/>
          <w:lang w:val="es-ES"/>
        </w:rPr>
        <w:t>Contact Materials</w:t>
      </w:r>
      <w:r w:rsidRPr="0055734F">
        <w:rPr>
          <w:lang w:val="es-ES"/>
        </w:rPr>
        <w:t>)</w:t>
      </w:r>
    </w:p>
    <w:p w:rsidRPr="0055734F" w:rsidR="0055734F" w:rsidP="00E04C04" w:rsidRDefault="0055734F" w14:paraId="022D19C4" w14:textId="77777777">
      <w:pPr>
        <w:numPr>
          <w:ilvl w:val="0"/>
          <w:numId w:val="34"/>
        </w:numPr>
        <w:ind w:hanging="270"/>
        <w:rPr>
          <w:lang w:val="es-ES"/>
        </w:rPr>
      </w:pPr>
      <w:r w:rsidRPr="0055734F">
        <w:rPr>
          <w:lang w:val="es-ES"/>
        </w:rPr>
        <w:t>Recursos (</w:t>
      </w:r>
      <w:r w:rsidRPr="0055734F">
        <w:rPr>
          <w:i/>
          <w:iCs/>
          <w:lang w:val="es-ES"/>
        </w:rPr>
        <w:t>Resources</w:t>
      </w:r>
      <w:r w:rsidRPr="0055734F">
        <w:rPr>
          <w:lang w:val="es-ES"/>
        </w:rPr>
        <w:t>)</w:t>
      </w:r>
    </w:p>
    <w:p w:rsidRPr="0055734F" w:rsidR="0055734F" w:rsidP="00E04C04" w:rsidRDefault="0055734F" w14:paraId="17422429" w14:textId="77777777">
      <w:pPr>
        <w:numPr>
          <w:ilvl w:val="0"/>
          <w:numId w:val="34"/>
        </w:numPr>
        <w:ind w:hanging="270"/>
        <w:rPr>
          <w:lang w:val="es-ES"/>
        </w:rPr>
      </w:pPr>
      <w:r w:rsidRPr="0055734F">
        <w:rPr>
          <w:lang w:val="es-ES"/>
        </w:rPr>
        <w:t>Cambiar mi contraseña (</w:t>
      </w:r>
      <w:r w:rsidRPr="0055734F">
        <w:rPr>
          <w:i/>
          <w:iCs/>
          <w:lang w:val="es-ES"/>
        </w:rPr>
        <w:t>Change My Password)</w:t>
      </w:r>
    </w:p>
    <w:p w:rsidRPr="0055734F" w:rsidR="0055734F" w:rsidP="00E04C04" w:rsidRDefault="0055734F" w14:paraId="5F71F5F6" w14:textId="77777777">
      <w:pPr>
        <w:numPr>
          <w:ilvl w:val="0"/>
          <w:numId w:val="34"/>
        </w:numPr>
        <w:ind w:hanging="270"/>
        <w:rPr>
          <w:lang w:val="es-ES"/>
        </w:rPr>
      </w:pPr>
      <w:r w:rsidRPr="0055734F">
        <w:rPr>
          <w:lang w:val="es-ES"/>
        </w:rPr>
        <w:t>Administración de usuarios de PDP (</w:t>
      </w:r>
      <w:r w:rsidRPr="0055734F">
        <w:rPr>
          <w:i/>
          <w:iCs/>
          <w:lang w:val="es-ES"/>
        </w:rPr>
        <w:t>Manage PDP Users</w:t>
      </w:r>
      <w:r w:rsidRPr="0055734F">
        <w:rPr>
          <w:lang w:val="es-ES"/>
        </w:rPr>
        <w:t>)</w:t>
      </w:r>
    </w:p>
    <w:p w:rsidRPr="0055734F" w:rsidR="0055734F" w:rsidP="0055734F" w:rsidRDefault="0055734F" w14:paraId="31F5D0A2" w14:textId="77777777">
      <w:pPr>
        <w:rPr>
          <w:lang w:val="es-ES"/>
        </w:rPr>
      </w:pPr>
    </w:p>
    <w:p w:rsidRPr="0055734F" w:rsidR="0055734F" w:rsidP="0055734F" w:rsidRDefault="0055734F" w14:paraId="3E51B0C4" w14:textId="77777777">
      <w:pPr>
        <w:rPr>
          <w:lang w:val="es-ES"/>
        </w:rPr>
      </w:pPr>
      <w:r w:rsidRPr="0055734F">
        <w:rPr>
          <w:lang w:val="es-ES"/>
        </w:rPr>
        <w:t>El Menú de ayuda (</w:t>
      </w:r>
      <w:r w:rsidRPr="0055734F">
        <w:rPr>
          <w:i/>
          <w:iCs/>
          <w:lang w:val="es-ES"/>
        </w:rPr>
        <w:t>Help Menu</w:t>
      </w:r>
      <w:r w:rsidRPr="0055734F">
        <w:rPr>
          <w:lang w:val="es-ES"/>
        </w:rPr>
        <w:t xml:space="preserve">) en la parte derecha incluye varios recursos para ayudarle a completar </w:t>
      </w:r>
      <w:r w:rsidRPr="00780256" w:rsidR="00E215E8">
        <w:t>NPSAS:20</w:t>
      </w:r>
      <w:r w:rsidRPr="0055734F">
        <w:rPr>
          <w:lang w:val="es-ES"/>
        </w:rPr>
        <w:t>.</w:t>
      </w:r>
    </w:p>
    <w:p w:rsidRPr="00723422" w:rsidR="0055734F" w:rsidP="00E04C04" w:rsidRDefault="0055734F" w14:paraId="5EF727D7" w14:textId="118BA740">
      <w:pPr>
        <w:pStyle w:val="ListParagraph"/>
        <w:numPr>
          <w:ilvl w:val="0"/>
          <w:numId w:val="19"/>
        </w:numPr>
        <w:rPr>
          <w:lang w:val="es-ES"/>
        </w:rPr>
      </w:pPr>
      <w:r w:rsidRPr="00723422">
        <w:rPr>
          <w:lang w:val="es-ES"/>
        </w:rPr>
        <w:t>La página Qué puede esperar (</w:t>
      </w:r>
      <w:r w:rsidRPr="00723422">
        <w:rPr>
          <w:i/>
          <w:iCs/>
          <w:lang w:val="es-ES"/>
        </w:rPr>
        <w:t>What to Expect)</w:t>
      </w:r>
      <w:r w:rsidRPr="00723422">
        <w:rPr>
          <w:lang w:val="es-ES"/>
        </w:rPr>
        <w:t xml:space="preserve"> incluye el calendario de recolección de datos de NPSAS:20</w:t>
      </w:r>
      <w:r w:rsidR="002C3864">
        <w:rPr>
          <w:lang w:val="es-ES"/>
        </w:rPr>
        <w:t>.</w:t>
      </w:r>
    </w:p>
    <w:p w:rsidRPr="00723422" w:rsidR="0055734F" w:rsidP="00E04C04" w:rsidRDefault="0055734F" w14:paraId="4AC05EBD" w14:textId="77777777">
      <w:pPr>
        <w:pStyle w:val="ListParagraph"/>
        <w:numPr>
          <w:ilvl w:val="0"/>
          <w:numId w:val="19"/>
        </w:numPr>
        <w:rPr>
          <w:lang w:val="es-ES"/>
        </w:rPr>
      </w:pPr>
      <w:r w:rsidRPr="00723422">
        <w:rPr>
          <w:lang w:val="es-ES"/>
        </w:rPr>
        <w:t>Los Anuncios (</w:t>
      </w:r>
      <w:r w:rsidRPr="00723422">
        <w:rPr>
          <w:i/>
          <w:iCs/>
          <w:lang w:val="es-ES"/>
        </w:rPr>
        <w:t>Announcements</w:t>
      </w:r>
      <w:r w:rsidRPr="00723422">
        <w:rPr>
          <w:lang w:val="es-ES"/>
        </w:rPr>
        <w:t>) se utilizarán para publicar anuncios en PDP durante la recolección de datos, tales como las fechas de entrega o mantenimiento al sitio web. Los anuncios serán publicados en esta página y en la barra de Anuncios en la parte superior de la pantalla.</w:t>
      </w:r>
    </w:p>
    <w:p w:rsidRPr="00723422" w:rsidR="0055734F" w:rsidP="00E04C04" w:rsidRDefault="0055734F" w14:paraId="50FF4742" w14:textId="77777777">
      <w:pPr>
        <w:pStyle w:val="ListParagraph"/>
        <w:numPr>
          <w:ilvl w:val="0"/>
          <w:numId w:val="19"/>
        </w:numPr>
        <w:rPr>
          <w:lang w:val="es-ES"/>
        </w:rPr>
      </w:pPr>
      <w:r w:rsidRPr="00723422">
        <w:rPr>
          <w:lang w:val="es-ES"/>
        </w:rPr>
        <w:t>La página Preguntas más frecuentes (</w:t>
      </w:r>
      <w:r w:rsidRPr="00723422">
        <w:rPr>
          <w:i/>
          <w:iCs/>
          <w:lang w:val="es-ES"/>
        </w:rPr>
        <w:t>FAQs</w:t>
      </w:r>
      <w:r w:rsidRPr="00723422">
        <w:rPr>
          <w:lang w:val="es-ES"/>
        </w:rPr>
        <w:t>) incluye información general sobre PDP y NPSAS, e información específica sobre las etapas de recolección de NPSAS:20.</w:t>
      </w:r>
    </w:p>
    <w:p w:rsidRPr="00723422" w:rsidR="0055734F" w:rsidP="00E04C04" w:rsidRDefault="0055734F" w14:paraId="6C5D9D91" w14:textId="77777777">
      <w:pPr>
        <w:pStyle w:val="ListParagraph"/>
        <w:numPr>
          <w:ilvl w:val="0"/>
          <w:numId w:val="19"/>
        </w:numPr>
        <w:rPr>
          <w:lang w:val="es-ES"/>
        </w:rPr>
      </w:pPr>
      <w:r w:rsidRPr="00723422">
        <w:rPr>
          <w:lang w:val="es-ES"/>
        </w:rPr>
        <w:t>La página Recursos (</w:t>
      </w:r>
      <w:r w:rsidRPr="00723422">
        <w:rPr>
          <w:i/>
          <w:iCs/>
          <w:lang w:val="es-ES"/>
        </w:rPr>
        <w:t>Resources</w:t>
      </w:r>
      <w:r w:rsidRPr="00723422">
        <w:rPr>
          <w:lang w:val="es-ES"/>
        </w:rPr>
        <w:t>) tiene instrucciones, vídeos y otros materiales de referencia.</w:t>
      </w:r>
    </w:p>
    <w:p w:rsidRPr="00723422" w:rsidR="0055734F" w:rsidP="00E04C04" w:rsidRDefault="0055734F" w14:paraId="5E72C7C6" w14:textId="77777777">
      <w:pPr>
        <w:pStyle w:val="ListParagraph"/>
        <w:numPr>
          <w:ilvl w:val="0"/>
          <w:numId w:val="19"/>
        </w:numPr>
        <w:rPr>
          <w:lang w:val="es-ES"/>
        </w:rPr>
      </w:pPr>
      <w:r w:rsidRPr="00723422">
        <w:rPr>
          <w:lang w:val="es-ES"/>
        </w:rPr>
        <w:t>En la página Materiales de contacto (</w:t>
      </w:r>
      <w:r w:rsidRPr="00723422">
        <w:rPr>
          <w:i/>
          <w:iCs/>
          <w:lang w:val="es-ES"/>
        </w:rPr>
        <w:t>Contact Materials</w:t>
      </w:r>
      <w:r w:rsidRPr="00723422">
        <w:rPr>
          <w:lang w:val="es-ES"/>
        </w:rPr>
        <w:t>), puede descargar una copia de los materiales que se envían por correo y documentos de apoyo que fueron enviados a su institución.</w:t>
      </w:r>
    </w:p>
    <w:p w:rsidRPr="00723422" w:rsidR="0055734F" w:rsidP="00E04C04" w:rsidRDefault="0055734F" w14:paraId="28BCD7B9" w14:textId="20D84655">
      <w:pPr>
        <w:pStyle w:val="ListParagraph"/>
        <w:numPr>
          <w:ilvl w:val="0"/>
          <w:numId w:val="19"/>
        </w:numPr>
        <w:rPr>
          <w:iCs/>
          <w:lang w:val="es-ES"/>
        </w:rPr>
      </w:pPr>
      <w:r w:rsidRPr="00723422">
        <w:rPr>
          <w:lang w:val="es-ES"/>
        </w:rPr>
        <w:t>La página Administración de usuarios de PDP (</w:t>
      </w:r>
      <w:r w:rsidRPr="00723422">
        <w:rPr>
          <w:i/>
          <w:iCs/>
          <w:lang w:val="es-ES"/>
        </w:rPr>
        <w:t>Manage PDP Users</w:t>
      </w:r>
      <w:r w:rsidRPr="00723422">
        <w:rPr>
          <w:lang w:val="es-ES"/>
        </w:rPr>
        <w:t xml:space="preserve">) le permite establecer credenciales de ingreso PDP para el personal adicional de su institución. Para muchas instituciones, NPSAS:20 </w:t>
      </w:r>
      <w:r w:rsidRPr="00723422">
        <w:rPr>
          <w:lang w:val="es-ES"/>
        </w:rPr>
        <w:lastRenderedPageBreak/>
        <w:t>posiblemente requiere coordinación entre varios departamentos dentro de su institución (tales como investigación institucional, tesorería/caja y oficinas de ayuda económica).</w:t>
      </w:r>
    </w:p>
    <w:p w:rsidRPr="00723422" w:rsidR="0055734F" w:rsidP="00723422" w:rsidRDefault="0055734F" w14:paraId="6FAC8B94" w14:textId="4B718AEF">
      <w:pPr>
        <w:spacing w:before="240"/>
        <w:rPr>
          <w:b/>
          <w:bCs/>
          <w:iCs/>
        </w:rPr>
      </w:pPr>
      <w:r w:rsidRPr="00723422">
        <w:rPr>
          <w:b/>
          <w:bCs/>
          <w:iCs/>
          <w:lang w:val="es-419"/>
        </w:rPr>
        <w:t>Ingreso</w:t>
      </w:r>
      <w:r w:rsidRPr="00723422">
        <w:rPr>
          <w:b/>
          <w:bCs/>
          <w:iCs/>
        </w:rPr>
        <w:t xml:space="preserve"> al sitio web PDP</w:t>
      </w:r>
    </w:p>
    <w:p w:rsidRPr="0055734F" w:rsidR="0055734F" w:rsidP="0055734F" w:rsidRDefault="0055734F" w14:paraId="49738F85" w14:textId="613C1FA6">
      <w:pPr>
        <w:rPr>
          <w:lang w:val="es-ES"/>
        </w:rPr>
      </w:pPr>
      <w:r w:rsidRPr="0055734F">
        <w:rPr>
          <w:lang w:val="es-ES"/>
        </w:rPr>
        <w:t xml:space="preserve">El sitio web PDP usa autenticación de dos factores para proteger todos los datos que se transmiten entre su institución y NCES (Centro Nacional </w:t>
      </w:r>
      <w:r w:rsidR="002347FA">
        <w:rPr>
          <w:lang w:val="es-ES"/>
        </w:rPr>
        <w:t>para</w:t>
      </w:r>
      <w:r w:rsidRPr="0055734F" w:rsidR="002347FA">
        <w:rPr>
          <w:lang w:val="es-ES"/>
        </w:rPr>
        <w:t xml:space="preserve"> </w:t>
      </w:r>
      <w:r w:rsidRPr="0055734F">
        <w:rPr>
          <w:lang w:val="es-ES"/>
        </w:rPr>
        <w:t>Estadísticas de Educación); eso significa que necesitará una identificación de usuario</w:t>
      </w:r>
      <w:r w:rsidRPr="0055734F">
        <w:rPr>
          <w:i/>
          <w:iCs/>
          <w:lang w:val="es-ES"/>
        </w:rPr>
        <w:t xml:space="preserve"> (User ID)</w:t>
      </w:r>
      <w:r w:rsidRPr="0055734F">
        <w:rPr>
          <w:lang w:val="es-ES"/>
        </w:rPr>
        <w:t>, una contraseña</w:t>
      </w:r>
      <w:r w:rsidRPr="0055734F">
        <w:rPr>
          <w:i/>
          <w:iCs/>
          <w:lang w:val="es-ES"/>
        </w:rPr>
        <w:t xml:space="preserve"> </w:t>
      </w:r>
      <w:r w:rsidRPr="0055734F">
        <w:rPr>
          <w:lang w:val="es-ES"/>
        </w:rPr>
        <w:t>(</w:t>
      </w:r>
      <w:r w:rsidRPr="0055734F">
        <w:rPr>
          <w:i/>
          <w:iCs/>
          <w:lang w:val="es-ES"/>
        </w:rPr>
        <w:t>Password</w:t>
      </w:r>
      <w:r w:rsidRPr="0055734F">
        <w:rPr>
          <w:lang w:val="es-ES"/>
        </w:rPr>
        <w:t>) y un código de seguridad (</w:t>
      </w:r>
      <w:r w:rsidRPr="0055734F">
        <w:rPr>
          <w:i/>
          <w:iCs/>
          <w:lang w:val="es-ES"/>
        </w:rPr>
        <w:t>Security Code</w:t>
      </w:r>
      <w:r w:rsidRPr="0055734F">
        <w:rPr>
          <w:lang w:val="es-ES"/>
        </w:rPr>
        <w:t xml:space="preserve">) para entrar a PDP. </w:t>
      </w:r>
    </w:p>
    <w:p w:rsidRPr="0055734F" w:rsidR="0055734F" w:rsidP="0055734F" w:rsidRDefault="0055734F" w14:paraId="7155CABD" w14:textId="77777777">
      <w:pPr>
        <w:rPr>
          <w:lang w:val="es-ES"/>
        </w:rPr>
      </w:pPr>
      <w:r w:rsidRPr="0055734F">
        <w:rPr>
          <w:lang w:val="es-ES"/>
        </w:rPr>
        <w:t>Por favor, siga las instrucciones a continuación para acceder al sitio web PDP. Si necesita ayuda comuníquese con el servicio de asistencia técnica.</w:t>
      </w:r>
    </w:p>
    <w:p w:rsidRPr="0055734F" w:rsidR="0055734F" w:rsidP="0055734F" w:rsidRDefault="0055734F" w14:paraId="034FA44F" w14:textId="0D9BFB10">
      <w:pPr>
        <w:rPr>
          <w:b/>
          <w:lang w:val="es-ES"/>
        </w:rPr>
      </w:pPr>
      <w:r w:rsidRPr="0055734F">
        <w:rPr>
          <w:b/>
          <w:lang w:val="es-ES"/>
        </w:rPr>
        <w:t xml:space="preserve">1. Vaya a </w:t>
      </w:r>
      <w:hyperlink w:history="1" r:id="rId107">
        <w:r w:rsidRPr="0055734F">
          <w:rPr>
            <w:rStyle w:val="Hyperlink"/>
            <w:b/>
            <w:lang w:val="es-ES"/>
          </w:rPr>
          <w:t>https://surveys.nces.ed.gov/portal</w:t>
        </w:r>
      </w:hyperlink>
    </w:p>
    <w:p w:rsidRPr="0055734F" w:rsidR="0055734F" w:rsidP="0055734F" w:rsidRDefault="0055734F" w14:paraId="215F10B1" w14:textId="33FB4EE2">
      <w:pPr>
        <w:rPr>
          <w:b/>
          <w:lang w:val="es-ES"/>
        </w:rPr>
      </w:pPr>
      <w:r w:rsidRPr="0055734F">
        <w:rPr>
          <w:noProof/>
        </w:rPr>
        <w:drawing>
          <wp:anchor distT="0" distB="0" distL="114300" distR="114300" simplePos="0" relativeHeight="251674624" behindDoc="1" locked="0" layoutInCell="1" allowOverlap="1" wp14:editId="4AF6B699" wp14:anchorId="5D571756">
            <wp:simplePos x="0" y="0"/>
            <wp:positionH relativeFrom="column">
              <wp:posOffset>4488767</wp:posOffset>
            </wp:positionH>
            <wp:positionV relativeFrom="paragraph">
              <wp:posOffset>73660</wp:posOffset>
            </wp:positionV>
            <wp:extent cx="1828800" cy="1172798"/>
            <wp:effectExtent l="0" t="0" r="0" b="8890"/>
            <wp:wrapTight wrapText="bothSides">
              <wp:wrapPolygon edited="0">
                <wp:start x="0" y="0"/>
                <wp:lineTo x="0" y="21413"/>
                <wp:lineTo x="21375" y="21413"/>
                <wp:lineTo x="21375" y="0"/>
                <wp:lineTo x="0" y="0"/>
              </wp:wrapPolygon>
            </wp:wrapTight>
            <wp:docPr id="113285400" name="Picture 1132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t="24232" r="1355" b="2160"/>
                    <a:stretch/>
                  </pic:blipFill>
                  <pic:spPr bwMode="auto">
                    <a:xfrm>
                      <a:off x="0" y="0"/>
                      <a:ext cx="1828800" cy="1172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34F">
        <w:rPr>
          <w:b/>
          <w:lang w:val="es-ES"/>
        </w:rPr>
        <w:t xml:space="preserve">2. </w:t>
      </w:r>
      <w:r w:rsidRPr="0055734F">
        <w:rPr>
          <w:b/>
          <w:i/>
          <w:iCs/>
          <w:lang w:val="es-ES"/>
        </w:rPr>
        <w:t>Ingrese su identificación de usuario (Enter your User ID</w:t>
      </w:r>
      <w:r w:rsidRPr="0055734F">
        <w:rPr>
          <w:b/>
          <w:lang w:val="es-ES"/>
        </w:rPr>
        <w:t xml:space="preserve"> )</w:t>
      </w:r>
    </w:p>
    <w:p w:rsidRPr="0055734F" w:rsidR="0055734F" w:rsidP="0055734F" w:rsidRDefault="0055734F" w14:paraId="57100D4D" w14:textId="77777777">
      <w:pPr>
        <w:rPr>
          <w:lang w:val="es-ES"/>
        </w:rPr>
      </w:pPr>
      <w:r w:rsidRPr="0055734F">
        <w:rPr>
          <w:lang w:val="es-ES"/>
        </w:rPr>
        <w:t>Puede encontrar su identificación de usuario (</w:t>
      </w:r>
      <w:r w:rsidRPr="0055734F">
        <w:rPr>
          <w:i/>
          <w:iCs/>
          <w:lang w:val="es-ES"/>
        </w:rPr>
        <w:t>User ID</w:t>
      </w:r>
      <w:r w:rsidRPr="0055734F">
        <w:rPr>
          <w:lang w:val="es-ES"/>
        </w:rPr>
        <w:t>) en la carta o correo electrónico de bienvenida. Si no puede encontrar la carta o el correo electrónico, puede comunicarse con el servicio de asistencia al [xxx-xxx-xxxx].</w:t>
      </w:r>
    </w:p>
    <w:p w:rsidRPr="0055734F" w:rsidR="0055734F" w:rsidP="0055734F" w:rsidRDefault="0055734F" w14:paraId="1DDB19E4" w14:textId="77777777">
      <w:pPr>
        <w:rPr>
          <w:lang w:val="es-ES"/>
        </w:rPr>
      </w:pPr>
      <w:r w:rsidRPr="0055734F">
        <w:rPr>
          <w:lang w:val="es-ES"/>
        </w:rPr>
        <w:t>Una vez que haya ingresado su identificación de usuario, haga clic en “Continue.”</w:t>
      </w:r>
    </w:p>
    <w:p w:rsidRPr="0055734F" w:rsidR="0055734F" w:rsidP="0055734F" w:rsidRDefault="0055734F" w14:paraId="797D0E46" w14:textId="77777777">
      <w:pPr>
        <w:rPr>
          <w:b/>
          <w:lang w:val="es-ES"/>
        </w:rPr>
      </w:pPr>
      <w:r w:rsidRPr="0055734F">
        <w:rPr>
          <w:b/>
          <w:lang w:val="es-ES"/>
        </w:rPr>
        <w:t>3. Ingrese o establezca su contraseña (</w:t>
      </w:r>
      <w:r w:rsidRPr="0055734F">
        <w:rPr>
          <w:b/>
          <w:i/>
          <w:iCs/>
          <w:lang w:val="es-ES"/>
        </w:rPr>
        <w:t>Enter or Create Your Password</w:t>
      </w:r>
      <w:r w:rsidRPr="0055734F">
        <w:rPr>
          <w:b/>
          <w:lang w:val="es-ES"/>
        </w:rPr>
        <w:t>) (Para usuarios que ingresan al sitio por primera vez)</w:t>
      </w:r>
    </w:p>
    <w:p w:rsidRPr="0055734F" w:rsidR="0055734F" w:rsidP="0055734F" w:rsidRDefault="0055734F" w14:paraId="4D999A73" w14:textId="77777777">
      <w:pPr>
        <w:rPr>
          <w:lang w:val="es-ES"/>
        </w:rPr>
      </w:pPr>
      <w:r w:rsidRPr="0055734F">
        <w:rPr>
          <w:b/>
          <w:noProof/>
        </w:rPr>
        <w:drawing>
          <wp:anchor distT="0" distB="0" distL="114300" distR="114300" simplePos="0" relativeHeight="251666432" behindDoc="0" locked="0" layoutInCell="1" allowOverlap="1" wp14:editId="3C6BABF8" wp14:anchorId="04A2A5FE">
            <wp:simplePos x="0" y="0"/>
            <wp:positionH relativeFrom="column">
              <wp:posOffset>4487498</wp:posOffset>
            </wp:positionH>
            <wp:positionV relativeFrom="paragraph">
              <wp:posOffset>26802</wp:posOffset>
            </wp:positionV>
            <wp:extent cx="1828800" cy="1173861"/>
            <wp:effectExtent l="0" t="0" r="0" b="7620"/>
            <wp:wrapSquare wrapText="bothSides"/>
            <wp:docPr id="113285401" name="Picture 1132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594" t="4247" r="1542" b="2525"/>
                    <a:stretch/>
                  </pic:blipFill>
                  <pic:spPr bwMode="auto">
                    <a:xfrm>
                      <a:off x="0" y="0"/>
                      <a:ext cx="1828800" cy="1173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34F">
        <w:rPr>
          <w:lang w:val="es-ES"/>
        </w:rPr>
        <w:t>La primera vez que ingrese a PDP, tendrá que crear una contraseña. Si olvida su contraseña (</w:t>
      </w:r>
      <w:r w:rsidRPr="0055734F">
        <w:rPr>
          <w:i/>
          <w:iCs/>
          <w:lang w:val="es-ES"/>
        </w:rPr>
        <w:t>password</w:t>
      </w:r>
      <w:r w:rsidRPr="0055734F">
        <w:rPr>
          <w:lang w:val="es-ES"/>
        </w:rPr>
        <w:t>), puede crear una contraseña nueva usando el enlace Olvidó su contraseña (</w:t>
      </w:r>
      <w:r w:rsidRPr="0055734F">
        <w:rPr>
          <w:i/>
          <w:iCs/>
          <w:lang w:val="es-ES"/>
        </w:rPr>
        <w:t>Forgot Password</w:t>
      </w:r>
      <w:r w:rsidRPr="0055734F">
        <w:rPr>
          <w:lang w:val="es-ES"/>
        </w:rPr>
        <w:t xml:space="preserve">). El portal PDP le pedirá que actualice su contraseña cada 60 días. </w:t>
      </w:r>
    </w:p>
    <w:p w:rsidRPr="0055734F" w:rsidR="0055734F" w:rsidP="0055734F" w:rsidRDefault="0055734F" w14:paraId="18C713E8" w14:textId="77777777">
      <w:pPr>
        <w:rPr>
          <w:lang w:val="es-ES"/>
        </w:rPr>
      </w:pPr>
      <w:r w:rsidRPr="0055734F">
        <w:rPr>
          <w:lang w:val="es-ES"/>
        </w:rPr>
        <w:t>Si ya tiene una contraseña, registréla cuando se le pida y haga clic en Iniciar sesión (</w:t>
      </w:r>
      <w:r w:rsidRPr="0055734F">
        <w:rPr>
          <w:i/>
          <w:iCs/>
          <w:lang w:val="es-ES"/>
        </w:rPr>
        <w:t>Log In</w:t>
      </w:r>
      <w:r w:rsidRPr="0055734F">
        <w:rPr>
          <w:lang w:val="es-ES"/>
        </w:rPr>
        <w:t>).</w:t>
      </w:r>
    </w:p>
    <w:p w:rsidRPr="0055734F" w:rsidR="0055734F" w:rsidP="0055734F" w:rsidRDefault="0055734F" w14:paraId="285374DD" w14:textId="302285B0">
      <w:pPr>
        <w:rPr>
          <w:b/>
          <w:lang w:val="es-ES"/>
        </w:rPr>
      </w:pPr>
      <w:r w:rsidRPr="0055734F">
        <w:rPr>
          <w:noProof/>
        </w:rPr>
        <w:drawing>
          <wp:anchor distT="0" distB="0" distL="114300" distR="114300" simplePos="0" relativeHeight="251672576" behindDoc="1" locked="0" layoutInCell="1" allowOverlap="1" wp14:editId="6B5D2605" wp14:anchorId="598C6A59">
            <wp:simplePos x="0" y="0"/>
            <wp:positionH relativeFrom="column">
              <wp:posOffset>4484370</wp:posOffset>
            </wp:positionH>
            <wp:positionV relativeFrom="paragraph">
              <wp:posOffset>176530</wp:posOffset>
            </wp:positionV>
            <wp:extent cx="1828800" cy="1172210"/>
            <wp:effectExtent l="0" t="0" r="0" b="8890"/>
            <wp:wrapTight wrapText="bothSides">
              <wp:wrapPolygon edited="0">
                <wp:start x="0" y="0"/>
                <wp:lineTo x="0" y="21413"/>
                <wp:lineTo x="21375" y="21413"/>
                <wp:lineTo x="21375" y="0"/>
                <wp:lineTo x="0" y="0"/>
              </wp:wrapPolygon>
            </wp:wrapTight>
            <wp:docPr id="113285402" name="Picture 11328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742" t="2627" r="2808" b="5109"/>
                    <a:stretch/>
                  </pic:blipFill>
                  <pic:spPr bwMode="auto">
                    <a:xfrm>
                      <a:off x="0" y="0"/>
                      <a:ext cx="1828800" cy="117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34F">
        <w:rPr>
          <w:b/>
          <w:lang w:val="es-ES"/>
        </w:rPr>
        <w:t xml:space="preserve">4. </w:t>
      </w:r>
      <w:r w:rsidRPr="0055734F">
        <w:rPr>
          <w:b/>
          <w:i/>
          <w:iCs/>
          <w:lang w:val="es-ES"/>
        </w:rPr>
        <w:t>Ingrese su código de seguridad (Enter Your Security Code</w:t>
      </w:r>
      <w:r w:rsidRPr="0055734F">
        <w:rPr>
          <w:b/>
          <w:lang w:val="es-ES"/>
        </w:rPr>
        <w:t>)</w:t>
      </w:r>
    </w:p>
    <w:p w:rsidRPr="0055734F" w:rsidR="0055734F" w:rsidP="0055734F" w:rsidRDefault="0055734F" w14:paraId="24B70400" w14:textId="5F969D6F">
      <w:pPr>
        <w:rPr>
          <w:lang w:val="es-ES"/>
        </w:rPr>
      </w:pPr>
      <w:r w:rsidRPr="0055734F">
        <w:rPr>
          <w:lang w:val="es-ES"/>
        </w:rPr>
        <w:t>Una vez que ingrese su contraseña, PDP le enviará un código de seguridad a la dirección de correo electrónico asociada con su identificación de usuario. Ingrese el código y haga clic en Enviar</w:t>
      </w:r>
      <w:r w:rsidRPr="0055734F">
        <w:rPr>
          <w:i/>
          <w:iCs/>
          <w:lang w:val="es-ES"/>
        </w:rPr>
        <w:t xml:space="preserve"> </w:t>
      </w:r>
      <w:r w:rsidRPr="0055734F">
        <w:rPr>
          <w:lang w:val="es-ES"/>
        </w:rPr>
        <w:t>(</w:t>
      </w:r>
      <w:r w:rsidRPr="0055734F">
        <w:rPr>
          <w:i/>
          <w:iCs/>
          <w:lang w:val="es-ES"/>
        </w:rPr>
        <w:t>Submit</w:t>
      </w:r>
      <w:r w:rsidRPr="0055734F">
        <w:rPr>
          <w:lang w:val="es-ES"/>
        </w:rPr>
        <w:t>) para completar el proceso de inicio de sesión.</w:t>
      </w:r>
    </w:p>
    <w:p w:rsidRPr="0055734F" w:rsidR="0055734F" w:rsidP="0055734F" w:rsidRDefault="0055734F" w14:paraId="1C2132F1" w14:textId="77777777">
      <w:pPr>
        <w:rPr>
          <w:lang w:val="es-ES"/>
        </w:rPr>
      </w:pPr>
      <w:r w:rsidRPr="0055734F">
        <w:rPr>
          <w:lang w:val="es-ES"/>
        </w:rPr>
        <w:t>Si no recibe el código</w:t>
      </w:r>
    </w:p>
    <w:p w:rsidRPr="0055734F" w:rsidR="0055734F" w:rsidP="00E04C04" w:rsidRDefault="0055734F" w14:paraId="40AC1135" w14:textId="77777777">
      <w:pPr>
        <w:numPr>
          <w:ilvl w:val="0"/>
          <w:numId w:val="36"/>
        </w:numPr>
        <w:rPr>
          <w:lang w:val="es-ES"/>
        </w:rPr>
      </w:pPr>
      <w:r w:rsidRPr="0055734F">
        <w:rPr>
          <w:lang w:val="es-ES"/>
        </w:rPr>
        <w:t>Vuelva a chequear en unos minutos. El correo electrónico puede tardar hasta 10 minutos para llegar a su bandeja de entrada, dependiendo del sistema de correo electrónico de su institución.</w:t>
      </w:r>
    </w:p>
    <w:p w:rsidRPr="0055734F" w:rsidR="0055734F" w:rsidP="00E04C04" w:rsidRDefault="0055734F" w14:paraId="241CE6F0" w14:textId="77777777">
      <w:pPr>
        <w:numPr>
          <w:ilvl w:val="0"/>
          <w:numId w:val="36"/>
        </w:numPr>
        <w:rPr>
          <w:lang w:val="es-ES"/>
        </w:rPr>
      </w:pPr>
      <w:r w:rsidRPr="0055734F">
        <w:rPr>
          <w:lang w:val="es-ES"/>
        </w:rPr>
        <w:t>Verifique cualquiera de las bandejas de entrada (</w:t>
      </w:r>
      <w:r w:rsidRPr="0055734F">
        <w:rPr>
          <w:i/>
          <w:iCs/>
          <w:lang w:val="es-ES"/>
        </w:rPr>
        <w:t>Inbox</w:t>
      </w:r>
      <w:r w:rsidRPr="0055734F">
        <w:rPr>
          <w:lang w:val="es-ES"/>
        </w:rPr>
        <w:t>) alternativas (e.g., Otra (</w:t>
      </w:r>
      <w:r w:rsidRPr="0055734F">
        <w:rPr>
          <w:i/>
          <w:iCs/>
          <w:lang w:val="es-ES"/>
        </w:rPr>
        <w:t>Other</w:t>
      </w:r>
      <w:r w:rsidRPr="0055734F">
        <w:rPr>
          <w:lang w:val="es-ES"/>
        </w:rPr>
        <w:t xml:space="preserve">) en </w:t>
      </w:r>
      <w:r w:rsidRPr="0055734F">
        <w:rPr>
          <w:i/>
          <w:iCs/>
          <w:lang w:val="es-ES"/>
        </w:rPr>
        <w:t>Outlook</w:t>
      </w:r>
      <w:r w:rsidRPr="0055734F">
        <w:rPr>
          <w:lang w:val="es-ES"/>
        </w:rPr>
        <w:t>, Promociones (</w:t>
      </w:r>
      <w:r w:rsidRPr="0055734F">
        <w:rPr>
          <w:i/>
          <w:iCs/>
          <w:lang w:val="es-ES"/>
        </w:rPr>
        <w:t>Promotions</w:t>
      </w:r>
      <w:r w:rsidRPr="0055734F">
        <w:rPr>
          <w:lang w:val="es-ES"/>
        </w:rPr>
        <w:t xml:space="preserve">) en </w:t>
      </w:r>
      <w:r w:rsidRPr="0055734F">
        <w:rPr>
          <w:i/>
          <w:iCs/>
          <w:lang w:val="es-ES"/>
        </w:rPr>
        <w:t>Gmail</w:t>
      </w:r>
      <w:r w:rsidRPr="0055734F">
        <w:rPr>
          <w:lang w:val="es-ES"/>
        </w:rPr>
        <w:t xml:space="preserve">) y la carpeta de </w:t>
      </w:r>
      <w:r w:rsidRPr="0055734F">
        <w:rPr>
          <w:i/>
          <w:iCs/>
          <w:lang w:val="es-ES"/>
        </w:rPr>
        <w:t>Spam</w:t>
      </w:r>
      <w:r w:rsidRPr="0055734F">
        <w:rPr>
          <w:lang w:val="es-ES"/>
        </w:rPr>
        <w:t xml:space="preserve">. </w:t>
      </w:r>
    </w:p>
    <w:p w:rsidRPr="0055734F" w:rsidR="0055734F" w:rsidP="00E04C04" w:rsidRDefault="0055734F" w14:paraId="03D44003" w14:textId="3BF7652C">
      <w:pPr>
        <w:numPr>
          <w:ilvl w:val="0"/>
          <w:numId w:val="36"/>
        </w:numPr>
        <w:rPr>
          <w:lang w:val="es-ES"/>
        </w:rPr>
      </w:pPr>
      <w:r w:rsidRPr="0055734F">
        <w:rPr>
          <w:lang w:val="es-ES"/>
        </w:rPr>
        <w:t xml:space="preserve">Si todavía no aparece el correo electrónico, puede comunicarse con el servicio de asistencia al xxx-xxx-xxxx o </w:t>
      </w:r>
      <w:r>
        <w:rPr>
          <w:lang w:val="es-ES"/>
        </w:rPr>
        <w:t>xxxx</w:t>
      </w:r>
      <w:r w:rsidRPr="0055734F">
        <w:rPr>
          <w:lang w:val="es-ES"/>
        </w:rPr>
        <w:t>@rti.org.</w:t>
      </w:r>
    </w:p>
    <w:p w:rsidRPr="0055734F" w:rsidR="0055734F" w:rsidP="0055734F" w:rsidRDefault="0055734F" w14:paraId="00A856C3" w14:textId="77777777">
      <w:pPr>
        <w:rPr>
          <w:lang w:val="es-ES"/>
        </w:rPr>
      </w:pPr>
      <w:r w:rsidRPr="0055734F">
        <w:rPr>
          <w:noProof/>
        </w:rPr>
        <w:drawing>
          <wp:inline distT="0" distB="0" distL="0" distR="0" wp14:anchorId="6AE3DDDB" wp14:editId="42C30016">
            <wp:extent cx="3476625" cy="863162"/>
            <wp:effectExtent l="0" t="0" r="0" b="0"/>
            <wp:docPr id="113285403" name="Picture 1132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98674" cy="868636"/>
                    </a:xfrm>
                    <a:prstGeom prst="rect">
                      <a:avLst/>
                    </a:prstGeom>
                  </pic:spPr>
                </pic:pic>
              </a:graphicData>
            </a:graphic>
          </wp:inline>
        </w:drawing>
      </w:r>
    </w:p>
    <w:p w:rsidRPr="0055734F" w:rsidR="0055734F" w:rsidP="0055734F" w:rsidRDefault="0055734F" w14:paraId="551515A2" w14:textId="723D0F47">
      <w:pPr>
        <w:rPr>
          <w:lang w:val="es-ES"/>
        </w:rPr>
      </w:pPr>
      <w:r w:rsidRPr="0055734F">
        <w:rPr>
          <w:lang w:val="es-ES"/>
        </w:rPr>
        <w:t xml:space="preserve">Gracias por comenzar el proceso de inicio de sesión en el sitio web del Portal de Datos de Postsecundaria (PDP) del Centro Nacional </w:t>
      </w:r>
      <w:r w:rsidR="002347FA">
        <w:rPr>
          <w:lang w:val="es-ES"/>
        </w:rPr>
        <w:t>para</w:t>
      </w:r>
      <w:r w:rsidRPr="0055734F" w:rsidR="002347FA">
        <w:rPr>
          <w:lang w:val="es-ES"/>
        </w:rPr>
        <w:t xml:space="preserve"> </w:t>
      </w:r>
      <w:r w:rsidRPr="0055734F">
        <w:rPr>
          <w:lang w:val="es-ES"/>
        </w:rPr>
        <w:t>Estadísticas de Educación (NCES). Por favor, ingrese el código de seguridad de 6 dígitos que se muestra a continuación para terminar de acceder al sitio web. El código es válido durante 30 minutos.</w:t>
      </w:r>
    </w:p>
    <w:p w:rsidRPr="0055734F" w:rsidR="0055734F" w:rsidP="0055734F" w:rsidRDefault="0055734F" w14:paraId="24EBDACB" w14:textId="77777777">
      <w:pPr>
        <w:rPr>
          <w:lang w:val="es-ES"/>
        </w:rPr>
      </w:pPr>
      <w:r w:rsidRPr="0055734F">
        <w:rPr>
          <w:lang w:val="es-ES"/>
        </w:rPr>
        <w:t>123456</w:t>
      </w:r>
    </w:p>
    <w:p w:rsidR="00B84D98" w:rsidRDefault="00B84D98" w14:paraId="4E80CDC5" w14:textId="77777777">
      <w:pPr>
        <w:rPr>
          <w:b/>
          <w:bCs/>
          <w:iCs/>
          <w:lang w:val="es-ES"/>
        </w:rPr>
      </w:pPr>
      <w:r>
        <w:rPr>
          <w:b/>
          <w:bCs/>
          <w:iCs/>
          <w:lang w:val="es-ES"/>
        </w:rPr>
        <w:br w:type="page"/>
      </w:r>
    </w:p>
    <w:p w:rsidRPr="00723422" w:rsidR="0055734F" w:rsidP="00723422" w:rsidRDefault="0055734F" w14:paraId="0735751E" w14:textId="5DEBD0B5">
      <w:pPr>
        <w:rPr>
          <w:b/>
          <w:bCs/>
          <w:i/>
          <w:iCs/>
          <w:lang w:val="es-ES"/>
        </w:rPr>
      </w:pPr>
      <w:r w:rsidRPr="00723422">
        <w:rPr>
          <w:b/>
          <w:bCs/>
          <w:iCs/>
          <w:lang w:val="es-ES"/>
        </w:rPr>
        <w:lastRenderedPageBreak/>
        <w:t>Registro de su institución</w:t>
      </w:r>
    </w:p>
    <w:p w:rsidRPr="0055734F" w:rsidR="0055734F" w:rsidP="0055734F" w:rsidRDefault="0055734F" w14:paraId="28DAAB6F" w14:textId="77777777">
      <w:pPr>
        <w:rPr>
          <w:lang w:val="es-ES"/>
        </w:rPr>
      </w:pPr>
      <w:r w:rsidRPr="0055734F">
        <w:rPr>
          <w:lang w:val="es-ES"/>
        </w:rPr>
        <w:t>Registro de su institución (</w:t>
      </w:r>
      <w:r w:rsidRPr="0055734F">
        <w:rPr>
          <w:i/>
          <w:lang w:val="es-ES"/>
        </w:rPr>
        <w:t>Registering your institution</w:t>
      </w:r>
      <w:r w:rsidRPr="0055734F">
        <w:rPr>
          <w:lang w:val="es-ES"/>
        </w:rPr>
        <w:t>) a través del Portal de Datos de Postsecundaria (PDP) es un importante primer paso en la recopilación de datos de NPSAS:20. Mientras se registra, podrá confirmar su información de contacto, especificar la estructura del periodo académico, proporcionar la información necesaria sobre su institución y establecer la fecha límite de entrega para el siguiente paso en la recolección de datos, proporcionando la lista de estudiantes matriculados</w:t>
      </w:r>
      <w:r w:rsidRPr="0055734F">
        <w:rPr>
          <w:i/>
          <w:iCs/>
          <w:lang w:val="es-ES"/>
        </w:rPr>
        <w:t xml:space="preserve"> (student enrollment list</w:t>
      </w:r>
      <w:r w:rsidRPr="0055734F">
        <w:rPr>
          <w:lang w:val="es-ES"/>
        </w:rPr>
        <w:t xml:space="preserve">). Esta guía le ayudará a asegurar que cuenta con toda la información necesaria para completar el registro de manera exitosa. </w:t>
      </w:r>
    </w:p>
    <w:p w:rsidRPr="0055734F" w:rsidR="0055734F" w:rsidP="0055734F" w:rsidRDefault="0055734F" w14:paraId="67EF8941" w14:textId="77777777">
      <w:pPr>
        <w:rPr>
          <w:lang w:val="es-ES"/>
        </w:rPr>
      </w:pPr>
      <w:r w:rsidRPr="0055734F">
        <w:rPr>
          <w:lang w:val="es-ES"/>
        </w:rPr>
        <w:t>Para comenzar, inicie una sesión en el Portal de Datos de Postsecundaria (PDP) surveys.nces.ed.gov/XXX y seleccione Registre su institución (</w:t>
      </w:r>
      <w:r w:rsidRPr="0055734F">
        <w:rPr>
          <w:i/>
          <w:iCs/>
          <w:lang w:val="es-ES"/>
        </w:rPr>
        <w:t>Register Your Institution)</w:t>
      </w:r>
      <w:r w:rsidRPr="0055734F">
        <w:rPr>
          <w:lang w:val="es-ES"/>
        </w:rPr>
        <w:t xml:space="preserve"> del Menú de tareas</w:t>
      </w:r>
      <w:r w:rsidRPr="0055734F">
        <w:rPr>
          <w:i/>
          <w:iCs/>
          <w:lang w:val="es-ES"/>
        </w:rPr>
        <w:t xml:space="preserve"> </w:t>
      </w:r>
      <w:r w:rsidRPr="0055734F">
        <w:rPr>
          <w:lang w:val="es-ES"/>
        </w:rPr>
        <w:t>(</w:t>
      </w:r>
      <w:r w:rsidRPr="0055734F">
        <w:rPr>
          <w:i/>
          <w:iCs/>
          <w:lang w:val="es-ES"/>
        </w:rPr>
        <w:t>Task Menu</w:t>
      </w:r>
      <w:r w:rsidRPr="0055734F">
        <w:rPr>
          <w:lang w:val="es-ES"/>
        </w:rPr>
        <w:t>). Ahí encontrará un breve vídeo didáctico</w:t>
      </w:r>
      <w:r w:rsidRPr="0055734F">
        <w:rPr>
          <w:i/>
          <w:iCs/>
          <w:lang w:val="es-ES"/>
        </w:rPr>
        <w:t xml:space="preserve"> (video tutorial</w:t>
      </w:r>
      <w:r w:rsidRPr="0055734F">
        <w:rPr>
          <w:lang w:val="es-ES"/>
        </w:rPr>
        <w:t xml:space="preserve">) que muestra la manera de registrar su institución para ayudarle a empezar. </w:t>
      </w:r>
    </w:p>
    <w:p w:rsidRPr="0055734F" w:rsidR="0055734F" w:rsidP="00723422" w:rsidRDefault="0055734F" w14:paraId="6B716AD6" w14:textId="77777777">
      <w:pPr>
        <w:spacing w:before="240"/>
        <w:rPr>
          <w:b/>
          <w:bCs/>
          <w:lang w:val="es-ES"/>
        </w:rPr>
      </w:pPr>
      <w:r w:rsidRPr="0055734F">
        <w:rPr>
          <w:b/>
          <w:bCs/>
          <w:lang w:val="es-ES"/>
        </w:rPr>
        <w:t>1) Designe a los usuarios de PDP</w:t>
      </w:r>
      <w:r w:rsidRPr="0055734F">
        <w:rPr>
          <w:b/>
          <w:bCs/>
          <w:i/>
          <w:iCs/>
          <w:lang w:val="es-ES"/>
        </w:rPr>
        <w:t xml:space="preserve"> (Designate PDP Users</w:t>
      </w:r>
      <w:r w:rsidRPr="0055734F">
        <w:rPr>
          <w:b/>
          <w:bCs/>
          <w:lang w:val="es-ES"/>
        </w:rPr>
        <w:t>)</w:t>
      </w:r>
    </w:p>
    <w:p w:rsidRPr="0055734F" w:rsidR="0055734F" w:rsidP="0055734F" w:rsidRDefault="0055734F" w14:paraId="791C86FB" w14:textId="68C8EB5E">
      <w:pPr>
        <w:rPr>
          <w:lang w:val="es-ES"/>
        </w:rPr>
      </w:pPr>
      <w:r w:rsidRPr="0055734F">
        <w:rPr>
          <w:lang w:val="es-ES"/>
        </w:rPr>
        <w:t xml:space="preserve">Para comenzar, se le pedirá que confirme su información de contacto y proporcione la información del personal adicional que le ayudará a ingresar los datos de su institución para NPSAS:20 en PDP. Es posible que usted decida designar personal de varios departamentos en su institución para proporcionar los datos </w:t>
      </w:r>
      <w:r w:rsidRPr="0055734F">
        <w:rPr>
          <w:b/>
          <w:bCs/>
          <w:lang w:val="es-ES"/>
        </w:rPr>
        <w:t>demográficos generales, de inscripción, de presupuesto y de ayuda económica</w:t>
      </w:r>
      <w:r w:rsidRPr="0055734F">
        <w:rPr>
          <w:lang w:val="es-ES"/>
        </w:rPr>
        <w:t xml:space="preserve">. Cada persona que usted asigne recibirá credenciales para acceder al sitio web del Portal de </w:t>
      </w:r>
      <w:r w:rsidR="009E7150">
        <w:rPr>
          <w:lang w:val="es-ES"/>
        </w:rPr>
        <w:t>D</w:t>
      </w:r>
      <w:r w:rsidRPr="0055734F">
        <w:rPr>
          <w:lang w:val="es-ES"/>
        </w:rPr>
        <w:t xml:space="preserve">atos de </w:t>
      </w:r>
      <w:r w:rsidR="009E7150">
        <w:rPr>
          <w:lang w:val="es-ES"/>
        </w:rPr>
        <w:t>P</w:t>
      </w:r>
      <w:r w:rsidRPr="0055734F">
        <w:rPr>
          <w:lang w:val="es-ES"/>
        </w:rPr>
        <w:t>ostsecundaria</w:t>
      </w:r>
      <w:r w:rsidRPr="0055734F">
        <w:rPr>
          <w:i/>
          <w:iCs/>
          <w:lang w:val="es-ES"/>
        </w:rPr>
        <w:t xml:space="preserve"> (Postsecondary Data Portal</w:t>
      </w:r>
      <w:r w:rsidRPr="0055734F">
        <w:rPr>
          <w:lang w:val="es-ES"/>
        </w:rPr>
        <w:t xml:space="preserve"> o PDP). Por esta razón, asegúrese que los usuarios que identifique tienen permiso para ver la información personal de los estudiantes. </w:t>
      </w:r>
    </w:p>
    <w:p w:rsidRPr="0055734F" w:rsidR="0055734F" w:rsidP="00723422" w:rsidRDefault="0055734F" w14:paraId="5673331C" w14:textId="77777777">
      <w:pPr>
        <w:spacing w:before="240"/>
        <w:rPr>
          <w:b/>
          <w:lang w:val="es-ES"/>
        </w:rPr>
      </w:pPr>
      <w:r w:rsidRPr="0055734F">
        <w:rPr>
          <w:b/>
          <w:lang w:val="es-ES"/>
        </w:rPr>
        <w:t xml:space="preserve">2) Proporcione la estructura de los semestres/trimestres </w:t>
      </w:r>
      <w:r w:rsidRPr="0055734F">
        <w:rPr>
          <w:b/>
          <w:i/>
          <w:iCs/>
          <w:lang w:val="es-ES"/>
        </w:rPr>
        <w:t>(Provide Your Term Structure</w:t>
      </w:r>
      <w:r w:rsidRPr="0055734F">
        <w:rPr>
          <w:b/>
          <w:lang w:val="es-ES"/>
        </w:rPr>
        <w:t>)</w:t>
      </w:r>
    </w:p>
    <w:p w:rsidRPr="0055734F" w:rsidR="0055734F" w:rsidP="0055734F" w:rsidRDefault="0055734F" w14:paraId="1C7C909E" w14:textId="7EFA713A">
      <w:pPr>
        <w:rPr>
          <w:lang w:val="es-ES"/>
        </w:rPr>
      </w:pPr>
      <w:r w:rsidRPr="0055734F">
        <w:rPr>
          <w:lang w:val="es-ES"/>
        </w:rPr>
        <w:t xml:space="preserve">A continuación, necesitará especificar la estructura de los períodos académicos del </w:t>
      </w:r>
      <w:r w:rsidRPr="0055734F">
        <w:rPr>
          <w:i/>
          <w:iCs/>
          <w:lang w:val="es-ES"/>
        </w:rPr>
        <w:t>año académico</w:t>
      </w:r>
      <w:r w:rsidRPr="0055734F">
        <w:rPr>
          <w:lang w:val="es-ES"/>
        </w:rPr>
        <w:t xml:space="preserve"> </w:t>
      </w:r>
      <w:r w:rsidRPr="0055734F">
        <w:rPr>
          <w:i/>
          <w:lang w:val="es-ES"/>
        </w:rPr>
        <w:t>2019-20</w:t>
      </w:r>
      <w:r w:rsidRPr="0055734F">
        <w:rPr>
          <w:lang w:val="es-ES"/>
        </w:rPr>
        <w:t xml:space="preserve">, es decir del 1 de julio de 2019 al 30 de junio de 2020. Más adelante, cuando proporcione los datos de los récords de estudiantes, reportará el estatus de matriculación del estudiante en la muestra (e.g. tiempo completo, medio tiempo), ayuda económica recibida, para todo el </w:t>
      </w:r>
      <w:r w:rsidRPr="0055734F">
        <w:rPr>
          <w:i/>
          <w:iCs/>
          <w:lang w:val="es-ES"/>
        </w:rPr>
        <w:t>año escolar 2019-20</w:t>
      </w:r>
      <w:r w:rsidRPr="0055734F">
        <w:rPr>
          <w:lang w:val="es-ES"/>
        </w:rPr>
        <w:t xml:space="preserve"> por semestre/trimestre. Por esa razón, establecer la estructura correcta de los períodos académicos es el paso más importante en el proceso de registro. </w:t>
      </w:r>
    </w:p>
    <w:p w:rsidRPr="0055734F" w:rsidR="0055734F" w:rsidP="0055734F" w:rsidRDefault="0055734F" w14:paraId="71C4AFE6" w14:textId="77777777">
      <w:pPr>
        <w:rPr>
          <w:lang w:val="es-ES"/>
        </w:rPr>
      </w:pPr>
      <w:r w:rsidRPr="0055734F">
        <w:rPr>
          <w:lang w:val="es-ES"/>
        </w:rPr>
        <w:t xml:space="preserve">Si su institución tiene </w:t>
      </w:r>
      <w:r w:rsidRPr="0055734F">
        <w:rPr>
          <w:i/>
          <w:iCs/>
          <w:lang w:val="es-ES"/>
        </w:rPr>
        <w:t>distintos períodos académicos con fecha de inicio y fin,</w:t>
      </w:r>
      <w:r w:rsidRPr="0055734F">
        <w:rPr>
          <w:lang w:val="es-ES"/>
        </w:rPr>
        <w:t xml:space="preserve"> debe reportar esta información por semestre/trimestre (</w:t>
      </w:r>
      <w:r w:rsidRPr="0055734F">
        <w:rPr>
          <w:b/>
          <w:bCs/>
          <w:i/>
          <w:iCs/>
          <w:lang w:val="es-ES"/>
        </w:rPr>
        <w:t>term</w:t>
      </w:r>
      <w:r w:rsidRPr="0055734F">
        <w:rPr>
          <w:lang w:val="es-ES"/>
        </w:rPr>
        <w:t xml:space="preserve">). </w:t>
      </w:r>
    </w:p>
    <w:tbl>
      <w:tblPr>
        <w:tblW w:w="0" w:type="auto"/>
        <w:jc w:val="center"/>
        <w:tblCellMar>
          <w:left w:w="0" w:type="dxa"/>
          <w:right w:w="0" w:type="dxa"/>
        </w:tblCellMar>
        <w:tblLook w:val="04A0" w:firstRow="1" w:lastRow="0" w:firstColumn="1" w:lastColumn="0" w:noHBand="0" w:noVBand="1"/>
      </w:tblPr>
      <w:tblGrid>
        <w:gridCol w:w="8396"/>
      </w:tblGrid>
      <w:tr w:rsidRPr="0055734F" w:rsidR="0055734F" w:rsidTr="0055734F" w14:paraId="56F67D35" w14:textId="77777777">
        <w:trPr>
          <w:trHeight w:val="3320"/>
          <w:jc w:val="center"/>
        </w:trPr>
        <w:tc>
          <w:tcPr>
            <w:tcW w:w="8396" w:type="dxa"/>
          </w:tcPr>
          <w:p w:rsidRPr="0055734F" w:rsidR="0055734F" w:rsidP="0055734F" w:rsidRDefault="0055734F" w14:paraId="219CF4BB" w14:textId="77777777">
            <w:pPr>
              <w:rPr>
                <w:lang w:val="es-ES"/>
              </w:rPr>
            </w:pPr>
            <w:r w:rsidRPr="0055734F">
              <w:rPr>
                <w:noProof/>
              </w:rPr>
              <w:drawing>
                <wp:inline distT="0" distB="0" distL="0" distR="0" wp14:anchorId="4DE72AA0" wp14:editId="385B25C6">
                  <wp:extent cx="4572000" cy="2435359"/>
                  <wp:effectExtent l="0" t="0" r="0" b="3175"/>
                  <wp:docPr id="113285404" name="Picture 11328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0652" cy="2450621"/>
                          </a:xfrm>
                          <a:prstGeom prst="rect">
                            <a:avLst/>
                          </a:prstGeom>
                        </pic:spPr>
                      </pic:pic>
                    </a:graphicData>
                  </a:graphic>
                </wp:inline>
              </w:drawing>
            </w:r>
          </w:p>
          <w:p w:rsidRPr="0055734F" w:rsidR="0055734F" w:rsidP="0055734F" w:rsidRDefault="0055734F" w14:paraId="1D656C3F" w14:textId="77777777">
            <w:pPr>
              <w:rPr>
                <w:lang w:val="es-ES"/>
              </w:rPr>
            </w:pPr>
          </w:p>
        </w:tc>
      </w:tr>
    </w:tbl>
    <w:tbl>
      <w:tblPr>
        <w:tblStyle w:val="TableGridLight2"/>
        <w:tblW w:w="0" w:type="auto"/>
        <w:tblLook w:val="04A0" w:firstRow="1" w:lastRow="0" w:firstColumn="1" w:lastColumn="0" w:noHBand="0" w:noVBand="1"/>
      </w:tblPr>
      <w:tblGrid>
        <w:gridCol w:w="4315"/>
        <w:gridCol w:w="4680"/>
      </w:tblGrid>
      <w:tr w:rsidRPr="0055734F" w:rsidR="0055734F" w:rsidTr="0055734F" w14:paraId="42B1637B" w14:textId="77777777">
        <w:tc>
          <w:tcPr>
            <w:tcW w:w="4315" w:type="dxa"/>
          </w:tcPr>
          <w:p w:rsidRPr="0055734F" w:rsidR="0055734F" w:rsidP="0055734F" w:rsidRDefault="0055734F" w14:paraId="492E4FAB" w14:textId="77777777">
            <w:r w:rsidRPr="0055734F">
              <w:t>Term Name</w:t>
            </w:r>
          </w:p>
        </w:tc>
        <w:tc>
          <w:tcPr>
            <w:tcW w:w="4680" w:type="dxa"/>
          </w:tcPr>
          <w:p w:rsidRPr="0055734F" w:rsidR="0055734F" w:rsidP="0055734F" w:rsidRDefault="0055734F" w14:paraId="10B31ECD" w14:textId="77777777">
            <w:r w:rsidRPr="0055734F">
              <w:t>Nombre del semestre/trimestre</w:t>
            </w:r>
          </w:p>
        </w:tc>
      </w:tr>
      <w:tr w:rsidRPr="0055734F" w:rsidR="0055734F" w:rsidTr="0055734F" w14:paraId="1EB3FCCC" w14:textId="77777777">
        <w:tc>
          <w:tcPr>
            <w:tcW w:w="4315" w:type="dxa"/>
          </w:tcPr>
          <w:p w:rsidRPr="0055734F" w:rsidR="0055734F" w:rsidP="0055734F" w:rsidRDefault="0055734F" w14:paraId="2A424AB0" w14:textId="77777777">
            <w:r w:rsidRPr="0055734F">
              <w:t>Start Date</w:t>
            </w:r>
          </w:p>
        </w:tc>
        <w:tc>
          <w:tcPr>
            <w:tcW w:w="4680" w:type="dxa"/>
          </w:tcPr>
          <w:p w:rsidRPr="0055734F" w:rsidR="0055734F" w:rsidP="0055734F" w:rsidRDefault="0055734F" w14:paraId="4C381615" w14:textId="77777777">
            <w:r w:rsidRPr="0055734F">
              <w:t>Fecha de inicio</w:t>
            </w:r>
          </w:p>
        </w:tc>
      </w:tr>
      <w:tr w:rsidRPr="0055734F" w:rsidR="0055734F" w:rsidTr="0055734F" w14:paraId="79F01D1E" w14:textId="77777777">
        <w:tc>
          <w:tcPr>
            <w:tcW w:w="4315" w:type="dxa"/>
          </w:tcPr>
          <w:p w:rsidRPr="0055734F" w:rsidR="0055734F" w:rsidP="0055734F" w:rsidRDefault="0055734F" w14:paraId="79F5D76D" w14:textId="77777777">
            <w:r w:rsidRPr="0055734F">
              <w:t>End Date</w:t>
            </w:r>
          </w:p>
        </w:tc>
        <w:tc>
          <w:tcPr>
            <w:tcW w:w="4680" w:type="dxa"/>
          </w:tcPr>
          <w:p w:rsidRPr="0055734F" w:rsidR="0055734F" w:rsidP="0055734F" w:rsidRDefault="0055734F" w14:paraId="67566F13" w14:textId="77777777">
            <w:r w:rsidRPr="0055734F">
              <w:t>Fecha de fin</w:t>
            </w:r>
          </w:p>
        </w:tc>
      </w:tr>
      <w:tr w:rsidRPr="0055734F" w:rsidR="0055734F" w:rsidTr="0055734F" w14:paraId="64FB4750" w14:textId="77777777">
        <w:tc>
          <w:tcPr>
            <w:tcW w:w="4315" w:type="dxa"/>
          </w:tcPr>
          <w:p w:rsidRPr="0055734F" w:rsidR="0055734F" w:rsidP="0055734F" w:rsidRDefault="0055734F" w14:paraId="0B99F359" w14:textId="77777777">
            <w:r w:rsidRPr="0055734F">
              <w:t>Summer 2019</w:t>
            </w:r>
          </w:p>
        </w:tc>
        <w:tc>
          <w:tcPr>
            <w:tcW w:w="4680" w:type="dxa"/>
          </w:tcPr>
          <w:p w:rsidRPr="0055734F" w:rsidR="0055734F" w:rsidP="0055734F" w:rsidRDefault="0055734F" w14:paraId="2C196318" w14:textId="77777777">
            <w:r w:rsidRPr="0055734F">
              <w:t>Verano de 2019</w:t>
            </w:r>
          </w:p>
        </w:tc>
      </w:tr>
      <w:tr w:rsidRPr="0055734F" w:rsidR="0055734F" w:rsidTr="0055734F" w14:paraId="0B2FD6BB" w14:textId="77777777">
        <w:tc>
          <w:tcPr>
            <w:tcW w:w="4315" w:type="dxa"/>
          </w:tcPr>
          <w:p w:rsidRPr="0055734F" w:rsidR="0055734F" w:rsidP="0055734F" w:rsidRDefault="0055734F" w14:paraId="16EBBFBA" w14:textId="77777777">
            <w:r w:rsidRPr="0055734F">
              <w:t>FA 2019</w:t>
            </w:r>
          </w:p>
        </w:tc>
        <w:tc>
          <w:tcPr>
            <w:tcW w:w="4680" w:type="dxa"/>
          </w:tcPr>
          <w:p w:rsidRPr="0055734F" w:rsidR="0055734F" w:rsidP="0055734F" w:rsidRDefault="0055734F" w14:paraId="6D26F91E" w14:textId="77777777">
            <w:r w:rsidRPr="0055734F">
              <w:t>Otoño de 2019</w:t>
            </w:r>
          </w:p>
        </w:tc>
      </w:tr>
      <w:tr w:rsidRPr="0055734F" w:rsidR="0055734F" w:rsidTr="0055734F" w14:paraId="4FAAEA83" w14:textId="77777777">
        <w:tc>
          <w:tcPr>
            <w:tcW w:w="4315" w:type="dxa"/>
          </w:tcPr>
          <w:p w:rsidRPr="0055734F" w:rsidR="0055734F" w:rsidP="0055734F" w:rsidRDefault="0055734F" w14:paraId="454D8DE3" w14:textId="77777777">
            <w:r w:rsidRPr="0055734F">
              <w:t>Spring 2020</w:t>
            </w:r>
          </w:p>
        </w:tc>
        <w:tc>
          <w:tcPr>
            <w:tcW w:w="4680" w:type="dxa"/>
          </w:tcPr>
          <w:p w:rsidRPr="0055734F" w:rsidR="0055734F" w:rsidP="0055734F" w:rsidRDefault="0055734F" w14:paraId="4B492205" w14:textId="77777777">
            <w:r w:rsidRPr="0055734F">
              <w:t>Primavera 2020</w:t>
            </w:r>
          </w:p>
        </w:tc>
      </w:tr>
      <w:tr w:rsidRPr="0055734F" w:rsidR="0055734F" w:rsidTr="0055734F" w14:paraId="13F90539" w14:textId="77777777">
        <w:tc>
          <w:tcPr>
            <w:tcW w:w="4315" w:type="dxa"/>
          </w:tcPr>
          <w:p w:rsidRPr="0055734F" w:rsidR="0055734F" w:rsidP="0055734F" w:rsidRDefault="0055734F" w14:paraId="6AF3957B" w14:textId="77777777">
            <w:r w:rsidRPr="0055734F">
              <w:lastRenderedPageBreak/>
              <w:t>Summer II 2020</w:t>
            </w:r>
          </w:p>
        </w:tc>
        <w:tc>
          <w:tcPr>
            <w:tcW w:w="4680" w:type="dxa"/>
          </w:tcPr>
          <w:p w:rsidRPr="0055734F" w:rsidR="0055734F" w:rsidP="0055734F" w:rsidRDefault="0055734F" w14:paraId="1DBA6D1F" w14:textId="77777777">
            <w:r w:rsidRPr="0055734F">
              <w:t>Verano II 2020</w:t>
            </w:r>
          </w:p>
        </w:tc>
      </w:tr>
      <w:tr w:rsidRPr="0055734F" w:rsidR="0055734F" w:rsidTr="0055734F" w14:paraId="2B2E1103" w14:textId="77777777">
        <w:tc>
          <w:tcPr>
            <w:tcW w:w="4315" w:type="dxa"/>
          </w:tcPr>
          <w:p w:rsidRPr="0055734F" w:rsidR="0055734F" w:rsidP="0055734F" w:rsidRDefault="0055734F" w14:paraId="534A0FB5" w14:textId="77777777">
            <w:pPr>
              <w:rPr>
                <w:i/>
                <w:iCs/>
              </w:rPr>
            </w:pPr>
            <w:r w:rsidRPr="0055734F">
              <w:rPr>
                <w:i/>
                <w:iCs/>
              </w:rPr>
              <w:t>ENROLLMENT STATUS AND NUMBER OF HOURS ENROLLED PER TERM</w:t>
            </w:r>
          </w:p>
        </w:tc>
        <w:tc>
          <w:tcPr>
            <w:tcW w:w="4680" w:type="dxa"/>
          </w:tcPr>
          <w:p w:rsidRPr="0055734F" w:rsidR="0055734F" w:rsidP="0055734F" w:rsidRDefault="0055734F" w14:paraId="5B496ED7" w14:textId="77777777">
            <w:pPr>
              <w:rPr>
                <w:lang w:val="es-419"/>
              </w:rPr>
            </w:pPr>
            <w:r w:rsidRPr="0055734F">
              <w:rPr>
                <w:lang w:val="es-419"/>
              </w:rPr>
              <w:t>Estatus de matriculación y número de horas matriculado por semestre/trimestre</w:t>
            </w:r>
          </w:p>
        </w:tc>
      </w:tr>
      <w:tr w:rsidRPr="0055734F" w:rsidR="0055734F" w:rsidTr="0055734F" w14:paraId="17D05BDD" w14:textId="77777777">
        <w:tc>
          <w:tcPr>
            <w:tcW w:w="4315" w:type="dxa"/>
          </w:tcPr>
          <w:p w:rsidRPr="0055734F" w:rsidR="0055734F" w:rsidP="0055734F" w:rsidRDefault="0055734F" w14:paraId="214F70F1" w14:textId="77777777">
            <w:r w:rsidRPr="0055734F">
              <w:t>Select</w:t>
            </w:r>
          </w:p>
        </w:tc>
        <w:tc>
          <w:tcPr>
            <w:tcW w:w="4680" w:type="dxa"/>
          </w:tcPr>
          <w:p w:rsidRPr="0055734F" w:rsidR="0055734F" w:rsidP="0055734F" w:rsidRDefault="0055734F" w14:paraId="7FAC80A6" w14:textId="77777777">
            <w:pPr>
              <w:rPr>
                <w:lang w:val="es-419"/>
              </w:rPr>
            </w:pPr>
            <w:r w:rsidRPr="0055734F">
              <w:rPr>
                <w:lang w:val="es-419"/>
              </w:rPr>
              <w:t>Seleccione</w:t>
            </w:r>
          </w:p>
        </w:tc>
      </w:tr>
      <w:tr w:rsidRPr="0055734F" w:rsidR="0055734F" w:rsidTr="0055734F" w14:paraId="5D95AB75" w14:textId="77777777">
        <w:tc>
          <w:tcPr>
            <w:tcW w:w="4315" w:type="dxa"/>
          </w:tcPr>
          <w:p w:rsidRPr="0055734F" w:rsidR="0055734F" w:rsidP="0055734F" w:rsidRDefault="0055734F" w14:paraId="2F60F4FE" w14:textId="77777777">
            <w:r w:rsidRPr="0055734F">
              <w:t>Credit or Clock Hours Enrolled</w:t>
            </w:r>
          </w:p>
        </w:tc>
        <w:tc>
          <w:tcPr>
            <w:tcW w:w="4680" w:type="dxa"/>
          </w:tcPr>
          <w:p w:rsidRPr="0055734F" w:rsidR="0055734F" w:rsidP="0055734F" w:rsidRDefault="0055734F" w14:paraId="35A38798" w14:textId="77777777">
            <w:pPr>
              <w:rPr>
                <w:lang w:val="es-419"/>
              </w:rPr>
            </w:pPr>
            <w:r w:rsidRPr="0055734F">
              <w:rPr>
                <w:lang w:val="es-419"/>
              </w:rPr>
              <w:t>Créditos u horas reloj de matriculación</w:t>
            </w:r>
          </w:p>
        </w:tc>
      </w:tr>
    </w:tbl>
    <w:p w:rsidRPr="0055734F" w:rsidR="0055734F" w:rsidP="0055734F" w:rsidRDefault="0055734F" w14:paraId="51DF8E28" w14:textId="77777777">
      <w:pPr>
        <w:rPr>
          <w:lang w:val="es-419"/>
        </w:rPr>
      </w:pPr>
    </w:p>
    <w:p w:rsidRPr="0055734F" w:rsidR="0055734F" w:rsidP="0055734F" w:rsidRDefault="0055734F" w14:paraId="085D6888" w14:textId="77777777">
      <w:pPr>
        <w:rPr>
          <w:lang w:val="es-ES"/>
        </w:rPr>
      </w:pPr>
      <w:r w:rsidRPr="0055734F">
        <w:rPr>
          <w:lang w:val="es-ES"/>
        </w:rPr>
        <w:t>Si su institución matricula estudiantes</w:t>
      </w:r>
      <w:r w:rsidRPr="0055734F">
        <w:rPr>
          <w:i/>
          <w:iCs/>
          <w:lang w:val="es-ES"/>
        </w:rPr>
        <w:t xml:space="preserve"> en forma continua durante el año</w:t>
      </w:r>
      <w:r w:rsidRPr="0055734F">
        <w:rPr>
          <w:lang w:val="es-ES"/>
        </w:rPr>
        <w:t xml:space="preserve"> o si tiene </w:t>
      </w:r>
      <w:r w:rsidRPr="0055734F">
        <w:rPr>
          <w:i/>
          <w:iCs/>
          <w:lang w:val="es-ES"/>
        </w:rPr>
        <w:t>más de 12 períodos académicos</w:t>
      </w:r>
      <w:r w:rsidRPr="0055734F">
        <w:rPr>
          <w:lang w:val="es-ES"/>
        </w:rPr>
        <w:t xml:space="preserve"> por año, debe reportar los datos de los estudiantes </w:t>
      </w:r>
      <w:r w:rsidRPr="0055734F">
        <w:rPr>
          <w:b/>
          <w:bCs/>
          <w:lang w:val="es-ES"/>
        </w:rPr>
        <w:t>por mes</w:t>
      </w:r>
      <w:r w:rsidRPr="0055734F">
        <w:rPr>
          <w:lang w:val="es-ES"/>
        </w:rPr>
        <w:t>.</w:t>
      </w:r>
    </w:p>
    <w:tbl>
      <w:tblPr>
        <w:tblW w:w="0" w:type="auto"/>
        <w:jc w:val="center"/>
        <w:tblCellMar>
          <w:left w:w="0" w:type="dxa"/>
          <w:right w:w="0" w:type="dxa"/>
        </w:tblCellMar>
        <w:tblLook w:val="04A0" w:firstRow="1" w:lastRow="0" w:firstColumn="1" w:lastColumn="0" w:noHBand="0" w:noVBand="1"/>
      </w:tblPr>
      <w:tblGrid>
        <w:gridCol w:w="7560"/>
      </w:tblGrid>
      <w:tr w:rsidRPr="0055734F" w:rsidR="0055734F" w:rsidTr="0055734F" w14:paraId="7C1914FD" w14:textId="77777777">
        <w:trPr>
          <w:trHeight w:val="2709"/>
          <w:jc w:val="center"/>
        </w:trPr>
        <w:tc>
          <w:tcPr>
            <w:tcW w:w="7560" w:type="dxa"/>
          </w:tcPr>
          <w:p w:rsidRPr="0055734F" w:rsidR="0055734F" w:rsidP="0055734F" w:rsidRDefault="0055734F" w14:paraId="027FCE46" w14:textId="77777777">
            <w:pPr>
              <w:rPr>
                <w:lang w:val="es-ES"/>
              </w:rPr>
            </w:pPr>
            <w:r w:rsidRPr="0055734F">
              <w:rPr>
                <w:noProof/>
              </w:rPr>
              <w:drawing>
                <wp:inline distT="0" distB="0" distL="0" distR="0" wp14:anchorId="1BC4FB1E" wp14:editId="6EE26DBC">
                  <wp:extent cx="4796776" cy="1732169"/>
                  <wp:effectExtent l="0" t="0" r="4445" b="1905"/>
                  <wp:docPr id="113285405" name="Picture 11328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0166" cy="1740616"/>
                          </a:xfrm>
                          <a:prstGeom prst="rect">
                            <a:avLst/>
                          </a:prstGeom>
                        </pic:spPr>
                      </pic:pic>
                    </a:graphicData>
                  </a:graphic>
                </wp:inline>
              </w:drawing>
            </w:r>
          </w:p>
        </w:tc>
      </w:tr>
    </w:tbl>
    <w:p w:rsidRPr="0055734F" w:rsidR="0055734F" w:rsidP="0055734F" w:rsidRDefault="0055734F" w14:paraId="69472BA4" w14:textId="77777777">
      <w:pPr>
        <w:rPr>
          <w:lang w:val="es-ES"/>
        </w:rPr>
      </w:pPr>
    </w:p>
    <w:tbl>
      <w:tblPr>
        <w:tblStyle w:val="TableGridLight2"/>
        <w:tblW w:w="0" w:type="auto"/>
        <w:tblLook w:val="04A0" w:firstRow="1" w:lastRow="0" w:firstColumn="1" w:lastColumn="0" w:noHBand="0" w:noVBand="1"/>
      </w:tblPr>
      <w:tblGrid>
        <w:gridCol w:w="4315"/>
        <w:gridCol w:w="4680"/>
      </w:tblGrid>
      <w:tr w:rsidRPr="0055734F" w:rsidR="0055734F" w:rsidTr="0055734F" w14:paraId="1E5FD9CD" w14:textId="77777777">
        <w:tc>
          <w:tcPr>
            <w:tcW w:w="4315" w:type="dxa"/>
          </w:tcPr>
          <w:p w:rsidRPr="0055734F" w:rsidR="0055734F" w:rsidP="0055734F" w:rsidRDefault="0055734F" w14:paraId="6A621B8D" w14:textId="77777777">
            <w:pPr>
              <w:rPr>
                <w:i/>
                <w:iCs/>
              </w:rPr>
            </w:pPr>
            <w:r w:rsidRPr="0055734F">
              <w:rPr>
                <w:i/>
                <w:iCs/>
              </w:rPr>
              <w:t>ENROLLMENT STATUS AND NUMBER OF HOURS ENROLLED PER TERM</w:t>
            </w:r>
          </w:p>
        </w:tc>
        <w:tc>
          <w:tcPr>
            <w:tcW w:w="4680" w:type="dxa"/>
          </w:tcPr>
          <w:p w:rsidRPr="0055734F" w:rsidR="0055734F" w:rsidP="0055734F" w:rsidRDefault="0055734F" w14:paraId="50C7DC6B" w14:textId="77777777">
            <w:pPr>
              <w:rPr>
                <w:lang w:val="es-419"/>
              </w:rPr>
            </w:pPr>
            <w:r w:rsidRPr="0055734F">
              <w:rPr>
                <w:lang w:val="es-419"/>
              </w:rPr>
              <w:t>Estatus de matriculación y número de horas matriculado por semestre/trimestre</w:t>
            </w:r>
          </w:p>
        </w:tc>
      </w:tr>
      <w:tr w:rsidRPr="0055734F" w:rsidR="0055734F" w:rsidTr="0055734F" w14:paraId="17AAD32B" w14:textId="77777777">
        <w:tc>
          <w:tcPr>
            <w:tcW w:w="4315" w:type="dxa"/>
          </w:tcPr>
          <w:p w:rsidRPr="0055734F" w:rsidR="0055734F" w:rsidP="0055734F" w:rsidRDefault="0055734F" w14:paraId="5E335AA6" w14:textId="77777777">
            <w:r w:rsidRPr="0055734F">
              <w:t>July 2019</w:t>
            </w:r>
          </w:p>
        </w:tc>
        <w:tc>
          <w:tcPr>
            <w:tcW w:w="4680" w:type="dxa"/>
          </w:tcPr>
          <w:p w:rsidRPr="0055734F" w:rsidR="0055734F" w:rsidP="0055734F" w:rsidRDefault="0055734F" w14:paraId="73296F96" w14:textId="77777777">
            <w:pPr>
              <w:rPr>
                <w:lang w:val="es-419"/>
              </w:rPr>
            </w:pPr>
            <w:r w:rsidRPr="0055734F">
              <w:rPr>
                <w:lang w:val="es-419"/>
              </w:rPr>
              <w:t>Julio de 2019</w:t>
            </w:r>
          </w:p>
        </w:tc>
      </w:tr>
      <w:tr w:rsidRPr="0055734F" w:rsidR="0055734F" w:rsidTr="0055734F" w14:paraId="0FAF2EE2" w14:textId="77777777">
        <w:tc>
          <w:tcPr>
            <w:tcW w:w="4315" w:type="dxa"/>
          </w:tcPr>
          <w:p w:rsidRPr="0055734F" w:rsidR="0055734F" w:rsidP="0055734F" w:rsidRDefault="0055734F" w14:paraId="0F73CDE6" w14:textId="77777777">
            <w:r w:rsidRPr="0055734F">
              <w:t>Enrollment Status</w:t>
            </w:r>
          </w:p>
        </w:tc>
        <w:tc>
          <w:tcPr>
            <w:tcW w:w="4680" w:type="dxa"/>
          </w:tcPr>
          <w:p w:rsidRPr="0055734F" w:rsidR="0055734F" w:rsidP="0055734F" w:rsidRDefault="0055734F" w14:paraId="68AEA9A6" w14:textId="77777777">
            <w:pPr>
              <w:rPr>
                <w:lang w:val="es-419"/>
              </w:rPr>
            </w:pPr>
            <w:r w:rsidRPr="0055734F">
              <w:rPr>
                <w:lang w:val="es-419"/>
              </w:rPr>
              <w:t>Estatus de matriculación</w:t>
            </w:r>
          </w:p>
        </w:tc>
      </w:tr>
      <w:tr w:rsidRPr="0055734F" w:rsidR="0055734F" w:rsidTr="0055734F" w14:paraId="110689E8" w14:textId="77777777">
        <w:tc>
          <w:tcPr>
            <w:tcW w:w="4315" w:type="dxa"/>
          </w:tcPr>
          <w:p w:rsidRPr="0055734F" w:rsidR="0055734F" w:rsidP="0055734F" w:rsidRDefault="0055734F" w14:paraId="4EA644F4" w14:textId="77777777">
            <w:r w:rsidRPr="0055734F">
              <w:t>Select</w:t>
            </w:r>
          </w:p>
        </w:tc>
        <w:tc>
          <w:tcPr>
            <w:tcW w:w="4680" w:type="dxa"/>
          </w:tcPr>
          <w:p w:rsidRPr="0055734F" w:rsidR="0055734F" w:rsidP="0055734F" w:rsidRDefault="0055734F" w14:paraId="5BB02EF6" w14:textId="77777777">
            <w:pPr>
              <w:rPr>
                <w:lang w:val="es-419"/>
              </w:rPr>
            </w:pPr>
            <w:r w:rsidRPr="0055734F">
              <w:rPr>
                <w:lang w:val="es-419"/>
              </w:rPr>
              <w:t>Seleccione</w:t>
            </w:r>
          </w:p>
        </w:tc>
      </w:tr>
      <w:tr w:rsidRPr="0055734F" w:rsidR="0055734F" w:rsidTr="0055734F" w14:paraId="1E79C34C" w14:textId="77777777">
        <w:tc>
          <w:tcPr>
            <w:tcW w:w="4315" w:type="dxa"/>
          </w:tcPr>
          <w:p w:rsidRPr="0055734F" w:rsidR="0055734F" w:rsidP="0055734F" w:rsidRDefault="0055734F" w14:paraId="42E54A65" w14:textId="77777777">
            <w:r w:rsidRPr="0055734F">
              <w:t>Credit or Clock Hours Enrolled</w:t>
            </w:r>
          </w:p>
        </w:tc>
        <w:tc>
          <w:tcPr>
            <w:tcW w:w="4680" w:type="dxa"/>
          </w:tcPr>
          <w:p w:rsidRPr="0055734F" w:rsidR="0055734F" w:rsidP="0055734F" w:rsidRDefault="0055734F" w14:paraId="7163D89C" w14:textId="77777777">
            <w:pPr>
              <w:rPr>
                <w:lang w:val="es-419"/>
              </w:rPr>
            </w:pPr>
            <w:r w:rsidRPr="0055734F">
              <w:rPr>
                <w:lang w:val="es-419"/>
              </w:rPr>
              <w:t>Créditos u horas reloj de matriculación</w:t>
            </w:r>
          </w:p>
        </w:tc>
      </w:tr>
      <w:tr w:rsidRPr="0055734F" w:rsidR="0055734F" w:rsidTr="0055734F" w14:paraId="1909A779" w14:textId="77777777">
        <w:tc>
          <w:tcPr>
            <w:tcW w:w="4315" w:type="dxa"/>
          </w:tcPr>
          <w:p w:rsidRPr="0055734F" w:rsidR="0055734F" w:rsidP="0055734F" w:rsidRDefault="0055734F" w14:paraId="4046005E" w14:textId="77777777">
            <w:r w:rsidRPr="0055734F">
              <w:t>August 2019</w:t>
            </w:r>
          </w:p>
        </w:tc>
        <w:tc>
          <w:tcPr>
            <w:tcW w:w="4680" w:type="dxa"/>
          </w:tcPr>
          <w:p w:rsidRPr="0055734F" w:rsidR="0055734F" w:rsidP="0055734F" w:rsidRDefault="0055734F" w14:paraId="5888F41B" w14:textId="77777777">
            <w:pPr>
              <w:rPr>
                <w:lang w:val="es-419"/>
              </w:rPr>
            </w:pPr>
            <w:r w:rsidRPr="0055734F">
              <w:rPr>
                <w:lang w:val="es-419"/>
              </w:rPr>
              <w:t>Agosto de 2019</w:t>
            </w:r>
          </w:p>
        </w:tc>
      </w:tr>
      <w:tr w:rsidRPr="0055734F" w:rsidR="0055734F" w:rsidTr="0055734F" w14:paraId="235D4C8C" w14:textId="77777777">
        <w:tc>
          <w:tcPr>
            <w:tcW w:w="4315" w:type="dxa"/>
          </w:tcPr>
          <w:p w:rsidRPr="0055734F" w:rsidR="0055734F" w:rsidP="0055734F" w:rsidRDefault="0055734F" w14:paraId="226A8382" w14:textId="77777777">
            <w:r w:rsidRPr="0055734F">
              <w:t>Enrollment Status</w:t>
            </w:r>
          </w:p>
        </w:tc>
        <w:tc>
          <w:tcPr>
            <w:tcW w:w="4680" w:type="dxa"/>
          </w:tcPr>
          <w:p w:rsidRPr="0055734F" w:rsidR="0055734F" w:rsidP="0055734F" w:rsidRDefault="0055734F" w14:paraId="6B43CEB1" w14:textId="77777777">
            <w:pPr>
              <w:rPr>
                <w:lang w:val="es-419"/>
              </w:rPr>
            </w:pPr>
            <w:r w:rsidRPr="0055734F">
              <w:rPr>
                <w:lang w:val="es-419"/>
              </w:rPr>
              <w:t>Estatus de matriculación</w:t>
            </w:r>
          </w:p>
        </w:tc>
      </w:tr>
      <w:tr w:rsidRPr="0055734F" w:rsidR="0055734F" w:rsidTr="0055734F" w14:paraId="5FA5EAB6" w14:textId="77777777">
        <w:tc>
          <w:tcPr>
            <w:tcW w:w="4315" w:type="dxa"/>
          </w:tcPr>
          <w:p w:rsidRPr="0055734F" w:rsidR="0055734F" w:rsidP="0055734F" w:rsidRDefault="0055734F" w14:paraId="4D4E4E3B" w14:textId="77777777">
            <w:r w:rsidRPr="0055734F">
              <w:t>Select</w:t>
            </w:r>
          </w:p>
        </w:tc>
        <w:tc>
          <w:tcPr>
            <w:tcW w:w="4680" w:type="dxa"/>
          </w:tcPr>
          <w:p w:rsidRPr="0055734F" w:rsidR="0055734F" w:rsidP="0055734F" w:rsidRDefault="0055734F" w14:paraId="501C1030" w14:textId="77777777">
            <w:pPr>
              <w:rPr>
                <w:lang w:val="es-419"/>
              </w:rPr>
            </w:pPr>
            <w:r w:rsidRPr="0055734F">
              <w:rPr>
                <w:lang w:val="es-419"/>
              </w:rPr>
              <w:t>Seleccione</w:t>
            </w:r>
          </w:p>
        </w:tc>
      </w:tr>
      <w:tr w:rsidRPr="0055734F" w:rsidR="0055734F" w:rsidTr="0055734F" w14:paraId="7EA785D4" w14:textId="77777777">
        <w:tc>
          <w:tcPr>
            <w:tcW w:w="4315" w:type="dxa"/>
          </w:tcPr>
          <w:p w:rsidRPr="0055734F" w:rsidR="0055734F" w:rsidP="0055734F" w:rsidRDefault="0055734F" w14:paraId="7B2A29D2" w14:textId="77777777">
            <w:r w:rsidRPr="0055734F">
              <w:t>Credit or Clock Hours Enrolled</w:t>
            </w:r>
          </w:p>
        </w:tc>
        <w:tc>
          <w:tcPr>
            <w:tcW w:w="4680" w:type="dxa"/>
          </w:tcPr>
          <w:p w:rsidRPr="0055734F" w:rsidR="0055734F" w:rsidP="0055734F" w:rsidRDefault="0055734F" w14:paraId="1B935819" w14:textId="77777777">
            <w:pPr>
              <w:rPr>
                <w:lang w:val="es-419"/>
              </w:rPr>
            </w:pPr>
            <w:r w:rsidRPr="0055734F">
              <w:rPr>
                <w:lang w:val="es-419"/>
              </w:rPr>
              <w:t>Créditos u horas reloj de matriculación</w:t>
            </w:r>
          </w:p>
        </w:tc>
      </w:tr>
    </w:tbl>
    <w:p w:rsidRPr="0055734F" w:rsidR="0055734F" w:rsidP="0055734F" w:rsidRDefault="0055734F" w14:paraId="7BC6128B" w14:textId="77777777">
      <w:pPr>
        <w:rPr>
          <w:lang w:val="es-419"/>
        </w:rPr>
      </w:pPr>
    </w:p>
    <w:p w:rsidRPr="0055734F" w:rsidR="0055734F" w:rsidP="0055734F" w:rsidRDefault="0055734F" w14:paraId="78C25A80" w14:textId="77777777">
      <w:pPr>
        <w:rPr>
          <w:lang w:val="es-ES"/>
        </w:rPr>
      </w:pPr>
      <w:r w:rsidRPr="0055734F">
        <w:rPr>
          <w:lang w:val="es-ES"/>
        </w:rPr>
        <w:t xml:space="preserve">Cuanto es posible, precargamos la información sobre la estructura de los períodos académicos de su institución y se le pedirá que confirme o actualice la información precargada. </w:t>
      </w:r>
    </w:p>
    <w:p w:rsidRPr="0055734F" w:rsidR="0055734F" w:rsidP="0055734F" w:rsidRDefault="0055734F" w14:paraId="5316D204" w14:textId="77777777">
      <w:pPr>
        <w:rPr>
          <w:b/>
          <w:lang w:val="es-ES"/>
        </w:rPr>
      </w:pPr>
      <w:r w:rsidRPr="0055734F">
        <w:rPr>
          <w:b/>
          <w:lang w:val="es-ES"/>
        </w:rPr>
        <w:t>¿Cuáles semestres/trimestres debo reportar?</w:t>
      </w:r>
    </w:p>
    <w:p w:rsidRPr="0055734F" w:rsidR="0055734F" w:rsidP="0055734F" w:rsidRDefault="0055734F" w14:paraId="2D83C47D" w14:textId="68D6B67A">
      <w:pPr>
        <w:rPr>
          <w:lang w:val="es-ES"/>
        </w:rPr>
      </w:pPr>
      <w:r w:rsidRPr="0055734F">
        <w:rPr>
          <w:lang w:val="es-ES"/>
        </w:rPr>
        <w:t>Debe registrar el mes y año de inicio y fin de todos los semestres/trimestres, períodos de matriculación en su institución para el año académico 2019-20. Los semestres/trimestres pueden empezar el 1</w:t>
      </w:r>
      <w:r w:rsidRPr="0055734F">
        <w:rPr>
          <w:vertAlign w:val="superscript"/>
          <w:lang w:val="es-ES"/>
        </w:rPr>
        <w:t>o</w:t>
      </w:r>
      <w:r w:rsidRPr="0055734F">
        <w:rPr>
          <w:lang w:val="es-ES"/>
        </w:rPr>
        <w:t xml:space="preserve"> de julio de 2019 y terminar el 30 de junio de 2020, pero </w:t>
      </w:r>
      <w:r w:rsidRPr="0055734F">
        <w:rPr>
          <w:i/>
          <w:iCs/>
          <w:lang w:val="es-ES"/>
        </w:rPr>
        <w:t>alguna parte del semestre/trimestre debe ocurrir entre el 1</w:t>
      </w:r>
      <w:r w:rsidRPr="0055734F">
        <w:rPr>
          <w:i/>
          <w:iCs/>
          <w:vertAlign w:val="superscript"/>
          <w:lang w:val="es-ES"/>
        </w:rPr>
        <w:t>o</w:t>
      </w:r>
      <w:r w:rsidRPr="0055734F">
        <w:rPr>
          <w:i/>
          <w:iCs/>
          <w:lang w:val="es-ES"/>
        </w:rPr>
        <w:t xml:space="preserve"> de julio y el 30 de junio</w:t>
      </w:r>
      <w:r w:rsidRPr="0055734F">
        <w:rPr>
          <w:lang w:val="es-ES"/>
        </w:rPr>
        <w:t>.</w:t>
      </w:r>
    </w:p>
    <w:p w:rsidRPr="0055734F" w:rsidR="0055734F" w:rsidP="0055734F" w:rsidRDefault="0055734F" w14:paraId="3315AB81" w14:textId="77777777">
      <w:pPr>
        <w:rPr>
          <w:lang w:val="es-ES"/>
        </w:rPr>
      </w:pPr>
      <w:r w:rsidRPr="0055734F">
        <w:rPr>
          <w:lang w:val="es-ES"/>
        </w:rPr>
        <w:t>Asegúrese de incluir:</w:t>
      </w:r>
    </w:p>
    <w:p w:rsidRPr="00723422" w:rsidR="0055734F" w:rsidP="00E04C04" w:rsidRDefault="0055734F" w14:paraId="61614143" w14:textId="77777777">
      <w:pPr>
        <w:pStyle w:val="ListParagraph"/>
        <w:numPr>
          <w:ilvl w:val="0"/>
          <w:numId w:val="38"/>
        </w:numPr>
        <w:rPr>
          <w:lang w:val="es-ES"/>
        </w:rPr>
      </w:pPr>
      <w:r w:rsidRPr="00723422">
        <w:rPr>
          <w:lang w:val="es-ES"/>
        </w:rPr>
        <w:t>Sesiones de verano (se proporcionan las instrucciones a continuación).</w:t>
      </w:r>
    </w:p>
    <w:p w:rsidRPr="00723422" w:rsidR="0055734F" w:rsidP="00E04C04" w:rsidRDefault="0055734F" w14:paraId="6B119987" w14:textId="77777777">
      <w:pPr>
        <w:pStyle w:val="ListParagraph"/>
        <w:numPr>
          <w:ilvl w:val="0"/>
          <w:numId w:val="38"/>
        </w:numPr>
        <w:rPr>
          <w:lang w:val="es-ES"/>
        </w:rPr>
      </w:pPr>
      <w:r w:rsidRPr="00723422">
        <w:rPr>
          <w:lang w:val="es-ES"/>
        </w:rPr>
        <w:t>Sesiones cortas de más de dos semanas de duración (e.g, semestre/trimestre de un mes (</w:t>
      </w:r>
      <w:r w:rsidRPr="00723422">
        <w:rPr>
          <w:i/>
          <w:iCs/>
          <w:lang w:val="es-ES"/>
        </w:rPr>
        <w:t>Maymester</w:t>
      </w:r>
      <w:r w:rsidRPr="00723422">
        <w:rPr>
          <w:lang w:val="es-ES"/>
        </w:rPr>
        <w:t>)</w:t>
      </w:r>
      <w:r w:rsidRPr="00723422">
        <w:rPr>
          <w:i/>
          <w:iCs/>
          <w:lang w:val="es-ES"/>
        </w:rPr>
        <w:t xml:space="preserve">, </w:t>
      </w:r>
      <w:r w:rsidRPr="00723422">
        <w:rPr>
          <w:lang w:val="es-ES"/>
        </w:rPr>
        <w:t>período académico de enero</w:t>
      </w:r>
      <w:r w:rsidRPr="00723422">
        <w:rPr>
          <w:i/>
          <w:iCs/>
          <w:lang w:val="es-ES"/>
        </w:rPr>
        <w:t xml:space="preserve"> (January term </w:t>
      </w:r>
      <w:r w:rsidRPr="00723422">
        <w:rPr>
          <w:lang w:val="es-ES"/>
        </w:rPr>
        <w:t>))</w:t>
      </w:r>
      <w:r w:rsidRPr="00723422">
        <w:rPr>
          <w:i/>
          <w:iCs/>
          <w:lang w:val="es-ES"/>
        </w:rPr>
        <w:t>.</w:t>
      </w:r>
    </w:p>
    <w:p w:rsidRPr="00723422" w:rsidR="0055734F" w:rsidP="00E04C04" w:rsidRDefault="0055734F" w14:paraId="1D3BC95B" w14:textId="77777777">
      <w:pPr>
        <w:pStyle w:val="ListParagraph"/>
        <w:numPr>
          <w:ilvl w:val="0"/>
          <w:numId w:val="38"/>
        </w:numPr>
        <w:rPr>
          <w:lang w:val="es-ES"/>
        </w:rPr>
      </w:pPr>
      <w:r w:rsidRPr="00723422">
        <w:rPr>
          <w:lang w:val="es-ES"/>
        </w:rPr>
        <w:t>Semestres/trimestres para ciertos tipos de estudiantes (e.g. estudiantes de medicina).</w:t>
      </w:r>
    </w:p>
    <w:p w:rsidRPr="0055734F" w:rsidR="0055734F" w:rsidP="0055734F" w:rsidRDefault="0055734F" w14:paraId="19A85E89" w14:textId="77777777">
      <w:pPr>
        <w:rPr>
          <w:b/>
          <w:lang w:val="es-ES"/>
        </w:rPr>
      </w:pPr>
      <w:r w:rsidRPr="0055734F">
        <w:rPr>
          <w:b/>
          <w:i/>
          <w:iCs/>
          <w:lang w:val="es-ES"/>
        </w:rPr>
        <w:t>Situaciones únicas de los períodos académicos (Unique Situations in Terms</w:t>
      </w:r>
      <w:r w:rsidRPr="0055734F">
        <w:rPr>
          <w:b/>
          <w:lang w:val="es-ES"/>
        </w:rPr>
        <w:t>):</w:t>
      </w:r>
    </w:p>
    <w:p w:rsidRPr="0055734F" w:rsidR="0055734F" w:rsidP="0055734F" w:rsidRDefault="0055734F" w14:paraId="6B3F6344" w14:textId="77777777">
      <w:pPr>
        <w:rPr>
          <w:lang w:val="es-ES"/>
        </w:rPr>
      </w:pPr>
      <w:r w:rsidRPr="0055734F">
        <w:rPr>
          <w:b/>
          <w:lang w:val="es-ES"/>
        </w:rPr>
        <w:t>Sesiones de verano</w:t>
      </w:r>
      <w:r w:rsidRPr="0055734F">
        <w:rPr>
          <w:b/>
          <w:i/>
          <w:iCs/>
          <w:lang w:val="es-ES"/>
        </w:rPr>
        <w:t xml:space="preserve"> (Summer sessions</w:t>
      </w:r>
      <w:r w:rsidRPr="0055734F">
        <w:rPr>
          <w:b/>
          <w:lang w:val="es-ES"/>
        </w:rPr>
        <w:t>):</w:t>
      </w:r>
      <w:r w:rsidRPr="0055734F">
        <w:rPr>
          <w:lang w:val="es-ES"/>
        </w:rPr>
        <w:t xml:space="preserve"> Las sesiones de verano se deben incluir si alguna parte del semestre/trimestre ocurrió durante el período del 1</w:t>
      </w:r>
      <w:r w:rsidRPr="0055734F">
        <w:rPr>
          <w:vertAlign w:val="superscript"/>
          <w:lang w:val="es-ES"/>
        </w:rPr>
        <w:t>o</w:t>
      </w:r>
      <w:r w:rsidRPr="0055734F">
        <w:rPr>
          <w:lang w:val="es-ES"/>
        </w:rPr>
        <w:t xml:space="preserve"> de julio de 2019 al 30 de junio de 2020. Si los semestres/trimestres de verano de su institución cruzan la fecha límite del 30 de junio/1</w:t>
      </w:r>
      <w:r w:rsidRPr="0055734F">
        <w:rPr>
          <w:vertAlign w:val="superscript"/>
          <w:lang w:val="es-ES"/>
        </w:rPr>
        <w:t>o</w:t>
      </w:r>
      <w:r w:rsidRPr="0055734F">
        <w:rPr>
          <w:lang w:val="es-ES"/>
        </w:rPr>
        <w:t xml:space="preserve"> de julio a veces llamados semestres/trimestres mezclados (“</w:t>
      </w:r>
      <w:r w:rsidRPr="0055734F">
        <w:rPr>
          <w:i/>
          <w:iCs/>
          <w:lang w:val="es-ES"/>
        </w:rPr>
        <w:t>crossover terms</w:t>
      </w:r>
      <w:r w:rsidRPr="0055734F">
        <w:rPr>
          <w:lang w:val="es-ES"/>
        </w:rPr>
        <w:t xml:space="preserve">”), regístrelos en ambas sesiones de verano de 2019 y de 2020. </w:t>
      </w:r>
    </w:p>
    <w:p w:rsidRPr="0055734F" w:rsidR="0055734F" w:rsidP="0055734F" w:rsidRDefault="0055734F" w14:paraId="79D01C10" w14:textId="77777777">
      <w:pPr>
        <w:rPr>
          <w:lang w:val="es-ES"/>
        </w:rPr>
      </w:pPr>
      <w:r w:rsidRPr="0055734F">
        <w:rPr>
          <w:b/>
          <w:lang w:val="es-ES"/>
        </w:rPr>
        <w:lastRenderedPageBreak/>
        <w:t xml:space="preserve">Períodos académicos que inician y terminan en el mismo mes, pero en diferentes días: </w:t>
      </w:r>
      <w:r w:rsidRPr="0055734F">
        <w:rPr>
          <w:lang w:val="es-ES"/>
        </w:rPr>
        <w:t xml:space="preserve">Si su institución tiene períodos académicos que comienzan y terminan el mismo </w:t>
      </w:r>
      <w:r w:rsidRPr="0055734F">
        <w:rPr>
          <w:u w:val="single"/>
          <w:lang w:val="es-ES"/>
        </w:rPr>
        <w:t>mes</w:t>
      </w:r>
      <w:r w:rsidRPr="0055734F">
        <w:rPr>
          <w:lang w:val="es-ES"/>
        </w:rPr>
        <w:t xml:space="preserve">, pero terminan en diferentes </w:t>
      </w:r>
      <w:r w:rsidRPr="0055734F">
        <w:rPr>
          <w:u w:val="single"/>
          <w:lang w:val="es-ES"/>
        </w:rPr>
        <w:t>días</w:t>
      </w:r>
      <w:r w:rsidRPr="0055734F">
        <w:rPr>
          <w:lang w:val="es-ES"/>
        </w:rPr>
        <w:t xml:space="preserve"> del mes, puede ahorrar tiempo ingresando solamente ese período académico una vez (como mes/año). </w:t>
      </w:r>
    </w:p>
    <w:p w:rsidRPr="0055734F" w:rsidR="0055734F" w:rsidP="0055734F" w:rsidRDefault="0055734F" w14:paraId="3FD19576" w14:textId="77777777">
      <w:pPr>
        <w:rPr>
          <w:lang w:val="es-ES"/>
        </w:rPr>
      </w:pPr>
      <w:r w:rsidRPr="0055734F">
        <w:rPr>
          <w:lang w:val="es-ES"/>
        </w:rPr>
        <w:t>Por ejemplo, las siguientes sesiones se pueden reportar como un solo período académico porque comienzan y terminan el mismo mes:</w:t>
      </w:r>
    </w:p>
    <w:p w:rsidRPr="0055734F" w:rsidR="0055734F" w:rsidP="0055734F" w:rsidRDefault="0055734F" w14:paraId="0E68BE8B" w14:textId="77777777">
      <w:pPr>
        <w:rPr>
          <w:b/>
          <w:lang w:val="es-ES"/>
        </w:rPr>
      </w:pPr>
    </w:p>
    <w:tbl>
      <w:tblPr>
        <w:tblW w:w="9532" w:type="dxa"/>
        <w:jc w:val="center"/>
        <w:tblBorders>
          <w:top w:val="single" w:color="DDDDDD" w:sz="6" w:space="0"/>
          <w:left w:val="single" w:color="DDDDDD" w:sz="6" w:space="0"/>
          <w:bottom w:val="single" w:color="DDDDDD" w:sz="6" w:space="0"/>
          <w:right w:val="single" w:color="DDDDDD" w:sz="6" w:space="0"/>
        </w:tblBorders>
        <w:shd w:val="clear" w:color="auto" w:fill="FAFBFD"/>
        <w:tblCellMar>
          <w:top w:w="15" w:type="dxa"/>
          <w:left w:w="15" w:type="dxa"/>
          <w:bottom w:w="15" w:type="dxa"/>
          <w:right w:w="15" w:type="dxa"/>
        </w:tblCellMar>
        <w:tblLook w:val="04A0" w:firstRow="1" w:lastRow="0" w:firstColumn="1" w:lastColumn="0" w:noHBand="0" w:noVBand="1"/>
      </w:tblPr>
      <w:tblGrid>
        <w:gridCol w:w="2843"/>
        <w:gridCol w:w="1290"/>
        <w:gridCol w:w="1290"/>
        <w:gridCol w:w="613"/>
        <w:gridCol w:w="1402"/>
        <w:gridCol w:w="1047"/>
        <w:gridCol w:w="1047"/>
      </w:tblGrid>
      <w:tr w:rsidRPr="0055734F" w:rsidR="0055734F" w:rsidTr="0055734F" w14:paraId="0923E659" w14:textId="77777777">
        <w:trPr>
          <w:tblHeader/>
          <w:jc w:val="center"/>
        </w:trPr>
        <w:tc>
          <w:tcPr>
            <w:tcW w:w="2886"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55734F" w:rsidR="0055734F" w:rsidP="0055734F" w:rsidRDefault="0055734F" w14:paraId="6362868D" w14:textId="77777777">
            <w:pPr>
              <w:rPr>
                <w:b/>
                <w:bCs/>
                <w:lang w:val="es-ES"/>
              </w:rPr>
            </w:pPr>
            <w:r w:rsidRPr="0055734F">
              <w:rPr>
                <w:b/>
                <w:bCs/>
                <w:lang w:val="es-ES"/>
              </w:rPr>
              <w:t xml:space="preserve">Estos semestres/trimestres: </w:t>
            </w:r>
          </w:p>
        </w:tc>
        <w:tc>
          <w:tcPr>
            <w:tcW w:w="1193"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55734F" w:rsidR="0055734F" w:rsidP="0055734F" w:rsidRDefault="0055734F" w14:paraId="55D0C7EE" w14:textId="77777777">
            <w:pPr>
              <w:rPr>
                <w:b/>
                <w:bCs/>
                <w:lang w:val="es-ES"/>
              </w:rPr>
            </w:pPr>
            <w:r w:rsidRPr="0055734F">
              <w:rPr>
                <w:b/>
                <w:bCs/>
                <w:lang w:val="es-ES"/>
              </w:rPr>
              <w:t>Inicio</w:t>
            </w:r>
          </w:p>
        </w:tc>
        <w:tc>
          <w:tcPr>
            <w:tcW w:w="1189" w:type="dxa"/>
            <w:tcBorders>
              <w:top w:val="nil"/>
              <w:left w:val="single" w:color="DDDDDD" w:sz="6" w:space="0"/>
              <w:bottom w:val="single" w:color="DDDDDD" w:sz="12" w:space="0"/>
              <w:right w:val="nil"/>
            </w:tcBorders>
            <w:shd w:val="clear" w:color="auto" w:fill="DEE2E8"/>
            <w:tcMar>
              <w:top w:w="75" w:type="dxa"/>
              <w:left w:w="75" w:type="dxa"/>
              <w:bottom w:w="75" w:type="dxa"/>
              <w:right w:w="75" w:type="dxa"/>
            </w:tcMar>
            <w:vAlign w:val="bottom"/>
            <w:hideMark/>
          </w:tcPr>
          <w:p w:rsidRPr="0055734F" w:rsidR="0055734F" w:rsidP="0055734F" w:rsidRDefault="0055734F" w14:paraId="4592E734" w14:textId="77777777">
            <w:pPr>
              <w:rPr>
                <w:b/>
                <w:bCs/>
                <w:lang w:val="es-ES"/>
              </w:rPr>
            </w:pPr>
            <w:r w:rsidRPr="0055734F">
              <w:rPr>
                <w:b/>
                <w:bCs/>
                <w:lang w:val="es-ES"/>
              </w:rPr>
              <w:t>Fin</w:t>
            </w:r>
          </w:p>
        </w:tc>
        <w:tc>
          <w:tcPr>
            <w:tcW w:w="664" w:type="dxa"/>
            <w:tcBorders>
              <w:top w:val="nil"/>
              <w:left w:val="nil"/>
              <w:bottom w:val="nil"/>
              <w:right w:val="nil"/>
            </w:tcBorders>
            <w:shd w:val="clear" w:color="auto" w:fill="auto"/>
          </w:tcPr>
          <w:p w:rsidRPr="0055734F" w:rsidR="0055734F" w:rsidP="0055734F" w:rsidRDefault="0055734F" w14:paraId="2FBC8564" w14:textId="77777777">
            <w:pPr>
              <w:rPr>
                <w:b/>
                <w:bCs/>
                <w:lang w:val="es-ES"/>
              </w:rPr>
            </w:pPr>
          </w:p>
        </w:tc>
        <w:tc>
          <w:tcPr>
            <w:tcW w:w="3600" w:type="dxa"/>
            <w:gridSpan w:val="3"/>
            <w:tcBorders>
              <w:top w:val="nil"/>
              <w:left w:val="nil"/>
              <w:bottom w:val="single" w:color="DDDDDD" w:sz="12" w:space="0"/>
              <w:right w:val="single" w:color="DDDDDD" w:sz="6" w:space="0"/>
            </w:tcBorders>
            <w:shd w:val="clear" w:color="auto" w:fill="DEE2E8"/>
          </w:tcPr>
          <w:p w:rsidRPr="0055734F" w:rsidR="0055734F" w:rsidP="0055734F" w:rsidRDefault="0055734F" w14:paraId="6E561C73" w14:textId="77777777">
            <w:pPr>
              <w:rPr>
                <w:b/>
                <w:bCs/>
                <w:lang w:val="es-ES"/>
              </w:rPr>
            </w:pPr>
            <w:r w:rsidRPr="0055734F">
              <w:rPr>
                <w:b/>
                <w:bCs/>
                <w:lang w:val="es-ES"/>
              </w:rPr>
              <w:t>Se puede reportar todo como:</w:t>
            </w:r>
          </w:p>
          <w:p w:rsidRPr="0055734F" w:rsidR="0055734F" w:rsidP="0055734F" w:rsidRDefault="0055734F" w14:paraId="788E60C9" w14:textId="77777777">
            <w:pPr>
              <w:rPr>
                <w:b/>
                <w:bCs/>
                <w:lang w:val="es-ES"/>
              </w:rPr>
            </w:pPr>
            <w:r w:rsidRPr="0055734F">
              <w:rPr>
                <w:b/>
                <w:bCs/>
                <w:lang w:val="es-ES"/>
              </w:rPr>
              <w:t xml:space="preserve">                      Inicio         Fin</w:t>
            </w:r>
          </w:p>
        </w:tc>
      </w:tr>
      <w:tr w:rsidRPr="0055734F" w:rsidR="0055734F" w:rsidTr="0055734F" w14:paraId="616D0764" w14:textId="77777777">
        <w:trPr>
          <w:jc w:val="center"/>
        </w:trPr>
        <w:tc>
          <w:tcPr>
            <w:tcW w:w="288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4148AA64" w14:textId="77777777">
            <w:pPr>
              <w:rPr>
                <w:lang w:val="es-ES"/>
              </w:rPr>
            </w:pPr>
            <w:r w:rsidRPr="0055734F">
              <w:rPr>
                <w:lang w:val="es-ES"/>
              </w:rPr>
              <w:t xml:space="preserve">Cursos generales de </w:t>
            </w:r>
            <w:r w:rsidRPr="0055734F">
              <w:rPr>
                <w:i/>
                <w:iCs/>
                <w:lang w:val="es-ES"/>
              </w:rPr>
              <w:t>College</w:t>
            </w:r>
            <w:r w:rsidRPr="0055734F">
              <w:rPr>
                <w:lang w:val="es-ES"/>
              </w:rPr>
              <w:t>, otoño de 2019</w:t>
            </w:r>
          </w:p>
        </w:tc>
        <w:tc>
          <w:tcPr>
            <w:tcW w:w="1193"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1BBD91CD" w14:textId="77777777">
            <w:pPr>
              <w:rPr>
                <w:lang w:val="es-ES"/>
              </w:rPr>
            </w:pPr>
            <w:r w:rsidRPr="0055734F">
              <w:rPr>
                <w:lang w:val="es-ES"/>
              </w:rPr>
              <w:t>08/07/2019</w:t>
            </w:r>
          </w:p>
        </w:tc>
        <w:tc>
          <w:tcPr>
            <w:tcW w:w="1189" w:type="dxa"/>
            <w:tcBorders>
              <w:top w:val="single" w:color="DDDDDD" w:sz="6" w:space="0"/>
              <w:left w:val="single" w:color="DDDDDD" w:sz="6" w:space="0"/>
              <w:bottom w:val="single" w:color="DDDDDD" w:sz="6" w:space="0"/>
              <w:right w:val="nil"/>
            </w:tcBorders>
            <w:shd w:val="clear" w:color="auto" w:fill="F9F9F9"/>
            <w:tcMar>
              <w:top w:w="75" w:type="dxa"/>
              <w:left w:w="75" w:type="dxa"/>
              <w:bottom w:w="75" w:type="dxa"/>
              <w:right w:w="75" w:type="dxa"/>
            </w:tcMar>
            <w:hideMark/>
          </w:tcPr>
          <w:p w:rsidRPr="0055734F" w:rsidR="0055734F" w:rsidP="0055734F" w:rsidRDefault="0055734F" w14:paraId="528F2649" w14:textId="77777777">
            <w:pPr>
              <w:rPr>
                <w:lang w:val="es-ES"/>
              </w:rPr>
            </w:pPr>
            <w:r w:rsidRPr="0055734F">
              <w:rPr>
                <w:lang w:val="es-ES"/>
              </w:rPr>
              <w:t>12/05/2019</w:t>
            </w:r>
          </w:p>
        </w:tc>
        <w:tc>
          <w:tcPr>
            <w:tcW w:w="664" w:type="dxa"/>
            <w:tcBorders>
              <w:top w:val="nil"/>
              <w:left w:val="nil"/>
              <w:bottom w:val="nil"/>
              <w:right w:val="nil"/>
            </w:tcBorders>
            <w:shd w:val="clear" w:color="auto" w:fill="F9F9F9"/>
          </w:tcPr>
          <w:p w:rsidRPr="0055734F" w:rsidR="0055734F" w:rsidP="0055734F" w:rsidRDefault="0055734F" w14:paraId="58BC9CEE" w14:textId="77777777">
            <w:pPr>
              <w:rPr>
                <w:lang w:val="es-ES"/>
              </w:rPr>
            </w:pPr>
          </w:p>
        </w:tc>
        <w:tc>
          <w:tcPr>
            <w:tcW w:w="1468" w:type="dxa"/>
            <w:tcBorders>
              <w:top w:val="single" w:color="DDDDDD" w:sz="6" w:space="0"/>
              <w:left w:val="nil"/>
              <w:bottom w:val="single" w:color="DDDDDD" w:sz="6" w:space="0"/>
              <w:right w:val="single" w:color="DDDDDD" w:sz="6" w:space="0"/>
            </w:tcBorders>
            <w:shd w:val="clear" w:color="auto" w:fill="F9F9F9"/>
          </w:tcPr>
          <w:p w:rsidRPr="0055734F" w:rsidR="0055734F" w:rsidP="0055734F" w:rsidRDefault="0055734F" w14:paraId="56DD2B34" w14:textId="77777777">
            <w:pPr>
              <w:rPr>
                <w:lang w:val="es-ES"/>
              </w:rPr>
            </w:pPr>
            <w:r w:rsidRPr="0055734F">
              <w:rPr>
                <w:lang w:val="es-ES"/>
              </w:rPr>
              <w:t xml:space="preserve"> Otoño de 2019</w:t>
            </w:r>
          </w:p>
        </w:tc>
        <w:tc>
          <w:tcPr>
            <w:tcW w:w="1066" w:type="dxa"/>
            <w:tcBorders>
              <w:top w:val="single" w:color="DDDDDD" w:sz="6" w:space="0"/>
              <w:left w:val="single" w:color="DDDDDD" w:sz="6" w:space="0"/>
              <w:bottom w:val="single" w:color="DDDDDD" w:sz="6" w:space="0"/>
              <w:right w:val="single" w:color="DDDDDD" w:sz="6" w:space="0"/>
            </w:tcBorders>
            <w:shd w:val="clear" w:color="auto" w:fill="F9F9F9"/>
          </w:tcPr>
          <w:p w:rsidRPr="0055734F" w:rsidR="0055734F" w:rsidP="0055734F" w:rsidRDefault="0055734F" w14:paraId="7DCF546F" w14:textId="77777777">
            <w:pPr>
              <w:rPr>
                <w:lang w:val="es-ES"/>
              </w:rPr>
            </w:pPr>
            <w:r w:rsidRPr="0055734F">
              <w:rPr>
                <w:lang w:val="es-ES"/>
              </w:rPr>
              <w:t>08/2019</w:t>
            </w:r>
          </w:p>
        </w:tc>
        <w:tc>
          <w:tcPr>
            <w:tcW w:w="1066" w:type="dxa"/>
            <w:tcBorders>
              <w:top w:val="single" w:color="DDDDDD" w:sz="6" w:space="0"/>
              <w:left w:val="single" w:color="DDDDDD" w:sz="6" w:space="0"/>
              <w:bottom w:val="single" w:color="DDDDDD" w:sz="6" w:space="0"/>
              <w:right w:val="single" w:color="DDDDDD" w:sz="6" w:space="0"/>
            </w:tcBorders>
            <w:shd w:val="clear" w:color="auto" w:fill="F9F9F9"/>
          </w:tcPr>
          <w:p w:rsidRPr="0055734F" w:rsidR="0055734F" w:rsidP="0055734F" w:rsidRDefault="0055734F" w14:paraId="15E731C5" w14:textId="77777777">
            <w:pPr>
              <w:rPr>
                <w:lang w:val="es-ES"/>
              </w:rPr>
            </w:pPr>
            <w:r w:rsidRPr="0055734F">
              <w:rPr>
                <w:lang w:val="es-ES"/>
              </w:rPr>
              <w:t>12/2019</w:t>
            </w:r>
          </w:p>
        </w:tc>
      </w:tr>
      <w:tr w:rsidRPr="0055734F" w:rsidR="0055734F" w:rsidTr="0055734F" w14:paraId="538E1219" w14:textId="77777777">
        <w:trPr>
          <w:jc w:val="center"/>
        </w:trPr>
        <w:tc>
          <w:tcPr>
            <w:tcW w:w="2886"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55734F" w:rsidR="0055734F" w:rsidP="0055734F" w:rsidRDefault="0055734F" w14:paraId="2EC16357" w14:textId="77777777">
            <w:pPr>
              <w:rPr>
                <w:lang w:val="es-ES"/>
              </w:rPr>
            </w:pPr>
            <w:r w:rsidRPr="0055734F">
              <w:rPr>
                <w:lang w:val="es-ES"/>
              </w:rPr>
              <w:t>Escuela de medicina, otoño de 2019</w:t>
            </w:r>
          </w:p>
        </w:tc>
        <w:tc>
          <w:tcPr>
            <w:tcW w:w="1193"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55734F" w:rsidR="0055734F" w:rsidP="0055734F" w:rsidRDefault="0055734F" w14:paraId="4C0CDC8B" w14:textId="77777777">
            <w:pPr>
              <w:rPr>
                <w:lang w:val="es-ES"/>
              </w:rPr>
            </w:pPr>
            <w:r w:rsidRPr="0055734F">
              <w:rPr>
                <w:lang w:val="es-ES"/>
              </w:rPr>
              <w:t>08/09/2019</w:t>
            </w:r>
          </w:p>
        </w:tc>
        <w:tc>
          <w:tcPr>
            <w:tcW w:w="1189" w:type="dxa"/>
            <w:tcBorders>
              <w:top w:val="single" w:color="DDDDDD" w:sz="6" w:space="0"/>
              <w:left w:val="single" w:color="DDDDDD" w:sz="6" w:space="0"/>
              <w:bottom w:val="single" w:color="DDDDDD" w:sz="6" w:space="0"/>
              <w:right w:val="nil"/>
            </w:tcBorders>
            <w:shd w:val="clear" w:color="auto" w:fill="FAFBFD"/>
            <w:tcMar>
              <w:top w:w="75" w:type="dxa"/>
              <w:left w:w="75" w:type="dxa"/>
              <w:bottom w:w="75" w:type="dxa"/>
              <w:right w:w="75" w:type="dxa"/>
            </w:tcMar>
            <w:hideMark/>
          </w:tcPr>
          <w:p w:rsidRPr="0055734F" w:rsidR="0055734F" w:rsidP="0055734F" w:rsidRDefault="0055734F" w14:paraId="24759577" w14:textId="77777777">
            <w:pPr>
              <w:rPr>
                <w:lang w:val="es-ES"/>
              </w:rPr>
            </w:pPr>
            <w:r w:rsidRPr="0055734F">
              <w:rPr>
                <w:lang w:val="es-ES"/>
              </w:rPr>
              <w:t>12/07/2019</w:t>
            </w:r>
          </w:p>
        </w:tc>
        <w:tc>
          <w:tcPr>
            <w:tcW w:w="664" w:type="dxa"/>
            <w:tcBorders>
              <w:top w:val="nil"/>
              <w:left w:val="nil"/>
              <w:bottom w:val="nil"/>
              <w:right w:val="nil"/>
            </w:tcBorders>
            <w:shd w:val="clear" w:color="auto" w:fill="FAFBFD"/>
          </w:tcPr>
          <w:p w:rsidRPr="0055734F" w:rsidR="0055734F" w:rsidP="0055734F" w:rsidRDefault="0055734F" w14:paraId="4DF3CF52" w14:textId="77777777">
            <w:pPr>
              <w:rPr>
                <w:lang w:val="es-ES"/>
              </w:rPr>
            </w:pPr>
          </w:p>
        </w:tc>
        <w:tc>
          <w:tcPr>
            <w:tcW w:w="3600" w:type="dxa"/>
            <w:gridSpan w:val="3"/>
            <w:vMerge w:val="restart"/>
            <w:tcBorders>
              <w:top w:val="single" w:color="DDDDDD" w:sz="6" w:space="0"/>
              <w:left w:val="nil"/>
              <w:right w:val="single" w:color="DDDDDD" w:sz="6" w:space="0"/>
            </w:tcBorders>
            <w:shd w:val="clear" w:color="auto" w:fill="FAFBFD"/>
          </w:tcPr>
          <w:p w:rsidRPr="0055734F" w:rsidR="0055734F" w:rsidP="0055734F" w:rsidRDefault="0055734F" w14:paraId="1D655582" w14:textId="77777777">
            <w:pPr>
              <w:rPr>
                <w:lang w:val="es-ES"/>
              </w:rPr>
            </w:pPr>
          </w:p>
        </w:tc>
      </w:tr>
      <w:tr w:rsidRPr="0055734F" w:rsidR="0055734F" w:rsidTr="0055734F" w14:paraId="3C90D5C4" w14:textId="77777777">
        <w:trPr>
          <w:jc w:val="center"/>
        </w:trPr>
        <w:tc>
          <w:tcPr>
            <w:tcW w:w="288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0C5939ED" w14:textId="77777777">
            <w:pPr>
              <w:rPr>
                <w:lang w:val="es-ES"/>
              </w:rPr>
            </w:pPr>
            <w:r w:rsidRPr="0055734F">
              <w:rPr>
                <w:lang w:val="es-ES"/>
              </w:rPr>
              <w:t xml:space="preserve">Escuela de derecho, otoño de 2019 </w:t>
            </w:r>
          </w:p>
        </w:tc>
        <w:tc>
          <w:tcPr>
            <w:tcW w:w="1193"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561001B4" w14:textId="77777777">
            <w:pPr>
              <w:rPr>
                <w:lang w:val="es-ES"/>
              </w:rPr>
            </w:pPr>
            <w:r w:rsidRPr="0055734F">
              <w:rPr>
                <w:lang w:val="es-ES"/>
              </w:rPr>
              <w:t>08/14/2019</w:t>
            </w:r>
          </w:p>
        </w:tc>
        <w:tc>
          <w:tcPr>
            <w:tcW w:w="1189" w:type="dxa"/>
            <w:tcBorders>
              <w:top w:val="single" w:color="DDDDDD" w:sz="6" w:space="0"/>
              <w:left w:val="single" w:color="DDDDDD" w:sz="6" w:space="0"/>
              <w:bottom w:val="single" w:color="DDDDDD" w:sz="6" w:space="0"/>
              <w:right w:val="nil"/>
            </w:tcBorders>
            <w:shd w:val="clear" w:color="auto" w:fill="F9F9F9"/>
            <w:tcMar>
              <w:top w:w="75" w:type="dxa"/>
              <w:left w:w="75" w:type="dxa"/>
              <w:bottom w:w="75" w:type="dxa"/>
              <w:right w:w="75" w:type="dxa"/>
            </w:tcMar>
            <w:hideMark/>
          </w:tcPr>
          <w:p w:rsidRPr="0055734F" w:rsidR="0055734F" w:rsidP="0055734F" w:rsidRDefault="0055734F" w14:paraId="3F1E309B" w14:textId="77777777">
            <w:pPr>
              <w:rPr>
                <w:lang w:val="es-ES"/>
              </w:rPr>
            </w:pPr>
            <w:r w:rsidRPr="0055734F">
              <w:rPr>
                <w:lang w:val="es-ES"/>
              </w:rPr>
              <w:t>12/14/2019</w:t>
            </w:r>
          </w:p>
        </w:tc>
        <w:tc>
          <w:tcPr>
            <w:tcW w:w="664" w:type="dxa"/>
            <w:tcBorders>
              <w:top w:val="nil"/>
              <w:left w:val="nil"/>
              <w:bottom w:val="nil"/>
              <w:right w:val="nil"/>
            </w:tcBorders>
            <w:shd w:val="clear" w:color="auto" w:fill="F9F9F9"/>
          </w:tcPr>
          <w:p w:rsidRPr="0055734F" w:rsidR="0055734F" w:rsidP="0055734F" w:rsidRDefault="0055734F" w14:paraId="043B7876" w14:textId="77777777">
            <w:pPr>
              <w:rPr>
                <w:lang w:val="es-ES"/>
              </w:rPr>
            </w:pPr>
          </w:p>
        </w:tc>
        <w:tc>
          <w:tcPr>
            <w:tcW w:w="3600" w:type="dxa"/>
            <w:gridSpan w:val="3"/>
            <w:vMerge/>
            <w:tcBorders>
              <w:left w:val="nil"/>
              <w:bottom w:val="single" w:color="DDDDDD" w:sz="6" w:space="0"/>
              <w:right w:val="single" w:color="DDDDDD" w:sz="6" w:space="0"/>
            </w:tcBorders>
            <w:shd w:val="clear" w:color="auto" w:fill="F9F9F9"/>
          </w:tcPr>
          <w:p w:rsidRPr="0055734F" w:rsidR="0055734F" w:rsidP="0055734F" w:rsidRDefault="0055734F" w14:paraId="78890BA6" w14:textId="77777777">
            <w:pPr>
              <w:rPr>
                <w:lang w:val="es-ES"/>
              </w:rPr>
            </w:pPr>
          </w:p>
        </w:tc>
      </w:tr>
    </w:tbl>
    <w:p w:rsidRPr="0055734F" w:rsidR="0055734F" w:rsidP="0055734F" w:rsidRDefault="0055734F" w14:paraId="1B65A0CA" w14:textId="77777777">
      <w:pPr>
        <w:rPr>
          <w:b/>
          <w:lang w:val="es-ES"/>
        </w:rPr>
      </w:pPr>
    </w:p>
    <w:p w:rsidRPr="0055734F" w:rsidR="0055734F" w:rsidP="0055734F" w:rsidRDefault="0055734F" w14:paraId="24D61E08" w14:textId="77777777">
      <w:pPr>
        <w:rPr>
          <w:lang w:val="es-ES"/>
        </w:rPr>
      </w:pPr>
      <w:r w:rsidRPr="0055734F">
        <w:rPr>
          <w:b/>
          <w:lang w:val="es-ES"/>
        </w:rPr>
        <w:t xml:space="preserve">Semestres/trimestres que comienzan y terminan en diferentes meses: </w:t>
      </w:r>
      <w:r w:rsidRPr="0055734F">
        <w:rPr>
          <w:lang w:val="es-ES"/>
        </w:rPr>
        <w:t xml:space="preserve">Si su institución tiene semestres/trimestres que comienzan o terminan en diferentes meses, regístrelos por separado. </w:t>
      </w:r>
    </w:p>
    <w:tbl>
      <w:tblPr>
        <w:tblW w:w="5785" w:type="dxa"/>
        <w:jc w:val="center"/>
        <w:tblBorders>
          <w:top w:val="single" w:color="DDDDDD" w:sz="6" w:space="0"/>
          <w:left w:val="single" w:color="DDDDDD" w:sz="6" w:space="0"/>
          <w:bottom w:val="single" w:color="DDDDDD" w:sz="6" w:space="0"/>
          <w:right w:val="single" w:color="DDDDDD" w:sz="6" w:space="0"/>
        </w:tblBorders>
        <w:shd w:val="clear" w:color="auto" w:fill="FAFBFD"/>
        <w:tblCellMar>
          <w:top w:w="15" w:type="dxa"/>
          <w:left w:w="15" w:type="dxa"/>
          <w:bottom w:w="15" w:type="dxa"/>
          <w:right w:w="15" w:type="dxa"/>
        </w:tblCellMar>
        <w:tblLook w:val="04A0" w:firstRow="1" w:lastRow="0" w:firstColumn="1" w:lastColumn="0" w:noHBand="0" w:noVBand="1"/>
      </w:tblPr>
      <w:tblGrid>
        <w:gridCol w:w="3502"/>
        <w:gridCol w:w="1170"/>
        <w:gridCol w:w="1113"/>
      </w:tblGrid>
      <w:tr w:rsidRPr="0055734F" w:rsidR="0055734F" w:rsidTr="0055734F" w14:paraId="49F92AC5" w14:textId="77777777">
        <w:trPr>
          <w:tblHeader/>
          <w:jc w:val="center"/>
        </w:trPr>
        <w:tc>
          <w:tcPr>
            <w:tcW w:w="3502"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55734F" w:rsidR="0055734F" w:rsidP="0055734F" w:rsidRDefault="0055734F" w14:paraId="454AD8AC" w14:textId="77777777">
            <w:pPr>
              <w:rPr>
                <w:b/>
                <w:bCs/>
                <w:lang w:val="es-ES"/>
              </w:rPr>
            </w:pPr>
            <w:r w:rsidRPr="0055734F">
              <w:rPr>
                <w:b/>
                <w:bCs/>
                <w:lang w:val="es-ES"/>
              </w:rPr>
              <w:t xml:space="preserve">Semestre/trimestre </w:t>
            </w:r>
            <w:r w:rsidRPr="0055734F">
              <w:rPr>
                <w:b/>
                <w:bCs/>
                <w:i/>
                <w:iCs/>
                <w:lang w:val="es-ES"/>
              </w:rPr>
              <w:t>(Term</w:t>
            </w:r>
            <w:r w:rsidRPr="0055734F">
              <w:rPr>
                <w:b/>
                <w:bCs/>
                <w:lang w:val="es-ES"/>
              </w:rPr>
              <w:t xml:space="preserve"> ): </w:t>
            </w:r>
          </w:p>
        </w:tc>
        <w:tc>
          <w:tcPr>
            <w:tcW w:w="1170"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55734F" w:rsidR="0055734F" w:rsidP="0055734F" w:rsidRDefault="0055734F" w14:paraId="63670810" w14:textId="77777777">
            <w:pPr>
              <w:rPr>
                <w:b/>
                <w:bCs/>
                <w:lang w:val="es-ES"/>
              </w:rPr>
            </w:pPr>
            <w:r w:rsidRPr="0055734F">
              <w:rPr>
                <w:b/>
                <w:bCs/>
                <w:lang w:val="es-ES"/>
              </w:rPr>
              <w:t>Inicio (</w:t>
            </w:r>
            <w:r w:rsidRPr="0055734F">
              <w:rPr>
                <w:b/>
                <w:bCs/>
                <w:i/>
                <w:iCs/>
                <w:lang w:val="es-ES"/>
              </w:rPr>
              <w:t>Start</w:t>
            </w:r>
            <w:r w:rsidRPr="0055734F">
              <w:rPr>
                <w:b/>
                <w:bCs/>
                <w:lang w:val="es-ES"/>
              </w:rPr>
              <w:t xml:space="preserve"> )</w:t>
            </w:r>
          </w:p>
        </w:tc>
        <w:tc>
          <w:tcPr>
            <w:tcW w:w="1113"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55734F" w:rsidR="0055734F" w:rsidP="0055734F" w:rsidRDefault="0055734F" w14:paraId="02AD35E4" w14:textId="77777777">
            <w:pPr>
              <w:rPr>
                <w:b/>
                <w:bCs/>
                <w:lang w:val="es-ES"/>
              </w:rPr>
            </w:pPr>
            <w:r w:rsidRPr="0055734F">
              <w:rPr>
                <w:b/>
                <w:bCs/>
                <w:lang w:val="es-ES"/>
              </w:rPr>
              <w:t xml:space="preserve">Fin </w:t>
            </w:r>
            <w:r w:rsidRPr="0055734F">
              <w:rPr>
                <w:b/>
                <w:bCs/>
                <w:i/>
                <w:iCs/>
                <w:lang w:val="es-ES"/>
              </w:rPr>
              <w:t>(End</w:t>
            </w:r>
            <w:r w:rsidRPr="0055734F">
              <w:rPr>
                <w:b/>
                <w:bCs/>
                <w:lang w:val="es-ES"/>
              </w:rPr>
              <w:t>)</w:t>
            </w:r>
          </w:p>
        </w:tc>
      </w:tr>
      <w:tr w:rsidRPr="0055734F" w:rsidR="0055734F" w:rsidTr="0055734F" w14:paraId="55A3D323" w14:textId="77777777">
        <w:trPr>
          <w:jc w:val="center"/>
        </w:trPr>
        <w:tc>
          <w:tcPr>
            <w:tcW w:w="350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76EA9138" w14:textId="77777777">
            <w:pPr>
              <w:rPr>
                <w:lang w:val="es-ES"/>
              </w:rPr>
            </w:pPr>
            <w:r w:rsidRPr="0055734F">
              <w:rPr>
                <w:lang w:val="es-ES"/>
              </w:rPr>
              <w:t xml:space="preserve">Cursos generales de </w:t>
            </w:r>
            <w:r w:rsidRPr="0055734F">
              <w:rPr>
                <w:i/>
                <w:iCs/>
                <w:lang w:val="es-ES"/>
              </w:rPr>
              <w:t>College</w:t>
            </w:r>
            <w:r w:rsidRPr="0055734F">
              <w:rPr>
                <w:lang w:val="es-ES"/>
              </w:rPr>
              <w:t>, primavera de 2019 (</w:t>
            </w:r>
            <w:r w:rsidRPr="0055734F">
              <w:rPr>
                <w:i/>
                <w:iCs/>
                <w:lang w:val="es-ES"/>
              </w:rPr>
              <w:t xml:space="preserve">General college spring 2019 </w:t>
            </w:r>
            <w:r w:rsidRPr="0055734F">
              <w:rPr>
                <w:lang w:val="es-ES"/>
              </w:rPr>
              <w:t>)</w:t>
            </w:r>
          </w:p>
        </w:tc>
        <w:tc>
          <w:tcPr>
            <w:tcW w:w="1170"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1FD21765" w14:textId="77777777">
            <w:pPr>
              <w:rPr>
                <w:lang w:val="es-ES"/>
              </w:rPr>
            </w:pPr>
            <w:r w:rsidRPr="0055734F">
              <w:rPr>
                <w:lang w:val="es-ES"/>
              </w:rPr>
              <w:t>01/2020</w:t>
            </w:r>
          </w:p>
        </w:tc>
        <w:tc>
          <w:tcPr>
            <w:tcW w:w="1113"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59D82F84" w14:textId="77777777">
            <w:pPr>
              <w:rPr>
                <w:lang w:val="es-ES"/>
              </w:rPr>
            </w:pPr>
            <w:r w:rsidRPr="0055734F">
              <w:rPr>
                <w:lang w:val="es-ES"/>
              </w:rPr>
              <w:t>05/2020</w:t>
            </w:r>
          </w:p>
        </w:tc>
      </w:tr>
      <w:tr w:rsidRPr="0055734F" w:rsidR="0055734F" w:rsidTr="0055734F" w14:paraId="6C0D4DDF" w14:textId="77777777">
        <w:trPr>
          <w:jc w:val="center"/>
        </w:trPr>
        <w:tc>
          <w:tcPr>
            <w:tcW w:w="3502"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55734F" w:rsidR="0055734F" w:rsidP="0055734F" w:rsidRDefault="0055734F" w14:paraId="08E7CD0B" w14:textId="77777777">
            <w:pPr>
              <w:rPr>
                <w:lang w:val="es-ES"/>
              </w:rPr>
            </w:pPr>
            <w:r w:rsidRPr="0055734F">
              <w:rPr>
                <w:i/>
                <w:iCs/>
                <w:lang w:val="es-ES"/>
              </w:rPr>
              <w:t>Escuela de medicina, primavera de 2019 (Medical school spring 2019</w:t>
            </w:r>
            <w:r w:rsidRPr="0055734F">
              <w:rPr>
                <w:lang w:val="es-ES"/>
              </w:rPr>
              <w:t>)</w:t>
            </w:r>
          </w:p>
        </w:tc>
        <w:tc>
          <w:tcPr>
            <w:tcW w:w="1170"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55734F" w:rsidR="0055734F" w:rsidP="0055734F" w:rsidRDefault="0055734F" w14:paraId="3FB1E4FB" w14:textId="77777777">
            <w:pPr>
              <w:rPr>
                <w:lang w:val="es-ES"/>
              </w:rPr>
            </w:pPr>
            <w:r w:rsidRPr="0055734F">
              <w:rPr>
                <w:lang w:val="es-ES"/>
              </w:rPr>
              <w:t>01/2020</w:t>
            </w:r>
          </w:p>
        </w:tc>
        <w:tc>
          <w:tcPr>
            <w:tcW w:w="1113"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55734F" w:rsidR="0055734F" w:rsidP="0055734F" w:rsidRDefault="0055734F" w14:paraId="26AA3DB0" w14:textId="77777777">
            <w:pPr>
              <w:rPr>
                <w:lang w:val="es-ES"/>
              </w:rPr>
            </w:pPr>
            <w:r w:rsidRPr="0055734F">
              <w:rPr>
                <w:lang w:val="es-ES"/>
              </w:rPr>
              <w:t>04/2020</w:t>
            </w:r>
          </w:p>
        </w:tc>
      </w:tr>
      <w:tr w:rsidRPr="0055734F" w:rsidR="0055734F" w:rsidTr="0055734F" w14:paraId="535BB641" w14:textId="77777777">
        <w:trPr>
          <w:jc w:val="center"/>
        </w:trPr>
        <w:tc>
          <w:tcPr>
            <w:tcW w:w="350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5571420C" w14:textId="77777777">
            <w:pPr>
              <w:rPr>
                <w:lang w:val="es-ES"/>
              </w:rPr>
            </w:pPr>
            <w:r w:rsidRPr="0055734F">
              <w:rPr>
                <w:lang w:val="es-ES"/>
              </w:rPr>
              <w:t>Escuela de derecho, primavera de 2019 (</w:t>
            </w:r>
            <w:r w:rsidRPr="0055734F">
              <w:rPr>
                <w:i/>
                <w:iCs/>
                <w:lang w:val="es-ES"/>
              </w:rPr>
              <w:t>Law school spring 2019</w:t>
            </w:r>
            <w:r w:rsidRPr="0055734F">
              <w:rPr>
                <w:lang w:val="es-ES"/>
              </w:rPr>
              <w:t>)</w:t>
            </w:r>
          </w:p>
        </w:tc>
        <w:tc>
          <w:tcPr>
            <w:tcW w:w="1170"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74FF9EB2" w14:textId="77777777">
            <w:pPr>
              <w:rPr>
                <w:lang w:val="es-ES"/>
              </w:rPr>
            </w:pPr>
            <w:r w:rsidRPr="0055734F">
              <w:rPr>
                <w:lang w:val="es-ES"/>
              </w:rPr>
              <w:t>02/2020</w:t>
            </w:r>
          </w:p>
        </w:tc>
        <w:tc>
          <w:tcPr>
            <w:tcW w:w="1113"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55734F" w:rsidR="0055734F" w:rsidP="0055734F" w:rsidRDefault="0055734F" w14:paraId="0D7818CA" w14:textId="77777777">
            <w:pPr>
              <w:rPr>
                <w:lang w:val="es-ES"/>
              </w:rPr>
            </w:pPr>
            <w:r w:rsidRPr="0055734F">
              <w:rPr>
                <w:lang w:val="es-ES"/>
              </w:rPr>
              <w:t>05/2020</w:t>
            </w:r>
          </w:p>
        </w:tc>
      </w:tr>
    </w:tbl>
    <w:p w:rsidRPr="0055734F" w:rsidR="0055734F" w:rsidP="0055734F" w:rsidRDefault="0055734F" w14:paraId="006BB049" w14:textId="77777777">
      <w:pPr>
        <w:rPr>
          <w:lang w:val="es-ES"/>
        </w:rPr>
      </w:pPr>
    </w:p>
    <w:p w:rsidRPr="0055734F" w:rsidR="0055734F" w:rsidP="0055734F" w:rsidRDefault="0055734F" w14:paraId="3E569DBD" w14:textId="77777777">
      <w:pPr>
        <w:rPr>
          <w:b/>
          <w:bCs/>
          <w:lang w:val="es-ES"/>
        </w:rPr>
      </w:pPr>
      <w:r w:rsidRPr="0055734F">
        <w:rPr>
          <w:b/>
          <w:bCs/>
          <w:lang w:val="es-ES"/>
        </w:rPr>
        <w:t>3) Proporcione información general</w:t>
      </w:r>
    </w:p>
    <w:p w:rsidRPr="0055734F" w:rsidR="0055734F" w:rsidP="0055734F" w:rsidRDefault="0055734F" w14:paraId="1BEE1E80" w14:textId="77777777">
      <w:pPr>
        <w:rPr>
          <w:b/>
          <w:bCs/>
          <w:lang w:val="es-ES"/>
        </w:rPr>
      </w:pPr>
      <w:r w:rsidRPr="0055734F">
        <w:rPr>
          <w:lang w:val="es-ES"/>
        </w:rPr>
        <w:t>Finalmente, se le harán algunas preguntas breves sobre su institución, tales como, el sistema de información del estudiante que utilizan y cómo definen los créditos académicos estándar.</w:t>
      </w:r>
    </w:p>
    <w:p w:rsidRPr="0055734F" w:rsidR="0055734F" w:rsidP="0055734F" w:rsidRDefault="0055734F" w14:paraId="1914D457" w14:textId="77777777">
      <w:pPr>
        <w:rPr>
          <w:lang w:val="es-ES"/>
        </w:rPr>
      </w:pPr>
    </w:p>
    <w:p w:rsidRPr="0055734F" w:rsidR="0055734F" w:rsidP="0055734F" w:rsidRDefault="0055734F" w14:paraId="4F22DE27" w14:textId="77777777">
      <w:pPr>
        <w:rPr>
          <w:b/>
          <w:lang w:val="es-ES"/>
        </w:rPr>
      </w:pPr>
      <w:r w:rsidRPr="0055734F">
        <w:rPr>
          <w:b/>
          <w:lang w:val="es-ES"/>
        </w:rPr>
        <w:t>¿Qué sucede después del registro?</w:t>
      </w:r>
    </w:p>
    <w:p w:rsidRPr="0055734F" w:rsidR="0055734F" w:rsidP="0055734F" w:rsidRDefault="0055734F" w14:paraId="07B16220" w14:textId="77777777">
      <w:pPr>
        <w:rPr>
          <w:lang w:val="es-ES"/>
        </w:rPr>
      </w:pPr>
      <w:r w:rsidRPr="0055734F">
        <w:rPr>
          <w:lang w:val="es-ES"/>
        </w:rPr>
        <w:t>Después de que se registre, el personal de RTI International, el contratista de recolección de datos se comunicará con usted para confirmar la fecha de entrega de su lista de matriculación y dar instrucciones detalles para preparar el archivo de la lista de matriculación.</w:t>
      </w:r>
    </w:p>
    <w:p w:rsidRPr="0055734F" w:rsidR="0055734F" w:rsidP="0055734F" w:rsidRDefault="0055734F" w14:paraId="3B0E24F1" w14:textId="77777777">
      <w:pPr>
        <w:rPr>
          <w:lang w:val="es-ES"/>
        </w:rPr>
      </w:pPr>
      <w:r w:rsidRPr="0055734F">
        <w:rPr>
          <w:lang w:val="es-ES"/>
        </w:rPr>
        <w:t>El archivo de la lista de matriculación incluye la siguiente información:</w:t>
      </w:r>
    </w:p>
    <w:tbl>
      <w:tblPr>
        <w:tblW w:w="8185" w:type="dxa"/>
        <w:tblLook w:val="04A0" w:firstRow="1" w:lastRow="0" w:firstColumn="1" w:lastColumn="0" w:noHBand="0" w:noVBand="1"/>
      </w:tblPr>
      <w:tblGrid>
        <w:gridCol w:w="4045"/>
        <w:gridCol w:w="4140"/>
      </w:tblGrid>
      <w:tr w:rsidRPr="0055734F" w:rsidR="0055734F" w:rsidTr="0055734F" w14:paraId="72978924" w14:textId="77777777">
        <w:trPr>
          <w:cantSplit/>
        </w:trPr>
        <w:tc>
          <w:tcPr>
            <w:tcW w:w="4045" w:type="dxa"/>
            <w:vAlign w:val="bottom"/>
          </w:tcPr>
          <w:p w:rsidRPr="0055734F" w:rsidR="0055734F" w:rsidP="0055734F" w:rsidRDefault="0055734F" w14:paraId="28ABF7AF" w14:textId="77777777">
            <w:pPr>
              <w:rPr>
                <w:b/>
              </w:rPr>
            </w:pPr>
            <w:r w:rsidRPr="0055734F">
              <w:rPr>
                <w:b/>
              </w:rPr>
              <w:t>General and Demographic Information</w:t>
            </w:r>
          </w:p>
        </w:tc>
        <w:tc>
          <w:tcPr>
            <w:tcW w:w="4140" w:type="dxa"/>
            <w:vAlign w:val="bottom"/>
          </w:tcPr>
          <w:p w:rsidRPr="0055734F" w:rsidR="0055734F" w:rsidP="0055734F" w:rsidRDefault="0055734F" w14:paraId="6849CF03" w14:textId="77777777">
            <w:pPr>
              <w:rPr>
                <w:b/>
                <w:lang w:val="es-ES"/>
              </w:rPr>
            </w:pPr>
            <w:r w:rsidRPr="0055734F">
              <w:rPr>
                <w:b/>
                <w:lang w:val="es-ES"/>
              </w:rPr>
              <w:t xml:space="preserve">Información general y demográfica </w:t>
            </w:r>
          </w:p>
        </w:tc>
      </w:tr>
      <w:tr w:rsidRPr="0055734F" w:rsidR="0055734F" w:rsidTr="0055734F" w14:paraId="1DEC1410" w14:textId="77777777">
        <w:trPr>
          <w:cantSplit/>
        </w:trPr>
        <w:tc>
          <w:tcPr>
            <w:tcW w:w="4045" w:type="dxa"/>
            <w:vAlign w:val="bottom"/>
          </w:tcPr>
          <w:p w:rsidRPr="0055734F" w:rsidR="0055734F" w:rsidP="0055734F" w:rsidRDefault="0055734F" w14:paraId="3A752F3A" w14:textId="77777777">
            <w:r w:rsidRPr="0055734F">
              <w:t>Student name</w:t>
            </w:r>
          </w:p>
        </w:tc>
        <w:tc>
          <w:tcPr>
            <w:tcW w:w="4140" w:type="dxa"/>
            <w:vAlign w:val="bottom"/>
          </w:tcPr>
          <w:p w:rsidRPr="0055734F" w:rsidR="0055734F" w:rsidP="0055734F" w:rsidRDefault="0055734F" w14:paraId="3CA1955E" w14:textId="77777777">
            <w:pPr>
              <w:rPr>
                <w:lang w:val="es-ES"/>
              </w:rPr>
            </w:pPr>
            <w:r w:rsidRPr="0055734F">
              <w:rPr>
                <w:lang w:val="es-ES"/>
              </w:rPr>
              <w:t xml:space="preserve">Nombre del estudiante </w:t>
            </w:r>
          </w:p>
        </w:tc>
      </w:tr>
      <w:tr w:rsidRPr="0055734F" w:rsidR="0055734F" w:rsidTr="0055734F" w14:paraId="3CCF10DB" w14:textId="77777777">
        <w:trPr>
          <w:cantSplit/>
        </w:trPr>
        <w:tc>
          <w:tcPr>
            <w:tcW w:w="4045" w:type="dxa"/>
            <w:vAlign w:val="bottom"/>
          </w:tcPr>
          <w:p w:rsidRPr="0055734F" w:rsidR="0055734F" w:rsidP="0055734F" w:rsidRDefault="0055734F" w14:paraId="04CA6649" w14:textId="77777777">
            <w:r w:rsidRPr="0055734F">
              <w:t>Student ID number</w:t>
            </w:r>
          </w:p>
        </w:tc>
        <w:tc>
          <w:tcPr>
            <w:tcW w:w="4140" w:type="dxa"/>
            <w:vAlign w:val="bottom"/>
          </w:tcPr>
          <w:p w:rsidRPr="0055734F" w:rsidR="0055734F" w:rsidP="0055734F" w:rsidRDefault="0055734F" w14:paraId="63C2A209" w14:textId="77777777">
            <w:pPr>
              <w:rPr>
                <w:lang w:val="es-ES"/>
              </w:rPr>
            </w:pPr>
            <w:r w:rsidRPr="0055734F">
              <w:rPr>
                <w:lang w:val="es-ES"/>
              </w:rPr>
              <w:t xml:space="preserve">Número de identificación del estudiante </w:t>
            </w:r>
          </w:p>
        </w:tc>
      </w:tr>
      <w:tr w:rsidRPr="0055734F" w:rsidR="0055734F" w:rsidTr="0055734F" w14:paraId="0B72075D" w14:textId="77777777">
        <w:trPr>
          <w:cantSplit/>
        </w:trPr>
        <w:tc>
          <w:tcPr>
            <w:tcW w:w="4045" w:type="dxa"/>
            <w:vAlign w:val="bottom"/>
          </w:tcPr>
          <w:p w:rsidRPr="0055734F" w:rsidR="0055734F" w:rsidP="0055734F" w:rsidRDefault="0055734F" w14:paraId="6EC67660" w14:textId="77777777">
            <w:r w:rsidRPr="0055734F">
              <w:t>Social Security Number</w:t>
            </w:r>
          </w:p>
        </w:tc>
        <w:tc>
          <w:tcPr>
            <w:tcW w:w="4140" w:type="dxa"/>
            <w:vAlign w:val="bottom"/>
          </w:tcPr>
          <w:p w:rsidRPr="0055734F" w:rsidR="0055734F" w:rsidP="0055734F" w:rsidRDefault="0055734F" w14:paraId="4EB83264" w14:textId="77777777">
            <w:pPr>
              <w:rPr>
                <w:lang w:val="es-ES"/>
              </w:rPr>
            </w:pPr>
            <w:r w:rsidRPr="0055734F">
              <w:rPr>
                <w:lang w:val="es-ES"/>
              </w:rPr>
              <w:t xml:space="preserve">Número de seguro social </w:t>
            </w:r>
          </w:p>
        </w:tc>
      </w:tr>
      <w:tr w:rsidRPr="0055734F" w:rsidR="0055734F" w:rsidTr="0055734F" w14:paraId="0397E7E9" w14:textId="77777777">
        <w:trPr>
          <w:cantSplit/>
        </w:trPr>
        <w:tc>
          <w:tcPr>
            <w:tcW w:w="4045" w:type="dxa"/>
            <w:vAlign w:val="bottom"/>
          </w:tcPr>
          <w:p w:rsidRPr="0055734F" w:rsidR="0055734F" w:rsidP="0055734F" w:rsidRDefault="0055734F" w14:paraId="309136E1" w14:textId="77777777">
            <w:r w:rsidRPr="0055734F">
              <w:t>Date of Birth</w:t>
            </w:r>
          </w:p>
        </w:tc>
        <w:tc>
          <w:tcPr>
            <w:tcW w:w="4140" w:type="dxa"/>
            <w:vAlign w:val="bottom"/>
          </w:tcPr>
          <w:p w:rsidRPr="0055734F" w:rsidR="0055734F" w:rsidP="0055734F" w:rsidRDefault="0055734F" w14:paraId="4DF32324" w14:textId="77777777">
            <w:pPr>
              <w:rPr>
                <w:lang w:val="es-ES"/>
              </w:rPr>
            </w:pPr>
            <w:r w:rsidRPr="0055734F">
              <w:rPr>
                <w:lang w:val="es-ES"/>
              </w:rPr>
              <w:t>Fecha de nacimiento</w:t>
            </w:r>
          </w:p>
        </w:tc>
      </w:tr>
      <w:tr w:rsidRPr="0055734F" w:rsidR="0055734F" w:rsidTr="0055734F" w14:paraId="6C370B6C" w14:textId="77777777">
        <w:trPr>
          <w:cantSplit/>
        </w:trPr>
        <w:tc>
          <w:tcPr>
            <w:tcW w:w="4045" w:type="dxa"/>
            <w:vAlign w:val="bottom"/>
          </w:tcPr>
          <w:p w:rsidRPr="0055734F" w:rsidR="0055734F" w:rsidP="0055734F" w:rsidRDefault="0055734F" w14:paraId="75A88239" w14:textId="77777777">
            <w:r w:rsidRPr="0055734F">
              <w:t>Sex</w:t>
            </w:r>
          </w:p>
        </w:tc>
        <w:tc>
          <w:tcPr>
            <w:tcW w:w="4140" w:type="dxa"/>
            <w:vAlign w:val="bottom"/>
          </w:tcPr>
          <w:p w:rsidRPr="0055734F" w:rsidR="0055734F" w:rsidP="0055734F" w:rsidRDefault="0055734F" w14:paraId="5C98C7D5" w14:textId="77777777">
            <w:pPr>
              <w:rPr>
                <w:lang w:val="es-ES"/>
              </w:rPr>
            </w:pPr>
            <w:r w:rsidRPr="0055734F">
              <w:rPr>
                <w:lang w:val="es-ES"/>
              </w:rPr>
              <w:t>Sexo</w:t>
            </w:r>
          </w:p>
        </w:tc>
      </w:tr>
      <w:tr w:rsidRPr="0055734F" w:rsidR="0055734F" w:rsidTr="0055734F" w14:paraId="2305FF76" w14:textId="77777777">
        <w:trPr>
          <w:cantSplit/>
        </w:trPr>
        <w:tc>
          <w:tcPr>
            <w:tcW w:w="4045" w:type="dxa"/>
            <w:vAlign w:val="bottom"/>
          </w:tcPr>
          <w:p w:rsidRPr="0055734F" w:rsidR="0055734F" w:rsidP="0055734F" w:rsidRDefault="0055734F" w14:paraId="16BE0E4C" w14:textId="77777777">
            <w:r w:rsidRPr="0055734F">
              <w:t>Ethnicity</w:t>
            </w:r>
          </w:p>
        </w:tc>
        <w:tc>
          <w:tcPr>
            <w:tcW w:w="4140" w:type="dxa"/>
            <w:vAlign w:val="bottom"/>
          </w:tcPr>
          <w:p w:rsidRPr="0055734F" w:rsidR="0055734F" w:rsidP="0055734F" w:rsidRDefault="0055734F" w14:paraId="143727FE" w14:textId="77777777">
            <w:pPr>
              <w:rPr>
                <w:lang w:val="es-ES"/>
              </w:rPr>
            </w:pPr>
            <w:r w:rsidRPr="0055734F">
              <w:rPr>
                <w:lang w:val="es-ES"/>
              </w:rPr>
              <w:t>Origen étnico</w:t>
            </w:r>
          </w:p>
        </w:tc>
      </w:tr>
      <w:tr w:rsidRPr="0055734F" w:rsidR="0055734F" w:rsidTr="0055734F" w14:paraId="4F8AC291" w14:textId="77777777">
        <w:trPr>
          <w:cantSplit/>
        </w:trPr>
        <w:tc>
          <w:tcPr>
            <w:tcW w:w="4045" w:type="dxa"/>
            <w:vAlign w:val="bottom"/>
          </w:tcPr>
          <w:p w:rsidRPr="0055734F" w:rsidR="0055734F" w:rsidP="0055734F" w:rsidRDefault="0055734F" w14:paraId="38261095" w14:textId="77777777">
            <w:r w:rsidRPr="0055734F">
              <w:t>Race</w:t>
            </w:r>
          </w:p>
        </w:tc>
        <w:tc>
          <w:tcPr>
            <w:tcW w:w="4140" w:type="dxa"/>
            <w:vAlign w:val="bottom"/>
          </w:tcPr>
          <w:p w:rsidRPr="0055734F" w:rsidR="0055734F" w:rsidP="0055734F" w:rsidRDefault="0055734F" w14:paraId="2756FF3E" w14:textId="77777777">
            <w:pPr>
              <w:rPr>
                <w:lang w:val="es-ES"/>
              </w:rPr>
            </w:pPr>
            <w:r w:rsidRPr="0055734F">
              <w:rPr>
                <w:lang w:val="es-ES"/>
              </w:rPr>
              <w:t>Raza</w:t>
            </w:r>
          </w:p>
        </w:tc>
      </w:tr>
      <w:tr w:rsidRPr="0055734F" w:rsidR="0055734F" w:rsidTr="0055734F" w14:paraId="2A36BB71" w14:textId="77777777">
        <w:trPr>
          <w:cantSplit/>
        </w:trPr>
        <w:tc>
          <w:tcPr>
            <w:tcW w:w="4045" w:type="dxa"/>
            <w:vAlign w:val="bottom"/>
          </w:tcPr>
          <w:p w:rsidRPr="0055734F" w:rsidR="0055734F" w:rsidP="0055734F" w:rsidRDefault="0055734F" w14:paraId="195714BD" w14:textId="77777777">
            <w:r w:rsidRPr="0055734F">
              <w:t>Veteran/active duty military status</w:t>
            </w:r>
          </w:p>
        </w:tc>
        <w:tc>
          <w:tcPr>
            <w:tcW w:w="4140" w:type="dxa"/>
            <w:vAlign w:val="bottom"/>
          </w:tcPr>
          <w:p w:rsidRPr="0055734F" w:rsidR="0055734F" w:rsidP="0055734F" w:rsidRDefault="0055734F" w14:paraId="3CC344E4" w14:textId="77777777">
            <w:pPr>
              <w:rPr>
                <w:lang w:val="es-419"/>
              </w:rPr>
            </w:pPr>
            <w:r w:rsidRPr="0055734F">
              <w:rPr>
                <w:lang w:val="es-ES"/>
              </w:rPr>
              <w:t>Veterano/militar en servicio activo</w:t>
            </w:r>
          </w:p>
        </w:tc>
      </w:tr>
      <w:tr w:rsidRPr="0055734F" w:rsidR="0055734F" w:rsidTr="0055734F" w14:paraId="1C7D0672" w14:textId="77777777">
        <w:trPr>
          <w:cantSplit/>
        </w:trPr>
        <w:tc>
          <w:tcPr>
            <w:tcW w:w="4045" w:type="dxa"/>
            <w:vAlign w:val="bottom"/>
          </w:tcPr>
          <w:p w:rsidRPr="0055734F" w:rsidR="0055734F" w:rsidP="0055734F" w:rsidRDefault="0055734F" w14:paraId="10C1A503" w14:textId="77777777">
            <w:r w:rsidRPr="0055734F">
              <w:lastRenderedPageBreak/>
              <w:t>Local address</w:t>
            </w:r>
          </w:p>
        </w:tc>
        <w:tc>
          <w:tcPr>
            <w:tcW w:w="4140" w:type="dxa"/>
            <w:vAlign w:val="bottom"/>
          </w:tcPr>
          <w:p w:rsidRPr="0055734F" w:rsidR="0055734F" w:rsidP="0055734F" w:rsidRDefault="0055734F" w14:paraId="6FE41816" w14:textId="77777777">
            <w:pPr>
              <w:rPr>
                <w:lang w:val="es-ES"/>
              </w:rPr>
            </w:pPr>
            <w:r w:rsidRPr="0055734F">
              <w:rPr>
                <w:lang w:val="es-ES"/>
              </w:rPr>
              <w:t xml:space="preserve">Dirección local </w:t>
            </w:r>
          </w:p>
        </w:tc>
      </w:tr>
      <w:tr w:rsidRPr="0055734F" w:rsidR="0055734F" w:rsidTr="0055734F" w14:paraId="2E53308D" w14:textId="77777777">
        <w:trPr>
          <w:cantSplit/>
        </w:trPr>
        <w:tc>
          <w:tcPr>
            <w:tcW w:w="4045" w:type="dxa"/>
            <w:vAlign w:val="bottom"/>
          </w:tcPr>
          <w:p w:rsidRPr="0055734F" w:rsidR="0055734F" w:rsidP="0055734F" w:rsidRDefault="0055734F" w14:paraId="036D0009" w14:textId="77777777">
            <w:r w:rsidRPr="0055734F">
              <w:t>Permanent address</w:t>
            </w:r>
          </w:p>
        </w:tc>
        <w:tc>
          <w:tcPr>
            <w:tcW w:w="4140" w:type="dxa"/>
            <w:vAlign w:val="bottom"/>
          </w:tcPr>
          <w:p w:rsidRPr="0055734F" w:rsidR="0055734F" w:rsidP="0055734F" w:rsidRDefault="0055734F" w14:paraId="07A70ABA" w14:textId="77777777">
            <w:pPr>
              <w:rPr>
                <w:lang w:val="es-ES"/>
              </w:rPr>
            </w:pPr>
            <w:r w:rsidRPr="0055734F">
              <w:rPr>
                <w:lang w:val="es-ES"/>
              </w:rPr>
              <w:t xml:space="preserve">Dirección permanente </w:t>
            </w:r>
          </w:p>
        </w:tc>
      </w:tr>
      <w:tr w:rsidRPr="0055734F" w:rsidR="0055734F" w:rsidTr="0055734F" w14:paraId="423FD8AB" w14:textId="77777777">
        <w:trPr>
          <w:cantSplit/>
        </w:trPr>
        <w:tc>
          <w:tcPr>
            <w:tcW w:w="4045" w:type="dxa"/>
            <w:vAlign w:val="bottom"/>
          </w:tcPr>
          <w:p w:rsidRPr="0055734F" w:rsidR="0055734F" w:rsidP="0055734F" w:rsidRDefault="0055734F" w14:paraId="487A66CA" w14:textId="77777777">
            <w:r w:rsidRPr="0055734F">
              <w:t>E-mail address</w:t>
            </w:r>
          </w:p>
        </w:tc>
        <w:tc>
          <w:tcPr>
            <w:tcW w:w="4140" w:type="dxa"/>
            <w:vAlign w:val="bottom"/>
          </w:tcPr>
          <w:p w:rsidRPr="0055734F" w:rsidR="0055734F" w:rsidP="0055734F" w:rsidRDefault="0055734F" w14:paraId="1AC63DDC" w14:textId="77777777">
            <w:pPr>
              <w:rPr>
                <w:lang w:val="es-ES"/>
              </w:rPr>
            </w:pPr>
            <w:r w:rsidRPr="0055734F">
              <w:rPr>
                <w:lang w:val="es-ES"/>
              </w:rPr>
              <w:t xml:space="preserve">Dirección de correo electrónico </w:t>
            </w:r>
          </w:p>
        </w:tc>
      </w:tr>
      <w:tr w:rsidRPr="0055734F" w:rsidR="0055734F" w:rsidTr="0055734F" w14:paraId="136BED27" w14:textId="77777777">
        <w:trPr>
          <w:cantSplit/>
        </w:trPr>
        <w:tc>
          <w:tcPr>
            <w:tcW w:w="4045" w:type="dxa"/>
            <w:vAlign w:val="bottom"/>
          </w:tcPr>
          <w:p w:rsidRPr="0055734F" w:rsidR="0055734F" w:rsidP="0055734F" w:rsidRDefault="0055734F" w14:paraId="2667F75B" w14:textId="77777777">
            <w:r w:rsidRPr="0055734F">
              <w:t>Phone number</w:t>
            </w:r>
          </w:p>
        </w:tc>
        <w:tc>
          <w:tcPr>
            <w:tcW w:w="4140" w:type="dxa"/>
            <w:vAlign w:val="bottom"/>
          </w:tcPr>
          <w:p w:rsidRPr="0055734F" w:rsidR="0055734F" w:rsidP="0055734F" w:rsidRDefault="0055734F" w14:paraId="7D8932B9" w14:textId="77777777">
            <w:pPr>
              <w:rPr>
                <w:lang w:val="es-ES"/>
              </w:rPr>
            </w:pPr>
            <w:r w:rsidRPr="0055734F">
              <w:rPr>
                <w:lang w:val="es-ES"/>
              </w:rPr>
              <w:t xml:space="preserve">Número de teléfono </w:t>
            </w:r>
          </w:p>
        </w:tc>
      </w:tr>
      <w:tr w:rsidRPr="0055734F" w:rsidR="0055734F" w:rsidTr="0055734F" w14:paraId="7784D8E6" w14:textId="77777777">
        <w:trPr>
          <w:cantSplit/>
        </w:trPr>
        <w:tc>
          <w:tcPr>
            <w:tcW w:w="4045" w:type="dxa"/>
            <w:vAlign w:val="bottom"/>
          </w:tcPr>
          <w:p w:rsidRPr="0055734F" w:rsidR="0055734F" w:rsidP="0055734F" w:rsidRDefault="0055734F" w14:paraId="2E75B415" w14:textId="77777777">
            <w:r w:rsidRPr="0055734F">
              <w:rPr>
                <w:b/>
              </w:rPr>
              <w:t>Enrollment Information</w:t>
            </w:r>
          </w:p>
        </w:tc>
        <w:tc>
          <w:tcPr>
            <w:tcW w:w="4140" w:type="dxa"/>
            <w:vAlign w:val="bottom"/>
          </w:tcPr>
          <w:p w:rsidRPr="0055734F" w:rsidR="0055734F" w:rsidP="0055734F" w:rsidRDefault="0055734F" w14:paraId="748A44F8" w14:textId="77777777">
            <w:pPr>
              <w:rPr>
                <w:b/>
                <w:lang w:val="es-ES"/>
              </w:rPr>
            </w:pPr>
            <w:r w:rsidRPr="0055734F">
              <w:rPr>
                <w:b/>
                <w:lang w:val="es-ES"/>
              </w:rPr>
              <w:t xml:space="preserve">Información de matriculación </w:t>
            </w:r>
          </w:p>
        </w:tc>
      </w:tr>
      <w:tr w:rsidRPr="0055734F" w:rsidR="0055734F" w:rsidTr="0055734F" w14:paraId="42E7AE3F" w14:textId="77777777">
        <w:trPr>
          <w:cantSplit/>
        </w:trPr>
        <w:tc>
          <w:tcPr>
            <w:tcW w:w="4045" w:type="dxa"/>
            <w:vAlign w:val="bottom"/>
          </w:tcPr>
          <w:p w:rsidRPr="0055734F" w:rsidR="0055734F" w:rsidP="0055734F" w:rsidRDefault="0055734F" w14:paraId="3E81E4AB" w14:textId="77777777">
            <w:r w:rsidRPr="0055734F">
              <w:t>Degree program</w:t>
            </w:r>
          </w:p>
        </w:tc>
        <w:tc>
          <w:tcPr>
            <w:tcW w:w="4140" w:type="dxa"/>
            <w:vAlign w:val="bottom"/>
          </w:tcPr>
          <w:p w:rsidRPr="0055734F" w:rsidR="0055734F" w:rsidP="0055734F" w:rsidRDefault="0055734F" w14:paraId="182E4A5E" w14:textId="77777777">
            <w:pPr>
              <w:rPr>
                <w:lang w:val="es-ES"/>
              </w:rPr>
            </w:pPr>
            <w:r w:rsidRPr="0055734F">
              <w:rPr>
                <w:lang w:val="es-ES"/>
              </w:rPr>
              <w:t>Programa de estudio</w:t>
            </w:r>
          </w:p>
        </w:tc>
      </w:tr>
      <w:tr w:rsidRPr="0055734F" w:rsidR="0055734F" w:rsidTr="0055734F" w14:paraId="0B178CD3" w14:textId="77777777">
        <w:trPr>
          <w:cantSplit/>
        </w:trPr>
        <w:tc>
          <w:tcPr>
            <w:tcW w:w="4045" w:type="dxa"/>
            <w:vAlign w:val="bottom"/>
          </w:tcPr>
          <w:p w:rsidRPr="0055734F" w:rsidR="0055734F" w:rsidP="0055734F" w:rsidRDefault="0055734F" w14:paraId="4D148645" w14:textId="77777777">
            <w:r w:rsidRPr="0055734F">
              <w:t>Class level</w:t>
            </w:r>
          </w:p>
        </w:tc>
        <w:tc>
          <w:tcPr>
            <w:tcW w:w="4140" w:type="dxa"/>
            <w:vAlign w:val="bottom"/>
          </w:tcPr>
          <w:p w:rsidRPr="0055734F" w:rsidR="0055734F" w:rsidP="0055734F" w:rsidRDefault="0055734F" w14:paraId="276FE7AD" w14:textId="77777777">
            <w:pPr>
              <w:rPr>
                <w:lang w:val="es-ES"/>
              </w:rPr>
            </w:pPr>
            <w:r w:rsidRPr="0055734F">
              <w:rPr>
                <w:lang w:val="es-ES"/>
              </w:rPr>
              <w:t>Nivel de la clase</w:t>
            </w:r>
            <w:r w:rsidRPr="0055734F">
              <w:rPr>
                <w:i/>
                <w:iCs/>
                <w:lang w:val="es-ES"/>
              </w:rPr>
              <w:t xml:space="preserve"> </w:t>
            </w:r>
          </w:p>
        </w:tc>
      </w:tr>
      <w:tr w:rsidRPr="0055734F" w:rsidR="0055734F" w:rsidTr="0055734F" w14:paraId="6DDB1046" w14:textId="77777777">
        <w:trPr>
          <w:cantSplit/>
        </w:trPr>
        <w:tc>
          <w:tcPr>
            <w:tcW w:w="4045" w:type="dxa"/>
            <w:vAlign w:val="bottom"/>
          </w:tcPr>
          <w:p w:rsidRPr="0055734F" w:rsidR="0055734F" w:rsidP="0055734F" w:rsidRDefault="0055734F" w14:paraId="21823E3D" w14:textId="77777777">
            <w:r w:rsidRPr="0055734F">
              <w:t>Major</w:t>
            </w:r>
          </w:p>
        </w:tc>
        <w:tc>
          <w:tcPr>
            <w:tcW w:w="4140" w:type="dxa"/>
            <w:vAlign w:val="bottom"/>
          </w:tcPr>
          <w:p w:rsidRPr="0055734F" w:rsidR="0055734F" w:rsidP="0055734F" w:rsidRDefault="0055734F" w14:paraId="1C9A7DDC" w14:textId="77777777">
            <w:pPr>
              <w:rPr>
                <w:lang w:val="es-ES"/>
              </w:rPr>
            </w:pPr>
            <w:r w:rsidRPr="0055734F">
              <w:rPr>
                <w:lang w:val="es-ES"/>
              </w:rPr>
              <w:t xml:space="preserve">Carrera </w:t>
            </w:r>
          </w:p>
        </w:tc>
      </w:tr>
      <w:tr w:rsidRPr="0055734F" w:rsidR="0055734F" w:rsidTr="0055734F" w14:paraId="0613F651" w14:textId="77777777">
        <w:trPr>
          <w:cantSplit/>
        </w:trPr>
        <w:tc>
          <w:tcPr>
            <w:tcW w:w="4045" w:type="dxa"/>
            <w:vAlign w:val="bottom"/>
          </w:tcPr>
          <w:p w:rsidRPr="0055734F" w:rsidR="0055734F" w:rsidP="0055734F" w:rsidRDefault="0055734F" w14:paraId="080C45D8" w14:textId="77777777">
            <w:r w:rsidRPr="0055734F">
              <w:t>High school completion date</w:t>
            </w:r>
          </w:p>
        </w:tc>
        <w:tc>
          <w:tcPr>
            <w:tcW w:w="4140" w:type="dxa"/>
            <w:vAlign w:val="bottom"/>
          </w:tcPr>
          <w:p w:rsidRPr="0055734F" w:rsidR="0055734F" w:rsidP="0055734F" w:rsidRDefault="0055734F" w14:paraId="59E01F0C" w14:textId="77777777">
            <w:pPr>
              <w:rPr>
                <w:lang w:val="es-ES"/>
              </w:rPr>
            </w:pPr>
            <w:r w:rsidRPr="0055734F">
              <w:rPr>
                <w:lang w:val="es-419"/>
              </w:rPr>
              <w:t>Fecha en que completó</w:t>
            </w:r>
            <w:r w:rsidRPr="0055734F">
              <w:rPr>
                <w:i/>
                <w:iCs/>
                <w:lang w:val="es-419"/>
              </w:rPr>
              <w:t xml:space="preserve"> High school</w:t>
            </w:r>
            <w:r w:rsidRPr="0055734F">
              <w:rPr>
                <w:lang w:val="es-419"/>
              </w:rPr>
              <w:t xml:space="preserve"> </w:t>
            </w:r>
          </w:p>
        </w:tc>
      </w:tr>
      <w:tr w:rsidRPr="0055734F" w:rsidR="0055734F" w:rsidTr="0055734F" w14:paraId="5CF47514" w14:textId="77777777">
        <w:trPr>
          <w:cantSplit/>
        </w:trPr>
        <w:tc>
          <w:tcPr>
            <w:tcW w:w="4045" w:type="dxa"/>
            <w:vAlign w:val="bottom"/>
          </w:tcPr>
          <w:p w:rsidRPr="0055734F" w:rsidR="0055734F" w:rsidP="0055734F" w:rsidRDefault="0055734F" w14:paraId="46DD2491" w14:textId="77777777">
            <w:r w:rsidRPr="0055734F">
              <w:t>Dual enrollment in high school</w:t>
            </w:r>
          </w:p>
        </w:tc>
        <w:tc>
          <w:tcPr>
            <w:tcW w:w="4140" w:type="dxa"/>
            <w:vAlign w:val="bottom"/>
          </w:tcPr>
          <w:p w:rsidRPr="0055734F" w:rsidR="0055734F" w:rsidP="0055734F" w:rsidRDefault="0055734F" w14:paraId="2CD0AFC9" w14:textId="77777777">
            <w:pPr>
              <w:rPr>
                <w:lang w:val="es-419"/>
              </w:rPr>
            </w:pPr>
            <w:r w:rsidRPr="0055734F">
              <w:rPr>
                <w:lang w:val="es-419"/>
              </w:rPr>
              <w:t xml:space="preserve">Doble matriculación en </w:t>
            </w:r>
            <w:r w:rsidRPr="0055734F">
              <w:rPr>
                <w:i/>
                <w:iCs/>
                <w:lang w:val="es-419"/>
              </w:rPr>
              <w:t>High school</w:t>
            </w:r>
            <w:r w:rsidRPr="0055734F">
              <w:rPr>
                <w:lang w:val="es-419"/>
              </w:rPr>
              <w:t xml:space="preserve"> </w:t>
            </w:r>
          </w:p>
        </w:tc>
      </w:tr>
      <w:tr w:rsidRPr="0055734F" w:rsidR="0055734F" w:rsidTr="0055734F" w14:paraId="5FEC9941" w14:textId="77777777">
        <w:trPr>
          <w:cantSplit/>
        </w:trPr>
        <w:tc>
          <w:tcPr>
            <w:tcW w:w="4045" w:type="dxa"/>
            <w:vAlign w:val="bottom"/>
          </w:tcPr>
          <w:p w:rsidRPr="0055734F" w:rsidR="0055734F" w:rsidP="0055734F" w:rsidRDefault="0055734F" w14:paraId="293C6FE9" w14:textId="77777777">
            <w:r w:rsidRPr="0055734F">
              <w:t>Date first enrolled in your institution</w:t>
            </w:r>
          </w:p>
        </w:tc>
        <w:tc>
          <w:tcPr>
            <w:tcW w:w="4140" w:type="dxa"/>
            <w:vAlign w:val="bottom"/>
          </w:tcPr>
          <w:p w:rsidRPr="0055734F" w:rsidR="0055734F" w:rsidP="0055734F" w:rsidRDefault="0055734F" w14:paraId="0E9E09DA" w14:textId="77777777">
            <w:pPr>
              <w:rPr>
                <w:lang w:val="es-419"/>
              </w:rPr>
            </w:pPr>
            <w:r w:rsidRPr="0055734F">
              <w:rPr>
                <w:lang w:val="es-ES"/>
              </w:rPr>
              <w:t xml:space="preserve">Fecha en que se matriculó en su institución por primera vez </w:t>
            </w:r>
          </w:p>
        </w:tc>
      </w:tr>
      <w:tr w:rsidRPr="0055734F" w:rsidR="0055734F" w:rsidTr="0055734F" w14:paraId="41FF41C6" w14:textId="77777777">
        <w:trPr>
          <w:cantSplit/>
        </w:trPr>
        <w:tc>
          <w:tcPr>
            <w:tcW w:w="4045" w:type="dxa"/>
            <w:vAlign w:val="bottom"/>
          </w:tcPr>
          <w:p w:rsidRPr="0055734F" w:rsidR="0055734F" w:rsidP="0055734F" w:rsidRDefault="0055734F" w14:paraId="12C04123" w14:textId="77777777">
            <w:r w:rsidRPr="0055734F">
              <w:t>First-time beginning student indicator</w:t>
            </w:r>
          </w:p>
        </w:tc>
        <w:tc>
          <w:tcPr>
            <w:tcW w:w="4140" w:type="dxa"/>
            <w:vAlign w:val="bottom"/>
          </w:tcPr>
          <w:p w:rsidRPr="0055734F" w:rsidR="0055734F" w:rsidP="0055734F" w:rsidRDefault="0055734F" w14:paraId="748F8C1E" w14:textId="77777777">
            <w:pPr>
              <w:rPr>
                <w:lang w:val="es-419"/>
              </w:rPr>
            </w:pPr>
            <w:r w:rsidRPr="0055734F">
              <w:rPr>
                <w:lang w:val="es-ES"/>
              </w:rPr>
              <w:t xml:space="preserve">Indicador de estudiante de primer ingreso </w:t>
            </w:r>
          </w:p>
        </w:tc>
      </w:tr>
    </w:tbl>
    <w:p w:rsidRPr="0055734F" w:rsidR="0055734F" w:rsidP="0055734F" w:rsidRDefault="0055734F" w14:paraId="788B31E7" w14:textId="77777777">
      <w:pPr>
        <w:rPr>
          <w:lang w:val="es-419"/>
        </w:rPr>
      </w:pPr>
    </w:p>
    <w:p w:rsidRPr="0055734F" w:rsidR="0055734F" w:rsidP="0055734F" w:rsidRDefault="0055734F" w14:paraId="0F06571E" w14:textId="77777777">
      <w:pPr>
        <w:rPr>
          <w:lang w:val="es-ES"/>
        </w:rPr>
      </w:pPr>
      <w:r w:rsidRPr="0055734F">
        <w:rPr>
          <w:lang w:val="es-ES"/>
        </w:rPr>
        <w:t>Una vez que se reciba la información, el personal del proyecto revisará la lista para asegurar que contiene todos los componentes necesarios. Se pueden comunicar con usted si hay alguna pregunta sobre la lista.</w:t>
      </w:r>
    </w:p>
    <w:p w:rsidRPr="0055734F" w:rsidR="0055734F" w:rsidP="0055734F" w:rsidRDefault="0055734F" w14:paraId="0148D878" w14:textId="77777777">
      <w:pPr>
        <w:rPr>
          <w:b/>
          <w:lang w:val="es-ES"/>
        </w:rPr>
      </w:pPr>
    </w:p>
    <w:p w:rsidRPr="0055734F" w:rsidR="0055734F" w:rsidP="0055734F" w:rsidRDefault="0055734F" w14:paraId="62A51A68" w14:textId="77777777">
      <w:pPr>
        <w:rPr>
          <w:b/>
          <w:lang w:val="es-ES"/>
        </w:rPr>
      </w:pPr>
      <w:r w:rsidRPr="0055734F">
        <w:rPr>
          <w:b/>
          <w:lang w:val="es-ES"/>
        </w:rPr>
        <w:t>¿Qué sucede después de que envían la lista de estudiantes matriculados?</w:t>
      </w:r>
    </w:p>
    <w:p w:rsidRPr="0055734F" w:rsidR="0055734F" w:rsidP="0055734F" w:rsidRDefault="0055734F" w14:paraId="72F2E511" w14:textId="77777777">
      <w:pPr>
        <w:rPr>
          <w:lang w:val="es-ES"/>
        </w:rPr>
      </w:pPr>
      <w:r w:rsidRPr="0055734F">
        <w:rPr>
          <w:lang w:val="es-ES"/>
        </w:rPr>
        <w:t xml:space="preserve">Una vez que es aceptada su lista de estudiantes matriculados, se hace la selección de la muestra de estudiantes de su institución. El personal del proyecto se volverá a comunicar con usted nuevamente en unas 4 a 6 semanas después de que envió la lista, con instrucciones para que proporcione los datos de los récords de los estudiantes de la muestra. </w:t>
      </w:r>
    </w:p>
    <w:p w:rsidRPr="0055734F" w:rsidR="0055734F" w:rsidP="0055734F" w:rsidRDefault="0055734F" w14:paraId="6B4AA7F2" w14:textId="77777777">
      <w:pPr>
        <w:rPr>
          <w:b/>
          <w:lang w:val="es-ES"/>
        </w:rPr>
      </w:pPr>
    </w:p>
    <w:p w:rsidRPr="0055734F" w:rsidR="0055734F" w:rsidP="0055734F" w:rsidRDefault="0055734F" w14:paraId="2A19E8F9" w14:textId="77777777">
      <w:pPr>
        <w:rPr>
          <w:b/>
          <w:lang w:val="es-ES"/>
        </w:rPr>
      </w:pPr>
      <w:r w:rsidRPr="0055734F">
        <w:rPr>
          <w:b/>
          <w:lang w:val="es-ES"/>
        </w:rPr>
        <w:t xml:space="preserve">Servicio de asistencia de NPSAS:20 </w:t>
      </w:r>
      <w:r w:rsidRPr="0055734F">
        <w:rPr>
          <w:b/>
          <w:i/>
          <w:iCs/>
          <w:lang w:val="es-ES"/>
        </w:rPr>
        <w:t>(NPSAS:20 Help Desk</w:t>
      </w:r>
      <w:r w:rsidRPr="0055734F">
        <w:rPr>
          <w:b/>
          <w:lang w:val="es-ES"/>
        </w:rPr>
        <w:t>)</w:t>
      </w:r>
    </w:p>
    <w:p w:rsidRPr="0055734F" w:rsidR="0055734F" w:rsidP="0055734F" w:rsidRDefault="0055734F" w14:paraId="3F0B6E40" w14:textId="77777777">
      <w:pPr>
        <w:rPr>
          <w:lang w:val="es-ES"/>
        </w:rPr>
      </w:pPr>
      <w:r w:rsidRPr="0055734F">
        <w:rPr>
          <w:lang w:val="es-ES"/>
        </w:rPr>
        <w:t>El servicio de asistencia está disponible de 9 a.m. a 9 p.m. hora del este, para responder preguntas sobre NPSAS:20, resolver problemas técnicos y hablar sobre cualquier obstáculo de participación. Comuníquese con nosotros al [number] o xxxx@rti.org.</w:t>
      </w:r>
    </w:p>
    <w:p w:rsidR="001936C1" w:rsidP="001936C1" w:rsidRDefault="001936C1" w14:paraId="67134006" w14:textId="77777777">
      <w:pPr>
        <w:rPr>
          <w:iCs/>
          <w:lang w:val="es-ES"/>
        </w:rPr>
      </w:pPr>
    </w:p>
    <w:p w:rsidRPr="000F05BD" w:rsidR="0055734F" w:rsidP="000F05BD" w:rsidRDefault="0055734F" w14:paraId="34916644" w14:textId="6C3C79A2">
      <w:pPr>
        <w:rPr>
          <w:b/>
          <w:bCs/>
          <w:iCs/>
          <w:lang w:val="es-ES"/>
        </w:rPr>
      </w:pPr>
      <w:r w:rsidRPr="000F05BD">
        <w:rPr>
          <w:b/>
          <w:bCs/>
          <w:iCs/>
          <w:lang w:val="es-ES"/>
        </w:rPr>
        <w:t>Preguntas más frecuentes</w:t>
      </w:r>
    </w:p>
    <w:p w:rsidRPr="0055734F" w:rsidR="0055734F" w:rsidP="000F05BD" w:rsidRDefault="0055734F" w14:paraId="490D1073" w14:textId="77777777">
      <w:pPr>
        <w:rPr>
          <w:b/>
          <w:bCs/>
          <w:lang w:val="es-ES"/>
        </w:rPr>
      </w:pPr>
      <w:r w:rsidRPr="0055734F">
        <w:rPr>
          <w:b/>
          <w:bCs/>
          <w:lang w:val="es-ES"/>
        </w:rPr>
        <w:t>Preguntas generales más frecuentes (FAQs) sobre el sitio web del Portal de Datos de Postsecundaria (PDP)</w:t>
      </w:r>
    </w:p>
    <w:p w:rsidRPr="0055734F" w:rsidR="0055734F" w:rsidP="0055734F" w:rsidRDefault="0055734F" w14:paraId="153CEC23" w14:textId="77777777">
      <w:pPr>
        <w:rPr>
          <w:b/>
          <w:lang w:val="es-ES"/>
        </w:rPr>
      </w:pPr>
      <w:r w:rsidRPr="0055734F">
        <w:rPr>
          <w:b/>
          <w:lang w:val="es-ES"/>
        </w:rPr>
        <w:t>¿Quién está recolectando estos datos?</w:t>
      </w:r>
    </w:p>
    <w:p w:rsidRPr="0055734F" w:rsidR="0055734F" w:rsidP="0055734F" w:rsidRDefault="0055734F" w14:paraId="5D3BC4D1" w14:textId="3AB2A072">
      <w:pPr>
        <w:rPr>
          <w:lang w:val="es-ES"/>
        </w:rPr>
      </w:pPr>
      <w:r w:rsidRPr="0055734F">
        <w:rPr>
          <w:lang w:val="es-ES"/>
        </w:rPr>
        <w:t xml:space="preserve">El Centro Nacional </w:t>
      </w:r>
      <w:r w:rsidR="002347FA">
        <w:rPr>
          <w:lang w:val="es-ES"/>
        </w:rPr>
        <w:t>para</w:t>
      </w:r>
      <w:r w:rsidRPr="0055734F" w:rsidR="002347FA">
        <w:rPr>
          <w:lang w:val="es-ES"/>
        </w:rPr>
        <w:t xml:space="preserve"> </w:t>
      </w:r>
      <w:r w:rsidRPr="0055734F">
        <w:rPr>
          <w:lang w:val="es-ES"/>
        </w:rPr>
        <w:t xml:space="preserve">Estadísticas de Educación (NCES), que es parte del Instituto de Educación de Ciencias del Departamento de Educación de los Estados Unidos, realiza los estudios que se listan en la página principal de este sitio web. NCES, la entidad de estadísticas federal que recolecta y analiza datos sobre educación en los Estados Unidos y otras naciones, contrató a RTI International para recolectar datos para estos estudios. RTI International es una organización independiente sin fines de lucro que realiza estudios sociales y científicos, con oficinas centrales en la </w:t>
      </w:r>
      <w:r w:rsidR="009128AC">
        <w:rPr>
          <w:lang w:val="es-ES"/>
        </w:rPr>
        <w:t>regi</w:t>
      </w:r>
      <w:r w:rsidRPr="0055734F" w:rsidR="009128AC">
        <w:rPr>
          <w:lang w:val="es-ES"/>
        </w:rPr>
        <w:t>ó</w:t>
      </w:r>
      <w:r w:rsidR="009128AC">
        <w:rPr>
          <w:lang w:val="es-ES"/>
        </w:rPr>
        <w:t>n</w:t>
      </w:r>
      <w:r w:rsidRPr="0055734F" w:rsidR="009128AC">
        <w:rPr>
          <w:lang w:val="es-ES"/>
        </w:rPr>
        <w:t xml:space="preserve"> </w:t>
      </w:r>
      <w:r w:rsidRPr="0055734F">
        <w:rPr>
          <w:lang w:val="es-ES"/>
        </w:rPr>
        <w:t>de</w:t>
      </w:r>
      <w:r w:rsidR="00757107">
        <w:rPr>
          <w:lang w:val="es-ES"/>
        </w:rPr>
        <w:t>l</w:t>
      </w:r>
      <w:r w:rsidRPr="0055734F">
        <w:rPr>
          <w:lang w:val="es-ES"/>
        </w:rPr>
        <w:t xml:space="preserve"> Research Triangle Park, en Carolina del Norte.</w:t>
      </w:r>
    </w:p>
    <w:p w:rsidRPr="0055734F" w:rsidR="0055734F" w:rsidP="0055734F" w:rsidRDefault="0055734F" w14:paraId="58FA786A" w14:textId="77777777">
      <w:pPr>
        <w:rPr>
          <w:b/>
          <w:lang w:val="es-ES"/>
        </w:rPr>
      </w:pPr>
      <w:r w:rsidRPr="0055734F">
        <w:rPr>
          <w:b/>
          <w:lang w:val="es-ES"/>
        </w:rPr>
        <w:t>¿Con qué autoridad NCES recolecta esta información?</w:t>
      </w:r>
    </w:p>
    <w:p w:rsidRPr="0055734F" w:rsidR="0055734F" w:rsidP="0055734F" w:rsidRDefault="0055734F" w14:paraId="1BEA6954" w14:textId="77777777">
      <w:pPr>
        <w:rPr>
          <w:lang w:val="es-ES"/>
        </w:rPr>
      </w:pPr>
      <w:r w:rsidRPr="0055734F">
        <w:rPr>
          <w:lang w:val="es-ES"/>
        </w:rPr>
        <w:t>NCES está autorizado por el Congreso para llevar a cabo estos estudios, por la Ley de Reforma de las Ciencias Educativas de 2002 (ESRA 2002, 20 U.S.C. §9543) y la Ley de Oportunidades para la Educación Superior de 2008 (</w:t>
      </w:r>
      <w:r w:rsidRPr="00780256" w:rsidR="00A829F9">
        <w:rPr>
          <w:sz w:val="18"/>
        </w:rPr>
        <w:t xml:space="preserve">20 U.S.C. §1015). </w:t>
      </w:r>
      <w:r w:rsidRPr="0055734F">
        <w:rPr>
          <w:lang w:val="es-ES"/>
        </w:rPr>
        <w:t>Cada estudio ha sido aprobado por la Oficina de Administración y Presupuesto (OMB).</w:t>
      </w:r>
    </w:p>
    <w:p w:rsidRPr="0055734F" w:rsidR="0055734F" w:rsidP="0055734F" w:rsidRDefault="0055734F" w14:paraId="0AD787CC" w14:textId="77777777">
      <w:pPr>
        <w:rPr>
          <w:b/>
          <w:lang w:val="es-ES"/>
        </w:rPr>
      </w:pPr>
      <w:r w:rsidRPr="0055734F">
        <w:rPr>
          <w:b/>
          <w:lang w:val="es-ES"/>
        </w:rPr>
        <w:t>¿Cómo seleccionaron a mi institución?</w:t>
      </w:r>
    </w:p>
    <w:p w:rsidRPr="0055734F" w:rsidR="0055734F" w:rsidP="0055734F" w:rsidRDefault="0055734F" w14:paraId="09814D24" w14:textId="06192315">
      <w:pPr>
        <w:rPr>
          <w:lang w:val="es-ES"/>
        </w:rPr>
      </w:pPr>
      <w:r w:rsidRPr="0055734F">
        <w:rPr>
          <w:lang w:val="es-ES"/>
        </w:rPr>
        <w:t>Para el Estudio Nacional de Ayuda Económica a Estudiantes de Postsecundaria (NPSAS), se obtiene una muestra de todas las instituciones bajo el Título IV que se incluyen en el Sistema Integrado de Datos de Educación Postsecundaria (</w:t>
      </w:r>
      <w:r w:rsidRPr="0055734F">
        <w:rPr>
          <w:i/>
          <w:iCs/>
          <w:lang w:val="es-ES"/>
        </w:rPr>
        <w:t>Integrated Postsecondary Education Data System</w:t>
      </w:r>
      <w:r w:rsidRPr="0055734F">
        <w:rPr>
          <w:lang w:val="es-ES"/>
        </w:rPr>
        <w:t xml:space="preserve"> o IPED</w:t>
      </w:r>
      <w:r w:rsidR="00757107">
        <w:rPr>
          <w:lang w:val="es-ES"/>
        </w:rPr>
        <w:t>S</w:t>
      </w:r>
      <w:r w:rsidRPr="0055734F">
        <w:rPr>
          <w:lang w:val="es-ES"/>
        </w:rPr>
        <w:t>), un depósito de datos de todas las instituciones en el marco del Título IV.</w:t>
      </w:r>
    </w:p>
    <w:p w:rsidRPr="0055734F" w:rsidR="0055734F" w:rsidP="0055734F" w:rsidRDefault="0055734F" w14:paraId="4079221D" w14:textId="77777777">
      <w:pPr>
        <w:rPr>
          <w:b/>
          <w:lang w:val="es-ES"/>
        </w:rPr>
      </w:pPr>
      <w:r w:rsidRPr="0055734F">
        <w:rPr>
          <w:b/>
          <w:lang w:val="es-ES"/>
        </w:rPr>
        <w:t>¿Por qué es importante la participación?</w:t>
      </w:r>
    </w:p>
    <w:p w:rsidRPr="0055734F" w:rsidR="0055734F" w:rsidP="0055734F" w:rsidRDefault="0055734F" w14:paraId="021E89AE" w14:textId="77777777">
      <w:pPr>
        <w:rPr>
          <w:lang w:val="es-ES"/>
        </w:rPr>
      </w:pPr>
      <w:r w:rsidRPr="0055734F">
        <w:rPr>
          <w:b/>
          <w:lang w:val="es-ES"/>
        </w:rPr>
        <w:t xml:space="preserve">El Estudio Nacional de Ayuda Económica a Estudiantes de Postsecundaria (NPSAS) es la fuente principal de datos que usan las agencias del gobierno federal y las asociaciones de educación </w:t>
      </w:r>
      <w:r w:rsidRPr="0055734F">
        <w:rPr>
          <w:b/>
          <w:lang w:val="es-ES"/>
        </w:rPr>
        <w:lastRenderedPageBreak/>
        <w:t>superior para analizar la efectividad de los programas actuales de ayuda económica federal para estudiantes.</w:t>
      </w:r>
      <w:r w:rsidRPr="0055734F">
        <w:rPr>
          <w:lang w:val="es-ES"/>
        </w:rPr>
        <w:t xml:space="preserve"> NPSAS brinda datos integrales sobre el estatus de matriculación de los estudiantes de postsecundaria, objetivos de educación, empleo y características demográficas. Muchas agencias y organizaciones, como la Oficina del Presupuesto del Congreso (</w:t>
      </w:r>
      <w:r w:rsidRPr="0055734F">
        <w:rPr>
          <w:i/>
          <w:iCs/>
          <w:lang w:val="es-ES"/>
        </w:rPr>
        <w:t>Congressional Budget Office</w:t>
      </w:r>
      <w:r w:rsidRPr="0055734F">
        <w:rPr>
          <w:lang w:val="es-ES"/>
        </w:rPr>
        <w:t xml:space="preserve"> o CBO) del Departamento de Educación de los Estados Unidos, la Oficina de Rendición de Cuentas del Gobierno (</w:t>
      </w:r>
      <w:r w:rsidRPr="0055734F">
        <w:rPr>
          <w:i/>
          <w:iCs/>
          <w:lang w:val="es-ES"/>
        </w:rPr>
        <w:t>Government Accountability Office</w:t>
      </w:r>
      <w:r w:rsidRPr="0055734F">
        <w:rPr>
          <w:lang w:val="es-ES"/>
        </w:rPr>
        <w:t xml:space="preserve"> o GAO), la Oficina de Administración y Presupuesto (</w:t>
      </w:r>
      <w:r w:rsidRPr="0055734F">
        <w:rPr>
          <w:i/>
          <w:iCs/>
          <w:lang w:val="es-ES"/>
        </w:rPr>
        <w:t>Office of Management and Budget o OMB</w:t>
      </w:r>
      <w:r w:rsidRPr="0055734F">
        <w:rPr>
          <w:lang w:val="es-ES"/>
        </w:rPr>
        <w:t>), el Consejo Americano de Educación (</w:t>
      </w:r>
      <w:r w:rsidRPr="0055734F">
        <w:rPr>
          <w:i/>
          <w:iCs/>
          <w:lang w:val="es-ES"/>
        </w:rPr>
        <w:t>American Council on Education o ACE</w:t>
      </w:r>
      <w:r w:rsidRPr="0055734F">
        <w:rPr>
          <w:lang w:val="es-ES"/>
        </w:rPr>
        <w:t>), y la Asociación Nacional de Administradores de Ayuda Económica para Estudiantes (</w:t>
      </w:r>
      <w:r w:rsidRPr="0055734F">
        <w:rPr>
          <w:i/>
          <w:iCs/>
          <w:lang w:val="es-ES"/>
        </w:rPr>
        <w:t>National Association of Student Financial Aid Administrators</w:t>
      </w:r>
      <w:r w:rsidRPr="0055734F">
        <w:rPr>
          <w:lang w:val="es-ES"/>
        </w:rPr>
        <w:t xml:space="preserve"> o NASFAA) usan los datos de NPSAS para preparar reportes que influirán en la dirección de las políticas de ayuda económica federal para estudiantes.</w:t>
      </w:r>
    </w:p>
    <w:p w:rsidRPr="0055734F" w:rsidR="0055734F" w:rsidP="0055734F" w:rsidRDefault="0055734F" w14:paraId="68949533" w14:textId="0D63811F">
      <w:pPr>
        <w:rPr>
          <w:lang w:val="es-ES"/>
        </w:rPr>
      </w:pPr>
      <w:r w:rsidRPr="0055734F">
        <w:rPr>
          <w:b/>
          <w:lang w:val="es-ES"/>
        </w:rPr>
        <w:t xml:space="preserve">NPSAS </w:t>
      </w:r>
      <w:r w:rsidR="00203ABB">
        <w:rPr>
          <w:b/>
          <w:lang w:val="es-ES"/>
        </w:rPr>
        <w:t xml:space="preserve">además </w:t>
      </w:r>
      <w:r w:rsidRPr="0055734F">
        <w:rPr>
          <w:b/>
          <w:lang w:val="es-ES"/>
        </w:rPr>
        <w:t xml:space="preserve">sirve como estudio del año inicial para dos estudios longitudinales de postsecundaria, </w:t>
      </w:r>
      <w:r w:rsidR="00203ABB">
        <w:rPr>
          <w:b/>
          <w:lang w:val="es-ES"/>
        </w:rPr>
        <w:t xml:space="preserve">el </w:t>
      </w:r>
      <w:r w:rsidRPr="0055734F">
        <w:rPr>
          <w:b/>
          <w:lang w:val="es-ES"/>
        </w:rPr>
        <w:t>Estudio Longitudinal de Estudiantes que Comienzan Programas Postsecundarios (</w:t>
      </w:r>
      <w:r w:rsidRPr="0055734F">
        <w:rPr>
          <w:b/>
          <w:i/>
          <w:iCs/>
          <w:lang w:val="es-ES"/>
        </w:rPr>
        <w:t>Beginning Postsecondary Students Longitudinal Study</w:t>
      </w:r>
      <w:r w:rsidRPr="0055734F">
        <w:rPr>
          <w:b/>
          <w:lang w:val="es-ES"/>
        </w:rPr>
        <w:t xml:space="preserve"> o BPS) y </w:t>
      </w:r>
      <w:r w:rsidR="00203ABB">
        <w:rPr>
          <w:b/>
          <w:lang w:val="es-ES"/>
        </w:rPr>
        <w:t xml:space="preserve">el </w:t>
      </w:r>
      <w:r w:rsidRPr="0055734F">
        <w:rPr>
          <w:b/>
          <w:lang w:val="es-ES"/>
        </w:rPr>
        <w:t>Estudio Longitudinal de Estudiantes de Bachillerato y Estudios Avanzados (</w:t>
      </w:r>
      <w:r w:rsidRPr="0055734F">
        <w:rPr>
          <w:b/>
          <w:i/>
          <w:iCs/>
          <w:lang w:val="es-ES"/>
        </w:rPr>
        <w:t>Baccalaureate and Beyond Longitudinal Study</w:t>
      </w:r>
      <w:r w:rsidRPr="0055734F">
        <w:rPr>
          <w:b/>
          <w:lang w:val="es-ES"/>
        </w:rPr>
        <w:t xml:space="preserve"> o B&amp;B).</w:t>
      </w:r>
      <w:r w:rsidRPr="0055734F">
        <w:rPr>
          <w:lang w:val="es-ES"/>
        </w:rPr>
        <w:t xml:space="preserve"> Estos estudios dan seguimiento a los estudiantes a través del tiempo y capturan ambos resultados sobre educación y empleo de los estudiantes de postsecundaria en toda la nación. La combinación de los datos recolectados por estos estudios permite el análisis de la importante relación entre los costos de educación postsecundaria, la carga de la ayuda económica, el desempeño académico y el empleo y los resultados financieros con el tiempo.</w:t>
      </w:r>
    </w:p>
    <w:p w:rsidRPr="0055734F" w:rsidR="0055734F" w:rsidP="0055734F" w:rsidRDefault="0055734F" w14:paraId="272CC030" w14:textId="77777777">
      <w:pPr>
        <w:rPr>
          <w:lang w:val="es-ES"/>
        </w:rPr>
      </w:pPr>
      <w:r w:rsidRPr="0055734F">
        <w:rPr>
          <w:lang w:val="es-ES"/>
        </w:rPr>
        <w:t>Los datos que recolectan estos estudios son utilizados por los investigadores, legisladores y administradores para analizar y establecer puntos de referencia nacional actuales sobre los estudiantes de postsecundaria; analizar las tendencias nacionales con el tiempo; y tomar decisiones informadas sobre educación postsecundaria a nivel institucional, estatal y nacional.</w:t>
      </w:r>
    </w:p>
    <w:p w:rsidRPr="0055734F" w:rsidR="0055734F" w:rsidP="0055734F" w:rsidRDefault="0055734F" w14:paraId="7AD5C92D" w14:textId="77777777">
      <w:pPr>
        <w:rPr>
          <w:lang w:val="es-ES"/>
        </w:rPr>
      </w:pPr>
      <w:r w:rsidRPr="0055734F">
        <w:rPr>
          <w:b/>
          <w:lang w:val="es-ES"/>
        </w:rPr>
        <w:t>La participación de cada institución en la muestra es esencial para el éxito del estudio.</w:t>
      </w:r>
      <w:r w:rsidRPr="0055734F">
        <w:rPr>
          <w:lang w:val="es-ES"/>
        </w:rPr>
        <w:t xml:space="preserve"> Una participación completa asegura que los datos utilizados representan en forma precisa a los estudiantes que asisten a los diferentes tipos de instituciones postsecundarias en los Estados Unidos.</w:t>
      </w:r>
    </w:p>
    <w:p w:rsidRPr="0055734F" w:rsidR="0055734F" w:rsidP="0055734F" w:rsidRDefault="0055734F" w14:paraId="7693B815" w14:textId="77777777">
      <w:pPr>
        <w:rPr>
          <w:b/>
          <w:lang w:val="es-ES"/>
        </w:rPr>
      </w:pPr>
      <w:r w:rsidRPr="0055734F">
        <w:rPr>
          <w:b/>
          <w:lang w:val="es-ES"/>
        </w:rPr>
        <w:t xml:space="preserve">¿Es necesario obtener permiso de los estudiantes antes de proporcionar esta información? </w:t>
      </w:r>
    </w:p>
    <w:p w:rsidRPr="0055734F" w:rsidR="0055734F" w:rsidP="0055734F" w:rsidRDefault="0055734F" w14:paraId="1C09FDD5" w14:textId="77777777">
      <w:pPr>
        <w:rPr>
          <w:lang w:val="es-ES"/>
        </w:rPr>
      </w:pPr>
      <w:r w:rsidRPr="0055734F">
        <w:rPr>
          <w:lang w:val="es-ES"/>
        </w:rPr>
        <w:t>No. No se requiere el consentimiento del estudiante ni de los padres para revelar la información de los récords del estudiante para los propósitos de estos estudios. La solicitud de datos de NPSAS cumple totalmente con los requisitos de la Ley de Derechos Educativos y Privacidad Familiar de 1974 (</w:t>
      </w:r>
      <w:r w:rsidRPr="0055734F">
        <w:rPr>
          <w:i/>
          <w:iCs/>
          <w:lang w:val="es-ES"/>
        </w:rPr>
        <w:t>Family Educational Rights and Privacy Act of 1974</w:t>
      </w:r>
      <w:r w:rsidRPr="0055734F">
        <w:rPr>
          <w:lang w:val="es-ES"/>
        </w:rPr>
        <w:t xml:space="preserve"> o FERPA). FERPA, bajo la provisión 34 CFR §§ 99.31(a)(3) y 99.35, permite a las instituciones revelar sin el consentimiento individual del estudiante los récords educativos a NCES, como representante debidamente autorizado del Secretario de Educación en conexión con una evaluación de programas educativos que reciben fondos federales. Los datos de los estudiantes están sujetos a protecciones estrictas que cumplen NCES y sus organizaciones contratistas. Puede revisar este reglamento en el sitio web del Departamento de Educación de los Estados Unidos en </w:t>
      </w:r>
      <w:hyperlink w:history="1" r:id="rId108">
        <w:r w:rsidRPr="0055734F">
          <w:rPr>
            <w:rStyle w:val="Hyperlink"/>
            <w:lang w:val="es-ES"/>
          </w:rPr>
          <w:t>https://www2.ed.gov/policy/gen/reg/ferpa</w:t>
        </w:r>
      </w:hyperlink>
      <w:r w:rsidRPr="0055734F">
        <w:rPr>
          <w:lang w:val="es-ES"/>
        </w:rPr>
        <w:t>.</w:t>
      </w:r>
    </w:p>
    <w:p w:rsidRPr="0055734F" w:rsidR="0055734F" w:rsidP="0055734F" w:rsidRDefault="0055734F" w14:paraId="465BA620" w14:textId="77777777">
      <w:pPr>
        <w:rPr>
          <w:lang w:val="es-ES"/>
        </w:rPr>
      </w:pPr>
      <w:r w:rsidRPr="0055734F">
        <w:rPr>
          <w:lang w:val="es-ES"/>
        </w:rPr>
        <w:t>Los reglamentos de FERPA también estipulan que se debe reportar toda divulgación en el récord del estudiante, con una indicación de quién recibió la información y el interés legítimo en esta información. Para las escuelas que no tienen sistemas de registro estudiantil electrónico, pueden imprimir una notificación de divulgación (</w:t>
      </w:r>
      <w:r w:rsidRPr="0055734F">
        <w:rPr>
          <w:i/>
          <w:iCs/>
          <w:lang w:val="es-ES"/>
        </w:rPr>
        <w:t>Disclosure Notice</w:t>
      </w:r>
      <w:r w:rsidRPr="0055734F">
        <w:rPr>
          <w:lang w:val="es-ES"/>
        </w:rPr>
        <w:t>) de la página de Recursos (</w:t>
      </w:r>
      <w:r w:rsidRPr="0055734F">
        <w:rPr>
          <w:i/>
          <w:iCs/>
          <w:lang w:val="es-ES"/>
        </w:rPr>
        <w:t>Resources</w:t>
      </w:r>
      <w:r w:rsidRPr="0055734F">
        <w:rPr>
          <w:lang w:val="es-ES"/>
        </w:rPr>
        <w:t>) de este sitio web. Estas notificaciones cumplen los requerimientos de 34 CFR 99.32(a) de la Ley de Derechos Educativos y Privacidad Familiar (</w:t>
      </w:r>
      <w:r w:rsidRPr="0055734F">
        <w:rPr>
          <w:i/>
          <w:iCs/>
          <w:lang w:val="es-ES"/>
        </w:rPr>
        <w:t>Family Educational Rights and Privacy Act , 20 U.S.C. §1232g).</w:t>
      </w:r>
      <w:r w:rsidRPr="0055734F">
        <w:rPr>
          <w:lang w:val="es-ES"/>
        </w:rPr>
        <w:t xml:space="preserve"> Los sistemas de registro estudiantil electrónico requieren la inserción de una declaración similar. La página de Recursos (</w:t>
      </w:r>
      <w:r w:rsidRPr="0055734F">
        <w:rPr>
          <w:i/>
          <w:iCs/>
          <w:lang w:val="es-ES"/>
        </w:rPr>
        <w:t>Resources</w:t>
      </w:r>
      <w:r w:rsidRPr="0055734F">
        <w:rPr>
          <w:lang w:val="es-ES"/>
        </w:rPr>
        <w:t>) también incluye una hoja informativa de FERPA, que describe la manera en que NPSAS cumple con los requisitos de FERPA.</w:t>
      </w:r>
    </w:p>
    <w:p w:rsidRPr="0055734F" w:rsidR="0055734F" w:rsidP="0055734F" w:rsidRDefault="0055734F" w14:paraId="4500F9FC" w14:textId="7C994C2F">
      <w:pPr>
        <w:rPr>
          <w:b/>
          <w:lang w:val="es-ES"/>
        </w:rPr>
      </w:pPr>
      <w:r w:rsidRPr="0055734F">
        <w:rPr>
          <w:b/>
          <w:lang w:val="es-ES"/>
        </w:rPr>
        <w:t xml:space="preserve">¿Se mantienen seguros y confidenciales los datos recolectados? </w:t>
      </w:r>
    </w:p>
    <w:p w:rsidRPr="0055734F" w:rsidR="0055734F" w:rsidP="0055734F" w:rsidRDefault="0055734F" w14:paraId="518302A6" w14:textId="77777777">
      <w:pPr>
        <w:rPr>
          <w:lang w:val="es-ES"/>
        </w:rPr>
      </w:pPr>
      <w:r w:rsidRPr="0055734F">
        <w:rPr>
          <w:lang w:val="es-ES"/>
        </w:rPr>
        <w:t xml:space="preserve">Tanto NCES como RTI International siguen procedimientos estrictos para proteger la información de los participantes del estudio. Para obtener más información sobre confidencialidad y seguridad de los datos vea </w:t>
      </w:r>
      <w:hyperlink w:history="1" r:id="rId109">
        <w:r w:rsidRPr="0055734F">
          <w:rPr>
            <w:rStyle w:val="Hyperlink"/>
            <w:lang w:val="es-ES"/>
          </w:rPr>
          <w:t>surveys.nces.ed.gov/xxxx/Home/Confidentiality</w:t>
        </w:r>
      </w:hyperlink>
      <w:r w:rsidRPr="0055734F">
        <w:rPr>
          <w:lang w:val="es-ES"/>
        </w:rPr>
        <w:t>.</w:t>
      </w:r>
    </w:p>
    <w:p w:rsidR="00B84D98" w:rsidRDefault="00B84D98" w14:paraId="709C24E2" w14:textId="77777777">
      <w:pPr>
        <w:rPr>
          <w:b/>
          <w:lang w:val="es-ES"/>
        </w:rPr>
      </w:pPr>
      <w:r>
        <w:rPr>
          <w:b/>
          <w:lang w:val="es-ES"/>
        </w:rPr>
        <w:br w:type="page"/>
      </w:r>
    </w:p>
    <w:p w:rsidRPr="0055734F" w:rsidR="0055734F" w:rsidP="0055734F" w:rsidRDefault="0055734F" w14:paraId="2A098CCC" w14:textId="3E62D542">
      <w:pPr>
        <w:rPr>
          <w:b/>
          <w:lang w:val="es-ES"/>
        </w:rPr>
      </w:pPr>
      <w:r w:rsidRPr="0055734F">
        <w:rPr>
          <w:b/>
          <w:lang w:val="es-ES"/>
        </w:rPr>
        <w:lastRenderedPageBreak/>
        <w:t>¿Qué tipo de asistencia ofrece el personal de RTI?</w:t>
      </w:r>
    </w:p>
    <w:p w:rsidRPr="0055734F" w:rsidR="0055734F" w:rsidP="0055734F" w:rsidRDefault="0055734F" w14:paraId="4B6B3691" w14:textId="77777777">
      <w:pPr>
        <w:rPr>
          <w:lang w:val="es-ES"/>
        </w:rPr>
      </w:pPr>
      <w:r w:rsidRPr="0055734F">
        <w:rPr>
          <w:lang w:val="es-ES"/>
        </w:rPr>
        <w:t>El servicio de asistencia en RTI International está disponible para responder preguntas sobre los estudios y navegación de este sitio web. Por favor, llame al 1-XXX-XXX-XXXX o envíe un correo electrónico a [E-MAIL ADDRESS] con sus preguntas o preocupaciones. El personal de servicio de asistencia está disponible de 9 a. m. a 9 p. m.  hora del este, de lunes a viernes.</w:t>
      </w:r>
    </w:p>
    <w:p w:rsidR="00723422" w:rsidP="00723422" w:rsidRDefault="00723422" w14:paraId="1327F207" w14:textId="77777777">
      <w:pPr>
        <w:rPr>
          <w:b/>
          <w:bCs/>
          <w:lang w:val="es-ES"/>
        </w:rPr>
      </w:pPr>
    </w:p>
    <w:p w:rsidRPr="0055734F" w:rsidR="0055734F" w:rsidP="00723422" w:rsidRDefault="0055734F" w14:paraId="6B1924F3" w14:textId="7166E339">
      <w:pPr>
        <w:rPr>
          <w:b/>
          <w:bCs/>
          <w:lang w:val="es-ES"/>
        </w:rPr>
      </w:pPr>
      <w:r w:rsidRPr="0055734F">
        <w:rPr>
          <w:b/>
          <w:bCs/>
          <w:lang w:val="es-ES"/>
        </w:rPr>
        <w:t>Características y objetivo de NPSAS</w:t>
      </w:r>
    </w:p>
    <w:p w:rsidRPr="0055734F" w:rsidR="0055734F" w:rsidP="0055734F" w:rsidRDefault="0055734F" w14:paraId="3EAB7B09" w14:textId="77777777">
      <w:pPr>
        <w:rPr>
          <w:b/>
          <w:lang w:val="es-ES"/>
        </w:rPr>
      </w:pPr>
      <w:r w:rsidRPr="0055734F">
        <w:rPr>
          <w:b/>
          <w:lang w:val="es-ES"/>
        </w:rPr>
        <w:t>¿De qué se trata el estudio?</w:t>
      </w:r>
    </w:p>
    <w:p w:rsidRPr="0055734F" w:rsidR="0055734F" w:rsidP="0055734F" w:rsidRDefault="0055734F" w14:paraId="539BCC61" w14:textId="58567B93">
      <w:pPr>
        <w:rPr>
          <w:lang w:val="es-ES"/>
        </w:rPr>
      </w:pPr>
      <w:r w:rsidRPr="0055734F">
        <w:rPr>
          <w:lang w:val="es-ES"/>
        </w:rPr>
        <w:t>NPSAS</w:t>
      </w:r>
      <w:r w:rsidR="00203ABB">
        <w:rPr>
          <w:lang w:val="es-ES"/>
        </w:rPr>
        <w:t>,</w:t>
      </w:r>
      <w:r w:rsidRPr="0055734F">
        <w:rPr>
          <w:lang w:val="es-ES"/>
        </w:rPr>
        <w:t xml:space="preserve"> diseñado para capturar información sobre cómo los estudiantes pagan por educación posterior a </w:t>
      </w:r>
      <w:r w:rsidR="00A606F9">
        <w:t>nivel secundaria</w:t>
      </w:r>
      <w:r w:rsidRPr="0055734F">
        <w:rPr>
          <w:i/>
          <w:iCs/>
          <w:lang w:val="es-ES"/>
        </w:rPr>
        <w:t>,</w:t>
      </w:r>
      <w:r w:rsidRPr="0055734F">
        <w:rPr>
          <w:lang w:val="es-ES"/>
        </w:rPr>
        <w:t xml:space="preserve"> es la fuente de información principal de las agencias del gobierno federal y las asociaciones de educación superior que se usa para analizar la efectividad de los programas actuales de ayuda económica federal para estudiantes. NPSAS recolecta información de los estudiantes, datos demográficos, matriculación, gastos de vivienda y educación, empleo y tipo de asistencia económica, si la reciben los estudiantes (e.g. becas o subvenciones, becas de estudio, préstamos, asignación monetaria, contribución económica). NPSAS incluye estudiantes de todo tipo de instituciones postsecundarias—lucrativas privadas, sin fines de lucro públicas y privadas, </w:t>
      </w:r>
      <w:r w:rsidRPr="0055734F">
        <w:rPr>
          <w:i/>
          <w:iCs/>
          <w:lang w:val="es-ES"/>
        </w:rPr>
        <w:t>Colleges</w:t>
      </w:r>
      <w:r w:rsidRPr="0055734F">
        <w:rPr>
          <w:lang w:val="es-ES"/>
        </w:rPr>
        <w:t xml:space="preserve"> y universidades de 2 y 4 años, e instituciones de menos de 2 años en los 50 estados, el Distrito de Columbia y Puerto Rico.</w:t>
      </w:r>
    </w:p>
    <w:p w:rsidRPr="0055734F" w:rsidR="0055734F" w:rsidP="0055734F" w:rsidRDefault="0055734F" w14:paraId="1AFC835A" w14:textId="77777777">
      <w:pPr>
        <w:rPr>
          <w:b/>
          <w:lang w:val="es-ES"/>
        </w:rPr>
      </w:pPr>
      <w:r w:rsidRPr="0055734F">
        <w:rPr>
          <w:b/>
          <w:lang w:val="es-ES"/>
        </w:rPr>
        <w:t>¿Por qué se comunican con las instituciones antes de que los datos de NPSAS sean necesario?</w:t>
      </w:r>
    </w:p>
    <w:p w:rsidRPr="0055734F" w:rsidR="0055734F" w:rsidP="0055734F" w:rsidRDefault="0055734F" w14:paraId="6447CC90" w14:textId="77777777">
      <w:pPr>
        <w:rPr>
          <w:lang w:val="es-ES"/>
        </w:rPr>
      </w:pPr>
      <w:r w:rsidRPr="0055734F">
        <w:rPr>
          <w:lang w:val="es-ES"/>
        </w:rPr>
        <w:t>El proporcionar la información general necesaria antes de obtener de las primeras listas de estudiantes matriculados da tiempo adicional para que las instituciones desarrollen un plan de acción para cada uno de los pasos de la recolección de datos.</w:t>
      </w:r>
    </w:p>
    <w:p w:rsidRPr="0055734F" w:rsidR="0055734F" w:rsidP="0055734F" w:rsidRDefault="0055734F" w14:paraId="317FAB59" w14:textId="77777777">
      <w:pPr>
        <w:rPr>
          <w:b/>
          <w:lang w:val="es-ES"/>
        </w:rPr>
      </w:pPr>
      <w:r w:rsidRPr="0055734F">
        <w:rPr>
          <w:b/>
          <w:lang w:val="es-ES"/>
        </w:rPr>
        <w:t>¿Cómo seleccionaron a mi institución?</w:t>
      </w:r>
    </w:p>
    <w:p w:rsidRPr="0055734F" w:rsidR="0055734F" w:rsidP="0055734F" w:rsidRDefault="0055734F" w14:paraId="09DD328D" w14:textId="1DD1ECB7">
      <w:pPr>
        <w:rPr>
          <w:lang w:val="es-ES"/>
        </w:rPr>
      </w:pPr>
      <w:r w:rsidRPr="0055734F">
        <w:rPr>
          <w:lang w:val="es-ES"/>
        </w:rPr>
        <w:t>Su institución fue seleccionada para la muestra de todas las instituciones bajo el Título IV incluidas en el Sistema Integrado de Datos de Educación Postsecundaria (</w:t>
      </w:r>
      <w:r w:rsidRPr="0055734F">
        <w:rPr>
          <w:i/>
          <w:iCs/>
          <w:lang w:val="es-ES"/>
        </w:rPr>
        <w:t>Integrated Postsecondary Education Data System</w:t>
      </w:r>
      <w:r w:rsidRPr="0055734F">
        <w:rPr>
          <w:lang w:val="es-ES"/>
        </w:rPr>
        <w:t xml:space="preserve"> o IPED</w:t>
      </w:r>
      <w:r w:rsidR="00874371">
        <w:rPr>
          <w:lang w:val="es-ES"/>
        </w:rPr>
        <w:t>S</w:t>
      </w:r>
      <w:r w:rsidRPr="0055734F">
        <w:rPr>
          <w:lang w:val="es-ES"/>
        </w:rPr>
        <w:t>), un depósito de datos de todas las instituciones en el marco del Título IV. Para ser elegible para inclusión en la muestra de la institución, la institución debe cumplir las siguientes condiciones: (1) ofrecen un programa educativo diseñado para personas que han terminado la educación secundaria; (2) ofrecen un programa académico, ocupacional o vocacional de estudio con una duración de por lo menos 3 meses o 300 horas; (3) ofrecen acceso general al público, excepto las academias de servicio americano; y (4) están ubicadas en los 50 estados, el Distrito de Columbia o Puerto Rico.</w:t>
      </w:r>
    </w:p>
    <w:p w:rsidRPr="0055734F" w:rsidR="0055734F" w:rsidP="0055734F" w:rsidRDefault="0055734F" w14:paraId="05E90E10" w14:textId="77777777">
      <w:pPr>
        <w:rPr>
          <w:b/>
          <w:lang w:val="es-ES"/>
        </w:rPr>
      </w:pPr>
      <w:r w:rsidRPr="0055734F">
        <w:rPr>
          <w:b/>
          <w:lang w:val="es-ES"/>
        </w:rPr>
        <w:t>¿Cuál es el objetivo de NPSAS:20?</w:t>
      </w:r>
    </w:p>
    <w:p w:rsidRPr="0055734F" w:rsidR="0055734F" w:rsidP="0055734F" w:rsidRDefault="0055734F" w14:paraId="58CD3030" w14:textId="77777777">
      <w:pPr>
        <w:rPr>
          <w:lang w:val="es-ES"/>
        </w:rPr>
      </w:pPr>
      <w:r w:rsidRPr="0055734F">
        <w:rPr>
          <w:lang w:val="es-ES"/>
        </w:rPr>
        <w:t>El Estudio Nacional de Ayuda Económica a Estudiantes de Postsecundaria (NPSAS) es la fuente principal de datos que usan las agencias del gobierno federal y las asociaciones de educación superior para analizar la efectividad de los programas actuales de ayuda económica federal para estudiantes. NPSAS brinda datos integrales sobre el estatus de matriculación, objetivos de educación, empleo y características demográficas de los estudiantes de postsecundaria. Muchas agencias y organizaciones, como la Oficina del Presupuesto del Congreso (</w:t>
      </w:r>
      <w:r w:rsidRPr="0055734F">
        <w:rPr>
          <w:i/>
          <w:iCs/>
          <w:lang w:val="es-ES"/>
        </w:rPr>
        <w:t>Congressional Budget Office</w:t>
      </w:r>
      <w:r w:rsidRPr="0055734F">
        <w:rPr>
          <w:lang w:val="es-ES"/>
        </w:rPr>
        <w:t xml:space="preserve"> o CBO) del Departamento de Educación de los Estados Unidos, la Oficina de Rendición de Cuentas del Gobierno (</w:t>
      </w:r>
      <w:r w:rsidRPr="0055734F">
        <w:rPr>
          <w:i/>
          <w:iCs/>
          <w:lang w:val="es-ES"/>
        </w:rPr>
        <w:t>Government Accountability Office</w:t>
      </w:r>
      <w:r w:rsidRPr="0055734F">
        <w:rPr>
          <w:lang w:val="es-ES"/>
        </w:rPr>
        <w:t xml:space="preserve"> o GAO), la Oficina de Administración y Presupuesto (</w:t>
      </w:r>
      <w:r w:rsidRPr="0055734F">
        <w:rPr>
          <w:i/>
          <w:iCs/>
          <w:lang w:val="es-ES"/>
        </w:rPr>
        <w:t>Office of Management and Budget o OMB</w:t>
      </w:r>
      <w:r w:rsidRPr="0055734F">
        <w:rPr>
          <w:lang w:val="es-ES"/>
        </w:rPr>
        <w:t>), el Consejo Americano de Educación (</w:t>
      </w:r>
      <w:r w:rsidRPr="0055734F">
        <w:rPr>
          <w:i/>
          <w:iCs/>
          <w:lang w:val="es-ES"/>
        </w:rPr>
        <w:t>American Council on Education o ACE</w:t>
      </w:r>
      <w:r w:rsidRPr="0055734F">
        <w:rPr>
          <w:lang w:val="es-ES"/>
        </w:rPr>
        <w:t>), y la Asociación Nacional de Administradores de Ayuda Económica para Estudiantes (</w:t>
      </w:r>
      <w:r w:rsidRPr="0055734F">
        <w:rPr>
          <w:i/>
          <w:iCs/>
          <w:lang w:val="es-ES"/>
        </w:rPr>
        <w:t>National Association of Student Financial Aid Administrators</w:t>
      </w:r>
      <w:r w:rsidRPr="0055734F">
        <w:rPr>
          <w:lang w:val="es-ES"/>
        </w:rPr>
        <w:t xml:space="preserve"> o NASFAA) usan los datos de NPSAS para preparar reportes que influirán en la dirección de las políticas de ayuda económica federal para estudiantes.</w:t>
      </w:r>
    </w:p>
    <w:p w:rsidRPr="0055734F" w:rsidR="0055734F" w:rsidP="0055734F" w:rsidRDefault="0055734F" w14:paraId="52BE7A00" w14:textId="77777777">
      <w:pPr>
        <w:rPr>
          <w:b/>
          <w:lang w:val="es-ES"/>
        </w:rPr>
      </w:pPr>
      <w:r w:rsidRPr="0055734F">
        <w:rPr>
          <w:b/>
          <w:lang w:val="es-ES"/>
        </w:rPr>
        <w:t>¿Cuál es el rol del Coordinador del campus (</w:t>
      </w:r>
      <w:r w:rsidRPr="0055734F">
        <w:rPr>
          <w:b/>
          <w:i/>
          <w:iCs/>
          <w:lang w:val="es-ES"/>
        </w:rPr>
        <w:t>Campus Coordinator</w:t>
      </w:r>
      <w:r w:rsidRPr="0055734F">
        <w:rPr>
          <w:b/>
          <w:lang w:val="es-ES"/>
        </w:rPr>
        <w:t>)?</w:t>
      </w:r>
    </w:p>
    <w:p w:rsidRPr="0055734F" w:rsidR="0055734F" w:rsidP="0055734F" w:rsidRDefault="0055734F" w14:paraId="705B46A9" w14:textId="77777777">
      <w:pPr>
        <w:rPr>
          <w:lang w:val="es-ES"/>
        </w:rPr>
      </w:pPr>
      <w:r w:rsidRPr="0055734F">
        <w:rPr>
          <w:lang w:val="es-ES"/>
        </w:rPr>
        <w:t>El rol del Coordinador del campus (</w:t>
      </w:r>
      <w:r w:rsidRPr="0055734F">
        <w:rPr>
          <w:i/>
          <w:iCs/>
          <w:lang w:val="es-ES"/>
        </w:rPr>
        <w:t>Campus Coordinator</w:t>
      </w:r>
      <w:r w:rsidRPr="0055734F">
        <w:rPr>
          <w:lang w:val="es-ES"/>
        </w:rPr>
        <w:t xml:space="preserve">) es servir como enlace entre su institución y el contratista de recolección de datos de NCES, RTI International. El coordinador será responsable de proporcionar los datos para NPSAS y además puede colaborar con el personal en otras unidades dentro de la institución para obtener la información requerida. </w:t>
      </w:r>
    </w:p>
    <w:p w:rsidRPr="0055734F" w:rsidR="0055734F" w:rsidP="0055734F" w:rsidRDefault="0055734F" w14:paraId="78B2BA7A" w14:textId="77777777">
      <w:pPr>
        <w:rPr>
          <w:b/>
          <w:lang w:val="es-ES"/>
        </w:rPr>
      </w:pPr>
      <w:r w:rsidRPr="0055734F">
        <w:rPr>
          <w:b/>
          <w:lang w:val="es-ES"/>
        </w:rPr>
        <w:t>¿Cuáles son los pasos de la recolección de datos?</w:t>
      </w:r>
    </w:p>
    <w:p w:rsidRPr="0055734F" w:rsidR="0055734F" w:rsidP="0055734F" w:rsidRDefault="0055734F" w14:paraId="7BA8C889" w14:textId="77777777">
      <w:pPr>
        <w:rPr>
          <w:lang w:val="es-ES"/>
        </w:rPr>
      </w:pPr>
      <w:r w:rsidRPr="0055734F">
        <w:rPr>
          <w:lang w:val="es-ES"/>
        </w:rPr>
        <w:t xml:space="preserve">La recolección de datos de NPSAS consta de los siguientes pasos: </w:t>
      </w:r>
    </w:p>
    <w:p w:rsidRPr="0055734F" w:rsidR="0055734F" w:rsidP="0055734F" w:rsidRDefault="0055734F" w14:paraId="15223778" w14:textId="77777777">
      <w:pPr>
        <w:rPr>
          <w:lang w:val="es-ES"/>
        </w:rPr>
      </w:pPr>
      <w:r w:rsidRPr="0055734F">
        <w:rPr>
          <w:lang w:val="es-ES"/>
        </w:rPr>
        <w:t>1)</w:t>
      </w:r>
      <w:r w:rsidRPr="0055734F">
        <w:rPr>
          <w:lang w:val="es-ES"/>
        </w:rPr>
        <w:tab/>
        <w:t xml:space="preserve">Si es necesario, el administrador principal de la institución nombra al Coordinador del campus. </w:t>
      </w:r>
    </w:p>
    <w:p w:rsidRPr="0055734F" w:rsidR="0055734F" w:rsidP="0055734F" w:rsidRDefault="0055734F" w14:paraId="5CB6A845" w14:textId="77777777">
      <w:pPr>
        <w:rPr>
          <w:lang w:val="es-ES"/>
        </w:rPr>
      </w:pPr>
      <w:r w:rsidRPr="0055734F">
        <w:rPr>
          <w:lang w:val="es-ES"/>
        </w:rPr>
        <w:lastRenderedPageBreak/>
        <w:t>2)</w:t>
      </w:r>
      <w:r w:rsidRPr="0055734F">
        <w:rPr>
          <w:lang w:val="es-ES"/>
        </w:rPr>
        <w:tab/>
        <w:t>El Coordinador del campus registra la institución en NPSAS:20, incluso designa a otros usuarios en la institución quienes ayudarán a proporcionar los datos.</w:t>
      </w:r>
    </w:p>
    <w:p w:rsidRPr="0055734F" w:rsidR="0055734F" w:rsidP="0055734F" w:rsidRDefault="0055734F" w14:paraId="66624950" w14:textId="77777777">
      <w:pPr>
        <w:rPr>
          <w:lang w:val="es-ES"/>
        </w:rPr>
      </w:pPr>
      <w:r w:rsidRPr="0055734F">
        <w:rPr>
          <w:lang w:val="es-ES"/>
        </w:rPr>
        <w:t>3)</w:t>
      </w:r>
      <w:r w:rsidRPr="0055734F">
        <w:rPr>
          <w:lang w:val="es-ES"/>
        </w:rPr>
        <w:tab/>
        <w:t>El Coordinador proporciona la lista de estudiantes matriculados.</w:t>
      </w:r>
    </w:p>
    <w:p w:rsidRPr="0055734F" w:rsidR="0055734F" w:rsidP="0055734F" w:rsidRDefault="0055734F" w14:paraId="63A371A1" w14:textId="77777777">
      <w:pPr>
        <w:rPr>
          <w:lang w:val="es-ES"/>
        </w:rPr>
      </w:pPr>
      <w:r w:rsidRPr="0055734F">
        <w:rPr>
          <w:lang w:val="es-ES"/>
        </w:rPr>
        <w:t>4)</w:t>
      </w:r>
      <w:r w:rsidRPr="0055734F">
        <w:rPr>
          <w:lang w:val="es-ES"/>
        </w:rPr>
        <w:tab/>
        <w:t>RTI International extrae una muestra de estudiantes de la lista de estudiantes matriculados.</w:t>
      </w:r>
    </w:p>
    <w:p w:rsidRPr="0055734F" w:rsidR="0055734F" w:rsidP="0055734F" w:rsidRDefault="0055734F" w14:paraId="104B1917" w14:textId="77777777">
      <w:pPr>
        <w:rPr>
          <w:lang w:val="es-ES"/>
        </w:rPr>
      </w:pPr>
      <w:r w:rsidRPr="0055734F">
        <w:rPr>
          <w:lang w:val="es-ES"/>
        </w:rPr>
        <w:t>5)</w:t>
      </w:r>
      <w:r w:rsidRPr="0055734F">
        <w:rPr>
          <w:lang w:val="es-ES"/>
        </w:rPr>
        <w:tab/>
        <w:t>El Coordinador proporciona los datos de los récords de los estudiantes en la muestra.</w:t>
      </w:r>
    </w:p>
    <w:p w:rsidRPr="0055734F" w:rsidR="0055734F" w:rsidP="0055734F" w:rsidRDefault="0055734F" w14:paraId="2C0E348A" w14:textId="77777777">
      <w:pPr>
        <w:rPr>
          <w:b/>
          <w:lang w:val="es-ES"/>
        </w:rPr>
      </w:pPr>
      <w:r w:rsidRPr="0055734F">
        <w:rPr>
          <w:b/>
          <w:lang w:val="es-ES"/>
        </w:rPr>
        <w:t>¿Cuánto tiempo tomará completar NPSAS?</w:t>
      </w:r>
    </w:p>
    <w:p w:rsidRPr="0055734F" w:rsidR="0055734F" w:rsidP="0055734F" w:rsidRDefault="0055734F" w14:paraId="380259EA" w14:textId="77777777">
      <w:pPr>
        <w:rPr>
          <w:lang w:val="es-ES"/>
        </w:rPr>
      </w:pPr>
      <w:r w:rsidRPr="0055734F">
        <w:rPr>
          <w:lang w:val="es-ES"/>
        </w:rPr>
        <w:t>Se estima que el tiempo promedio para que cada institución complete todas las tareas del estudio es de 35 horas. El estimado incluye el tiempo promedio para registrar la institución (10 minutos), preparar la lista de estudiantes matriculados (5 minutos) y proporcionar los récords de los estudiantes (30 horas). Si tiene comentarios sobre la precisión de tiempo estimado, sugerencias para mejorar la recolección de datos o comentarios o preocupaciones sobre el estatus de su entrega individual de estos datos, puede escribir a: Postsecondary Data Portal studies, National Center for Education Statistics, PCP, 550 12th St., SW, 4th floor, Washington, DC 20202</w:t>
      </w:r>
    </w:p>
    <w:p w:rsidR="00723422" w:rsidP="00723422" w:rsidRDefault="00723422" w14:paraId="113140DE" w14:textId="77777777">
      <w:pPr>
        <w:rPr>
          <w:b/>
          <w:bCs/>
          <w:lang w:val="es-ES"/>
        </w:rPr>
      </w:pPr>
    </w:p>
    <w:p w:rsidRPr="0055734F" w:rsidR="0055734F" w:rsidP="00723422" w:rsidRDefault="0055734F" w14:paraId="4D40404C" w14:textId="7E7CB4CE">
      <w:pPr>
        <w:rPr>
          <w:b/>
          <w:bCs/>
          <w:lang w:val="es-ES"/>
        </w:rPr>
      </w:pPr>
      <w:r w:rsidRPr="0055734F">
        <w:rPr>
          <w:b/>
          <w:bCs/>
          <w:lang w:val="es-ES"/>
        </w:rPr>
        <w:t>Generar la Lista de estudiantes matriculados</w:t>
      </w:r>
    </w:p>
    <w:p w:rsidRPr="0055734F" w:rsidR="0055734F" w:rsidP="0055734F" w:rsidRDefault="0055734F" w14:paraId="34EF78BB" w14:textId="77777777">
      <w:pPr>
        <w:rPr>
          <w:b/>
          <w:lang w:val="es-ES"/>
        </w:rPr>
      </w:pPr>
      <w:r w:rsidRPr="0055734F">
        <w:rPr>
          <w:b/>
          <w:lang w:val="es-ES"/>
        </w:rPr>
        <w:t>¿Cómo van a seleccionar la muestra en mi institución?</w:t>
      </w:r>
    </w:p>
    <w:p w:rsidRPr="0055734F" w:rsidR="0055734F" w:rsidP="0055734F" w:rsidRDefault="0055734F" w14:paraId="61F75E98" w14:textId="77777777">
      <w:pPr>
        <w:rPr>
          <w:lang w:val="es-ES"/>
        </w:rPr>
      </w:pPr>
      <w:r w:rsidRPr="0055734F">
        <w:rPr>
          <w:lang w:val="es-ES"/>
        </w:rPr>
        <w:t xml:space="preserve">La lista de estudiantes matriculados que usted proporcione al contratista de recolección de datos de NCES, RTI International, se utilizará para seleccionar una muestra al azar de estudiantes de todos los niveles, incluso estudiantes subgraduados, de maestría y doctorado. </w:t>
      </w:r>
    </w:p>
    <w:p w:rsidRPr="0055734F" w:rsidR="0055734F" w:rsidP="0055734F" w:rsidRDefault="0055734F" w14:paraId="69F4E40E" w14:textId="77777777">
      <w:pPr>
        <w:rPr>
          <w:b/>
          <w:lang w:val="es-ES"/>
        </w:rPr>
      </w:pPr>
      <w:r w:rsidRPr="0055734F">
        <w:rPr>
          <w:b/>
          <w:lang w:val="es-ES"/>
        </w:rPr>
        <w:t>¿Cuánto tiempo tomará generar la Lista de estudiantes matriculados?</w:t>
      </w:r>
    </w:p>
    <w:p w:rsidRPr="0055734F" w:rsidR="0055734F" w:rsidP="0055734F" w:rsidRDefault="0055734F" w14:paraId="72DDCA12" w14:textId="77777777">
      <w:pPr>
        <w:rPr>
          <w:lang w:val="es-ES"/>
        </w:rPr>
      </w:pPr>
      <w:r w:rsidRPr="0055734F">
        <w:rPr>
          <w:lang w:val="es-ES"/>
        </w:rPr>
        <w:t>El tiempo promedio estimado necesario para generar la lista de estudiantes matriculados es de 5 horas. El estimado incluye tiempo para revisar las instrucciones de preparación de la lista y para preparar la lista de estudiantes matriculados.</w:t>
      </w:r>
    </w:p>
    <w:p w:rsidRPr="0055734F" w:rsidR="0055734F" w:rsidP="0055734F" w:rsidRDefault="0055734F" w14:paraId="419DFE57" w14:textId="77777777">
      <w:pPr>
        <w:rPr>
          <w:b/>
          <w:lang w:val="es-ES"/>
        </w:rPr>
      </w:pPr>
      <w:r w:rsidRPr="0055734F">
        <w:rPr>
          <w:b/>
          <w:lang w:val="es-ES"/>
        </w:rPr>
        <w:t>¿Qué tengo que hacer primero?</w:t>
      </w:r>
    </w:p>
    <w:p w:rsidRPr="0055734F" w:rsidR="0055734F" w:rsidP="0055734F" w:rsidRDefault="0055734F" w14:paraId="6533155D" w14:textId="77777777">
      <w:pPr>
        <w:rPr>
          <w:lang w:val="es-ES"/>
        </w:rPr>
      </w:pPr>
      <w:r w:rsidRPr="0055734F">
        <w:rPr>
          <w:lang w:val="es-ES"/>
        </w:rPr>
        <w:t>El Menú de tareas (</w:t>
      </w:r>
      <w:r w:rsidRPr="0055734F">
        <w:rPr>
          <w:i/>
          <w:iCs/>
          <w:lang w:val="es-ES"/>
        </w:rPr>
        <w:t>Task Menu</w:t>
      </w:r>
      <w:r w:rsidRPr="0055734F">
        <w:rPr>
          <w:lang w:val="es-ES"/>
        </w:rPr>
        <w:t>) de PDP le guiará en los pasos que necesita seguir. Si su institución aún no tiene un Coordinador del campus, el primer paso será que su administrador principal complete la página Designe a un coordinador (</w:t>
      </w:r>
      <w:r w:rsidRPr="0055734F">
        <w:rPr>
          <w:i/>
          <w:iCs/>
          <w:lang w:val="es-ES"/>
        </w:rPr>
        <w:t>Designate a Coordinator</w:t>
      </w:r>
      <w:r w:rsidRPr="0055734F">
        <w:rPr>
          <w:lang w:val="es-ES"/>
        </w:rPr>
        <w:t>).</w:t>
      </w:r>
    </w:p>
    <w:p w:rsidRPr="0055734F" w:rsidR="0055734F" w:rsidP="0055734F" w:rsidRDefault="0055734F" w14:paraId="73C76EBE" w14:textId="77777777">
      <w:pPr>
        <w:rPr>
          <w:lang w:val="es-ES"/>
        </w:rPr>
      </w:pPr>
      <w:r w:rsidRPr="0055734F">
        <w:rPr>
          <w:lang w:val="es-ES"/>
        </w:rPr>
        <w:t>Una vez que se nombra al Coordinador del campus, él o ella debe completar la página Designe a los usuarios de PDP</w:t>
      </w:r>
      <w:r w:rsidRPr="0055734F">
        <w:rPr>
          <w:i/>
          <w:iCs/>
          <w:lang w:val="es-ES"/>
        </w:rPr>
        <w:t xml:space="preserve"> (Designate PDP Users</w:t>
      </w:r>
      <w:r w:rsidRPr="0055734F">
        <w:rPr>
          <w:lang w:val="es-ES"/>
        </w:rPr>
        <w:t>), que se usa para confirmar la información de contacto del Coordinador del campus y proporcionar información del personal adicional quién ayudará a dar los datos de su institución para NPSAS:20.</w:t>
      </w:r>
    </w:p>
    <w:p w:rsidRPr="0055734F" w:rsidR="0055734F" w:rsidP="0055734F" w:rsidRDefault="0055734F" w14:paraId="44F066AF" w14:textId="59FD77C5">
      <w:pPr>
        <w:rPr>
          <w:lang w:val="es-ES"/>
        </w:rPr>
      </w:pPr>
      <w:r w:rsidRPr="0055734F">
        <w:rPr>
          <w:lang w:val="es-ES"/>
        </w:rPr>
        <w:t>Segundo, el coordinador debe completar la página Registre su institución (</w:t>
      </w:r>
      <w:r w:rsidRPr="0055734F">
        <w:rPr>
          <w:i/>
          <w:iCs/>
          <w:lang w:val="es-ES"/>
        </w:rPr>
        <w:t>Register Your Institution</w:t>
      </w:r>
      <w:r w:rsidRPr="0055734F">
        <w:rPr>
          <w:lang w:val="es-ES"/>
        </w:rPr>
        <w:t xml:space="preserve">). Esta página recolecta información general sobre su institución, sobre el semestre/trimestre/períodos de matriculación en su institución para el año académico 2019-20 y establece la fecha límite de entrega de la lista de estudiantes matriculados. </w:t>
      </w:r>
    </w:p>
    <w:p w:rsidRPr="0055734F" w:rsidR="0055734F" w:rsidP="0055734F" w:rsidRDefault="0055734F" w14:paraId="55A0248F" w14:textId="77777777">
      <w:pPr>
        <w:rPr>
          <w:lang w:val="es-ES"/>
        </w:rPr>
      </w:pPr>
      <w:r w:rsidRPr="0055734F">
        <w:rPr>
          <w:lang w:val="es-ES"/>
        </w:rPr>
        <w:t>Después del registro, nos comunicaremos con el Coordinador para confirmar la fecha límite de entrega de la lista de estudiantes matriculados y dar instrucciones detalladas para prepararla.</w:t>
      </w:r>
    </w:p>
    <w:p w:rsidRPr="0055734F" w:rsidR="0055734F" w:rsidP="0055734F" w:rsidRDefault="0055734F" w14:paraId="7BA76BBF" w14:textId="77777777">
      <w:pPr>
        <w:rPr>
          <w:b/>
          <w:lang w:val="es-ES"/>
        </w:rPr>
      </w:pPr>
      <w:r w:rsidRPr="0055734F">
        <w:rPr>
          <w:b/>
          <w:lang w:val="es-ES"/>
        </w:rPr>
        <w:t>¿Por qué necesitan la información de contacto de los estudiantes?</w:t>
      </w:r>
    </w:p>
    <w:p w:rsidRPr="0055734F" w:rsidR="0055734F" w:rsidP="0055734F" w:rsidRDefault="0055734F" w14:paraId="60DD6A82" w14:textId="77777777">
      <w:pPr>
        <w:rPr>
          <w:lang w:val="es-ES"/>
        </w:rPr>
      </w:pPr>
      <w:r w:rsidRPr="0055734F">
        <w:rPr>
          <w:lang w:val="es-ES"/>
        </w:rPr>
        <w:t>La información de contacto de los estudiantes se utilizará para contactar a los estudiantes en la muestra e invitarlos a participar en la parte de la encuesta del estudio. Tenga en cuenta que toda la información provista por los individuos o las instituciones para NPSAS:20 puede ser usada solo para propósitos estadísticos y no puede ser divulgada, ni tampoco utilizadas de manera identificable por ningún otro objetivo excepto como lo requiere la ley (20 U.S.C. §9573 y 6 U.S.C. §151).</w:t>
      </w:r>
    </w:p>
    <w:p w:rsidRPr="0055734F" w:rsidR="0055734F" w:rsidP="0055734F" w:rsidRDefault="0055734F" w14:paraId="294BDB43" w14:textId="77777777">
      <w:pPr>
        <w:rPr>
          <w:lang w:val="es-ES"/>
        </w:rPr>
      </w:pPr>
      <w:r w:rsidRPr="0055734F">
        <w:rPr>
          <w:lang w:val="es-ES"/>
        </w:rPr>
        <w:t>Si tiene preguntas o preocupaciones, puede contactar al servicio de asistencia al 1-XXX-XXX-XXXX o enviar un correo electrónico a [E-MAIL ADDRESS]. Le daremos información adicional sobre el estudio y las leyes que protegen la confidencialidad de los datos recolectados.</w:t>
      </w:r>
    </w:p>
    <w:p w:rsidRPr="0055734F" w:rsidR="0055734F" w:rsidP="0055734F" w:rsidRDefault="0055734F" w14:paraId="5E27719B" w14:textId="77777777">
      <w:pPr>
        <w:rPr>
          <w:b/>
          <w:lang w:val="es-ES"/>
        </w:rPr>
      </w:pPr>
      <w:r w:rsidRPr="0055734F">
        <w:rPr>
          <w:b/>
          <w:lang w:val="es-ES"/>
        </w:rPr>
        <w:t>¿Cuándo necesitan la lista de estudiantes matriculados?</w:t>
      </w:r>
    </w:p>
    <w:p w:rsidRPr="0055734F" w:rsidR="0055734F" w:rsidP="0055734F" w:rsidRDefault="0055734F" w14:paraId="2A3E201A" w14:textId="77777777">
      <w:pPr>
        <w:rPr>
          <w:lang w:val="es-ES"/>
        </w:rPr>
      </w:pPr>
      <w:r w:rsidRPr="0055734F">
        <w:rPr>
          <w:lang w:val="es-ES"/>
        </w:rPr>
        <w:t>Las listas de estudiantes matriculados se empezarán a recolectar en [date]. La fecha límite de entrega específica para su institución depende de la estructura de los períodos académicos y se determina después de completar la página Registre su institución (</w:t>
      </w:r>
      <w:r w:rsidRPr="0055734F">
        <w:rPr>
          <w:i/>
          <w:iCs/>
          <w:lang w:val="es-ES"/>
        </w:rPr>
        <w:t>Register Your Institution</w:t>
      </w:r>
      <w:r w:rsidRPr="0055734F">
        <w:rPr>
          <w:lang w:val="es-ES"/>
        </w:rPr>
        <w:t>).</w:t>
      </w:r>
    </w:p>
    <w:p w:rsidRPr="0055734F" w:rsidR="0055734F" w:rsidP="0055734F" w:rsidRDefault="0055734F" w14:paraId="2C62424A" w14:textId="77777777">
      <w:pPr>
        <w:rPr>
          <w:lang w:val="es-ES"/>
        </w:rPr>
      </w:pPr>
      <w:r w:rsidRPr="0055734F">
        <w:rPr>
          <w:lang w:val="es-ES"/>
        </w:rPr>
        <w:lastRenderedPageBreak/>
        <w:t>Comuníquese a RTI llamando al 1-XXX-XXX-XXXX o por correo electrónico a [E-MAIL ADDRESS] si tiene preguntas o preocupaciones sobre el envío de la lista de estudiantes matriculados.</w:t>
      </w:r>
    </w:p>
    <w:p w:rsidRPr="0055734F" w:rsidR="0055734F" w:rsidP="0055734F" w:rsidRDefault="0055734F" w14:paraId="5095D73D" w14:textId="77777777">
      <w:pPr>
        <w:rPr>
          <w:b/>
          <w:lang w:val="es-ES"/>
        </w:rPr>
      </w:pPr>
      <w:r w:rsidRPr="0055734F">
        <w:rPr>
          <w:b/>
          <w:lang w:val="es-ES"/>
        </w:rPr>
        <w:t>¿Por qué necesito proporcionar los números de seguro social (</w:t>
      </w:r>
      <w:r w:rsidRPr="0055734F">
        <w:rPr>
          <w:b/>
          <w:i/>
          <w:iCs/>
          <w:lang w:val="es-ES"/>
        </w:rPr>
        <w:t>Social Security numbers</w:t>
      </w:r>
      <w:r w:rsidRPr="0055734F">
        <w:rPr>
          <w:b/>
          <w:lang w:val="es-ES"/>
        </w:rPr>
        <w:t xml:space="preserve"> o SSNs) además de los números de identificación de los estudiantes?</w:t>
      </w:r>
    </w:p>
    <w:p w:rsidRPr="0055734F" w:rsidR="0055734F" w:rsidP="0055734F" w:rsidRDefault="0055734F" w14:paraId="1F6F2E82" w14:textId="77777777">
      <w:pPr>
        <w:rPr>
          <w:lang w:val="es-ES"/>
        </w:rPr>
      </w:pPr>
      <w:r w:rsidRPr="0055734F">
        <w:rPr>
          <w:lang w:val="es-ES"/>
        </w:rPr>
        <w:t>Usamos el número de seguro social (</w:t>
      </w:r>
      <w:r w:rsidRPr="0055734F">
        <w:rPr>
          <w:i/>
          <w:iCs/>
          <w:lang w:val="es-ES"/>
        </w:rPr>
        <w:t>SSN</w:t>
      </w:r>
      <w:r w:rsidRPr="0055734F">
        <w:rPr>
          <w:lang w:val="es-ES"/>
        </w:rPr>
        <w:t>) como identificador para que la información de los estudiantes coincida con otros datos en NPSAS provenientes de otras fuentes de información pertinente a NPSAS. Ejemplos de otras fuentes incluye la base de datos del Sistema de Procesamiento Central del Departamento de Educación de los Estados Unidos (</w:t>
      </w:r>
      <w:r w:rsidRPr="0055734F">
        <w:rPr>
          <w:i/>
          <w:iCs/>
          <w:lang w:val="es-ES"/>
        </w:rPr>
        <w:t>U.S. Department of Education's Central Processing System</w:t>
      </w:r>
      <w:r w:rsidRPr="0055734F">
        <w:rPr>
          <w:lang w:val="es-ES"/>
        </w:rPr>
        <w:t xml:space="preserve"> o CPS), que contiene información de Solicitud Gratuita de Ayuda Federal para Estudiantes (</w:t>
      </w:r>
      <w:r w:rsidRPr="0055734F">
        <w:rPr>
          <w:i/>
          <w:iCs/>
          <w:lang w:val="es-ES"/>
        </w:rPr>
        <w:t>Free Application for Federal Student Aid</w:t>
      </w:r>
      <w:r w:rsidRPr="0055734F">
        <w:rPr>
          <w:lang w:val="es-ES"/>
        </w:rPr>
        <w:t xml:space="preserve"> o FAFSA), y el Sistema de Datos Nacional de Préstamos a Estudiantes (</w:t>
      </w:r>
      <w:r w:rsidRPr="0055734F">
        <w:rPr>
          <w:i/>
          <w:iCs/>
          <w:lang w:val="es-ES"/>
        </w:rPr>
        <w:t>National Student Loan Data System</w:t>
      </w:r>
      <w:r w:rsidRPr="0055734F">
        <w:rPr>
          <w:lang w:val="es-ES"/>
        </w:rPr>
        <w:t xml:space="preserve"> o NSLDS). El poder enlazar estas bases de datos antes del muestreo nos ayuda a seleccionar una muestra de estudiantes representativa.</w:t>
      </w:r>
    </w:p>
    <w:p w:rsidRPr="0055734F" w:rsidR="0055734F" w:rsidP="0055734F" w:rsidRDefault="0055734F" w14:paraId="0757E18F" w14:textId="0F081681">
      <w:pPr>
        <w:rPr>
          <w:lang w:val="es-ES"/>
        </w:rPr>
      </w:pPr>
      <w:r w:rsidRPr="0055734F">
        <w:rPr>
          <w:lang w:val="es-ES"/>
        </w:rPr>
        <w:t>La divulgación de información a NCES sin consentimiento explícito es permitido bajo la Ley de Derechos Educativos y Privacidad Familiar de 1974 (</w:t>
      </w:r>
      <w:r w:rsidRPr="0055734F">
        <w:rPr>
          <w:i/>
          <w:iCs/>
          <w:lang w:val="es-ES"/>
        </w:rPr>
        <w:t>Family Educational Rights and Privacy Act of 1974</w:t>
      </w:r>
      <w:r w:rsidRPr="0055734F">
        <w:rPr>
          <w:lang w:val="es-ES"/>
        </w:rPr>
        <w:t xml:space="preserve"> o FERPA). FERPA, bajo la provisión 34 CFR §§ 99.31(a)(3) y 99.35, permite a las instituciones revelar sin el consentimiento del estudiante información personal de identificación de los récords educativos a NCES, como representante debidamente autorizado por el Secretario de Educación, en conexión con una evaluación de programas educativos que reciben fondos federales. RTI International, como contratista de NCES, ha sido autorizado para recolectar información de los récords de la institución a nombre de NCES. Una definición de información personal de identificación se puede encontrar en 34 CFR 99.3. Identificadores personales, tales como los números de Seguro Social </w:t>
      </w:r>
      <w:r w:rsidRPr="0055734F">
        <w:rPr>
          <w:i/>
          <w:iCs/>
          <w:lang w:val="es-ES"/>
        </w:rPr>
        <w:t>(Social Security Number</w:t>
      </w:r>
      <w:r w:rsidRPr="0055734F">
        <w:rPr>
          <w:lang w:val="es-ES"/>
        </w:rPr>
        <w:t>) y los números de identificación de los estudiantes</w:t>
      </w:r>
      <w:r w:rsidR="00874371">
        <w:rPr>
          <w:lang w:val="es-ES"/>
        </w:rPr>
        <w:t>,</w:t>
      </w:r>
      <w:r w:rsidRPr="0055734F">
        <w:rPr>
          <w:lang w:val="es-ES"/>
        </w:rPr>
        <w:t xml:space="preserve"> se incluyen en la definición. Puede revisar esta legislación en el sitio web del Departamento de Educación de los Estados Unidos (</w:t>
      </w:r>
      <w:r w:rsidRPr="0055734F">
        <w:rPr>
          <w:i/>
          <w:iCs/>
          <w:lang w:val="es-ES"/>
        </w:rPr>
        <w:t>U.S. Department of Education)</w:t>
      </w:r>
      <w:r w:rsidRPr="0055734F">
        <w:rPr>
          <w:lang w:val="es-ES"/>
        </w:rPr>
        <w:t xml:space="preserve"> en </w:t>
      </w:r>
      <w:hyperlink w:history="1" r:id="rId110">
        <w:r w:rsidRPr="0055734F">
          <w:rPr>
            <w:rStyle w:val="Hyperlink"/>
            <w:lang w:val="es-ES"/>
          </w:rPr>
          <w:t>https://www2.ed.gov/policy/gen/reg/ferpa</w:t>
        </w:r>
      </w:hyperlink>
      <w:r w:rsidRPr="0055734F">
        <w:rPr>
          <w:lang w:val="es-ES"/>
        </w:rPr>
        <w:t>.</w:t>
      </w:r>
    </w:p>
    <w:p w:rsidRPr="0055734F" w:rsidR="0055734F" w:rsidP="0055734F" w:rsidRDefault="0055734F" w14:paraId="5174E47E" w14:textId="77777777">
      <w:pPr>
        <w:rPr>
          <w:lang w:val="es-ES"/>
        </w:rPr>
      </w:pPr>
      <w:r w:rsidRPr="0055734F">
        <w:rPr>
          <w:lang w:val="es-ES"/>
        </w:rPr>
        <w:t>Ambos, NCES y RTI International siguen procedimientos estrictos para proteger la privacidad y confidencialidad de los participantes del estudio. Información sobre la seguridad de los datos se encuentra en la página Confidencialidad (</w:t>
      </w:r>
      <w:r w:rsidRPr="0055734F">
        <w:rPr>
          <w:i/>
          <w:iCs/>
          <w:lang w:val="es-ES"/>
        </w:rPr>
        <w:t>Confidentiality</w:t>
      </w:r>
      <w:r w:rsidRPr="0055734F">
        <w:rPr>
          <w:lang w:val="es-ES"/>
        </w:rPr>
        <w:t xml:space="preserve">) en PDP. Para obtener más información sobre confidencialidad y seguridad de los datos vea </w:t>
      </w:r>
      <w:hyperlink w:history="1" r:id="rId111">
        <w:r w:rsidRPr="0055734F">
          <w:rPr>
            <w:rStyle w:val="Hyperlink"/>
            <w:lang w:val="es-ES"/>
          </w:rPr>
          <w:t>surveys.nces.ed.gov/xxxx/Home/Confidentiality</w:t>
        </w:r>
      </w:hyperlink>
      <w:r w:rsidRPr="0055734F">
        <w:rPr>
          <w:lang w:val="es-ES"/>
        </w:rPr>
        <w:t>.</w:t>
      </w:r>
    </w:p>
    <w:p w:rsidRPr="0055734F" w:rsidR="0055734F" w:rsidP="0055734F" w:rsidRDefault="0055734F" w14:paraId="0C6EA2CC" w14:textId="77777777">
      <w:pPr>
        <w:rPr>
          <w:b/>
          <w:lang w:val="es-ES"/>
        </w:rPr>
      </w:pPr>
      <w:r w:rsidRPr="0055734F">
        <w:rPr>
          <w:b/>
          <w:lang w:val="es-ES"/>
        </w:rPr>
        <w:t>¿Qué sucede con la lista de estudiantes matriculados después de que seleccionan la muestra?</w:t>
      </w:r>
    </w:p>
    <w:p w:rsidRPr="0055734F" w:rsidR="0055734F" w:rsidP="0055734F" w:rsidRDefault="0055734F" w14:paraId="0B682A9A" w14:textId="77777777">
      <w:pPr>
        <w:rPr>
          <w:lang w:val="es-ES"/>
        </w:rPr>
      </w:pPr>
      <w:r w:rsidRPr="0055734F">
        <w:rPr>
          <w:lang w:val="es-ES"/>
        </w:rPr>
        <w:t>Los datos de la lista de estudiantes matriculados se almacenarán en una Red de seguridad reforzada (</w:t>
      </w:r>
      <w:r w:rsidRPr="0055734F">
        <w:rPr>
          <w:i/>
          <w:iCs/>
          <w:lang w:val="es-ES"/>
        </w:rPr>
        <w:t>Enhanced Security Network</w:t>
      </w:r>
      <w:r w:rsidRPr="0055734F">
        <w:rPr>
          <w:lang w:val="es-ES"/>
        </w:rPr>
        <w:t>), certificada y acreditada como red NIST con nivel de seguridad moderado. El Departamento de Educación de los Estados Unidos tiene requisitos estrictos para proteger la información personal de identificación (</w:t>
      </w:r>
      <w:r w:rsidRPr="0055734F">
        <w:rPr>
          <w:i/>
          <w:iCs/>
          <w:lang w:val="es-ES"/>
        </w:rPr>
        <w:t>personally identifiable information</w:t>
      </w:r>
      <w:r w:rsidRPr="0055734F">
        <w:rPr>
          <w:lang w:val="es-ES"/>
        </w:rPr>
        <w:t xml:space="preserve"> o PII), y ambos NCES y RTI International se apegan a procedimientos estrictos para proteger la confidencialidad de la información PII y otros datos confidenciales en todas las etapas del proyecto. Estos procedimientos incluyen normas para la transferencia de información personal de identificación (PII); mantenimiento, almacenamiento y uso de identificadores directos; reemplazo de identificadores directos por códigos internos; seguridad de los archivos de seguridad de acuerdo con los Procedimientos de tratamiento de incidentes del Departamento de Educación de los Estados Unidos (</w:t>
      </w:r>
      <w:r w:rsidRPr="0055734F">
        <w:rPr>
          <w:i/>
          <w:iCs/>
          <w:lang w:val="es-ES"/>
        </w:rPr>
        <w:t>U.S. Department of Education Incident Handling Procedures</w:t>
      </w:r>
      <w:r w:rsidRPr="0055734F">
        <w:rPr>
          <w:lang w:val="es-ES"/>
        </w:rPr>
        <w:t>). Para más información sobre los niveles de seguridad en NIST, puede ver la publicación 199 de FIPS en https://nvlpubs.nist.gov/nistpubs/FIPS/NIST.FIPS.199.pdf. Para obtener más información sobre confidencialidad y seguridad de los datos vea surveys.nces.ed.gov/xxxx/Home/Confidentiality.</w:t>
      </w:r>
    </w:p>
    <w:p w:rsidR="00E61C58" w:rsidRDefault="00E61C58" w14:paraId="0AEC0033" w14:textId="084113B1">
      <w:pPr>
        <w:rPr>
          <w:rFonts w:ascii="Arial" w:hAnsi="Arial" w:cs="Arial"/>
          <w:b/>
          <w:bCs/>
          <w:iCs/>
          <w:sz w:val="28"/>
          <w:szCs w:val="28"/>
        </w:rPr>
      </w:pPr>
      <w:r>
        <w:br w:type="page"/>
      </w:r>
    </w:p>
    <w:p w:rsidR="00E61C58" w:rsidP="00E61C58" w:rsidRDefault="00E61C58" w14:paraId="7923C2D4" w14:textId="0CC111A4">
      <w:pPr>
        <w:pStyle w:val="AppH3"/>
      </w:pPr>
      <w:bookmarkStart w:name="_Toc18677951" w:id="131"/>
      <w:bookmarkStart w:name="_Toc20746576" w:id="132"/>
      <w:r>
        <w:lastRenderedPageBreak/>
        <w:t>Student Enrollment List Preparation Instructions</w:t>
      </w:r>
      <w:bookmarkEnd w:id="131"/>
      <w:bookmarkEnd w:id="132"/>
    </w:p>
    <w:tbl>
      <w:tblPr>
        <w:tblStyle w:val="TableGrid"/>
        <w:tblW w:w="0" w:type="auto"/>
        <w:tblLook w:val="04A0" w:firstRow="1" w:lastRow="0" w:firstColumn="1" w:lastColumn="0" w:noHBand="0" w:noVBand="1"/>
      </w:tblPr>
      <w:tblGrid>
        <w:gridCol w:w="10224"/>
      </w:tblGrid>
      <w:tr w:rsidRPr="00685196" w:rsidR="00B5010B" w:rsidTr="0055734F" w14:paraId="3460B4C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00B5010B" w:rsidP="0055734F" w:rsidRDefault="00B5010B" w14:paraId="40F7C91F" w14:textId="77777777">
            <w:pPr>
              <w:pStyle w:val="BodyText"/>
              <w:rPr>
                <w:i/>
              </w:rPr>
            </w:pPr>
            <w:r>
              <w:rPr>
                <w:i/>
              </w:rPr>
              <w:t xml:space="preserve">Different versions of </w:t>
            </w:r>
            <w:r w:rsidRPr="00685196">
              <w:rPr>
                <w:i/>
              </w:rPr>
              <w:t xml:space="preserve">the student enrollment list preparation instructions </w:t>
            </w:r>
            <w:r>
              <w:rPr>
                <w:i/>
              </w:rPr>
              <w:t xml:space="preserve">will be sent to </w:t>
            </w:r>
            <w:r w:rsidRPr="00685196">
              <w:rPr>
                <w:i/>
              </w:rPr>
              <w:t xml:space="preserve">institutions </w:t>
            </w:r>
            <w:r>
              <w:rPr>
                <w:i/>
              </w:rPr>
              <w:t>depending on whether they were selected to provide a fall enrollment list. There will be three versions of the instructions:</w:t>
            </w:r>
          </w:p>
          <w:p w:rsidR="00B5010B" w:rsidP="00E04C04" w:rsidRDefault="00B5010B" w14:paraId="7CEB91A9" w14:textId="77777777">
            <w:pPr>
              <w:pStyle w:val="BodyText"/>
              <w:numPr>
                <w:ilvl w:val="0"/>
                <w:numId w:val="33"/>
              </w:numPr>
              <w:rPr>
                <w:i/>
              </w:rPr>
            </w:pPr>
            <w:r>
              <w:rPr>
                <w:i/>
              </w:rPr>
              <w:t>Summer/fall enrollment list collection</w:t>
            </w:r>
          </w:p>
          <w:p w:rsidR="00B5010B" w:rsidP="00E04C04" w:rsidRDefault="00B5010B" w14:paraId="743FF3B5" w14:textId="77777777">
            <w:pPr>
              <w:pStyle w:val="BodyText"/>
              <w:numPr>
                <w:ilvl w:val="0"/>
                <w:numId w:val="33"/>
              </w:numPr>
              <w:rPr>
                <w:i/>
              </w:rPr>
            </w:pPr>
            <w:r>
              <w:rPr>
                <w:i/>
              </w:rPr>
              <w:t>Spring enrollment list for institutions selected for fall collection</w:t>
            </w:r>
          </w:p>
          <w:p w:rsidRPr="004A5715" w:rsidR="00B5010B" w:rsidP="00E04C04" w:rsidRDefault="00B5010B" w14:paraId="54755592" w14:textId="77777777">
            <w:pPr>
              <w:pStyle w:val="BodyText"/>
              <w:numPr>
                <w:ilvl w:val="0"/>
                <w:numId w:val="33"/>
              </w:numPr>
              <w:rPr>
                <w:i/>
              </w:rPr>
            </w:pPr>
            <w:r>
              <w:rPr>
                <w:i/>
              </w:rPr>
              <w:t>Full-year enrollment list for institutions NOT selected for fall collection.</w:t>
            </w:r>
          </w:p>
        </w:tc>
      </w:tr>
    </w:tbl>
    <w:p w:rsidRPr="00B5010B" w:rsidR="00DB6D11" w:rsidP="00B5010B" w:rsidRDefault="00DB6D11" w14:paraId="024CAA7D" w14:textId="44FDFB28">
      <w:pPr>
        <w:spacing w:before="240"/>
        <w:rPr>
          <w:b/>
          <w:bCs/>
        </w:rPr>
      </w:pPr>
      <w:r w:rsidRPr="00B5010B">
        <w:rPr>
          <w:b/>
          <w:bCs/>
          <w:lang w:val="es-PR"/>
        </w:rPr>
        <w:t>Confección de la lista de inscripción de estudiantes [de verano/otoño] 2019 para NPSAS:20</w:t>
      </w:r>
    </w:p>
    <w:p w:rsidRPr="00DB6D11" w:rsidR="00DB6D11" w:rsidP="00DB6D11" w:rsidRDefault="00DB6D11" w14:paraId="4D81C6BF" w14:textId="77777777"/>
    <w:p w:rsidRPr="00DB6D11" w:rsidR="00DB6D11" w:rsidP="00DB6D11" w:rsidRDefault="00DB6D11" w14:paraId="619FEB6F" w14:textId="5C78BAA9">
      <w:r w:rsidRPr="00DB6D11">
        <w:rPr>
          <w:lang w:val="es-PR"/>
        </w:rPr>
        <w:t xml:space="preserve">Estas instrucciones le servirán de guía para confeccionar la lista de estudiantes inscritos en su institución entre el 1 de julio de 2019 y el </w:t>
      </w:r>
      <w:r w:rsidR="00B5010B">
        <w:rPr>
          <w:lang w:val="es-PR"/>
        </w:rPr>
        <w:t>[date]</w:t>
      </w:r>
      <w:r w:rsidRPr="00DB6D11">
        <w:rPr>
          <w:lang w:val="es-PR"/>
        </w:rPr>
        <w:t xml:space="preserve"> de 2019. </w:t>
      </w:r>
      <w:r w:rsidR="00B5010B">
        <w:rPr>
          <w:lang w:val="es-PR"/>
        </w:rPr>
        <w:t>[</w:t>
      </w:r>
      <w:r w:rsidR="00B5010B">
        <w:t xml:space="preserve">If summer/fall instructions: </w:t>
      </w:r>
      <w:r w:rsidRPr="00DB6D11">
        <w:rPr>
          <w:i/>
          <w:iCs/>
          <w:lang w:val="es-PR"/>
        </w:rPr>
        <w:t>A principios de 2020, se le pedirá que proporcione una lista actualizada con los estudiantes inscritos entre el 1 de julio de 2019 y el 31 de marzo o el 30 de abril de 2020 (según cómo esté estructurado el semestre de su institución).</w:t>
      </w:r>
      <w:r w:rsidR="00B5010B">
        <w:rPr>
          <w:i/>
          <w:iCs/>
          <w:lang w:val="es-PR"/>
        </w:rPr>
        <w:t>]</w:t>
      </w:r>
    </w:p>
    <w:p w:rsidR="00B5010B" w:rsidP="00B5010B" w:rsidRDefault="00B5010B" w14:paraId="77B58CD7" w14:textId="0AE90D58">
      <w:pPr>
        <w:pStyle w:val="BodyText"/>
      </w:pPr>
      <w:r>
        <w:t>[If Spring instructions only:</w:t>
      </w:r>
    </w:p>
    <w:p w:rsidRPr="00B5010B" w:rsidR="00B5010B" w:rsidP="00B5010B" w:rsidRDefault="00B5010B" w14:paraId="3111D906" w14:textId="521457AD">
      <w:pPr>
        <w:pStyle w:val="BodyText"/>
      </w:pPr>
      <w:r w:rsidRPr="00B5010B">
        <w:rPr>
          <w:lang w:val="es-PR"/>
        </w:rPr>
        <w:t xml:space="preserve">Usted ya proporcionó la lista de estudiantes inscritos en su institución entre el </w:t>
      </w:r>
      <w:r w:rsidRPr="00B5010B">
        <w:rPr>
          <w:b/>
          <w:bCs/>
          <w:lang w:val="es-PR"/>
        </w:rPr>
        <w:t>1 de julio de 2019</w:t>
      </w:r>
      <w:r w:rsidRPr="00B5010B">
        <w:rPr>
          <w:lang w:val="es-PR"/>
        </w:rPr>
        <w:t xml:space="preserve"> </w:t>
      </w:r>
      <w:r w:rsidRPr="00B5010B">
        <w:rPr>
          <w:b/>
          <w:bCs/>
          <w:lang w:val="es-PR"/>
        </w:rPr>
        <w:t xml:space="preserve">y </w:t>
      </w:r>
      <w:r>
        <w:rPr>
          <w:b/>
          <w:bCs/>
          <w:lang w:val="es-PR"/>
        </w:rPr>
        <w:t xml:space="preserve">[date] </w:t>
      </w:r>
      <w:r w:rsidRPr="00B5010B">
        <w:rPr>
          <w:b/>
          <w:bCs/>
          <w:lang w:val="es-PR"/>
        </w:rPr>
        <w:t>de 2019</w:t>
      </w:r>
      <w:r w:rsidRPr="00B5010B">
        <w:rPr>
          <w:lang w:val="es-PR"/>
        </w:rPr>
        <w:t xml:space="preserve">. Ahora, sírvase proporcionar una lista actualizada de todos los estudiantes inscritos entre el </w:t>
      </w:r>
      <w:r w:rsidRPr="00B5010B">
        <w:rPr>
          <w:b/>
          <w:bCs/>
          <w:lang w:val="es-PR"/>
        </w:rPr>
        <w:t xml:space="preserve">1 de julio de 2019 y </w:t>
      </w:r>
      <w:r>
        <w:rPr>
          <w:b/>
          <w:bCs/>
          <w:lang w:val="es-PR"/>
        </w:rPr>
        <w:t xml:space="preserve">[date] </w:t>
      </w:r>
      <w:r w:rsidRPr="00B5010B">
        <w:rPr>
          <w:b/>
          <w:bCs/>
          <w:lang w:val="es-PR"/>
        </w:rPr>
        <w:t>de 2020</w:t>
      </w:r>
      <w:r w:rsidRPr="00B5010B">
        <w:rPr>
          <w:lang w:val="es-PR"/>
        </w:rPr>
        <w:t>.</w:t>
      </w:r>
    </w:p>
    <w:p w:rsidRPr="00B5010B" w:rsidR="00B5010B" w:rsidP="00B5010B" w:rsidRDefault="00B5010B" w14:paraId="14BF855D" w14:textId="3497EC14">
      <w:pPr>
        <w:pStyle w:val="BodyText"/>
      </w:pPr>
      <w:r w:rsidRPr="00B5010B">
        <w:rPr>
          <w:lang w:val="es-PR"/>
        </w:rPr>
        <w:t>Cuando proporcione la lista actualizada, puede elegir la opción que le resulte más práctica a la institución:</w:t>
      </w:r>
    </w:p>
    <w:p w:rsidRPr="00B5010B" w:rsidR="00B5010B" w:rsidP="00B5010B" w:rsidRDefault="00B5010B" w14:paraId="126BED85" w14:textId="26E0BFA7">
      <w:pPr>
        <w:pStyle w:val="BodyText"/>
      </w:pPr>
      <w:r w:rsidRPr="00B5010B">
        <w:rPr>
          <w:b/>
          <w:bCs/>
          <w:lang w:val="es-PR"/>
        </w:rPr>
        <w:t>Opción A:</w:t>
      </w:r>
      <w:r w:rsidRPr="00B5010B">
        <w:rPr>
          <w:lang w:val="es-PR"/>
        </w:rPr>
        <w:t xml:space="preserve"> incluir a todos los estudiantes inscritos entre el 1 de julio de 2019 y </w:t>
      </w:r>
      <w:r>
        <w:rPr>
          <w:lang w:val="es-PR"/>
        </w:rPr>
        <w:t xml:space="preserve">[date] </w:t>
      </w:r>
      <w:r w:rsidRPr="00B5010B">
        <w:rPr>
          <w:lang w:val="es-PR"/>
        </w:rPr>
        <w:t>de 2020, independientemente de que hayan sido incluidos o no en la lista de inscripción de otoño. Nuestro personal comparará las dos listas y eliminará a los estudiantes que estén duplicados.</w:t>
      </w:r>
    </w:p>
    <w:p w:rsidR="00B5010B" w:rsidP="00B5010B" w:rsidRDefault="00B5010B" w14:paraId="29B1988D" w14:textId="61803AD8">
      <w:pPr>
        <w:pStyle w:val="BodyText"/>
      </w:pPr>
      <w:r w:rsidRPr="00B5010B">
        <w:rPr>
          <w:b/>
          <w:bCs/>
          <w:lang w:val="es-PR"/>
        </w:rPr>
        <w:t>Opción B:</w:t>
      </w:r>
      <w:r w:rsidRPr="00B5010B">
        <w:rPr>
          <w:lang w:val="es-PR"/>
        </w:rPr>
        <w:t xml:space="preserve"> incluir únicamente a los estudiantes nuevos que se inscribieron entre el 31 de octubre de 2019 y el </w:t>
      </w:r>
      <w:r>
        <w:rPr>
          <w:lang w:val="es-PR"/>
        </w:rPr>
        <w:t>[date]</w:t>
      </w:r>
      <w:r w:rsidRPr="00B5010B">
        <w:rPr>
          <w:lang w:val="es-PR"/>
        </w:rPr>
        <w:t xml:space="preserve"> de 2020 (es decir, excluir a los estudiantes que se incluyeron en la lista de inscripción de otoño).</w:t>
      </w:r>
      <w:r>
        <w:rPr>
          <w:lang w:val="es-PR"/>
        </w:rPr>
        <w:t>]</w:t>
      </w:r>
    </w:p>
    <w:p w:rsidRPr="00B5010B" w:rsidR="00DB6D11" w:rsidP="00DB6D11" w:rsidRDefault="00DB6D11" w14:paraId="4F17E1F9" w14:textId="087B04FC">
      <w:pPr>
        <w:rPr>
          <w:b/>
          <w:bCs/>
        </w:rPr>
      </w:pPr>
      <w:r w:rsidRPr="00B5010B">
        <w:rPr>
          <w:b/>
          <w:bCs/>
          <w:lang w:val="es-PR"/>
        </w:rPr>
        <w:t xml:space="preserve">Paso 1: Determinar qué estudiantes incluir </w:t>
      </w:r>
    </w:p>
    <w:p w:rsidRPr="00DB6D11" w:rsidR="00DB6D11" w:rsidP="00DB6D11" w:rsidRDefault="00DB6D11" w14:paraId="6244E426" w14:textId="1972EBFE">
      <w:r w:rsidRPr="00DB6D11">
        <w:rPr>
          <w:lang w:val="es-PR"/>
        </w:rPr>
        <w:t xml:space="preserve">La lista de inscripción de la institución debe incluir a los estudiantes de todos los campus, universidades y escuelas, incluidas las escuelas de posgrado, </w:t>
      </w:r>
      <w:r w:rsidR="00874371">
        <w:rPr>
          <w:lang w:val="es-PR"/>
        </w:rPr>
        <w:t>reportados</w:t>
      </w:r>
      <w:r w:rsidRPr="00DB6D11" w:rsidR="00874371">
        <w:rPr>
          <w:lang w:val="es-PR"/>
        </w:rPr>
        <w:t xml:space="preserve"> </w:t>
      </w:r>
      <w:r w:rsidRPr="00DB6D11">
        <w:rPr>
          <w:lang w:val="es-PR"/>
        </w:rPr>
        <w:t>al Sistema Integrado de Datos de Educación Postsecundaria (</w:t>
      </w:r>
      <w:r w:rsidRPr="000F05BD">
        <w:rPr>
          <w:i/>
          <w:iCs/>
          <w:lang w:val="es-PR"/>
        </w:rPr>
        <w:t>Integrated Postsecondary Education Data System</w:t>
      </w:r>
      <w:r w:rsidRPr="00DB6D11">
        <w:rPr>
          <w:lang w:val="es-PR"/>
        </w:rPr>
        <w:t xml:space="preserve">, IPEDS) con la identificación (UNITID) de su institución. </w:t>
      </w:r>
    </w:p>
    <w:p w:rsidRPr="00DB6D11" w:rsidR="00DB6D11" w:rsidP="00DB6D11" w:rsidRDefault="00DB6D11" w14:paraId="07F165B7" w14:textId="08A3F86B">
      <w:pPr>
        <w:rPr>
          <w:b/>
          <w:bCs/>
        </w:rPr>
      </w:pPr>
      <w:r w:rsidRPr="00DB6D11">
        <w:rPr>
          <w:b/>
          <w:bCs/>
          <w:lang w:val="es-PR"/>
        </w:rPr>
        <w:t xml:space="preserve">Proporcione una lista de todos los estudiantes elegibles inscritos durante el período comprendido entre el 1 de julio de 2019 y el </w:t>
      </w:r>
      <w:r w:rsidR="00B5010B">
        <w:rPr>
          <w:b/>
          <w:bCs/>
          <w:lang w:val="es-PR"/>
        </w:rPr>
        <w:t>[date]</w:t>
      </w:r>
      <w:r w:rsidRPr="00DB6D11">
        <w:rPr>
          <w:b/>
          <w:bCs/>
          <w:lang w:val="es-PR"/>
        </w:rPr>
        <w:t xml:space="preserve"> de 2019.</w:t>
      </w:r>
    </w:p>
    <w:p w:rsidR="00DB6D11" w:rsidP="00DB6D11" w:rsidRDefault="00DB6D11" w14:paraId="32B234E7" w14:textId="77777777">
      <w:pPr>
        <w:rPr>
          <w:lang w:val="es-PR"/>
        </w:rPr>
      </w:pPr>
      <w:r w:rsidRPr="00DB6D11">
        <w:rPr>
          <w:lang w:val="es-PR"/>
        </w:rPr>
        <w:t>Es posible que algunos estudiantes no sean elegibles para el Estudio Nacional de Ayuda Económica a Estudiantes de Postsecundaria (</w:t>
      </w:r>
      <w:r w:rsidRPr="001A4B0D">
        <w:rPr>
          <w:i/>
          <w:iCs/>
          <w:lang w:val="es-PR"/>
        </w:rPr>
        <w:t>National Postsecondary Student Aid Study</w:t>
      </w:r>
      <w:r w:rsidRPr="00DB6D11">
        <w:rPr>
          <w:lang w:val="es-PR"/>
        </w:rPr>
        <w:t>, NPSAS). Lea con atención los criterios de elegibilidad que se detallan abajo.</w:t>
      </w:r>
    </w:p>
    <w:p w:rsidR="00DB6D11" w:rsidP="00DB6D11" w:rsidRDefault="00DB6D11" w14:paraId="2E3C175C" w14:textId="77777777">
      <w:pPr>
        <w:rPr>
          <w:lang w:val="es-PR"/>
        </w:rPr>
      </w:pPr>
    </w:p>
    <w:p w:rsidRPr="00DB6D11" w:rsidR="00DB6D11" w:rsidP="00DB6D11" w:rsidRDefault="00DB6D11" w14:paraId="571AF118" w14:textId="77777777">
      <w:pPr>
        <w:rPr>
          <w:b/>
          <w:bCs/>
          <w:lang w:val="es-PR"/>
        </w:rPr>
      </w:pPr>
      <w:r w:rsidRPr="00DB6D11">
        <w:rPr>
          <w:b/>
          <w:bCs/>
          <w:lang w:val="es-PR"/>
        </w:rPr>
        <w:t>Elegibles para NPSAS:20</w:t>
      </w:r>
    </w:p>
    <w:p w:rsidRPr="00DB6D11" w:rsidR="00DB6D11" w:rsidP="00DB6D11" w:rsidRDefault="00DB6D11" w14:paraId="6F73D6BF" w14:textId="4F9B789E">
      <w:r w:rsidRPr="00DB6D11">
        <w:rPr>
          <w:lang w:val="es-PR"/>
        </w:rPr>
        <w:t xml:space="preserve">Los estudiantes elegibles son aquellos que, en algún momento durante el período comprendido entre el </w:t>
      </w:r>
      <w:r w:rsidRPr="00DB6D11">
        <w:rPr>
          <w:b/>
          <w:bCs/>
          <w:lang w:val="es-PR"/>
        </w:rPr>
        <w:t xml:space="preserve">1 de julio de 2019 y </w:t>
      </w:r>
      <w:r w:rsidR="00B5010B">
        <w:rPr>
          <w:b/>
          <w:bCs/>
          <w:lang w:val="es-PR"/>
        </w:rPr>
        <w:t>[date]</w:t>
      </w:r>
      <w:r w:rsidRPr="00DB6D11">
        <w:rPr>
          <w:b/>
          <w:bCs/>
          <w:lang w:val="es-PR"/>
        </w:rPr>
        <w:t xml:space="preserve"> de 2019</w:t>
      </w:r>
      <w:r w:rsidRPr="00DB6D11">
        <w:rPr>
          <w:lang w:val="es-PR"/>
        </w:rPr>
        <w:t>, se inscribieron en un semestre o curso de instrucción de la institución, el cual es:</w:t>
      </w:r>
    </w:p>
    <w:p w:rsidRPr="00DB6D11" w:rsidR="00DB6D11" w:rsidP="00E04C04" w:rsidRDefault="00DB6D11" w14:paraId="4A025546" w14:textId="77777777">
      <w:pPr>
        <w:numPr>
          <w:ilvl w:val="0"/>
          <w:numId w:val="29"/>
        </w:numPr>
        <w:tabs>
          <w:tab w:val="num" w:pos="540"/>
        </w:tabs>
      </w:pPr>
      <w:r w:rsidRPr="00DB6D11">
        <w:rPr>
          <w:lang w:val="es-PR"/>
        </w:rPr>
        <w:t xml:space="preserve">un programa académico; </w:t>
      </w:r>
      <w:r w:rsidRPr="00DB6D11">
        <w:rPr>
          <w:i/>
          <w:iCs/>
          <w:lang w:val="es-PR"/>
        </w:rPr>
        <w:t>O</w:t>
      </w:r>
    </w:p>
    <w:p w:rsidRPr="00DB6D11" w:rsidR="00DB6D11" w:rsidP="00E04C04" w:rsidRDefault="00DB6D11" w14:paraId="568E29E2" w14:textId="77777777">
      <w:pPr>
        <w:numPr>
          <w:ilvl w:val="0"/>
          <w:numId w:val="29"/>
        </w:numPr>
        <w:tabs>
          <w:tab w:val="num" w:pos="540"/>
        </w:tabs>
      </w:pPr>
      <w:r w:rsidRPr="00DB6D11">
        <w:rPr>
          <w:lang w:val="es-PR"/>
        </w:rPr>
        <w:t xml:space="preserve">un curso que otorga créditos que pueden usarse para cumplir con los requisitos de obtención de un título académico; </w:t>
      </w:r>
    </w:p>
    <w:p w:rsidRPr="00DB6D11" w:rsidR="00DB6D11" w:rsidP="00E04C04" w:rsidRDefault="00DB6D11" w14:paraId="26E99992" w14:textId="77777777">
      <w:pPr>
        <w:numPr>
          <w:ilvl w:val="0"/>
          <w:numId w:val="29"/>
        </w:numPr>
        <w:tabs>
          <w:tab w:val="num" w:pos="540"/>
        </w:tabs>
        <w:rPr>
          <w:i/>
          <w:iCs/>
        </w:rPr>
      </w:pPr>
      <w:r w:rsidRPr="00DB6D11">
        <w:rPr>
          <w:lang w:val="es-PR"/>
        </w:rPr>
        <w:t xml:space="preserve">un programa ocupacional o vocacional que requiere un mínimo de tres meses o 300 horas reloj de instrucción para obtener un título, certificado u otro reconocimiento oficial;  </w:t>
      </w:r>
    </w:p>
    <w:p w:rsidRPr="008E29DD" w:rsidR="00DB6D11" w:rsidP="00E04C04" w:rsidRDefault="00DB6D11" w14:paraId="1F247F10" w14:textId="77777777">
      <w:pPr>
        <w:pStyle w:val="ListParagraph"/>
        <w:numPr>
          <w:ilvl w:val="0"/>
          <w:numId w:val="29"/>
        </w:numPr>
        <w:rPr>
          <w:lang w:val="es-PR"/>
        </w:rPr>
      </w:pPr>
      <w:r w:rsidRPr="000C5D4A">
        <w:rPr>
          <w:lang w:val="es-PR"/>
        </w:rPr>
        <w:t>un curso de recuperación que no otorga créditos</w:t>
      </w:r>
      <w:r w:rsidRPr="005E6E6D">
        <w:rPr>
          <w:i/>
          <w:iCs/>
          <w:lang w:val="es-PR"/>
        </w:rPr>
        <w:t xml:space="preserve"> dentro de un programa elegible según el título IV </w:t>
      </w:r>
      <w:r w:rsidRPr="005E6E6D">
        <w:rPr>
          <w:lang w:val="es-PR"/>
        </w:rPr>
        <w:t>(de hasta 30 horas semestrales o trimestrales, 45 horas</w:t>
      </w:r>
      <w:r w:rsidRPr="008E29DD">
        <w:rPr>
          <w:lang w:val="es-PR"/>
        </w:rPr>
        <w:t xml:space="preserve"> por trimestre o 900 horas reloj). </w:t>
      </w:r>
    </w:p>
    <w:p w:rsidR="00DB6D11" w:rsidP="00DB6D11" w:rsidRDefault="00DB6D11" w14:paraId="540AF0AD" w14:textId="6FE9CA8D">
      <w:pPr>
        <w:rPr>
          <w:lang w:val="es-PR"/>
        </w:rPr>
      </w:pPr>
    </w:p>
    <w:p w:rsidRPr="00DB6D11" w:rsidR="00DB6D11" w:rsidP="00DB6D11" w:rsidRDefault="00DB6D11" w14:paraId="770C891E" w14:textId="532C0590">
      <w:pPr>
        <w:rPr>
          <w:b/>
          <w:bCs/>
          <w:lang w:val="es-PR"/>
        </w:rPr>
      </w:pPr>
      <w:r w:rsidRPr="00DB6D11">
        <w:rPr>
          <w:b/>
          <w:bCs/>
          <w:lang w:val="es-PR"/>
        </w:rPr>
        <w:t>NO elegibles para NPSAS:20</w:t>
      </w:r>
    </w:p>
    <w:p w:rsidRPr="00DB6D11" w:rsidR="00DB6D11" w:rsidP="00DB6D11" w:rsidRDefault="00DB6D11" w14:paraId="25611C2B" w14:textId="77777777">
      <w:r w:rsidRPr="00DB6D11">
        <w:rPr>
          <w:lang w:val="es-PR"/>
        </w:rPr>
        <w:t>Los estudiantes no son elegibles para NPSAS:20 si se da cualquiera de las siguientes situaciones. Estos estudiantes no se deben incluir en la lista de inscripción.</w:t>
      </w:r>
    </w:p>
    <w:p w:rsidRPr="00DB6D11" w:rsidR="00DB6D11" w:rsidP="00DB6D11" w:rsidRDefault="00DB6D11" w14:paraId="19826CAC" w14:textId="77777777">
      <w:r w:rsidRPr="00DB6D11">
        <w:rPr>
          <w:b/>
          <w:bCs/>
          <w:lang w:val="es-PR"/>
        </w:rPr>
        <w:t>Reembolso de matrícula.</w:t>
      </w:r>
      <w:r w:rsidRPr="00DB6D11">
        <w:rPr>
          <w:lang w:val="es-PR"/>
        </w:rPr>
        <w:t xml:space="preserve"> </w:t>
      </w:r>
      <w:r w:rsidRPr="00DB6D11">
        <w:rPr>
          <w:i/>
          <w:iCs/>
          <w:lang w:val="es-PR"/>
        </w:rPr>
        <w:t>Se debe excluir</w:t>
      </w:r>
      <w:r w:rsidRPr="00DB6D11">
        <w:rPr>
          <w:lang w:val="es-PR"/>
        </w:rPr>
        <w:t xml:space="preserve"> a los estudiantes que abandonaron la institución de manera temprana, a tal punto de que obtuvieron el </w:t>
      </w:r>
      <w:r w:rsidRPr="00DB6D11">
        <w:rPr>
          <w:i/>
          <w:iCs/>
          <w:lang w:val="es-PR"/>
        </w:rPr>
        <w:t>reembolso total</w:t>
      </w:r>
      <w:r w:rsidRPr="00DB6D11">
        <w:rPr>
          <w:lang w:val="es-PR"/>
        </w:rPr>
        <w:t xml:space="preserve"> de la matrícula.</w:t>
      </w:r>
    </w:p>
    <w:p w:rsidRPr="00DB6D11" w:rsidR="00DB6D11" w:rsidP="00DB6D11" w:rsidRDefault="00DB6D11" w14:paraId="3B8FCE2A" w14:textId="77777777">
      <w:r w:rsidRPr="00DB6D11">
        <w:rPr>
          <w:b/>
          <w:bCs/>
          <w:lang w:val="es-PR"/>
        </w:rPr>
        <w:t>Matrícula pagada únicamente a otra institución.</w:t>
      </w:r>
      <w:r w:rsidRPr="00DB6D11">
        <w:rPr>
          <w:b/>
          <w:bCs/>
          <w:i/>
          <w:iCs/>
          <w:lang w:val="es-PR"/>
        </w:rPr>
        <w:t xml:space="preserve"> </w:t>
      </w:r>
      <w:r w:rsidRPr="00DB6D11">
        <w:rPr>
          <w:i/>
          <w:iCs/>
          <w:lang w:val="es-PR"/>
        </w:rPr>
        <w:t>Se debe excluir</w:t>
      </w:r>
      <w:r w:rsidRPr="00DB6D11">
        <w:rPr>
          <w:lang w:val="es-PR"/>
        </w:rPr>
        <w:t xml:space="preserve"> a los estudiantes que asisten a esta institución por un convenio conjunto con otra institución y pagan la matrícula únicamente a la otra institución. </w:t>
      </w:r>
    </w:p>
    <w:p w:rsidR="00DB6D11" w:rsidP="00DB6D11" w:rsidRDefault="00DB6D11" w14:paraId="5A78DD5F" w14:textId="77777777">
      <w:pPr>
        <w:rPr>
          <w:b/>
          <w:bCs/>
          <w:lang w:val="es-PR"/>
        </w:rPr>
      </w:pPr>
      <w:r w:rsidRPr="00DB6D11">
        <w:rPr>
          <w:b/>
          <w:bCs/>
          <w:lang w:val="es-PR"/>
        </w:rPr>
        <w:t>Inscritos únicamente en programas de recuperación.</w:t>
      </w:r>
      <w:r w:rsidRPr="00DB6D11">
        <w:rPr>
          <w:lang w:val="es-PR"/>
        </w:rPr>
        <w:t xml:space="preserve"> Los estudiantes que solo están inscritos en un programa de recuperación no son elegibles</w:t>
      </w:r>
      <w:r w:rsidRPr="00DB6D11">
        <w:rPr>
          <w:b/>
          <w:bCs/>
          <w:lang w:val="es-PR"/>
        </w:rPr>
        <w:t>.</w:t>
      </w:r>
    </w:p>
    <w:p w:rsidR="00DB6D11" w:rsidP="00DB6D11" w:rsidRDefault="00DB6D11" w14:paraId="228E36FD" w14:textId="77777777">
      <w:pPr>
        <w:rPr>
          <w:b/>
          <w:bCs/>
          <w:lang w:val="es-PR"/>
        </w:rPr>
      </w:pPr>
    </w:p>
    <w:p w:rsidRPr="00DB6D11" w:rsidR="00DB6D11" w:rsidP="00DB6D11" w:rsidRDefault="00DB6D11" w14:paraId="51C58E5E" w14:textId="77777777">
      <w:r w:rsidRPr="00DB6D11">
        <w:rPr>
          <w:lang w:val="es-PR"/>
        </w:rPr>
        <w:t xml:space="preserve">Para obtener más ayuda a la hora de determinar qué estudiantes se deben incluir en la lista de inscripción, vea la sección de </w:t>
      </w:r>
      <w:r w:rsidRPr="00DB6D11">
        <w:rPr>
          <w:b/>
          <w:bCs/>
          <w:lang w:val="es-PR"/>
        </w:rPr>
        <w:t>Preguntas frecuentes</w:t>
      </w:r>
      <w:r w:rsidRPr="00DB6D11">
        <w:rPr>
          <w:lang w:val="es-PR"/>
        </w:rPr>
        <w:t xml:space="preserve"> en la página 3 de este documento.</w:t>
      </w:r>
    </w:p>
    <w:p w:rsidR="00DB6D11" w:rsidP="00DB6D11" w:rsidRDefault="00DB6D11" w14:paraId="2F41506A" w14:textId="77777777"/>
    <w:p w:rsidRPr="00B5010B" w:rsidR="00DB6D11" w:rsidP="00DB6D11" w:rsidRDefault="00DB6D11" w14:paraId="11BD467C" w14:textId="77777777">
      <w:pPr>
        <w:rPr>
          <w:b/>
          <w:bCs/>
        </w:rPr>
      </w:pPr>
      <w:r w:rsidRPr="00B5010B">
        <w:rPr>
          <w:b/>
          <w:bCs/>
          <w:lang w:val="es-PR"/>
        </w:rPr>
        <w:t>Paso 2: Confeccionar la lista de inscripción de estudiantes</w:t>
      </w:r>
    </w:p>
    <w:p w:rsidRPr="00DB6D11" w:rsidR="00DB6D11" w:rsidP="00DB6D11" w:rsidRDefault="00DB6D11" w14:paraId="2545ABA9" w14:textId="4E477F5E">
      <w:r w:rsidRPr="00DB6D11">
        <w:rPr>
          <w:lang w:val="es-PR"/>
        </w:rPr>
        <w:t xml:space="preserve">Para confeccionar la lista, utilice preferentemente un archivo Excel (.xls o </w:t>
      </w:r>
      <w:r w:rsidR="005E6E6D">
        <w:rPr>
          <w:lang w:val="es-PR"/>
        </w:rPr>
        <w:t>.</w:t>
      </w:r>
      <w:r w:rsidRPr="00DB6D11">
        <w:rPr>
          <w:lang w:val="es-PR"/>
        </w:rPr>
        <w:t xml:space="preserve">xlsx) o de valores separados por coma (.csv), siguiendo las </w:t>
      </w:r>
      <w:r w:rsidRPr="00DB6D11">
        <w:rPr>
          <w:b/>
          <w:bCs/>
          <w:lang w:val="es-PR"/>
        </w:rPr>
        <w:t>Especificaciones de formato de archivo para la lista de inscripción de estudiantes</w:t>
      </w:r>
      <w:r w:rsidRPr="00DB6D11">
        <w:rPr>
          <w:lang w:val="es-PR"/>
        </w:rPr>
        <w:t xml:space="preserve"> que se incluye en la </w:t>
      </w:r>
      <w:r w:rsidRPr="00DB6D11">
        <w:rPr>
          <w:b/>
          <w:bCs/>
          <w:lang w:val="es-PR"/>
        </w:rPr>
        <w:t>página 5</w:t>
      </w:r>
      <w:r w:rsidRPr="00DB6D11">
        <w:rPr>
          <w:lang w:val="es-PR"/>
        </w:rPr>
        <w:t xml:space="preserve"> de este documento. </w:t>
      </w:r>
    </w:p>
    <w:p w:rsidRPr="00DB6D11" w:rsidR="00DB6D11" w:rsidP="00DB6D11" w:rsidRDefault="00DB6D11" w14:paraId="7CD7371A" w14:textId="77777777">
      <w:r w:rsidRPr="00DB6D11">
        <w:rPr>
          <w:lang w:val="es-PR"/>
        </w:rPr>
        <w:t xml:space="preserve">Estas especificaciones detallan los datos que requerimos y los valores que se consideran válidos para cada dato. Si alguno de los datos requeridos no aplica a su institución, puede dejar el campo vacío. </w:t>
      </w:r>
    </w:p>
    <w:p w:rsidRPr="00DB6D11" w:rsidR="00DB6D11" w:rsidP="00DB6D11" w:rsidRDefault="00DB6D11" w14:paraId="6769CFF0" w14:textId="77777777">
      <w:r w:rsidRPr="00DB6D11">
        <w:rPr>
          <w:lang w:val="es-PR"/>
        </w:rPr>
        <w:t>Si utiliza códigos diferentes a los valores válidos que se indican en las especificaciones de formato de archivo, incluya una descripción detallada de los códigos.</w:t>
      </w:r>
    </w:p>
    <w:p w:rsidR="00B5010B" w:rsidP="00DB6D11" w:rsidRDefault="00B5010B" w14:paraId="331CC3B2" w14:textId="77777777">
      <w:pPr>
        <w:rPr>
          <w:b/>
          <w:bCs/>
          <w:lang w:val="es-PR"/>
        </w:rPr>
      </w:pPr>
    </w:p>
    <w:p w:rsidRPr="00B5010B" w:rsidR="00DB6D11" w:rsidP="00DB6D11" w:rsidRDefault="00DB6D11" w14:paraId="615B0ED1" w14:textId="1A6F18F2">
      <w:pPr>
        <w:rPr>
          <w:b/>
          <w:bCs/>
        </w:rPr>
      </w:pPr>
      <w:r w:rsidRPr="00B5010B">
        <w:rPr>
          <w:b/>
          <w:bCs/>
          <w:lang w:val="es-PR"/>
        </w:rPr>
        <w:t>Paso 3: Revisar que no haya errores</w:t>
      </w:r>
    </w:p>
    <w:p w:rsidRPr="00DB6D11" w:rsidR="00DB6D11" w:rsidP="00DB6D11" w:rsidRDefault="00DB6D11" w14:paraId="7D543F97" w14:textId="77777777">
      <w:r w:rsidRPr="00DB6D11">
        <w:rPr>
          <w:lang w:val="es-PR"/>
        </w:rPr>
        <w:t>Tómese un momento para revisar el archivo de la lista de inscripción y ver que no tenga errores. Los siguientes son algunos ejemplos de errores comunes en las listas de inscripción:</w:t>
      </w:r>
    </w:p>
    <w:p w:rsidRPr="00DB6D11" w:rsidR="00DB6D11" w:rsidP="00E04C04" w:rsidRDefault="00DB6D11" w14:paraId="241871A1" w14:textId="77777777">
      <w:pPr>
        <w:numPr>
          <w:ilvl w:val="0"/>
          <w:numId w:val="30"/>
        </w:numPr>
      </w:pPr>
      <w:r w:rsidRPr="00DB6D11">
        <w:rPr>
          <w:b/>
          <w:bCs/>
          <w:lang w:val="es-PR"/>
        </w:rPr>
        <w:t>Datos no correspondientes al estudiante en cuestión</w:t>
      </w:r>
      <w:r w:rsidRPr="00DB6D11">
        <w:rPr>
          <w:lang w:val="es-PR"/>
        </w:rPr>
        <w:t xml:space="preserve"> porque se cambiaron las filas al ordenar la lista, o al copiar y pegar. </w:t>
      </w:r>
    </w:p>
    <w:p w:rsidRPr="00DB6D11" w:rsidR="00DB6D11" w:rsidP="00E04C04" w:rsidRDefault="00DB6D11" w14:paraId="58CBE502" w14:textId="77777777">
      <w:pPr>
        <w:numPr>
          <w:ilvl w:val="0"/>
          <w:numId w:val="30"/>
        </w:numPr>
      </w:pPr>
      <w:r w:rsidRPr="00DB6D11">
        <w:rPr>
          <w:b/>
          <w:bCs/>
          <w:lang w:val="es-PR"/>
        </w:rPr>
        <w:t>Ausencia de datos esenciales sobre algunos estudiantes.</w:t>
      </w:r>
    </w:p>
    <w:p w:rsidRPr="00DB6D11" w:rsidR="00DB6D11" w:rsidP="00E04C04" w:rsidRDefault="00DB6D11" w14:paraId="211D6E6C" w14:textId="77777777">
      <w:pPr>
        <w:numPr>
          <w:ilvl w:val="0"/>
          <w:numId w:val="30"/>
        </w:numPr>
      </w:pPr>
      <w:r w:rsidRPr="00DB6D11">
        <w:rPr>
          <w:b/>
          <w:bCs/>
          <w:lang w:val="es-PR"/>
        </w:rPr>
        <w:t>Omisión de estudiantes elegibles</w:t>
      </w:r>
      <w:r w:rsidRPr="00DB6D11">
        <w:rPr>
          <w:lang w:val="es-PR"/>
        </w:rPr>
        <w:t xml:space="preserve"> en la lista porque asisten a otro campus o escuela fuera de la sede principal (p. ej., escuela de leyes, escuela de medicina). </w:t>
      </w:r>
    </w:p>
    <w:p w:rsidRPr="00DB6D11" w:rsidR="00DB6D11" w:rsidP="00DB6D11" w:rsidRDefault="00DB6D11" w14:paraId="0121DFE8" w14:textId="77777777">
      <w:r w:rsidRPr="00DB6D11">
        <w:rPr>
          <w:lang w:val="es-PR"/>
        </w:rPr>
        <w:t>Paso 4: Enviar la lista de inscripción de estudiantes</w:t>
      </w:r>
    </w:p>
    <w:p w:rsidRPr="00DB6D11" w:rsidR="00DB6D11" w:rsidP="00DB6D11" w:rsidRDefault="00DB6D11" w14:paraId="0B978361" w14:textId="568F2CE8">
      <w:r w:rsidRPr="00DB6D11">
        <w:rPr>
          <w:lang w:val="es-PR"/>
        </w:rPr>
        <w:t xml:space="preserve">Cuando envíe la Lista de inscripción de estudiantes a través del Portal de </w:t>
      </w:r>
      <w:r w:rsidR="009E7150">
        <w:rPr>
          <w:lang w:val="es-PR"/>
        </w:rPr>
        <w:t>D</w:t>
      </w:r>
      <w:r w:rsidRPr="00DB6D11">
        <w:rPr>
          <w:lang w:val="es-PR"/>
        </w:rPr>
        <w:t xml:space="preserve">atos de </w:t>
      </w:r>
      <w:r w:rsidR="009E7150">
        <w:rPr>
          <w:lang w:val="es-PR"/>
        </w:rPr>
        <w:t>P</w:t>
      </w:r>
      <w:r w:rsidRPr="00DB6D11">
        <w:rPr>
          <w:lang w:val="es-PR"/>
        </w:rPr>
        <w:t>ostsecundaria (</w:t>
      </w:r>
      <w:r w:rsidRPr="001A4B0D">
        <w:rPr>
          <w:i/>
          <w:iCs/>
          <w:lang w:val="es-PR"/>
        </w:rPr>
        <w:t>Postsecondary Data Portal</w:t>
      </w:r>
      <w:r w:rsidRPr="00DB6D11">
        <w:rPr>
          <w:lang w:val="es-PR"/>
        </w:rPr>
        <w:t>, PDP), reúna la información que se indica abajo y téngala a mano.</w:t>
      </w:r>
    </w:p>
    <w:p w:rsidRPr="00DB6D11" w:rsidR="00DB6D11" w:rsidP="00DB6D11" w:rsidRDefault="00DB6D11" w14:paraId="4E97C747" w14:textId="30FD2EC3">
      <w:r w:rsidRPr="00DB6D11">
        <w:rPr>
          <w:lang w:val="es-PR"/>
        </w:rPr>
        <w:t>1.</w:t>
      </w:r>
      <w:r w:rsidR="00B5010B">
        <w:rPr>
          <w:b/>
          <w:bCs/>
          <w:lang w:val="es-PR"/>
        </w:rPr>
        <w:t xml:space="preserve"> </w:t>
      </w:r>
      <w:r w:rsidRPr="00DB6D11">
        <w:rPr>
          <w:b/>
          <w:bCs/>
          <w:lang w:val="es-PR"/>
        </w:rPr>
        <w:t>Fecha en que se confeccionó la lista:</w:t>
      </w:r>
      <w:r w:rsidRPr="00DB6D11">
        <w:rPr>
          <w:lang w:val="es-PR"/>
        </w:rPr>
        <w:t xml:space="preserve"> indique la fecha en que se confeccionó la lista de estudiantes, aunque sea diferente a la fecha de envío de la lista.</w:t>
      </w:r>
    </w:p>
    <w:p w:rsidRPr="00DB6D11" w:rsidR="00DB6D11" w:rsidP="00DB6D11" w:rsidRDefault="00DB6D11" w14:paraId="2FC4C620" w14:textId="6814B856">
      <w:r w:rsidRPr="00DB6D11">
        <w:rPr>
          <w:lang w:val="es-PR"/>
        </w:rPr>
        <w:t>2.</w:t>
      </w:r>
      <w:r w:rsidR="00B5010B">
        <w:rPr>
          <w:b/>
          <w:bCs/>
          <w:lang w:val="es-PR"/>
        </w:rPr>
        <w:t xml:space="preserve"> </w:t>
      </w:r>
      <w:r w:rsidRPr="00DB6D11">
        <w:rPr>
          <w:b/>
          <w:bCs/>
          <w:lang w:val="es-PR"/>
        </w:rPr>
        <w:t>Información de contacto:</w:t>
      </w:r>
      <w:r w:rsidRPr="00DB6D11">
        <w:rPr>
          <w:lang w:val="es-PR"/>
        </w:rPr>
        <w:t xml:space="preserve"> indique el </w:t>
      </w:r>
      <w:r w:rsidRPr="00DB6D11">
        <w:rPr>
          <w:b/>
          <w:bCs/>
          <w:lang w:val="es-PR"/>
        </w:rPr>
        <w:t>nombre</w:t>
      </w:r>
      <w:r w:rsidRPr="00DB6D11">
        <w:rPr>
          <w:lang w:val="es-PR"/>
        </w:rPr>
        <w:t xml:space="preserve">, el </w:t>
      </w:r>
      <w:r w:rsidRPr="00DB6D11">
        <w:rPr>
          <w:b/>
          <w:bCs/>
          <w:lang w:val="es-PR"/>
        </w:rPr>
        <w:t>departamento</w:t>
      </w:r>
      <w:r w:rsidRPr="00DB6D11">
        <w:rPr>
          <w:lang w:val="es-PR"/>
        </w:rPr>
        <w:t xml:space="preserve">, la </w:t>
      </w:r>
      <w:r w:rsidRPr="00DB6D11">
        <w:rPr>
          <w:b/>
          <w:bCs/>
          <w:lang w:val="es-PR"/>
        </w:rPr>
        <w:t>dirección de correo electrónico</w:t>
      </w:r>
      <w:r w:rsidRPr="00DB6D11">
        <w:rPr>
          <w:lang w:val="es-PR"/>
        </w:rPr>
        <w:t xml:space="preserve"> y el </w:t>
      </w:r>
      <w:r w:rsidRPr="00DB6D11">
        <w:rPr>
          <w:b/>
          <w:bCs/>
          <w:lang w:val="es-PR"/>
        </w:rPr>
        <w:t>número de teléfono</w:t>
      </w:r>
      <w:r w:rsidRPr="00DB6D11">
        <w:rPr>
          <w:lang w:val="es-PR"/>
        </w:rPr>
        <w:t xml:space="preserve"> de todas las personas responsables de confeccionar la Lista de inscripción de estudiantes, por si tenemos preguntas sobre la lista.</w:t>
      </w:r>
    </w:p>
    <w:p w:rsidRPr="00DB6D11" w:rsidR="00DB6D11" w:rsidP="00DB6D11" w:rsidRDefault="00DB6D11" w14:paraId="2AF174D2" w14:textId="1212929D">
      <w:r w:rsidRPr="00DB6D11">
        <w:rPr>
          <w:lang w:val="es-PR"/>
        </w:rPr>
        <w:t>3.</w:t>
      </w:r>
      <w:r w:rsidR="00B5010B">
        <w:rPr>
          <w:b/>
          <w:bCs/>
          <w:lang w:val="es-PR"/>
        </w:rPr>
        <w:t xml:space="preserve"> </w:t>
      </w:r>
      <w:r w:rsidRPr="00DB6D11">
        <w:rPr>
          <w:b/>
          <w:bCs/>
          <w:lang w:val="es-PR"/>
        </w:rPr>
        <w:t xml:space="preserve">Comentarios: </w:t>
      </w:r>
      <w:r w:rsidRPr="00DB6D11">
        <w:rPr>
          <w:lang w:val="es-PR"/>
        </w:rPr>
        <w:t>dé detalles para explicar el formato de la lista de inscripción que envía, y toda la información que sea necesaria para interpretar correctamente los datos proporcionados. Defina los códigos especiales o abreviaturas que se utilicen (p. ej., códigos de especializaciones, niveles de instrucción).</w:t>
      </w:r>
    </w:p>
    <w:p w:rsidRPr="00DB6D11" w:rsidR="00DB6D11" w:rsidP="00DB6D11" w:rsidRDefault="00DB6D11" w14:paraId="0C1B62CD" w14:textId="2DCB15AD">
      <w:pPr>
        <w:rPr>
          <w:bCs/>
        </w:rPr>
      </w:pPr>
      <w:r w:rsidRPr="00DB6D11">
        <w:rPr>
          <w:lang w:val="es-PR"/>
        </w:rPr>
        <w:t>4.</w:t>
      </w:r>
      <w:bookmarkStart w:name="_Hlk16836605" w:id="133"/>
      <w:r w:rsidR="00B5010B">
        <w:rPr>
          <w:b/>
          <w:bCs/>
          <w:lang w:val="es-PR"/>
        </w:rPr>
        <w:t xml:space="preserve"> </w:t>
      </w:r>
      <w:r w:rsidRPr="00DB6D11">
        <w:rPr>
          <w:b/>
          <w:bCs/>
          <w:lang w:val="es-PR"/>
        </w:rPr>
        <w:t xml:space="preserve">Número de estudiantes excluidos: </w:t>
      </w:r>
      <w:r w:rsidRPr="00DB6D11">
        <w:rPr>
          <w:lang w:val="es-PR"/>
        </w:rPr>
        <w:t>indique el número de estudiantes que fueron excluidos de la Lista de inscripción por los siguientes motivos:</w:t>
      </w:r>
      <w:bookmarkEnd w:id="133"/>
    </w:p>
    <w:p w:rsidRPr="00DB6D11" w:rsidR="00DB6D11" w:rsidP="00E04C04" w:rsidRDefault="00DB6D11" w14:paraId="11AA0308" w14:textId="77777777">
      <w:pPr>
        <w:numPr>
          <w:ilvl w:val="0"/>
          <w:numId w:val="31"/>
        </w:numPr>
        <w:rPr>
          <w:bCs/>
        </w:rPr>
      </w:pPr>
      <w:r w:rsidRPr="00DB6D11">
        <w:rPr>
          <w:bCs/>
          <w:lang w:val="es-PR"/>
        </w:rPr>
        <w:t>el estudiante no cumplía con los requisitos de elegibilidad para NPSAS indicados en el paso 1;</w:t>
      </w:r>
    </w:p>
    <w:p w:rsidRPr="00DB6D11" w:rsidR="00DB6D11" w:rsidP="00E04C04" w:rsidRDefault="00DB6D11" w14:paraId="4242F1FE" w14:textId="77777777">
      <w:pPr>
        <w:numPr>
          <w:ilvl w:val="0"/>
          <w:numId w:val="31"/>
        </w:numPr>
      </w:pPr>
      <w:r w:rsidRPr="00DB6D11">
        <w:rPr>
          <w:lang w:val="es-PR"/>
        </w:rPr>
        <w:t>el estudiante solicitó que no se revelara su información a terceros;</w:t>
      </w:r>
    </w:p>
    <w:p w:rsidRPr="00DB6D11" w:rsidR="00DB6D11" w:rsidP="00E04C04" w:rsidRDefault="00DB6D11" w14:paraId="1D4A7DEF" w14:textId="77777777">
      <w:pPr>
        <w:numPr>
          <w:ilvl w:val="0"/>
          <w:numId w:val="31"/>
        </w:numPr>
        <w:rPr>
          <w:bCs/>
        </w:rPr>
      </w:pPr>
      <w:r w:rsidRPr="00DB6D11">
        <w:rPr>
          <w:lang w:val="es-PR"/>
        </w:rPr>
        <w:t>el estudiante fue excluido por otro motivo.</w:t>
      </w:r>
    </w:p>
    <w:p w:rsidRPr="00DB6D11" w:rsidR="00DB6D11" w:rsidP="00DB6D11" w:rsidRDefault="00DB6D11" w14:paraId="4DCDF970" w14:textId="68D43BFF">
      <w:pPr>
        <w:rPr>
          <w:bCs/>
          <w:i/>
          <w:iCs/>
        </w:rPr>
      </w:pPr>
      <w:r w:rsidRPr="00DB6D11">
        <w:rPr>
          <w:bCs/>
          <w:i/>
          <w:iCs/>
          <w:lang w:val="es-PR"/>
        </w:rPr>
        <w:lastRenderedPageBreak/>
        <w:t xml:space="preserve">Para garantizar la calidad de los datos, el número de estudiantes que se indique en la lista se comparará con los números de inscritos </w:t>
      </w:r>
      <w:r w:rsidR="008E29DD">
        <w:rPr>
          <w:bCs/>
          <w:i/>
          <w:iCs/>
          <w:lang w:val="es-PR"/>
        </w:rPr>
        <w:t>reportados</w:t>
      </w:r>
      <w:r w:rsidRPr="00DB6D11" w:rsidR="008E29DD">
        <w:rPr>
          <w:bCs/>
          <w:i/>
          <w:iCs/>
          <w:lang w:val="es-PR"/>
        </w:rPr>
        <w:t xml:space="preserve"> </w:t>
      </w:r>
      <w:r w:rsidRPr="00DB6D11">
        <w:rPr>
          <w:bCs/>
          <w:i/>
          <w:iCs/>
          <w:lang w:val="es-PR"/>
        </w:rPr>
        <w:t>al IPEDS. Contar con la información del número de estudiantes excluidos nos ayudará a entender las discrepancias y agilizará el procesamiento de la lista.</w:t>
      </w:r>
    </w:p>
    <w:p w:rsidRPr="00DB6D11" w:rsidR="00DB6D11" w:rsidP="00E04C04" w:rsidRDefault="00B5010B" w14:paraId="71E71FB1" w14:textId="1B3425AD">
      <w:pPr>
        <w:numPr>
          <w:ilvl w:val="0"/>
          <w:numId w:val="32"/>
        </w:numPr>
        <w:ind w:left="180" w:hanging="180"/>
        <w:rPr>
          <w:bCs/>
          <w:i/>
          <w:iCs/>
        </w:rPr>
      </w:pPr>
      <w:r>
        <w:rPr>
          <w:bCs/>
          <w:lang w:val="es-PR"/>
        </w:rPr>
        <w:t xml:space="preserve"> </w:t>
      </w:r>
      <w:r w:rsidRPr="00DB6D11" w:rsidR="00DB6D11">
        <w:rPr>
          <w:bCs/>
          <w:lang w:val="es-PR"/>
        </w:rPr>
        <w:t xml:space="preserve">Un cálculo del </w:t>
      </w:r>
      <w:r w:rsidRPr="00DB6D11" w:rsidR="00DB6D11">
        <w:rPr>
          <w:b/>
          <w:bCs/>
          <w:lang w:val="es-PR"/>
        </w:rPr>
        <w:t>tiempo que tomó</w:t>
      </w:r>
      <w:r w:rsidRPr="00DB6D11" w:rsidR="00DB6D11">
        <w:rPr>
          <w:lang w:val="es-PR"/>
        </w:rPr>
        <w:t xml:space="preserve"> confeccionar la lista de inscripción de estudiantes.</w:t>
      </w:r>
    </w:p>
    <w:p w:rsidR="00B5010B" w:rsidP="00DB6D11" w:rsidRDefault="00B5010B" w14:paraId="2D3CCB22" w14:textId="77777777">
      <w:pPr>
        <w:rPr>
          <w:bCs/>
          <w:lang w:val="es-PR"/>
        </w:rPr>
      </w:pPr>
    </w:p>
    <w:p w:rsidRPr="00DB6D11" w:rsidR="00DB6D11" w:rsidP="00DB6D11" w:rsidRDefault="00DB6D11" w14:paraId="4AB7B99E" w14:textId="01923A4B">
      <w:r w:rsidRPr="00DB6D11">
        <w:rPr>
          <w:bCs/>
          <w:noProof/>
        </w:rPr>
        <w:drawing>
          <wp:anchor distT="0" distB="0" distL="114300" distR="114300" simplePos="0" relativeHeight="251680768" behindDoc="0" locked="0" layoutInCell="1" allowOverlap="1" wp14:editId="7AF2DEC6" wp14:anchorId="77D67FD4">
            <wp:simplePos x="0" y="0"/>
            <wp:positionH relativeFrom="column">
              <wp:posOffset>3144089</wp:posOffset>
            </wp:positionH>
            <wp:positionV relativeFrom="paragraph">
              <wp:posOffset>0</wp:posOffset>
            </wp:positionV>
            <wp:extent cx="3382010" cy="2052955"/>
            <wp:effectExtent l="57150" t="19050" r="66040" b="99695"/>
            <wp:wrapSquare wrapText="bothSides"/>
            <wp:docPr id="113285390" name="Picture 11328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1399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382010" cy="2052955"/>
                    </a:xfrm>
                    <a:prstGeom prst="rect">
                      <a:avLst/>
                    </a:prstGeom>
                    <a:effectLst>
                      <a:outerShdw blurRad="50800" dist="38100" dir="5400000" algn="t" rotWithShape="0">
                        <a:prstClr val="black">
                          <a:alpha val="40000"/>
                        </a:prstClr>
                      </a:outerShdw>
                    </a:effectLst>
                  </pic:spPr>
                </pic:pic>
              </a:graphicData>
            </a:graphic>
          </wp:anchor>
        </w:drawing>
      </w:r>
      <w:r w:rsidRPr="00DB6D11">
        <w:rPr>
          <w:bCs/>
          <w:lang w:val="es-PR"/>
        </w:rPr>
        <w:t xml:space="preserve">Cuando esté listo para enviar la lista, inicie sesión en el sitio web del Portal de </w:t>
      </w:r>
      <w:r w:rsidR="009E7150">
        <w:rPr>
          <w:bCs/>
          <w:lang w:val="es-PR"/>
        </w:rPr>
        <w:t>D</w:t>
      </w:r>
      <w:r w:rsidRPr="00DB6D11">
        <w:rPr>
          <w:bCs/>
          <w:lang w:val="es-PR"/>
        </w:rPr>
        <w:t xml:space="preserve">atos de </w:t>
      </w:r>
      <w:r w:rsidR="009E7150">
        <w:rPr>
          <w:bCs/>
          <w:lang w:val="es-PR"/>
        </w:rPr>
        <w:t>P</w:t>
      </w:r>
      <w:r w:rsidRPr="00DB6D11">
        <w:rPr>
          <w:bCs/>
          <w:lang w:val="es-PR"/>
        </w:rPr>
        <w:t xml:space="preserve">ostsecundaria, en </w:t>
      </w:r>
      <w:r w:rsidRPr="00DB6D11">
        <w:rPr>
          <w:b/>
          <w:bCs/>
          <w:u w:val="single"/>
          <w:lang w:val="es-PR"/>
        </w:rPr>
        <w:t>https://surveys.nces.ed.gov/portal</w:t>
      </w:r>
      <w:r w:rsidRPr="00DB6D11">
        <w:rPr>
          <w:lang w:val="es-PR"/>
        </w:rPr>
        <w:t xml:space="preserve">. </w:t>
      </w:r>
    </w:p>
    <w:p w:rsidRPr="00DB6D11" w:rsidR="00DB6D11" w:rsidP="00DB6D11" w:rsidRDefault="00DB6D11" w14:paraId="0558C708" w14:textId="77777777">
      <w:pPr>
        <w:rPr>
          <w:iCs/>
        </w:rPr>
      </w:pPr>
      <w:r w:rsidRPr="00DB6D11">
        <w:rPr>
          <w:noProof/>
        </w:rPr>
        <mc:AlternateContent>
          <mc:Choice Requires="wps">
            <w:drawing>
              <wp:anchor distT="0" distB="0" distL="114300" distR="114300" simplePos="0" relativeHeight="251682816" behindDoc="0" locked="0" layoutInCell="1" allowOverlap="1" wp14:editId="4720FA91" wp14:anchorId="52594E63">
                <wp:simplePos x="0" y="0"/>
                <wp:positionH relativeFrom="column">
                  <wp:posOffset>3142615</wp:posOffset>
                </wp:positionH>
                <wp:positionV relativeFrom="paragraph">
                  <wp:posOffset>392059</wp:posOffset>
                </wp:positionV>
                <wp:extent cx="2234241" cy="304896"/>
                <wp:effectExtent l="76200" t="38100" r="33020" b="114300"/>
                <wp:wrapNone/>
                <wp:docPr id="113285385" name="Oval 113285385"/>
                <wp:cNvGraphicFramePr/>
                <a:graphic xmlns:a="http://schemas.openxmlformats.org/drawingml/2006/main">
                  <a:graphicData uri="http://schemas.microsoft.com/office/word/2010/wordprocessingShape">
                    <wps:wsp>
                      <wps:cNvSpPr/>
                      <wps:spPr>
                        <a:xfrm>
                          <a:off x="0" y="0"/>
                          <a:ext cx="2234241" cy="304896"/>
                        </a:xfrm>
                        <a:prstGeom prst="ellipse">
                          <a:avLst/>
                        </a:prstGeom>
                        <a:noFill/>
                        <a:ln w="28575">
                          <a:solidFill>
                            <a:srgbClr val="92D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113285385" style="position:absolute;margin-left:247.45pt;margin-top:30.85pt;width:175.9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92d050" strokeweight="2.25pt" w14:anchorId="2EECB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">
                <v:shadow on="t" color="black" opacity="26214f" offset="0,3pt" origin=",-.5"/>
              </v:oval>
            </w:pict>
          </mc:Fallback>
        </mc:AlternateContent>
      </w:r>
      <w:r w:rsidRPr="00DB6D11">
        <w:rPr>
          <w:lang w:val="es-PR"/>
        </w:rPr>
        <w:t xml:space="preserve">En el menú de tareas, seleccione </w:t>
      </w:r>
      <w:r w:rsidRPr="00DB6D11">
        <w:rPr>
          <w:b/>
          <w:bCs/>
          <w:lang w:val="es-PR"/>
        </w:rPr>
        <w:t>Provide Your Student Enrollment List</w:t>
      </w:r>
      <w:r w:rsidRPr="00DB6D11">
        <w:rPr>
          <w:lang w:val="es-PR"/>
        </w:rPr>
        <w:t xml:space="preserve"> (Enviar lista de inscripción de estudiantes) y siga las instrucciones en pantalla. Se le pedirá que envíe la lista junto con la información mencionada arriba.</w:t>
      </w:r>
    </w:p>
    <w:p w:rsidRPr="00DB6D11" w:rsidR="00DB6D11" w:rsidP="00DB6D11" w:rsidRDefault="00DB6D11" w14:paraId="39D82F36" w14:textId="77777777">
      <w:pPr>
        <w:rPr>
          <w:b/>
          <w:bCs/>
        </w:rPr>
      </w:pPr>
      <w:r w:rsidRPr="00DB6D11">
        <w:rPr>
          <w:b/>
          <w:bCs/>
          <w:lang w:val="es-PR"/>
        </w:rPr>
        <w:t>El método más seguro y eficiente para enviar la lista es cargándola al sistema. Si no puede cargar la lista, comuníquese con el servicio de asistencia para coordinar el envío de otra manera.</w:t>
      </w:r>
    </w:p>
    <w:p w:rsidRPr="00DB6D11" w:rsidR="00DB6D11" w:rsidP="00DB6D11" w:rsidRDefault="00DB6D11" w14:paraId="3597F206" w14:textId="104997DE"/>
    <w:p w:rsidRPr="00DB6D11" w:rsidR="00DB6D11" w:rsidP="00DB6D11" w:rsidRDefault="00DB6D11" w14:paraId="212CADFE" w14:textId="77777777">
      <w:r w:rsidRPr="00DB6D11">
        <w:rPr>
          <w:lang w:val="es-PR"/>
        </w:rPr>
        <w:t>Preguntas frecuentes sobre estudiantes elegibles</w:t>
      </w:r>
    </w:p>
    <w:p w:rsidRPr="008E29DD" w:rsidR="00DB6D11" w:rsidP="00B5010B" w:rsidRDefault="0036252D" w14:paraId="4A1BACA2" w14:textId="77777777">
      <w:pPr>
        <w:rPr>
          <w:b/>
          <w:bCs/>
        </w:rPr>
      </w:pPr>
      <w:hyperlink w:history="1" w:anchor="npsas-collapse-3-3" r:id="rId113">
        <w:r w:rsidRPr="000F05BD" w:rsidR="00DB6D11">
          <w:rPr>
            <w:rStyle w:val="Hyperlink"/>
            <w:b/>
            <w:bCs/>
            <w:u w:val="none"/>
            <w:lang w:val="es-PR"/>
          </w:rPr>
          <w:t>¿Debo incluir a estudiantes que no buscan obtener un título académico?</w:t>
        </w:r>
      </w:hyperlink>
    </w:p>
    <w:p w:rsidRPr="008E29DD" w:rsidR="00DB6D11" w:rsidP="00DB6D11" w:rsidRDefault="00DB6D11" w14:paraId="22BAA802" w14:textId="77777777">
      <w:r w:rsidRPr="008E29DD">
        <w:rPr>
          <w:lang w:val="es-PR"/>
        </w:rPr>
        <w:t xml:space="preserve">Sí. Los estudiantes que no buscan obtener un título deben ser incluidos si están inscritos en un curso que otorga créditos y dichos créditos </w:t>
      </w:r>
      <w:r w:rsidRPr="008E29DD">
        <w:rPr>
          <w:i/>
          <w:iCs/>
          <w:lang w:val="es-PR"/>
        </w:rPr>
        <w:t>pueden</w:t>
      </w:r>
      <w:r w:rsidRPr="008E29DD">
        <w:rPr>
          <w:lang w:val="es-PR"/>
        </w:rPr>
        <w:t xml:space="preserve"> usarse para cumplir con los requisitos de obtención de un título académico.</w:t>
      </w:r>
    </w:p>
    <w:p w:rsidRPr="008E29DD" w:rsidR="00DB6D11" w:rsidP="00B5010B" w:rsidRDefault="0036252D" w14:paraId="6DCC1071" w14:textId="77777777">
      <w:pPr>
        <w:rPr>
          <w:b/>
          <w:bCs/>
        </w:rPr>
      </w:pPr>
      <w:hyperlink w:history="1" w:anchor="npsas-collapse-3-3" r:id="rId114">
        <w:r w:rsidRPr="000F05BD" w:rsidR="00DB6D11">
          <w:rPr>
            <w:rStyle w:val="Hyperlink"/>
            <w:b/>
            <w:bCs/>
            <w:u w:val="none"/>
            <w:lang w:val="es-PR"/>
          </w:rPr>
          <w:t>¿Debo incluir a estudiantes de cursos de recuperación?</w:t>
        </w:r>
      </w:hyperlink>
    </w:p>
    <w:p w:rsidRPr="008E29DD" w:rsidR="00DB6D11" w:rsidP="00DB6D11" w:rsidRDefault="00DB6D11" w14:paraId="489FB656" w14:textId="77777777">
      <w:r w:rsidRPr="008E29DD">
        <w:rPr>
          <w:lang w:val="es-PR"/>
        </w:rPr>
        <w:t xml:space="preserve">Depende. Los estudiantes que asisten a cursos de recuperación que no otorgan créditos </w:t>
      </w:r>
      <w:r w:rsidRPr="008E29DD">
        <w:rPr>
          <w:i/>
          <w:iCs/>
          <w:lang w:val="es-PR"/>
        </w:rPr>
        <w:t>dentro de un programa elegible según el título IV</w:t>
      </w:r>
      <w:r w:rsidRPr="008E29DD">
        <w:rPr>
          <w:lang w:val="es-PR"/>
        </w:rPr>
        <w:t xml:space="preserve"> son elegibles y deben ser incluidos. Los estudiantes que están inscritos </w:t>
      </w:r>
      <w:r w:rsidRPr="008E29DD">
        <w:rPr>
          <w:i/>
          <w:iCs/>
          <w:lang w:val="es-PR"/>
        </w:rPr>
        <w:t>únicamente</w:t>
      </w:r>
      <w:r w:rsidRPr="008E29DD">
        <w:rPr>
          <w:lang w:val="es-PR"/>
        </w:rPr>
        <w:t xml:space="preserve"> en un programa de recuperación no son elegibles y no deben ser incluidos.</w:t>
      </w:r>
    </w:p>
    <w:p w:rsidRPr="008E29DD" w:rsidR="00DB6D11" w:rsidP="0095525E" w:rsidRDefault="0036252D" w14:paraId="3222E1AD" w14:textId="77777777">
      <w:pPr>
        <w:rPr>
          <w:b/>
          <w:bCs/>
        </w:rPr>
      </w:pPr>
      <w:hyperlink w:history="1" w:anchor="npsas-collapse-3-3" r:id="rId115">
        <w:r w:rsidRPr="000F05BD" w:rsidR="00DB6D11">
          <w:rPr>
            <w:rStyle w:val="Hyperlink"/>
            <w:b/>
            <w:bCs/>
            <w:u w:val="none"/>
            <w:lang w:val="es-PR"/>
          </w:rPr>
          <w:t>¿Debo incluir a estudiantes de otros campus o sedes que dependen de la institución?</w:t>
        </w:r>
      </w:hyperlink>
    </w:p>
    <w:p w:rsidRPr="008E29DD" w:rsidR="00DB6D11" w:rsidP="00DB6D11" w:rsidRDefault="00DB6D11" w14:paraId="7F387AEB" w14:textId="77777777">
      <w:r w:rsidRPr="008E29DD">
        <w:rPr>
          <w:lang w:val="es-PR"/>
        </w:rPr>
        <w:t>Sí, siempre y cuando la sede o el campus informe al IPEDS utilizando la misma UNITID de IPEDS que utiliza la institución seleccionada para NPSAS:20. Si la sede o el campus informa al IPEDS con una UNITID diferente, no incluya a los estudiantes de estos establecimientos en la lista de estudiantes.</w:t>
      </w:r>
    </w:p>
    <w:p w:rsidRPr="008E29DD" w:rsidR="00DB6D11" w:rsidP="0095525E" w:rsidRDefault="00DB6D11" w14:paraId="34D077BE" w14:textId="77777777">
      <w:pPr>
        <w:rPr>
          <w:b/>
          <w:bCs/>
        </w:rPr>
      </w:pPr>
      <w:r w:rsidRPr="008E29DD">
        <w:rPr>
          <w:b/>
          <w:bCs/>
          <w:lang w:val="es-PR"/>
        </w:rPr>
        <w:t xml:space="preserve">Nuestra escuela de leyes/odontología/medicina/veterinaria tiene su propia oficina de admisiones. </w:t>
      </w:r>
      <w:hyperlink w:history="1" w:anchor="npsas-collapse-3-4" r:id="rId116">
        <w:r w:rsidRPr="000F05BD">
          <w:rPr>
            <w:rStyle w:val="Hyperlink"/>
            <w:b/>
            <w:bCs/>
            <w:u w:val="none"/>
            <w:lang w:val="es-PR"/>
          </w:rPr>
          <w:t>¿Debo incluir a los estudiantes de esas escuelas en la lista de inscritos?</w:t>
        </w:r>
      </w:hyperlink>
    </w:p>
    <w:p w:rsidRPr="008E29DD" w:rsidR="00DB6D11" w:rsidP="00DB6D11" w:rsidRDefault="00DB6D11" w14:paraId="3C8E7CEE" w14:textId="77777777">
      <w:r w:rsidRPr="008E29DD">
        <w:rPr>
          <w:lang w:val="es-PR"/>
        </w:rPr>
        <w:t>Sí, siempre y cuando la oficina de admisiones informe al IPEDS utilizando la misma UNITID de IPEDS que utiliza la institución seleccionada para NPSAS:20. Si la oficina de admisiones informa al IPEDS con una UNITID diferente, los estudiantes inscritos por esa oficina no deben ser incluidos.</w:t>
      </w:r>
    </w:p>
    <w:p w:rsidRPr="008E29DD" w:rsidR="00DB6D11" w:rsidP="0095525E" w:rsidRDefault="00DB6D11" w14:paraId="415B862F" w14:textId="77777777">
      <w:pPr>
        <w:rPr>
          <w:b/>
          <w:bCs/>
        </w:rPr>
      </w:pPr>
      <w:r w:rsidRPr="008E29DD">
        <w:rPr>
          <w:b/>
          <w:bCs/>
          <w:lang w:val="es-PR"/>
        </w:rPr>
        <w:t xml:space="preserve">Entiendo que NPSAS es un estudio de ayuda económica. </w:t>
      </w:r>
      <w:hyperlink w:history="1" w:anchor="npsas-collapse-3-5" r:id="rId117">
        <w:r w:rsidRPr="000F05BD">
          <w:rPr>
            <w:rStyle w:val="Hyperlink"/>
            <w:b/>
            <w:bCs/>
            <w:u w:val="none"/>
            <w:lang w:val="es-PR"/>
          </w:rPr>
          <w:t>¿Debo incluir a estudiantes que no solicitaron o no recibieron ayuda económica?</w:t>
        </w:r>
      </w:hyperlink>
    </w:p>
    <w:p w:rsidRPr="008E29DD" w:rsidR="00DB6D11" w:rsidP="00DB6D11" w:rsidRDefault="00DB6D11" w14:paraId="6F379D1A" w14:textId="77777777">
      <w:pPr>
        <w:rPr>
          <w:b/>
          <w:bCs/>
        </w:rPr>
      </w:pPr>
      <w:r w:rsidRPr="008E29DD">
        <w:rPr>
          <w:lang w:val="es-PR"/>
        </w:rPr>
        <w:t>Sí. NPSAS incluye tanto a estudiantes que reciben ayuda económica como a quienes no la reciben.</w:t>
      </w:r>
    </w:p>
    <w:p w:rsidRPr="00DB6D11" w:rsidR="00DB6D11" w:rsidP="0095525E" w:rsidRDefault="00DB6D11" w14:paraId="4392DB17" w14:textId="1084136B">
      <w:pPr>
        <w:rPr>
          <w:b/>
          <w:bCs/>
        </w:rPr>
      </w:pPr>
      <w:r w:rsidRPr="008E29DD">
        <w:rPr>
          <w:b/>
          <w:bCs/>
          <w:lang w:val="es-PR"/>
        </w:rPr>
        <w:t xml:space="preserve">Entiendo </w:t>
      </w:r>
      <w:hyperlink w:history="1" w:anchor="npsas-collapse-3-6" r:id="rId118">
        <w:r w:rsidRPr="000F05BD">
          <w:rPr>
            <w:rStyle w:val="Hyperlink"/>
            <w:b/>
            <w:bCs/>
            <w:u w:val="none"/>
            <w:lang w:val="es-PR"/>
          </w:rPr>
          <w:t xml:space="preserve">que los estudiantes de la lista tienen que haberse inscrito entre el 1 de julio de 2019 y </w:t>
        </w:r>
        <w:r w:rsidRPr="000F05BD" w:rsidR="00B5010B">
          <w:rPr>
            <w:rStyle w:val="Hyperlink"/>
            <w:b/>
            <w:bCs/>
            <w:u w:val="none"/>
            <w:lang w:val="es-PR"/>
          </w:rPr>
          <w:t xml:space="preserve">[date] </w:t>
        </w:r>
        <w:r w:rsidRPr="000F05BD">
          <w:rPr>
            <w:rStyle w:val="Hyperlink"/>
            <w:b/>
            <w:bCs/>
            <w:u w:val="none"/>
            <w:lang w:val="es-PR"/>
          </w:rPr>
          <w:t>de 2019.  ¿Importa si el estudiante también hizo otra inscripción fuera de ese período?</w:t>
        </w:r>
      </w:hyperlink>
      <w:r w:rsidRPr="00DB6D11">
        <w:rPr>
          <w:b/>
          <w:bCs/>
          <w:lang w:val="es-PR"/>
        </w:rPr>
        <w:t xml:space="preserve"> </w:t>
      </w:r>
    </w:p>
    <w:p w:rsidRPr="00DB6D11" w:rsidR="00DB6D11" w:rsidP="00DB6D11" w:rsidRDefault="00DB6D11" w14:paraId="73EBE9E1" w14:textId="6D75C51F">
      <w:pPr>
        <w:rPr>
          <w:b/>
          <w:bCs/>
        </w:rPr>
      </w:pPr>
      <w:r w:rsidRPr="00DB6D11">
        <w:rPr>
          <w:lang w:val="es-PR"/>
        </w:rPr>
        <w:t xml:space="preserve">No. Los estudiantes son elegibles en tanto y en cuanto se hayan inscrito en el período comprendido entre el 1 de julio de 2019 y </w:t>
      </w:r>
      <w:r w:rsidR="00B5010B">
        <w:rPr>
          <w:lang w:val="es-PR"/>
        </w:rPr>
        <w:t>[date]</w:t>
      </w:r>
      <w:r w:rsidRPr="00DB6D11">
        <w:rPr>
          <w:lang w:val="es-PR"/>
        </w:rPr>
        <w:t xml:space="preserve"> de 2019, y cumplan con los demás criterios de elegibilidad, independientemente de que también hayan hecho otra inscripción fuera de ese plazo.</w:t>
      </w:r>
    </w:p>
    <w:p w:rsidRPr="00DB6D11" w:rsidR="00DB6D11" w:rsidP="00DB6D11" w:rsidRDefault="00DB6D11" w14:paraId="3C78457D" w14:textId="77777777">
      <w:pPr>
        <w:rPr>
          <w:b/>
          <w:bCs/>
        </w:rPr>
      </w:pPr>
      <w:r w:rsidRPr="00DB6D11">
        <w:rPr>
          <w:b/>
          <w:bCs/>
        </w:rPr>
        <w:br w:type="page"/>
      </w:r>
    </w:p>
    <w:p w:rsidRPr="00DB6D11" w:rsidR="00DB6D11" w:rsidP="00DB6D11" w:rsidRDefault="00DB6D11" w14:paraId="6D0EA3D9" w14:textId="7253E22F">
      <w:pPr>
        <w:rPr>
          <w:b/>
          <w:bCs/>
        </w:rPr>
      </w:pPr>
      <w:r w:rsidRPr="00DB6D11">
        <w:rPr>
          <w:b/>
          <w:bCs/>
          <w:noProof/>
        </w:rPr>
        <w:lastRenderedPageBreak/>
        <mc:AlternateContent>
          <mc:Choice Requires="wps">
            <w:drawing>
              <wp:anchor distT="0" distB="0" distL="114300" distR="114300" simplePos="0" relativeHeight="251678720" behindDoc="0" locked="0" layoutInCell="1" allowOverlap="1" wp14:editId="0A21BC88" wp14:anchorId="086E4A36">
                <wp:simplePos x="0" y="0"/>
                <wp:positionH relativeFrom="column">
                  <wp:posOffset>3128571</wp:posOffset>
                </wp:positionH>
                <wp:positionV relativeFrom="paragraph">
                  <wp:posOffset>55880</wp:posOffset>
                </wp:positionV>
                <wp:extent cx="371298" cy="1583690"/>
                <wp:effectExtent l="0" t="0" r="29210" b="16510"/>
                <wp:wrapNone/>
                <wp:docPr id="113285387" name="Right Brace 113285387"/>
                <wp:cNvGraphicFramePr/>
                <a:graphic xmlns:a="http://schemas.openxmlformats.org/drawingml/2006/main">
                  <a:graphicData uri="http://schemas.microsoft.com/office/word/2010/wordprocessingShape">
                    <wps:wsp>
                      <wps:cNvSpPr/>
                      <wps:spPr>
                        <a:xfrm>
                          <a:off x="0" y="0"/>
                          <a:ext cx="371298" cy="1583690"/>
                        </a:xfrm>
                        <a:prstGeom prst="rightBrace">
                          <a:avLst>
                            <a:gd name="adj1" fmla="val 37241"/>
                            <a:gd name="adj2" fmla="val 48657"/>
                          </a:avLst>
                        </a:prstGeom>
                        <a:ln w="190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88" coordsize="21600,21600" filled="f" o:spt="88" adj="1800,10800" path="m,qx10800@0l10800@2qy21600@11,10800@3l10800@1qy,21600e" w14:anchorId="6B7345C6">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113285387" style="position:absolute;margin-left:246.35pt;margin-top:4.4pt;width:29.25pt;height:124.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strokecolor="#ddd8c2 [2894]" strokeweight="1.5pt" type="#_x0000_t88" adj="1886,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"/>
            </w:pict>
          </mc:Fallback>
        </mc:AlternateContent>
      </w:r>
      <w:r w:rsidRPr="00DB6D11">
        <w:rPr>
          <w:b/>
          <w:bCs/>
          <w:lang w:val="es-PR"/>
        </w:rPr>
        <w:t>¿Debo incluir a...</w:t>
      </w:r>
    </w:p>
    <w:p w:rsidRPr="00DB6D11" w:rsidR="00DB6D11" w:rsidP="00DB6D11" w:rsidRDefault="00DB6D11" w14:paraId="65B0BB0F" w14:textId="77777777">
      <w:r w:rsidRPr="00DB6D11">
        <w:rPr>
          <w:lang w:val="es-PR"/>
        </w:rPr>
        <w:t>...estudiantes no matriculados?</w:t>
      </w:r>
    </w:p>
    <w:p w:rsidRPr="00DB6D11" w:rsidR="00DB6D11" w:rsidP="00DB6D11" w:rsidRDefault="00DB6D11" w14:paraId="480518C6" w14:textId="77777777">
      <w:r w:rsidRPr="00DB6D11">
        <w:rPr>
          <w:lang w:val="es-PR"/>
        </w:rPr>
        <w:t>...estudiantes que no buscan obtener un título académico?</w:t>
      </w:r>
    </w:p>
    <w:p w:rsidRPr="00DB6D11" w:rsidR="00DB6D11" w:rsidP="00DB6D11" w:rsidRDefault="00DB6D11" w14:paraId="0694341B" w14:textId="77777777">
      <w:r w:rsidRPr="00DB6D11">
        <w:rPr>
          <w:b/>
          <w:bCs/>
          <w:noProof/>
        </w:rPr>
        <mc:AlternateContent>
          <mc:Choice Requires="wps">
            <w:drawing>
              <wp:anchor distT="45720" distB="45720" distL="114300" distR="114300" simplePos="0" relativeHeight="251676672" behindDoc="0" locked="0" layoutInCell="1" allowOverlap="1" wp14:editId="36E4954F" wp14:anchorId="4A40E6D7">
                <wp:simplePos x="0" y="0"/>
                <wp:positionH relativeFrom="column">
                  <wp:posOffset>3630634</wp:posOffset>
                </wp:positionH>
                <wp:positionV relativeFrom="paragraph">
                  <wp:posOffset>126793</wp:posOffset>
                </wp:positionV>
                <wp:extent cx="2955349" cy="1781810"/>
                <wp:effectExtent l="0" t="0" r="0" b="5080"/>
                <wp:wrapNone/>
                <wp:docPr id="1889402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9" cy="1781810"/>
                        </a:xfrm>
                        <a:prstGeom prst="rect">
                          <a:avLst/>
                        </a:prstGeom>
                        <a:solidFill>
                          <a:srgbClr val="FFFFFF"/>
                        </a:solidFill>
                        <a:ln w="9525">
                          <a:noFill/>
                          <a:miter lim="800000"/>
                          <a:headEnd/>
                          <a:tailEnd/>
                        </a:ln>
                      </wps:spPr>
                      <wps:txbx>
                        <w:txbxContent>
                          <w:p w:rsidR="00B13C09" w:rsidP="00DB6D11" w:rsidRDefault="00B13C09" w14:paraId="1ADFAB59" w14:textId="77777777">
                            <w:pPr>
                              <w:rPr>
                                <w:rFonts w:ascii="Segoe UI" w:hAnsi="Segoe UI" w:cs="Segoe UI"/>
                                <w:color w:val="4A442A" w:themeColor="background2" w:themeShade="40"/>
                                <w:sz w:val="21"/>
                                <w:szCs w:val="21"/>
                              </w:rPr>
                            </w:pPr>
                            <w:r>
                              <w:rPr>
                                <w:rFonts w:ascii="Segoe UI" w:hAnsi="Segoe UI" w:eastAsia="Segoe UI" w:cs="Segoe UI"/>
                                <w:color w:val="3B3838"/>
                                <w:sz w:val="21"/>
                                <w:szCs w:val="21"/>
                                <w:bdr w:val="nil"/>
                                <w:shd w:val="clear" w:color="auto" w:fill="FFFFFF"/>
                                <w:lang w:val="es-PR"/>
                              </w:rPr>
                              <w:t>Sí, incluya a estos estudiantes en la lista si cumplen con los requisitos de elegibilidad que se detallan en la página 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style="position:absolute;margin-left:285.9pt;margin-top:10pt;width:232.7pt;height:140.3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" w14:anchorId="4A40E6D7">
                <v:textbox style="mso-fit-shape-to-text:t">
                  <w:txbxContent>
                    <w:p w:rsidR="00B13C09" w:rsidP="00DB6D11" w:rsidRDefault="00B13C09" w14:paraId="1ADFAB59" w14:textId="77777777">
                      <w:pPr>
                        <w:rPr>
                          <w:rFonts w:ascii="Segoe UI" w:hAnsi="Segoe UI" w:cs="Segoe UI"/>
                          <w:color w:val="4A442A" w:themeColor="background2" w:themeShade="40"/>
                          <w:sz w:val="21"/>
                          <w:szCs w:val="21"/>
                        </w:rPr>
                      </w:pPr>
                      <w:r>
                        <w:rPr>
                          <w:rFonts w:ascii="Segoe UI" w:hAnsi="Segoe UI" w:eastAsia="Segoe UI" w:cs="Segoe UI"/>
                          <w:color w:val="3B3838"/>
                          <w:sz w:val="21"/>
                          <w:szCs w:val="21"/>
                          <w:bdr w:val="nil"/>
                          <w:shd w:val="clear" w:color="auto" w:fill="FFFFFF"/>
                          <w:lang w:val="es-PR"/>
                        </w:rPr>
                        <w:t>Sí, incluya a estos estudiantes en la lista si cumplen con los requisitos de elegibilidad que se detallan en la página 1.</w:t>
                      </w:r>
                    </w:p>
                  </w:txbxContent>
                </v:textbox>
              </v:shape>
            </w:pict>
          </mc:Fallback>
        </mc:AlternateContent>
      </w:r>
      <w:r w:rsidRPr="00DB6D11">
        <w:rPr>
          <w:lang w:val="es-PR"/>
        </w:rPr>
        <w:t>...estudiantes a tiempo parcial?</w:t>
      </w:r>
    </w:p>
    <w:p w:rsidRPr="00DB6D11" w:rsidR="00DB6D11" w:rsidP="00DB6D11" w:rsidRDefault="00DB6D11" w14:paraId="7E9FB0EB" w14:textId="77777777">
      <w:r w:rsidRPr="00DB6D11">
        <w:rPr>
          <w:lang w:val="es-PR"/>
        </w:rPr>
        <w:t>...estudiantes de poslicenciatura?</w:t>
      </w:r>
    </w:p>
    <w:p w:rsidRPr="00DB6D11" w:rsidR="00DB6D11" w:rsidP="00DB6D11" w:rsidRDefault="00DB6D11" w14:paraId="4F5321A7" w14:textId="77777777">
      <w:r w:rsidRPr="00DB6D11">
        <w:rPr>
          <w:lang w:val="es-PR"/>
        </w:rPr>
        <w:t>...estudiantes de cursos por correspondencia?</w:t>
      </w:r>
    </w:p>
    <w:p w:rsidRPr="00DB6D11" w:rsidR="00DB6D11" w:rsidP="00DB6D11" w:rsidRDefault="00DB6D11" w14:paraId="433EEE4B" w14:textId="77777777">
      <w:r w:rsidRPr="00DB6D11">
        <w:rPr>
          <w:lang w:val="es-PR"/>
        </w:rPr>
        <w:t>...estudiantes de educación a distancia?</w:t>
      </w:r>
    </w:p>
    <w:p w:rsidRPr="00DB6D11" w:rsidR="00DB6D11" w:rsidP="00DB6D11" w:rsidRDefault="00DB6D11" w14:paraId="604878EE" w14:textId="77777777">
      <w:r w:rsidRPr="00DB6D11">
        <w:rPr>
          <w:lang w:val="es-PR"/>
        </w:rPr>
        <w:t>...estudiantes de intercambio extranjeros?</w:t>
      </w:r>
    </w:p>
    <w:p w:rsidRPr="00DB6D11" w:rsidR="00DB6D11" w:rsidP="00DB6D11" w:rsidRDefault="00DB6D11" w14:paraId="57541974" w14:textId="77777777">
      <w:r w:rsidRPr="00DB6D11">
        <w:rPr>
          <w:lang w:val="es-PR"/>
        </w:rPr>
        <w:t>...estudiantes de educación continua?</w:t>
      </w:r>
    </w:p>
    <w:p w:rsidRPr="00DB6D11" w:rsidR="00DB6D11" w:rsidP="00DB6D11" w:rsidRDefault="00DB6D11" w14:paraId="50614C8F" w14:textId="77777777">
      <w:r w:rsidRPr="00DB6D11">
        <w:rPr>
          <w:lang w:val="es-PR"/>
        </w:rPr>
        <w:t>...estudiantes de divisiones de extensión?</w:t>
      </w:r>
    </w:p>
    <w:p w:rsidRPr="00DB6D11" w:rsidR="00DB6D11" w:rsidP="00DB6D11" w:rsidRDefault="00DB6D11" w14:paraId="3FC2E67C" w14:textId="77777777">
      <w:r w:rsidRPr="00DB6D11">
        <w:rPr>
          <w:lang w:val="es-PR"/>
        </w:rPr>
        <w:t>Observe que los estudiantes pueden ser elegibles para NPSAS:20 aunque no estén inscritos en un programa de grado formal. Por ejemplo, si una persona está realizando un curso de programación informática para tener más conocimientos y ese curso otorga créditos, se consideraría elegible y debería ser incluida en la lista de inscripción.</w:t>
      </w:r>
    </w:p>
    <w:p w:rsidRPr="008E29DD" w:rsidR="00DB6D11" w:rsidP="00DB6D11" w:rsidRDefault="0036252D" w14:paraId="33110966" w14:textId="77777777">
      <w:pPr>
        <w:rPr>
          <w:b/>
          <w:bCs/>
        </w:rPr>
      </w:pPr>
      <w:hyperlink w:history="1" w:anchor="npsas-collapse-3-7" r:id="rId119">
        <w:r w:rsidRPr="000F05BD" w:rsidR="00DB6D11">
          <w:rPr>
            <w:rStyle w:val="Hyperlink"/>
            <w:b/>
            <w:bCs/>
            <w:u w:val="none"/>
            <w:lang w:val="es-PR"/>
          </w:rPr>
          <w:t>¿Debo incluir a estudiantes que se inscribieron pero que luego abandonaron los estudios sin terminar?</w:t>
        </w:r>
      </w:hyperlink>
    </w:p>
    <w:p w:rsidRPr="008E29DD" w:rsidR="00DB6D11" w:rsidP="00DB6D11" w:rsidRDefault="00DB6D11" w14:paraId="2FA26C8A" w14:textId="77777777">
      <w:pPr>
        <w:rPr>
          <w:b/>
          <w:bCs/>
        </w:rPr>
      </w:pPr>
      <w:r w:rsidRPr="008E29DD">
        <w:rPr>
          <w:lang w:val="es-PR"/>
        </w:rPr>
        <w:t>Se debe incluir a todos los estudiantes elegibles que se inscribieron y pagaron la matrícula y las cuotas, EXCEPTO que hayan abandonado los estudios de manera temprana a tal punto de que obtuvieron el reembolso total de dichos gastos.</w:t>
      </w:r>
    </w:p>
    <w:p w:rsidRPr="008E29DD" w:rsidR="00DB6D11" w:rsidP="00DB6D11" w:rsidRDefault="0036252D" w14:paraId="052AC5D9" w14:textId="77777777">
      <w:pPr>
        <w:rPr>
          <w:b/>
          <w:bCs/>
        </w:rPr>
      </w:pPr>
      <w:hyperlink w:history="1" w:anchor="npsas-collapse-3-8" r:id="rId120">
        <w:r w:rsidRPr="000F05BD" w:rsidR="00DB6D11">
          <w:rPr>
            <w:rStyle w:val="Hyperlink"/>
            <w:b/>
            <w:bCs/>
            <w:u w:val="none"/>
            <w:lang w:val="es-PR"/>
          </w:rPr>
          <w:t>¿Debo incluir a estudiantes que realizan cursos en este campus aunque no sea la institución de origen de los estudiantes?</w:t>
        </w:r>
      </w:hyperlink>
    </w:p>
    <w:p w:rsidRPr="008E29DD" w:rsidR="00DB6D11" w:rsidP="00DB6D11" w:rsidRDefault="00DB6D11" w14:paraId="54F4D5E5" w14:textId="77777777">
      <w:r w:rsidRPr="008E29DD">
        <w:rPr>
          <w:lang w:val="es-PR"/>
        </w:rPr>
        <w:t>No, no incluya en la lista de inscripción a los estudiantes que pagan su matrícula únicamente a otra institución. Se considera que los estudiantes están inscritos en la institución a la que pagan la matrícula.</w:t>
      </w:r>
    </w:p>
    <w:p w:rsidRPr="008E29DD" w:rsidR="00DB6D11" w:rsidP="00DB6D11" w:rsidRDefault="0036252D" w14:paraId="4FBE97A5" w14:textId="77777777">
      <w:pPr>
        <w:rPr>
          <w:b/>
          <w:bCs/>
        </w:rPr>
      </w:pPr>
      <w:hyperlink w:history="1" w:anchor="npsas-collapse-3-10" r:id="rId121">
        <w:r w:rsidRPr="000F05BD" w:rsidR="00DB6D11">
          <w:rPr>
            <w:rStyle w:val="Hyperlink"/>
            <w:b/>
            <w:bCs/>
            <w:u w:val="none"/>
            <w:lang w:val="es-PR"/>
          </w:rPr>
          <w:t>¿Debo incluir en la lista a estudiantes de posgrado que están inscritos en un programa de posgrado pero solo asisten a clases como oyentes (p. ej., porque no necesitan más créditos para graduarse)?</w:t>
        </w:r>
      </w:hyperlink>
    </w:p>
    <w:p w:rsidRPr="008E29DD" w:rsidR="00DB6D11" w:rsidP="00DB6D11" w:rsidRDefault="00DB6D11" w14:paraId="5DCC6C88" w14:textId="77777777">
      <w:pPr>
        <w:rPr>
          <w:b/>
          <w:bCs/>
        </w:rPr>
      </w:pPr>
      <w:r w:rsidRPr="008E29DD">
        <w:rPr>
          <w:lang w:val="es-PR"/>
        </w:rPr>
        <w:t>Sí. Los estudiantes inscritos en programas académicos son elegibles para este estudio aunque ya no se inscriban en cursos para obtener créditos.</w:t>
      </w:r>
    </w:p>
    <w:p w:rsidRPr="008E29DD" w:rsidR="00DB6D11" w:rsidP="00DB6D11" w:rsidRDefault="0036252D" w14:paraId="066C8436" w14:textId="77777777">
      <w:pPr>
        <w:rPr>
          <w:b/>
          <w:bCs/>
        </w:rPr>
      </w:pPr>
      <w:hyperlink w:history="1" w:anchor="npsas-collapse-3-11" r:id="rId122">
        <w:r w:rsidRPr="000F05BD" w:rsidR="00DB6D11">
          <w:rPr>
            <w:rStyle w:val="Hyperlink"/>
            <w:b/>
            <w:bCs/>
            <w:u w:val="none"/>
            <w:lang w:val="es-PR"/>
          </w:rPr>
          <w:t>¿Debo incluir a estudiantes internacionales en la lista de inscripción?</w:t>
        </w:r>
      </w:hyperlink>
    </w:p>
    <w:p w:rsidRPr="00DB6D11" w:rsidR="00DB6D11" w:rsidP="00DB6D11" w:rsidRDefault="00DB6D11" w14:paraId="0C18C730" w14:textId="77777777">
      <w:r w:rsidRPr="00DB6D11">
        <w:rPr>
          <w:lang w:val="es-PR"/>
        </w:rPr>
        <w:t>Sí. Los estudiantes internacionales se deben incluir en la lista de inscripción si cumplen con los demás criterios de elegibilidad. Observe que los estudiantes extranjeros que pagan la matrícula a otra institución no son elegibles.</w:t>
      </w:r>
    </w:p>
    <w:p w:rsidRPr="00DB6D11" w:rsidR="00DB6D11" w:rsidP="00DB6D11" w:rsidRDefault="00DB6D11" w14:paraId="2D9E3F6D" w14:textId="77777777">
      <w:pPr>
        <w:rPr>
          <w:b/>
        </w:rPr>
      </w:pPr>
      <w:bookmarkStart w:name="_Hlk2377112" w:id="134"/>
      <w:r w:rsidRPr="00DB6D11">
        <w:rPr>
          <w:b/>
          <w:bCs/>
          <w:lang w:val="es-PR"/>
        </w:rPr>
        <w:t>Mi institución utiliza una clasificación de programas de grado diferente a la que ustedes requieren. ¿Cómo debo especificar los programas de grado?</w:t>
      </w:r>
    </w:p>
    <w:p w:rsidRPr="00DB6D11" w:rsidR="00DB6D11" w:rsidP="00DB6D11" w:rsidRDefault="00DB6D11" w14:paraId="2AF3FAE9" w14:textId="3F58C207">
      <w:r w:rsidRPr="00DB6D11">
        <w:rPr>
          <w:lang w:val="es-PR"/>
        </w:rPr>
        <w:t xml:space="preserve">Si es posible, clasifique a los estudiantes usando las categorías de programas de grado que requerimos. Pero si esto no es posible, clasifique a los estudiantes tal como figuran en los registros de su institución e incluya una definición de dichas categorías. Puede cargar las categorías junto con la lista o enviarlas por correo electrónico a </w:t>
      </w:r>
      <w:r w:rsidR="00B5010B">
        <w:rPr>
          <w:u w:val="single"/>
          <w:lang w:val="es-PR"/>
        </w:rPr>
        <w:t>xxxx</w:t>
      </w:r>
      <w:r w:rsidRPr="00DB6D11">
        <w:rPr>
          <w:u w:val="single"/>
          <w:lang w:val="es-PR"/>
        </w:rPr>
        <w:t>@rti.org</w:t>
      </w:r>
      <w:r w:rsidRPr="00DB6D11">
        <w:rPr>
          <w:lang w:val="es-PR"/>
        </w:rPr>
        <w:t>.</w:t>
      </w:r>
    </w:p>
    <w:p w:rsidRPr="00DB6D11" w:rsidR="00DB6D11" w:rsidP="00DB6D11" w:rsidRDefault="00DB6D11" w14:paraId="6CED8CF7" w14:textId="77777777">
      <w:pPr>
        <w:rPr>
          <w:b/>
        </w:rPr>
      </w:pPr>
      <w:r w:rsidRPr="00DB6D11">
        <w:rPr>
          <w:b/>
          <w:bCs/>
          <w:lang w:val="es-PR"/>
        </w:rPr>
        <w:t>¿Qué debo hacer si no puedo ingresar el primer nombre, las iniciales del segundo nombre, el apellido y el sufijo del nombre en cuatro campos diferentes?</w:t>
      </w:r>
    </w:p>
    <w:p w:rsidRPr="00DB6D11" w:rsidR="00DB6D11" w:rsidP="00DB6D11" w:rsidRDefault="00DB6D11" w14:paraId="7045D524" w14:textId="6D1A1688">
      <w:r w:rsidRPr="00DB6D11">
        <w:rPr>
          <w:lang w:val="es-PR"/>
        </w:rPr>
        <w:t xml:space="preserve">Cuando cargue el archivo en el sitio web, indique de qué manera redactó el archivo haciendo comentarios en el cuadro de texto ubicado en la página de carga o enviando un correo electrónico a </w:t>
      </w:r>
      <w:r w:rsidR="00B5010B">
        <w:rPr>
          <w:u w:val="single"/>
          <w:lang w:val="es-PR"/>
        </w:rPr>
        <w:t>xxxx</w:t>
      </w:r>
      <w:r w:rsidRPr="00DB6D11">
        <w:rPr>
          <w:u w:val="single"/>
          <w:lang w:val="es-PR"/>
        </w:rPr>
        <w:t>@rti.org</w:t>
      </w:r>
      <w:r w:rsidRPr="00DB6D11">
        <w:rPr>
          <w:lang w:val="es-PR"/>
        </w:rPr>
        <w:t>.</w:t>
      </w:r>
    </w:p>
    <w:p w:rsidRPr="00DB6D11" w:rsidR="00DB6D11" w:rsidP="00DB6D11" w:rsidRDefault="00DB6D11" w14:paraId="420EB832" w14:textId="77777777">
      <w:pPr>
        <w:rPr>
          <w:b/>
        </w:rPr>
      </w:pPr>
      <w:r w:rsidRPr="00DB6D11">
        <w:rPr>
          <w:b/>
          <w:bCs/>
          <w:lang w:val="es-PR"/>
        </w:rPr>
        <w:t>¿Qué sucede si mi institución no utiliza un número de identificación de estudiante diferente al número de seguro social (Social Security Number, SSN)?</w:t>
      </w:r>
    </w:p>
    <w:p w:rsidRPr="00DB6D11" w:rsidR="00DB6D11" w:rsidP="00DB6D11" w:rsidRDefault="00DB6D11" w14:paraId="49BD2237" w14:textId="77777777">
      <w:r w:rsidRPr="00DB6D11">
        <w:rPr>
          <w:lang w:val="es-PR"/>
        </w:rPr>
        <w:t>Si su institución no usa números de identificación diferentes, puede dejar el campo de identificación vacío o usar el número de seguro social en ese campo y también en el campo de SSN.</w:t>
      </w:r>
      <w:bookmarkEnd w:id="134"/>
    </w:p>
    <w:p w:rsidR="00B5010B" w:rsidP="00621E4B" w:rsidRDefault="00E61C58" w14:paraId="66F74214" w14:textId="003D78BF">
      <w:pPr>
        <w:sectPr w:rsidR="00B5010B" w:rsidSect="005E071F">
          <w:footerReference w:type="default" r:id="rId123"/>
          <w:pgSz w:w="12240" w:h="15840" w:code="1"/>
          <w:pgMar w:top="1008" w:right="1008" w:bottom="1008" w:left="1008" w:header="432" w:footer="432" w:gutter="0"/>
          <w:pgNumType w:chapStyle="9"/>
          <w:cols w:space="720"/>
          <w:docGrid w:linePitch="326"/>
        </w:sectPr>
      </w:pPr>
      <w:r>
        <w:br w:type="page"/>
      </w:r>
    </w:p>
    <w:p w:rsidR="00B5010B" w:rsidP="00B5010B" w:rsidRDefault="00B5010B" w14:paraId="35550245" w14:textId="742267DB">
      <w:pPr>
        <w:keepNext/>
        <w:tabs>
          <w:tab w:val="left" w:pos="0"/>
        </w:tabs>
        <w:suppressAutoHyphens/>
        <w:spacing w:before="240" w:after="120"/>
        <w:rPr>
          <w:rFonts w:ascii="Franklin Gothic Demi Cond" w:hAnsi="Franklin Gothic Demi Cond" w:cs="Arial"/>
          <w:snapToGrid w:val="0"/>
          <w:color w:val="215868" w:themeColor="accent5" w:themeShade="80"/>
          <w:sz w:val="28"/>
          <w:szCs w:val="32"/>
          <w:lang w:eastAsia="ar-SA"/>
        </w:rPr>
      </w:pPr>
      <w:r>
        <w:rPr>
          <w:rFonts w:ascii="Franklin Gothic Demi Cond" w:hAnsi="Franklin Gothic Demi Cond" w:eastAsia="Franklin Gothic Demi Cond" w:cs="Franklin Gothic Demi Cond"/>
          <w:color w:val="1F4E79"/>
          <w:sz w:val="28"/>
          <w:szCs w:val="32"/>
          <w:bdr w:val="nil"/>
          <w:lang w:val="es-PR" w:eastAsia="ar-SA"/>
        </w:rPr>
        <w:lastRenderedPageBreak/>
        <w:t>Especificaciones de formato de archivo para la lista de inscripción de estudiantes de NPSAS:20</w:t>
      </w:r>
    </w:p>
    <w:p w:rsidR="00B5010B" w:rsidP="00B5010B" w:rsidRDefault="00B5010B" w14:paraId="1944EDC1" w14:textId="77777777">
      <w:pPr>
        <w:suppressAutoHyphens/>
        <w:rPr>
          <w:rFonts w:ascii="Arial" w:hAnsi="Arial" w:cs="Arial"/>
          <w:sz w:val="21"/>
          <w:lang w:eastAsia="ar-SA"/>
        </w:rPr>
      </w:pPr>
    </w:p>
    <w:tbl>
      <w:tblPr>
        <w:tblStyle w:val="TableClassic2"/>
        <w:tblW w:w="4983" w:type="pct"/>
        <w:tbl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insideH w:val="single" w:color="808080" w:themeColor="background1" w:themeShade="80" w:sz="6" w:space="0"/>
          <w:insideV w:val="single" w:color="808080" w:themeColor="background1" w:themeShade="80" w:sz="6" w:space="0"/>
        </w:tblBorders>
        <w:tblLayout w:type="fixed"/>
        <w:tblLook w:val="01E0" w:firstRow="1" w:lastRow="1" w:firstColumn="1" w:lastColumn="1" w:noHBand="0" w:noVBand="0"/>
      </w:tblPr>
      <w:tblGrid>
        <w:gridCol w:w="729"/>
        <w:gridCol w:w="3110"/>
        <w:gridCol w:w="3935"/>
        <w:gridCol w:w="4024"/>
        <w:gridCol w:w="1097"/>
        <w:gridCol w:w="1097"/>
      </w:tblGrid>
      <w:tr w:rsidR="00B5010B" w:rsidTr="0055734F" w14:paraId="7168B583" w14:textId="77777777">
        <w:trPr>
          <w:cnfStyle w:val="100000000000" w:firstRow="1" w:lastRow="0" w:firstColumn="0" w:lastColumn="0" w:oddVBand="0" w:evenVBand="0" w:oddHBand="0" w:evenHBand="0" w:firstRowFirstColumn="0" w:firstRowLastColumn="0" w:lastRowFirstColumn="0" w:lastRowLastColumn="0"/>
          <w:cantSplit/>
          <w:trHeight w:val="422"/>
          <w:tblHeader/>
        </w:trPr>
        <w:tc>
          <w:tcPr>
            <w:cnfStyle w:val="001000000100" w:firstRow="0" w:lastRow="0" w:firstColumn="1" w:lastColumn="0" w:oddVBand="0" w:evenVBand="0" w:oddHBand="0" w:evenHBand="0" w:firstRowFirstColumn="1" w:firstRowLastColumn="0" w:lastRowFirstColumn="0" w:lastRowLastColumn="0"/>
            <w:tcW w:w="260" w:type="pct"/>
            <w:shd w:val="clear" w:color="auto" w:fill="244061" w:themeFill="accent1" w:themeFillShade="80"/>
            <w:vAlign w:val="center"/>
          </w:tcPr>
          <w:p w:rsidR="00B5010B" w:rsidP="0055734F" w:rsidRDefault="00B5010B" w14:paraId="0461D30B" w14:textId="77777777">
            <w:pPr>
              <w:suppressAutoHyphens/>
              <w:spacing w:after="0"/>
              <w:rPr>
                <w:rFonts w:ascii="Franklin Gothic Demi Cond" w:hAnsi="Franklin Gothic Demi Cond"/>
                <w:snapToGrid w:val="0"/>
                <w:sz w:val="18"/>
                <w:szCs w:val="20"/>
                <w:bdr w:val="single" w:color="auto" w:sz="4" w:space="0"/>
                <w:lang w:eastAsia="ar-SA"/>
              </w:rPr>
            </w:pPr>
            <w:r>
              <w:rPr>
                <w:rFonts w:ascii="Franklin Gothic Demi Cond" w:hAnsi="Franklin Gothic Demi Cond" w:eastAsia="Franklin Gothic Demi Cond" w:cs="Franklin Gothic Demi Cond"/>
                <w:b w:val="0"/>
                <w:bCs w:val="0"/>
                <w:sz w:val="18"/>
                <w:szCs w:val="20"/>
                <w:bdr w:val="nil"/>
                <w:lang w:val="es-PR" w:eastAsia="ar-SA"/>
              </w:rPr>
              <w:t>N.º de campo</w:t>
            </w:r>
          </w:p>
        </w:tc>
        <w:tc>
          <w:tcPr>
            <w:tcW w:w="1111" w:type="pct"/>
            <w:shd w:val="clear" w:color="auto" w:fill="244061" w:themeFill="accent1" w:themeFillShade="80"/>
            <w:vAlign w:val="center"/>
          </w:tcPr>
          <w:p w:rsidR="00B5010B" w:rsidP="0055734F" w:rsidRDefault="00B5010B" w14:paraId="37E9FCE0" w14:textId="77777777">
            <w:pPr>
              <w:suppressAutoHyphens/>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hAnsi="Franklin Gothic Demi Cond" w:eastAsia="Franklin Gothic Demi Cond" w:cs="Franklin Gothic Demi Cond"/>
                <w:sz w:val="21"/>
                <w:bdr w:val="single" w:color="auto" w:sz="4" w:space="0"/>
                <w:lang w:val="es-PR" w:eastAsia="ar-SA"/>
              </w:rPr>
              <w:br w:type="page"/>
            </w:r>
            <w:r>
              <w:rPr>
                <w:rFonts w:ascii="Franklin Gothic Demi Cond" w:hAnsi="Franklin Gothic Demi Cond"/>
                <w:lang w:eastAsia="ar-SA"/>
              </w:rPr>
              <w:t>Dato del estudiante</w:t>
            </w:r>
          </w:p>
        </w:tc>
        <w:tc>
          <w:tcPr>
            <w:tcW w:w="1406" w:type="pct"/>
            <w:shd w:val="clear" w:color="auto" w:fill="244061" w:themeFill="accent1" w:themeFillShade="80"/>
            <w:vAlign w:val="center"/>
          </w:tcPr>
          <w:p w:rsidR="00B5010B" w:rsidP="0055734F" w:rsidRDefault="00B5010B" w14:paraId="2696F9D7" w14:textId="77777777">
            <w:pPr>
              <w:suppressAutoHyphens/>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hAnsi="Franklin Gothic Demi Cond" w:eastAsia="Franklin Gothic Demi Cond" w:cs="Franklin Gothic Demi Cond"/>
                <w:sz w:val="21"/>
                <w:bdr w:val="nil"/>
                <w:lang w:val="es-PR" w:eastAsia="ar-SA"/>
              </w:rPr>
              <w:t>Valores válidos</w:t>
            </w:r>
          </w:p>
        </w:tc>
        <w:tc>
          <w:tcPr>
            <w:tcW w:w="1438" w:type="pct"/>
            <w:shd w:val="clear" w:color="auto" w:fill="244061" w:themeFill="accent1" w:themeFillShade="80"/>
            <w:vAlign w:val="center"/>
          </w:tcPr>
          <w:p w:rsidR="00B5010B" w:rsidP="0055734F" w:rsidRDefault="00B5010B" w14:paraId="08FB6621" w14:textId="77777777">
            <w:pPr>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hAnsi="Franklin Gothic Demi Cond" w:eastAsia="Franklin Gothic Demi Cond" w:cs="Franklin Gothic Demi Cond"/>
                <w:sz w:val="21"/>
                <w:bdr w:val="nil"/>
                <w:lang w:val="es-PR" w:eastAsia="ar-SA"/>
              </w:rPr>
              <w:t>Notas</w:t>
            </w:r>
          </w:p>
        </w:tc>
        <w:tc>
          <w:tcPr>
            <w:tcW w:w="392" w:type="pct"/>
            <w:shd w:val="clear" w:color="auto" w:fill="244061" w:themeFill="accent1" w:themeFillShade="80"/>
          </w:tcPr>
          <w:p w:rsidR="00B5010B" w:rsidP="0055734F" w:rsidRDefault="00B5010B" w14:paraId="2F89BC3B" w14:textId="77777777">
            <w:pPr>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hAnsi="Franklin Gothic Demi Cond" w:eastAsia="Franklin Gothic Demi Cond" w:cs="Franklin Gothic Demi Cond"/>
                <w:sz w:val="21"/>
                <w:bdr w:val="nil"/>
                <w:lang w:val="es-PR" w:eastAsia="ar-SA"/>
              </w:rPr>
              <w:t>Dato esencial</w:t>
            </w:r>
          </w:p>
        </w:tc>
        <w:tc>
          <w:tcPr>
            <w:cnfStyle w:val="000000001000" w:firstRow="0" w:lastRow="0" w:firstColumn="0" w:lastColumn="0" w:oddVBand="0" w:evenVBand="0" w:oddHBand="0" w:evenHBand="0" w:firstRowFirstColumn="0" w:firstRowLastColumn="1" w:lastRowFirstColumn="0" w:lastRowLastColumn="0"/>
            <w:tcW w:w="392" w:type="pct"/>
            <w:shd w:val="clear" w:color="auto" w:fill="244061" w:themeFill="accent1" w:themeFillShade="80"/>
            <w:vAlign w:val="center"/>
          </w:tcPr>
          <w:p w:rsidR="00B5010B" w:rsidP="0055734F" w:rsidRDefault="00B5010B" w14:paraId="5206FEC5" w14:textId="77777777">
            <w:pPr>
              <w:spacing w:after="0"/>
              <w:rPr>
                <w:rFonts w:ascii="Franklin Gothic Demi Cond" w:hAnsi="Franklin Gothic Demi Cond"/>
                <w:sz w:val="21"/>
                <w:lang w:eastAsia="ar-SA"/>
              </w:rPr>
            </w:pPr>
            <w:r>
              <w:rPr>
                <w:rFonts w:ascii="Franklin Gothic Demi Cond" w:hAnsi="Franklin Gothic Demi Cond" w:eastAsia="Franklin Gothic Demi Cond" w:cs="Franklin Gothic Demi Cond"/>
                <w:b w:val="0"/>
                <w:bCs w:val="0"/>
                <w:sz w:val="21"/>
                <w:bdr w:val="nil"/>
                <w:lang w:val="es-PR" w:eastAsia="ar-SA"/>
              </w:rPr>
              <w:t>Extensión máxima de campo</w:t>
            </w:r>
          </w:p>
        </w:tc>
      </w:tr>
      <w:tr w:rsidR="00B5010B" w:rsidTr="0055734F" w14:paraId="2127140E"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59085CA6"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30D7221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UNITID de IPEDS</w:t>
            </w:r>
          </w:p>
        </w:tc>
        <w:tc>
          <w:tcPr>
            <w:tcW w:w="1406" w:type="pct"/>
            <w:vAlign w:val="center"/>
          </w:tcPr>
          <w:p w:rsidR="00B5010B" w:rsidP="0055734F" w:rsidRDefault="00B5010B" w14:paraId="4843F21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71AB7AD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5A93F75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7985E82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6</w:t>
            </w:r>
          </w:p>
        </w:tc>
      </w:tr>
      <w:tr w:rsidR="00B5010B" w:rsidTr="0055734F" w14:paraId="6729BFD0"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73391D72"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712B9FB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Identificación del estudiante</w:t>
            </w:r>
          </w:p>
        </w:tc>
        <w:tc>
          <w:tcPr>
            <w:tcW w:w="1406" w:type="pct"/>
            <w:vAlign w:val="center"/>
          </w:tcPr>
          <w:p w:rsidR="00B5010B" w:rsidP="0055734F" w:rsidRDefault="00B5010B" w14:paraId="319C034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4936B11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52352B6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5CCE088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25</w:t>
            </w:r>
          </w:p>
        </w:tc>
      </w:tr>
      <w:tr w:rsidR="00B5010B" w:rsidTr="0055734F" w14:paraId="718425C3"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47B0852D"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59F1D76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Primer nombre</w:t>
            </w:r>
          </w:p>
        </w:tc>
        <w:tc>
          <w:tcPr>
            <w:tcW w:w="1406" w:type="pct"/>
            <w:vAlign w:val="center"/>
          </w:tcPr>
          <w:p w:rsidR="00B5010B" w:rsidP="0055734F" w:rsidRDefault="00B5010B" w14:paraId="2DE266C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618D0B7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7AFE097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7EBE9C6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2952ABBE"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75A9A924"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08CABB4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Inicial de segundo nombre</w:t>
            </w:r>
          </w:p>
        </w:tc>
        <w:tc>
          <w:tcPr>
            <w:tcW w:w="1406" w:type="pct"/>
            <w:vAlign w:val="center"/>
          </w:tcPr>
          <w:p w:rsidR="00B5010B" w:rsidP="0055734F" w:rsidRDefault="00B5010B" w14:paraId="648017C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211CAD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42B305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7EA79E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50</w:t>
            </w:r>
          </w:p>
        </w:tc>
      </w:tr>
      <w:tr w:rsidR="00B5010B" w:rsidTr="0055734F" w14:paraId="219BED68"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63936D4A"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29D4A4D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Apellido</w:t>
            </w:r>
          </w:p>
        </w:tc>
        <w:tc>
          <w:tcPr>
            <w:tcW w:w="1406" w:type="pct"/>
            <w:vAlign w:val="center"/>
          </w:tcPr>
          <w:p w:rsidR="00B5010B" w:rsidP="0055734F" w:rsidRDefault="00B5010B" w14:paraId="5DC4E11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64FB008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0C50DD9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1552B95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55547CA9"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75EF8339"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008A16C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val="fr-BE" w:eastAsia="ar-SA"/>
              </w:rPr>
            </w:pPr>
            <w:r>
              <w:rPr>
                <w:rFonts w:ascii="Calibri" w:hAnsi="Calibri" w:eastAsia="Calibri" w:cs="Calibri"/>
                <w:sz w:val="18"/>
                <w:szCs w:val="20"/>
                <w:bdr w:val="nil"/>
                <w:lang w:val="es-PR" w:eastAsia="ar-SA"/>
              </w:rPr>
              <w:t>Sufijo del nombre (p. ej., Jr., Sr., III, etc.)</w:t>
            </w:r>
          </w:p>
        </w:tc>
        <w:tc>
          <w:tcPr>
            <w:tcW w:w="1406" w:type="pct"/>
            <w:vAlign w:val="center"/>
          </w:tcPr>
          <w:p w:rsidR="00B5010B" w:rsidP="0055734F" w:rsidRDefault="00B5010B" w14:paraId="4C976CB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val="fr-BE" w:eastAsia="ar-SA"/>
              </w:rPr>
            </w:pPr>
          </w:p>
        </w:tc>
        <w:tc>
          <w:tcPr>
            <w:tcW w:w="1438" w:type="pct"/>
            <w:vAlign w:val="center"/>
          </w:tcPr>
          <w:p w:rsidR="00B5010B" w:rsidP="0055734F" w:rsidRDefault="00B5010B" w14:paraId="68334FD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val="fr-BE" w:eastAsia="ar-SA"/>
              </w:rPr>
            </w:pPr>
          </w:p>
        </w:tc>
        <w:tc>
          <w:tcPr>
            <w:tcW w:w="392" w:type="pct"/>
            <w:vAlign w:val="center"/>
          </w:tcPr>
          <w:p w:rsidR="00B5010B" w:rsidP="0055734F" w:rsidRDefault="00B5010B" w14:paraId="138B1E3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val="fr-BE" w:eastAsia="ar-SA"/>
              </w:rPr>
            </w:pPr>
          </w:p>
        </w:tc>
        <w:tc>
          <w:tcPr>
            <w:tcW w:w="392" w:type="pct"/>
            <w:vAlign w:val="center"/>
          </w:tcPr>
          <w:p w:rsidR="00B5010B" w:rsidP="0055734F" w:rsidRDefault="00B5010B" w14:paraId="5B11CF8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50</w:t>
            </w:r>
          </w:p>
        </w:tc>
      </w:tr>
      <w:tr w:rsidR="00B5010B" w:rsidTr="0055734F" w14:paraId="7F4A790D"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253F45D3"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07666EB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Número de seguro social (SSN)</w:t>
            </w:r>
          </w:p>
        </w:tc>
        <w:tc>
          <w:tcPr>
            <w:tcW w:w="1406" w:type="pct"/>
            <w:vAlign w:val="center"/>
          </w:tcPr>
          <w:p w:rsidR="00B5010B" w:rsidP="0055734F" w:rsidRDefault="00B5010B" w14:paraId="7FB3469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1BA8DBD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80682A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6CCFE9D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9</w:t>
            </w:r>
          </w:p>
        </w:tc>
      </w:tr>
      <w:tr w:rsidR="00B5010B" w:rsidTr="0055734F" w14:paraId="276CEDD6"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6712DE7B"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59EE112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Mes de nacimiento (MM)</w:t>
            </w:r>
          </w:p>
        </w:tc>
        <w:tc>
          <w:tcPr>
            <w:tcW w:w="1406" w:type="pct"/>
            <w:vAlign w:val="center"/>
          </w:tcPr>
          <w:p w:rsidR="00B5010B" w:rsidP="0055734F" w:rsidRDefault="00B5010B" w14:paraId="1D14609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01-12</w:t>
            </w:r>
          </w:p>
        </w:tc>
        <w:tc>
          <w:tcPr>
            <w:tcW w:w="1438" w:type="pct"/>
            <w:vAlign w:val="center"/>
          </w:tcPr>
          <w:p w:rsidR="00B5010B" w:rsidP="0055734F" w:rsidRDefault="00B5010B" w14:paraId="31CADB9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4E5651E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6090A09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55677668"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18ECFAB2"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565A2AD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Día de nacimiento (DD)</w:t>
            </w:r>
          </w:p>
        </w:tc>
        <w:tc>
          <w:tcPr>
            <w:tcW w:w="1406" w:type="pct"/>
            <w:vAlign w:val="center"/>
          </w:tcPr>
          <w:p w:rsidR="00B5010B" w:rsidP="0055734F" w:rsidRDefault="00B5010B" w14:paraId="5C2B8D4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01-31</w:t>
            </w:r>
          </w:p>
        </w:tc>
        <w:tc>
          <w:tcPr>
            <w:tcW w:w="1438" w:type="pct"/>
            <w:vAlign w:val="center"/>
          </w:tcPr>
          <w:p w:rsidR="00B5010B" w:rsidP="0055734F" w:rsidRDefault="00B5010B" w14:paraId="0DD85FC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40DDF2A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1DB21F4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2CFD8784"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7D365EC7"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29DEE0D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Año de nacimiento (AAAA)</w:t>
            </w:r>
          </w:p>
        </w:tc>
        <w:tc>
          <w:tcPr>
            <w:tcW w:w="1406" w:type="pct"/>
            <w:vAlign w:val="center"/>
          </w:tcPr>
          <w:p w:rsidR="00B5010B" w:rsidP="0055734F" w:rsidRDefault="00B5010B" w14:paraId="66639AC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1940-2008</w:t>
            </w:r>
          </w:p>
        </w:tc>
        <w:tc>
          <w:tcPr>
            <w:tcW w:w="1438" w:type="pct"/>
            <w:vAlign w:val="center"/>
          </w:tcPr>
          <w:p w:rsidR="00B5010B" w:rsidP="0055734F" w:rsidRDefault="00B5010B" w14:paraId="1634960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7A6BB7E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117ABEF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4</w:t>
            </w:r>
          </w:p>
        </w:tc>
      </w:tr>
      <w:tr w:rsidR="00B5010B" w:rsidTr="0055734F" w14:paraId="368F2D6F"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15448EC0"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02250D4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color w:val="000000"/>
                <w:sz w:val="18"/>
                <w:szCs w:val="20"/>
                <w:bdr w:val="nil"/>
                <w:lang w:val="es-PR" w:eastAsia="ar-SA"/>
              </w:rPr>
              <w:t>Sexo</w:t>
            </w:r>
          </w:p>
        </w:tc>
        <w:tc>
          <w:tcPr>
            <w:tcW w:w="1406" w:type="pct"/>
            <w:vAlign w:val="center"/>
          </w:tcPr>
          <w:p w:rsidR="00B5010B" w:rsidP="0055734F" w:rsidRDefault="00B5010B" w14:paraId="627B391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 = Masculino</w:t>
            </w:r>
          </w:p>
          <w:p w:rsidR="00B5010B" w:rsidP="0055734F" w:rsidRDefault="00B5010B" w14:paraId="2C4A924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Femenino</w:t>
            </w:r>
          </w:p>
          <w:p w:rsidR="00B5010B" w:rsidP="0055734F" w:rsidRDefault="00B5010B" w14:paraId="43D9C97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2 = Otro</w:t>
            </w:r>
          </w:p>
          <w:p w:rsidR="00B5010B" w:rsidP="0055734F" w:rsidRDefault="00B5010B" w14:paraId="1512ABC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Se desconoce</w:t>
            </w:r>
          </w:p>
        </w:tc>
        <w:tc>
          <w:tcPr>
            <w:tcW w:w="1438" w:type="pct"/>
            <w:vAlign w:val="center"/>
          </w:tcPr>
          <w:p w:rsidR="00B5010B" w:rsidP="0055734F" w:rsidRDefault="00B5010B" w14:paraId="0853D69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135B4F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0F8097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11F25D07"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2DCEDF0E"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744FECD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Condición de veterano o militar en servicio activo</w:t>
            </w:r>
          </w:p>
        </w:tc>
        <w:tc>
          <w:tcPr>
            <w:tcW w:w="1406" w:type="pct"/>
            <w:vAlign w:val="center"/>
          </w:tcPr>
          <w:p w:rsidR="00B5010B" w:rsidP="0055734F" w:rsidRDefault="00B5010B" w14:paraId="393E866B"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 = No</w:t>
            </w:r>
          </w:p>
          <w:p w:rsidR="00B5010B" w:rsidP="0055734F" w:rsidRDefault="00B5010B" w14:paraId="2EB79043"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Sí, veterano</w:t>
            </w:r>
          </w:p>
          <w:p w:rsidR="00B5010B" w:rsidP="0055734F" w:rsidRDefault="00B5010B" w14:paraId="53262890"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2 = Sí, militar en servicio activo</w:t>
            </w:r>
          </w:p>
          <w:p w:rsidR="00B5010B" w:rsidP="0055734F" w:rsidRDefault="00B5010B" w14:paraId="79EF0E6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Se desconoce</w:t>
            </w:r>
          </w:p>
        </w:tc>
        <w:tc>
          <w:tcPr>
            <w:tcW w:w="1438" w:type="pct"/>
            <w:vAlign w:val="center"/>
          </w:tcPr>
          <w:p w:rsidR="00B5010B" w:rsidP="0055734F" w:rsidRDefault="00B5010B" w14:paraId="63095DF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Indique si el miembro de la muestra es veterano de las Fuerzas Armadas de EE. UU. o presta servicio activo (no el hecho de que reciba beneficios de veteranos).</w:t>
            </w:r>
          </w:p>
        </w:tc>
        <w:tc>
          <w:tcPr>
            <w:tcW w:w="392" w:type="pct"/>
            <w:vAlign w:val="center"/>
          </w:tcPr>
          <w:p w:rsidR="00B5010B" w:rsidP="0055734F" w:rsidRDefault="00B5010B" w14:paraId="7965A13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4AE6C3C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51954E68"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19E788F2"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627D769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sz w:val="21"/>
                <w:bdr w:val="nil"/>
                <w:lang w:val="es-PR" w:eastAsia="ar-SA"/>
              </w:rPr>
              <w:t>¿El estudiante era solo un estudiante de secundaria doblemente inscrito o que completaba requisitos de la escuela secundaria?</w:t>
            </w:r>
          </w:p>
        </w:tc>
        <w:tc>
          <w:tcPr>
            <w:tcW w:w="1406" w:type="pct"/>
            <w:vAlign w:val="center"/>
          </w:tcPr>
          <w:p w:rsidR="00B5010B" w:rsidP="0055734F" w:rsidRDefault="00B5010B" w14:paraId="023C68EA"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Sí, el estudiante estaba inscrito en la escuela secundaria entre el 1 de julio de 2019 y el [fecha] de 2020</w:t>
            </w:r>
          </w:p>
          <w:p w:rsidR="00B5010B" w:rsidP="0055734F" w:rsidRDefault="00B5010B" w14:paraId="6291807E"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 = No, el estudiante no estaba inscrito en la escuela secundaria entre el 1 de julio de 2019 y el [fecha] de 2020</w:t>
            </w:r>
          </w:p>
          <w:p w:rsidR="00B5010B" w:rsidP="0055734F" w:rsidRDefault="00B5010B" w14:paraId="02FB576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Se desconoce</w:t>
            </w:r>
          </w:p>
        </w:tc>
        <w:tc>
          <w:tcPr>
            <w:tcW w:w="1438" w:type="pct"/>
            <w:vAlign w:val="center"/>
          </w:tcPr>
          <w:p w:rsidR="00B5010B" w:rsidP="0055734F" w:rsidRDefault="00B5010B" w14:paraId="7F554EBA" w14:textId="77777777">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ar-SA"/>
              </w:rPr>
            </w:pPr>
            <w:r>
              <w:rPr>
                <w:rFonts w:ascii="Calibri" w:hAnsi="Calibri" w:eastAsia="Calibri" w:cs="Calibri"/>
                <w:sz w:val="18"/>
                <w:szCs w:val="20"/>
                <w:bdr w:val="nil"/>
                <w:lang w:val="es-PR" w:eastAsia="ar-SA"/>
              </w:rPr>
              <w:t xml:space="preserve">El objetivo de este punto es identificar a los estudiantes que no son elegibles para NPSAS:20 debido a que se encontraban doblemente inscritos en la escuela secundaria o completaban requisitos de la escuela secundaria durante el período de inscripción de la institución comprendido entre el 1 de julio de 2019 y el [fecha]. </w:t>
            </w:r>
          </w:p>
          <w:p w:rsidR="00B5010B" w:rsidP="0055734F" w:rsidRDefault="00B5010B" w14:paraId="06BA31E2" w14:textId="77777777">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ar-SA"/>
              </w:rPr>
            </w:pPr>
            <w:r>
              <w:rPr>
                <w:rFonts w:ascii="Calibri" w:hAnsi="Calibri" w:eastAsia="Calibri" w:cs="Calibri"/>
                <w:sz w:val="18"/>
                <w:szCs w:val="20"/>
                <w:bdr w:val="nil"/>
                <w:lang w:val="es-PR" w:eastAsia="ar-SA"/>
              </w:rPr>
              <w:t>Responda SÍ si el estudiante se encontraba doblemente inscrito en la escuela secundaria o completaba requisitos de la escuela secundaria cuando se inscribió en la institución entre el 1 de julio de 2019 y el [fecha].</w:t>
            </w:r>
          </w:p>
          <w:p w:rsidR="00B5010B" w:rsidP="0055734F" w:rsidRDefault="00B5010B" w14:paraId="30185C55" w14:textId="77777777">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sz w:val="18"/>
                <w:szCs w:val="20"/>
                <w:bdr w:val="nil"/>
                <w:lang w:val="es-PR" w:eastAsia="ar-SA"/>
              </w:rPr>
              <w:t>Responda NO si el estudiante estaba doblemente inscrito pero terminó la escuela secundaria y luego se inscribió en un curso de educación postsecundaria de la institución en algún momento entre el 1 de julio de 2019 y el [fecha].</w:t>
            </w:r>
          </w:p>
        </w:tc>
        <w:tc>
          <w:tcPr>
            <w:tcW w:w="392" w:type="pct"/>
            <w:vAlign w:val="center"/>
          </w:tcPr>
          <w:p w:rsidR="00B5010B" w:rsidP="0055734F" w:rsidRDefault="00B5010B" w14:paraId="319AE95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1EF5AA5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14443A5D"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67EDD474"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29FC5CD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color w:val="000000"/>
                <w:sz w:val="21"/>
                <w:bdr w:val="nil"/>
                <w:lang w:val="es-PR" w:eastAsia="ar-SA"/>
              </w:rPr>
              <w:t>Mes en que terminó la escuela secundaria (MM)</w:t>
            </w:r>
          </w:p>
        </w:tc>
        <w:tc>
          <w:tcPr>
            <w:tcW w:w="1406" w:type="pct"/>
            <w:vAlign w:val="center"/>
          </w:tcPr>
          <w:p w:rsidR="00B5010B" w:rsidP="0055734F" w:rsidRDefault="00B5010B" w14:paraId="5182001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034957D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2FBC319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1C66CA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6629A7A7"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187FAB86"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74E3EDD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color w:val="000000"/>
                <w:sz w:val="21"/>
                <w:bdr w:val="nil"/>
                <w:lang w:val="es-PR" w:eastAsia="ar-SA"/>
              </w:rPr>
              <w:t>Día en que terminó la escuela secundaria (DD)</w:t>
            </w:r>
          </w:p>
        </w:tc>
        <w:tc>
          <w:tcPr>
            <w:tcW w:w="1406" w:type="pct"/>
            <w:vAlign w:val="center"/>
          </w:tcPr>
          <w:p w:rsidR="00B5010B" w:rsidP="0055734F" w:rsidRDefault="00B5010B" w14:paraId="67278FB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73C0639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6BAC14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596683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3C37AD55"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6711940C"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28697D2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color w:val="000000"/>
                <w:sz w:val="21"/>
                <w:bdr w:val="nil"/>
                <w:lang w:val="es-PR" w:eastAsia="ar-SA"/>
              </w:rPr>
              <w:t>Año en que terminó la escuela secundaria (AAAA)</w:t>
            </w:r>
          </w:p>
        </w:tc>
        <w:tc>
          <w:tcPr>
            <w:tcW w:w="1406" w:type="pct"/>
            <w:vAlign w:val="center"/>
          </w:tcPr>
          <w:p w:rsidR="00B5010B" w:rsidP="0055734F" w:rsidRDefault="00B5010B" w14:paraId="71F3377A"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1AA43C4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29A86A0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CF91F6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4</w:t>
            </w:r>
          </w:p>
        </w:tc>
      </w:tr>
      <w:tr w:rsidR="00B5010B" w:rsidTr="0055734F" w14:paraId="2EC2626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3F015EB6"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329B34E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color w:val="000000"/>
                <w:sz w:val="21"/>
                <w:bdr w:val="nil"/>
                <w:lang w:val="es-PR" w:eastAsia="ar-SA"/>
              </w:rPr>
              <w:t>Origen étnico</w:t>
            </w:r>
          </w:p>
        </w:tc>
        <w:tc>
          <w:tcPr>
            <w:tcW w:w="1406" w:type="pct"/>
            <w:vAlign w:val="center"/>
          </w:tcPr>
          <w:p w:rsidR="00B5010B" w:rsidP="0055734F" w:rsidRDefault="00B5010B" w14:paraId="0748372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 = No hispano ni latino</w:t>
            </w:r>
          </w:p>
          <w:p w:rsidR="00B5010B" w:rsidP="0055734F" w:rsidRDefault="00B5010B" w14:paraId="78790C2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Hispano o latino</w:t>
            </w:r>
          </w:p>
          <w:p w:rsidR="00B5010B" w:rsidP="0055734F" w:rsidRDefault="00B5010B" w14:paraId="56D49327"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Se desconoce</w:t>
            </w:r>
          </w:p>
        </w:tc>
        <w:tc>
          <w:tcPr>
            <w:tcW w:w="1438" w:type="pct"/>
            <w:vAlign w:val="center"/>
          </w:tcPr>
          <w:p w:rsidR="00B5010B" w:rsidP="0055734F" w:rsidRDefault="00B5010B" w14:paraId="341E2E9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Si el estudiante se negó a responder sobre su raza u origen étnico, indique “Se desconoce”.</w:t>
            </w:r>
          </w:p>
          <w:p w:rsidR="00B5010B" w:rsidP="0055734F" w:rsidRDefault="00B5010B" w14:paraId="04EE0E2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rsidR="00B5010B" w:rsidP="0055734F" w:rsidRDefault="00B5010B" w14:paraId="3BA1C9F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 xml:space="preserve">Observe que estas categorías de raza u origen étnico difieren de las </w:t>
            </w:r>
            <w:r>
              <w:rPr>
                <w:rFonts w:ascii="Calibri" w:hAnsi="Calibri" w:eastAsia="Calibri" w:cs="Calibri"/>
                <w:i/>
                <w:iCs/>
                <w:color w:val="000000"/>
                <w:sz w:val="18"/>
                <w:szCs w:val="20"/>
                <w:bdr w:val="nil"/>
                <w:lang w:val="es-PR" w:eastAsia="ar-SA"/>
              </w:rPr>
              <w:t>informadas</w:t>
            </w:r>
            <w:r>
              <w:rPr>
                <w:rFonts w:ascii="Calibri" w:hAnsi="Calibri" w:eastAsia="Calibri" w:cs="Calibri"/>
                <w:color w:val="000000"/>
                <w:sz w:val="18"/>
                <w:szCs w:val="20"/>
                <w:bdr w:val="nil"/>
                <w:lang w:val="es-PR" w:eastAsia="ar-SA"/>
              </w:rPr>
              <w:t xml:space="preserve"> al IPEDS, pero se condicen con los requisitos del IPEDS para la </w:t>
            </w:r>
            <w:r>
              <w:rPr>
                <w:rFonts w:ascii="Calibri" w:hAnsi="Calibri" w:eastAsia="Calibri" w:cs="Calibri"/>
                <w:i/>
                <w:iCs/>
                <w:color w:val="000000"/>
                <w:sz w:val="18"/>
                <w:szCs w:val="20"/>
                <w:bdr w:val="nil"/>
                <w:lang w:val="es-PR" w:eastAsia="ar-SA"/>
              </w:rPr>
              <w:t>obtención</w:t>
            </w:r>
            <w:r>
              <w:rPr>
                <w:rFonts w:ascii="Calibri" w:hAnsi="Calibri" w:eastAsia="Calibri" w:cs="Calibri"/>
                <w:color w:val="000000"/>
                <w:sz w:val="18"/>
                <w:szCs w:val="20"/>
                <w:bdr w:val="nil"/>
                <w:lang w:val="es-PR" w:eastAsia="ar-SA"/>
              </w:rPr>
              <w:t xml:space="preserve"> de información étnica y racial. </w:t>
            </w:r>
          </w:p>
          <w:p w:rsidR="00B5010B" w:rsidP="0055734F" w:rsidRDefault="00B5010B" w14:paraId="48CD830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rsidR="00B5010B" w:rsidP="0055734F" w:rsidRDefault="00B5010B" w14:paraId="0F28D19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 xml:space="preserve">Para ver más información sobre los requisitos del IPEDS para la obtención e informe de datos de raza y origen étnico, visite </w:t>
            </w:r>
            <w:hyperlink w:history="1" w:anchor="1" r:id="rId124">
              <w:r>
                <w:rPr>
                  <w:rFonts w:ascii="Calibri" w:hAnsi="Calibri" w:eastAsia="Calibri" w:cs="Calibri"/>
                  <w:color w:val="0000FF"/>
                  <w:sz w:val="18"/>
                  <w:szCs w:val="20"/>
                  <w:u w:val="single"/>
                  <w:bdr w:val="nil"/>
                  <w:lang w:val="es-PR" w:eastAsia="ar-SA"/>
                </w:rPr>
                <w:t>https://surveys.nces.ed.gov/ipeds/visfaq_re.aspx#1.</w:t>
              </w:r>
            </w:hyperlink>
            <w:r>
              <w:rPr>
                <w:rFonts w:ascii="Calibri" w:hAnsi="Calibri" w:eastAsia="Calibri" w:cs="Calibri"/>
                <w:color w:val="000000"/>
                <w:sz w:val="18"/>
                <w:szCs w:val="20"/>
                <w:bdr w:val="nil"/>
                <w:lang w:val="es-PR" w:eastAsia="ar-SA"/>
              </w:rPr>
              <w:t>.</w:t>
            </w:r>
          </w:p>
        </w:tc>
        <w:tc>
          <w:tcPr>
            <w:tcW w:w="392" w:type="pct"/>
            <w:vAlign w:val="center"/>
          </w:tcPr>
          <w:p w:rsidR="00B5010B" w:rsidP="0055734F" w:rsidRDefault="00B5010B" w14:paraId="2BFDD8E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447745E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30B4375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7246B474"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1D85C39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color w:val="000000"/>
                <w:sz w:val="21"/>
                <w:bdr w:val="nil"/>
                <w:lang w:val="es-PR" w:eastAsia="ar-SA"/>
              </w:rPr>
              <w:t xml:space="preserve">Raza: </w:t>
            </w:r>
            <w:r>
              <w:rPr>
                <w:rFonts w:ascii="Calibri" w:hAnsi="Calibri" w:eastAsia="Calibri" w:cs="Calibri"/>
                <w:sz w:val="21"/>
                <w:bdr w:val="nil"/>
                <w:lang w:val="es-PR" w:eastAsia="ar-SA"/>
              </w:rPr>
              <w:t>Blanco</w:t>
            </w:r>
          </w:p>
        </w:tc>
        <w:tc>
          <w:tcPr>
            <w:tcW w:w="1406" w:type="pct"/>
            <w:vAlign w:val="center"/>
          </w:tcPr>
          <w:p w:rsidR="00B5010B" w:rsidP="0055734F" w:rsidRDefault="00B5010B" w14:paraId="2FAC9494"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Sí</w:t>
            </w:r>
          </w:p>
          <w:p w:rsidR="00B5010B" w:rsidP="0055734F" w:rsidRDefault="00B5010B" w14:paraId="0ACCB1C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 = No</w:t>
            </w:r>
          </w:p>
          <w:p w:rsidR="00B5010B" w:rsidP="0055734F" w:rsidRDefault="00B5010B" w14:paraId="69CC1798"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Se desconoce</w:t>
            </w:r>
          </w:p>
        </w:tc>
        <w:tc>
          <w:tcPr>
            <w:tcW w:w="1438" w:type="pct"/>
            <w:vMerge w:val="restart"/>
            <w:vAlign w:val="center"/>
          </w:tcPr>
          <w:p w:rsidR="00B5010B" w:rsidP="0055734F" w:rsidRDefault="00B5010B" w14:paraId="55B2244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Si el estudiante se negó a responder sobre su raza u origen étnico, indique “Se desconoce”.</w:t>
            </w:r>
          </w:p>
          <w:p w:rsidR="00B5010B" w:rsidP="0055734F" w:rsidRDefault="00B5010B" w14:paraId="2E2737A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rsidR="00B5010B" w:rsidP="0055734F" w:rsidRDefault="00B5010B" w14:paraId="318FA6F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lastRenderedPageBreak/>
              <w:t xml:space="preserve">Observe que estas categorías de raza u origen étnico difieren de las </w:t>
            </w:r>
            <w:r>
              <w:rPr>
                <w:rFonts w:ascii="Calibri" w:hAnsi="Calibri" w:eastAsia="Calibri" w:cs="Calibri"/>
                <w:i/>
                <w:iCs/>
                <w:color w:val="000000"/>
                <w:sz w:val="18"/>
                <w:szCs w:val="20"/>
                <w:bdr w:val="nil"/>
                <w:lang w:val="es-PR" w:eastAsia="ar-SA"/>
              </w:rPr>
              <w:t>informadas</w:t>
            </w:r>
            <w:r>
              <w:rPr>
                <w:rFonts w:ascii="Calibri" w:hAnsi="Calibri" w:eastAsia="Calibri" w:cs="Calibri"/>
                <w:color w:val="000000"/>
                <w:sz w:val="18"/>
                <w:szCs w:val="20"/>
                <w:bdr w:val="nil"/>
                <w:lang w:val="es-PR" w:eastAsia="ar-SA"/>
              </w:rPr>
              <w:t xml:space="preserve"> al IPEDS, pero se condicen con los requisitos del IPEDS para la </w:t>
            </w:r>
            <w:r>
              <w:rPr>
                <w:rFonts w:ascii="Calibri" w:hAnsi="Calibri" w:eastAsia="Calibri" w:cs="Calibri"/>
                <w:i/>
                <w:iCs/>
                <w:color w:val="000000"/>
                <w:sz w:val="18"/>
                <w:szCs w:val="20"/>
                <w:bdr w:val="nil"/>
                <w:lang w:val="es-PR" w:eastAsia="ar-SA"/>
              </w:rPr>
              <w:t>obtención</w:t>
            </w:r>
            <w:r>
              <w:rPr>
                <w:rFonts w:ascii="Calibri" w:hAnsi="Calibri" w:eastAsia="Calibri" w:cs="Calibri"/>
                <w:color w:val="000000"/>
                <w:sz w:val="18"/>
                <w:szCs w:val="20"/>
                <w:bdr w:val="nil"/>
                <w:lang w:val="es-PR" w:eastAsia="ar-SA"/>
              </w:rPr>
              <w:t xml:space="preserve"> de información étnica y racial. </w:t>
            </w:r>
          </w:p>
          <w:p w:rsidR="00B5010B" w:rsidP="0055734F" w:rsidRDefault="00B5010B" w14:paraId="6F041CC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rsidR="00B5010B" w:rsidP="0055734F" w:rsidRDefault="00B5010B" w14:paraId="0BD0E51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 xml:space="preserve">Para ver más información sobre los requisitos del IPEDS para la obtención e informe de datos de raza y origen étnico, visite </w:t>
            </w:r>
            <w:hyperlink w:history="1" w:anchor="1" r:id="rId125">
              <w:r>
                <w:rPr>
                  <w:rFonts w:ascii="Calibri" w:hAnsi="Calibri" w:eastAsia="Calibri" w:cs="Calibri"/>
                  <w:color w:val="0000FF"/>
                  <w:sz w:val="18"/>
                  <w:szCs w:val="20"/>
                  <w:u w:val="single"/>
                  <w:bdr w:val="nil"/>
                  <w:lang w:val="es-PR" w:eastAsia="ar-SA"/>
                </w:rPr>
                <w:t>https://surveys.nces.ed.gov/ipeds/visfaq_re.aspx#1.</w:t>
              </w:r>
            </w:hyperlink>
            <w:r>
              <w:rPr>
                <w:rFonts w:ascii="Calibri" w:hAnsi="Calibri" w:eastAsia="Calibri" w:cs="Calibri"/>
                <w:color w:val="000000"/>
                <w:sz w:val="18"/>
                <w:szCs w:val="20"/>
                <w:bdr w:val="nil"/>
                <w:lang w:val="es-PR" w:eastAsia="ar-SA"/>
              </w:rPr>
              <w:t>.</w:t>
            </w:r>
          </w:p>
        </w:tc>
        <w:tc>
          <w:tcPr>
            <w:tcW w:w="392" w:type="pct"/>
            <w:vAlign w:val="center"/>
          </w:tcPr>
          <w:p w:rsidR="00B5010B" w:rsidP="0055734F" w:rsidRDefault="00B5010B" w14:paraId="67F1ABA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D52E8A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234EBB8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0CBBFB4C"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22A43B4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color w:val="000000"/>
                <w:sz w:val="21"/>
                <w:bdr w:val="nil"/>
                <w:lang w:val="es-PR" w:eastAsia="ar-SA"/>
              </w:rPr>
              <w:t xml:space="preserve">Raza: </w:t>
            </w:r>
            <w:r>
              <w:rPr>
                <w:rFonts w:ascii="Calibri" w:hAnsi="Calibri" w:eastAsia="Calibri" w:cs="Calibri"/>
                <w:sz w:val="21"/>
                <w:bdr w:val="nil"/>
                <w:lang w:val="es-PR" w:eastAsia="ar-SA"/>
              </w:rPr>
              <w:t>Negro o afroamericano</w:t>
            </w:r>
          </w:p>
        </w:tc>
        <w:tc>
          <w:tcPr>
            <w:tcW w:w="1406" w:type="pct"/>
            <w:vAlign w:val="center"/>
          </w:tcPr>
          <w:p w:rsidR="00B5010B" w:rsidP="0055734F" w:rsidRDefault="00B5010B" w14:paraId="11839E4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Sí</w:t>
            </w:r>
          </w:p>
          <w:p w:rsidR="00B5010B" w:rsidP="0055734F" w:rsidRDefault="00B5010B" w14:paraId="015C41E5"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 = No</w:t>
            </w:r>
          </w:p>
          <w:p w:rsidR="00B5010B" w:rsidP="0055734F" w:rsidRDefault="00B5010B" w14:paraId="4B58ACD5"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Se desconoce</w:t>
            </w:r>
          </w:p>
        </w:tc>
        <w:tc>
          <w:tcPr>
            <w:tcW w:w="1438" w:type="pct"/>
            <w:vMerge/>
            <w:vAlign w:val="center"/>
          </w:tcPr>
          <w:p w:rsidR="00B5010B" w:rsidP="0055734F" w:rsidRDefault="00B5010B" w14:paraId="23EB3B8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1257685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E49765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6D4FB2B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1E7E1466"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65E1506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color w:val="000000"/>
                <w:sz w:val="21"/>
                <w:bdr w:val="nil"/>
                <w:lang w:val="es-PR" w:eastAsia="ar-SA"/>
              </w:rPr>
              <w:t xml:space="preserve">Raza: </w:t>
            </w:r>
            <w:r>
              <w:rPr>
                <w:rFonts w:ascii="Calibri" w:hAnsi="Calibri" w:eastAsia="Calibri" w:cs="Calibri"/>
                <w:sz w:val="21"/>
                <w:bdr w:val="nil"/>
                <w:lang w:val="es-PR" w:eastAsia="ar-SA"/>
              </w:rPr>
              <w:t>Asiático</w:t>
            </w:r>
          </w:p>
        </w:tc>
        <w:tc>
          <w:tcPr>
            <w:tcW w:w="1406" w:type="pct"/>
            <w:vAlign w:val="center"/>
          </w:tcPr>
          <w:p w:rsidR="00B5010B" w:rsidP="0055734F" w:rsidRDefault="00B5010B" w14:paraId="0FD6D7A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Sí</w:t>
            </w:r>
          </w:p>
          <w:p w:rsidR="00B5010B" w:rsidP="0055734F" w:rsidRDefault="00B5010B" w14:paraId="401C507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 = No</w:t>
            </w:r>
          </w:p>
          <w:p w:rsidR="00B5010B" w:rsidP="0055734F" w:rsidRDefault="00B5010B" w14:paraId="1948293F"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Se desconoce</w:t>
            </w:r>
          </w:p>
        </w:tc>
        <w:tc>
          <w:tcPr>
            <w:tcW w:w="1438" w:type="pct"/>
            <w:vMerge/>
            <w:vAlign w:val="center"/>
          </w:tcPr>
          <w:p w:rsidR="00B5010B" w:rsidP="0055734F" w:rsidRDefault="00B5010B" w14:paraId="00630FF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7367FB1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7717F64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1C9D39E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25882E36"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7461A0B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color w:val="000000"/>
                <w:sz w:val="21"/>
                <w:bdr w:val="nil"/>
                <w:lang w:val="es-PR" w:eastAsia="ar-SA"/>
              </w:rPr>
              <w:t xml:space="preserve">Raza: </w:t>
            </w:r>
            <w:r>
              <w:rPr>
                <w:rFonts w:ascii="Calibri" w:hAnsi="Calibri" w:eastAsia="Calibri" w:cs="Calibri"/>
                <w:sz w:val="21"/>
                <w:bdr w:val="nil"/>
                <w:lang w:val="es-PR" w:eastAsia="ar-SA"/>
              </w:rPr>
              <w:t>Nativo americano o nativo de Alaska</w:t>
            </w:r>
          </w:p>
        </w:tc>
        <w:tc>
          <w:tcPr>
            <w:tcW w:w="1406" w:type="pct"/>
            <w:vAlign w:val="center"/>
          </w:tcPr>
          <w:p w:rsidR="00B5010B" w:rsidP="0055734F" w:rsidRDefault="00B5010B" w14:paraId="605F50D0"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Sí</w:t>
            </w:r>
          </w:p>
          <w:p w:rsidR="00B5010B" w:rsidP="0055734F" w:rsidRDefault="00B5010B" w14:paraId="43AC2E94"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 = No</w:t>
            </w:r>
          </w:p>
          <w:p w:rsidR="00B5010B" w:rsidP="0055734F" w:rsidRDefault="00B5010B" w14:paraId="3F83B6A3"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Se desconoce</w:t>
            </w:r>
          </w:p>
        </w:tc>
        <w:tc>
          <w:tcPr>
            <w:tcW w:w="1438" w:type="pct"/>
            <w:vMerge/>
            <w:vAlign w:val="center"/>
          </w:tcPr>
          <w:p w:rsidR="00B5010B" w:rsidP="0055734F" w:rsidRDefault="00B5010B" w14:paraId="3B02610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655062B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57E8E4C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1890ABD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56C40333"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38BBAE0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color w:val="000000"/>
                <w:sz w:val="21"/>
                <w:bdr w:val="nil"/>
                <w:lang w:val="es-PR" w:eastAsia="ar-SA"/>
              </w:rPr>
              <w:t xml:space="preserve">Raza: </w:t>
            </w:r>
            <w:r>
              <w:rPr>
                <w:rFonts w:ascii="Calibri" w:hAnsi="Calibri" w:eastAsia="Calibri" w:cs="Calibri"/>
                <w:sz w:val="21"/>
                <w:bdr w:val="nil"/>
                <w:lang w:val="es-PR" w:eastAsia="ar-SA"/>
              </w:rPr>
              <w:t>Nativo de Hawái o de las islas del Pacífico</w:t>
            </w:r>
          </w:p>
        </w:tc>
        <w:tc>
          <w:tcPr>
            <w:tcW w:w="1406" w:type="pct"/>
            <w:vAlign w:val="center"/>
          </w:tcPr>
          <w:p w:rsidR="00B5010B" w:rsidP="0055734F" w:rsidRDefault="00B5010B" w14:paraId="130FBE46"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Sí</w:t>
            </w:r>
          </w:p>
          <w:p w:rsidR="00B5010B" w:rsidP="0055734F" w:rsidRDefault="00B5010B" w14:paraId="5E034FB5"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0 = No</w:t>
            </w:r>
          </w:p>
          <w:p w:rsidR="00B5010B" w:rsidP="0055734F" w:rsidRDefault="00B5010B" w14:paraId="4015A926"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Se desconoce</w:t>
            </w:r>
          </w:p>
        </w:tc>
        <w:tc>
          <w:tcPr>
            <w:tcW w:w="1438" w:type="pct"/>
            <w:vMerge/>
            <w:vAlign w:val="center"/>
          </w:tcPr>
          <w:p w:rsidR="00B5010B" w:rsidP="0055734F" w:rsidRDefault="00B5010B" w14:paraId="1A06DAD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1406414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4F01F13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3AAB338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011C5808"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3769DBF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Dirección de residencia permanente 1</w:t>
            </w:r>
          </w:p>
        </w:tc>
        <w:tc>
          <w:tcPr>
            <w:tcW w:w="1406" w:type="pct"/>
            <w:vAlign w:val="center"/>
          </w:tcPr>
          <w:p w:rsidR="00B5010B" w:rsidP="0055734F" w:rsidRDefault="00B5010B" w14:paraId="73292B69"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0D7350C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1BEEE96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77C67E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6CF0D07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54E4B2BC"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64A9B75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Dirección de residencia permanente 2</w:t>
            </w:r>
          </w:p>
        </w:tc>
        <w:tc>
          <w:tcPr>
            <w:tcW w:w="1406" w:type="pct"/>
            <w:vAlign w:val="center"/>
          </w:tcPr>
          <w:p w:rsidR="00B5010B" w:rsidP="0055734F" w:rsidRDefault="00B5010B" w14:paraId="5DEAF3F8"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199E64D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6C9017B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EEBF3B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63BA6AFE"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6D7B9A6F"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39E08FB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Ciudad de residencia permanente</w:t>
            </w:r>
          </w:p>
        </w:tc>
        <w:tc>
          <w:tcPr>
            <w:tcW w:w="1406" w:type="pct"/>
            <w:vAlign w:val="center"/>
          </w:tcPr>
          <w:p w:rsidR="00B5010B" w:rsidP="0055734F" w:rsidRDefault="00B5010B" w14:paraId="76F6D910"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76F23CB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4610F74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13EC1A5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1A5A304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01A77CC0"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1169898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Estado de residencia permanente</w:t>
            </w:r>
          </w:p>
        </w:tc>
        <w:tc>
          <w:tcPr>
            <w:tcW w:w="1406" w:type="pct"/>
            <w:vAlign w:val="center"/>
          </w:tcPr>
          <w:p w:rsidR="00B5010B" w:rsidP="0055734F" w:rsidRDefault="00B5010B" w14:paraId="18CCAC60"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7EFD98A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61D73D7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195CDB6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74FDF97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10FBB5B2"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2376183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País de residencia permanente (si no es EE. UU.)</w:t>
            </w:r>
          </w:p>
        </w:tc>
        <w:tc>
          <w:tcPr>
            <w:tcW w:w="1406" w:type="pct"/>
            <w:vAlign w:val="center"/>
          </w:tcPr>
          <w:p w:rsidR="00B5010B" w:rsidP="0055734F" w:rsidRDefault="00B5010B" w14:paraId="048C2325"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0F2CED2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4992B92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1CD6BC2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50</w:t>
            </w:r>
          </w:p>
        </w:tc>
      </w:tr>
      <w:tr w:rsidR="00B5010B" w:rsidTr="0055734F" w14:paraId="58A57B35"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4E583261"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28919FA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Código postal de residencia permanente</w:t>
            </w:r>
          </w:p>
        </w:tc>
        <w:tc>
          <w:tcPr>
            <w:tcW w:w="1406" w:type="pct"/>
            <w:vAlign w:val="center"/>
          </w:tcPr>
          <w:p w:rsidR="00B5010B" w:rsidP="0055734F" w:rsidRDefault="00B5010B" w14:paraId="75A6E9DD"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1F66AA7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40A64F5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473F0B6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25</w:t>
            </w:r>
          </w:p>
        </w:tc>
      </w:tr>
      <w:tr w:rsidR="00B5010B" w:rsidTr="0055734F" w14:paraId="35748C59"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5F7485B5"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143A485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Dirección local/más reciente 1</w:t>
            </w:r>
          </w:p>
        </w:tc>
        <w:tc>
          <w:tcPr>
            <w:tcW w:w="1406" w:type="pct"/>
            <w:vAlign w:val="center"/>
          </w:tcPr>
          <w:p w:rsidR="00B5010B" w:rsidP="0055734F" w:rsidRDefault="00B5010B" w14:paraId="1AF63EC6"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73D2ED7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7DEE0A7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0151FD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21181FA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5339001B"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4CC5FA7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Dirección local/más reciente 2</w:t>
            </w:r>
          </w:p>
        </w:tc>
        <w:tc>
          <w:tcPr>
            <w:tcW w:w="1406" w:type="pct"/>
            <w:vAlign w:val="center"/>
          </w:tcPr>
          <w:p w:rsidR="00B5010B" w:rsidP="0055734F" w:rsidRDefault="00B5010B" w14:paraId="6226FF06"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0D1267D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1625803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7B475C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57F9E74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35840066"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241006A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Ciudad local/más reciente</w:t>
            </w:r>
          </w:p>
        </w:tc>
        <w:tc>
          <w:tcPr>
            <w:tcW w:w="1406" w:type="pct"/>
            <w:vAlign w:val="center"/>
          </w:tcPr>
          <w:p w:rsidR="00B5010B" w:rsidP="0055734F" w:rsidRDefault="00B5010B" w14:paraId="15DBCD9F"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2C6C12E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00B5010B" w:rsidP="0055734F" w:rsidRDefault="00B5010B" w14:paraId="491DB5A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13CDC48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7952DD6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292A8661"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5F720D2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Estado local/más reciente</w:t>
            </w:r>
          </w:p>
        </w:tc>
        <w:tc>
          <w:tcPr>
            <w:tcW w:w="1406" w:type="pct"/>
            <w:vAlign w:val="center"/>
          </w:tcPr>
          <w:p w:rsidR="00B5010B" w:rsidP="0055734F" w:rsidRDefault="00B5010B" w14:paraId="357084AA"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389E374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28BAE67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25278CD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22AA328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7B03EB2A"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6061A01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sz w:val="21"/>
                <w:bdr w:val="nil"/>
                <w:lang w:val="es-PR" w:eastAsia="ar-SA"/>
              </w:rPr>
              <w:t>Código postal local/más reciente</w:t>
            </w:r>
          </w:p>
        </w:tc>
        <w:tc>
          <w:tcPr>
            <w:tcW w:w="1406" w:type="pct"/>
            <w:vAlign w:val="center"/>
          </w:tcPr>
          <w:p w:rsidR="00B5010B" w:rsidP="0055734F" w:rsidRDefault="00B5010B" w14:paraId="1C489477"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27744C7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3A6EDD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25FE2A5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9</w:t>
            </w:r>
          </w:p>
        </w:tc>
      </w:tr>
      <w:tr w:rsidR="00B5010B" w:rsidTr="0055734F" w14:paraId="6FA83C4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76613B5B"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0B2F1BD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color w:val="000000"/>
                <w:sz w:val="21"/>
                <w:bdr w:val="nil"/>
                <w:lang w:val="es-PR" w:eastAsia="ar-SA"/>
              </w:rPr>
              <w:t>Número de teléfono 1</w:t>
            </w:r>
          </w:p>
        </w:tc>
        <w:tc>
          <w:tcPr>
            <w:tcW w:w="1406" w:type="pct"/>
            <w:vAlign w:val="center"/>
          </w:tcPr>
          <w:p w:rsidR="00B5010B" w:rsidP="0055734F" w:rsidRDefault="00B5010B" w14:paraId="294C5589"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707A2C5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Ingrese un número de teléfono válido de 10 dígitos, sin espacios, paréntesis ni guiones.</w:t>
            </w:r>
          </w:p>
        </w:tc>
        <w:tc>
          <w:tcPr>
            <w:tcW w:w="392" w:type="pct"/>
            <w:vAlign w:val="center"/>
          </w:tcPr>
          <w:p w:rsidR="00B5010B" w:rsidP="0055734F" w:rsidRDefault="00B5010B" w14:paraId="1A0472C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7B32BE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rsidTr="0055734F" w14:paraId="36C73840"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241E015C"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2E26E07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color w:val="000000"/>
                <w:sz w:val="21"/>
                <w:bdr w:val="nil"/>
                <w:lang w:val="es-PR" w:eastAsia="ar-SA"/>
              </w:rPr>
              <w:t>Tipo de número de teléfono 1</w:t>
            </w:r>
          </w:p>
        </w:tc>
        <w:tc>
          <w:tcPr>
            <w:tcW w:w="1406" w:type="pct"/>
            <w:vAlign w:val="center"/>
          </w:tcPr>
          <w:p w:rsidR="00B5010B" w:rsidP="0055734F" w:rsidRDefault="00B5010B" w14:paraId="247F12D9"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Particular</w:t>
            </w:r>
          </w:p>
          <w:p w:rsidR="00B5010B" w:rsidP="0055734F" w:rsidRDefault="00B5010B" w14:paraId="3A02D6D7"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2 = Móvil</w:t>
            </w:r>
          </w:p>
          <w:p w:rsidR="00B5010B" w:rsidP="0055734F" w:rsidRDefault="00B5010B" w14:paraId="19F8BEF0"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3 = Otro</w:t>
            </w:r>
          </w:p>
        </w:tc>
        <w:tc>
          <w:tcPr>
            <w:tcW w:w="1438" w:type="pct"/>
            <w:vAlign w:val="center"/>
          </w:tcPr>
          <w:p w:rsidR="00B5010B" w:rsidP="0055734F" w:rsidRDefault="00B5010B" w14:paraId="76C1C5F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02D396B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0A493D7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rsidTr="0055734F" w14:paraId="54C02636"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13C5C70F"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00B5010B" w:rsidP="0055734F" w:rsidRDefault="00B5010B" w14:paraId="2572508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hAnsi="Calibri" w:eastAsia="Calibri" w:cs="Calibri"/>
                <w:color w:val="000000"/>
                <w:sz w:val="21"/>
                <w:bdr w:val="nil"/>
                <w:lang w:val="es-PR" w:eastAsia="ar-SA"/>
              </w:rPr>
              <w:t>Número de teléfono 2</w:t>
            </w:r>
          </w:p>
        </w:tc>
        <w:tc>
          <w:tcPr>
            <w:tcW w:w="1406" w:type="pct"/>
            <w:vAlign w:val="center"/>
          </w:tcPr>
          <w:p w:rsidR="00B5010B" w:rsidP="0055734F" w:rsidRDefault="00B5010B" w14:paraId="2D875EB3"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3D48B9D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Ingrese un número de teléfono válido de 10 dígitos, sin espacios, paréntesis ni guiones.</w:t>
            </w:r>
          </w:p>
        </w:tc>
        <w:tc>
          <w:tcPr>
            <w:tcW w:w="392" w:type="pct"/>
            <w:vAlign w:val="center"/>
          </w:tcPr>
          <w:p w:rsidR="00B5010B" w:rsidP="0055734F" w:rsidRDefault="00B5010B" w14:paraId="2A0E4B8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0173DBB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rsidTr="0055734F" w14:paraId="7BCDE3E9"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6A86CAB2"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501AF53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sz w:val="21"/>
                <w:bdr w:val="nil"/>
                <w:lang w:val="es-PR" w:eastAsia="ar-SA"/>
              </w:rPr>
              <w:t>Tipo de número de teléfono 2</w:t>
            </w:r>
          </w:p>
        </w:tc>
        <w:tc>
          <w:tcPr>
            <w:tcW w:w="1406" w:type="pct"/>
            <w:vAlign w:val="center"/>
          </w:tcPr>
          <w:p w:rsidR="00B5010B" w:rsidP="0055734F" w:rsidRDefault="00B5010B" w14:paraId="353F188D"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Particular</w:t>
            </w:r>
          </w:p>
          <w:p w:rsidR="00B5010B" w:rsidP="0055734F" w:rsidRDefault="00B5010B" w14:paraId="509DA892"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2 = Móvil</w:t>
            </w:r>
          </w:p>
          <w:p w:rsidR="00B5010B" w:rsidP="0055734F" w:rsidRDefault="00B5010B" w14:paraId="4B58D097"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3 = Otro</w:t>
            </w:r>
          </w:p>
        </w:tc>
        <w:tc>
          <w:tcPr>
            <w:tcW w:w="1438" w:type="pct"/>
            <w:vAlign w:val="center"/>
          </w:tcPr>
          <w:p w:rsidR="00B5010B" w:rsidP="0055734F" w:rsidRDefault="00B5010B" w14:paraId="29470BB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259A5E8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2E29271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rsidTr="0055734F" w14:paraId="3ED2C4E9"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24AD6F30"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2C8F3C8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sz w:val="21"/>
                <w:bdr w:val="nil"/>
                <w:lang w:val="es-PR" w:eastAsia="ar-SA"/>
              </w:rPr>
              <w:t>Correo electrónico del campus</w:t>
            </w:r>
          </w:p>
        </w:tc>
        <w:tc>
          <w:tcPr>
            <w:tcW w:w="1406" w:type="pct"/>
            <w:vAlign w:val="center"/>
          </w:tcPr>
          <w:p w:rsidR="00B5010B" w:rsidP="0055734F" w:rsidRDefault="00B5010B" w14:paraId="0E1315AA"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0D32DAD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73018FB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1DF4439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4AE5554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36D9078C"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3F0344B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sz w:val="21"/>
                <w:bdr w:val="nil"/>
                <w:lang w:val="es-PR" w:eastAsia="ar-SA"/>
              </w:rPr>
              <w:t>Correo electrónico permanente</w:t>
            </w:r>
          </w:p>
        </w:tc>
        <w:tc>
          <w:tcPr>
            <w:tcW w:w="1406" w:type="pct"/>
            <w:vAlign w:val="center"/>
          </w:tcPr>
          <w:p w:rsidR="00B5010B" w:rsidP="0055734F" w:rsidRDefault="00B5010B" w14:paraId="7B705641"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1FA9EEC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553A292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334A77D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100</w:t>
            </w:r>
          </w:p>
        </w:tc>
      </w:tr>
      <w:tr w:rsidR="00B5010B" w:rsidTr="0055734F" w14:paraId="1D7043F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5B05E953"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0CD4EF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sz w:val="21"/>
                <w:bdr w:val="nil"/>
                <w:lang w:val="es-PR" w:eastAsia="ar-SA"/>
              </w:rPr>
              <w:t>Fecha en que se inscribió por primera vez en la institución (mes)</w:t>
            </w:r>
          </w:p>
        </w:tc>
        <w:tc>
          <w:tcPr>
            <w:tcW w:w="1406" w:type="pct"/>
            <w:vAlign w:val="center"/>
          </w:tcPr>
          <w:p w:rsidR="00B5010B" w:rsidP="0055734F" w:rsidRDefault="00B5010B" w14:paraId="5FE717AF"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1 - 12</w:t>
            </w:r>
          </w:p>
        </w:tc>
        <w:tc>
          <w:tcPr>
            <w:tcW w:w="1438" w:type="pct"/>
            <w:vAlign w:val="center"/>
          </w:tcPr>
          <w:p w:rsidR="00B5010B" w:rsidP="0055734F" w:rsidRDefault="00B5010B" w14:paraId="3F848C1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5AFEF6F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02554CC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7066D44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76EC3F5C"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60479B1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sz w:val="21"/>
                <w:bdr w:val="nil"/>
                <w:lang w:val="es-PR" w:eastAsia="ar-SA"/>
              </w:rPr>
              <w:t>Fecha en que se inscribió por primera vez en la institución (día)</w:t>
            </w:r>
          </w:p>
        </w:tc>
        <w:tc>
          <w:tcPr>
            <w:tcW w:w="1406" w:type="pct"/>
            <w:vAlign w:val="center"/>
          </w:tcPr>
          <w:p w:rsidR="00B5010B" w:rsidP="0055734F" w:rsidRDefault="00B5010B" w14:paraId="3615A623"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1 - 31</w:t>
            </w:r>
          </w:p>
        </w:tc>
        <w:tc>
          <w:tcPr>
            <w:tcW w:w="1438" w:type="pct"/>
            <w:vAlign w:val="center"/>
          </w:tcPr>
          <w:p w:rsidR="00B5010B" w:rsidP="0055734F" w:rsidRDefault="00B5010B" w14:paraId="77934BF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8D5B52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994114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3D4FE09A"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33E9EC87"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3023B6F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sz w:val="21"/>
                <w:bdr w:val="nil"/>
                <w:lang w:val="es-PR" w:eastAsia="ar-SA"/>
              </w:rPr>
              <w:t>Fecha en que se inscribió por primera vez en la institución (año)</w:t>
            </w:r>
          </w:p>
        </w:tc>
        <w:tc>
          <w:tcPr>
            <w:tcW w:w="1406" w:type="pct"/>
            <w:vAlign w:val="center"/>
          </w:tcPr>
          <w:p w:rsidR="00B5010B" w:rsidP="0055734F" w:rsidRDefault="00B5010B" w14:paraId="652EAC85"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1940 - 2020</w:t>
            </w:r>
          </w:p>
        </w:tc>
        <w:tc>
          <w:tcPr>
            <w:tcW w:w="1438" w:type="pct"/>
            <w:vAlign w:val="center"/>
          </w:tcPr>
          <w:p w:rsidR="00B5010B" w:rsidP="0055734F" w:rsidRDefault="00B5010B" w14:paraId="4A9D4A2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0F3279D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1E79AF8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4</w:t>
            </w:r>
          </w:p>
        </w:tc>
      </w:tr>
      <w:tr w:rsidR="00B5010B" w:rsidTr="0055734F" w14:paraId="4C51B58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3C6858E0"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00B5010B" w:rsidP="0055734F" w:rsidRDefault="00B5010B" w14:paraId="0A26568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hAnsi="Calibri" w:eastAsia="Calibri" w:cs="Calibri"/>
                <w:color w:val="000000"/>
                <w:sz w:val="21"/>
                <w:bdr w:val="nil"/>
                <w:lang w:val="es-PR" w:eastAsia="ar-SA"/>
              </w:rPr>
              <w:t>¿Inicia estudios por primera vez?</w:t>
            </w:r>
          </w:p>
        </w:tc>
        <w:tc>
          <w:tcPr>
            <w:tcW w:w="1406" w:type="pct"/>
            <w:vAlign w:val="center"/>
          </w:tcPr>
          <w:p w:rsidR="00B5010B" w:rsidP="0055734F" w:rsidRDefault="00B5010B" w14:paraId="7BD33C81"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0 = No</w:t>
            </w:r>
          </w:p>
          <w:p w:rsidR="00B5010B" w:rsidP="0055734F" w:rsidRDefault="00B5010B" w14:paraId="71C52688"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 = Sí</w:t>
            </w:r>
          </w:p>
        </w:tc>
        <w:tc>
          <w:tcPr>
            <w:tcW w:w="1438" w:type="pct"/>
            <w:vAlign w:val="center"/>
          </w:tcPr>
          <w:p w:rsidR="00B5010B" w:rsidP="0055734F" w:rsidRDefault="00B5010B" w14:paraId="33643168"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6"/>
                <w:szCs w:val="18"/>
                <w:lang w:eastAsia="ar-SA"/>
              </w:rPr>
            </w:pPr>
            <w:r>
              <w:rPr>
                <w:rFonts w:ascii="Calibri" w:hAnsi="Calibri" w:eastAsia="Calibri" w:cs="Calibri"/>
                <w:sz w:val="16"/>
                <w:szCs w:val="18"/>
                <w:bdr w:val="nil"/>
                <w:lang w:val="es-PR" w:eastAsia="ar-SA"/>
              </w:rPr>
              <w:t xml:space="preserve">En NPSAS:20, se considera que un estudiante inicia estudios por primera vez (first-time beginner, FTB) cuando es un estudiante que asiste a la universidad por primera vez y se inscribe en esta institución entre el 1 de julio de 2019 y el 30 de junio de 2020. </w:t>
            </w:r>
          </w:p>
          <w:p w:rsidR="00B5010B" w:rsidP="0055734F" w:rsidRDefault="00B5010B" w14:paraId="25C84251"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6"/>
                <w:szCs w:val="18"/>
                <w:lang w:eastAsia="ar-SA"/>
              </w:rPr>
            </w:pPr>
            <w:r>
              <w:rPr>
                <w:rFonts w:ascii="Calibri" w:hAnsi="Calibri" w:eastAsia="Calibri" w:cs="Calibri"/>
                <w:sz w:val="16"/>
                <w:szCs w:val="18"/>
                <w:bdr w:val="nil"/>
                <w:lang w:val="es-PR" w:eastAsia="ar-SA"/>
              </w:rPr>
              <w:t xml:space="preserve">El estudiante NO es FTB si se inscribió en un curso de educación postsecundaria para obtener créditos en esta o en otra institución postsecundaria antes del 1 de julio de 2019, a menos que el crédito haya sido de colocación avanzada (advanced placement, AP), licenciatura internacional (international baccalaureate, IB) u otro crédito de postsecundaria o reconocimiento oficial obtenido mientras el estudiante aún estaba en la escuela secundaria. </w:t>
            </w:r>
          </w:p>
          <w:p w:rsidR="00B5010B" w:rsidP="0055734F" w:rsidRDefault="00B5010B" w14:paraId="0EA4E79C"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6"/>
                <w:szCs w:val="18"/>
                <w:lang w:eastAsia="ar-SA"/>
              </w:rPr>
            </w:pPr>
            <w:r>
              <w:rPr>
                <w:rFonts w:ascii="Calibri" w:hAnsi="Calibri" w:eastAsia="Calibri" w:cs="Calibri"/>
                <w:sz w:val="16"/>
                <w:szCs w:val="18"/>
                <w:bdr w:val="nil"/>
                <w:lang w:val="es-PR" w:eastAsia="ar-SA"/>
              </w:rPr>
              <w:t>Observe que esta categoría no es igual a la designación de estudiante por primera vez a tiempo completo que se informa al IPEDS.</w:t>
            </w:r>
          </w:p>
        </w:tc>
        <w:tc>
          <w:tcPr>
            <w:tcW w:w="392" w:type="pct"/>
            <w:vAlign w:val="center"/>
          </w:tcPr>
          <w:p w:rsidR="00B5010B" w:rsidP="0055734F" w:rsidRDefault="00B5010B" w14:paraId="6755F86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827721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1</w:t>
            </w:r>
          </w:p>
        </w:tc>
      </w:tr>
      <w:tr w:rsidR="00B5010B" w:rsidTr="0055734F" w14:paraId="283057D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75AEB517"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00B5010B" w:rsidP="0055734F" w:rsidRDefault="00B5010B" w14:paraId="4A662F8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hAnsi="Calibri" w:eastAsia="Calibri" w:cs="Calibri"/>
                <w:color w:val="000000"/>
                <w:sz w:val="21"/>
                <w:bdr w:val="nil"/>
                <w:lang w:val="es-PR" w:eastAsia="ar-SA"/>
              </w:rPr>
              <w:t>Programa de grado</w:t>
            </w:r>
          </w:p>
        </w:tc>
        <w:tc>
          <w:tcPr>
            <w:tcW w:w="1406" w:type="pct"/>
            <w:vAlign w:val="center"/>
          </w:tcPr>
          <w:p w:rsidR="00B5010B" w:rsidP="0055734F" w:rsidRDefault="00B5010B" w14:paraId="4D398DAE"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1 = Inscrito en cursos de pregrado, no en un programa de grado</w:t>
            </w:r>
          </w:p>
          <w:p w:rsidR="00B5010B" w:rsidP="0055734F" w:rsidRDefault="00B5010B" w14:paraId="33FD24ED"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2 = Certificado o diploma de pregrado (programa técnico u ocupacional)</w:t>
            </w:r>
          </w:p>
          <w:p w:rsidR="00B5010B" w:rsidP="0055734F" w:rsidRDefault="00B5010B" w14:paraId="117E7456"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3 = Asociado</w:t>
            </w:r>
          </w:p>
          <w:p w:rsidR="00B5010B" w:rsidP="0055734F" w:rsidRDefault="00B5010B" w14:paraId="3B41D1B9"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4 = Bachillerato</w:t>
            </w:r>
          </w:p>
          <w:p w:rsidR="00B5010B" w:rsidP="0055734F" w:rsidRDefault="00B5010B" w14:paraId="67176ECF"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5 = Inscrito en cursos de posgrado, no en un programa de grado</w:t>
            </w:r>
          </w:p>
          <w:p w:rsidR="00B5010B" w:rsidP="0055734F" w:rsidRDefault="00B5010B" w14:paraId="0902FBC8"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6 = Programa de certificado de poslicenciatura</w:t>
            </w:r>
          </w:p>
          <w:p w:rsidR="00B5010B" w:rsidP="0055734F" w:rsidRDefault="00B5010B" w14:paraId="5281CF71"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7 = Doble titulación en bachillerato y maestría</w:t>
            </w:r>
          </w:p>
          <w:p w:rsidR="00B5010B" w:rsidP="0055734F" w:rsidRDefault="00B5010B" w14:paraId="59000D32"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8 = Programa de maestría</w:t>
            </w:r>
          </w:p>
          <w:p w:rsidR="00B5010B" w:rsidP="0055734F" w:rsidRDefault="00B5010B" w14:paraId="72072D9F"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9 = Certificado de posmaestría</w:t>
            </w:r>
          </w:p>
          <w:p w:rsidR="00B5010B" w:rsidP="0055734F" w:rsidRDefault="00B5010B" w14:paraId="186E33A3"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10 = Doctorado (investigación/beca de estudios)</w:t>
            </w:r>
          </w:p>
          <w:p w:rsidR="00B5010B" w:rsidP="0055734F" w:rsidRDefault="00B5010B" w14:paraId="56BFA5E4"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11 = Doctorado (práctica profesional)</w:t>
            </w:r>
          </w:p>
          <w:p w:rsidR="00B5010B" w:rsidP="0055734F" w:rsidRDefault="00B5010B" w14:paraId="114C0614"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hAnsi="Calibri" w:eastAsia="Calibri" w:cs="Calibri"/>
                <w:sz w:val="18"/>
                <w:szCs w:val="19"/>
                <w:bdr w:val="nil"/>
                <w:lang w:val="es-PR" w:eastAsia="ar-SA"/>
              </w:rPr>
              <w:t>12 = Doctorado (otro)</w:t>
            </w:r>
          </w:p>
          <w:p w:rsidR="00B5010B" w:rsidP="0055734F" w:rsidRDefault="00B5010B" w14:paraId="2C91F679"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sz w:val="18"/>
                <w:szCs w:val="19"/>
                <w:bdr w:val="nil"/>
                <w:lang w:val="es-PR" w:eastAsia="ar-SA"/>
              </w:rPr>
              <w:t>-1 = Se desconoce</w:t>
            </w:r>
          </w:p>
        </w:tc>
        <w:tc>
          <w:tcPr>
            <w:tcW w:w="1438" w:type="pct"/>
            <w:vAlign w:val="center"/>
          </w:tcPr>
          <w:p w:rsidR="00B5010B" w:rsidP="0055734F" w:rsidRDefault="00B5010B" w14:paraId="76A9453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r>
              <w:rPr>
                <w:rFonts w:ascii="Calibri" w:hAnsi="Calibri" w:eastAsia="Calibri" w:cs="Calibri"/>
                <w:color w:val="000000"/>
                <w:sz w:val="16"/>
                <w:szCs w:val="18"/>
                <w:bdr w:val="nil"/>
                <w:lang w:val="es-PR" w:eastAsia="ar-SA"/>
              </w:rPr>
              <w:t>¿En qué programa de grado está inscrito el estudiante? Si el estudiante ya no se encuentra inscrito, indique el programa de grado del último semestre en que estuvo inscrito.</w:t>
            </w:r>
          </w:p>
          <w:p w:rsidR="00B5010B" w:rsidP="0055734F" w:rsidRDefault="00B5010B" w14:paraId="56D03C5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p w:rsidR="00B5010B" w:rsidP="0055734F" w:rsidRDefault="00B5010B" w14:paraId="0DA7EA31"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6"/>
                <w:szCs w:val="18"/>
                <w:lang w:eastAsia="ar-SA"/>
              </w:rPr>
            </w:pPr>
            <w:r>
              <w:rPr>
                <w:rFonts w:ascii="Calibri" w:hAnsi="Calibri" w:eastAsia="Calibri" w:cs="Calibri"/>
                <w:color w:val="000000"/>
                <w:sz w:val="16"/>
                <w:szCs w:val="18"/>
                <w:bdr w:val="nil"/>
                <w:lang w:val="es-PR" w:eastAsia="ar-SA"/>
              </w:rPr>
              <w:t>Si el estudiante se inscribió en más de un programa, indique el programa de grado académico más alto. Si el estudiante se inscribió en un programa de doble titulación donde ambos títulos son del mismo nivel (por ejemplo, doctorado y doctorado en medicina, o maestría en humanidades y maestría en administración de empresas), responda en función del programa académico principal del estudiante.</w:t>
            </w:r>
          </w:p>
        </w:tc>
        <w:tc>
          <w:tcPr>
            <w:tcW w:w="392" w:type="pct"/>
            <w:vAlign w:val="center"/>
          </w:tcPr>
          <w:p w:rsidR="00B5010B" w:rsidP="0055734F" w:rsidRDefault="00B5010B" w14:paraId="7DD014B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32B6C1A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214F73E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61A7D9EE"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00B5010B" w:rsidP="0055734F" w:rsidRDefault="00B5010B" w14:paraId="7F606A1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hAnsi="Calibri" w:eastAsia="Calibri" w:cs="Calibri"/>
                <w:color w:val="000000"/>
                <w:sz w:val="21"/>
                <w:bdr w:val="nil"/>
                <w:lang w:val="es-PR" w:eastAsia="ar-SA"/>
              </w:rPr>
              <w:t>Nivel de instrucción</w:t>
            </w:r>
          </w:p>
        </w:tc>
        <w:tc>
          <w:tcPr>
            <w:tcW w:w="1406" w:type="pct"/>
            <w:vAlign w:val="center"/>
          </w:tcPr>
          <w:p w:rsidR="00B5010B" w:rsidP="0055734F" w:rsidRDefault="00B5010B" w14:paraId="30D293AD"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 = Estudiante de grado de 1.er año</w:t>
            </w:r>
          </w:p>
          <w:p w:rsidR="00B5010B" w:rsidP="0055734F" w:rsidRDefault="00B5010B" w14:paraId="19782AFE"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2 = Estudiante de grado de 2.º año</w:t>
            </w:r>
          </w:p>
          <w:p w:rsidR="00B5010B" w:rsidP="0055734F" w:rsidRDefault="00B5010B" w14:paraId="32160F44"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3 = Estudiante de grado de 3.er año</w:t>
            </w:r>
          </w:p>
          <w:p w:rsidR="00B5010B" w:rsidP="0055734F" w:rsidRDefault="00B5010B" w14:paraId="13547800"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4 = Estudiante de grado de 4.º año</w:t>
            </w:r>
          </w:p>
          <w:p w:rsidR="00B5010B" w:rsidP="0055734F" w:rsidRDefault="00B5010B" w14:paraId="2A8C58BD"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5 = Estudiante de grado de 5.º año o años superiores</w:t>
            </w:r>
          </w:p>
          <w:p w:rsidR="00B5010B" w:rsidP="0055734F" w:rsidRDefault="00B5010B" w14:paraId="65352219"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6 = Estudiante de grado (sin clasificar)</w:t>
            </w:r>
          </w:p>
          <w:p w:rsidR="00B5010B" w:rsidP="0055734F" w:rsidRDefault="00B5010B" w14:paraId="426A184F"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7 = Estudiante con bachillerato o título avanzado que realiza cursos de pregrado</w:t>
            </w:r>
          </w:p>
          <w:p w:rsidR="00B5010B" w:rsidP="0055734F" w:rsidRDefault="00B5010B" w14:paraId="7B3378DF"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8 = Estudiante de posgrado de 1.er año</w:t>
            </w:r>
          </w:p>
          <w:p w:rsidR="00B5010B" w:rsidP="0055734F" w:rsidRDefault="00B5010B" w14:paraId="00B0EB9E"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9 = Estudiante de posgrado de años superiores</w:t>
            </w:r>
          </w:p>
          <w:p w:rsidR="00B5010B" w:rsidP="0055734F" w:rsidRDefault="00B5010B" w14:paraId="1E4BAF64"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10 = Estudiante de posgrado (sin clasificar)</w:t>
            </w:r>
          </w:p>
          <w:p w:rsidR="00B5010B" w:rsidP="0055734F" w:rsidRDefault="00B5010B" w14:paraId="58946280"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sz w:val="18"/>
                <w:szCs w:val="20"/>
                <w:bdr w:val="nil"/>
                <w:lang w:val="es-PR" w:eastAsia="ar-SA"/>
              </w:rPr>
              <w:t>-1 = Se desconoce</w:t>
            </w:r>
          </w:p>
        </w:tc>
        <w:tc>
          <w:tcPr>
            <w:tcW w:w="1438" w:type="pct"/>
            <w:vAlign w:val="center"/>
          </w:tcPr>
          <w:p w:rsidR="00B5010B" w:rsidP="0055734F" w:rsidRDefault="00B5010B" w14:paraId="4F939F4E" w14:textId="77777777">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hAnsi="Calibri" w:eastAsia="Calibri" w:cs="Calibri"/>
                <w:color w:val="000000"/>
                <w:sz w:val="18"/>
                <w:szCs w:val="19"/>
                <w:bdr w:val="nil"/>
                <w:lang w:val="es-PR" w:eastAsia="ar-SA"/>
              </w:rPr>
              <w:t>Ingrese el nivel de instrucción del estudiante. Si el estudiante ya no se encuentra inscrito, indique el nivel de instrucción que tenía en el último semestre en el que estuvo inscrito.</w:t>
            </w:r>
          </w:p>
          <w:p w:rsidR="00B5010B" w:rsidP="0055734F" w:rsidRDefault="00B5010B" w14:paraId="6D534A8D" w14:textId="77777777">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hAnsi="Calibri" w:eastAsia="Calibri" w:cs="Calibri"/>
                <w:color w:val="000000"/>
                <w:sz w:val="18"/>
                <w:szCs w:val="19"/>
                <w:bdr w:val="nil"/>
                <w:lang w:val="es-PR" w:eastAsia="ar-SA"/>
              </w:rPr>
              <w:t>Si se usó el nivel de instrucción para determinar la elegibilidad para recibir ayuda económica, indique ese nivel en este punto. De lo contrario, indique el nivel de instrucción que defina la institución.</w:t>
            </w:r>
          </w:p>
          <w:p w:rsidR="00B5010B" w:rsidP="0055734F" w:rsidRDefault="00B5010B" w14:paraId="2F5FED8C" w14:textId="77777777">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hAnsi="Calibri" w:eastAsia="Calibri" w:cs="Calibri"/>
                <w:color w:val="000000"/>
                <w:sz w:val="18"/>
                <w:szCs w:val="19"/>
                <w:bdr w:val="nil"/>
                <w:lang w:val="es-PR" w:eastAsia="ar-SA"/>
              </w:rPr>
              <w:t xml:space="preserve">Normalmente, las instituciones definen el nivel de instrucción según la cantidad de créditos obtenidos. </w:t>
            </w:r>
          </w:p>
          <w:p w:rsidR="00B5010B" w:rsidP="0055734F" w:rsidRDefault="00B5010B" w14:paraId="0E28E41C" w14:textId="77777777">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hAnsi="Calibri" w:eastAsia="Calibri" w:cs="Calibri"/>
                <w:color w:val="000000"/>
                <w:sz w:val="18"/>
                <w:szCs w:val="19"/>
                <w:bdr w:val="nil"/>
                <w:lang w:val="es-PR" w:eastAsia="ar-SA"/>
              </w:rPr>
              <w:t xml:space="preserve">El siguiente es un ejemplo de clasificación usado con frecuencia: </w:t>
            </w:r>
          </w:p>
          <w:p w:rsidR="00B5010B" w:rsidP="0055734F" w:rsidRDefault="00B5010B" w14:paraId="51C3CE4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hAnsi="Calibri" w:eastAsia="Calibri" w:cs="Calibri"/>
                <w:color w:val="000000"/>
                <w:sz w:val="18"/>
                <w:szCs w:val="19"/>
                <w:bdr w:val="nil"/>
                <w:lang w:val="es-PR" w:eastAsia="ar-SA"/>
              </w:rPr>
              <w:t xml:space="preserve">• Entre 0 y 29 horas de crédito para estudiantes de grado de primer año </w:t>
            </w:r>
          </w:p>
          <w:p w:rsidR="00B5010B" w:rsidP="0055734F" w:rsidRDefault="00B5010B" w14:paraId="5FCC636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hAnsi="Calibri" w:eastAsia="Calibri" w:cs="Calibri"/>
                <w:color w:val="000000"/>
                <w:sz w:val="18"/>
                <w:szCs w:val="19"/>
                <w:bdr w:val="nil"/>
                <w:lang w:val="es-PR" w:eastAsia="ar-SA"/>
              </w:rPr>
              <w:t xml:space="preserve">• Entre 30 y 59 horas de crédito para estudiantes de grado de segundo año </w:t>
            </w:r>
          </w:p>
          <w:p w:rsidR="00B5010B" w:rsidP="0055734F" w:rsidRDefault="00B5010B" w14:paraId="3F0E9E2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hAnsi="Calibri" w:eastAsia="Calibri" w:cs="Calibri"/>
                <w:color w:val="000000"/>
                <w:sz w:val="18"/>
                <w:szCs w:val="19"/>
                <w:bdr w:val="nil"/>
                <w:lang w:val="es-PR" w:eastAsia="ar-SA"/>
              </w:rPr>
              <w:t xml:space="preserve">• Entre 60 y 89 horas de crédito para estudiantes de grado de tercer año </w:t>
            </w:r>
          </w:p>
          <w:p w:rsidR="00B5010B" w:rsidP="0055734F" w:rsidRDefault="00B5010B" w14:paraId="2ED5B39B"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8"/>
                <w:szCs w:val="19"/>
                <w:lang w:eastAsia="ar-SA"/>
              </w:rPr>
            </w:pPr>
            <w:r>
              <w:rPr>
                <w:rFonts w:ascii="Calibri" w:hAnsi="Calibri" w:eastAsia="Calibri" w:cs="Calibri"/>
                <w:color w:val="000000"/>
                <w:sz w:val="18"/>
                <w:szCs w:val="19"/>
                <w:bdr w:val="nil"/>
                <w:lang w:val="es-PR" w:eastAsia="ar-SA"/>
              </w:rPr>
              <w:t>• 90 horas o más de crédito para estudiantes de grado de cuarto año</w:t>
            </w:r>
          </w:p>
        </w:tc>
        <w:tc>
          <w:tcPr>
            <w:tcW w:w="392" w:type="pct"/>
            <w:vAlign w:val="center"/>
          </w:tcPr>
          <w:p w:rsidR="00B5010B" w:rsidP="0055734F" w:rsidRDefault="00B5010B" w14:paraId="575803B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6929AF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2</w:t>
            </w:r>
          </w:p>
        </w:tc>
      </w:tr>
      <w:tr w:rsidR="00B5010B" w:rsidTr="0055734F" w14:paraId="4655C4A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001F63E1"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00B5010B" w:rsidP="0055734F" w:rsidRDefault="00B5010B" w14:paraId="4F47703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hAnsi="Calibri" w:eastAsia="Calibri" w:cs="Calibri"/>
                <w:color w:val="000000"/>
                <w:sz w:val="21"/>
                <w:bdr w:val="nil"/>
                <w:lang w:val="es-PR" w:eastAsia="ar-SA"/>
              </w:rPr>
              <w:t>Primera especialización del estudiante</w:t>
            </w:r>
          </w:p>
        </w:tc>
        <w:tc>
          <w:tcPr>
            <w:tcW w:w="1406" w:type="pct"/>
            <w:vAlign w:val="center"/>
          </w:tcPr>
          <w:p w:rsidR="00B5010B" w:rsidP="0055734F" w:rsidRDefault="00B5010B" w14:paraId="02A93179"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1438" w:type="pct"/>
            <w:vAlign w:val="center"/>
          </w:tcPr>
          <w:p w:rsidR="00B5010B" w:rsidP="0055734F" w:rsidRDefault="00B5010B" w14:paraId="2FDBAD00"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9"/>
                <w:lang w:eastAsia="ar-SA"/>
              </w:rPr>
            </w:pPr>
            <w:r>
              <w:rPr>
                <w:rFonts w:ascii="Calibri" w:hAnsi="Calibri" w:eastAsia="Calibri" w:cs="Calibri"/>
                <w:sz w:val="18"/>
                <w:szCs w:val="19"/>
                <w:bdr w:val="nil"/>
                <w:lang w:val="es-PR" w:eastAsia="ar-SA"/>
              </w:rPr>
              <w:t>Si las especializaciones de su institución tienen códigos o abreviaturas, incluya una explicación en la lista de inscripción.</w:t>
            </w:r>
          </w:p>
        </w:tc>
        <w:tc>
          <w:tcPr>
            <w:tcW w:w="392" w:type="pct"/>
            <w:vAlign w:val="center"/>
          </w:tcPr>
          <w:p w:rsidR="00B5010B" w:rsidP="0055734F" w:rsidRDefault="00B5010B" w14:paraId="19889BC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28CC729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30</w:t>
            </w:r>
          </w:p>
        </w:tc>
      </w:tr>
      <w:tr w:rsidR="00B5010B" w:rsidTr="0055734F" w14:paraId="127FE12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63662FC7"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6243E1D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sz w:val="21"/>
                <w:bdr w:val="nil"/>
                <w:lang w:val="es-PR" w:eastAsia="ar-SA"/>
              </w:rPr>
              <w:t>Código de clasificación de programas de enseñanza (CIP) para la primera especialización del estudiante</w:t>
            </w:r>
          </w:p>
        </w:tc>
        <w:tc>
          <w:tcPr>
            <w:tcW w:w="1406" w:type="pct"/>
            <w:vAlign w:val="center"/>
          </w:tcPr>
          <w:p w:rsidR="00B5010B" w:rsidP="0055734F" w:rsidRDefault="00B5010B" w14:paraId="613B31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Formato = NNNNNN (sin decimales)</w:t>
            </w:r>
          </w:p>
        </w:tc>
        <w:tc>
          <w:tcPr>
            <w:tcW w:w="1438" w:type="pct"/>
            <w:vAlign w:val="center"/>
          </w:tcPr>
          <w:p w:rsidR="00B5010B" w:rsidP="0055734F" w:rsidRDefault="00B5010B" w14:paraId="36D93BF2" w14:textId="77777777">
            <w:pPr>
              <w:tabs>
                <w:tab w:val="left" w:pos="360"/>
              </w:tabs>
              <w:suppressAutoHyphens/>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9"/>
                <w:lang w:eastAsia="ar-SA"/>
              </w:rPr>
            </w:pPr>
            <w:r>
              <w:rPr>
                <w:rFonts w:ascii="Calibri" w:hAnsi="Calibri" w:eastAsia="Calibri" w:cs="Calibri"/>
                <w:sz w:val="18"/>
                <w:szCs w:val="19"/>
                <w:bdr w:val="nil"/>
                <w:lang w:val="es-PR" w:eastAsia="ar-SA"/>
              </w:rPr>
              <w:t xml:space="preserve">La clasificación de programas de enseñanza (Classification of Instructional Programs, CIP) ofrece un esquema taxonómico que permite un seguimiento e informe preciso de las áreas de estudio y la finalización de programas. Para ver más información sobre la clasificación de programas de enseñanza, visite </w:t>
            </w:r>
            <w:hyperlink w:history="1" r:id="rId126">
              <w:r>
                <w:rPr>
                  <w:rFonts w:ascii="Calibri" w:hAnsi="Calibri" w:eastAsia="Calibri" w:cs="Calibri"/>
                  <w:sz w:val="18"/>
                  <w:szCs w:val="19"/>
                  <w:u w:val="single"/>
                  <w:bdr w:val="nil"/>
                  <w:lang w:val="es-PR" w:eastAsia="ar-SA"/>
                </w:rPr>
                <w:t>http://nces.ed.gov/ipeds/cipcode</w:t>
              </w:r>
            </w:hyperlink>
            <w:r>
              <w:rPr>
                <w:rFonts w:ascii="Calibri" w:hAnsi="Calibri" w:eastAsia="Calibri" w:cs="Calibri"/>
                <w:sz w:val="18"/>
                <w:szCs w:val="19"/>
                <w:bdr w:val="nil"/>
                <w:lang w:val="es-PR" w:eastAsia="ar-SA"/>
              </w:rPr>
              <w:t>.</w:t>
            </w:r>
          </w:p>
        </w:tc>
        <w:tc>
          <w:tcPr>
            <w:tcW w:w="392" w:type="pct"/>
            <w:vAlign w:val="center"/>
          </w:tcPr>
          <w:p w:rsidR="00B5010B" w:rsidP="0055734F" w:rsidRDefault="00B5010B" w14:paraId="46DD95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Sí</w:t>
            </w:r>
          </w:p>
        </w:tc>
        <w:tc>
          <w:tcPr>
            <w:tcW w:w="392" w:type="pct"/>
            <w:vAlign w:val="center"/>
          </w:tcPr>
          <w:p w:rsidR="00B5010B" w:rsidP="0055734F" w:rsidRDefault="00B5010B" w14:paraId="3DAF8B4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6</w:t>
            </w:r>
          </w:p>
        </w:tc>
      </w:tr>
      <w:tr w:rsidR="00B5010B" w:rsidTr="0055734F" w14:paraId="1A131C2A"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4EEDDA14"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00B5010B" w:rsidP="0055734F" w:rsidRDefault="00B5010B" w14:paraId="15D4189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color w:val="000000"/>
                <w:sz w:val="21"/>
                <w:bdr w:val="nil"/>
                <w:lang w:val="es-PR" w:eastAsia="ar-SA"/>
              </w:rPr>
              <w:t>Segunda especialización del estudiante</w:t>
            </w:r>
          </w:p>
        </w:tc>
        <w:tc>
          <w:tcPr>
            <w:tcW w:w="1406" w:type="pct"/>
            <w:vAlign w:val="center"/>
          </w:tcPr>
          <w:p w:rsidR="00B5010B" w:rsidP="0055734F" w:rsidRDefault="00B5010B" w14:paraId="04C0453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00B5010B" w:rsidP="0055734F" w:rsidRDefault="00B5010B" w14:paraId="5F2BA86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hAnsi="Calibri" w:eastAsia="Calibri" w:cs="Calibri"/>
                <w:sz w:val="18"/>
                <w:szCs w:val="19"/>
                <w:bdr w:val="nil"/>
                <w:lang w:val="es-PR" w:eastAsia="ar-SA"/>
              </w:rPr>
              <w:t>Si las especializaciones de su institución tienen códigos o abreviaturas, incluya una explicación en la lista de inscripción.</w:t>
            </w:r>
          </w:p>
        </w:tc>
        <w:tc>
          <w:tcPr>
            <w:tcW w:w="392" w:type="pct"/>
            <w:vAlign w:val="center"/>
          </w:tcPr>
          <w:p w:rsidR="00B5010B" w:rsidP="0055734F" w:rsidRDefault="00B5010B" w14:paraId="28E7EFA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4E0AB2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30</w:t>
            </w:r>
          </w:p>
        </w:tc>
      </w:tr>
      <w:tr w:rsidR="00B5010B" w:rsidTr="0055734F" w14:paraId="3565727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00B5010B" w:rsidP="00E04C04" w:rsidRDefault="00B5010B" w14:paraId="6A2C29AF" w14:textId="77777777">
            <w:pPr>
              <w:numPr>
                <w:ilvl w:val="0"/>
                <w:numId w:val="6"/>
              </w:numPr>
              <w:suppressAutoHyphens/>
              <w:spacing w:after="0" w:line="240" w:lineRule="auto"/>
              <w:contextualSpacing/>
              <w:rPr>
                <w:rFonts w:cs="Arial"/>
                <w:sz w:val="21"/>
                <w:lang w:eastAsia="ar-SA"/>
              </w:rPr>
            </w:pPr>
          </w:p>
        </w:tc>
        <w:tc>
          <w:tcPr>
            <w:tcW w:w="1111" w:type="pct"/>
            <w:vAlign w:val="center"/>
          </w:tcPr>
          <w:p w:rsidR="00B5010B" w:rsidP="0055734F" w:rsidRDefault="00B5010B" w14:paraId="3B4801C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hAnsi="Calibri" w:eastAsia="Calibri" w:cs="Calibri"/>
                <w:sz w:val="21"/>
                <w:bdr w:val="nil"/>
                <w:lang w:val="es-PR" w:eastAsia="ar-SA"/>
              </w:rPr>
              <w:t>Código de clasificación de programas de enseñanza (CIP) para la segunda especialización del estudiante</w:t>
            </w:r>
          </w:p>
        </w:tc>
        <w:tc>
          <w:tcPr>
            <w:tcW w:w="1406" w:type="pct"/>
            <w:vAlign w:val="center"/>
          </w:tcPr>
          <w:p w:rsidR="00B5010B" w:rsidP="0055734F" w:rsidRDefault="00B5010B" w14:paraId="54791C0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Formato = NNNNNN</w:t>
            </w:r>
          </w:p>
        </w:tc>
        <w:tc>
          <w:tcPr>
            <w:tcW w:w="1438" w:type="pct"/>
            <w:vAlign w:val="center"/>
          </w:tcPr>
          <w:p w:rsidR="00B5010B" w:rsidP="0055734F" w:rsidRDefault="00B5010B" w14:paraId="45348E6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p>
        </w:tc>
        <w:tc>
          <w:tcPr>
            <w:tcW w:w="392" w:type="pct"/>
            <w:vAlign w:val="center"/>
          </w:tcPr>
          <w:p w:rsidR="00B5010B" w:rsidP="0055734F" w:rsidRDefault="00B5010B" w14:paraId="0C490F0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00B5010B" w:rsidP="0055734F" w:rsidRDefault="00B5010B" w14:paraId="69D1EC5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hAnsi="Calibri" w:eastAsia="Calibri" w:cs="Calibri"/>
                <w:color w:val="000000"/>
                <w:sz w:val="18"/>
                <w:szCs w:val="20"/>
                <w:bdr w:val="nil"/>
                <w:lang w:val="es-PR" w:eastAsia="ar-SA"/>
              </w:rPr>
              <w:t>6</w:t>
            </w:r>
          </w:p>
        </w:tc>
      </w:tr>
    </w:tbl>
    <w:p w:rsidR="00B5010B" w:rsidP="00A052C8" w:rsidRDefault="00B5010B" w14:paraId="6FD956F5" w14:textId="77777777">
      <w:pPr>
        <w:pStyle w:val="AppH3"/>
        <w:sectPr w:rsidR="00B5010B" w:rsidSect="00B5010B">
          <w:pgSz w:w="15840" w:h="12240" w:orient="landscape" w:code="1"/>
          <w:pgMar w:top="1008" w:right="1008" w:bottom="1008" w:left="1008" w:header="432" w:footer="432" w:gutter="0"/>
          <w:pgNumType w:chapStyle="9"/>
          <w:cols w:space="720"/>
          <w:docGrid w:linePitch="326"/>
        </w:sectPr>
      </w:pPr>
    </w:p>
    <w:p w:rsidR="00A052C8" w:rsidP="00A052C8" w:rsidRDefault="00A052C8" w14:paraId="41F30D47" w14:textId="77777777">
      <w:pPr>
        <w:pStyle w:val="AppH3"/>
      </w:pPr>
      <w:bookmarkStart w:name="_Toc18677952" w:id="135"/>
      <w:bookmarkStart w:name="_Toc20746577" w:id="136"/>
      <w:r>
        <w:lastRenderedPageBreak/>
        <w:t>Quick Guide to NPSAS:20</w:t>
      </w:r>
      <w:bookmarkEnd w:id="135"/>
      <w:bookmarkEnd w:id="136"/>
    </w:p>
    <w:p w:rsidRPr="00D54023" w:rsidR="00A052C8" w:rsidP="00A052C8" w:rsidRDefault="00A052C8" w14:paraId="24512CAB" w14:textId="77777777">
      <w:pPr>
        <w:pStyle w:val="BodyText"/>
        <w:jc w:val="center"/>
      </w:pPr>
      <w:r w:rsidRPr="00D54023">
        <w:rPr>
          <w:b/>
          <w:szCs w:val="24"/>
          <w:lang w:val="es-MX"/>
        </w:rPr>
        <w:t>Guía rápida para NPSAS:20</w:t>
      </w:r>
    </w:p>
    <w:p w:rsidRPr="00B05ED0" w:rsidR="00A052C8" w:rsidP="00A052C8" w:rsidRDefault="00A052C8" w14:paraId="592B67B9" w14:textId="0B1BD892">
      <w:pPr>
        <w:pStyle w:val="BodyText"/>
        <w:rPr>
          <w:iCs/>
          <w:lang w:val="es-MX"/>
        </w:rPr>
      </w:pPr>
      <w:r w:rsidRPr="00B05ED0">
        <w:rPr>
          <w:b/>
          <w:lang w:val="es-MX"/>
        </w:rPr>
        <w:t xml:space="preserve">El Portal de Datos de Postsecundaria (PDP) </w:t>
      </w:r>
      <w:r w:rsidRPr="00B05ED0">
        <w:rPr>
          <w:lang w:val="es-MX"/>
        </w:rPr>
        <w:t xml:space="preserve">es el sitio en internet para la recolección de datos para todas las encuestas postsecundarias por muestreo basadas en instituciones que realiza el Centro Nacional </w:t>
      </w:r>
      <w:r w:rsidR="002347FA">
        <w:rPr>
          <w:lang w:val="es-MX"/>
        </w:rPr>
        <w:t>para</w:t>
      </w:r>
      <w:r w:rsidRPr="00B05ED0">
        <w:rPr>
          <w:lang w:val="es-MX"/>
        </w:rPr>
        <w:t xml:space="preserve"> Estadísticas de Educación (NCES). Usted puede ingresar al PDP en </w:t>
      </w:r>
      <w:hyperlink w:history="1" r:id="rId127">
        <w:r w:rsidRPr="00B05ED0">
          <w:rPr>
            <w:rStyle w:val="Hyperlink"/>
            <w:lang w:val="es-MX"/>
          </w:rPr>
          <w:t>surveys.nces.ed.gov/xxxx</w:t>
        </w:r>
      </w:hyperlink>
      <w:r w:rsidRPr="00B05ED0">
        <w:rPr>
          <w:lang w:val="es-MX"/>
        </w:rPr>
        <w:t xml:space="preserve">. El PDP </w:t>
      </w:r>
      <w:r>
        <w:rPr>
          <w:lang w:val="es-MX"/>
        </w:rPr>
        <w:t>b</w:t>
      </w:r>
      <w:r w:rsidRPr="00B05ED0">
        <w:rPr>
          <w:lang w:val="es-MX"/>
        </w:rPr>
        <w:t>rinda información sobre los estudios en los cuales hemos recolectado datos (o estamos haciéndolo actualmente) de colegios, universidades y escuelas vocacionales y de oficios por todo</w:t>
      </w:r>
      <w:r>
        <w:rPr>
          <w:lang w:val="es-MX"/>
        </w:rPr>
        <w:t xml:space="preserve"> los</w:t>
      </w:r>
      <w:r w:rsidRPr="00B05ED0">
        <w:rPr>
          <w:lang w:val="es-MX"/>
        </w:rPr>
        <w:t xml:space="preserve"> Estados Unidos. También puede encontrar enlaces a las páginas de cada estudio en NCES y para el DataLab, donde se </w:t>
      </w:r>
      <w:r w:rsidRPr="00B05ED0">
        <w:rPr>
          <w:iCs/>
          <w:lang w:val="es-MX"/>
        </w:rPr>
        <w:t xml:space="preserve">proporciona un paquete de poderosas e intuitivas herramientas en línea para crear tabulaciones de datos y llevar a cabo análisis usando conjuntos de datos de NPSAS y otros datos de NCES.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600"/>
      </w:tblGrid>
      <w:tr w:rsidR="00A052C8" w:rsidTr="00656A57" w14:paraId="675231CB" w14:textId="77777777">
        <w:trPr>
          <w:trHeight w:val="5138"/>
          <w:jc w:val="center"/>
        </w:trPr>
        <w:tc>
          <w:tcPr>
            <w:tcW w:w="6600" w:type="dxa"/>
          </w:tcPr>
          <w:p w:rsidR="00A052C8" w:rsidP="00656A57" w:rsidRDefault="00A052C8" w14:paraId="7137089C" w14:textId="77777777">
            <w:pPr>
              <w:pStyle w:val="BodyText"/>
              <w:spacing w:before="0" w:after="0"/>
              <w:jc w:val="center"/>
            </w:pPr>
            <w:r w:rsidRPr="00BD340B">
              <w:rPr>
                <w:noProof/>
              </w:rPr>
              <w:drawing>
                <wp:inline distT="0" distB="0" distL="0" distR="0" wp14:anchorId="089098D9" wp14:editId="2E446871">
                  <wp:extent cx="4191000" cy="3301477"/>
                  <wp:effectExtent l="0" t="0" r="0" b="0"/>
                  <wp:docPr id="113285376" name="Picture 11328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1419" cy="3309684"/>
                          </a:xfrm>
                          <a:prstGeom prst="rect">
                            <a:avLst/>
                          </a:prstGeom>
                        </pic:spPr>
                      </pic:pic>
                    </a:graphicData>
                  </a:graphic>
                </wp:inline>
              </w:drawing>
            </w:r>
          </w:p>
        </w:tc>
      </w:tr>
      <w:tr w:rsidR="00A052C8" w:rsidTr="00656A57" w14:paraId="47A89E4C" w14:textId="77777777">
        <w:trPr>
          <w:jc w:val="center"/>
        </w:trPr>
        <w:tc>
          <w:tcPr>
            <w:tcW w:w="6600" w:type="dxa"/>
          </w:tcPr>
          <w:p w:rsidRPr="005935A2" w:rsidR="00A052C8" w:rsidP="00656A57" w:rsidRDefault="00A052C8" w14:paraId="574D32F4" w14:textId="77777777">
            <w:pPr>
              <w:pStyle w:val="BodyText"/>
              <w:spacing w:before="0" w:after="0"/>
              <w:rPr>
                <w:i/>
                <w:iCs/>
              </w:rPr>
            </w:pPr>
            <w:r w:rsidRPr="005935A2">
              <w:rPr>
                <w:i/>
                <w:iCs/>
                <w:sz w:val="22"/>
                <w:szCs w:val="18"/>
              </w:rPr>
              <w:t>This image is provided as an example. The PDP website is still being developed</w:t>
            </w:r>
            <w:r>
              <w:rPr>
                <w:i/>
                <w:iCs/>
                <w:sz w:val="22"/>
                <w:szCs w:val="18"/>
              </w:rPr>
              <w:t xml:space="preserve"> and</w:t>
            </w:r>
            <w:r w:rsidRPr="005935A2">
              <w:rPr>
                <w:i/>
                <w:iCs/>
                <w:sz w:val="22"/>
                <w:szCs w:val="18"/>
              </w:rPr>
              <w:t xml:space="preserve"> the final image may include aesthetic changes that do not impact the cont</w:t>
            </w:r>
            <w:r>
              <w:rPr>
                <w:i/>
                <w:iCs/>
                <w:sz w:val="22"/>
                <w:szCs w:val="18"/>
              </w:rPr>
              <w:t>ent</w:t>
            </w:r>
            <w:r w:rsidRPr="005935A2">
              <w:rPr>
                <w:i/>
                <w:iCs/>
                <w:sz w:val="22"/>
                <w:szCs w:val="18"/>
              </w:rPr>
              <w:t xml:space="preserve"> of the page.</w:t>
            </w:r>
          </w:p>
        </w:tc>
      </w:tr>
    </w:tbl>
    <w:p w:rsidRPr="00B05ED0" w:rsidR="00A052C8" w:rsidP="00A052C8" w:rsidRDefault="00A052C8" w14:paraId="2ACD936A" w14:textId="77777777">
      <w:pPr>
        <w:pStyle w:val="BodyText"/>
        <w:rPr>
          <w:lang w:val="es-MX"/>
        </w:rPr>
      </w:pPr>
      <w:r w:rsidRPr="00B05ED0">
        <w:rPr>
          <w:lang w:val="es-MX"/>
        </w:rPr>
        <w:t xml:space="preserve">El PDP incluye recursos para ayudarle a completar NPSAS:20. En la página de </w:t>
      </w:r>
      <w:r w:rsidRPr="00B05ED0">
        <w:rPr>
          <w:b/>
          <w:lang w:val="es-MX"/>
        </w:rPr>
        <w:t>Preguntas Frecuentes (FAQs)</w:t>
      </w:r>
      <w:r w:rsidRPr="00B05ED0">
        <w:rPr>
          <w:lang w:val="es-MX"/>
        </w:rPr>
        <w:t xml:space="preserve"> usted podrá informarse sobre NCES y sobre cómo su institución salió seleccionada para participar. La página de </w:t>
      </w:r>
      <w:r w:rsidRPr="00B05ED0">
        <w:rPr>
          <w:b/>
          <w:lang w:val="es-MX"/>
        </w:rPr>
        <w:t>Contactos</w:t>
      </w:r>
      <w:r w:rsidRPr="00B05ED0">
        <w:rPr>
          <w:lang w:val="es-MX"/>
        </w:rPr>
        <w:t xml:space="preserve"> </w:t>
      </w:r>
      <w:r w:rsidRPr="006718D5">
        <w:rPr>
          <w:b/>
          <w:lang w:val="es-MX"/>
        </w:rPr>
        <w:t>(Contact)</w:t>
      </w:r>
      <w:r>
        <w:rPr>
          <w:lang w:val="es-MX"/>
        </w:rPr>
        <w:t xml:space="preserve"> </w:t>
      </w:r>
      <w:r w:rsidRPr="00B05ED0">
        <w:rPr>
          <w:lang w:val="es-MX"/>
        </w:rPr>
        <w:t xml:space="preserve">tiene una lista con los nombres, números de teléfono y direcciones de correo electrónico del personal que trabaja en la recolección de datos en NCES y en RTI International, la organización sin fines de lucro que está recolectando los datos en nombre de NCES. Las medidas tomadas para proteger los datos del estudio se detallan en la página de </w:t>
      </w:r>
      <w:r w:rsidRPr="00B05ED0">
        <w:rPr>
          <w:b/>
          <w:lang w:val="es-MX"/>
        </w:rPr>
        <w:t>Confidencialidad</w:t>
      </w:r>
      <w:r>
        <w:rPr>
          <w:b/>
          <w:lang w:val="es-MX"/>
        </w:rPr>
        <w:t xml:space="preserve"> (Confidentiality)</w:t>
      </w:r>
      <w:r w:rsidRPr="00B05ED0">
        <w:rPr>
          <w:lang w:val="es-MX"/>
        </w:rPr>
        <w:t>.</w:t>
      </w:r>
    </w:p>
    <w:p w:rsidRPr="00B05ED0" w:rsidR="00A052C8" w:rsidP="00A052C8" w:rsidRDefault="00A052C8" w14:paraId="2B9D2020" w14:textId="77777777">
      <w:pPr>
        <w:pStyle w:val="BodyText"/>
        <w:rPr>
          <w:lang w:val="es-MX"/>
        </w:rPr>
      </w:pPr>
      <w:r w:rsidRPr="00B05ED0">
        <w:rPr>
          <w:b/>
          <w:lang w:val="es-MX"/>
        </w:rPr>
        <w:t>Ingrese</w:t>
      </w:r>
      <w:r w:rsidRPr="00B05ED0">
        <w:rPr>
          <w:lang w:val="es-MX"/>
        </w:rPr>
        <w:t xml:space="preserve"> al PDP con el ID de usuario (user ID) que aparece en su carta de bienvenida. Le enviaremos por correo electrónico un Código de seguridad que le permitirá completar el proceso de ingreso. Una vez ingresado al portal, podrá </w:t>
      </w:r>
      <w:r w:rsidRPr="00B05ED0">
        <w:rPr>
          <w:i/>
          <w:lang w:val="es-MX"/>
        </w:rPr>
        <w:t xml:space="preserve">descargar su paquete de bienvenida, mirar videos instructivos </w:t>
      </w:r>
      <w:r w:rsidRPr="00B05ED0">
        <w:rPr>
          <w:lang w:val="es-MX"/>
        </w:rPr>
        <w:t xml:space="preserve">y </w:t>
      </w:r>
      <w:r w:rsidRPr="00B05ED0">
        <w:rPr>
          <w:i/>
          <w:lang w:val="es-MX"/>
        </w:rPr>
        <w:t xml:space="preserve">agregar usuarios adicionales </w:t>
      </w:r>
      <w:r w:rsidRPr="00B05ED0">
        <w:rPr>
          <w:lang w:val="es-MX"/>
        </w:rPr>
        <w:t>de su institución.</w:t>
      </w:r>
    </w:p>
    <w:p w:rsidRPr="00B05ED0" w:rsidR="00A052C8" w:rsidP="00A052C8" w:rsidRDefault="00A052C8" w14:paraId="45E64491" w14:textId="77777777">
      <w:pPr>
        <w:pStyle w:val="BodyText"/>
        <w:rPr>
          <w:lang w:val="es-MX"/>
        </w:rPr>
      </w:pPr>
      <w:r w:rsidRPr="00B05ED0">
        <w:rPr>
          <w:lang w:val="es-MX"/>
        </w:rPr>
        <w:t xml:space="preserve">El </w:t>
      </w:r>
      <w:r w:rsidRPr="00B05ED0">
        <w:rPr>
          <w:b/>
          <w:lang w:val="es-MX"/>
        </w:rPr>
        <w:t>Men</w:t>
      </w:r>
      <w:r>
        <w:rPr>
          <w:b/>
          <w:lang w:val="es-MX"/>
        </w:rPr>
        <w:t>ú</w:t>
      </w:r>
      <w:r w:rsidRPr="00B05ED0">
        <w:rPr>
          <w:b/>
          <w:lang w:val="es-MX"/>
        </w:rPr>
        <w:t xml:space="preserve"> de Tareas del PDP</w:t>
      </w:r>
      <w:r w:rsidRPr="00B05ED0">
        <w:rPr>
          <w:lang w:val="es-MX"/>
        </w:rPr>
        <w:t xml:space="preserve"> le mostrará los pasos que necesita completar como institución participante.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780"/>
      </w:tblGrid>
      <w:tr w:rsidR="00A052C8" w:rsidTr="00656A57" w14:paraId="3465FB9F" w14:textId="77777777">
        <w:trPr>
          <w:trHeight w:val="3320"/>
          <w:jc w:val="center"/>
        </w:trPr>
        <w:tc>
          <w:tcPr>
            <w:tcW w:w="6507" w:type="dxa"/>
          </w:tcPr>
          <w:p w:rsidR="00A052C8" w:rsidP="00656A57" w:rsidRDefault="00A052C8" w14:paraId="2DE13975" w14:textId="77777777">
            <w:pPr>
              <w:pStyle w:val="BodyText"/>
              <w:spacing w:before="0" w:after="0"/>
              <w:jc w:val="center"/>
            </w:pPr>
            <w:r w:rsidRPr="00BD340B">
              <w:rPr>
                <w:noProof/>
              </w:rPr>
              <w:lastRenderedPageBreak/>
              <w:drawing>
                <wp:inline distT="0" distB="0" distL="0" distR="0" wp14:anchorId="116785F4" wp14:editId="4B8A9F62">
                  <wp:extent cx="4304559" cy="2246058"/>
                  <wp:effectExtent l="0" t="0" r="1270" b="1905"/>
                  <wp:docPr id="113285377" name="Picture 1132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Pr="00D65EF5" w:rsidR="00A052C8" w:rsidTr="00656A57" w14:paraId="1A1BCD6D" w14:textId="77777777">
        <w:trPr>
          <w:jc w:val="center"/>
        </w:trPr>
        <w:tc>
          <w:tcPr>
            <w:tcW w:w="6507" w:type="dxa"/>
          </w:tcPr>
          <w:p w:rsidRPr="00D65EF5" w:rsidR="00A052C8" w:rsidP="00656A57" w:rsidRDefault="00A052C8" w14:paraId="4772CC7E" w14:textId="77777777">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w:t>
            </w:r>
            <w:r>
              <w:rPr>
                <w:i/>
                <w:iCs/>
                <w:sz w:val="22"/>
                <w:szCs w:val="18"/>
              </w:rPr>
              <w:t>ent</w:t>
            </w:r>
            <w:r w:rsidRPr="00D65EF5">
              <w:rPr>
                <w:i/>
                <w:iCs/>
                <w:sz w:val="22"/>
                <w:szCs w:val="18"/>
              </w:rPr>
              <w:t xml:space="preserve"> of the page.</w:t>
            </w:r>
          </w:p>
        </w:tc>
      </w:tr>
    </w:tbl>
    <w:p w:rsidRPr="00B05ED0" w:rsidR="00A052C8" w:rsidP="00A052C8" w:rsidRDefault="00A052C8" w14:paraId="37A4854C" w14:textId="77777777">
      <w:pPr>
        <w:pStyle w:val="BodyText"/>
        <w:rPr>
          <w:lang w:val="es-MX"/>
        </w:rPr>
      </w:pPr>
      <w:r w:rsidRPr="00B05ED0">
        <w:rPr>
          <w:b/>
          <w:lang w:val="es-MX"/>
        </w:rPr>
        <w:t>La Línea de Ayuda de NPSAS:20</w:t>
      </w:r>
      <w:r w:rsidRPr="00B05ED0">
        <w:rPr>
          <w:lang w:val="es-MX"/>
        </w:rPr>
        <w:t xml:space="preserve"> está disponible de 9 AM a 9 PM hora del Este, para contestar sus preguntas sobre NPSAS:20, identificar y resolver problemas técnicos, y hablar sobre cualquier obstáculo para su participación. Puede contactarnos en:</w:t>
      </w:r>
    </w:p>
    <w:p w:rsidRPr="00B05ED0" w:rsidR="00A052C8" w:rsidP="00A052C8" w:rsidRDefault="00A052C8" w14:paraId="3D9A7F03" w14:textId="77777777">
      <w:pPr>
        <w:pStyle w:val="BodyText"/>
        <w:jc w:val="center"/>
        <w:rPr>
          <w:b/>
          <w:lang w:val="es-MX"/>
        </w:rPr>
      </w:pPr>
      <w:r w:rsidRPr="00B05ED0">
        <w:rPr>
          <w:b/>
          <w:lang w:val="es-MX"/>
        </w:rPr>
        <w:t>[number]</w:t>
      </w:r>
    </w:p>
    <w:p w:rsidRPr="00B05ED0" w:rsidR="00A052C8" w:rsidP="00A052C8" w:rsidRDefault="00A052C8" w14:paraId="6B077E17" w14:textId="77777777">
      <w:pPr>
        <w:pStyle w:val="BodyText"/>
        <w:jc w:val="center"/>
        <w:rPr>
          <w:rFonts w:ascii="Arial" w:hAnsi="Arial" w:cs="Arial"/>
          <w:b/>
          <w:bCs/>
          <w:szCs w:val="24"/>
          <w:lang w:val="es-MX"/>
        </w:rPr>
      </w:pPr>
      <w:r w:rsidRPr="00B05ED0">
        <w:rPr>
          <w:b/>
          <w:lang w:val="es-MX"/>
        </w:rPr>
        <w:t>xxxx@rti.org</w:t>
      </w:r>
    </w:p>
    <w:p w:rsidRPr="00B05ED0" w:rsidR="00A052C8" w:rsidP="00A052C8" w:rsidRDefault="00A052C8" w14:paraId="197D16B1" w14:textId="77777777">
      <w:pPr>
        <w:pStyle w:val="BodyText"/>
        <w:rPr>
          <w:lang w:val="es-MX"/>
        </w:rPr>
      </w:pPr>
      <w:r w:rsidRPr="00B05ED0">
        <w:rPr>
          <w:lang w:val="es-MX"/>
        </w:rPr>
        <w:t>Como institución participante en NPSAS:20, se les pedirá que completen los siguientes pasos durante el año académico 2019-20:</w:t>
      </w:r>
    </w:p>
    <w:p w:rsidRPr="00B05ED0" w:rsidR="00A052C8" w:rsidP="00A052C8" w:rsidRDefault="00A052C8" w14:paraId="6EDC5226" w14:textId="464FFF54">
      <w:pPr>
        <w:pStyle w:val="BodyText"/>
        <w:jc w:val="center"/>
        <w:rPr>
          <w:lang w:val="es-MX"/>
        </w:rPr>
      </w:pPr>
      <w:r w:rsidRPr="00B05ED0">
        <w:rPr>
          <w:lang w:val="es-MX"/>
        </w:rPr>
        <w:t xml:space="preserve">[Timeline graphic - see </w:t>
      </w:r>
      <w:r w:rsidRPr="00925F73">
        <w:rPr>
          <w:lang w:val="es-MX"/>
        </w:rPr>
        <w:t xml:space="preserve">page </w:t>
      </w:r>
      <w:r w:rsidR="005C07DE">
        <w:rPr>
          <w:lang w:val="es-MX"/>
        </w:rPr>
        <w:t>D-</w:t>
      </w:r>
      <w:r w:rsidR="00B2378B">
        <w:rPr>
          <w:lang w:val="es-MX"/>
        </w:rPr>
        <w:t>100-101</w:t>
      </w:r>
      <w:r w:rsidRPr="00B05ED0">
        <w:rPr>
          <w:lang w:val="es-MX"/>
        </w:rPr>
        <w:t>]</w:t>
      </w:r>
    </w:p>
    <w:p w:rsidRPr="00B05ED0" w:rsidR="00A052C8" w:rsidP="00A052C8" w:rsidRDefault="00A052C8" w14:paraId="15487172" w14:textId="77777777">
      <w:pPr>
        <w:pStyle w:val="BodyText"/>
        <w:rPr>
          <w:lang w:val="es-MX"/>
        </w:rPr>
      </w:pPr>
      <w:r w:rsidRPr="00B05ED0">
        <w:rPr>
          <w:b/>
          <w:lang w:val="es-MX"/>
        </w:rPr>
        <w:t xml:space="preserve">1. Registrar su institución </w:t>
      </w:r>
      <w:r w:rsidRPr="00B05ED0">
        <w:rPr>
          <w:lang w:val="es-MX"/>
        </w:rPr>
        <w:t>designando al personal que proporcionará los datos de su institución, especificando la estructura de periodos académicos de su institución y contestando algunas breves preguntas sobre las características de su institución.</w:t>
      </w:r>
    </w:p>
    <w:p w:rsidRPr="00B05ED0" w:rsidR="00A052C8" w:rsidP="00A052C8" w:rsidRDefault="00A052C8" w14:paraId="1734DCC9" w14:textId="77777777">
      <w:pPr>
        <w:pStyle w:val="BodyText"/>
        <w:rPr>
          <w:lang w:val="es-MX"/>
        </w:rPr>
      </w:pPr>
      <w:r w:rsidRPr="00B05ED0">
        <w:rPr>
          <w:lang w:val="es-MX"/>
        </w:rPr>
        <w:t xml:space="preserve">La registración también permite fijar </w:t>
      </w:r>
      <w:r w:rsidRPr="00B05ED0">
        <w:rPr>
          <w:i/>
          <w:lang w:val="es-MX"/>
        </w:rPr>
        <w:t>la fecha límite</w:t>
      </w:r>
      <w:r w:rsidRPr="00B05ED0">
        <w:rPr>
          <w:lang w:val="es-MX"/>
        </w:rPr>
        <w:t xml:space="preserve"> para el paso siguiente en la recolección de datos de NPSAS:20.  Las fechas límites dependerán de la </w:t>
      </w:r>
      <w:r w:rsidRPr="00B05ED0">
        <w:rPr>
          <w:i/>
          <w:lang w:val="es-MX"/>
        </w:rPr>
        <w:t>estructura de períodos académicos</w:t>
      </w:r>
      <w:r w:rsidRPr="00B05ED0">
        <w:rPr>
          <w:lang w:val="es-MX"/>
        </w:rPr>
        <w:t xml:space="preserve"> que usted especifique.</w:t>
      </w:r>
    </w:p>
    <w:p w:rsidRPr="00B05ED0" w:rsidR="00A052C8" w:rsidP="00A052C8" w:rsidRDefault="00A052C8" w14:paraId="6206D19A" w14:textId="77777777">
      <w:pPr>
        <w:pStyle w:val="BodyText"/>
        <w:jc w:val="center"/>
        <w:rPr>
          <w:lang w:val="es-MX"/>
        </w:rPr>
      </w:pPr>
      <w:r w:rsidRPr="00B05ED0">
        <w:rPr>
          <w:lang w:val="es-MX"/>
        </w:rPr>
        <w:t>[graphic]</w:t>
      </w:r>
    </w:p>
    <w:p w:rsidRPr="00B05ED0" w:rsidR="00A052C8" w:rsidP="00A052C8" w:rsidRDefault="00A052C8" w14:paraId="3AA3DED5" w14:textId="77777777">
      <w:pPr>
        <w:pStyle w:val="BodyText"/>
        <w:rPr>
          <w:lang w:val="es-MX"/>
        </w:rPr>
      </w:pPr>
    </w:p>
    <w:p w:rsidRPr="00B05ED0" w:rsidR="00A052C8" w:rsidP="00A052C8" w:rsidRDefault="00A052C8" w14:paraId="3BA85BB5" w14:textId="77777777">
      <w:pPr>
        <w:pStyle w:val="BodyText"/>
        <w:rPr>
          <w:lang w:val="es-MX"/>
        </w:rPr>
      </w:pPr>
      <w:r w:rsidRPr="00B05ED0">
        <w:rPr>
          <w:b/>
          <w:lang w:val="es-MX"/>
        </w:rPr>
        <w:t xml:space="preserve">2. Entregue su Lista de Estudiantes Matriculados de 2019-20, </w:t>
      </w:r>
      <w:r w:rsidRPr="00B05ED0">
        <w:rPr>
          <w:bCs/>
          <w:lang w:val="es-MX"/>
        </w:rPr>
        <w:t>la cual se usará para seleccionar la muestra de estudiantes de su institución. Cuando llegue el momento de preparar su lista, RTI le enviará instrucciones detalladas sobre cuáles estudiantes deberá incluir en su lista de estudiantes matriculados.</w:t>
      </w:r>
    </w:p>
    <w:p w:rsidRPr="00B05ED0" w:rsidR="00A052C8" w:rsidP="00A052C8" w:rsidRDefault="00A052C8" w14:paraId="44D30FC9" w14:textId="77777777">
      <w:pPr>
        <w:pStyle w:val="BodyText"/>
        <w:jc w:val="center"/>
        <w:rPr>
          <w:lang w:val="es-MX"/>
        </w:rPr>
      </w:pPr>
      <w:r w:rsidRPr="00B05ED0">
        <w:rPr>
          <w:lang w:val="es-MX"/>
        </w:rPr>
        <w:t>[graphic]</w:t>
      </w:r>
    </w:p>
    <w:p w:rsidRPr="00B05ED0" w:rsidR="00A052C8" w:rsidP="00A052C8" w:rsidRDefault="00A052C8" w14:paraId="70117479" w14:textId="77777777">
      <w:pPr>
        <w:pStyle w:val="BodyText"/>
        <w:rPr>
          <w:lang w:val="es-MX"/>
        </w:rPr>
      </w:pPr>
      <w:r w:rsidRPr="00B05ED0">
        <w:rPr>
          <w:b/>
          <w:lang w:val="es-MX"/>
        </w:rPr>
        <w:t xml:space="preserve">3. Proporcione los Datos de los Récords de los Estudiantes </w:t>
      </w:r>
      <w:r w:rsidRPr="00B05ED0">
        <w:rPr>
          <w:lang w:val="es-MX"/>
        </w:rPr>
        <w:t xml:space="preserve">para los estudiantes de su institución seleccionados en la muestra para NPSAS:20. Los datos de los récords de los estudiantes incluyen información </w:t>
      </w:r>
      <w:r w:rsidRPr="00B05ED0">
        <w:rPr>
          <w:i/>
          <w:lang w:val="es-MX"/>
        </w:rPr>
        <w:t xml:space="preserve">demográfica, de matriculación, de presupuesto y de asistencia financiera. </w:t>
      </w:r>
      <w:r w:rsidRPr="00B05ED0">
        <w:rPr>
          <w:lang w:val="es-MX"/>
        </w:rPr>
        <w:t>Usted recibirá su lista de estudiantes seleccionados en la muestra aproximadamente de 4 a 6 semanas después que usted envíe su lista de estudiantes matriculados.</w:t>
      </w:r>
    </w:p>
    <w:p w:rsidRPr="00B05ED0" w:rsidR="00A052C8" w:rsidP="00A052C8" w:rsidRDefault="00A052C8" w14:paraId="68AE39B8" w14:textId="77777777">
      <w:pPr>
        <w:pStyle w:val="BodyText"/>
        <w:rPr>
          <w:lang w:val="es-MX"/>
        </w:rPr>
      </w:pPr>
      <w:r w:rsidRPr="00B05ED0">
        <w:rPr>
          <w:i/>
          <w:lang w:val="es-MX"/>
        </w:rPr>
        <w:t>Hay tres modos</w:t>
      </w:r>
      <w:r w:rsidRPr="00B05ED0">
        <w:rPr>
          <w:lang w:val="es-MX"/>
        </w:rPr>
        <w:t xml:space="preserve"> para enviar los datos de los récords de los estudiantes:</w:t>
      </w:r>
    </w:p>
    <w:p w:rsidRPr="00B05ED0" w:rsidR="00A052C8" w:rsidP="00E04C04" w:rsidRDefault="00A052C8" w14:paraId="7EE93A1B" w14:textId="77777777">
      <w:pPr>
        <w:pStyle w:val="BodyText"/>
        <w:numPr>
          <w:ilvl w:val="0"/>
          <w:numId w:val="9"/>
        </w:numPr>
        <w:rPr>
          <w:i/>
          <w:lang w:val="es-MX"/>
        </w:rPr>
      </w:pPr>
      <w:r w:rsidRPr="00B05ED0">
        <w:rPr>
          <w:lang w:val="es-MX"/>
        </w:rPr>
        <w:t xml:space="preserve">Modo </w:t>
      </w:r>
      <w:r w:rsidRPr="00B05ED0">
        <w:rPr>
          <w:i/>
          <w:lang w:val="es-MX"/>
        </w:rPr>
        <w:t>Web</w:t>
      </w:r>
      <w:r w:rsidRPr="00B05ED0">
        <w:rPr>
          <w:lang w:val="es-MX"/>
        </w:rPr>
        <w:t xml:space="preserve"> – se recomienda para muestras de hasta 20 estudiantes;</w:t>
      </w:r>
      <w:r w:rsidRPr="00B05ED0">
        <w:rPr>
          <w:i/>
          <w:lang w:val="es-MX"/>
        </w:rPr>
        <w:t xml:space="preserve"> </w:t>
      </w:r>
    </w:p>
    <w:p w:rsidRPr="00B05ED0" w:rsidR="00A052C8" w:rsidP="00E04C04" w:rsidRDefault="00A052C8" w14:paraId="54671E16" w14:textId="77777777">
      <w:pPr>
        <w:pStyle w:val="BodyText"/>
        <w:numPr>
          <w:ilvl w:val="0"/>
          <w:numId w:val="9"/>
        </w:numPr>
        <w:rPr>
          <w:lang w:val="es-MX"/>
        </w:rPr>
      </w:pPr>
      <w:r w:rsidRPr="00B05ED0">
        <w:rPr>
          <w:lang w:val="es-MX"/>
        </w:rPr>
        <w:t xml:space="preserve">Modo </w:t>
      </w:r>
      <w:r w:rsidRPr="00B05ED0">
        <w:rPr>
          <w:i/>
          <w:lang w:val="es-MX"/>
        </w:rPr>
        <w:t>Excel</w:t>
      </w:r>
      <w:r w:rsidRPr="00B05ED0">
        <w:rPr>
          <w:lang w:val="es-MX"/>
        </w:rPr>
        <w:t xml:space="preserve"> – se recomienda para muestras de entre 20 y 100 estudiantes; y </w:t>
      </w:r>
    </w:p>
    <w:p w:rsidRPr="00B05ED0" w:rsidR="00A052C8" w:rsidP="00E04C04" w:rsidRDefault="00A052C8" w14:paraId="12FA0AA3" w14:textId="77777777">
      <w:pPr>
        <w:pStyle w:val="BodyText"/>
        <w:numPr>
          <w:ilvl w:val="0"/>
          <w:numId w:val="9"/>
        </w:numPr>
        <w:rPr>
          <w:lang w:val="es-MX"/>
        </w:rPr>
      </w:pPr>
      <w:r w:rsidRPr="00B05ED0">
        <w:rPr>
          <w:lang w:val="es-MX"/>
        </w:rPr>
        <w:t xml:space="preserve">Modo </w:t>
      </w:r>
      <w:r w:rsidRPr="00B05ED0">
        <w:rPr>
          <w:i/>
          <w:lang w:val="es-MX"/>
        </w:rPr>
        <w:t>CSV</w:t>
      </w:r>
      <w:r w:rsidRPr="00B05ED0">
        <w:rPr>
          <w:lang w:val="es-MX"/>
        </w:rPr>
        <w:t xml:space="preserve"> – se recomienda para muestras de más de 100 estudiantes.</w:t>
      </w:r>
    </w:p>
    <w:p w:rsidRPr="00B05ED0" w:rsidR="00A052C8" w:rsidP="00A052C8" w:rsidRDefault="00A052C8" w14:paraId="1D76BE1F" w14:textId="77777777">
      <w:pPr>
        <w:pStyle w:val="BodyText"/>
        <w:rPr>
          <w:lang w:val="es-MX"/>
        </w:rPr>
      </w:pPr>
      <w:r w:rsidRPr="00B05ED0">
        <w:rPr>
          <w:iCs/>
          <w:lang w:val="es-MX"/>
        </w:rPr>
        <w:t>[</w:t>
      </w:r>
      <w:r w:rsidRPr="00B05ED0">
        <w:rPr>
          <w:i/>
          <w:lang w:val="es-MX"/>
        </w:rPr>
        <w:t>Otras opciones</w:t>
      </w:r>
      <w:r w:rsidRPr="00B05ED0">
        <w:rPr>
          <w:lang w:val="es-MX"/>
        </w:rPr>
        <w:t xml:space="preserve"> para entregar los datos de los récords de los estudiantes – como archivos de SAS o STATA – se pueden permitir si contacta a la Línea de Ayuda.]</w:t>
      </w:r>
    </w:p>
    <w:p w:rsidRPr="00B05ED0" w:rsidR="00A052C8" w:rsidP="00A052C8" w:rsidRDefault="00A052C8" w14:paraId="6F6879DC" w14:textId="77777777">
      <w:pPr>
        <w:pStyle w:val="BodyText"/>
        <w:jc w:val="center"/>
        <w:rPr>
          <w:lang w:val="es-MX"/>
        </w:rPr>
      </w:pPr>
      <w:r w:rsidRPr="00B05ED0">
        <w:rPr>
          <w:lang w:val="es-MX"/>
        </w:rPr>
        <w:lastRenderedPageBreak/>
        <w:t>[graphic]</w:t>
      </w:r>
    </w:p>
    <w:p w:rsidRPr="00B05ED0" w:rsidR="00A052C8" w:rsidP="00A052C8" w:rsidRDefault="00A052C8" w14:paraId="1617DB85" w14:textId="77777777">
      <w:pPr>
        <w:rPr>
          <w:rFonts w:ascii="Arial" w:hAnsi="Arial" w:cs="Arial"/>
          <w:b/>
          <w:bCs/>
          <w:szCs w:val="24"/>
          <w:lang w:val="es-MX"/>
        </w:rPr>
      </w:pPr>
      <w:r w:rsidRPr="00B05ED0">
        <w:rPr>
          <w:lang w:val="es-MX"/>
        </w:rPr>
        <w:br w:type="page"/>
      </w:r>
    </w:p>
    <w:p w:rsidRPr="00B05ED0" w:rsidR="00A052C8" w:rsidP="00A052C8" w:rsidRDefault="00A052C8" w14:paraId="2C4D34B1" w14:textId="77777777">
      <w:pPr>
        <w:pStyle w:val="AppH3"/>
        <w:rPr>
          <w:lang w:val="es-MX"/>
        </w:rPr>
      </w:pPr>
      <w:bookmarkStart w:name="_Hlk8913631" w:id="137"/>
      <w:bookmarkStart w:name="_Toc18677953" w:id="138"/>
      <w:bookmarkStart w:name="_Toc20746578" w:id="139"/>
      <w:r w:rsidRPr="00B05ED0">
        <w:rPr>
          <w:lang w:val="es-MX"/>
        </w:rPr>
        <w:lastRenderedPageBreak/>
        <w:t xml:space="preserve">List Request </w:t>
      </w:r>
      <w:bookmarkEnd w:id="137"/>
      <w:r w:rsidRPr="00B05ED0">
        <w:rPr>
          <w:lang w:val="es-MX"/>
        </w:rPr>
        <w:t>Letter and E-mail</w:t>
      </w:r>
      <w:bookmarkEnd w:id="138"/>
      <w:bookmarkEnd w:id="139"/>
    </w:p>
    <w:p w:rsidRPr="00B05ED0" w:rsidR="00A052C8" w:rsidP="00A052C8" w:rsidRDefault="00987FC1" w14:paraId="28EB26B2" w14:textId="06030C64">
      <w:pPr>
        <w:pStyle w:val="BodyText"/>
        <w:rPr>
          <w:sz w:val="22"/>
          <w:szCs w:val="22"/>
          <w:lang w:val="es-MX"/>
        </w:rPr>
      </w:pPr>
      <w:r>
        <w:rPr>
          <w:sz w:val="22"/>
          <w:szCs w:val="22"/>
          <w:lang w:val="es-MX"/>
        </w:rPr>
        <w:t>[day] de [month] de [year]</w:t>
      </w:r>
    </w:p>
    <w:p w:rsidRPr="00B05ED0" w:rsidR="00A052C8" w:rsidP="00A052C8" w:rsidRDefault="00A052C8" w14:paraId="60383D93" w14:textId="77777777">
      <w:pPr>
        <w:pStyle w:val="BodyTextnospace"/>
        <w:rPr>
          <w:sz w:val="22"/>
          <w:szCs w:val="22"/>
          <w:lang w:val="es-MX"/>
        </w:rPr>
      </w:pPr>
      <w:r w:rsidRPr="00B05ED0">
        <w:rPr>
          <w:sz w:val="22"/>
          <w:szCs w:val="22"/>
          <w:lang w:val="es-MX"/>
        </w:rPr>
        <w:t>[Salutation] [FirstName] [LastName]</w:t>
      </w:r>
    </w:p>
    <w:p w:rsidRPr="00B05ED0" w:rsidR="00A052C8" w:rsidP="00A052C8" w:rsidRDefault="00A052C8" w14:paraId="689F121B" w14:textId="77777777">
      <w:pPr>
        <w:pStyle w:val="BodyTextnospace"/>
        <w:rPr>
          <w:sz w:val="22"/>
          <w:szCs w:val="22"/>
          <w:lang w:val="es-MX"/>
        </w:rPr>
      </w:pPr>
      <w:r w:rsidRPr="00B05ED0">
        <w:rPr>
          <w:sz w:val="22"/>
          <w:szCs w:val="22"/>
          <w:lang w:val="es-MX"/>
        </w:rPr>
        <w:t>[Title]</w:t>
      </w:r>
    </w:p>
    <w:p w:rsidRPr="00B05ED0" w:rsidR="00A052C8" w:rsidP="00A052C8" w:rsidRDefault="00A052C8" w14:paraId="3986909E" w14:textId="77777777">
      <w:pPr>
        <w:pStyle w:val="BodyTextnospace"/>
        <w:rPr>
          <w:sz w:val="22"/>
          <w:szCs w:val="22"/>
          <w:lang w:val="es-MX"/>
        </w:rPr>
      </w:pPr>
      <w:r w:rsidRPr="00B05ED0">
        <w:rPr>
          <w:sz w:val="22"/>
          <w:szCs w:val="22"/>
          <w:lang w:val="es-MX"/>
        </w:rPr>
        <w:t>[Institution]</w:t>
      </w:r>
    </w:p>
    <w:p w:rsidRPr="00B05ED0" w:rsidR="00A052C8" w:rsidP="00A052C8" w:rsidRDefault="00A052C8" w14:paraId="7A66CC12" w14:textId="77777777">
      <w:pPr>
        <w:pStyle w:val="BodyTextnospace"/>
        <w:rPr>
          <w:sz w:val="22"/>
          <w:szCs w:val="22"/>
          <w:lang w:val="es-MX"/>
        </w:rPr>
      </w:pPr>
      <w:r w:rsidRPr="00B05ED0">
        <w:rPr>
          <w:sz w:val="22"/>
          <w:szCs w:val="22"/>
          <w:lang w:val="es-MX"/>
        </w:rPr>
        <w:t>[Address]</w:t>
      </w:r>
    </w:p>
    <w:p w:rsidRPr="00B05ED0" w:rsidR="00A052C8" w:rsidP="00A052C8" w:rsidRDefault="00A052C8" w14:paraId="54AFC41A" w14:textId="77777777">
      <w:pPr>
        <w:pStyle w:val="BodyTextnospace"/>
        <w:rPr>
          <w:sz w:val="22"/>
          <w:szCs w:val="22"/>
          <w:lang w:val="es-MX"/>
        </w:rPr>
      </w:pPr>
      <w:r w:rsidRPr="00B05ED0">
        <w:rPr>
          <w:sz w:val="22"/>
          <w:szCs w:val="22"/>
          <w:lang w:val="es-MX"/>
        </w:rPr>
        <w:t>[City], [State] [Zip]</w:t>
      </w:r>
    </w:p>
    <w:p w:rsidRPr="00B05ED0" w:rsidR="00A052C8" w:rsidP="00A052C8" w:rsidRDefault="00A052C8" w14:paraId="7602F322" w14:textId="3DFF07C2">
      <w:pPr>
        <w:pStyle w:val="BodyText"/>
        <w:rPr>
          <w:sz w:val="22"/>
          <w:szCs w:val="22"/>
          <w:lang w:val="es-MX"/>
        </w:rPr>
      </w:pPr>
      <w:r w:rsidRPr="00B05ED0">
        <w:rPr>
          <w:sz w:val="22"/>
          <w:szCs w:val="22"/>
          <w:lang w:val="es-MX"/>
        </w:rPr>
        <w:t>Estimado(a) [</w:t>
      </w:r>
      <w:r w:rsidR="00987FC1">
        <w:rPr>
          <w:sz w:val="22"/>
          <w:szCs w:val="22"/>
          <w:lang w:val="es-MX"/>
        </w:rPr>
        <w:t>Sr/Sra/Dr/Dra</w:t>
      </w:r>
      <w:r w:rsidRPr="00B05ED0">
        <w:rPr>
          <w:sz w:val="22"/>
          <w:szCs w:val="22"/>
          <w:lang w:val="es-MX"/>
        </w:rPr>
        <w:t>] [LastName]:</w:t>
      </w:r>
    </w:p>
    <w:p w:rsidRPr="00B05ED0" w:rsidR="00A052C8" w:rsidP="00A052C8" w:rsidRDefault="00A052C8" w14:paraId="6A364973" w14:textId="0BDD77D0">
      <w:pPr>
        <w:pStyle w:val="BodyText"/>
        <w:rPr>
          <w:sz w:val="22"/>
          <w:szCs w:val="22"/>
          <w:lang w:val="es-MX"/>
        </w:rPr>
      </w:pPr>
      <w:r w:rsidRPr="00B05ED0">
        <w:rPr>
          <w:sz w:val="22"/>
          <w:szCs w:val="22"/>
          <w:lang w:val="es-MX"/>
        </w:rPr>
        <w:t>Muchas gracias por registrarse para el Estudio Nacional de Ayuda</w:t>
      </w:r>
      <w:r>
        <w:rPr>
          <w:sz w:val="22"/>
          <w:szCs w:val="22"/>
          <w:lang w:val="es-MX"/>
        </w:rPr>
        <w:t xml:space="preserve"> </w:t>
      </w:r>
      <w:r w:rsidR="004460BD">
        <w:rPr>
          <w:sz w:val="22"/>
          <w:szCs w:val="22"/>
          <w:lang w:val="es-MX"/>
        </w:rPr>
        <w:t>Económica</w:t>
      </w:r>
      <w:r w:rsidRPr="00B05ED0">
        <w:rPr>
          <w:sz w:val="22"/>
          <w:szCs w:val="22"/>
          <w:lang w:val="es-MX"/>
        </w:rPr>
        <w:t xml:space="preserve"> a Estudiantes de Postsecundaria de 2019-20 (NPSAS:20). Nos </w:t>
      </w:r>
      <w:r>
        <w:rPr>
          <w:sz w:val="22"/>
          <w:szCs w:val="22"/>
          <w:lang w:val="es-MX"/>
        </w:rPr>
        <w:t>complace</w:t>
      </w:r>
      <w:r w:rsidRPr="00B05ED0">
        <w:rPr>
          <w:sz w:val="22"/>
          <w:szCs w:val="22"/>
          <w:lang w:val="es-MX"/>
        </w:rPr>
        <w:t xml:space="preserve"> que [Institution] participar</w:t>
      </w:r>
      <w:r w:rsidRPr="00B05ED0" w:rsidR="001779B4">
        <w:rPr>
          <w:sz w:val="22"/>
          <w:szCs w:val="22"/>
          <w:lang w:val="es-MX"/>
        </w:rPr>
        <w:t>á</w:t>
      </w:r>
      <w:r w:rsidRPr="00B05ED0">
        <w:rPr>
          <w:sz w:val="22"/>
          <w:szCs w:val="22"/>
          <w:lang w:val="es-MX"/>
        </w:rPr>
        <w:t xml:space="preserve"> en este </w:t>
      </w:r>
      <w:r>
        <w:rPr>
          <w:sz w:val="22"/>
          <w:szCs w:val="22"/>
          <w:lang w:val="es-MX"/>
        </w:rPr>
        <w:t>estudio importante</w:t>
      </w:r>
      <w:r w:rsidRPr="00B05ED0">
        <w:rPr>
          <w:sz w:val="22"/>
          <w:szCs w:val="22"/>
          <w:lang w:val="es-MX"/>
        </w:rPr>
        <w:t xml:space="preserve"> que lleva a cabo el Centro Nacional </w:t>
      </w:r>
      <w:r w:rsidR="002347FA">
        <w:rPr>
          <w:sz w:val="22"/>
          <w:szCs w:val="22"/>
          <w:lang w:val="es-MX"/>
        </w:rPr>
        <w:t>para</w:t>
      </w:r>
      <w:r w:rsidRPr="00B05ED0">
        <w:rPr>
          <w:sz w:val="22"/>
          <w:szCs w:val="22"/>
          <w:lang w:val="es-MX"/>
        </w:rPr>
        <w:t xml:space="preserve"> Estadísticas de </w:t>
      </w:r>
      <w:r w:rsidRPr="008F15AC">
        <w:rPr>
          <w:lang w:val="es-MX"/>
        </w:rPr>
        <w:t>Educación</w:t>
      </w:r>
      <w:r w:rsidRPr="00B05ED0">
        <w:rPr>
          <w:sz w:val="22"/>
          <w:szCs w:val="22"/>
          <w:lang w:val="es-MX"/>
        </w:rPr>
        <w:t xml:space="preserve"> (NCES por sus siglas en inglés) del Departamento de Educación de los Estados Unidos. El estudio es administrado por RTI International.</w:t>
      </w:r>
    </w:p>
    <w:p w:rsidRPr="00B05ED0" w:rsidR="00A052C8" w:rsidP="00A052C8" w:rsidRDefault="00A052C8" w14:paraId="3FACA269" w14:textId="77777777">
      <w:pPr>
        <w:pStyle w:val="BodyText"/>
        <w:rPr>
          <w:sz w:val="22"/>
          <w:szCs w:val="22"/>
          <w:lang w:val="es-MX"/>
        </w:rPr>
      </w:pPr>
      <w:r w:rsidRPr="00B05ED0">
        <w:rPr>
          <w:sz w:val="22"/>
          <w:szCs w:val="22"/>
          <w:lang w:val="es-MX"/>
        </w:rPr>
        <w:t>A continuación</w:t>
      </w:r>
      <w:r>
        <w:rPr>
          <w:sz w:val="22"/>
          <w:szCs w:val="22"/>
          <w:lang w:val="es-MX"/>
        </w:rPr>
        <w:t>,</w:t>
      </w:r>
      <w:r w:rsidRPr="00B05ED0">
        <w:rPr>
          <w:sz w:val="22"/>
          <w:szCs w:val="22"/>
          <w:lang w:val="es-MX"/>
        </w:rPr>
        <w:t xml:space="preserve"> hay un resumen de su progreso en el estudio. El próximo paso es entregar su [Lista de Estudiantes Matriculados de Otoño/Lista de Estudiantes Matriculados/Lista de Estudiantes Matriculados para todo el año].</w:t>
      </w:r>
    </w:p>
    <w:p w:rsidRPr="00B05ED0" w:rsidR="00A052C8" w:rsidP="00A052C8" w:rsidRDefault="00A052C8" w14:paraId="5CDF639E" w14:textId="4A4A16F7">
      <w:pPr>
        <w:pStyle w:val="BodyText"/>
        <w:rPr>
          <w:lang w:val="es-MX"/>
        </w:rPr>
      </w:pPr>
      <w:r w:rsidRPr="00B05ED0">
        <w:rPr>
          <w:lang w:val="es-MX"/>
        </w:rPr>
        <w:t xml:space="preserve">[Timeline graphic – see page </w:t>
      </w:r>
      <w:r w:rsidR="005C07DE">
        <w:rPr>
          <w:lang w:val="es-MX"/>
        </w:rPr>
        <w:t>D-</w:t>
      </w:r>
      <w:r w:rsidR="00335942">
        <w:rPr>
          <w:lang w:val="es-MX"/>
        </w:rPr>
        <w:t>10</w:t>
      </w:r>
      <w:r w:rsidR="00B2378B">
        <w:rPr>
          <w:lang w:val="es-MX"/>
        </w:rPr>
        <w:t>0-10</w:t>
      </w:r>
      <w:r w:rsidR="00335942">
        <w:rPr>
          <w:lang w:val="es-MX"/>
        </w:rPr>
        <w:t>1</w:t>
      </w:r>
      <w:r w:rsidRPr="00B05ED0">
        <w:rPr>
          <w:lang w:val="es-MX"/>
        </w:rPr>
        <w:t>]</w:t>
      </w:r>
    </w:p>
    <w:p w:rsidRPr="00B05ED0" w:rsidR="00A052C8" w:rsidP="00A052C8" w:rsidRDefault="00A052C8" w14:paraId="00FD9D90" w14:textId="77777777">
      <w:pPr>
        <w:pStyle w:val="BodyText"/>
        <w:rPr>
          <w:sz w:val="22"/>
          <w:szCs w:val="22"/>
          <w:lang w:val="es-MX"/>
        </w:rPr>
      </w:pPr>
      <w:r w:rsidRPr="00B05ED0">
        <w:rPr>
          <w:b/>
          <w:sz w:val="22"/>
          <w:szCs w:val="22"/>
          <w:lang w:val="es-MX"/>
        </w:rPr>
        <w:t>Su Lista de Estudiantes Matriculados [de Otoño] tiene como fecha límite de entrega: [DueDate]</w:t>
      </w:r>
      <w:r w:rsidRPr="00B05ED0">
        <w:rPr>
          <w:sz w:val="22"/>
          <w:szCs w:val="22"/>
          <w:lang w:val="es-MX"/>
        </w:rPr>
        <w:t>. Por favor póngase en contacto con nosotros en [PortalHelpe-mail] o llamando a [PortalHelpNumber] si quiere hablar sobre esta fecha.</w:t>
      </w:r>
    </w:p>
    <w:p w:rsidRPr="00B05ED0" w:rsidR="00A052C8" w:rsidP="00A052C8" w:rsidRDefault="00A052C8" w14:paraId="1C9245C7" w14:textId="556B6B35">
      <w:pPr>
        <w:pStyle w:val="BodyText"/>
        <w:rPr>
          <w:sz w:val="22"/>
          <w:szCs w:val="22"/>
          <w:lang w:val="es-MX"/>
        </w:rPr>
      </w:pPr>
      <w:r w:rsidRPr="00B05ED0">
        <w:rPr>
          <w:sz w:val="22"/>
          <w:szCs w:val="22"/>
          <w:lang w:val="es-MX"/>
        </w:rPr>
        <w:t xml:space="preserve">Adjunto encontrará instrucciones para proporcionar la Lista de Estudiantes Matriculados </w:t>
      </w:r>
      <w:r w:rsidR="00A606F9">
        <w:rPr>
          <w:sz w:val="22"/>
          <w:szCs w:val="22"/>
          <w:lang w:val="es-MX"/>
        </w:rPr>
        <w:t>[</w:t>
      </w:r>
      <w:r w:rsidRPr="00B05ED0">
        <w:rPr>
          <w:sz w:val="22"/>
          <w:szCs w:val="22"/>
          <w:lang w:val="es-MX"/>
        </w:rPr>
        <w:t>de Otoño</w:t>
      </w:r>
      <w:r w:rsidR="00A606F9">
        <w:rPr>
          <w:sz w:val="22"/>
          <w:szCs w:val="22"/>
          <w:lang w:val="es-MX"/>
        </w:rPr>
        <w:t>]</w:t>
      </w:r>
      <w:r w:rsidRPr="00B05ED0">
        <w:rPr>
          <w:sz w:val="22"/>
          <w:szCs w:val="22"/>
          <w:lang w:val="es-MX"/>
        </w:rPr>
        <w:t>, la cual debe incluir a todos los estudiantes elegibles, matriculados en su institución entre el 1</w:t>
      </w:r>
      <w:r w:rsidRPr="00B05ED0">
        <w:rPr>
          <w:sz w:val="22"/>
          <w:szCs w:val="22"/>
          <w:vertAlign w:val="superscript"/>
          <w:lang w:val="es-MX"/>
        </w:rPr>
        <w:t>o</w:t>
      </w:r>
      <w:r w:rsidRPr="00B05ED0">
        <w:rPr>
          <w:sz w:val="22"/>
          <w:szCs w:val="22"/>
          <w:lang w:val="es-MX"/>
        </w:rPr>
        <w:t xml:space="preserve"> de julio de 2019 y [date]. [If Fall: Como mencionamos en nuestro primer contacto, esta lista de otoño nos ayudará a asegurar que estamos utilizando la metodología más robusta para el componente del estudio en que se entrevista a los estudiantes. A principios de 2020, le pediremos los mismos datos para los estudiantes matriculados entre el 1</w:t>
      </w:r>
      <w:r w:rsidRPr="00B05ED0">
        <w:rPr>
          <w:sz w:val="22"/>
          <w:szCs w:val="22"/>
          <w:vertAlign w:val="superscript"/>
          <w:lang w:val="es-MX"/>
        </w:rPr>
        <w:t>o</w:t>
      </w:r>
      <w:r w:rsidRPr="00B05ED0">
        <w:rPr>
          <w:sz w:val="22"/>
          <w:szCs w:val="22"/>
          <w:lang w:val="es-MX"/>
        </w:rPr>
        <w:t xml:space="preserve"> de julio de 2019 y el 30 de abril de 2020.] [La lista </w:t>
      </w:r>
      <w:r w:rsidR="00754DFA">
        <w:rPr>
          <w:sz w:val="22"/>
          <w:szCs w:val="22"/>
          <w:lang w:val="es-MX"/>
        </w:rPr>
        <w:t>para</w:t>
      </w:r>
      <w:r w:rsidRPr="00B05ED0">
        <w:rPr>
          <w:sz w:val="22"/>
          <w:szCs w:val="22"/>
          <w:lang w:val="es-MX"/>
        </w:rPr>
        <w:t xml:space="preserve"> todo el año/ Esta lista] se usará para crear una muestra de estudiantes para la porción del estudio sobre los Récords Estudiantiles.</w:t>
      </w:r>
    </w:p>
    <w:p w:rsidRPr="00B05ED0" w:rsidR="00A052C8" w:rsidP="00A052C8" w:rsidRDefault="00A052C8" w14:paraId="328B9A11" w14:textId="77777777">
      <w:pPr>
        <w:pStyle w:val="BodyText"/>
        <w:rPr>
          <w:sz w:val="22"/>
          <w:szCs w:val="22"/>
          <w:lang w:val="es-MX"/>
        </w:rPr>
      </w:pPr>
      <w:r w:rsidRPr="00B05ED0">
        <w:rPr>
          <w:b/>
          <w:sz w:val="22"/>
          <w:szCs w:val="22"/>
          <w:lang w:val="es-MX"/>
        </w:rPr>
        <w:t>NUEVO EN NPSAS:20</w:t>
      </w:r>
      <w:r w:rsidRPr="00B05ED0">
        <w:rPr>
          <w:sz w:val="22"/>
          <w:szCs w:val="22"/>
          <w:lang w:val="es-MX"/>
        </w:rPr>
        <w:t xml:space="preserve"> – Por favor incluya en su lista de estudiantes matriculados a los estudiantes que estaban matriculados al mismo tiempo en la escuela </w:t>
      </w:r>
      <w:r>
        <w:rPr>
          <w:sz w:val="22"/>
          <w:szCs w:val="22"/>
          <w:lang w:val="es-MX"/>
        </w:rPr>
        <w:t>secundaria</w:t>
      </w:r>
      <w:r w:rsidRPr="00B05ED0">
        <w:rPr>
          <w:sz w:val="22"/>
          <w:szCs w:val="22"/>
          <w:lang w:val="es-MX"/>
        </w:rPr>
        <w:t xml:space="preserve"> y en su institución. Hay más detalles sobre esto en la guía de instrucciones.</w:t>
      </w:r>
    </w:p>
    <w:p w:rsidRPr="00B05ED0" w:rsidR="00A052C8" w:rsidP="00A052C8" w:rsidRDefault="00754DFA" w14:paraId="30A25B0D" w14:textId="77777777">
      <w:pPr>
        <w:pStyle w:val="BodyText"/>
        <w:pBdr>
          <w:top w:val="single" w:color="auto" w:sz="4" w:space="1"/>
          <w:left w:val="single" w:color="auto" w:sz="4" w:space="4"/>
          <w:bottom w:val="single" w:color="auto" w:sz="4" w:space="1"/>
          <w:right w:val="single" w:color="auto" w:sz="4" w:space="4"/>
        </w:pBdr>
        <w:ind w:left="1440" w:right="1584"/>
        <w:rPr>
          <w:sz w:val="22"/>
          <w:szCs w:val="22"/>
          <w:lang w:val="es-MX"/>
        </w:rPr>
      </w:pPr>
      <w:r w:rsidRPr="00754DFA">
        <w:rPr>
          <w:sz w:val="22"/>
          <w:szCs w:val="22"/>
        </w:rPr>
        <w:t>Portal de Datos de Postsecundaria</w:t>
      </w:r>
      <w:r w:rsidRPr="00B64F83" w:rsidR="001779B4">
        <w:rPr>
          <w:sz w:val="22"/>
          <w:szCs w:val="22"/>
        </w:rPr>
        <w:t xml:space="preserve">: </w:t>
      </w:r>
      <w:hyperlink w:history="1" r:id="rId128">
        <w:r w:rsidRPr="00B05ED0" w:rsidR="00A052C8">
          <w:rPr>
            <w:rStyle w:val="Hyperlink"/>
            <w:sz w:val="22"/>
            <w:szCs w:val="22"/>
            <w:lang w:val="es-MX"/>
          </w:rPr>
          <w:t>surveys.nces.ed.gov/xxxx</w:t>
        </w:r>
      </w:hyperlink>
    </w:p>
    <w:p w:rsidRPr="00B05ED0" w:rsidR="00A052C8" w:rsidP="00A052C8" w:rsidRDefault="00A052C8" w14:paraId="5F8BCDE3" w14:textId="77777777">
      <w:pPr>
        <w:pStyle w:val="BodyText"/>
        <w:pBdr>
          <w:top w:val="single" w:color="auto" w:sz="4" w:space="1"/>
          <w:left w:val="single" w:color="auto" w:sz="4" w:space="4"/>
          <w:bottom w:val="single" w:color="auto" w:sz="4" w:space="1"/>
          <w:right w:val="single" w:color="auto" w:sz="4" w:space="4"/>
        </w:pBdr>
        <w:ind w:left="1440" w:right="1584"/>
        <w:rPr>
          <w:sz w:val="22"/>
          <w:szCs w:val="22"/>
          <w:lang w:val="es-MX"/>
        </w:rPr>
      </w:pPr>
      <w:r w:rsidRPr="00B05ED0">
        <w:rPr>
          <w:sz w:val="22"/>
          <w:szCs w:val="22"/>
          <w:lang w:val="es-MX"/>
        </w:rPr>
        <w:t>Su ID de usuario: [UserID]</w:t>
      </w:r>
    </w:p>
    <w:p w:rsidRPr="00B05ED0" w:rsidR="00A052C8" w:rsidP="00A052C8" w:rsidRDefault="00A052C8" w14:paraId="11665C97" w14:textId="77777777">
      <w:pPr>
        <w:pStyle w:val="BodyText"/>
        <w:rPr>
          <w:sz w:val="22"/>
          <w:szCs w:val="22"/>
          <w:lang w:val="es-MX"/>
        </w:rPr>
      </w:pPr>
      <w:r w:rsidRPr="00B05ED0">
        <w:rPr>
          <w:sz w:val="22"/>
          <w:szCs w:val="22"/>
          <w:lang w:val="es-MX"/>
        </w:rPr>
        <w:t>Para más información sobre cómo se usan los datos de NPSAS, por favor visite [ResearchSiteURL].</w:t>
      </w:r>
    </w:p>
    <w:p w:rsidRPr="00B05ED0" w:rsidR="00A052C8" w:rsidP="00A052C8" w:rsidRDefault="001779B4" w14:paraId="1EFAC3DB" w14:textId="3380B119">
      <w:pPr>
        <w:pStyle w:val="BodyText"/>
        <w:rPr>
          <w:sz w:val="22"/>
          <w:szCs w:val="22"/>
          <w:lang w:val="es-MX"/>
        </w:rPr>
      </w:pPr>
      <w:r>
        <w:rPr>
          <w:sz w:val="22"/>
          <w:szCs w:val="22"/>
          <w:lang w:val="es-MX"/>
        </w:rPr>
        <w:t>G</w:t>
      </w:r>
      <w:r w:rsidRPr="00B05ED0" w:rsidR="00A052C8">
        <w:rPr>
          <w:sz w:val="22"/>
          <w:szCs w:val="22"/>
          <w:lang w:val="es-MX"/>
        </w:rPr>
        <w:t xml:space="preserve">racias por sus </w:t>
      </w:r>
      <w:r>
        <w:rPr>
          <w:sz w:val="22"/>
          <w:szCs w:val="22"/>
          <w:lang w:val="es-MX"/>
        </w:rPr>
        <w:t>esfuerzos</w:t>
      </w:r>
      <w:r w:rsidRPr="00B05ED0" w:rsidR="00A052C8">
        <w:rPr>
          <w:sz w:val="22"/>
          <w:szCs w:val="22"/>
          <w:lang w:val="es-MX"/>
        </w:rPr>
        <w:t xml:space="preserve"> para apoyar a NPSAS:20. Si tiene </w:t>
      </w:r>
      <w:r w:rsidR="00856124">
        <w:rPr>
          <w:sz w:val="22"/>
          <w:szCs w:val="22"/>
          <w:lang w:val="es-MX"/>
        </w:rPr>
        <w:t xml:space="preserve">alguna </w:t>
      </w:r>
      <w:r w:rsidRPr="00B05ED0" w:rsidR="00A052C8">
        <w:rPr>
          <w:sz w:val="22"/>
          <w:szCs w:val="22"/>
          <w:lang w:val="es-MX"/>
        </w:rPr>
        <w:t>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rsidRPr="00B05ED0" w:rsidR="00A052C8" w:rsidP="00A052C8" w:rsidRDefault="00A052C8" w14:paraId="1538687A" w14:textId="77777777">
      <w:pPr>
        <w:pStyle w:val="BodyText"/>
        <w:rPr>
          <w:sz w:val="22"/>
          <w:szCs w:val="22"/>
          <w:lang w:val="es-MX"/>
        </w:rPr>
      </w:pPr>
    </w:p>
    <w:p w:rsidRPr="00B05ED0" w:rsidR="00A052C8" w:rsidP="00A052C8" w:rsidRDefault="00A052C8" w14:paraId="300CC179" w14:textId="77777777">
      <w:pPr>
        <w:pStyle w:val="BodyText"/>
        <w:rPr>
          <w:sz w:val="22"/>
          <w:szCs w:val="22"/>
          <w:lang w:val="es-MX"/>
        </w:rPr>
      </w:pPr>
      <w:r w:rsidRPr="00B05ED0">
        <w:rPr>
          <w:sz w:val="22"/>
          <w:szCs w:val="22"/>
          <w:lang w:val="es-MX"/>
        </w:rPr>
        <w:t>Le saluda atentamente,</w:t>
      </w:r>
    </w:p>
    <w:p w:rsidRPr="00B05ED0" w:rsidR="00A052C8" w:rsidP="00A052C8" w:rsidRDefault="00A052C8" w14:paraId="74671ECA" w14:textId="77777777">
      <w:pPr>
        <w:pStyle w:val="BodyTextnospace"/>
        <w:tabs>
          <w:tab w:val="left" w:pos="4320"/>
        </w:tabs>
        <w:rPr>
          <w:sz w:val="22"/>
          <w:szCs w:val="22"/>
          <w:lang w:val="es-MX"/>
        </w:rPr>
      </w:pPr>
      <w:r w:rsidRPr="00B05ED0">
        <w:rPr>
          <w:sz w:val="22"/>
          <w:szCs w:val="22"/>
          <w:lang w:val="es-MX"/>
        </w:rPr>
        <w:t>Jennifer Wine, Ph.D.</w:t>
      </w:r>
      <w:r w:rsidRPr="00B05ED0">
        <w:rPr>
          <w:sz w:val="22"/>
          <w:szCs w:val="22"/>
          <w:lang w:val="es-MX"/>
        </w:rPr>
        <w:tab/>
        <w:t>NCES staff name</w:t>
      </w:r>
    </w:p>
    <w:p w:rsidRPr="00B05ED0" w:rsidR="00A052C8" w:rsidP="00A052C8" w:rsidRDefault="00A052C8" w14:paraId="33151170" w14:textId="77777777">
      <w:pPr>
        <w:pStyle w:val="BodyTextnospace"/>
        <w:tabs>
          <w:tab w:val="left" w:pos="4320"/>
        </w:tabs>
        <w:rPr>
          <w:sz w:val="22"/>
          <w:szCs w:val="22"/>
          <w:lang w:val="es-MX"/>
        </w:rPr>
      </w:pPr>
      <w:r w:rsidRPr="00B05ED0">
        <w:rPr>
          <w:sz w:val="22"/>
          <w:szCs w:val="22"/>
          <w:lang w:val="es-MX"/>
        </w:rPr>
        <w:t>Directora, NPSAS:20</w:t>
      </w:r>
      <w:r w:rsidRPr="00B05ED0">
        <w:rPr>
          <w:sz w:val="22"/>
          <w:szCs w:val="22"/>
          <w:lang w:val="es-MX"/>
        </w:rPr>
        <w:tab/>
        <w:t>NCES staff title</w:t>
      </w:r>
    </w:p>
    <w:p w:rsidRPr="00B05ED0" w:rsidR="00A052C8" w:rsidP="00A052C8" w:rsidRDefault="00A052C8" w14:paraId="4A4AB873" w14:textId="698AB460">
      <w:pPr>
        <w:pStyle w:val="BodyTextnospace"/>
        <w:tabs>
          <w:tab w:val="left" w:pos="4320"/>
        </w:tabs>
        <w:rPr>
          <w:sz w:val="22"/>
          <w:szCs w:val="22"/>
          <w:lang w:val="es-MX"/>
        </w:rPr>
      </w:pPr>
      <w:r w:rsidRPr="00B05ED0">
        <w:rPr>
          <w:sz w:val="22"/>
          <w:szCs w:val="22"/>
          <w:lang w:val="es-MX"/>
        </w:rPr>
        <w:t>RTI International</w:t>
      </w:r>
      <w:r w:rsidRPr="00B05ED0">
        <w:rPr>
          <w:sz w:val="22"/>
          <w:szCs w:val="22"/>
          <w:lang w:val="es-MX"/>
        </w:rPr>
        <w:tab/>
        <w:t xml:space="preserve">Centro Nacional </w:t>
      </w:r>
      <w:r w:rsidR="002347FA">
        <w:rPr>
          <w:sz w:val="22"/>
          <w:szCs w:val="22"/>
          <w:lang w:val="es-MX"/>
        </w:rPr>
        <w:t>para</w:t>
      </w:r>
      <w:r w:rsidRPr="00B05ED0">
        <w:rPr>
          <w:sz w:val="22"/>
          <w:szCs w:val="22"/>
          <w:lang w:val="es-MX"/>
        </w:rPr>
        <w:t xml:space="preserve"> Estadísticas de Educación (NCES)</w:t>
      </w:r>
    </w:p>
    <w:p w:rsidRPr="00B05ED0" w:rsidR="00A052C8" w:rsidP="00A052C8" w:rsidRDefault="00A052C8" w14:paraId="2F92E78C" w14:textId="77777777">
      <w:pPr>
        <w:pStyle w:val="BodyTextnospace"/>
        <w:tabs>
          <w:tab w:val="left" w:pos="4320"/>
        </w:tabs>
        <w:rPr>
          <w:sz w:val="22"/>
          <w:szCs w:val="22"/>
          <w:lang w:val="es-MX"/>
        </w:rPr>
      </w:pPr>
      <w:r w:rsidRPr="00B05ED0">
        <w:rPr>
          <w:sz w:val="22"/>
          <w:szCs w:val="22"/>
          <w:lang w:val="es-MX"/>
        </w:rPr>
        <w:tab/>
        <w:t>Departamento de Educación de los Estados Unidos</w:t>
      </w:r>
    </w:p>
    <w:p w:rsidRPr="00B05ED0" w:rsidR="00A052C8" w:rsidP="00A052C8" w:rsidRDefault="00A052C8" w14:paraId="31C9C28C" w14:textId="77777777">
      <w:pPr>
        <w:pStyle w:val="BodyText"/>
        <w:rPr>
          <w:sz w:val="22"/>
          <w:szCs w:val="22"/>
          <w:lang w:val="es-MX"/>
        </w:rPr>
      </w:pPr>
      <w:r w:rsidRPr="00B05ED0">
        <w:rPr>
          <w:sz w:val="22"/>
          <w:szCs w:val="22"/>
          <w:lang w:val="es-MX"/>
        </w:rPr>
        <w:t>Anexos</w:t>
      </w:r>
    </w:p>
    <w:p w:rsidRPr="00B05ED0" w:rsidR="00A052C8" w:rsidP="00A052C8" w:rsidRDefault="00A052C8" w14:paraId="243942C9" w14:textId="77777777">
      <w:pPr>
        <w:rPr>
          <w:sz w:val="22"/>
          <w:szCs w:val="22"/>
          <w:lang w:val="es-MX"/>
        </w:rPr>
      </w:pPr>
      <w:r w:rsidRPr="00B05ED0">
        <w:rPr>
          <w:sz w:val="22"/>
          <w:szCs w:val="22"/>
          <w:lang w:val="es-MX"/>
        </w:rPr>
        <w:br w:type="page"/>
      </w:r>
    </w:p>
    <w:p w:rsidRPr="00B05ED0" w:rsidR="00A052C8" w:rsidP="00A052C8" w:rsidRDefault="00A052C8" w14:paraId="43C3EF43" w14:textId="77777777">
      <w:pPr>
        <w:pStyle w:val="AppH3"/>
        <w:rPr>
          <w:lang w:val="es-MX"/>
        </w:rPr>
      </w:pPr>
      <w:bookmarkStart w:name="_Toc18677954" w:id="140"/>
      <w:bookmarkStart w:name="_Toc20746579" w:id="141"/>
      <w:r w:rsidRPr="00B05ED0">
        <w:rPr>
          <w:lang w:val="es-MX"/>
        </w:rPr>
        <w:lastRenderedPageBreak/>
        <w:t>Timeline Graphics</w:t>
      </w:r>
      <w:bookmarkEnd w:id="140"/>
      <w:bookmarkEnd w:id="141"/>
    </w:p>
    <w:p w:rsidR="00A052C8" w:rsidP="00A052C8" w:rsidRDefault="00A052C8" w14:paraId="4EBEB9CD" w14:textId="77777777">
      <w:pPr>
        <w:pStyle w:val="BodyText"/>
        <w:rPr>
          <w:sz w:val="22"/>
          <w:szCs w:val="22"/>
          <w:lang w:val="es-MX"/>
        </w:rPr>
      </w:pPr>
      <w:r w:rsidRPr="00B05ED0">
        <w:rPr>
          <w:noProof/>
        </w:rPr>
        <w:drawing>
          <wp:inline distT="0" distB="0" distL="0" distR="0" wp14:anchorId="20113FDB" wp14:editId="50CB7273">
            <wp:extent cx="5153025" cy="1488652"/>
            <wp:effectExtent l="0" t="0" r="0" b="0"/>
            <wp:docPr id="113285378" name="Picture 11328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72018" cy="1494139"/>
                    </a:xfrm>
                    <a:prstGeom prst="rect">
                      <a:avLst/>
                    </a:prstGeom>
                  </pic:spPr>
                </pic:pic>
              </a:graphicData>
            </a:graphic>
          </wp:inline>
        </w:drawing>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3"/>
        <w:gridCol w:w="2554"/>
        <w:gridCol w:w="2554"/>
        <w:gridCol w:w="2553"/>
      </w:tblGrid>
      <w:tr w:rsidR="00A052C8" w:rsidTr="00656A57" w14:paraId="67B0787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rsidR="00A052C8" w:rsidP="00656A57" w:rsidRDefault="00A052C8" w14:paraId="05EACCDC" w14:textId="77777777">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Pr>
          <w:p w:rsidR="00A052C8" w:rsidP="00656A57" w:rsidRDefault="00A052C8" w14:paraId="1BC1D02B" w14:textId="0936C715">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r w:rsidR="00D46E90">
              <w:rPr>
                <w:sz w:val="22"/>
                <w:szCs w:val="22"/>
                <w:lang w:val="es-MX"/>
              </w:rPr>
              <w:t>de</w:t>
            </w:r>
            <w:r w:rsidRPr="00B05ED0">
              <w:rPr>
                <w:sz w:val="22"/>
                <w:szCs w:val="22"/>
                <w:lang w:val="es-MX"/>
              </w:rPr>
              <w:t xml:space="preserve"> OTOÑO</w:t>
            </w:r>
          </w:p>
        </w:tc>
        <w:tc>
          <w:tcPr>
            <w:tcW w:w="2554" w:type="dxa"/>
          </w:tcPr>
          <w:p w:rsidR="00A052C8" w:rsidP="00656A57" w:rsidRDefault="00A052C8" w14:paraId="755BB698"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Entregue la lista de </w:t>
            </w:r>
            <w:r w:rsidRPr="00B05ED0" w:rsidR="00D374AD">
              <w:rPr>
                <w:sz w:val="22"/>
                <w:szCs w:val="22"/>
                <w:lang w:val="es-MX"/>
              </w:rPr>
              <w:t xml:space="preserve">estudiantes </w:t>
            </w:r>
            <w:r w:rsidRPr="00B05ED0">
              <w:rPr>
                <w:sz w:val="22"/>
                <w:szCs w:val="22"/>
                <w:lang w:val="es-MX"/>
              </w:rPr>
              <w:t>matriculados en PRIMAVERA</w:t>
            </w:r>
          </w:p>
        </w:tc>
        <w:tc>
          <w:tcPr>
            <w:tcW w:w="2553" w:type="dxa"/>
          </w:tcPr>
          <w:p w:rsidR="00A052C8" w:rsidP="00656A57" w:rsidRDefault="00A052C8" w14:paraId="5A78CF2B"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A052C8" w:rsidTr="00656A57" w14:paraId="312531A0" w14:textId="77777777">
        <w:tc>
          <w:tcPr>
            <w:cnfStyle w:val="001000000000" w:firstRow="0" w:lastRow="0" w:firstColumn="1" w:lastColumn="0" w:oddVBand="0" w:evenVBand="0" w:oddHBand="0" w:evenHBand="0" w:firstRowFirstColumn="0" w:firstRowLastColumn="0" w:lastRowFirstColumn="0" w:lastRowLastColumn="0"/>
            <w:tcW w:w="2553" w:type="dxa"/>
          </w:tcPr>
          <w:p w:rsidR="00A052C8" w:rsidP="00656A57" w:rsidRDefault="00A052C8" w14:paraId="780A50E2" w14:textId="77777777">
            <w:pPr>
              <w:pStyle w:val="BodyText"/>
              <w:jc w:val="center"/>
              <w:rPr>
                <w:sz w:val="22"/>
                <w:szCs w:val="22"/>
                <w:lang w:val="es-MX"/>
              </w:rPr>
            </w:pPr>
            <w:r>
              <w:rPr>
                <w:sz w:val="22"/>
                <w:szCs w:val="22"/>
                <w:lang w:val="es-MX"/>
              </w:rPr>
              <w:t>1</w:t>
            </w:r>
          </w:p>
        </w:tc>
        <w:tc>
          <w:tcPr>
            <w:tcW w:w="2554" w:type="dxa"/>
          </w:tcPr>
          <w:p w:rsidR="00A052C8" w:rsidP="00656A57" w:rsidRDefault="00A052C8" w14:paraId="3ECDDE45"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4" w:type="dxa"/>
          </w:tcPr>
          <w:p w:rsidR="00A052C8" w:rsidP="00656A57" w:rsidRDefault="00A052C8" w14:paraId="7AD4D3C1"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c>
          <w:tcPr>
            <w:tcW w:w="2553" w:type="dxa"/>
          </w:tcPr>
          <w:p w:rsidR="00A052C8" w:rsidP="00656A57" w:rsidRDefault="00A052C8" w14:paraId="51CC9962"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4</w:t>
            </w:r>
          </w:p>
        </w:tc>
      </w:tr>
      <w:tr w:rsidR="00A052C8" w:rsidTr="00656A57" w14:paraId="556B718E" w14:textId="77777777">
        <w:tc>
          <w:tcPr>
            <w:cnfStyle w:val="001000000000" w:firstRow="0" w:lastRow="0" w:firstColumn="1" w:lastColumn="0" w:oddVBand="0" w:evenVBand="0" w:oddHBand="0" w:evenHBand="0" w:firstRowFirstColumn="0" w:firstRowLastColumn="0" w:lastRowFirstColumn="0" w:lastRowLastColumn="0"/>
            <w:tcW w:w="2553" w:type="dxa"/>
          </w:tcPr>
          <w:p w:rsidR="00A052C8" w:rsidP="00656A57" w:rsidRDefault="00A052C8" w14:paraId="7AED859D" w14:textId="77777777">
            <w:pPr>
              <w:pStyle w:val="BodyText"/>
              <w:jc w:val="center"/>
              <w:rPr>
                <w:sz w:val="22"/>
                <w:szCs w:val="22"/>
                <w:lang w:val="es-MX"/>
              </w:rPr>
            </w:pPr>
            <w:r w:rsidRPr="00B05ED0">
              <w:rPr>
                <w:sz w:val="22"/>
                <w:szCs w:val="22"/>
                <w:lang w:val="es-MX"/>
              </w:rPr>
              <w:t>AHORA</w:t>
            </w:r>
          </w:p>
        </w:tc>
        <w:tc>
          <w:tcPr>
            <w:tcW w:w="2554" w:type="dxa"/>
          </w:tcPr>
          <w:p w:rsidR="00A052C8" w:rsidP="00656A57" w:rsidRDefault="00A052C8" w14:paraId="052BC49C"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octubre de 2019</w:t>
            </w:r>
          </w:p>
        </w:tc>
        <w:tc>
          <w:tcPr>
            <w:tcW w:w="2554" w:type="dxa"/>
          </w:tcPr>
          <w:p w:rsidR="00A052C8" w:rsidP="00656A57" w:rsidRDefault="00A052C8" w14:paraId="7B224FC9"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enero de 2020</w:t>
            </w:r>
          </w:p>
        </w:tc>
        <w:tc>
          <w:tcPr>
            <w:tcW w:w="2553" w:type="dxa"/>
          </w:tcPr>
          <w:p w:rsidR="00A052C8" w:rsidP="00656A57" w:rsidRDefault="00A052C8" w14:paraId="6E5BDE48"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rsidRPr="00B05ED0" w:rsidR="00A052C8" w:rsidP="00A052C8" w:rsidRDefault="00A052C8" w14:paraId="15F0491A" w14:textId="77777777">
      <w:pPr>
        <w:pStyle w:val="BodyText"/>
        <w:rPr>
          <w:sz w:val="22"/>
          <w:szCs w:val="22"/>
          <w:lang w:val="es-MX"/>
        </w:rPr>
      </w:pPr>
    </w:p>
    <w:p w:rsidR="00A052C8" w:rsidP="00A052C8" w:rsidRDefault="00A052C8" w14:paraId="3E312F3B" w14:textId="77777777">
      <w:pPr>
        <w:pStyle w:val="BodyText"/>
        <w:rPr>
          <w:sz w:val="22"/>
          <w:szCs w:val="22"/>
          <w:lang w:val="es-MX"/>
        </w:rPr>
      </w:pPr>
      <w:r w:rsidRPr="00B05ED0">
        <w:rPr>
          <w:noProof/>
        </w:rPr>
        <w:drawing>
          <wp:inline distT="0" distB="0" distL="0" distR="0" wp14:anchorId="27F280F8" wp14:editId="1D4A5FBF">
            <wp:extent cx="4039164" cy="1571844"/>
            <wp:effectExtent l="0" t="0" r="0" b="9525"/>
            <wp:docPr id="113285379" name="Picture 11328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39164" cy="1571844"/>
                    </a:xfrm>
                    <a:prstGeom prst="rect">
                      <a:avLst/>
                    </a:prstGeom>
                  </pic:spPr>
                </pic:pic>
              </a:graphicData>
            </a:graphic>
          </wp:inline>
        </w:drawing>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3"/>
        <w:gridCol w:w="2554"/>
        <w:gridCol w:w="2553"/>
      </w:tblGrid>
      <w:tr w:rsidR="00A052C8" w:rsidTr="00656A57" w14:paraId="781A069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rsidR="00A052C8" w:rsidP="00656A57" w:rsidRDefault="00A052C8" w14:paraId="7FEDBA87" w14:textId="77777777">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Pr>
          <w:p w:rsidR="00A052C8" w:rsidP="00656A57" w:rsidRDefault="00A052C8" w14:paraId="5E19D3EA"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p>
        </w:tc>
        <w:tc>
          <w:tcPr>
            <w:tcW w:w="2553" w:type="dxa"/>
          </w:tcPr>
          <w:p w:rsidR="00A052C8" w:rsidP="00656A57" w:rsidRDefault="00A052C8" w14:paraId="1FE3900D"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A052C8" w:rsidTr="00656A57" w14:paraId="61537B09" w14:textId="77777777">
        <w:tc>
          <w:tcPr>
            <w:cnfStyle w:val="001000000000" w:firstRow="0" w:lastRow="0" w:firstColumn="1" w:lastColumn="0" w:oddVBand="0" w:evenVBand="0" w:oddHBand="0" w:evenHBand="0" w:firstRowFirstColumn="0" w:firstRowLastColumn="0" w:lastRowFirstColumn="0" w:lastRowLastColumn="0"/>
            <w:tcW w:w="2553" w:type="dxa"/>
          </w:tcPr>
          <w:p w:rsidR="00A052C8" w:rsidP="00656A57" w:rsidRDefault="00A052C8" w14:paraId="197C57E1" w14:textId="77777777">
            <w:pPr>
              <w:pStyle w:val="BodyText"/>
              <w:jc w:val="center"/>
              <w:rPr>
                <w:sz w:val="22"/>
                <w:szCs w:val="22"/>
                <w:lang w:val="es-MX"/>
              </w:rPr>
            </w:pPr>
            <w:r>
              <w:rPr>
                <w:sz w:val="22"/>
                <w:szCs w:val="22"/>
                <w:lang w:val="es-MX"/>
              </w:rPr>
              <w:t>1</w:t>
            </w:r>
          </w:p>
        </w:tc>
        <w:tc>
          <w:tcPr>
            <w:tcW w:w="2554" w:type="dxa"/>
          </w:tcPr>
          <w:p w:rsidR="00A052C8" w:rsidP="00656A57" w:rsidRDefault="00A052C8" w14:paraId="5244180C"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3" w:type="dxa"/>
          </w:tcPr>
          <w:p w:rsidR="00A052C8" w:rsidP="00656A57" w:rsidRDefault="00A052C8" w14:paraId="195B5EE0"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r>
      <w:tr w:rsidR="00A052C8" w:rsidTr="00656A57" w14:paraId="7561F860" w14:textId="77777777">
        <w:tc>
          <w:tcPr>
            <w:cnfStyle w:val="001000000000" w:firstRow="0" w:lastRow="0" w:firstColumn="1" w:lastColumn="0" w:oddVBand="0" w:evenVBand="0" w:oddHBand="0" w:evenHBand="0" w:firstRowFirstColumn="0" w:firstRowLastColumn="0" w:lastRowFirstColumn="0" w:lastRowLastColumn="0"/>
            <w:tcW w:w="2553" w:type="dxa"/>
          </w:tcPr>
          <w:p w:rsidR="00A052C8" w:rsidP="00656A57" w:rsidRDefault="00A052C8" w14:paraId="5AA3E2EE" w14:textId="77777777">
            <w:pPr>
              <w:pStyle w:val="BodyText"/>
              <w:jc w:val="center"/>
              <w:rPr>
                <w:sz w:val="22"/>
                <w:szCs w:val="22"/>
                <w:lang w:val="es-MX"/>
              </w:rPr>
            </w:pPr>
            <w:r w:rsidRPr="00B05ED0">
              <w:rPr>
                <w:sz w:val="22"/>
                <w:szCs w:val="22"/>
                <w:lang w:val="es-MX"/>
              </w:rPr>
              <w:t>AHORA y hasta enero de 2020</w:t>
            </w:r>
          </w:p>
        </w:tc>
        <w:tc>
          <w:tcPr>
            <w:tcW w:w="2554" w:type="dxa"/>
          </w:tcPr>
          <w:p w:rsidR="00A052C8" w:rsidP="00656A57" w:rsidRDefault="00A052C8" w14:paraId="5C45BC6B"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enero de 2020</w:t>
            </w:r>
          </w:p>
        </w:tc>
        <w:tc>
          <w:tcPr>
            <w:tcW w:w="2553" w:type="dxa"/>
          </w:tcPr>
          <w:p w:rsidR="00A052C8" w:rsidP="00656A57" w:rsidRDefault="00A052C8" w14:paraId="7A5A4DA7"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rsidRPr="00B05ED0" w:rsidR="00A052C8" w:rsidP="00A052C8" w:rsidRDefault="00A052C8" w14:paraId="4A826CB1" w14:textId="77777777">
      <w:pPr>
        <w:pStyle w:val="BodyText"/>
        <w:rPr>
          <w:sz w:val="22"/>
          <w:szCs w:val="22"/>
          <w:lang w:val="es-MX"/>
        </w:rPr>
      </w:pPr>
    </w:p>
    <w:p w:rsidR="0048564D" w:rsidRDefault="0048564D" w14:paraId="3667FD69" w14:textId="77777777">
      <w:pPr>
        <w:rPr>
          <w:sz w:val="22"/>
          <w:szCs w:val="22"/>
          <w:lang w:val="es-MX"/>
        </w:rPr>
      </w:pPr>
      <w:r>
        <w:rPr>
          <w:sz w:val="22"/>
          <w:szCs w:val="22"/>
          <w:lang w:val="es-MX"/>
        </w:rPr>
        <w:br w:type="page"/>
      </w:r>
    </w:p>
    <w:p w:rsidR="0048564D" w:rsidP="0048564D" w:rsidRDefault="0048564D" w14:paraId="13CA4A04" w14:textId="77777777">
      <w:pPr>
        <w:pStyle w:val="BodyText"/>
      </w:pPr>
      <w:r w:rsidRPr="006D326A">
        <w:rPr>
          <w:noProof/>
        </w:rPr>
        <w:lastRenderedPageBreak/>
        <w:drawing>
          <wp:inline distT="0" distB="0" distL="0" distR="0" wp14:anchorId="52862530" wp14:editId="7F4D82F1">
            <wp:extent cx="4058216" cy="1590897"/>
            <wp:effectExtent l="0" t="0" r="0" b="9525"/>
            <wp:docPr id="1889402819" name="Picture 18894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58216" cy="1590897"/>
                    </a:xfrm>
                    <a:prstGeom prst="rect">
                      <a:avLst/>
                    </a:prstGeom>
                  </pic:spPr>
                </pic:pic>
              </a:graphicData>
            </a:graphic>
          </wp:inline>
        </w:drawing>
      </w:r>
    </w:p>
    <w:p w:rsidR="0048564D" w:rsidRDefault="0048564D" w14:paraId="03E73482" w14:textId="04B515A3">
      <w:pPr>
        <w:rPr>
          <w:rFonts w:ascii="Arial" w:hAnsi="Arial" w:cs="Arial"/>
          <w:b/>
          <w:bCs/>
          <w:iCs/>
          <w:sz w:val="28"/>
          <w:szCs w:val="28"/>
        </w:rPr>
      </w:pP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3"/>
        <w:gridCol w:w="2554"/>
        <w:gridCol w:w="2553"/>
      </w:tblGrid>
      <w:tr w:rsidR="0048564D" w:rsidTr="00023B4A" w14:paraId="2473916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rsidR="0048564D" w:rsidP="00023B4A" w:rsidRDefault="0048564D" w14:paraId="57D609EF" w14:textId="77777777">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Pr>
          <w:p w:rsidR="0048564D" w:rsidP="00023B4A" w:rsidRDefault="0048564D" w14:paraId="49480431"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p>
        </w:tc>
        <w:tc>
          <w:tcPr>
            <w:tcW w:w="2553" w:type="dxa"/>
          </w:tcPr>
          <w:p w:rsidR="0048564D" w:rsidP="00023B4A" w:rsidRDefault="0048564D" w14:paraId="6AD5BAFE"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48564D" w:rsidTr="00023B4A" w14:paraId="016795D7" w14:textId="77777777">
        <w:tc>
          <w:tcPr>
            <w:cnfStyle w:val="001000000000" w:firstRow="0" w:lastRow="0" w:firstColumn="1" w:lastColumn="0" w:oddVBand="0" w:evenVBand="0" w:oddHBand="0" w:evenHBand="0" w:firstRowFirstColumn="0" w:firstRowLastColumn="0" w:lastRowFirstColumn="0" w:lastRowLastColumn="0"/>
            <w:tcW w:w="2553" w:type="dxa"/>
          </w:tcPr>
          <w:p w:rsidR="0048564D" w:rsidP="00023B4A" w:rsidRDefault="0048564D" w14:paraId="009D918F" w14:textId="77777777">
            <w:pPr>
              <w:pStyle w:val="BodyText"/>
              <w:jc w:val="center"/>
              <w:rPr>
                <w:sz w:val="22"/>
                <w:szCs w:val="22"/>
                <w:lang w:val="es-MX"/>
              </w:rPr>
            </w:pPr>
            <w:r>
              <w:rPr>
                <w:sz w:val="22"/>
                <w:szCs w:val="22"/>
                <w:lang w:val="es-MX"/>
              </w:rPr>
              <w:t>1</w:t>
            </w:r>
          </w:p>
        </w:tc>
        <w:tc>
          <w:tcPr>
            <w:tcW w:w="2554" w:type="dxa"/>
          </w:tcPr>
          <w:p w:rsidR="0048564D" w:rsidP="00023B4A" w:rsidRDefault="0048564D" w14:paraId="37E5C177"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3" w:type="dxa"/>
          </w:tcPr>
          <w:p w:rsidR="0048564D" w:rsidP="00023B4A" w:rsidRDefault="0048564D" w14:paraId="043BB3A6"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r>
      <w:tr w:rsidR="0048564D" w:rsidTr="00023B4A" w14:paraId="3E762995" w14:textId="77777777">
        <w:tc>
          <w:tcPr>
            <w:cnfStyle w:val="001000000000" w:firstRow="0" w:lastRow="0" w:firstColumn="1" w:lastColumn="0" w:oddVBand="0" w:evenVBand="0" w:oddHBand="0" w:evenHBand="0" w:firstRowFirstColumn="0" w:firstRowLastColumn="0" w:lastRowFirstColumn="0" w:lastRowLastColumn="0"/>
            <w:tcW w:w="2553" w:type="dxa"/>
          </w:tcPr>
          <w:p w:rsidR="0048564D" w:rsidP="00023B4A" w:rsidRDefault="0048564D" w14:paraId="7DEC04DC" w14:textId="4CBA014F">
            <w:pPr>
              <w:pStyle w:val="BodyText"/>
              <w:jc w:val="center"/>
              <w:rPr>
                <w:sz w:val="22"/>
                <w:szCs w:val="22"/>
                <w:lang w:val="es-MX"/>
              </w:rPr>
            </w:pPr>
            <w:r>
              <w:rPr>
                <w:sz w:val="22"/>
                <w:szCs w:val="22"/>
                <w:lang w:val="es-MX"/>
              </w:rPr>
              <w:t>C</w:t>
            </w:r>
            <w:r w:rsidRPr="0048564D">
              <w:rPr>
                <w:sz w:val="22"/>
                <w:szCs w:val="22"/>
                <w:lang w:val="es-MX"/>
              </w:rPr>
              <w:t>ompletado</w:t>
            </w:r>
          </w:p>
        </w:tc>
        <w:tc>
          <w:tcPr>
            <w:tcW w:w="2554" w:type="dxa"/>
          </w:tcPr>
          <w:p w:rsidR="0048564D" w:rsidP="00023B4A" w:rsidRDefault="0048564D" w14:paraId="62836F1F" w14:textId="4D8B4E90">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AHORA</w:t>
            </w:r>
          </w:p>
        </w:tc>
        <w:tc>
          <w:tcPr>
            <w:tcW w:w="2553" w:type="dxa"/>
          </w:tcPr>
          <w:p w:rsidR="0048564D" w:rsidP="00023B4A" w:rsidRDefault="0048564D" w14:paraId="674ADFBC"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rsidR="00A052C8" w:rsidRDefault="00A052C8" w14:paraId="11109520" w14:textId="02DCF286">
      <w:pPr>
        <w:rPr>
          <w:rFonts w:ascii="Arial" w:hAnsi="Arial" w:cs="Arial"/>
          <w:b/>
          <w:bCs/>
          <w:iCs/>
          <w:sz w:val="28"/>
          <w:szCs w:val="28"/>
        </w:rPr>
      </w:pPr>
    </w:p>
    <w:p w:rsidR="0048564D" w:rsidRDefault="0048564D" w14:paraId="504B200C" w14:textId="77777777">
      <w:pPr>
        <w:rPr>
          <w:rFonts w:ascii="Arial" w:hAnsi="Arial" w:cs="Arial"/>
          <w:b/>
          <w:bCs/>
          <w:iCs/>
          <w:sz w:val="28"/>
          <w:szCs w:val="28"/>
        </w:rPr>
      </w:pPr>
      <w:bookmarkStart w:name="_Toc18677955" w:id="142"/>
      <w:r>
        <w:br w:type="page"/>
      </w:r>
    </w:p>
    <w:p w:rsidR="00E97A3B" w:rsidP="00E97A3B" w:rsidRDefault="00E97A3B" w14:paraId="5CE0F26F" w14:textId="5FB07F4D">
      <w:pPr>
        <w:pStyle w:val="AppH2"/>
      </w:pPr>
      <w:bookmarkStart w:name="_Toc20746580" w:id="143"/>
      <w:r>
        <w:lastRenderedPageBreak/>
        <w:t xml:space="preserve">PDP </w:t>
      </w:r>
      <w:r w:rsidRPr="00E97A3B">
        <w:t>Website</w:t>
      </w:r>
      <w:r>
        <w:t xml:space="preserve"> Content – Pre-Login (</w:t>
      </w:r>
      <w:r w:rsidR="002749BC">
        <w:t>N</w:t>
      </w:r>
      <w:r>
        <w:t xml:space="preserve">ot </w:t>
      </w:r>
      <w:r w:rsidR="002749BC">
        <w:t>S</w:t>
      </w:r>
      <w:r>
        <w:t xml:space="preserve">tudy </w:t>
      </w:r>
      <w:r w:rsidR="002749BC">
        <w:t>S</w:t>
      </w:r>
      <w:r>
        <w:t>pecific)</w:t>
      </w:r>
      <w:bookmarkEnd w:id="142"/>
      <w:bookmarkEnd w:id="143"/>
    </w:p>
    <w:p w:rsidR="009634DE" w:rsidP="00E97A3B" w:rsidRDefault="009634DE" w14:paraId="3CC1797F" w14:textId="77777777">
      <w:pPr>
        <w:pStyle w:val="BodyText"/>
      </w:pPr>
    </w:p>
    <w:tbl>
      <w:tblPr>
        <w:tblStyle w:val="TableGrid"/>
        <w:tblW w:w="0" w:type="auto"/>
        <w:tblLook w:val="04A0" w:firstRow="1" w:lastRow="0" w:firstColumn="1" w:lastColumn="0" w:noHBand="0" w:noVBand="1"/>
      </w:tblPr>
      <w:tblGrid>
        <w:gridCol w:w="10224"/>
      </w:tblGrid>
      <w:tr w:rsidR="009634DE" w:rsidTr="009634DE" w14:paraId="00677DA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34DE" w:rsidR="009634DE" w:rsidP="00E97A3B" w:rsidRDefault="009634DE" w14:paraId="655EC990" w14:textId="77777777">
            <w:pPr>
              <w:pStyle w:val="BodyText"/>
              <w:rPr>
                <w:i/>
              </w:rPr>
            </w:pPr>
            <w:r w:rsidRPr="009634DE">
              <w:rPr>
                <w:i/>
              </w:rPr>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questions. The content of these pages is included below. Study-specific information that is available after login is included in the next section.</w:t>
            </w:r>
          </w:p>
        </w:tc>
      </w:tr>
    </w:tbl>
    <w:p w:rsidRPr="00305D0F" w:rsidR="00E97A3B" w:rsidP="00305D0F" w:rsidRDefault="00E97A3B" w14:paraId="1D4BDEBD" w14:textId="77777777">
      <w:pPr>
        <w:rPr>
          <w:b/>
          <w:bCs/>
          <w:sz w:val="28"/>
          <w:szCs w:val="22"/>
        </w:rPr>
      </w:pPr>
      <w:r w:rsidRPr="00305D0F">
        <w:rPr>
          <w:b/>
          <w:bCs/>
          <w:sz w:val="28"/>
          <w:szCs w:val="22"/>
        </w:rPr>
        <w:t>Home page</w:t>
      </w:r>
    </w:p>
    <w:p w:rsidR="0007515D" w:rsidP="00E97A3B" w:rsidRDefault="00E97A3B" w14:paraId="02ACAA31" w14:textId="77777777">
      <w:pPr>
        <w:pStyle w:val="BodyText"/>
      </w:pPr>
      <w:r>
        <w:t>The PDP website hosts data collection for multiple studies, and therefore some information may be added or removed as studies that use the PDP begin and end. This content includes the list of studies, their OMB numbers, and time estimates; links to the NCES websites for each study; and the list of contact persons</w:t>
      </w:r>
      <w:r w:rsidR="0007515D">
        <w:t>.</w:t>
      </w:r>
    </w:p>
    <w:p w:rsidR="00E97A3B" w:rsidP="00E97A3B" w:rsidRDefault="00E97A3B" w14:paraId="3509DE23" w14:textId="77777777">
      <w:pPr>
        <w:pStyle w:val="BodyText"/>
      </w:pPr>
      <w:r>
        <w:t>Before a study is added, revisions and additions to the portal’s content will be submitted to OMB for review as part of the study’s clearance request; the website will be changed after the request is approved.</w:t>
      </w:r>
    </w:p>
    <w:p w:rsidRPr="00305D0F" w:rsidR="00E97A3B" w:rsidP="00305D0F" w:rsidRDefault="00E97A3B" w14:paraId="569BB15E" w14:textId="77777777">
      <w:pPr>
        <w:rPr>
          <w:b/>
          <w:bCs/>
          <w:sz w:val="28"/>
          <w:szCs w:val="22"/>
        </w:rPr>
      </w:pPr>
      <w:r w:rsidRPr="00305D0F">
        <w:rPr>
          <w:b/>
          <w:bCs/>
          <w:sz w:val="28"/>
          <w:szCs w:val="22"/>
        </w:rPr>
        <w:t>Page Header</w:t>
      </w:r>
    </w:p>
    <w:p w:rsidR="00E97A3B" w:rsidP="00BD3CD9" w:rsidRDefault="00E97A3B" w14:paraId="2DF04D06" w14:textId="77777777">
      <w:pPr>
        <w:pStyle w:val="BodyTextnospace"/>
      </w:pPr>
      <w:r>
        <w:t>About the PDP</w:t>
      </w:r>
    </w:p>
    <w:p w:rsidR="00E97A3B" w:rsidP="00BD3CD9" w:rsidRDefault="00E97A3B" w14:paraId="76C7ABE7" w14:textId="77777777">
      <w:pPr>
        <w:pStyle w:val="BodyTextnospace"/>
      </w:pPr>
      <w:r>
        <w:t>PDP FAQs</w:t>
      </w:r>
    </w:p>
    <w:p w:rsidR="00E97A3B" w:rsidP="00BD3CD9" w:rsidRDefault="00E97A3B" w14:paraId="651ABD1E" w14:textId="77777777">
      <w:pPr>
        <w:pStyle w:val="BodyTextnospace"/>
      </w:pPr>
      <w:r>
        <w:t>Contact Us</w:t>
      </w:r>
    </w:p>
    <w:p w:rsidR="00E97A3B" w:rsidP="00BD3CD9" w:rsidRDefault="00E97A3B" w14:paraId="4DD62002" w14:textId="77777777">
      <w:pPr>
        <w:pStyle w:val="BodyTextnospace"/>
      </w:pPr>
      <w:r>
        <w:t>Confidentiality</w:t>
      </w:r>
    </w:p>
    <w:p w:rsidRPr="00305D0F" w:rsidR="00E97A3B" w:rsidP="00305D0F" w:rsidRDefault="00E97A3B" w14:paraId="2A96CD16" w14:textId="77777777">
      <w:pPr>
        <w:rPr>
          <w:b/>
          <w:bCs/>
          <w:sz w:val="28"/>
          <w:szCs w:val="22"/>
        </w:rPr>
      </w:pPr>
      <w:r w:rsidRPr="00305D0F">
        <w:rPr>
          <w:b/>
          <w:bCs/>
          <w:sz w:val="28"/>
          <w:szCs w:val="22"/>
        </w:rPr>
        <w:t>Login Area</w:t>
      </w:r>
    </w:p>
    <w:p w:rsidR="00E97A3B" w:rsidP="00BD3CD9" w:rsidRDefault="00E97A3B" w14:paraId="76468F18" w14:textId="77777777">
      <w:pPr>
        <w:pStyle w:val="BodyTextnospace"/>
      </w:pPr>
      <w:r>
        <w:t>Get Started</w:t>
      </w:r>
    </w:p>
    <w:p w:rsidR="00E97A3B" w:rsidP="00BD3CD9" w:rsidRDefault="00E97A3B" w14:paraId="0BEC7E36" w14:textId="77777777">
      <w:pPr>
        <w:pStyle w:val="BodyTextnospace"/>
      </w:pPr>
      <w:r>
        <w:t>USERID __________</w:t>
      </w:r>
    </w:p>
    <w:p w:rsidR="00E97A3B" w:rsidP="00BD3CD9" w:rsidRDefault="00E97A3B" w14:paraId="0AB2A614" w14:textId="77777777">
      <w:pPr>
        <w:pStyle w:val="BodyTextnospace"/>
      </w:pPr>
      <w:r>
        <w:t xml:space="preserve">Forgot ID? Click Send User ID below to have your user ID sent to the </w:t>
      </w:r>
      <w:r w:rsidR="00757F2C">
        <w:t>e-mail</w:t>
      </w:r>
      <w:r>
        <w:t xml:space="preserve"> address that you enter. Otherwise, click Cancel.</w:t>
      </w:r>
    </w:p>
    <w:p w:rsidR="00E97A3B" w:rsidP="00BD3CD9" w:rsidRDefault="00B70E23" w14:paraId="0299F32F" w14:textId="77777777">
      <w:pPr>
        <w:pStyle w:val="BodyTextnospace"/>
      </w:pPr>
      <w:r>
        <w:t>E</w:t>
      </w:r>
      <w:r w:rsidR="00757F2C">
        <w:t>-mail</w:t>
      </w:r>
      <w:r w:rsidR="00E97A3B">
        <w:t xml:space="preserve"> Address: __________________________________</w:t>
      </w:r>
    </w:p>
    <w:p w:rsidRPr="00305D0F" w:rsidR="00E97A3B" w:rsidP="00305D0F" w:rsidRDefault="00E97A3B" w14:paraId="6713021A" w14:textId="77777777">
      <w:pPr>
        <w:rPr>
          <w:b/>
          <w:bCs/>
          <w:sz w:val="28"/>
          <w:szCs w:val="22"/>
        </w:rPr>
      </w:pPr>
      <w:r w:rsidRPr="00305D0F">
        <w:rPr>
          <w:b/>
          <w:bCs/>
          <w:sz w:val="28"/>
          <w:szCs w:val="22"/>
        </w:rPr>
        <w:t>Studies That Use the PDP</w:t>
      </w:r>
    </w:p>
    <w:p w:rsidR="00E97A3B" w:rsidP="00BD3CD9" w:rsidRDefault="00E97A3B" w14:paraId="5F4489D8" w14:textId="77777777">
      <w:pPr>
        <w:pStyle w:val="BodyTextnospace"/>
      </w:pPr>
      <w:r>
        <w:t>[NPSAS logo] National Postsecondary Student Aid Study – Learn more &lt;link to NCES website for NPSAS&gt;</w:t>
      </w:r>
    </w:p>
    <w:p w:rsidR="00E97A3B" w:rsidP="00BD3CD9" w:rsidRDefault="00E97A3B" w14:paraId="6369119D" w14:textId="77777777">
      <w:pPr>
        <w:pStyle w:val="BodyTextnospace"/>
      </w:pPr>
      <w:r>
        <w:t>[B&amp;B logo] Baccalaureate &amp; Beyond Longitudinal Study – Learn more &lt;link to NCES website for B&amp;B&gt;</w:t>
      </w:r>
    </w:p>
    <w:p w:rsidR="00E97A3B" w:rsidP="00BD3CD9" w:rsidRDefault="00E97A3B" w14:paraId="50D58E53" w14:textId="77777777">
      <w:pPr>
        <w:pStyle w:val="BodyTextnospace"/>
      </w:pPr>
      <w:r>
        <w:t>[BPS logo] Beginning Postsecondary Students Longitudinal Study – Learn more &lt;link to NCES website for BPS&gt;</w:t>
      </w:r>
    </w:p>
    <w:p w:rsidR="00E97A3B" w:rsidP="00BD3CD9" w:rsidRDefault="00E97A3B" w14:paraId="2BC1DB46" w14:textId="77777777">
      <w:pPr>
        <w:pStyle w:val="BodyTextnospace"/>
      </w:pPr>
      <w:r>
        <w:t>[HSLS:09 logo] High School Longitudinal Study of 2009 – Learn more &lt;link to NCES website for HSLS:09&gt;</w:t>
      </w:r>
    </w:p>
    <w:p w:rsidR="00E97A3B" w:rsidP="00BD3CD9" w:rsidRDefault="00E97A3B" w14:paraId="4705CD18" w14:textId="77777777">
      <w:pPr>
        <w:pStyle w:val="BodyTextnospace"/>
      </w:pPr>
      <w:r>
        <w:t xml:space="preserve">[QuickStats/PowerStats/TrendStats logos] DataLab – Learn more &lt;link to </w:t>
      </w:r>
      <w:r w:rsidR="001D25C5">
        <w:t>https:</w:t>
      </w:r>
      <w:r>
        <w:t>//nces.ed.gov/datalab/&gt;</w:t>
      </w:r>
    </w:p>
    <w:p w:rsidRPr="00AE1B11" w:rsidR="00AE1B11" w:rsidP="00305D0F" w:rsidRDefault="00AE1B11" w14:paraId="2E42C50C" w14:textId="77777777">
      <w:pPr>
        <w:rPr>
          <w:bCs/>
          <w:szCs w:val="24"/>
        </w:rPr>
      </w:pPr>
    </w:p>
    <w:p w:rsidRPr="00305D0F" w:rsidR="00E97A3B" w:rsidP="00305D0F" w:rsidRDefault="00E97A3B" w14:paraId="4499E231" w14:textId="77777777">
      <w:pPr>
        <w:rPr>
          <w:b/>
          <w:bCs/>
          <w:sz w:val="28"/>
          <w:szCs w:val="22"/>
        </w:rPr>
      </w:pPr>
      <w:r w:rsidRPr="00305D0F">
        <w:rPr>
          <w:b/>
          <w:bCs/>
          <w:sz w:val="28"/>
          <w:szCs w:val="22"/>
        </w:rPr>
        <w:t>PRA Statement</w:t>
      </w:r>
    </w:p>
    <w:p w:rsidR="00E97A3B" w:rsidP="00E97A3B" w:rsidRDefault="00E97A3B" w14:paraId="5E874EC9" w14:textId="5CEC031A">
      <w:pPr>
        <w:pStyle w:val="BodyText"/>
      </w:pPr>
      <w:r>
        <w:t>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All of the information you provide</w:t>
      </w:r>
      <w:r w:rsidRPr="002A23F4" w:rsidR="002A23F4">
        <w:t xml:space="preserve"> </w:t>
      </w:r>
      <w:r>
        <w:t>may be used only for statistical purposes and may not be disclosed, or used, in identifiable form for any other purpose except as required by law (20 U.S.C. §9573 and 6 U.S.C. §151).</w:t>
      </w:r>
    </w:p>
    <w:p w:rsidR="002A23F4" w:rsidP="00E97A3B" w:rsidRDefault="002A23F4" w14:paraId="0EC26390" w14:textId="2C0C7BE7">
      <w:pPr>
        <w:pStyle w:val="BodyText"/>
      </w:pPr>
      <w:r w:rsidRPr="002A23F4">
        <w:t>The Family Educational Rights and Privacy Act of 1974 (FERPA, 20 U.S.C. §1232g) allows for the release of institution record information to the Secretary of Education or her agent without prior consent of survey members (34 CFR §§ 99.31</w:t>
      </w:r>
      <w:r w:rsidR="00B32709">
        <w:t>(</w:t>
      </w:r>
      <w:r w:rsidRPr="002A23F4">
        <w:t>a</w:t>
      </w:r>
      <w:r w:rsidR="00B32709">
        <w:t>)(</w:t>
      </w:r>
      <w:r w:rsidRPr="002A23F4">
        <w:t>3</w:t>
      </w:r>
      <w:r w:rsidR="00B32709">
        <w:t>)</w:t>
      </w:r>
      <w:r w:rsidR="00094B70">
        <w:t>(iii)</w:t>
      </w:r>
      <w:r w:rsidRPr="002A23F4">
        <w:t xml:space="preserve"> and 99.35).</w:t>
      </w:r>
    </w:p>
    <w:p w:rsidR="00E97A3B" w:rsidP="00E97A3B" w:rsidRDefault="00E97A3B" w14:paraId="07E65ED2" w14:textId="653FD981">
      <w:pPr>
        <w:pStyle w:val="BodyText"/>
      </w:pPr>
      <w: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hours listed below per response, including the time to review instructions, search existing data sources, gather the data needed, and complete and review the information collection.</w:t>
      </w:r>
    </w:p>
    <w:p w:rsidR="00E97A3B" w:rsidP="00E97A3B" w:rsidRDefault="00E97A3B" w14:paraId="2BD0640D" w14:textId="2DDACA4A">
      <w:pPr>
        <w:pStyle w:val="BodyText"/>
      </w:pPr>
      <w:r>
        <w:lastRenderedPageBreak/>
        <w:t xml:space="preserve">If you have any comments concerning the accuracy of the time estimate, suggestions for improving the collections, or any comments or concerns regarding the status of your individual submission of these data, please write directly to: Postsecondary Data Portal studies, National Center for Education Statistics, PCP, 550 12th St., SW, </w:t>
      </w:r>
      <w:r w:rsidR="002A23F4">
        <w:t>Room 4007</w:t>
      </w:r>
      <w:r>
        <w:t>, Washington, DC 20202.</w:t>
      </w:r>
    </w:p>
    <w:p w:rsidR="00E97A3B" w:rsidP="00D61724" w:rsidRDefault="00E97A3B" w14:paraId="749AFE51" w14:textId="77777777">
      <w:pPr>
        <w:pStyle w:val="BodyTextnospace"/>
      </w:pPr>
      <w:bookmarkStart w:name="_Hlk15032383" w:id="144"/>
      <w:r>
        <w:t>NPSAS:20 OMB Clearance No: xxxx-xxxx Expiration Date: xx/xx/xxxx</w:t>
      </w:r>
    </w:p>
    <w:p w:rsidR="00E97A3B" w:rsidP="00D61724" w:rsidRDefault="00E97A3B" w14:paraId="791B6115" w14:textId="19938C05">
      <w:pPr>
        <w:pStyle w:val="BodyTextnospace"/>
      </w:pPr>
      <w:r>
        <w:t>NPSAS:20 List Collection: 5 hours, NPSAS:20 Student Records Collection:  hours</w:t>
      </w:r>
      <w:bookmarkEnd w:id="144"/>
    </w:p>
    <w:p w:rsidRPr="00305D0F" w:rsidR="00E97A3B" w:rsidP="00305D0F" w:rsidRDefault="00E97A3B" w14:paraId="2A6865FB" w14:textId="77777777">
      <w:pPr>
        <w:rPr>
          <w:b/>
          <w:bCs/>
          <w:sz w:val="28"/>
          <w:szCs w:val="22"/>
        </w:rPr>
      </w:pPr>
      <w:r w:rsidRPr="00305D0F">
        <w:rPr>
          <w:b/>
          <w:bCs/>
          <w:sz w:val="28"/>
          <w:szCs w:val="22"/>
        </w:rPr>
        <w:t>Footer</w:t>
      </w:r>
    </w:p>
    <w:p w:rsidR="00E97A3B" w:rsidP="00D61724" w:rsidRDefault="00E97A3B" w14:paraId="021D11B3" w14:textId="77777777">
      <w:pPr>
        <w:pStyle w:val="BodyTextnospace"/>
      </w:pPr>
      <w:r>
        <w:t>[ED logo]</w:t>
      </w:r>
    </w:p>
    <w:p w:rsidR="00E97A3B" w:rsidP="00D61724" w:rsidRDefault="00E97A3B" w14:paraId="303CA664" w14:textId="77777777">
      <w:pPr>
        <w:pStyle w:val="BodyTextnospace"/>
      </w:pPr>
      <w:r>
        <w:t>[IES logo]</w:t>
      </w:r>
    </w:p>
    <w:p w:rsidR="00E97A3B" w:rsidP="00D61724" w:rsidRDefault="00E97A3B" w14:paraId="21C8242C" w14:textId="77777777">
      <w:pPr>
        <w:pStyle w:val="BodyTextnospace"/>
      </w:pPr>
      <w:r>
        <w:t>&lt;Link to https://nces.ed.gov/&gt;</w:t>
      </w:r>
    </w:p>
    <w:p w:rsidR="00E97A3B" w:rsidP="00D61724" w:rsidRDefault="00E97A3B" w14:paraId="16206E4C" w14:textId="77777777">
      <w:pPr>
        <w:pStyle w:val="AppH3"/>
      </w:pPr>
      <w:bookmarkStart w:name="_Toc18677956" w:id="145"/>
      <w:bookmarkStart w:name="_Toc20746581" w:id="146"/>
      <w:r>
        <w:t>About the PDP</w:t>
      </w:r>
      <w:bookmarkEnd w:id="145"/>
      <w:bookmarkEnd w:id="146"/>
    </w:p>
    <w:p w:rsidR="0007515D" w:rsidP="00436FCA" w:rsidRDefault="00E97A3B" w14:paraId="753429EE" w14:textId="77777777">
      <w:pPr>
        <w:pStyle w:val="BodyText"/>
        <w:rPr>
          <w:b/>
        </w:rPr>
      </w:pPr>
      <w:r w:rsidRPr="00C7339C">
        <w:rPr>
          <w:b/>
        </w:rPr>
        <w:t>About this website</w:t>
      </w:r>
    </w:p>
    <w:p w:rsidR="00E97A3B" w:rsidP="00436FCA" w:rsidRDefault="00E97A3B" w14:paraId="6D3984DF" w14:textId="77777777">
      <w:pPr>
        <w:pStyle w:val="BodyText"/>
      </w:pPr>
      <w:r>
        <w:t xml:space="preserve">The Postsecondary Data Portal (PDP) is the data collection website for all NCES institution-based </w:t>
      </w:r>
      <w:r w:rsidR="00416BC6">
        <w:t xml:space="preserve">postsecondary </w:t>
      </w:r>
      <w:r>
        <w:t>sample surveys. The PDP reduces the time it takes to respond to NCES data requests and makes the data submission process as simple and straightforward as possible.</w:t>
      </w:r>
    </w:p>
    <w:p w:rsidR="00E97A3B" w:rsidP="00E97A3B" w:rsidRDefault="00E97A3B" w14:paraId="52AB5120" w14:textId="77777777">
      <w:pPr>
        <w:pStyle w:val="BodyText"/>
      </w:pPr>
      <w:r>
        <w:t>Benefits of the PDP include the following:</w:t>
      </w:r>
    </w:p>
    <w:p w:rsidR="00E97A3B" w:rsidP="00D61724" w:rsidRDefault="00E97A3B" w14:paraId="11542B0B" w14:textId="77777777">
      <w:pPr>
        <w:pStyle w:val="bulletround"/>
      </w:pPr>
      <w:r w:rsidRPr="00D61724">
        <w:t>Centralization</w:t>
      </w:r>
      <w:r>
        <w:t>. It is a central hub for uploading postsecondary institution data for all NCES sample studies.</w:t>
      </w:r>
    </w:p>
    <w:p w:rsidR="00E97A3B" w:rsidP="00D61724" w:rsidRDefault="00E97A3B" w14:paraId="6504067B" w14:textId="77777777">
      <w:pPr>
        <w:pStyle w:val="bulletround"/>
      </w:pPr>
      <w:r>
        <w:t>Continuity. Future data requests will remain as static as possible, and reports or programs you create to provide the data can be updated minimally to complete future requests.</w:t>
      </w:r>
    </w:p>
    <w:p w:rsidR="00E97A3B" w:rsidP="00D61724" w:rsidRDefault="00E97A3B" w14:paraId="66799371" w14:textId="77777777">
      <w:pPr>
        <w:pStyle w:val="bulletround"/>
      </w:pPr>
      <w:r>
        <w:t>Security. Data are secured through password-protected access and Secure Sockets Layer (SSL) encryption.</w:t>
      </w:r>
    </w:p>
    <w:p w:rsidR="00E97A3B" w:rsidP="00D61724" w:rsidRDefault="00E97A3B" w14:paraId="611A526E" w14:textId="77777777">
      <w:pPr>
        <w:pStyle w:val="bulletround"/>
      </w:pPr>
      <w:r>
        <w:t>Tools at Your Fingertips. You can access DataLab, our powerful, easy-to-use suite of online data analysis tools that includes more than 30 federal education datasets.</w:t>
      </w:r>
    </w:p>
    <w:p w:rsidR="00E97A3B" w:rsidP="00E97A3B" w:rsidRDefault="00E97A3B" w14:paraId="49D933E1" w14:textId="77777777">
      <w:pPr>
        <w:pStyle w:val="BodyText"/>
      </w:pPr>
      <w:r>
        <w:t>Any data released to the public will be in aggregate form (e.g., statistical tables, graphs). Review the FAQs or log in to learn more</w:t>
      </w:r>
      <w:r w:rsidR="009C19A6">
        <w:t xml:space="preserve"> about confidentiality and data security on the PDP</w:t>
      </w:r>
      <w:r>
        <w:t>. Background information on each study can be accessed from the Home page.</w:t>
      </w:r>
    </w:p>
    <w:p w:rsidR="00E97A3B" w:rsidP="00E97A3B" w:rsidRDefault="00E97A3B" w14:paraId="2CA82A7D" w14:textId="77777777">
      <w:pPr>
        <w:pStyle w:val="BodyText"/>
      </w:pPr>
      <w:r>
        <w:t>The Education Sciences Reform Act of 2002 (ESRA 2002, 20 U.S.C. §9543) and the Higher Education Opportunity Act of 2008 (HEOA 2008, 20 U.S.C. §1015) authorize NCES to collect and disseminate information about education in the United States. NCES is the primary federal statistical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rsidR="00E97A3B" w:rsidP="00E97A3B" w:rsidRDefault="00E97A3B" w14:paraId="4A72B887" w14:textId="77777777">
      <w:pPr>
        <w:pStyle w:val="BodyText"/>
      </w:pPr>
      <w:r>
        <w:t>NCES has contracted with RTI International to administer the studies included on this website.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dating back to 1971.</w:t>
      </w:r>
    </w:p>
    <w:p w:rsidR="00E97A3B" w:rsidP="00E97A3B" w:rsidRDefault="00E97A3B" w14:paraId="2E1DF8F2" w14:textId="77777777">
      <w:pPr>
        <w:pStyle w:val="BodyText"/>
      </w:pPr>
      <w:r>
        <w:t xml:space="preserve">Annually, NCES also conducts a system of interrelated surveys entitled the Integrated Postsecondary Education Data System (IPEDS) through a different website. IPEDS gathers information from every college, university, and technical and vocational institution that participates in the federal student financial aid programs. </w:t>
      </w:r>
      <w:r w:rsidR="00416BC6">
        <w:t xml:space="preserve">IPEDS </w:t>
      </w:r>
      <w:r>
        <w:t>data are made available to students and parents through the College Navigator college search website and to researchers and others through the IPEDS Data Center.</w:t>
      </w:r>
    </w:p>
    <w:p w:rsidR="00E97A3B" w:rsidP="00D61724" w:rsidRDefault="00E97A3B" w14:paraId="4EE436F4" w14:textId="77777777">
      <w:pPr>
        <w:pStyle w:val="AppH3"/>
      </w:pPr>
      <w:bookmarkStart w:name="_Toc18677957" w:id="147"/>
      <w:bookmarkStart w:name="_Toc20746582" w:id="148"/>
      <w:r>
        <w:t>FAQs (prior to log-in)</w:t>
      </w:r>
      <w:bookmarkEnd w:id="147"/>
      <w:bookmarkEnd w:id="148"/>
    </w:p>
    <w:p w:rsidR="00E97A3B" w:rsidP="00E97A3B" w:rsidRDefault="00E97A3B" w14:paraId="241CFCB8" w14:textId="77777777">
      <w:pPr>
        <w:pStyle w:val="BodyText"/>
      </w:pPr>
      <w:r>
        <w:t>These FAQs are available from the PDP home page before the user logs in.</w:t>
      </w:r>
    </w:p>
    <w:p w:rsidRPr="00436FCA" w:rsidR="00E97A3B" w:rsidP="00436FCA" w:rsidRDefault="00E97A3B" w14:paraId="0717DCAA" w14:textId="77777777">
      <w:pPr>
        <w:pStyle w:val="Question"/>
      </w:pPr>
      <w:r w:rsidRPr="00436FCA">
        <w:lastRenderedPageBreak/>
        <w:t>Who is collecting these data?</w:t>
      </w:r>
    </w:p>
    <w:p w:rsidR="00E97A3B" w:rsidP="00E97A3B" w:rsidRDefault="00E97A3B" w14:paraId="3979139D" w14:textId="77777777">
      <w:pPr>
        <w:pStyle w:val="BodyText"/>
      </w:pPr>
      <w:r>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rsidR="00E97A3B" w:rsidP="00436FCA" w:rsidRDefault="00E97A3B" w14:paraId="74F24E2A" w14:textId="77777777">
      <w:pPr>
        <w:pStyle w:val="Question"/>
      </w:pPr>
      <w:r>
        <w:t>By what authority does NCES collect this information?</w:t>
      </w:r>
    </w:p>
    <w:p w:rsidR="00E97A3B" w:rsidP="00E97A3B" w:rsidRDefault="00E97A3B" w14:paraId="0EADA330" w14:textId="77777777">
      <w:pPr>
        <w:pStyle w:val="BodyText"/>
      </w:pPr>
      <w:r>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00E97A3B" w:rsidP="00436FCA" w:rsidRDefault="00E97A3B" w14:paraId="365A1AB7" w14:textId="77777777">
      <w:pPr>
        <w:pStyle w:val="Question"/>
      </w:pPr>
      <w:r>
        <w:t>How was my institution selected?</w:t>
      </w:r>
    </w:p>
    <w:p w:rsidR="00E97A3B" w:rsidP="00E97A3B" w:rsidRDefault="00E97A3B" w14:paraId="39BFB3C0" w14:textId="77777777">
      <w:pPr>
        <w:pStyle w:val="BodyText"/>
      </w:pPr>
      <w:r>
        <w:t>For the National Postsecondary Student Aid Study (NPSAS), institutions are sampled from all Title IV institutions included in the Integrated Postsecondary Education Data System (IPEDS), a repository of data on all Title IV institutions.</w:t>
      </w:r>
    </w:p>
    <w:p w:rsidR="00E97A3B" w:rsidP="00436FCA" w:rsidRDefault="00E97A3B" w14:paraId="0A5F9B5A" w14:textId="77777777">
      <w:pPr>
        <w:pStyle w:val="Question"/>
      </w:pPr>
      <w:r>
        <w:t>Why is participation important?</w:t>
      </w:r>
    </w:p>
    <w:p w:rsidR="00E97A3B" w:rsidP="00E97A3B" w:rsidRDefault="00E97A3B" w14:paraId="10D793EE" w14:textId="77777777">
      <w:pPr>
        <w:pStyle w:val="BodyText"/>
      </w:pPr>
      <w:r w:rsidRPr="00D61724">
        <w:rPr>
          <w:b/>
        </w:rPr>
        <w:t>The National Postsecondary Student Aid Study (NPSAS) is the primary source of data used by federal government agencies and higher education associations to analyze the effectiveness of current federal student financial aid programs.</w:t>
      </w:r>
      <w:r>
        <w:t xml:space="preserve"> NPSAS provides comprehensive data on </w:t>
      </w:r>
      <w:r w:rsidR="00416BC6">
        <w:t xml:space="preserve">postsecondary </w:t>
      </w:r>
      <w:r>
        <w:t>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00E97A3B" w:rsidP="00E97A3B" w:rsidRDefault="00E97A3B" w14:paraId="3952C8D5" w14:textId="77777777">
      <w:pPr>
        <w:pStyle w:val="BodyText"/>
      </w:pPr>
      <w:r w:rsidRPr="00D61724">
        <w:rPr>
          <w:b/>
        </w:rPr>
        <w:t>NPSAS also serves as the base year study for</w:t>
      </w:r>
      <w:r w:rsidR="00416BC6">
        <w:rPr>
          <w:b/>
        </w:rPr>
        <w:t xml:space="preserve"> two</w:t>
      </w:r>
      <w:r w:rsidRPr="00D61724">
        <w:rPr>
          <w:b/>
        </w:rPr>
        <w:t xml:space="preserve"> longitudinal </w:t>
      </w:r>
      <w:r w:rsidR="00416BC6">
        <w:rPr>
          <w:b/>
        </w:rPr>
        <w:t xml:space="preserve">postsecondary </w:t>
      </w:r>
      <w:r w:rsidRPr="00D61724">
        <w:rPr>
          <w:b/>
        </w:rPr>
        <w:t>studies, the Beginning Postsecondary Students Longitudinal Study (BPS) and the Baccalaureate and Beyond Longitudinal Study (B&amp;B).</w:t>
      </w:r>
      <w:r>
        <w:t xml:space="preserve"> These studies follow students</w:t>
      </w:r>
      <w:r w:rsidR="004A2740">
        <w:t xml:space="preserve"> over time and capture</w:t>
      </w:r>
      <w:r>
        <w:t xml:space="preserve"> both education and employment outcomes for postsecondary students across the nation. The combination of data collected by these studies allows for analyses of the important links between the cost of </w:t>
      </w:r>
      <w:r w:rsidR="00416BC6">
        <w:t>postsecondary education</w:t>
      </w:r>
      <w:r>
        <w:t>, financial aid burden, academic performance, and employment and financial outcomes over time.</w:t>
      </w:r>
    </w:p>
    <w:p w:rsidR="0007515D" w:rsidP="00E97A3B" w:rsidRDefault="00E97A3B" w14:paraId="37EF7623" w14:textId="77777777">
      <w:pPr>
        <w:pStyle w:val="BodyText"/>
      </w:pPr>
      <w:r>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r w:rsidR="0007515D">
        <w:t>.</w:t>
      </w:r>
    </w:p>
    <w:p w:rsidR="0007515D" w:rsidP="00E97A3B" w:rsidRDefault="00E97A3B" w14:paraId="7893DF9F" w14:textId="77777777">
      <w:pPr>
        <w:pStyle w:val="BodyText"/>
      </w:pPr>
      <w:r w:rsidRPr="00D61724">
        <w:rPr>
          <w:b/>
        </w:rPr>
        <w:t>Participation of each sampled institution is critical to the success of the study.</w:t>
      </w:r>
      <w:r>
        <w:t xml:space="preserve"> Full participation assures that the data used accurately represent students attending all different types of postsecondary institutions in the United States</w:t>
      </w:r>
      <w:r w:rsidR="0007515D">
        <w:t>.</w:t>
      </w:r>
    </w:p>
    <w:p w:rsidR="00E97A3B" w:rsidP="00436FCA" w:rsidRDefault="00E97A3B" w14:paraId="5BF6DED5" w14:textId="77777777">
      <w:pPr>
        <w:pStyle w:val="Question"/>
      </w:pPr>
      <w:r>
        <w:t>Do we need to have the student's permission before providing this information?</w:t>
      </w:r>
    </w:p>
    <w:p w:rsidR="00E97A3B" w:rsidP="00E97A3B" w:rsidRDefault="00E97A3B" w14:paraId="28CF65D3" w14:textId="64904166">
      <w:pPr>
        <w:pStyle w:val="BodyText"/>
      </w:pPr>
      <w:r>
        <w:t xml:space="preserve">No. Student or parental consent is not required for release of student record information for the purposes of these studies. </w:t>
      </w:r>
      <w:r w:rsidRPr="00540DDD" w:rsidR="00540DDD">
        <w:t>The data request for NPSAS fully conforms to the requirements of the Family Educational Rights and Privacy Act of 1974 (FERPA). FERPA, under provision of 34 CFR §§ 99.31(a)(3)</w:t>
      </w:r>
      <w:r w:rsidR="00094B70">
        <w:t>(iii)</w:t>
      </w:r>
      <w:r w:rsidRPr="00540DDD" w:rsidR="00540DDD">
        <w:t xml:space="preserve">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w:t>
      </w:r>
      <w:r>
        <w:t xml:space="preserve">You can review this regulation on the U.S. Department of Education's website at </w:t>
      </w:r>
      <w:hyperlink w:history="1" r:id="rId129">
        <w:r w:rsidR="001D25C5">
          <w:rPr>
            <w:rStyle w:val="Hyperlink"/>
          </w:rPr>
          <w:t>https:</w:t>
        </w:r>
        <w:r w:rsidRPr="00AF18CA" w:rsidR="00D61724">
          <w:rPr>
            <w:rStyle w:val="Hyperlink"/>
          </w:rPr>
          <w:t>//www2.ed.gov/policy/gen/reg/ferpa</w:t>
        </w:r>
      </w:hyperlink>
      <w:r>
        <w:t>.</w:t>
      </w:r>
    </w:p>
    <w:p w:rsidR="00E97A3B" w:rsidP="00E97A3B" w:rsidRDefault="00E97A3B" w14:paraId="37821E54" w14:textId="77777777">
      <w:pPr>
        <w:pStyle w:val="BodyText"/>
      </w:pPr>
      <w:r>
        <w:lastRenderedPageBreak/>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w:t>
      </w:r>
      <w:r w:rsidR="00FA11DD">
        <w:t>o</w:t>
      </w:r>
      <w:r>
        <w:t>rms to FERPA requirements.</w:t>
      </w:r>
    </w:p>
    <w:p w:rsidR="00E97A3B" w:rsidP="00436FCA" w:rsidRDefault="00E97A3B" w14:paraId="15D24BB8" w14:textId="77777777">
      <w:pPr>
        <w:pStyle w:val="Question"/>
      </w:pPr>
      <w:r>
        <w:t>Are the collected data kept secure and confidential?</w:t>
      </w:r>
    </w:p>
    <w:p w:rsidR="00E97A3B" w:rsidP="00E97A3B" w:rsidRDefault="00E97A3B" w14:paraId="3FAF8518" w14:textId="77777777">
      <w:pPr>
        <w:pStyle w:val="BodyText"/>
      </w:pPr>
      <w:r>
        <w:t xml:space="preserve">Both NCES and RTI International follow strict procedures to protect study participants’ information. For more information on confidentiality and data security see </w:t>
      </w:r>
      <w:hyperlink w:history="1" r:id="rId130">
        <w:r w:rsidR="007D07AD">
          <w:rPr>
            <w:rStyle w:val="Hyperlink"/>
          </w:rPr>
          <w:t>surveys.nces.ed.gov/xxxx</w:t>
        </w:r>
        <w:r w:rsidRPr="00AF18CA" w:rsidR="00D61724">
          <w:rPr>
            <w:rStyle w:val="Hyperlink"/>
          </w:rPr>
          <w:t>/Home/Confidentiality</w:t>
        </w:r>
      </w:hyperlink>
      <w:r>
        <w:t>.</w:t>
      </w:r>
    </w:p>
    <w:p w:rsidR="00E97A3B" w:rsidP="00436FCA" w:rsidRDefault="00E97A3B" w14:paraId="4B91CCD9" w14:textId="77777777">
      <w:pPr>
        <w:pStyle w:val="Question"/>
      </w:pPr>
      <w:r>
        <w:t>What assistance is available from RTI staff?</w:t>
      </w:r>
    </w:p>
    <w:p w:rsidR="00E97A3B" w:rsidP="00E97A3B" w:rsidRDefault="00E97A3B" w14:paraId="336C8696" w14:textId="65F9B9A4">
      <w:pPr>
        <w:pStyle w:val="BodyText"/>
      </w:pPr>
      <w:r>
        <w:t>The Help Desk at RTI International is available to answer your questions about the studies and navigating this website. Please call 1-</w:t>
      </w:r>
      <w:r w:rsidR="00AD7FC9">
        <w:t>XXX-XXX-XXXX</w:t>
      </w:r>
      <w:r>
        <w:t xml:space="preserve"> or e-mail [</w:t>
      </w:r>
      <w:r w:rsidR="00DE4787">
        <w:t>E-MAIL</w:t>
      </w:r>
      <w:r>
        <w:t xml:space="preserve"> ADDRESS] with your </w:t>
      </w:r>
      <w:r w:rsidR="008C2E82">
        <w:t xml:space="preserve">questions or </w:t>
      </w:r>
      <w:r>
        <w:t xml:space="preserve">concerns. </w:t>
      </w:r>
      <w:bookmarkStart w:name="_Hlk17969346" w:id="149"/>
      <w:r>
        <w:t xml:space="preserve">Help Desk staff are available </w:t>
      </w:r>
      <w:r w:rsidR="007B64D5">
        <w:t xml:space="preserve">Monday to Friday </w:t>
      </w:r>
      <w:r>
        <w:t xml:space="preserve">from </w:t>
      </w:r>
      <w:r w:rsidR="0000206B">
        <w:t>9 AM</w:t>
      </w:r>
      <w:r>
        <w:t xml:space="preserve"> to </w:t>
      </w:r>
      <w:r w:rsidR="007B64D5">
        <w:t>5</w:t>
      </w:r>
      <w:r w:rsidR="0000206B">
        <w:t xml:space="preserve"> PM</w:t>
      </w:r>
      <w:r>
        <w:t xml:space="preserve"> </w:t>
      </w:r>
      <w:r w:rsidR="007B64D5">
        <w:t xml:space="preserve">in </w:t>
      </w:r>
      <w:r>
        <w:t>Eastern</w:t>
      </w:r>
      <w:r w:rsidR="007B64D5">
        <w:t>, Central, Mountain, and Pacific</w:t>
      </w:r>
      <w:r>
        <w:t xml:space="preserve"> time.</w:t>
      </w:r>
      <w:bookmarkEnd w:id="149"/>
    </w:p>
    <w:p w:rsidR="00E97A3B" w:rsidP="00D61724" w:rsidRDefault="00E97A3B" w14:paraId="6573F597" w14:textId="77777777">
      <w:pPr>
        <w:pStyle w:val="AppH3"/>
      </w:pPr>
      <w:bookmarkStart w:name="_Toc18677958" w:id="150"/>
      <w:bookmarkStart w:name="_Toc20746583" w:id="151"/>
      <w:r>
        <w:t>Contact Us</w:t>
      </w:r>
      <w:bookmarkEnd w:id="150"/>
      <w:bookmarkEnd w:id="151"/>
    </w:p>
    <w:p w:rsidR="006F1145" w:rsidP="00E97A3B" w:rsidRDefault="00D61724" w14:paraId="2CA19E8A" w14:textId="77777777">
      <w:pPr>
        <w:pStyle w:val="BodyText"/>
      </w:pPr>
      <w:r w:rsidRPr="00B00726">
        <w:rPr>
          <w:rFonts w:ascii="Calibri" w:hAnsi="Calibri" w:eastAsia="Calibri"/>
          <w:noProof/>
        </w:rPr>
        <w:drawing>
          <wp:inline distT="0" distB="0" distL="0" distR="0" wp14:anchorId="1FB849E0" wp14:editId="7BF6CB1F">
            <wp:extent cx="3549724"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568361" cy="3590629"/>
                    </a:xfrm>
                    <a:prstGeom prst="rect">
                      <a:avLst/>
                    </a:prstGeom>
                  </pic:spPr>
                </pic:pic>
              </a:graphicData>
            </a:graphic>
          </wp:inline>
        </w:drawing>
      </w:r>
    </w:p>
    <w:p w:rsidR="00E97A3B" w:rsidP="00D61724" w:rsidRDefault="00E97A3B" w14:paraId="4F4BD133" w14:textId="77777777">
      <w:pPr>
        <w:pStyle w:val="AppH3"/>
      </w:pPr>
      <w:bookmarkStart w:name="_Toc18677959" w:id="152"/>
      <w:bookmarkStart w:name="_Toc20746584" w:id="153"/>
      <w:r>
        <w:t>Confidentiality</w:t>
      </w:r>
      <w:bookmarkEnd w:id="152"/>
      <w:bookmarkEnd w:id="153"/>
    </w:p>
    <w:p w:rsidR="00C7339C" w:rsidP="00436FCA" w:rsidRDefault="00E97A3B" w14:paraId="2AA56CCB" w14:textId="77777777">
      <w:pPr>
        <w:pStyle w:val="BodyText"/>
        <w:rPr>
          <w:b/>
        </w:rPr>
      </w:pPr>
      <w:r w:rsidRPr="00436FCA">
        <w:rPr>
          <w:b/>
        </w:rPr>
        <w:t>Confidentiality and Data Security</w:t>
      </w:r>
    </w:p>
    <w:p w:rsidR="00E97A3B" w:rsidP="00436FCA" w:rsidRDefault="00E97A3B" w14:paraId="274B645D" w14:textId="77777777">
      <w:pPr>
        <w:pStyle w:val="BodyText"/>
      </w:pPr>
      <w:r>
        <w:t xml:space="preserve">All of the information provided as part of NCES sample studies may be used only for statistical purposes and may not be disclosed, or used, in identifiable form for any other purpose except as required by law (20 U.S.C. §9573 and 6 U.S.C. §151). Any student data released to the general public (for example, in statistical tables) are </w:t>
      </w:r>
      <w:r w:rsidR="00DB52DC">
        <w:t xml:space="preserve">formatted </w:t>
      </w:r>
      <w:r>
        <w:t>so that it is not possible to identify specific individuals.</w:t>
      </w:r>
    </w:p>
    <w:p w:rsidR="00E97A3B" w:rsidP="00E97A3B" w:rsidRDefault="00E97A3B" w14:paraId="12561B9B" w14:textId="77777777">
      <w:pPr>
        <w:pStyle w:val="BodyText"/>
      </w:pPr>
      <w:r>
        <w:t>Specific measures have been taken to protect data submitted through this website:</w:t>
      </w:r>
    </w:p>
    <w:p w:rsidR="00E97A3B" w:rsidP="00D61724" w:rsidRDefault="00E97A3B" w14:paraId="0C6DB84B" w14:textId="77777777">
      <w:pPr>
        <w:pStyle w:val="bulletround"/>
      </w:pPr>
      <w:r>
        <w:t xml:space="preserve">Data are collected over a secure server and connection, protected by Secure Sockets Layer technology (SSL; 128-bit encryption). A unique study identification variable (not the Social Security number or </w:t>
      </w:r>
      <w:r w:rsidR="00DB52DC">
        <w:t xml:space="preserve">institution </w:t>
      </w:r>
      <w:r>
        <w:t>student ID) are created and maintained for each sampled student to protect against inadvertent disclosure of confidential data.</w:t>
      </w:r>
    </w:p>
    <w:p w:rsidRPr="00B93E3E" w:rsidR="00E97A3B" w:rsidP="00D61724" w:rsidRDefault="00E97A3B" w14:paraId="6843C473" w14:textId="77777777">
      <w:pPr>
        <w:pStyle w:val="bulletround"/>
        <w:rPr>
          <w:szCs w:val="24"/>
        </w:rPr>
      </w:pPr>
      <w:r w:rsidRPr="00B93E3E">
        <w:rPr>
          <w:szCs w:val="24"/>
        </w:rPr>
        <w:lastRenderedPageBreak/>
        <w:t xml:space="preserve">All electronic data are secured in protected data files, and personally identifiable information (PII) is stored in files separate from the descriptive information. The data are stored securely on an Enhanced 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 at </w:t>
      </w:r>
      <w:hyperlink w:history="1" r:id="rId132">
        <w:r w:rsidRPr="00B93E3E" w:rsidR="001D25C5">
          <w:rPr>
            <w:rStyle w:val="Hyperlink"/>
            <w:szCs w:val="24"/>
          </w:rPr>
          <w:t>https:</w:t>
        </w:r>
        <w:r w:rsidRPr="00B93E3E" w:rsidR="00D61724">
          <w:rPr>
            <w:rStyle w:val="Hyperlink"/>
            <w:szCs w:val="24"/>
          </w:rPr>
          <w:t>//nvlpubs.nist.gov/nistpubs/FIPS/NIST.FIPS.199.pdf</w:t>
        </w:r>
      </w:hyperlink>
      <w:r w:rsidRPr="00B93E3E">
        <w:rPr>
          <w:szCs w:val="24"/>
        </w:rPr>
        <w:t>.</w:t>
      </w:r>
    </w:p>
    <w:p w:rsidR="00E97A3B" w:rsidP="00D61724" w:rsidRDefault="00E97A3B" w14:paraId="0AD45A41" w14:textId="77777777">
      <w:pPr>
        <w:pStyle w:val="bulletround"/>
      </w:pPr>
      <w:r>
        <w:t xml:space="preserve">All NCES staff and contractors are subject to severe fines and </w:t>
      </w:r>
      <w:r w:rsidR="00DB52DC">
        <w:t xml:space="preserve">possible </w:t>
      </w:r>
      <w:r>
        <w:t>imprisonment for disclosing individual responses.</w:t>
      </w:r>
    </w:p>
    <w:p w:rsidR="00E97A3B" w:rsidP="00D61724" w:rsidRDefault="00E97A3B" w14:paraId="0F97275D" w14:textId="77777777">
      <w:pPr>
        <w:pStyle w:val="bulletround"/>
      </w:pPr>
      <w:r>
        <w:t>All RTI project staff members have signed Confidentiality Agreements and Affidavits of Nondisclosure and are prohibited by law from using the obtained information for any purposes other than this research study.</w:t>
      </w:r>
    </w:p>
    <w:p w:rsidR="00E97A3B" w:rsidP="00D61724" w:rsidRDefault="00E97A3B" w14:paraId="34CDD3A8" w14:textId="77777777">
      <w:pPr>
        <w:pStyle w:val="bulletround"/>
      </w:pPr>
      <w:r>
        <w:t>Data security procedures are reviewed and approved by NCES data security staff.</w:t>
      </w:r>
    </w:p>
    <w:p w:rsidR="00E97A3B" w:rsidP="00D61724" w:rsidRDefault="00E97A3B" w14:paraId="573DA8B3" w14:textId="77777777">
      <w:pPr>
        <w:pStyle w:val="BodyText"/>
      </w:pPr>
      <w:r>
        <w:t>Confidentiality and data security protection procedures have been put in place for the studies accessible through this website to ensure that the contractor and its subcontractors comply with all privacy requirements, including:</w:t>
      </w:r>
    </w:p>
    <w:p w:rsidR="00E97A3B" w:rsidP="00D61724" w:rsidRDefault="00E97A3B" w14:paraId="737DBE9B" w14:textId="77777777">
      <w:pPr>
        <w:pStyle w:val="BodyText"/>
        <w:ind w:left="720" w:hanging="360"/>
      </w:pPr>
      <w:r>
        <w:t>1.</w:t>
      </w:r>
      <w:r>
        <w:tab/>
        <w:t>The statement of work of each contract;</w:t>
      </w:r>
    </w:p>
    <w:p w:rsidR="00E97A3B" w:rsidP="00D61724" w:rsidRDefault="00E97A3B" w14:paraId="3A062982" w14:textId="77777777">
      <w:pPr>
        <w:pStyle w:val="BodyText"/>
        <w:ind w:left="720" w:hanging="360"/>
      </w:pPr>
      <w:r>
        <w:t>2.</w:t>
      </w:r>
      <w:r>
        <w:tab/>
        <w:t>Family Educational Rights and Privacy Act (FERPA) of 1974 (20 U.S.C. §1232(g));</w:t>
      </w:r>
    </w:p>
    <w:p w:rsidR="00E97A3B" w:rsidP="00D61724" w:rsidRDefault="00E97A3B" w14:paraId="19733AF8" w14:textId="77777777">
      <w:pPr>
        <w:pStyle w:val="BodyText"/>
        <w:ind w:left="720" w:hanging="360"/>
      </w:pPr>
      <w:r>
        <w:t>3.</w:t>
      </w:r>
      <w:r>
        <w:tab/>
        <w:t>Privacy Act of 1974 (5 U.S.C. §552a);</w:t>
      </w:r>
    </w:p>
    <w:p w:rsidR="00E97A3B" w:rsidP="00D61724" w:rsidRDefault="00E97A3B" w14:paraId="74A9EE4B" w14:textId="77777777">
      <w:pPr>
        <w:pStyle w:val="BodyText"/>
        <w:ind w:left="720" w:hanging="360"/>
      </w:pPr>
      <w:r>
        <w:t>4.</w:t>
      </w:r>
      <w:r>
        <w:tab/>
        <w:t>Privacy Act Regulations (34 CFR Part 5b);</w:t>
      </w:r>
    </w:p>
    <w:p w:rsidR="00E97A3B" w:rsidP="00D61724" w:rsidRDefault="00E97A3B" w14:paraId="3627A7E9" w14:textId="77777777">
      <w:pPr>
        <w:pStyle w:val="BodyText"/>
        <w:ind w:left="720" w:hanging="360"/>
      </w:pPr>
      <w:r>
        <w:t>5.</w:t>
      </w:r>
      <w:r>
        <w:tab/>
        <w:t>Computer Security Act of 1987;</w:t>
      </w:r>
    </w:p>
    <w:p w:rsidR="00E97A3B" w:rsidP="00D61724" w:rsidRDefault="00E97A3B" w14:paraId="2A616871" w14:textId="77777777">
      <w:pPr>
        <w:pStyle w:val="BodyText"/>
        <w:ind w:left="720" w:hanging="360"/>
      </w:pPr>
      <w:r>
        <w:t>6.</w:t>
      </w:r>
      <w:r>
        <w:tab/>
        <w:t>U.S.A. Patriot Act of 2001 (P.L. 107-56);</w:t>
      </w:r>
    </w:p>
    <w:p w:rsidR="00E97A3B" w:rsidP="00D61724" w:rsidRDefault="00E97A3B" w14:paraId="75F085DF" w14:textId="77777777">
      <w:pPr>
        <w:pStyle w:val="BodyText"/>
        <w:ind w:left="720" w:hanging="360"/>
      </w:pPr>
      <w:r>
        <w:t>7.</w:t>
      </w:r>
      <w:r>
        <w:tab/>
        <w:t>Education Sciences Reform Act of 2002 (ESRA 2002, 20 U.S.C. §9573);</w:t>
      </w:r>
    </w:p>
    <w:p w:rsidR="00BB039F" w:rsidP="00BB039F" w:rsidRDefault="00BB039F" w14:paraId="16B61A95" w14:textId="505197D2">
      <w:pPr>
        <w:pStyle w:val="BodyText"/>
        <w:ind w:left="720" w:hanging="360"/>
      </w:pPr>
      <w:r>
        <w:t>8</w:t>
      </w:r>
      <w:r w:rsidR="00E97A3B">
        <w:t>.</w:t>
      </w:r>
      <w:r w:rsidR="00E97A3B">
        <w:tab/>
        <w:t>Cybersecurity Enhancement Act of 2015 (6 U.S.C. §151);</w:t>
      </w:r>
    </w:p>
    <w:p w:rsidR="00BB039F" w:rsidP="00BB039F" w:rsidRDefault="00BB039F" w14:paraId="46810933" w14:textId="40E3D858">
      <w:pPr>
        <w:pStyle w:val="BodyText"/>
        <w:ind w:left="720" w:hanging="360"/>
      </w:pPr>
      <w:r>
        <w:t xml:space="preserve">9. Foundations of Evidence-Based Policymaking Act of 2018, Title III, Part B, Confidential Information Protection; </w:t>
      </w:r>
    </w:p>
    <w:p w:rsidR="00E97A3B" w:rsidP="00D61724" w:rsidRDefault="00BB039F" w14:paraId="4271137D" w14:textId="1F73D4FB">
      <w:pPr>
        <w:pStyle w:val="BodyText"/>
        <w:ind w:left="720" w:hanging="360"/>
      </w:pPr>
      <w:r>
        <w:t>10</w:t>
      </w:r>
      <w:r w:rsidR="00E97A3B">
        <w:t>.</w:t>
      </w:r>
      <w:r w:rsidR="00E97A3B">
        <w:tab/>
        <w:t>The U.S. Department of Education General Handbook for Information Technology Security General Support Systems and Major Applications Inventory Procedures (March 2005);</w:t>
      </w:r>
    </w:p>
    <w:p w:rsidR="00E97A3B" w:rsidP="00D61724" w:rsidRDefault="00BB039F" w14:paraId="07056D0B" w14:textId="5897087A">
      <w:pPr>
        <w:pStyle w:val="BodyText"/>
        <w:ind w:left="720" w:hanging="360"/>
      </w:pPr>
      <w:r>
        <w:t>11</w:t>
      </w:r>
      <w:r w:rsidR="00E97A3B">
        <w:t>.</w:t>
      </w:r>
      <w:r w:rsidR="00E97A3B">
        <w:tab/>
        <w:t>The U.S. Department of Education Incident Handling Procedures (February 2009);</w:t>
      </w:r>
    </w:p>
    <w:p w:rsidR="00E97A3B" w:rsidP="00D61724" w:rsidRDefault="00BB039F" w14:paraId="7634EF2C" w14:textId="1B72DE00">
      <w:pPr>
        <w:pStyle w:val="BodyText"/>
        <w:ind w:left="720" w:hanging="360"/>
      </w:pPr>
      <w:r>
        <w:t>12</w:t>
      </w:r>
      <w:r w:rsidR="00E97A3B">
        <w:t>.</w:t>
      </w:r>
      <w:r w:rsidR="00E97A3B">
        <w:tab/>
        <w:t>The U.S. Department of Education, ACS Directive OM: 5-101, Contractor Employee Personnel Security Screenings;</w:t>
      </w:r>
    </w:p>
    <w:p w:rsidR="00E97A3B" w:rsidP="00D61724" w:rsidRDefault="00BB039F" w14:paraId="67C86351" w14:textId="51444DE2">
      <w:pPr>
        <w:pStyle w:val="BodyText"/>
        <w:ind w:left="720" w:hanging="360"/>
      </w:pPr>
      <w:r>
        <w:t>13</w:t>
      </w:r>
      <w:r w:rsidR="00E97A3B">
        <w:t>.</w:t>
      </w:r>
      <w:r w:rsidR="00E97A3B">
        <w:tab/>
        <w:t>NCES Statistical Standards; and</w:t>
      </w:r>
    </w:p>
    <w:p w:rsidR="00E97A3B" w:rsidP="00D61724" w:rsidRDefault="00BB039F" w14:paraId="0D970FD8" w14:textId="1B9B7EE5">
      <w:pPr>
        <w:pStyle w:val="BodyText"/>
        <w:ind w:left="720" w:hanging="360"/>
      </w:pPr>
      <w:r>
        <w:t>14</w:t>
      </w:r>
      <w:r w:rsidR="00E97A3B">
        <w:t>.</w:t>
      </w:r>
      <w:r w:rsidR="00E97A3B">
        <w:tab/>
        <w:t>All new legislation that impacts the data collected through the contract for this study.</w:t>
      </w:r>
    </w:p>
    <w:p w:rsidRPr="008A2F4D" w:rsidR="00E97A3B" w:rsidP="00E97A3B" w:rsidRDefault="00E97A3B" w14:paraId="774776C8" w14:textId="77777777">
      <w:pPr>
        <w:pStyle w:val="BodyText"/>
        <w:rPr>
          <w:szCs w:val="24"/>
        </w:rPr>
      </w:pPr>
      <w:r w:rsidRPr="008A2F4D">
        <w:rPr>
          <w:szCs w:val="24"/>
        </w:rPr>
        <w:t xml:space="preserve">The data collection contractor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w:history="1" r:id="rId133">
        <w:r w:rsidRPr="008A2F4D" w:rsidR="001D25C5">
          <w:rPr>
            <w:rStyle w:val="Hyperlink"/>
            <w:szCs w:val="24"/>
          </w:rPr>
          <w:t>https:</w:t>
        </w:r>
        <w:r w:rsidRPr="008A2F4D" w:rsidR="00D61724">
          <w:rPr>
            <w:rStyle w:val="Hyperlink"/>
            <w:szCs w:val="24"/>
          </w:rPr>
          <w:t>//nces.ed.gov/statprog/2012 /</w:t>
        </w:r>
      </w:hyperlink>
      <w:r w:rsidRPr="008A2F4D">
        <w:rPr>
          <w:szCs w:val="24"/>
        </w:rPr>
        <w:t>.</w:t>
      </w:r>
    </w:p>
    <w:p w:rsidR="00E97A3B" w:rsidP="00436FCA" w:rsidRDefault="00E97A3B" w14:paraId="0BA4C208" w14:textId="77777777">
      <w:pPr>
        <w:pStyle w:val="AppH2"/>
      </w:pPr>
      <w:bookmarkStart w:name="_Toc18677960" w:id="154"/>
      <w:bookmarkStart w:name="_Toc20746585" w:id="155"/>
      <w:r>
        <w:lastRenderedPageBreak/>
        <w:t xml:space="preserve">PDP Website </w:t>
      </w:r>
      <w:r w:rsidRPr="00436FCA">
        <w:t>Content</w:t>
      </w:r>
      <w:r>
        <w:t xml:space="preserve"> – After Login</w:t>
      </w:r>
      <w:bookmarkEnd w:id="154"/>
      <w:bookmarkEnd w:id="155"/>
    </w:p>
    <w:tbl>
      <w:tblPr>
        <w:tblStyle w:val="TableGrid"/>
        <w:tblW w:w="0" w:type="auto"/>
        <w:tblLook w:val="04A0" w:firstRow="1" w:lastRow="0" w:firstColumn="1" w:lastColumn="0" w:noHBand="0" w:noVBand="1"/>
      </w:tblPr>
      <w:tblGrid>
        <w:gridCol w:w="10224"/>
      </w:tblGrid>
      <w:tr w:rsidR="001C0079" w:rsidTr="001C0079" w14:paraId="06918DE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1C0079" w:rsidR="001C0079" w:rsidP="00E97A3B" w:rsidRDefault="001C0079" w14:paraId="4AB46B9F" w14:textId="74A39898">
            <w:pPr>
              <w:pStyle w:val="BodyText"/>
              <w:rPr>
                <w:i/>
                <w:iCs/>
              </w:rPr>
            </w:pPr>
            <w:r w:rsidRPr="001C0079">
              <w:rPr>
                <w:i/>
                <w:iCs/>
              </w:rPr>
              <w:t>This section includes content of the Postsecondary Data Portal (PDP) that is available to users after logging in to the website. The post-login webpages are customized based on the study or studies for which the institution has been sampled. The Task Menu, Designate a Coordinator, and Designate PDP Users pages are used for all studies that collect data through the PDP. The remaining pages in this section are specific to the NPSAS:20 enrollment list collection. The content of these pages, included below, was based primarily on the materials developed and approved for NPSAS:18-AC (OMB #1850-0666).</w:t>
            </w:r>
          </w:p>
        </w:tc>
      </w:tr>
    </w:tbl>
    <w:p w:rsidR="00E97A3B" w:rsidP="00C7339C" w:rsidRDefault="00E97A3B" w14:paraId="18FC9F6C" w14:textId="77777777">
      <w:pPr>
        <w:pStyle w:val="AppH3"/>
      </w:pPr>
      <w:bookmarkStart w:name="_Toc18677961" w:id="156"/>
      <w:bookmarkStart w:name="_Toc20746586" w:id="157"/>
      <w:r>
        <w:t>Welcome Page</w:t>
      </w:r>
      <w:bookmarkEnd w:id="156"/>
      <w:bookmarkEnd w:id="157"/>
    </w:p>
    <w:p w:rsidR="00E97A3B" w:rsidP="00E97A3B" w:rsidRDefault="00E97A3B" w14:paraId="2E7CABEE" w14:textId="3853A6C4">
      <w:pPr>
        <w:pStyle w:val="BodyText"/>
      </w:pPr>
      <w:r>
        <w:t>Welcome to NPSAS:20!</w:t>
      </w:r>
      <w:r w:rsidR="00933EC8">
        <w:t xml:space="preserve"> </w:t>
      </w:r>
      <w:bookmarkStart w:name="_Hlk17969468" w:id="158"/>
      <w:r w:rsidR="00DF4146">
        <w:t>This page provides an overview of what to expect during NPSAS:20. [You can view this page any time by clicking What to Expect in the Help Menu at right.]</w:t>
      </w:r>
      <w:bookmarkEnd w:id="158"/>
    </w:p>
    <w:p w:rsidRPr="00C7339C" w:rsidR="00E97A3B" w:rsidP="00E97A3B" w:rsidRDefault="00E97A3B" w14:paraId="7FDC9E0D" w14:textId="77777777">
      <w:pPr>
        <w:pStyle w:val="BodyText"/>
        <w:rPr>
          <w:b/>
        </w:rPr>
      </w:pPr>
      <w:r w:rsidRPr="00C7339C">
        <w:rPr>
          <w:b/>
        </w:rPr>
        <w:t>Announcements</w:t>
      </w:r>
    </w:p>
    <w:p w:rsidR="00E97A3B" w:rsidP="00E97A3B" w:rsidRDefault="00E97A3B" w14:paraId="4DA85BB2" w14:textId="77777777">
      <w:pPr>
        <w:pStyle w:val="BodyText"/>
      </w:pPr>
      <w:r>
        <w:t>This section will be used to post announcements on the PDP during data collection, if needed. Content of these announcements may include upcoming website maintenance or updates about technical problems with the PDP (such as bug fixes).</w:t>
      </w:r>
    </w:p>
    <w:p w:rsidR="00E97A3B" w:rsidP="00C7339C" w:rsidRDefault="00E97A3B" w14:paraId="4ED2A8FC" w14:textId="77777777">
      <w:pPr>
        <w:pStyle w:val="Question"/>
      </w:pPr>
      <w:r>
        <w:t>What to Expect During NPSAS:20</w:t>
      </w:r>
    </w:p>
    <w:p w:rsidR="00DF4146" w:rsidP="00E97A3B" w:rsidRDefault="00DF4146" w14:paraId="557C76E2" w14:textId="77777777">
      <w:pPr>
        <w:pStyle w:val="BodyText"/>
      </w:pPr>
      <w:bookmarkStart w:name="_Hlk17969483" w:id="159"/>
      <w:r>
        <w:t>The Introduction to NPSAS:20 Video (right) introduces what to expect during NPSAS:20 and the resources available to you on the Postsecondary Data Portal website.</w:t>
      </w:r>
    </w:p>
    <w:bookmarkEnd w:id="159"/>
    <w:p w:rsidR="00E97A3B" w:rsidP="00E97A3B" w:rsidRDefault="00E97A3B" w14:paraId="02A9A5EA" w14:textId="77777777">
      <w:pPr>
        <w:pStyle w:val="BodyText"/>
      </w:pPr>
      <w:r w:rsidRPr="003F3483">
        <w:t>[NPSAS:20 Overview Video]</w:t>
      </w:r>
    </w:p>
    <w:p w:rsidR="00E97A3B" w:rsidP="00C7339C" w:rsidRDefault="00E97A3B" w14:paraId="414EB7BB" w14:textId="77777777">
      <w:pPr>
        <w:pStyle w:val="Question"/>
      </w:pPr>
      <w:r>
        <w:t>NPSAS:20 Timeline</w:t>
      </w:r>
    </w:p>
    <w:p w:rsidR="00E97A3B" w:rsidP="00E97A3B" w:rsidRDefault="00E97A3B" w14:paraId="03EB63D8" w14:textId="77777777">
      <w:pPr>
        <w:pStyle w:val="BodyText"/>
      </w:pPr>
      <w:r w:rsidRPr="003F3483">
        <w:t>[Graphic depicting steps in NPSAS:20 data collection]</w:t>
      </w:r>
    </w:p>
    <w:p w:rsidR="00E97A3B" w:rsidP="00E97A3B" w:rsidRDefault="00E97A3B" w14:paraId="786216F4" w14:textId="77777777">
      <w:pPr>
        <w:pStyle w:val="BodyText"/>
      </w:pPr>
      <w:r>
        <w:t xml:space="preserve">As an institution participating in NPSAS:20, you will be expected to complete the following steps during the </w:t>
      </w:r>
      <w:r w:rsidR="00E84DB7">
        <w:t>2019-20</w:t>
      </w:r>
      <w:r>
        <w:t xml:space="preserve"> academic year:</w:t>
      </w:r>
    </w:p>
    <w:p w:rsidR="00E97A3B" w:rsidP="00C7339C" w:rsidRDefault="00D1636F" w14:paraId="66178566" w14:textId="77777777">
      <w:pPr>
        <w:pStyle w:val="Question"/>
      </w:pPr>
      <w:r>
        <w:t>1</w:t>
      </w:r>
      <w:r w:rsidR="00E97A3B">
        <w:t>. Register Your Institution – starting October 2019</w:t>
      </w:r>
    </w:p>
    <w:p w:rsidR="00D1636F" w:rsidP="00D1636F" w:rsidRDefault="009D61ED" w14:paraId="2F659683" w14:textId="77777777">
      <w:pPr>
        <w:pStyle w:val="BodyText"/>
      </w:pPr>
      <w:r>
        <w:t>Designate</w:t>
      </w:r>
      <w:r w:rsidR="00D1636F">
        <w:t xml:space="preserve"> staff who will provide your institution’s data, specify your institution’s term structure, and answer some brief background questions about your institution.</w:t>
      </w:r>
    </w:p>
    <w:p w:rsidR="00E97A3B" w:rsidP="00C7339C" w:rsidRDefault="00D1636F" w14:paraId="674BEE1D" w14:textId="77777777">
      <w:pPr>
        <w:pStyle w:val="Question"/>
      </w:pPr>
      <w:r>
        <w:t>2</w:t>
      </w:r>
      <w:r w:rsidR="00E97A3B">
        <w:t>. Provide Your Student Enrollment List – starting [date]</w:t>
      </w:r>
      <w:r w:rsidR="00DF4146">
        <w:t xml:space="preserve"> </w:t>
      </w:r>
      <w:r w:rsidRPr="0015726B" w:rsidR="00DF4146">
        <w:rPr>
          <w:i/>
          <w:iCs/>
        </w:rPr>
        <w:t>[For non-calibration institutions]</w:t>
      </w:r>
    </w:p>
    <w:p w:rsidR="00E97A3B" w:rsidP="00E97A3B" w:rsidRDefault="00E97A3B" w14:paraId="66FAB629" w14:textId="77777777">
      <w:pPr>
        <w:pStyle w:val="BodyText"/>
      </w:pPr>
      <w:r>
        <w:t>Submit a list of all students enrolled at your institution between July 1, 2019 and [date]. The due date for providing your list will vary based on your institution’s term structure.</w:t>
      </w:r>
    </w:p>
    <w:p w:rsidR="00DF4146" w:rsidP="00DF4146" w:rsidRDefault="00DF4146" w14:paraId="6E12A135" w14:textId="64F74FE4">
      <w:pPr>
        <w:pStyle w:val="Question"/>
      </w:pPr>
      <w:bookmarkStart w:name="_Hlk17969499" w:id="160"/>
      <w:r>
        <w:t xml:space="preserve">2a. Provide Your FALL Student Enrollment List – starting [date] </w:t>
      </w:r>
      <w:r w:rsidRPr="00454805">
        <w:rPr>
          <w:i/>
          <w:iCs/>
        </w:rPr>
        <w:t>[For calibration institutions]</w:t>
      </w:r>
    </w:p>
    <w:p w:rsidR="00DF4146" w:rsidP="00DF4146" w:rsidRDefault="00DF4146" w14:paraId="5BBF70B4" w14:textId="1D91022F">
      <w:pPr>
        <w:pStyle w:val="BodyText"/>
      </w:pPr>
      <w:r>
        <w:t>Submit a list of all students enrolled at your institution between July 1, 2019 and October 31, 2019. The due date for providing your list will vary based on your institution’s term structure.</w:t>
      </w:r>
    </w:p>
    <w:p w:rsidR="00DF4146" w:rsidP="00DF4146" w:rsidRDefault="00DF4146" w14:paraId="5A538C5F" w14:textId="05CBAA1A">
      <w:pPr>
        <w:pStyle w:val="Question"/>
      </w:pPr>
      <w:r>
        <w:t xml:space="preserve">2b. Provide Your SPRING Student Enrollment List – starting [date] </w:t>
      </w:r>
      <w:r w:rsidRPr="00454805">
        <w:rPr>
          <w:i/>
          <w:iCs/>
        </w:rPr>
        <w:t>[For calibration institutions]</w:t>
      </w:r>
    </w:p>
    <w:p w:rsidR="00DF4146" w:rsidP="00DF4146" w:rsidRDefault="00DF4146" w14:paraId="523CF054" w14:textId="25BE108F">
      <w:pPr>
        <w:pStyle w:val="BodyText"/>
      </w:pPr>
      <w:r>
        <w:t>Submit a list of all students enrolled at your institution between July 1, 2019 and [date]. The due date for providing your list will vary based on your institution’s term structure.</w:t>
      </w:r>
    </w:p>
    <w:bookmarkEnd w:id="160"/>
    <w:p w:rsidR="00E97A3B" w:rsidP="00C7339C" w:rsidRDefault="00D1636F" w14:paraId="3B2B24C0" w14:textId="77777777">
      <w:pPr>
        <w:pStyle w:val="Question"/>
      </w:pPr>
      <w:r>
        <w:t>3</w:t>
      </w:r>
      <w:r w:rsidR="00E97A3B">
        <w:t>. Provide Student Records Data – starting March 2020</w:t>
      </w:r>
    </w:p>
    <w:p w:rsidR="0007515D" w:rsidP="00E97A3B" w:rsidRDefault="00E97A3B" w14:paraId="012DBC23" w14:textId="77777777">
      <w:pPr>
        <w:pStyle w:val="BodyText"/>
      </w:pPr>
      <w:r>
        <w:t>Submit additional information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r w:rsidR="0007515D">
        <w:t>.</w:t>
      </w:r>
    </w:p>
    <w:p w:rsidR="00E97A3B" w:rsidP="00E97A3B" w:rsidRDefault="00E97A3B" w14:paraId="52972AC9" w14:textId="77777777">
      <w:pPr>
        <w:pStyle w:val="BodyText"/>
      </w:pPr>
      <w:r>
        <w:t>You can view this page any time by clicking “What to Expect” in the Help Menu at right.</w:t>
      </w:r>
    </w:p>
    <w:p w:rsidR="00E97A3B" w:rsidP="00C7339C" w:rsidRDefault="00E97A3B" w14:paraId="0C5130F9" w14:textId="77777777">
      <w:pPr>
        <w:pStyle w:val="AppH3"/>
      </w:pPr>
      <w:bookmarkStart w:name="_Toc18677962" w:id="161"/>
      <w:bookmarkStart w:name="_Toc20746587" w:id="162"/>
      <w:r>
        <w:lastRenderedPageBreak/>
        <w:t>Task Menu</w:t>
      </w:r>
      <w:bookmarkStart w:name="_Hlk17963321" w:id="163"/>
      <w:bookmarkEnd w:id="161"/>
      <w:bookmarkEnd w:id="162"/>
    </w:p>
    <w:p w:rsidR="00E97A3B" w:rsidP="00E97A3B" w:rsidRDefault="00E97A3B" w14:paraId="21D07822" w14:textId="101E3EA7">
      <w:pPr>
        <w:pStyle w:val="BodyText"/>
      </w:pPr>
      <w:r>
        <w:t>The Task Menu displays a checklist of items that the institution completes to provide data. The specific items that appear on the Task Menu are customized for each study. The Task Menu below shows an example for an institution that has been selected for NPSAS:20 only. There are currently no planned data collections that will overlap with NPSAS:20</w:t>
      </w:r>
      <w:bookmarkEnd w:id="163"/>
    </w:p>
    <w:p w:rsidR="00E97A3B" w:rsidP="00E97A3B" w:rsidRDefault="00E97A3B" w14:paraId="559D6241" w14:textId="77777777">
      <w:pPr>
        <w:pStyle w:val="BodyText"/>
      </w:pPr>
      <w:r>
        <w:t>Welcome back! Please complete the steps below.</w:t>
      </w:r>
    </w:p>
    <w:p w:rsidR="00E97A3B" w:rsidP="00C7339C" w:rsidRDefault="00E97A3B" w14:paraId="11CF3068" w14:textId="77777777">
      <w:pPr>
        <w:pStyle w:val="bulletround"/>
      </w:pPr>
      <w:r>
        <w:t>Designate a Coordinator</w:t>
      </w:r>
    </w:p>
    <w:p w:rsidR="00E97A3B" w:rsidP="00C7339C" w:rsidRDefault="00E97A3B" w14:paraId="5480C29F" w14:textId="77777777">
      <w:pPr>
        <w:pStyle w:val="bulletround"/>
      </w:pPr>
      <w:r>
        <w:t>Register Your Institution</w:t>
      </w:r>
    </w:p>
    <w:p w:rsidR="00E97A3B" w:rsidP="00C7339C" w:rsidRDefault="00E97A3B" w14:paraId="6AB73A7B" w14:textId="77777777">
      <w:pPr>
        <w:pStyle w:val="bulletround"/>
      </w:pPr>
      <w:r>
        <w:t>Provide Your Student Enrollment List</w:t>
      </w:r>
    </w:p>
    <w:p w:rsidR="00E97A3B" w:rsidP="00C7339C" w:rsidRDefault="00E97A3B" w14:paraId="124B7008" w14:textId="516E6004">
      <w:pPr>
        <w:pStyle w:val="bulletround"/>
      </w:pPr>
      <w:r>
        <w:t>Provide Student Record Data</w:t>
      </w:r>
    </w:p>
    <w:p w:rsidR="00E97A3B" w:rsidP="00C7339C" w:rsidRDefault="00E97A3B" w14:paraId="7315933B" w14:textId="77777777">
      <w:pPr>
        <w:pStyle w:val="bulletround"/>
      </w:pPr>
      <w:r>
        <w:t>Archive Notes or Other Documentation</w:t>
      </w:r>
    </w:p>
    <w:p w:rsidR="00E97A3B" w:rsidP="00C7339C" w:rsidRDefault="00E97A3B" w14:paraId="1DBE44B5" w14:textId="77777777">
      <w:pPr>
        <w:pStyle w:val="AppH3"/>
      </w:pPr>
      <w:bookmarkStart w:name="_Toc18677963" w:id="164"/>
      <w:bookmarkStart w:name="_Toc20746588" w:id="165"/>
      <w:r>
        <w:t>Designate A Coordinator Page</w:t>
      </w:r>
      <w:bookmarkEnd w:id="164"/>
      <w:bookmarkEnd w:id="165"/>
    </w:p>
    <w:tbl>
      <w:tblPr>
        <w:tblStyle w:val="TableGrid"/>
        <w:tblW w:w="0" w:type="auto"/>
        <w:tblLook w:val="04A0" w:firstRow="1" w:lastRow="0" w:firstColumn="1" w:lastColumn="0" w:noHBand="0" w:noVBand="1"/>
      </w:tblPr>
      <w:tblGrid>
        <w:gridCol w:w="10224"/>
      </w:tblGrid>
      <w:tr w:rsidR="00D1636F" w:rsidTr="00D1636F" w14:paraId="735692F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D1636F" w:rsidR="00D1636F" w:rsidP="00E97A3B" w:rsidRDefault="00D1636F" w14:paraId="275E9A6A" w14:textId="77777777">
            <w:pPr>
              <w:pStyle w:val="BodyText"/>
              <w:rPr>
                <w:i/>
                <w:iCs/>
              </w:rPr>
            </w:pPr>
            <w:bookmarkStart w:name="_Hlk17963149" w:id="166"/>
            <w:r w:rsidRPr="00D1636F">
              <w:rPr>
                <w:i/>
                <w:iCs/>
              </w:rPr>
              <w:t>This page will only appear on the Task Menu for institutions without a prior coordinator from NPSAS:18-AC, BPS:12 SR, or HSLS:09 F2 SR.</w:t>
            </w:r>
          </w:p>
        </w:tc>
      </w:tr>
    </w:tbl>
    <w:bookmarkEnd w:id="166"/>
    <w:p w:rsidR="00E97A3B" w:rsidP="00E97A3B" w:rsidRDefault="00E97A3B" w14:paraId="5B522D35" w14:textId="77777777">
      <w:pPr>
        <w:pStyle w:val="BodyText"/>
      </w:pPr>
      <w:r>
        <w:t>Please provide the name and contact information for the person who will serve as your institution’s Campus Coordinator for NPSAS:20. We will follow up with the Coordinator to provide instructions and upcoming deadlines.</w:t>
      </w:r>
    </w:p>
    <w:p w:rsidR="00E97A3B" w:rsidP="00E97A3B" w:rsidRDefault="00E97A3B" w14:paraId="7A9D2BBB" w14:textId="77777777">
      <w:pPr>
        <w:pStyle w:val="BodyText"/>
      </w:pPr>
      <w:r>
        <w:t>Please note that we need a 'FedEx-friendly' address - no PO Box addresses, please!</w:t>
      </w:r>
    </w:p>
    <w:p w:rsidR="00E97A3B" w:rsidP="00C7339C" w:rsidRDefault="00E97A3B" w14:paraId="7AA3B132" w14:textId="77777777">
      <w:pPr>
        <w:pStyle w:val="Question"/>
      </w:pPr>
      <w:r>
        <w:t>Campus Coordinator</w:t>
      </w:r>
    </w:p>
    <w:tbl>
      <w:tblPr>
        <w:tblStyle w:val="TableGridLight1"/>
        <w:tblW w:w="0" w:type="auto"/>
        <w:tblLook w:val="0600" w:firstRow="0" w:lastRow="0" w:firstColumn="0" w:lastColumn="0" w:noHBand="1" w:noVBand="1"/>
      </w:tblPr>
      <w:tblGrid>
        <w:gridCol w:w="1705"/>
        <w:gridCol w:w="2970"/>
        <w:gridCol w:w="2970"/>
      </w:tblGrid>
      <w:tr w:rsidRPr="00C7339C" w:rsidR="0002378D" w:rsidTr="00560956" w14:paraId="2EAFF171" w14:textId="77777777">
        <w:tc>
          <w:tcPr>
            <w:tcW w:w="1705" w:type="dxa"/>
          </w:tcPr>
          <w:p w:rsidRPr="00C7339C" w:rsidR="0002378D" w:rsidP="00C7339C" w:rsidRDefault="0002378D" w14:paraId="74D1CC90" w14:textId="77777777">
            <w:pPr>
              <w:pStyle w:val="BodyTextnospace"/>
            </w:pPr>
            <w:r w:rsidRPr="00C7339C">
              <w:t>Salutation</w:t>
            </w:r>
          </w:p>
        </w:tc>
        <w:tc>
          <w:tcPr>
            <w:tcW w:w="2970" w:type="dxa"/>
          </w:tcPr>
          <w:p w:rsidRPr="00C7339C" w:rsidR="0002378D" w:rsidP="00C7339C" w:rsidRDefault="0002378D" w14:paraId="2FA1A4D4" w14:textId="77777777">
            <w:pPr>
              <w:pStyle w:val="BodyTextnospace"/>
            </w:pPr>
          </w:p>
        </w:tc>
        <w:tc>
          <w:tcPr>
            <w:tcW w:w="2970" w:type="dxa"/>
          </w:tcPr>
          <w:p w:rsidRPr="00C7339C" w:rsidR="0002378D" w:rsidP="00C7339C" w:rsidRDefault="0002378D" w14:paraId="673D1DDF" w14:textId="77777777">
            <w:pPr>
              <w:pStyle w:val="BodyTextnospace"/>
            </w:pPr>
          </w:p>
        </w:tc>
      </w:tr>
      <w:tr w:rsidRPr="00C7339C" w:rsidR="0002378D" w:rsidTr="00560956" w14:paraId="5E5DAFF2" w14:textId="77777777">
        <w:tc>
          <w:tcPr>
            <w:tcW w:w="1705" w:type="dxa"/>
          </w:tcPr>
          <w:p w:rsidRPr="00C7339C" w:rsidR="0002378D" w:rsidP="00C7339C" w:rsidRDefault="0002378D" w14:paraId="2ECE5870" w14:textId="77777777">
            <w:pPr>
              <w:pStyle w:val="BodyTextnospace"/>
            </w:pPr>
            <w:r w:rsidRPr="00C7339C">
              <w:t>Name</w:t>
            </w:r>
          </w:p>
        </w:tc>
        <w:tc>
          <w:tcPr>
            <w:tcW w:w="2970" w:type="dxa"/>
          </w:tcPr>
          <w:p w:rsidRPr="00C7339C" w:rsidR="0002378D" w:rsidP="00C7339C" w:rsidRDefault="0002378D" w14:paraId="3D23991A" w14:textId="77777777">
            <w:pPr>
              <w:pStyle w:val="BodyTextnospace"/>
            </w:pPr>
          </w:p>
        </w:tc>
        <w:tc>
          <w:tcPr>
            <w:tcW w:w="2970" w:type="dxa"/>
          </w:tcPr>
          <w:p w:rsidRPr="00C7339C" w:rsidR="0002378D" w:rsidP="00C7339C" w:rsidRDefault="0002378D" w14:paraId="19B5612D" w14:textId="77777777">
            <w:pPr>
              <w:pStyle w:val="BodyTextnospace"/>
            </w:pPr>
          </w:p>
        </w:tc>
      </w:tr>
      <w:tr w:rsidRPr="00C7339C" w:rsidR="0002378D" w:rsidTr="00560956" w14:paraId="4B738C7E" w14:textId="77777777">
        <w:tc>
          <w:tcPr>
            <w:tcW w:w="1705" w:type="dxa"/>
          </w:tcPr>
          <w:p w:rsidRPr="00C7339C" w:rsidR="0002378D" w:rsidP="00C7339C" w:rsidRDefault="0002378D" w14:paraId="4B33C462" w14:textId="77777777">
            <w:pPr>
              <w:pStyle w:val="BodyTextnospace"/>
            </w:pPr>
            <w:r w:rsidRPr="00C7339C">
              <w:t>Title</w:t>
            </w:r>
          </w:p>
        </w:tc>
        <w:tc>
          <w:tcPr>
            <w:tcW w:w="2970" w:type="dxa"/>
          </w:tcPr>
          <w:p w:rsidRPr="00C7339C" w:rsidR="0002378D" w:rsidP="00C7339C" w:rsidRDefault="0002378D" w14:paraId="1C01CBE7" w14:textId="77777777">
            <w:pPr>
              <w:pStyle w:val="BodyTextnospace"/>
            </w:pPr>
          </w:p>
        </w:tc>
        <w:tc>
          <w:tcPr>
            <w:tcW w:w="2970" w:type="dxa"/>
          </w:tcPr>
          <w:p w:rsidRPr="00C7339C" w:rsidR="0002378D" w:rsidP="00C7339C" w:rsidRDefault="0002378D" w14:paraId="0BF830C4" w14:textId="77777777">
            <w:pPr>
              <w:pStyle w:val="BodyTextnospace"/>
            </w:pPr>
          </w:p>
        </w:tc>
      </w:tr>
      <w:tr w:rsidRPr="00C7339C" w:rsidR="0002378D" w:rsidTr="00560956" w14:paraId="14443618" w14:textId="77777777">
        <w:tc>
          <w:tcPr>
            <w:tcW w:w="1705" w:type="dxa"/>
          </w:tcPr>
          <w:p w:rsidRPr="00C7339C" w:rsidR="0002378D" w:rsidP="00C7339C" w:rsidRDefault="0002378D" w14:paraId="2AE1ADF1" w14:textId="77777777">
            <w:pPr>
              <w:pStyle w:val="BodyTextnospace"/>
            </w:pPr>
            <w:r w:rsidRPr="00C7339C">
              <w:t>Department</w:t>
            </w:r>
          </w:p>
        </w:tc>
        <w:tc>
          <w:tcPr>
            <w:tcW w:w="2970" w:type="dxa"/>
          </w:tcPr>
          <w:p w:rsidRPr="00C7339C" w:rsidR="0002378D" w:rsidP="00C7339C" w:rsidRDefault="0002378D" w14:paraId="2EDACD2B" w14:textId="77777777">
            <w:pPr>
              <w:pStyle w:val="BodyTextnospace"/>
            </w:pPr>
          </w:p>
        </w:tc>
        <w:tc>
          <w:tcPr>
            <w:tcW w:w="2970" w:type="dxa"/>
          </w:tcPr>
          <w:p w:rsidRPr="00C7339C" w:rsidR="0002378D" w:rsidP="00C7339C" w:rsidRDefault="0002378D" w14:paraId="1AFDC390" w14:textId="77777777">
            <w:pPr>
              <w:pStyle w:val="BodyTextnospace"/>
            </w:pPr>
            <w:r w:rsidRPr="0045016A">
              <w:rPr>
                <w:sz w:val="20"/>
                <w:szCs w:val="16"/>
              </w:rPr>
              <w:t>Select the option that most closely matches the Campus Coordinator’s department at your institution.</w:t>
            </w:r>
          </w:p>
        </w:tc>
      </w:tr>
      <w:tr w:rsidRPr="00C7339C" w:rsidR="0002378D" w:rsidTr="00560956" w14:paraId="4FFA5B72" w14:textId="77777777">
        <w:tc>
          <w:tcPr>
            <w:tcW w:w="1705" w:type="dxa"/>
          </w:tcPr>
          <w:p w:rsidRPr="00C7339C" w:rsidR="0002378D" w:rsidP="00C7339C" w:rsidRDefault="0002378D" w14:paraId="17DBF4D6" w14:textId="77777777">
            <w:pPr>
              <w:pStyle w:val="BodyTextnospace"/>
            </w:pPr>
            <w:r w:rsidRPr="00C7339C">
              <w:t>Address</w:t>
            </w:r>
          </w:p>
        </w:tc>
        <w:tc>
          <w:tcPr>
            <w:tcW w:w="2970" w:type="dxa"/>
          </w:tcPr>
          <w:p w:rsidRPr="00C7339C" w:rsidR="0002378D" w:rsidP="00C7339C" w:rsidRDefault="0002378D" w14:paraId="6C4C7F78" w14:textId="77777777">
            <w:pPr>
              <w:pStyle w:val="BodyTextnospace"/>
            </w:pPr>
          </w:p>
        </w:tc>
        <w:tc>
          <w:tcPr>
            <w:tcW w:w="2970" w:type="dxa"/>
          </w:tcPr>
          <w:p w:rsidRPr="00C7339C" w:rsidR="0002378D" w:rsidP="00C7339C" w:rsidRDefault="0002378D" w14:paraId="4DC3149B" w14:textId="77777777">
            <w:pPr>
              <w:pStyle w:val="BodyTextnospace"/>
            </w:pPr>
          </w:p>
        </w:tc>
      </w:tr>
      <w:tr w:rsidRPr="00C7339C" w:rsidR="0002378D" w:rsidTr="00560956" w14:paraId="709293F4" w14:textId="77777777">
        <w:tc>
          <w:tcPr>
            <w:tcW w:w="1705" w:type="dxa"/>
          </w:tcPr>
          <w:p w:rsidRPr="00C7339C" w:rsidR="0002378D" w:rsidP="00C7339C" w:rsidRDefault="0002378D" w14:paraId="5292F5C9" w14:textId="77777777">
            <w:pPr>
              <w:pStyle w:val="BodyTextnospace"/>
            </w:pPr>
            <w:r w:rsidRPr="00C7339C">
              <w:t>Telephone</w:t>
            </w:r>
          </w:p>
        </w:tc>
        <w:tc>
          <w:tcPr>
            <w:tcW w:w="2970" w:type="dxa"/>
          </w:tcPr>
          <w:p w:rsidRPr="00C7339C" w:rsidR="0002378D" w:rsidP="00C7339C" w:rsidRDefault="0002378D" w14:paraId="6AEC03E6" w14:textId="77777777">
            <w:pPr>
              <w:pStyle w:val="BodyTextnospace"/>
            </w:pPr>
          </w:p>
        </w:tc>
        <w:tc>
          <w:tcPr>
            <w:tcW w:w="2970" w:type="dxa"/>
          </w:tcPr>
          <w:p w:rsidRPr="00C7339C" w:rsidR="0002378D" w:rsidP="00C7339C" w:rsidRDefault="0002378D" w14:paraId="7B5E6D43" w14:textId="77777777">
            <w:pPr>
              <w:pStyle w:val="BodyTextnospace"/>
            </w:pPr>
          </w:p>
        </w:tc>
      </w:tr>
      <w:tr w:rsidRPr="00C7339C" w:rsidR="0002378D" w:rsidTr="00560956" w14:paraId="559C7D85" w14:textId="77777777">
        <w:tc>
          <w:tcPr>
            <w:tcW w:w="1705" w:type="dxa"/>
          </w:tcPr>
          <w:p w:rsidRPr="00C7339C" w:rsidR="0002378D" w:rsidP="00C7339C" w:rsidRDefault="0002378D" w14:paraId="4242F825" w14:textId="77777777">
            <w:pPr>
              <w:pStyle w:val="BodyTextnospace"/>
            </w:pPr>
            <w:r>
              <w:t>E-mail</w:t>
            </w:r>
          </w:p>
        </w:tc>
        <w:tc>
          <w:tcPr>
            <w:tcW w:w="2970" w:type="dxa"/>
          </w:tcPr>
          <w:p w:rsidRPr="00C7339C" w:rsidR="0002378D" w:rsidP="00C7339C" w:rsidRDefault="0002378D" w14:paraId="1E366AB3" w14:textId="77777777">
            <w:pPr>
              <w:pStyle w:val="BodyTextnospace"/>
            </w:pPr>
          </w:p>
        </w:tc>
        <w:tc>
          <w:tcPr>
            <w:tcW w:w="2970" w:type="dxa"/>
          </w:tcPr>
          <w:p w:rsidRPr="00C7339C" w:rsidR="0002378D" w:rsidP="00C7339C" w:rsidRDefault="0002378D" w14:paraId="28A824E7" w14:textId="77777777">
            <w:pPr>
              <w:pStyle w:val="BodyTextnospace"/>
            </w:pPr>
          </w:p>
        </w:tc>
      </w:tr>
      <w:tr w:rsidRPr="00C7339C" w:rsidR="0002378D" w:rsidTr="00560956" w14:paraId="1F407DD8" w14:textId="77777777">
        <w:tc>
          <w:tcPr>
            <w:tcW w:w="1705" w:type="dxa"/>
          </w:tcPr>
          <w:p w:rsidR="0002378D" w:rsidP="00C7339C" w:rsidRDefault="0002378D" w14:paraId="6F883BB8" w14:textId="77777777">
            <w:pPr>
              <w:pStyle w:val="BodyTextnospace"/>
            </w:pPr>
            <w:r>
              <w:t>Alternate e-mail</w:t>
            </w:r>
          </w:p>
        </w:tc>
        <w:tc>
          <w:tcPr>
            <w:tcW w:w="2970" w:type="dxa"/>
          </w:tcPr>
          <w:p w:rsidRPr="00C7339C" w:rsidR="0002378D" w:rsidP="00C7339C" w:rsidRDefault="0002378D" w14:paraId="5867EAF8" w14:textId="77777777">
            <w:pPr>
              <w:pStyle w:val="BodyTextnospace"/>
            </w:pPr>
          </w:p>
        </w:tc>
        <w:tc>
          <w:tcPr>
            <w:tcW w:w="2970" w:type="dxa"/>
          </w:tcPr>
          <w:p w:rsidRPr="00C7339C" w:rsidR="0002378D" w:rsidP="00C7339C" w:rsidRDefault="0002378D" w14:paraId="25ADFFF1" w14:textId="77777777">
            <w:pPr>
              <w:pStyle w:val="BodyTextnospace"/>
            </w:pPr>
          </w:p>
        </w:tc>
      </w:tr>
    </w:tbl>
    <w:p w:rsidR="00E97A3B" w:rsidP="00C7339C" w:rsidRDefault="00E97A3B" w14:paraId="08289147" w14:textId="77777777">
      <w:pPr>
        <w:pStyle w:val="AppH3"/>
      </w:pPr>
      <w:bookmarkStart w:name="_Toc18677964" w:id="167"/>
      <w:bookmarkStart w:name="_Toc20746589" w:id="168"/>
      <w:r>
        <w:t>Registration Page</w:t>
      </w:r>
      <w:bookmarkEnd w:id="167"/>
      <w:bookmarkEnd w:id="168"/>
    </w:p>
    <w:tbl>
      <w:tblPr>
        <w:tblStyle w:val="TableGrid"/>
        <w:tblW w:w="0" w:type="auto"/>
        <w:tblLook w:val="04A0" w:firstRow="1" w:lastRow="0" w:firstColumn="1" w:lastColumn="0" w:noHBand="0" w:noVBand="1"/>
      </w:tblPr>
      <w:tblGrid>
        <w:gridCol w:w="10224"/>
      </w:tblGrid>
      <w:tr w:rsidR="00CE17AB" w:rsidTr="00CE17AB" w14:paraId="72E7024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CE17AB" w:rsidR="00CE17AB" w:rsidP="00CE17AB" w:rsidRDefault="00CE17AB" w14:paraId="175A010D" w14:textId="77777777">
            <w:pPr>
              <w:pStyle w:val="BodyText"/>
              <w:rPr>
                <w:i/>
                <w:iCs/>
              </w:rPr>
            </w:pPr>
            <w:r w:rsidRPr="00CE17AB">
              <w:rPr>
                <w:i/>
                <w:iCs/>
              </w:rPr>
              <w:t>On this page, institutions will be asked to confirm their term structure or provide terms for the 2019-20 NPSAS year. Institutions will receive a subset of these of items depending on whether (1) their term structure was preloaded into the PDP, (2) whether they are a continuous enrollment institution, and (3) whether the institution is set up as a reporter institution (i.e., the institution will provide data via a central contact person for several campuses/schools in the NPSAS study).</w:t>
            </w:r>
          </w:p>
        </w:tc>
      </w:tr>
    </w:tbl>
    <w:p w:rsidR="001C0079" w:rsidP="00E97A3B" w:rsidRDefault="001C0079" w14:paraId="23500EC1" w14:textId="77777777">
      <w:pPr>
        <w:pStyle w:val="BodyText"/>
      </w:pPr>
      <w:r>
        <w:rPr>
          <w:b/>
        </w:rPr>
        <w:t>DESIGNATE</w:t>
      </w:r>
      <w:r>
        <w:t xml:space="preserve"> (All institutions)</w:t>
      </w:r>
    </w:p>
    <w:p w:rsidR="001C0079" w:rsidP="001C0079" w:rsidRDefault="001C0079" w14:paraId="5152C061" w14:textId="77777777">
      <w:pPr>
        <w:pStyle w:val="BodyText"/>
      </w:pPr>
      <w:r>
        <w:t>Please confirm your contact information and provide information for any additional staff who will assist you with providing your institution’s data for NPSAS:20. Over the course of NPSAS:20, you will be asked to provide the following:</w:t>
      </w:r>
    </w:p>
    <w:p w:rsidR="001C0079" w:rsidP="001C0079" w:rsidRDefault="001C0079" w14:paraId="6EAB20E7" w14:textId="77777777">
      <w:pPr>
        <w:pStyle w:val="bulletround"/>
      </w:pPr>
      <w:r>
        <w:t>Information about your institution’s term structure.</w:t>
      </w:r>
    </w:p>
    <w:p w:rsidR="001C0079" w:rsidP="001C0079" w:rsidRDefault="001C0079" w14:paraId="361A2BB0" w14:textId="77777777">
      <w:pPr>
        <w:pStyle w:val="bulletround"/>
      </w:pPr>
      <w:r>
        <w:t>A list of all students enrolled at your institution between July 1, 2019 and [date].</w:t>
      </w:r>
    </w:p>
    <w:p w:rsidR="001C0079" w:rsidP="001C0079" w:rsidRDefault="001C0079" w14:paraId="250ADCD3" w14:textId="77777777">
      <w:pPr>
        <w:pStyle w:val="bulletround"/>
      </w:pPr>
      <w:r>
        <w:t>Student records data, which includes demographic, enrollment, budget, and financial aid, for a subset of your students.</w:t>
      </w:r>
    </w:p>
    <w:p w:rsidR="001C0079" w:rsidP="001C0079" w:rsidRDefault="001C0079" w14:paraId="2CC654FC" w14:textId="0A79FFEE">
      <w:pPr>
        <w:pStyle w:val="BodyText"/>
      </w:pPr>
      <w:r>
        <w:lastRenderedPageBreak/>
        <w:t xml:space="preserve">Each person you designate will receive credentials for logging into the Postsecondary Data Portal website. </w:t>
      </w:r>
      <w:r w:rsidR="00EF3D4A">
        <w:t xml:space="preserve">Please be sure that the users you identify are allowed to see personal information about students. </w:t>
      </w:r>
      <w:r>
        <w:t xml:space="preserve">You may need to designate staff from multiple departments at your institution. </w:t>
      </w:r>
    </w:p>
    <w:p w:rsidR="00FA7B0B" w:rsidP="001C0079" w:rsidRDefault="00FA7B0B" w14:paraId="055C0330" w14:textId="7CA632C5">
      <w:pPr>
        <w:pStyle w:val="BodyText"/>
      </w:pPr>
      <w:r>
        <w:t xml:space="preserve">You cannot delete the Campus Coordinator </w:t>
      </w:r>
      <w:r w:rsidR="004A52FB">
        <w:t xml:space="preserve">user </w:t>
      </w:r>
      <w:r>
        <w:t xml:space="preserve">account </w:t>
      </w:r>
      <w:r w:rsidR="004A52FB">
        <w:t xml:space="preserve">until you </w:t>
      </w:r>
      <w:r>
        <w:t>designat</w:t>
      </w:r>
      <w:r w:rsidR="004A52FB">
        <w:t>e</w:t>
      </w:r>
      <w:r>
        <w:t xml:space="preserve"> another </w:t>
      </w:r>
      <w:r w:rsidR="004A52FB">
        <w:t xml:space="preserve">person to be the </w:t>
      </w:r>
      <w:r>
        <w:t>Campus Coordinator.</w:t>
      </w:r>
    </w:p>
    <w:p w:rsidR="001C0079" w:rsidP="001C0079" w:rsidRDefault="001C0079" w14:paraId="4FB70237" w14:textId="77777777">
      <w:pPr>
        <w:pStyle w:val="Question"/>
      </w:pPr>
      <w:r>
        <w:t>Campus Coordinator (User 1)</w:t>
      </w:r>
    </w:p>
    <w:tbl>
      <w:tblPr>
        <w:tblStyle w:val="TableGridLight1"/>
        <w:tblW w:w="0" w:type="auto"/>
        <w:tblLook w:val="0600" w:firstRow="0" w:lastRow="0" w:firstColumn="0" w:lastColumn="0" w:noHBand="1" w:noVBand="1"/>
      </w:tblPr>
      <w:tblGrid>
        <w:gridCol w:w="3055"/>
        <w:gridCol w:w="2970"/>
        <w:gridCol w:w="2970"/>
      </w:tblGrid>
      <w:tr w:rsidRPr="00C7339C" w:rsidR="00F546CA" w:rsidTr="00560956" w14:paraId="43C76C05" w14:textId="77777777">
        <w:tc>
          <w:tcPr>
            <w:tcW w:w="3055" w:type="dxa"/>
          </w:tcPr>
          <w:p w:rsidRPr="00C7339C" w:rsidR="00F546CA" w:rsidP="00D1636F" w:rsidRDefault="00F546CA" w14:paraId="3ADCDA70" w14:textId="77777777">
            <w:pPr>
              <w:pStyle w:val="BodyTextnospace"/>
            </w:pPr>
            <w:r w:rsidRPr="00C7339C">
              <w:t>Salutation</w:t>
            </w:r>
          </w:p>
        </w:tc>
        <w:tc>
          <w:tcPr>
            <w:tcW w:w="2970" w:type="dxa"/>
          </w:tcPr>
          <w:p w:rsidRPr="00C7339C" w:rsidR="00F546CA" w:rsidP="00D1636F" w:rsidRDefault="00F546CA" w14:paraId="45B4C817" w14:textId="77777777">
            <w:pPr>
              <w:pStyle w:val="BodyTextnospace"/>
            </w:pPr>
            <w:r w:rsidRPr="00C7339C">
              <w:t>[Coordinator salutation]</w:t>
            </w:r>
          </w:p>
        </w:tc>
        <w:tc>
          <w:tcPr>
            <w:tcW w:w="2970" w:type="dxa"/>
          </w:tcPr>
          <w:p w:rsidRPr="00C7339C" w:rsidR="00F546CA" w:rsidP="00D1636F" w:rsidRDefault="00F546CA" w14:paraId="436CE62F" w14:textId="77777777">
            <w:pPr>
              <w:pStyle w:val="BodyTextnospace"/>
            </w:pPr>
          </w:p>
        </w:tc>
      </w:tr>
      <w:tr w:rsidRPr="00C7339C" w:rsidR="00F546CA" w:rsidTr="00560956" w14:paraId="15D7DFCB" w14:textId="77777777">
        <w:tc>
          <w:tcPr>
            <w:tcW w:w="3055" w:type="dxa"/>
          </w:tcPr>
          <w:p w:rsidRPr="00C7339C" w:rsidR="00F546CA" w:rsidP="00D1636F" w:rsidRDefault="00F546CA" w14:paraId="5487D894" w14:textId="77777777">
            <w:pPr>
              <w:pStyle w:val="BodyTextnospace"/>
            </w:pPr>
            <w:r w:rsidRPr="00C7339C">
              <w:t>Name</w:t>
            </w:r>
          </w:p>
        </w:tc>
        <w:tc>
          <w:tcPr>
            <w:tcW w:w="2970" w:type="dxa"/>
          </w:tcPr>
          <w:p w:rsidRPr="00C7339C" w:rsidR="00F546CA" w:rsidP="00D1636F" w:rsidRDefault="00F546CA" w14:paraId="7A8C7AA8" w14:textId="77777777">
            <w:pPr>
              <w:pStyle w:val="BodyTextnospace"/>
            </w:pPr>
            <w:r w:rsidRPr="00C7339C">
              <w:t>[Coordinator name]</w:t>
            </w:r>
          </w:p>
        </w:tc>
        <w:tc>
          <w:tcPr>
            <w:tcW w:w="2970" w:type="dxa"/>
          </w:tcPr>
          <w:p w:rsidRPr="00C7339C" w:rsidR="00F546CA" w:rsidP="00D1636F" w:rsidRDefault="00F546CA" w14:paraId="7A4A7783" w14:textId="77777777">
            <w:pPr>
              <w:pStyle w:val="BodyTextnospace"/>
            </w:pPr>
          </w:p>
        </w:tc>
      </w:tr>
      <w:tr w:rsidRPr="00C7339C" w:rsidR="00F546CA" w:rsidTr="00560956" w14:paraId="62B33464" w14:textId="77777777">
        <w:tc>
          <w:tcPr>
            <w:tcW w:w="3055" w:type="dxa"/>
          </w:tcPr>
          <w:p w:rsidRPr="00C7339C" w:rsidR="00F546CA" w:rsidP="00D1636F" w:rsidRDefault="00F546CA" w14:paraId="15B12453" w14:textId="77777777">
            <w:pPr>
              <w:pStyle w:val="BodyTextnospace"/>
            </w:pPr>
            <w:r w:rsidRPr="00C7339C">
              <w:t>Title</w:t>
            </w:r>
          </w:p>
        </w:tc>
        <w:tc>
          <w:tcPr>
            <w:tcW w:w="2970" w:type="dxa"/>
          </w:tcPr>
          <w:p w:rsidRPr="00C7339C" w:rsidR="00F546CA" w:rsidP="00D1636F" w:rsidRDefault="00F546CA" w14:paraId="47CB32C2" w14:textId="77777777">
            <w:pPr>
              <w:pStyle w:val="BodyTextnospace"/>
            </w:pPr>
            <w:r w:rsidRPr="00C7339C">
              <w:t>[Coordinator title]</w:t>
            </w:r>
          </w:p>
        </w:tc>
        <w:tc>
          <w:tcPr>
            <w:tcW w:w="2970" w:type="dxa"/>
          </w:tcPr>
          <w:p w:rsidRPr="00C7339C" w:rsidR="00F546CA" w:rsidP="00D1636F" w:rsidRDefault="00F546CA" w14:paraId="59671591" w14:textId="77777777">
            <w:pPr>
              <w:pStyle w:val="BodyTextnospace"/>
            </w:pPr>
          </w:p>
        </w:tc>
      </w:tr>
      <w:tr w:rsidRPr="00C7339C" w:rsidR="00F546CA" w:rsidTr="00560956" w14:paraId="3E3E7CEE" w14:textId="77777777">
        <w:tc>
          <w:tcPr>
            <w:tcW w:w="3055" w:type="dxa"/>
          </w:tcPr>
          <w:p w:rsidRPr="00C7339C" w:rsidR="00F546CA" w:rsidP="00D1636F" w:rsidRDefault="00F546CA" w14:paraId="0FEDBC91" w14:textId="77777777">
            <w:pPr>
              <w:pStyle w:val="BodyTextnospace"/>
            </w:pPr>
            <w:r w:rsidRPr="00C7339C">
              <w:t>Department</w:t>
            </w:r>
          </w:p>
        </w:tc>
        <w:tc>
          <w:tcPr>
            <w:tcW w:w="2970" w:type="dxa"/>
          </w:tcPr>
          <w:p w:rsidRPr="00C7339C" w:rsidR="00F546CA" w:rsidP="00D1636F" w:rsidRDefault="00F546CA" w14:paraId="2E67D128" w14:textId="77777777">
            <w:pPr>
              <w:pStyle w:val="BodyTextnospace"/>
            </w:pPr>
            <w:r w:rsidRPr="00C7339C">
              <w:t>[Coordinator department]</w:t>
            </w:r>
          </w:p>
        </w:tc>
        <w:tc>
          <w:tcPr>
            <w:tcW w:w="2970" w:type="dxa"/>
          </w:tcPr>
          <w:p w:rsidRPr="00C7339C" w:rsidR="00F546CA" w:rsidP="00D1636F" w:rsidRDefault="003431D7" w14:paraId="5FCFB423" w14:textId="77777777">
            <w:pPr>
              <w:pStyle w:val="BodyTextnospace"/>
            </w:pPr>
            <w:r w:rsidRPr="0045016A">
              <w:rPr>
                <w:sz w:val="20"/>
                <w:szCs w:val="16"/>
              </w:rPr>
              <w:t xml:space="preserve">Select the option that most closely matches </w:t>
            </w:r>
            <w:r w:rsidR="0002378D">
              <w:rPr>
                <w:sz w:val="20"/>
                <w:szCs w:val="16"/>
              </w:rPr>
              <w:t>this user’s</w:t>
            </w:r>
            <w:r w:rsidRPr="0045016A">
              <w:rPr>
                <w:sz w:val="20"/>
                <w:szCs w:val="16"/>
              </w:rPr>
              <w:t xml:space="preserve"> department at your institution.</w:t>
            </w:r>
          </w:p>
        </w:tc>
      </w:tr>
      <w:tr w:rsidRPr="00C7339C" w:rsidR="00F546CA" w:rsidTr="00560956" w14:paraId="5F5F1536" w14:textId="77777777">
        <w:tc>
          <w:tcPr>
            <w:tcW w:w="3055" w:type="dxa"/>
          </w:tcPr>
          <w:p w:rsidRPr="00C7339C" w:rsidR="00F546CA" w:rsidP="00D1636F" w:rsidRDefault="00F546CA" w14:paraId="7E4B849C" w14:textId="77777777">
            <w:pPr>
              <w:pStyle w:val="BodyTextnospace"/>
            </w:pPr>
            <w:r w:rsidRPr="00C7339C">
              <w:t>Address</w:t>
            </w:r>
          </w:p>
        </w:tc>
        <w:tc>
          <w:tcPr>
            <w:tcW w:w="2970" w:type="dxa"/>
          </w:tcPr>
          <w:p w:rsidRPr="00C7339C" w:rsidR="00F546CA" w:rsidP="00D1636F" w:rsidRDefault="00F546CA" w14:paraId="322B3FD2" w14:textId="77777777">
            <w:pPr>
              <w:pStyle w:val="BodyTextnospace"/>
            </w:pPr>
            <w:r w:rsidRPr="00C7339C">
              <w:t>[Coordinator address]</w:t>
            </w:r>
          </w:p>
        </w:tc>
        <w:tc>
          <w:tcPr>
            <w:tcW w:w="2970" w:type="dxa"/>
          </w:tcPr>
          <w:p w:rsidRPr="00C7339C" w:rsidR="00F546CA" w:rsidP="00D1636F" w:rsidRDefault="00F546CA" w14:paraId="403C2B8A" w14:textId="77777777">
            <w:pPr>
              <w:pStyle w:val="BodyTextnospace"/>
            </w:pPr>
          </w:p>
        </w:tc>
      </w:tr>
      <w:tr w:rsidRPr="00C7339C" w:rsidR="00F546CA" w:rsidTr="00560956" w14:paraId="5669EC88" w14:textId="77777777">
        <w:tc>
          <w:tcPr>
            <w:tcW w:w="3055" w:type="dxa"/>
          </w:tcPr>
          <w:p w:rsidRPr="00C7339C" w:rsidR="00F546CA" w:rsidP="00D1636F" w:rsidRDefault="00F546CA" w14:paraId="5DBDAEC7" w14:textId="77777777">
            <w:pPr>
              <w:pStyle w:val="BodyTextnospace"/>
            </w:pPr>
            <w:r w:rsidRPr="00C7339C">
              <w:t>Telephone</w:t>
            </w:r>
          </w:p>
        </w:tc>
        <w:tc>
          <w:tcPr>
            <w:tcW w:w="2970" w:type="dxa"/>
          </w:tcPr>
          <w:p w:rsidRPr="00C7339C" w:rsidR="00F546CA" w:rsidP="00D1636F" w:rsidRDefault="00F546CA" w14:paraId="50E6F34A" w14:textId="77777777">
            <w:pPr>
              <w:pStyle w:val="BodyTextnospace"/>
            </w:pPr>
            <w:r w:rsidRPr="00C7339C">
              <w:t>[Coordinator telephone]</w:t>
            </w:r>
          </w:p>
        </w:tc>
        <w:tc>
          <w:tcPr>
            <w:tcW w:w="2970" w:type="dxa"/>
          </w:tcPr>
          <w:p w:rsidRPr="00C7339C" w:rsidR="00F546CA" w:rsidP="00D1636F" w:rsidRDefault="00F546CA" w14:paraId="47104668" w14:textId="77777777">
            <w:pPr>
              <w:pStyle w:val="BodyTextnospace"/>
            </w:pPr>
          </w:p>
        </w:tc>
      </w:tr>
      <w:tr w:rsidRPr="00C7339C" w:rsidR="00F546CA" w:rsidTr="00560956" w14:paraId="5754A0EF" w14:textId="77777777">
        <w:tc>
          <w:tcPr>
            <w:tcW w:w="3055" w:type="dxa"/>
          </w:tcPr>
          <w:p w:rsidRPr="00C7339C" w:rsidR="00F546CA" w:rsidP="00D1636F" w:rsidRDefault="00F546CA" w14:paraId="38A3F4B3" w14:textId="77777777">
            <w:pPr>
              <w:pStyle w:val="BodyTextnospace"/>
            </w:pPr>
            <w:r>
              <w:t>E-mail</w:t>
            </w:r>
          </w:p>
        </w:tc>
        <w:tc>
          <w:tcPr>
            <w:tcW w:w="2970" w:type="dxa"/>
          </w:tcPr>
          <w:p w:rsidRPr="00C7339C" w:rsidR="00F546CA" w:rsidP="00D1636F" w:rsidRDefault="00F546CA" w14:paraId="04EF41F6" w14:textId="77777777">
            <w:pPr>
              <w:pStyle w:val="BodyTextnospace"/>
            </w:pPr>
            <w:r w:rsidRPr="00C7339C">
              <w:t xml:space="preserve">[Coordinator </w:t>
            </w:r>
            <w:r>
              <w:t>e-mail</w:t>
            </w:r>
            <w:r w:rsidRPr="00C7339C">
              <w:t>]</w:t>
            </w:r>
          </w:p>
        </w:tc>
        <w:tc>
          <w:tcPr>
            <w:tcW w:w="2970" w:type="dxa"/>
          </w:tcPr>
          <w:p w:rsidRPr="00C7339C" w:rsidR="00F546CA" w:rsidP="00D1636F" w:rsidRDefault="00F546CA" w14:paraId="69C2200E" w14:textId="77777777">
            <w:pPr>
              <w:pStyle w:val="BodyTextnospace"/>
            </w:pPr>
          </w:p>
        </w:tc>
      </w:tr>
      <w:tr w:rsidRPr="00C7339C" w:rsidR="00F546CA" w:rsidTr="00560956" w14:paraId="571AEF30" w14:textId="77777777">
        <w:tc>
          <w:tcPr>
            <w:tcW w:w="3055" w:type="dxa"/>
          </w:tcPr>
          <w:p w:rsidR="00F546CA" w:rsidP="00D1636F" w:rsidRDefault="00F546CA" w14:paraId="64AEE795" w14:textId="77777777">
            <w:pPr>
              <w:pStyle w:val="BodyTextnospace"/>
            </w:pPr>
            <w:r>
              <w:t>Alternate e-mail</w:t>
            </w:r>
          </w:p>
        </w:tc>
        <w:tc>
          <w:tcPr>
            <w:tcW w:w="2970" w:type="dxa"/>
          </w:tcPr>
          <w:p w:rsidRPr="00C7339C" w:rsidR="00F546CA" w:rsidP="00D1636F" w:rsidRDefault="00F546CA" w14:paraId="24F73B83" w14:textId="77777777">
            <w:pPr>
              <w:pStyle w:val="BodyTextnospace"/>
            </w:pPr>
          </w:p>
        </w:tc>
        <w:tc>
          <w:tcPr>
            <w:tcW w:w="2970" w:type="dxa"/>
          </w:tcPr>
          <w:p w:rsidRPr="00C7339C" w:rsidR="00F546CA" w:rsidP="00D1636F" w:rsidRDefault="00F546CA" w14:paraId="3BB2D826" w14:textId="77777777">
            <w:pPr>
              <w:pStyle w:val="BodyTextnospace"/>
            </w:pPr>
          </w:p>
        </w:tc>
      </w:tr>
      <w:tr w:rsidRPr="00C7339C" w:rsidR="00F546CA" w:rsidTr="00560956" w14:paraId="4973FFAB" w14:textId="77777777">
        <w:tc>
          <w:tcPr>
            <w:tcW w:w="3055" w:type="dxa"/>
          </w:tcPr>
          <w:p w:rsidRPr="00C7339C" w:rsidR="00F546CA" w:rsidP="00D1636F" w:rsidRDefault="00F546CA" w14:paraId="3F56E5EB" w14:textId="77777777">
            <w:pPr>
              <w:pStyle w:val="BodyTextnospace"/>
            </w:pPr>
            <w:r w:rsidRPr="00C7339C">
              <w:t>Campus Coordinator?</w:t>
            </w:r>
          </w:p>
        </w:tc>
        <w:tc>
          <w:tcPr>
            <w:tcW w:w="2970" w:type="dxa"/>
          </w:tcPr>
          <w:p w:rsidRPr="00C7339C" w:rsidR="00F546CA" w:rsidP="00D1636F" w:rsidRDefault="00F546CA" w14:paraId="03BF4E47" w14:textId="77777777">
            <w:pPr>
              <w:pStyle w:val="BodyTextnospace"/>
            </w:pPr>
            <w:r w:rsidRPr="00C7339C">
              <w:t>Yes/No</w:t>
            </w:r>
          </w:p>
        </w:tc>
        <w:tc>
          <w:tcPr>
            <w:tcW w:w="2970" w:type="dxa"/>
          </w:tcPr>
          <w:p w:rsidRPr="00C7339C" w:rsidR="00F546CA" w:rsidP="00D1636F" w:rsidRDefault="00F546CA" w14:paraId="5D2AAE77" w14:textId="77777777">
            <w:pPr>
              <w:pStyle w:val="BodyTextnospace"/>
            </w:pPr>
          </w:p>
        </w:tc>
      </w:tr>
      <w:tr w:rsidRPr="00C7339C" w:rsidR="00F546CA" w:rsidTr="00560956" w14:paraId="45674F64" w14:textId="77777777">
        <w:tc>
          <w:tcPr>
            <w:tcW w:w="3055" w:type="dxa"/>
          </w:tcPr>
          <w:p w:rsidRPr="00C7339C" w:rsidR="00F546CA" w:rsidP="00D1636F" w:rsidRDefault="00F546CA" w14:paraId="0224274E" w14:textId="77777777">
            <w:pPr>
              <w:pStyle w:val="BodyTextnospace"/>
            </w:pPr>
            <w:r>
              <w:t>Should be copied on e-mails about NPSAS:20?</w:t>
            </w:r>
          </w:p>
        </w:tc>
        <w:tc>
          <w:tcPr>
            <w:tcW w:w="2970" w:type="dxa"/>
          </w:tcPr>
          <w:p w:rsidRPr="00C7339C" w:rsidR="00F546CA" w:rsidP="00D1636F" w:rsidRDefault="00F546CA" w14:paraId="40048931" w14:textId="77777777">
            <w:pPr>
              <w:pStyle w:val="BodyTextnospace"/>
            </w:pPr>
            <w:r>
              <w:t>Yes/No</w:t>
            </w:r>
          </w:p>
        </w:tc>
        <w:tc>
          <w:tcPr>
            <w:tcW w:w="2970" w:type="dxa"/>
          </w:tcPr>
          <w:p w:rsidR="00F546CA" w:rsidP="00D1636F" w:rsidRDefault="00F546CA" w14:paraId="090FFCF1" w14:textId="77777777">
            <w:pPr>
              <w:pStyle w:val="BodyTextnospace"/>
            </w:pPr>
          </w:p>
        </w:tc>
      </w:tr>
    </w:tbl>
    <w:p w:rsidR="001C0079" w:rsidP="001C0079" w:rsidRDefault="001C0079" w14:paraId="275D7EC1" w14:textId="77777777">
      <w:pPr>
        <w:pStyle w:val="BodyText"/>
      </w:pPr>
      <w:r>
        <w:t>[ADD USER]</w:t>
      </w:r>
    </w:p>
    <w:tbl>
      <w:tblPr>
        <w:tblStyle w:val="TableGridLight1"/>
        <w:tblW w:w="0" w:type="auto"/>
        <w:tblLook w:val="0600" w:firstRow="0" w:lastRow="0" w:firstColumn="0" w:lastColumn="0" w:noHBand="1" w:noVBand="1"/>
      </w:tblPr>
      <w:tblGrid>
        <w:gridCol w:w="3145"/>
        <w:gridCol w:w="2880"/>
        <w:gridCol w:w="2880"/>
      </w:tblGrid>
      <w:tr w:rsidRPr="00C7339C" w:rsidR="0002378D" w:rsidTr="00560956" w14:paraId="0F6CA784" w14:textId="77777777">
        <w:tc>
          <w:tcPr>
            <w:tcW w:w="3145" w:type="dxa"/>
          </w:tcPr>
          <w:p w:rsidRPr="00C7339C" w:rsidR="0002378D" w:rsidP="00D1636F" w:rsidRDefault="0002378D" w14:paraId="48D47A45" w14:textId="77777777">
            <w:pPr>
              <w:pStyle w:val="BodyTextnospace"/>
            </w:pPr>
            <w:r w:rsidRPr="00C7339C">
              <w:t>User 2</w:t>
            </w:r>
          </w:p>
        </w:tc>
        <w:tc>
          <w:tcPr>
            <w:tcW w:w="2880" w:type="dxa"/>
          </w:tcPr>
          <w:p w:rsidRPr="00C7339C" w:rsidR="0002378D" w:rsidP="00D1636F" w:rsidRDefault="0002378D" w14:paraId="1A637FD6" w14:textId="77777777">
            <w:pPr>
              <w:pStyle w:val="BodyTextnospace"/>
            </w:pPr>
          </w:p>
        </w:tc>
        <w:tc>
          <w:tcPr>
            <w:tcW w:w="2880" w:type="dxa"/>
          </w:tcPr>
          <w:p w:rsidRPr="00C7339C" w:rsidR="0002378D" w:rsidP="00D1636F" w:rsidRDefault="0002378D" w14:paraId="762BF541" w14:textId="77777777">
            <w:pPr>
              <w:pStyle w:val="BodyTextnospace"/>
            </w:pPr>
          </w:p>
        </w:tc>
      </w:tr>
      <w:tr w:rsidRPr="00C7339C" w:rsidR="0002378D" w:rsidTr="00560956" w14:paraId="461C8A92" w14:textId="77777777">
        <w:tc>
          <w:tcPr>
            <w:tcW w:w="3145" w:type="dxa"/>
          </w:tcPr>
          <w:p w:rsidRPr="00C7339C" w:rsidR="0002378D" w:rsidP="00D1636F" w:rsidRDefault="0002378D" w14:paraId="566331D1" w14:textId="77777777">
            <w:pPr>
              <w:pStyle w:val="BodyTextnospace"/>
            </w:pPr>
            <w:r w:rsidRPr="00C7339C">
              <w:t>Salutation</w:t>
            </w:r>
          </w:p>
        </w:tc>
        <w:tc>
          <w:tcPr>
            <w:tcW w:w="2880" w:type="dxa"/>
          </w:tcPr>
          <w:p w:rsidRPr="00C7339C" w:rsidR="0002378D" w:rsidP="00D1636F" w:rsidRDefault="0002378D" w14:paraId="367B07FA" w14:textId="77777777">
            <w:pPr>
              <w:pStyle w:val="BodyTextnospace"/>
            </w:pPr>
          </w:p>
        </w:tc>
        <w:tc>
          <w:tcPr>
            <w:tcW w:w="2880" w:type="dxa"/>
          </w:tcPr>
          <w:p w:rsidRPr="00C7339C" w:rsidR="0002378D" w:rsidP="00D1636F" w:rsidRDefault="0002378D" w14:paraId="28EDCEA0" w14:textId="77777777">
            <w:pPr>
              <w:pStyle w:val="BodyTextnospace"/>
            </w:pPr>
          </w:p>
        </w:tc>
      </w:tr>
      <w:tr w:rsidRPr="00C7339C" w:rsidR="0002378D" w:rsidTr="00560956" w14:paraId="6F3CF2BD" w14:textId="77777777">
        <w:tc>
          <w:tcPr>
            <w:tcW w:w="3145" w:type="dxa"/>
          </w:tcPr>
          <w:p w:rsidRPr="00C7339C" w:rsidR="0002378D" w:rsidP="00D1636F" w:rsidRDefault="0002378D" w14:paraId="4FFCD097" w14:textId="77777777">
            <w:pPr>
              <w:pStyle w:val="BodyTextnospace"/>
            </w:pPr>
            <w:r w:rsidRPr="00C7339C">
              <w:t>Name</w:t>
            </w:r>
          </w:p>
        </w:tc>
        <w:tc>
          <w:tcPr>
            <w:tcW w:w="2880" w:type="dxa"/>
          </w:tcPr>
          <w:p w:rsidRPr="00C7339C" w:rsidR="0002378D" w:rsidP="00D1636F" w:rsidRDefault="0002378D" w14:paraId="30DB0A9F" w14:textId="77777777">
            <w:pPr>
              <w:pStyle w:val="BodyTextnospace"/>
            </w:pPr>
          </w:p>
        </w:tc>
        <w:tc>
          <w:tcPr>
            <w:tcW w:w="2880" w:type="dxa"/>
          </w:tcPr>
          <w:p w:rsidRPr="00C7339C" w:rsidR="0002378D" w:rsidP="00D1636F" w:rsidRDefault="0002378D" w14:paraId="5E334077" w14:textId="77777777">
            <w:pPr>
              <w:pStyle w:val="BodyTextnospace"/>
            </w:pPr>
          </w:p>
        </w:tc>
      </w:tr>
      <w:tr w:rsidRPr="00C7339C" w:rsidR="0002378D" w:rsidTr="00560956" w14:paraId="43935D84" w14:textId="77777777">
        <w:tc>
          <w:tcPr>
            <w:tcW w:w="3145" w:type="dxa"/>
          </w:tcPr>
          <w:p w:rsidRPr="00C7339C" w:rsidR="0002378D" w:rsidP="00D1636F" w:rsidRDefault="0002378D" w14:paraId="103930E1" w14:textId="77777777">
            <w:pPr>
              <w:pStyle w:val="BodyTextnospace"/>
            </w:pPr>
            <w:r w:rsidRPr="00C7339C">
              <w:t>Title</w:t>
            </w:r>
          </w:p>
        </w:tc>
        <w:tc>
          <w:tcPr>
            <w:tcW w:w="2880" w:type="dxa"/>
          </w:tcPr>
          <w:p w:rsidRPr="00C7339C" w:rsidR="0002378D" w:rsidP="00D1636F" w:rsidRDefault="0002378D" w14:paraId="7D14D0B8" w14:textId="77777777">
            <w:pPr>
              <w:pStyle w:val="BodyTextnospace"/>
            </w:pPr>
          </w:p>
        </w:tc>
        <w:tc>
          <w:tcPr>
            <w:tcW w:w="2880" w:type="dxa"/>
          </w:tcPr>
          <w:p w:rsidRPr="00C7339C" w:rsidR="0002378D" w:rsidP="00D1636F" w:rsidRDefault="0002378D" w14:paraId="229830C3" w14:textId="77777777">
            <w:pPr>
              <w:pStyle w:val="BodyTextnospace"/>
            </w:pPr>
          </w:p>
        </w:tc>
      </w:tr>
      <w:tr w:rsidRPr="00C7339C" w:rsidR="0002378D" w:rsidTr="00560956" w14:paraId="4A74B9BB" w14:textId="77777777">
        <w:tc>
          <w:tcPr>
            <w:tcW w:w="3145" w:type="dxa"/>
          </w:tcPr>
          <w:p w:rsidRPr="00C7339C" w:rsidR="0002378D" w:rsidP="00D1636F" w:rsidRDefault="0002378D" w14:paraId="07775F08" w14:textId="77777777">
            <w:pPr>
              <w:pStyle w:val="BodyTextnospace"/>
            </w:pPr>
            <w:r w:rsidRPr="00C7339C">
              <w:t>Department</w:t>
            </w:r>
          </w:p>
        </w:tc>
        <w:tc>
          <w:tcPr>
            <w:tcW w:w="2880" w:type="dxa"/>
          </w:tcPr>
          <w:p w:rsidRPr="00C7339C" w:rsidR="0002378D" w:rsidP="00D1636F" w:rsidRDefault="0002378D" w14:paraId="098573BA" w14:textId="77777777">
            <w:pPr>
              <w:pStyle w:val="BodyTextnospace"/>
            </w:pPr>
          </w:p>
        </w:tc>
        <w:tc>
          <w:tcPr>
            <w:tcW w:w="2880" w:type="dxa"/>
          </w:tcPr>
          <w:p w:rsidRPr="00C7339C" w:rsidR="0002378D" w:rsidP="00D1636F" w:rsidRDefault="0002378D" w14:paraId="5FB5546D" w14:textId="77777777">
            <w:pPr>
              <w:pStyle w:val="BodyTextnospace"/>
            </w:pPr>
            <w:r w:rsidRPr="00844D61">
              <w:rPr>
                <w:sz w:val="20"/>
                <w:szCs w:val="16"/>
              </w:rPr>
              <w:t xml:space="preserve">Select the option that most closely matches </w:t>
            </w:r>
            <w:r>
              <w:rPr>
                <w:sz w:val="20"/>
                <w:szCs w:val="16"/>
              </w:rPr>
              <w:t>this user’s</w:t>
            </w:r>
            <w:r w:rsidRPr="00844D61">
              <w:rPr>
                <w:sz w:val="20"/>
                <w:szCs w:val="16"/>
              </w:rPr>
              <w:t xml:space="preserve"> department at your institution.</w:t>
            </w:r>
          </w:p>
        </w:tc>
      </w:tr>
      <w:tr w:rsidRPr="00C7339C" w:rsidR="0002378D" w:rsidTr="00560956" w14:paraId="30966801" w14:textId="77777777">
        <w:tc>
          <w:tcPr>
            <w:tcW w:w="3145" w:type="dxa"/>
          </w:tcPr>
          <w:p w:rsidRPr="00C7339C" w:rsidR="0002378D" w:rsidP="00D1636F" w:rsidRDefault="0002378D" w14:paraId="7B06167E" w14:textId="77777777">
            <w:pPr>
              <w:pStyle w:val="BodyTextnospace"/>
            </w:pPr>
            <w:r w:rsidRPr="00C7339C">
              <w:t>Address</w:t>
            </w:r>
          </w:p>
        </w:tc>
        <w:tc>
          <w:tcPr>
            <w:tcW w:w="2880" w:type="dxa"/>
          </w:tcPr>
          <w:p w:rsidRPr="00C7339C" w:rsidR="0002378D" w:rsidP="00D1636F" w:rsidRDefault="0002378D" w14:paraId="3399DEA1" w14:textId="77777777">
            <w:pPr>
              <w:pStyle w:val="BodyTextnospace"/>
            </w:pPr>
          </w:p>
        </w:tc>
        <w:tc>
          <w:tcPr>
            <w:tcW w:w="2880" w:type="dxa"/>
          </w:tcPr>
          <w:p w:rsidRPr="00C7339C" w:rsidR="0002378D" w:rsidP="00D1636F" w:rsidRDefault="0002378D" w14:paraId="30FE8DE5" w14:textId="77777777">
            <w:pPr>
              <w:pStyle w:val="BodyTextnospace"/>
            </w:pPr>
          </w:p>
        </w:tc>
      </w:tr>
      <w:tr w:rsidRPr="00C7339C" w:rsidR="0002378D" w:rsidTr="00560956" w14:paraId="71A7C7C8" w14:textId="77777777">
        <w:tc>
          <w:tcPr>
            <w:tcW w:w="3145" w:type="dxa"/>
          </w:tcPr>
          <w:p w:rsidRPr="00C7339C" w:rsidR="0002378D" w:rsidP="00D1636F" w:rsidRDefault="0002378D" w14:paraId="1520B1BA" w14:textId="77777777">
            <w:pPr>
              <w:pStyle w:val="BodyTextnospace"/>
            </w:pPr>
            <w:r w:rsidRPr="00C7339C">
              <w:t>Telephone</w:t>
            </w:r>
          </w:p>
        </w:tc>
        <w:tc>
          <w:tcPr>
            <w:tcW w:w="2880" w:type="dxa"/>
          </w:tcPr>
          <w:p w:rsidRPr="00C7339C" w:rsidR="0002378D" w:rsidP="00D1636F" w:rsidRDefault="0002378D" w14:paraId="224EEB5D" w14:textId="77777777">
            <w:pPr>
              <w:pStyle w:val="BodyTextnospace"/>
            </w:pPr>
          </w:p>
        </w:tc>
        <w:tc>
          <w:tcPr>
            <w:tcW w:w="2880" w:type="dxa"/>
          </w:tcPr>
          <w:p w:rsidRPr="00C7339C" w:rsidR="0002378D" w:rsidP="00D1636F" w:rsidRDefault="0002378D" w14:paraId="48A80A81" w14:textId="77777777">
            <w:pPr>
              <w:pStyle w:val="BodyTextnospace"/>
            </w:pPr>
          </w:p>
        </w:tc>
      </w:tr>
      <w:tr w:rsidRPr="00C7339C" w:rsidR="0002378D" w:rsidTr="00560956" w14:paraId="19506AC9" w14:textId="77777777">
        <w:tc>
          <w:tcPr>
            <w:tcW w:w="3145" w:type="dxa"/>
          </w:tcPr>
          <w:p w:rsidRPr="00C7339C" w:rsidR="0002378D" w:rsidP="00D1636F" w:rsidRDefault="0002378D" w14:paraId="4CA84A74" w14:textId="77777777">
            <w:pPr>
              <w:pStyle w:val="BodyTextnospace"/>
            </w:pPr>
            <w:r>
              <w:t>E-mail</w:t>
            </w:r>
          </w:p>
        </w:tc>
        <w:tc>
          <w:tcPr>
            <w:tcW w:w="2880" w:type="dxa"/>
          </w:tcPr>
          <w:p w:rsidRPr="00C7339C" w:rsidR="0002378D" w:rsidP="00D1636F" w:rsidRDefault="0002378D" w14:paraId="6F3D1549" w14:textId="77777777">
            <w:pPr>
              <w:pStyle w:val="BodyTextnospace"/>
            </w:pPr>
          </w:p>
        </w:tc>
        <w:tc>
          <w:tcPr>
            <w:tcW w:w="2880" w:type="dxa"/>
          </w:tcPr>
          <w:p w:rsidRPr="00C7339C" w:rsidR="0002378D" w:rsidP="00D1636F" w:rsidRDefault="0002378D" w14:paraId="156686DC" w14:textId="77777777">
            <w:pPr>
              <w:pStyle w:val="BodyTextnospace"/>
            </w:pPr>
          </w:p>
        </w:tc>
      </w:tr>
      <w:tr w:rsidRPr="00C7339C" w:rsidR="0002378D" w:rsidTr="00560956" w14:paraId="10688295" w14:textId="77777777">
        <w:tc>
          <w:tcPr>
            <w:tcW w:w="3145" w:type="dxa"/>
          </w:tcPr>
          <w:p w:rsidRPr="00C7339C" w:rsidR="0002378D" w:rsidP="00D1636F" w:rsidRDefault="0002378D" w14:paraId="3D1D51B9" w14:textId="77777777">
            <w:pPr>
              <w:pStyle w:val="BodyTextnospace"/>
            </w:pPr>
            <w:r>
              <w:t>Alternate e-mail</w:t>
            </w:r>
          </w:p>
        </w:tc>
        <w:tc>
          <w:tcPr>
            <w:tcW w:w="2880" w:type="dxa"/>
          </w:tcPr>
          <w:p w:rsidRPr="00C7339C" w:rsidR="0002378D" w:rsidP="00D1636F" w:rsidRDefault="0002378D" w14:paraId="28D50298" w14:textId="77777777">
            <w:pPr>
              <w:pStyle w:val="BodyTextnospace"/>
            </w:pPr>
          </w:p>
        </w:tc>
        <w:tc>
          <w:tcPr>
            <w:tcW w:w="2880" w:type="dxa"/>
          </w:tcPr>
          <w:p w:rsidRPr="00C7339C" w:rsidR="0002378D" w:rsidP="00D1636F" w:rsidRDefault="0002378D" w14:paraId="0ED159A3" w14:textId="77777777">
            <w:pPr>
              <w:pStyle w:val="BodyTextnospace"/>
            </w:pPr>
          </w:p>
        </w:tc>
      </w:tr>
      <w:tr w:rsidRPr="00C7339C" w:rsidR="0002378D" w:rsidTr="00560956" w14:paraId="27A74EAC" w14:textId="77777777">
        <w:tc>
          <w:tcPr>
            <w:tcW w:w="3145" w:type="dxa"/>
          </w:tcPr>
          <w:p w:rsidRPr="00C7339C" w:rsidR="0002378D" w:rsidP="00D1636F" w:rsidRDefault="0002378D" w14:paraId="146642BB" w14:textId="77777777">
            <w:pPr>
              <w:pStyle w:val="BodyTextnospace"/>
            </w:pPr>
            <w:r w:rsidRPr="00C7339C">
              <w:t>Campus Coordinator?</w:t>
            </w:r>
          </w:p>
        </w:tc>
        <w:tc>
          <w:tcPr>
            <w:tcW w:w="2880" w:type="dxa"/>
          </w:tcPr>
          <w:p w:rsidRPr="00C7339C" w:rsidR="0002378D" w:rsidP="00D1636F" w:rsidRDefault="0002378D" w14:paraId="321AC70B" w14:textId="77777777">
            <w:pPr>
              <w:pStyle w:val="BodyTextnospace"/>
            </w:pPr>
            <w:r w:rsidRPr="00C7339C">
              <w:t>Yes/No</w:t>
            </w:r>
          </w:p>
        </w:tc>
        <w:tc>
          <w:tcPr>
            <w:tcW w:w="2880" w:type="dxa"/>
          </w:tcPr>
          <w:p w:rsidRPr="00C7339C" w:rsidR="0002378D" w:rsidP="00D1636F" w:rsidRDefault="0002378D" w14:paraId="4852B2EF" w14:textId="77777777">
            <w:pPr>
              <w:pStyle w:val="BodyTextnospace"/>
            </w:pPr>
          </w:p>
        </w:tc>
      </w:tr>
      <w:tr w:rsidRPr="00C7339C" w:rsidR="0002378D" w:rsidTr="00560956" w14:paraId="1AFD85F8" w14:textId="77777777">
        <w:tc>
          <w:tcPr>
            <w:tcW w:w="3145" w:type="dxa"/>
          </w:tcPr>
          <w:p w:rsidRPr="00C7339C" w:rsidR="0002378D" w:rsidP="00D1636F" w:rsidRDefault="0002378D" w14:paraId="5881D9C6" w14:textId="77777777">
            <w:pPr>
              <w:pStyle w:val="BodyTextnospace"/>
            </w:pPr>
            <w:r w:rsidRPr="00C7339C">
              <w:t xml:space="preserve">Should be copied on </w:t>
            </w:r>
            <w:r>
              <w:t>e-mail</w:t>
            </w:r>
            <w:r w:rsidRPr="00C7339C">
              <w:t>s about NPSAS:20?</w:t>
            </w:r>
          </w:p>
        </w:tc>
        <w:tc>
          <w:tcPr>
            <w:tcW w:w="2880" w:type="dxa"/>
          </w:tcPr>
          <w:p w:rsidRPr="00C7339C" w:rsidR="0002378D" w:rsidP="00D1636F" w:rsidRDefault="0002378D" w14:paraId="088C711A" w14:textId="77777777">
            <w:pPr>
              <w:pStyle w:val="BodyTextnospace"/>
            </w:pPr>
            <w:r w:rsidRPr="00C7339C">
              <w:t>Yes/No</w:t>
            </w:r>
          </w:p>
        </w:tc>
        <w:tc>
          <w:tcPr>
            <w:tcW w:w="2880" w:type="dxa"/>
          </w:tcPr>
          <w:p w:rsidRPr="00C7339C" w:rsidR="0002378D" w:rsidP="00D1636F" w:rsidRDefault="0002378D" w14:paraId="0EDBA2B4" w14:textId="77777777">
            <w:pPr>
              <w:pStyle w:val="BodyTextnospace"/>
            </w:pPr>
          </w:p>
        </w:tc>
      </w:tr>
    </w:tbl>
    <w:p w:rsidR="001C0079" w:rsidP="001C0079" w:rsidRDefault="001C0079" w14:paraId="0B0945E0" w14:textId="77777777">
      <w:pPr>
        <w:pStyle w:val="BodyText"/>
      </w:pPr>
      <w:r>
        <w:t>You can add users any time by selecting “Manage PDP Users” from the right-hand menu.</w:t>
      </w:r>
    </w:p>
    <w:p w:rsidR="00CA1208" w:rsidP="00CA1208" w:rsidRDefault="001C0079" w14:paraId="7DCA607D" w14:textId="77777777">
      <w:pPr>
        <w:pStyle w:val="BodyText"/>
      </w:pPr>
      <w:r>
        <w:t>[ADD USER]</w:t>
      </w:r>
      <w:r w:rsidRPr="00CA1208" w:rsidR="00CA1208">
        <w:t xml:space="preserve"> </w:t>
      </w:r>
      <w:r w:rsidR="00CA1208">
        <w:t>[DELETE USER]</w:t>
      </w:r>
      <w:r w:rsidR="0002378D">
        <w:t xml:space="preserve"> [APPROVE USER]</w:t>
      </w:r>
    </w:p>
    <w:p w:rsidR="001C0079" w:rsidP="001C0079" w:rsidRDefault="001C0079" w14:paraId="57E48B80" w14:textId="77777777">
      <w:pPr>
        <w:pStyle w:val="BodyText"/>
      </w:pPr>
    </w:p>
    <w:p w:rsidR="001C0079" w:rsidP="00E97A3B" w:rsidRDefault="001C0079" w14:paraId="75C8A382" w14:textId="77777777">
      <w:pPr>
        <w:pStyle w:val="BodyText"/>
      </w:pPr>
    </w:p>
    <w:p w:rsidR="00E97A3B" w:rsidP="00E97A3B" w:rsidRDefault="00E97A3B" w14:paraId="2D35B5A7" w14:textId="77777777">
      <w:pPr>
        <w:pStyle w:val="BodyText"/>
      </w:pPr>
      <w:r w:rsidRPr="00C7339C">
        <w:rPr>
          <w:b/>
        </w:rPr>
        <w:t>REGINST</w:t>
      </w:r>
      <w:r>
        <w:t xml:space="preserve"> (All institutions)</w:t>
      </w:r>
    </w:p>
    <w:p w:rsidR="00E97A3B" w:rsidP="00E97A3B" w:rsidRDefault="00E97A3B" w14:paraId="0086923A" w14:textId="77777777">
      <w:pPr>
        <w:pStyle w:val="BodyText"/>
      </w:pPr>
      <w:r>
        <w:t>As a reminder, participating in NPSAS:20 involves a few steps.</w:t>
      </w:r>
    </w:p>
    <w:p w:rsidR="00E97A3B" w:rsidP="00E97A3B" w:rsidRDefault="00E97A3B" w14:paraId="45A46448" w14:textId="7A8E47AC">
      <w:pPr>
        <w:pStyle w:val="BodyText"/>
      </w:pPr>
      <w:r>
        <w:t>[Timeline graphic</w:t>
      </w:r>
      <w:r w:rsidR="003F3483">
        <w:t xml:space="preserve"> </w:t>
      </w:r>
      <w:r w:rsidR="003F3483">
        <w:rPr>
          <w:noProof/>
        </w:rPr>
        <w:t xml:space="preserve">– see page </w:t>
      </w:r>
      <w:r w:rsidR="00EA7A83">
        <w:rPr>
          <w:noProof/>
        </w:rPr>
        <w:t>D-60</w:t>
      </w:r>
      <w:r>
        <w:t>]</w:t>
      </w:r>
    </w:p>
    <w:p w:rsidR="00E97A3B" w:rsidP="00E97A3B" w:rsidRDefault="00B71F2D" w14:paraId="4EA7F440" w14:textId="4E5143D2">
      <w:pPr>
        <w:pStyle w:val="BodyText"/>
      </w:pPr>
      <w:bookmarkStart w:name="_Hlk17969891" w:id="169"/>
      <w:r>
        <w:t xml:space="preserve">Next you will </w:t>
      </w:r>
      <w:r w:rsidR="00E97A3B">
        <w:t>designate your PDP users</w:t>
      </w:r>
      <w:r>
        <w:t xml:space="preserve"> and </w:t>
      </w:r>
      <w:r w:rsidR="00E97A3B">
        <w:t>register your institution to participate in NPSAS:20</w:t>
      </w:r>
      <w:bookmarkEnd w:id="169"/>
      <w:r w:rsidR="00E97A3B">
        <w:t>. This step will involve answering some brief questions about your institution and providing information about your institution’s term structure.</w:t>
      </w:r>
    </w:p>
    <w:p w:rsidR="00E97A3B" w:rsidP="00E97A3B" w:rsidRDefault="00E97A3B" w14:paraId="1C52153E" w14:textId="77777777">
      <w:pPr>
        <w:pStyle w:val="BodyText"/>
      </w:pPr>
      <w:r>
        <w:t>Before you begin, watch this brief video that walks you through the registration process.</w:t>
      </w:r>
    </w:p>
    <w:p w:rsidR="00E97A3B" w:rsidP="00E97A3B" w:rsidRDefault="00E97A3B" w14:paraId="1405A4C6" w14:textId="77777777">
      <w:pPr>
        <w:pStyle w:val="BodyText"/>
      </w:pPr>
      <w:r w:rsidRPr="003F3483">
        <w:t>[Registration page video]</w:t>
      </w:r>
    </w:p>
    <w:p w:rsidR="00B71F2D" w:rsidP="00E97A3B" w:rsidRDefault="00B71F2D" w14:paraId="3275FBB8" w14:textId="77777777">
      <w:pPr>
        <w:pStyle w:val="BodyText"/>
        <w:rPr>
          <w:b/>
        </w:rPr>
      </w:pPr>
    </w:p>
    <w:p w:rsidR="00E97A3B" w:rsidP="00E97A3B" w:rsidRDefault="00E97A3B" w14:paraId="378EEAB7" w14:textId="77777777">
      <w:pPr>
        <w:pStyle w:val="BodyText"/>
      </w:pPr>
      <w:r w:rsidRPr="00C7339C">
        <w:rPr>
          <w:b/>
        </w:rPr>
        <w:t>INSTNAME</w:t>
      </w:r>
      <w:r>
        <w:t xml:space="preserve"> (All institutions)</w:t>
      </w:r>
    </w:p>
    <w:p w:rsidR="0007515D" w:rsidP="00E97A3B" w:rsidRDefault="00E97A3B" w14:paraId="00CF3D76" w14:textId="77777777">
      <w:pPr>
        <w:pStyle w:val="BodyText"/>
      </w:pPr>
      <w:r>
        <w:t>Our records indicate that the name of your institution is &lt;name&gt;</w:t>
      </w:r>
      <w:r w:rsidR="0007515D">
        <w:t>.</w:t>
      </w:r>
    </w:p>
    <w:p w:rsidR="00E97A3B" w:rsidP="00E97A3B" w:rsidRDefault="00E97A3B" w14:paraId="29757637" w14:textId="77777777">
      <w:pPr>
        <w:pStyle w:val="BodyText"/>
      </w:pPr>
      <w:r>
        <w:t>Is that correct?</w:t>
      </w:r>
    </w:p>
    <w:p w:rsidR="00E97A3B" w:rsidP="00E97A3B" w:rsidRDefault="00E97A3B" w14:paraId="1A44E51D" w14:textId="77777777">
      <w:pPr>
        <w:pStyle w:val="BodyText"/>
      </w:pPr>
      <w:r>
        <w:t>1 = Yes</w:t>
      </w:r>
    </w:p>
    <w:p w:rsidR="006F1145" w:rsidP="00E97A3B" w:rsidRDefault="00E97A3B" w14:paraId="6016534D" w14:textId="77777777">
      <w:pPr>
        <w:pStyle w:val="BodyText"/>
      </w:pPr>
      <w:r>
        <w:t>0 = No</w:t>
      </w:r>
    </w:p>
    <w:p w:rsidR="00E97A3B" w:rsidP="00E97A3B" w:rsidRDefault="00E97A3B" w14:paraId="53869749" w14:textId="77777777">
      <w:pPr>
        <w:pStyle w:val="BodyText"/>
      </w:pPr>
      <w:r>
        <w:t>If no, please enter the correct name of your institution: _______________</w:t>
      </w:r>
    </w:p>
    <w:p w:rsidR="00E97A3B" w:rsidP="00E97A3B" w:rsidRDefault="00E97A3B" w14:paraId="6D66B9A9" w14:textId="77777777">
      <w:pPr>
        <w:pStyle w:val="BodyText"/>
      </w:pPr>
      <w:r w:rsidRPr="00C7339C">
        <w:rPr>
          <w:b/>
        </w:rPr>
        <w:t>TERMINST</w:t>
      </w:r>
      <w:r>
        <w:t xml:space="preserve"> (All institutions)</w:t>
      </w:r>
    </w:p>
    <w:p w:rsidR="0007515D" w:rsidP="00E97A3B" w:rsidRDefault="00E97A3B" w14:paraId="18ED890D" w14:textId="77777777">
      <w:pPr>
        <w:pStyle w:val="BodyText"/>
      </w:pPr>
      <w:r>
        <w:t>When you provide student records data, you will be asked to report each sampled student’s enrollment status (such as full-time or half-time) for the period of July 1, 2019 to June 30, 2020. You will also be asked about students’ tuition, budget, and financial aid during this period. To collect this information, we need to know about your institution’s term structure</w:t>
      </w:r>
      <w:r w:rsidR="0007515D">
        <w:t>.</w:t>
      </w:r>
    </w:p>
    <w:p w:rsidR="0007515D" w:rsidP="00E97A3B" w:rsidRDefault="00E97A3B" w14:paraId="6BAF668D" w14:textId="77777777">
      <w:pPr>
        <w:pStyle w:val="BodyText"/>
      </w:pPr>
      <w:r>
        <w:t xml:space="preserve">If your institution has distinct terms with explicit start and end dates, you should report students’ enrollment information </w:t>
      </w:r>
      <w:r w:rsidRPr="00C7339C">
        <w:rPr>
          <w:b/>
        </w:rPr>
        <w:t>by term</w:t>
      </w:r>
      <w:r w:rsidR="0007515D">
        <w:t>.</w:t>
      </w:r>
    </w:p>
    <w:p w:rsidR="0007515D" w:rsidP="00E97A3B" w:rsidRDefault="00E97A3B" w14:paraId="42FE1D38" w14:textId="77777777">
      <w:pPr>
        <w:pStyle w:val="BodyText"/>
      </w:pPr>
      <w:r>
        <w:t xml:space="preserve">If your institution enrolls students continuously throughout the year, or if you have more than 12 terms per year, you should report students’ enrollment information </w:t>
      </w:r>
      <w:r w:rsidRPr="00C7339C">
        <w:rPr>
          <w:b/>
        </w:rPr>
        <w:t>by month</w:t>
      </w:r>
      <w:r w:rsidR="0007515D">
        <w:t>.</w:t>
      </w:r>
    </w:p>
    <w:p w:rsidR="00E97A3B" w:rsidP="00E97A3B" w:rsidRDefault="00E97A3B" w14:paraId="29B3B9B3" w14:textId="77777777">
      <w:pPr>
        <w:pStyle w:val="BodyText"/>
      </w:pPr>
      <w:r w:rsidRPr="00C7339C">
        <w:rPr>
          <w:b/>
        </w:rPr>
        <w:t>REPORTTERM</w:t>
      </w:r>
      <w:r>
        <w:t xml:space="preserve"> (For Reporter institutions only)</w:t>
      </w:r>
    </w:p>
    <w:p w:rsidR="0007515D" w:rsidP="00C7339C" w:rsidRDefault="00E97A3B" w14:paraId="6EE7BF06" w14:textId="77777777">
      <w:pPr>
        <w:pStyle w:val="BodyTextnospace"/>
      </w:pPr>
      <w:r>
        <w:t>Click here to review the list of institutions selected for NPSAS:20</w:t>
      </w:r>
      <w:r w:rsidR="0007515D">
        <w:t>.</w:t>
      </w:r>
    </w:p>
    <w:p w:rsidR="006F1145" w:rsidP="00C7339C" w:rsidRDefault="00E97A3B" w14:paraId="4B982F75" w14:textId="77777777">
      <w:pPr>
        <w:pStyle w:val="BodyTextnospace"/>
      </w:pPr>
      <w:r>
        <w:t>Do all these institutions have the same term structure? For example,</w:t>
      </w:r>
    </w:p>
    <w:p w:rsidR="00E97A3B" w:rsidP="00C7339C" w:rsidRDefault="00E97A3B" w14:paraId="28617319" w14:textId="77777777">
      <w:pPr>
        <w:pStyle w:val="BodyTextnospace"/>
      </w:pPr>
      <w:r>
        <w:t>Do all these institutions enroll continuously throughout the year?</w:t>
      </w:r>
    </w:p>
    <w:p w:rsidR="00E97A3B" w:rsidP="00C7339C" w:rsidRDefault="00E97A3B" w14:paraId="3D894685" w14:textId="77777777">
      <w:pPr>
        <w:pStyle w:val="BodyTextnospace"/>
      </w:pPr>
      <w:r>
        <w:t>Do all of these institutions have explicit terms with the same start and end dates?</w:t>
      </w:r>
    </w:p>
    <w:p w:rsidR="00E97A3B" w:rsidP="00C7339C" w:rsidRDefault="00E97A3B" w14:paraId="56633E3F" w14:textId="77777777">
      <w:pPr>
        <w:pStyle w:val="BodyTextnospace"/>
      </w:pPr>
      <w:r>
        <w:t>1 = All institutions are on the same schedule</w:t>
      </w:r>
    </w:p>
    <w:p w:rsidR="00E97A3B" w:rsidP="00C7339C" w:rsidRDefault="00E97A3B" w14:paraId="3857E03D" w14:textId="77777777">
      <w:pPr>
        <w:pStyle w:val="BodyTextnospace"/>
      </w:pPr>
      <w:r>
        <w:t>2 = Some institutions have different schedules</w:t>
      </w:r>
    </w:p>
    <w:p w:rsidR="00E97A3B" w:rsidP="00E97A3B" w:rsidRDefault="00E97A3B" w14:paraId="1E424679" w14:textId="77777777">
      <w:pPr>
        <w:pStyle w:val="BodyText"/>
      </w:pPr>
      <w:r w:rsidRPr="00C7339C">
        <w:rPr>
          <w:b/>
        </w:rPr>
        <w:t>REPORTDIFF</w:t>
      </w:r>
      <w:r>
        <w:t xml:space="preserve"> (For Reporter institutions only)</w:t>
      </w:r>
    </w:p>
    <w:p w:rsidR="00E97A3B" w:rsidP="00E97A3B" w:rsidRDefault="00E97A3B" w14:paraId="6F966047" w14:textId="77777777">
      <w:pPr>
        <w:pStyle w:val="BodyText"/>
      </w:pPr>
      <w:r>
        <w:t>Thank you. We will contact you to discuss the best way to report enrollment status for your sampled students.</w:t>
      </w:r>
    </w:p>
    <w:p w:rsidR="00E97A3B" w:rsidP="00E97A3B" w:rsidRDefault="00E97A3B" w14:paraId="76F87934" w14:textId="77777777">
      <w:pPr>
        <w:pStyle w:val="BodyText"/>
      </w:pPr>
      <w:r w:rsidRPr="00C7339C">
        <w:rPr>
          <w:b/>
        </w:rPr>
        <w:t>CONTCONF</w:t>
      </w:r>
      <w:r>
        <w:t xml:space="preserve"> (For institutions that are preloaded as continuous enrollment institutions)</w:t>
      </w:r>
    </w:p>
    <w:p w:rsidR="006F1145" w:rsidP="00E97A3B" w:rsidRDefault="00E97A3B" w14:paraId="354EB202" w14:textId="77777777">
      <w:pPr>
        <w:pStyle w:val="BodyText"/>
      </w:pPr>
      <w:r>
        <w:t>As a reminder, when you provide student records data, to report each sampled student’s enrollment status (such as full-time or half-time) between July 1, 2019 and June 30, 2020. To collect this information, we need to learn about your institution’s term structure</w:t>
      </w:r>
      <w:r w:rsidR="006F1145">
        <w:t>.</w:t>
      </w:r>
    </w:p>
    <w:p w:rsidR="006F1145" w:rsidP="00E97A3B" w:rsidRDefault="00E97A3B" w14:paraId="270FC2C8" w14:textId="77777777">
      <w:pPr>
        <w:pStyle w:val="BodyText"/>
      </w:pPr>
      <w:r>
        <w:t>Our records indicate that your institution offers continuous enrollment for your students, rather than terms with explicit start and end dates. Is this correct?</w:t>
      </w:r>
    </w:p>
    <w:p w:rsidR="00E97A3B" w:rsidP="00C7339C" w:rsidRDefault="00E97A3B" w14:paraId="22B03425" w14:textId="77777777">
      <w:pPr>
        <w:pStyle w:val="BodyTextnospace"/>
      </w:pPr>
      <w:r>
        <w:t>1 = Yes</w:t>
      </w:r>
    </w:p>
    <w:p w:rsidR="006F1145" w:rsidP="00C7339C" w:rsidRDefault="00E97A3B" w14:paraId="5CCD3FD7" w14:textId="77777777">
      <w:pPr>
        <w:pStyle w:val="BodyTextnospace"/>
      </w:pPr>
      <w:r>
        <w:t>0 = No</w:t>
      </w:r>
    </w:p>
    <w:p w:rsidR="00E97A3B" w:rsidP="00E97A3B" w:rsidRDefault="00E97A3B" w14:paraId="4916F11F" w14:textId="77777777">
      <w:pPr>
        <w:pStyle w:val="BodyText"/>
      </w:pPr>
      <w:r w:rsidRPr="00C7339C">
        <w:rPr>
          <w:b/>
        </w:rPr>
        <w:t>TERMCONF</w:t>
      </w:r>
      <w:r>
        <w:t xml:space="preserve"> (For institutions with terms preloaded)</w:t>
      </w:r>
    </w:p>
    <w:p w:rsidR="00E97A3B" w:rsidP="00E97A3B" w:rsidRDefault="00E97A3B" w14:paraId="102D202F" w14:textId="77777777">
      <w:pPr>
        <w:pStyle w:val="BodyText"/>
      </w:pPr>
      <w:r>
        <w:t>Our records indicate that your institution has the following terms for the July 1, 2019 to June 30, 2020 academic year.</w:t>
      </w:r>
    </w:p>
    <w:p w:rsidR="00E97A3B" w:rsidP="00E97A3B" w:rsidRDefault="00E97A3B" w14:paraId="2E387076" w14:textId="77777777">
      <w:pPr>
        <w:pStyle w:val="BodyText"/>
      </w:pPr>
      <w:r>
        <w:t>As a reminder, when you provide student records data, you will be asked to indicate students’ enrollment status for each of these terms. You will also be asked about students’ tuition, budget, and financial aid for this period.</w:t>
      </w:r>
    </w:p>
    <w:tbl>
      <w:tblPr>
        <w:tblStyle w:val="TableGridLight1"/>
        <w:tblW w:w="0" w:type="auto"/>
        <w:tblLook w:val="0600" w:firstRow="0" w:lastRow="0" w:firstColumn="0" w:lastColumn="0" w:noHBand="1" w:noVBand="1"/>
      </w:tblPr>
      <w:tblGrid>
        <w:gridCol w:w="1975"/>
        <w:gridCol w:w="1710"/>
        <w:gridCol w:w="1620"/>
        <w:gridCol w:w="1913"/>
      </w:tblGrid>
      <w:tr w:rsidRPr="00C7339C" w:rsidR="00D56BC3" w:rsidTr="00D56BC3" w14:paraId="0AAD4C14" w14:textId="462A1F7C">
        <w:tc>
          <w:tcPr>
            <w:tcW w:w="1975" w:type="dxa"/>
            <w:vAlign w:val="bottom"/>
          </w:tcPr>
          <w:p w:rsidRPr="00C7339C" w:rsidR="00D56BC3" w:rsidP="00C7339C" w:rsidRDefault="00D56BC3" w14:paraId="463F19FC" w14:textId="77777777">
            <w:pPr>
              <w:pStyle w:val="BodyTextnospace"/>
            </w:pPr>
            <w:r w:rsidRPr="00C7339C">
              <w:t>[Term name]</w:t>
            </w:r>
          </w:p>
        </w:tc>
        <w:tc>
          <w:tcPr>
            <w:tcW w:w="1710" w:type="dxa"/>
            <w:vAlign w:val="bottom"/>
          </w:tcPr>
          <w:p w:rsidRPr="00C7339C" w:rsidR="00D56BC3" w:rsidP="00C7339C" w:rsidRDefault="00D56BC3" w14:paraId="7DD4BE72" w14:textId="77777777">
            <w:pPr>
              <w:pStyle w:val="BodyTextnospace"/>
            </w:pPr>
            <w:r w:rsidRPr="00C7339C">
              <w:t>[start date]</w:t>
            </w:r>
          </w:p>
        </w:tc>
        <w:tc>
          <w:tcPr>
            <w:tcW w:w="1620" w:type="dxa"/>
            <w:vAlign w:val="bottom"/>
          </w:tcPr>
          <w:p w:rsidRPr="00C7339C" w:rsidR="00D56BC3" w:rsidP="00C7339C" w:rsidRDefault="00D56BC3" w14:paraId="659B1CD0" w14:textId="77777777">
            <w:pPr>
              <w:pStyle w:val="BodyTextnospace"/>
            </w:pPr>
            <w:r w:rsidRPr="00C7339C">
              <w:t>[end date]</w:t>
            </w:r>
          </w:p>
        </w:tc>
        <w:tc>
          <w:tcPr>
            <w:tcW w:w="1913" w:type="dxa"/>
          </w:tcPr>
          <w:p w:rsidRPr="00C7339C" w:rsidR="00D56BC3" w:rsidP="00C7339C" w:rsidRDefault="00D56BC3" w14:paraId="5906B6FB" w14:textId="47DE3098">
            <w:pPr>
              <w:pStyle w:val="BodyTextnospace"/>
            </w:pPr>
            <w:r>
              <w:t>[academic year]</w:t>
            </w:r>
          </w:p>
        </w:tc>
      </w:tr>
      <w:tr w:rsidRPr="00C7339C" w:rsidR="00D56BC3" w:rsidTr="00D56BC3" w14:paraId="46A59426" w14:textId="71A69A57">
        <w:tc>
          <w:tcPr>
            <w:tcW w:w="1975" w:type="dxa"/>
            <w:vAlign w:val="bottom"/>
          </w:tcPr>
          <w:p w:rsidRPr="00C7339C" w:rsidR="00D56BC3" w:rsidP="00C7339C" w:rsidRDefault="00D56BC3" w14:paraId="354C600D" w14:textId="77777777">
            <w:pPr>
              <w:pStyle w:val="BodyTextnospace"/>
            </w:pPr>
            <w:r w:rsidRPr="00C7339C">
              <w:t>[Term name]</w:t>
            </w:r>
          </w:p>
        </w:tc>
        <w:tc>
          <w:tcPr>
            <w:tcW w:w="1710" w:type="dxa"/>
            <w:vAlign w:val="bottom"/>
          </w:tcPr>
          <w:p w:rsidRPr="00C7339C" w:rsidR="00D56BC3" w:rsidP="00C7339C" w:rsidRDefault="00D56BC3" w14:paraId="4E0DA2D2" w14:textId="77777777">
            <w:pPr>
              <w:pStyle w:val="BodyTextnospace"/>
            </w:pPr>
            <w:r w:rsidRPr="00C7339C">
              <w:t>[start date]</w:t>
            </w:r>
          </w:p>
        </w:tc>
        <w:tc>
          <w:tcPr>
            <w:tcW w:w="1620" w:type="dxa"/>
            <w:vAlign w:val="bottom"/>
          </w:tcPr>
          <w:p w:rsidRPr="00C7339C" w:rsidR="00D56BC3" w:rsidP="00C7339C" w:rsidRDefault="00D56BC3" w14:paraId="7C2C32CB" w14:textId="77777777">
            <w:pPr>
              <w:pStyle w:val="BodyTextnospace"/>
            </w:pPr>
            <w:r w:rsidRPr="00C7339C">
              <w:t>[end date]</w:t>
            </w:r>
          </w:p>
        </w:tc>
        <w:tc>
          <w:tcPr>
            <w:tcW w:w="1913" w:type="dxa"/>
          </w:tcPr>
          <w:p w:rsidRPr="00C7339C" w:rsidR="00D56BC3" w:rsidP="00C7339C" w:rsidRDefault="00D56BC3" w14:paraId="1F7BEFAC" w14:textId="73DABC3F">
            <w:pPr>
              <w:pStyle w:val="BodyTextnospace"/>
            </w:pPr>
            <w:r>
              <w:t>[academic year]</w:t>
            </w:r>
          </w:p>
        </w:tc>
      </w:tr>
      <w:tr w:rsidRPr="00C7339C" w:rsidR="00D56BC3" w:rsidTr="00D56BC3" w14:paraId="50F09E6E" w14:textId="70A65AE5">
        <w:tc>
          <w:tcPr>
            <w:tcW w:w="1975" w:type="dxa"/>
            <w:vAlign w:val="bottom"/>
          </w:tcPr>
          <w:p w:rsidRPr="00C7339C" w:rsidR="00D56BC3" w:rsidP="00C7339C" w:rsidRDefault="00D56BC3" w14:paraId="59316020" w14:textId="77777777">
            <w:pPr>
              <w:pStyle w:val="BodyTextnospace"/>
            </w:pPr>
            <w:r w:rsidRPr="00C7339C">
              <w:t>[Term name]</w:t>
            </w:r>
          </w:p>
        </w:tc>
        <w:tc>
          <w:tcPr>
            <w:tcW w:w="1710" w:type="dxa"/>
            <w:vAlign w:val="bottom"/>
          </w:tcPr>
          <w:p w:rsidRPr="00C7339C" w:rsidR="00D56BC3" w:rsidP="00C7339C" w:rsidRDefault="00D56BC3" w14:paraId="5641A229" w14:textId="77777777">
            <w:pPr>
              <w:pStyle w:val="BodyTextnospace"/>
            </w:pPr>
            <w:r w:rsidRPr="00C7339C">
              <w:t>[start date]</w:t>
            </w:r>
          </w:p>
        </w:tc>
        <w:tc>
          <w:tcPr>
            <w:tcW w:w="1620" w:type="dxa"/>
            <w:vAlign w:val="bottom"/>
          </w:tcPr>
          <w:p w:rsidRPr="00C7339C" w:rsidR="00D56BC3" w:rsidP="00C7339C" w:rsidRDefault="00D56BC3" w14:paraId="2EF6E65F" w14:textId="77777777">
            <w:pPr>
              <w:pStyle w:val="BodyTextnospace"/>
            </w:pPr>
            <w:r w:rsidRPr="00C7339C">
              <w:t>[end date]</w:t>
            </w:r>
          </w:p>
        </w:tc>
        <w:tc>
          <w:tcPr>
            <w:tcW w:w="1913" w:type="dxa"/>
          </w:tcPr>
          <w:p w:rsidRPr="00C7339C" w:rsidR="00D56BC3" w:rsidP="00C7339C" w:rsidRDefault="00D56BC3" w14:paraId="38F9F2FC" w14:textId="2974A291">
            <w:pPr>
              <w:pStyle w:val="BodyTextnospace"/>
            </w:pPr>
            <w:r>
              <w:t>[academic year]</w:t>
            </w:r>
          </w:p>
        </w:tc>
      </w:tr>
      <w:tr w:rsidRPr="00C7339C" w:rsidR="00D56BC3" w:rsidTr="00D56BC3" w14:paraId="23883C07" w14:textId="67EB87AF">
        <w:tc>
          <w:tcPr>
            <w:tcW w:w="1975" w:type="dxa"/>
            <w:vAlign w:val="bottom"/>
          </w:tcPr>
          <w:p w:rsidRPr="00C7339C" w:rsidR="00D56BC3" w:rsidP="00C7339C" w:rsidRDefault="00D56BC3" w14:paraId="39FACC96" w14:textId="77777777">
            <w:pPr>
              <w:pStyle w:val="BodyTextnospace"/>
            </w:pPr>
            <w:r w:rsidRPr="00C7339C">
              <w:t>[Term name]</w:t>
            </w:r>
          </w:p>
        </w:tc>
        <w:tc>
          <w:tcPr>
            <w:tcW w:w="1710" w:type="dxa"/>
            <w:vAlign w:val="bottom"/>
          </w:tcPr>
          <w:p w:rsidRPr="00C7339C" w:rsidR="00D56BC3" w:rsidP="00C7339C" w:rsidRDefault="00D56BC3" w14:paraId="65875C2C" w14:textId="77777777">
            <w:pPr>
              <w:pStyle w:val="BodyTextnospace"/>
            </w:pPr>
            <w:r w:rsidRPr="00C7339C">
              <w:t>[start date]</w:t>
            </w:r>
          </w:p>
        </w:tc>
        <w:tc>
          <w:tcPr>
            <w:tcW w:w="1620" w:type="dxa"/>
            <w:vAlign w:val="bottom"/>
          </w:tcPr>
          <w:p w:rsidRPr="00C7339C" w:rsidR="00D56BC3" w:rsidP="00C7339C" w:rsidRDefault="00D56BC3" w14:paraId="14E80158" w14:textId="77777777">
            <w:pPr>
              <w:pStyle w:val="BodyTextnospace"/>
            </w:pPr>
            <w:r w:rsidRPr="00C7339C">
              <w:t>[end date]</w:t>
            </w:r>
          </w:p>
        </w:tc>
        <w:tc>
          <w:tcPr>
            <w:tcW w:w="1913" w:type="dxa"/>
          </w:tcPr>
          <w:p w:rsidRPr="00C7339C" w:rsidR="00D56BC3" w:rsidP="00C7339C" w:rsidRDefault="00D56BC3" w14:paraId="51C1321E" w14:textId="7A8D5AE1">
            <w:pPr>
              <w:pStyle w:val="BodyTextnospace"/>
            </w:pPr>
            <w:r>
              <w:t>[academic year]</w:t>
            </w:r>
          </w:p>
        </w:tc>
      </w:tr>
      <w:tr w:rsidRPr="00C7339C" w:rsidR="00D56BC3" w:rsidTr="00D56BC3" w14:paraId="64AD26FF" w14:textId="7BAC982A">
        <w:tc>
          <w:tcPr>
            <w:tcW w:w="1975" w:type="dxa"/>
            <w:vAlign w:val="bottom"/>
          </w:tcPr>
          <w:p w:rsidRPr="00C7339C" w:rsidR="00D56BC3" w:rsidP="00C7339C" w:rsidRDefault="00D56BC3" w14:paraId="3C738EB7" w14:textId="77777777">
            <w:pPr>
              <w:pStyle w:val="BodyTextnospace"/>
            </w:pPr>
            <w:r w:rsidRPr="00C7339C">
              <w:lastRenderedPageBreak/>
              <w:t>[Term name]</w:t>
            </w:r>
          </w:p>
        </w:tc>
        <w:tc>
          <w:tcPr>
            <w:tcW w:w="1710" w:type="dxa"/>
            <w:vAlign w:val="bottom"/>
          </w:tcPr>
          <w:p w:rsidRPr="00C7339C" w:rsidR="00D56BC3" w:rsidP="00C7339C" w:rsidRDefault="00D56BC3" w14:paraId="3836E8D5" w14:textId="77777777">
            <w:pPr>
              <w:pStyle w:val="BodyTextnospace"/>
            </w:pPr>
            <w:r w:rsidRPr="00C7339C">
              <w:t>[start date]</w:t>
            </w:r>
          </w:p>
        </w:tc>
        <w:tc>
          <w:tcPr>
            <w:tcW w:w="1620" w:type="dxa"/>
            <w:vAlign w:val="bottom"/>
          </w:tcPr>
          <w:p w:rsidRPr="00C7339C" w:rsidR="00D56BC3" w:rsidP="00C7339C" w:rsidRDefault="00D56BC3" w14:paraId="2D8F11DD" w14:textId="77777777">
            <w:pPr>
              <w:pStyle w:val="BodyTextnospace"/>
            </w:pPr>
            <w:r w:rsidRPr="00C7339C">
              <w:t>[end date]</w:t>
            </w:r>
          </w:p>
        </w:tc>
        <w:tc>
          <w:tcPr>
            <w:tcW w:w="1913" w:type="dxa"/>
          </w:tcPr>
          <w:p w:rsidRPr="00C7339C" w:rsidR="00D56BC3" w:rsidP="00C7339C" w:rsidRDefault="00D56BC3" w14:paraId="27567959" w14:textId="1BE47183">
            <w:pPr>
              <w:pStyle w:val="BodyTextnospace"/>
            </w:pPr>
            <w:r>
              <w:t>[academic year]</w:t>
            </w:r>
          </w:p>
        </w:tc>
      </w:tr>
      <w:tr w:rsidRPr="00C7339C" w:rsidR="00D56BC3" w:rsidTr="00D56BC3" w14:paraId="5554860C" w14:textId="3B7A0900">
        <w:tc>
          <w:tcPr>
            <w:tcW w:w="1975" w:type="dxa"/>
            <w:vAlign w:val="bottom"/>
          </w:tcPr>
          <w:p w:rsidRPr="00C7339C" w:rsidR="00D56BC3" w:rsidP="00C7339C" w:rsidRDefault="00D56BC3" w14:paraId="61BDEB10" w14:textId="77777777">
            <w:pPr>
              <w:pStyle w:val="BodyTextnospace"/>
            </w:pPr>
            <w:r w:rsidRPr="00C7339C">
              <w:t>[Term name]</w:t>
            </w:r>
          </w:p>
        </w:tc>
        <w:tc>
          <w:tcPr>
            <w:tcW w:w="1710" w:type="dxa"/>
            <w:vAlign w:val="bottom"/>
          </w:tcPr>
          <w:p w:rsidRPr="00C7339C" w:rsidR="00D56BC3" w:rsidP="00C7339C" w:rsidRDefault="00D56BC3" w14:paraId="4DEFAA44" w14:textId="77777777">
            <w:pPr>
              <w:pStyle w:val="BodyTextnospace"/>
            </w:pPr>
            <w:r w:rsidRPr="00C7339C">
              <w:t>[start date]</w:t>
            </w:r>
          </w:p>
        </w:tc>
        <w:tc>
          <w:tcPr>
            <w:tcW w:w="1620" w:type="dxa"/>
            <w:vAlign w:val="bottom"/>
          </w:tcPr>
          <w:p w:rsidRPr="00C7339C" w:rsidR="00D56BC3" w:rsidP="00C7339C" w:rsidRDefault="00D56BC3" w14:paraId="7E63CA4A" w14:textId="77777777">
            <w:pPr>
              <w:pStyle w:val="BodyTextnospace"/>
            </w:pPr>
            <w:r w:rsidRPr="00C7339C">
              <w:t>[end date]</w:t>
            </w:r>
          </w:p>
        </w:tc>
        <w:tc>
          <w:tcPr>
            <w:tcW w:w="1913" w:type="dxa"/>
          </w:tcPr>
          <w:p w:rsidRPr="00C7339C" w:rsidR="00D56BC3" w:rsidP="00C7339C" w:rsidRDefault="00D56BC3" w14:paraId="53B80B48" w14:textId="25E3672A">
            <w:pPr>
              <w:pStyle w:val="BodyTextnospace"/>
            </w:pPr>
            <w:r>
              <w:t>[academic year]</w:t>
            </w:r>
          </w:p>
        </w:tc>
      </w:tr>
    </w:tbl>
    <w:p w:rsidR="00E97A3B" w:rsidP="00E97A3B" w:rsidRDefault="00E97A3B" w14:paraId="26A75C4B" w14:textId="77777777">
      <w:pPr>
        <w:pStyle w:val="BodyText"/>
      </w:pPr>
      <w:r>
        <w:t>Are these terms correct? To review the instructions about which terms should be included, click here.</w:t>
      </w:r>
    </w:p>
    <w:p w:rsidR="00E97A3B" w:rsidP="00C7339C" w:rsidRDefault="00E97A3B" w14:paraId="7D8C6C3B" w14:textId="77777777">
      <w:pPr>
        <w:pStyle w:val="BodyTextnospace"/>
      </w:pPr>
      <w:r>
        <w:t>1= Yes, these terms are correct</w:t>
      </w:r>
    </w:p>
    <w:p w:rsidR="00E97A3B" w:rsidP="00C7339C" w:rsidRDefault="00E97A3B" w14:paraId="0F20FC1D" w14:textId="77777777">
      <w:pPr>
        <w:pStyle w:val="BodyTextnospace"/>
      </w:pPr>
      <w:r>
        <w:t>2 = No, I need to revise these terms</w:t>
      </w:r>
    </w:p>
    <w:p w:rsidR="00E97A3B" w:rsidP="00C7339C" w:rsidRDefault="00E97A3B" w14:paraId="7F748E91" w14:textId="77777777">
      <w:pPr>
        <w:pStyle w:val="BodyTextnospace"/>
      </w:pPr>
      <w:r>
        <w:t>3 = No, my institution has continuous enrollment</w:t>
      </w:r>
    </w:p>
    <w:p w:rsidR="00E97A3B" w:rsidP="00E97A3B" w:rsidRDefault="00E97A3B" w14:paraId="358E4D0F" w14:textId="77777777">
      <w:pPr>
        <w:pStyle w:val="BodyText"/>
      </w:pPr>
      <w:r w:rsidRPr="00C7339C">
        <w:rPr>
          <w:b/>
        </w:rPr>
        <w:t>BENRTYPE</w:t>
      </w:r>
      <w:r>
        <w:t xml:space="preserve"> (For institutions with no term information preloaded)</w:t>
      </w:r>
    </w:p>
    <w:p w:rsidR="00E97A3B" w:rsidP="00E97A3B" w:rsidRDefault="00E97A3B" w14:paraId="2F2F0002" w14:textId="77777777">
      <w:pPr>
        <w:pStyle w:val="BodyText"/>
      </w:pPr>
      <w:r>
        <w:t>As a reminder, when you provide student records data, you will be asked to report each sampled student’s enrollment status (such as full-time or half-time) for the period of July 1, 2019 to June 30, 2020. You will also be asked about students’ tuition, budget, and financial aid during this period.</w:t>
      </w:r>
    </w:p>
    <w:p w:rsidR="00E97A3B" w:rsidP="00E97A3B" w:rsidRDefault="00E97A3B" w14:paraId="3920121C" w14:textId="77777777">
      <w:pPr>
        <w:pStyle w:val="BodyText"/>
      </w:pPr>
      <w:r>
        <w:t>Please indicate whether you will report students’ enrollment status by term or by month. If you are not sure which to choose, contact our Help Desk at [number].</w:t>
      </w:r>
    </w:p>
    <w:p w:rsidR="00E97A3B" w:rsidP="00E97A3B" w:rsidRDefault="00E97A3B" w14:paraId="1E639DA8" w14:textId="3CDF5724">
      <w:pPr>
        <w:pStyle w:val="BodyText"/>
      </w:pPr>
      <w:r w:rsidRPr="00BB0094">
        <w:rPr>
          <w:b/>
        </w:rPr>
        <w:t>Report by term.</w:t>
      </w:r>
      <w:r>
        <w:t xml:space="preserve"> Provide term names and dates for each term</w:t>
      </w:r>
      <w:r w:rsidR="0091149A">
        <w:t xml:space="preserve"> </w:t>
      </w:r>
      <w:r>
        <w:t xml:space="preserve">in the July 1, 2019 to June 30, 2020 </w:t>
      </w:r>
      <w:r w:rsidR="00D56BC3">
        <w:t>timeframe</w:t>
      </w:r>
      <w:r>
        <w:t>. For details about which terms should be included, review Step 4 below.</w:t>
      </w:r>
    </w:p>
    <w:p w:rsidR="00E97A3B" w:rsidP="00E97A3B" w:rsidRDefault="00E97A3B" w14:paraId="6EA3F591" w14:textId="77777777">
      <w:pPr>
        <w:pStyle w:val="BodyText"/>
      </w:pPr>
      <w:r w:rsidRPr="00BB0094">
        <w:rPr>
          <w:b/>
        </w:rPr>
        <w:t>Report by month.</w:t>
      </w:r>
      <w:r>
        <w:t xml:space="preserve"> Report enrollment status for each calendar month within the academic year. Recommended for institutions that enroll continuously throughout the academic year, or for institutions with more than 12 terms in the academic year.</w:t>
      </w:r>
    </w:p>
    <w:p w:rsidR="00E97A3B" w:rsidP="00BB0094" w:rsidRDefault="00E97A3B" w14:paraId="2310BD14" w14:textId="77777777">
      <w:pPr>
        <w:pStyle w:val="BodyTextnospace"/>
      </w:pPr>
      <w:r>
        <w:t>1 = Report Enrollment Status by Term</w:t>
      </w:r>
    </w:p>
    <w:p w:rsidR="00E97A3B" w:rsidP="00BB0094" w:rsidRDefault="00E97A3B" w14:paraId="5432766A" w14:textId="77777777">
      <w:pPr>
        <w:pStyle w:val="BodyTextnospace"/>
      </w:pPr>
      <w:r>
        <w:t>2 = Report Enrollment Status by Month</w:t>
      </w:r>
    </w:p>
    <w:p w:rsidR="00E97A3B" w:rsidP="00E97A3B" w:rsidRDefault="00E97A3B" w14:paraId="2EF5ABA8" w14:textId="77777777">
      <w:pPr>
        <w:pStyle w:val="BodyText"/>
      </w:pPr>
      <w:r w:rsidRPr="00BB0094">
        <w:rPr>
          <w:b/>
        </w:rPr>
        <w:t>PROVTERM</w:t>
      </w:r>
      <w:r>
        <w:t xml:space="preserve"> (For institutions with no term information preloaded)</w:t>
      </w:r>
    </w:p>
    <w:p w:rsidR="0007515D" w:rsidP="00E97A3B" w:rsidRDefault="00E97A3B" w14:paraId="21C71C22" w14:textId="5F1EE66E">
      <w:pPr>
        <w:pStyle w:val="BodyText"/>
      </w:pPr>
      <w:r>
        <w:t>Enter the name, start date, end date</w:t>
      </w:r>
      <w:r w:rsidR="00D56BC3">
        <w:t>, and academic year</w:t>
      </w:r>
      <w:r>
        <w:t xml:space="preserve"> of each of the terms/enrollment periods occurring at &lt;institution name&gt; </w:t>
      </w:r>
      <w:r w:rsidR="00D56BC3">
        <w:t>in the July 1, 2019 to June 30, 2020 timeframe. For each term, indicate the academic year as defined by your institution’s academic calendar</w:t>
      </w:r>
      <w:r w:rsidR="006F1145">
        <w:t xml:space="preserve">. </w:t>
      </w:r>
      <w:r>
        <w:t>Terms may start prior to July 1, 2019 or end after June 30, 2020, but some portion of the term must occur between July 1 and June 30</w:t>
      </w:r>
      <w:r w:rsidR="0007515D">
        <w:t>.</w:t>
      </w:r>
    </w:p>
    <w:p w:rsidR="00E97A3B" w:rsidP="00E97A3B" w:rsidRDefault="00E97A3B" w14:paraId="6E8EFE7E" w14:textId="77777777">
      <w:pPr>
        <w:pStyle w:val="BodyText"/>
      </w:pPr>
      <w:r>
        <w:t>Please include:</w:t>
      </w:r>
    </w:p>
    <w:p w:rsidR="00E97A3B" w:rsidP="00BB0094" w:rsidRDefault="00E97A3B" w14:paraId="7EC6262D" w14:textId="77777777">
      <w:pPr>
        <w:pStyle w:val="bulletround"/>
      </w:pPr>
      <w:r>
        <w:t>Summer sessions.</w:t>
      </w:r>
    </w:p>
    <w:p w:rsidR="00E97A3B" w:rsidP="00BB0094" w:rsidRDefault="00E97A3B" w14:paraId="12B376AD" w14:textId="77777777">
      <w:pPr>
        <w:pStyle w:val="bulletround"/>
      </w:pPr>
      <w:r>
        <w:t>Short sessions longer than two weeks in duration (e.g., Maymester, January term).</w:t>
      </w:r>
    </w:p>
    <w:p w:rsidR="00E97A3B" w:rsidP="00BB0094" w:rsidRDefault="00E97A3B" w14:paraId="09DC74BC" w14:textId="77777777">
      <w:pPr>
        <w:pStyle w:val="bulletround"/>
      </w:pPr>
      <w:r>
        <w:t>Terms for special types of students (e.g. medical students).</w:t>
      </w:r>
    </w:p>
    <w:p w:rsidR="00E97A3B" w:rsidP="00E97A3B" w:rsidRDefault="00E97A3B" w14:paraId="69771860" w14:textId="79CF40D6">
      <w:pPr>
        <w:pStyle w:val="BodyText"/>
      </w:pPr>
      <w:r w:rsidRPr="00BB0094">
        <w:rPr>
          <w:b/>
        </w:rPr>
        <w:t>How to report summer sessions:</w:t>
      </w:r>
      <w:r>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00D56BC3">
        <w:t xml:space="preserve"> and indicate the academic year for each term as defined by your institution’s academic calendar</w:t>
      </w:r>
      <w:r>
        <w:t>.</w:t>
      </w:r>
    </w:p>
    <w:p w:rsidR="00E97A3B" w:rsidP="00E97A3B" w:rsidRDefault="00E97A3B" w14:paraId="18EF110A" w14:textId="77777777">
      <w:pPr>
        <w:pStyle w:val="BodyText"/>
      </w:pPr>
      <w:r w:rsidRPr="00BB0094">
        <w:rPr>
          <w:b/>
        </w:rPr>
        <w:t>How to report overlapping terms:</w:t>
      </w:r>
      <w:r>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733"/>
        <w:gridCol w:w="1147"/>
      </w:tblGrid>
      <w:tr w:rsidRPr="00BB0094" w:rsidR="00D56BC3" w:rsidTr="00D56BC3" w14:paraId="20ABB10F" w14:textId="77777777">
        <w:tc>
          <w:tcPr>
            <w:tcW w:w="1975" w:type="dxa"/>
          </w:tcPr>
          <w:p w:rsidRPr="00BB0094" w:rsidR="00D56BC3" w:rsidP="00D56BC3" w:rsidRDefault="00D56BC3" w14:paraId="266D7145" w14:textId="77777777">
            <w:pPr>
              <w:pStyle w:val="BodyTextnospace"/>
            </w:pPr>
            <w:r w:rsidRPr="00BB0094">
              <w:t>[Term name]</w:t>
            </w:r>
          </w:p>
        </w:tc>
        <w:tc>
          <w:tcPr>
            <w:tcW w:w="1710" w:type="dxa"/>
          </w:tcPr>
          <w:p w:rsidRPr="00BB0094" w:rsidR="00D56BC3" w:rsidP="00D56BC3" w:rsidRDefault="00D56BC3" w14:paraId="4F9F263A" w14:textId="77777777">
            <w:pPr>
              <w:pStyle w:val="BodyTextnospace"/>
            </w:pPr>
            <w:r w:rsidRPr="00BB0094">
              <w:t>[start date]</w:t>
            </w:r>
          </w:p>
        </w:tc>
        <w:tc>
          <w:tcPr>
            <w:tcW w:w="1620" w:type="dxa"/>
          </w:tcPr>
          <w:p w:rsidRPr="00BB0094" w:rsidR="00D56BC3" w:rsidP="00D56BC3" w:rsidRDefault="00D56BC3" w14:paraId="278A67D2" w14:textId="77777777">
            <w:pPr>
              <w:pStyle w:val="BodyTextnospace"/>
            </w:pPr>
            <w:r w:rsidRPr="00BB0094">
              <w:t>[end date]</w:t>
            </w:r>
          </w:p>
        </w:tc>
        <w:tc>
          <w:tcPr>
            <w:tcW w:w="1733" w:type="dxa"/>
          </w:tcPr>
          <w:p w:rsidRPr="00BB0094" w:rsidR="00D56BC3" w:rsidP="00D56BC3" w:rsidRDefault="00D56BC3" w14:paraId="7AFD9F21" w14:textId="203D2A78">
            <w:pPr>
              <w:pStyle w:val="BodyTextnospace"/>
            </w:pPr>
            <w:r>
              <w:t>[academic year]</w:t>
            </w:r>
          </w:p>
        </w:tc>
        <w:tc>
          <w:tcPr>
            <w:tcW w:w="1147" w:type="dxa"/>
          </w:tcPr>
          <w:p w:rsidRPr="00BB0094" w:rsidR="00D56BC3" w:rsidP="00D56BC3" w:rsidRDefault="00D56BC3" w14:paraId="03BDBA96" w14:textId="744AF749">
            <w:pPr>
              <w:pStyle w:val="BodyTextnospace"/>
            </w:pPr>
            <w:r w:rsidRPr="00BB0094">
              <w:t>Remove</w:t>
            </w:r>
          </w:p>
        </w:tc>
      </w:tr>
      <w:tr w:rsidRPr="00BB0094" w:rsidR="00D56BC3" w:rsidTr="00D56BC3" w14:paraId="44F59F26" w14:textId="77777777">
        <w:tc>
          <w:tcPr>
            <w:tcW w:w="1975" w:type="dxa"/>
          </w:tcPr>
          <w:p w:rsidRPr="00BB0094" w:rsidR="00D56BC3" w:rsidP="00D56BC3" w:rsidRDefault="00D56BC3" w14:paraId="75B45880" w14:textId="77777777">
            <w:pPr>
              <w:pStyle w:val="BodyTextnospace"/>
            </w:pPr>
            <w:r w:rsidRPr="00BB0094">
              <w:t>[Term name]</w:t>
            </w:r>
          </w:p>
        </w:tc>
        <w:tc>
          <w:tcPr>
            <w:tcW w:w="1710" w:type="dxa"/>
          </w:tcPr>
          <w:p w:rsidRPr="00BB0094" w:rsidR="00D56BC3" w:rsidP="00D56BC3" w:rsidRDefault="00D56BC3" w14:paraId="22B40E5A" w14:textId="77777777">
            <w:pPr>
              <w:pStyle w:val="BodyTextnospace"/>
            </w:pPr>
            <w:r w:rsidRPr="00BB0094">
              <w:t>[start date]</w:t>
            </w:r>
          </w:p>
        </w:tc>
        <w:tc>
          <w:tcPr>
            <w:tcW w:w="1620" w:type="dxa"/>
          </w:tcPr>
          <w:p w:rsidRPr="00BB0094" w:rsidR="00D56BC3" w:rsidP="00D56BC3" w:rsidRDefault="00D56BC3" w14:paraId="7097633E" w14:textId="77777777">
            <w:pPr>
              <w:pStyle w:val="BodyTextnospace"/>
            </w:pPr>
            <w:r w:rsidRPr="00BB0094">
              <w:t>[end date]</w:t>
            </w:r>
          </w:p>
        </w:tc>
        <w:tc>
          <w:tcPr>
            <w:tcW w:w="1733" w:type="dxa"/>
          </w:tcPr>
          <w:p w:rsidRPr="00BB0094" w:rsidR="00D56BC3" w:rsidP="00D56BC3" w:rsidRDefault="00D56BC3" w14:paraId="0C9C5872" w14:textId="1040BC0F">
            <w:pPr>
              <w:pStyle w:val="BodyTextnospace"/>
            </w:pPr>
            <w:r>
              <w:t>[academic year]</w:t>
            </w:r>
          </w:p>
        </w:tc>
        <w:tc>
          <w:tcPr>
            <w:tcW w:w="1147" w:type="dxa"/>
          </w:tcPr>
          <w:p w:rsidRPr="00BB0094" w:rsidR="00D56BC3" w:rsidP="00D56BC3" w:rsidRDefault="00D56BC3" w14:paraId="7AC72579" w14:textId="6ECEBFAE">
            <w:pPr>
              <w:pStyle w:val="BodyTextnospace"/>
            </w:pPr>
            <w:r w:rsidRPr="00BB0094">
              <w:t>Remove</w:t>
            </w:r>
          </w:p>
        </w:tc>
      </w:tr>
      <w:tr w:rsidRPr="00BB0094" w:rsidR="00D56BC3" w:rsidTr="00D56BC3" w14:paraId="422FF65D" w14:textId="77777777">
        <w:tc>
          <w:tcPr>
            <w:tcW w:w="1975" w:type="dxa"/>
          </w:tcPr>
          <w:p w:rsidRPr="00BB0094" w:rsidR="00D56BC3" w:rsidP="00D56BC3" w:rsidRDefault="00D56BC3" w14:paraId="1DE748F4" w14:textId="77777777">
            <w:pPr>
              <w:pStyle w:val="BodyTextnospace"/>
            </w:pPr>
            <w:r w:rsidRPr="00BB0094">
              <w:t>[Term name]</w:t>
            </w:r>
          </w:p>
        </w:tc>
        <w:tc>
          <w:tcPr>
            <w:tcW w:w="1710" w:type="dxa"/>
          </w:tcPr>
          <w:p w:rsidRPr="00BB0094" w:rsidR="00D56BC3" w:rsidP="00D56BC3" w:rsidRDefault="00D56BC3" w14:paraId="4CE66B71" w14:textId="77777777">
            <w:pPr>
              <w:pStyle w:val="BodyTextnospace"/>
            </w:pPr>
            <w:r w:rsidRPr="00BB0094">
              <w:t>[start date]</w:t>
            </w:r>
          </w:p>
        </w:tc>
        <w:tc>
          <w:tcPr>
            <w:tcW w:w="1620" w:type="dxa"/>
          </w:tcPr>
          <w:p w:rsidRPr="00BB0094" w:rsidR="00D56BC3" w:rsidP="00D56BC3" w:rsidRDefault="00D56BC3" w14:paraId="3EB4ADBC" w14:textId="77777777">
            <w:pPr>
              <w:pStyle w:val="BodyTextnospace"/>
            </w:pPr>
            <w:r w:rsidRPr="00BB0094">
              <w:t>[end date]</w:t>
            </w:r>
          </w:p>
        </w:tc>
        <w:tc>
          <w:tcPr>
            <w:tcW w:w="1733" w:type="dxa"/>
          </w:tcPr>
          <w:p w:rsidRPr="00BB0094" w:rsidR="00D56BC3" w:rsidP="00D56BC3" w:rsidRDefault="00D56BC3" w14:paraId="5D2D33B4" w14:textId="3BCA3EA1">
            <w:pPr>
              <w:pStyle w:val="BodyTextnospace"/>
            </w:pPr>
            <w:r>
              <w:t>[academic year]</w:t>
            </w:r>
          </w:p>
        </w:tc>
        <w:tc>
          <w:tcPr>
            <w:tcW w:w="1147" w:type="dxa"/>
          </w:tcPr>
          <w:p w:rsidRPr="00BB0094" w:rsidR="00D56BC3" w:rsidP="00D56BC3" w:rsidRDefault="00D56BC3" w14:paraId="3479DD6A" w14:textId="64F9C5FC">
            <w:pPr>
              <w:pStyle w:val="BodyTextnospace"/>
            </w:pPr>
            <w:r w:rsidRPr="00BB0094">
              <w:t>Remove</w:t>
            </w:r>
          </w:p>
        </w:tc>
      </w:tr>
      <w:tr w:rsidRPr="00BB0094" w:rsidR="00D56BC3" w:rsidTr="00D56BC3" w14:paraId="1357FF1D" w14:textId="77777777">
        <w:tc>
          <w:tcPr>
            <w:tcW w:w="1975" w:type="dxa"/>
          </w:tcPr>
          <w:p w:rsidRPr="00BB0094" w:rsidR="00D56BC3" w:rsidP="00D56BC3" w:rsidRDefault="00D56BC3" w14:paraId="450B12DE" w14:textId="77777777">
            <w:pPr>
              <w:pStyle w:val="BodyTextnospace"/>
            </w:pPr>
            <w:r w:rsidRPr="00BB0094">
              <w:t>[Term name]</w:t>
            </w:r>
          </w:p>
        </w:tc>
        <w:tc>
          <w:tcPr>
            <w:tcW w:w="1710" w:type="dxa"/>
          </w:tcPr>
          <w:p w:rsidRPr="00BB0094" w:rsidR="00D56BC3" w:rsidP="00D56BC3" w:rsidRDefault="00D56BC3" w14:paraId="54DFBA9F" w14:textId="77777777">
            <w:pPr>
              <w:pStyle w:val="BodyTextnospace"/>
            </w:pPr>
            <w:r w:rsidRPr="00BB0094">
              <w:t>[start date]</w:t>
            </w:r>
          </w:p>
        </w:tc>
        <w:tc>
          <w:tcPr>
            <w:tcW w:w="1620" w:type="dxa"/>
          </w:tcPr>
          <w:p w:rsidRPr="00BB0094" w:rsidR="00D56BC3" w:rsidP="00D56BC3" w:rsidRDefault="00D56BC3" w14:paraId="260735C9" w14:textId="77777777">
            <w:pPr>
              <w:pStyle w:val="BodyTextnospace"/>
            </w:pPr>
            <w:r w:rsidRPr="00BB0094">
              <w:t>[end date]</w:t>
            </w:r>
          </w:p>
        </w:tc>
        <w:tc>
          <w:tcPr>
            <w:tcW w:w="1733" w:type="dxa"/>
          </w:tcPr>
          <w:p w:rsidRPr="00BB0094" w:rsidR="00D56BC3" w:rsidP="00D56BC3" w:rsidRDefault="00D56BC3" w14:paraId="79F16DD7" w14:textId="0E22556E">
            <w:pPr>
              <w:pStyle w:val="BodyTextnospace"/>
            </w:pPr>
            <w:r>
              <w:t>[academic year]</w:t>
            </w:r>
          </w:p>
        </w:tc>
        <w:tc>
          <w:tcPr>
            <w:tcW w:w="1147" w:type="dxa"/>
          </w:tcPr>
          <w:p w:rsidRPr="00BB0094" w:rsidR="00D56BC3" w:rsidP="00D56BC3" w:rsidRDefault="00D56BC3" w14:paraId="7DA7398E" w14:textId="2A257475">
            <w:pPr>
              <w:pStyle w:val="BodyTextnospace"/>
            </w:pPr>
            <w:r w:rsidRPr="00BB0094">
              <w:t>Remove</w:t>
            </w:r>
          </w:p>
        </w:tc>
      </w:tr>
      <w:tr w:rsidRPr="00BB0094" w:rsidR="00D56BC3" w:rsidTr="00D56BC3" w14:paraId="50651CD9" w14:textId="77777777">
        <w:tc>
          <w:tcPr>
            <w:tcW w:w="1975" w:type="dxa"/>
          </w:tcPr>
          <w:p w:rsidRPr="00BB0094" w:rsidR="00D56BC3" w:rsidP="00D56BC3" w:rsidRDefault="00D56BC3" w14:paraId="31E2BF32" w14:textId="77777777">
            <w:pPr>
              <w:pStyle w:val="BodyTextnospace"/>
            </w:pPr>
            <w:r w:rsidRPr="00BB0094">
              <w:t>[Term name]</w:t>
            </w:r>
          </w:p>
        </w:tc>
        <w:tc>
          <w:tcPr>
            <w:tcW w:w="1710" w:type="dxa"/>
          </w:tcPr>
          <w:p w:rsidRPr="00BB0094" w:rsidR="00D56BC3" w:rsidP="00D56BC3" w:rsidRDefault="00D56BC3" w14:paraId="62CDBBD3" w14:textId="77777777">
            <w:pPr>
              <w:pStyle w:val="BodyTextnospace"/>
            </w:pPr>
            <w:r w:rsidRPr="00BB0094">
              <w:t>[start date]</w:t>
            </w:r>
          </w:p>
        </w:tc>
        <w:tc>
          <w:tcPr>
            <w:tcW w:w="1620" w:type="dxa"/>
          </w:tcPr>
          <w:p w:rsidRPr="00BB0094" w:rsidR="00D56BC3" w:rsidP="00D56BC3" w:rsidRDefault="00D56BC3" w14:paraId="09AB859E" w14:textId="77777777">
            <w:pPr>
              <w:pStyle w:val="BodyTextnospace"/>
            </w:pPr>
            <w:r w:rsidRPr="00BB0094">
              <w:t>[end date]</w:t>
            </w:r>
          </w:p>
        </w:tc>
        <w:tc>
          <w:tcPr>
            <w:tcW w:w="1733" w:type="dxa"/>
          </w:tcPr>
          <w:p w:rsidRPr="00BB0094" w:rsidR="00D56BC3" w:rsidP="00D56BC3" w:rsidRDefault="00D56BC3" w14:paraId="7C5CBDCB" w14:textId="054DA5FE">
            <w:pPr>
              <w:pStyle w:val="BodyTextnospace"/>
            </w:pPr>
            <w:r>
              <w:t>[academic year]</w:t>
            </w:r>
          </w:p>
        </w:tc>
        <w:tc>
          <w:tcPr>
            <w:tcW w:w="1147" w:type="dxa"/>
          </w:tcPr>
          <w:p w:rsidRPr="00BB0094" w:rsidR="00D56BC3" w:rsidP="00D56BC3" w:rsidRDefault="00D56BC3" w14:paraId="1431AA76" w14:textId="3E0FB9EE">
            <w:pPr>
              <w:pStyle w:val="BodyTextnospace"/>
            </w:pPr>
            <w:r w:rsidRPr="00BB0094">
              <w:t>Remove</w:t>
            </w:r>
          </w:p>
        </w:tc>
      </w:tr>
      <w:tr w:rsidRPr="00BB0094" w:rsidR="00D56BC3" w:rsidTr="00D56BC3" w14:paraId="558D17D4" w14:textId="77777777">
        <w:tc>
          <w:tcPr>
            <w:tcW w:w="1975" w:type="dxa"/>
          </w:tcPr>
          <w:p w:rsidRPr="00BB0094" w:rsidR="00D56BC3" w:rsidP="00D56BC3" w:rsidRDefault="00D56BC3" w14:paraId="5210A293" w14:textId="77777777">
            <w:pPr>
              <w:pStyle w:val="BodyTextnospace"/>
            </w:pPr>
            <w:r w:rsidRPr="00BB0094">
              <w:t>[Term name]</w:t>
            </w:r>
          </w:p>
        </w:tc>
        <w:tc>
          <w:tcPr>
            <w:tcW w:w="1710" w:type="dxa"/>
          </w:tcPr>
          <w:p w:rsidRPr="00BB0094" w:rsidR="00D56BC3" w:rsidP="00D56BC3" w:rsidRDefault="00D56BC3" w14:paraId="6339B0E6" w14:textId="77777777">
            <w:pPr>
              <w:pStyle w:val="BodyTextnospace"/>
            </w:pPr>
            <w:r w:rsidRPr="00BB0094">
              <w:t>[start date]</w:t>
            </w:r>
          </w:p>
        </w:tc>
        <w:tc>
          <w:tcPr>
            <w:tcW w:w="1620" w:type="dxa"/>
          </w:tcPr>
          <w:p w:rsidRPr="00BB0094" w:rsidR="00D56BC3" w:rsidP="00D56BC3" w:rsidRDefault="00D56BC3" w14:paraId="37445D0B" w14:textId="77777777">
            <w:pPr>
              <w:pStyle w:val="BodyTextnospace"/>
            </w:pPr>
            <w:r w:rsidRPr="00BB0094">
              <w:t>[end date]</w:t>
            </w:r>
          </w:p>
        </w:tc>
        <w:tc>
          <w:tcPr>
            <w:tcW w:w="1733" w:type="dxa"/>
          </w:tcPr>
          <w:p w:rsidRPr="00BB0094" w:rsidR="00D56BC3" w:rsidP="00D56BC3" w:rsidRDefault="00D56BC3" w14:paraId="0963B4ED" w14:textId="48D71EB5">
            <w:pPr>
              <w:pStyle w:val="BodyTextnospace"/>
            </w:pPr>
            <w:r>
              <w:t>[academic year]</w:t>
            </w:r>
          </w:p>
        </w:tc>
        <w:tc>
          <w:tcPr>
            <w:tcW w:w="1147" w:type="dxa"/>
          </w:tcPr>
          <w:p w:rsidRPr="00BB0094" w:rsidR="00D56BC3" w:rsidP="00D56BC3" w:rsidRDefault="00D56BC3" w14:paraId="54B241A4" w14:textId="0CEA08E3">
            <w:pPr>
              <w:pStyle w:val="BodyTextnospace"/>
            </w:pPr>
            <w:r w:rsidRPr="00BB0094">
              <w:t>Remove</w:t>
            </w:r>
          </w:p>
        </w:tc>
      </w:tr>
    </w:tbl>
    <w:p w:rsidR="00E97A3B" w:rsidP="00E97A3B" w:rsidRDefault="00E97A3B" w14:paraId="20D80565" w14:textId="77777777">
      <w:pPr>
        <w:pStyle w:val="BodyText"/>
      </w:pPr>
      <w:r>
        <w:lastRenderedPageBreak/>
        <w:t>If multiple terms share the same start and end month, you can save time by only entering that term once.</w:t>
      </w:r>
    </w:p>
    <w:p w:rsidR="00E97A3B" w:rsidP="00E97A3B" w:rsidRDefault="00E97A3B" w14:paraId="1A53C451" w14:textId="77777777">
      <w:pPr>
        <w:pStyle w:val="BodyText"/>
      </w:pPr>
      <w:r>
        <w:t>The following sessions may be reported as a single term because they start and end in the same month:</w:t>
      </w:r>
    </w:p>
    <w:tbl>
      <w:tblPr>
        <w:tblStyle w:val="TableGridLight1"/>
        <w:tblW w:w="0" w:type="auto"/>
        <w:tblLook w:val="0620" w:firstRow="1" w:lastRow="0" w:firstColumn="0" w:lastColumn="0" w:noHBand="1" w:noVBand="1"/>
      </w:tblPr>
      <w:tblGrid>
        <w:gridCol w:w="3408"/>
        <w:gridCol w:w="3408"/>
        <w:gridCol w:w="3408"/>
      </w:tblGrid>
      <w:tr w:rsidRPr="00BB0094" w:rsidR="00BB0094" w:rsidTr="00BB0094" w14:paraId="5C295857" w14:textId="77777777">
        <w:tc>
          <w:tcPr>
            <w:tcW w:w="3408" w:type="dxa"/>
            <w:vAlign w:val="bottom"/>
          </w:tcPr>
          <w:p w:rsidRPr="00BB0094" w:rsidR="00BB0094" w:rsidP="00BB0094" w:rsidRDefault="00BB0094" w14:paraId="1A9F1BFD" w14:textId="77777777">
            <w:pPr>
              <w:pStyle w:val="BodyTextnospace"/>
              <w:rPr>
                <w:b/>
              </w:rPr>
            </w:pPr>
            <w:r w:rsidRPr="00BB0094">
              <w:rPr>
                <w:b/>
              </w:rPr>
              <w:t>Term Name</w:t>
            </w:r>
          </w:p>
        </w:tc>
        <w:tc>
          <w:tcPr>
            <w:tcW w:w="3408" w:type="dxa"/>
            <w:vAlign w:val="bottom"/>
          </w:tcPr>
          <w:p w:rsidRPr="00BB0094" w:rsidR="00BB0094" w:rsidP="00BB0094" w:rsidRDefault="00BB0094" w14:paraId="6501741A" w14:textId="77777777">
            <w:pPr>
              <w:pStyle w:val="BodyTextnospace"/>
              <w:rPr>
                <w:b/>
              </w:rPr>
            </w:pPr>
            <w:r w:rsidRPr="00BB0094">
              <w:rPr>
                <w:b/>
              </w:rPr>
              <w:t>Start Date</w:t>
            </w:r>
          </w:p>
        </w:tc>
        <w:tc>
          <w:tcPr>
            <w:tcW w:w="3408" w:type="dxa"/>
            <w:vAlign w:val="bottom"/>
          </w:tcPr>
          <w:p w:rsidRPr="00BB0094" w:rsidR="00BB0094" w:rsidP="00BB0094" w:rsidRDefault="00BB0094" w14:paraId="03CFF652" w14:textId="77777777">
            <w:pPr>
              <w:pStyle w:val="BodyTextnospace"/>
              <w:rPr>
                <w:b/>
              </w:rPr>
            </w:pPr>
            <w:r w:rsidRPr="00BB0094">
              <w:rPr>
                <w:b/>
              </w:rPr>
              <w:t>End Date</w:t>
            </w:r>
          </w:p>
        </w:tc>
      </w:tr>
      <w:tr w:rsidRPr="00BB0094" w:rsidR="00BB0094" w:rsidTr="00BB0094" w14:paraId="69CF5DD2" w14:textId="77777777">
        <w:tc>
          <w:tcPr>
            <w:tcW w:w="3408" w:type="dxa"/>
            <w:vAlign w:val="bottom"/>
          </w:tcPr>
          <w:p w:rsidRPr="00BB0094" w:rsidR="00BB0094" w:rsidP="00BB0094" w:rsidRDefault="00BB0094" w14:paraId="392EF66B" w14:textId="77777777">
            <w:pPr>
              <w:pStyle w:val="BodyTextnospace"/>
            </w:pPr>
            <w:r w:rsidRPr="00BB0094">
              <w:t>General college fall 2019</w:t>
            </w:r>
          </w:p>
        </w:tc>
        <w:tc>
          <w:tcPr>
            <w:tcW w:w="3408" w:type="dxa"/>
            <w:vAlign w:val="bottom"/>
          </w:tcPr>
          <w:p w:rsidRPr="00BB0094" w:rsidR="00BB0094" w:rsidP="00BB0094" w:rsidRDefault="00BB0094" w14:paraId="59B04787" w14:textId="77777777">
            <w:pPr>
              <w:pStyle w:val="BodyTextnospace"/>
            </w:pPr>
            <w:r w:rsidRPr="00BB0094">
              <w:t>08/07/2019</w:t>
            </w:r>
          </w:p>
        </w:tc>
        <w:tc>
          <w:tcPr>
            <w:tcW w:w="3408" w:type="dxa"/>
            <w:vAlign w:val="bottom"/>
          </w:tcPr>
          <w:p w:rsidRPr="00BB0094" w:rsidR="00BB0094" w:rsidP="00BB0094" w:rsidRDefault="00BB0094" w14:paraId="5AB4EC05" w14:textId="77777777">
            <w:pPr>
              <w:pStyle w:val="BodyTextnospace"/>
            </w:pPr>
            <w:r w:rsidRPr="00BB0094">
              <w:t>12/05/2019</w:t>
            </w:r>
          </w:p>
        </w:tc>
      </w:tr>
      <w:tr w:rsidRPr="00BB0094" w:rsidR="00BB0094" w:rsidTr="00BB0094" w14:paraId="098B8814" w14:textId="77777777">
        <w:tc>
          <w:tcPr>
            <w:tcW w:w="3408" w:type="dxa"/>
            <w:vAlign w:val="bottom"/>
          </w:tcPr>
          <w:p w:rsidRPr="00BB0094" w:rsidR="00BB0094" w:rsidP="00BB0094" w:rsidRDefault="00BB0094" w14:paraId="534F319B" w14:textId="77777777">
            <w:pPr>
              <w:pStyle w:val="BodyTextnospace"/>
            </w:pPr>
            <w:r w:rsidRPr="00BB0094">
              <w:t>Medical school fall 2019</w:t>
            </w:r>
          </w:p>
        </w:tc>
        <w:tc>
          <w:tcPr>
            <w:tcW w:w="3408" w:type="dxa"/>
            <w:vAlign w:val="bottom"/>
          </w:tcPr>
          <w:p w:rsidRPr="00BB0094" w:rsidR="00BB0094" w:rsidP="00BB0094" w:rsidRDefault="00BB0094" w14:paraId="202EEBDD" w14:textId="77777777">
            <w:pPr>
              <w:pStyle w:val="BodyTextnospace"/>
            </w:pPr>
            <w:r w:rsidRPr="00BB0094">
              <w:t>08/09/2019</w:t>
            </w:r>
          </w:p>
        </w:tc>
        <w:tc>
          <w:tcPr>
            <w:tcW w:w="3408" w:type="dxa"/>
            <w:vAlign w:val="bottom"/>
          </w:tcPr>
          <w:p w:rsidRPr="00BB0094" w:rsidR="00BB0094" w:rsidP="00BB0094" w:rsidRDefault="00BB0094" w14:paraId="431B4DFC" w14:textId="77777777">
            <w:pPr>
              <w:pStyle w:val="BodyTextnospace"/>
            </w:pPr>
            <w:r w:rsidRPr="00BB0094">
              <w:t>12/07/2019</w:t>
            </w:r>
          </w:p>
        </w:tc>
      </w:tr>
      <w:tr w:rsidRPr="00BB0094" w:rsidR="00BB0094" w:rsidTr="00BB0094" w14:paraId="68AB3B0B" w14:textId="77777777">
        <w:tc>
          <w:tcPr>
            <w:tcW w:w="3408" w:type="dxa"/>
            <w:vAlign w:val="bottom"/>
          </w:tcPr>
          <w:p w:rsidRPr="00BB0094" w:rsidR="00BB0094" w:rsidP="00BB0094" w:rsidRDefault="00BB0094" w14:paraId="48F01E56" w14:textId="77777777">
            <w:pPr>
              <w:pStyle w:val="BodyTextnospace"/>
            </w:pPr>
            <w:r w:rsidRPr="00BB0094">
              <w:t>Law school fall 2019</w:t>
            </w:r>
          </w:p>
        </w:tc>
        <w:tc>
          <w:tcPr>
            <w:tcW w:w="3408" w:type="dxa"/>
            <w:vAlign w:val="bottom"/>
          </w:tcPr>
          <w:p w:rsidRPr="00BB0094" w:rsidR="00BB0094" w:rsidP="00BB0094" w:rsidRDefault="00BB0094" w14:paraId="3EC8B67D" w14:textId="77777777">
            <w:pPr>
              <w:pStyle w:val="BodyTextnospace"/>
            </w:pPr>
            <w:r w:rsidRPr="00BB0094">
              <w:t>08/14/2019</w:t>
            </w:r>
          </w:p>
        </w:tc>
        <w:tc>
          <w:tcPr>
            <w:tcW w:w="3408" w:type="dxa"/>
            <w:vAlign w:val="bottom"/>
          </w:tcPr>
          <w:p w:rsidRPr="00BB0094" w:rsidR="00BB0094" w:rsidP="00BB0094" w:rsidRDefault="00BB0094" w14:paraId="350DACCE" w14:textId="77777777">
            <w:pPr>
              <w:pStyle w:val="BodyTextnospace"/>
            </w:pPr>
            <w:r w:rsidRPr="00BB0094">
              <w:t>12/14/2019</w:t>
            </w:r>
          </w:p>
        </w:tc>
      </w:tr>
    </w:tbl>
    <w:p w:rsidR="00E97A3B" w:rsidP="00B6131F" w:rsidRDefault="00E97A3B" w14:paraId="0C04F788" w14:textId="77777777">
      <w:pPr>
        <w:pStyle w:val="BodyText"/>
        <w:keepNext/>
      </w:pPr>
      <w:r>
        <w:t>The following sessions should be reported as separate terms because they start and end in different months:</w:t>
      </w:r>
    </w:p>
    <w:tbl>
      <w:tblPr>
        <w:tblStyle w:val="TableGridLight1"/>
        <w:tblW w:w="0" w:type="auto"/>
        <w:tblLook w:val="0620" w:firstRow="1" w:lastRow="0" w:firstColumn="0" w:lastColumn="0" w:noHBand="1" w:noVBand="1"/>
      </w:tblPr>
      <w:tblGrid>
        <w:gridCol w:w="3408"/>
        <w:gridCol w:w="3408"/>
        <w:gridCol w:w="3408"/>
      </w:tblGrid>
      <w:tr w:rsidRPr="00BB0094" w:rsidR="00BB0094" w:rsidTr="00BB0094" w14:paraId="4314FC36" w14:textId="77777777">
        <w:tc>
          <w:tcPr>
            <w:tcW w:w="3408" w:type="dxa"/>
            <w:vAlign w:val="bottom"/>
          </w:tcPr>
          <w:p w:rsidRPr="00BB0094" w:rsidR="00BB0094" w:rsidP="00B6131F" w:rsidRDefault="00BB0094" w14:paraId="3598CA6A" w14:textId="77777777">
            <w:pPr>
              <w:pStyle w:val="BodyTextnospace"/>
              <w:keepNext/>
              <w:rPr>
                <w:b/>
              </w:rPr>
            </w:pPr>
            <w:r w:rsidRPr="00BB0094">
              <w:rPr>
                <w:b/>
              </w:rPr>
              <w:t>Term Name</w:t>
            </w:r>
          </w:p>
        </w:tc>
        <w:tc>
          <w:tcPr>
            <w:tcW w:w="3408" w:type="dxa"/>
            <w:vAlign w:val="bottom"/>
          </w:tcPr>
          <w:p w:rsidRPr="00BB0094" w:rsidR="00BB0094" w:rsidP="00B6131F" w:rsidRDefault="00BB0094" w14:paraId="419A0C37" w14:textId="77777777">
            <w:pPr>
              <w:pStyle w:val="BodyTextnospace"/>
              <w:keepNext/>
              <w:rPr>
                <w:b/>
              </w:rPr>
            </w:pPr>
            <w:r w:rsidRPr="00BB0094">
              <w:rPr>
                <w:b/>
              </w:rPr>
              <w:t>Start Date</w:t>
            </w:r>
          </w:p>
        </w:tc>
        <w:tc>
          <w:tcPr>
            <w:tcW w:w="3408" w:type="dxa"/>
            <w:vAlign w:val="bottom"/>
          </w:tcPr>
          <w:p w:rsidRPr="00BB0094" w:rsidR="00BB0094" w:rsidP="00B6131F" w:rsidRDefault="00BB0094" w14:paraId="4DD36D4D" w14:textId="77777777">
            <w:pPr>
              <w:pStyle w:val="BodyTextnospace"/>
              <w:keepNext/>
              <w:rPr>
                <w:b/>
              </w:rPr>
            </w:pPr>
            <w:r w:rsidRPr="00BB0094">
              <w:rPr>
                <w:b/>
              </w:rPr>
              <w:t>End Date</w:t>
            </w:r>
          </w:p>
        </w:tc>
      </w:tr>
      <w:tr w:rsidRPr="00BB0094" w:rsidR="00BB0094" w:rsidTr="00BB0094" w14:paraId="2327A98F" w14:textId="77777777">
        <w:tc>
          <w:tcPr>
            <w:tcW w:w="3408" w:type="dxa"/>
            <w:vAlign w:val="bottom"/>
          </w:tcPr>
          <w:p w:rsidRPr="00BB0094" w:rsidR="00BB0094" w:rsidP="00B6131F" w:rsidRDefault="00BB0094" w14:paraId="171C8A46" w14:textId="77777777">
            <w:pPr>
              <w:pStyle w:val="BodyTextnospace"/>
              <w:keepNext/>
            </w:pPr>
            <w:r w:rsidRPr="00BB0094">
              <w:t>General college spring 2019</w:t>
            </w:r>
          </w:p>
        </w:tc>
        <w:tc>
          <w:tcPr>
            <w:tcW w:w="3408" w:type="dxa"/>
            <w:vAlign w:val="bottom"/>
          </w:tcPr>
          <w:p w:rsidRPr="00BB0094" w:rsidR="00BB0094" w:rsidP="00B6131F" w:rsidRDefault="00BB0094" w14:paraId="3CF14D10" w14:textId="77777777">
            <w:pPr>
              <w:pStyle w:val="BodyTextnospace"/>
              <w:keepNext/>
            </w:pPr>
            <w:r w:rsidRPr="00BB0094">
              <w:t>01/22/2020</w:t>
            </w:r>
          </w:p>
        </w:tc>
        <w:tc>
          <w:tcPr>
            <w:tcW w:w="3408" w:type="dxa"/>
            <w:vAlign w:val="bottom"/>
          </w:tcPr>
          <w:p w:rsidRPr="00BB0094" w:rsidR="00BB0094" w:rsidP="00B6131F" w:rsidRDefault="00BB0094" w14:paraId="10262A0B" w14:textId="77777777">
            <w:pPr>
              <w:pStyle w:val="BodyTextnospace"/>
              <w:keepNext/>
            </w:pPr>
            <w:r w:rsidRPr="00BB0094">
              <w:t>05/05/2020</w:t>
            </w:r>
          </w:p>
        </w:tc>
      </w:tr>
      <w:tr w:rsidRPr="00BB0094" w:rsidR="00BB0094" w:rsidTr="00BB0094" w14:paraId="24F614DB" w14:textId="77777777">
        <w:tc>
          <w:tcPr>
            <w:tcW w:w="3408" w:type="dxa"/>
            <w:vAlign w:val="bottom"/>
          </w:tcPr>
          <w:p w:rsidRPr="00BB0094" w:rsidR="00BB0094" w:rsidP="00B6131F" w:rsidRDefault="00BB0094" w14:paraId="43A0AA51" w14:textId="77777777">
            <w:pPr>
              <w:pStyle w:val="BodyTextnospace"/>
              <w:keepNext/>
            </w:pPr>
            <w:r w:rsidRPr="00BB0094">
              <w:t>Medical school spring 2019</w:t>
            </w:r>
          </w:p>
        </w:tc>
        <w:tc>
          <w:tcPr>
            <w:tcW w:w="3408" w:type="dxa"/>
            <w:vAlign w:val="bottom"/>
          </w:tcPr>
          <w:p w:rsidRPr="00BB0094" w:rsidR="00BB0094" w:rsidP="00B6131F" w:rsidRDefault="00BB0094" w14:paraId="05B2B754" w14:textId="77777777">
            <w:pPr>
              <w:pStyle w:val="BodyTextnospace"/>
              <w:keepNext/>
            </w:pPr>
            <w:r w:rsidRPr="00BB0094">
              <w:t>01/09/2020</w:t>
            </w:r>
          </w:p>
        </w:tc>
        <w:tc>
          <w:tcPr>
            <w:tcW w:w="3408" w:type="dxa"/>
            <w:vAlign w:val="bottom"/>
          </w:tcPr>
          <w:p w:rsidRPr="00BB0094" w:rsidR="00BB0094" w:rsidP="00B6131F" w:rsidRDefault="00BB0094" w14:paraId="342FB316" w14:textId="77777777">
            <w:pPr>
              <w:pStyle w:val="BodyTextnospace"/>
              <w:keepNext/>
            </w:pPr>
            <w:r w:rsidRPr="00BB0094">
              <w:t>04/28/2020</w:t>
            </w:r>
          </w:p>
        </w:tc>
      </w:tr>
      <w:tr w:rsidRPr="00BB0094" w:rsidR="00BB0094" w:rsidTr="00BB0094" w14:paraId="0D6B6584" w14:textId="77777777">
        <w:tc>
          <w:tcPr>
            <w:tcW w:w="3408" w:type="dxa"/>
            <w:vAlign w:val="bottom"/>
          </w:tcPr>
          <w:p w:rsidRPr="00BB0094" w:rsidR="00BB0094" w:rsidP="00BB0094" w:rsidRDefault="00BB0094" w14:paraId="0F8AE270" w14:textId="77777777">
            <w:pPr>
              <w:pStyle w:val="BodyTextnospace"/>
            </w:pPr>
            <w:r w:rsidRPr="00BB0094">
              <w:t>Law school spring 2019</w:t>
            </w:r>
          </w:p>
        </w:tc>
        <w:tc>
          <w:tcPr>
            <w:tcW w:w="3408" w:type="dxa"/>
            <w:vAlign w:val="bottom"/>
          </w:tcPr>
          <w:p w:rsidRPr="00BB0094" w:rsidR="00BB0094" w:rsidP="00BB0094" w:rsidRDefault="00BB0094" w14:paraId="5E1DA419" w14:textId="77777777">
            <w:pPr>
              <w:pStyle w:val="BodyTextnospace"/>
            </w:pPr>
            <w:r w:rsidRPr="00BB0094">
              <w:t>02/04/2020</w:t>
            </w:r>
          </w:p>
        </w:tc>
        <w:tc>
          <w:tcPr>
            <w:tcW w:w="3408" w:type="dxa"/>
            <w:vAlign w:val="bottom"/>
          </w:tcPr>
          <w:p w:rsidRPr="00BB0094" w:rsidR="00BB0094" w:rsidP="00BB0094" w:rsidRDefault="00BB0094" w14:paraId="322D42E0" w14:textId="77777777">
            <w:pPr>
              <w:pStyle w:val="BodyTextnospace"/>
            </w:pPr>
            <w:r w:rsidRPr="00BB0094">
              <w:t>05/14/2020</w:t>
            </w:r>
          </w:p>
        </w:tc>
      </w:tr>
    </w:tbl>
    <w:p w:rsidRPr="00CC6556" w:rsidR="00D84505" w:rsidP="00E97A3B" w:rsidRDefault="00D84505" w14:paraId="6B447713" w14:textId="3F6BC673">
      <w:pPr>
        <w:pStyle w:val="BodyText"/>
        <w:rPr>
          <w:bCs/>
        </w:rPr>
      </w:pPr>
      <w:r>
        <w:rPr>
          <w:bCs/>
        </w:rPr>
        <w:t xml:space="preserve">Once you finalize, you will not be able to </w:t>
      </w:r>
      <w:r w:rsidR="004A52FB">
        <w:rPr>
          <w:bCs/>
        </w:rPr>
        <w:t xml:space="preserve">change these </w:t>
      </w:r>
      <w:r>
        <w:rPr>
          <w:bCs/>
        </w:rPr>
        <w:t xml:space="preserve">terms without assistance from </w:t>
      </w:r>
      <w:r w:rsidR="005F7F53">
        <w:rPr>
          <w:bCs/>
        </w:rPr>
        <w:t>NPSAS</w:t>
      </w:r>
      <w:r>
        <w:rPr>
          <w:bCs/>
        </w:rPr>
        <w:t xml:space="preserve"> staff. Be sure your term structure is accurately reflected on this page before finalizing your Registration. </w:t>
      </w:r>
      <w:r w:rsidR="004A52FB">
        <w:rPr>
          <w:bCs/>
        </w:rPr>
        <w:t>If you need assistance,</w:t>
      </w:r>
      <w:r w:rsidR="00D42709">
        <w:rPr>
          <w:bCs/>
        </w:rPr>
        <w:t xml:space="preserve"> please contact the Help Desk.</w:t>
      </w:r>
    </w:p>
    <w:p w:rsidR="00D84505" w:rsidP="00E97A3B" w:rsidRDefault="00D84505" w14:paraId="52A8DAFA" w14:textId="77777777">
      <w:pPr>
        <w:pStyle w:val="BodyText"/>
        <w:rPr>
          <w:b/>
        </w:rPr>
      </w:pPr>
    </w:p>
    <w:p w:rsidR="00E97A3B" w:rsidP="00E97A3B" w:rsidRDefault="00E97A3B" w14:paraId="6C224022" w14:textId="3C98F2D6">
      <w:pPr>
        <w:pStyle w:val="BodyText"/>
      </w:pPr>
      <w:r w:rsidRPr="00BB0094">
        <w:rPr>
          <w:b/>
        </w:rPr>
        <w:t>REVTERM</w:t>
      </w:r>
      <w:r>
        <w:t xml:space="preserve"> (For institutions with term information preloaded)</w:t>
      </w:r>
    </w:p>
    <w:p w:rsidR="0007515D" w:rsidP="00E97A3B" w:rsidRDefault="00E97A3B" w14:paraId="7903479E" w14:textId="6007F464">
      <w:pPr>
        <w:pStyle w:val="BodyText"/>
      </w:pPr>
      <w:r>
        <w:t xml:space="preserve">Please revise your institution’s terms/enrollment periods occurring at &lt;institution name&gt; </w:t>
      </w:r>
      <w:r w:rsidR="00D56BC3">
        <w:t>in the July 1, 2019 to June 30, 2020 timeframe</w:t>
      </w:r>
      <w:r w:rsidR="006F1145">
        <w:t xml:space="preserve">. </w:t>
      </w:r>
      <w:r w:rsidR="00D56BC3">
        <w:t xml:space="preserve">For each term, indicate the academic year as defined by your institution’s academic calendar. </w:t>
      </w:r>
      <w:r>
        <w:t>Terms may start prior to July 1, 2019 or end after June 30, 2020, but some portion of the term must occur between July 1 and June 30</w:t>
      </w:r>
      <w:r w:rsidR="0007515D">
        <w:t>.</w:t>
      </w:r>
    </w:p>
    <w:p w:rsidR="00E97A3B" w:rsidP="00E97A3B" w:rsidRDefault="00E97A3B" w14:paraId="0DDF6E90" w14:textId="77777777">
      <w:pPr>
        <w:pStyle w:val="BodyText"/>
      </w:pPr>
      <w:r>
        <w:t>Please include:</w:t>
      </w:r>
    </w:p>
    <w:p w:rsidR="00E97A3B" w:rsidP="00BB0094" w:rsidRDefault="00E97A3B" w14:paraId="4FA14F05" w14:textId="77777777">
      <w:pPr>
        <w:pStyle w:val="bulletround"/>
      </w:pPr>
      <w:r>
        <w:t>Summer sessions.</w:t>
      </w:r>
    </w:p>
    <w:p w:rsidR="00E97A3B" w:rsidP="00BB0094" w:rsidRDefault="00E97A3B" w14:paraId="7A61624E" w14:textId="77777777">
      <w:pPr>
        <w:pStyle w:val="bulletround"/>
      </w:pPr>
      <w:r>
        <w:t>Short sessions longer than two weeks in duration.</w:t>
      </w:r>
    </w:p>
    <w:p w:rsidR="00E97A3B" w:rsidP="00BB0094" w:rsidRDefault="00E97A3B" w14:paraId="05055555" w14:textId="77777777">
      <w:pPr>
        <w:pStyle w:val="bulletround"/>
      </w:pPr>
      <w:r>
        <w:t>Terms for special types of students (e.g. medical students).</w:t>
      </w:r>
    </w:p>
    <w:p w:rsidR="00E97A3B" w:rsidP="00E97A3B" w:rsidRDefault="00E97A3B" w14:paraId="38A74F42" w14:textId="7A592CC0">
      <w:pPr>
        <w:pStyle w:val="BodyText"/>
      </w:pPr>
      <w:r w:rsidRPr="005A5EB3">
        <w:rPr>
          <w:b/>
        </w:rPr>
        <w:t>How to report summer sessions:</w:t>
      </w:r>
      <w:r>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Pr="00D56BC3" w:rsidR="00D56BC3">
        <w:t xml:space="preserve"> </w:t>
      </w:r>
      <w:r w:rsidR="00D56BC3">
        <w:t>and indicate the academic year for each term as defined by your institution’s academic calendar</w:t>
      </w:r>
      <w:r>
        <w:t>.</w:t>
      </w:r>
    </w:p>
    <w:p w:rsidR="00E97A3B" w:rsidP="00E97A3B" w:rsidRDefault="00E97A3B" w14:paraId="0598655B" w14:textId="77777777">
      <w:pPr>
        <w:pStyle w:val="BodyText"/>
      </w:pPr>
      <w:r w:rsidRPr="005A5EB3">
        <w:rPr>
          <w:b/>
        </w:rPr>
        <w:t>How to report overlapping terms:</w:t>
      </w:r>
      <w:r>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643"/>
        <w:gridCol w:w="1237"/>
      </w:tblGrid>
      <w:tr w:rsidRPr="005A5EB3" w:rsidR="00D56BC3" w:rsidTr="00D56BC3" w14:paraId="7845E5CE" w14:textId="77777777">
        <w:tc>
          <w:tcPr>
            <w:tcW w:w="1975" w:type="dxa"/>
            <w:vAlign w:val="bottom"/>
          </w:tcPr>
          <w:p w:rsidRPr="005A5EB3" w:rsidR="00D56BC3" w:rsidP="00D56BC3" w:rsidRDefault="00D56BC3" w14:paraId="42750762" w14:textId="77777777">
            <w:pPr>
              <w:pStyle w:val="BodyTextnospace"/>
            </w:pPr>
            <w:r w:rsidRPr="005A5EB3">
              <w:t>[Term name]</w:t>
            </w:r>
          </w:p>
        </w:tc>
        <w:tc>
          <w:tcPr>
            <w:tcW w:w="1710" w:type="dxa"/>
            <w:vAlign w:val="bottom"/>
          </w:tcPr>
          <w:p w:rsidRPr="005A5EB3" w:rsidR="00D56BC3" w:rsidP="00D56BC3" w:rsidRDefault="00D56BC3" w14:paraId="1EA924B4" w14:textId="77777777">
            <w:pPr>
              <w:pStyle w:val="BodyTextnospace"/>
            </w:pPr>
            <w:r w:rsidRPr="005A5EB3">
              <w:t>[start date]</w:t>
            </w:r>
          </w:p>
        </w:tc>
        <w:tc>
          <w:tcPr>
            <w:tcW w:w="1620" w:type="dxa"/>
            <w:vAlign w:val="bottom"/>
          </w:tcPr>
          <w:p w:rsidRPr="005A5EB3" w:rsidR="00D56BC3" w:rsidP="00D56BC3" w:rsidRDefault="00D56BC3" w14:paraId="59F1C8A8" w14:textId="77777777">
            <w:pPr>
              <w:pStyle w:val="BodyTextnospace"/>
            </w:pPr>
            <w:r w:rsidRPr="005A5EB3">
              <w:t>[end date]</w:t>
            </w:r>
          </w:p>
        </w:tc>
        <w:tc>
          <w:tcPr>
            <w:tcW w:w="1643" w:type="dxa"/>
          </w:tcPr>
          <w:p w:rsidRPr="005A5EB3" w:rsidR="00D56BC3" w:rsidP="00D56BC3" w:rsidRDefault="00D56BC3" w14:paraId="4BB00538" w14:textId="4624E902">
            <w:pPr>
              <w:pStyle w:val="BodyTextnospace"/>
            </w:pPr>
            <w:r>
              <w:t>[academic year]</w:t>
            </w:r>
          </w:p>
        </w:tc>
        <w:tc>
          <w:tcPr>
            <w:tcW w:w="1237" w:type="dxa"/>
            <w:vAlign w:val="bottom"/>
          </w:tcPr>
          <w:p w:rsidRPr="005A5EB3" w:rsidR="00D56BC3" w:rsidP="00D56BC3" w:rsidRDefault="00D56BC3" w14:paraId="2BABC8DF" w14:textId="1AC67CD7">
            <w:pPr>
              <w:pStyle w:val="BodyTextnospace"/>
            </w:pPr>
            <w:r w:rsidRPr="005A5EB3">
              <w:t>Remove</w:t>
            </w:r>
          </w:p>
        </w:tc>
      </w:tr>
      <w:tr w:rsidRPr="005A5EB3" w:rsidR="00D56BC3" w:rsidTr="00D56BC3" w14:paraId="50A7C19E" w14:textId="77777777">
        <w:tc>
          <w:tcPr>
            <w:tcW w:w="1975" w:type="dxa"/>
            <w:vAlign w:val="bottom"/>
          </w:tcPr>
          <w:p w:rsidRPr="005A5EB3" w:rsidR="00D56BC3" w:rsidP="00D56BC3" w:rsidRDefault="00D56BC3" w14:paraId="2C8E0506" w14:textId="77777777">
            <w:pPr>
              <w:pStyle w:val="BodyTextnospace"/>
            </w:pPr>
            <w:r w:rsidRPr="005A5EB3">
              <w:t>[Term name]</w:t>
            </w:r>
          </w:p>
        </w:tc>
        <w:tc>
          <w:tcPr>
            <w:tcW w:w="1710" w:type="dxa"/>
            <w:vAlign w:val="bottom"/>
          </w:tcPr>
          <w:p w:rsidRPr="005A5EB3" w:rsidR="00D56BC3" w:rsidP="00D56BC3" w:rsidRDefault="00D56BC3" w14:paraId="5F639450" w14:textId="77777777">
            <w:pPr>
              <w:pStyle w:val="BodyTextnospace"/>
            </w:pPr>
            <w:r w:rsidRPr="005A5EB3">
              <w:t>[start date]</w:t>
            </w:r>
          </w:p>
        </w:tc>
        <w:tc>
          <w:tcPr>
            <w:tcW w:w="1620" w:type="dxa"/>
            <w:vAlign w:val="bottom"/>
          </w:tcPr>
          <w:p w:rsidRPr="005A5EB3" w:rsidR="00D56BC3" w:rsidP="00D56BC3" w:rsidRDefault="00D56BC3" w14:paraId="0A3DB8CD" w14:textId="77777777">
            <w:pPr>
              <w:pStyle w:val="BodyTextnospace"/>
            </w:pPr>
            <w:r w:rsidRPr="005A5EB3">
              <w:t>[end date]</w:t>
            </w:r>
          </w:p>
        </w:tc>
        <w:tc>
          <w:tcPr>
            <w:tcW w:w="1643" w:type="dxa"/>
          </w:tcPr>
          <w:p w:rsidRPr="005A5EB3" w:rsidR="00D56BC3" w:rsidP="00D56BC3" w:rsidRDefault="00D56BC3" w14:paraId="340139F7" w14:textId="01E3F90B">
            <w:pPr>
              <w:pStyle w:val="BodyTextnospace"/>
            </w:pPr>
            <w:r>
              <w:t>[academic year]</w:t>
            </w:r>
          </w:p>
        </w:tc>
        <w:tc>
          <w:tcPr>
            <w:tcW w:w="1237" w:type="dxa"/>
            <w:vAlign w:val="bottom"/>
          </w:tcPr>
          <w:p w:rsidRPr="005A5EB3" w:rsidR="00D56BC3" w:rsidP="00D56BC3" w:rsidRDefault="00D56BC3" w14:paraId="7CE74DFC" w14:textId="3AC50944">
            <w:pPr>
              <w:pStyle w:val="BodyTextnospace"/>
            </w:pPr>
            <w:r w:rsidRPr="005A5EB3">
              <w:t>Remove</w:t>
            </w:r>
          </w:p>
        </w:tc>
      </w:tr>
      <w:tr w:rsidRPr="005A5EB3" w:rsidR="00D56BC3" w:rsidTr="00D56BC3" w14:paraId="23B9AFAD" w14:textId="77777777">
        <w:tc>
          <w:tcPr>
            <w:tcW w:w="1975" w:type="dxa"/>
            <w:vAlign w:val="bottom"/>
          </w:tcPr>
          <w:p w:rsidRPr="005A5EB3" w:rsidR="00D56BC3" w:rsidP="00D56BC3" w:rsidRDefault="00D56BC3" w14:paraId="4EBBBB04" w14:textId="77777777">
            <w:pPr>
              <w:pStyle w:val="BodyTextnospace"/>
            </w:pPr>
            <w:r w:rsidRPr="005A5EB3">
              <w:t>[Term name]</w:t>
            </w:r>
          </w:p>
        </w:tc>
        <w:tc>
          <w:tcPr>
            <w:tcW w:w="1710" w:type="dxa"/>
            <w:vAlign w:val="bottom"/>
          </w:tcPr>
          <w:p w:rsidRPr="005A5EB3" w:rsidR="00D56BC3" w:rsidP="00D56BC3" w:rsidRDefault="00D56BC3" w14:paraId="13026285" w14:textId="77777777">
            <w:pPr>
              <w:pStyle w:val="BodyTextnospace"/>
            </w:pPr>
            <w:r w:rsidRPr="005A5EB3">
              <w:t>[start date]</w:t>
            </w:r>
          </w:p>
        </w:tc>
        <w:tc>
          <w:tcPr>
            <w:tcW w:w="1620" w:type="dxa"/>
            <w:vAlign w:val="bottom"/>
          </w:tcPr>
          <w:p w:rsidRPr="005A5EB3" w:rsidR="00D56BC3" w:rsidP="00D56BC3" w:rsidRDefault="00D56BC3" w14:paraId="5D8A4887" w14:textId="77777777">
            <w:pPr>
              <w:pStyle w:val="BodyTextnospace"/>
            </w:pPr>
            <w:r w:rsidRPr="005A5EB3">
              <w:t>[end date]</w:t>
            </w:r>
          </w:p>
        </w:tc>
        <w:tc>
          <w:tcPr>
            <w:tcW w:w="1643" w:type="dxa"/>
          </w:tcPr>
          <w:p w:rsidRPr="005A5EB3" w:rsidR="00D56BC3" w:rsidP="00D56BC3" w:rsidRDefault="00D56BC3" w14:paraId="23137F80" w14:textId="078A8741">
            <w:pPr>
              <w:pStyle w:val="BodyTextnospace"/>
            </w:pPr>
            <w:r>
              <w:t>[academic year]</w:t>
            </w:r>
          </w:p>
        </w:tc>
        <w:tc>
          <w:tcPr>
            <w:tcW w:w="1237" w:type="dxa"/>
            <w:vAlign w:val="bottom"/>
          </w:tcPr>
          <w:p w:rsidRPr="005A5EB3" w:rsidR="00D56BC3" w:rsidP="00D56BC3" w:rsidRDefault="00D56BC3" w14:paraId="1D0D566F" w14:textId="2E197E6A">
            <w:pPr>
              <w:pStyle w:val="BodyTextnospace"/>
            </w:pPr>
            <w:r w:rsidRPr="005A5EB3">
              <w:t>Remove</w:t>
            </w:r>
          </w:p>
        </w:tc>
      </w:tr>
      <w:tr w:rsidRPr="005A5EB3" w:rsidR="00D56BC3" w:rsidTr="00D56BC3" w14:paraId="6FA38EFC" w14:textId="77777777">
        <w:tc>
          <w:tcPr>
            <w:tcW w:w="1975" w:type="dxa"/>
            <w:vAlign w:val="bottom"/>
          </w:tcPr>
          <w:p w:rsidRPr="005A5EB3" w:rsidR="00D56BC3" w:rsidP="00D56BC3" w:rsidRDefault="00D56BC3" w14:paraId="2595410A" w14:textId="77777777">
            <w:pPr>
              <w:pStyle w:val="BodyTextnospace"/>
            </w:pPr>
            <w:r w:rsidRPr="005A5EB3">
              <w:t>[Term name]</w:t>
            </w:r>
          </w:p>
        </w:tc>
        <w:tc>
          <w:tcPr>
            <w:tcW w:w="1710" w:type="dxa"/>
            <w:vAlign w:val="bottom"/>
          </w:tcPr>
          <w:p w:rsidRPr="005A5EB3" w:rsidR="00D56BC3" w:rsidP="00D56BC3" w:rsidRDefault="00D56BC3" w14:paraId="69ECD128" w14:textId="77777777">
            <w:pPr>
              <w:pStyle w:val="BodyTextnospace"/>
            </w:pPr>
            <w:r w:rsidRPr="005A5EB3">
              <w:t>[start date]</w:t>
            </w:r>
          </w:p>
        </w:tc>
        <w:tc>
          <w:tcPr>
            <w:tcW w:w="1620" w:type="dxa"/>
            <w:vAlign w:val="bottom"/>
          </w:tcPr>
          <w:p w:rsidRPr="005A5EB3" w:rsidR="00D56BC3" w:rsidP="00D56BC3" w:rsidRDefault="00D56BC3" w14:paraId="3D20D209" w14:textId="77777777">
            <w:pPr>
              <w:pStyle w:val="BodyTextnospace"/>
            </w:pPr>
            <w:r w:rsidRPr="005A5EB3">
              <w:t>[end date]</w:t>
            </w:r>
          </w:p>
        </w:tc>
        <w:tc>
          <w:tcPr>
            <w:tcW w:w="1643" w:type="dxa"/>
          </w:tcPr>
          <w:p w:rsidRPr="005A5EB3" w:rsidR="00D56BC3" w:rsidP="00D56BC3" w:rsidRDefault="00D56BC3" w14:paraId="6654E1E8" w14:textId="2049F669">
            <w:pPr>
              <w:pStyle w:val="BodyTextnospace"/>
            </w:pPr>
            <w:r>
              <w:t>[academic year]</w:t>
            </w:r>
          </w:p>
        </w:tc>
        <w:tc>
          <w:tcPr>
            <w:tcW w:w="1237" w:type="dxa"/>
            <w:vAlign w:val="bottom"/>
          </w:tcPr>
          <w:p w:rsidRPr="005A5EB3" w:rsidR="00D56BC3" w:rsidP="00D56BC3" w:rsidRDefault="00D56BC3" w14:paraId="2F266954" w14:textId="3E0F26EB">
            <w:pPr>
              <w:pStyle w:val="BodyTextnospace"/>
            </w:pPr>
            <w:r w:rsidRPr="005A5EB3">
              <w:t>Remove</w:t>
            </w:r>
          </w:p>
        </w:tc>
      </w:tr>
      <w:tr w:rsidRPr="005A5EB3" w:rsidR="00D56BC3" w:rsidTr="00D56BC3" w14:paraId="5FF4914C" w14:textId="77777777">
        <w:tc>
          <w:tcPr>
            <w:tcW w:w="1975" w:type="dxa"/>
            <w:vAlign w:val="bottom"/>
          </w:tcPr>
          <w:p w:rsidRPr="005A5EB3" w:rsidR="00D56BC3" w:rsidP="00D56BC3" w:rsidRDefault="00D56BC3" w14:paraId="70B140B8" w14:textId="77777777">
            <w:pPr>
              <w:pStyle w:val="BodyTextnospace"/>
            </w:pPr>
            <w:r w:rsidRPr="005A5EB3">
              <w:t>[Term name]</w:t>
            </w:r>
          </w:p>
        </w:tc>
        <w:tc>
          <w:tcPr>
            <w:tcW w:w="1710" w:type="dxa"/>
            <w:vAlign w:val="bottom"/>
          </w:tcPr>
          <w:p w:rsidRPr="005A5EB3" w:rsidR="00D56BC3" w:rsidP="00D56BC3" w:rsidRDefault="00D56BC3" w14:paraId="5B0CD7B1" w14:textId="77777777">
            <w:pPr>
              <w:pStyle w:val="BodyTextnospace"/>
            </w:pPr>
            <w:r w:rsidRPr="005A5EB3">
              <w:t>[start date]</w:t>
            </w:r>
          </w:p>
        </w:tc>
        <w:tc>
          <w:tcPr>
            <w:tcW w:w="1620" w:type="dxa"/>
            <w:vAlign w:val="bottom"/>
          </w:tcPr>
          <w:p w:rsidRPr="005A5EB3" w:rsidR="00D56BC3" w:rsidP="00D56BC3" w:rsidRDefault="00D56BC3" w14:paraId="16BB7D17" w14:textId="77777777">
            <w:pPr>
              <w:pStyle w:val="BodyTextnospace"/>
            </w:pPr>
            <w:r w:rsidRPr="005A5EB3">
              <w:t>[end date]</w:t>
            </w:r>
          </w:p>
        </w:tc>
        <w:tc>
          <w:tcPr>
            <w:tcW w:w="1643" w:type="dxa"/>
          </w:tcPr>
          <w:p w:rsidRPr="005A5EB3" w:rsidR="00D56BC3" w:rsidP="00D56BC3" w:rsidRDefault="00D56BC3" w14:paraId="70739055" w14:textId="542C5D14">
            <w:pPr>
              <w:pStyle w:val="BodyTextnospace"/>
            </w:pPr>
            <w:r>
              <w:t>[academic year]</w:t>
            </w:r>
          </w:p>
        </w:tc>
        <w:tc>
          <w:tcPr>
            <w:tcW w:w="1237" w:type="dxa"/>
            <w:vAlign w:val="bottom"/>
          </w:tcPr>
          <w:p w:rsidRPr="005A5EB3" w:rsidR="00D56BC3" w:rsidP="00D56BC3" w:rsidRDefault="00D56BC3" w14:paraId="31BAA264" w14:textId="616B67A2">
            <w:pPr>
              <w:pStyle w:val="BodyTextnospace"/>
            </w:pPr>
            <w:r w:rsidRPr="005A5EB3">
              <w:t>Remove</w:t>
            </w:r>
          </w:p>
        </w:tc>
      </w:tr>
      <w:tr w:rsidRPr="005A5EB3" w:rsidR="00D56BC3" w:rsidTr="00D56BC3" w14:paraId="07E8F35D" w14:textId="77777777">
        <w:tc>
          <w:tcPr>
            <w:tcW w:w="1975" w:type="dxa"/>
            <w:vAlign w:val="bottom"/>
          </w:tcPr>
          <w:p w:rsidRPr="005A5EB3" w:rsidR="00D56BC3" w:rsidP="00D56BC3" w:rsidRDefault="00D56BC3" w14:paraId="4476E893" w14:textId="77777777">
            <w:pPr>
              <w:pStyle w:val="BodyTextnospace"/>
            </w:pPr>
            <w:r w:rsidRPr="005A5EB3">
              <w:t>[Term name]</w:t>
            </w:r>
          </w:p>
        </w:tc>
        <w:tc>
          <w:tcPr>
            <w:tcW w:w="1710" w:type="dxa"/>
            <w:vAlign w:val="bottom"/>
          </w:tcPr>
          <w:p w:rsidRPr="005A5EB3" w:rsidR="00D56BC3" w:rsidP="00D56BC3" w:rsidRDefault="00D56BC3" w14:paraId="20C532AF" w14:textId="77777777">
            <w:pPr>
              <w:pStyle w:val="BodyTextnospace"/>
            </w:pPr>
            <w:r w:rsidRPr="005A5EB3">
              <w:t>[start date]</w:t>
            </w:r>
          </w:p>
        </w:tc>
        <w:tc>
          <w:tcPr>
            <w:tcW w:w="1620" w:type="dxa"/>
            <w:vAlign w:val="bottom"/>
          </w:tcPr>
          <w:p w:rsidRPr="005A5EB3" w:rsidR="00D56BC3" w:rsidP="00D56BC3" w:rsidRDefault="00D56BC3" w14:paraId="483630E6" w14:textId="77777777">
            <w:pPr>
              <w:pStyle w:val="BodyTextnospace"/>
            </w:pPr>
            <w:r w:rsidRPr="005A5EB3">
              <w:t>[end date]</w:t>
            </w:r>
          </w:p>
        </w:tc>
        <w:tc>
          <w:tcPr>
            <w:tcW w:w="1643" w:type="dxa"/>
          </w:tcPr>
          <w:p w:rsidRPr="005A5EB3" w:rsidR="00D56BC3" w:rsidP="00D56BC3" w:rsidRDefault="00D56BC3" w14:paraId="51CB8D11" w14:textId="33225F59">
            <w:pPr>
              <w:pStyle w:val="BodyTextnospace"/>
            </w:pPr>
            <w:r>
              <w:t>[academic year]</w:t>
            </w:r>
          </w:p>
        </w:tc>
        <w:tc>
          <w:tcPr>
            <w:tcW w:w="1237" w:type="dxa"/>
            <w:vAlign w:val="bottom"/>
          </w:tcPr>
          <w:p w:rsidRPr="005A5EB3" w:rsidR="00D56BC3" w:rsidP="00D56BC3" w:rsidRDefault="00D56BC3" w14:paraId="61FED2C6" w14:textId="1C750EF5">
            <w:pPr>
              <w:pStyle w:val="BodyTextnospace"/>
            </w:pPr>
            <w:r w:rsidRPr="005A5EB3">
              <w:t>Remove</w:t>
            </w:r>
          </w:p>
        </w:tc>
      </w:tr>
    </w:tbl>
    <w:p w:rsidR="00E97A3B" w:rsidP="00E97A3B" w:rsidRDefault="00E97A3B" w14:paraId="0ECCECD0" w14:textId="77777777">
      <w:pPr>
        <w:pStyle w:val="BodyText"/>
      </w:pPr>
      <w:r>
        <w:t>If multiple terms share the same start and end month, you can save time by only entering that term once.</w:t>
      </w:r>
    </w:p>
    <w:p w:rsidR="00E97A3B" w:rsidP="00E97A3B" w:rsidRDefault="00E97A3B" w14:paraId="66A5999D" w14:textId="77777777">
      <w:pPr>
        <w:pStyle w:val="BodyText"/>
      </w:pPr>
      <w:r>
        <w:t>The following sessions may be reported as a single term because they start and end in the same month:</w:t>
      </w:r>
    </w:p>
    <w:tbl>
      <w:tblPr>
        <w:tblStyle w:val="TableGridLight1"/>
        <w:tblW w:w="0" w:type="auto"/>
        <w:tblLook w:val="04A0" w:firstRow="1" w:lastRow="0" w:firstColumn="1" w:lastColumn="0" w:noHBand="0" w:noVBand="1"/>
      </w:tblPr>
      <w:tblGrid>
        <w:gridCol w:w="3408"/>
        <w:gridCol w:w="3408"/>
        <w:gridCol w:w="3408"/>
      </w:tblGrid>
      <w:tr w:rsidRPr="00AA6A5F" w:rsidR="00994A4B" w:rsidTr="00994A4B" w14:paraId="673EAB97" w14:textId="77777777">
        <w:tc>
          <w:tcPr>
            <w:tcW w:w="3408" w:type="dxa"/>
            <w:vAlign w:val="bottom"/>
          </w:tcPr>
          <w:p w:rsidRPr="00AA6A5F" w:rsidR="00994A4B" w:rsidP="00994A4B" w:rsidRDefault="00994A4B" w14:paraId="7A0302C2" w14:textId="77777777">
            <w:pPr>
              <w:pStyle w:val="BodyTextnospace"/>
              <w:rPr>
                <w:b/>
              </w:rPr>
            </w:pPr>
            <w:r w:rsidRPr="00AA6A5F">
              <w:rPr>
                <w:b/>
              </w:rPr>
              <w:t>Term Name</w:t>
            </w:r>
          </w:p>
        </w:tc>
        <w:tc>
          <w:tcPr>
            <w:tcW w:w="3408" w:type="dxa"/>
            <w:vAlign w:val="bottom"/>
          </w:tcPr>
          <w:p w:rsidRPr="00AA6A5F" w:rsidR="00994A4B" w:rsidP="00994A4B" w:rsidRDefault="00994A4B" w14:paraId="608DCDCD" w14:textId="77777777">
            <w:pPr>
              <w:pStyle w:val="BodyTextnospace"/>
              <w:rPr>
                <w:b/>
              </w:rPr>
            </w:pPr>
            <w:r w:rsidRPr="00AA6A5F">
              <w:rPr>
                <w:b/>
              </w:rPr>
              <w:t>Start Date</w:t>
            </w:r>
          </w:p>
        </w:tc>
        <w:tc>
          <w:tcPr>
            <w:tcW w:w="3408" w:type="dxa"/>
            <w:vAlign w:val="bottom"/>
          </w:tcPr>
          <w:p w:rsidRPr="00AA6A5F" w:rsidR="00994A4B" w:rsidP="00994A4B" w:rsidRDefault="00994A4B" w14:paraId="3B1D1F18" w14:textId="77777777">
            <w:pPr>
              <w:pStyle w:val="BodyTextnospace"/>
              <w:rPr>
                <w:b/>
              </w:rPr>
            </w:pPr>
            <w:r w:rsidRPr="00AA6A5F">
              <w:rPr>
                <w:b/>
              </w:rPr>
              <w:t>End Date</w:t>
            </w:r>
          </w:p>
        </w:tc>
      </w:tr>
      <w:tr w:rsidRPr="00994A4B" w:rsidR="00994A4B" w:rsidTr="00994A4B" w14:paraId="15632D5F" w14:textId="77777777">
        <w:tc>
          <w:tcPr>
            <w:tcW w:w="3408" w:type="dxa"/>
            <w:vAlign w:val="bottom"/>
          </w:tcPr>
          <w:p w:rsidRPr="00994A4B" w:rsidR="00994A4B" w:rsidP="00994A4B" w:rsidRDefault="00994A4B" w14:paraId="6A49B1D2" w14:textId="77777777">
            <w:pPr>
              <w:pStyle w:val="BodyTextnospace"/>
            </w:pPr>
            <w:r w:rsidRPr="00994A4B">
              <w:t>General college fall 2019</w:t>
            </w:r>
          </w:p>
        </w:tc>
        <w:tc>
          <w:tcPr>
            <w:tcW w:w="3408" w:type="dxa"/>
            <w:vAlign w:val="bottom"/>
          </w:tcPr>
          <w:p w:rsidRPr="00994A4B" w:rsidR="00994A4B" w:rsidP="00994A4B" w:rsidRDefault="00994A4B" w14:paraId="2837A9B2" w14:textId="77777777">
            <w:pPr>
              <w:pStyle w:val="BodyTextnospace"/>
            </w:pPr>
            <w:r w:rsidRPr="00994A4B">
              <w:t>08/07/2019</w:t>
            </w:r>
          </w:p>
        </w:tc>
        <w:tc>
          <w:tcPr>
            <w:tcW w:w="3408" w:type="dxa"/>
            <w:vAlign w:val="bottom"/>
          </w:tcPr>
          <w:p w:rsidRPr="00994A4B" w:rsidR="00994A4B" w:rsidP="00994A4B" w:rsidRDefault="00994A4B" w14:paraId="7A75D46C" w14:textId="77777777">
            <w:pPr>
              <w:pStyle w:val="BodyTextnospace"/>
            </w:pPr>
            <w:r w:rsidRPr="00994A4B">
              <w:t>12/05/2019</w:t>
            </w:r>
          </w:p>
        </w:tc>
      </w:tr>
      <w:tr w:rsidRPr="00994A4B" w:rsidR="00994A4B" w:rsidTr="00994A4B" w14:paraId="13B7D8A8" w14:textId="77777777">
        <w:tc>
          <w:tcPr>
            <w:tcW w:w="3408" w:type="dxa"/>
            <w:vAlign w:val="bottom"/>
          </w:tcPr>
          <w:p w:rsidRPr="00994A4B" w:rsidR="00994A4B" w:rsidP="00994A4B" w:rsidRDefault="00994A4B" w14:paraId="18D04BFD" w14:textId="77777777">
            <w:pPr>
              <w:pStyle w:val="BodyTextnospace"/>
            </w:pPr>
            <w:r w:rsidRPr="00994A4B">
              <w:lastRenderedPageBreak/>
              <w:t>Medical school fall 2019</w:t>
            </w:r>
          </w:p>
        </w:tc>
        <w:tc>
          <w:tcPr>
            <w:tcW w:w="3408" w:type="dxa"/>
            <w:vAlign w:val="bottom"/>
          </w:tcPr>
          <w:p w:rsidRPr="00994A4B" w:rsidR="00994A4B" w:rsidP="00994A4B" w:rsidRDefault="00994A4B" w14:paraId="09FFDE6A" w14:textId="77777777">
            <w:pPr>
              <w:pStyle w:val="BodyTextnospace"/>
            </w:pPr>
            <w:r w:rsidRPr="00994A4B">
              <w:t>08/09/2019</w:t>
            </w:r>
          </w:p>
        </w:tc>
        <w:tc>
          <w:tcPr>
            <w:tcW w:w="3408" w:type="dxa"/>
            <w:vAlign w:val="bottom"/>
          </w:tcPr>
          <w:p w:rsidRPr="00994A4B" w:rsidR="00994A4B" w:rsidP="00994A4B" w:rsidRDefault="00994A4B" w14:paraId="38043025" w14:textId="77777777">
            <w:pPr>
              <w:pStyle w:val="BodyTextnospace"/>
            </w:pPr>
            <w:r w:rsidRPr="00994A4B">
              <w:t>12/07/2019</w:t>
            </w:r>
          </w:p>
        </w:tc>
      </w:tr>
      <w:tr w:rsidRPr="00994A4B" w:rsidR="00994A4B" w:rsidTr="00994A4B" w14:paraId="677F4228" w14:textId="77777777">
        <w:tc>
          <w:tcPr>
            <w:tcW w:w="3408" w:type="dxa"/>
            <w:vAlign w:val="bottom"/>
          </w:tcPr>
          <w:p w:rsidRPr="00994A4B" w:rsidR="00994A4B" w:rsidP="00994A4B" w:rsidRDefault="00994A4B" w14:paraId="0EFF5703" w14:textId="77777777">
            <w:pPr>
              <w:pStyle w:val="BodyTextnospace"/>
            </w:pPr>
            <w:r w:rsidRPr="00994A4B">
              <w:t>Law school fall 2019</w:t>
            </w:r>
          </w:p>
        </w:tc>
        <w:tc>
          <w:tcPr>
            <w:tcW w:w="3408" w:type="dxa"/>
            <w:vAlign w:val="bottom"/>
          </w:tcPr>
          <w:p w:rsidRPr="00994A4B" w:rsidR="00994A4B" w:rsidP="00994A4B" w:rsidRDefault="00994A4B" w14:paraId="74B9C77B" w14:textId="77777777">
            <w:pPr>
              <w:pStyle w:val="BodyTextnospace"/>
            </w:pPr>
            <w:r w:rsidRPr="00994A4B">
              <w:t>08/14/2019</w:t>
            </w:r>
          </w:p>
        </w:tc>
        <w:tc>
          <w:tcPr>
            <w:tcW w:w="3408" w:type="dxa"/>
            <w:vAlign w:val="bottom"/>
          </w:tcPr>
          <w:p w:rsidRPr="00994A4B" w:rsidR="00994A4B" w:rsidP="00994A4B" w:rsidRDefault="00994A4B" w14:paraId="1626BF22" w14:textId="77777777">
            <w:pPr>
              <w:pStyle w:val="BodyTextnospace"/>
            </w:pPr>
            <w:r w:rsidRPr="00994A4B">
              <w:t>12/14/2019</w:t>
            </w:r>
          </w:p>
        </w:tc>
      </w:tr>
    </w:tbl>
    <w:p w:rsidR="00E97A3B" w:rsidP="00E97A3B" w:rsidRDefault="00E97A3B" w14:paraId="1819EB53" w14:textId="77777777">
      <w:pPr>
        <w:pStyle w:val="BodyText"/>
      </w:pPr>
      <w:r>
        <w:t>The following sessions should be reported as separate terms because they start and end in different months:</w:t>
      </w:r>
    </w:p>
    <w:tbl>
      <w:tblPr>
        <w:tblStyle w:val="TableGridLight1"/>
        <w:tblW w:w="0" w:type="auto"/>
        <w:tblLook w:val="04A0" w:firstRow="1" w:lastRow="0" w:firstColumn="1" w:lastColumn="0" w:noHBand="0" w:noVBand="1"/>
      </w:tblPr>
      <w:tblGrid>
        <w:gridCol w:w="3408"/>
        <w:gridCol w:w="3408"/>
        <w:gridCol w:w="3408"/>
      </w:tblGrid>
      <w:tr w:rsidRPr="00AA6A5F" w:rsidR="00994A4B" w:rsidTr="00994A4B" w14:paraId="33A56D22" w14:textId="77777777">
        <w:tc>
          <w:tcPr>
            <w:tcW w:w="3408" w:type="dxa"/>
            <w:vAlign w:val="bottom"/>
          </w:tcPr>
          <w:p w:rsidRPr="00AA6A5F" w:rsidR="00994A4B" w:rsidP="00994A4B" w:rsidRDefault="00994A4B" w14:paraId="35658D1E" w14:textId="77777777">
            <w:pPr>
              <w:pStyle w:val="BodyTextnospace"/>
              <w:rPr>
                <w:b/>
              </w:rPr>
            </w:pPr>
            <w:r w:rsidRPr="00AA6A5F">
              <w:rPr>
                <w:b/>
              </w:rPr>
              <w:t>Term Name</w:t>
            </w:r>
          </w:p>
        </w:tc>
        <w:tc>
          <w:tcPr>
            <w:tcW w:w="3408" w:type="dxa"/>
            <w:vAlign w:val="bottom"/>
          </w:tcPr>
          <w:p w:rsidRPr="00AA6A5F" w:rsidR="00994A4B" w:rsidP="00994A4B" w:rsidRDefault="00994A4B" w14:paraId="13E39A0F" w14:textId="77777777">
            <w:pPr>
              <w:pStyle w:val="BodyTextnospace"/>
              <w:rPr>
                <w:b/>
              </w:rPr>
            </w:pPr>
            <w:r w:rsidRPr="00AA6A5F">
              <w:rPr>
                <w:b/>
              </w:rPr>
              <w:t>Start Date</w:t>
            </w:r>
          </w:p>
        </w:tc>
        <w:tc>
          <w:tcPr>
            <w:tcW w:w="3408" w:type="dxa"/>
            <w:vAlign w:val="bottom"/>
          </w:tcPr>
          <w:p w:rsidRPr="00AA6A5F" w:rsidR="00994A4B" w:rsidP="00994A4B" w:rsidRDefault="00994A4B" w14:paraId="1D99E2FB" w14:textId="77777777">
            <w:pPr>
              <w:pStyle w:val="BodyTextnospace"/>
              <w:rPr>
                <w:b/>
              </w:rPr>
            </w:pPr>
            <w:r w:rsidRPr="00AA6A5F">
              <w:rPr>
                <w:b/>
              </w:rPr>
              <w:t>End Date</w:t>
            </w:r>
          </w:p>
        </w:tc>
      </w:tr>
      <w:tr w:rsidRPr="00994A4B" w:rsidR="00994A4B" w:rsidTr="00994A4B" w14:paraId="34ABE497" w14:textId="77777777">
        <w:tc>
          <w:tcPr>
            <w:tcW w:w="3408" w:type="dxa"/>
            <w:vAlign w:val="bottom"/>
          </w:tcPr>
          <w:p w:rsidRPr="00994A4B" w:rsidR="00994A4B" w:rsidP="00994A4B" w:rsidRDefault="00994A4B" w14:paraId="6C5882CC" w14:textId="77777777">
            <w:pPr>
              <w:pStyle w:val="BodyTextnospace"/>
            </w:pPr>
            <w:r w:rsidRPr="00994A4B">
              <w:t>General college spring 2019</w:t>
            </w:r>
          </w:p>
        </w:tc>
        <w:tc>
          <w:tcPr>
            <w:tcW w:w="3408" w:type="dxa"/>
            <w:vAlign w:val="bottom"/>
          </w:tcPr>
          <w:p w:rsidRPr="00994A4B" w:rsidR="00994A4B" w:rsidP="00994A4B" w:rsidRDefault="00994A4B" w14:paraId="1A9EB6F6" w14:textId="77777777">
            <w:pPr>
              <w:pStyle w:val="BodyTextnospace"/>
            </w:pPr>
            <w:r w:rsidRPr="00994A4B">
              <w:t>01/22/2020</w:t>
            </w:r>
          </w:p>
        </w:tc>
        <w:tc>
          <w:tcPr>
            <w:tcW w:w="3408" w:type="dxa"/>
            <w:vAlign w:val="bottom"/>
          </w:tcPr>
          <w:p w:rsidRPr="00994A4B" w:rsidR="00994A4B" w:rsidP="00994A4B" w:rsidRDefault="00994A4B" w14:paraId="55DDAFBE" w14:textId="77777777">
            <w:pPr>
              <w:pStyle w:val="BodyTextnospace"/>
            </w:pPr>
            <w:r w:rsidRPr="00994A4B">
              <w:t>05/05/2020</w:t>
            </w:r>
          </w:p>
        </w:tc>
      </w:tr>
      <w:tr w:rsidRPr="00994A4B" w:rsidR="00994A4B" w:rsidTr="00994A4B" w14:paraId="3B9895DA" w14:textId="77777777">
        <w:tc>
          <w:tcPr>
            <w:tcW w:w="3408" w:type="dxa"/>
            <w:vAlign w:val="bottom"/>
          </w:tcPr>
          <w:p w:rsidRPr="00994A4B" w:rsidR="00994A4B" w:rsidP="00994A4B" w:rsidRDefault="00994A4B" w14:paraId="416D4328" w14:textId="77777777">
            <w:pPr>
              <w:pStyle w:val="BodyTextnospace"/>
            </w:pPr>
            <w:r w:rsidRPr="00994A4B">
              <w:t>Medical school spring 2019</w:t>
            </w:r>
          </w:p>
        </w:tc>
        <w:tc>
          <w:tcPr>
            <w:tcW w:w="3408" w:type="dxa"/>
            <w:vAlign w:val="bottom"/>
          </w:tcPr>
          <w:p w:rsidRPr="00994A4B" w:rsidR="00994A4B" w:rsidP="00994A4B" w:rsidRDefault="00994A4B" w14:paraId="17B62841" w14:textId="77777777">
            <w:pPr>
              <w:pStyle w:val="BodyTextnospace"/>
            </w:pPr>
            <w:r w:rsidRPr="00994A4B">
              <w:t>01/09/2020</w:t>
            </w:r>
          </w:p>
        </w:tc>
        <w:tc>
          <w:tcPr>
            <w:tcW w:w="3408" w:type="dxa"/>
            <w:vAlign w:val="bottom"/>
          </w:tcPr>
          <w:p w:rsidRPr="00994A4B" w:rsidR="00994A4B" w:rsidP="00994A4B" w:rsidRDefault="00994A4B" w14:paraId="42330D78" w14:textId="77777777">
            <w:pPr>
              <w:pStyle w:val="BodyTextnospace"/>
            </w:pPr>
            <w:r w:rsidRPr="00994A4B">
              <w:t>04/28/2020</w:t>
            </w:r>
          </w:p>
        </w:tc>
      </w:tr>
      <w:tr w:rsidRPr="00994A4B" w:rsidR="00994A4B" w:rsidTr="00994A4B" w14:paraId="26C289DA" w14:textId="77777777">
        <w:tc>
          <w:tcPr>
            <w:tcW w:w="3408" w:type="dxa"/>
            <w:vAlign w:val="bottom"/>
          </w:tcPr>
          <w:p w:rsidRPr="00994A4B" w:rsidR="00994A4B" w:rsidP="00994A4B" w:rsidRDefault="00994A4B" w14:paraId="67B99D31" w14:textId="77777777">
            <w:pPr>
              <w:pStyle w:val="BodyTextnospace"/>
            </w:pPr>
            <w:r w:rsidRPr="00994A4B">
              <w:t>Law school spring 2019</w:t>
            </w:r>
          </w:p>
        </w:tc>
        <w:tc>
          <w:tcPr>
            <w:tcW w:w="3408" w:type="dxa"/>
            <w:vAlign w:val="bottom"/>
          </w:tcPr>
          <w:p w:rsidRPr="00994A4B" w:rsidR="00994A4B" w:rsidP="00994A4B" w:rsidRDefault="00994A4B" w14:paraId="56D04833" w14:textId="77777777">
            <w:pPr>
              <w:pStyle w:val="BodyTextnospace"/>
            </w:pPr>
            <w:r w:rsidRPr="00994A4B">
              <w:t>02/04/2020</w:t>
            </w:r>
          </w:p>
        </w:tc>
        <w:tc>
          <w:tcPr>
            <w:tcW w:w="3408" w:type="dxa"/>
            <w:vAlign w:val="bottom"/>
          </w:tcPr>
          <w:p w:rsidRPr="00994A4B" w:rsidR="00994A4B" w:rsidP="00994A4B" w:rsidRDefault="00994A4B" w14:paraId="0F6EBFD8" w14:textId="77777777">
            <w:pPr>
              <w:pStyle w:val="BodyTextnospace"/>
            </w:pPr>
            <w:r w:rsidRPr="00994A4B">
              <w:t>05/14/2020</w:t>
            </w:r>
          </w:p>
        </w:tc>
      </w:tr>
    </w:tbl>
    <w:p w:rsidR="00E97A3B" w:rsidP="00E97A3B" w:rsidRDefault="00E97A3B" w14:paraId="102F3582" w14:textId="77777777">
      <w:pPr>
        <w:pStyle w:val="BodyText"/>
      </w:pPr>
      <w:r w:rsidRPr="00AA6A5F">
        <w:rPr>
          <w:b/>
        </w:rPr>
        <w:t>LISTDATE</w:t>
      </w:r>
      <w:r>
        <w:t xml:space="preserve"> (For institutions in spring enrollment list collection only)</w:t>
      </w:r>
    </w:p>
    <w:p w:rsidR="0007515D" w:rsidP="00E97A3B" w:rsidRDefault="00E97A3B" w14:paraId="7E247060" w14:textId="77777777">
      <w:pPr>
        <w:pStyle w:val="BodyText"/>
      </w:pPr>
      <w:r>
        <w:t>In the next stage of the study, you will be asked to provide a list of all students enrolled at your institution between July 1, 2019 and [date]. We need to establish the date you will be able to provide this list</w:t>
      </w:r>
      <w:r w:rsidR="0007515D">
        <w:t>.</w:t>
      </w:r>
    </w:p>
    <w:p w:rsidR="00E97A3B" w:rsidP="00E97A3B" w:rsidRDefault="00E97A3B" w14:paraId="56F7FCE6" w14:textId="77777777">
      <w:pPr>
        <w:pStyle w:val="BodyText"/>
      </w:pPr>
      <w:r>
        <w:t>Please plan to provide the list when you will be able to report the final list of students who were enrolled between July 1, 2019 and [date]. Please remember to take your institution’s add/drop period into account.</w:t>
      </w:r>
    </w:p>
    <w:p w:rsidR="00E97A3B" w:rsidP="00E97A3B" w:rsidRDefault="00E97A3B" w14:paraId="02ADDE4C" w14:textId="77777777">
      <w:pPr>
        <w:pStyle w:val="BodyText"/>
      </w:pPr>
      <w:r w:rsidRPr="00AA6A5F">
        <w:rPr>
          <w:u w:val="single"/>
        </w:rPr>
        <w:t>Click here</w:t>
      </w:r>
      <w:r>
        <w:t xml:space="preserve"> to view the list of data elements that will be requested on your student enrollment list.</w:t>
      </w:r>
    </w:p>
    <w:p w:rsidR="00E97A3B" w:rsidP="00E97A3B" w:rsidRDefault="00E97A3B" w14:paraId="6335BBCF" w14:textId="77777777">
      <w:pPr>
        <w:pStyle w:val="BodyText"/>
      </w:pPr>
      <w:r>
        <w:t>Based on your institution’s term structure, your suggested due date is [date]. Can you provide the enrollment list by this date?</w:t>
      </w:r>
    </w:p>
    <w:p w:rsidR="00E97A3B" w:rsidP="00AA6A5F" w:rsidRDefault="00E97A3B" w14:paraId="1F72E8DE" w14:textId="77777777">
      <w:pPr>
        <w:pStyle w:val="BodyTextnospace"/>
        <w:ind w:left="360"/>
      </w:pPr>
      <w:r>
        <w:t>1 = Yes, we will provide the list by [date].</w:t>
      </w:r>
    </w:p>
    <w:p w:rsidR="00E97A3B" w:rsidP="00AA6A5F" w:rsidRDefault="00E97A3B" w14:paraId="165C5003" w14:textId="77777777">
      <w:pPr>
        <w:pStyle w:val="BodyTextnospace"/>
        <w:ind w:left="360"/>
      </w:pPr>
      <w:r>
        <w:t>0 = No, please contact me to discuss a due date.</w:t>
      </w:r>
    </w:p>
    <w:p w:rsidR="00E97A3B" w:rsidP="00E97A3B" w:rsidRDefault="00E97A3B" w14:paraId="6E7641E1" w14:textId="77777777">
      <w:pPr>
        <w:pStyle w:val="BodyText"/>
      </w:pPr>
      <w:r w:rsidRPr="00AA6A5F">
        <w:rPr>
          <w:b/>
        </w:rPr>
        <w:t>LISTDATE</w:t>
      </w:r>
      <w:r>
        <w:t xml:space="preserve"> (For institutions in fall and spring enrollment list collections)</w:t>
      </w:r>
    </w:p>
    <w:p w:rsidR="00E97A3B" w:rsidP="00E97A3B" w:rsidRDefault="00E97A3B" w14:paraId="49CA36D2" w14:textId="77777777">
      <w:pPr>
        <w:pStyle w:val="BodyText"/>
      </w:pPr>
      <w:r>
        <w:t>In the next stage of the study, you will be asked to provide two lists of students enrolled at your institution. We need to establish the date you will be able to provide these lists. Click here to view the list of data elements that will be requested on your student enrollment list.</w:t>
      </w:r>
    </w:p>
    <w:p w:rsidR="0007515D" w:rsidP="00E97A3B" w:rsidRDefault="00E97A3B" w14:paraId="6DA5E749" w14:textId="77777777">
      <w:pPr>
        <w:pStyle w:val="BodyText"/>
      </w:pPr>
      <w:r>
        <w:t xml:space="preserve">The </w:t>
      </w:r>
      <w:r w:rsidRPr="00AA6A5F">
        <w:rPr>
          <w:b/>
        </w:rPr>
        <w:t>first list</w:t>
      </w:r>
      <w:r>
        <w:t xml:space="preserve"> will include all students enrolled between </w:t>
      </w:r>
      <w:r w:rsidRPr="00AA6A5F">
        <w:rPr>
          <w:b/>
        </w:rPr>
        <w:t>July 1, 2019 and October 31, 2019</w:t>
      </w:r>
      <w:r>
        <w:t>. Please plan to provide this list when you will be able to report the final list of students who were enrolled between July 1, 2019 and October 31, 2019</w:t>
      </w:r>
      <w:r w:rsidR="0007515D">
        <w:t>.</w:t>
      </w:r>
      <w:r w:rsidR="00B71F2D">
        <w:t xml:space="preserve"> </w:t>
      </w:r>
      <w:bookmarkStart w:name="_Hlk17969586" w:id="170"/>
      <w:r w:rsidR="00B71F2D">
        <w:t>A member of our team will contact you to discuss a due date for this list.</w:t>
      </w:r>
    </w:p>
    <w:bookmarkEnd w:id="170"/>
    <w:p w:rsidR="00E97A3B" w:rsidP="00E97A3B" w:rsidRDefault="00E97A3B" w14:paraId="6890A4AF" w14:textId="1EA3A17D">
      <w:pPr>
        <w:pStyle w:val="BodyText"/>
      </w:pPr>
      <w:r>
        <w:t xml:space="preserve">The </w:t>
      </w:r>
      <w:r w:rsidRPr="00AA6A5F">
        <w:rPr>
          <w:b/>
        </w:rPr>
        <w:t>second list</w:t>
      </w:r>
      <w:r>
        <w:t xml:space="preserve"> will include all students enrolled between </w:t>
      </w:r>
      <w:r w:rsidRPr="00AA6A5F">
        <w:rPr>
          <w:b/>
        </w:rPr>
        <w:t>July 1, 2019 and [date]</w:t>
      </w:r>
      <w:r>
        <w:t>. Please plan to provide this list when you will be able to report the final list of students who were enrolled between July 1, 2019 and [date].Please remember to take your institution’s add/drop periods into account.</w:t>
      </w:r>
    </w:p>
    <w:p w:rsidR="00E97A3B" w:rsidP="00E97A3B" w:rsidRDefault="00E97A3B" w14:paraId="05B6B93F" w14:textId="77777777">
      <w:pPr>
        <w:pStyle w:val="BodyText"/>
      </w:pPr>
      <w:r>
        <w:t xml:space="preserve">The suggested due date for your </w:t>
      </w:r>
      <w:r w:rsidRPr="00AA6A5F">
        <w:rPr>
          <w:b/>
        </w:rPr>
        <w:t>second list</w:t>
      </w:r>
      <w:r>
        <w:t xml:space="preserve"> (students enrolled from July 1, 2019 through [date] is [date]. Can you provide the first enrollment list by this date?</w:t>
      </w:r>
    </w:p>
    <w:p w:rsidR="00E97A3B" w:rsidP="00AA6A5F" w:rsidRDefault="00E97A3B" w14:paraId="4DED5A43" w14:textId="77777777">
      <w:pPr>
        <w:pStyle w:val="BodyTextnospace"/>
        <w:ind w:left="360"/>
      </w:pPr>
      <w:r>
        <w:t>1 = Yes, we will provide the second list by [date].</w:t>
      </w:r>
    </w:p>
    <w:p w:rsidR="00E97A3B" w:rsidP="00AA6A5F" w:rsidRDefault="00E97A3B" w14:paraId="25AC94E8" w14:textId="77777777">
      <w:pPr>
        <w:pStyle w:val="BodyTextnospace"/>
        <w:ind w:left="360"/>
      </w:pPr>
      <w:r>
        <w:t>0 = No, please contact me to discuss a due date.</w:t>
      </w:r>
    </w:p>
    <w:p w:rsidR="00E97A3B" w:rsidP="00E97A3B" w:rsidRDefault="00E97A3B" w14:paraId="68D95694" w14:textId="77777777">
      <w:pPr>
        <w:pStyle w:val="BodyText"/>
      </w:pPr>
      <w:r>
        <w:t xml:space="preserve">Please provide following data elements on your student enrollment list. We will send you detailed instructions for creating the student enrollment list in advance of your due date. </w:t>
      </w:r>
    </w:p>
    <w:tbl>
      <w:tblPr>
        <w:tblStyle w:val="TableGridLight1"/>
        <w:tblW w:w="0" w:type="auto"/>
        <w:tblLook w:val="04A0" w:firstRow="1" w:lastRow="0" w:firstColumn="1" w:lastColumn="0" w:noHBand="0" w:noVBand="1"/>
      </w:tblPr>
      <w:tblGrid>
        <w:gridCol w:w="5112"/>
        <w:gridCol w:w="5112"/>
      </w:tblGrid>
      <w:tr w:rsidRPr="00800CB8" w:rsidR="00800CB8" w:rsidTr="00800CB8" w14:paraId="0EB91F0F" w14:textId="77777777">
        <w:tc>
          <w:tcPr>
            <w:tcW w:w="5112" w:type="dxa"/>
            <w:vAlign w:val="bottom"/>
          </w:tcPr>
          <w:p w:rsidRPr="00800CB8" w:rsidR="00800CB8" w:rsidP="00800CB8" w:rsidRDefault="00800CB8" w14:paraId="74DB64D9" w14:textId="77777777">
            <w:pPr>
              <w:pStyle w:val="BodyTextnospace"/>
              <w:rPr>
                <w:b/>
              </w:rPr>
            </w:pPr>
            <w:r w:rsidRPr="00800CB8">
              <w:rPr>
                <w:b/>
              </w:rPr>
              <w:t>General and Demographic Information</w:t>
            </w:r>
          </w:p>
        </w:tc>
        <w:tc>
          <w:tcPr>
            <w:tcW w:w="5112" w:type="dxa"/>
            <w:vAlign w:val="bottom"/>
          </w:tcPr>
          <w:p w:rsidRPr="00800CB8" w:rsidR="00800CB8" w:rsidP="00800CB8" w:rsidRDefault="00800CB8" w14:paraId="1FB8C70E" w14:textId="77777777">
            <w:pPr>
              <w:pStyle w:val="BodyTextnospace"/>
              <w:rPr>
                <w:b/>
              </w:rPr>
            </w:pPr>
            <w:r w:rsidRPr="00800CB8">
              <w:rPr>
                <w:b/>
              </w:rPr>
              <w:t>Enrollment Information</w:t>
            </w:r>
          </w:p>
        </w:tc>
      </w:tr>
      <w:tr w:rsidRPr="00800CB8" w:rsidR="00800CB8" w:rsidTr="00800CB8" w14:paraId="2FB285C4" w14:textId="77777777">
        <w:tc>
          <w:tcPr>
            <w:tcW w:w="5112" w:type="dxa"/>
            <w:vAlign w:val="bottom"/>
          </w:tcPr>
          <w:p w:rsidRPr="00800CB8" w:rsidR="00800CB8" w:rsidP="00800CB8" w:rsidRDefault="00800CB8" w14:paraId="6EE9340D" w14:textId="77777777">
            <w:pPr>
              <w:pStyle w:val="BodyTextnospace"/>
            </w:pPr>
            <w:r w:rsidRPr="00800CB8">
              <w:t>Student name</w:t>
            </w:r>
          </w:p>
        </w:tc>
        <w:tc>
          <w:tcPr>
            <w:tcW w:w="5112" w:type="dxa"/>
            <w:vAlign w:val="bottom"/>
          </w:tcPr>
          <w:p w:rsidRPr="00800CB8" w:rsidR="00800CB8" w:rsidP="00800CB8" w:rsidRDefault="00800CB8" w14:paraId="037EBA02" w14:textId="77777777">
            <w:pPr>
              <w:pStyle w:val="BodyTextnospace"/>
            </w:pPr>
            <w:r w:rsidRPr="00800CB8">
              <w:t>Degree program</w:t>
            </w:r>
          </w:p>
        </w:tc>
      </w:tr>
      <w:tr w:rsidRPr="00800CB8" w:rsidR="00800CB8" w:rsidTr="00800CB8" w14:paraId="1442B509" w14:textId="77777777">
        <w:tc>
          <w:tcPr>
            <w:tcW w:w="5112" w:type="dxa"/>
            <w:vAlign w:val="bottom"/>
          </w:tcPr>
          <w:p w:rsidRPr="00800CB8" w:rsidR="00800CB8" w:rsidP="00800CB8" w:rsidRDefault="00800CB8" w14:paraId="6EC27C07" w14:textId="77777777">
            <w:pPr>
              <w:pStyle w:val="BodyTextnospace"/>
            </w:pPr>
            <w:r w:rsidRPr="00800CB8">
              <w:t>Student ID number</w:t>
            </w:r>
          </w:p>
        </w:tc>
        <w:tc>
          <w:tcPr>
            <w:tcW w:w="5112" w:type="dxa"/>
            <w:vAlign w:val="bottom"/>
          </w:tcPr>
          <w:p w:rsidRPr="00800CB8" w:rsidR="00800CB8" w:rsidP="00800CB8" w:rsidRDefault="00800CB8" w14:paraId="361D11DA" w14:textId="77777777">
            <w:pPr>
              <w:pStyle w:val="BodyTextnospace"/>
            </w:pPr>
            <w:r w:rsidRPr="00800CB8">
              <w:t>Class level</w:t>
            </w:r>
          </w:p>
        </w:tc>
      </w:tr>
      <w:tr w:rsidRPr="00800CB8" w:rsidR="00800CB8" w:rsidTr="00800CB8" w14:paraId="03E945E4" w14:textId="77777777">
        <w:tc>
          <w:tcPr>
            <w:tcW w:w="5112" w:type="dxa"/>
            <w:vAlign w:val="bottom"/>
          </w:tcPr>
          <w:p w:rsidRPr="00800CB8" w:rsidR="00800CB8" w:rsidP="00800CB8" w:rsidRDefault="00800CB8" w14:paraId="5E27CFC4" w14:textId="77777777">
            <w:pPr>
              <w:pStyle w:val="BodyTextnospace"/>
            </w:pPr>
            <w:r w:rsidRPr="00800CB8">
              <w:t>Social Security Number</w:t>
            </w:r>
          </w:p>
        </w:tc>
        <w:tc>
          <w:tcPr>
            <w:tcW w:w="5112" w:type="dxa"/>
            <w:vAlign w:val="bottom"/>
          </w:tcPr>
          <w:p w:rsidRPr="00800CB8" w:rsidR="00800CB8" w:rsidP="00800CB8" w:rsidRDefault="00800CB8" w14:paraId="385A8691" w14:textId="77777777">
            <w:pPr>
              <w:pStyle w:val="BodyTextnospace"/>
            </w:pPr>
            <w:r w:rsidRPr="00800CB8">
              <w:t>Major</w:t>
            </w:r>
          </w:p>
        </w:tc>
      </w:tr>
      <w:tr w:rsidRPr="00800CB8" w:rsidR="00800CB8" w:rsidTr="00800CB8" w14:paraId="3CE8C14E" w14:textId="77777777">
        <w:tc>
          <w:tcPr>
            <w:tcW w:w="5112" w:type="dxa"/>
            <w:vAlign w:val="bottom"/>
          </w:tcPr>
          <w:p w:rsidRPr="00800CB8" w:rsidR="00800CB8" w:rsidP="00800CB8" w:rsidRDefault="00800CB8" w14:paraId="272AEDCF" w14:textId="77777777">
            <w:pPr>
              <w:pStyle w:val="BodyTextnospace"/>
            </w:pPr>
            <w:r w:rsidRPr="00800CB8">
              <w:t>Date of Birth</w:t>
            </w:r>
          </w:p>
        </w:tc>
        <w:tc>
          <w:tcPr>
            <w:tcW w:w="5112" w:type="dxa"/>
            <w:vAlign w:val="bottom"/>
          </w:tcPr>
          <w:p w:rsidRPr="00800CB8" w:rsidR="00800CB8" w:rsidP="00800CB8" w:rsidRDefault="00800CB8" w14:paraId="34F1D798" w14:textId="77777777">
            <w:pPr>
              <w:pStyle w:val="BodyTextnospace"/>
            </w:pPr>
            <w:r w:rsidRPr="00800CB8">
              <w:t>High school completion date</w:t>
            </w:r>
          </w:p>
        </w:tc>
      </w:tr>
      <w:tr w:rsidRPr="00800CB8" w:rsidR="00800CB8" w:rsidTr="00800CB8" w14:paraId="74DF8E15" w14:textId="77777777">
        <w:tc>
          <w:tcPr>
            <w:tcW w:w="5112" w:type="dxa"/>
            <w:vAlign w:val="bottom"/>
          </w:tcPr>
          <w:p w:rsidRPr="00800CB8" w:rsidR="00800CB8" w:rsidP="00800CB8" w:rsidRDefault="00800CB8" w14:paraId="484C9411" w14:textId="77777777">
            <w:pPr>
              <w:pStyle w:val="BodyTextnospace"/>
            </w:pPr>
            <w:r w:rsidRPr="00800CB8">
              <w:t>Sex</w:t>
            </w:r>
          </w:p>
        </w:tc>
        <w:tc>
          <w:tcPr>
            <w:tcW w:w="5112" w:type="dxa"/>
            <w:vAlign w:val="bottom"/>
          </w:tcPr>
          <w:p w:rsidRPr="00800CB8" w:rsidR="00800CB8" w:rsidP="00800CB8" w:rsidRDefault="00800CB8" w14:paraId="3CD93C00" w14:textId="77777777">
            <w:pPr>
              <w:pStyle w:val="BodyTextnospace"/>
            </w:pPr>
            <w:r w:rsidRPr="00800CB8">
              <w:t>Dual enrollment in high school</w:t>
            </w:r>
          </w:p>
        </w:tc>
      </w:tr>
      <w:tr w:rsidRPr="00800CB8" w:rsidR="00800CB8" w:rsidTr="00800CB8" w14:paraId="06D40066" w14:textId="77777777">
        <w:tc>
          <w:tcPr>
            <w:tcW w:w="5112" w:type="dxa"/>
            <w:vAlign w:val="bottom"/>
          </w:tcPr>
          <w:p w:rsidRPr="00800CB8" w:rsidR="00800CB8" w:rsidP="00800CB8" w:rsidRDefault="00800CB8" w14:paraId="3F5AC3C6" w14:textId="77777777">
            <w:pPr>
              <w:pStyle w:val="BodyTextnospace"/>
            </w:pPr>
            <w:r w:rsidRPr="00800CB8">
              <w:t>Ethnicity</w:t>
            </w:r>
          </w:p>
        </w:tc>
        <w:tc>
          <w:tcPr>
            <w:tcW w:w="5112" w:type="dxa"/>
            <w:vAlign w:val="bottom"/>
          </w:tcPr>
          <w:p w:rsidRPr="00800CB8" w:rsidR="00800CB8" w:rsidP="00800CB8" w:rsidRDefault="00800CB8" w14:paraId="18155E6B" w14:textId="77777777">
            <w:pPr>
              <w:pStyle w:val="BodyTextnospace"/>
            </w:pPr>
            <w:r w:rsidRPr="00800CB8">
              <w:t>Date first enrolled in your institution</w:t>
            </w:r>
          </w:p>
        </w:tc>
      </w:tr>
      <w:tr w:rsidRPr="00800CB8" w:rsidR="00800CB8" w:rsidTr="00800CB8" w14:paraId="670AD0A5" w14:textId="77777777">
        <w:tc>
          <w:tcPr>
            <w:tcW w:w="5112" w:type="dxa"/>
            <w:vAlign w:val="bottom"/>
          </w:tcPr>
          <w:p w:rsidRPr="00800CB8" w:rsidR="00800CB8" w:rsidP="00800CB8" w:rsidRDefault="00800CB8" w14:paraId="0E1FEE26" w14:textId="77777777">
            <w:pPr>
              <w:pStyle w:val="BodyTextnospace"/>
            </w:pPr>
            <w:r w:rsidRPr="00800CB8">
              <w:t>Race</w:t>
            </w:r>
          </w:p>
        </w:tc>
        <w:tc>
          <w:tcPr>
            <w:tcW w:w="5112" w:type="dxa"/>
            <w:vAlign w:val="bottom"/>
          </w:tcPr>
          <w:p w:rsidRPr="00800CB8" w:rsidR="00800CB8" w:rsidP="00800CB8" w:rsidRDefault="001601F0" w14:paraId="79FFD7E8" w14:textId="0269A387">
            <w:pPr>
              <w:pStyle w:val="BodyTextnospace"/>
            </w:pPr>
            <w:r>
              <w:t>First-time beginning student indicator</w:t>
            </w:r>
          </w:p>
        </w:tc>
      </w:tr>
      <w:tr w:rsidRPr="00800CB8" w:rsidR="00800CB8" w:rsidTr="00800CB8" w14:paraId="3C70DAC4" w14:textId="77777777">
        <w:tc>
          <w:tcPr>
            <w:tcW w:w="5112" w:type="dxa"/>
            <w:vAlign w:val="bottom"/>
          </w:tcPr>
          <w:p w:rsidRPr="00800CB8" w:rsidR="00800CB8" w:rsidP="00800CB8" w:rsidRDefault="00800CB8" w14:paraId="24F34367" w14:textId="77777777">
            <w:pPr>
              <w:pStyle w:val="BodyTextnospace"/>
            </w:pPr>
            <w:r w:rsidRPr="00800CB8">
              <w:t>Veteran/active duty military status</w:t>
            </w:r>
          </w:p>
        </w:tc>
        <w:tc>
          <w:tcPr>
            <w:tcW w:w="5112" w:type="dxa"/>
            <w:vAlign w:val="bottom"/>
          </w:tcPr>
          <w:p w:rsidRPr="00800CB8" w:rsidR="00800CB8" w:rsidP="00800CB8" w:rsidRDefault="00800CB8" w14:paraId="236D8AC1" w14:textId="77777777">
            <w:pPr>
              <w:pStyle w:val="BodyTextnospace"/>
            </w:pPr>
          </w:p>
        </w:tc>
      </w:tr>
      <w:tr w:rsidRPr="00800CB8" w:rsidR="00800CB8" w:rsidTr="00800CB8" w14:paraId="133D3FAF" w14:textId="77777777">
        <w:tc>
          <w:tcPr>
            <w:tcW w:w="5112" w:type="dxa"/>
            <w:vAlign w:val="bottom"/>
          </w:tcPr>
          <w:p w:rsidRPr="00800CB8" w:rsidR="00800CB8" w:rsidP="00800CB8" w:rsidRDefault="00800CB8" w14:paraId="50856413" w14:textId="77777777">
            <w:pPr>
              <w:pStyle w:val="BodyTextnospace"/>
            </w:pPr>
            <w:r w:rsidRPr="00800CB8">
              <w:t>Local address</w:t>
            </w:r>
          </w:p>
        </w:tc>
        <w:tc>
          <w:tcPr>
            <w:tcW w:w="5112" w:type="dxa"/>
            <w:vAlign w:val="bottom"/>
          </w:tcPr>
          <w:p w:rsidRPr="00800CB8" w:rsidR="00800CB8" w:rsidP="00800CB8" w:rsidRDefault="00800CB8" w14:paraId="285D02B2" w14:textId="77777777">
            <w:pPr>
              <w:pStyle w:val="BodyTextnospace"/>
            </w:pPr>
          </w:p>
        </w:tc>
      </w:tr>
      <w:tr w:rsidRPr="00800CB8" w:rsidR="00800CB8" w:rsidTr="00800CB8" w14:paraId="22CFD3E4" w14:textId="77777777">
        <w:tc>
          <w:tcPr>
            <w:tcW w:w="5112" w:type="dxa"/>
            <w:vAlign w:val="bottom"/>
          </w:tcPr>
          <w:p w:rsidRPr="00800CB8" w:rsidR="00800CB8" w:rsidP="00800CB8" w:rsidRDefault="00800CB8" w14:paraId="2FC0C7F6" w14:textId="77777777">
            <w:pPr>
              <w:pStyle w:val="BodyTextnospace"/>
            </w:pPr>
            <w:r w:rsidRPr="00800CB8">
              <w:t>Permanent address</w:t>
            </w:r>
          </w:p>
        </w:tc>
        <w:tc>
          <w:tcPr>
            <w:tcW w:w="5112" w:type="dxa"/>
            <w:vAlign w:val="bottom"/>
          </w:tcPr>
          <w:p w:rsidRPr="00800CB8" w:rsidR="00800CB8" w:rsidP="00800CB8" w:rsidRDefault="00800CB8" w14:paraId="11C3E25D" w14:textId="77777777">
            <w:pPr>
              <w:pStyle w:val="BodyTextnospace"/>
            </w:pPr>
          </w:p>
        </w:tc>
      </w:tr>
      <w:tr w:rsidRPr="00800CB8" w:rsidR="00800CB8" w:rsidTr="00800CB8" w14:paraId="5657E325" w14:textId="77777777">
        <w:tc>
          <w:tcPr>
            <w:tcW w:w="5112" w:type="dxa"/>
            <w:vAlign w:val="bottom"/>
          </w:tcPr>
          <w:p w:rsidRPr="00800CB8" w:rsidR="00800CB8" w:rsidP="00800CB8" w:rsidRDefault="00DE4787" w14:paraId="1A009DF5" w14:textId="77777777">
            <w:pPr>
              <w:pStyle w:val="BodyTextnospace"/>
            </w:pPr>
            <w:r>
              <w:lastRenderedPageBreak/>
              <w:t>E-mail</w:t>
            </w:r>
            <w:r w:rsidRPr="00800CB8" w:rsidR="00800CB8">
              <w:t xml:space="preserve"> address</w:t>
            </w:r>
          </w:p>
        </w:tc>
        <w:tc>
          <w:tcPr>
            <w:tcW w:w="5112" w:type="dxa"/>
            <w:vAlign w:val="bottom"/>
          </w:tcPr>
          <w:p w:rsidRPr="00800CB8" w:rsidR="00800CB8" w:rsidP="00800CB8" w:rsidRDefault="00800CB8" w14:paraId="24B88876" w14:textId="77777777">
            <w:pPr>
              <w:pStyle w:val="BodyTextnospace"/>
            </w:pPr>
          </w:p>
        </w:tc>
      </w:tr>
      <w:tr w:rsidRPr="00800CB8" w:rsidR="00800CB8" w:rsidTr="00800CB8" w14:paraId="462CA26F" w14:textId="77777777">
        <w:tc>
          <w:tcPr>
            <w:tcW w:w="5112" w:type="dxa"/>
            <w:vAlign w:val="bottom"/>
          </w:tcPr>
          <w:p w:rsidRPr="00800CB8" w:rsidR="00800CB8" w:rsidP="00800CB8" w:rsidRDefault="00800CB8" w14:paraId="04B1D8D6" w14:textId="77777777">
            <w:pPr>
              <w:pStyle w:val="BodyTextnospace"/>
            </w:pPr>
            <w:r w:rsidRPr="00800CB8">
              <w:t>Phone number</w:t>
            </w:r>
          </w:p>
        </w:tc>
        <w:tc>
          <w:tcPr>
            <w:tcW w:w="5112" w:type="dxa"/>
            <w:vAlign w:val="bottom"/>
          </w:tcPr>
          <w:p w:rsidRPr="00800CB8" w:rsidR="00800CB8" w:rsidP="00800CB8" w:rsidRDefault="00800CB8" w14:paraId="35D84DC7" w14:textId="77777777">
            <w:pPr>
              <w:pStyle w:val="BodyTextnospace"/>
            </w:pPr>
          </w:p>
        </w:tc>
      </w:tr>
    </w:tbl>
    <w:p w:rsidR="00E97A3B" w:rsidP="001468F6" w:rsidRDefault="00E97A3B" w14:paraId="39605FAE" w14:textId="77777777">
      <w:pPr>
        <w:pStyle w:val="BodyText"/>
        <w:keepNext/>
      </w:pPr>
      <w:r w:rsidRPr="00800CB8">
        <w:rPr>
          <w:b/>
        </w:rPr>
        <w:t>STANCRED</w:t>
      </w:r>
      <w:r>
        <w:t xml:space="preserve"> (All institutions)</w:t>
      </w:r>
    </w:p>
    <w:p w:rsidR="00E97A3B" w:rsidP="00E97A3B" w:rsidRDefault="00E97A3B" w14:paraId="41436A81" w14:textId="77777777">
      <w:pPr>
        <w:pStyle w:val="BodyText"/>
      </w:pPr>
      <w:r>
        <w:t>How many units of credit does your institution typically award upon satisfactory completion of a standard academic course (e.g., English 101)?</w:t>
      </w:r>
    </w:p>
    <w:p w:rsidR="00E97A3B" w:rsidP="00800CB8" w:rsidRDefault="00E97A3B" w14:paraId="5259BDF7" w14:textId="77777777">
      <w:pPr>
        <w:pStyle w:val="BodyTextnospace"/>
        <w:ind w:left="360"/>
      </w:pPr>
      <w:r>
        <w:t>1 = 1 unit</w:t>
      </w:r>
    </w:p>
    <w:p w:rsidR="00E97A3B" w:rsidP="00800CB8" w:rsidRDefault="00E97A3B" w14:paraId="57D9842C" w14:textId="77777777">
      <w:pPr>
        <w:pStyle w:val="BodyTextnospace"/>
        <w:ind w:left="360"/>
      </w:pPr>
      <w:r>
        <w:t>2 = 3 units</w:t>
      </w:r>
    </w:p>
    <w:p w:rsidR="00E97A3B" w:rsidP="00800CB8" w:rsidRDefault="00E97A3B" w14:paraId="4EB064D9" w14:textId="77777777">
      <w:pPr>
        <w:pStyle w:val="BodyTextnospace"/>
        <w:ind w:left="360"/>
      </w:pPr>
      <w:r>
        <w:t>3 = Other Amount (specify)</w:t>
      </w:r>
    </w:p>
    <w:p w:rsidR="00E97A3B" w:rsidP="00800CB8" w:rsidRDefault="00E97A3B" w14:paraId="6019C301" w14:textId="77777777">
      <w:pPr>
        <w:pStyle w:val="BodyTextnospace"/>
        <w:ind w:left="360"/>
      </w:pPr>
      <w:r>
        <w:t>4 = Differs by program, class level, or for some other reason</w:t>
      </w:r>
    </w:p>
    <w:p w:rsidR="00E97A3B" w:rsidP="00800CB8" w:rsidRDefault="00E97A3B" w14:paraId="575AE5F6" w14:textId="77777777">
      <w:pPr>
        <w:pStyle w:val="BodyTextnospace"/>
        <w:ind w:left="360"/>
      </w:pPr>
      <w:r>
        <w:t>5 = Institution is clock hour only</w:t>
      </w:r>
    </w:p>
    <w:p w:rsidR="00E97A3B" w:rsidP="00E97A3B" w:rsidRDefault="00E97A3B" w14:paraId="5534FE16" w14:textId="77777777">
      <w:pPr>
        <w:pStyle w:val="BodyText"/>
      </w:pPr>
      <w:r w:rsidRPr="00800CB8">
        <w:rPr>
          <w:b/>
        </w:rPr>
        <w:t>SIS</w:t>
      </w:r>
      <w:r>
        <w:t xml:space="preserve"> (All institutions)</w:t>
      </w:r>
    </w:p>
    <w:p w:rsidR="00E97A3B" w:rsidP="00E97A3B" w:rsidRDefault="00E97A3B" w14:paraId="6D046529" w14:textId="77777777">
      <w:pPr>
        <w:pStyle w:val="BodyText"/>
      </w:pPr>
      <w:r>
        <w:t>What student records software system does your institution currently use (e.g., Banner, Peoplesoft)?</w:t>
      </w:r>
    </w:p>
    <w:p w:rsidR="00E97A3B" w:rsidP="00800CB8" w:rsidRDefault="00E97A3B" w14:paraId="5CA9C78F" w14:textId="77777777">
      <w:pPr>
        <w:pStyle w:val="BodyTextnospace"/>
      </w:pPr>
      <w:r>
        <w:t>1 = Ellucian Banner</w:t>
      </w:r>
    </w:p>
    <w:p w:rsidR="00E97A3B" w:rsidP="00800CB8" w:rsidRDefault="00E97A3B" w14:paraId="7859A7EA" w14:textId="77777777">
      <w:pPr>
        <w:pStyle w:val="BodyTextnospace"/>
      </w:pPr>
      <w:r>
        <w:t>2 = Ellucian Colleague</w:t>
      </w:r>
    </w:p>
    <w:p w:rsidR="00E97A3B" w:rsidP="00800CB8" w:rsidRDefault="00E97A3B" w14:paraId="228BBC96" w14:textId="77777777">
      <w:pPr>
        <w:pStyle w:val="BodyTextnospace"/>
      </w:pPr>
      <w:r>
        <w:t>3 = Ellucian PowerCampus</w:t>
      </w:r>
    </w:p>
    <w:p w:rsidR="00E97A3B" w:rsidP="00800CB8" w:rsidRDefault="00E97A3B" w14:paraId="65CE94A4" w14:textId="77777777">
      <w:pPr>
        <w:pStyle w:val="BodyTextnospace"/>
      </w:pPr>
      <w:r>
        <w:t>4 = Jenzabar CX</w:t>
      </w:r>
    </w:p>
    <w:p w:rsidR="00E97A3B" w:rsidP="00800CB8" w:rsidRDefault="00E97A3B" w14:paraId="412942BA" w14:textId="77777777">
      <w:pPr>
        <w:pStyle w:val="BodyTextnospace"/>
      </w:pPr>
      <w:r>
        <w:t>5 = Jenzabar EX</w:t>
      </w:r>
    </w:p>
    <w:p w:rsidR="00E97A3B" w:rsidP="00800CB8" w:rsidRDefault="00E97A3B" w14:paraId="66F1A9AB" w14:textId="77777777">
      <w:pPr>
        <w:pStyle w:val="BodyTextnospace"/>
      </w:pPr>
      <w:r>
        <w:t>6 = Oracle PeopleSoft</w:t>
      </w:r>
    </w:p>
    <w:p w:rsidR="006F1145" w:rsidP="00800CB8" w:rsidRDefault="00E97A3B" w14:paraId="6006E5A1" w14:textId="77777777">
      <w:pPr>
        <w:pStyle w:val="BodyTextnospace"/>
      </w:pPr>
      <w:r>
        <w:t>7 = Other (specify):</w:t>
      </w:r>
    </w:p>
    <w:p w:rsidRPr="00800CB8" w:rsidR="00E97A3B" w:rsidP="00E97A3B" w:rsidRDefault="00E97A3B" w14:paraId="03A42988" w14:textId="77777777">
      <w:pPr>
        <w:pStyle w:val="BodyText"/>
        <w:rPr>
          <w:b/>
        </w:rPr>
      </w:pPr>
      <w:r w:rsidRPr="00800CB8">
        <w:rPr>
          <w:b/>
        </w:rPr>
        <w:t>OBSTACLE (All institutions)</w:t>
      </w:r>
    </w:p>
    <w:p w:rsidR="00E97A3B" w:rsidP="00E97A3B" w:rsidRDefault="00E97A3B" w14:paraId="4BDA0A4A" w14:textId="77777777">
      <w:pPr>
        <w:pStyle w:val="BodyText"/>
      </w:pPr>
      <w:r>
        <w:t>Please indicate any major obstacles that may impact your institution’s participation in NPSAS:20.</w:t>
      </w:r>
      <w:r w:rsidR="00B71F2D">
        <w:t xml:space="preserve"> </w:t>
      </w:r>
      <w:bookmarkStart w:name="_Hlk17969634" w:id="171"/>
      <w:r w:rsidR="00B71F2D">
        <w:t>If you have no obstacles to report, click Next to continue.</w:t>
      </w:r>
      <w:bookmarkEnd w:id="171"/>
    </w:p>
    <w:p w:rsidR="00E97A3B" w:rsidP="00800CB8" w:rsidRDefault="00E97A3B" w14:paraId="06C9A874" w14:textId="77777777">
      <w:pPr>
        <w:pStyle w:val="BodyTextnospace"/>
        <w:ind w:left="360"/>
      </w:pPr>
      <w:r>
        <w:t>1 = Software transition</w:t>
      </w:r>
    </w:p>
    <w:p w:rsidR="00E97A3B" w:rsidP="00800CB8" w:rsidRDefault="00E97A3B" w14:paraId="01502F61" w14:textId="77777777">
      <w:pPr>
        <w:pStyle w:val="BodyTextnospace"/>
        <w:ind w:left="360"/>
      </w:pPr>
      <w:r>
        <w:t>2 = Accreditation</w:t>
      </w:r>
    </w:p>
    <w:p w:rsidR="00E97A3B" w:rsidP="00800CB8" w:rsidRDefault="00E97A3B" w14:paraId="7C36496B" w14:textId="77777777">
      <w:pPr>
        <w:pStyle w:val="BodyTextnospace"/>
        <w:ind w:left="360"/>
      </w:pPr>
      <w:r>
        <w:t>3 = Merging with another institution</w:t>
      </w:r>
    </w:p>
    <w:p w:rsidR="00E97A3B" w:rsidP="00800CB8" w:rsidRDefault="00E97A3B" w14:paraId="49AB7C04" w14:textId="77777777">
      <w:pPr>
        <w:pStyle w:val="BodyTextnospace"/>
        <w:ind w:left="360"/>
      </w:pPr>
      <w:r>
        <w:t>4 = Closing/teaching out</w:t>
      </w:r>
    </w:p>
    <w:p w:rsidR="00E97A3B" w:rsidP="00800CB8" w:rsidRDefault="00E97A3B" w14:paraId="52C18B48" w14:textId="77777777">
      <w:pPr>
        <w:pStyle w:val="BodyTextnospace"/>
        <w:ind w:left="360"/>
      </w:pPr>
      <w:r>
        <w:t>5 = Other (specify):</w:t>
      </w:r>
    </w:p>
    <w:p w:rsidR="00E97A3B" w:rsidP="00800CB8" w:rsidRDefault="00E97A3B" w14:paraId="66091D39" w14:textId="77777777">
      <w:pPr>
        <w:pStyle w:val="BodyTextnospace"/>
        <w:ind w:left="360"/>
      </w:pPr>
      <w:r>
        <w:t>Comments:</w:t>
      </w:r>
    </w:p>
    <w:p w:rsidR="00DB09C9" w:rsidP="00DB09C9" w:rsidRDefault="00DB09C9" w14:paraId="231A1D41" w14:textId="7364F989">
      <w:pPr>
        <w:pStyle w:val="BodyText"/>
      </w:pPr>
      <w:r>
        <w:rPr>
          <w:b/>
        </w:rPr>
        <w:t>ENDORSE</w:t>
      </w:r>
      <w:r>
        <w:t xml:space="preserve"> (All institutions)</w:t>
      </w:r>
    </w:p>
    <w:p w:rsidRPr="00DB09C9" w:rsidR="00DB09C9" w:rsidP="00DB09C9" w:rsidRDefault="00DB09C9" w14:paraId="207C5621" w14:textId="77777777">
      <w:pPr>
        <w:pStyle w:val="BodyText"/>
      </w:pPr>
      <w:r w:rsidRPr="00DB09C9">
        <w:t>We would like to include your name and title in the contact materials we send to students sampled from your institution. This information will help students understand the importance of NPSAS and the role that institution support plays in the success of the study.</w:t>
      </w:r>
    </w:p>
    <w:p w:rsidRPr="00DB09C9" w:rsidR="00DB09C9" w:rsidP="00DB09C9" w:rsidRDefault="00DB09C9" w14:paraId="5D00F79E" w14:textId="77777777">
      <w:pPr>
        <w:pStyle w:val="BodyText"/>
      </w:pPr>
      <w:r w:rsidRPr="00DB09C9">
        <w:t xml:space="preserve">If you agree, we will include the following sentence in some of our student letters and emails. </w:t>
      </w:r>
      <w:r w:rsidRPr="00DB09C9">
        <w:rPr>
          <w:u w:val="single"/>
        </w:rPr>
        <w:t>Click here</w:t>
      </w:r>
      <w:r w:rsidRPr="00DB09C9">
        <w:t xml:space="preserve"> to see examples of these materials.</w:t>
      </w:r>
    </w:p>
    <w:p w:rsidRPr="00DB09C9" w:rsidR="00DB09C9" w:rsidP="00DB09C9" w:rsidRDefault="00DB09C9" w14:paraId="09285B1E" w14:textId="1863ECF1">
      <w:pPr>
        <w:pStyle w:val="BodyText"/>
      </w:pPr>
      <w:r w:rsidRPr="00DB09C9">
        <w:t>“In recent months, we have worked closely with [</w:t>
      </w:r>
      <w:r>
        <w:t>contact name</w:t>
      </w:r>
      <w:r w:rsidRPr="00DB09C9">
        <w:t>], [</w:t>
      </w:r>
      <w:r>
        <w:t>contact title</w:t>
      </w:r>
      <w:r w:rsidRPr="00DB09C9">
        <w:t>] at your institution to facilitate [</w:t>
      </w:r>
      <w:r>
        <w:t>institution name</w:t>
      </w:r>
      <w:r w:rsidRPr="00DB09C9">
        <w:t>]’s participation in this important research.”</w:t>
      </w:r>
    </w:p>
    <w:p w:rsidRPr="00DB09C9" w:rsidR="00DB09C9" w:rsidP="00DB09C9" w:rsidRDefault="00DB09C9" w14:paraId="6C3C44E5" w14:textId="77777777">
      <w:pPr>
        <w:pStyle w:val="BodyText"/>
      </w:pPr>
      <w:r w:rsidRPr="00DB09C9">
        <w:t>May we mention your name and title in the contact materials we send to students sampled from your institution?</w:t>
      </w:r>
    </w:p>
    <w:p w:rsidR="00DB09C9" w:rsidP="00DB09C9" w:rsidRDefault="00DB09C9" w14:paraId="71867451" w14:textId="6A9F53AC">
      <w:pPr>
        <w:pStyle w:val="BodyTextnospace"/>
        <w:ind w:left="360"/>
      </w:pPr>
      <w:r>
        <w:t>1 = Yes</w:t>
      </w:r>
    </w:p>
    <w:p w:rsidR="00DB09C9" w:rsidP="00DB09C9" w:rsidRDefault="00DB09C9" w14:paraId="4E293F9C" w14:textId="7E3E6877">
      <w:pPr>
        <w:pStyle w:val="BodyTextnospace"/>
        <w:ind w:left="360"/>
      </w:pPr>
      <w:r>
        <w:t>0 = No</w:t>
      </w:r>
    </w:p>
    <w:p w:rsidRPr="00DB09C9" w:rsidR="00DB09C9" w:rsidP="00DB09C9" w:rsidRDefault="00DB09C9" w14:paraId="359DB681" w14:textId="4C8599FD">
      <w:pPr>
        <w:pStyle w:val="BodyText"/>
        <w:rPr>
          <w:bCs/>
        </w:rPr>
      </w:pPr>
      <w:r>
        <w:rPr>
          <w:bCs/>
        </w:rPr>
        <w:t xml:space="preserve">[IF YES:] </w:t>
      </w:r>
      <w:r w:rsidRPr="00DB09C9">
        <w:rPr>
          <w:bCs/>
        </w:rPr>
        <w:t>Thank you. Your name and title will appear in the letter as follows. Please make any necessary corrections, then click Next to continue with registration.</w:t>
      </w:r>
    </w:p>
    <w:tbl>
      <w:tblPr>
        <w:tblStyle w:val="TableGridLight1"/>
        <w:tblW w:w="0" w:type="auto"/>
        <w:tblLook w:val="04A0" w:firstRow="1" w:lastRow="0" w:firstColumn="1" w:lastColumn="0" w:noHBand="0" w:noVBand="1"/>
      </w:tblPr>
      <w:tblGrid>
        <w:gridCol w:w="2448"/>
        <w:gridCol w:w="3780"/>
      </w:tblGrid>
      <w:tr w:rsidRPr="00AA6A5F" w:rsidR="00DB09C9" w:rsidTr="00DB09C9" w14:paraId="7234C989" w14:textId="77777777">
        <w:tc>
          <w:tcPr>
            <w:tcW w:w="2448" w:type="dxa"/>
            <w:vAlign w:val="bottom"/>
          </w:tcPr>
          <w:p w:rsidRPr="00DB09C9" w:rsidR="00DB09C9" w:rsidP="00656A57" w:rsidRDefault="00DB09C9" w14:paraId="7F348647" w14:textId="0CDDD442">
            <w:pPr>
              <w:pStyle w:val="BodyTextnospace"/>
              <w:rPr>
                <w:bCs/>
              </w:rPr>
            </w:pPr>
            <w:r w:rsidRPr="00DB09C9">
              <w:rPr>
                <w:bCs/>
              </w:rPr>
              <w:t>First Name</w:t>
            </w:r>
          </w:p>
        </w:tc>
        <w:tc>
          <w:tcPr>
            <w:tcW w:w="3780" w:type="dxa"/>
            <w:vAlign w:val="bottom"/>
          </w:tcPr>
          <w:p w:rsidRPr="00DB09C9" w:rsidR="00DB09C9" w:rsidP="00656A57" w:rsidRDefault="00DB09C9" w14:paraId="1D104D94" w14:textId="45B34B5D">
            <w:pPr>
              <w:pStyle w:val="BodyTextnospace"/>
              <w:rPr>
                <w:bCs/>
              </w:rPr>
            </w:pPr>
            <w:r w:rsidRPr="00DB09C9">
              <w:rPr>
                <w:bCs/>
              </w:rPr>
              <w:t>[Contact first name]</w:t>
            </w:r>
          </w:p>
        </w:tc>
      </w:tr>
      <w:tr w:rsidRPr="00994A4B" w:rsidR="00DB09C9" w:rsidTr="00DB09C9" w14:paraId="23063ACC" w14:textId="77777777">
        <w:tc>
          <w:tcPr>
            <w:tcW w:w="2448" w:type="dxa"/>
            <w:vAlign w:val="bottom"/>
          </w:tcPr>
          <w:p w:rsidRPr="00994A4B" w:rsidR="00DB09C9" w:rsidP="00656A57" w:rsidRDefault="00DB09C9" w14:paraId="6E24919D" w14:textId="3C5781D0">
            <w:pPr>
              <w:pStyle w:val="BodyTextnospace"/>
            </w:pPr>
            <w:r>
              <w:t>Last Name</w:t>
            </w:r>
          </w:p>
        </w:tc>
        <w:tc>
          <w:tcPr>
            <w:tcW w:w="3780" w:type="dxa"/>
            <w:vAlign w:val="bottom"/>
          </w:tcPr>
          <w:p w:rsidRPr="00994A4B" w:rsidR="00DB09C9" w:rsidP="00656A57" w:rsidRDefault="00DB09C9" w14:paraId="0BF33630" w14:textId="27D07F99">
            <w:pPr>
              <w:pStyle w:val="BodyTextnospace"/>
            </w:pPr>
            <w:r>
              <w:t>[contact last name]</w:t>
            </w:r>
          </w:p>
        </w:tc>
      </w:tr>
      <w:tr w:rsidRPr="00994A4B" w:rsidR="00DB09C9" w:rsidTr="00DB09C9" w14:paraId="7937791F" w14:textId="77777777">
        <w:tc>
          <w:tcPr>
            <w:tcW w:w="2448" w:type="dxa"/>
            <w:vAlign w:val="bottom"/>
          </w:tcPr>
          <w:p w:rsidRPr="00994A4B" w:rsidR="00DB09C9" w:rsidP="00656A57" w:rsidRDefault="00DB09C9" w14:paraId="410A77F4" w14:textId="372679F8">
            <w:pPr>
              <w:pStyle w:val="BodyTextnospace"/>
            </w:pPr>
            <w:r>
              <w:t>Title</w:t>
            </w:r>
          </w:p>
        </w:tc>
        <w:tc>
          <w:tcPr>
            <w:tcW w:w="3780" w:type="dxa"/>
            <w:vAlign w:val="bottom"/>
          </w:tcPr>
          <w:p w:rsidRPr="00994A4B" w:rsidR="00DB09C9" w:rsidP="00656A57" w:rsidRDefault="00DB09C9" w14:paraId="49A8AF4C" w14:textId="15E3BA10">
            <w:pPr>
              <w:pStyle w:val="BodyTextnospace"/>
            </w:pPr>
            <w:r>
              <w:t>[contact title]</w:t>
            </w:r>
          </w:p>
        </w:tc>
      </w:tr>
      <w:tr w:rsidRPr="00994A4B" w:rsidR="00DB09C9" w:rsidTr="00DB09C9" w14:paraId="4A8ADF88" w14:textId="77777777">
        <w:tc>
          <w:tcPr>
            <w:tcW w:w="2448" w:type="dxa"/>
            <w:vAlign w:val="bottom"/>
          </w:tcPr>
          <w:p w:rsidRPr="00994A4B" w:rsidR="00DB09C9" w:rsidP="00656A57" w:rsidRDefault="00DB09C9" w14:paraId="602E9990" w14:textId="6B24B271">
            <w:pPr>
              <w:pStyle w:val="BodyTextnospace"/>
            </w:pPr>
            <w:r>
              <w:lastRenderedPageBreak/>
              <w:t>Department Name</w:t>
            </w:r>
          </w:p>
        </w:tc>
        <w:tc>
          <w:tcPr>
            <w:tcW w:w="3780" w:type="dxa"/>
            <w:vAlign w:val="bottom"/>
          </w:tcPr>
          <w:p w:rsidRPr="00994A4B" w:rsidR="00DB09C9" w:rsidP="00656A57" w:rsidRDefault="00DB09C9" w14:paraId="76C61A87" w14:textId="266F42EC">
            <w:pPr>
              <w:pStyle w:val="BodyTextnospace"/>
            </w:pPr>
            <w:r>
              <w:t>[contact title]</w:t>
            </w:r>
          </w:p>
        </w:tc>
      </w:tr>
    </w:tbl>
    <w:p w:rsidR="00E97A3B" w:rsidP="00E97A3B" w:rsidRDefault="00E97A3B" w14:paraId="06B30C45" w14:textId="1A0D4A7E">
      <w:pPr>
        <w:pStyle w:val="BodyText"/>
      </w:pPr>
      <w:r w:rsidRPr="00800CB8">
        <w:rPr>
          <w:b/>
        </w:rPr>
        <w:t>REGEND</w:t>
      </w:r>
      <w:r>
        <w:t xml:space="preserve"> (All institutions)</w:t>
      </w:r>
    </w:p>
    <w:p w:rsidR="00E97A3B" w:rsidP="00E97A3B" w:rsidRDefault="00E97A3B" w14:paraId="1DEA7083" w14:textId="77777777">
      <w:pPr>
        <w:pStyle w:val="BodyText"/>
      </w:pPr>
      <w:r>
        <w:t>Thank you! Your institution is now registered for NPSAS:20. We will contact you soon to confirm your due date and provide additional information about preparing your student enrollment list.</w:t>
      </w:r>
    </w:p>
    <w:p w:rsidR="00E97A3B" w:rsidP="00E97A3B" w:rsidRDefault="00E97A3B" w14:paraId="45EB02F8" w14:textId="013A9218">
      <w:pPr>
        <w:pStyle w:val="BodyText"/>
      </w:pPr>
      <w:r>
        <w:t>In the meantime, you can view the list of data elements that will be requested on your student enrollment list.</w:t>
      </w:r>
    </w:p>
    <w:p w:rsidR="004A52FB" w:rsidP="00E97A3B" w:rsidRDefault="004A52FB" w14:paraId="3F0349D5" w14:textId="7E17F294">
      <w:pPr>
        <w:pStyle w:val="BodyText"/>
      </w:pPr>
      <w:r>
        <w:t>As a reminder, you provided the following responses:</w:t>
      </w:r>
    </w:p>
    <w:tbl>
      <w:tblPr>
        <w:tblStyle w:val="TableGridLight"/>
        <w:tblW w:w="0" w:type="auto"/>
        <w:tblLook w:val="04A0" w:firstRow="1" w:lastRow="0" w:firstColumn="1" w:lastColumn="0" w:noHBand="0" w:noVBand="1"/>
      </w:tblPr>
      <w:tblGrid>
        <w:gridCol w:w="5364"/>
        <w:gridCol w:w="5364"/>
      </w:tblGrid>
      <w:tr w:rsidR="003A59CE" w:rsidTr="003A59CE" w14:paraId="04B3B37A" w14:textId="77777777">
        <w:trPr>
          <w:trHeight w:val="144"/>
        </w:trPr>
        <w:tc>
          <w:tcPr>
            <w:tcW w:w="5364" w:type="dxa"/>
          </w:tcPr>
          <w:p w:rsidR="003A59CE" w:rsidP="003A59CE" w:rsidRDefault="003A59CE" w14:paraId="6566B640" w14:textId="7E6E11CB">
            <w:pPr>
              <w:pStyle w:val="BodyText"/>
              <w:spacing w:before="0" w:after="0"/>
            </w:pPr>
            <w:r>
              <w:t>Institution name</w:t>
            </w:r>
          </w:p>
        </w:tc>
        <w:tc>
          <w:tcPr>
            <w:tcW w:w="5364" w:type="dxa"/>
          </w:tcPr>
          <w:p w:rsidR="003A59CE" w:rsidP="003A59CE" w:rsidRDefault="003A59CE" w14:paraId="306A9A71" w14:textId="739ED809">
            <w:pPr>
              <w:pStyle w:val="BodyText"/>
              <w:spacing w:before="0" w:after="0"/>
            </w:pPr>
            <w:r>
              <w:t>[Response from INSTNAME form]</w:t>
            </w:r>
          </w:p>
        </w:tc>
      </w:tr>
      <w:tr w:rsidR="003A59CE" w:rsidTr="003A59CE" w14:paraId="479DB007" w14:textId="77777777">
        <w:trPr>
          <w:trHeight w:val="144"/>
        </w:trPr>
        <w:tc>
          <w:tcPr>
            <w:tcW w:w="5364" w:type="dxa"/>
          </w:tcPr>
          <w:p w:rsidR="003A59CE" w:rsidP="003A59CE" w:rsidRDefault="003A59CE" w14:paraId="5A8BFD20" w14:textId="068F4165">
            <w:pPr>
              <w:pStyle w:val="BodyText"/>
              <w:spacing w:before="0" w:after="0"/>
            </w:pPr>
            <w:r>
              <w:t>Terms for reporter institutions</w:t>
            </w:r>
          </w:p>
        </w:tc>
        <w:tc>
          <w:tcPr>
            <w:tcW w:w="5364" w:type="dxa"/>
          </w:tcPr>
          <w:p w:rsidR="003A59CE" w:rsidP="003A59CE" w:rsidRDefault="003A59CE" w14:paraId="477AA877" w14:textId="6BDDCF95">
            <w:pPr>
              <w:pStyle w:val="BodyText"/>
              <w:spacing w:before="0" w:after="0"/>
            </w:pPr>
            <w:r>
              <w:t>[Response from REPORTTERM form]</w:t>
            </w:r>
          </w:p>
        </w:tc>
      </w:tr>
      <w:tr w:rsidR="003A59CE" w:rsidTr="003A59CE" w14:paraId="4B1AFE21" w14:textId="77777777">
        <w:trPr>
          <w:trHeight w:val="144"/>
        </w:trPr>
        <w:tc>
          <w:tcPr>
            <w:tcW w:w="5364" w:type="dxa"/>
          </w:tcPr>
          <w:p w:rsidR="003A59CE" w:rsidP="003A59CE" w:rsidRDefault="003A59CE" w14:paraId="7CF8FB4D" w14:textId="07018424">
            <w:pPr>
              <w:pStyle w:val="BodyText"/>
              <w:spacing w:before="0" w:after="0"/>
            </w:pPr>
            <w:r>
              <w:t>Continuous enrollment</w:t>
            </w:r>
          </w:p>
        </w:tc>
        <w:tc>
          <w:tcPr>
            <w:tcW w:w="5364" w:type="dxa"/>
          </w:tcPr>
          <w:p w:rsidR="003A59CE" w:rsidP="003A59CE" w:rsidRDefault="003A59CE" w14:paraId="76CDAAB6" w14:textId="4530521E">
            <w:pPr>
              <w:pStyle w:val="BodyText"/>
              <w:spacing w:before="0" w:after="0"/>
            </w:pPr>
            <w:r>
              <w:t>[Re</w:t>
            </w:r>
            <w:r w:rsidR="0036252D">
              <w:t>s</w:t>
            </w:r>
            <w:bookmarkStart w:name="_GoBack" w:id="172"/>
            <w:bookmarkEnd w:id="172"/>
            <w:r>
              <w:t>ponse from CONTCONF form]</w:t>
            </w:r>
          </w:p>
        </w:tc>
      </w:tr>
      <w:tr w:rsidR="003A59CE" w:rsidTr="003A59CE" w14:paraId="4D864384" w14:textId="77777777">
        <w:trPr>
          <w:trHeight w:val="144"/>
        </w:trPr>
        <w:tc>
          <w:tcPr>
            <w:tcW w:w="5364" w:type="dxa"/>
          </w:tcPr>
          <w:p w:rsidR="003A59CE" w:rsidP="003A59CE" w:rsidRDefault="003A59CE" w14:paraId="6594151F" w14:textId="721201FA">
            <w:pPr>
              <w:pStyle w:val="BodyText"/>
              <w:spacing w:before="0" w:after="0"/>
            </w:pPr>
            <w:r>
              <w:t>How to report enrollment status</w:t>
            </w:r>
          </w:p>
        </w:tc>
        <w:tc>
          <w:tcPr>
            <w:tcW w:w="5364" w:type="dxa"/>
          </w:tcPr>
          <w:p w:rsidR="003A59CE" w:rsidP="003A59CE" w:rsidRDefault="003A59CE" w14:paraId="7CFB3DFE" w14:textId="760E7AF8">
            <w:pPr>
              <w:pStyle w:val="BodyText"/>
              <w:spacing w:before="0" w:after="0"/>
            </w:pPr>
            <w:r>
              <w:t>[Response from BENRTYPE form]</w:t>
            </w:r>
          </w:p>
        </w:tc>
      </w:tr>
      <w:tr w:rsidR="003A59CE" w:rsidTr="003A59CE" w14:paraId="767A100B" w14:textId="77777777">
        <w:trPr>
          <w:trHeight w:val="144"/>
        </w:trPr>
        <w:tc>
          <w:tcPr>
            <w:tcW w:w="5364" w:type="dxa"/>
          </w:tcPr>
          <w:p w:rsidR="003A59CE" w:rsidP="003A59CE" w:rsidRDefault="003A59CE" w14:paraId="32D8FDBD" w14:textId="21278D12">
            <w:pPr>
              <w:pStyle w:val="BodyText"/>
              <w:spacing w:before="0" w:after="0"/>
            </w:pPr>
            <w:r>
              <w:t>Enrollment list due date</w:t>
            </w:r>
          </w:p>
        </w:tc>
        <w:tc>
          <w:tcPr>
            <w:tcW w:w="5364" w:type="dxa"/>
          </w:tcPr>
          <w:p w:rsidR="003A59CE" w:rsidP="003A59CE" w:rsidRDefault="003A59CE" w14:paraId="498B0CE2" w14:textId="6CDB5B48">
            <w:pPr>
              <w:pStyle w:val="BodyText"/>
              <w:spacing w:before="0" w:after="0"/>
            </w:pPr>
            <w:r>
              <w:t>[Response from LISTDATE form]</w:t>
            </w:r>
          </w:p>
        </w:tc>
      </w:tr>
      <w:tr w:rsidR="003A59CE" w:rsidTr="003A59CE" w14:paraId="164C5C82" w14:textId="77777777">
        <w:trPr>
          <w:trHeight w:val="144"/>
        </w:trPr>
        <w:tc>
          <w:tcPr>
            <w:tcW w:w="5364" w:type="dxa"/>
          </w:tcPr>
          <w:p w:rsidR="003A59CE" w:rsidP="003A59CE" w:rsidRDefault="003A59CE" w14:paraId="43C65CF3" w14:textId="69BDD6EE">
            <w:pPr>
              <w:pStyle w:val="BodyText"/>
              <w:spacing w:before="0" w:after="0"/>
            </w:pPr>
            <w:r>
              <w:t>Standard credit</w:t>
            </w:r>
          </w:p>
        </w:tc>
        <w:tc>
          <w:tcPr>
            <w:tcW w:w="5364" w:type="dxa"/>
          </w:tcPr>
          <w:p w:rsidR="003A59CE" w:rsidP="003A59CE" w:rsidRDefault="003A59CE" w14:paraId="2BE89FEF" w14:textId="7334B947">
            <w:pPr>
              <w:pStyle w:val="BodyText"/>
              <w:spacing w:before="0" w:after="0"/>
            </w:pPr>
            <w:r>
              <w:t>[Response from STANCRED form]</w:t>
            </w:r>
          </w:p>
        </w:tc>
      </w:tr>
      <w:tr w:rsidR="003A59CE" w:rsidTr="003A59CE" w14:paraId="6332717C" w14:textId="77777777">
        <w:trPr>
          <w:trHeight w:val="144"/>
        </w:trPr>
        <w:tc>
          <w:tcPr>
            <w:tcW w:w="5364" w:type="dxa"/>
          </w:tcPr>
          <w:p w:rsidR="003A59CE" w:rsidP="003A59CE" w:rsidRDefault="003A59CE" w14:paraId="0A85A20D" w14:textId="1DD952DB">
            <w:pPr>
              <w:pStyle w:val="BodyText"/>
              <w:spacing w:before="0" w:after="0"/>
            </w:pPr>
            <w:r>
              <w:t>Student Information System</w:t>
            </w:r>
          </w:p>
        </w:tc>
        <w:tc>
          <w:tcPr>
            <w:tcW w:w="5364" w:type="dxa"/>
          </w:tcPr>
          <w:p w:rsidR="003A59CE" w:rsidP="003A59CE" w:rsidRDefault="003A59CE" w14:paraId="43A67063" w14:textId="2539AEDF">
            <w:pPr>
              <w:pStyle w:val="BodyText"/>
              <w:spacing w:before="0" w:after="0"/>
            </w:pPr>
            <w:r>
              <w:t>[Response from SIS form]</w:t>
            </w:r>
          </w:p>
        </w:tc>
      </w:tr>
      <w:tr w:rsidR="003A59CE" w:rsidTr="003A59CE" w14:paraId="4A25FA7A" w14:textId="77777777">
        <w:trPr>
          <w:trHeight w:val="144"/>
        </w:trPr>
        <w:tc>
          <w:tcPr>
            <w:tcW w:w="5364" w:type="dxa"/>
          </w:tcPr>
          <w:p w:rsidR="003A59CE" w:rsidP="003A59CE" w:rsidRDefault="003A59CE" w14:paraId="213894FD" w14:textId="3FECB798">
            <w:pPr>
              <w:pStyle w:val="BodyText"/>
              <w:spacing w:before="0" w:after="0"/>
            </w:pPr>
            <w:r>
              <w:t>Obstacles to participation</w:t>
            </w:r>
          </w:p>
        </w:tc>
        <w:tc>
          <w:tcPr>
            <w:tcW w:w="5364" w:type="dxa"/>
          </w:tcPr>
          <w:p w:rsidR="003A59CE" w:rsidP="003A59CE" w:rsidRDefault="003A59CE" w14:paraId="12B879D1" w14:textId="37E0DE5C">
            <w:pPr>
              <w:pStyle w:val="BodyText"/>
              <w:spacing w:before="0" w:after="0"/>
            </w:pPr>
            <w:r>
              <w:t>[Response from OBSTACLE form]</w:t>
            </w:r>
          </w:p>
        </w:tc>
      </w:tr>
      <w:tr w:rsidR="003A59CE" w:rsidTr="003A59CE" w14:paraId="2EBCE7D1" w14:textId="77777777">
        <w:trPr>
          <w:trHeight w:val="144"/>
        </w:trPr>
        <w:tc>
          <w:tcPr>
            <w:tcW w:w="5364" w:type="dxa"/>
          </w:tcPr>
          <w:p w:rsidR="003A59CE" w:rsidP="003A59CE" w:rsidRDefault="003A59CE" w14:paraId="2E06F2F6" w14:textId="15701BBF">
            <w:pPr>
              <w:pStyle w:val="BodyText"/>
              <w:spacing w:before="0" w:after="0"/>
            </w:pPr>
            <w:r>
              <w:t>Student contact materials</w:t>
            </w:r>
          </w:p>
        </w:tc>
        <w:tc>
          <w:tcPr>
            <w:tcW w:w="5364" w:type="dxa"/>
          </w:tcPr>
          <w:p w:rsidR="003A59CE" w:rsidP="003A59CE" w:rsidRDefault="003A59CE" w14:paraId="5BA39CA2" w14:textId="7B626789">
            <w:pPr>
              <w:pStyle w:val="BodyText"/>
              <w:spacing w:before="0" w:after="0"/>
            </w:pPr>
            <w:r>
              <w:t>[Response from ENDORSE form]</w:t>
            </w:r>
          </w:p>
        </w:tc>
      </w:tr>
    </w:tbl>
    <w:p w:rsidR="004A52FB" w:rsidP="00E97A3B" w:rsidRDefault="003A59CE" w14:paraId="77C21A70" w14:textId="1D9C0FE6">
      <w:pPr>
        <w:pStyle w:val="BodyText"/>
      </w:pPr>
      <w:r>
        <w:t>Terms reported:</w:t>
      </w:r>
    </w:p>
    <w:tbl>
      <w:tblPr>
        <w:tblStyle w:val="TableGridLight1"/>
        <w:tblW w:w="0" w:type="auto"/>
        <w:tblLook w:val="0600" w:firstRow="0" w:lastRow="0" w:firstColumn="0" w:lastColumn="0" w:noHBand="1" w:noVBand="1"/>
      </w:tblPr>
      <w:tblGrid>
        <w:gridCol w:w="1975"/>
        <w:gridCol w:w="1710"/>
        <w:gridCol w:w="1620"/>
        <w:gridCol w:w="1733"/>
      </w:tblGrid>
      <w:tr w:rsidRPr="00BB0094" w:rsidR="003A59CE" w:rsidTr="00B13C09" w14:paraId="58A4A6C5" w14:textId="77777777">
        <w:tc>
          <w:tcPr>
            <w:tcW w:w="1975" w:type="dxa"/>
          </w:tcPr>
          <w:p w:rsidRPr="00BB0094" w:rsidR="003A59CE" w:rsidP="00B13C09" w:rsidRDefault="003A59CE" w14:paraId="01DCE106" w14:textId="77777777">
            <w:pPr>
              <w:pStyle w:val="BodyTextnospace"/>
            </w:pPr>
            <w:r w:rsidRPr="00BB0094">
              <w:t>[Term name]</w:t>
            </w:r>
          </w:p>
        </w:tc>
        <w:tc>
          <w:tcPr>
            <w:tcW w:w="1710" w:type="dxa"/>
          </w:tcPr>
          <w:p w:rsidRPr="00BB0094" w:rsidR="003A59CE" w:rsidP="00B13C09" w:rsidRDefault="003A59CE" w14:paraId="11B15EAD" w14:textId="77777777">
            <w:pPr>
              <w:pStyle w:val="BodyTextnospace"/>
            </w:pPr>
            <w:r w:rsidRPr="00BB0094">
              <w:t>[start date]</w:t>
            </w:r>
          </w:p>
        </w:tc>
        <w:tc>
          <w:tcPr>
            <w:tcW w:w="1620" w:type="dxa"/>
          </w:tcPr>
          <w:p w:rsidRPr="00BB0094" w:rsidR="003A59CE" w:rsidP="00B13C09" w:rsidRDefault="003A59CE" w14:paraId="5C89CEDE" w14:textId="77777777">
            <w:pPr>
              <w:pStyle w:val="BodyTextnospace"/>
            </w:pPr>
            <w:r w:rsidRPr="00BB0094">
              <w:t>[end date]</w:t>
            </w:r>
          </w:p>
        </w:tc>
        <w:tc>
          <w:tcPr>
            <w:tcW w:w="1733" w:type="dxa"/>
          </w:tcPr>
          <w:p w:rsidRPr="00BB0094" w:rsidR="003A59CE" w:rsidP="00B13C09" w:rsidRDefault="003A59CE" w14:paraId="2DD1F816" w14:textId="77777777">
            <w:pPr>
              <w:pStyle w:val="BodyTextnospace"/>
            </w:pPr>
            <w:r>
              <w:t>[academic year]</w:t>
            </w:r>
          </w:p>
        </w:tc>
      </w:tr>
      <w:tr w:rsidRPr="00BB0094" w:rsidR="003A59CE" w:rsidTr="00B13C09" w14:paraId="61A55850" w14:textId="77777777">
        <w:tc>
          <w:tcPr>
            <w:tcW w:w="1975" w:type="dxa"/>
          </w:tcPr>
          <w:p w:rsidRPr="00BB0094" w:rsidR="003A59CE" w:rsidP="00B13C09" w:rsidRDefault="003A59CE" w14:paraId="3F9EB3DA" w14:textId="77777777">
            <w:pPr>
              <w:pStyle w:val="BodyTextnospace"/>
            </w:pPr>
            <w:r w:rsidRPr="00BB0094">
              <w:t>[Term name]</w:t>
            </w:r>
          </w:p>
        </w:tc>
        <w:tc>
          <w:tcPr>
            <w:tcW w:w="1710" w:type="dxa"/>
          </w:tcPr>
          <w:p w:rsidRPr="00BB0094" w:rsidR="003A59CE" w:rsidP="00B13C09" w:rsidRDefault="003A59CE" w14:paraId="46667555" w14:textId="77777777">
            <w:pPr>
              <w:pStyle w:val="BodyTextnospace"/>
            </w:pPr>
            <w:r w:rsidRPr="00BB0094">
              <w:t>[start date]</w:t>
            </w:r>
          </w:p>
        </w:tc>
        <w:tc>
          <w:tcPr>
            <w:tcW w:w="1620" w:type="dxa"/>
          </w:tcPr>
          <w:p w:rsidRPr="00BB0094" w:rsidR="003A59CE" w:rsidP="00B13C09" w:rsidRDefault="003A59CE" w14:paraId="63B00E20" w14:textId="77777777">
            <w:pPr>
              <w:pStyle w:val="BodyTextnospace"/>
            </w:pPr>
            <w:r w:rsidRPr="00BB0094">
              <w:t>[end date]</w:t>
            </w:r>
          </w:p>
        </w:tc>
        <w:tc>
          <w:tcPr>
            <w:tcW w:w="1733" w:type="dxa"/>
          </w:tcPr>
          <w:p w:rsidRPr="00BB0094" w:rsidR="003A59CE" w:rsidP="00B13C09" w:rsidRDefault="003A59CE" w14:paraId="741AD011" w14:textId="77777777">
            <w:pPr>
              <w:pStyle w:val="BodyTextnospace"/>
            </w:pPr>
            <w:r>
              <w:t>[academic year]</w:t>
            </w:r>
          </w:p>
        </w:tc>
      </w:tr>
      <w:tr w:rsidRPr="00BB0094" w:rsidR="003A59CE" w:rsidTr="00B13C09" w14:paraId="3D45ACD2" w14:textId="77777777">
        <w:tc>
          <w:tcPr>
            <w:tcW w:w="1975" w:type="dxa"/>
          </w:tcPr>
          <w:p w:rsidRPr="00BB0094" w:rsidR="003A59CE" w:rsidP="00B13C09" w:rsidRDefault="003A59CE" w14:paraId="1F39E48F" w14:textId="77777777">
            <w:pPr>
              <w:pStyle w:val="BodyTextnospace"/>
            </w:pPr>
            <w:r w:rsidRPr="00BB0094">
              <w:t>[Term name]</w:t>
            </w:r>
          </w:p>
        </w:tc>
        <w:tc>
          <w:tcPr>
            <w:tcW w:w="1710" w:type="dxa"/>
          </w:tcPr>
          <w:p w:rsidRPr="00BB0094" w:rsidR="003A59CE" w:rsidP="00B13C09" w:rsidRDefault="003A59CE" w14:paraId="0B020038" w14:textId="77777777">
            <w:pPr>
              <w:pStyle w:val="BodyTextnospace"/>
            </w:pPr>
            <w:r w:rsidRPr="00BB0094">
              <w:t>[start date]</w:t>
            </w:r>
          </w:p>
        </w:tc>
        <w:tc>
          <w:tcPr>
            <w:tcW w:w="1620" w:type="dxa"/>
          </w:tcPr>
          <w:p w:rsidRPr="00BB0094" w:rsidR="003A59CE" w:rsidP="00B13C09" w:rsidRDefault="003A59CE" w14:paraId="66CF15A5" w14:textId="77777777">
            <w:pPr>
              <w:pStyle w:val="BodyTextnospace"/>
            </w:pPr>
            <w:r w:rsidRPr="00BB0094">
              <w:t>[end date]</w:t>
            </w:r>
          </w:p>
        </w:tc>
        <w:tc>
          <w:tcPr>
            <w:tcW w:w="1733" w:type="dxa"/>
          </w:tcPr>
          <w:p w:rsidRPr="00BB0094" w:rsidR="003A59CE" w:rsidP="00B13C09" w:rsidRDefault="003A59CE" w14:paraId="317E48B6" w14:textId="77777777">
            <w:pPr>
              <w:pStyle w:val="BodyTextnospace"/>
            </w:pPr>
            <w:r>
              <w:t>[academic year]</w:t>
            </w:r>
          </w:p>
        </w:tc>
      </w:tr>
      <w:tr w:rsidRPr="00BB0094" w:rsidR="003A59CE" w:rsidTr="00B13C09" w14:paraId="6D017C6D" w14:textId="77777777">
        <w:tc>
          <w:tcPr>
            <w:tcW w:w="1975" w:type="dxa"/>
          </w:tcPr>
          <w:p w:rsidRPr="00BB0094" w:rsidR="003A59CE" w:rsidP="00B13C09" w:rsidRDefault="003A59CE" w14:paraId="3503D971" w14:textId="77777777">
            <w:pPr>
              <w:pStyle w:val="BodyTextnospace"/>
            </w:pPr>
            <w:r w:rsidRPr="00BB0094">
              <w:t>[Term name]</w:t>
            </w:r>
          </w:p>
        </w:tc>
        <w:tc>
          <w:tcPr>
            <w:tcW w:w="1710" w:type="dxa"/>
          </w:tcPr>
          <w:p w:rsidRPr="00BB0094" w:rsidR="003A59CE" w:rsidP="00B13C09" w:rsidRDefault="003A59CE" w14:paraId="6FB9A621" w14:textId="77777777">
            <w:pPr>
              <w:pStyle w:val="BodyTextnospace"/>
            </w:pPr>
            <w:r w:rsidRPr="00BB0094">
              <w:t>[start date]</w:t>
            </w:r>
          </w:p>
        </w:tc>
        <w:tc>
          <w:tcPr>
            <w:tcW w:w="1620" w:type="dxa"/>
          </w:tcPr>
          <w:p w:rsidRPr="00BB0094" w:rsidR="003A59CE" w:rsidP="00B13C09" w:rsidRDefault="003A59CE" w14:paraId="40273746" w14:textId="77777777">
            <w:pPr>
              <w:pStyle w:val="BodyTextnospace"/>
            </w:pPr>
            <w:r w:rsidRPr="00BB0094">
              <w:t>[end date]</w:t>
            </w:r>
          </w:p>
        </w:tc>
        <w:tc>
          <w:tcPr>
            <w:tcW w:w="1733" w:type="dxa"/>
          </w:tcPr>
          <w:p w:rsidRPr="00BB0094" w:rsidR="003A59CE" w:rsidP="00B13C09" w:rsidRDefault="003A59CE" w14:paraId="3B8058DD" w14:textId="77777777">
            <w:pPr>
              <w:pStyle w:val="BodyTextnospace"/>
            </w:pPr>
            <w:r>
              <w:t>[academic year]</w:t>
            </w:r>
          </w:p>
        </w:tc>
      </w:tr>
      <w:tr w:rsidRPr="00BB0094" w:rsidR="003A59CE" w:rsidTr="00B13C09" w14:paraId="65A7891F" w14:textId="77777777">
        <w:tc>
          <w:tcPr>
            <w:tcW w:w="1975" w:type="dxa"/>
          </w:tcPr>
          <w:p w:rsidRPr="00BB0094" w:rsidR="003A59CE" w:rsidP="00B13C09" w:rsidRDefault="003A59CE" w14:paraId="6D0F50CA" w14:textId="77777777">
            <w:pPr>
              <w:pStyle w:val="BodyTextnospace"/>
            </w:pPr>
            <w:r w:rsidRPr="00BB0094">
              <w:t>[Term name]</w:t>
            </w:r>
          </w:p>
        </w:tc>
        <w:tc>
          <w:tcPr>
            <w:tcW w:w="1710" w:type="dxa"/>
          </w:tcPr>
          <w:p w:rsidRPr="00BB0094" w:rsidR="003A59CE" w:rsidP="00B13C09" w:rsidRDefault="003A59CE" w14:paraId="7F9B447F" w14:textId="77777777">
            <w:pPr>
              <w:pStyle w:val="BodyTextnospace"/>
            </w:pPr>
            <w:r w:rsidRPr="00BB0094">
              <w:t>[start date]</w:t>
            </w:r>
          </w:p>
        </w:tc>
        <w:tc>
          <w:tcPr>
            <w:tcW w:w="1620" w:type="dxa"/>
          </w:tcPr>
          <w:p w:rsidRPr="00BB0094" w:rsidR="003A59CE" w:rsidP="00B13C09" w:rsidRDefault="003A59CE" w14:paraId="029FCABB" w14:textId="77777777">
            <w:pPr>
              <w:pStyle w:val="BodyTextnospace"/>
            </w:pPr>
            <w:r w:rsidRPr="00BB0094">
              <w:t>[end date]</w:t>
            </w:r>
          </w:p>
        </w:tc>
        <w:tc>
          <w:tcPr>
            <w:tcW w:w="1733" w:type="dxa"/>
          </w:tcPr>
          <w:p w:rsidRPr="00BB0094" w:rsidR="003A59CE" w:rsidP="00B13C09" w:rsidRDefault="003A59CE" w14:paraId="47310E86" w14:textId="77777777">
            <w:pPr>
              <w:pStyle w:val="BodyTextnospace"/>
            </w:pPr>
            <w:r>
              <w:t>[academic year]</w:t>
            </w:r>
          </w:p>
        </w:tc>
      </w:tr>
      <w:tr w:rsidRPr="00BB0094" w:rsidR="003A59CE" w:rsidTr="00B13C09" w14:paraId="1D06A3A7" w14:textId="77777777">
        <w:tc>
          <w:tcPr>
            <w:tcW w:w="1975" w:type="dxa"/>
          </w:tcPr>
          <w:p w:rsidRPr="00BB0094" w:rsidR="003A59CE" w:rsidP="00B13C09" w:rsidRDefault="003A59CE" w14:paraId="67446212" w14:textId="77777777">
            <w:pPr>
              <w:pStyle w:val="BodyTextnospace"/>
            </w:pPr>
            <w:r w:rsidRPr="00BB0094">
              <w:t>[Term name]</w:t>
            </w:r>
          </w:p>
        </w:tc>
        <w:tc>
          <w:tcPr>
            <w:tcW w:w="1710" w:type="dxa"/>
          </w:tcPr>
          <w:p w:rsidRPr="00BB0094" w:rsidR="003A59CE" w:rsidP="00B13C09" w:rsidRDefault="003A59CE" w14:paraId="45733763" w14:textId="77777777">
            <w:pPr>
              <w:pStyle w:val="BodyTextnospace"/>
            </w:pPr>
            <w:r w:rsidRPr="00BB0094">
              <w:t>[start date]</w:t>
            </w:r>
          </w:p>
        </w:tc>
        <w:tc>
          <w:tcPr>
            <w:tcW w:w="1620" w:type="dxa"/>
          </w:tcPr>
          <w:p w:rsidRPr="00BB0094" w:rsidR="003A59CE" w:rsidP="00B13C09" w:rsidRDefault="003A59CE" w14:paraId="7020AB8D" w14:textId="77777777">
            <w:pPr>
              <w:pStyle w:val="BodyTextnospace"/>
            </w:pPr>
            <w:r w:rsidRPr="00BB0094">
              <w:t>[end date]</w:t>
            </w:r>
          </w:p>
        </w:tc>
        <w:tc>
          <w:tcPr>
            <w:tcW w:w="1733" w:type="dxa"/>
          </w:tcPr>
          <w:p w:rsidRPr="00BB0094" w:rsidR="003A59CE" w:rsidP="00B13C09" w:rsidRDefault="003A59CE" w14:paraId="30623137" w14:textId="77777777">
            <w:pPr>
              <w:pStyle w:val="BodyTextnospace"/>
            </w:pPr>
            <w:r>
              <w:t>[academic year]</w:t>
            </w:r>
          </w:p>
        </w:tc>
      </w:tr>
    </w:tbl>
    <w:p w:rsidRPr="003A59CE" w:rsidR="004A52FB" w:rsidP="00E97A3B" w:rsidRDefault="004A52FB" w14:paraId="46C468E4" w14:textId="77777777">
      <w:pPr>
        <w:pStyle w:val="BodyText"/>
      </w:pPr>
    </w:p>
    <w:p w:rsidR="00E97A3B" w:rsidP="00800CB8" w:rsidRDefault="00E97A3B" w14:paraId="63DDB278" w14:textId="77777777">
      <w:pPr>
        <w:pStyle w:val="AppH3"/>
      </w:pPr>
      <w:bookmarkStart w:name="_Toc18677965" w:id="173"/>
      <w:bookmarkStart w:name="_Toc20746590" w:id="174"/>
      <w:r>
        <w:t xml:space="preserve">Enrollment </w:t>
      </w:r>
      <w:r w:rsidR="00800CB8">
        <w:t xml:space="preserve">List </w:t>
      </w:r>
      <w:r>
        <w:t>Page</w:t>
      </w:r>
      <w:bookmarkEnd w:id="173"/>
      <w:bookmarkEnd w:id="174"/>
    </w:p>
    <w:p w:rsidRPr="00800CB8" w:rsidR="00E97A3B" w:rsidP="00E97A3B" w:rsidRDefault="00E97A3B" w14:paraId="4B147F48" w14:textId="77777777">
      <w:pPr>
        <w:pStyle w:val="BodyText"/>
        <w:rPr>
          <w:b/>
        </w:rPr>
      </w:pPr>
      <w:r w:rsidRPr="00800CB8">
        <w:rPr>
          <w:b/>
        </w:rPr>
        <w:t>Provide Your Student Enrollment List</w:t>
      </w:r>
    </w:p>
    <w:p w:rsidR="00E97A3B" w:rsidP="00E97A3B" w:rsidRDefault="00E97A3B" w14:paraId="6C63D741" w14:textId="77777777">
      <w:pPr>
        <w:pStyle w:val="BodyText"/>
      </w:pPr>
      <w:r>
        <w:t>Follow the steps below to submit your student enrollment list.</w:t>
      </w:r>
    </w:p>
    <w:p w:rsidR="00B71F2D" w:rsidP="00E97A3B" w:rsidRDefault="00E97A3B" w14:paraId="2CDB556A" w14:textId="53B9FB51">
      <w:pPr>
        <w:pStyle w:val="BodyText"/>
      </w:pPr>
      <w:r>
        <w:t xml:space="preserve">1. </w:t>
      </w:r>
      <w:bookmarkStart w:name="_Hlk17969675" w:id="175"/>
      <w:r w:rsidR="00B71F2D">
        <w:t>Review Instructions and Prepare Your List</w:t>
      </w:r>
      <w:bookmarkEnd w:id="175"/>
    </w:p>
    <w:p w:rsidR="00E97A3B" w:rsidP="00E97A3B" w:rsidRDefault="00B71F2D" w14:paraId="4D45BA3F" w14:textId="77777777">
      <w:pPr>
        <w:pStyle w:val="BodyText"/>
      </w:pPr>
      <w:r>
        <w:t xml:space="preserve">2. </w:t>
      </w:r>
      <w:r w:rsidR="00E97A3B">
        <w:t>Check your list for errors</w:t>
      </w:r>
    </w:p>
    <w:p w:rsidR="00E97A3B" w:rsidP="00E97A3B" w:rsidRDefault="00E97A3B" w14:paraId="0706D071" w14:textId="77777777">
      <w:pPr>
        <w:pStyle w:val="BodyText"/>
      </w:pPr>
      <w:r>
        <w:t>Please take the time to review your list for errors, including the following common errors:</w:t>
      </w:r>
    </w:p>
    <w:p w:rsidR="00E97A3B" w:rsidP="00800CB8" w:rsidRDefault="00E97A3B" w14:paraId="2B773274" w14:textId="77777777">
      <w:pPr>
        <w:pStyle w:val="bulletround"/>
      </w:pPr>
      <w:bookmarkStart w:name="_Hlk17969697" w:id="176"/>
      <w:r>
        <w:t>Data associated with the wrong student (i.e., rows shifted during sorting or copying and pasting).</w:t>
      </w:r>
    </w:p>
    <w:p w:rsidR="00E97A3B" w:rsidP="00800CB8" w:rsidRDefault="00E97A3B" w14:paraId="16D756D9" w14:textId="2D8E5690">
      <w:pPr>
        <w:pStyle w:val="bulletround"/>
      </w:pPr>
      <w:r>
        <w:t>Critical data elements are missing</w:t>
      </w:r>
      <w:r w:rsidR="00B71F2D">
        <w:t xml:space="preserve"> (e.g., Item 43: First-time Beginning Student)</w:t>
      </w:r>
    </w:p>
    <w:p w:rsidR="00E97A3B" w:rsidP="00800CB8" w:rsidRDefault="00E97A3B" w14:paraId="5E2B79FA" w14:textId="77777777">
      <w:pPr>
        <w:pStyle w:val="bulletround"/>
      </w:pPr>
      <w:r>
        <w:t>List omits students from campuses/schools (e.g., law school, medical school) reported under your IPEDS UNITID.</w:t>
      </w:r>
    </w:p>
    <w:p w:rsidR="00B71F2D" w:rsidP="00800CB8" w:rsidRDefault="00B71F2D" w14:paraId="4588DAEC" w14:textId="1E347130">
      <w:pPr>
        <w:pStyle w:val="bulletround"/>
      </w:pPr>
      <w:r w:rsidRPr="00DD6A7A">
        <w:t>List omits dually-enrolled high school students who otherwise meet the NPSAS eligibility criteria.</w:t>
      </w:r>
    </w:p>
    <w:bookmarkEnd w:id="176"/>
    <w:p w:rsidR="00E97A3B" w:rsidP="00E97A3B" w:rsidRDefault="007B64D5" w14:paraId="44F36009" w14:textId="05747CFE">
      <w:pPr>
        <w:pStyle w:val="BodyText"/>
      </w:pPr>
      <w:r>
        <w:t>3</w:t>
      </w:r>
      <w:r w:rsidR="00E97A3B">
        <w:t>. Provide information about your list</w:t>
      </w:r>
    </w:p>
    <w:p w:rsidR="00E97A3B" w:rsidP="00800CB8" w:rsidRDefault="00E97A3B" w14:paraId="47B8088B" w14:textId="77777777">
      <w:pPr>
        <w:pStyle w:val="BodyTextnospace"/>
      </w:pPr>
      <w:r>
        <w:t>Date your list of students was prepared:</w:t>
      </w:r>
    </w:p>
    <w:p w:rsidR="00E97A3B" w:rsidP="00800CB8" w:rsidRDefault="00E97A3B" w14:paraId="7A2C9D13" w14:textId="77777777">
      <w:pPr>
        <w:pStyle w:val="BodyTextnospace"/>
      </w:pPr>
      <w:bookmarkStart w:name="_Hlk17969707" w:id="177"/>
      <w:r>
        <w:t>Staff who prepared the list:</w:t>
      </w:r>
      <w:r w:rsidR="00642A54">
        <w:t xml:space="preserve"> Select the person(s) we should contact for questions about your institution’s student enrollment list.</w:t>
      </w:r>
    </w:p>
    <w:bookmarkEnd w:id="177"/>
    <w:p w:rsidR="00E97A3B" w:rsidP="00800CB8" w:rsidRDefault="00E97A3B" w14:paraId="1C92E747" w14:textId="77777777">
      <w:pPr>
        <w:pStyle w:val="BodyTextnospace"/>
      </w:pPr>
      <w:r>
        <w:t>[PDP User 1]</w:t>
      </w:r>
    </w:p>
    <w:p w:rsidR="00E97A3B" w:rsidP="00800CB8" w:rsidRDefault="00E97A3B" w14:paraId="4ABF4E8E" w14:textId="77777777">
      <w:pPr>
        <w:pStyle w:val="BodyTextnospace"/>
      </w:pPr>
      <w:r>
        <w:t>[PDP User 2]</w:t>
      </w:r>
    </w:p>
    <w:p w:rsidR="00E97A3B" w:rsidP="00800CB8" w:rsidRDefault="00E97A3B" w14:paraId="28358D88" w14:textId="77777777">
      <w:pPr>
        <w:pStyle w:val="BodyTextnospace"/>
      </w:pPr>
      <w:r>
        <w:t>[PDP User 3]</w:t>
      </w:r>
    </w:p>
    <w:p w:rsidR="00E97A3B" w:rsidP="00800CB8" w:rsidRDefault="00E97A3B" w14:paraId="29835C1F" w14:textId="77777777">
      <w:pPr>
        <w:pStyle w:val="BodyTextnospace"/>
      </w:pPr>
      <w:r>
        <w:t>Other:</w:t>
      </w:r>
    </w:p>
    <w:p w:rsidR="00E97A3B" w:rsidP="00800CB8" w:rsidRDefault="00E97A3B" w14:paraId="2F71D034" w14:textId="77777777">
      <w:pPr>
        <w:pStyle w:val="BodyTextnospace"/>
      </w:pPr>
      <w:r>
        <w:t>Name_____________</w:t>
      </w:r>
      <w:r>
        <w:tab/>
      </w:r>
    </w:p>
    <w:p w:rsidR="00E97A3B" w:rsidP="00800CB8" w:rsidRDefault="00E97A3B" w14:paraId="3C4D248C" w14:textId="77777777">
      <w:pPr>
        <w:pStyle w:val="BodyTextnospace"/>
      </w:pPr>
      <w:r>
        <w:lastRenderedPageBreak/>
        <w:t>Department_____________</w:t>
      </w:r>
    </w:p>
    <w:p w:rsidR="00E97A3B" w:rsidP="00800CB8" w:rsidRDefault="00E97A3B" w14:paraId="767FD789" w14:textId="77777777">
      <w:pPr>
        <w:pStyle w:val="BodyTextnospace"/>
      </w:pPr>
      <w:r>
        <w:t>E-mail Address_______________</w:t>
      </w:r>
    </w:p>
    <w:p w:rsidR="00E97A3B" w:rsidP="00800CB8" w:rsidRDefault="00E97A3B" w14:paraId="217CAA51" w14:textId="77777777">
      <w:pPr>
        <w:pStyle w:val="BodyTextnospace"/>
      </w:pPr>
      <w:r>
        <w:t>Telephone number_________________</w:t>
      </w:r>
    </w:p>
    <w:p w:rsidR="00E97A3B" w:rsidP="00E97A3B" w:rsidRDefault="00E97A3B" w14:paraId="469EAF88" w14:textId="77777777">
      <w:pPr>
        <w:pStyle w:val="BodyText"/>
      </w:pPr>
      <w:r>
        <w:t>In the space below, provide any information that will help us review your enrollment list, including details about the file layout, special codes or abbreviations, or any other information necessary to correctly interpret the data you provided.</w:t>
      </w:r>
    </w:p>
    <w:p w:rsidR="00E97A3B" w:rsidP="00E97A3B" w:rsidRDefault="00800CB8" w14:paraId="50C0C088" w14:textId="77777777">
      <w:pPr>
        <w:pStyle w:val="BodyText"/>
      </w:pPr>
      <w:r>
        <w:t>Comments: _</w:t>
      </w:r>
      <w:r w:rsidR="00E97A3B">
        <w:t>_________________________________________</w:t>
      </w:r>
    </w:p>
    <w:p w:rsidR="00E97A3B" w:rsidP="00E97A3B" w:rsidRDefault="00E97A3B" w14:paraId="0DA7103B" w14:textId="60EBC45C">
      <w:pPr>
        <w:pStyle w:val="BodyText"/>
      </w:pPr>
      <w:r>
        <w:t>Report excluded student counts</w:t>
      </w:r>
    </w:p>
    <w:p w:rsidR="00E97A3B" w:rsidP="00E97A3B" w:rsidRDefault="00E97A3B" w14:paraId="5D264D59" w14:textId="77777777">
      <w:pPr>
        <w:pStyle w:val="BodyText"/>
      </w:pPr>
      <w:r>
        <w:t>In each of the categories shown below, approximately how many students have been excluded from your institution's enrollment list?</w:t>
      </w:r>
    </w:p>
    <w:tbl>
      <w:tblPr>
        <w:tblStyle w:val="TableGridLight1"/>
        <w:tblW w:w="0" w:type="auto"/>
        <w:tblLook w:val="04A0" w:firstRow="1" w:lastRow="0" w:firstColumn="1" w:lastColumn="0" w:noHBand="0" w:noVBand="1"/>
      </w:tblPr>
      <w:tblGrid>
        <w:gridCol w:w="5107"/>
        <w:gridCol w:w="2268"/>
      </w:tblGrid>
      <w:tr w:rsidRPr="008E3282" w:rsidR="008E3282" w:rsidTr="008E3282" w14:paraId="24095574" w14:textId="77777777">
        <w:tc>
          <w:tcPr>
            <w:tcW w:w="5107" w:type="dxa"/>
            <w:vAlign w:val="bottom"/>
          </w:tcPr>
          <w:p w:rsidRPr="008E3282" w:rsidR="008E3282" w:rsidP="008E3282" w:rsidRDefault="008E3282" w14:paraId="217225BA" w14:textId="77777777">
            <w:pPr>
              <w:pStyle w:val="BodyTextnospace"/>
              <w:rPr>
                <w:b/>
              </w:rPr>
            </w:pPr>
            <w:r w:rsidRPr="008E3282">
              <w:rPr>
                <w:b/>
              </w:rPr>
              <w:t>Exclusion reason</w:t>
            </w:r>
          </w:p>
        </w:tc>
        <w:tc>
          <w:tcPr>
            <w:tcW w:w="2268" w:type="dxa"/>
            <w:vAlign w:val="bottom"/>
          </w:tcPr>
          <w:p w:rsidRPr="008E3282" w:rsidR="008E3282" w:rsidP="008E3282" w:rsidRDefault="008E3282" w14:paraId="331E149B" w14:textId="77777777">
            <w:pPr>
              <w:pStyle w:val="BodyTextnospace"/>
              <w:rPr>
                <w:b/>
              </w:rPr>
            </w:pPr>
            <w:r w:rsidRPr="008E3282">
              <w:rPr>
                <w:b/>
              </w:rPr>
              <w:t>Count of students</w:t>
            </w:r>
          </w:p>
        </w:tc>
      </w:tr>
      <w:tr w:rsidRPr="008E3282" w:rsidR="008E3282" w:rsidTr="008E3282" w14:paraId="4FD05D0B" w14:textId="77777777">
        <w:tc>
          <w:tcPr>
            <w:tcW w:w="5107" w:type="dxa"/>
            <w:vAlign w:val="bottom"/>
          </w:tcPr>
          <w:p w:rsidRPr="008E3282" w:rsidR="008E3282" w:rsidP="008E3282" w:rsidRDefault="008E3282" w14:paraId="15200023" w14:textId="77777777">
            <w:pPr>
              <w:pStyle w:val="BodyTextnospace"/>
            </w:pPr>
            <w:r w:rsidRPr="008E3282">
              <w:t>Did not meet the NPSAS eligibility requirements</w:t>
            </w:r>
          </w:p>
        </w:tc>
        <w:tc>
          <w:tcPr>
            <w:tcW w:w="2268" w:type="dxa"/>
            <w:vAlign w:val="bottom"/>
          </w:tcPr>
          <w:p w:rsidRPr="008E3282" w:rsidR="008E3282" w:rsidP="008E3282" w:rsidRDefault="008E3282" w14:paraId="07B1ECA6" w14:textId="77777777">
            <w:pPr>
              <w:pStyle w:val="BodyTextnospace"/>
            </w:pPr>
          </w:p>
        </w:tc>
      </w:tr>
      <w:tr w:rsidRPr="008E3282" w:rsidR="008E3282" w:rsidTr="008E3282" w14:paraId="0D2E7E66" w14:textId="77777777">
        <w:tc>
          <w:tcPr>
            <w:tcW w:w="5107" w:type="dxa"/>
            <w:vAlign w:val="bottom"/>
          </w:tcPr>
          <w:p w:rsidRPr="008E3282" w:rsidR="008E3282" w:rsidP="008E3282" w:rsidRDefault="008E3282" w14:paraId="078E4671" w14:textId="77777777">
            <w:pPr>
              <w:pStyle w:val="BodyTextnospace"/>
            </w:pPr>
            <w:r w:rsidRPr="008E3282">
              <w:t>Student requested that their information not be provided to external parties</w:t>
            </w:r>
          </w:p>
        </w:tc>
        <w:tc>
          <w:tcPr>
            <w:tcW w:w="2268" w:type="dxa"/>
            <w:vAlign w:val="bottom"/>
          </w:tcPr>
          <w:p w:rsidRPr="008E3282" w:rsidR="008E3282" w:rsidP="008E3282" w:rsidRDefault="008E3282" w14:paraId="78310F8D" w14:textId="77777777">
            <w:pPr>
              <w:pStyle w:val="BodyTextnospace"/>
            </w:pPr>
          </w:p>
        </w:tc>
      </w:tr>
      <w:tr w:rsidRPr="008E3282" w:rsidR="008E3282" w:rsidTr="008E3282" w14:paraId="12849802" w14:textId="77777777">
        <w:tc>
          <w:tcPr>
            <w:tcW w:w="5107" w:type="dxa"/>
            <w:vAlign w:val="bottom"/>
          </w:tcPr>
          <w:p w:rsidRPr="008E3282" w:rsidR="008E3282" w:rsidP="008E3282" w:rsidRDefault="008E3282" w14:paraId="4BB3D15E" w14:textId="77777777">
            <w:pPr>
              <w:pStyle w:val="BodyTextnospace"/>
            </w:pPr>
            <w:r w:rsidRPr="008E3282">
              <w:t>Excluded for any other reason</w:t>
            </w:r>
          </w:p>
        </w:tc>
        <w:tc>
          <w:tcPr>
            <w:tcW w:w="2268" w:type="dxa"/>
            <w:vAlign w:val="bottom"/>
          </w:tcPr>
          <w:p w:rsidRPr="008E3282" w:rsidR="008E3282" w:rsidP="008E3282" w:rsidRDefault="008E3282" w14:paraId="4C73D379" w14:textId="77777777">
            <w:pPr>
              <w:pStyle w:val="BodyTextnospace"/>
            </w:pPr>
          </w:p>
        </w:tc>
      </w:tr>
      <w:tr w:rsidRPr="008E3282" w:rsidR="008E3282" w:rsidTr="008E3282" w14:paraId="352AAC63" w14:textId="77777777">
        <w:tc>
          <w:tcPr>
            <w:tcW w:w="5107" w:type="dxa"/>
            <w:vAlign w:val="bottom"/>
          </w:tcPr>
          <w:p w:rsidRPr="008E3282" w:rsidR="008E3282" w:rsidP="008E3282" w:rsidRDefault="008E3282" w14:paraId="03C85068" w14:textId="77777777">
            <w:pPr>
              <w:pStyle w:val="BodyTextnospace"/>
            </w:pPr>
            <w:r w:rsidRPr="008E3282">
              <w:t>Total</w:t>
            </w:r>
          </w:p>
        </w:tc>
        <w:tc>
          <w:tcPr>
            <w:tcW w:w="2268" w:type="dxa"/>
            <w:vAlign w:val="bottom"/>
          </w:tcPr>
          <w:p w:rsidRPr="008E3282" w:rsidR="008E3282" w:rsidP="008E3282" w:rsidRDefault="008E3282" w14:paraId="36C16ACB" w14:textId="77777777">
            <w:pPr>
              <w:pStyle w:val="BodyTextnospace"/>
            </w:pPr>
          </w:p>
        </w:tc>
      </w:tr>
    </w:tbl>
    <w:p w:rsidR="00E97A3B" w:rsidP="00E97A3B" w:rsidRDefault="00E97A3B" w14:paraId="4124261C" w14:textId="77777777">
      <w:pPr>
        <w:pStyle w:val="BodyText"/>
      </w:pPr>
      <w:r>
        <w:t>4. Upload Student Enrollment List</w:t>
      </w:r>
    </w:p>
    <w:p w:rsidR="00E97A3B" w:rsidP="00E97A3B" w:rsidRDefault="00E97A3B" w14:paraId="22D6D957" w14:textId="77777777">
      <w:pPr>
        <w:pStyle w:val="BodyText"/>
      </w:pPr>
      <w:r>
        <w:t>Press the Upload File button to locate your enrollment list file.</w:t>
      </w:r>
    </w:p>
    <w:p w:rsidR="00E97A3B" w:rsidP="00E97A3B" w:rsidRDefault="00E97A3B" w14:paraId="275C97ED" w14:textId="77777777">
      <w:pPr>
        <w:pStyle w:val="BodyText"/>
      </w:pPr>
      <w:r>
        <w:t>*(Files must be of type: .txt, .csv, .xls, .xlsx, .doc or .zip. Please zip your file if it is larger than 3MB.)</w:t>
      </w:r>
    </w:p>
    <w:p w:rsidR="00E97A3B" w:rsidP="00E97A3B" w:rsidRDefault="00E97A3B" w14:paraId="263D3737" w14:textId="77777777">
      <w:pPr>
        <w:pStyle w:val="BodyText"/>
      </w:pPr>
      <w:r>
        <w:t>[Upload File]</w:t>
      </w:r>
    </w:p>
    <w:p w:rsidR="00E97A3B" w:rsidP="00E97A3B" w:rsidRDefault="00E97A3B" w14:paraId="157C03D6" w14:textId="77777777">
      <w:pPr>
        <w:pStyle w:val="BodyText"/>
      </w:pPr>
      <w:r>
        <w:t>How long did it take your institution to prepare the student enrollment list?  ____ hours</w:t>
      </w:r>
    </w:p>
    <w:p w:rsidR="00642A54" w:rsidP="00E97A3B" w:rsidRDefault="00642A54" w14:paraId="23F1AE57" w14:textId="1C5420E1">
      <w:pPr>
        <w:pStyle w:val="BodyText"/>
      </w:pPr>
      <w:bookmarkStart w:name="_Hlk17969719" w:id="178"/>
      <w:r>
        <w:t>Step 5. Finalize</w:t>
      </w:r>
    </w:p>
    <w:bookmarkEnd w:id="178"/>
    <w:p w:rsidR="00E97A3B" w:rsidP="00E97A3B" w:rsidRDefault="00E97A3B" w14:paraId="51ABEDD3" w14:textId="77777777">
      <w:pPr>
        <w:pStyle w:val="BodyText"/>
      </w:pPr>
      <w:r>
        <w:t>[Submit]</w:t>
      </w:r>
    </w:p>
    <w:p w:rsidR="0007515D" w:rsidP="00E97A3B" w:rsidRDefault="00E97A3B" w14:paraId="4BCFA3A0" w14:textId="77777777">
      <w:pPr>
        <w:pStyle w:val="BodyText"/>
      </w:pPr>
      <w:r>
        <w:t>Thank you, your institution’s enrollment list has been submitted. We will review your list and contact you if we have any questions</w:t>
      </w:r>
      <w:r w:rsidR="0007515D">
        <w:t>.</w:t>
      </w:r>
    </w:p>
    <w:p w:rsidR="00E97A3B" w:rsidP="00E97A3B" w:rsidRDefault="00E97A3B" w14:paraId="77C50125" w14:textId="77777777">
      <w:pPr>
        <w:pStyle w:val="BodyText"/>
      </w:pPr>
      <w:r>
        <w:t>We will contact you again when your student sample is ready and it is time to provide student records data, approximately 4</w:t>
      </w:r>
      <w:r w:rsidR="008E3282">
        <w:t>–</w:t>
      </w:r>
      <w:r>
        <w:t>6 weeks from now. Click here to view the list of student records data elements that will be requested. You can view this list any time on the Resources page of the PDP. You only need to provide these data elements for the subset of students who are sampled for NPSAS:20, so please do not prepare your data submission until you have received the sampled student list.</w:t>
      </w:r>
    </w:p>
    <w:p w:rsidR="00E97A3B" w:rsidP="008E3282" w:rsidRDefault="00E97A3B" w14:paraId="5BC9E858" w14:textId="77777777">
      <w:pPr>
        <w:pStyle w:val="AppH3"/>
      </w:pPr>
      <w:bookmarkStart w:name="_Toc18677966" w:id="179"/>
      <w:bookmarkStart w:name="_Toc20746591" w:id="180"/>
      <w:r>
        <w:t>Archive Notes or Other Documentation Page</w:t>
      </w:r>
      <w:bookmarkEnd w:id="179"/>
      <w:bookmarkEnd w:id="180"/>
    </w:p>
    <w:p w:rsidR="00E97A3B" w:rsidP="00E97A3B" w:rsidRDefault="00E97A3B" w14:paraId="6BE35434" w14:textId="77777777">
      <w:pPr>
        <w:pStyle w:val="BodyText"/>
      </w:pPr>
      <w:r>
        <w:t>If you have notes, programs, or other documentation about how you prepared the data request that you would like to store for future reference, you can upload them to this page. This step is optional.</w:t>
      </w:r>
    </w:p>
    <w:p w:rsidR="00E97A3B" w:rsidP="00E97A3B" w:rsidRDefault="00E97A3B" w14:paraId="0B223FBC" w14:textId="77777777">
      <w:pPr>
        <w:pStyle w:val="BodyText"/>
      </w:pPr>
      <w:r>
        <w:t>In the future, if your institution is selected for another NPSAS study, this documentation will be available for your institution to download from the PDP.</w:t>
      </w:r>
    </w:p>
    <w:p w:rsidR="00E97A3B" w:rsidP="00E97A3B" w:rsidRDefault="00E97A3B" w14:paraId="3BF3D80E" w14:textId="77777777">
      <w:pPr>
        <w:pStyle w:val="BodyText"/>
      </w:pPr>
      <w:r>
        <w:t>These files will be stored using the same safeguards as the student-level data collected through this website. More information about data security on the PDP may be found on the Confidentiality page.</w:t>
      </w:r>
    </w:p>
    <w:p w:rsidR="00E97A3B" w:rsidP="008E3282" w:rsidRDefault="00E97A3B" w14:paraId="14B452E0" w14:textId="77777777">
      <w:pPr>
        <w:pStyle w:val="AppH3"/>
      </w:pPr>
      <w:bookmarkStart w:name="_Toc18677967" w:id="181"/>
      <w:bookmarkStart w:name="_Toc20746592" w:id="182"/>
      <w:r w:rsidRPr="004D7B93">
        <w:t>FAQs (after log-in)</w:t>
      </w:r>
      <w:bookmarkEnd w:id="181"/>
      <w:bookmarkEnd w:id="182"/>
    </w:p>
    <w:p w:rsidR="00E97A3B" w:rsidP="00E97A3B" w:rsidRDefault="00E97A3B" w14:paraId="64DC2148" w14:textId="77777777">
      <w:pPr>
        <w:pStyle w:val="BodyText"/>
      </w:pPr>
      <w:r>
        <w:t>This section contains answers to frequently asked questions (FAQs) about the National Postsecondary Student Aid Study (NPSAS) and other studies that collect data using the PDP website.</w:t>
      </w:r>
    </w:p>
    <w:p w:rsidR="00E97A3B" w:rsidP="00E97A3B" w:rsidRDefault="00E97A3B" w14:paraId="6BF5B30D" w14:textId="77777777">
      <w:pPr>
        <w:pStyle w:val="BodyText"/>
      </w:pPr>
      <w:r>
        <w:t>Click Expand All to view all FAQs on one page. You can also download a copy of these FAQs s a PDF document.</w:t>
      </w:r>
    </w:p>
    <w:p w:rsidRPr="00E546E9" w:rsidR="00E97A3B" w:rsidP="00E546E9" w:rsidRDefault="00E97A3B" w14:paraId="4BE2E924" w14:textId="77777777">
      <w:pPr>
        <w:pStyle w:val="BodyText"/>
        <w:rPr>
          <w:b/>
        </w:rPr>
      </w:pPr>
      <w:r w:rsidRPr="00E546E9">
        <w:rPr>
          <w:b/>
        </w:rPr>
        <w:lastRenderedPageBreak/>
        <w:t>General FAQs about NCES sample studies</w:t>
      </w:r>
    </w:p>
    <w:p w:rsidR="00E97A3B" w:rsidP="008E3282" w:rsidRDefault="00E97A3B" w14:paraId="5B16E7D0" w14:textId="77777777">
      <w:pPr>
        <w:pStyle w:val="Question"/>
      </w:pPr>
      <w:r>
        <w:t>Who is collecting these data?</w:t>
      </w:r>
    </w:p>
    <w:p w:rsidR="00E97A3B" w:rsidP="00E97A3B" w:rsidRDefault="00E97A3B" w14:paraId="18C7F952" w14:textId="77777777">
      <w:pPr>
        <w:pStyle w:val="BodyText"/>
      </w:pPr>
      <w:r>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rsidR="00E97A3B" w:rsidP="008E3282" w:rsidRDefault="00E97A3B" w14:paraId="4AB481B3" w14:textId="77777777">
      <w:pPr>
        <w:pStyle w:val="Question"/>
      </w:pPr>
      <w:r>
        <w:t>By what authority does NCES collect this information?</w:t>
      </w:r>
    </w:p>
    <w:p w:rsidR="00E97A3B" w:rsidP="00E97A3B" w:rsidRDefault="00E97A3B" w14:paraId="09E091BD" w14:textId="77777777">
      <w:pPr>
        <w:pStyle w:val="BodyText"/>
      </w:pPr>
      <w:r>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00E97A3B" w:rsidP="008E3282" w:rsidRDefault="00E97A3B" w14:paraId="0743ADBF" w14:textId="77777777">
      <w:pPr>
        <w:pStyle w:val="Question"/>
      </w:pPr>
      <w:r>
        <w:t>Why is participation important?</w:t>
      </w:r>
    </w:p>
    <w:p w:rsidR="00FA11DD" w:rsidP="00FA11DD" w:rsidRDefault="00FA11DD" w14:paraId="4A6D20B3" w14:textId="77777777">
      <w:pPr>
        <w:pStyle w:val="BodyText"/>
      </w:pPr>
      <w:r w:rsidRPr="00D61724">
        <w:rPr>
          <w:b/>
        </w:rPr>
        <w:t>The National Postsecondary Student Aid Study (NPSAS) is the primary source of data used by federal government agencies and higher education associations to analyze the effectiveness of current federal student financial aid programs.</w:t>
      </w:r>
      <w:r>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00FA11DD" w:rsidP="00FA11DD" w:rsidRDefault="00FA11DD" w14:paraId="578C423A" w14:textId="77777777">
      <w:pPr>
        <w:pStyle w:val="BodyText"/>
      </w:pPr>
      <w:r w:rsidRPr="00D61724">
        <w:rPr>
          <w:b/>
        </w:rPr>
        <w:t>NPSAS also serves as the base year study for</w:t>
      </w:r>
      <w:r>
        <w:rPr>
          <w:b/>
        </w:rPr>
        <w:t xml:space="preserve"> two</w:t>
      </w:r>
      <w:r w:rsidRPr="00D61724">
        <w:rPr>
          <w:b/>
        </w:rPr>
        <w:t xml:space="preserve"> longitudinal </w:t>
      </w:r>
      <w:r>
        <w:rPr>
          <w:b/>
        </w:rPr>
        <w:t xml:space="preserve">postsecondary </w:t>
      </w:r>
      <w:r w:rsidRPr="00D61724">
        <w:rPr>
          <w:b/>
        </w:rPr>
        <w:t>studies, the Beginning Postsecondary Students Longitudinal Study (BPS) and the Baccalaureate and Beyond Longitudinal Study (B&amp;B).</w:t>
      </w:r>
      <w:r>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rsidR="00FA11DD" w:rsidP="00FA11DD" w:rsidRDefault="00FA11DD" w14:paraId="3AD584AF" w14:textId="77777777">
      <w:pPr>
        <w:pStyle w:val="BodyText"/>
      </w:pPr>
      <w:r>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rsidR="00FA11DD" w:rsidP="00FA11DD" w:rsidRDefault="00FA11DD" w14:paraId="2C5010B5" w14:textId="77777777">
      <w:pPr>
        <w:pStyle w:val="BodyText"/>
      </w:pPr>
      <w:r w:rsidRPr="00D61724">
        <w:rPr>
          <w:b/>
        </w:rPr>
        <w:t>Participation of each sampled institution is critical to the success of the study.</w:t>
      </w:r>
      <w:r>
        <w:t xml:space="preserve"> Full participation assures that the data used accurately represent students attending all different types of postsecondary institutions in the United States.</w:t>
      </w:r>
    </w:p>
    <w:p w:rsidR="00E97A3B" w:rsidP="008E3282" w:rsidRDefault="00E97A3B" w14:paraId="3A54EB8B" w14:textId="77777777">
      <w:pPr>
        <w:pStyle w:val="Question"/>
      </w:pPr>
      <w:r>
        <w:t>Do we need to have the student's permission before providing this information?</w:t>
      </w:r>
    </w:p>
    <w:p w:rsidR="00E97A3B" w:rsidP="00E97A3B" w:rsidRDefault="0075109F" w14:paraId="66DD09D0" w14:textId="4F4844DB">
      <w:pPr>
        <w:pStyle w:val="BodyText"/>
      </w:pPr>
      <w:r>
        <w:t xml:space="preserve">No. Student or parental consent is not required for release of student record information for the purposes of these studies. </w:t>
      </w:r>
      <w:r w:rsidRPr="00540DDD">
        <w:t>The data request for NPSAS fully conforms to the requirements of the Family Educational Rights and Privacy Act of 1974 (FERPA). FERPA, under provision of 34 CFR §§ 99.31(a)(3)</w:t>
      </w:r>
      <w:r w:rsidR="00094B70">
        <w:t>(iii)</w:t>
      </w:r>
      <w:r w:rsidRPr="00540DDD">
        <w:t xml:space="preserve">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w:t>
      </w:r>
      <w:r>
        <w:t xml:space="preserve">You can review this regulation on the U.S. Department of Education's website at </w:t>
      </w:r>
      <w:hyperlink w:history="1" r:id="rId134">
        <w:r>
          <w:rPr>
            <w:rStyle w:val="Hyperlink"/>
          </w:rPr>
          <w:t>https:</w:t>
        </w:r>
        <w:r w:rsidRPr="00AF18CA">
          <w:rPr>
            <w:rStyle w:val="Hyperlink"/>
          </w:rPr>
          <w:t>//www2.ed.gov/policy/gen/reg/ferpa</w:t>
        </w:r>
      </w:hyperlink>
      <w:r w:rsidR="00E97A3B">
        <w:t>.</w:t>
      </w:r>
    </w:p>
    <w:p w:rsidR="00E97A3B" w:rsidP="00E97A3B" w:rsidRDefault="00E97A3B" w14:paraId="48CE53FE" w14:textId="77777777">
      <w:pPr>
        <w:pStyle w:val="BodyText"/>
      </w:pPr>
      <w:r>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w:t>
      </w:r>
      <w:r>
        <w:lastRenderedPageBreak/>
        <w:t>also includes a FERPA Fact Sheet, which includes more information about how NPSAS conf</w:t>
      </w:r>
      <w:r w:rsidR="00FA11DD">
        <w:t>o</w:t>
      </w:r>
      <w:r>
        <w:t>rms to FERPA requirements.</w:t>
      </w:r>
    </w:p>
    <w:p w:rsidR="00E97A3B" w:rsidP="00E546E9" w:rsidRDefault="00E97A3B" w14:paraId="2E79128A" w14:textId="77777777">
      <w:pPr>
        <w:pStyle w:val="Question"/>
      </w:pPr>
      <w:r>
        <w:t>Are the collected data kept secure and confidential?</w:t>
      </w:r>
    </w:p>
    <w:p w:rsidR="00E97A3B" w:rsidP="00E97A3B" w:rsidRDefault="00E97A3B" w14:paraId="75C8F4BF" w14:textId="77777777">
      <w:pPr>
        <w:pStyle w:val="BodyText"/>
      </w:pPr>
      <w:r>
        <w:t xml:space="preserve">Both NCES and RTI International follow strict procedures to protect study participants’ information. For more information on confidentiality and data security see </w:t>
      </w:r>
      <w:hyperlink w:history="1" r:id="rId135">
        <w:r w:rsidR="007D07AD">
          <w:rPr>
            <w:rStyle w:val="Hyperlink"/>
          </w:rPr>
          <w:t>surveys.nces.ed.gov/xxxx</w:t>
        </w:r>
        <w:r w:rsidRPr="00AF18CA" w:rsidR="00E546E9">
          <w:rPr>
            <w:rStyle w:val="Hyperlink"/>
          </w:rPr>
          <w:t>/Home/Confidentiality</w:t>
        </w:r>
      </w:hyperlink>
      <w:r>
        <w:t>.</w:t>
      </w:r>
    </w:p>
    <w:p w:rsidR="00E97A3B" w:rsidP="00E546E9" w:rsidRDefault="00E97A3B" w14:paraId="39624191" w14:textId="77777777">
      <w:pPr>
        <w:pStyle w:val="Question"/>
      </w:pPr>
      <w:r>
        <w:t>What assistance is available from RTI staff?</w:t>
      </w:r>
    </w:p>
    <w:p w:rsidR="00E97A3B" w:rsidP="00E97A3B" w:rsidRDefault="00E97A3B" w14:paraId="097A2D06" w14:textId="16143A85">
      <w:pPr>
        <w:pStyle w:val="BodyText"/>
      </w:pPr>
      <w:r>
        <w:t>The Help Desk at RTI International is available to answer your questions about the studies and navigating this website. Please call 1-</w:t>
      </w:r>
      <w:r w:rsidR="00D25160">
        <w:t>XXX-XXX-XXXX</w:t>
      </w:r>
      <w:r>
        <w:t xml:space="preserve"> or e-mail [</w:t>
      </w:r>
      <w:r w:rsidR="00DE4787">
        <w:t>E-MAIL</w:t>
      </w:r>
      <w:r>
        <w:t xml:space="preserve"> ADDRESS] with your </w:t>
      </w:r>
      <w:r w:rsidR="008C2E82">
        <w:t xml:space="preserve">questions or </w:t>
      </w:r>
      <w:r>
        <w:t xml:space="preserve">concerns. Help Desk staff are available </w:t>
      </w:r>
      <w:r w:rsidR="007B64D5">
        <w:t xml:space="preserve">Monday to Friday </w:t>
      </w:r>
      <w:r>
        <w:t xml:space="preserve">from </w:t>
      </w:r>
      <w:r w:rsidR="0000206B">
        <w:t>9 AM</w:t>
      </w:r>
      <w:r>
        <w:t xml:space="preserve"> to </w:t>
      </w:r>
      <w:r w:rsidR="007B64D5">
        <w:t>5</w:t>
      </w:r>
      <w:r w:rsidR="0000206B">
        <w:t xml:space="preserve"> PM</w:t>
      </w:r>
      <w:r>
        <w:t xml:space="preserve"> </w:t>
      </w:r>
      <w:r w:rsidR="007B64D5">
        <w:t xml:space="preserve">in </w:t>
      </w:r>
      <w:r>
        <w:t>Eastern</w:t>
      </w:r>
      <w:r w:rsidR="007B64D5">
        <w:t>, Central, Mountain, and Pacific</w:t>
      </w:r>
      <w:r>
        <w:t xml:space="preserve"> time.</w:t>
      </w:r>
    </w:p>
    <w:p w:rsidRPr="00E546E9" w:rsidR="00E97A3B" w:rsidP="00E97A3B" w:rsidRDefault="00E97A3B" w14:paraId="2F1DEE63" w14:textId="77777777">
      <w:pPr>
        <w:pStyle w:val="BodyText"/>
        <w:rPr>
          <w:b/>
        </w:rPr>
      </w:pPr>
      <w:r w:rsidRPr="00E546E9">
        <w:rPr>
          <w:b/>
        </w:rPr>
        <w:t>NPSAS FAQs</w:t>
      </w:r>
    </w:p>
    <w:p w:rsidRPr="00E546E9" w:rsidR="00E97A3B" w:rsidP="00E97A3B" w:rsidRDefault="00E97A3B" w14:paraId="2A4F1014" w14:textId="77777777">
      <w:pPr>
        <w:pStyle w:val="BodyText"/>
        <w:rPr>
          <w:b/>
        </w:rPr>
      </w:pPr>
      <w:r w:rsidRPr="00E546E9">
        <w:rPr>
          <w:b/>
        </w:rPr>
        <w:t>Background and Purpose of NPSAS</w:t>
      </w:r>
    </w:p>
    <w:p w:rsidR="00E97A3B" w:rsidP="00E546E9" w:rsidRDefault="00E97A3B" w14:paraId="36288703" w14:textId="77777777">
      <w:pPr>
        <w:pStyle w:val="Question"/>
      </w:pPr>
      <w:r>
        <w:t>What is this study all about?</w:t>
      </w:r>
    </w:p>
    <w:p w:rsidR="00E97A3B" w:rsidP="00E97A3B" w:rsidRDefault="00E97A3B" w14:paraId="4BD05D53" w14:textId="6C205A4E">
      <w:pPr>
        <w:pStyle w:val="BodyText"/>
      </w:pPr>
      <w:r>
        <w:t xml:space="preserve">NPSAS, which is designed to capture </w:t>
      </w:r>
      <w:r w:rsidR="008C2E82">
        <w:t xml:space="preserve">information on </w:t>
      </w:r>
      <w:r>
        <w:t xml:space="preserve">how students </w:t>
      </w:r>
      <w:r w:rsidR="008C2E82">
        <w:t>pay for</w:t>
      </w:r>
      <w:r>
        <w:t xml:space="preserve"> education beyond high school, is the primary source of data used by federal government agencies and higher education associations to analyze the effectiveness of current federal student financial aid programs</w:t>
      </w:r>
      <w:r w:rsidR="006F1145">
        <w:t xml:space="preserve">. </w:t>
      </w:r>
      <w:r>
        <w:t>NPSAS collects information on students' demographics, enrollment, education and living expenses, employment, and the type of financial assistance</w:t>
      </w:r>
      <w:r w:rsidR="008C2E82">
        <w:t>, if any,</w:t>
      </w:r>
      <w:r>
        <w:t xml:space="preserve"> received by students (e.g., grants, scholarships, loans, awards, stipends). NPSAS includes students from all types of postsecondary institutions—private-for-profit, public and private nonprofit, 2- and 4-year colleges and universities, and less-than-2-year institutions in the 50 states, the District of Columbia, and Puerto Rico.</w:t>
      </w:r>
    </w:p>
    <w:p w:rsidR="00E97A3B" w:rsidP="00E546E9" w:rsidRDefault="00E97A3B" w14:paraId="13990DD3" w14:textId="77777777">
      <w:pPr>
        <w:pStyle w:val="Question"/>
      </w:pPr>
      <w:r>
        <w:t>Why are institutions contacted before NPSAS data are needed?</w:t>
      </w:r>
    </w:p>
    <w:p w:rsidR="00E97A3B" w:rsidP="00E97A3B" w:rsidRDefault="00E97A3B" w14:paraId="71B414DE" w14:textId="77777777">
      <w:pPr>
        <w:pStyle w:val="BodyText"/>
      </w:pPr>
      <w:r>
        <w:t xml:space="preserve">Providing institutions with the basic information needed before the earliest student enrollment lists are </w:t>
      </w:r>
      <w:r w:rsidR="00541961">
        <w:t xml:space="preserve">collected </w:t>
      </w:r>
      <w:r>
        <w:t>provides additional time for institutions to develop an action plan to address each of the data collection steps.</w:t>
      </w:r>
    </w:p>
    <w:p w:rsidR="00E97A3B" w:rsidP="00E546E9" w:rsidRDefault="00E97A3B" w14:paraId="249171DA" w14:textId="77777777">
      <w:pPr>
        <w:pStyle w:val="Question"/>
      </w:pPr>
      <w:r>
        <w:t>How was my institution selected?</w:t>
      </w:r>
    </w:p>
    <w:p w:rsidR="00E97A3B" w:rsidP="00E97A3B" w:rsidRDefault="00E97A3B" w14:paraId="7AC96C91" w14:textId="77777777">
      <w:pPr>
        <w:pStyle w:val="BodyText"/>
      </w:pPr>
      <w:r>
        <w:t xml:space="preserve">Your institution was sampled from all institutions included in the Integrated Postsecondary Education Data System (IPEDS), a repository of data on all Title IV institutions. To be eligible for inclusion in the institution sample, an institution must have </w:t>
      </w:r>
      <w:r w:rsidR="003B2C56">
        <w:t xml:space="preserve">met </w:t>
      </w:r>
      <w:r>
        <w:t>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rsidR="00E97A3B" w:rsidP="00E546E9" w:rsidRDefault="00E97A3B" w14:paraId="1C56F59B" w14:textId="77777777">
      <w:pPr>
        <w:pStyle w:val="Question"/>
      </w:pPr>
      <w:r>
        <w:t>What is the purpose of NPSAS:20?</w:t>
      </w:r>
    </w:p>
    <w:p w:rsidR="00E97A3B" w:rsidP="00E97A3B" w:rsidRDefault="00E97A3B" w14:paraId="4F1909C2" w14:textId="77777777">
      <w:pPr>
        <w:pStyle w:val="BodyText"/>
      </w:pPr>
      <w:r>
        <w:t>The National Postsecondary Student Aid Study (NPSAS) is the primary source of data used by federal government agencies and higher education associations to analyze the effectiveness of current federal student financial aid programs. NPSAS provides comprehensive data on the enrollment status, education goals, employment, and demographic characteristics</w:t>
      </w:r>
      <w:r w:rsidR="004A2740">
        <w:t xml:space="preserve"> of postsecondary students</w:t>
      </w:r>
      <w:r>
        <w:t>.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00E97A3B" w:rsidP="00E546E9" w:rsidRDefault="00E97A3B" w14:paraId="0E983823" w14:textId="77777777">
      <w:pPr>
        <w:pStyle w:val="Question"/>
      </w:pPr>
      <w:r>
        <w:t>What is the role of the Campus Coordinator?</w:t>
      </w:r>
    </w:p>
    <w:p w:rsidR="00E97A3B" w:rsidP="00E97A3B" w:rsidRDefault="00E97A3B" w14:paraId="00AE5655" w14:textId="77777777">
      <w:pPr>
        <w:pStyle w:val="BodyText"/>
      </w:pPr>
      <w:r>
        <w:t>The Campus Coordinator's role is to serve as a liaison between your institution and the NCES data collection contractor, RTI International. The Coordinator will be responsible for providing data for NPSAS and may also collaborate with staff in other units within the institution to obtain the requested information.</w:t>
      </w:r>
    </w:p>
    <w:p w:rsidR="00E97A3B" w:rsidP="00E546E9" w:rsidRDefault="00E97A3B" w14:paraId="3B32B686" w14:textId="77777777">
      <w:pPr>
        <w:pStyle w:val="Question"/>
      </w:pPr>
      <w:r>
        <w:lastRenderedPageBreak/>
        <w:t>What are the steps involved with data collection?</w:t>
      </w:r>
    </w:p>
    <w:p w:rsidR="00E97A3B" w:rsidP="00E97A3B" w:rsidRDefault="00E97A3B" w14:paraId="2390FCA3" w14:textId="77777777">
      <w:pPr>
        <w:pStyle w:val="BodyText"/>
      </w:pPr>
      <w:r>
        <w:t>NPSAS data collection comprises the following steps:</w:t>
      </w:r>
    </w:p>
    <w:p w:rsidR="00E97A3B" w:rsidP="00E546E9" w:rsidRDefault="00E97A3B" w14:paraId="0C38C2DF" w14:textId="77777777">
      <w:pPr>
        <w:pStyle w:val="BodyText"/>
        <w:spacing w:before="0" w:after="0"/>
        <w:ind w:left="720" w:hanging="360"/>
      </w:pPr>
      <w:r>
        <w:t>1)</w:t>
      </w:r>
      <w:r>
        <w:tab/>
        <w:t>If necessary, the institution’s chief administrator names a Campus Coordinator.</w:t>
      </w:r>
    </w:p>
    <w:p w:rsidR="00E97A3B" w:rsidP="00E546E9" w:rsidRDefault="00621821" w14:paraId="7898ADB0" w14:textId="7517457F">
      <w:pPr>
        <w:pStyle w:val="BodyText"/>
        <w:spacing w:before="0" w:after="0"/>
        <w:ind w:left="720" w:hanging="360"/>
      </w:pPr>
      <w:r>
        <w:t>2</w:t>
      </w:r>
      <w:r w:rsidR="00E97A3B">
        <w:t>)</w:t>
      </w:r>
      <w:r w:rsidR="00E97A3B">
        <w:tab/>
        <w:t>The Campus Coordinator registers the institution for NPSAS:20</w:t>
      </w:r>
      <w:r>
        <w:t>, including designating other users at the institution who will help provide data</w:t>
      </w:r>
      <w:r w:rsidR="00E97A3B">
        <w:t>.</w:t>
      </w:r>
    </w:p>
    <w:p w:rsidR="00E97A3B" w:rsidP="00E546E9" w:rsidRDefault="006E782B" w14:paraId="144C407C" w14:textId="77777777">
      <w:pPr>
        <w:pStyle w:val="BodyText"/>
        <w:spacing w:before="0" w:after="0"/>
        <w:ind w:left="720" w:hanging="360"/>
      </w:pPr>
      <w:r>
        <w:t>3</w:t>
      </w:r>
      <w:r w:rsidR="00E97A3B">
        <w:t>)</w:t>
      </w:r>
      <w:r w:rsidR="00E97A3B">
        <w:tab/>
        <w:t>The Coordinator provides the student enrollment list.</w:t>
      </w:r>
    </w:p>
    <w:p w:rsidR="00E97A3B" w:rsidP="00E546E9" w:rsidRDefault="006E782B" w14:paraId="4C529F27" w14:textId="77777777">
      <w:pPr>
        <w:pStyle w:val="BodyText"/>
        <w:spacing w:before="0" w:after="0"/>
        <w:ind w:left="720" w:hanging="360"/>
      </w:pPr>
      <w:r>
        <w:t>4</w:t>
      </w:r>
      <w:r w:rsidR="00E97A3B">
        <w:t>)</w:t>
      </w:r>
      <w:r w:rsidR="00E97A3B">
        <w:tab/>
        <w:t>RTI International draws a sample of students from the student enrollment list.</w:t>
      </w:r>
    </w:p>
    <w:p w:rsidR="00E97A3B" w:rsidP="00E546E9" w:rsidRDefault="006E782B" w14:paraId="18B0674C" w14:textId="77777777">
      <w:pPr>
        <w:pStyle w:val="BodyText"/>
        <w:spacing w:before="0" w:after="0"/>
        <w:ind w:left="720" w:hanging="360"/>
      </w:pPr>
      <w:r>
        <w:t>5</w:t>
      </w:r>
      <w:r w:rsidR="00E97A3B">
        <w:t>)</w:t>
      </w:r>
      <w:r w:rsidR="00E97A3B">
        <w:tab/>
        <w:t>The Coordinator provides student records data for the sampled students.</w:t>
      </w:r>
    </w:p>
    <w:p w:rsidR="00E97A3B" w:rsidP="00E546E9" w:rsidRDefault="00E97A3B" w14:paraId="42779711" w14:textId="77777777">
      <w:pPr>
        <w:pStyle w:val="Question"/>
        <w:spacing w:before="120"/>
      </w:pPr>
      <w:r>
        <w:t>How much time will NPSAS take to complete?</w:t>
      </w:r>
    </w:p>
    <w:p w:rsidR="00E97A3B" w:rsidP="00E97A3B" w:rsidRDefault="00E97A3B" w14:paraId="00EB3375" w14:textId="18D21811">
      <w:pPr>
        <w:pStyle w:val="BodyText"/>
      </w:pPr>
      <w:r>
        <w:t xml:space="preserve">The estimated average time for each institution to complete all the tasks for this study is 35 hours. This estimate includes the average time to </w:t>
      </w:r>
      <w:r w:rsidR="003B2C56">
        <w:t>r</w:t>
      </w:r>
      <w:r>
        <w:t xml:space="preserve">egister </w:t>
      </w:r>
      <w:r w:rsidR="003B2C56">
        <w:t>the i</w:t>
      </w:r>
      <w:r>
        <w:t>nstitution (10 minutes), prepare the student enrollment list (</w:t>
      </w:r>
      <w:r w:rsidR="00541961">
        <w:t>5</w:t>
      </w:r>
      <w:r>
        <w:t xml:space="preserve"> hours), and provide the student record data (30 hours). If you have any comments concerning the accuracy of this time estimate, suggestions for improving the </w:t>
      </w:r>
      <w:r w:rsidR="007C3885">
        <w:t xml:space="preserve">data </w:t>
      </w:r>
      <w:r>
        <w:t>collections, or any comments or concerns regarding the status of your individual submission of these data, please write to: Postsecondary Data Portal studies, National Center for Education Statistics, PCP, 550 12th St., SW, 4th floor, Washington, DC 20202</w:t>
      </w:r>
    </w:p>
    <w:p w:rsidRPr="00E546E9" w:rsidR="00E97A3B" w:rsidP="00E546E9" w:rsidRDefault="00E97A3B" w14:paraId="5A21BF88" w14:textId="77777777">
      <w:pPr>
        <w:pStyle w:val="BodyText"/>
        <w:rPr>
          <w:b/>
        </w:rPr>
      </w:pPr>
      <w:r w:rsidRPr="00E546E9">
        <w:rPr>
          <w:b/>
        </w:rPr>
        <w:t>Creating the Student Enrollment List</w:t>
      </w:r>
    </w:p>
    <w:p w:rsidR="00E97A3B" w:rsidP="00E546E9" w:rsidRDefault="00E97A3B" w14:paraId="5BBDAECE" w14:textId="77777777">
      <w:pPr>
        <w:pStyle w:val="Question"/>
      </w:pPr>
      <w:r>
        <w:t>How will the sample at my institution be selected?</w:t>
      </w:r>
    </w:p>
    <w:p w:rsidR="00E97A3B" w:rsidP="00E97A3B" w:rsidRDefault="00E97A3B" w14:paraId="16E7F772" w14:textId="77777777">
      <w:pPr>
        <w:pStyle w:val="BodyText"/>
      </w:pPr>
      <w:r>
        <w:t>The enrollment list that you provide to the NCES data collection contractor, RTI International, will be used to select a</w:t>
      </w:r>
      <w:r w:rsidR="003B2C56">
        <w:t xml:space="preserve"> </w:t>
      </w:r>
      <w:r>
        <w:t xml:space="preserve">random sample of </w:t>
      </w:r>
      <w:r w:rsidR="00867F7A">
        <w:t xml:space="preserve">students at all academic levels, including </w:t>
      </w:r>
      <w:r>
        <w:t xml:space="preserve">undergraduate, master's, </w:t>
      </w:r>
      <w:r w:rsidR="00867F7A">
        <w:t xml:space="preserve">and </w:t>
      </w:r>
      <w:r>
        <w:t>doctoral</w:t>
      </w:r>
      <w:r w:rsidR="00867F7A">
        <w:t xml:space="preserve"> students</w:t>
      </w:r>
      <w:r>
        <w:t>.</w:t>
      </w:r>
    </w:p>
    <w:p w:rsidR="00E97A3B" w:rsidP="00E546E9" w:rsidRDefault="00E97A3B" w14:paraId="5C0C8563" w14:textId="77777777">
      <w:pPr>
        <w:pStyle w:val="Question"/>
      </w:pPr>
      <w:r>
        <w:t>How long will it take to create the student enrollment list?</w:t>
      </w:r>
    </w:p>
    <w:p w:rsidR="00E97A3B" w:rsidP="00E97A3B" w:rsidRDefault="00E97A3B" w14:paraId="676610E9" w14:textId="77777777">
      <w:pPr>
        <w:pStyle w:val="BodyText"/>
      </w:pPr>
      <w:r>
        <w:t xml:space="preserve">The estimated average time needed to create the list of enrolled students is </w:t>
      </w:r>
      <w:r w:rsidR="00541961">
        <w:t>5</w:t>
      </w:r>
      <w:r>
        <w:t xml:space="preserve"> hours. This estimate includes time for reviewing list preparation instructions and preparing the student enrollment list.</w:t>
      </w:r>
    </w:p>
    <w:p w:rsidR="00E97A3B" w:rsidP="00E546E9" w:rsidRDefault="00E97A3B" w14:paraId="51A3B4B4" w14:textId="77777777">
      <w:pPr>
        <w:pStyle w:val="Question"/>
      </w:pPr>
      <w:r>
        <w:t>What do I need to do first?</w:t>
      </w:r>
    </w:p>
    <w:p w:rsidR="00E97A3B" w:rsidP="00E97A3B" w:rsidRDefault="00E97A3B" w14:paraId="1058331D" w14:textId="77777777">
      <w:pPr>
        <w:pStyle w:val="BodyText"/>
      </w:pPr>
      <w:r>
        <w:t>The PDP Task Menu will walk you through the steps you need to complete. If your institution doesn’t yet have a Campus Coordinator, the first step will be for your Chief Administrator to fill out the Designate a Coordinator page.</w:t>
      </w:r>
    </w:p>
    <w:p w:rsidR="00E97A3B" w:rsidP="00E97A3B" w:rsidRDefault="00E97A3B" w14:paraId="22AD8B38" w14:textId="77777777">
      <w:pPr>
        <w:pStyle w:val="BodyText"/>
      </w:pPr>
      <w:r>
        <w:t>Once the Campus Coordinator is named, he or she should complete the Designate PDP Users page, which is used to confirm contact information for the Campus Coordinator and provide information for any additional staff who will assist with providing your institution’s data for NPSAS:20.</w:t>
      </w:r>
    </w:p>
    <w:p w:rsidR="00E97A3B" w:rsidP="00E97A3B" w:rsidRDefault="00E97A3B" w14:paraId="76C2B935" w14:textId="77777777">
      <w:pPr>
        <w:pStyle w:val="BodyText"/>
      </w:pPr>
      <w:r>
        <w:t>Second, the Coordinator should complete the Register Your Institution page. This page collects background information about your institution, information about the term/enrollment periods at your institution for the 2019-20 academic year, and sets a due date for your student enrollment list.</w:t>
      </w:r>
    </w:p>
    <w:p w:rsidR="0007515D" w:rsidP="00E97A3B" w:rsidRDefault="00E97A3B" w14:paraId="27482C9A" w14:textId="77777777">
      <w:pPr>
        <w:pStyle w:val="BodyText"/>
      </w:pPr>
      <w:r>
        <w:t>After registering, we will contact the Coordinator to confirm your due date for the student enrollment list and provide detailed instructions preparing the list</w:t>
      </w:r>
      <w:r w:rsidR="0007515D">
        <w:t>.</w:t>
      </w:r>
    </w:p>
    <w:p w:rsidR="00E97A3B" w:rsidP="00E546E9" w:rsidRDefault="00E97A3B" w14:paraId="16E3DDA6" w14:textId="77777777">
      <w:pPr>
        <w:pStyle w:val="Question"/>
      </w:pPr>
      <w:r>
        <w:t>Why do you need students' contact information?</w:t>
      </w:r>
    </w:p>
    <w:p w:rsidR="00E97A3B" w:rsidP="00E97A3B" w:rsidRDefault="00E97A3B" w14:paraId="3EBAEAA4" w14:textId="77777777">
      <w:pPr>
        <w:pStyle w:val="BodyText"/>
      </w:pPr>
      <w:r>
        <w:t>The contact information will be used to contact sampled students and invite them to participate in the student survey portion of the study. Note that all information provided by individuals or institutions for NPSAS:20 may be used only for statistical purposes and may not be disclosed, or used, in identifiable form for any other purpose except as required by law (20 U.S.C. §9573 and 6 U.S.C. §151).</w:t>
      </w:r>
    </w:p>
    <w:p w:rsidR="00E97A3B" w:rsidP="00E97A3B" w:rsidRDefault="00E97A3B" w14:paraId="23C87E68" w14:textId="77777777">
      <w:pPr>
        <w:pStyle w:val="BodyText"/>
      </w:pPr>
      <w:r>
        <w:t xml:space="preserve">If you have questions or concerns, please contact the Help Desk at </w:t>
      </w:r>
      <w:r w:rsidR="00D25160">
        <w:t>1-XXX-XXX-XXXX</w:t>
      </w:r>
      <w:r>
        <w:t>or send an e-mail to [</w:t>
      </w:r>
      <w:r w:rsidR="00DE4787">
        <w:t>E-MAIL</w:t>
      </w:r>
      <w:r>
        <w:t xml:space="preserve"> ADDRESS]. We will supply additional information about the study and the laws protecting the confidentiality of the data collected.</w:t>
      </w:r>
    </w:p>
    <w:p w:rsidR="00E97A3B" w:rsidP="00E546E9" w:rsidRDefault="00E97A3B" w14:paraId="5DA613AD" w14:textId="77777777">
      <w:pPr>
        <w:pStyle w:val="Question"/>
      </w:pPr>
      <w:r>
        <w:lastRenderedPageBreak/>
        <w:t>When do you need the list of enrolled students?</w:t>
      </w:r>
    </w:p>
    <w:p w:rsidR="00E97A3B" w:rsidP="00E97A3B" w:rsidRDefault="00E97A3B" w14:paraId="474DC105" w14:textId="77777777">
      <w:pPr>
        <w:pStyle w:val="BodyText"/>
      </w:pPr>
      <w:r>
        <w:t xml:space="preserve">Enrollment lists will be collected beginning in [date]. The specific due date for your institution is based on your term structure and is determined after the </w:t>
      </w:r>
      <w:r w:rsidR="003B2C56">
        <w:t>“</w:t>
      </w:r>
      <w:r>
        <w:t>Register Your Institution Page</w:t>
      </w:r>
      <w:r w:rsidR="003B2C56">
        <w:t>”</w:t>
      </w:r>
      <w:r>
        <w:t xml:space="preserve"> is completed.</w:t>
      </w:r>
    </w:p>
    <w:p w:rsidR="00E97A3B" w:rsidP="00E97A3B" w:rsidRDefault="00E97A3B" w14:paraId="0CF2A93F" w14:textId="77777777">
      <w:pPr>
        <w:pStyle w:val="BodyText"/>
      </w:pPr>
      <w:r>
        <w:t xml:space="preserve">Please contact RTI at </w:t>
      </w:r>
      <w:r w:rsidR="00D25160">
        <w:t>1-XXX-XXX-XXXX</w:t>
      </w:r>
      <w:r>
        <w:t>or via e-mail at [</w:t>
      </w:r>
      <w:r w:rsidR="00DE4787">
        <w:t>E-MAIL</w:t>
      </w:r>
      <w:r>
        <w:t xml:space="preserve"> ADDRESS] if you have any questions or concerns about submitting your student enrollment list.</w:t>
      </w:r>
    </w:p>
    <w:p w:rsidR="00642A54" w:rsidP="00642A54" w:rsidRDefault="00642A54" w14:paraId="3948B2E6" w14:textId="77777777">
      <w:pPr>
        <w:pStyle w:val="Question"/>
      </w:pPr>
      <w:bookmarkStart w:name="_Hlk17969806" w:id="183"/>
      <w:r>
        <w:t>What should I do if I cannot provide students’ first names, middle initials, last names, and name suffixes as four separate fields?</w:t>
      </w:r>
    </w:p>
    <w:p w:rsidR="00642A54" w:rsidP="00642A54" w:rsidRDefault="00642A54" w14:paraId="3503F600" w14:textId="77777777">
      <w:pPr>
        <w:pStyle w:val="BodyText"/>
      </w:pPr>
      <w:r>
        <w:t>When uploading your file on the website, let us know how your file is constructed by providing comments in the text box located on the upload page or in an e-mail to [E-MAIL ADDRESS].</w:t>
      </w:r>
    </w:p>
    <w:bookmarkEnd w:id="183"/>
    <w:p w:rsidR="00E97A3B" w:rsidP="00E546E9" w:rsidRDefault="00E97A3B" w14:paraId="545393DA" w14:textId="77777777">
      <w:pPr>
        <w:pStyle w:val="Question"/>
      </w:pPr>
      <w:r>
        <w:t>Why do I need to provide Social Security numbers (SSNs) in addition to student ID numbers?</w:t>
      </w:r>
    </w:p>
    <w:p w:rsidR="00E97A3B" w:rsidP="00E97A3B" w:rsidRDefault="00E97A3B" w14:paraId="255BF45A" w14:textId="77777777">
      <w:pPr>
        <w:pStyle w:val="BodyText"/>
      </w:pPr>
      <w:r>
        <w:t xml:space="preserve">We use SSN </w:t>
      </w:r>
      <w:r w:rsidR="00D35C59">
        <w:t xml:space="preserve">as an identifier </w:t>
      </w:r>
      <w:r>
        <w:t xml:space="preserve">to match </w:t>
      </w:r>
      <w:r w:rsidR="00DE407E">
        <w:t xml:space="preserve">data for </w:t>
      </w:r>
      <w:r>
        <w:t>students</w:t>
      </w:r>
      <w:r w:rsidR="00D35C59">
        <w:t xml:space="preserve"> included in NPSAS </w:t>
      </w:r>
      <w:r w:rsidR="00DE407E">
        <w:t>with data from</w:t>
      </w:r>
      <w:r>
        <w:t xml:space="preserve"> </w:t>
      </w:r>
      <w:r w:rsidR="00DE407E">
        <w:t xml:space="preserve">other sources that have information pertinent to NPSAS. Examples of other sources include </w:t>
      </w:r>
      <w:r>
        <w:t xml:space="preserve">the U.S. Department of Education's Central Processing System (CPS) database, which contains information from the Free Application for Federal Student Aid (FAFSA), </w:t>
      </w:r>
      <w:r w:rsidR="00D35C59">
        <w:t xml:space="preserve">and </w:t>
      </w:r>
      <w:r>
        <w:t>the National Student Loan Data System (NSLDS)</w:t>
      </w:r>
      <w:r w:rsidR="00DE407E">
        <w:t xml:space="preserve">. </w:t>
      </w:r>
      <w:r>
        <w:t>Matching to these databases prior to sampling will help us to select a representative sample of students.</w:t>
      </w:r>
    </w:p>
    <w:p w:rsidR="0007515D" w:rsidP="00E97A3B" w:rsidRDefault="00E97A3B" w14:paraId="53B9F896" w14:textId="57C119D3">
      <w:pPr>
        <w:pStyle w:val="BodyText"/>
      </w:pPr>
      <w:r>
        <w:t xml:space="preserve">The release of this information to NCES without explicit consent is permissible under the </w:t>
      </w:r>
      <w:r w:rsidRPr="00D36374" w:rsidR="00D36374">
        <w:t>Family Educational Rights and Privacy Act of 1974 (FERPA)</w:t>
      </w:r>
      <w:r>
        <w:t xml:space="preserve">. </w:t>
      </w:r>
      <w:r w:rsidRPr="00D36374" w:rsidR="00D36374">
        <w:t>FERPA, under provision of 34 CFR §§ 99.31(a)(3)</w:t>
      </w:r>
      <w:r w:rsidR="00094B70">
        <w:t>(iii)</w:t>
      </w:r>
      <w:r w:rsidRPr="00D36374" w:rsidR="00D36374">
        <w:t xml:space="preserve"> and 99.35, permits institutions to disclose without consent </w:t>
      </w:r>
      <w:r w:rsidR="00176012">
        <w:t>personally identifiable information from</w:t>
      </w:r>
      <w:r w:rsidRPr="00D36374" w:rsidR="00D36374">
        <w:t xml:space="preserve"> student education records to NCES, as an authorized representative of the Secretary of Education, in connection with an evaluation of federally supported education programs. RTI International, as the contractor for NCES, has been given the authority to collect information from institution records on behalf of NCES. </w:t>
      </w:r>
      <w:r>
        <w:t xml:space="preserve">A definition of personally identifiable information can be found in 34 CFR 99.3. Personal identifiers, such as Social Security numbers and student numbers, are included in the definition. You can review this legislation on the U.S. Department of Education’s website at </w:t>
      </w:r>
      <w:hyperlink w:history="1" r:id="rId136">
        <w:r w:rsidR="001D25C5">
          <w:rPr>
            <w:rStyle w:val="Hyperlink"/>
          </w:rPr>
          <w:t>https:</w:t>
        </w:r>
        <w:r w:rsidRPr="00AF18CA" w:rsidR="00E546E9">
          <w:rPr>
            <w:rStyle w:val="Hyperlink"/>
          </w:rPr>
          <w:t>//www2.ed.gov/policy/gen/reg/ferpa</w:t>
        </w:r>
      </w:hyperlink>
      <w:r w:rsidR="0007515D">
        <w:t>.</w:t>
      </w:r>
    </w:p>
    <w:p w:rsidR="00E97A3B" w:rsidP="00E97A3B" w:rsidRDefault="00E97A3B" w14:paraId="20826ECE" w14:textId="3E4CA9E0">
      <w:pPr>
        <w:pStyle w:val="BodyText"/>
      </w:pPr>
      <w:r>
        <w:t xml:space="preserve">Both NCES and RTI follow strict procedures to protect the privacy and confidentiality of study participants. Information about data security may be found on the Confidentiality page on the PDP. For more information on confidentiality and data security see </w:t>
      </w:r>
      <w:hyperlink w:history="1" r:id="rId137">
        <w:r w:rsidR="007D07AD">
          <w:rPr>
            <w:rStyle w:val="Hyperlink"/>
          </w:rPr>
          <w:t>surveys.nces.ed.gov/xxxx</w:t>
        </w:r>
        <w:r w:rsidRPr="00AF18CA" w:rsidR="00E546E9">
          <w:rPr>
            <w:rStyle w:val="Hyperlink"/>
          </w:rPr>
          <w:t>/Home/Confidentiality</w:t>
        </w:r>
      </w:hyperlink>
      <w:r>
        <w:t>.</w:t>
      </w:r>
    </w:p>
    <w:p w:rsidR="00E97A3B" w:rsidP="00E546E9" w:rsidRDefault="00E97A3B" w14:paraId="46E1A648" w14:textId="77777777">
      <w:pPr>
        <w:pStyle w:val="Question"/>
      </w:pPr>
      <w:r>
        <w:t>What will happen to the student enrollment list file after you select the sample?</w:t>
      </w:r>
    </w:p>
    <w:p w:rsidR="00E97A3B" w:rsidP="00E97A3B" w:rsidRDefault="00E97A3B" w14:paraId="59B50301" w14:textId="77777777">
      <w:pPr>
        <w:pStyle w:val="BodyText"/>
      </w:pPr>
      <w:r>
        <w:t xml:space="preserve">The student enrollment list data will be stored securely on an Enhanced Security Network, which is certified and accredited as a NIST moderate security level network. The U. S. Department of Education has strict requirements to protect personally identifiable information (PII), and both NCES and RTI International employ strict procedures for protecting the confidentiality of PII and other sensitive information in all phases of the project. These procedures include guidelines for the transfer of PII; maintenance, storage, and use of direct identifiers; replacement of direct identifiers with internal codes; security of master survey files; and reporting of data security breaches in accordance with the U.S. Department of Education Incident Handling Procedures. For more information on NIST security level, please see FIPS Publication 199 at </w:t>
      </w:r>
      <w:r w:rsidR="001D25C5">
        <w:t>https:</w:t>
      </w:r>
      <w:r>
        <w:t xml:space="preserve">//nvlpubs.nist.gov/nistpubs/FIPS/NIST.FIPS.199.pdf. For more information on confidentiality and data security see </w:t>
      </w:r>
      <w:r w:rsidR="007D07AD">
        <w:t>surveys.nces.ed.gov/xxxx</w:t>
      </w:r>
      <w:r>
        <w:t>/Home/Confidentiality.</w:t>
      </w:r>
    </w:p>
    <w:p w:rsidR="00E97A3B" w:rsidP="00E546E9" w:rsidRDefault="00E97A3B" w14:paraId="104117F4" w14:textId="77777777">
      <w:pPr>
        <w:pStyle w:val="AppH3"/>
      </w:pPr>
      <w:bookmarkStart w:name="_Toc18677968" w:id="184"/>
      <w:bookmarkStart w:name="_Toc20746593" w:id="185"/>
      <w:r>
        <w:t>Contact Materials Page</w:t>
      </w:r>
      <w:bookmarkEnd w:id="184"/>
      <w:bookmarkEnd w:id="185"/>
    </w:p>
    <w:p w:rsidR="0007515D" w:rsidP="00E97A3B" w:rsidRDefault="00E97A3B" w14:paraId="2C40B645" w14:textId="77777777">
      <w:pPr>
        <w:pStyle w:val="BodyText"/>
      </w:pPr>
      <w:r>
        <w:t>Download an electronic copy of the hardcopy packets that were mailed to your institution</w:t>
      </w:r>
      <w:r w:rsidR="0007515D">
        <w:t>.</w:t>
      </w:r>
    </w:p>
    <w:p w:rsidRPr="00E546E9" w:rsidR="00E97A3B" w:rsidP="00E97A3B" w:rsidRDefault="00E97A3B" w14:paraId="499D4B9C" w14:textId="77777777">
      <w:pPr>
        <w:pStyle w:val="BodyText"/>
        <w:rPr>
          <w:b/>
        </w:rPr>
      </w:pPr>
      <w:r w:rsidRPr="00E546E9">
        <w:rPr>
          <w:b/>
        </w:rPr>
        <w:t>Welcome Packet to Chief Administrator</w:t>
      </w:r>
    </w:p>
    <w:p w:rsidR="00E97A3B" w:rsidP="00E546E9" w:rsidRDefault="00F137BB" w14:paraId="326A71A5" w14:textId="24711847">
      <w:pPr>
        <w:pStyle w:val="BodyTextnospace"/>
      </w:pPr>
      <w:r>
        <w:t>Welcome Letter</w:t>
      </w:r>
    </w:p>
    <w:p w:rsidR="00E97A3B" w:rsidP="00E546E9" w:rsidRDefault="00F137BB" w14:paraId="389695D7" w14:textId="05C42DCF">
      <w:pPr>
        <w:pStyle w:val="BodyTextnospace"/>
      </w:pPr>
      <w:r>
        <w:t>NPSAS:20 Brochure</w:t>
      </w:r>
    </w:p>
    <w:p w:rsidRPr="00E546E9" w:rsidR="00E97A3B" w:rsidP="00E97A3B" w:rsidRDefault="00E97A3B" w14:paraId="03FF3D37" w14:textId="77777777">
      <w:pPr>
        <w:pStyle w:val="BodyText"/>
        <w:rPr>
          <w:b/>
        </w:rPr>
      </w:pPr>
      <w:r w:rsidRPr="00E546E9">
        <w:rPr>
          <w:b/>
        </w:rPr>
        <w:t>Welcome Packet to Campus Coordinator</w:t>
      </w:r>
    </w:p>
    <w:p w:rsidR="00E97A3B" w:rsidP="00E546E9" w:rsidRDefault="00F137BB" w14:paraId="71DC0DDE" w14:textId="41441ADE">
      <w:pPr>
        <w:pStyle w:val="BodyTextnospace"/>
      </w:pPr>
      <w:r>
        <w:t>Registration Letter</w:t>
      </w:r>
    </w:p>
    <w:p w:rsidR="00E97A3B" w:rsidP="00E546E9" w:rsidRDefault="00F137BB" w14:paraId="220CE1E8" w14:textId="64FF21C6">
      <w:pPr>
        <w:pStyle w:val="BodyTextnospace"/>
      </w:pPr>
      <w:r>
        <w:lastRenderedPageBreak/>
        <w:t>NPSAS:20 Brochure</w:t>
      </w:r>
    </w:p>
    <w:p w:rsidR="00E97A3B" w:rsidP="00E546E9" w:rsidRDefault="00E97A3B" w14:paraId="63433641" w14:textId="7CE9DADD">
      <w:pPr>
        <w:pStyle w:val="BodyTextnospace"/>
      </w:pPr>
      <w:r>
        <w:t>Quick Guide</w:t>
      </w:r>
      <w:r w:rsidR="009D61ED">
        <w:t xml:space="preserve"> to NPSAS:20</w:t>
      </w:r>
    </w:p>
    <w:p w:rsidR="009D61ED" w:rsidP="00E546E9" w:rsidRDefault="00F137BB" w14:paraId="24854590" w14:textId="3057172A">
      <w:pPr>
        <w:pStyle w:val="BodyTextnospace"/>
      </w:pPr>
      <w:r>
        <w:t>Registration Instructions</w:t>
      </w:r>
    </w:p>
    <w:p w:rsidRPr="00E546E9" w:rsidR="00E97A3B" w:rsidP="00E97A3B" w:rsidRDefault="00E97A3B" w14:paraId="27CA7902" w14:textId="77777777">
      <w:pPr>
        <w:pStyle w:val="BodyText"/>
        <w:rPr>
          <w:b/>
        </w:rPr>
      </w:pPr>
      <w:r w:rsidRPr="00E546E9">
        <w:rPr>
          <w:b/>
        </w:rPr>
        <w:t>Student Enrollment List Request Packet</w:t>
      </w:r>
    </w:p>
    <w:p w:rsidR="00E97A3B" w:rsidP="00E546E9" w:rsidRDefault="00F137BB" w14:paraId="1D911772" w14:textId="46D15A51">
      <w:pPr>
        <w:pStyle w:val="BodyTextnospace"/>
      </w:pPr>
      <w:r>
        <w:t>Enrollment List Request Letter</w:t>
      </w:r>
    </w:p>
    <w:p w:rsidR="00E97A3B" w:rsidP="00E546E9" w:rsidRDefault="00E97A3B" w14:paraId="623D4275" w14:textId="5AE8C9EF">
      <w:pPr>
        <w:pStyle w:val="BodyTextnospace"/>
      </w:pPr>
      <w:r>
        <w:t>Studen</w:t>
      </w:r>
      <w:r w:rsidR="00F137BB">
        <w:t>t Enrollment List Instructions</w:t>
      </w:r>
    </w:p>
    <w:p w:rsidRPr="00E546E9" w:rsidR="00E97A3B" w:rsidP="00E97A3B" w:rsidRDefault="00E97A3B" w14:paraId="632B7EBC" w14:textId="4A5B6686">
      <w:pPr>
        <w:pStyle w:val="BodyText"/>
        <w:rPr>
          <w:b/>
        </w:rPr>
      </w:pPr>
      <w:r w:rsidRPr="00E546E9">
        <w:rPr>
          <w:b/>
        </w:rPr>
        <w:t>Student Records Request Packet</w:t>
      </w:r>
    </w:p>
    <w:p w:rsidR="00E97A3B" w:rsidP="00E546E9" w:rsidRDefault="00E97A3B" w14:paraId="16A9D248" w14:textId="77777777">
      <w:pPr>
        <w:pStyle w:val="BodyTextnospace"/>
      </w:pPr>
      <w:r>
        <w:t>Student Records Request Letter</w:t>
      </w:r>
    </w:p>
    <w:p w:rsidR="00E97A3B" w:rsidP="00E546E9" w:rsidRDefault="00E97A3B" w14:paraId="4C869663" w14:textId="77777777">
      <w:pPr>
        <w:pStyle w:val="BodyTextnospace"/>
      </w:pPr>
      <w:r>
        <w:t>Student Records Handbook</w:t>
      </w:r>
    </w:p>
    <w:p w:rsidR="00E97A3B" w:rsidP="00E546E9" w:rsidRDefault="00E97A3B" w14:paraId="624440E9" w14:textId="77777777">
      <w:pPr>
        <w:pStyle w:val="AppH3"/>
      </w:pPr>
      <w:bookmarkStart w:name="_Toc18677969" w:id="186"/>
      <w:bookmarkStart w:name="_Toc20746594" w:id="187"/>
      <w:r>
        <w:t>Resources Page</w:t>
      </w:r>
      <w:bookmarkEnd w:id="186"/>
      <w:bookmarkEnd w:id="187"/>
    </w:p>
    <w:p w:rsidRPr="00E546E9" w:rsidR="00E97A3B" w:rsidP="00E97A3B" w:rsidRDefault="00E97A3B" w14:paraId="6F7B0887" w14:textId="77777777">
      <w:pPr>
        <w:pStyle w:val="BodyText"/>
        <w:rPr>
          <w:b/>
        </w:rPr>
      </w:pPr>
      <w:r w:rsidRPr="00E546E9">
        <w:rPr>
          <w:b/>
        </w:rPr>
        <w:t>General NPSAS:20 Resources</w:t>
      </w:r>
    </w:p>
    <w:p w:rsidR="00E97A3B" w:rsidP="00E546E9" w:rsidRDefault="00F137BB" w14:paraId="5E0313BC" w14:textId="06722AF4">
      <w:pPr>
        <w:pStyle w:val="BodyTextnospace"/>
      </w:pPr>
      <w:r>
        <w:t>NPSAS:20 Brochure</w:t>
      </w:r>
    </w:p>
    <w:p w:rsidR="00E97A3B" w:rsidP="00E546E9" w:rsidRDefault="00E97A3B" w14:paraId="3718F454" w14:textId="77777777">
      <w:pPr>
        <w:pStyle w:val="BodyTextnospace"/>
      </w:pPr>
      <w:r>
        <w:t xml:space="preserve">NPSAS:20 Endorsements (Included </w:t>
      </w:r>
      <w:r w:rsidR="004E60CB">
        <w:t xml:space="preserve">in </w:t>
      </w:r>
      <w:r w:rsidR="00DC738C">
        <w:t xml:space="preserve">appendix </w:t>
      </w:r>
      <w:r w:rsidR="004E60CB">
        <w:t>B)</w:t>
      </w:r>
    </w:p>
    <w:p w:rsidR="00E97A3B" w:rsidP="00E546E9" w:rsidRDefault="00E97A3B" w14:paraId="53621CF8" w14:textId="4B8B075B">
      <w:pPr>
        <w:pStyle w:val="BodyTextnospace"/>
      </w:pPr>
      <w:r>
        <w:t>Confidentialit</w:t>
      </w:r>
      <w:r w:rsidR="00F137BB">
        <w:t>y and Data Security Fact Sheet</w:t>
      </w:r>
    </w:p>
    <w:p w:rsidR="00E97A3B" w:rsidP="00E546E9" w:rsidRDefault="00F137BB" w14:paraId="75FE49DB" w14:textId="60A0CBDE">
      <w:pPr>
        <w:pStyle w:val="BodyTextnospace"/>
      </w:pPr>
      <w:r>
        <w:t>FERPA Fact Sheet</w:t>
      </w:r>
    </w:p>
    <w:p w:rsidR="00E97A3B" w:rsidP="00E546E9" w:rsidRDefault="00F137BB" w14:paraId="376448C0" w14:textId="3AB12377">
      <w:pPr>
        <w:pStyle w:val="BodyTextnospace"/>
      </w:pPr>
      <w:r>
        <w:t>Disclosure Notice</w:t>
      </w:r>
    </w:p>
    <w:p w:rsidR="00E97A3B" w:rsidP="00E546E9" w:rsidRDefault="009A3ABF" w14:paraId="1D47C0B3" w14:textId="013E4011">
      <w:pPr>
        <w:pStyle w:val="BodyTextnospace"/>
      </w:pPr>
      <w:r>
        <w:t>NPSAS:20 Overview [VIDEO]</w:t>
      </w:r>
    </w:p>
    <w:p w:rsidR="00E97A3B" w:rsidP="00E546E9" w:rsidRDefault="00E97A3B" w14:paraId="64B8496C" w14:textId="74A440A0">
      <w:pPr>
        <w:pStyle w:val="BodyTextnospace"/>
      </w:pPr>
      <w:r>
        <w:t>Regist</w:t>
      </w:r>
      <w:r w:rsidR="009A3ABF">
        <w:t>ering Your Institution [VIDEO]</w:t>
      </w:r>
    </w:p>
    <w:p w:rsidR="00E97A3B" w:rsidP="00E546E9" w:rsidRDefault="00E97A3B" w14:paraId="0CE5AF7F" w14:textId="24E74E1C">
      <w:pPr>
        <w:pStyle w:val="BodyTextnospace"/>
      </w:pPr>
      <w:r>
        <w:t>NPSAS</w:t>
      </w:r>
      <w:r w:rsidR="009A3ABF">
        <w:t>:20 Frequently Asked Questions</w:t>
      </w:r>
    </w:p>
    <w:p w:rsidR="00E97A3B" w:rsidP="00E546E9" w:rsidRDefault="00E97A3B" w14:paraId="628A46E5" w14:textId="31FA8EA3">
      <w:pPr>
        <w:pStyle w:val="BodyTextnospace"/>
      </w:pPr>
      <w:r>
        <w:t>Quick Guide</w:t>
      </w:r>
      <w:r w:rsidR="009D61ED">
        <w:t xml:space="preserve"> to</w:t>
      </w:r>
      <w:r w:rsidR="009A3ABF">
        <w:t xml:space="preserve"> NPSAS:20</w:t>
      </w:r>
    </w:p>
    <w:p w:rsidR="009D61ED" w:rsidP="00E546E9" w:rsidRDefault="009A3ABF" w14:paraId="6DCE9C06" w14:textId="08CB7B6D">
      <w:pPr>
        <w:pStyle w:val="BodyTextnospace"/>
      </w:pPr>
      <w:r>
        <w:t>Registration Instructions</w:t>
      </w:r>
    </w:p>
    <w:p w:rsidRPr="00E546E9" w:rsidR="00E97A3B" w:rsidP="00E97A3B" w:rsidRDefault="00E97A3B" w14:paraId="2A449468" w14:textId="77777777">
      <w:pPr>
        <w:pStyle w:val="BodyText"/>
        <w:rPr>
          <w:b/>
        </w:rPr>
      </w:pPr>
      <w:r w:rsidRPr="00E546E9">
        <w:rPr>
          <w:b/>
        </w:rPr>
        <w:t>Student Enrollment List Resources</w:t>
      </w:r>
    </w:p>
    <w:p w:rsidR="00E97A3B" w:rsidP="00E546E9" w:rsidRDefault="00E97A3B" w14:paraId="23FE27EF" w14:textId="4764F9C3">
      <w:pPr>
        <w:pStyle w:val="BodyTextnospace"/>
      </w:pPr>
      <w:r>
        <w:t>Studen</w:t>
      </w:r>
      <w:r w:rsidR="009A3ABF">
        <w:t>t Enrollment List Instructions</w:t>
      </w:r>
    </w:p>
    <w:p w:rsidR="00E97A3B" w:rsidP="00E546E9" w:rsidRDefault="00E97A3B" w14:paraId="684EC09B" w14:textId="3815BB87">
      <w:pPr>
        <w:pStyle w:val="BodyTextnospace"/>
      </w:pPr>
      <w:r>
        <w:t>Student En</w:t>
      </w:r>
      <w:r w:rsidR="009A3ABF">
        <w:t>rollment List Overview [VIDEO]</w:t>
      </w:r>
    </w:p>
    <w:p w:rsidRPr="00E546E9" w:rsidR="00E97A3B" w:rsidP="00E97A3B" w:rsidRDefault="00E97A3B" w14:paraId="303FF0C6" w14:textId="6CF41645">
      <w:pPr>
        <w:pStyle w:val="BodyText"/>
        <w:rPr>
          <w:b/>
        </w:rPr>
      </w:pPr>
      <w:r w:rsidRPr="00E546E9">
        <w:rPr>
          <w:b/>
        </w:rPr>
        <w:t xml:space="preserve">Student Records Resources (These materials </w:t>
      </w:r>
      <w:r w:rsidR="00243829">
        <w:rPr>
          <w:b/>
        </w:rPr>
        <w:t>are included in Appendix D2 and can be viewed beginning on p. D-148.</w:t>
      </w:r>
      <w:r w:rsidRPr="00E546E9">
        <w:rPr>
          <w:b/>
        </w:rPr>
        <w:t>)</w:t>
      </w:r>
    </w:p>
    <w:p w:rsidR="00D84242" w:rsidP="00E546E9" w:rsidRDefault="00D84242" w14:paraId="09AFEA5A" w14:textId="59AB00AA">
      <w:pPr>
        <w:pStyle w:val="BodyTextnospace"/>
      </w:pPr>
      <w:r>
        <w:t>Financial Aid Types Cheat Sheet</w:t>
      </w:r>
    </w:p>
    <w:p w:rsidR="00D84242" w:rsidP="00E546E9" w:rsidRDefault="00D84242" w14:paraId="1045649C" w14:textId="65B8CC94">
      <w:pPr>
        <w:pStyle w:val="BodyTextnospace"/>
      </w:pPr>
      <w:r>
        <w:t>Student Records Codebook</w:t>
      </w:r>
    </w:p>
    <w:p w:rsidR="00D84242" w:rsidP="00E546E9" w:rsidRDefault="00D84242" w14:paraId="7D8D44A5" w14:textId="6A800194">
      <w:pPr>
        <w:pStyle w:val="BodyTextnospace"/>
      </w:pPr>
      <w:r>
        <w:t>Student Records Item Overview Handout</w:t>
      </w:r>
    </w:p>
    <w:p w:rsidR="00540FCD" w:rsidP="00E546E9" w:rsidRDefault="00E97A3B" w14:paraId="178E054C" w14:textId="77777777">
      <w:pPr>
        <w:pStyle w:val="BodyTextnospace"/>
      </w:pPr>
      <w:r>
        <w:t>Student Records Handbook</w:t>
      </w:r>
    </w:p>
    <w:p w:rsidR="00E97A3B" w:rsidP="00E546E9" w:rsidRDefault="00540FCD" w14:paraId="20049614" w14:textId="70434240">
      <w:pPr>
        <w:pStyle w:val="BodyTextnospace"/>
      </w:pPr>
      <w:r>
        <w:t>FSA Handbook</w:t>
      </w:r>
      <w:r w:rsidR="003A0992">
        <w:t xml:space="preserve"> (link to external website)</w:t>
      </w:r>
    </w:p>
    <w:p w:rsidR="00E97A3B" w:rsidP="00E546E9" w:rsidRDefault="00E97A3B" w14:paraId="6AFE2EF1" w14:textId="77777777">
      <w:pPr>
        <w:pStyle w:val="BodyTextnospace"/>
      </w:pPr>
      <w:r>
        <w:t>Student Records: Selecting a Mode [VIDEO]</w:t>
      </w:r>
    </w:p>
    <w:p w:rsidR="00E97A3B" w:rsidP="00E546E9" w:rsidRDefault="00E97A3B" w14:paraId="345BBDCD" w14:textId="77777777">
      <w:pPr>
        <w:pStyle w:val="BodyTextnospace"/>
      </w:pPr>
      <w:r>
        <w:t>Student Records: Web Mode [VIDEO]</w:t>
      </w:r>
    </w:p>
    <w:p w:rsidR="00E97A3B" w:rsidP="00E546E9" w:rsidRDefault="00E97A3B" w14:paraId="3E8D2AD4" w14:textId="77777777">
      <w:pPr>
        <w:pStyle w:val="BodyTextnospace"/>
      </w:pPr>
      <w:r>
        <w:t>Student Records: Excel Mode [VIDEO]</w:t>
      </w:r>
    </w:p>
    <w:p w:rsidR="00E97A3B" w:rsidP="00E546E9" w:rsidRDefault="00E97A3B" w14:paraId="48B0DA30" w14:textId="77777777">
      <w:pPr>
        <w:pStyle w:val="BodyTextnospace"/>
      </w:pPr>
      <w:r>
        <w:t>Student Records: CSV Mode [VIDEO]</w:t>
      </w:r>
    </w:p>
    <w:p w:rsidR="00E97A3B" w:rsidP="00E97A3B" w:rsidRDefault="00E97A3B" w14:paraId="43AF2EBE" w14:textId="77777777">
      <w:pPr>
        <w:pStyle w:val="BodyText"/>
      </w:pPr>
      <w:r>
        <w:t xml:space="preserve">To download an electronic copy of the hardcopy packets that were mailed to your institution, </w:t>
      </w:r>
      <w:r w:rsidRPr="00E546E9">
        <w:rPr>
          <w:u w:val="single"/>
        </w:rPr>
        <w:t>click here</w:t>
      </w:r>
      <w:r>
        <w:t>.</w:t>
      </w:r>
    </w:p>
    <w:p w:rsidR="00E97A3B" w:rsidP="00E97A3B" w:rsidRDefault="00E97A3B" w14:paraId="32A0F78E" w14:textId="77777777">
      <w:pPr>
        <w:pStyle w:val="BodyText"/>
      </w:pPr>
      <w:r>
        <w:t xml:space="preserve">To review the Frequently Asked Questions, </w:t>
      </w:r>
      <w:r w:rsidRPr="00E546E9">
        <w:rPr>
          <w:u w:val="single"/>
        </w:rPr>
        <w:t>click here</w:t>
      </w:r>
      <w:r>
        <w:t>.</w:t>
      </w:r>
    </w:p>
    <w:p w:rsidR="001B4724" w:rsidRDefault="001B4724" w14:paraId="6445D5D4" w14:textId="77777777">
      <w:pPr>
        <w:rPr>
          <w:rFonts w:ascii="Arial" w:hAnsi="Arial" w:cs="Arial"/>
          <w:b/>
          <w:bCs/>
          <w:iCs/>
          <w:sz w:val="28"/>
          <w:szCs w:val="28"/>
        </w:rPr>
      </w:pPr>
      <w:r>
        <w:br w:type="page"/>
      </w:r>
    </w:p>
    <w:p w:rsidR="00FA25F2" w:rsidP="00FA25F2" w:rsidRDefault="00FA25F2" w14:paraId="66291EA6" w14:textId="77777777">
      <w:pPr>
        <w:pStyle w:val="AppH2"/>
      </w:pPr>
      <w:bookmarkStart w:name="_Toc18677970" w:id="188"/>
      <w:bookmarkStart w:name="_Toc20746595" w:id="189"/>
      <w:r>
        <w:lastRenderedPageBreak/>
        <w:t>Resource Materials</w:t>
      </w:r>
      <w:bookmarkEnd w:id="188"/>
      <w:bookmarkEnd w:id="189"/>
    </w:p>
    <w:tbl>
      <w:tblPr>
        <w:tblStyle w:val="TableGrid"/>
        <w:tblW w:w="0" w:type="auto"/>
        <w:tblLook w:val="04A0" w:firstRow="1" w:lastRow="0" w:firstColumn="1" w:lastColumn="0" w:noHBand="0" w:noVBand="1"/>
      </w:tblPr>
      <w:tblGrid>
        <w:gridCol w:w="10224"/>
      </w:tblGrid>
      <w:tr w:rsidR="001B4724" w:rsidTr="001B4724" w14:paraId="075B1FE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1B4724" w:rsidR="001B4724" w:rsidP="001B4724" w:rsidRDefault="001B4724" w14:paraId="5289B114" w14:textId="77777777">
            <w:pPr>
              <w:pStyle w:val="BodyText"/>
              <w:rPr>
                <w:i/>
                <w:iCs/>
              </w:rPr>
            </w:pPr>
            <w:r w:rsidRPr="001B4724">
              <w:rPr>
                <w:i/>
                <w:iCs/>
              </w:rPr>
              <w:t>This section includes content that appears in the “Resources” section of the Postsecondary Data Portal (PDP).</w:t>
            </w:r>
          </w:p>
        </w:tc>
      </w:tr>
    </w:tbl>
    <w:p w:rsidR="00FA25F2" w:rsidP="00FA25F2" w:rsidRDefault="00FA25F2" w14:paraId="4DE31637" w14:textId="77777777">
      <w:pPr>
        <w:pStyle w:val="AppH3"/>
      </w:pPr>
      <w:bookmarkStart w:name="_Toc18677971" w:id="190"/>
      <w:bookmarkStart w:name="_Toc20746596" w:id="191"/>
      <w:r>
        <w:t>Confidentiality and Data Security Fact Sheet</w:t>
      </w:r>
      <w:bookmarkEnd w:id="190"/>
      <w:bookmarkEnd w:id="191"/>
    </w:p>
    <w:p w:rsidRPr="00FA25F2" w:rsidR="00FA25F2" w:rsidP="00FA25F2" w:rsidRDefault="00FA25F2" w14:paraId="1BD81227" w14:textId="77777777">
      <w:pPr>
        <w:pStyle w:val="BodyText"/>
        <w:rPr>
          <w:b/>
        </w:rPr>
      </w:pPr>
      <w:r w:rsidRPr="00FA25F2">
        <w:rPr>
          <w:b/>
        </w:rPr>
        <w:t>THE 2019-20 NATIONAL POSTSECONDARY STUDENT AID STUDY</w:t>
      </w:r>
    </w:p>
    <w:p w:rsidRPr="00FA25F2" w:rsidR="00FA25F2" w:rsidP="00FA25F2" w:rsidRDefault="00FA25F2" w14:paraId="4B3D114C" w14:textId="77777777">
      <w:pPr>
        <w:pStyle w:val="BodyText"/>
        <w:rPr>
          <w:b/>
        </w:rPr>
      </w:pPr>
      <w:r w:rsidRPr="00FA25F2">
        <w:rPr>
          <w:b/>
        </w:rPr>
        <w:t>Confidentiality and Data Security Fact Sheet</w:t>
      </w:r>
    </w:p>
    <w:p w:rsidR="00FA25F2" w:rsidP="00FA25F2" w:rsidRDefault="00FA25F2" w14:paraId="00CD741E" w14:textId="77777777">
      <w:pPr>
        <w:pStyle w:val="BodyText"/>
      </w:pPr>
      <w:r>
        <w:t>Your institution has been selected to participate in the 2019-20 National Postsecondary Student Aid Study (NPSAS:20). NPSAS is designed to provide information on how students and their families meet the cost of education beyond high school. Lists of students provided by institutions will be used to select a sample of students who will be asked to complete a questionnaire online.</w:t>
      </w:r>
    </w:p>
    <w:p w:rsidRPr="00FA25F2" w:rsidR="00FA25F2" w:rsidP="00FA25F2" w:rsidRDefault="00FA25F2" w14:paraId="64EC5EC4" w14:textId="77777777">
      <w:pPr>
        <w:pStyle w:val="BodyText"/>
        <w:rPr>
          <w:b/>
        </w:rPr>
      </w:pPr>
      <w:r w:rsidRPr="00FA25F2">
        <w:rPr>
          <w:b/>
        </w:rPr>
        <w:t>Data Collected for NPSAS</w:t>
      </w:r>
    </w:p>
    <w:p w:rsidR="00FA25F2" w:rsidP="00FA25F2" w:rsidRDefault="00FA25F2" w14:paraId="5AFC6410" w14:textId="77777777">
      <w:pPr>
        <w:pStyle w:val="BodyText"/>
      </w:pPr>
      <w:r>
        <w:t>The information collected about students includes demographic information used for sampling (such as degree program); contact information; and personal identifiers (such as Social Security numbers and student IDs), which are used to deduplicate lists of students across institutions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rsidRPr="00FA25F2" w:rsidR="00FA25F2" w:rsidP="00FA25F2" w:rsidRDefault="00FA25F2" w14:paraId="1F979D78" w14:textId="77777777">
      <w:pPr>
        <w:pStyle w:val="BodyText"/>
        <w:rPr>
          <w:b/>
        </w:rPr>
      </w:pPr>
      <w:r w:rsidRPr="00FA25F2">
        <w:rPr>
          <w:b/>
        </w:rPr>
        <w:t>NPSAS is Authorized by Congress</w:t>
      </w:r>
    </w:p>
    <w:p w:rsidR="00FA25F2" w:rsidP="00FA25F2" w:rsidRDefault="00FA25F2" w14:paraId="1680CE67" w14:textId="77777777">
      <w:pPr>
        <w:pStyle w:val="BodyText"/>
      </w:pPr>
      <w:r>
        <w:t xml:space="preserve">The Education Sciences Reform Act of 2002 (ESRA 2002, 20 U.S.C. §9543) and the Higher Education Opportunity Act of 2008 (HEOA 2008, 20 U.S.C. §1015) authorize NCES to collect, acquire, compile, and disseminate full and complete statistics on the condition and progress of education, including postsecondary education. The provisions of ESRA can be found at the following website: </w:t>
      </w:r>
      <w:r w:rsidR="001D25C5">
        <w:t>https:</w:t>
      </w:r>
      <w:r>
        <w:t>//www.ed.gov/policy/rschstat/leg/edpicks.jhtml?src=ln.</w:t>
      </w:r>
    </w:p>
    <w:p w:rsidRPr="00FA25F2" w:rsidR="00FA25F2" w:rsidP="00FA25F2" w:rsidRDefault="00FA25F2" w14:paraId="667AF5AB" w14:textId="77777777">
      <w:pPr>
        <w:pStyle w:val="BodyText"/>
        <w:rPr>
          <w:b/>
        </w:rPr>
      </w:pPr>
      <w:r w:rsidRPr="00FA25F2">
        <w:rPr>
          <w:b/>
        </w:rPr>
        <w:t>Federal Law Protects the Confidentiality of Data Collected for NPSAS</w:t>
      </w:r>
    </w:p>
    <w:p w:rsidR="00FA25F2" w:rsidP="00FA25F2" w:rsidRDefault="00FA25F2" w14:paraId="162FA06D" w14:textId="77777777">
      <w:pPr>
        <w:pStyle w:val="BodyText"/>
      </w:pPr>
      <w:r>
        <w:t xml:space="preserve">Both NCES and its contractor for NPSAS:20, RTI International, follow strict procedures to protect the privacy and confidentiality of study participants. All RTI project staff members have signed confidentiality agreements and affidavits of nondisclosure. Any data released to the public are in aggregate form (e.g., statistical tables, graphs) so that individual students cannot be identified. All of the information provided by individuals and institutions may be used only for statistical purposes and may not be disclosed, or used, in identifiable form for any other purpose except as required by law (20 U.S.C. §9573 and 6 U.S.C. §151). For more information on confidentiality and data security see </w:t>
      </w:r>
      <w:hyperlink w:history="1" r:id="rId138">
        <w:r w:rsidR="007D07AD">
          <w:rPr>
            <w:rStyle w:val="Hyperlink"/>
          </w:rPr>
          <w:t>surveys.nces.ed.gov/xxxx</w:t>
        </w:r>
        <w:r w:rsidRPr="00AF18CA">
          <w:rPr>
            <w:rStyle w:val="Hyperlink"/>
          </w:rPr>
          <w:t>/Home/Confidentiality</w:t>
        </w:r>
      </w:hyperlink>
      <w:r>
        <w:t>.</w:t>
      </w:r>
    </w:p>
    <w:p w:rsidRPr="00FA25F2" w:rsidR="00FA25F2" w:rsidP="00FA25F2" w:rsidRDefault="00FA25F2" w14:paraId="3C2A4060" w14:textId="77777777">
      <w:pPr>
        <w:pStyle w:val="BodyText"/>
        <w:rPr>
          <w:b/>
        </w:rPr>
      </w:pPr>
      <w:r w:rsidRPr="00FA25F2">
        <w:rPr>
          <w:b/>
        </w:rPr>
        <w:t>Federal Law Authorizes Release of Personally Identifiable Information to NCES and Its Agents</w:t>
      </w:r>
    </w:p>
    <w:p w:rsidR="00FA25F2" w:rsidP="00FA25F2" w:rsidRDefault="00FA25F2" w14:paraId="3BF4875B" w14:textId="77777777">
      <w:pPr>
        <w:pStyle w:val="BodyText"/>
      </w:pPr>
      <w:r>
        <w:t>NPSAS:20 requests students’ directory and personally identifiable information from institutions. The Education Sciences Reform Act of 2002 (ESRA 2002, 20 U.S.C. §9543) and the Higher Education Opportunity Act of 2008 (HEOA 2008, 20 U.S.C. §1015) authorize NCES and its current contractors (RTI International for NPSAS:20) to gather this information.</w:t>
      </w:r>
    </w:p>
    <w:p w:rsidR="00FA25F2" w:rsidP="00FA25F2" w:rsidRDefault="00FA25F2" w14:paraId="2EF977CA" w14:textId="594E47FD">
      <w:pPr>
        <w:pStyle w:val="BodyText"/>
      </w:pPr>
      <w:r>
        <w:t>The data request for NPSAS fully conforms to the requirements of the Family Educational Rights and Privacy Act of 1974 (FERPA) [</w:t>
      </w:r>
      <w:r w:rsidRPr="00DA67D2" w:rsidR="00DA67D2">
        <w:t>20 U.S.C. 1232g; 34 CFR Part 99</w:t>
      </w:r>
      <w:r>
        <w:t xml:space="preserve">]. FERPA is designed to protect the privacy rights of students and their families by providing consistent standards for the release of personally identifiable student and family information. NCES and its data collection agent for NPSAS:20, RTI International, are explicitly authorized under an exception to FERPA’s general consent rule (in which the right to consent is held by the student, regardless of age) to obtain student-level data from institutions. This exception provides for the collection of data on any eligible student, without prior consent, if the disclosure is to authorized representatives </w:t>
      </w:r>
      <w:r>
        <w:lastRenderedPageBreak/>
        <w:t>of the Secretary of Education [34 CFR §§ 99.31(a)(3)</w:t>
      </w:r>
      <w:r w:rsidR="00094B70">
        <w:t>(iii)</w:t>
      </w:r>
      <w:r>
        <w:t xml:space="preserve"> and 99.35]. You can review this regulation on the U.S. Department of Education's website at </w:t>
      </w:r>
      <w:hyperlink w:history="1" r:id="rId139">
        <w:r w:rsidR="001D25C5">
          <w:rPr>
            <w:rStyle w:val="Hyperlink"/>
          </w:rPr>
          <w:t>https:</w:t>
        </w:r>
        <w:r w:rsidRPr="00AF18CA">
          <w:rPr>
            <w:rStyle w:val="Hyperlink"/>
          </w:rPr>
          <w:t>//www2.ed.gov/policy/gen/reg/ferpa</w:t>
        </w:r>
      </w:hyperlink>
      <w:r>
        <w:t xml:space="preserve">. For questions regarding the applicability of FERPA to this study, school officials may contact the Family Policy Compliance Office (FPCO) at this e-mail address: </w:t>
      </w:r>
      <w:hyperlink w:history="1" r:id="rId140">
        <w:r w:rsidR="00DA67D2">
          <w:rPr>
            <w:rStyle w:val="Hyperlink"/>
          </w:rPr>
          <w:t>+</w:t>
        </w:r>
        <w:r w:rsidRPr="00AF18CA">
          <w:rPr>
            <w:rStyle w:val="Hyperlink"/>
          </w:rPr>
          <w:t>@ed.gov</w:t>
        </w:r>
      </w:hyperlink>
      <w:r>
        <w:t>.</w:t>
      </w:r>
    </w:p>
    <w:p w:rsidRPr="00FA25F2" w:rsidR="00FA25F2" w:rsidP="00FA25F2" w:rsidRDefault="00FA25F2" w14:paraId="33755008" w14:textId="77777777">
      <w:pPr>
        <w:pStyle w:val="BodyText"/>
        <w:rPr>
          <w:b/>
        </w:rPr>
      </w:pPr>
      <w:r w:rsidRPr="00FA25F2">
        <w:rPr>
          <w:b/>
        </w:rPr>
        <w:t>Data Collected are Stored Securely</w:t>
      </w:r>
    </w:p>
    <w:p w:rsidR="00FA25F2" w:rsidP="00FA25F2" w:rsidRDefault="00FA25F2" w14:paraId="368C1FF8" w14:textId="77777777">
      <w:pPr>
        <w:pStyle w:val="BodyText"/>
      </w:pPr>
      <w:r>
        <w:t>Both NCES and RTI International follow strict procedures to protect study participants’ information. These procedures include obtaining signed confidentiality agreements from all personnel who will have access to individual identifiers, personnel training regarding the meaning of confidentiality, and controlled access to computer files.</w:t>
      </w:r>
    </w:p>
    <w:p w:rsidR="00FA25F2" w:rsidP="00FA25F2" w:rsidRDefault="00FA25F2" w14:paraId="38B33780" w14:textId="77777777">
      <w:pPr>
        <w:pStyle w:val="BodyText"/>
      </w:pPr>
      <w:r>
        <w:t>All electronic data from institution records and students are carefully protected. Computer accounts used to access electronic data are password protected. Only project staff members with clearance from the study database manager are able to log on to these accounts. Personally identifying variables (e.g., name, address, and phone numbers) are kept separate from data variables such as educational experience or financial aid.</w:t>
      </w:r>
    </w:p>
    <w:p w:rsidR="00FA25F2" w:rsidP="00FA25F2" w:rsidRDefault="00FA25F2" w14:paraId="4E64EB23" w14:textId="77777777">
      <w:pPr>
        <w:pStyle w:val="BodyText"/>
      </w:pPr>
      <w:r>
        <w:t>A unique study identification number (not the Social Security number or student ID) are created and maintained for each sampled student to protect against inadvertent disclosure of confidential data. Any data released to the general public (for example, statistical tables) are tailored so that it is not possible to identify specific individuals or institutions.</w:t>
      </w:r>
    </w:p>
    <w:p w:rsidR="00FA25F2" w:rsidP="00FA25F2" w:rsidRDefault="00FA25F2" w14:paraId="109D7C0E" w14:textId="77777777">
      <w:pPr>
        <w:pStyle w:val="BodyText"/>
      </w:pPr>
      <w:r>
        <w:t>These confidentiality and data security protection procedures have been put in place to ensure that RTI International and its subcontractors comply with all privacy requirements, including:</w:t>
      </w:r>
    </w:p>
    <w:p w:rsidR="00FA25F2" w:rsidP="00FA25F2" w:rsidRDefault="00FA25F2" w14:paraId="04ACCC81" w14:textId="77777777">
      <w:pPr>
        <w:pStyle w:val="BodyTextnospace"/>
        <w:ind w:left="720" w:hanging="360"/>
      </w:pPr>
      <w:r>
        <w:t>1.</w:t>
      </w:r>
      <w:r>
        <w:tab/>
        <w:t>The statement of work of each contract;</w:t>
      </w:r>
    </w:p>
    <w:p w:rsidR="00FA25F2" w:rsidP="00FA25F2" w:rsidRDefault="00FA25F2" w14:paraId="742E12CE" w14:textId="77777777">
      <w:pPr>
        <w:pStyle w:val="BodyTextnospace"/>
        <w:ind w:left="720" w:hanging="360"/>
      </w:pPr>
      <w:r>
        <w:t>2.</w:t>
      </w:r>
      <w:r>
        <w:tab/>
        <w:t>Family Educational Rights and Privacy Act (FERPA) of 1974 (20 U.S.C. §1232(g));</w:t>
      </w:r>
    </w:p>
    <w:p w:rsidR="00FA25F2" w:rsidP="00FA25F2" w:rsidRDefault="00FA25F2" w14:paraId="26944D8B" w14:textId="77777777">
      <w:pPr>
        <w:pStyle w:val="BodyTextnospace"/>
        <w:ind w:left="720" w:hanging="360"/>
      </w:pPr>
      <w:r>
        <w:t>3.</w:t>
      </w:r>
      <w:r>
        <w:tab/>
        <w:t>Privacy Act of 1974 (5 U.S.C. §552a);</w:t>
      </w:r>
    </w:p>
    <w:p w:rsidR="00FA25F2" w:rsidP="00FA25F2" w:rsidRDefault="00FA25F2" w14:paraId="226F85C5" w14:textId="77777777">
      <w:pPr>
        <w:pStyle w:val="BodyTextnospace"/>
        <w:ind w:left="720" w:hanging="360"/>
      </w:pPr>
      <w:r>
        <w:t>4.</w:t>
      </w:r>
      <w:r>
        <w:tab/>
        <w:t>Privacy Act Regulations (34 CFR Part 5b);</w:t>
      </w:r>
    </w:p>
    <w:p w:rsidR="00FA25F2" w:rsidP="00FA25F2" w:rsidRDefault="00FA25F2" w14:paraId="2B6B99DB" w14:textId="77777777">
      <w:pPr>
        <w:pStyle w:val="BodyTextnospace"/>
        <w:ind w:left="720" w:hanging="360"/>
      </w:pPr>
      <w:r>
        <w:t>5.</w:t>
      </w:r>
      <w:r>
        <w:tab/>
        <w:t>Computer Security Act of 1987;</w:t>
      </w:r>
    </w:p>
    <w:p w:rsidR="00FA25F2" w:rsidP="00FA25F2" w:rsidRDefault="00FA25F2" w14:paraId="59FA1E61" w14:textId="77777777">
      <w:pPr>
        <w:pStyle w:val="BodyTextnospace"/>
        <w:ind w:left="720" w:hanging="360"/>
      </w:pPr>
      <w:r>
        <w:t>6.</w:t>
      </w:r>
      <w:r>
        <w:tab/>
        <w:t>U.S.A. Patriot Act of 2001 (P.L. 107-56);</w:t>
      </w:r>
    </w:p>
    <w:p w:rsidR="00FA25F2" w:rsidP="00FA25F2" w:rsidRDefault="00FA25F2" w14:paraId="6B6C5570" w14:textId="77777777">
      <w:pPr>
        <w:pStyle w:val="BodyTextnospace"/>
        <w:ind w:left="720" w:hanging="360"/>
      </w:pPr>
      <w:r>
        <w:t>7.</w:t>
      </w:r>
      <w:r>
        <w:tab/>
        <w:t>Education Sciences Reform Act of 2002 (ESRA 2002, 20 U.S.C. §9573);</w:t>
      </w:r>
    </w:p>
    <w:p w:rsidR="00FA25F2" w:rsidP="00FA25F2" w:rsidRDefault="00BB039F" w14:paraId="5410DA51" w14:textId="309816CE">
      <w:pPr>
        <w:pStyle w:val="BodyTextnospace"/>
        <w:ind w:left="720" w:hanging="360"/>
      </w:pPr>
      <w:r>
        <w:t>8</w:t>
      </w:r>
      <w:r w:rsidR="00FA25F2">
        <w:t>.</w:t>
      </w:r>
      <w:r w:rsidR="00FA25F2">
        <w:tab/>
        <w:t>Cybersecurity Enhancement Act of 2015 (6 U.S.C. §151);</w:t>
      </w:r>
    </w:p>
    <w:p w:rsidR="00BB039F" w:rsidP="00FA25F2" w:rsidRDefault="00BB039F" w14:paraId="055822BC" w14:textId="55AFA644">
      <w:pPr>
        <w:pStyle w:val="BodyTextnospace"/>
        <w:ind w:left="720" w:hanging="360"/>
      </w:pPr>
      <w:r>
        <w:t>9.    Foundations of Evidence-Based Policymaking Act of 2018, Title III, Part B, Confidential Information Protection;</w:t>
      </w:r>
    </w:p>
    <w:p w:rsidR="00FA25F2" w:rsidP="00FA25F2" w:rsidRDefault="00BB039F" w14:paraId="25943DCE" w14:textId="23A15893">
      <w:pPr>
        <w:pStyle w:val="BodyTextnospace"/>
        <w:ind w:left="720" w:hanging="360"/>
      </w:pPr>
      <w:r>
        <w:t>10</w:t>
      </w:r>
      <w:r w:rsidR="00FA25F2">
        <w:t>.</w:t>
      </w:r>
      <w:r w:rsidR="00FA25F2">
        <w:tab/>
        <w:t>The U.S. Department of Education General Handbook for Information Technology Security General Support Systems and Major Applications Inventory Procedures (March 2005);</w:t>
      </w:r>
    </w:p>
    <w:p w:rsidR="00FA25F2" w:rsidP="00FA25F2" w:rsidRDefault="00BB039F" w14:paraId="4313BC49" w14:textId="47890D64">
      <w:pPr>
        <w:pStyle w:val="BodyTextnospace"/>
        <w:ind w:left="720" w:hanging="360"/>
      </w:pPr>
      <w:r>
        <w:t>11</w:t>
      </w:r>
      <w:r w:rsidR="00FA25F2">
        <w:t>.</w:t>
      </w:r>
      <w:r w:rsidR="00FA25F2">
        <w:tab/>
        <w:t>The U.S. Department of Education Incident Handling Procedures (February 2009);</w:t>
      </w:r>
    </w:p>
    <w:p w:rsidR="00FA25F2" w:rsidP="00FA25F2" w:rsidRDefault="00BB039F" w14:paraId="672B1C0D" w14:textId="0FD4A351">
      <w:pPr>
        <w:pStyle w:val="BodyTextnospace"/>
        <w:ind w:left="720" w:hanging="360"/>
      </w:pPr>
      <w:r>
        <w:t>12</w:t>
      </w:r>
      <w:r w:rsidR="00FA25F2">
        <w:t>.</w:t>
      </w:r>
      <w:r w:rsidR="00FA25F2">
        <w:tab/>
        <w:t>The U.S. Department of Education, ACS Directive OM: 5-101, Contractor Employee Personnel Security Screenings;</w:t>
      </w:r>
    </w:p>
    <w:p w:rsidR="00FA25F2" w:rsidP="00FA25F2" w:rsidRDefault="00BB039F" w14:paraId="7BE00F43" w14:textId="5D009624">
      <w:pPr>
        <w:pStyle w:val="BodyTextnospace"/>
        <w:ind w:left="720" w:hanging="360"/>
      </w:pPr>
      <w:r>
        <w:t>13</w:t>
      </w:r>
      <w:r w:rsidR="00FA25F2">
        <w:t>.</w:t>
      </w:r>
      <w:r w:rsidR="00FA25F2">
        <w:tab/>
        <w:t>NCES Statistical Standards; and</w:t>
      </w:r>
    </w:p>
    <w:p w:rsidR="00FA25F2" w:rsidP="00FA25F2" w:rsidRDefault="00BB039F" w14:paraId="5DB676CC" w14:textId="52922E63">
      <w:pPr>
        <w:pStyle w:val="BodyTextnospace"/>
        <w:ind w:left="720" w:hanging="360"/>
      </w:pPr>
      <w:r>
        <w:t>14</w:t>
      </w:r>
      <w:r w:rsidR="00FA25F2">
        <w:t>.</w:t>
      </w:r>
      <w:r w:rsidR="00FA25F2">
        <w:tab/>
        <w:t>All new legislation that impacts the data collected through the contract for this study.</w:t>
      </w:r>
    </w:p>
    <w:p w:rsidR="00FA25F2" w:rsidP="00FA25F2" w:rsidRDefault="00FA25F2" w14:paraId="3BF85AE2" w14:textId="77777777">
      <w:pPr>
        <w:pStyle w:val="BodyText"/>
      </w:pPr>
      <w:r>
        <w:t xml:space="preserve">The data collection contractor, RTI International,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r w:rsidR="001D25C5">
        <w:t>https:</w:t>
      </w:r>
      <w:r>
        <w:t>//nces.ed.gov/statprog/2012/.</w:t>
      </w:r>
    </w:p>
    <w:p w:rsidR="004E60CB" w:rsidRDefault="004E60CB" w14:paraId="41C363B9" w14:textId="77777777">
      <w:pPr>
        <w:rPr>
          <w:rFonts w:ascii="Arial" w:hAnsi="Arial" w:cs="Arial"/>
          <w:b/>
          <w:bCs/>
          <w:szCs w:val="24"/>
        </w:rPr>
      </w:pPr>
      <w:r>
        <w:br w:type="page"/>
      </w:r>
    </w:p>
    <w:p w:rsidR="00FA25F2" w:rsidP="00C678F8" w:rsidRDefault="00FA25F2" w14:paraId="7FD57EF4" w14:textId="77777777">
      <w:pPr>
        <w:pStyle w:val="AppH3"/>
      </w:pPr>
      <w:bookmarkStart w:name="_Toc18677972" w:id="192"/>
      <w:bookmarkStart w:name="_Toc20746597" w:id="193"/>
      <w:r>
        <w:lastRenderedPageBreak/>
        <w:t>FERPA Fact Sheet</w:t>
      </w:r>
      <w:bookmarkEnd w:id="192"/>
      <w:bookmarkEnd w:id="193"/>
    </w:p>
    <w:p w:rsidRPr="00C678F8" w:rsidR="00FA25F2" w:rsidP="00FA25F2" w:rsidRDefault="00FA25F2" w14:paraId="3C74532C" w14:textId="77777777">
      <w:pPr>
        <w:pStyle w:val="BodyText"/>
        <w:rPr>
          <w:b/>
        </w:rPr>
      </w:pPr>
      <w:r w:rsidRPr="00C678F8">
        <w:rPr>
          <w:b/>
        </w:rPr>
        <w:t>FERPA Fact Sheet</w:t>
      </w:r>
    </w:p>
    <w:p w:rsidR="00FA25F2" w:rsidP="003013A0" w:rsidRDefault="00FA25F2" w14:paraId="55A794A0" w14:textId="07A4E8D8">
      <w:pPr>
        <w:pStyle w:val="BodyText"/>
      </w:pPr>
      <w:r w:rsidRPr="00C678F8">
        <w:rPr>
          <w:b/>
        </w:rPr>
        <w:t xml:space="preserve">The release of the information requested for NPSAS:20 without explicit consent is permissible under the </w:t>
      </w:r>
      <w:r w:rsidRPr="00C678F8" w:rsidR="005A672D">
        <w:rPr>
          <w:b/>
        </w:rPr>
        <w:t>F</w:t>
      </w:r>
      <w:r w:rsidR="005A672D">
        <w:rPr>
          <w:b/>
        </w:rPr>
        <w:t>amily</w:t>
      </w:r>
      <w:r w:rsidRPr="00C678F8" w:rsidR="005A672D">
        <w:rPr>
          <w:b/>
        </w:rPr>
        <w:t xml:space="preserve"> </w:t>
      </w:r>
      <w:r w:rsidRPr="00C678F8">
        <w:rPr>
          <w:b/>
        </w:rPr>
        <w:t xml:space="preserve">Educational Rights Privacy Act (FERPA). </w:t>
      </w:r>
      <w:r w:rsidRPr="003013A0" w:rsidR="003013A0">
        <w:t>For the purposes of this collection of data, FERPA permits educational institutions to disclose personally identifiable information from students’ education records, without consent, to authorized representatives of the Secretary of Education in connection with an evaluation of Federally supported education programs</w:t>
      </w:r>
      <w:r w:rsidR="005C089F">
        <w:t xml:space="preserve"> (</w:t>
      </w:r>
      <w:r w:rsidRPr="003013A0" w:rsidR="003013A0">
        <w:t>34 CFR §§ 99.31(a)(3)</w:t>
      </w:r>
      <w:r w:rsidR="00094B70">
        <w:t>(iii)</w:t>
      </w:r>
      <w:r w:rsidRPr="003013A0" w:rsidR="003013A0">
        <w:t xml:space="preserve"> and 99.35</w:t>
      </w:r>
      <w:r w:rsidR="005C089F">
        <w:t>)</w:t>
      </w:r>
      <w:r w:rsidRPr="003013A0" w:rsidR="003013A0">
        <w:t>.</w:t>
      </w:r>
      <w:r w:rsidR="005C089F">
        <w:t xml:space="preserve"> </w:t>
      </w:r>
      <w:r>
        <w:t>As a contractor for NCES, RTI is an authorized representative of the Secretary.</w:t>
      </w:r>
    </w:p>
    <w:p w:rsidR="0007515D" w:rsidP="003013A0" w:rsidRDefault="003013A0" w14:paraId="18FDAF92" w14:textId="49FB88B0">
      <w:pPr>
        <w:pStyle w:val="BodyText"/>
      </w:pPr>
      <w:r w:rsidRPr="003013A0">
        <w:t>FERPA requires educational institutions to maintain a record of the disclosure of student information to NCES (see 34 CFR 99.32). The record of disclosure must include</w:t>
      </w:r>
      <w:r w:rsidR="005C089F">
        <w:t>:</w:t>
      </w:r>
      <w:r w:rsidRPr="003013A0">
        <w:t xml:space="preserve"> 1) the parties who have requested or received personally identifiable information records (NCES/RTI) and 2) the legitimate interests the parties had in obtaining the information (the 20</w:t>
      </w:r>
      <w:r>
        <w:t>19</w:t>
      </w:r>
      <w:r w:rsidRPr="003013A0">
        <w:t>-</w:t>
      </w:r>
      <w:r>
        <w:t>20</w:t>
      </w:r>
      <w:r w:rsidRPr="003013A0">
        <w:t xml:space="preserve"> National Postsecondary Student Aid Study). </w:t>
      </w:r>
      <w:r w:rsidR="00FA25F2">
        <w:t xml:space="preserve">For </w:t>
      </w:r>
      <w:r>
        <w:t xml:space="preserve">institutions </w:t>
      </w:r>
      <w:r w:rsidR="00FA25F2">
        <w:t xml:space="preserve">without electronic student record systems, a Disclosure Notice may be printed from the Resources page on the PDP. </w:t>
      </w:r>
    </w:p>
    <w:p w:rsidRPr="00C678F8" w:rsidR="003013A0" w:rsidP="003013A0" w:rsidRDefault="003013A0" w14:paraId="574527AA" w14:textId="77777777">
      <w:pPr>
        <w:pStyle w:val="BodyText"/>
        <w:rPr>
          <w:b/>
        </w:rPr>
      </w:pPr>
      <w:r w:rsidRPr="00C678F8">
        <w:rPr>
          <w:b/>
        </w:rPr>
        <w:t>See the highlighted sections below for excerpts of FERPA that pertain to this exemption</w:t>
      </w:r>
      <w:r>
        <w:rPr>
          <w:b/>
        </w:rPr>
        <w:t xml:space="preserve"> and the requirement to maintain a record of the disclosure.</w:t>
      </w:r>
    </w:p>
    <w:p w:rsidRPr="00C678F8" w:rsidR="00FA25F2" w:rsidP="00FA25F2" w:rsidRDefault="00FA25F2" w14:paraId="130F845F" w14:textId="77777777">
      <w:pPr>
        <w:pStyle w:val="BodyText"/>
        <w:rPr>
          <w:b/>
        </w:rPr>
      </w:pPr>
      <w:r w:rsidRPr="00C678F8">
        <w:rPr>
          <w:b/>
        </w:rPr>
        <w:t>Family Educational Rights and Privacy Act, 34 CFR PART 99</w:t>
      </w:r>
    </w:p>
    <w:p w:rsidRPr="00C678F8" w:rsidR="00FA25F2" w:rsidP="00FA25F2" w:rsidRDefault="00FA25F2" w14:paraId="5555DB4B" w14:textId="77777777">
      <w:pPr>
        <w:pStyle w:val="BodyText"/>
        <w:rPr>
          <w:b/>
        </w:rPr>
      </w:pPr>
      <w:r w:rsidRPr="00C678F8">
        <w:rPr>
          <w:b/>
        </w:rPr>
        <w:t>Subpart A—GENERAL</w:t>
      </w:r>
    </w:p>
    <w:p w:rsidR="006F1145" w:rsidP="00C678F8" w:rsidRDefault="00FA25F2" w14:paraId="59CAC195" w14:textId="77777777">
      <w:pPr>
        <w:pStyle w:val="BodyTextnospace"/>
        <w:ind w:left="360"/>
      </w:pPr>
      <w:r w:rsidRPr="00C678F8">
        <w:rPr>
          <w:highlight w:val="yellow"/>
        </w:rPr>
        <w:t>§99.1 To which educational agencies or institutions do these regulations apply?</w:t>
      </w:r>
    </w:p>
    <w:p w:rsidR="006F1145" w:rsidP="00C678F8" w:rsidRDefault="00FA25F2" w14:paraId="52715C33" w14:textId="77777777">
      <w:pPr>
        <w:pStyle w:val="BodyTextnospace"/>
        <w:ind w:left="360"/>
      </w:pPr>
      <w:r>
        <w:t>§99.2 What is the purpose of these regulations?</w:t>
      </w:r>
    </w:p>
    <w:p w:rsidR="006F1145" w:rsidP="00C678F8" w:rsidRDefault="00FA25F2" w14:paraId="61EB0005" w14:textId="77777777">
      <w:pPr>
        <w:pStyle w:val="BodyTextnospace"/>
        <w:ind w:left="360"/>
      </w:pPr>
      <w:r>
        <w:t>§99.3 What definitions apply to these regulations?</w:t>
      </w:r>
    </w:p>
    <w:p w:rsidR="006F1145" w:rsidP="00C678F8" w:rsidRDefault="00FA25F2" w14:paraId="0F6CA473" w14:textId="77777777">
      <w:pPr>
        <w:pStyle w:val="BodyTextnospace"/>
        <w:ind w:left="360"/>
      </w:pPr>
      <w:r>
        <w:t>§99.4 What are the rights of parents?</w:t>
      </w:r>
    </w:p>
    <w:p w:rsidR="006F1145" w:rsidP="00C678F8" w:rsidRDefault="00FA25F2" w14:paraId="55ED8114" w14:textId="77777777">
      <w:pPr>
        <w:pStyle w:val="BodyTextnospace"/>
        <w:ind w:left="360"/>
      </w:pPr>
      <w:r>
        <w:t>§99.5 What are the rights of students?</w:t>
      </w:r>
    </w:p>
    <w:p w:rsidR="006F1145" w:rsidP="00C678F8" w:rsidRDefault="00FA25F2" w14:paraId="137DCA0A" w14:textId="77777777">
      <w:pPr>
        <w:pStyle w:val="BodyTextnospace"/>
        <w:ind w:left="360"/>
      </w:pPr>
      <w:r>
        <w:t>§99.7 What must an educational agency or institution include in its annual notification?</w:t>
      </w:r>
    </w:p>
    <w:p w:rsidR="006F1145" w:rsidP="00C678F8" w:rsidRDefault="00FA25F2" w14:paraId="5BBC9914" w14:textId="77777777">
      <w:pPr>
        <w:pStyle w:val="BodyTextnospace"/>
        <w:ind w:left="360"/>
      </w:pPr>
      <w:r>
        <w:t>§99.8 What provisions apply to records of a law enforcement unit?</w:t>
      </w:r>
    </w:p>
    <w:p w:rsidR="006F1145" w:rsidP="00FA25F2" w:rsidRDefault="00FA25F2" w14:paraId="6D497DFD" w14:textId="77777777">
      <w:pPr>
        <w:pStyle w:val="BodyText"/>
        <w:rPr>
          <w:b/>
        </w:rPr>
      </w:pPr>
      <w:r w:rsidRPr="00C678F8">
        <w:rPr>
          <w:b/>
        </w:rPr>
        <w:t>Subpart B—WHAT ARE THE RIGHTS OF INSPECTION AND REVIEW OF EDUCATION RECORDS?</w:t>
      </w:r>
    </w:p>
    <w:p w:rsidR="006F1145" w:rsidP="00C678F8" w:rsidRDefault="00FA25F2" w14:paraId="37733810" w14:textId="77777777">
      <w:pPr>
        <w:pStyle w:val="BodyTextnospace"/>
      </w:pPr>
      <w:r>
        <w:t>§99.10 What rights exist for a parent or eligible student to inspect and review education records?</w:t>
      </w:r>
    </w:p>
    <w:p w:rsidR="006F1145" w:rsidP="00C678F8" w:rsidRDefault="00FA25F2" w14:paraId="5A3AA00B" w14:textId="77777777">
      <w:pPr>
        <w:pStyle w:val="BodyTextnospace"/>
      </w:pPr>
      <w:r>
        <w:t>§99.11 May an educational agency or institution charge a fee for copies of education records?</w:t>
      </w:r>
    </w:p>
    <w:p w:rsidR="006F1145" w:rsidP="00C678F8" w:rsidRDefault="00FA25F2" w14:paraId="161AA4DC" w14:textId="77777777">
      <w:pPr>
        <w:pStyle w:val="BodyTextnospace"/>
      </w:pPr>
      <w:r>
        <w:t>§99.12 What limitations exist on the right to inspect and review records?</w:t>
      </w:r>
    </w:p>
    <w:p w:rsidR="006F1145" w:rsidP="00FA25F2" w:rsidRDefault="00FA25F2" w14:paraId="17333DC1" w14:textId="77777777">
      <w:pPr>
        <w:pStyle w:val="BodyText"/>
        <w:rPr>
          <w:b/>
        </w:rPr>
      </w:pPr>
      <w:r w:rsidRPr="00C678F8">
        <w:rPr>
          <w:b/>
        </w:rPr>
        <w:t>Subpart C—WHAT ARE THE PROCEDURES FOR AMENDING EDUCATION RECORDS?</w:t>
      </w:r>
    </w:p>
    <w:p w:rsidR="006F1145" w:rsidP="00C678F8" w:rsidRDefault="00FA25F2" w14:paraId="23D4C093" w14:textId="77777777">
      <w:pPr>
        <w:pStyle w:val="BodyTextnospace"/>
        <w:ind w:left="360"/>
      </w:pPr>
      <w:r>
        <w:t>§99.20 How can a parent or eligible student request amendment of the student's education records?</w:t>
      </w:r>
    </w:p>
    <w:p w:rsidR="006F1145" w:rsidP="00C678F8" w:rsidRDefault="00FA25F2" w14:paraId="33EC885E" w14:textId="77777777">
      <w:pPr>
        <w:pStyle w:val="BodyTextnospace"/>
        <w:ind w:left="360"/>
      </w:pPr>
      <w:r>
        <w:t>§99.21 Under what conditions does a parent or eligible student have the right to a hearing?</w:t>
      </w:r>
    </w:p>
    <w:p w:rsidR="006F1145" w:rsidP="00C678F8" w:rsidRDefault="00FA25F2" w14:paraId="14384422" w14:textId="77777777">
      <w:pPr>
        <w:pStyle w:val="BodyTextnospace"/>
        <w:ind w:left="360"/>
      </w:pPr>
      <w:r>
        <w:t>§99.22 What minimum requirements exist for the conduct of a hearing?</w:t>
      </w:r>
    </w:p>
    <w:p w:rsidR="006F1145" w:rsidP="00FA25F2" w:rsidRDefault="00FA25F2" w14:paraId="4D9A98DA" w14:textId="77777777">
      <w:pPr>
        <w:pStyle w:val="BodyText"/>
        <w:rPr>
          <w:b/>
        </w:rPr>
      </w:pPr>
      <w:r w:rsidRPr="00C678F8">
        <w:rPr>
          <w:b/>
        </w:rPr>
        <w:t>Subpart D—MAY AN EDUCATIONAL AGENCY OR INSTITUTION DISCLOSE PERSONALLY IDENTIFIABLE INFORMATION FROM EDUCATION RECORDS?</w:t>
      </w:r>
    </w:p>
    <w:p w:rsidR="006F1145" w:rsidP="00C678F8" w:rsidRDefault="00FA25F2" w14:paraId="3EE6CE7E" w14:textId="77777777">
      <w:pPr>
        <w:pStyle w:val="BodyTextnospace"/>
        <w:ind w:left="360"/>
      </w:pPr>
      <w:r>
        <w:t>§99.30 Under what conditions is prior consent required to disclose information?</w:t>
      </w:r>
    </w:p>
    <w:p w:rsidR="006F1145" w:rsidP="00C678F8" w:rsidRDefault="00FA25F2" w14:paraId="378C95CF" w14:textId="77777777">
      <w:pPr>
        <w:pStyle w:val="BodyTextnospace"/>
        <w:ind w:left="360"/>
        <w:rPr>
          <w:highlight w:val="yellow"/>
        </w:rPr>
      </w:pPr>
      <w:r w:rsidRPr="00C678F8">
        <w:rPr>
          <w:highlight w:val="yellow"/>
        </w:rPr>
        <w:t>§99.31 Under what conditions is prior consent not required to disclose information?</w:t>
      </w:r>
    </w:p>
    <w:p w:rsidR="006F1145" w:rsidP="00C678F8" w:rsidRDefault="00FA25F2" w14:paraId="275BFE77" w14:textId="77777777">
      <w:pPr>
        <w:pStyle w:val="BodyTextnospace"/>
        <w:ind w:left="360"/>
      </w:pPr>
      <w:r>
        <w:t>§99.32 What recordkeeping requirements exist concerning requests and disclosures?</w:t>
      </w:r>
    </w:p>
    <w:p w:rsidR="006F1145" w:rsidP="00C678F8" w:rsidRDefault="00FA25F2" w14:paraId="0F3DF406" w14:textId="77777777">
      <w:pPr>
        <w:pStyle w:val="BodyTextnospace"/>
        <w:ind w:left="360"/>
        <w:rPr>
          <w:highlight w:val="yellow"/>
        </w:rPr>
      </w:pPr>
      <w:r w:rsidRPr="00C678F8">
        <w:rPr>
          <w:highlight w:val="yellow"/>
        </w:rPr>
        <w:t>§99.33 What limitations apply to the redisclosure of information?</w:t>
      </w:r>
    </w:p>
    <w:p w:rsidR="006F1145" w:rsidP="00C678F8" w:rsidRDefault="00FA25F2" w14:paraId="56C74705" w14:textId="77777777">
      <w:pPr>
        <w:pStyle w:val="BodyTextnospace"/>
        <w:ind w:left="360"/>
      </w:pPr>
      <w:r>
        <w:t>§99.34 What conditions apply to disclosure of information to other educational agencies or institutions?</w:t>
      </w:r>
    </w:p>
    <w:p w:rsidR="006F1145" w:rsidP="00C678F8" w:rsidRDefault="00FA25F2" w14:paraId="35FC778A" w14:textId="77777777">
      <w:pPr>
        <w:pStyle w:val="BodyTextnospace"/>
        <w:ind w:left="360"/>
        <w:rPr>
          <w:highlight w:val="yellow"/>
        </w:rPr>
      </w:pPr>
      <w:r w:rsidRPr="00C678F8">
        <w:rPr>
          <w:highlight w:val="yellow"/>
        </w:rPr>
        <w:t>§99.35 What conditions apply to disclosure of information for Federal or State program purposes?</w:t>
      </w:r>
    </w:p>
    <w:p w:rsidR="006F1145" w:rsidP="00C678F8" w:rsidRDefault="00FA25F2" w14:paraId="3182B21D" w14:textId="77777777">
      <w:pPr>
        <w:pStyle w:val="BodyTextnospace"/>
        <w:ind w:left="360"/>
      </w:pPr>
      <w:r>
        <w:t>§99.36 What conditions apply to disclosure of information in health and safety emergencies?</w:t>
      </w:r>
    </w:p>
    <w:p w:rsidR="006F1145" w:rsidP="00C678F8" w:rsidRDefault="00FA25F2" w14:paraId="7DF7D939" w14:textId="77777777">
      <w:pPr>
        <w:pStyle w:val="BodyTextnospace"/>
        <w:ind w:left="360"/>
      </w:pPr>
      <w:r>
        <w:t>§99.37 What conditions apply to disclosing directory information?</w:t>
      </w:r>
    </w:p>
    <w:p w:rsidR="00FA25F2" w:rsidP="00C678F8" w:rsidRDefault="00FA25F2" w14:paraId="285565FB" w14:textId="77777777">
      <w:pPr>
        <w:pStyle w:val="BodyTextnospace"/>
        <w:ind w:left="360"/>
      </w:pPr>
      <w:r>
        <w:t>§99.38 What conditions apply to disclosure of information as permitted by State statute adopted after November 19, 1974, concerning the juvenile justice system?</w:t>
      </w:r>
    </w:p>
    <w:p w:rsidR="006F1145" w:rsidP="00C678F8" w:rsidRDefault="00FA25F2" w14:paraId="6F3614D7" w14:textId="77777777">
      <w:pPr>
        <w:pStyle w:val="BodyTextnospace"/>
        <w:ind w:left="360"/>
      </w:pPr>
      <w:r>
        <w:lastRenderedPageBreak/>
        <w:t>§99.39 What definitions apply to the nonconsensual disclosure of records by postsecondary educational institutions in connection with disciplinary proceedings concerning crimes of violence or non-forcible sex offenses?</w:t>
      </w:r>
    </w:p>
    <w:p w:rsidR="006F1145" w:rsidP="00FA25F2" w:rsidRDefault="00FA25F2" w14:paraId="08CA60F6" w14:textId="77777777">
      <w:pPr>
        <w:pStyle w:val="BodyText"/>
        <w:rPr>
          <w:b/>
        </w:rPr>
      </w:pPr>
      <w:r w:rsidRPr="00C678F8">
        <w:rPr>
          <w:b/>
        </w:rPr>
        <w:t>Subpart E—WHAT ARE THE ENFORCEMENT PROCEDURES?</w:t>
      </w:r>
    </w:p>
    <w:p w:rsidR="006F1145" w:rsidP="00C678F8" w:rsidRDefault="00FA25F2" w14:paraId="56F683B9" w14:textId="77777777">
      <w:pPr>
        <w:pStyle w:val="BodyTextnospace"/>
        <w:ind w:left="360"/>
      </w:pPr>
      <w:r>
        <w:t>§99.60 What functions has the Secretary delegated to the Office and to the Office of Administrative Law Judges?</w:t>
      </w:r>
    </w:p>
    <w:p w:rsidR="006F1145" w:rsidP="00C678F8" w:rsidRDefault="00FA25F2" w14:paraId="4A283F8D" w14:textId="77777777">
      <w:pPr>
        <w:pStyle w:val="BodyTextnospace"/>
        <w:ind w:left="360"/>
      </w:pPr>
      <w:r>
        <w:t>§99.61 What responsibility does an educational agency or institution, a recipient of Department funds, or a third party outside of an educational agency or institution have concerning conflict with State or local laws?</w:t>
      </w:r>
    </w:p>
    <w:p w:rsidR="006F1145" w:rsidP="00C678F8" w:rsidRDefault="00FA25F2" w14:paraId="051ADAEB" w14:textId="77777777">
      <w:pPr>
        <w:pStyle w:val="BodyTextnospace"/>
        <w:ind w:left="360"/>
      </w:pPr>
      <w:r>
        <w:t>§99.62 What information must an educational agency or institution or other recipient of Department funds submit to the Office?</w:t>
      </w:r>
    </w:p>
    <w:p w:rsidR="006F1145" w:rsidP="00C678F8" w:rsidRDefault="00FA25F2" w14:paraId="724D22EA" w14:textId="77777777">
      <w:pPr>
        <w:pStyle w:val="BodyTextnospace"/>
        <w:ind w:left="360"/>
      </w:pPr>
      <w:r>
        <w:t>§99.63 Where are complaints filed?</w:t>
      </w:r>
    </w:p>
    <w:p w:rsidR="006F1145" w:rsidP="00C678F8" w:rsidRDefault="00FA25F2" w14:paraId="14415808" w14:textId="77777777">
      <w:pPr>
        <w:pStyle w:val="BodyTextnospace"/>
        <w:ind w:left="360"/>
      </w:pPr>
      <w:r>
        <w:t>§99.64 What is the investigation procedure?</w:t>
      </w:r>
    </w:p>
    <w:p w:rsidR="006F1145" w:rsidP="00C678F8" w:rsidRDefault="00FA25F2" w14:paraId="29DAE979" w14:textId="77777777">
      <w:pPr>
        <w:pStyle w:val="BodyTextnospace"/>
        <w:ind w:left="360"/>
      </w:pPr>
      <w:r>
        <w:t>§99.65 What is the content of the notice of investigation issued by the Office?</w:t>
      </w:r>
    </w:p>
    <w:p w:rsidR="006F1145" w:rsidP="00C678F8" w:rsidRDefault="00FA25F2" w14:paraId="4E3B9422" w14:textId="77777777">
      <w:pPr>
        <w:pStyle w:val="BodyTextnospace"/>
        <w:ind w:left="360"/>
      </w:pPr>
      <w:r>
        <w:t>§99.66 What are the responsibilities of the Office in the enforcement process?</w:t>
      </w:r>
    </w:p>
    <w:p w:rsidR="006F1145" w:rsidP="00C678F8" w:rsidRDefault="00FA25F2" w14:paraId="5EAEB9A3" w14:textId="77777777">
      <w:pPr>
        <w:pStyle w:val="BodyTextnospace"/>
        <w:ind w:left="360"/>
      </w:pPr>
      <w:r>
        <w:t>§99.67 How does the Secretary enforce decisions?</w:t>
      </w:r>
    </w:p>
    <w:p w:rsidR="006F1145" w:rsidP="00FA25F2" w:rsidRDefault="00FA25F2" w14:paraId="70148185" w14:textId="77777777">
      <w:pPr>
        <w:pStyle w:val="BodyText"/>
        <w:rPr>
          <w:b/>
        </w:rPr>
      </w:pPr>
      <w:r w:rsidRPr="00C678F8">
        <w:rPr>
          <w:b/>
        </w:rPr>
        <w:t>Subpart A—GENERAL</w:t>
      </w:r>
    </w:p>
    <w:p w:rsidR="006F1145" w:rsidP="00C678F8" w:rsidRDefault="00FA25F2" w14:paraId="5DB9CD51" w14:textId="77777777">
      <w:pPr>
        <w:pStyle w:val="BodyText"/>
        <w:rPr>
          <w:b/>
        </w:rPr>
      </w:pPr>
      <w:r w:rsidRPr="00C678F8">
        <w:rPr>
          <w:b/>
        </w:rPr>
        <w:t>§99.1 To which educational agencies or institutions do these regulations apply?</w:t>
      </w:r>
    </w:p>
    <w:p w:rsidR="006F1145" w:rsidP="00C678F8" w:rsidRDefault="00FA25F2" w14:paraId="3C067BF6" w14:textId="77777777">
      <w:pPr>
        <w:pStyle w:val="BodyTextnospace"/>
        <w:ind w:left="360" w:firstLine="360"/>
      </w:pPr>
      <w:r>
        <w:t>(a) Except as otherwise noted in §99.10, this part applies to an educational agency or institution to which funds have been made available under any program administered by the Secretary, if—</w:t>
      </w:r>
    </w:p>
    <w:p w:rsidR="006F1145" w:rsidP="00C678F8" w:rsidRDefault="00FA25F2" w14:paraId="5FCE568B" w14:textId="77777777">
      <w:pPr>
        <w:pStyle w:val="BodyTextnospace"/>
        <w:ind w:left="360" w:firstLine="360"/>
      </w:pPr>
      <w:r>
        <w:t>(1) The educational institution provides educational services or instruction, or both, to students; or</w:t>
      </w:r>
    </w:p>
    <w:p w:rsidR="0007515D" w:rsidP="00C678F8" w:rsidRDefault="00FA25F2" w14:paraId="09DB0BF5" w14:textId="77777777">
      <w:pPr>
        <w:pStyle w:val="BodyTextnospace"/>
        <w:ind w:left="360" w:firstLine="360"/>
      </w:pPr>
      <w:r>
        <w:t>(2) The educational agency is authorized to direct and control public elementary or secondary, or postsecondary educational institutions</w:t>
      </w:r>
      <w:r w:rsidR="0007515D">
        <w:t>.</w:t>
      </w:r>
    </w:p>
    <w:p w:rsidR="0007515D" w:rsidP="00C678F8" w:rsidRDefault="00FA25F2" w14:paraId="33667A57" w14:textId="77777777">
      <w:pPr>
        <w:pStyle w:val="BodyTextnospace"/>
        <w:ind w:left="360" w:firstLine="360"/>
      </w:pPr>
      <w:r>
        <w:t>(b) This part does not apply to an educational agency or institution solely because students attending that agency or institution receive non-monetary benefits under a program referenced in paragraph (a) of this section, if no funds under that program are made available to the agency or institution</w:t>
      </w:r>
      <w:r w:rsidR="0007515D">
        <w:t>.</w:t>
      </w:r>
    </w:p>
    <w:p w:rsidR="006F1145" w:rsidP="00C678F8" w:rsidRDefault="00FA25F2" w14:paraId="7D702841" w14:textId="77777777">
      <w:pPr>
        <w:pStyle w:val="BodyTextnospace"/>
        <w:ind w:left="360" w:firstLine="360"/>
      </w:pPr>
      <w:r>
        <w:t>(c) The Secretary considers funds to be made available to an educational agency or institution of funds under one or more of the programs referenced in paragraph (a) of this section—</w:t>
      </w:r>
    </w:p>
    <w:p w:rsidR="006F1145" w:rsidP="00C678F8" w:rsidRDefault="00FA25F2" w14:paraId="52C53ED9" w14:textId="77777777">
      <w:pPr>
        <w:pStyle w:val="BodyTextnospace"/>
        <w:ind w:left="360" w:firstLine="360"/>
      </w:pPr>
      <w:r>
        <w:t>(1) Are provided to the agency or institution by grant, cooperative agreement, contract, subgrant, or subcontract; or</w:t>
      </w:r>
    </w:p>
    <w:p w:rsidR="0007515D" w:rsidP="00C678F8" w:rsidRDefault="00FA25F2" w14:paraId="7408E0C6" w14:textId="77777777">
      <w:pPr>
        <w:pStyle w:val="BodyTextnospace"/>
        <w:ind w:left="360" w:firstLine="360"/>
      </w:pPr>
      <w:r>
        <w:t>(2) Are provided to students attending the agency or institution and the funds may be paid to the agency or institution by those students for educational purposes, such as under the Pell Grant Program and the Guaranteed Student Loan Program (titles IV-A-1 and IV-B, respectively, of the Higher Education Act of 1965, as amended)</w:t>
      </w:r>
      <w:r w:rsidR="0007515D">
        <w:t>.</w:t>
      </w:r>
    </w:p>
    <w:p w:rsidR="0007515D" w:rsidP="00C678F8" w:rsidRDefault="00FA25F2" w14:paraId="13A3F2E2" w14:textId="77777777">
      <w:pPr>
        <w:pStyle w:val="BodyTextnospace"/>
        <w:ind w:left="360" w:firstLine="360"/>
      </w:pPr>
      <w:r>
        <w:t>(d) If an educational agency or institution receives funds under one or more of the programs covered by this section, the regulations in this part apply to the recipient as a whole, including each of its components (such as a department within a university)</w:t>
      </w:r>
      <w:r w:rsidR="0007515D">
        <w:t>.</w:t>
      </w:r>
    </w:p>
    <w:p w:rsidR="006F1145" w:rsidP="00C678F8" w:rsidRDefault="00FA25F2" w14:paraId="13A991C2" w14:textId="77777777">
      <w:pPr>
        <w:pStyle w:val="BodyTextnospace"/>
        <w:ind w:left="360" w:firstLine="360"/>
      </w:pPr>
      <w:r>
        <w:t>(Authority: 20 U.S.C. 1232g)</w:t>
      </w:r>
    </w:p>
    <w:p w:rsidR="006F1145" w:rsidP="00FA25F2" w:rsidRDefault="00FA25F2" w14:paraId="6B498828" w14:textId="77777777">
      <w:pPr>
        <w:pStyle w:val="BodyText"/>
        <w:rPr>
          <w:b/>
        </w:rPr>
      </w:pPr>
      <w:r w:rsidRPr="00C678F8">
        <w:rPr>
          <w:b/>
        </w:rPr>
        <w:t>Subpart D—MAY AN EDUCATIONAL AGENCY OR INSTITUTION DISCLOSE PERSONALLY IDENTIFIABLE INFORMATION FROM EDUCATION RECORDS?</w:t>
      </w:r>
    </w:p>
    <w:p w:rsidR="006F1145" w:rsidP="00C678F8" w:rsidRDefault="00FA25F2" w14:paraId="7EF947B6" w14:textId="77777777">
      <w:pPr>
        <w:pStyle w:val="BodyText"/>
        <w:rPr>
          <w:b/>
        </w:rPr>
      </w:pPr>
      <w:r w:rsidRPr="00C678F8">
        <w:rPr>
          <w:b/>
        </w:rPr>
        <w:t>§99.30 Under what conditions is prior consent required to disclose information?</w:t>
      </w:r>
    </w:p>
    <w:p w:rsidR="00FA25F2" w:rsidP="00C678F8" w:rsidRDefault="00FA25F2" w14:paraId="3C410196" w14:textId="77777777">
      <w:pPr>
        <w:pStyle w:val="BodyTextnospace"/>
        <w:ind w:left="360" w:firstLine="360"/>
      </w:pPr>
      <w:r>
        <w:t>(a) The parent or eligible student shall provide a signed and dated written consent before an educational agency or institution discloses personally identifiable information from the student's education records, except as provided in §99.31.</w:t>
      </w:r>
    </w:p>
    <w:p w:rsidR="006F1145" w:rsidP="00C678F8" w:rsidRDefault="00FA25F2" w14:paraId="24E6A3B2" w14:textId="77777777">
      <w:pPr>
        <w:pStyle w:val="BodyTextnospace"/>
        <w:ind w:left="360" w:firstLine="360"/>
      </w:pPr>
      <w:r>
        <w:t>(b) The written consent must:</w:t>
      </w:r>
    </w:p>
    <w:p w:rsidR="006F1145" w:rsidP="00C678F8" w:rsidRDefault="00FA25F2" w14:paraId="3F22B317" w14:textId="77777777">
      <w:pPr>
        <w:pStyle w:val="BodyTextnospace"/>
        <w:ind w:left="360" w:firstLine="360"/>
      </w:pPr>
      <w:r>
        <w:t>(1) Specify the records that may be disclosed;</w:t>
      </w:r>
    </w:p>
    <w:p w:rsidR="006F1145" w:rsidP="00C678F8" w:rsidRDefault="00FA25F2" w14:paraId="313D4183" w14:textId="77777777">
      <w:pPr>
        <w:pStyle w:val="BodyTextnospace"/>
        <w:ind w:left="360" w:firstLine="360"/>
      </w:pPr>
      <w:r>
        <w:t>(2) State the purpose of the disclosure; and</w:t>
      </w:r>
    </w:p>
    <w:p w:rsidR="0007515D" w:rsidP="00C678F8" w:rsidRDefault="00FA25F2" w14:paraId="1607155C" w14:textId="77777777">
      <w:pPr>
        <w:pStyle w:val="BodyTextnospace"/>
        <w:ind w:left="360" w:firstLine="360"/>
      </w:pPr>
      <w:r>
        <w:t>(3) Identify the party or class of parties to whom the disclosure may be made</w:t>
      </w:r>
      <w:r w:rsidR="0007515D">
        <w:t>.</w:t>
      </w:r>
    </w:p>
    <w:p w:rsidR="006F1145" w:rsidP="00C678F8" w:rsidRDefault="00FA25F2" w14:paraId="28CB2AF0" w14:textId="77777777">
      <w:pPr>
        <w:pStyle w:val="BodyTextnospace"/>
        <w:ind w:left="360" w:firstLine="360"/>
      </w:pPr>
      <w:r>
        <w:t>(c) When a disclosure is made under paragraph (a) of this section:</w:t>
      </w:r>
    </w:p>
    <w:p w:rsidR="006F1145" w:rsidP="00C678F8" w:rsidRDefault="00FA25F2" w14:paraId="153AFBBA" w14:textId="77777777">
      <w:pPr>
        <w:pStyle w:val="BodyTextnospace"/>
        <w:ind w:left="360" w:firstLine="360"/>
      </w:pPr>
      <w:r>
        <w:lastRenderedPageBreak/>
        <w:t>(1) If a parent or eligible student so requests, the educational agency or institution shall provide him or her with a copy of the records disclosed; and</w:t>
      </w:r>
    </w:p>
    <w:p w:rsidR="0007515D" w:rsidP="00C678F8" w:rsidRDefault="00FA25F2" w14:paraId="12D7CD70" w14:textId="77777777">
      <w:pPr>
        <w:pStyle w:val="BodyTextnospace"/>
        <w:ind w:left="360" w:firstLine="360"/>
      </w:pPr>
      <w:r>
        <w:t>(2) If the parent of a student who is not an eligible student so requests, the agency or institution shall provide the student with a copy of the records disclosed</w:t>
      </w:r>
      <w:r w:rsidR="0007515D">
        <w:t>.</w:t>
      </w:r>
    </w:p>
    <w:p w:rsidR="006F1145" w:rsidP="00C678F8" w:rsidRDefault="00FA25F2" w14:paraId="7BF1045F" w14:textId="77777777">
      <w:pPr>
        <w:pStyle w:val="BodyTextnospace"/>
        <w:ind w:left="360" w:firstLine="360"/>
      </w:pPr>
      <w:r>
        <w:t>(d) “Signed and dated written consent” under this part may include a record and signature in electronic form that—</w:t>
      </w:r>
    </w:p>
    <w:p w:rsidR="006F1145" w:rsidP="00C678F8" w:rsidRDefault="00FA25F2" w14:paraId="6841A3AD" w14:textId="77777777">
      <w:pPr>
        <w:pStyle w:val="BodyTextnospace"/>
        <w:ind w:left="360" w:firstLine="360"/>
      </w:pPr>
      <w:r>
        <w:t>(1) Identifies and authenticates a particular person as the source of the electronic consent; and</w:t>
      </w:r>
    </w:p>
    <w:p w:rsidR="0007515D" w:rsidP="00C678F8" w:rsidRDefault="00FA25F2" w14:paraId="393104BB" w14:textId="77777777">
      <w:pPr>
        <w:pStyle w:val="BodyTextnospace"/>
        <w:ind w:left="360" w:firstLine="360"/>
      </w:pPr>
      <w:r>
        <w:t>(2) Indicates such person's approval of the information contained in the electronic consent</w:t>
      </w:r>
      <w:r w:rsidR="0007515D">
        <w:t>.</w:t>
      </w:r>
    </w:p>
    <w:p w:rsidR="006F1145" w:rsidP="00C678F8" w:rsidRDefault="00FA25F2" w14:paraId="288F4E74" w14:textId="77777777">
      <w:pPr>
        <w:pStyle w:val="BodyTextnospace"/>
        <w:ind w:left="360" w:firstLine="360"/>
      </w:pPr>
      <w:r>
        <w:t>(Authority: 20 U.S.C. 1232g (b)(1) and (b)(2)(A))</w:t>
      </w:r>
    </w:p>
    <w:p w:rsidR="006F1145" w:rsidP="00FA25F2" w:rsidRDefault="00FA25F2" w14:paraId="1CC18DC9" w14:textId="77777777">
      <w:pPr>
        <w:pStyle w:val="BodyText"/>
        <w:rPr>
          <w:b/>
        </w:rPr>
      </w:pPr>
      <w:r w:rsidRPr="00C678F8">
        <w:rPr>
          <w:b/>
        </w:rPr>
        <w:t>§99.31 Under what conditions is prior consent not required to disclose information?</w:t>
      </w:r>
    </w:p>
    <w:p w:rsidR="006F1145" w:rsidP="00C678F8" w:rsidRDefault="00FA25F2" w14:paraId="48692319" w14:textId="77777777">
      <w:pPr>
        <w:pStyle w:val="BodyTextnospace"/>
        <w:ind w:left="360" w:firstLine="360"/>
      </w:pPr>
      <w:r w:rsidRPr="0007515D">
        <w:rPr>
          <w:highlight w:val="yellow"/>
        </w:rPr>
        <w:t>(a) An educational agency or institution may disclose personally identifiable information from an education record of a student without the consent required by §99.30 if the disclosure meets one or more of the following conditions:</w:t>
      </w:r>
    </w:p>
    <w:p w:rsidR="0007515D" w:rsidP="00C678F8" w:rsidRDefault="00FA25F2" w14:paraId="04745013" w14:textId="77777777">
      <w:pPr>
        <w:pStyle w:val="BodyTextnospace"/>
        <w:ind w:left="360" w:firstLine="360"/>
      </w:pPr>
      <w:r>
        <w:t>(1)(i)(A) The disclosure is to other school officials, including teachers, within the agency or institution whom the agency or institution has determined to have legitimate educational interests</w:t>
      </w:r>
      <w:r w:rsidR="0007515D">
        <w:t>.</w:t>
      </w:r>
    </w:p>
    <w:p w:rsidR="006F1145" w:rsidP="00C678F8" w:rsidRDefault="00FA25F2" w14:paraId="7D30A225" w14:textId="77777777">
      <w:pPr>
        <w:pStyle w:val="BodyTextnospace"/>
        <w:ind w:left="360" w:firstLine="360"/>
      </w:pPr>
      <w:r>
        <w:t>(B) A contractor, consultant, volunteer, or other party to whom an agency or institution has outsourced institutional services or functions may be considered a school official under this paragraph provided that the outside party—</w:t>
      </w:r>
    </w:p>
    <w:p w:rsidR="006F1145" w:rsidP="00C678F8" w:rsidRDefault="00FA25F2" w14:paraId="4DC95CF4" w14:textId="77777777">
      <w:pPr>
        <w:pStyle w:val="BodyTextnospace"/>
        <w:ind w:left="360" w:firstLine="360"/>
      </w:pPr>
      <w:r>
        <w:t>(1) Performs an institutional service or function for which the agency or institution would otherwise use employees;</w:t>
      </w:r>
    </w:p>
    <w:p w:rsidR="006F1145" w:rsidP="00C678F8" w:rsidRDefault="00FA25F2" w14:paraId="40FFCBB1" w14:textId="77777777">
      <w:pPr>
        <w:pStyle w:val="BodyTextnospace"/>
        <w:ind w:left="360" w:firstLine="360"/>
      </w:pPr>
      <w:r>
        <w:t>(2) Is under the direct control of the agency or institution with respect to the use and maintenance of education records; and</w:t>
      </w:r>
    </w:p>
    <w:p w:rsidR="0007515D" w:rsidP="00C678F8" w:rsidRDefault="00FA25F2" w14:paraId="303610FB" w14:textId="77777777">
      <w:pPr>
        <w:pStyle w:val="BodyTextnospace"/>
        <w:ind w:left="360" w:firstLine="360"/>
      </w:pPr>
      <w:r>
        <w:t>(3) Is subject to the requirements of §99.33(a) governing the use and redisclosure of personally identifiable information from education records</w:t>
      </w:r>
      <w:r w:rsidR="0007515D">
        <w:t>.</w:t>
      </w:r>
    </w:p>
    <w:p w:rsidR="0007515D" w:rsidP="00C678F8" w:rsidRDefault="00FA25F2" w14:paraId="25363232" w14:textId="77777777">
      <w:pPr>
        <w:pStyle w:val="BodyTextnospace"/>
        <w:ind w:left="360" w:firstLine="360"/>
      </w:pPr>
      <w:r>
        <w:t>(ii) An educational agency or institution must use reasonable methods to ensure that school officials obtain access to only those education records in which they have legitimate educational interests. An educational agency or institution that does not use physical or technological access controls must ensure that its administrative policy for controlling access to education records is effective and that it remains in compliance with the legitimate educational interest requirement in paragraph (a)(1)(i)(A) of this section</w:t>
      </w:r>
      <w:r w:rsidR="0007515D">
        <w:t>.</w:t>
      </w:r>
    </w:p>
    <w:p w:rsidR="0007515D" w:rsidP="00C678F8" w:rsidRDefault="00FA25F2" w14:paraId="2B3066CE" w14:textId="77777777">
      <w:pPr>
        <w:pStyle w:val="BodyTextnospace"/>
        <w:ind w:left="360" w:firstLine="360"/>
      </w:pPr>
      <w:r>
        <w:t>(2) The disclosure is, subject to the requirements of §99.34, to officials of another school, school system, or institution of postsecondary education where the student seeks or intends to enroll, or where the student is already enrolled so long as the disclosure is for purposes related to the student's enrollment or transfer</w:t>
      </w:r>
      <w:r w:rsidR="0007515D">
        <w:t>.</w:t>
      </w:r>
    </w:p>
    <w:p w:rsidR="0007515D" w:rsidP="00C678F8" w:rsidRDefault="00FA25F2" w14:paraId="7AE4C0FA" w14:textId="77777777">
      <w:pPr>
        <w:pStyle w:val="BodyTextnospace"/>
        <w:ind w:left="360" w:firstLine="360"/>
      </w:pPr>
      <w:r>
        <w:t>NOTE: Section 4155(b) of the No Child Left Behind Act of 2001, 20 U.S.C. 7165(b), requires each State to assure the Secretary of Education that it has a procedure in place to facilitate the transfer of disciplinary records with respect to a suspension or expulsion of a student by a local educational agency to any private or public elementary or secondary school in which the student is subsequently enrolled or seeks, intends, or is instructed to enroll</w:t>
      </w:r>
      <w:r w:rsidR="0007515D">
        <w:t>.</w:t>
      </w:r>
    </w:p>
    <w:p w:rsidR="006F1145" w:rsidP="00C678F8" w:rsidRDefault="00FA25F2" w14:paraId="34CC3659" w14:textId="77777777">
      <w:pPr>
        <w:pStyle w:val="BodyTextnospace"/>
        <w:ind w:left="360" w:firstLine="360"/>
      </w:pPr>
      <w:r w:rsidRPr="0007515D">
        <w:rPr>
          <w:highlight w:val="yellow"/>
        </w:rPr>
        <w:t>(3) The disclosure is, subject to the requirements of §99.35, to authorized representatives of—</w:t>
      </w:r>
    </w:p>
    <w:p w:rsidR="006F1145" w:rsidP="00C678F8" w:rsidRDefault="00FA25F2" w14:paraId="194DD42B" w14:textId="77777777">
      <w:pPr>
        <w:pStyle w:val="BodyTextnospace"/>
        <w:ind w:left="360" w:firstLine="360"/>
      </w:pPr>
      <w:r>
        <w:t>(i) The Comptroller General of the United States;</w:t>
      </w:r>
    </w:p>
    <w:p w:rsidR="006F1145" w:rsidP="00C678F8" w:rsidRDefault="00FA25F2" w14:paraId="59D1354F" w14:textId="77777777">
      <w:pPr>
        <w:pStyle w:val="BodyTextnospace"/>
        <w:ind w:left="360" w:firstLine="360"/>
      </w:pPr>
      <w:r>
        <w:t>(ii) The Attorney General of the United States;</w:t>
      </w:r>
    </w:p>
    <w:p w:rsidR="006F1145" w:rsidP="00C678F8" w:rsidRDefault="00FA25F2" w14:paraId="49F700AC" w14:textId="77777777">
      <w:pPr>
        <w:pStyle w:val="BodyTextnospace"/>
        <w:ind w:left="360" w:firstLine="360"/>
      </w:pPr>
      <w:r w:rsidRPr="0007515D">
        <w:rPr>
          <w:highlight w:val="yellow"/>
        </w:rPr>
        <w:t>(iii) The Secretary; or</w:t>
      </w:r>
    </w:p>
    <w:p w:rsidR="00FA25F2" w:rsidP="00C678F8" w:rsidRDefault="00FA25F2" w14:paraId="23E1B2AF" w14:textId="77777777">
      <w:pPr>
        <w:pStyle w:val="BodyTextnospace"/>
        <w:ind w:left="360" w:firstLine="360"/>
      </w:pPr>
      <w:r>
        <w:t>(iv) State and local educational authorities.</w:t>
      </w:r>
    </w:p>
    <w:p w:rsidR="006F1145" w:rsidP="00C678F8" w:rsidRDefault="00FA25F2" w14:paraId="2490A224" w14:textId="77777777">
      <w:pPr>
        <w:pStyle w:val="BodyTextnospace"/>
        <w:ind w:left="360" w:firstLine="360"/>
      </w:pPr>
      <w:r>
        <w:t>(4)(i) The disclosure is in connection with financial aid for which the student has applied or which the student has received, if the information is necessary for such purposes as to:</w:t>
      </w:r>
    </w:p>
    <w:p w:rsidR="006F1145" w:rsidP="00C678F8" w:rsidRDefault="00FA25F2" w14:paraId="5BA90C41" w14:textId="77777777">
      <w:pPr>
        <w:pStyle w:val="BodyTextnospace"/>
        <w:ind w:left="360" w:firstLine="360"/>
      </w:pPr>
      <w:r>
        <w:t>(A) Determine eligibility for the aid;</w:t>
      </w:r>
    </w:p>
    <w:p w:rsidR="006F1145" w:rsidP="00C678F8" w:rsidRDefault="00FA25F2" w14:paraId="7F47F6E5" w14:textId="77777777">
      <w:pPr>
        <w:pStyle w:val="BodyTextnospace"/>
        <w:ind w:left="360" w:firstLine="360"/>
      </w:pPr>
      <w:r>
        <w:t>(B) Determine the amount of the aid;</w:t>
      </w:r>
    </w:p>
    <w:p w:rsidR="006F1145" w:rsidP="00C678F8" w:rsidRDefault="00FA25F2" w14:paraId="06D7B4DE" w14:textId="77777777">
      <w:pPr>
        <w:pStyle w:val="BodyTextnospace"/>
        <w:ind w:left="360" w:firstLine="360"/>
      </w:pPr>
      <w:r>
        <w:t>(C) Determine the conditions for the aid; or</w:t>
      </w:r>
    </w:p>
    <w:p w:rsidR="0007515D" w:rsidP="00C678F8" w:rsidRDefault="00FA25F2" w14:paraId="1C425DED" w14:textId="77777777">
      <w:pPr>
        <w:pStyle w:val="BodyTextnospace"/>
        <w:ind w:left="360" w:firstLine="360"/>
      </w:pPr>
      <w:r>
        <w:t>(D) Enforce the terms and conditions of the aid</w:t>
      </w:r>
      <w:r w:rsidR="0007515D">
        <w:t>.</w:t>
      </w:r>
    </w:p>
    <w:p w:rsidR="0007515D" w:rsidP="00C678F8" w:rsidRDefault="00FA25F2" w14:paraId="391A0632" w14:textId="77777777">
      <w:pPr>
        <w:pStyle w:val="BodyTextnospace"/>
        <w:ind w:left="360" w:firstLine="360"/>
      </w:pPr>
      <w:r>
        <w:t xml:space="preserve">(ii) As used in paragraph (a)(4)(i) of this section, </w:t>
      </w:r>
      <w:r w:rsidRPr="0007515D">
        <w:rPr>
          <w:i/>
        </w:rPr>
        <w:t>financial aid</w:t>
      </w:r>
      <w:r>
        <w:t xml:space="preserve"> means a payment of funds provided to an individual (or a payment in kind of tangible or intangible property to the individual) that is conditioned on the individual's attendance at an educational agency or institution</w:t>
      </w:r>
      <w:r w:rsidR="0007515D">
        <w:t>.</w:t>
      </w:r>
    </w:p>
    <w:p w:rsidR="006F1145" w:rsidP="00C678F8" w:rsidRDefault="00FA25F2" w14:paraId="366C6F60" w14:textId="77777777">
      <w:pPr>
        <w:pStyle w:val="BodyTextnospace"/>
        <w:ind w:left="360" w:firstLine="360"/>
      </w:pPr>
      <w:r>
        <w:lastRenderedPageBreak/>
        <w:t>(5)(i) The disclosure is to State and local officials or authorities to whom this information is specifically—</w:t>
      </w:r>
    </w:p>
    <w:p w:rsidR="006F1145" w:rsidP="00C678F8" w:rsidRDefault="00FA25F2" w14:paraId="78F98D17" w14:textId="77777777">
      <w:pPr>
        <w:pStyle w:val="BodyTextnospace"/>
        <w:ind w:left="360" w:firstLine="360"/>
      </w:pPr>
      <w:r>
        <w:t>(A) Allowed to be reported or disclosed pursuant to State statute adopted before November 19, 1974, if the allowed reporting or disclosure concerns the juvenile justice system and the system's ability to effectively serve the student whose records are released; or</w:t>
      </w:r>
    </w:p>
    <w:p w:rsidR="0007515D" w:rsidP="00C678F8" w:rsidRDefault="00FA25F2" w14:paraId="18A695AE" w14:textId="77777777">
      <w:pPr>
        <w:pStyle w:val="BodyTextnospace"/>
        <w:ind w:left="360" w:firstLine="360"/>
      </w:pPr>
      <w:r>
        <w:t>(B) Allowed to be reported or disclosed pursuant to State statute adopted after November 19, 1974, subject to the requirements of §99.38</w:t>
      </w:r>
      <w:r w:rsidR="0007515D">
        <w:t>.</w:t>
      </w:r>
    </w:p>
    <w:p w:rsidR="0007515D" w:rsidP="00C678F8" w:rsidRDefault="00FA25F2" w14:paraId="49C90475" w14:textId="77777777">
      <w:pPr>
        <w:pStyle w:val="BodyTextnospace"/>
        <w:ind w:left="360" w:firstLine="360"/>
      </w:pPr>
      <w:r>
        <w:t>(ii) Paragraph (a)(5)(i) of this section does not prevent a State from further limiting the number or type of State or local officials to whom disclosures may be made under that paragraph</w:t>
      </w:r>
      <w:r w:rsidR="0007515D">
        <w:t>.</w:t>
      </w:r>
    </w:p>
    <w:p w:rsidRPr="007D5251" w:rsidR="006F1145" w:rsidP="00C678F8" w:rsidRDefault="00FA25F2" w14:paraId="3FBCEAF3" w14:textId="77777777">
      <w:pPr>
        <w:pStyle w:val="BodyTextnospace"/>
        <w:ind w:left="360" w:firstLine="360"/>
      </w:pPr>
      <w:r w:rsidRPr="000503EE">
        <w:t>(6)(i) The disclosure is to organizations conducting studies for, or on behalf of, educational agencies or institutions to:</w:t>
      </w:r>
    </w:p>
    <w:p w:rsidRPr="007D5251" w:rsidR="006F1145" w:rsidP="00C678F8" w:rsidRDefault="00FA25F2" w14:paraId="4D8E3C13" w14:textId="77777777">
      <w:pPr>
        <w:pStyle w:val="BodyTextnospace"/>
        <w:ind w:left="360" w:firstLine="360"/>
      </w:pPr>
      <w:r w:rsidRPr="007D5251">
        <w:t>(A) Develop, validate, or administer predictive tests;</w:t>
      </w:r>
    </w:p>
    <w:p w:rsidR="006F1145" w:rsidP="00C678F8" w:rsidRDefault="00FA25F2" w14:paraId="64A38FE6" w14:textId="77777777">
      <w:pPr>
        <w:pStyle w:val="BodyTextnospace"/>
        <w:ind w:left="360" w:firstLine="360"/>
      </w:pPr>
      <w:r w:rsidRPr="000503EE">
        <w:t>(B) Administer student aid programs; or</w:t>
      </w:r>
    </w:p>
    <w:p w:rsidR="0007515D" w:rsidP="00C678F8" w:rsidRDefault="00FA25F2" w14:paraId="71D45314" w14:textId="77777777">
      <w:pPr>
        <w:pStyle w:val="BodyTextnospace"/>
        <w:ind w:left="360" w:firstLine="360"/>
      </w:pPr>
      <w:r>
        <w:t>(C) Improve instruction</w:t>
      </w:r>
      <w:r w:rsidR="0007515D">
        <w:t>.</w:t>
      </w:r>
    </w:p>
    <w:p w:rsidR="0007515D" w:rsidP="00C678F8" w:rsidRDefault="00FA25F2" w14:paraId="79840F03" w14:textId="77777777">
      <w:pPr>
        <w:pStyle w:val="BodyTextnospace"/>
        <w:ind w:left="360" w:firstLine="360"/>
      </w:pPr>
      <w:r>
        <w:t>(ii) Nothing in the Act or this part prevents a State or local educational authority or agency headed by an official listed in paragraph (a)(3) of this section from entering into agreements with organizations conducting studies under paragraph (a)(6)(i) of this section and redisclosing personally identifiable information from education records on behalf of educational agencies and institutions that disclosed the information to the State or local educational authority or agency headed by an official listed in paragraph (a)(3) of this section in accordance with the requirements of §99.33(b)</w:t>
      </w:r>
      <w:r w:rsidR="0007515D">
        <w:t>.</w:t>
      </w:r>
    </w:p>
    <w:p w:rsidR="006F1145" w:rsidP="00C678F8" w:rsidRDefault="00FA25F2" w14:paraId="5A40E3E5" w14:textId="77777777">
      <w:pPr>
        <w:pStyle w:val="BodyTextnospace"/>
        <w:ind w:left="360" w:firstLine="360"/>
      </w:pPr>
      <w:r>
        <w:t>(iii) An educational agency or institution may disclose personally identifiable information under paragraph (a)(6)(i) of this section, and a State or local educational authority or agency headed by an official listed in paragraph (a)(3) of this section may redisclose personally identifiable information under paragraph (a)(6)(i) and (a)(6)(ii) of this section, only if—</w:t>
      </w:r>
    </w:p>
    <w:p w:rsidR="006F1145" w:rsidP="00C678F8" w:rsidRDefault="00FA25F2" w14:paraId="0673A123" w14:textId="77777777">
      <w:pPr>
        <w:pStyle w:val="BodyTextnospace"/>
        <w:ind w:left="360" w:firstLine="360"/>
      </w:pPr>
      <w:r>
        <w:t>(A) The study is conducted in a manner that does not permit personal identification of parents and students by individuals other than representatives of the organization that have legitimate interests in the information;</w:t>
      </w:r>
    </w:p>
    <w:p w:rsidR="006F1145" w:rsidP="00C678F8" w:rsidRDefault="00FA25F2" w14:paraId="1CF96022" w14:textId="77777777">
      <w:pPr>
        <w:pStyle w:val="BodyTextnospace"/>
        <w:ind w:left="360" w:firstLine="360"/>
      </w:pPr>
      <w:r>
        <w:t>(B) The information is destroyed when no longer needed for the purposes for which the study was conducted; and</w:t>
      </w:r>
    </w:p>
    <w:p w:rsidR="006F1145" w:rsidP="00C678F8" w:rsidRDefault="00FA25F2" w14:paraId="25E9B678" w14:textId="77777777">
      <w:pPr>
        <w:pStyle w:val="BodyTextnospace"/>
        <w:ind w:left="360" w:firstLine="360"/>
      </w:pPr>
      <w:r>
        <w:t>(C) The educational agency or institution or the State or local educational authority or agency headed by an official listed in paragraph (a)(3) of this section enters into a written agreement with the organization that—</w:t>
      </w:r>
    </w:p>
    <w:p w:rsidR="006F1145" w:rsidP="00C678F8" w:rsidRDefault="00FA25F2" w14:paraId="1209E354" w14:textId="77777777">
      <w:pPr>
        <w:pStyle w:val="BodyTextnospace"/>
        <w:ind w:left="360" w:firstLine="360"/>
      </w:pPr>
      <w:r>
        <w:t>(1) Specifies the purpose, scope, and duration of the study or studies and the information to be disclosed;</w:t>
      </w:r>
    </w:p>
    <w:p w:rsidR="006F1145" w:rsidP="00C678F8" w:rsidRDefault="00FA25F2" w14:paraId="2062B6CE" w14:textId="77777777">
      <w:pPr>
        <w:pStyle w:val="BodyTextnospace"/>
        <w:ind w:left="360" w:firstLine="360"/>
      </w:pPr>
      <w:r>
        <w:t>(2) Requires the organization to use personally identifiable information from education records only to meet the purpose or purposes of the study as stated in the written agreement;</w:t>
      </w:r>
    </w:p>
    <w:p w:rsidR="006F1145" w:rsidP="00C678F8" w:rsidRDefault="00FA25F2" w14:paraId="060BB38A" w14:textId="77777777">
      <w:pPr>
        <w:pStyle w:val="BodyTextnospace"/>
        <w:ind w:left="360" w:firstLine="360"/>
      </w:pPr>
      <w:r>
        <w:t>(3) Requires the organization to conduct the study in a manner that does not permit personal identification of parents and students, as defined in this part, by anyone other than representatives of the organization with legitimate interests; and</w:t>
      </w:r>
    </w:p>
    <w:p w:rsidR="00FA25F2" w:rsidP="00C678F8" w:rsidRDefault="00FA25F2" w14:paraId="09F3592D" w14:textId="77777777">
      <w:pPr>
        <w:pStyle w:val="BodyTextnospace"/>
        <w:ind w:left="360" w:firstLine="360"/>
      </w:pPr>
      <w:r>
        <w:t>(4) Requires the organization to destroy all personally identifiable information when the information is no longer needed for the purposes for which the study was conducted and specifies the time period in which the information must be destroyed.</w:t>
      </w:r>
    </w:p>
    <w:p w:rsidR="0007515D" w:rsidP="00C678F8" w:rsidRDefault="00FA25F2" w14:paraId="57B0D4FC" w14:textId="77777777">
      <w:pPr>
        <w:pStyle w:val="BodyTextnospace"/>
        <w:ind w:left="360" w:firstLine="360"/>
      </w:pPr>
      <w:r>
        <w:t>(iv) An educational agency or institution or State or local educational authority or Federal agency headed by an official listed in paragraph (a)(3) of this section is not required to initiate a study or agree with or endorse the conclusions or results of the study</w:t>
      </w:r>
      <w:r w:rsidR="0007515D">
        <w:t>.</w:t>
      </w:r>
    </w:p>
    <w:p w:rsidRPr="00320B4F" w:rsidR="0007515D" w:rsidP="00C678F8" w:rsidRDefault="00FA25F2" w14:paraId="35E7A5E2" w14:textId="77777777">
      <w:pPr>
        <w:pStyle w:val="BodyTextnospace"/>
        <w:ind w:left="360" w:firstLine="360"/>
      </w:pPr>
      <w:r w:rsidRPr="00320B4F">
        <w:t xml:space="preserve">(v) For the purposes of paragraph (a)(6) of this section, the term </w:t>
      </w:r>
      <w:r w:rsidRPr="00320B4F">
        <w:rPr>
          <w:i/>
        </w:rPr>
        <w:t>organization</w:t>
      </w:r>
      <w:r w:rsidRPr="00320B4F">
        <w:t xml:space="preserve"> includes, but is not limited to, Federal, State, and local agencies, and independent organizations</w:t>
      </w:r>
      <w:r w:rsidRPr="00320B4F" w:rsidR="0007515D">
        <w:t>.</w:t>
      </w:r>
    </w:p>
    <w:p w:rsidR="0007515D" w:rsidP="00C678F8" w:rsidRDefault="00FA25F2" w14:paraId="12D39CE1" w14:textId="77777777">
      <w:pPr>
        <w:pStyle w:val="BodyTextnospace"/>
        <w:ind w:left="360" w:firstLine="360"/>
      </w:pPr>
      <w:r>
        <w:t>(7) The disclosure is to accrediting organizations to carry out their accrediting functions</w:t>
      </w:r>
      <w:r w:rsidR="0007515D">
        <w:t>.</w:t>
      </w:r>
    </w:p>
    <w:p w:rsidR="0007515D" w:rsidP="00C678F8" w:rsidRDefault="00FA25F2" w14:paraId="5B362C0B" w14:textId="77777777">
      <w:pPr>
        <w:pStyle w:val="BodyTextnospace"/>
        <w:ind w:left="360" w:firstLine="360"/>
      </w:pPr>
      <w:r>
        <w:t>(8) The disclosure is to parents, as defined in §99.3, of a dependent student, as defined in section 152 of the Internal Revenue Code of 1986</w:t>
      </w:r>
      <w:r w:rsidR="0007515D">
        <w:t>.</w:t>
      </w:r>
    </w:p>
    <w:p w:rsidR="0007515D" w:rsidP="00C678F8" w:rsidRDefault="00FA25F2" w14:paraId="484486B3" w14:textId="77777777">
      <w:pPr>
        <w:pStyle w:val="BodyTextnospace"/>
        <w:ind w:left="360" w:firstLine="360"/>
      </w:pPr>
      <w:r>
        <w:t>(9)(i) The disclosure is to comply with a judicial order or lawfully issued subpoena</w:t>
      </w:r>
      <w:r w:rsidR="0007515D">
        <w:t>.</w:t>
      </w:r>
    </w:p>
    <w:p w:rsidR="006F1145" w:rsidP="00C678F8" w:rsidRDefault="00FA25F2" w14:paraId="07F05FAA" w14:textId="77777777">
      <w:pPr>
        <w:pStyle w:val="BodyTextnospace"/>
        <w:ind w:left="360" w:firstLine="360"/>
      </w:pPr>
      <w:r>
        <w:t xml:space="preserve">(ii) The educational agency or institution may disclose information under paragraph (a)(9)(i) of this section only if the agency or institution makes a reasonable effort to notify the parent or eligible student of </w:t>
      </w:r>
      <w:r>
        <w:lastRenderedPageBreak/>
        <w:t>the order or subpoena in advance of compliance, so that the parent or eligible student may seek protective action, unless the disclosure is in compliance with—</w:t>
      </w:r>
    </w:p>
    <w:p w:rsidR="006F1145" w:rsidP="00C678F8" w:rsidRDefault="00FA25F2" w14:paraId="2B92C00C" w14:textId="77777777">
      <w:pPr>
        <w:pStyle w:val="BodyTextnospace"/>
        <w:ind w:left="360" w:firstLine="360"/>
      </w:pPr>
      <w:r>
        <w:t>(A) A Federal grand jury subpoena and the court has ordered that the existence or the contents of the subpoena or the information furnished in response to the subpoena not be disclosed;</w:t>
      </w:r>
    </w:p>
    <w:p w:rsidR="006F1145" w:rsidP="00C678F8" w:rsidRDefault="00FA25F2" w14:paraId="37DE442F" w14:textId="77777777">
      <w:pPr>
        <w:pStyle w:val="BodyTextnospace"/>
        <w:ind w:left="360" w:firstLine="360"/>
      </w:pPr>
      <w:r>
        <w:t>(B) Any other subpoena issued for a law enforcement purpose and the court or other issuing agency has ordered that the existence or the contents of the subpoena or the information furnished in response to the subpoena not be disclosed; or</w:t>
      </w:r>
    </w:p>
    <w:p w:rsidR="0007515D" w:rsidP="00C678F8" w:rsidRDefault="00FA25F2" w14:paraId="64EA7EE9" w14:textId="77777777">
      <w:pPr>
        <w:pStyle w:val="BodyTextnospace"/>
        <w:ind w:left="360" w:firstLine="360"/>
      </w:pPr>
      <w:r>
        <w:t xml:space="preserve">(C) An </w:t>
      </w:r>
      <w:r w:rsidRPr="0007515D">
        <w:rPr>
          <w:i/>
        </w:rPr>
        <w:t>ex parte</w:t>
      </w:r>
      <w:r>
        <w:t xml:space="preserve"> court order obtained by the United States Attorney General (or designee not lower than an Assistant Attorney General) concerning investigations or prosecutions of an offense listed in 18 U.S.C. 2332b(g)(5)(B) or an act of domestic or international terrorism as defined in 18 U.S.C. 2331</w:t>
      </w:r>
      <w:r w:rsidR="0007515D">
        <w:t>.</w:t>
      </w:r>
    </w:p>
    <w:p w:rsidR="0007515D" w:rsidP="00C678F8" w:rsidRDefault="00FA25F2" w14:paraId="1313A78F" w14:textId="77777777">
      <w:pPr>
        <w:pStyle w:val="BodyTextnospace"/>
        <w:ind w:left="360" w:firstLine="360"/>
      </w:pPr>
      <w:r>
        <w:t>(iii)(A) If an educational agency or institution initiates legal action against a parent or student, the educational agency or institution may disclose to the court, without a court order or subpoena, the education records of the student that are relevant for the educational agency or institution to proceed with the legal action as plaintiff</w:t>
      </w:r>
      <w:r w:rsidR="0007515D">
        <w:t>.</w:t>
      </w:r>
    </w:p>
    <w:p w:rsidR="0007515D" w:rsidP="00C678F8" w:rsidRDefault="00FA25F2" w14:paraId="740FD68A" w14:textId="77777777">
      <w:pPr>
        <w:pStyle w:val="BodyTextnospace"/>
        <w:ind w:left="360" w:firstLine="360"/>
      </w:pPr>
      <w:r>
        <w:t>(B) If a parent or eligible student initiates legal action against an educational agency or institution, the educational agency or institution may disclose to the court, without a court order or subpoena, the student's education records that are relevant for the educational agency or institution to defend itself</w:t>
      </w:r>
      <w:r w:rsidR="0007515D">
        <w:t>.</w:t>
      </w:r>
    </w:p>
    <w:p w:rsidR="0007515D" w:rsidP="00C678F8" w:rsidRDefault="00FA25F2" w14:paraId="1EA651D0" w14:textId="77777777">
      <w:pPr>
        <w:pStyle w:val="BodyTextnospace"/>
        <w:ind w:left="360" w:firstLine="360"/>
      </w:pPr>
      <w:r>
        <w:t>(10) The disclosure is in connection with a health or safety emergency, under the conditions described in §99.36</w:t>
      </w:r>
      <w:r w:rsidR="0007515D">
        <w:t>.</w:t>
      </w:r>
    </w:p>
    <w:p w:rsidR="0007515D" w:rsidP="00C678F8" w:rsidRDefault="00FA25F2" w14:paraId="6D9D5EC5" w14:textId="77777777">
      <w:pPr>
        <w:pStyle w:val="BodyTextnospace"/>
        <w:ind w:left="360" w:firstLine="360"/>
      </w:pPr>
      <w:r>
        <w:t>(11) The disclosure is information the educational agency or institution has designated as “directory information”, under the conditions described in §99.37</w:t>
      </w:r>
      <w:r w:rsidR="0007515D">
        <w:t>.</w:t>
      </w:r>
    </w:p>
    <w:p w:rsidR="0007515D" w:rsidP="00C678F8" w:rsidRDefault="00FA25F2" w14:paraId="49498CF9" w14:textId="77777777">
      <w:pPr>
        <w:pStyle w:val="BodyTextnospace"/>
        <w:ind w:left="360" w:firstLine="360"/>
      </w:pPr>
      <w:r>
        <w:t>(12) The disclosure is to the parent of a student who is not an eligible student or to the student</w:t>
      </w:r>
      <w:r w:rsidR="0007515D">
        <w:t>.</w:t>
      </w:r>
    </w:p>
    <w:p w:rsidR="0007515D" w:rsidP="00C678F8" w:rsidRDefault="00FA25F2" w14:paraId="25B20B65" w14:textId="77777777">
      <w:pPr>
        <w:pStyle w:val="BodyTextnospace"/>
        <w:ind w:left="360" w:firstLine="360"/>
      </w:pPr>
      <w:r>
        <w:t>(13) The disclosure, subject to the requirements in §99.39, is to a victim of an alleged perpetrator of a crime of violence or a non-forcible sex offense. The disclosure may only include the final results of the disciplinary proceeding conducted by the institution of postsecondary education with respect to that alleged crime or offense. The institution may disclose the final results of the disciplinary proceeding, regardless of whether the institution concluded a violation was committed</w:t>
      </w:r>
      <w:r w:rsidR="0007515D">
        <w:t>.</w:t>
      </w:r>
    </w:p>
    <w:p w:rsidR="006F1145" w:rsidP="00C678F8" w:rsidRDefault="00FA25F2" w14:paraId="3A6BDA7D" w14:textId="77777777">
      <w:pPr>
        <w:pStyle w:val="BodyTextnospace"/>
        <w:ind w:left="360" w:firstLine="360"/>
      </w:pPr>
      <w:r>
        <w:t>(14)(i) The disclosure, subject to the requirements in §99.39, is in connection with a disciplinary proceeding at an institution of postsecondary education. The institution must not disclose the final results of the disciplinary proceeding unless it determines that—</w:t>
      </w:r>
    </w:p>
    <w:p w:rsidR="006F1145" w:rsidP="00C678F8" w:rsidRDefault="00FA25F2" w14:paraId="56A9BB1C" w14:textId="77777777">
      <w:pPr>
        <w:pStyle w:val="BodyTextnospace"/>
        <w:ind w:left="360" w:firstLine="360"/>
      </w:pPr>
      <w:r>
        <w:t>(A) The student is an alleged perpetrator of a crime of violence or non-forcible sex offense; and</w:t>
      </w:r>
    </w:p>
    <w:p w:rsidR="0007515D" w:rsidP="00C678F8" w:rsidRDefault="00FA25F2" w14:paraId="487C08DF" w14:textId="77777777">
      <w:pPr>
        <w:pStyle w:val="BodyTextnospace"/>
        <w:ind w:left="360" w:firstLine="360"/>
      </w:pPr>
      <w:r>
        <w:t>(B) With respect to the allegation made against him or her, the student has committed a violation of the institution's rules or policies</w:t>
      </w:r>
      <w:r w:rsidR="0007515D">
        <w:t>.</w:t>
      </w:r>
    </w:p>
    <w:p w:rsidR="0007515D" w:rsidP="00C678F8" w:rsidRDefault="00FA25F2" w14:paraId="596D3BD6" w14:textId="77777777">
      <w:pPr>
        <w:pStyle w:val="BodyTextnospace"/>
        <w:ind w:left="360" w:firstLine="360"/>
      </w:pPr>
      <w:r>
        <w:t>(ii) The institution may not disclose the name of any other student, including a victim or witness, without the prior written consent of the other student</w:t>
      </w:r>
      <w:r w:rsidR="0007515D">
        <w:t>.</w:t>
      </w:r>
    </w:p>
    <w:p w:rsidR="00FA25F2" w:rsidP="00C678F8" w:rsidRDefault="00FA25F2" w14:paraId="4E9D5F00" w14:textId="77777777">
      <w:pPr>
        <w:pStyle w:val="BodyTextnospace"/>
        <w:ind w:left="360" w:firstLine="360"/>
      </w:pPr>
      <w:r>
        <w:t>(iii) This section applies only to disciplinary proceedings in which the final results were reached on or after October 7, 1998.</w:t>
      </w:r>
    </w:p>
    <w:p w:rsidR="006F1145" w:rsidP="00C678F8" w:rsidRDefault="00FA25F2" w14:paraId="0652702D" w14:textId="77777777">
      <w:pPr>
        <w:pStyle w:val="BodyTextnospace"/>
        <w:ind w:left="360" w:firstLine="360"/>
      </w:pPr>
      <w:r>
        <w:t>(15)(i) The disclosure is to a parent of a student at an institution of postsecondary education regarding the student's violation of any Federal, State, or local law, or of any rule or policy of the institution, governing the use or possession of alcohol or a controlled substance if—</w:t>
      </w:r>
    </w:p>
    <w:p w:rsidR="006F1145" w:rsidP="00C678F8" w:rsidRDefault="00FA25F2" w14:paraId="23A6146A" w14:textId="77777777">
      <w:pPr>
        <w:pStyle w:val="BodyTextnospace"/>
        <w:ind w:left="360" w:firstLine="360"/>
      </w:pPr>
      <w:r>
        <w:t>(A) The institution determines that the student has committed a disciplinary violation with respect to that use or possession; and</w:t>
      </w:r>
    </w:p>
    <w:p w:rsidR="0007515D" w:rsidP="00C678F8" w:rsidRDefault="00FA25F2" w14:paraId="3569E479" w14:textId="77777777">
      <w:pPr>
        <w:pStyle w:val="BodyTextnospace"/>
        <w:ind w:left="360" w:firstLine="360"/>
      </w:pPr>
      <w:r>
        <w:t>(B) The student is under the age of 21 at the time of the disclosure to the parent</w:t>
      </w:r>
      <w:r w:rsidR="0007515D">
        <w:t>.</w:t>
      </w:r>
    </w:p>
    <w:p w:rsidR="0007515D" w:rsidP="00C678F8" w:rsidRDefault="00FA25F2" w14:paraId="3A6ED81D" w14:textId="77777777">
      <w:pPr>
        <w:pStyle w:val="BodyTextnospace"/>
        <w:ind w:left="360" w:firstLine="360"/>
      </w:pPr>
      <w:r>
        <w:t>(ii) Paragraph (a)(15) of this section does not supersede any provision of State law that prohibits an institution of postsecondary education from disclosing information</w:t>
      </w:r>
      <w:r w:rsidR="0007515D">
        <w:t>.</w:t>
      </w:r>
    </w:p>
    <w:p w:rsidR="0007515D" w:rsidP="00C678F8" w:rsidRDefault="00FA25F2" w14:paraId="4965A86D" w14:textId="77777777">
      <w:pPr>
        <w:pStyle w:val="BodyTextnospace"/>
        <w:ind w:left="360" w:firstLine="360"/>
      </w:pPr>
      <w:r>
        <w:t>(16) The disclosure concerns sex offenders and other individuals required to register under section 170101 of the Violent Crime Control and Law Enforcement Act of 1994, 42 U.S.C. 14071, and the information was provided to the educational agency or institution under 42 U.S.C. 14071 and applicable Federal guidelines</w:t>
      </w:r>
      <w:r w:rsidR="0007515D">
        <w:t>.</w:t>
      </w:r>
    </w:p>
    <w:p w:rsidR="0007515D" w:rsidP="00C678F8" w:rsidRDefault="00FA25F2" w14:paraId="5BFB39E8" w14:textId="77777777">
      <w:pPr>
        <w:pStyle w:val="BodyTextnospace"/>
        <w:ind w:left="360" w:firstLine="360"/>
      </w:pPr>
      <w:r>
        <w:t xml:space="preserve">(b)(1) </w:t>
      </w:r>
      <w:r w:rsidRPr="0007515D">
        <w:rPr>
          <w:i/>
        </w:rPr>
        <w:t>De-identified records and information.</w:t>
      </w:r>
      <w:r>
        <w:t xml:space="preserve"> An educational agency or institution, or a party that has received education records or information from education records under this part, may release the records or information without the consent required by §99.30 after the removal of all personally identifiable </w:t>
      </w:r>
      <w:r>
        <w:lastRenderedPageBreak/>
        <w:t>information provided that the educational agency or institution or other party has made a reasonable determination that a student's identity is not personally identifiable, whether through single or multiple releases, and taking into account other reasonably available information</w:t>
      </w:r>
      <w:r w:rsidR="0007515D">
        <w:t>.</w:t>
      </w:r>
    </w:p>
    <w:p w:rsidR="006F1145" w:rsidP="00C678F8" w:rsidRDefault="00FA25F2" w14:paraId="4FE97117" w14:textId="77777777">
      <w:pPr>
        <w:pStyle w:val="BodyTextnospace"/>
        <w:ind w:left="360" w:firstLine="360"/>
      </w:pPr>
      <w:r>
        <w:t>(2) An educational agency or institution, or a party that has received education records or information from education records under this part, may release de-identified student level data from education records for the purpose of education research by attaching a code to each record that may allow the recipient to match information received from the same source, provided that—</w:t>
      </w:r>
    </w:p>
    <w:p w:rsidR="006F1145" w:rsidP="00C678F8" w:rsidRDefault="00FA25F2" w14:paraId="49A46A34" w14:textId="77777777">
      <w:pPr>
        <w:pStyle w:val="BodyTextnospace"/>
        <w:ind w:left="360" w:firstLine="360"/>
      </w:pPr>
      <w:r>
        <w:t>(i) An educational agency or institution or other party that releases de-identified data under paragraph (b)(2) of this section does not disclose any information about how it generates and assigns a record code, or that would allow a recipient to identify a student based on a record code;</w:t>
      </w:r>
    </w:p>
    <w:p w:rsidR="006F1145" w:rsidP="00C678F8" w:rsidRDefault="00FA25F2" w14:paraId="438B277B" w14:textId="77777777">
      <w:pPr>
        <w:pStyle w:val="BodyTextnospace"/>
        <w:ind w:left="360" w:firstLine="360"/>
      </w:pPr>
      <w:r>
        <w:t>(ii) The record code is used for no purpose other than identifying a de-identified record for purposes of education research and cannot be used to ascertain personally identifiable information about a student; and</w:t>
      </w:r>
    </w:p>
    <w:p w:rsidR="0007515D" w:rsidP="00C678F8" w:rsidRDefault="00FA25F2" w14:paraId="4C766450" w14:textId="77777777">
      <w:pPr>
        <w:pStyle w:val="BodyTextnospace"/>
        <w:ind w:left="360" w:firstLine="360"/>
      </w:pPr>
      <w:r>
        <w:t>(iii) The record code is not based on a student's social security number or other personal information</w:t>
      </w:r>
      <w:r w:rsidR="0007515D">
        <w:t>.</w:t>
      </w:r>
    </w:p>
    <w:p w:rsidR="0007515D" w:rsidP="00C678F8" w:rsidRDefault="00FA25F2" w14:paraId="74F3279A" w14:textId="77777777">
      <w:pPr>
        <w:pStyle w:val="BodyTextnospace"/>
        <w:ind w:left="360" w:firstLine="360"/>
      </w:pPr>
      <w:r>
        <w:t>(c) An educational agency or institution must use reasonable methods to identify and authenticate the identity of parents, students, school officials, and any other parties to whom the agency or institution discloses personally identifiable information from education records</w:t>
      </w:r>
      <w:r w:rsidR="0007515D">
        <w:t>.</w:t>
      </w:r>
    </w:p>
    <w:p w:rsidR="0007515D" w:rsidP="00C678F8" w:rsidRDefault="00FA25F2" w14:paraId="2F433748" w14:textId="77777777">
      <w:pPr>
        <w:pStyle w:val="BodyTextnospace"/>
        <w:ind w:left="360" w:firstLine="360"/>
      </w:pPr>
      <w:r>
        <w:t>(d) Paragraphs (a) and (b) of this section do not require an educational agency or institution or any other party to disclose education records or information from education records to any party except for parties under paragraph (a)(12) of this section</w:t>
      </w:r>
      <w:r w:rsidR="0007515D">
        <w:t>.</w:t>
      </w:r>
    </w:p>
    <w:p w:rsidR="0007515D" w:rsidP="00C678F8" w:rsidRDefault="00FA25F2" w14:paraId="40AC9435" w14:textId="77777777">
      <w:pPr>
        <w:pStyle w:val="BodyTextnospace"/>
        <w:ind w:left="360" w:firstLine="360"/>
      </w:pPr>
      <w:r>
        <w:t>(Authority: 20 U.S.C. 1232g(a)(5)(A), (b), (h), (i), and (j))</w:t>
      </w:r>
      <w:r w:rsidR="0007515D">
        <w:t>.</w:t>
      </w:r>
    </w:p>
    <w:p w:rsidR="006F1145" w:rsidP="00FA25F2" w:rsidRDefault="00FA25F2" w14:paraId="37BE80EF" w14:textId="77777777">
      <w:pPr>
        <w:pStyle w:val="BodyText"/>
        <w:rPr>
          <w:b/>
        </w:rPr>
      </w:pPr>
      <w:r w:rsidRPr="0007515D">
        <w:rPr>
          <w:b/>
        </w:rPr>
        <w:t>§99.32 What recordkeeping requirements exist concerning requests and disclosures?</w:t>
      </w:r>
    </w:p>
    <w:p w:rsidR="0007515D" w:rsidP="0007515D" w:rsidRDefault="00FA25F2" w14:paraId="226515D6" w14:textId="77777777">
      <w:pPr>
        <w:pStyle w:val="BodyTextnospace"/>
        <w:ind w:left="360" w:firstLine="360"/>
        <w:rPr>
          <w:highlight w:val="yellow"/>
        </w:rPr>
      </w:pPr>
      <w:r w:rsidRPr="0007515D">
        <w:rPr>
          <w:highlight w:val="yellow"/>
        </w:rPr>
        <w:t>(a)(1) An educational agency or institution must maintain a record of each request for access to and each disclosure of personally identifiable information from the education records of each student, as well as the names of State and local educational authorities and Federal officials and agencies listed in §99.31(a)(3) that may make further disclosures of personally identifiable information from the student's education records without consent under §99.33(b)</w:t>
      </w:r>
      <w:r w:rsidR="0007515D">
        <w:rPr>
          <w:highlight w:val="yellow"/>
        </w:rPr>
        <w:t>.</w:t>
      </w:r>
    </w:p>
    <w:p w:rsidR="0007515D" w:rsidP="0007515D" w:rsidRDefault="00FA25F2" w14:paraId="1B037163" w14:textId="77777777">
      <w:pPr>
        <w:pStyle w:val="BodyTextnospace"/>
        <w:ind w:left="360" w:firstLine="360"/>
      </w:pPr>
      <w:r>
        <w:t>(2) The agency or institution shall maintain the record with the education records of the student as long as the records are maintained</w:t>
      </w:r>
      <w:r w:rsidR="0007515D">
        <w:t>.</w:t>
      </w:r>
    </w:p>
    <w:p w:rsidR="006F1145" w:rsidP="0007515D" w:rsidRDefault="00FA25F2" w14:paraId="6E2190BE" w14:textId="77777777">
      <w:pPr>
        <w:pStyle w:val="BodyTextnospace"/>
        <w:ind w:left="360" w:firstLine="360"/>
        <w:rPr>
          <w:highlight w:val="yellow"/>
        </w:rPr>
      </w:pPr>
      <w:r w:rsidRPr="0007515D">
        <w:rPr>
          <w:highlight w:val="yellow"/>
        </w:rPr>
        <w:t>(3) For each request or disclosure the record must include:</w:t>
      </w:r>
    </w:p>
    <w:p w:rsidR="006F1145" w:rsidP="0007515D" w:rsidRDefault="00FA25F2" w14:paraId="18BAC88E" w14:textId="77777777">
      <w:pPr>
        <w:pStyle w:val="BodyTextnospace"/>
        <w:ind w:left="360" w:firstLine="360"/>
        <w:rPr>
          <w:highlight w:val="yellow"/>
        </w:rPr>
      </w:pPr>
      <w:r w:rsidRPr="0007515D">
        <w:rPr>
          <w:highlight w:val="yellow"/>
        </w:rPr>
        <w:t>(i) The parties who have requested or received personally identifiable information from the education records; and</w:t>
      </w:r>
    </w:p>
    <w:p w:rsidR="00FA25F2" w:rsidP="0007515D" w:rsidRDefault="00FA25F2" w14:paraId="50ACA90E" w14:textId="77777777">
      <w:pPr>
        <w:pStyle w:val="BodyTextnospace"/>
        <w:ind w:left="360" w:firstLine="360"/>
      </w:pPr>
      <w:r w:rsidRPr="0007515D">
        <w:rPr>
          <w:highlight w:val="yellow"/>
        </w:rPr>
        <w:t>(ii) The legitimate interests the parties had in requesting or obtaining the information.</w:t>
      </w:r>
    </w:p>
    <w:p w:rsidR="0007515D" w:rsidP="0007515D" w:rsidRDefault="00FA25F2" w14:paraId="0ADE6424" w14:textId="77777777">
      <w:pPr>
        <w:pStyle w:val="BodyTextnospace"/>
        <w:ind w:left="360" w:firstLine="360"/>
      </w:pPr>
      <w:r>
        <w:t>(4) An educational agency or institution must obtain a copy of the record of further disclosures maintained under paragraph (b)(2) of this section and make it available in response to a parent's or eligible student's request to review the record required under paragraph (a)(1) of this section</w:t>
      </w:r>
      <w:r w:rsidR="0007515D">
        <w:t>.</w:t>
      </w:r>
    </w:p>
    <w:p w:rsidR="006F1145" w:rsidP="0007515D" w:rsidRDefault="00FA25F2" w14:paraId="10B47BB1" w14:textId="77777777">
      <w:pPr>
        <w:pStyle w:val="BodyTextnospace"/>
        <w:ind w:left="360" w:firstLine="360"/>
      </w:pPr>
      <w:r>
        <w:t>(5) An educational agency or institution must record the following information when it discloses personally identifiable information from education records under the health or safety emergency exception in §99.31(a)(10) and §99.36:</w:t>
      </w:r>
    </w:p>
    <w:p w:rsidR="006F1145" w:rsidP="0007515D" w:rsidRDefault="00FA25F2" w14:paraId="76F9FB22" w14:textId="77777777">
      <w:pPr>
        <w:pStyle w:val="BodyTextnospace"/>
        <w:ind w:left="360" w:firstLine="360"/>
      </w:pPr>
      <w:r>
        <w:t>(i) The articulable and significant threat to the health or safety of a student or other individuals that formed the basis for the disclosure; and</w:t>
      </w:r>
    </w:p>
    <w:p w:rsidR="0007515D" w:rsidP="0007515D" w:rsidRDefault="00FA25F2" w14:paraId="6F242C47" w14:textId="77777777">
      <w:pPr>
        <w:pStyle w:val="BodyTextnospace"/>
        <w:ind w:left="360" w:firstLine="360"/>
      </w:pPr>
      <w:r>
        <w:t>(ii) The parties to whom the agency or institution disclosed the information</w:t>
      </w:r>
      <w:r w:rsidR="0007515D">
        <w:t>.</w:t>
      </w:r>
    </w:p>
    <w:p w:rsidR="006F1145" w:rsidP="0007515D" w:rsidRDefault="00FA25F2" w14:paraId="59C39368" w14:textId="77777777">
      <w:pPr>
        <w:pStyle w:val="BodyTextnospace"/>
        <w:ind w:left="360" w:firstLine="360"/>
      </w:pPr>
      <w:r>
        <w:t>(b)(1) Except as provided in paragraph (b)(2) of this section, if an educational agency or institution discloses personally identifiable information from education records with the understanding authorized under §99.33(b), the record of the disclosure required under this section must include:</w:t>
      </w:r>
    </w:p>
    <w:p w:rsidR="006F1145" w:rsidP="0007515D" w:rsidRDefault="00FA25F2" w14:paraId="3EFAE11C" w14:textId="77777777">
      <w:pPr>
        <w:pStyle w:val="BodyTextnospace"/>
        <w:ind w:left="360" w:firstLine="360"/>
      </w:pPr>
      <w:r>
        <w:t>(i) The names of the additional parties to which the receiving party may disclose the information on behalf of the educational agency or institution; and</w:t>
      </w:r>
    </w:p>
    <w:p w:rsidR="0007515D" w:rsidP="0007515D" w:rsidRDefault="00FA25F2" w14:paraId="399AD154" w14:textId="77777777">
      <w:pPr>
        <w:pStyle w:val="BodyTextnospace"/>
        <w:ind w:left="360" w:firstLine="360"/>
      </w:pPr>
      <w:r>
        <w:t>(ii) The legitimate interests under §99.31 which each of the additional parties has in requesting or obtaining the information</w:t>
      </w:r>
      <w:r w:rsidR="0007515D">
        <w:t>.</w:t>
      </w:r>
    </w:p>
    <w:p w:rsidR="006F1145" w:rsidP="0007515D" w:rsidRDefault="00FA25F2" w14:paraId="035D5B69" w14:textId="77777777">
      <w:pPr>
        <w:pStyle w:val="BodyTextnospace"/>
        <w:ind w:left="360" w:firstLine="360"/>
      </w:pPr>
      <w:r>
        <w:t>(2)(i) A State or local educational authority or Federal official or agency listed in §99.31(a)(3) that makes further disclosures of information from education records under §99.33(b) must record the names of the additional parties to which it discloses information on behalf of an educational agency or institution and their legitimate interests in the information under §99.31 if the information was received from:</w:t>
      </w:r>
    </w:p>
    <w:p w:rsidR="006F1145" w:rsidP="0007515D" w:rsidRDefault="00FA25F2" w14:paraId="2F888118" w14:textId="77777777">
      <w:pPr>
        <w:pStyle w:val="BodyTextnospace"/>
        <w:ind w:left="360" w:firstLine="360"/>
      </w:pPr>
      <w:r>
        <w:t>(A) An educational agency or institution that has not recorded the further disclosures under paragraph (b)(1) of this section; or</w:t>
      </w:r>
    </w:p>
    <w:p w:rsidR="0007515D" w:rsidP="0007515D" w:rsidRDefault="00FA25F2" w14:paraId="22CD472B" w14:textId="77777777">
      <w:pPr>
        <w:pStyle w:val="BodyTextnospace"/>
        <w:ind w:left="360" w:firstLine="360"/>
      </w:pPr>
      <w:r>
        <w:t>(B) Another State or local educational authority or Federal official or agency listed in §99.31(a)(3)</w:t>
      </w:r>
      <w:r w:rsidR="0007515D">
        <w:t>.</w:t>
      </w:r>
    </w:p>
    <w:p w:rsidR="0007515D" w:rsidP="0007515D" w:rsidRDefault="00FA25F2" w14:paraId="3830011B" w14:textId="77777777">
      <w:pPr>
        <w:pStyle w:val="BodyTextnospace"/>
        <w:ind w:left="360" w:firstLine="360"/>
      </w:pPr>
      <w:r>
        <w:t>(ii) A State or local educational authority or Federal official or agency that records further disclosures of information under paragraph (b)(2)(i) of this section may maintain the record by the student's class, school, district, or other appropriate grouping rather than by the name of the student</w:t>
      </w:r>
      <w:r w:rsidR="0007515D">
        <w:t>.</w:t>
      </w:r>
    </w:p>
    <w:p w:rsidR="0007515D" w:rsidP="0007515D" w:rsidRDefault="00FA25F2" w14:paraId="24A74366" w14:textId="77777777">
      <w:pPr>
        <w:pStyle w:val="BodyTextnospace"/>
        <w:ind w:left="360" w:firstLine="360"/>
      </w:pPr>
      <w:r>
        <w:t>(iii) Upon request of an educational agency or institution, a State or local educational authority or Federal official or agency listed in §99.31(a)(3) that maintains a record of further disclosures under paragraph (b)(2)(i) of this section must provide a copy of the record of further disclosures to the educational agency or institution within a reasonable period of time not to exceed 30 days</w:t>
      </w:r>
      <w:r w:rsidR="0007515D">
        <w:t>.</w:t>
      </w:r>
    </w:p>
    <w:p w:rsidR="006F1145" w:rsidP="0007515D" w:rsidRDefault="00FA25F2" w14:paraId="3FD16AAF" w14:textId="77777777">
      <w:pPr>
        <w:pStyle w:val="BodyTextnospace"/>
        <w:ind w:left="360" w:firstLine="360"/>
      </w:pPr>
      <w:r>
        <w:t>(c) The following parties may inspect the record relating to each student:</w:t>
      </w:r>
    </w:p>
    <w:p w:rsidR="0007515D" w:rsidP="0007515D" w:rsidRDefault="00FA25F2" w14:paraId="5FF6921D" w14:textId="77777777">
      <w:pPr>
        <w:pStyle w:val="BodyTextnospace"/>
        <w:ind w:left="360" w:firstLine="360"/>
      </w:pPr>
      <w:r>
        <w:t>(1) The parent or eligible student</w:t>
      </w:r>
      <w:r w:rsidR="0007515D">
        <w:t>.</w:t>
      </w:r>
    </w:p>
    <w:p w:rsidR="0007515D" w:rsidP="0007515D" w:rsidRDefault="00FA25F2" w14:paraId="11505AE0" w14:textId="77777777">
      <w:pPr>
        <w:pStyle w:val="BodyTextnospace"/>
        <w:ind w:left="360" w:firstLine="360"/>
      </w:pPr>
      <w:r>
        <w:t>(2) The school official or his or her assistants who are responsible for the custody of the records</w:t>
      </w:r>
      <w:r w:rsidR="0007515D">
        <w:t>.</w:t>
      </w:r>
    </w:p>
    <w:p w:rsidR="0007515D" w:rsidP="0007515D" w:rsidRDefault="00FA25F2" w14:paraId="52BAEBE9" w14:textId="77777777">
      <w:pPr>
        <w:pStyle w:val="BodyTextnospace"/>
        <w:ind w:left="360" w:firstLine="360"/>
      </w:pPr>
      <w:r>
        <w:t>(3) Those parties authorized in §99.31(a) (1) and (3) for the purposes of auditing the recordkeeping procedures of the educational agency or institution</w:t>
      </w:r>
      <w:r w:rsidR="0007515D">
        <w:t>.</w:t>
      </w:r>
    </w:p>
    <w:p w:rsidR="006F1145" w:rsidP="0007515D" w:rsidRDefault="00FA25F2" w14:paraId="67F92DBF" w14:textId="77777777">
      <w:pPr>
        <w:pStyle w:val="BodyTextnospace"/>
        <w:ind w:left="360" w:firstLine="360"/>
      </w:pPr>
      <w:r>
        <w:t>(d) Paragraph (a) of this section does not apply if the request was from, or the disclosure was to:</w:t>
      </w:r>
    </w:p>
    <w:p w:rsidR="006F1145" w:rsidP="0007515D" w:rsidRDefault="00FA25F2" w14:paraId="5D5CEC00" w14:textId="77777777">
      <w:pPr>
        <w:pStyle w:val="BodyTextnospace"/>
        <w:ind w:left="360" w:firstLine="360"/>
      </w:pPr>
      <w:r>
        <w:t>(1) The parent or eligible student;</w:t>
      </w:r>
    </w:p>
    <w:p w:rsidR="006F1145" w:rsidP="0007515D" w:rsidRDefault="00FA25F2" w14:paraId="50D6A041" w14:textId="77777777">
      <w:pPr>
        <w:pStyle w:val="BodyTextnospace"/>
        <w:ind w:left="360" w:firstLine="360"/>
      </w:pPr>
      <w:r>
        <w:t>(2) A school official under §99.31(a)(1);</w:t>
      </w:r>
    </w:p>
    <w:p w:rsidR="006F1145" w:rsidP="0007515D" w:rsidRDefault="00FA25F2" w14:paraId="54CEB8CD" w14:textId="77777777">
      <w:pPr>
        <w:pStyle w:val="BodyTextnospace"/>
        <w:ind w:left="360" w:firstLine="360"/>
      </w:pPr>
      <w:r>
        <w:t>(3) A party with written consent from the parent or eligible student;</w:t>
      </w:r>
    </w:p>
    <w:p w:rsidR="006F1145" w:rsidP="0007515D" w:rsidRDefault="00FA25F2" w14:paraId="19946C7D" w14:textId="77777777">
      <w:pPr>
        <w:pStyle w:val="BodyTextnospace"/>
        <w:ind w:left="360" w:firstLine="360"/>
      </w:pPr>
      <w:r>
        <w:t>(4) A party seeking directory information; or</w:t>
      </w:r>
    </w:p>
    <w:p w:rsidR="0007515D" w:rsidP="0007515D" w:rsidRDefault="00FA25F2" w14:paraId="6E12ACFB" w14:textId="77777777">
      <w:pPr>
        <w:pStyle w:val="BodyTextnospace"/>
        <w:ind w:left="360" w:firstLine="360"/>
      </w:pPr>
      <w:r>
        <w:t>(5) A party seeking or receiving records in accordance with §99.31(a)(9)(ii)(A) through (C)</w:t>
      </w:r>
      <w:r w:rsidR="0007515D">
        <w:t>.</w:t>
      </w:r>
    </w:p>
    <w:p w:rsidR="006F1145" w:rsidP="0007515D" w:rsidRDefault="00FA25F2" w14:paraId="5D831484" w14:textId="77777777">
      <w:pPr>
        <w:pStyle w:val="BodyTextnospace"/>
        <w:ind w:left="360" w:firstLine="360"/>
      </w:pPr>
      <w:r>
        <w:t>(Authority: 20 U.S.C. 1232g(b)(1) and (b)(4)(A))</w:t>
      </w:r>
    </w:p>
    <w:p w:rsidR="006F1145" w:rsidP="00FA25F2" w:rsidRDefault="00FA25F2" w14:paraId="08B6E532" w14:textId="77777777">
      <w:pPr>
        <w:pStyle w:val="BodyText"/>
        <w:rPr>
          <w:b/>
        </w:rPr>
      </w:pPr>
      <w:r w:rsidRPr="0007515D">
        <w:rPr>
          <w:b/>
        </w:rPr>
        <w:t>§99.35 What conditions apply to disclosure of information for Federal or State program purposes?</w:t>
      </w:r>
    </w:p>
    <w:p w:rsidR="006F1145" w:rsidP="0007515D" w:rsidRDefault="00FA25F2" w14:paraId="6B836F73" w14:textId="77777777">
      <w:pPr>
        <w:pStyle w:val="BodyTextnospace"/>
        <w:ind w:left="360" w:firstLine="360"/>
        <w:rPr>
          <w:highlight w:val="yellow"/>
        </w:rPr>
      </w:pPr>
      <w:r w:rsidRPr="0007515D">
        <w:rPr>
          <w:highlight w:val="yellow"/>
        </w:rPr>
        <w:t>(a)(1) Authorized representatives of the officials or agencies headed by officials listed in §99.31(a)(3) may have access to education records in connection with an audit or evaluation of</w:t>
      </w:r>
    </w:p>
    <w:p w:rsidR="0007515D" w:rsidP="0007515D" w:rsidRDefault="00FA25F2" w14:paraId="2C578923" w14:textId="77777777">
      <w:pPr>
        <w:pStyle w:val="BodyTextnospace"/>
        <w:ind w:left="360" w:firstLine="360"/>
        <w:rPr>
          <w:highlight w:val="yellow"/>
        </w:rPr>
      </w:pPr>
      <w:r w:rsidRPr="0007515D">
        <w:rPr>
          <w:highlight w:val="yellow"/>
        </w:rPr>
        <w:t>Federal or State supported education programs, or for the enforcement of or compliance with Federal legal requirements that relate to those programs</w:t>
      </w:r>
      <w:r w:rsidR="0007515D">
        <w:rPr>
          <w:highlight w:val="yellow"/>
        </w:rPr>
        <w:t>.</w:t>
      </w:r>
    </w:p>
    <w:p w:rsidR="006F1145" w:rsidP="0007515D" w:rsidRDefault="00FA25F2" w14:paraId="3534CF05" w14:textId="77777777">
      <w:pPr>
        <w:pStyle w:val="BodyTextnospace"/>
        <w:ind w:left="360" w:firstLine="360"/>
        <w:rPr>
          <w:highlight w:val="yellow"/>
        </w:rPr>
      </w:pPr>
      <w:r w:rsidRPr="0007515D">
        <w:rPr>
          <w:highlight w:val="yellow"/>
        </w:rPr>
        <w:t>(2) The State or local educational authority or agency headed by an official listed in §99.31(a)(3) is responsible for using reasonable methods to ensure to the greatest extent practicable that any entity or individual designated as its authorized representative—</w:t>
      </w:r>
    </w:p>
    <w:p w:rsidR="006F1145" w:rsidP="0007515D" w:rsidRDefault="00FA25F2" w14:paraId="45F6BB59" w14:textId="77777777">
      <w:pPr>
        <w:pStyle w:val="BodyTextnospace"/>
        <w:ind w:left="360" w:firstLine="360"/>
        <w:rPr>
          <w:highlight w:val="yellow"/>
        </w:rPr>
      </w:pPr>
      <w:r w:rsidRPr="0007515D">
        <w:rPr>
          <w:highlight w:val="yellow"/>
        </w:rPr>
        <w:t>(i) Uses personally identifiable information only to carry out an audit or evaluation of Federal- or State-supported education programs, or for the enforcement of or compliance with Federal legal requirements related to these programs;</w:t>
      </w:r>
    </w:p>
    <w:p w:rsidR="006F1145" w:rsidP="0007515D" w:rsidRDefault="00FA25F2" w14:paraId="257E1894" w14:textId="77777777">
      <w:pPr>
        <w:pStyle w:val="BodyTextnospace"/>
        <w:ind w:left="360" w:firstLine="360"/>
        <w:rPr>
          <w:highlight w:val="yellow"/>
        </w:rPr>
      </w:pPr>
      <w:r w:rsidRPr="0007515D">
        <w:rPr>
          <w:highlight w:val="yellow"/>
        </w:rPr>
        <w:t>(ii) Protects the personally identifiable information from further disclosures or other uses, except as authorized in paragraph (b)(1) of this section; and</w:t>
      </w:r>
    </w:p>
    <w:p w:rsidR="0007515D" w:rsidP="0007515D" w:rsidRDefault="00FA25F2" w14:paraId="7181B809" w14:textId="77777777">
      <w:pPr>
        <w:pStyle w:val="BodyTextnospace"/>
        <w:ind w:left="360" w:firstLine="360"/>
        <w:rPr>
          <w:highlight w:val="yellow"/>
        </w:rPr>
      </w:pPr>
      <w:r w:rsidRPr="0007515D">
        <w:rPr>
          <w:highlight w:val="yellow"/>
        </w:rPr>
        <w:t>(iii) Destroys the personally identifiable information in accordance with the requirements of paragraphs (b) and (c) of this section</w:t>
      </w:r>
      <w:r w:rsidR="0007515D">
        <w:rPr>
          <w:highlight w:val="yellow"/>
        </w:rPr>
        <w:t>.</w:t>
      </w:r>
    </w:p>
    <w:p w:rsidR="006F1145" w:rsidP="0007515D" w:rsidRDefault="00FA25F2" w14:paraId="187E1C0C" w14:textId="77777777">
      <w:pPr>
        <w:pStyle w:val="BodyTextnospace"/>
        <w:ind w:left="360" w:firstLine="360"/>
      </w:pPr>
      <w:r>
        <w:t>(3) The State or local educational authority or agency headed by an official listed in §99.31(a)(3) must use a written agreement to designate any authorized representative, other than an employee. The written agreement must—</w:t>
      </w:r>
    </w:p>
    <w:p w:rsidR="006F1145" w:rsidP="0007515D" w:rsidRDefault="00FA25F2" w14:paraId="3906A5B1" w14:textId="77777777">
      <w:pPr>
        <w:pStyle w:val="BodyTextnospace"/>
        <w:ind w:left="360" w:firstLine="360"/>
      </w:pPr>
      <w:r>
        <w:t>(i) Designate the individual or entity as an authorized representative;</w:t>
      </w:r>
    </w:p>
    <w:p w:rsidR="006F1145" w:rsidP="0007515D" w:rsidRDefault="00FA25F2" w14:paraId="4F0F4D05" w14:textId="77777777">
      <w:pPr>
        <w:pStyle w:val="BodyTextnospace"/>
        <w:ind w:left="360" w:firstLine="360"/>
      </w:pPr>
      <w:r>
        <w:t>(ii) Specify—</w:t>
      </w:r>
    </w:p>
    <w:p w:rsidR="006F1145" w:rsidP="0007515D" w:rsidRDefault="00FA25F2" w14:paraId="190A8ADE" w14:textId="77777777">
      <w:pPr>
        <w:pStyle w:val="BodyTextnospace"/>
        <w:ind w:left="360" w:firstLine="360"/>
      </w:pPr>
      <w:r>
        <w:t>(A) The personally identifiable information from education records to be disclosed;</w:t>
      </w:r>
    </w:p>
    <w:p w:rsidR="006F1145" w:rsidP="0007515D" w:rsidRDefault="00FA25F2" w14:paraId="447E1627" w14:textId="77777777">
      <w:pPr>
        <w:pStyle w:val="BodyTextnospace"/>
        <w:ind w:left="360" w:firstLine="360"/>
      </w:pPr>
      <w:r>
        <w:t>(B) That the purpose for which the personally identifiable information from education records is disclosed to the authorized representative is to carry out an audit or evaluation of Federal- or State-supported education programs, or to enforce or to comply with Federal legal requirements that relate to those programs; and</w:t>
      </w:r>
    </w:p>
    <w:p w:rsidR="006F1145" w:rsidP="0007515D" w:rsidRDefault="00FA25F2" w14:paraId="3424B627" w14:textId="77777777">
      <w:pPr>
        <w:pStyle w:val="BodyTextnospace"/>
        <w:ind w:left="360" w:firstLine="360"/>
      </w:pPr>
      <w:r>
        <w:t>(C) A description of the activity with sufficient specificity to make clear that the work falls within the exception of §99.31(a)(3), including a description of how the personally identifiable information from education records will be used;</w:t>
      </w:r>
    </w:p>
    <w:p w:rsidR="006F1145" w:rsidP="0007515D" w:rsidRDefault="00FA25F2" w14:paraId="7F6CC3CA" w14:textId="77777777">
      <w:pPr>
        <w:pStyle w:val="BodyTextnospace"/>
        <w:ind w:left="360" w:firstLine="360"/>
      </w:pPr>
      <w:r>
        <w:t>(iii) Require the authorized representative to destroy personally identifiable information from education records when the information is no longer needed for the purpose specified;</w:t>
      </w:r>
    </w:p>
    <w:p w:rsidR="006F1145" w:rsidP="0007515D" w:rsidRDefault="00FA25F2" w14:paraId="0AA0237B" w14:textId="77777777">
      <w:pPr>
        <w:pStyle w:val="BodyTextnospace"/>
        <w:ind w:left="360" w:firstLine="360"/>
      </w:pPr>
      <w:r>
        <w:t>(iv) Specify the time period in which the information must be destroyed; and</w:t>
      </w:r>
    </w:p>
    <w:p w:rsidR="0007515D" w:rsidP="0007515D" w:rsidRDefault="00FA25F2" w14:paraId="3C7DEC57" w14:textId="77777777">
      <w:pPr>
        <w:pStyle w:val="BodyTextnospace"/>
        <w:ind w:left="360" w:firstLine="360"/>
      </w:pPr>
      <w:r>
        <w:t>(v) Establish policies and procedures, consistent with the Act and other Federal and State confidentiality and privacy provisions, to protect personally identifiable information from education records from further disclosure (except back to the disclosing entity) and unauthorized use, including limiting use of personally identifiable information from education records to only authorized representatives with legitimate interests in the audit or evaluation of a Federal- or State-supported education program or for compliance or enforcement of Federal legal requirements related to these programs</w:t>
      </w:r>
      <w:r w:rsidR="0007515D">
        <w:t>.</w:t>
      </w:r>
    </w:p>
    <w:p w:rsidR="006F1145" w:rsidP="0007515D" w:rsidRDefault="00FA25F2" w14:paraId="45E0AA75" w14:textId="77777777">
      <w:pPr>
        <w:pStyle w:val="BodyTextnospace"/>
        <w:ind w:left="360" w:firstLine="360"/>
      </w:pPr>
      <w:r>
        <w:t>(b) Information that is collected under paragraph (a) of this section must—</w:t>
      </w:r>
    </w:p>
    <w:p w:rsidR="006F1145" w:rsidP="0007515D" w:rsidRDefault="00FA25F2" w14:paraId="56F83713" w14:textId="77777777">
      <w:pPr>
        <w:pStyle w:val="BodyTextnospace"/>
        <w:ind w:left="360" w:firstLine="360"/>
      </w:pPr>
      <w:r>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rsidR="0007515D" w:rsidP="0007515D" w:rsidRDefault="00FA25F2" w14:paraId="0B65B550" w14:textId="77777777">
      <w:pPr>
        <w:pStyle w:val="BodyTextnospace"/>
        <w:ind w:left="360" w:firstLine="360"/>
      </w:pPr>
      <w:r>
        <w:t>(2) Be destroyed when no longer needed for the purposes listed in paragraph (a) of this section</w:t>
      </w:r>
      <w:r w:rsidR="0007515D">
        <w:t>.</w:t>
      </w:r>
    </w:p>
    <w:p w:rsidR="006F1145" w:rsidP="0007515D" w:rsidRDefault="00FA25F2" w14:paraId="57E976A2" w14:textId="2AD4B3DF">
      <w:pPr>
        <w:pStyle w:val="BodyTextnospace"/>
        <w:ind w:left="360" w:firstLine="360"/>
        <w:rPr>
          <w:highlight w:val="yellow"/>
        </w:rPr>
      </w:pPr>
      <w:r w:rsidRPr="0007515D">
        <w:rPr>
          <w:highlight w:val="yellow"/>
        </w:rPr>
        <w:t>(c) Paragraph (b) of this section does not apply if:</w:t>
      </w:r>
    </w:p>
    <w:p w:rsidR="006F1145" w:rsidP="0007515D" w:rsidRDefault="00FA25F2" w14:paraId="32790403" w14:textId="77777777">
      <w:pPr>
        <w:pStyle w:val="BodyTextnospace"/>
        <w:ind w:left="360" w:firstLine="360"/>
        <w:rPr>
          <w:highlight w:val="yellow"/>
        </w:rPr>
      </w:pPr>
      <w:r w:rsidRPr="0007515D">
        <w:rPr>
          <w:highlight w:val="yellow"/>
        </w:rPr>
        <w:t>(1) The parent or eligible student has given written consent for the disclosure under §99.30; or</w:t>
      </w:r>
    </w:p>
    <w:p w:rsidR="0007515D" w:rsidP="0007515D" w:rsidRDefault="00FA25F2" w14:paraId="679BB4CA" w14:textId="77777777">
      <w:pPr>
        <w:pStyle w:val="BodyTextnospace"/>
        <w:ind w:left="360" w:firstLine="360"/>
        <w:rPr>
          <w:highlight w:val="yellow"/>
        </w:rPr>
      </w:pPr>
      <w:r w:rsidRPr="0007515D">
        <w:rPr>
          <w:highlight w:val="yellow"/>
        </w:rPr>
        <w:t>(2) The collection of personally identifiable information is specifically authorized by Federal law</w:t>
      </w:r>
      <w:r w:rsidR="0007515D">
        <w:rPr>
          <w:highlight w:val="yellow"/>
        </w:rPr>
        <w:t>.</w:t>
      </w:r>
    </w:p>
    <w:p w:rsidR="00FA25F2" w:rsidP="0007515D" w:rsidRDefault="00FA25F2" w14:paraId="5B739115" w14:textId="77777777">
      <w:pPr>
        <w:pStyle w:val="BodyTextnospace"/>
        <w:ind w:left="360" w:firstLine="360"/>
      </w:pPr>
      <w:r>
        <w:t>(Authority: 20 U.S.C. 1232g(b)(1)(C), (b)(3), and (b)(5))</w:t>
      </w:r>
    </w:p>
    <w:p w:rsidR="004E60CB" w:rsidRDefault="004E60CB" w14:paraId="7B91BB73" w14:textId="77777777">
      <w:pPr>
        <w:rPr>
          <w:rFonts w:ascii="Arial" w:hAnsi="Arial" w:cs="Arial"/>
          <w:b/>
          <w:bCs/>
          <w:szCs w:val="24"/>
        </w:rPr>
      </w:pPr>
      <w:r>
        <w:br w:type="page"/>
      </w:r>
    </w:p>
    <w:p w:rsidR="00FA25F2" w:rsidP="0007515D" w:rsidRDefault="00FA25F2" w14:paraId="20D12F67" w14:textId="77777777">
      <w:pPr>
        <w:pStyle w:val="AppH3"/>
      </w:pPr>
      <w:bookmarkStart w:name="_Toc18677973" w:id="194"/>
      <w:bookmarkStart w:name="_Toc20746598" w:id="195"/>
      <w:r>
        <w:t>Disclosure Notice</w:t>
      </w:r>
      <w:bookmarkEnd w:id="194"/>
      <w:bookmarkEnd w:id="195"/>
    </w:p>
    <w:p w:rsidR="00FA25F2" w:rsidP="00FA25F2" w:rsidRDefault="00FA25F2" w14:paraId="14144961" w14:textId="77777777">
      <w:pPr>
        <w:pStyle w:val="BodyText"/>
      </w:pPr>
      <w:r>
        <w:t xml:space="preserve">Information from student records for this individual has been provided to RTI International, a data collection agent for the 2019-20 National Postsecondary Student Aid Study (NPSAS:20), conducted by the National Center </w:t>
      </w:r>
      <w:r w:rsidR="00A46476">
        <w:t xml:space="preserve">for </w:t>
      </w:r>
      <w:r>
        <w:t>Education Statistics (NCES) within the U.S. Department of Education. This disclosure statement fulfills the requirement of 34 CFR 99.32(a) pursuant to the Family Educational Rights and Privacy Act of 1974 (20 U.S.C. 1232g).</w:t>
      </w:r>
    </w:p>
    <w:p w:rsidR="00FA25F2" w:rsidP="00FA25F2" w:rsidRDefault="00FA25F2" w14:paraId="694FC23C" w14:textId="77777777">
      <w:pPr>
        <w:pStyle w:val="BodyText"/>
      </w:pPr>
      <w:r>
        <w:t>Strict protection of all information obtained for NPSAS:20 is assured by current federal laws and regulations. All of the information provided may be used only for statistical purposes and may not be disclosed, or used, in identifiable form for any other purpose except as required by law (20 U.S.C. §9573 and 6 U.S.C. §151).</w:t>
      </w:r>
    </w:p>
    <w:p w:rsidR="00FA25F2" w:rsidP="0007515D" w:rsidRDefault="00FA25F2" w14:paraId="33DB7A40" w14:textId="77777777">
      <w:pPr>
        <w:pStyle w:val="BodyTextnospace"/>
      </w:pPr>
      <w:r>
        <w:t>March 2019</w:t>
      </w:r>
    </w:p>
    <w:p w:rsidR="00FA25F2" w:rsidP="0007515D" w:rsidRDefault="00FA25F2" w14:paraId="05EDA5CC" w14:textId="77777777">
      <w:pPr>
        <w:pStyle w:val="BodyTextnospace"/>
      </w:pPr>
      <w:r>
        <w:t>NPSAS:20 OMB # 1850-</w:t>
      </w:r>
      <w:r w:rsidR="00E2542A">
        <w:t>0666</w:t>
      </w:r>
      <w:r>
        <w:t>; Expiration Date: (insert date)</w:t>
      </w:r>
    </w:p>
    <w:p w:rsidR="009A4E9F" w:rsidRDefault="009A4E9F" w14:paraId="56F34B5C" w14:textId="77777777">
      <w:pPr>
        <w:rPr>
          <w:rFonts w:ascii="Arial" w:hAnsi="Arial" w:cs="Arial"/>
          <w:b/>
          <w:bCs/>
          <w:szCs w:val="24"/>
        </w:rPr>
      </w:pPr>
      <w:r>
        <w:br w:type="page"/>
      </w:r>
    </w:p>
    <w:p w:rsidR="00FA25F2" w:rsidP="0007515D" w:rsidRDefault="00FA25F2" w14:paraId="08FE2D99" w14:textId="79CA0A1F">
      <w:pPr>
        <w:pStyle w:val="AppH3"/>
      </w:pPr>
      <w:bookmarkStart w:name="_Toc18677974" w:id="196"/>
      <w:bookmarkStart w:name="_Toc20746599" w:id="197"/>
      <w:r>
        <w:t xml:space="preserve">Scripts </w:t>
      </w:r>
      <w:r w:rsidR="009B74B8">
        <w:t xml:space="preserve">and Storyboards </w:t>
      </w:r>
      <w:r>
        <w:t>for Instructional Videos</w:t>
      </w:r>
      <w:bookmarkEnd w:id="196"/>
      <w:bookmarkEnd w:id="197"/>
    </w:p>
    <w:tbl>
      <w:tblPr>
        <w:tblStyle w:val="TableGrid"/>
        <w:tblW w:w="0" w:type="auto"/>
        <w:tblLook w:val="04A0" w:firstRow="1" w:lastRow="0" w:firstColumn="1" w:lastColumn="0" w:noHBand="0" w:noVBand="1"/>
      </w:tblPr>
      <w:tblGrid>
        <w:gridCol w:w="10224"/>
      </w:tblGrid>
      <w:tr w:rsidR="00A30B31" w:rsidTr="00656A57" w14:paraId="7C33227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A30B31" w:rsidR="00A30B31" w:rsidP="00A30B31" w:rsidRDefault="00A30B31" w14:paraId="1349A28E" w14:textId="0A02EB31">
            <w:pPr>
              <w:pStyle w:val="BodyText"/>
              <w:rPr>
                <w:i/>
                <w:iCs/>
              </w:rPr>
            </w:pPr>
            <w:r>
              <w:br w:type="page"/>
            </w:r>
            <w:bookmarkStart w:name="_Hlk11336561" w:id="198"/>
            <w:r w:rsidRPr="00A30B31">
              <w:rPr>
                <w:i/>
                <w:iCs/>
              </w:rPr>
              <w:t>Brief instructional videos will be embedded throughout the PDP and will walk users through participating in NPSAS:20 and providing data. Scripts and storyboards for the first three videos are provided below. The images in these storyboards are provided as examples of the content that will appear in the videos. The PDP website is still being developed; the final videos may include aesthetic changes that do not impact the content of the pages.</w:t>
            </w:r>
            <w:bookmarkEnd w:id="198"/>
          </w:p>
          <w:p w:rsidR="00A30B31" w:rsidP="00A16F94" w:rsidRDefault="00A30B31" w14:paraId="7D8F4410" w14:textId="6F35E52D">
            <w:pPr>
              <w:pStyle w:val="BodyText"/>
            </w:pPr>
            <w:r w:rsidRPr="00A30B31">
              <w:rPr>
                <w:i/>
                <w:iCs/>
              </w:rPr>
              <w:t xml:space="preserve">Scripts and storyboards for </w:t>
            </w:r>
            <w:r w:rsidR="004C7353">
              <w:rPr>
                <w:i/>
                <w:iCs/>
              </w:rPr>
              <w:t xml:space="preserve">four </w:t>
            </w:r>
            <w:r w:rsidRPr="00A30B31">
              <w:rPr>
                <w:i/>
                <w:iCs/>
              </w:rPr>
              <w:t xml:space="preserve">student records videos </w:t>
            </w:r>
            <w:r w:rsidR="00A16F94">
              <w:rPr>
                <w:i/>
                <w:iCs/>
              </w:rPr>
              <w:t>are</w:t>
            </w:r>
            <w:r w:rsidRPr="00A30B31">
              <w:rPr>
                <w:i/>
                <w:iCs/>
              </w:rPr>
              <w:t xml:space="preserve"> included in </w:t>
            </w:r>
            <w:r w:rsidR="00A16F94">
              <w:rPr>
                <w:i/>
                <w:iCs/>
              </w:rPr>
              <w:t xml:space="preserve">Appendix D2 and can be seen beginning </w:t>
            </w:r>
            <w:r w:rsidR="008C4EFB">
              <w:rPr>
                <w:i/>
                <w:iCs/>
              </w:rPr>
              <w:t>o</w:t>
            </w:r>
            <w:r w:rsidR="00A16F94">
              <w:rPr>
                <w:i/>
                <w:iCs/>
              </w:rPr>
              <w:t>n p. D-137.</w:t>
            </w:r>
          </w:p>
        </w:tc>
      </w:tr>
    </w:tbl>
    <w:p w:rsidR="00A30B31" w:rsidP="00FA25F2" w:rsidRDefault="00A30B31" w14:paraId="4052FAC9" w14:textId="77777777">
      <w:pPr>
        <w:pStyle w:val="BodyText"/>
        <w:rPr>
          <w:b/>
        </w:rPr>
      </w:pPr>
    </w:p>
    <w:p w:rsidR="00A30B31" w:rsidRDefault="00A30B31" w14:paraId="2485E945" w14:textId="77777777">
      <w:pPr>
        <w:rPr>
          <w:b/>
        </w:rPr>
      </w:pPr>
      <w:r>
        <w:rPr>
          <w:b/>
        </w:rPr>
        <w:br w:type="page"/>
      </w:r>
    </w:p>
    <w:p w:rsidR="00FA25F2" w:rsidP="00FA25F2" w:rsidRDefault="00FA25F2" w14:paraId="0AA283C5" w14:textId="4A6BCC35">
      <w:pPr>
        <w:pStyle w:val="BodyText"/>
        <w:rPr>
          <w:b/>
        </w:rPr>
      </w:pPr>
      <w:r w:rsidRPr="0007515D">
        <w:rPr>
          <w:b/>
        </w:rPr>
        <w:t>NPSAS:20 Overview</w:t>
      </w:r>
      <w:r w:rsidR="0070204E">
        <w:rPr>
          <w:b/>
        </w:rPr>
        <w:t xml:space="preserve"> Video</w:t>
      </w:r>
    </w:p>
    <w:tbl>
      <w:tblPr>
        <w:tblStyle w:val="PlainTable11"/>
        <w:tblW w:w="0" w:type="auto"/>
        <w:tblLook w:val="04A0" w:firstRow="1" w:lastRow="0" w:firstColumn="1" w:lastColumn="0" w:noHBand="0" w:noVBand="1"/>
      </w:tblPr>
      <w:tblGrid>
        <w:gridCol w:w="3528"/>
        <w:gridCol w:w="4230"/>
        <w:gridCol w:w="2682"/>
      </w:tblGrid>
      <w:tr w:rsidRPr="0006390F" w:rsidR="00A30B31" w:rsidTr="008F15AC" w14:paraId="5E3A5D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Pr="0006390F" w:rsidR="00A30B31" w:rsidP="00656A57" w:rsidRDefault="00A30B31" w14:paraId="6DFE5513" w14:textId="77777777">
            <w:pPr>
              <w:jc w:val="both"/>
              <w:rPr>
                <w:rFonts w:cstheme="majorBidi"/>
                <w:szCs w:val="24"/>
              </w:rPr>
            </w:pPr>
            <w:r w:rsidRPr="0006390F">
              <w:rPr>
                <w:rFonts w:cstheme="majorBidi"/>
                <w:szCs w:val="24"/>
              </w:rPr>
              <w:br w:type="page"/>
              <w:t>Script for Audio</w:t>
            </w:r>
          </w:p>
        </w:tc>
        <w:tc>
          <w:tcPr>
            <w:tcW w:w="4230" w:type="dxa"/>
          </w:tcPr>
          <w:p w:rsidRPr="0006390F" w:rsidR="00A30B31" w:rsidP="00656A57" w:rsidRDefault="00A30B31" w14:paraId="511298E9" w14:textId="7777777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682" w:type="dxa"/>
          </w:tcPr>
          <w:p w:rsidRPr="0006390F" w:rsidR="00A30B31" w:rsidP="00656A57" w:rsidRDefault="00A30B31" w14:paraId="518108C5" w14:textId="7777777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Pr="0006390F" w:rsidR="00A30B31" w:rsidTr="008F15AC" w14:paraId="3C4959F9"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00222C4E" w14:textId="77777777">
            <w:pPr>
              <w:pStyle w:val="BodyText"/>
              <w:rPr>
                <w:rFonts w:cstheme="majorBidi"/>
                <w:szCs w:val="24"/>
              </w:rPr>
            </w:pPr>
            <w:r w:rsidRPr="0006390F">
              <w:rPr>
                <w:rFonts w:cstheme="majorBidi"/>
                <w:b w:val="0"/>
                <w:bCs w:val="0"/>
                <w:szCs w:val="24"/>
              </w:rPr>
              <w:t>Your participation in the National Postsecondary Student Aid Study, or NPSAS, is important. NPSAS is the primary data source used to understand the effectiveness of federal student financial aid programs and to make decisions that affect students, their families, and the institutions they attend.</w:t>
            </w:r>
          </w:p>
          <w:p w:rsidRPr="0006390F" w:rsidR="00A30B31" w:rsidP="00A30B31" w:rsidRDefault="00A30B31" w14:paraId="3A0A6B47" w14:textId="77777777">
            <w:pPr>
              <w:pStyle w:val="BodyText"/>
              <w:rPr>
                <w:rStyle w:val="normaltextrun1"/>
                <w:rFonts w:eastAsiaTheme="minorEastAsia" w:cstheme="majorBidi"/>
                <w:b w:val="0"/>
                <w:bCs w:val="0"/>
                <w:szCs w:val="24"/>
              </w:rPr>
            </w:pPr>
            <w:r w:rsidRPr="0006390F">
              <w:rPr>
                <w:rFonts w:cstheme="majorBidi"/>
                <w:b w:val="0"/>
                <w:bCs w:val="0"/>
                <w:szCs w:val="24"/>
              </w:rPr>
              <w:t>As an institution participating in NPSAS:20, you will be expected to complete several steps over the 2019-20 academic year. You will complete these steps through the Postsecondary Data Portal, or PDP, website. The PDP website is the data collection website for all NCES institution-based postsecondary sample surveys.</w:t>
            </w:r>
          </w:p>
        </w:tc>
        <w:tc>
          <w:tcPr>
            <w:tcW w:w="4230" w:type="dxa"/>
            <w:vAlign w:val="center"/>
          </w:tcPr>
          <w:p w:rsidRPr="0006390F" w:rsidR="00A30B31" w:rsidP="00A30B31" w:rsidRDefault="00A30B31" w14:paraId="3CC24C73"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85C1F20" wp14:editId="5DE1E98F">
                  <wp:extent cx="2514600" cy="1856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14600" cy="1856495"/>
                          </a:xfrm>
                          <a:prstGeom prst="rect">
                            <a:avLst/>
                          </a:prstGeom>
                        </pic:spPr>
                      </pic:pic>
                    </a:graphicData>
                  </a:graphic>
                </wp:inline>
              </w:drawing>
            </w:r>
          </w:p>
        </w:tc>
        <w:tc>
          <w:tcPr>
            <w:tcW w:w="2682" w:type="dxa"/>
            <w:vAlign w:val="center"/>
          </w:tcPr>
          <w:p w:rsidRPr="0006390F" w:rsidR="00A30B31" w:rsidP="00A30B31" w:rsidRDefault="00A30B31" w14:paraId="04FBAED9"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PDP home page.</w:t>
            </w:r>
          </w:p>
          <w:p w:rsidRPr="0006390F" w:rsidR="00A30B31" w:rsidP="00A30B31" w:rsidRDefault="00A30B31" w14:paraId="466F70D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Cursor clicks in Get Started box, logs in to the PDP.</w:t>
            </w:r>
          </w:p>
        </w:tc>
      </w:tr>
      <w:tr w:rsidRPr="0006390F" w:rsidR="00A30B31" w:rsidTr="008F15AC" w14:paraId="32218337"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650D8C2F" w14:textId="77777777">
            <w:pPr>
              <w:pStyle w:val="BodyText"/>
              <w:rPr>
                <w:rFonts w:cstheme="majorBidi"/>
                <w:b w:val="0"/>
                <w:bCs w:val="0"/>
                <w:szCs w:val="24"/>
              </w:rPr>
            </w:pPr>
            <w:r w:rsidRPr="0006390F">
              <w:rPr>
                <w:rFonts w:cstheme="majorBidi"/>
                <w:b w:val="0"/>
                <w:bCs w:val="0"/>
                <w:szCs w:val="24"/>
              </w:rPr>
              <w:t>First, you will register your institution for NPSAS:20. When you register, you will designate staff who will submit data for NPSAS:20. You may need to designate staff from multiple departments at your institution to provide general demographic, enrollment, budget, and financial aid data. Each person you designate will receive their own credentials for logging into the PDP website.</w:t>
            </w:r>
          </w:p>
          <w:p w:rsidRPr="0006390F" w:rsidR="00A30B31" w:rsidP="00A30B31" w:rsidRDefault="00A30B31" w14:paraId="53C7C209" w14:textId="77777777">
            <w:pPr>
              <w:pStyle w:val="BodyText"/>
              <w:rPr>
                <w:rFonts w:cstheme="majorBidi"/>
                <w:b w:val="0"/>
                <w:bCs w:val="0"/>
                <w:szCs w:val="24"/>
              </w:rPr>
            </w:pPr>
            <w:r w:rsidRPr="0006390F">
              <w:rPr>
                <w:rFonts w:cstheme="majorBidi"/>
                <w:b w:val="0"/>
                <w:bCs w:val="0"/>
                <w:szCs w:val="24"/>
              </w:rPr>
              <w:t>You will also provide important background information about your institution, including your term structure, and set the due date for providing your student enrollment list. The due date for providing your list will vary based on your institution’s term structure.</w:t>
            </w:r>
          </w:p>
        </w:tc>
        <w:tc>
          <w:tcPr>
            <w:tcW w:w="4230" w:type="dxa"/>
            <w:vAlign w:val="center"/>
          </w:tcPr>
          <w:p w:rsidRPr="0006390F" w:rsidR="00A30B31" w:rsidP="00A30B31" w:rsidRDefault="00A30B31" w14:paraId="316BC0BE"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131C672" wp14:editId="11D40A57">
                  <wp:extent cx="2514600" cy="97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14600" cy="978559"/>
                          </a:xfrm>
                          <a:prstGeom prst="rect">
                            <a:avLst/>
                          </a:prstGeom>
                        </pic:spPr>
                      </pic:pic>
                    </a:graphicData>
                  </a:graphic>
                </wp:inline>
              </w:drawing>
            </w:r>
          </w:p>
        </w:tc>
        <w:tc>
          <w:tcPr>
            <w:tcW w:w="2682" w:type="dxa"/>
            <w:vAlign w:val="center"/>
          </w:tcPr>
          <w:p w:rsidRPr="0006390F" w:rsidR="00A30B31" w:rsidP="00A30B31" w:rsidRDefault="00A30B31" w14:paraId="0DCDFAF7"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 timeline graphic. Mouse over and highlight “Register Your Institution.”</w:t>
            </w:r>
          </w:p>
        </w:tc>
      </w:tr>
      <w:tr w:rsidRPr="0006390F" w:rsidR="00A30B31" w:rsidTr="008F15AC" w14:paraId="32C65873"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023B4A" w:rsidP="00A30B31" w:rsidRDefault="00A30B31" w14:paraId="1DE6D516" w14:textId="01A5D747">
            <w:pPr>
              <w:pStyle w:val="BodyText"/>
              <w:rPr>
                <w:rFonts w:cstheme="majorBidi"/>
                <w:b w:val="0"/>
                <w:bCs w:val="0"/>
                <w:szCs w:val="24"/>
              </w:rPr>
            </w:pPr>
            <w:r w:rsidRPr="0006390F">
              <w:rPr>
                <w:rFonts w:cstheme="majorBidi"/>
                <w:b w:val="0"/>
                <w:bCs w:val="0"/>
                <w:szCs w:val="24"/>
              </w:rPr>
              <w:t xml:space="preserve">Next, you will submit a list of all students enrolled at your institution between July 1, 2019 and </w:t>
            </w:r>
            <w:r w:rsidRPr="00130F7F" w:rsidR="00130F7F">
              <w:rPr>
                <w:rFonts w:cstheme="majorBidi"/>
                <w:b w:val="0"/>
                <w:bCs w:val="0"/>
                <w:szCs w:val="24"/>
              </w:rPr>
              <w:t>April 30, 2020</w:t>
            </w:r>
            <w:r w:rsidRPr="0006390F">
              <w:rPr>
                <w:rFonts w:cstheme="majorBidi"/>
                <w:b w:val="0"/>
                <w:bCs w:val="0"/>
                <w:szCs w:val="24"/>
              </w:rPr>
              <w:t>. After you submit your enrollment list, we will review the list and sample the students for NPSAS:20. During this time, we may contact you with questions about the list.</w:t>
            </w:r>
          </w:p>
          <w:p w:rsidRPr="008F15AC" w:rsidR="00A30B31" w:rsidP="00A30B31" w:rsidRDefault="00023B4A" w14:paraId="4AB39246" w14:textId="77777777">
            <w:pPr>
              <w:pStyle w:val="BodyText"/>
              <w:rPr>
                <w:b w:val="0"/>
              </w:rPr>
            </w:pPr>
            <w:r w:rsidRPr="00023B4A">
              <w:rPr>
                <w:rFonts w:cstheme="majorBidi"/>
                <w:szCs w:val="24"/>
              </w:rPr>
              <w:t>A small group of institutions will also be asked to submit an enrollment list in fall 2019.”</w:t>
            </w:r>
          </w:p>
        </w:tc>
        <w:tc>
          <w:tcPr>
            <w:tcW w:w="4230" w:type="dxa"/>
            <w:vAlign w:val="center"/>
          </w:tcPr>
          <w:p w:rsidRPr="0006390F" w:rsidR="00A30B31" w:rsidP="00A30B31" w:rsidRDefault="00A30B31" w14:paraId="65FF513B"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74CB906" wp14:editId="473B6FF4">
                  <wp:extent cx="2514600" cy="978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14600" cy="978559"/>
                          </a:xfrm>
                          <a:prstGeom prst="rect">
                            <a:avLst/>
                          </a:prstGeom>
                        </pic:spPr>
                      </pic:pic>
                    </a:graphicData>
                  </a:graphic>
                </wp:inline>
              </w:drawing>
            </w:r>
          </w:p>
        </w:tc>
        <w:tc>
          <w:tcPr>
            <w:tcW w:w="2682" w:type="dxa"/>
            <w:vAlign w:val="center"/>
          </w:tcPr>
          <w:p w:rsidRPr="0006390F" w:rsidR="00A30B31" w:rsidP="00A30B31" w:rsidRDefault="00A30B31" w14:paraId="0EDC416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NPSAS timeline graphic. Mouse over and highlight “Submit Student Enrollment List.”</w:t>
            </w:r>
          </w:p>
        </w:tc>
      </w:tr>
      <w:tr w:rsidRPr="0006390F" w:rsidR="00A30B31" w:rsidTr="008F15AC" w14:paraId="424ED6CD"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7E3BFE8D" w14:textId="77777777">
            <w:pPr>
              <w:pStyle w:val="BodyText"/>
              <w:rPr>
                <w:rFonts w:cstheme="majorBidi"/>
                <w:b w:val="0"/>
                <w:bCs w:val="0"/>
                <w:szCs w:val="24"/>
              </w:rPr>
            </w:pPr>
            <w:r w:rsidRPr="0006390F">
              <w:rPr>
                <w:rFonts w:cstheme="majorBidi"/>
                <w:b w:val="0"/>
                <w:bCs w:val="0"/>
                <w:szCs w:val="24"/>
              </w:rPr>
              <w:t>Finally, you will submit student records data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p>
        </w:tc>
        <w:tc>
          <w:tcPr>
            <w:tcW w:w="4230" w:type="dxa"/>
            <w:vAlign w:val="center"/>
          </w:tcPr>
          <w:p w:rsidRPr="0006390F" w:rsidR="00A30B31" w:rsidP="00A30B31" w:rsidRDefault="00A30B31" w14:paraId="5EA17210"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E4DAA49" wp14:editId="5773AF5C">
                  <wp:extent cx="2514600" cy="9785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14600" cy="978559"/>
                          </a:xfrm>
                          <a:prstGeom prst="rect">
                            <a:avLst/>
                          </a:prstGeom>
                        </pic:spPr>
                      </pic:pic>
                    </a:graphicData>
                  </a:graphic>
                </wp:inline>
              </w:drawing>
            </w:r>
          </w:p>
        </w:tc>
        <w:tc>
          <w:tcPr>
            <w:tcW w:w="2682" w:type="dxa"/>
            <w:vAlign w:val="center"/>
          </w:tcPr>
          <w:p w:rsidRPr="0006390F" w:rsidR="00A30B31" w:rsidP="00A30B31" w:rsidRDefault="00A30B31" w14:paraId="72A1BFFA"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 timeline graphic. Mouse over and highlight “Provide Student Records Data.”</w:t>
            </w:r>
          </w:p>
        </w:tc>
      </w:tr>
      <w:tr w:rsidRPr="0006390F" w:rsidR="00A30B31" w:rsidTr="008F15AC" w14:paraId="355EF795"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65934F69" w14:textId="77777777">
            <w:pPr>
              <w:pStyle w:val="BodyText"/>
              <w:rPr>
                <w:rFonts w:cstheme="majorBidi"/>
                <w:b w:val="0"/>
                <w:bCs w:val="0"/>
                <w:szCs w:val="24"/>
              </w:rPr>
            </w:pPr>
            <w:r w:rsidRPr="0006390F">
              <w:rPr>
                <w:rFonts w:cstheme="majorBidi"/>
                <w:b w:val="0"/>
                <w:bCs w:val="0"/>
                <w:szCs w:val="24"/>
              </w:rPr>
              <w:t>The PDP has resources to help you complete NPSAS:20:</w:t>
            </w:r>
          </w:p>
          <w:p w:rsidRPr="0006390F" w:rsidR="00A30B31" w:rsidP="00A30B31" w:rsidRDefault="00A30B31" w14:paraId="5F5A6049" w14:textId="77777777">
            <w:pPr>
              <w:pStyle w:val="bulletround"/>
              <w:ind w:left="0"/>
              <w:rPr>
                <w:rFonts w:cstheme="majorBidi"/>
                <w:b w:val="0"/>
                <w:bCs w:val="0"/>
                <w:szCs w:val="24"/>
              </w:rPr>
            </w:pPr>
            <w:r w:rsidRPr="0006390F">
              <w:rPr>
                <w:rFonts w:cstheme="majorBidi"/>
                <w:b w:val="0"/>
                <w:bCs w:val="0"/>
                <w:szCs w:val="24"/>
              </w:rPr>
              <w:t>The Task Menu will show you the steps you need to complete next.</w:t>
            </w:r>
          </w:p>
        </w:tc>
        <w:tc>
          <w:tcPr>
            <w:tcW w:w="4230" w:type="dxa"/>
            <w:vAlign w:val="center"/>
          </w:tcPr>
          <w:p w:rsidRPr="0006390F" w:rsidR="00A30B31" w:rsidP="00A30B31" w:rsidRDefault="00A30B31" w14:paraId="292CB500"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70CD4763" wp14:editId="0EDA4D87">
                  <wp:extent cx="2514600" cy="200585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14600" cy="2005851"/>
                          </a:xfrm>
                          <a:prstGeom prst="rect">
                            <a:avLst/>
                          </a:prstGeom>
                        </pic:spPr>
                      </pic:pic>
                    </a:graphicData>
                  </a:graphic>
                </wp:inline>
              </w:drawing>
            </w:r>
          </w:p>
        </w:tc>
        <w:tc>
          <w:tcPr>
            <w:tcW w:w="2682" w:type="dxa"/>
            <w:vAlign w:val="center"/>
          </w:tcPr>
          <w:p w:rsidRPr="0006390F" w:rsidR="00A30B31" w:rsidP="00A30B31" w:rsidRDefault="00A30B31" w14:paraId="33288AB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PDP Task Menu. Mouse over to highlight steps in the Task Menu.</w:t>
            </w:r>
          </w:p>
        </w:tc>
      </w:tr>
      <w:tr w:rsidRPr="0006390F" w:rsidR="00A30B31" w:rsidTr="008F15AC" w14:paraId="0FDE7609"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174CEC31" w14:textId="77777777">
            <w:pPr>
              <w:pStyle w:val="bulletround"/>
              <w:ind w:left="0"/>
              <w:rPr>
                <w:rFonts w:cstheme="majorBidi"/>
                <w:b w:val="0"/>
                <w:bCs w:val="0"/>
                <w:szCs w:val="24"/>
              </w:rPr>
            </w:pPr>
            <w:r w:rsidRPr="0006390F">
              <w:rPr>
                <w:rFonts w:cstheme="majorBidi"/>
                <w:b w:val="0"/>
                <w:bCs w:val="0"/>
                <w:szCs w:val="24"/>
              </w:rPr>
              <w:t>View the FAQs page to answer your questions about NPSAS:20.</w:t>
            </w:r>
          </w:p>
          <w:p w:rsidRPr="0006390F" w:rsidR="00A30B31" w:rsidP="00A30B31" w:rsidRDefault="00A30B31" w14:paraId="7D0DDE34" w14:textId="77777777">
            <w:pPr>
              <w:pStyle w:val="BodyText"/>
              <w:rPr>
                <w:rFonts w:cstheme="majorBidi"/>
                <w:b w:val="0"/>
                <w:bCs w:val="0"/>
                <w:szCs w:val="24"/>
              </w:rPr>
            </w:pPr>
          </w:p>
        </w:tc>
        <w:tc>
          <w:tcPr>
            <w:tcW w:w="4230" w:type="dxa"/>
            <w:vAlign w:val="center"/>
          </w:tcPr>
          <w:p w:rsidRPr="0006390F" w:rsidR="00A30B31" w:rsidP="00A30B31" w:rsidRDefault="00A30B31" w14:paraId="181258E5"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2ACE5FED" wp14:editId="0F61F756">
                  <wp:extent cx="2514600" cy="148198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514600" cy="1481985"/>
                          </a:xfrm>
                          <a:prstGeom prst="rect">
                            <a:avLst/>
                          </a:prstGeom>
                        </pic:spPr>
                      </pic:pic>
                    </a:graphicData>
                  </a:graphic>
                </wp:inline>
              </w:drawing>
            </w:r>
          </w:p>
        </w:tc>
        <w:tc>
          <w:tcPr>
            <w:tcW w:w="2682" w:type="dxa"/>
            <w:vAlign w:val="center"/>
          </w:tcPr>
          <w:p w:rsidRPr="0006390F" w:rsidR="00A30B31" w:rsidP="00A30B31" w:rsidRDefault="00A30B31" w14:paraId="12E9012A"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FAQs link, open FAQ page.</w:t>
            </w:r>
          </w:p>
        </w:tc>
      </w:tr>
      <w:tr w:rsidRPr="0006390F" w:rsidR="00A30B31" w:rsidTr="008F15AC" w14:paraId="3392AE37"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6462FF93" w14:textId="77777777">
            <w:pPr>
              <w:pStyle w:val="bulletround"/>
              <w:ind w:left="0"/>
              <w:rPr>
                <w:rFonts w:cstheme="majorBidi"/>
                <w:b w:val="0"/>
                <w:bCs w:val="0"/>
                <w:szCs w:val="24"/>
              </w:rPr>
            </w:pPr>
            <w:r w:rsidRPr="0006390F">
              <w:rPr>
                <w:rFonts w:cstheme="majorBidi"/>
                <w:b w:val="0"/>
                <w:bCs w:val="0"/>
                <w:szCs w:val="24"/>
              </w:rPr>
              <w:t>The Resources page has instructions, videos, and other reference materials.</w:t>
            </w:r>
          </w:p>
          <w:p w:rsidRPr="0006390F" w:rsidR="00A30B31" w:rsidP="00A30B31" w:rsidRDefault="00A30B31" w14:paraId="44F38F1B" w14:textId="77777777">
            <w:pPr>
              <w:pStyle w:val="bulletround"/>
              <w:ind w:left="0"/>
              <w:rPr>
                <w:rFonts w:cstheme="majorBidi"/>
                <w:b w:val="0"/>
                <w:bCs w:val="0"/>
                <w:szCs w:val="24"/>
              </w:rPr>
            </w:pPr>
          </w:p>
        </w:tc>
        <w:tc>
          <w:tcPr>
            <w:tcW w:w="4230" w:type="dxa"/>
            <w:vAlign w:val="center"/>
          </w:tcPr>
          <w:p w:rsidRPr="0006390F" w:rsidR="00A30B31" w:rsidP="00A30B31" w:rsidRDefault="00A30B31" w14:paraId="4EC5DD71"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7F2CF1DA" wp14:editId="777AAB72">
                  <wp:extent cx="2514600" cy="203217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514600" cy="2032175"/>
                          </a:xfrm>
                          <a:prstGeom prst="rect">
                            <a:avLst/>
                          </a:prstGeom>
                        </pic:spPr>
                      </pic:pic>
                    </a:graphicData>
                  </a:graphic>
                </wp:inline>
              </w:drawing>
            </w:r>
          </w:p>
        </w:tc>
        <w:tc>
          <w:tcPr>
            <w:tcW w:w="2682" w:type="dxa"/>
            <w:vAlign w:val="center"/>
          </w:tcPr>
          <w:p w:rsidRPr="0006390F" w:rsidR="00A30B31" w:rsidP="00A30B31" w:rsidRDefault="00A30B31" w14:paraId="17CD21B4"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Click Resources link, open Resources page.</w:t>
            </w:r>
          </w:p>
        </w:tc>
      </w:tr>
      <w:tr w:rsidRPr="0006390F" w:rsidR="00A30B31" w:rsidTr="008F15AC" w14:paraId="0AF1681B"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1D3233D2" w14:textId="77777777">
            <w:pPr>
              <w:pStyle w:val="bulletround"/>
              <w:ind w:left="0"/>
              <w:rPr>
                <w:rFonts w:cstheme="majorBidi"/>
                <w:b w:val="0"/>
                <w:bCs w:val="0"/>
                <w:szCs w:val="24"/>
              </w:rPr>
            </w:pPr>
            <w:r w:rsidRPr="0006390F">
              <w:rPr>
                <w:rFonts w:cstheme="majorBidi"/>
                <w:b w:val="0"/>
                <w:bCs w:val="0"/>
                <w:szCs w:val="24"/>
              </w:rPr>
              <w:t>On the Contact Materials page, you can download a copy of the mailing materials that were sent to your institution.</w:t>
            </w:r>
          </w:p>
          <w:p w:rsidRPr="0006390F" w:rsidR="00A30B31" w:rsidP="00A30B31" w:rsidRDefault="00A30B31" w14:paraId="29FACFD7" w14:textId="77777777">
            <w:pPr>
              <w:pStyle w:val="bulletround"/>
              <w:ind w:left="0"/>
              <w:rPr>
                <w:rFonts w:cstheme="majorBidi"/>
                <w:b w:val="0"/>
                <w:bCs w:val="0"/>
                <w:szCs w:val="24"/>
              </w:rPr>
            </w:pPr>
          </w:p>
        </w:tc>
        <w:tc>
          <w:tcPr>
            <w:tcW w:w="4230" w:type="dxa"/>
            <w:vAlign w:val="center"/>
          </w:tcPr>
          <w:p w:rsidRPr="0006390F" w:rsidR="00A30B31" w:rsidP="00A30B31" w:rsidRDefault="00A30B31" w14:paraId="160428B3"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987D003" wp14:editId="72189F4C">
                  <wp:extent cx="2514600" cy="1312404"/>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514600" cy="1312404"/>
                          </a:xfrm>
                          <a:prstGeom prst="rect">
                            <a:avLst/>
                          </a:prstGeom>
                        </pic:spPr>
                      </pic:pic>
                    </a:graphicData>
                  </a:graphic>
                </wp:inline>
              </w:drawing>
            </w:r>
          </w:p>
        </w:tc>
        <w:tc>
          <w:tcPr>
            <w:tcW w:w="2682" w:type="dxa"/>
            <w:vAlign w:val="center"/>
          </w:tcPr>
          <w:p w:rsidRPr="0006390F" w:rsidR="00A30B31" w:rsidP="00A30B31" w:rsidRDefault="00A30B31" w14:paraId="389A1A58"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Contact Materials link, open Contact Materials page.</w:t>
            </w:r>
          </w:p>
        </w:tc>
      </w:tr>
      <w:tr w:rsidRPr="0006390F" w:rsidR="00A30B31" w:rsidTr="008F15AC" w14:paraId="2A7ADB40"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6A3387E2" w14:textId="77777777">
            <w:pPr>
              <w:pStyle w:val="bulletround"/>
              <w:numPr>
                <w:ilvl w:val="0"/>
                <w:numId w:val="0"/>
              </w:numPr>
              <w:rPr>
                <w:rFonts w:cstheme="majorBidi"/>
                <w:b w:val="0"/>
                <w:bCs w:val="0"/>
                <w:szCs w:val="24"/>
              </w:rPr>
            </w:pPr>
            <w:r w:rsidRPr="0006390F">
              <w:rPr>
                <w:rFonts w:cstheme="majorBidi"/>
                <w:b w:val="0"/>
                <w:bCs w:val="0"/>
                <w:szCs w:val="24"/>
              </w:rPr>
              <w:t>On the Manage PDP Users page, you can manage the staff at your institution who have access to the PDP.</w:t>
            </w:r>
          </w:p>
          <w:p w:rsidRPr="0006390F" w:rsidR="00A30B31" w:rsidP="00A30B31" w:rsidRDefault="00A30B31" w14:paraId="55F0CC28" w14:textId="77777777">
            <w:pPr>
              <w:pStyle w:val="bulletround"/>
              <w:numPr>
                <w:ilvl w:val="0"/>
                <w:numId w:val="0"/>
              </w:numPr>
              <w:rPr>
                <w:rFonts w:cstheme="majorBidi"/>
                <w:b w:val="0"/>
                <w:bCs w:val="0"/>
                <w:szCs w:val="24"/>
              </w:rPr>
            </w:pPr>
          </w:p>
        </w:tc>
        <w:tc>
          <w:tcPr>
            <w:tcW w:w="4230" w:type="dxa"/>
            <w:vAlign w:val="center"/>
          </w:tcPr>
          <w:p w:rsidRPr="0006390F" w:rsidR="00A30B31" w:rsidP="00A30B31" w:rsidRDefault="00A30B31" w14:paraId="11D4F952"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6F879B8" wp14:editId="74E211C6">
                  <wp:extent cx="2514600" cy="152796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514600" cy="1527969"/>
                          </a:xfrm>
                          <a:prstGeom prst="rect">
                            <a:avLst/>
                          </a:prstGeom>
                        </pic:spPr>
                      </pic:pic>
                    </a:graphicData>
                  </a:graphic>
                </wp:inline>
              </w:drawing>
            </w:r>
          </w:p>
        </w:tc>
        <w:tc>
          <w:tcPr>
            <w:tcW w:w="2682" w:type="dxa"/>
            <w:vAlign w:val="center"/>
          </w:tcPr>
          <w:p w:rsidRPr="0006390F" w:rsidR="00A30B31" w:rsidP="00A30B31" w:rsidRDefault="00A30B31" w14:paraId="326D69A6"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Click Manage PDP Users link, open Manage PDP Users page.</w:t>
            </w:r>
          </w:p>
        </w:tc>
      </w:tr>
      <w:tr w:rsidRPr="0006390F" w:rsidR="00A30B31" w:rsidTr="008F15AC" w14:paraId="54E09FB7"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4639E6D7" w14:textId="77777777">
            <w:pPr>
              <w:rPr>
                <w:rFonts w:cstheme="majorBidi"/>
                <w:b w:val="0"/>
                <w:bCs w:val="0"/>
                <w:szCs w:val="24"/>
              </w:rPr>
            </w:pPr>
            <w:r w:rsidRPr="0006390F">
              <w:rPr>
                <w:rFonts w:cstheme="majorBidi"/>
                <w:b w:val="0"/>
                <w:bCs w:val="0"/>
                <w:szCs w:val="24"/>
              </w:rPr>
              <w:t>Finally, if you need assistance, you can contact the Help Desk.</w:t>
            </w:r>
          </w:p>
        </w:tc>
        <w:tc>
          <w:tcPr>
            <w:tcW w:w="4230" w:type="dxa"/>
            <w:vAlign w:val="center"/>
          </w:tcPr>
          <w:p w:rsidRPr="0006390F" w:rsidR="00A30B31" w:rsidP="00A30B31" w:rsidRDefault="00A30B31" w14:paraId="36598F9C"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DB9E0AD" wp14:editId="27833D6B">
                  <wp:extent cx="2514600" cy="200585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14600" cy="2005851"/>
                          </a:xfrm>
                          <a:prstGeom prst="rect">
                            <a:avLst/>
                          </a:prstGeom>
                        </pic:spPr>
                      </pic:pic>
                    </a:graphicData>
                  </a:graphic>
                </wp:inline>
              </w:drawing>
            </w:r>
          </w:p>
        </w:tc>
        <w:tc>
          <w:tcPr>
            <w:tcW w:w="2682" w:type="dxa"/>
            <w:vAlign w:val="center"/>
          </w:tcPr>
          <w:p w:rsidRPr="0006390F" w:rsidR="00A30B31" w:rsidP="00A30B31" w:rsidRDefault="00A30B31" w14:paraId="24E734C8"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Task Menu. Mouse over to highlight Help Desk contact information.</w:t>
            </w:r>
          </w:p>
        </w:tc>
      </w:tr>
    </w:tbl>
    <w:p w:rsidRPr="0007515D" w:rsidR="00A30B31" w:rsidP="00FA25F2" w:rsidRDefault="00A30B31" w14:paraId="155F176C" w14:textId="77777777">
      <w:pPr>
        <w:pStyle w:val="BodyText"/>
        <w:rPr>
          <w:b/>
        </w:rPr>
      </w:pPr>
    </w:p>
    <w:p w:rsidR="00A30B31" w:rsidRDefault="00A30B31" w14:paraId="3F75B58C" w14:textId="77777777">
      <w:pPr>
        <w:rPr>
          <w:b/>
        </w:rPr>
      </w:pPr>
      <w:r>
        <w:rPr>
          <w:b/>
        </w:rPr>
        <w:br w:type="page"/>
      </w:r>
    </w:p>
    <w:p w:rsidRPr="0007515D" w:rsidR="00FA25F2" w:rsidP="00FA25F2" w:rsidRDefault="00FA25F2" w14:paraId="0EC4DC5F" w14:textId="4052B1A4">
      <w:pPr>
        <w:pStyle w:val="BodyText"/>
        <w:rPr>
          <w:b/>
        </w:rPr>
      </w:pPr>
      <w:r w:rsidRPr="0007515D">
        <w:rPr>
          <w:b/>
        </w:rPr>
        <w:t>Registration Page</w:t>
      </w:r>
      <w:r w:rsidRPr="0070204E" w:rsidR="0070204E">
        <w:rPr>
          <w:b/>
        </w:rPr>
        <w:t xml:space="preserve"> </w:t>
      </w:r>
      <w:r w:rsidR="0070204E">
        <w:rPr>
          <w:b/>
        </w:rPr>
        <w:t>Video</w:t>
      </w:r>
    </w:p>
    <w:tbl>
      <w:tblPr>
        <w:tblStyle w:val="PlainTable11"/>
        <w:tblW w:w="0" w:type="auto"/>
        <w:tblLook w:val="04A0" w:firstRow="1" w:lastRow="0" w:firstColumn="1" w:lastColumn="0" w:noHBand="0" w:noVBand="1"/>
      </w:tblPr>
      <w:tblGrid>
        <w:gridCol w:w="3618"/>
        <w:gridCol w:w="4326"/>
        <w:gridCol w:w="2645"/>
      </w:tblGrid>
      <w:tr w:rsidRPr="0006390F" w:rsidR="00A30B31" w:rsidTr="008F15AC" w14:paraId="297E42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Pr="0006390F" w:rsidR="00A30B31" w:rsidP="00656A57" w:rsidRDefault="00A30B31" w14:paraId="22198A6A" w14:textId="77777777">
            <w:pPr>
              <w:rPr>
                <w:rFonts w:cstheme="majorBidi"/>
                <w:szCs w:val="24"/>
              </w:rPr>
            </w:pPr>
            <w:r w:rsidRPr="0006390F">
              <w:rPr>
                <w:rFonts w:cstheme="majorBidi"/>
                <w:szCs w:val="24"/>
              </w:rPr>
              <w:t>Script for audio</w:t>
            </w:r>
          </w:p>
        </w:tc>
        <w:tc>
          <w:tcPr>
            <w:tcW w:w="4177" w:type="dxa"/>
          </w:tcPr>
          <w:p w:rsidRPr="0006390F" w:rsidR="00A30B31" w:rsidP="00656A57" w:rsidRDefault="00A30B31" w14:paraId="48DFD8FD"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645" w:type="dxa"/>
          </w:tcPr>
          <w:p w:rsidRPr="0006390F" w:rsidR="00A30B31" w:rsidP="00656A57" w:rsidRDefault="00A30B31" w14:paraId="4E944740"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Pr="0006390F" w:rsidR="00A30B31" w:rsidTr="008F15AC" w14:paraId="44BD374F"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6BCE24C6" w14:textId="77777777">
            <w:pPr>
              <w:rPr>
                <w:rStyle w:val="normaltextrun1"/>
                <w:rFonts w:eastAsiaTheme="minorEastAsia" w:cstheme="majorBidi"/>
                <w:b w:val="0"/>
                <w:bCs w:val="0"/>
                <w:szCs w:val="24"/>
              </w:rPr>
            </w:pPr>
            <w:r w:rsidRPr="0006390F">
              <w:rPr>
                <w:rStyle w:val="normaltextrun1"/>
                <w:rFonts w:eastAsiaTheme="minorEastAsia" w:cstheme="majorBidi"/>
                <w:b w:val="0"/>
                <w:bCs w:val="0"/>
                <w:szCs w:val="24"/>
              </w:rPr>
              <w:t>When you register your institution for NPSAS:20, you will first designate staff at your institution who will provide data.</w:t>
            </w:r>
          </w:p>
        </w:tc>
        <w:tc>
          <w:tcPr>
            <w:tcW w:w="4177" w:type="dxa"/>
            <w:vAlign w:val="center"/>
          </w:tcPr>
          <w:p w:rsidRPr="0006390F" w:rsidR="00A30B31" w:rsidP="00A30B31" w:rsidRDefault="00A30B31" w14:paraId="5E65B26B"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700810C" wp14:editId="296369E0">
                  <wp:extent cx="2609850" cy="12382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609850" cy="1238250"/>
                          </a:xfrm>
                          <a:prstGeom prst="rect">
                            <a:avLst/>
                          </a:prstGeom>
                        </pic:spPr>
                      </pic:pic>
                    </a:graphicData>
                  </a:graphic>
                </wp:inline>
              </w:drawing>
            </w:r>
          </w:p>
        </w:tc>
        <w:tc>
          <w:tcPr>
            <w:tcW w:w="2645" w:type="dxa"/>
            <w:vAlign w:val="center"/>
          </w:tcPr>
          <w:p w:rsidRPr="0006390F" w:rsidR="00A30B31" w:rsidP="00A30B31" w:rsidRDefault="00A30B31" w14:paraId="7E7AA1B0"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Open on shot of PDP Task Menu. </w:t>
            </w:r>
          </w:p>
          <w:p w:rsidRPr="0006390F" w:rsidR="00A30B31" w:rsidP="00A30B31" w:rsidRDefault="00A30B31" w14:paraId="4199CF94"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Mouse over “Register” link, click to open registration page. </w:t>
            </w:r>
          </w:p>
        </w:tc>
      </w:tr>
      <w:tr w:rsidRPr="0006390F" w:rsidR="00A30B31" w:rsidTr="008F15AC" w14:paraId="70E1AA95"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29FFA3AC" w14:textId="77777777">
            <w:pPr>
              <w:rPr>
                <w:rStyle w:val="normaltextrun1"/>
                <w:rFonts w:eastAsiaTheme="minorEastAsia" w:cstheme="majorBidi"/>
                <w:b w:val="0"/>
                <w:bCs w:val="0"/>
                <w:szCs w:val="24"/>
              </w:rPr>
            </w:pPr>
            <w:r w:rsidRPr="0006390F">
              <w:rPr>
                <w:rStyle w:val="normaltextrun1"/>
                <w:rFonts w:eastAsiaTheme="minorEastAsia" w:cstheme="majorBidi"/>
                <w:b w:val="0"/>
                <w:bCs w:val="0"/>
                <w:szCs w:val="24"/>
              </w:rPr>
              <w:t xml:space="preserve">You may need to designate staff from multiple departments at your institution to provide </w:t>
            </w:r>
            <w:r w:rsidRPr="0006390F">
              <w:rPr>
                <w:rStyle w:val="normaltextrun1"/>
                <w:rFonts w:eastAsiaTheme="minorEastAsia" w:cstheme="majorBidi"/>
                <w:szCs w:val="24"/>
              </w:rPr>
              <w:t xml:space="preserve">general demographic, enrollment, budget, </w:t>
            </w:r>
            <w:r w:rsidRPr="0006390F">
              <w:rPr>
                <w:rStyle w:val="normaltextrun1"/>
                <w:rFonts w:eastAsiaTheme="minorEastAsia" w:cstheme="majorBidi"/>
                <w:b w:val="0"/>
                <w:bCs w:val="0"/>
                <w:szCs w:val="24"/>
              </w:rPr>
              <w:t>and</w:t>
            </w:r>
            <w:r w:rsidRPr="0006390F">
              <w:rPr>
                <w:rStyle w:val="normaltextrun1"/>
                <w:rFonts w:eastAsiaTheme="minorEastAsia" w:cstheme="majorBidi"/>
                <w:szCs w:val="24"/>
              </w:rPr>
              <w:t xml:space="preserve"> financial aid</w:t>
            </w:r>
            <w:r w:rsidRPr="0006390F">
              <w:rPr>
                <w:rStyle w:val="normaltextrun1"/>
                <w:rFonts w:eastAsiaTheme="minorEastAsia" w:cstheme="majorBidi"/>
                <w:b w:val="0"/>
                <w:bCs w:val="0"/>
                <w:szCs w:val="24"/>
              </w:rPr>
              <w:t xml:space="preserve"> data. </w:t>
            </w:r>
          </w:p>
          <w:p w:rsidRPr="0006390F" w:rsidR="00A30B31" w:rsidP="00A30B31" w:rsidRDefault="00A30B31" w14:paraId="4F36CC62" w14:textId="77777777">
            <w:pPr>
              <w:rPr>
                <w:rStyle w:val="normaltextrun1"/>
                <w:rFonts w:eastAsiaTheme="minorEastAsia" w:cstheme="majorBidi"/>
                <w:szCs w:val="24"/>
              </w:rPr>
            </w:pPr>
          </w:p>
          <w:p w:rsidRPr="0006390F" w:rsidR="00A30B31" w:rsidP="00A30B31" w:rsidRDefault="00A30B31" w14:paraId="044BAFB6" w14:textId="77777777">
            <w:pPr>
              <w:rPr>
                <w:rFonts w:cstheme="majorBidi"/>
                <w:szCs w:val="24"/>
              </w:rPr>
            </w:pPr>
            <w:r w:rsidRPr="0006390F">
              <w:rPr>
                <w:rFonts w:cstheme="majorBidi"/>
                <w:szCs w:val="24"/>
              </w:rPr>
              <w:t xml:space="preserve">                                 </w:t>
            </w:r>
          </w:p>
        </w:tc>
        <w:tc>
          <w:tcPr>
            <w:tcW w:w="4177" w:type="dxa"/>
            <w:vAlign w:val="center"/>
          </w:tcPr>
          <w:p w:rsidRPr="0006390F" w:rsidR="00A30B31" w:rsidP="00A30B31" w:rsidRDefault="00A30B31" w14:paraId="66A08001"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5E178E9" wp14:editId="70CC8DD0">
                  <wp:extent cx="2514600" cy="1535536"/>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14600" cy="1535536"/>
                          </a:xfrm>
                          <a:prstGeom prst="rect">
                            <a:avLst/>
                          </a:prstGeom>
                        </pic:spPr>
                      </pic:pic>
                    </a:graphicData>
                  </a:graphic>
                </wp:inline>
              </w:drawing>
            </w:r>
          </w:p>
        </w:tc>
        <w:tc>
          <w:tcPr>
            <w:tcW w:w="2645" w:type="dxa"/>
            <w:vAlign w:val="center"/>
          </w:tcPr>
          <w:p w:rsidRPr="0006390F" w:rsidR="00A30B31" w:rsidP="00A30B31" w:rsidRDefault="00A30B31" w14:paraId="365B8A9E"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DESIGNATE form on the registration page. Mouse over form, click Add User button to add a new user. </w:t>
            </w:r>
          </w:p>
        </w:tc>
      </w:tr>
      <w:tr w:rsidRPr="0006390F" w:rsidR="00A30B31" w:rsidTr="008F15AC" w14:paraId="323522DF"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1C5A1882" w14:textId="77777777">
            <w:pPr>
              <w:pStyle w:val="BodyText"/>
              <w:rPr>
                <w:rFonts w:cstheme="majorBidi"/>
                <w:b w:val="0"/>
                <w:bCs w:val="0"/>
                <w:szCs w:val="24"/>
              </w:rPr>
            </w:pPr>
            <w:r w:rsidRPr="0006390F">
              <w:rPr>
                <w:rStyle w:val="normaltextrun1"/>
                <w:rFonts w:eastAsiaTheme="minorEastAsia" w:cstheme="majorBidi"/>
                <w:b w:val="0"/>
                <w:bCs w:val="0"/>
                <w:szCs w:val="24"/>
              </w:rPr>
              <w:t>Each person you designate will receive their own credentials for logging in to the PDP website.</w:t>
            </w:r>
          </w:p>
        </w:tc>
        <w:tc>
          <w:tcPr>
            <w:tcW w:w="4177" w:type="dxa"/>
            <w:vAlign w:val="center"/>
          </w:tcPr>
          <w:p w:rsidRPr="0006390F" w:rsidR="00A30B31" w:rsidP="00A30B31" w:rsidRDefault="00A30B31" w14:paraId="476AE8CD"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FE5BF10" wp14:editId="7BDF959C">
                  <wp:extent cx="1568636" cy="21621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574280" cy="2169954"/>
                          </a:xfrm>
                          <a:prstGeom prst="rect">
                            <a:avLst/>
                          </a:prstGeom>
                        </pic:spPr>
                      </pic:pic>
                    </a:graphicData>
                  </a:graphic>
                </wp:inline>
              </w:drawing>
            </w:r>
          </w:p>
        </w:tc>
        <w:tc>
          <w:tcPr>
            <w:tcW w:w="2645" w:type="dxa"/>
            <w:vAlign w:val="center"/>
          </w:tcPr>
          <w:p w:rsidRPr="0006390F" w:rsidR="00A30B31" w:rsidP="00A30B31" w:rsidRDefault="00A30B31" w14:paraId="6B71D570"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Shot of Add User form. </w:t>
            </w:r>
          </w:p>
          <w:p w:rsidRPr="0006390F" w:rsidR="00A30B31" w:rsidP="00A30B31" w:rsidRDefault="00A30B31" w14:paraId="09162925"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Enter contact information for the new user into the form.</w:t>
            </w:r>
          </w:p>
        </w:tc>
      </w:tr>
      <w:tr w:rsidRPr="0006390F" w:rsidR="00A30B31" w:rsidTr="008F15AC" w14:paraId="5C062FD5"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3B8781DB" w14:textId="77777777">
            <w:pPr>
              <w:pStyle w:val="BodyText"/>
              <w:rPr>
                <w:rFonts w:cstheme="majorBidi"/>
                <w:b w:val="0"/>
                <w:bCs w:val="0"/>
                <w:szCs w:val="24"/>
              </w:rPr>
            </w:pPr>
            <w:r w:rsidRPr="0006390F">
              <w:rPr>
                <w:rFonts w:cstheme="majorBidi"/>
                <w:b w:val="0"/>
                <w:bCs w:val="0"/>
                <w:szCs w:val="24"/>
              </w:rPr>
              <w:t>Next, we will collect information about your institution’s term structure. This information will be used for two purposes:</w:t>
            </w:r>
          </w:p>
          <w:p w:rsidRPr="0006390F" w:rsidR="00A30B31" w:rsidP="00A30B31" w:rsidRDefault="00A30B31" w14:paraId="588D74EA" w14:textId="77777777">
            <w:pPr>
              <w:pStyle w:val="bulletround"/>
              <w:tabs>
                <w:tab w:val="clear" w:pos="720"/>
                <w:tab w:val="num" w:pos="420"/>
              </w:tabs>
              <w:ind w:left="330" w:hanging="270"/>
              <w:rPr>
                <w:rFonts w:cstheme="majorBidi"/>
                <w:b w:val="0"/>
                <w:bCs w:val="0"/>
                <w:szCs w:val="24"/>
              </w:rPr>
            </w:pPr>
            <w:r w:rsidRPr="0006390F">
              <w:rPr>
                <w:rFonts w:cstheme="majorBidi"/>
                <w:b w:val="0"/>
                <w:bCs w:val="0"/>
                <w:szCs w:val="24"/>
              </w:rPr>
              <w:t>Setting your due date for providing the student enrollment list.</w:t>
            </w:r>
          </w:p>
          <w:p w:rsidRPr="0006390F" w:rsidR="00A30B31" w:rsidP="00A30B31" w:rsidRDefault="00A30B31" w14:paraId="45CB245A" w14:textId="77777777">
            <w:pPr>
              <w:pStyle w:val="bulletround"/>
              <w:tabs>
                <w:tab w:val="clear" w:pos="720"/>
                <w:tab w:val="num" w:pos="420"/>
              </w:tabs>
              <w:ind w:left="330" w:hanging="270"/>
              <w:rPr>
                <w:rFonts w:cstheme="majorBidi"/>
                <w:b w:val="0"/>
                <w:bCs w:val="0"/>
                <w:szCs w:val="24"/>
              </w:rPr>
            </w:pPr>
            <w:r w:rsidRPr="0006390F">
              <w:rPr>
                <w:rFonts w:cstheme="majorBidi"/>
                <w:b w:val="0"/>
                <w:bCs w:val="0"/>
                <w:szCs w:val="24"/>
              </w:rPr>
              <w:t>Determining how you will report student-level enrollment and financial aid data.</w:t>
            </w:r>
          </w:p>
          <w:p w:rsidRPr="0006390F" w:rsidR="00A30B31" w:rsidP="00A30B31" w:rsidRDefault="00A30B31" w14:paraId="1D3E6764" w14:textId="77777777">
            <w:pPr>
              <w:rPr>
                <w:rStyle w:val="normaltextrun1"/>
                <w:rFonts w:eastAsiaTheme="minorEastAsia" w:cstheme="majorBidi"/>
                <w:szCs w:val="24"/>
              </w:rPr>
            </w:pPr>
          </w:p>
        </w:tc>
        <w:tc>
          <w:tcPr>
            <w:tcW w:w="4177" w:type="dxa"/>
            <w:vAlign w:val="center"/>
          </w:tcPr>
          <w:p w:rsidRPr="0006390F" w:rsidR="00A30B31" w:rsidP="00A30B31" w:rsidRDefault="00A30B31" w14:paraId="7E1120DF"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B7B88D8" wp14:editId="5087E229">
                  <wp:extent cx="2514600" cy="206100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514600" cy="2061004"/>
                          </a:xfrm>
                          <a:prstGeom prst="rect">
                            <a:avLst/>
                          </a:prstGeom>
                        </pic:spPr>
                      </pic:pic>
                    </a:graphicData>
                  </a:graphic>
                </wp:inline>
              </w:drawing>
            </w:r>
          </w:p>
        </w:tc>
        <w:tc>
          <w:tcPr>
            <w:tcW w:w="2645" w:type="dxa"/>
            <w:vAlign w:val="center"/>
          </w:tcPr>
          <w:p w:rsidRPr="0006390F" w:rsidR="00A30B31" w:rsidP="00A30B31" w:rsidRDefault="00A30B31" w14:paraId="7226F808"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TERMINST form. </w:t>
            </w:r>
          </w:p>
        </w:tc>
      </w:tr>
      <w:tr w:rsidRPr="0006390F" w:rsidR="00A30B31" w:rsidTr="008F15AC" w14:paraId="6041C3CA"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7465F1FE" w14:textId="77777777">
            <w:pPr>
              <w:rPr>
                <w:rFonts w:eastAsiaTheme="minorEastAsia" w:cstheme="majorBidi"/>
                <w:b w:val="0"/>
                <w:bCs w:val="0"/>
                <w:szCs w:val="24"/>
              </w:rPr>
            </w:pPr>
            <w:r w:rsidRPr="0006390F">
              <w:rPr>
                <w:rFonts w:eastAsiaTheme="minorEastAsia" w:cstheme="majorBidi"/>
                <w:b w:val="0"/>
                <w:bCs w:val="0"/>
                <w:szCs w:val="24"/>
              </w:rPr>
              <w:t>When you provide student records data, you will be asked to report each sampled student’s enrollment status (such as full-time or half-time) and financial aid received for the period of July 1, 2019 to June 30, 2020.</w:t>
            </w:r>
          </w:p>
          <w:p w:rsidRPr="0006390F" w:rsidR="00A30B31" w:rsidP="00A30B31" w:rsidRDefault="00A30B31" w14:paraId="06018188" w14:textId="77777777">
            <w:pPr>
              <w:rPr>
                <w:rFonts w:eastAsiaTheme="minorEastAsia" w:cstheme="majorBidi"/>
                <w:b w:val="0"/>
                <w:bCs w:val="0"/>
                <w:szCs w:val="24"/>
              </w:rPr>
            </w:pPr>
          </w:p>
          <w:p w:rsidRPr="0006390F" w:rsidR="00A30B31" w:rsidP="00A30B31" w:rsidRDefault="00A30B31" w14:paraId="02D2F362" w14:textId="77777777">
            <w:pPr>
              <w:rPr>
                <w:rFonts w:eastAsiaTheme="minorEastAsia" w:cstheme="majorBidi"/>
                <w:szCs w:val="24"/>
              </w:rPr>
            </w:pPr>
            <w:r w:rsidRPr="0006390F">
              <w:rPr>
                <w:rFonts w:eastAsiaTheme="minorEastAsia" w:cstheme="majorBidi"/>
                <w:b w:val="0"/>
                <w:bCs w:val="0"/>
                <w:szCs w:val="24"/>
              </w:rPr>
              <w:t>If your institution has distinct terms with explicit start and end dates, you should report this information by term.</w:t>
            </w:r>
          </w:p>
          <w:p w:rsidRPr="0006390F" w:rsidR="00A30B31" w:rsidP="00A30B31" w:rsidRDefault="00A30B31" w14:paraId="71CFBA2F" w14:textId="77777777">
            <w:pPr>
              <w:rPr>
                <w:rFonts w:eastAsiaTheme="minorEastAsia" w:cstheme="majorBidi"/>
                <w:szCs w:val="24"/>
              </w:rPr>
            </w:pPr>
          </w:p>
          <w:p w:rsidRPr="0006390F" w:rsidR="00A30B31" w:rsidP="00A30B31" w:rsidRDefault="00A30B31" w14:paraId="49269722" w14:textId="77777777">
            <w:pPr>
              <w:rPr>
                <w:rFonts w:eastAsiaTheme="minorEastAsia" w:cstheme="majorBidi"/>
                <w:b w:val="0"/>
                <w:bCs w:val="0"/>
                <w:szCs w:val="24"/>
              </w:rPr>
            </w:pPr>
          </w:p>
        </w:tc>
        <w:tc>
          <w:tcPr>
            <w:tcW w:w="4177" w:type="dxa"/>
            <w:vAlign w:val="center"/>
          </w:tcPr>
          <w:p w:rsidRPr="0006390F" w:rsidR="00A30B31" w:rsidP="00A30B31" w:rsidRDefault="00A30B31" w14:paraId="6880E012"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E645D95" wp14:editId="6BC6C78E">
                  <wp:extent cx="2514600" cy="93458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973" t="40674"/>
                          <a:stretch/>
                        </pic:blipFill>
                        <pic:spPr bwMode="auto">
                          <a:xfrm>
                            <a:off x="0" y="0"/>
                            <a:ext cx="2514600" cy="934584"/>
                          </a:xfrm>
                          <a:prstGeom prst="rect">
                            <a:avLst/>
                          </a:prstGeom>
                          <a:ln>
                            <a:noFill/>
                          </a:ln>
                          <a:extLst>
                            <a:ext uri="{53640926-AAD7-44D8-BBD7-CCE9431645EC}">
                              <a14:shadowObscured xmlns:a14="http://schemas.microsoft.com/office/drawing/2010/main"/>
                            </a:ext>
                          </a:extLst>
                        </pic:spPr>
                      </pic:pic>
                    </a:graphicData>
                  </a:graphic>
                </wp:inline>
              </w:drawing>
            </w:r>
          </w:p>
        </w:tc>
        <w:tc>
          <w:tcPr>
            <w:tcW w:w="2645" w:type="dxa"/>
            <w:vAlign w:val="center"/>
          </w:tcPr>
          <w:p w:rsidRPr="0006390F" w:rsidR="00A30B31" w:rsidP="00A30B31" w:rsidRDefault="00A30B31" w14:paraId="332101E2" w14:textId="77777777">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Close shot of Enrollment Status section from Student Records instrument.</w:t>
            </w:r>
          </w:p>
          <w:p w:rsidRPr="0006390F" w:rsidR="00A30B31" w:rsidP="00A30B31" w:rsidRDefault="00A30B31" w14:paraId="145211CC" w14:textId="77777777">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 xml:space="preserve"> </w:t>
            </w:r>
          </w:p>
          <w:p w:rsidRPr="0006390F" w:rsidR="00A30B31" w:rsidP="00A30B31" w:rsidRDefault="00A30B31" w14:paraId="2B8178A8" w14:textId="77777777">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 xml:space="preserve">Mouse over drop-down box, click to expand the box, select “full-time” response option.  </w:t>
            </w:r>
          </w:p>
          <w:p w:rsidRPr="0006390F" w:rsidR="00A30B31" w:rsidP="00A30B31" w:rsidRDefault="00A30B31" w14:paraId="20FE8BB1"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Pr="0006390F" w:rsidR="00A30B31" w:rsidTr="008F15AC" w14:paraId="6EE09FFB"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560108F4" w14:textId="77777777">
            <w:pPr>
              <w:rPr>
                <w:rFonts w:eastAsiaTheme="minorEastAsia" w:cstheme="majorBidi"/>
                <w:szCs w:val="24"/>
              </w:rPr>
            </w:pPr>
            <w:r w:rsidRPr="0006390F">
              <w:rPr>
                <w:rFonts w:cstheme="majorBidi"/>
                <w:b w:val="0"/>
                <w:bCs w:val="0"/>
                <w:szCs w:val="24"/>
              </w:rPr>
              <w:t>During registration, you will be asked to confirm or provide the term name, start date, and end date for every term in the July 1, 2019 to June 30, 2020 time period.</w:t>
            </w:r>
          </w:p>
        </w:tc>
        <w:tc>
          <w:tcPr>
            <w:tcW w:w="4177" w:type="dxa"/>
            <w:vAlign w:val="center"/>
          </w:tcPr>
          <w:p w:rsidRPr="0006390F" w:rsidR="00A30B31" w:rsidP="00A30B31" w:rsidRDefault="00A30B31" w14:paraId="00C15A0D" w14:textId="77777777">
            <w:pPr>
              <w:jc w:val="center"/>
              <w:cnfStyle w:val="000000000000" w:firstRow="0" w:lastRow="0" w:firstColumn="0" w:lastColumn="0" w:oddVBand="0" w:evenVBand="0" w:oddHBand="0" w:evenHBand="0" w:firstRowFirstColumn="0" w:firstRowLastColumn="0" w:lastRowFirstColumn="0" w:lastRowLastColumn="0"/>
              <w:rPr>
                <w:rFonts w:cstheme="majorBidi"/>
                <w:noProof/>
                <w:szCs w:val="24"/>
              </w:rPr>
            </w:pPr>
            <w:r w:rsidRPr="0006390F">
              <w:rPr>
                <w:rFonts w:cstheme="majorBidi"/>
                <w:noProof/>
                <w:szCs w:val="24"/>
              </w:rPr>
              <w:drawing>
                <wp:inline distT="0" distB="0" distL="0" distR="0" wp14:anchorId="05D8B3E5" wp14:editId="232899DF">
                  <wp:extent cx="2514600" cy="219415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14600" cy="2194151"/>
                          </a:xfrm>
                          <a:prstGeom prst="rect">
                            <a:avLst/>
                          </a:prstGeom>
                        </pic:spPr>
                      </pic:pic>
                    </a:graphicData>
                  </a:graphic>
                </wp:inline>
              </w:drawing>
            </w:r>
          </w:p>
        </w:tc>
        <w:tc>
          <w:tcPr>
            <w:tcW w:w="2645" w:type="dxa"/>
            <w:vAlign w:val="center"/>
          </w:tcPr>
          <w:p w:rsidRPr="0006390F" w:rsidR="00A30B31" w:rsidP="00A30B31" w:rsidRDefault="00A30B31" w14:paraId="14A85D4C"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REVTERM form. Mouse over drop-down boxes and revise start and end dates for one term. </w:t>
            </w:r>
          </w:p>
          <w:p w:rsidRPr="0006390F" w:rsidR="00A30B31" w:rsidP="00A30B31" w:rsidRDefault="00A30B31" w14:paraId="1A0FE569"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Next.</w:t>
            </w:r>
          </w:p>
        </w:tc>
      </w:tr>
      <w:tr w:rsidRPr="0006390F" w:rsidR="00A30B31" w:rsidTr="008F15AC" w14:paraId="19716A72"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3A665689" w14:textId="77777777">
            <w:pPr>
              <w:rPr>
                <w:rFonts w:eastAsiaTheme="minorEastAsia" w:cstheme="majorBidi"/>
                <w:b w:val="0"/>
                <w:bCs w:val="0"/>
                <w:szCs w:val="24"/>
              </w:rPr>
            </w:pPr>
            <w:r w:rsidRPr="0006390F">
              <w:rPr>
                <w:rFonts w:eastAsiaTheme="minorEastAsia" w:cstheme="majorBidi"/>
                <w:b w:val="0"/>
                <w:bCs w:val="0"/>
                <w:szCs w:val="24"/>
              </w:rPr>
              <w:t>If your institution enrolls students continuously throughout the year, or if you have more than 12 terms per year, you should choose to report enrolment information by month.</w:t>
            </w:r>
          </w:p>
          <w:p w:rsidRPr="0006390F" w:rsidR="00A30B31" w:rsidP="00A30B31" w:rsidRDefault="00A30B31" w14:paraId="031288AF" w14:textId="77777777">
            <w:pPr>
              <w:rPr>
                <w:rFonts w:eastAsiaTheme="minorEastAsia" w:cstheme="majorBidi"/>
                <w:b w:val="0"/>
                <w:bCs w:val="0"/>
                <w:szCs w:val="24"/>
              </w:rPr>
            </w:pPr>
          </w:p>
          <w:p w:rsidRPr="0006390F" w:rsidR="00A30B31" w:rsidP="00A30B31" w:rsidRDefault="00A30B31" w14:paraId="79125CEA" w14:textId="77777777">
            <w:pPr>
              <w:rPr>
                <w:rFonts w:eastAsiaTheme="minorEastAsia" w:cstheme="majorBidi"/>
                <w:b w:val="0"/>
                <w:bCs w:val="0"/>
                <w:szCs w:val="24"/>
              </w:rPr>
            </w:pPr>
          </w:p>
        </w:tc>
        <w:tc>
          <w:tcPr>
            <w:tcW w:w="4177" w:type="dxa"/>
            <w:vAlign w:val="center"/>
          </w:tcPr>
          <w:p w:rsidRPr="0006390F" w:rsidR="00A30B31" w:rsidP="00A30B31" w:rsidRDefault="00A30B31" w14:paraId="508377D1"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452857D" wp14:editId="6D8D32A7">
                  <wp:extent cx="2514600" cy="761559"/>
                  <wp:effectExtent l="0" t="0" r="0" b="635"/>
                  <wp:docPr id="206" name="Picture 11">
                    <a:extLst xmlns:a="http://schemas.openxmlformats.org/drawingml/2006/main">
                      <a:ext uri="{FF2B5EF4-FFF2-40B4-BE49-F238E27FC236}">
                        <a16:creationId xmlns:a16="http://schemas.microsoft.com/office/drawing/2014/main" id="{43A327CF-588B-4F55-933C-6D9A9A84B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3A327CF-588B-4F55-933C-6D9A9A84B456}"/>
                              </a:ext>
                            </a:extLst>
                          </pic:cNvPr>
                          <pic:cNvPicPr>
                            <a:picLocks noChangeAspect="1"/>
                          </pic:cNvPicPr>
                        </pic:nvPicPr>
                        <pic:blipFill rotWithShape="1">
                          <a:blip r:embed="rId152"/>
                          <a:srcRect l="1426" r="6155"/>
                          <a:stretch/>
                        </pic:blipFill>
                        <pic:spPr>
                          <a:xfrm>
                            <a:off x="0" y="0"/>
                            <a:ext cx="2514600" cy="761559"/>
                          </a:xfrm>
                          <a:prstGeom prst="rect">
                            <a:avLst/>
                          </a:prstGeom>
                        </pic:spPr>
                      </pic:pic>
                    </a:graphicData>
                  </a:graphic>
                </wp:inline>
              </w:drawing>
            </w:r>
          </w:p>
        </w:tc>
        <w:tc>
          <w:tcPr>
            <w:tcW w:w="2645" w:type="dxa"/>
            <w:vAlign w:val="center"/>
          </w:tcPr>
          <w:p w:rsidRPr="0006390F" w:rsidR="00A30B31" w:rsidP="00A30B31" w:rsidRDefault="00A30B31" w14:paraId="5E98729A" w14:textId="77777777">
            <w:pPr>
              <w:spacing w:before="120" w:after="120"/>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BENRTYPE form. Mouse over form, select “Report Enrollment Status by Month” option.</w:t>
            </w:r>
          </w:p>
        </w:tc>
      </w:tr>
      <w:tr w:rsidRPr="0006390F" w:rsidR="00A30B31" w:rsidTr="008F15AC" w14:paraId="46D6E9CA"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2F0D4B7E" w14:textId="77777777">
            <w:pPr>
              <w:spacing w:before="120" w:after="120"/>
              <w:rPr>
                <w:rFonts w:eastAsiaTheme="minorEastAsia" w:cstheme="majorBidi"/>
                <w:b w:val="0"/>
                <w:bCs w:val="0"/>
                <w:szCs w:val="24"/>
              </w:rPr>
            </w:pPr>
            <w:r w:rsidRPr="0006390F">
              <w:rPr>
                <w:rFonts w:eastAsiaTheme="minorEastAsia" w:cstheme="majorBidi"/>
                <w:b w:val="0"/>
                <w:bCs w:val="0"/>
                <w:szCs w:val="24"/>
              </w:rPr>
              <w:t>Whenever possible, we will preload information about your institution’s term structure. You can either confirm the preloaded information or choose to provide new term information.</w:t>
            </w:r>
          </w:p>
          <w:p w:rsidRPr="0006390F" w:rsidR="00A30B31" w:rsidP="00A30B31" w:rsidRDefault="00A30B31" w14:paraId="2C15DD78" w14:textId="77777777">
            <w:pPr>
              <w:rPr>
                <w:rFonts w:eastAsiaTheme="minorEastAsia" w:cstheme="majorBidi"/>
                <w:b w:val="0"/>
                <w:bCs w:val="0"/>
                <w:szCs w:val="24"/>
              </w:rPr>
            </w:pPr>
          </w:p>
        </w:tc>
        <w:tc>
          <w:tcPr>
            <w:tcW w:w="4177" w:type="dxa"/>
            <w:vAlign w:val="center"/>
          </w:tcPr>
          <w:p w:rsidRPr="0006390F" w:rsidR="00A30B31" w:rsidP="00A30B31" w:rsidRDefault="00A30B31" w14:paraId="5DDDFD03"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CEBED7F" wp14:editId="79EC4808">
                  <wp:extent cx="2514600" cy="166670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514600" cy="1666701"/>
                          </a:xfrm>
                          <a:prstGeom prst="rect">
                            <a:avLst/>
                          </a:prstGeom>
                        </pic:spPr>
                      </pic:pic>
                    </a:graphicData>
                  </a:graphic>
                </wp:inline>
              </w:drawing>
            </w:r>
          </w:p>
        </w:tc>
        <w:tc>
          <w:tcPr>
            <w:tcW w:w="2645" w:type="dxa"/>
            <w:vAlign w:val="center"/>
          </w:tcPr>
          <w:p w:rsidRPr="0006390F" w:rsidR="00A30B31" w:rsidP="00A30B31" w:rsidRDefault="00A30B31" w14:paraId="284053AD"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TERMCONF form.</w:t>
            </w:r>
          </w:p>
        </w:tc>
      </w:tr>
      <w:tr w:rsidRPr="0006390F" w:rsidR="00A30B31" w:rsidTr="008F15AC" w14:paraId="24C26C34"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3DD3D156" w14:textId="77777777">
            <w:pPr>
              <w:spacing w:before="120" w:after="120"/>
              <w:rPr>
                <w:rFonts w:cstheme="majorBidi"/>
                <w:szCs w:val="24"/>
              </w:rPr>
            </w:pPr>
            <w:r w:rsidRPr="0006390F">
              <w:rPr>
                <w:rFonts w:eastAsiaTheme="minorEastAsia" w:cstheme="majorBidi"/>
                <w:b w:val="0"/>
                <w:bCs w:val="0"/>
                <w:szCs w:val="24"/>
              </w:rPr>
              <w:t>Finally, you will be asked some brief background questions about your institution.</w:t>
            </w:r>
          </w:p>
        </w:tc>
        <w:tc>
          <w:tcPr>
            <w:tcW w:w="4177" w:type="dxa"/>
            <w:vAlign w:val="center"/>
          </w:tcPr>
          <w:p w:rsidRPr="0006390F" w:rsidR="00A30B31" w:rsidP="00A30B31" w:rsidRDefault="00A30B31" w14:paraId="021299C0"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93A8549" wp14:editId="7051B223">
                  <wp:extent cx="2514600" cy="1479656"/>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514600" cy="1479656"/>
                          </a:xfrm>
                          <a:prstGeom prst="rect">
                            <a:avLst/>
                          </a:prstGeom>
                        </pic:spPr>
                      </pic:pic>
                    </a:graphicData>
                  </a:graphic>
                </wp:inline>
              </w:drawing>
            </w:r>
          </w:p>
        </w:tc>
        <w:tc>
          <w:tcPr>
            <w:tcW w:w="2645" w:type="dxa"/>
            <w:vAlign w:val="center"/>
          </w:tcPr>
          <w:p w:rsidRPr="0006390F" w:rsidR="00A30B31" w:rsidP="00A30B31" w:rsidRDefault="00A30B31" w14:paraId="1EA1157F"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SIS form. Click one of the radio button options, click Next.</w:t>
            </w:r>
          </w:p>
        </w:tc>
      </w:tr>
      <w:tr w:rsidRPr="0006390F" w:rsidR="00A30B31" w:rsidTr="008F15AC" w14:paraId="479840F3"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06390F" w:rsidR="00A30B31" w:rsidP="00A30B31" w:rsidRDefault="00A30B31" w14:paraId="51BDC0CF" w14:textId="77777777">
            <w:pPr>
              <w:rPr>
                <w:rFonts w:cstheme="majorBidi"/>
                <w:b w:val="0"/>
                <w:bCs w:val="0"/>
                <w:szCs w:val="24"/>
              </w:rPr>
            </w:pPr>
            <w:r w:rsidRPr="0006390F">
              <w:rPr>
                <w:rFonts w:eastAsiaTheme="minorEastAsia" w:cstheme="majorBidi"/>
                <w:b w:val="0"/>
                <w:bCs w:val="0"/>
                <w:szCs w:val="24"/>
              </w:rPr>
              <w:t>Once you submit information through the Registration page, you will no longer be able to make changes. Please contact us if you need to revise your registration information.</w:t>
            </w:r>
          </w:p>
        </w:tc>
        <w:tc>
          <w:tcPr>
            <w:tcW w:w="4177" w:type="dxa"/>
            <w:vAlign w:val="center"/>
          </w:tcPr>
          <w:p w:rsidRPr="0006390F" w:rsidR="00A30B31" w:rsidP="00A30B31" w:rsidRDefault="00A30B31" w14:paraId="779AAEB2"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2540D3BD" wp14:editId="588EB2A9">
                  <wp:extent cx="2514600" cy="16075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514600" cy="1607520"/>
                          </a:xfrm>
                          <a:prstGeom prst="rect">
                            <a:avLst/>
                          </a:prstGeom>
                        </pic:spPr>
                      </pic:pic>
                    </a:graphicData>
                  </a:graphic>
                </wp:inline>
              </w:drawing>
            </w:r>
          </w:p>
        </w:tc>
        <w:tc>
          <w:tcPr>
            <w:tcW w:w="2645" w:type="dxa"/>
            <w:vAlign w:val="center"/>
          </w:tcPr>
          <w:p w:rsidRPr="0006390F" w:rsidR="00A30B31" w:rsidP="00A30B31" w:rsidRDefault="00A30B31" w14:paraId="042CD948"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OBSTACLE form. Click one of the checkboxes, then click Save and Finalize Registration.</w:t>
            </w:r>
          </w:p>
        </w:tc>
      </w:tr>
    </w:tbl>
    <w:p w:rsidR="00A30B31" w:rsidP="00FA25F2" w:rsidRDefault="00A30B31" w14:paraId="65FC9EF9" w14:textId="77777777">
      <w:pPr>
        <w:pStyle w:val="BodyText"/>
        <w:rPr>
          <w:b/>
        </w:rPr>
      </w:pPr>
    </w:p>
    <w:p w:rsidR="00A30B31" w:rsidRDefault="00A30B31" w14:paraId="40D906FE" w14:textId="77777777">
      <w:pPr>
        <w:rPr>
          <w:b/>
        </w:rPr>
      </w:pPr>
      <w:r>
        <w:rPr>
          <w:b/>
        </w:rPr>
        <w:br w:type="page"/>
      </w:r>
    </w:p>
    <w:p w:rsidR="00FA25F2" w:rsidP="00FA25F2" w:rsidRDefault="00FA25F2" w14:paraId="7BECA29B" w14:textId="21C294F4">
      <w:pPr>
        <w:pStyle w:val="BodyText"/>
        <w:rPr>
          <w:b/>
        </w:rPr>
      </w:pPr>
      <w:r w:rsidRPr="0007515D">
        <w:rPr>
          <w:b/>
        </w:rPr>
        <w:t>Enrollment List Page</w:t>
      </w:r>
      <w:r w:rsidRPr="00656E8C" w:rsidR="00656E8C">
        <w:rPr>
          <w:b/>
        </w:rPr>
        <w:t xml:space="preserve"> </w:t>
      </w:r>
      <w:r w:rsidR="00656E8C">
        <w:rPr>
          <w:b/>
        </w:rPr>
        <w:t>Video</w:t>
      </w:r>
    </w:p>
    <w:tbl>
      <w:tblPr>
        <w:tblStyle w:val="PlainTable11"/>
        <w:tblW w:w="0" w:type="auto"/>
        <w:tblLook w:val="04A0" w:firstRow="1" w:lastRow="0" w:firstColumn="1" w:lastColumn="0" w:noHBand="0" w:noVBand="1"/>
      </w:tblPr>
      <w:tblGrid>
        <w:gridCol w:w="3528"/>
        <w:gridCol w:w="4320"/>
        <w:gridCol w:w="2592"/>
      </w:tblGrid>
      <w:tr w:rsidRPr="0006390F" w:rsidR="00A30B31" w:rsidTr="008F15AC" w14:paraId="6FB06E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Pr="0006390F" w:rsidR="00A30B31" w:rsidP="00656A57" w:rsidRDefault="00A30B31" w14:paraId="011A6A4B" w14:textId="77777777">
            <w:pPr>
              <w:rPr>
                <w:rFonts w:cstheme="majorBidi"/>
                <w:szCs w:val="24"/>
              </w:rPr>
            </w:pPr>
            <w:r w:rsidRPr="0006390F">
              <w:rPr>
                <w:rFonts w:cstheme="majorBidi"/>
                <w:szCs w:val="24"/>
              </w:rPr>
              <w:t>Script for Audio</w:t>
            </w:r>
          </w:p>
        </w:tc>
        <w:tc>
          <w:tcPr>
            <w:tcW w:w="4320" w:type="dxa"/>
          </w:tcPr>
          <w:p w:rsidRPr="0006390F" w:rsidR="00A30B31" w:rsidP="00656A57" w:rsidRDefault="00A30B31" w14:paraId="6D6C80E1"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592" w:type="dxa"/>
          </w:tcPr>
          <w:p w:rsidRPr="0006390F" w:rsidR="00A30B31" w:rsidP="00656A57" w:rsidRDefault="00A30B31" w14:paraId="76993C6F"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Pr="0006390F" w:rsidR="00A30B31" w:rsidTr="008F15AC" w14:paraId="5A891CC7"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5E7BC390" w14:textId="77777777">
            <w:pPr>
              <w:rPr>
                <w:rFonts w:cstheme="majorBidi"/>
                <w:b w:val="0"/>
                <w:bCs w:val="0"/>
                <w:szCs w:val="24"/>
              </w:rPr>
            </w:pPr>
            <w:r w:rsidRPr="0006390F">
              <w:rPr>
                <w:rFonts w:cstheme="majorBidi"/>
                <w:b w:val="0"/>
                <w:bCs w:val="0"/>
                <w:szCs w:val="24"/>
              </w:rPr>
              <w:t>The next step for NPSAS:20 is to submit a list of all students enrolled at your institution between July 1, 2019 and [date] who are eligible for NPSAS:20.</w:t>
            </w:r>
          </w:p>
        </w:tc>
        <w:tc>
          <w:tcPr>
            <w:tcW w:w="4320" w:type="dxa"/>
            <w:vAlign w:val="center"/>
          </w:tcPr>
          <w:p w:rsidRPr="0006390F" w:rsidR="00A30B31" w:rsidP="00A30B31" w:rsidRDefault="00A30B31" w14:paraId="4D0A6479"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5D6CB2D" wp14:editId="62A04223">
                  <wp:extent cx="2514600" cy="1193058"/>
                  <wp:effectExtent l="0" t="0" r="0" b="7620"/>
                  <wp:docPr id="113285388" name="Picture 1132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514600" cy="1193058"/>
                          </a:xfrm>
                          <a:prstGeom prst="rect">
                            <a:avLst/>
                          </a:prstGeom>
                        </pic:spPr>
                      </pic:pic>
                    </a:graphicData>
                  </a:graphic>
                </wp:inline>
              </w:drawing>
            </w:r>
          </w:p>
        </w:tc>
        <w:tc>
          <w:tcPr>
            <w:tcW w:w="2592" w:type="dxa"/>
            <w:vAlign w:val="center"/>
          </w:tcPr>
          <w:p w:rsidRPr="0006390F" w:rsidR="00A30B31" w:rsidP="00A30B31" w:rsidRDefault="00A30B31" w14:paraId="22BD44C9"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Open on shot of PDP Task Menu. </w:t>
            </w:r>
          </w:p>
          <w:p w:rsidRPr="0006390F" w:rsidR="00A30B31" w:rsidP="00A30B31" w:rsidRDefault="00A30B31" w14:paraId="520489C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Mouse over “Provide your student enrollment list” link, click to open page.</w:t>
            </w:r>
          </w:p>
          <w:p w:rsidRPr="0006390F" w:rsidR="00A30B31" w:rsidP="00A30B31" w:rsidRDefault="00A30B31" w14:paraId="1327021F"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Pr="0006390F" w:rsidR="00A30B31" w:rsidTr="008F15AC" w14:paraId="77023671"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5921DD00" w14:textId="77777777">
            <w:pPr>
              <w:spacing w:before="120" w:after="120"/>
              <w:rPr>
                <w:rFonts w:eastAsia="Garamond" w:cstheme="majorBidi"/>
                <w:szCs w:val="24"/>
              </w:rPr>
            </w:pPr>
            <w:r w:rsidRPr="0006390F">
              <w:rPr>
                <w:rFonts w:cstheme="majorBidi"/>
                <w:b w:val="0"/>
                <w:bCs w:val="0"/>
                <w:szCs w:val="24"/>
              </w:rPr>
              <w:t>The enrollment list instructions include information about which students are eligible and should be included on your enrollment list.</w:t>
            </w:r>
          </w:p>
        </w:tc>
        <w:tc>
          <w:tcPr>
            <w:tcW w:w="4320" w:type="dxa"/>
            <w:vAlign w:val="center"/>
          </w:tcPr>
          <w:p w:rsidRPr="0006390F" w:rsidR="00A30B31" w:rsidP="00A30B31" w:rsidRDefault="00A30B31" w14:paraId="0328399F"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421EDD6" wp14:editId="24338550">
                  <wp:extent cx="2514600" cy="118706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514600" cy="1187062"/>
                          </a:xfrm>
                          <a:prstGeom prst="rect">
                            <a:avLst/>
                          </a:prstGeom>
                        </pic:spPr>
                      </pic:pic>
                    </a:graphicData>
                  </a:graphic>
                </wp:inline>
              </w:drawing>
            </w:r>
          </w:p>
        </w:tc>
        <w:tc>
          <w:tcPr>
            <w:tcW w:w="2592" w:type="dxa"/>
            <w:vAlign w:val="center"/>
          </w:tcPr>
          <w:p w:rsidRPr="0006390F" w:rsidR="00A30B31" w:rsidP="00A30B31" w:rsidRDefault="00A30B31" w14:paraId="39373C77"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Provide Your Student Enrollment List page. </w:t>
            </w:r>
          </w:p>
          <w:p w:rsidRPr="0006390F" w:rsidR="00A30B31" w:rsidP="00A30B31" w:rsidRDefault="00A30B31" w14:paraId="17176173"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Cursor over instructions hyperlink and click link.</w:t>
            </w:r>
          </w:p>
        </w:tc>
      </w:tr>
      <w:tr w:rsidRPr="0006390F" w:rsidR="00A30B31" w:rsidTr="008F15AC" w14:paraId="34F8D4DD"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2AEF79B3" w14:textId="77777777">
            <w:pPr>
              <w:spacing w:before="120" w:after="120"/>
              <w:rPr>
                <w:rFonts w:eastAsiaTheme="minorEastAsia" w:cstheme="majorBidi"/>
                <w:b w:val="0"/>
                <w:bCs w:val="0"/>
                <w:szCs w:val="24"/>
              </w:rPr>
            </w:pPr>
            <w:r w:rsidRPr="0006390F">
              <w:rPr>
                <w:rFonts w:eastAsiaTheme="minorEastAsia" w:cstheme="majorBidi"/>
                <w:b w:val="0"/>
                <w:bCs w:val="0"/>
                <w:szCs w:val="24"/>
              </w:rPr>
              <w:t>The list instructions also include file layout specifications. These specifications include the list of data elements you should include on your list and which data elements are most critical.</w:t>
            </w:r>
          </w:p>
          <w:p w:rsidRPr="0006390F" w:rsidR="00A30B31" w:rsidP="00A30B31" w:rsidRDefault="00A30B31" w14:paraId="401C8A30" w14:textId="77777777">
            <w:pPr>
              <w:spacing w:after="120"/>
              <w:rPr>
                <w:rFonts w:cstheme="majorBidi"/>
                <w:szCs w:val="24"/>
              </w:rPr>
            </w:pPr>
          </w:p>
        </w:tc>
        <w:tc>
          <w:tcPr>
            <w:tcW w:w="4320" w:type="dxa"/>
            <w:vAlign w:val="center"/>
          </w:tcPr>
          <w:p w:rsidRPr="0006390F" w:rsidR="00A30B31" w:rsidP="00A30B31" w:rsidRDefault="00A30B31" w14:paraId="21EE3C30" w14:textId="77777777">
            <w:pPr>
              <w:jc w:val="center"/>
              <w:cnfStyle w:val="000000100000" w:firstRow="0" w:lastRow="0" w:firstColumn="0" w:lastColumn="0" w:oddVBand="0" w:evenVBand="0" w:oddHBand="1" w:evenHBand="0" w:firstRowFirstColumn="0" w:firstRowLastColumn="0" w:lastRowFirstColumn="0" w:lastRowLastColumn="0"/>
              <w:rPr>
                <w:rFonts w:cstheme="majorBidi"/>
                <w:noProof/>
                <w:szCs w:val="24"/>
              </w:rPr>
            </w:pPr>
            <w:r w:rsidRPr="0006390F">
              <w:rPr>
                <w:rFonts w:cstheme="majorBidi"/>
                <w:noProof/>
                <w:szCs w:val="24"/>
              </w:rPr>
              <w:drawing>
                <wp:inline distT="0" distB="0" distL="0" distR="0" wp14:anchorId="3B10B497" wp14:editId="2BFCEE42">
                  <wp:extent cx="2514600" cy="2107319"/>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514600" cy="2107319"/>
                          </a:xfrm>
                          <a:prstGeom prst="rect">
                            <a:avLst/>
                          </a:prstGeom>
                        </pic:spPr>
                      </pic:pic>
                    </a:graphicData>
                  </a:graphic>
                </wp:inline>
              </w:drawing>
            </w:r>
          </w:p>
        </w:tc>
        <w:tc>
          <w:tcPr>
            <w:tcW w:w="2592" w:type="dxa"/>
            <w:vAlign w:val="center"/>
          </w:tcPr>
          <w:p w:rsidRPr="0006390F" w:rsidR="00A30B31" w:rsidP="00A30B31" w:rsidRDefault="00A30B31" w14:paraId="4B87D4B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enrollment list instructions document. Scroll down to the file layout specifications table.</w:t>
            </w:r>
          </w:p>
        </w:tc>
      </w:tr>
      <w:tr w:rsidRPr="0006390F" w:rsidR="00A30B31" w:rsidTr="008F15AC" w14:paraId="7E2238ED"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490AEE56" w14:textId="77777777">
            <w:pPr>
              <w:spacing w:after="120"/>
              <w:rPr>
                <w:rFonts w:cstheme="majorBidi"/>
                <w:b w:val="0"/>
                <w:bCs w:val="0"/>
                <w:szCs w:val="24"/>
              </w:rPr>
            </w:pPr>
            <w:r w:rsidRPr="0006390F">
              <w:rPr>
                <w:rFonts w:cstheme="majorBidi"/>
                <w:b w:val="0"/>
                <w:bCs w:val="0"/>
                <w:szCs w:val="24"/>
              </w:rPr>
              <w:t xml:space="preserve">Once you’ve prepared and reviewed your list, upload your list file on the PDP. </w:t>
            </w:r>
          </w:p>
        </w:tc>
        <w:tc>
          <w:tcPr>
            <w:tcW w:w="4320" w:type="dxa"/>
            <w:vAlign w:val="center"/>
          </w:tcPr>
          <w:p w:rsidRPr="0006390F" w:rsidR="00A30B31" w:rsidP="00A30B31" w:rsidRDefault="00A30B31" w14:paraId="43664118"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8B2CC2B" wp14:editId="19139BF0">
                  <wp:extent cx="2514600" cy="169677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514600" cy="1696773"/>
                          </a:xfrm>
                          <a:prstGeom prst="rect">
                            <a:avLst/>
                          </a:prstGeom>
                        </pic:spPr>
                      </pic:pic>
                    </a:graphicData>
                  </a:graphic>
                </wp:inline>
              </w:drawing>
            </w:r>
          </w:p>
        </w:tc>
        <w:tc>
          <w:tcPr>
            <w:tcW w:w="2592" w:type="dxa"/>
            <w:vAlign w:val="center"/>
          </w:tcPr>
          <w:p w:rsidRPr="0006390F" w:rsidR="00A30B31" w:rsidP="00A30B31" w:rsidRDefault="00A30B31" w14:paraId="44DC061E"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Provide Your Student Enrollment List page. Cursor clicks on Select File button, selects a file to upload, and uploads file.</w:t>
            </w:r>
          </w:p>
          <w:p w:rsidRPr="0006390F" w:rsidR="00A30B31" w:rsidP="00A30B31" w:rsidRDefault="00A30B31" w14:paraId="47E382EA"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p>
        </w:tc>
      </w:tr>
      <w:tr w:rsidRPr="0006390F" w:rsidR="00A30B31" w:rsidTr="008F15AC" w14:paraId="441A3564"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01EEC7D9" w14:textId="77777777">
            <w:pPr>
              <w:rPr>
                <w:rFonts w:cstheme="majorBidi"/>
                <w:szCs w:val="24"/>
              </w:rPr>
            </w:pPr>
            <w:r w:rsidRPr="0006390F">
              <w:rPr>
                <w:rFonts w:cstheme="majorBidi"/>
                <w:b w:val="0"/>
                <w:bCs w:val="0"/>
                <w:szCs w:val="24"/>
              </w:rPr>
              <w:t>Please also provide counts of ineligible students that you excluded from your list. This information will help us review the list and compare it against enrollment counts reported to IPEDS.</w:t>
            </w:r>
          </w:p>
          <w:p w:rsidRPr="0006390F" w:rsidR="00A30B31" w:rsidP="00A30B31" w:rsidRDefault="00A30B31" w14:paraId="40758B1A" w14:textId="77777777">
            <w:pPr>
              <w:rPr>
                <w:rFonts w:eastAsiaTheme="minorEastAsia" w:cstheme="majorBidi"/>
                <w:szCs w:val="24"/>
              </w:rPr>
            </w:pPr>
          </w:p>
          <w:p w:rsidRPr="0006390F" w:rsidR="00A30B31" w:rsidP="00A30B31" w:rsidRDefault="00A30B31" w14:paraId="786631EC" w14:textId="77777777">
            <w:pPr>
              <w:pStyle w:val="BodyText"/>
              <w:rPr>
                <w:rFonts w:cstheme="majorBidi"/>
                <w:b w:val="0"/>
                <w:bCs w:val="0"/>
                <w:szCs w:val="24"/>
              </w:rPr>
            </w:pPr>
            <w:r w:rsidRPr="0006390F">
              <w:rPr>
                <w:rFonts w:cstheme="majorBidi"/>
                <w:b w:val="0"/>
                <w:bCs w:val="0"/>
                <w:szCs w:val="24"/>
              </w:rPr>
              <w:t>After you submit your enrollment list, we will review the list and sample the students for NPSAS:20. During this time, we may contact you with questions about the list.</w:t>
            </w:r>
          </w:p>
          <w:p w:rsidRPr="0006390F" w:rsidR="00A30B31" w:rsidP="00A30B31" w:rsidRDefault="00A30B31" w14:paraId="0396148A" w14:textId="77777777">
            <w:pPr>
              <w:rPr>
                <w:rFonts w:eastAsiaTheme="minorEastAsia" w:cstheme="majorBidi"/>
                <w:b w:val="0"/>
                <w:bCs w:val="0"/>
                <w:szCs w:val="24"/>
              </w:rPr>
            </w:pPr>
          </w:p>
        </w:tc>
        <w:tc>
          <w:tcPr>
            <w:tcW w:w="4320" w:type="dxa"/>
            <w:vAlign w:val="center"/>
          </w:tcPr>
          <w:p w:rsidRPr="0006390F" w:rsidR="00A30B31" w:rsidP="00A30B31" w:rsidRDefault="00A30B31" w14:paraId="2F9E9187"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7AE26A1" wp14:editId="7404AB8A">
                  <wp:extent cx="2514600" cy="1542521"/>
                  <wp:effectExtent l="0" t="0" r="0" b="635"/>
                  <wp:docPr id="1695558056" name="Picture 16955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514600" cy="1542521"/>
                          </a:xfrm>
                          <a:prstGeom prst="rect">
                            <a:avLst/>
                          </a:prstGeom>
                        </pic:spPr>
                      </pic:pic>
                    </a:graphicData>
                  </a:graphic>
                </wp:inline>
              </w:drawing>
            </w:r>
          </w:p>
        </w:tc>
        <w:tc>
          <w:tcPr>
            <w:tcW w:w="2592" w:type="dxa"/>
            <w:vAlign w:val="center"/>
          </w:tcPr>
          <w:p w:rsidRPr="0006390F" w:rsidR="00A30B31" w:rsidP="00A30B31" w:rsidRDefault="00A30B31" w14:paraId="7141C600"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Provide Your Student Enrollment List page. Cursor clicks on each field and enters a value.</w:t>
            </w:r>
          </w:p>
          <w:p w:rsidRPr="0006390F" w:rsidR="00A30B31" w:rsidP="00A30B31" w:rsidRDefault="00A30B31" w14:paraId="0355E5AA"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p w:rsidRPr="0006390F" w:rsidR="00A30B31" w:rsidP="00A30B31" w:rsidRDefault="00A30B31" w14:paraId="11586162"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Cursor scrolls to the end of the page and clicks the Submit button.</w:t>
            </w:r>
          </w:p>
          <w:p w:rsidRPr="0006390F" w:rsidR="00A30B31" w:rsidP="00A30B31" w:rsidRDefault="00A30B31" w14:paraId="069CB00A"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Pr="0006390F" w:rsidR="00A30B31" w:rsidTr="008F15AC" w14:paraId="20988298"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06390F" w:rsidR="00A30B31" w:rsidP="00A30B31" w:rsidRDefault="00A30B31" w14:paraId="3C7F1B4A" w14:textId="77777777">
            <w:pPr>
              <w:rPr>
                <w:rFonts w:eastAsiaTheme="minorEastAsia" w:cstheme="majorBidi"/>
                <w:b w:val="0"/>
                <w:bCs w:val="0"/>
                <w:szCs w:val="24"/>
              </w:rPr>
            </w:pPr>
            <w:r w:rsidRPr="0006390F">
              <w:rPr>
                <w:rFonts w:cstheme="majorBidi"/>
                <w:b w:val="0"/>
                <w:bCs w:val="0"/>
                <w:szCs w:val="24"/>
              </w:rPr>
              <w:t>Once your students have been sampled, we will contact you again with instructions for providing student records data for the sampled students. We will contact you with these instructions about 4 to 6 weeks after you submit your list.</w:t>
            </w:r>
          </w:p>
        </w:tc>
        <w:tc>
          <w:tcPr>
            <w:tcW w:w="4320" w:type="dxa"/>
            <w:vAlign w:val="center"/>
          </w:tcPr>
          <w:p w:rsidRPr="0006390F" w:rsidR="00A30B31" w:rsidP="00A30B31" w:rsidRDefault="00A30B31" w14:paraId="7346B72D"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224589C" wp14:editId="4B9C9250">
                  <wp:extent cx="2514600" cy="985771"/>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14600" cy="985771"/>
                          </a:xfrm>
                          <a:prstGeom prst="rect">
                            <a:avLst/>
                          </a:prstGeom>
                        </pic:spPr>
                      </pic:pic>
                    </a:graphicData>
                  </a:graphic>
                </wp:inline>
              </w:drawing>
            </w:r>
          </w:p>
        </w:tc>
        <w:tc>
          <w:tcPr>
            <w:tcW w:w="2592" w:type="dxa"/>
            <w:vAlign w:val="center"/>
          </w:tcPr>
          <w:p w:rsidRPr="0006390F" w:rsidR="00A30B31" w:rsidP="00A30B31" w:rsidRDefault="00A30B31" w14:paraId="7AEE3C9E" w14:textId="40FBF0DC">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NPSAS:20 timeli</w:t>
            </w:r>
            <w:r>
              <w:rPr>
                <w:rFonts w:cstheme="majorBidi"/>
                <w:szCs w:val="24"/>
              </w:rPr>
              <w:t>ne.</w:t>
            </w:r>
          </w:p>
        </w:tc>
      </w:tr>
    </w:tbl>
    <w:p w:rsidR="00E215E8" w:rsidP="00FA25F2" w:rsidRDefault="00E215E8" w14:paraId="0D93FB3F" w14:textId="0D9F0A92">
      <w:pPr>
        <w:pStyle w:val="BodyText"/>
        <w:rPr>
          <w:b/>
        </w:rPr>
      </w:pPr>
    </w:p>
    <w:p w:rsidR="00E215E8" w:rsidRDefault="00E215E8" w14:paraId="296548F3" w14:textId="77777777">
      <w:pPr>
        <w:rPr>
          <w:b/>
        </w:rPr>
      </w:pPr>
      <w:r>
        <w:rPr>
          <w:b/>
        </w:rPr>
        <w:br w:type="page"/>
      </w:r>
    </w:p>
    <w:p w:rsidR="00E215E8" w:rsidP="00E215E8" w:rsidRDefault="00E215E8" w14:paraId="1BCE7372" w14:textId="77777777">
      <w:pPr>
        <w:pStyle w:val="Cov-Title"/>
        <w:spacing w:before="1440"/>
      </w:pPr>
    </w:p>
    <w:p w:rsidRPr="00DC6B55" w:rsidR="00171301" w:rsidP="00171301" w:rsidRDefault="00171301" w14:paraId="37DAAF6D" w14:textId="55A84AAD">
      <w:pPr>
        <w:pStyle w:val="AppendixTitle"/>
        <w:keepLines/>
        <w:ind w:firstLine="720"/>
        <w:rPr>
          <w:rFonts w:eastAsiaTheme="minorHAnsi"/>
        </w:rPr>
      </w:pPr>
      <w:bookmarkStart w:name="_Toc20746600" w:id="199"/>
      <w:r>
        <w:rPr>
          <w:rFonts w:eastAsiaTheme="minorHAnsi"/>
        </w:rPr>
        <w:t>Appendix D</w:t>
      </w:r>
      <w:r w:rsidR="00664921">
        <w:rPr>
          <w:rFonts w:eastAsiaTheme="minorHAnsi"/>
        </w:rPr>
        <w:t>2:</w:t>
      </w:r>
      <w:r>
        <w:rPr>
          <w:rFonts w:eastAsiaTheme="minorHAnsi"/>
        </w:rPr>
        <w:t xml:space="preserve"> </w:t>
      </w:r>
      <w:r w:rsidRPr="00664921" w:rsidR="00664921">
        <w:rPr>
          <w:rFonts w:eastAsiaTheme="minorHAnsi"/>
        </w:rPr>
        <w:t>Institution Contacting Materials for Student Records Collection</w:t>
      </w:r>
      <w:bookmarkEnd w:id="199"/>
    </w:p>
    <w:p w:rsidRPr="000D6535" w:rsidR="00E215E8" w:rsidP="00E215E8" w:rsidRDefault="00E215E8" w14:paraId="4F8B4422" w14:textId="77777777"/>
    <w:p w:rsidR="00E215E8" w:rsidRDefault="00E215E8" w14:paraId="0591317E" w14:textId="77777777">
      <w:r>
        <w:br w:type="page"/>
      </w:r>
    </w:p>
    <w:p w:rsidR="00E215E8" w:rsidP="00E215E8" w:rsidRDefault="00E215E8" w14:paraId="0B1E1196" w14:textId="0ADAC3AB">
      <w:pPr>
        <w:pStyle w:val="BodyText"/>
      </w:pPr>
      <w:r>
        <w:t>This appendix includes the contacting materials, instructions, and website text that will be used for recruiting institutions to participate in the 2019–20 National Postsecondary Student Aid Study (NPSAS:20) student records collection. The materials below are based primarily on those developed and approved for the 2017–18 National Postsecondary Student Aid Study, Administrative Collection (NPSAS:18-AC) [OMB #1850-0666 v.20-21].</w:t>
      </w:r>
    </w:p>
    <w:p w:rsidR="00E215E8" w:rsidP="00E215E8" w:rsidRDefault="00E215E8" w14:paraId="1B955CB2" w14:textId="77777777">
      <w:pPr>
        <w:pStyle w:val="BodyText"/>
      </w:pPr>
      <w:r>
        <w:t xml:space="preserve">Each mailing in this appendix is separated by a heading, and each section includes a description of the mailing and the materials that are included. These descriptions are located in the gray box, directly below the section heading. </w:t>
      </w:r>
      <w:r w:rsidRPr="00DC738C">
        <w:t xml:space="preserve">Mailings to institutions may </w:t>
      </w:r>
      <w:r>
        <w:t xml:space="preserve">also </w:t>
      </w:r>
      <w:r w:rsidRPr="00DC738C">
        <w:t>include pens, notepads, or other small courtesy items bearing a</w:t>
      </w:r>
      <w:r>
        <w:t>n</w:t>
      </w:r>
      <w:r w:rsidRPr="00DC738C">
        <w:t xml:space="preserve"> </w:t>
      </w:r>
      <w:r w:rsidRPr="00634587">
        <w:t xml:space="preserve">National Center for Education Statistics </w:t>
      </w:r>
      <w:r>
        <w:t>(NCES) or U.S. Department of Education logo</w:t>
      </w:r>
      <w:r w:rsidRPr="00DC738C">
        <w:t>, which will serve as reminders to institution staff as well as tokens of appreciation for their efforts. These items may also be distributed at conferences attended by potential NPSAS participants.</w:t>
      </w:r>
    </w:p>
    <w:p w:rsidR="00E215E8" w:rsidP="00E215E8" w:rsidRDefault="00E215E8" w14:paraId="4C11CACA" w14:textId="77777777">
      <w:pPr>
        <w:pStyle w:val="BodyText"/>
      </w:pPr>
      <w:r>
        <w:t>The instructions and website text included in this appendix assume that each institution will submit student records data using the instructions and file specifications included in this appendix. NCES is currently exploring options to provide institutions with additional options for providing student records data that will reduce the burden associated with gathering, formatting, and recoding data to match the specifications. These options may include SAS templates or database queries that are customized for the institution’s student information management systems. If any new approaches prove feasible, the materials below will be updated to give institutions the option of providing their student records data in this new format.</w:t>
      </w:r>
    </w:p>
    <w:p w:rsidR="00E215E8" w:rsidP="00E215E8" w:rsidRDefault="00E215E8" w14:paraId="619D9513" w14:textId="25938CBA">
      <w:r>
        <w:t xml:space="preserve">To conserve space, text </w:t>
      </w:r>
      <w:r w:rsidR="00DB0121">
        <w:t xml:space="preserve">regarding the </w:t>
      </w:r>
      <w:r>
        <w:t xml:space="preserve">authorization </w:t>
      </w:r>
      <w:r w:rsidR="00DB0121">
        <w:t xml:space="preserve">to conduct the study </w:t>
      </w:r>
      <w:r>
        <w:t xml:space="preserve">and </w:t>
      </w:r>
      <w:r w:rsidR="00DB0121">
        <w:t xml:space="preserve">compliance with FERPA </w:t>
      </w:r>
      <w:r>
        <w:t>has not been included in each letter and e-mail</w:t>
      </w:r>
      <w:r w:rsidR="00F018F2">
        <w:t xml:space="preserve"> in this document</w:t>
      </w:r>
      <w:r>
        <w:t xml:space="preserve">.  However, all letters will include the following text:  </w:t>
      </w:r>
    </w:p>
    <w:p w:rsidR="00E215E8" w:rsidP="00E215E8" w:rsidRDefault="00E215E8" w14:paraId="756CF71B" w14:textId="77777777">
      <w:pPr>
        <w:ind w:left="235"/>
        <w:rPr>
          <w:sz w:val="20"/>
        </w:rPr>
      </w:pPr>
    </w:p>
    <w:p w:rsidR="00AA5EB8" w:rsidP="00AA5EB8" w:rsidRDefault="00AA5EB8" w14:paraId="31E44334" w14:textId="77777777">
      <w:pPr>
        <w:pBdr>
          <w:top w:val="single" w:color="auto" w:sz="12" w:space="1"/>
          <w:bottom w:val="single" w:color="auto" w:sz="12" w:space="1"/>
        </w:pBdr>
        <w:rPr>
          <w:sz w:val="18"/>
          <w:szCs w:val="18"/>
        </w:rPr>
      </w:pPr>
      <w:r w:rsidRPr="00A20D05">
        <w:rPr>
          <w:sz w:val="18"/>
          <w:szCs w:val="18"/>
        </w:rPr>
        <w:t>NCES is authorized to conduct the 2019–20 National Postsecondary Student Aid Study (NPSAS:20) by the Education Sciences Reform Act of 2002 (ESRA 2002, 20 U.S.C. §9543) and the Higher Education Opportunity Act of 2008 (HEOA 2008,</w:t>
      </w:r>
      <w:r w:rsidRPr="008F15AC">
        <w:rPr>
          <w:sz w:val="18"/>
        </w:rPr>
        <w:t xml:space="preserve"> </w:t>
      </w:r>
      <w:r w:rsidRPr="00A20D05">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AA5EB8" w:rsidP="00AA5EB8" w:rsidRDefault="00AA5EB8" w14:paraId="1CF2E51B" w14:textId="77777777">
      <w:pPr>
        <w:pBdr>
          <w:top w:val="single" w:color="auto" w:sz="12" w:space="1"/>
          <w:bottom w:val="single" w:color="auto" w:sz="12" w:space="1"/>
        </w:pBdr>
        <w:rPr>
          <w:sz w:val="18"/>
          <w:szCs w:val="18"/>
        </w:rPr>
      </w:pPr>
    </w:p>
    <w:p w:rsidRPr="00310FE2" w:rsidR="00AA5EB8" w:rsidP="00AA5EB8" w:rsidRDefault="00AA5EB8" w14:paraId="2D4BEDAA" w14:textId="77777777">
      <w:pPr>
        <w:pBdr>
          <w:top w:val="single" w:color="auto" w:sz="12" w:space="1"/>
          <w:bottom w:val="single" w:color="auto" w:sz="12" w:space="1"/>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Pr>
          <w:sz w:val="18"/>
          <w:szCs w:val="18"/>
        </w:rPr>
        <w:t>(a)(3)</w:t>
      </w:r>
      <w:r>
        <w:rPr>
          <w:sz w:val="18"/>
          <w:szCs w:val="18"/>
        </w:rPr>
        <w:t>(iii)</w:t>
      </w:r>
      <w:r w:rsidRPr="0039680D">
        <w:rPr>
          <w:sz w:val="18"/>
          <w:szCs w:val="18"/>
        </w:rPr>
        <w:t xml:space="preserve"> </w:t>
      </w:r>
      <w:r w:rsidRPr="00310FE2">
        <w:rPr>
          <w:sz w:val="18"/>
          <w:szCs w:val="18"/>
        </w:rPr>
        <w:t>and 99.35).</w:t>
      </w:r>
    </w:p>
    <w:p w:rsidRPr="00A20D05" w:rsidR="00AA5EB8" w:rsidP="00AA5EB8" w:rsidRDefault="00AA5EB8" w14:paraId="54E956B8" w14:textId="77777777">
      <w:pPr>
        <w:pBdr>
          <w:top w:val="single" w:color="auto" w:sz="12" w:space="1"/>
          <w:bottom w:val="single" w:color="auto" w:sz="12" w:space="1"/>
        </w:pBdr>
        <w:rPr>
          <w:sz w:val="18"/>
          <w:szCs w:val="18"/>
        </w:rPr>
      </w:pPr>
    </w:p>
    <w:p w:rsidR="00AA5EB8" w:rsidP="00AA5EB8" w:rsidRDefault="00AA5EB8" w14:paraId="16B0A105" w14:textId="77777777">
      <w:pPr>
        <w:pBdr>
          <w:top w:val="single" w:color="auto" w:sz="12" w:space="1"/>
          <w:bottom w:val="single" w:color="auto" w:sz="12" w:space="1"/>
        </w:pBdr>
        <w:rPr>
          <w:sz w:val="18"/>
          <w:szCs w:val="18"/>
        </w:rPr>
      </w:pPr>
      <w:r w:rsidRPr="00A20D05">
        <w:rPr>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w:t>
      </w:r>
      <w:r>
        <w:rPr>
          <w:sz w:val="18"/>
          <w:szCs w:val="18"/>
        </w:rPr>
        <w:t xml:space="preserve">the number of minutes or hours listed below </w:t>
      </w:r>
      <w:r w:rsidRPr="00A20D05">
        <w:rPr>
          <w:sz w:val="18"/>
          <w:szCs w:val="18"/>
        </w:rPr>
        <w:t xml:space="preserve">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w:t>
      </w:r>
      <w:r>
        <w:rPr>
          <w:sz w:val="18"/>
          <w:szCs w:val="18"/>
        </w:rPr>
        <w:t>Room 4007</w:t>
      </w:r>
      <w:r w:rsidRPr="00A20D05">
        <w:rPr>
          <w:sz w:val="18"/>
          <w:szCs w:val="18"/>
        </w:rPr>
        <w:t>, Washington, DC 20202.</w:t>
      </w:r>
    </w:p>
    <w:p w:rsidR="00AA5EB8" w:rsidP="00AA5EB8" w:rsidRDefault="00AA5EB8" w14:paraId="111DFDEF" w14:textId="77777777">
      <w:pPr>
        <w:pBdr>
          <w:top w:val="single" w:color="auto" w:sz="12" w:space="1"/>
          <w:bottom w:val="single" w:color="auto" w:sz="12" w:space="1"/>
        </w:pBdr>
        <w:rPr>
          <w:sz w:val="18"/>
          <w:szCs w:val="18"/>
        </w:rPr>
      </w:pPr>
    </w:p>
    <w:p w:rsidR="00AA5EB8" w:rsidP="00AA5EB8" w:rsidRDefault="00AA5EB8" w14:paraId="46A36761" w14:textId="77777777">
      <w:pPr>
        <w:pBdr>
          <w:top w:val="single" w:color="auto" w:sz="12" w:space="1"/>
          <w:bottom w:val="single" w:color="auto" w:sz="12" w:space="1"/>
        </w:pBdr>
        <w:rPr>
          <w:sz w:val="18"/>
          <w:szCs w:val="18"/>
        </w:rPr>
      </w:pPr>
      <w:r w:rsidRPr="00010F61">
        <w:rPr>
          <w:sz w:val="18"/>
          <w:szCs w:val="18"/>
        </w:rPr>
        <w:t xml:space="preserve">NPSAS:20 OMB Clearance No: </w:t>
      </w:r>
      <w:r>
        <w:rPr>
          <w:sz w:val="18"/>
          <w:szCs w:val="18"/>
        </w:rPr>
        <w:t>1850-0666</w:t>
      </w:r>
      <w:r w:rsidRPr="00010F61">
        <w:rPr>
          <w:sz w:val="18"/>
          <w:szCs w:val="18"/>
        </w:rPr>
        <w:t xml:space="preserve"> Expiration Date: xx/xx/xxxx</w:t>
      </w:r>
    </w:p>
    <w:p w:rsidRPr="008F15AC" w:rsidR="00AA5EB8" w:rsidP="00AA5EB8" w:rsidRDefault="00AA5EB8" w14:paraId="05C1DEDD" w14:textId="77777777">
      <w:pPr>
        <w:pBdr>
          <w:top w:val="single" w:color="auto" w:sz="12" w:space="1"/>
          <w:bottom w:val="single" w:color="auto" w:sz="12" w:space="1"/>
        </w:pBdr>
        <w:rPr>
          <w:sz w:val="18"/>
        </w:rPr>
      </w:pPr>
      <w:r w:rsidRPr="000A60C8">
        <w:rPr>
          <w:sz w:val="18"/>
          <w:szCs w:val="18"/>
        </w:rPr>
        <w:t>NPSAS:20 List Collection: 5 hours, NPSAS:20 Student Records Collection: 30 hours</w:t>
      </w:r>
    </w:p>
    <w:p w:rsidR="00E215E8" w:rsidP="00E215E8" w:rsidRDefault="00E215E8" w14:paraId="667C2B27" w14:textId="77777777"/>
    <w:p w:rsidR="00E215E8" w:rsidP="00E215E8" w:rsidRDefault="00E215E8" w14:paraId="44905F05" w14:textId="77777777">
      <w:r>
        <w:t xml:space="preserve">All e-mails will include:  </w:t>
      </w:r>
    </w:p>
    <w:p w:rsidR="00E215E8" w:rsidP="00E215E8" w:rsidRDefault="00E215E8" w14:paraId="719A1336" w14:textId="77777777"/>
    <w:p w:rsidR="00E215E8" w:rsidP="00E215E8" w:rsidRDefault="00E215E8" w14:paraId="3EDFFB00" w14:textId="77777777">
      <w:pPr>
        <w:pStyle w:val="BodyText"/>
        <w:spacing w:before="0" w:after="0"/>
        <w:jc w:val="center"/>
        <w:rPr>
          <w:sz w:val="22"/>
        </w:rPr>
      </w:pPr>
      <w:r w:rsidRPr="00390756">
        <w:rPr>
          <w:sz w:val="22"/>
        </w:rPr>
        <w:t>OMB Control Number: 1850</w:t>
      </w:r>
      <w:r w:rsidRPr="00716FDA">
        <w:rPr>
          <w:sz w:val="22"/>
        </w:rPr>
        <w:t>-0666</w:t>
      </w:r>
    </w:p>
    <w:p w:rsidRPr="005C07DE" w:rsidR="00E215E8" w:rsidP="005C07DE" w:rsidRDefault="00E215E8" w14:paraId="31ACF68F" w14:textId="77777777">
      <w:pPr>
        <w:jc w:val="center"/>
      </w:pPr>
      <w:r w:rsidRPr="005C07DE">
        <w:t xml:space="preserve">Learn more about our confidentiality procedures at: </w:t>
      </w:r>
      <w:bookmarkStart w:name="_Hlk14087603" w:id="200"/>
      <w:r w:rsidRPr="005C07DE">
        <w:t>https://</w:t>
      </w:r>
      <w:bookmarkEnd w:id="200"/>
      <w:r w:rsidR="002A23F4">
        <w:fldChar w:fldCharType="begin"/>
      </w:r>
      <w:r w:rsidR="002A23F4">
        <w:instrText xml:space="preserve"> HYPERLINK "https://surveys.nces.ed.gov/portal" </w:instrText>
      </w:r>
      <w:r w:rsidR="002A23F4">
        <w:fldChar w:fldCharType="separate"/>
      </w:r>
      <w:r w:rsidRPr="005C07DE">
        <w:rPr>
          <w:rStyle w:val="Hyperlink"/>
        </w:rPr>
        <w:t>surveys.nces.ed.gov/xxxx</w:t>
      </w:r>
      <w:r w:rsidR="002A23F4">
        <w:rPr>
          <w:rStyle w:val="Hyperlink"/>
        </w:rPr>
        <w:fldChar w:fldCharType="end"/>
      </w:r>
      <w:r w:rsidRPr="005C07DE">
        <w:t>.</w:t>
      </w:r>
    </w:p>
    <w:p w:rsidRPr="00E04C04" w:rsidR="0023667B" w:rsidP="008F15AC" w:rsidRDefault="0023667B" w14:paraId="06429FA1" w14:textId="77777777">
      <w:pPr>
        <w:pStyle w:val="TOCHeading"/>
      </w:pPr>
      <w:r>
        <w:br w:type="page"/>
      </w:r>
    </w:p>
    <w:p w:rsidR="00E215E8" w:rsidP="00E215E8" w:rsidRDefault="00E215E8" w14:paraId="537B9155" w14:textId="258E4FD4">
      <w:pPr>
        <w:pStyle w:val="TOCHeading"/>
      </w:pPr>
      <w:bookmarkStart w:name="_Toc20746601" w:id="201"/>
      <w:r>
        <w:t>Contents</w:t>
      </w:r>
      <w:bookmarkEnd w:id="201"/>
    </w:p>
    <w:bookmarkStart w:name="_Toc5697843" w:id="202"/>
    <w:bookmarkStart w:name="_Toc12872366" w:id="203"/>
    <w:bookmarkStart w:name="_Toc20746602" w:id="204"/>
    <w:bookmarkStart w:name="_Hlk10798285" w:id="205"/>
    <w:p w:rsidR="00903C0A" w:rsidP="00903C0A" w:rsidRDefault="00903C0A" w14:paraId="0FC63308" w14:textId="77777777">
      <w:pPr>
        <w:pStyle w:val="TOC1"/>
        <w:rPr>
          <w:rFonts w:asciiTheme="minorHAnsi" w:hAnsiTheme="minorHAnsi" w:eastAsiaTheme="minorEastAsia" w:cstheme="minorBidi"/>
          <w:b w:val="0"/>
          <w:bCs w:val="0"/>
          <w:sz w:val="22"/>
          <w:szCs w:val="22"/>
        </w:rPr>
      </w:pPr>
      <w:r>
        <w:rPr>
          <w:b w:val="0"/>
        </w:rPr>
        <w:fldChar w:fldCharType="begin"/>
      </w:r>
      <w:r>
        <w:rPr>
          <w:b w:val="0"/>
        </w:rPr>
        <w:instrText xml:space="preserve"> TOC \o "1-3" </w:instrText>
      </w:r>
      <w:r>
        <w:rPr>
          <w:b w:val="0"/>
        </w:rPr>
        <w:fldChar w:fldCharType="separate"/>
      </w:r>
      <w:r w:rsidRPr="00891F12">
        <w:rPr>
          <w:rFonts w:eastAsiaTheme="minorHAnsi"/>
        </w:rPr>
        <w:t>Appendix D1: Institution Contacting Materials for Enrollment List Collection</w:t>
      </w:r>
      <w:r>
        <w:tab/>
      </w:r>
      <w:r>
        <w:fldChar w:fldCharType="begin"/>
      </w:r>
      <w:r>
        <w:instrText xml:space="preserve"> PAGEREF _Toc20746529 \h </w:instrText>
      </w:r>
      <w:r>
        <w:fldChar w:fldCharType="separate"/>
      </w:r>
      <w:r>
        <w:t>D-2</w:t>
      </w:r>
      <w:r>
        <w:fldChar w:fldCharType="end"/>
      </w:r>
    </w:p>
    <w:p w:rsidR="00903C0A" w:rsidP="00903C0A" w:rsidRDefault="00903C0A" w14:paraId="7F389C08" w14:textId="77777777">
      <w:pPr>
        <w:pStyle w:val="TOC1"/>
        <w:rPr>
          <w:rFonts w:asciiTheme="minorHAnsi" w:hAnsiTheme="minorHAnsi" w:eastAsiaTheme="minorEastAsia" w:cstheme="minorBidi"/>
          <w:b w:val="0"/>
          <w:bCs w:val="0"/>
          <w:sz w:val="22"/>
          <w:szCs w:val="22"/>
        </w:rPr>
      </w:pPr>
      <w:r w:rsidRPr="00891F12">
        <w:rPr>
          <w:rFonts w:eastAsiaTheme="minorHAnsi"/>
        </w:rPr>
        <w:t>Appendix D2: Institution Contacting Materials for Student Records Collection</w:t>
      </w:r>
      <w:r>
        <w:tab/>
      </w:r>
      <w:r>
        <w:fldChar w:fldCharType="begin"/>
      </w:r>
      <w:r>
        <w:instrText xml:space="preserve"> PAGEREF _Toc20746600 \h </w:instrText>
      </w:r>
      <w:r>
        <w:fldChar w:fldCharType="separate"/>
      </w:r>
      <w:r>
        <w:t>D-144</w:t>
      </w:r>
      <w:r>
        <w:fldChar w:fldCharType="end"/>
      </w:r>
    </w:p>
    <w:p w:rsidR="00903C0A" w:rsidP="00903C0A" w:rsidRDefault="00903C0A" w14:paraId="39C6D49F" w14:textId="77777777">
      <w:pPr>
        <w:pStyle w:val="TOC1"/>
        <w:rPr>
          <w:rFonts w:asciiTheme="minorHAnsi" w:hAnsiTheme="minorHAnsi" w:eastAsiaTheme="minorEastAsia" w:cstheme="minorBidi"/>
          <w:b w:val="0"/>
          <w:bCs w:val="0"/>
          <w:sz w:val="22"/>
          <w:szCs w:val="22"/>
        </w:rPr>
      </w:pPr>
      <w:r>
        <w:t>Contents</w:t>
      </w:r>
      <w:r>
        <w:tab/>
      </w:r>
      <w:r>
        <w:fldChar w:fldCharType="begin"/>
      </w:r>
      <w:r>
        <w:instrText xml:space="preserve"> PAGEREF _Toc20746601 \h </w:instrText>
      </w:r>
      <w:r>
        <w:fldChar w:fldCharType="separate"/>
      </w:r>
      <w:r>
        <w:t>D-146</w:t>
      </w:r>
      <w:r>
        <w:fldChar w:fldCharType="end"/>
      </w:r>
    </w:p>
    <w:p w:rsidR="00903C0A" w:rsidP="00903C0A" w:rsidRDefault="00903C0A" w14:paraId="1BD79907" w14:textId="77777777">
      <w:pPr>
        <w:pStyle w:val="TOC2"/>
        <w:rPr>
          <w:rFonts w:asciiTheme="minorHAnsi" w:hAnsiTheme="minorHAnsi" w:eastAsiaTheme="minorEastAsia" w:cstheme="minorBidi"/>
          <w:bCs w:val="0"/>
          <w:sz w:val="22"/>
          <w:szCs w:val="22"/>
        </w:rPr>
      </w:pPr>
      <w:r>
        <w:t>Student Records Request Mailing and Follow-ups</w:t>
      </w:r>
      <w:r>
        <w:tab/>
      </w:r>
      <w:r>
        <w:fldChar w:fldCharType="begin"/>
      </w:r>
      <w:r>
        <w:instrText xml:space="preserve"> PAGEREF _Toc20746602 \h </w:instrText>
      </w:r>
      <w:r>
        <w:fldChar w:fldCharType="separate"/>
      </w:r>
      <w:r>
        <w:t>D-147</w:t>
      </w:r>
      <w:r>
        <w:fldChar w:fldCharType="end"/>
      </w:r>
    </w:p>
    <w:p w:rsidR="00903C0A" w:rsidP="00903C0A" w:rsidRDefault="00903C0A" w14:paraId="39165D09" w14:textId="77777777">
      <w:pPr>
        <w:pStyle w:val="TOC3"/>
        <w:rPr>
          <w:rFonts w:asciiTheme="minorHAnsi" w:hAnsiTheme="minorHAnsi" w:eastAsiaTheme="minorEastAsia" w:cstheme="minorBidi"/>
          <w:sz w:val="22"/>
          <w:szCs w:val="22"/>
        </w:rPr>
      </w:pPr>
      <w:r>
        <w:t>Student Records Request Letter and E-mail (same text)</w:t>
      </w:r>
      <w:r>
        <w:tab/>
      </w:r>
      <w:r>
        <w:fldChar w:fldCharType="begin"/>
      </w:r>
      <w:r>
        <w:instrText xml:space="preserve"> PAGEREF _Toc20746603 \h </w:instrText>
      </w:r>
      <w:r>
        <w:fldChar w:fldCharType="separate"/>
      </w:r>
      <w:r>
        <w:t>D-148</w:t>
      </w:r>
      <w:r>
        <w:fldChar w:fldCharType="end"/>
      </w:r>
    </w:p>
    <w:p w:rsidR="00903C0A" w:rsidP="00903C0A" w:rsidRDefault="00903C0A" w14:paraId="29FC04A7" w14:textId="77777777">
      <w:pPr>
        <w:pStyle w:val="TOC3"/>
        <w:rPr>
          <w:rFonts w:asciiTheme="minorHAnsi" w:hAnsiTheme="minorHAnsi" w:eastAsiaTheme="minorEastAsia" w:cstheme="minorBidi"/>
          <w:sz w:val="22"/>
          <w:szCs w:val="22"/>
        </w:rPr>
      </w:pPr>
      <w:r>
        <w:t>E-mail to Introduce/Reintroduce Data Collection Manager and Staff</w:t>
      </w:r>
      <w:r>
        <w:tab/>
      </w:r>
      <w:r>
        <w:fldChar w:fldCharType="begin"/>
      </w:r>
      <w:r>
        <w:instrText xml:space="preserve"> PAGEREF _Toc20746604 \h </w:instrText>
      </w:r>
      <w:r>
        <w:fldChar w:fldCharType="separate"/>
      </w:r>
      <w:r>
        <w:t>D-150</w:t>
      </w:r>
      <w:r>
        <w:fldChar w:fldCharType="end"/>
      </w:r>
    </w:p>
    <w:p w:rsidR="00903C0A" w:rsidP="00903C0A" w:rsidRDefault="00903C0A" w14:paraId="444B411A" w14:textId="77777777">
      <w:pPr>
        <w:pStyle w:val="TOC3"/>
        <w:rPr>
          <w:rFonts w:asciiTheme="minorHAnsi" w:hAnsiTheme="minorHAnsi" w:eastAsiaTheme="minorEastAsia" w:cstheme="minorBidi"/>
          <w:sz w:val="22"/>
          <w:szCs w:val="22"/>
        </w:rPr>
      </w:pPr>
      <w:r>
        <w:t>Student Records Reminder Letter and E-mail</w:t>
      </w:r>
      <w:r>
        <w:tab/>
      </w:r>
      <w:r>
        <w:fldChar w:fldCharType="begin"/>
      </w:r>
      <w:r>
        <w:instrText xml:space="preserve"> PAGEREF _Toc20746605 \h </w:instrText>
      </w:r>
      <w:r>
        <w:fldChar w:fldCharType="separate"/>
      </w:r>
      <w:r>
        <w:t>D-151</w:t>
      </w:r>
      <w:r>
        <w:fldChar w:fldCharType="end"/>
      </w:r>
    </w:p>
    <w:p w:rsidR="00903C0A" w:rsidP="00903C0A" w:rsidRDefault="00903C0A" w14:paraId="160D5266" w14:textId="77777777">
      <w:pPr>
        <w:pStyle w:val="TOC3"/>
        <w:rPr>
          <w:rFonts w:asciiTheme="minorHAnsi" w:hAnsiTheme="minorHAnsi" w:eastAsiaTheme="minorEastAsia" w:cstheme="minorBidi"/>
          <w:sz w:val="22"/>
          <w:szCs w:val="22"/>
        </w:rPr>
      </w:pPr>
      <w:r>
        <w:t>NPSAS:20 Participation Complete E-mail</w:t>
      </w:r>
      <w:r>
        <w:tab/>
      </w:r>
      <w:r>
        <w:fldChar w:fldCharType="begin"/>
      </w:r>
      <w:r>
        <w:instrText xml:space="preserve"> PAGEREF _Toc20746606 \h </w:instrText>
      </w:r>
      <w:r>
        <w:fldChar w:fldCharType="separate"/>
      </w:r>
      <w:r>
        <w:t>D-153</w:t>
      </w:r>
      <w:r>
        <w:fldChar w:fldCharType="end"/>
      </w:r>
    </w:p>
    <w:p w:rsidR="00903C0A" w:rsidP="00903C0A" w:rsidRDefault="00903C0A" w14:paraId="181EBF44" w14:textId="77777777">
      <w:pPr>
        <w:pStyle w:val="TOC3"/>
        <w:rPr>
          <w:rFonts w:asciiTheme="minorHAnsi" w:hAnsiTheme="minorHAnsi" w:eastAsiaTheme="minorEastAsia" w:cstheme="minorBidi"/>
          <w:sz w:val="22"/>
          <w:szCs w:val="22"/>
        </w:rPr>
      </w:pPr>
      <w:r>
        <w:t>NPSAS:20 Participation Thank You Letter to Campus Coordinator (a token is included)</w:t>
      </w:r>
      <w:r>
        <w:tab/>
      </w:r>
      <w:r>
        <w:fldChar w:fldCharType="begin"/>
      </w:r>
      <w:r>
        <w:instrText xml:space="preserve"> PAGEREF _Toc20746607 \h </w:instrText>
      </w:r>
      <w:r>
        <w:fldChar w:fldCharType="separate"/>
      </w:r>
      <w:r>
        <w:t>D-154</w:t>
      </w:r>
      <w:r>
        <w:fldChar w:fldCharType="end"/>
      </w:r>
    </w:p>
    <w:p w:rsidR="00903C0A" w:rsidP="00903C0A" w:rsidRDefault="00903C0A" w14:paraId="6E9C4D9F" w14:textId="77777777">
      <w:pPr>
        <w:pStyle w:val="TOC3"/>
        <w:rPr>
          <w:rFonts w:asciiTheme="minorHAnsi" w:hAnsiTheme="minorHAnsi" w:eastAsiaTheme="minorEastAsia" w:cstheme="minorBidi"/>
          <w:sz w:val="22"/>
          <w:szCs w:val="22"/>
        </w:rPr>
      </w:pPr>
      <w:r w:rsidRPr="00891F12">
        <w:t>Enclosure</w:t>
      </w:r>
      <w:r>
        <w:tab/>
      </w:r>
      <w:r>
        <w:fldChar w:fldCharType="begin"/>
      </w:r>
      <w:r>
        <w:instrText xml:space="preserve"> PAGEREF _Toc20746608 \h </w:instrText>
      </w:r>
      <w:r>
        <w:fldChar w:fldCharType="separate"/>
      </w:r>
      <w:r>
        <w:t>D-154</w:t>
      </w:r>
      <w:r>
        <w:fldChar w:fldCharType="end"/>
      </w:r>
    </w:p>
    <w:p w:rsidR="00903C0A" w:rsidP="00903C0A" w:rsidRDefault="00903C0A" w14:paraId="7D5AB642" w14:textId="77777777">
      <w:pPr>
        <w:pStyle w:val="TOC2"/>
        <w:rPr>
          <w:rFonts w:asciiTheme="minorHAnsi" w:hAnsiTheme="minorHAnsi" w:eastAsiaTheme="minorEastAsia" w:cstheme="minorBidi"/>
          <w:bCs w:val="0"/>
          <w:sz w:val="22"/>
          <w:szCs w:val="22"/>
        </w:rPr>
      </w:pPr>
      <w:r>
        <w:t>Informational E-mails for Other Departments and Programmer</w:t>
      </w:r>
      <w:r>
        <w:tab/>
      </w:r>
      <w:r>
        <w:fldChar w:fldCharType="begin"/>
      </w:r>
      <w:r>
        <w:instrText xml:space="preserve"> PAGEREF _Toc20746609 \h </w:instrText>
      </w:r>
      <w:r>
        <w:fldChar w:fldCharType="separate"/>
      </w:r>
      <w:r>
        <w:t>D-155</w:t>
      </w:r>
      <w:r>
        <w:fldChar w:fldCharType="end"/>
      </w:r>
    </w:p>
    <w:p w:rsidR="00903C0A" w:rsidP="00903C0A" w:rsidRDefault="00903C0A" w14:paraId="1C0EF897" w14:textId="77777777">
      <w:pPr>
        <w:pStyle w:val="TOC3"/>
        <w:rPr>
          <w:rFonts w:asciiTheme="minorHAnsi" w:hAnsiTheme="minorHAnsi" w:eastAsiaTheme="minorEastAsia" w:cstheme="minorBidi"/>
          <w:sz w:val="22"/>
          <w:szCs w:val="22"/>
        </w:rPr>
      </w:pPr>
      <w:r>
        <w:t>Informational E-mail for Financial Aid Director/Registrar/Bursar</w:t>
      </w:r>
      <w:r>
        <w:tab/>
      </w:r>
      <w:r>
        <w:fldChar w:fldCharType="begin"/>
      </w:r>
      <w:r>
        <w:instrText xml:space="preserve"> PAGEREF _Toc20746610 \h </w:instrText>
      </w:r>
      <w:r>
        <w:fldChar w:fldCharType="separate"/>
      </w:r>
      <w:r>
        <w:t>D-156</w:t>
      </w:r>
      <w:r>
        <w:fldChar w:fldCharType="end"/>
      </w:r>
    </w:p>
    <w:p w:rsidR="00903C0A" w:rsidP="00903C0A" w:rsidRDefault="00903C0A" w14:paraId="05638104" w14:textId="77777777">
      <w:pPr>
        <w:pStyle w:val="TOC3"/>
        <w:rPr>
          <w:rFonts w:asciiTheme="minorHAnsi" w:hAnsiTheme="minorHAnsi" w:eastAsiaTheme="minorEastAsia" w:cstheme="minorBidi"/>
          <w:sz w:val="22"/>
          <w:szCs w:val="22"/>
        </w:rPr>
      </w:pPr>
      <w:r>
        <w:t>IT Programmer Informational E-mail</w:t>
      </w:r>
      <w:r>
        <w:tab/>
      </w:r>
      <w:r>
        <w:fldChar w:fldCharType="begin"/>
      </w:r>
      <w:r>
        <w:instrText xml:space="preserve"> PAGEREF _Toc20746611 \h </w:instrText>
      </w:r>
      <w:r>
        <w:fldChar w:fldCharType="separate"/>
      </w:r>
      <w:r>
        <w:t>D-158</w:t>
      </w:r>
      <w:r>
        <w:fldChar w:fldCharType="end"/>
      </w:r>
    </w:p>
    <w:p w:rsidR="00903C0A" w:rsidP="00903C0A" w:rsidRDefault="00903C0A" w14:paraId="555926DB" w14:textId="77777777">
      <w:pPr>
        <w:pStyle w:val="TOC2"/>
        <w:rPr>
          <w:rFonts w:asciiTheme="minorHAnsi" w:hAnsiTheme="minorHAnsi" w:eastAsiaTheme="minorEastAsia" w:cstheme="minorBidi"/>
          <w:bCs w:val="0"/>
          <w:sz w:val="22"/>
          <w:szCs w:val="22"/>
        </w:rPr>
      </w:pPr>
      <w:r>
        <w:t>End of Data Collection E-mails</w:t>
      </w:r>
      <w:r>
        <w:tab/>
      </w:r>
      <w:r>
        <w:fldChar w:fldCharType="begin"/>
      </w:r>
      <w:r>
        <w:instrText xml:space="preserve"> PAGEREF _Toc20746612 \h </w:instrText>
      </w:r>
      <w:r>
        <w:fldChar w:fldCharType="separate"/>
      </w:r>
      <w:r>
        <w:t>D-160</w:t>
      </w:r>
      <w:r>
        <w:fldChar w:fldCharType="end"/>
      </w:r>
    </w:p>
    <w:p w:rsidR="00903C0A" w:rsidP="00903C0A" w:rsidRDefault="00903C0A" w14:paraId="5834866F" w14:textId="77777777">
      <w:pPr>
        <w:pStyle w:val="TOC3"/>
        <w:rPr>
          <w:rFonts w:asciiTheme="minorHAnsi" w:hAnsiTheme="minorHAnsi" w:eastAsiaTheme="minorEastAsia" w:cstheme="minorBidi"/>
          <w:sz w:val="22"/>
          <w:szCs w:val="22"/>
        </w:rPr>
      </w:pPr>
      <w:r>
        <w:t>Final Weeks of Student Records E-mail – From Project Director</w:t>
      </w:r>
      <w:r>
        <w:tab/>
      </w:r>
      <w:r>
        <w:fldChar w:fldCharType="begin"/>
      </w:r>
      <w:r>
        <w:instrText xml:space="preserve"> PAGEREF _Toc20746613 \h </w:instrText>
      </w:r>
      <w:r>
        <w:fldChar w:fldCharType="separate"/>
      </w:r>
      <w:r>
        <w:t>D-161</w:t>
      </w:r>
      <w:r>
        <w:fldChar w:fldCharType="end"/>
      </w:r>
    </w:p>
    <w:p w:rsidR="00903C0A" w:rsidP="00903C0A" w:rsidRDefault="00903C0A" w14:paraId="72163939" w14:textId="77777777">
      <w:pPr>
        <w:pStyle w:val="TOC3"/>
        <w:rPr>
          <w:rFonts w:asciiTheme="minorHAnsi" w:hAnsiTheme="minorHAnsi" w:eastAsiaTheme="minorEastAsia" w:cstheme="minorBidi"/>
          <w:sz w:val="22"/>
          <w:szCs w:val="22"/>
        </w:rPr>
      </w:pPr>
      <w:r>
        <w:t>Final Weeks of Student Records E-mail – From NCES</w:t>
      </w:r>
      <w:r>
        <w:tab/>
      </w:r>
      <w:r>
        <w:fldChar w:fldCharType="begin"/>
      </w:r>
      <w:r>
        <w:instrText xml:space="preserve"> PAGEREF _Toc20746614 \h </w:instrText>
      </w:r>
      <w:r>
        <w:fldChar w:fldCharType="separate"/>
      </w:r>
      <w:r>
        <w:t>D-162</w:t>
      </w:r>
      <w:r>
        <w:fldChar w:fldCharType="end"/>
      </w:r>
    </w:p>
    <w:p w:rsidR="00903C0A" w:rsidP="00903C0A" w:rsidRDefault="00903C0A" w14:paraId="599E24EF" w14:textId="77777777">
      <w:pPr>
        <w:pStyle w:val="TOC3"/>
        <w:rPr>
          <w:rFonts w:asciiTheme="minorHAnsi" w:hAnsiTheme="minorHAnsi" w:eastAsiaTheme="minorEastAsia" w:cstheme="minorBidi"/>
          <w:sz w:val="22"/>
          <w:szCs w:val="22"/>
        </w:rPr>
      </w:pPr>
      <w:r>
        <w:t>Student Records Options E-mail – From Project Director</w:t>
      </w:r>
      <w:r>
        <w:tab/>
      </w:r>
      <w:r>
        <w:fldChar w:fldCharType="begin"/>
      </w:r>
      <w:r>
        <w:instrText xml:space="preserve"> PAGEREF _Toc20746615 \h </w:instrText>
      </w:r>
      <w:r>
        <w:fldChar w:fldCharType="separate"/>
      </w:r>
      <w:r>
        <w:t>D-163</w:t>
      </w:r>
      <w:r>
        <w:fldChar w:fldCharType="end"/>
      </w:r>
    </w:p>
    <w:p w:rsidR="00903C0A" w:rsidP="00903C0A" w:rsidRDefault="00903C0A" w14:paraId="22FBCDF3" w14:textId="77777777">
      <w:pPr>
        <w:pStyle w:val="TOC3"/>
        <w:rPr>
          <w:rFonts w:asciiTheme="minorHAnsi" w:hAnsiTheme="minorHAnsi" w:eastAsiaTheme="minorEastAsia" w:cstheme="minorBidi"/>
          <w:sz w:val="22"/>
          <w:szCs w:val="22"/>
        </w:rPr>
      </w:pPr>
      <w:r>
        <w:t>NPSAS Is Complete Thank You E-mail – From Project Director</w:t>
      </w:r>
      <w:r>
        <w:tab/>
      </w:r>
      <w:r>
        <w:fldChar w:fldCharType="begin"/>
      </w:r>
      <w:r>
        <w:instrText xml:space="preserve"> PAGEREF _Toc20746616 \h </w:instrText>
      </w:r>
      <w:r>
        <w:fldChar w:fldCharType="separate"/>
      </w:r>
      <w:r>
        <w:t>D-164</w:t>
      </w:r>
      <w:r>
        <w:fldChar w:fldCharType="end"/>
      </w:r>
    </w:p>
    <w:p w:rsidR="00903C0A" w:rsidP="00903C0A" w:rsidRDefault="00903C0A" w14:paraId="3118B70C" w14:textId="77777777">
      <w:pPr>
        <w:pStyle w:val="TOC2"/>
        <w:rPr>
          <w:rFonts w:asciiTheme="minorHAnsi" w:hAnsiTheme="minorHAnsi" w:eastAsiaTheme="minorEastAsia" w:cstheme="minorBidi"/>
          <w:bCs w:val="0"/>
          <w:sz w:val="22"/>
          <w:szCs w:val="22"/>
        </w:rPr>
      </w:pPr>
      <w:r>
        <w:t>Spanish Mailing Materials</w:t>
      </w:r>
      <w:r>
        <w:tab/>
      </w:r>
      <w:r>
        <w:fldChar w:fldCharType="begin"/>
      </w:r>
      <w:r>
        <w:instrText xml:space="preserve"> PAGEREF _Toc20746617 \h </w:instrText>
      </w:r>
      <w:r>
        <w:fldChar w:fldCharType="separate"/>
      </w:r>
      <w:r>
        <w:t>D-165</w:t>
      </w:r>
      <w:r>
        <w:fldChar w:fldCharType="end"/>
      </w:r>
    </w:p>
    <w:p w:rsidR="00903C0A" w:rsidP="00903C0A" w:rsidRDefault="00903C0A" w14:paraId="1C33240C" w14:textId="77777777">
      <w:pPr>
        <w:pStyle w:val="TOC3"/>
        <w:rPr>
          <w:rFonts w:asciiTheme="minorHAnsi" w:hAnsiTheme="minorHAnsi" w:eastAsiaTheme="minorEastAsia" w:cstheme="minorBidi"/>
          <w:sz w:val="22"/>
          <w:szCs w:val="22"/>
        </w:rPr>
      </w:pPr>
      <w:r w:rsidRPr="00891F12">
        <w:rPr>
          <w:lang w:val="es-PR"/>
        </w:rPr>
        <w:t>Student Records Request Letter and E-mail</w:t>
      </w:r>
      <w:r>
        <w:tab/>
      </w:r>
      <w:r>
        <w:fldChar w:fldCharType="begin"/>
      </w:r>
      <w:r>
        <w:instrText xml:space="preserve"> PAGEREF _Toc20746618 \h </w:instrText>
      </w:r>
      <w:r>
        <w:fldChar w:fldCharType="separate"/>
      </w:r>
      <w:r>
        <w:t>D-166</w:t>
      </w:r>
      <w:r>
        <w:fldChar w:fldCharType="end"/>
      </w:r>
    </w:p>
    <w:p w:rsidR="00903C0A" w:rsidP="00903C0A" w:rsidRDefault="00903C0A" w14:paraId="70FAAE48" w14:textId="77777777">
      <w:pPr>
        <w:pStyle w:val="TOC3"/>
        <w:rPr>
          <w:rFonts w:asciiTheme="minorHAnsi" w:hAnsiTheme="minorHAnsi" w:eastAsiaTheme="minorEastAsia" w:cstheme="minorBidi"/>
          <w:sz w:val="22"/>
          <w:szCs w:val="22"/>
        </w:rPr>
      </w:pPr>
      <w:r>
        <w:t>Informational E-mail for Financial Aid Director/Registrar/Bursar</w:t>
      </w:r>
      <w:r>
        <w:tab/>
      </w:r>
      <w:r>
        <w:fldChar w:fldCharType="begin"/>
      </w:r>
      <w:r>
        <w:instrText xml:space="preserve"> PAGEREF _Toc20746619 \h </w:instrText>
      </w:r>
      <w:r>
        <w:fldChar w:fldCharType="separate"/>
      </w:r>
      <w:r>
        <w:t>D-168</w:t>
      </w:r>
      <w:r>
        <w:fldChar w:fldCharType="end"/>
      </w:r>
    </w:p>
    <w:p w:rsidR="00903C0A" w:rsidP="00903C0A" w:rsidRDefault="00903C0A" w14:paraId="5BFCFCC3" w14:textId="77777777">
      <w:pPr>
        <w:pStyle w:val="TOC3"/>
        <w:rPr>
          <w:rFonts w:asciiTheme="minorHAnsi" w:hAnsiTheme="minorHAnsi" w:eastAsiaTheme="minorEastAsia" w:cstheme="minorBidi"/>
          <w:sz w:val="22"/>
          <w:szCs w:val="22"/>
        </w:rPr>
      </w:pPr>
      <w:r>
        <w:t>IT Programmer Informational E-mail</w:t>
      </w:r>
      <w:r>
        <w:tab/>
      </w:r>
      <w:r>
        <w:fldChar w:fldCharType="begin"/>
      </w:r>
      <w:r>
        <w:instrText xml:space="preserve"> PAGEREF _Toc20746620 \h </w:instrText>
      </w:r>
      <w:r>
        <w:fldChar w:fldCharType="separate"/>
      </w:r>
      <w:r>
        <w:t>D-170</w:t>
      </w:r>
      <w:r>
        <w:fldChar w:fldCharType="end"/>
      </w:r>
    </w:p>
    <w:p w:rsidR="00903C0A" w:rsidP="00903C0A" w:rsidRDefault="00903C0A" w14:paraId="1379A161" w14:textId="77777777">
      <w:pPr>
        <w:pStyle w:val="TOC3"/>
        <w:rPr>
          <w:rFonts w:asciiTheme="minorHAnsi" w:hAnsiTheme="minorHAnsi" w:eastAsiaTheme="minorEastAsia" w:cstheme="minorBidi"/>
          <w:sz w:val="22"/>
          <w:szCs w:val="22"/>
        </w:rPr>
      </w:pPr>
      <w:r>
        <w:t>NPSAS:20 Participation Thank You Letter to Campus Coordinator (a token is included)</w:t>
      </w:r>
      <w:r>
        <w:tab/>
      </w:r>
      <w:r>
        <w:fldChar w:fldCharType="begin"/>
      </w:r>
      <w:r>
        <w:instrText xml:space="preserve"> PAGEREF _Toc20746621 \h </w:instrText>
      </w:r>
      <w:r>
        <w:fldChar w:fldCharType="separate"/>
      </w:r>
      <w:r>
        <w:t>D-172</w:t>
      </w:r>
      <w:r>
        <w:fldChar w:fldCharType="end"/>
      </w:r>
    </w:p>
    <w:p w:rsidR="00903C0A" w:rsidP="00903C0A" w:rsidRDefault="00903C0A" w14:paraId="3C30C63A" w14:textId="77777777">
      <w:pPr>
        <w:pStyle w:val="TOC2"/>
        <w:rPr>
          <w:rFonts w:asciiTheme="minorHAnsi" w:hAnsiTheme="minorHAnsi" w:eastAsiaTheme="minorEastAsia" w:cstheme="minorBidi"/>
          <w:bCs w:val="0"/>
          <w:sz w:val="22"/>
          <w:szCs w:val="22"/>
        </w:rPr>
      </w:pPr>
      <w:r>
        <w:t>PDP Website Content for Student Records Collection</w:t>
      </w:r>
      <w:r>
        <w:tab/>
      </w:r>
      <w:r>
        <w:fldChar w:fldCharType="begin"/>
      </w:r>
      <w:r>
        <w:instrText xml:space="preserve"> PAGEREF _Toc20746622 \h </w:instrText>
      </w:r>
      <w:r>
        <w:fldChar w:fldCharType="separate"/>
      </w:r>
      <w:r>
        <w:t>D-173</w:t>
      </w:r>
      <w:r>
        <w:fldChar w:fldCharType="end"/>
      </w:r>
    </w:p>
    <w:p w:rsidR="00903C0A" w:rsidP="00903C0A" w:rsidRDefault="00903C0A" w14:paraId="36317D8E" w14:textId="77777777">
      <w:pPr>
        <w:pStyle w:val="TOC3"/>
        <w:rPr>
          <w:rFonts w:asciiTheme="minorHAnsi" w:hAnsiTheme="minorHAnsi" w:eastAsiaTheme="minorEastAsia" w:cstheme="minorBidi"/>
          <w:sz w:val="22"/>
          <w:szCs w:val="22"/>
        </w:rPr>
      </w:pPr>
      <w:r w:rsidRPr="00891F12">
        <w:rPr>
          <w:rFonts w:eastAsia="Calibri"/>
        </w:rPr>
        <w:t>Frequently Asked Questions – Student Records (SR) Collection</w:t>
      </w:r>
      <w:r>
        <w:tab/>
      </w:r>
      <w:r>
        <w:fldChar w:fldCharType="begin"/>
      </w:r>
      <w:r>
        <w:instrText xml:space="preserve"> PAGEREF _Toc20746623 \h </w:instrText>
      </w:r>
      <w:r>
        <w:fldChar w:fldCharType="separate"/>
      </w:r>
      <w:r>
        <w:t>D-173</w:t>
      </w:r>
      <w:r>
        <w:fldChar w:fldCharType="end"/>
      </w:r>
    </w:p>
    <w:p w:rsidR="00903C0A" w:rsidP="00903C0A" w:rsidRDefault="00903C0A" w14:paraId="23AA8C4D" w14:textId="77777777">
      <w:pPr>
        <w:pStyle w:val="TOC3"/>
        <w:rPr>
          <w:rFonts w:asciiTheme="minorHAnsi" w:hAnsiTheme="minorHAnsi" w:eastAsiaTheme="minorEastAsia" w:cstheme="minorBidi"/>
          <w:sz w:val="22"/>
          <w:szCs w:val="22"/>
        </w:rPr>
      </w:pPr>
      <w:r w:rsidRPr="00891F12">
        <w:rPr>
          <w:rFonts w:eastAsia="Calibri"/>
        </w:rPr>
        <w:t>Student Records Debriefing</w:t>
      </w:r>
      <w:r>
        <w:tab/>
      </w:r>
      <w:r>
        <w:fldChar w:fldCharType="begin"/>
      </w:r>
      <w:r>
        <w:instrText xml:space="preserve"> PAGEREF _Toc20746624 \h </w:instrText>
      </w:r>
      <w:r>
        <w:fldChar w:fldCharType="separate"/>
      </w:r>
      <w:r>
        <w:t>D-174</w:t>
      </w:r>
      <w:r>
        <w:fldChar w:fldCharType="end"/>
      </w:r>
    </w:p>
    <w:p w:rsidR="00903C0A" w:rsidP="00903C0A" w:rsidRDefault="00903C0A" w14:paraId="60D52609" w14:textId="77777777">
      <w:pPr>
        <w:pStyle w:val="TOC3"/>
        <w:rPr>
          <w:rFonts w:asciiTheme="minorHAnsi" w:hAnsiTheme="minorHAnsi" w:eastAsiaTheme="minorEastAsia" w:cstheme="minorBidi"/>
          <w:sz w:val="22"/>
          <w:szCs w:val="22"/>
        </w:rPr>
      </w:pPr>
      <w:r w:rsidRPr="00891F12">
        <w:rPr>
          <w:rFonts w:eastAsia="Calibri"/>
        </w:rPr>
        <w:t>Scripts and Storyboards for Instructional Videos</w:t>
      </w:r>
      <w:r>
        <w:tab/>
      </w:r>
      <w:r>
        <w:fldChar w:fldCharType="begin"/>
      </w:r>
      <w:r>
        <w:instrText xml:space="preserve"> PAGEREF _Toc20746625 \h </w:instrText>
      </w:r>
      <w:r>
        <w:fldChar w:fldCharType="separate"/>
      </w:r>
      <w:r>
        <w:t>D-175</w:t>
      </w:r>
      <w:r>
        <w:fldChar w:fldCharType="end"/>
      </w:r>
    </w:p>
    <w:p w:rsidR="00903C0A" w:rsidP="00903C0A" w:rsidRDefault="00903C0A" w14:paraId="6C210CB8" w14:textId="77777777">
      <w:pPr>
        <w:pStyle w:val="TOC2"/>
        <w:rPr>
          <w:rFonts w:asciiTheme="minorHAnsi" w:hAnsiTheme="minorHAnsi" w:eastAsiaTheme="minorEastAsia" w:cstheme="minorBidi"/>
          <w:bCs w:val="0"/>
          <w:sz w:val="22"/>
          <w:szCs w:val="22"/>
        </w:rPr>
      </w:pPr>
      <w:r>
        <w:t>Resources</w:t>
      </w:r>
      <w:r>
        <w:tab/>
      </w:r>
      <w:r>
        <w:fldChar w:fldCharType="begin"/>
      </w:r>
      <w:r>
        <w:instrText xml:space="preserve"> PAGEREF _Toc20746626 \h </w:instrText>
      </w:r>
      <w:r>
        <w:fldChar w:fldCharType="separate"/>
      </w:r>
      <w:r>
        <w:t>D-186</w:t>
      </w:r>
      <w:r>
        <w:fldChar w:fldCharType="end"/>
      </w:r>
    </w:p>
    <w:p w:rsidR="00903C0A" w:rsidP="00903C0A" w:rsidRDefault="00903C0A" w14:paraId="4AF1ECCC" w14:textId="77777777">
      <w:pPr>
        <w:pStyle w:val="TOC3"/>
        <w:rPr>
          <w:rFonts w:asciiTheme="minorHAnsi" w:hAnsiTheme="minorHAnsi" w:eastAsiaTheme="minorEastAsia" w:cstheme="minorBidi"/>
          <w:sz w:val="22"/>
          <w:szCs w:val="22"/>
        </w:rPr>
      </w:pPr>
      <w:r w:rsidRPr="00891F12">
        <w:rPr>
          <w:rFonts w:eastAsia="Calibri"/>
        </w:rPr>
        <w:t>Financial Aid Types Cheat Sheet</w:t>
      </w:r>
      <w:r>
        <w:tab/>
      </w:r>
      <w:r>
        <w:fldChar w:fldCharType="begin"/>
      </w:r>
      <w:r>
        <w:instrText xml:space="preserve"> PAGEREF _Toc20746627 \h </w:instrText>
      </w:r>
      <w:r>
        <w:fldChar w:fldCharType="separate"/>
      </w:r>
      <w:r>
        <w:t>D-186</w:t>
      </w:r>
      <w:r>
        <w:fldChar w:fldCharType="end"/>
      </w:r>
    </w:p>
    <w:p w:rsidR="00903C0A" w:rsidP="00903C0A" w:rsidRDefault="00903C0A" w14:paraId="3E1634FD" w14:textId="77777777">
      <w:pPr>
        <w:pStyle w:val="TOC3"/>
        <w:rPr>
          <w:rFonts w:asciiTheme="minorHAnsi" w:hAnsiTheme="minorHAnsi" w:eastAsiaTheme="minorEastAsia" w:cstheme="minorBidi"/>
          <w:sz w:val="22"/>
          <w:szCs w:val="22"/>
        </w:rPr>
      </w:pPr>
      <w:r w:rsidRPr="00891F12">
        <w:rPr>
          <w:rFonts w:eastAsia="Calibri"/>
        </w:rPr>
        <w:t>Student Records Codebook</w:t>
      </w:r>
      <w:r>
        <w:tab/>
      </w:r>
      <w:r>
        <w:fldChar w:fldCharType="begin"/>
      </w:r>
      <w:r>
        <w:instrText xml:space="preserve"> PAGEREF _Toc20746628 \h </w:instrText>
      </w:r>
      <w:r>
        <w:fldChar w:fldCharType="separate"/>
      </w:r>
      <w:r>
        <w:t>D-186</w:t>
      </w:r>
      <w:r>
        <w:fldChar w:fldCharType="end"/>
      </w:r>
    </w:p>
    <w:p w:rsidR="00903C0A" w:rsidP="00903C0A" w:rsidRDefault="00903C0A" w14:paraId="74FB9072" w14:textId="77777777">
      <w:pPr>
        <w:pStyle w:val="TOC3"/>
        <w:rPr>
          <w:rFonts w:asciiTheme="minorHAnsi" w:hAnsiTheme="minorHAnsi" w:eastAsiaTheme="minorEastAsia" w:cstheme="minorBidi"/>
          <w:sz w:val="22"/>
          <w:szCs w:val="22"/>
        </w:rPr>
      </w:pPr>
      <w:r w:rsidRPr="00891F12">
        <w:rPr>
          <w:rFonts w:eastAsia="Calibri"/>
        </w:rPr>
        <w:t>Student Records Handbook</w:t>
      </w:r>
      <w:r>
        <w:tab/>
      </w:r>
      <w:r>
        <w:fldChar w:fldCharType="begin"/>
      </w:r>
      <w:r>
        <w:instrText xml:space="preserve"> PAGEREF _Toc20746629 \h </w:instrText>
      </w:r>
      <w:r>
        <w:fldChar w:fldCharType="separate"/>
      </w:r>
      <w:r>
        <w:t>D-232</w:t>
      </w:r>
      <w:r>
        <w:fldChar w:fldCharType="end"/>
      </w:r>
    </w:p>
    <w:p w:rsidR="00903C0A" w:rsidP="00903C0A" w:rsidRDefault="00903C0A" w14:paraId="71E14AA4" w14:textId="77777777">
      <w:pPr>
        <w:pStyle w:val="TOC3"/>
        <w:rPr>
          <w:rFonts w:asciiTheme="minorHAnsi" w:hAnsiTheme="minorHAnsi" w:eastAsiaTheme="minorEastAsia" w:cstheme="minorBidi"/>
          <w:sz w:val="22"/>
          <w:szCs w:val="22"/>
        </w:rPr>
      </w:pPr>
      <w:r w:rsidRPr="00891F12">
        <w:rPr>
          <w:rFonts w:eastAsia="Calibri"/>
        </w:rPr>
        <w:t>Student Records Item Overview Handout</w:t>
      </w:r>
      <w:r>
        <w:tab/>
      </w:r>
      <w:r>
        <w:fldChar w:fldCharType="begin"/>
      </w:r>
      <w:r>
        <w:instrText xml:space="preserve"> PAGEREF _Toc20746630 \h </w:instrText>
      </w:r>
      <w:r>
        <w:fldChar w:fldCharType="separate"/>
      </w:r>
      <w:r>
        <w:t>D-250</w:t>
      </w:r>
      <w:r>
        <w:fldChar w:fldCharType="end"/>
      </w:r>
    </w:p>
    <w:p w:rsidR="00903C0A" w:rsidP="00903C0A" w:rsidRDefault="00903C0A" w14:paraId="6AF95EB3" w14:textId="77777777">
      <w:pPr>
        <w:pStyle w:val="TOC2"/>
        <w:rPr>
          <w:rFonts w:asciiTheme="minorHAnsi" w:hAnsiTheme="minorHAnsi" w:eastAsiaTheme="minorEastAsia" w:cstheme="minorBidi"/>
          <w:bCs w:val="0"/>
          <w:sz w:val="22"/>
          <w:szCs w:val="22"/>
        </w:rPr>
      </w:pPr>
      <w:r>
        <w:t>Spanish Resources</w:t>
      </w:r>
      <w:r>
        <w:tab/>
      </w:r>
      <w:r>
        <w:fldChar w:fldCharType="begin"/>
      </w:r>
      <w:r>
        <w:instrText xml:space="preserve"> PAGEREF _Toc20746631 \h </w:instrText>
      </w:r>
      <w:r>
        <w:fldChar w:fldCharType="separate"/>
      </w:r>
      <w:r>
        <w:t>D-251</w:t>
      </w:r>
      <w:r>
        <w:fldChar w:fldCharType="end"/>
      </w:r>
    </w:p>
    <w:p w:rsidR="00903C0A" w:rsidP="00903C0A" w:rsidRDefault="00903C0A" w14:paraId="7BB2F33B" w14:textId="77777777">
      <w:pPr>
        <w:pStyle w:val="TOC3"/>
        <w:rPr>
          <w:rFonts w:asciiTheme="minorHAnsi" w:hAnsiTheme="minorHAnsi" w:eastAsiaTheme="minorEastAsia" w:cstheme="minorBidi"/>
          <w:sz w:val="22"/>
          <w:szCs w:val="22"/>
        </w:rPr>
      </w:pPr>
      <w:r w:rsidRPr="00891F12">
        <w:rPr>
          <w:rFonts w:eastAsia="Calibri"/>
        </w:rPr>
        <w:t>Institution Handbook Volume II</w:t>
      </w:r>
      <w:r>
        <w:tab/>
      </w:r>
      <w:r>
        <w:fldChar w:fldCharType="begin"/>
      </w:r>
      <w:r>
        <w:instrText xml:space="preserve"> PAGEREF _Toc20746632 \h </w:instrText>
      </w:r>
      <w:r>
        <w:fldChar w:fldCharType="separate"/>
      </w:r>
      <w:r>
        <w:t>D-251</w:t>
      </w:r>
      <w:r>
        <w:fldChar w:fldCharType="end"/>
      </w:r>
    </w:p>
    <w:p w:rsidR="00903C0A" w:rsidP="00903C0A" w:rsidRDefault="00903C0A" w14:paraId="1B2A2887" w14:textId="77777777">
      <w:pPr>
        <w:pStyle w:val="TOC3"/>
        <w:rPr>
          <w:rFonts w:asciiTheme="minorHAnsi" w:hAnsiTheme="minorHAnsi" w:eastAsiaTheme="minorEastAsia" w:cstheme="minorBidi"/>
          <w:sz w:val="22"/>
          <w:szCs w:val="22"/>
        </w:rPr>
      </w:pPr>
      <w:r w:rsidRPr="00891F12">
        <w:rPr>
          <w:rFonts w:eastAsia="Franklin Gothic Medium Cond"/>
          <w:bdr w:val="nil"/>
          <w:lang w:val="es-ES_tradnl"/>
        </w:rPr>
        <w:t>Student Records Codebook</w:t>
      </w:r>
      <w:r>
        <w:tab/>
      </w:r>
      <w:r>
        <w:fldChar w:fldCharType="begin"/>
      </w:r>
      <w:r>
        <w:instrText xml:space="preserve"> PAGEREF _Toc20746633 \h </w:instrText>
      </w:r>
      <w:r>
        <w:fldChar w:fldCharType="separate"/>
      </w:r>
      <w:r>
        <w:t>D-273</w:t>
      </w:r>
      <w:r>
        <w:fldChar w:fldCharType="end"/>
      </w:r>
    </w:p>
    <w:p w:rsidR="00903C0A" w:rsidP="00903C0A" w:rsidRDefault="00903C0A" w14:paraId="3B6193E4" w14:textId="77777777">
      <w:r>
        <w:rPr>
          <w:b/>
          <w:noProof/>
          <w:szCs w:val="24"/>
        </w:rPr>
        <w:fldChar w:fldCharType="end"/>
      </w:r>
      <w:r>
        <w:br w:type="page"/>
      </w:r>
    </w:p>
    <w:p w:rsidR="00E215E8" w:rsidP="00E215E8" w:rsidRDefault="00E215E8" w14:paraId="278A6467" w14:textId="6BFD026B">
      <w:pPr>
        <w:pStyle w:val="AppH2"/>
      </w:pPr>
      <w:r>
        <w:t>Student Records Request Mailing</w:t>
      </w:r>
      <w:bookmarkEnd w:id="202"/>
      <w:r>
        <w:t xml:space="preserve"> and Follow-ups</w:t>
      </w:r>
      <w:bookmarkEnd w:id="203"/>
      <w:bookmarkEnd w:id="204"/>
    </w:p>
    <w:tbl>
      <w:tblPr>
        <w:tblStyle w:val="TableGrid"/>
        <w:tblW w:w="0" w:type="auto"/>
        <w:jc w:val="center"/>
        <w:tblLook w:val="04A0" w:firstRow="1" w:lastRow="0" w:firstColumn="1" w:lastColumn="0" w:noHBand="0" w:noVBand="1"/>
      </w:tblPr>
      <w:tblGrid>
        <w:gridCol w:w="10224"/>
      </w:tblGrid>
      <w:tr w:rsidR="00E215E8" w:rsidTr="005C07DE" w14:paraId="22EDA2C7"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tcPr>
          <w:p w:rsidRPr="00CD4742" w:rsidR="00E215E8" w:rsidP="005C07DE" w:rsidRDefault="00E215E8" w14:paraId="033A8CC7" w14:textId="77777777">
            <w:pPr>
              <w:pStyle w:val="BodyText"/>
              <w:rPr>
                <w:i/>
                <w:iCs/>
              </w:rPr>
            </w:pPr>
            <w:r>
              <w:br w:type="page"/>
            </w:r>
            <w:r w:rsidRPr="00CD4742">
              <w:rPr>
                <w:i/>
                <w:iCs/>
              </w:rPr>
              <w:t>These mailings are sent to each institution’s campus coordinator after the student enrollment list has been submitted and the sample of students has been selected for the student records phase of the study. It includes a letter that confirms the institution’s due date for providing its student records data and a handbook on preparing the data. The letter and handbook are included below. There will be two versions of the letter:</w:t>
            </w:r>
          </w:p>
          <w:p w:rsidRPr="00CD4742" w:rsidR="00E215E8" w:rsidP="00E04C04" w:rsidRDefault="00E215E8" w14:paraId="78375B19" w14:textId="77777777">
            <w:pPr>
              <w:pStyle w:val="BodyText"/>
              <w:numPr>
                <w:ilvl w:val="0"/>
                <w:numId w:val="13"/>
              </w:numPr>
              <w:rPr>
                <w:i/>
                <w:iCs/>
              </w:rPr>
            </w:pPr>
            <w:r w:rsidRPr="00CD4742">
              <w:rPr>
                <w:i/>
                <w:iCs/>
              </w:rPr>
              <w:t>institutions that provided student records files for NPSAS:18-AC; and</w:t>
            </w:r>
          </w:p>
          <w:p w:rsidRPr="00CD4742" w:rsidR="00E215E8" w:rsidP="00E04C04" w:rsidRDefault="00E215E8" w14:paraId="7EAEBFBF" w14:textId="77777777">
            <w:pPr>
              <w:pStyle w:val="BodyText"/>
              <w:numPr>
                <w:ilvl w:val="0"/>
                <w:numId w:val="13"/>
              </w:numPr>
              <w:rPr>
                <w:i/>
                <w:iCs/>
              </w:rPr>
            </w:pPr>
            <w:r w:rsidRPr="00CD4742">
              <w:rPr>
                <w:i/>
                <w:iCs/>
              </w:rPr>
              <w:t>institutions that were not sampled for NPSAS:18-AC, or that were sampled but did not provide student records data.</w:t>
            </w:r>
          </w:p>
          <w:p w:rsidRPr="00AF54BD" w:rsidR="00E215E8" w:rsidP="005C07DE" w:rsidRDefault="00E215E8" w14:paraId="10FF0849" w14:textId="77777777">
            <w:pPr>
              <w:pStyle w:val="BodyText"/>
              <w:rPr>
                <w:i/>
              </w:rPr>
            </w:pPr>
            <w:bookmarkStart w:name="_Hlk10618445" w:id="206"/>
            <w:r w:rsidRPr="00CD4742">
              <w:rPr>
                <w:i/>
                <w:iCs/>
              </w:rPr>
              <w:t xml:space="preserve">Also provided are an e-mail introducing/reintroducing the Data Collection Manager, a reminder letter/e-mail that will be sent out if the institution misses its due date, </w:t>
            </w:r>
            <w:bookmarkEnd w:id="206"/>
            <w:r w:rsidRPr="00CD4742">
              <w:rPr>
                <w:i/>
                <w:iCs/>
              </w:rPr>
              <w:t>a thank you e-mail that will be sent automatically when the student records submission is finalized, and a notification e-mail that will be sent once the institution’s student records data have passed quality control checks.</w:t>
            </w:r>
          </w:p>
        </w:tc>
      </w:tr>
    </w:tbl>
    <w:p w:rsidR="00E215E8" w:rsidP="00E215E8" w:rsidRDefault="00E215E8" w14:paraId="118A5FFF" w14:textId="77777777"/>
    <w:p w:rsidR="00E215E8" w:rsidP="00E215E8" w:rsidRDefault="00E215E8" w14:paraId="049179DB" w14:textId="77777777">
      <w:pPr>
        <w:rPr>
          <w:rFonts w:ascii="Arial" w:hAnsi="Arial" w:cs="Arial"/>
          <w:b/>
          <w:bCs/>
          <w:szCs w:val="24"/>
        </w:rPr>
      </w:pPr>
      <w:r>
        <w:br w:type="page"/>
      </w:r>
    </w:p>
    <w:p w:rsidR="00E215E8" w:rsidP="00E215E8" w:rsidRDefault="00E215E8" w14:paraId="5BFC6D38" w14:textId="724FCFBA">
      <w:pPr>
        <w:pStyle w:val="AppH3"/>
      </w:pPr>
      <w:bookmarkStart w:name="_Toc5697844" w:id="207"/>
      <w:bookmarkStart w:name="_Toc12872367" w:id="208"/>
      <w:bookmarkStart w:name="_Toc20746603" w:id="209"/>
      <w:r>
        <w:t>Student Records Request Letter and E-mail</w:t>
      </w:r>
      <w:bookmarkEnd w:id="207"/>
      <w:bookmarkEnd w:id="208"/>
      <w:r w:rsidR="00D84242">
        <w:t xml:space="preserve"> (same text)</w:t>
      </w:r>
      <w:bookmarkEnd w:id="209"/>
    </w:p>
    <w:p w:rsidRPr="00780256" w:rsidR="00E215E8" w:rsidP="00E215E8" w:rsidRDefault="00E215E8" w14:paraId="7DF6F30D" w14:textId="77777777">
      <w:pPr>
        <w:pStyle w:val="BodyText"/>
      </w:pPr>
      <w:r w:rsidRPr="00F96B80">
        <w:rPr>
          <w:szCs w:val="24"/>
        </w:rPr>
        <w:t>[Date</w:t>
      </w:r>
      <w:r w:rsidRPr="00780256">
        <w:t>]</w:t>
      </w:r>
    </w:p>
    <w:p w:rsidRPr="00780256" w:rsidR="00E215E8" w:rsidP="00E215E8" w:rsidRDefault="00E215E8" w14:paraId="05D747A4" w14:textId="77777777">
      <w:pPr>
        <w:pStyle w:val="BodyTextnospace"/>
      </w:pPr>
      <w:r w:rsidRPr="00780256">
        <w:t>[Salutation] [FirstName] [LastName]</w:t>
      </w:r>
    </w:p>
    <w:p w:rsidRPr="00F96B80" w:rsidR="00E215E8" w:rsidP="00E215E8" w:rsidRDefault="00E215E8" w14:paraId="2D0B8932" w14:textId="0C4AB380">
      <w:pPr>
        <w:pStyle w:val="BodyText"/>
        <w:rPr>
          <w:szCs w:val="24"/>
        </w:rPr>
      </w:pPr>
      <w:r w:rsidRPr="00780256">
        <w:t>[</w:t>
      </w:r>
      <w:r w:rsidRPr="00F96B80">
        <w:rPr>
          <w:szCs w:val="24"/>
        </w:rPr>
        <w:t>Dear [Salutation] [</w:t>
      </w:r>
      <w:r>
        <w:rPr>
          <w:szCs w:val="24"/>
        </w:rPr>
        <w:t>CC</w:t>
      </w:r>
      <w:r w:rsidRPr="00F96B80">
        <w:rPr>
          <w:szCs w:val="24"/>
        </w:rPr>
        <w:t>LastName]:</w:t>
      </w:r>
    </w:p>
    <w:p w:rsidR="00E215E8" w:rsidP="00E215E8" w:rsidRDefault="00E215E8" w14:paraId="2E9B03E7" w14:textId="66F8BE66">
      <w:pPr>
        <w:pStyle w:val="BodyText"/>
        <w:rPr>
          <w:szCs w:val="24"/>
        </w:rPr>
      </w:pPr>
      <w:bookmarkStart w:name="_Hlk10619908" w:id="210"/>
      <w:bookmarkStart w:name="_Hlk10618943" w:id="211"/>
      <w:r w:rsidRPr="004C1B23">
        <w:rPr>
          <w:szCs w:val="24"/>
        </w:rPr>
        <w:t xml:space="preserve">Thank you very much for providing your student enrollment list for the 2019-20 National Postsecondary Student Aid Study (NPSAS:20). From the list, we have selected a sample of [SampleSize] students to represent [InstitutionName] in the study. Because NPSAS:20 is now designed to produce national estimates as well as estimates at the state level, your sample may be larger than </w:t>
      </w:r>
      <w:r w:rsidR="008B0373">
        <w:rPr>
          <w:szCs w:val="24"/>
        </w:rPr>
        <w:t>ones selected</w:t>
      </w:r>
      <w:r w:rsidRPr="004C1B23">
        <w:rPr>
          <w:szCs w:val="24"/>
        </w:rPr>
        <w:t xml:space="preserve"> in past NPSAS studies.</w:t>
      </w:r>
      <w:r>
        <w:rPr>
          <w:szCs w:val="24"/>
        </w:rPr>
        <w:t xml:space="preserve"> </w:t>
      </w:r>
      <w:r w:rsidRPr="004C1B23">
        <w:rPr>
          <w:szCs w:val="24"/>
        </w:rPr>
        <w:t xml:space="preserve">We are excited about this expanded scope and look forward to working with you to be sure </w:t>
      </w:r>
      <w:bookmarkStart w:name="_Hlk10785616" w:id="212"/>
      <w:r w:rsidRPr="004C1B23">
        <w:rPr>
          <w:szCs w:val="24"/>
        </w:rPr>
        <w:t>[InstitutionName] is represented in this important research</w:t>
      </w:r>
      <w:r>
        <w:rPr>
          <w:szCs w:val="24"/>
        </w:rPr>
        <w:t xml:space="preserve">. </w:t>
      </w:r>
      <w:bookmarkEnd w:id="212"/>
      <w:r>
        <w:rPr>
          <w:szCs w:val="24"/>
        </w:rPr>
        <w:t xml:space="preserve">This study </w:t>
      </w:r>
      <w:r>
        <w:t>is endorsed by [fill name of organization most closely tied to institution].</w:t>
      </w:r>
    </w:p>
    <w:bookmarkEnd w:id="210"/>
    <w:bookmarkEnd w:id="211"/>
    <w:p w:rsidRPr="0091325A" w:rsidR="00E215E8" w:rsidP="00E215E8" w:rsidRDefault="00E215E8" w14:paraId="0BF18C5D" w14:textId="77777777">
      <w:pPr>
        <w:pStyle w:val="BodyText"/>
        <w:rPr>
          <w:szCs w:val="24"/>
        </w:rPr>
      </w:pPr>
      <w:r>
        <w:rPr>
          <w:szCs w:val="24"/>
        </w:rPr>
        <w:t>At this f</w:t>
      </w:r>
      <w:r w:rsidRPr="00F96B80">
        <w:rPr>
          <w:szCs w:val="24"/>
        </w:rPr>
        <w:t>inal step of your participation in NPSAS:20</w:t>
      </w:r>
      <w:r>
        <w:rPr>
          <w:szCs w:val="24"/>
        </w:rPr>
        <w:t xml:space="preserve">, we are asking you to </w:t>
      </w:r>
      <w:r w:rsidRPr="006F0B33">
        <w:rPr>
          <w:b/>
          <w:szCs w:val="24"/>
        </w:rPr>
        <w:t xml:space="preserve">compile and submit student records data for </w:t>
      </w:r>
      <w:r>
        <w:rPr>
          <w:b/>
          <w:szCs w:val="24"/>
        </w:rPr>
        <w:t>your</w:t>
      </w:r>
      <w:r w:rsidRPr="006F0B33">
        <w:rPr>
          <w:b/>
          <w:szCs w:val="24"/>
        </w:rPr>
        <w:t xml:space="preserve"> sampled students</w:t>
      </w:r>
      <w:r>
        <w:rPr>
          <w:bCs/>
          <w:szCs w:val="24"/>
        </w:rPr>
        <w:t xml:space="preserve">, including information on demographics, </w:t>
      </w:r>
      <w:r w:rsidRPr="00F96B80">
        <w:rPr>
          <w:szCs w:val="24"/>
        </w:rPr>
        <w:t>enrollment, budget, and financial aid.</w:t>
      </w:r>
      <w:r>
        <w:rPr>
          <w:szCs w:val="24"/>
        </w:rPr>
        <w:t xml:space="preserve"> </w:t>
      </w:r>
      <w:r w:rsidRPr="00F96B80">
        <w:rPr>
          <w:szCs w:val="24"/>
        </w:rPr>
        <w:t xml:space="preserve">A list of </w:t>
      </w:r>
      <w:r>
        <w:rPr>
          <w:szCs w:val="24"/>
        </w:rPr>
        <w:t xml:space="preserve">the </w:t>
      </w:r>
      <w:r w:rsidRPr="00F96B80">
        <w:rPr>
          <w:szCs w:val="24"/>
        </w:rPr>
        <w:t xml:space="preserve">students </w:t>
      </w:r>
      <w:r>
        <w:rPr>
          <w:szCs w:val="24"/>
        </w:rPr>
        <w:t xml:space="preserve">sampled </w:t>
      </w:r>
      <w:r w:rsidRPr="00F96B80">
        <w:rPr>
          <w:szCs w:val="24"/>
        </w:rPr>
        <w:t>is available on the Postsecondary Data Portal (PDP).</w:t>
      </w:r>
      <w:r>
        <w:rPr>
          <w:szCs w:val="24"/>
        </w:rPr>
        <w:t xml:space="preserve"> Here is the web address for the PDP </w:t>
      </w:r>
      <w:r w:rsidRPr="0091325A">
        <w:rPr>
          <w:szCs w:val="24"/>
        </w:rPr>
        <w:t xml:space="preserve">and </w:t>
      </w:r>
      <w:r>
        <w:rPr>
          <w:szCs w:val="24"/>
        </w:rPr>
        <w:t xml:space="preserve">your User </w:t>
      </w:r>
      <w:r w:rsidRPr="0091325A">
        <w:rPr>
          <w:szCs w:val="24"/>
        </w:rPr>
        <w:t>ID:</w:t>
      </w:r>
    </w:p>
    <w:p w:rsidRPr="00F96B80" w:rsidR="00E215E8" w:rsidP="00E215E8" w:rsidRDefault="00E215E8" w14:paraId="4CA27E49"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 xml:space="preserve">PDP Website: </w:t>
      </w:r>
      <w:r>
        <w:rPr>
          <w:szCs w:val="24"/>
        </w:rPr>
        <w:t>https://</w:t>
      </w:r>
      <w:hyperlink w:history="1" r:id="rId160">
        <w:r w:rsidRPr="00F96B80">
          <w:rPr>
            <w:rStyle w:val="Hyperlink"/>
            <w:szCs w:val="24"/>
          </w:rPr>
          <w:t>surveys.nces.ed.gov/xxxx</w:t>
        </w:r>
      </w:hyperlink>
    </w:p>
    <w:p w:rsidRPr="00F96B80" w:rsidR="00E215E8" w:rsidP="00E215E8" w:rsidRDefault="00E215E8" w14:paraId="10D3A0B2"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Your User ID: [UserID]</w:t>
      </w:r>
    </w:p>
    <w:p w:rsidR="00E215E8" w:rsidP="00E215E8" w:rsidRDefault="00E215E8" w14:paraId="21C88EE7" w14:textId="77777777">
      <w:pPr>
        <w:pStyle w:val="BodyText"/>
        <w:rPr>
          <w:b/>
          <w:szCs w:val="24"/>
        </w:rPr>
      </w:pPr>
    </w:p>
    <w:p w:rsidR="00E215E8" w:rsidP="00E215E8" w:rsidRDefault="00E215E8" w14:paraId="261EFD46" w14:textId="6FAD2D9D">
      <w:pPr>
        <w:pStyle w:val="BodyText"/>
        <w:rPr>
          <w:noProof/>
          <w:szCs w:val="24"/>
        </w:rPr>
      </w:pPr>
      <w:r>
        <w:rPr>
          <w:szCs w:val="24"/>
        </w:rPr>
        <w:t xml:space="preserve">We have enclosed a Student Records Handbook to guide you through the process of data preparation and submission. </w:t>
      </w:r>
      <w:r w:rsidRPr="00A21C92">
        <w:rPr>
          <w:szCs w:val="24"/>
        </w:rPr>
        <w:t>[If submitted student records for NPSAS:18</w:t>
      </w:r>
      <w:r>
        <w:rPr>
          <w:szCs w:val="24"/>
        </w:rPr>
        <w:t>-AC</w:t>
      </w:r>
      <w:r w:rsidRPr="00A21C92">
        <w:rPr>
          <w:szCs w:val="24"/>
        </w:rPr>
        <w:t xml:space="preserve">: Some small changes have been made to the student records data elements since your institution submitted data for </w:t>
      </w:r>
      <w:r w:rsidRPr="008B0373" w:rsidR="008B0373">
        <w:rPr>
          <w:szCs w:val="24"/>
        </w:rPr>
        <w:t>the NPSAS collection in 2018</w:t>
      </w:r>
      <w:r w:rsidRPr="00A21C92">
        <w:rPr>
          <w:szCs w:val="24"/>
        </w:rPr>
        <w:t xml:space="preserve">. </w:t>
      </w:r>
      <w:bookmarkStart w:name="_Hlk10711504" w:id="213"/>
      <w:r w:rsidRPr="00A21C92">
        <w:rPr>
          <w:szCs w:val="24"/>
        </w:rPr>
        <w:t>These changes are listed in the</w:t>
      </w:r>
      <w:r>
        <w:rPr>
          <w:szCs w:val="24"/>
        </w:rPr>
        <w:t xml:space="preserve"> </w:t>
      </w:r>
      <w:r w:rsidRPr="004F5BD3">
        <w:rPr>
          <w:i/>
          <w:iCs/>
          <w:szCs w:val="24"/>
        </w:rPr>
        <w:t>What’s New</w:t>
      </w:r>
      <w:r>
        <w:rPr>
          <w:szCs w:val="24"/>
        </w:rPr>
        <w:t xml:space="preserve"> section of the </w:t>
      </w:r>
      <w:r w:rsidRPr="00A21C92">
        <w:rPr>
          <w:szCs w:val="24"/>
        </w:rPr>
        <w:t>Student Records Handbook and on the Resources page o</w:t>
      </w:r>
      <w:r>
        <w:rPr>
          <w:szCs w:val="24"/>
        </w:rPr>
        <w:t>f</w:t>
      </w:r>
      <w:r w:rsidRPr="00A21C92">
        <w:rPr>
          <w:szCs w:val="24"/>
        </w:rPr>
        <w:t xml:space="preserve"> the PDP. </w:t>
      </w:r>
      <w:bookmarkEnd w:id="213"/>
      <w:r w:rsidRPr="00A21C92">
        <w:rPr>
          <w:szCs w:val="24"/>
        </w:rPr>
        <w:t>Please be sure to update your programming code and queries accordingly.]</w:t>
      </w:r>
    </w:p>
    <w:p w:rsidR="00E215E8" w:rsidP="00E215E8" w:rsidRDefault="00E215E8" w14:paraId="0DE7399A" w14:textId="77777777">
      <w:pPr>
        <w:pStyle w:val="BodyText"/>
        <w:jc w:val="center"/>
        <w:rPr>
          <w:szCs w:val="24"/>
        </w:rPr>
      </w:pPr>
      <w:r>
        <w:rPr>
          <w:rFonts w:ascii="Calibri Light" w:hAnsi="Calibri Light"/>
          <w:noProof/>
          <w:color w:val="2E74B5"/>
        </w:rPr>
        <w:drawing>
          <wp:inline distT="0" distB="0" distL="0" distR="0" wp14:anchorId="0645E04F" wp14:editId="41BAD9D7">
            <wp:extent cx="3057099" cy="1052628"/>
            <wp:effectExtent l="0" t="0" r="0" b="0"/>
            <wp:docPr id="113285381" name="Picture 113285381" descr="cid:image001.png@01D50A63.82404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A63.82404DB0"/>
                    <pic:cNvPicPr>
                      <a:picLocks noChangeAspect="1" noChangeArrowheads="1"/>
                    </pic:cNvPicPr>
                  </pic:nvPicPr>
                  <pic:blipFill>
                    <a:blip r:embed="rId161" r:link="rId162" cstate="print">
                      <a:extLst>
                        <a:ext uri="{28A0092B-C50C-407E-A947-70E740481C1C}">
                          <a14:useLocalDpi xmlns:a14="http://schemas.microsoft.com/office/drawing/2010/main" val="0"/>
                        </a:ext>
                      </a:extLst>
                    </a:blip>
                    <a:srcRect/>
                    <a:stretch>
                      <a:fillRect/>
                    </a:stretch>
                  </pic:blipFill>
                  <pic:spPr bwMode="auto">
                    <a:xfrm>
                      <a:off x="0" y="0"/>
                      <a:ext cx="3057099" cy="1052628"/>
                    </a:xfrm>
                    <a:prstGeom prst="rect">
                      <a:avLst/>
                    </a:prstGeom>
                    <a:noFill/>
                    <a:ln>
                      <a:noFill/>
                    </a:ln>
                  </pic:spPr>
                </pic:pic>
              </a:graphicData>
            </a:graphic>
          </wp:inline>
        </w:drawing>
      </w:r>
    </w:p>
    <w:p w:rsidR="00E215E8" w:rsidP="00E215E8" w:rsidRDefault="00E215E8" w14:paraId="7A99943F" w14:textId="77777777">
      <w:pPr>
        <w:pStyle w:val="BodyText"/>
        <w:rPr>
          <w:szCs w:val="24"/>
        </w:rPr>
      </w:pPr>
      <w:r w:rsidRPr="00F96B80">
        <w:rPr>
          <w:b/>
          <w:szCs w:val="24"/>
        </w:rPr>
        <w:t>Your Student Records due date is: [DueDate]</w:t>
      </w:r>
      <w:r w:rsidRPr="00F96B80">
        <w:rPr>
          <w:szCs w:val="24"/>
        </w:rPr>
        <w:t xml:space="preserve">. </w:t>
      </w:r>
    </w:p>
    <w:p w:rsidR="00E215E8" w:rsidP="00E215E8" w:rsidRDefault="00E215E8" w14:paraId="70D923C7" w14:textId="0F223ECC">
      <w:pPr>
        <w:rPr>
          <w:rFonts w:ascii="Calibri" w:hAnsi="Calibri"/>
          <w:sz w:val="22"/>
        </w:rPr>
      </w:pPr>
      <w:bookmarkStart w:name="_Hlk10631731" w:id="214"/>
      <w:bookmarkStart w:name="_Hlk10623358" w:id="215"/>
      <w:r>
        <w:t xml:space="preserve">With adequate institution participation, state-level financial aid estimates and other data from NPSAS:20 will be available to state legislators and policymakers; leaders at postsecondary institutions, systems, and associations; researchers; and others who will use the data in ways that ultimately benefit students. You will be able to compare your own state with other states and </w:t>
      </w:r>
      <w:r w:rsidRPr="008B0373" w:rsidR="008B0373">
        <w:t xml:space="preserve">the nation as a whole on many critical measures. You also will be able to look at differences for </w:t>
      </w:r>
      <w:r w:rsidR="008B0373">
        <w:t xml:space="preserve">undergraduate </w:t>
      </w:r>
      <w:r w:rsidRPr="008B0373" w:rsidR="008B0373">
        <w:t>students in different subgroups, including those attending institutions in different sectors.</w:t>
      </w:r>
    </w:p>
    <w:bookmarkEnd w:id="214"/>
    <w:p w:rsidRPr="0068505A" w:rsidR="00E215E8" w:rsidP="00E215E8" w:rsidRDefault="00E215E8" w14:paraId="553E82E7" w14:textId="77777777">
      <w:pPr>
        <w:pStyle w:val="BodyText"/>
      </w:pPr>
    </w:p>
    <w:bookmarkEnd w:id="215"/>
    <w:p w:rsidR="00E215E8" w:rsidP="00E215E8" w:rsidRDefault="00E215E8" w14:paraId="5A30AA43" w14:textId="77777777">
      <w:pPr>
        <w:pStyle w:val="BodyText"/>
      </w:pPr>
      <w:r>
        <w:t xml:space="preserve">RTI’s data collection manager for your region, [DCMforSchool], is happy to answer any questions you may have and discuss strategies for gathering your student records data. You can reach [DCMfirstame] and [his/her] team at </w:t>
      </w:r>
      <w:hyperlink w:history="1" r:id="rId163">
        <w:r>
          <w:rPr>
            <w:rStyle w:val="Hyperlink"/>
          </w:rPr>
          <w:t>Xxxx@rti.org</w:t>
        </w:r>
      </w:hyperlink>
      <w:r>
        <w:t xml:space="preserve"> or [HelpDeskNumber]. (To facilitate a quicker response, please reference your </w:t>
      </w:r>
      <w:r w:rsidRPr="002515D2">
        <w:rPr>
          <w:color w:val="000000" w:themeColor="text1"/>
        </w:rPr>
        <w:t>institution’s ID number, [schoolID]</w:t>
      </w:r>
      <w:r>
        <w:rPr>
          <w:color w:val="000000" w:themeColor="text1"/>
        </w:rPr>
        <w:t xml:space="preserve">.) </w:t>
      </w:r>
      <w:r w:rsidRPr="004A62D9">
        <w:t>Our staff are available from 9 AM to 5 PM [fill time</w:t>
      </w:r>
      <w:r>
        <w:t xml:space="preserve"> zone</w:t>
      </w:r>
      <w:r w:rsidRPr="004A62D9">
        <w:t>], or by appointment, Monday through Friday.</w:t>
      </w:r>
    </w:p>
    <w:p w:rsidR="00E215E8" w:rsidP="00E215E8" w:rsidRDefault="00E215E8" w14:paraId="1800BE15" w14:textId="77777777">
      <w:pPr>
        <w:pStyle w:val="BodyText"/>
        <w:rPr>
          <w:szCs w:val="24"/>
        </w:rPr>
      </w:pPr>
      <w:r w:rsidRPr="00F96B80">
        <w:rPr>
          <w:szCs w:val="24"/>
        </w:rPr>
        <w:t>Thank you for your efforts in support of NPSAS:20.</w:t>
      </w:r>
    </w:p>
    <w:p w:rsidRPr="00F96B80" w:rsidR="00E215E8" w:rsidP="00E215E8" w:rsidRDefault="00E215E8" w14:paraId="7516F01C" w14:textId="77777777">
      <w:pPr>
        <w:pStyle w:val="BodyTextnospace"/>
        <w:tabs>
          <w:tab w:val="left" w:pos="5040"/>
        </w:tabs>
        <w:rPr>
          <w:szCs w:val="24"/>
        </w:rPr>
      </w:pPr>
      <w:r w:rsidRPr="00F96B80">
        <w:rPr>
          <w:szCs w:val="24"/>
        </w:rPr>
        <w:t>NCES staff name</w:t>
      </w:r>
      <w:r w:rsidRPr="002003EF">
        <w:rPr>
          <w:szCs w:val="24"/>
        </w:rPr>
        <w:t xml:space="preserve"> </w:t>
      </w:r>
      <w:r>
        <w:rPr>
          <w:szCs w:val="24"/>
        </w:rPr>
        <w:tab/>
      </w:r>
      <w:r w:rsidRPr="00F96B80">
        <w:rPr>
          <w:szCs w:val="24"/>
        </w:rPr>
        <w:t>Jennifer Wine, Ph.D.</w:t>
      </w:r>
      <w:r w:rsidRPr="00F96B80">
        <w:rPr>
          <w:szCs w:val="24"/>
        </w:rPr>
        <w:tab/>
      </w:r>
    </w:p>
    <w:p w:rsidRPr="00F96B80" w:rsidR="00E215E8" w:rsidP="00E215E8" w:rsidRDefault="00E215E8" w14:paraId="0C065B2F" w14:textId="77777777">
      <w:pPr>
        <w:pStyle w:val="BodyTextnospace"/>
        <w:tabs>
          <w:tab w:val="left" w:pos="5040"/>
        </w:tabs>
        <w:rPr>
          <w:szCs w:val="24"/>
        </w:rPr>
      </w:pPr>
      <w:r w:rsidRPr="00F96B80">
        <w:rPr>
          <w:szCs w:val="24"/>
        </w:rPr>
        <w:t>NCES staff title</w:t>
      </w:r>
      <w:r w:rsidRPr="002003EF">
        <w:rPr>
          <w:szCs w:val="24"/>
        </w:rPr>
        <w:t xml:space="preserve"> </w:t>
      </w:r>
      <w:r>
        <w:rPr>
          <w:szCs w:val="24"/>
        </w:rPr>
        <w:tab/>
      </w:r>
      <w:r w:rsidRPr="00F96B80">
        <w:rPr>
          <w:szCs w:val="24"/>
        </w:rPr>
        <w:t>Director, NPSAS:20</w:t>
      </w:r>
    </w:p>
    <w:p w:rsidRPr="00F96B80" w:rsidR="00E215E8" w:rsidP="00E215E8" w:rsidRDefault="00E215E8" w14:paraId="6AE4DB09" w14:textId="77777777">
      <w:pPr>
        <w:pStyle w:val="BodyTextnospace"/>
        <w:tabs>
          <w:tab w:val="left" w:pos="5040"/>
        </w:tabs>
        <w:rPr>
          <w:szCs w:val="24"/>
        </w:rPr>
      </w:pPr>
      <w:r w:rsidRPr="00F96B80">
        <w:rPr>
          <w:szCs w:val="24"/>
        </w:rPr>
        <w:t>National Center for Education Statistics (NCES)</w:t>
      </w:r>
      <w:r w:rsidRPr="002003EF">
        <w:rPr>
          <w:szCs w:val="24"/>
        </w:rPr>
        <w:t xml:space="preserve"> </w:t>
      </w:r>
      <w:r>
        <w:rPr>
          <w:szCs w:val="24"/>
        </w:rPr>
        <w:tab/>
      </w:r>
      <w:r w:rsidRPr="00F96B80">
        <w:rPr>
          <w:szCs w:val="24"/>
        </w:rPr>
        <w:t>RTI International</w:t>
      </w:r>
    </w:p>
    <w:p w:rsidRPr="002A4966" w:rsidR="00E215E8" w:rsidP="00E215E8" w:rsidRDefault="00E215E8" w14:paraId="68B3D49D" w14:textId="77777777">
      <w:pPr>
        <w:pStyle w:val="BodyTextnospace"/>
        <w:tabs>
          <w:tab w:val="left" w:pos="5040"/>
        </w:tabs>
        <w:rPr>
          <w:szCs w:val="24"/>
        </w:rPr>
      </w:pPr>
      <w:r w:rsidRPr="00112AB4">
        <w:rPr>
          <w:szCs w:val="24"/>
        </w:rPr>
        <w:t>Institute of Education Sciences</w:t>
      </w:r>
    </w:p>
    <w:p w:rsidRPr="00F96B80" w:rsidR="00E215E8" w:rsidP="00E215E8" w:rsidRDefault="00E215E8" w14:paraId="55F07E0D" w14:textId="77777777">
      <w:pPr>
        <w:pStyle w:val="BodyTextnospace"/>
        <w:tabs>
          <w:tab w:val="left" w:pos="5040"/>
        </w:tabs>
        <w:rPr>
          <w:szCs w:val="24"/>
        </w:rPr>
      </w:pPr>
      <w:r w:rsidRPr="00F96B80">
        <w:rPr>
          <w:szCs w:val="24"/>
        </w:rPr>
        <w:t>U.S. Department of Education</w:t>
      </w:r>
    </w:p>
    <w:p w:rsidR="00E215E8" w:rsidP="00E215E8" w:rsidRDefault="00E215E8" w14:paraId="06208B99" w14:textId="77777777">
      <w:pPr>
        <w:pStyle w:val="BodyText"/>
        <w:rPr>
          <w:szCs w:val="24"/>
        </w:rPr>
      </w:pPr>
    </w:p>
    <w:p w:rsidRPr="00F96B80" w:rsidR="00E215E8" w:rsidP="00E215E8" w:rsidRDefault="00E215E8" w14:paraId="29981C03" w14:textId="77777777">
      <w:pPr>
        <w:pStyle w:val="BodyText"/>
        <w:rPr>
          <w:szCs w:val="24"/>
        </w:rPr>
      </w:pPr>
      <w:r w:rsidRPr="00F96B80">
        <w:rPr>
          <w:szCs w:val="24"/>
        </w:rPr>
        <w:t>Enclosure</w:t>
      </w:r>
    </w:p>
    <w:p w:rsidR="00E215E8" w:rsidP="00A829F9" w:rsidRDefault="00E215E8" w14:paraId="4B77781B" w14:textId="77777777">
      <w:pPr>
        <w:rPr>
          <w:szCs w:val="24"/>
        </w:rPr>
      </w:pPr>
    </w:p>
    <w:p w:rsidRPr="008F15AC" w:rsidR="00A829F9" w:rsidP="00A829F9" w:rsidRDefault="00A829F9" w14:paraId="3272F093" w14:textId="53B9869F">
      <w:pPr>
        <w:rPr>
          <w:i/>
          <w:szCs w:val="24"/>
        </w:rPr>
      </w:pPr>
      <w:r w:rsidRPr="008F15AC">
        <w:rPr>
          <w:i/>
          <w:szCs w:val="24"/>
        </w:rPr>
        <w:t>The following block of legal text will appear on the email form of this document, superseding the usual email block seen on p.</w:t>
      </w:r>
      <w:r w:rsidRPr="008F15AC" w:rsidR="008C4EFB">
        <w:rPr>
          <w:i/>
          <w:szCs w:val="24"/>
        </w:rPr>
        <w:t xml:space="preserve"> </w:t>
      </w:r>
      <w:r w:rsidRPr="008F15AC" w:rsidR="00F018F2">
        <w:rPr>
          <w:i/>
          <w:szCs w:val="24"/>
        </w:rPr>
        <w:t>D-117</w:t>
      </w:r>
      <w:r w:rsidRPr="008F15AC">
        <w:rPr>
          <w:i/>
          <w:szCs w:val="24"/>
        </w:rPr>
        <w:t>.</w:t>
      </w:r>
    </w:p>
    <w:p w:rsidR="00E215E8" w:rsidP="00E215E8" w:rsidRDefault="00E215E8" w14:paraId="4147758E" w14:textId="77777777">
      <w:pPr>
        <w:rPr>
          <w:sz w:val="18"/>
          <w:szCs w:val="18"/>
        </w:rPr>
      </w:pPr>
    </w:p>
    <w:p w:rsidR="00A829F9" w:rsidP="00A829F9" w:rsidRDefault="00A829F9" w14:paraId="0FABFA9F" w14:textId="5AC016B2">
      <w:pPr>
        <w:pBdr>
          <w:top w:val="single" w:color="auto" w:sz="12" w:space="1"/>
          <w:bottom w:val="single" w:color="auto" w:sz="12" w:space="1"/>
        </w:pBdr>
        <w:rPr>
          <w:sz w:val="18"/>
          <w:szCs w:val="18"/>
        </w:rPr>
      </w:pPr>
      <w:bookmarkStart w:name="_Toc5697846" w:id="216"/>
      <w:r w:rsidRPr="00A20D05">
        <w:rPr>
          <w:sz w:val="18"/>
          <w:szCs w:val="18"/>
        </w:rPr>
        <w:t>NCES is authorized to conduct the 2019–20 National Postsecondary Student Aid Study (NPSAS:20) by the Education Sciences Reform Act of 2002 (ESRA 2002, 20 U.S.C. §9543) and the Higher Education Opportunity Act of 2008 (</w:t>
      </w:r>
      <w:r w:rsidRPr="00A20D05" w:rsidR="00160205">
        <w:rPr>
          <w:sz w:val="18"/>
          <w:szCs w:val="18"/>
        </w:rPr>
        <w:t>HEOA 2008,</w:t>
      </w:r>
      <w:r w:rsidRPr="008F15AC" w:rsidR="00160205">
        <w:rPr>
          <w:sz w:val="18"/>
        </w:rPr>
        <w:t xml:space="preserve"> </w:t>
      </w:r>
      <w:r w:rsidRPr="00A20D05" w:rsidR="00160205">
        <w:rPr>
          <w:sz w:val="18"/>
          <w:szCs w:val="18"/>
        </w:rPr>
        <w:t xml:space="preserve">20 U.S.C. §1015). The </w:t>
      </w:r>
      <w:r w:rsidRPr="00A20D05">
        <w:rPr>
          <w:sz w:val="18"/>
          <w:szCs w:val="18"/>
        </w:rPr>
        <w:t>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A829F9" w:rsidP="00A829F9" w:rsidRDefault="00A829F9" w14:paraId="53BA6F7E" w14:textId="77777777">
      <w:pPr>
        <w:pBdr>
          <w:top w:val="single" w:color="auto" w:sz="12" w:space="1"/>
          <w:bottom w:val="single" w:color="auto" w:sz="12" w:space="1"/>
        </w:pBdr>
        <w:rPr>
          <w:sz w:val="18"/>
          <w:szCs w:val="18"/>
        </w:rPr>
      </w:pPr>
    </w:p>
    <w:p w:rsidRPr="00310FE2" w:rsidR="00A829F9" w:rsidP="00A829F9" w:rsidRDefault="00A829F9" w14:paraId="3254046C" w14:textId="77777777">
      <w:pPr>
        <w:pBdr>
          <w:top w:val="single" w:color="auto" w:sz="12" w:space="1"/>
          <w:bottom w:val="single" w:color="auto" w:sz="12" w:space="1"/>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Pr>
          <w:sz w:val="18"/>
          <w:szCs w:val="18"/>
        </w:rPr>
        <w:t>(a)(3)</w:t>
      </w:r>
      <w:r>
        <w:rPr>
          <w:sz w:val="18"/>
          <w:szCs w:val="18"/>
        </w:rPr>
        <w:t>(iii)</w:t>
      </w:r>
      <w:r w:rsidRPr="0039680D">
        <w:rPr>
          <w:sz w:val="18"/>
          <w:szCs w:val="18"/>
        </w:rPr>
        <w:t xml:space="preserve"> </w:t>
      </w:r>
      <w:r w:rsidRPr="00310FE2">
        <w:rPr>
          <w:sz w:val="18"/>
          <w:szCs w:val="18"/>
        </w:rPr>
        <w:t>and 99.35).</w:t>
      </w:r>
    </w:p>
    <w:p w:rsidRPr="00A20D05" w:rsidR="00A829F9" w:rsidP="00A829F9" w:rsidRDefault="00A829F9" w14:paraId="5C3A804B" w14:textId="77777777">
      <w:pPr>
        <w:pBdr>
          <w:top w:val="single" w:color="auto" w:sz="12" w:space="1"/>
          <w:bottom w:val="single" w:color="auto" w:sz="12" w:space="1"/>
        </w:pBdr>
        <w:rPr>
          <w:sz w:val="18"/>
          <w:szCs w:val="18"/>
        </w:rPr>
      </w:pPr>
    </w:p>
    <w:p w:rsidR="00E215E8" w:rsidP="00E215E8" w:rsidRDefault="00E215E8" w14:paraId="6D75A8F1" w14:textId="77777777">
      <w:pPr>
        <w:spacing w:after="160" w:line="259" w:lineRule="auto"/>
        <w:rPr>
          <w:rFonts w:ascii="Arial" w:hAnsi="Arial" w:cs="Arial"/>
          <w:b/>
          <w:bCs/>
          <w:szCs w:val="24"/>
        </w:rPr>
      </w:pPr>
      <w:r>
        <w:br w:type="page"/>
      </w:r>
    </w:p>
    <w:p w:rsidRPr="0057604E" w:rsidR="00E215E8" w:rsidP="00E215E8" w:rsidRDefault="00E215E8" w14:paraId="55DF1604" w14:textId="77777777">
      <w:pPr>
        <w:pStyle w:val="AppH3"/>
      </w:pPr>
      <w:bookmarkStart w:name="_Toc12872368" w:id="217"/>
      <w:bookmarkStart w:name="_Toc20746604" w:id="218"/>
      <w:r>
        <w:t>E</w:t>
      </w:r>
      <w:r w:rsidRPr="0057604E">
        <w:t>-mail</w:t>
      </w:r>
      <w:r>
        <w:t xml:space="preserve"> to Introduce/Reintroduce Data Collection Manager and Staff</w:t>
      </w:r>
      <w:bookmarkEnd w:id="217"/>
      <w:bookmarkEnd w:id="218"/>
      <w:r>
        <w:t xml:space="preserve"> </w:t>
      </w:r>
    </w:p>
    <w:p w:rsidRPr="00F96B80" w:rsidR="00E215E8" w:rsidP="00E215E8" w:rsidRDefault="00E215E8" w14:paraId="6A5C8A04" w14:textId="77777777">
      <w:pPr>
        <w:pStyle w:val="BodyText"/>
        <w:rPr>
          <w:szCs w:val="24"/>
        </w:rPr>
      </w:pPr>
      <w:r w:rsidRPr="00F96B80">
        <w:rPr>
          <w:szCs w:val="24"/>
        </w:rPr>
        <w:t>Dear [Salutation] [</w:t>
      </w:r>
      <w:r>
        <w:rPr>
          <w:szCs w:val="24"/>
        </w:rPr>
        <w:t>CC</w:t>
      </w:r>
      <w:r w:rsidRPr="00F96B80">
        <w:rPr>
          <w:szCs w:val="24"/>
        </w:rPr>
        <w:t>LastName]:</w:t>
      </w:r>
    </w:p>
    <w:p w:rsidRPr="002515D2" w:rsidR="00E215E8" w:rsidP="00E215E8" w:rsidRDefault="00E215E8" w14:paraId="7B27B13D" w14:textId="77777777">
      <w:pPr>
        <w:pStyle w:val="BodyText"/>
        <w:rPr>
          <w:color w:val="000000" w:themeColor="text1"/>
        </w:rPr>
      </w:pPr>
      <w:r w:rsidRPr="002515D2">
        <w:rPr>
          <w:color w:val="000000" w:themeColor="text1"/>
        </w:rPr>
        <w:t xml:space="preserve">We recently contacted you, asking that you provide student records data for the 2019-20 National Postsecondary Student Aid Study (NPSAS:20). </w:t>
      </w:r>
      <w:r>
        <w:rPr>
          <w:color w:val="000000" w:themeColor="text1"/>
        </w:rPr>
        <w:t xml:space="preserve">[Fill if same coordinator: During this final phase of the study, please keep in mind that my team and I are here][Fill if new coordinator: </w:t>
      </w:r>
      <w:r w:rsidRPr="002515D2">
        <w:rPr>
          <w:color w:val="000000" w:themeColor="text1"/>
        </w:rPr>
        <w:t xml:space="preserve">I am writing to introduce myself and my staff to you. </w:t>
      </w:r>
      <w:r>
        <w:rPr>
          <w:color w:val="000000" w:themeColor="text1"/>
        </w:rPr>
        <w:t xml:space="preserve">As </w:t>
      </w:r>
      <w:r w:rsidRPr="002515D2">
        <w:rPr>
          <w:color w:val="000000" w:themeColor="text1"/>
        </w:rPr>
        <w:t>the Data Collection Manager for your region, I am here</w:t>
      </w:r>
      <w:r>
        <w:rPr>
          <w:color w:val="000000" w:themeColor="text1"/>
        </w:rPr>
        <w:t>]</w:t>
      </w:r>
      <w:r w:rsidRPr="002515D2">
        <w:rPr>
          <w:color w:val="000000" w:themeColor="text1"/>
        </w:rPr>
        <w:t xml:space="preserve"> to ensure that your NPSAS:20 experience is a positive one and that you receive timely and professional assistance as you complete the request.</w:t>
      </w:r>
      <w:bookmarkStart w:name="_Hlk10712214" w:id="219"/>
      <w:r>
        <w:rPr>
          <w:color w:val="000000" w:themeColor="text1"/>
        </w:rPr>
        <w:t xml:space="preserve"> </w:t>
      </w:r>
      <w:bookmarkEnd w:id="219"/>
      <w:r w:rsidRPr="002515D2">
        <w:rPr>
          <w:color w:val="000000" w:themeColor="text1"/>
        </w:rPr>
        <w:t xml:space="preserve">You can reach us at </w:t>
      </w:r>
      <w:hyperlink w:history="1" r:id="rId164">
        <w:r w:rsidRPr="002515D2">
          <w:rPr>
            <w:rStyle w:val="Hyperlink"/>
            <w:color w:val="000000" w:themeColor="text1"/>
          </w:rPr>
          <w:t>xxxx@rti.org</w:t>
        </w:r>
      </w:hyperlink>
      <w:r w:rsidRPr="002515D2">
        <w:rPr>
          <w:color w:val="000000" w:themeColor="text1"/>
        </w:rPr>
        <w:t xml:space="preserve"> or [HelpDeskNumber] Monday to Friday, 9AM to 5PM [fill time zone]. </w:t>
      </w:r>
      <w:r>
        <w:t xml:space="preserve">(To facilitate a quicker response, please reference your </w:t>
      </w:r>
      <w:r w:rsidRPr="002515D2">
        <w:rPr>
          <w:color w:val="000000" w:themeColor="text1"/>
        </w:rPr>
        <w:t>institution’s ID number, [schoolID]</w:t>
      </w:r>
      <w:r>
        <w:rPr>
          <w:color w:val="000000" w:themeColor="text1"/>
        </w:rPr>
        <w:t>.)</w:t>
      </w:r>
      <w:r w:rsidRPr="002515D2">
        <w:rPr>
          <w:color w:val="000000" w:themeColor="text1"/>
        </w:rPr>
        <w:t xml:space="preserve"> We are also happy to schedule an appointment outside of business hours if that is mo</w:t>
      </w:r>
      <w:r>
        <w:rPr>
          <w:color w:val="000000" w:themeColor="text1"/>
        </w:rPr>
        <w:t>re</w:t>
      </w:r>
      <w:r w:rsidRPr="002515D2">
        <w:rPr>
          <w:color w:val="000000" w:themeColor="text1"/>
        </w:rPr>
        <w:t xml:space="preserve"> convenient for you. </w:t>
      </w:r>
    </w:p>
    <w:p w:rsidR="00E215E8" w:rsidP="00E215E8" w:rsidRDefault="00E215E8" w14:paraId="3CC75FAE" w14:textId="77777777">
      <w:pPr>
        <w:pStyle w:val="BodyText"/>
        <w:rPr>
          <w:color w:val="000000" w:themeColor="text1"/>
        </w:rPr>
      </w:pPr>
      <w:r>
        <w:rPr>
          <w:color w:val="000000" w:themeColor="text1"/>
        </w:rPr>
        <w:t>Examples of assistance we can provide during this phase of the study include:</w:t>
      </w:r>
    </w:p>
    <w:p w:rsidR="00E215E8" w:rsidP="00E04C04" w:rsidRDefault="00E215E8" w14:paraId="47AE6D0D" w14:textId="77777777">
      <w:pPr>
        <w:pStyle w:val="BodyText"/>
        <w:numPr>
          <w:ilvl w:val="0"/>
          <w:numId w:val="15"/>
        </w:numPr>
        <w:rPr>
          <w:color w:val="000000" w:themeColor="text1"/>
        </w:rPr>
      </w:pPr>
      <w:r>
        <w:rPr>
          <w:color w:val="000000" w:themeColor="text1"/>
        </w:rPr>
        <w:t>helping select the best submission mode for you;</w:t>
      </w:r>
    </w:p>
    <w:p w:rsidR="00E215E8" w:rsidP="00E04C04" w:rsidRDefault="00E215E8" w14:paraId="099A7992" w14:textId="77777777">
      <w:pPr>
        <w:pStyle w:val="BodyText"/>
        <w:numPr>
          <w:ilvl w:val="0"/>
          <w:numId w:val="15"/>
        </w:numPr>
        <w:rPr>
          <w:color w:val="000000" w:themeColor="text1"/>
        </w:rPr>
      </w:pPr>
      <w:r>
        <w:rPr>
          <w:color w:val="000000" w:themeColor="text1"/>
        </w:rPr>
        <w:t>providing guidance on the data elements requested for the study; and</w:t>
      </w:r>
    </w:p>
    <w:p w:rsidRPr="00252EEA" w:rsidR="00E215E8" w:rsidP="00E04C04" w:rsidRDefault="00E215E8" w14:paraId="06369475" w14:textId="2FCFC452">
      <w:pPr>
        <w:pStyle w:val="BodyText"/>
        <w:numPr>
          <w:ilvl w:val="0"/>
          <w:numId w:val="15"/>
        </w:numPr>
        <w:rPr>
          <w:color w:val="000000" w:themeColor="text1"/>
        </w:rPr>
      </w:pPr>
      <w:r>
        <w:rPr>
          <w:color w:val="000000" w:themeColor="text1"/>
        </w:rPr>
        <w:t xml:space="preserve">developing strategies for converting your data to </w:t>
      </w:r>
      <w:r w:rsidRPr="00972E84" w:rsidR="00972E84">
        <w:rPr>
          <w:color w:val="000000" w:themeColor="text1"/>
        </w:rPr>
        <w:t>one of the formats our data collection systems accept</w:t>
      </w:r>
      <w:r>
        <w:rPr>
          <w:color w:val="000000" w:themeColor="text1"/>
        </w:rPr>
        <w:t>.</w:t>
      </w:r>
    </w:p>
    <w:p w:rsidR="00E215E8" w:rsidP="00E215E8" w:rsidRDefault="00E215E8" w14:paraId="76EA0BBE" w14:textId="77777777">
      <w:pPr>
        <w:pStyle w:val="BodyText"/>
        <w:rPr>
          <w:szCs w:val="24"/>
        </w:rPr>
      </w:pPr>
      <w:r w:rsidRPr="002515D2">
        <w:rPr>
          <w:color w:val="000000" w:themeColor="text1"/>
        </w:rPr>
        <w:t>We look forward to working with you to make NPSAS:20 a success!</w:t>
      </w:r>
    </w:p>
    <w:p w:rsidRPr="00F96B80" w:rsidR="00E215E8" w:rsidP="00E215E8" w:rsidRDefault="00E215E8" w14:paraId="0BD15D8E" w14:textId="77777777">
      <w:pPr>
        <w:pStyle w:val="BodyText"/>
        <w:rPr>
          <w:szCs w:val="24"/>
        </w:rPr>
      </w:pPr>
      <w:r>
        <w:rPr>
          <w:szCs w:val="24"/>
        </w:rPr>
        <w:t xml:space="preserve">In case it is helpful, I have included the </w:t>
      </w:r>
      <w:r w:rsidRPr="00F96B80">
        <w:rPr>
          <w:szCs w:val="24"/>
        </w:rPr>
        <w:t>Postsecondary Data Portal</w:t>
      </w:r>
      <w:r>
        <w:rPr>
          <w:szCs w:val="24"/>
        </w:rPr>
        <w:t xml:space="preserve"> website and your User ID below.</w:t>
      </w:r>
    </w:p>
    <w:p w:rsidRPr="00F96B80" w:rsidR="00E215E8" w:rsidP="00E215E8" w:rsidRDefault="00E215E8" w14:paraId="79FEC8DB" w14:textId="77777777">
      <w:pPr>
        <w:pStyle w:val="BodyText"/>
        <w:pBdr>
          <w:top w:val="single" w:color="auto" w:sz="4" w:space="1"/>
          <w:left w:val="single" w:color="auto" w:sz="4" w:space="4"/>
          <w:bottom w:val="single" w:color="auto" w:sz="4" w:space="1"/>
          <w:right w:val="single" w:color="auto" w:sz="4" w:space="4"/>
        </w:pBdr>
        <w:ind w:left="2160" w:right="2304"/>
        <w:rPr>
          <w:szCs w:val="24"/>
        </w:rPr>
      </w:pPr>
      <w:r w:rsidRPr="00F96B80">
        <w:rPr>
          <w:szCs w:val="24"/>
        </w:rPr>
        <w:t xml:space="preserve">PDP Website: </w:t>
      </w:r>
      <w:r>
        <w:rPr>
          <w:szCs w:val="24"/>
        </w:rPr>
        <w:t>https://</w:t>
      </w:r>
      <w:r w:rsidRPr="00F96B80">
        <w:rPr>
          <w:szCs w:val="24"/>
        </w:rPr>
        <w:t>surveys.nces.ed.gov/xxxx</w:t>
      </w:r>
    </w:p>
    <w:p w:rsidRPr="00F96B80" w:rsidR="00E215E8" w:rsidP="00E215E8" w:rsidRDefault="00E215E8" w14:paraId="3E6C6335" w14:textId="77777777">
      <w:pPr>
        <w:pStyle w:val="BodyText"/>
        <w:pBdr>
          <w:top w:val="single" w:color="auto" w:sz="4" w:space="1"/>
          <w:left w:val="single" w:color="auto" w:sz="4" w:space="4"/>
          <w:bottom w:val="single" w:color="auto" w:sz="4" w:space="1"/>
          <w:right w:val="single" w:color="auto" w:sz="4" w:space="4"/>
        </w:pBdr>
        <w:ind w:left="2160" w:right="2304"/>
        <w:rPr>
          <w:szCs w:val="24"/>
        </w:rPr>
      </w:pPr>
      <w:r w:rsidRPr="00F96B80">
        <w:rPr>
          <w:szCs w:val="24"/>
        </w:rPr>
        <w:t>Your User ID: [UserID]</w:t>
      </w:r>
    </w:p>
    <w:p w:rsidRPr="00F96B80" w:rsidR="00E215E8" w:rsidP="00E215E8" w:rsidRDefault="00E215E8" w14:paraId="5F26C696" w14:textId="77777777">
      <w:pPr>
        <w:pStyle w:val="BodyText"/>
        <w:rPr>
          <w:szCs w:val="24"/>
        </w:rPr>
      </w:pPr>
      <w:r w:rsidRPr="00F96B80">
        <w:rPr>
          <w:szCs w:val="24"/>
        </w:rPr>
        <w:t>Sincerely,</w:t>
      </w:r>
    </w:p>
    <w:p w:rsidRPr="00F96B80" w:rsidR="00E215E8" w:rsidP="00E215E8" w:rsidRDefault="00E215E8" w14:paraId="6D9D5CA1" w14:textId="77777777">
      <w:pPr>
        <w:pStyle w:val="BodyTextnospace"/>
        <w:rPr>
          <w:szCs w:val="24"/>
        </w:rPr>
      </w:pPr>
      <w:r w:rsidRPr="00F96B80">
        <w:rPr>
          <w:szCs w:val="24"/>
        </w:rPr>
        <w:t>[DCMName]</w:t>
      </w:r>
    </w:p>
    <w:p w:rsidR="00E215E8" w:rsidP="00E215E8" w:rsidRDefault="00E215E8" w14:paraId="48F77B28" w14:textId="77777777">
      <w:pPr>
        <w:spacing w:after="160" w:line="259" w:lineRule="auto"/>
        <w:rPr>
          <w:rFonts w:ascii="Arial" w:hAnsi="Arial" w:cs="Arial"/>
          <w:b/>
          <w:bCs/>
          <w:szCs w:val="24"/>
        </w:rPr>
      </w:pPr>
      <w:r w:rsidRPr="00F96B80">
        <w:rPr>
          <w:szCs w:val="24"/>
        </w:rPr>
        <w:t>Data Collection Manager, NPSAS:20</w:t>
      </w:r>
      <w:r>
        <w:br w:type="page"/>
      </w:r>
    </w:p>
    <w:p w:rsidRPr="0057604E" w:rsidR="00E215E8" w:rsidP="00E215E8" w:rsidRDefault="00E215E8" w14:paraId="593C924F" w14:textId="77777777">
      <w:pPr>
        <w:pStyle w:val="AppH3"/>
      </w:pPr>
      <w:bookmarkStart w:name="_Toc12872369" w:id="220"/>
      <w:bookmarkStart w:name="_Toc20746605" w:id="221"/>
      <w:r w:rsidRPr="0057604E">
        <w:t>Student Records Reminder Letter and E-mail</w:t>
      </w:r>
      <w:bookmarkEnd w:id="216"/>
      <w:bookmarkEnd w:id="220"/>
      <w:bookmarkEnd w:id="221"/>
    </w:p>
    <w:p w:rsidRPr="00F96B80" w:rsidR="00E215E8" w:rsidP="00E215E8" w:rsidRDefault="00E215E8" w14:paraId="0F1E37FA" w14:textId="37CF0410">
      <w:pPr>
        <w:pStyle w:val="BodyText"/>
        <w:rPr>
          <w:szCs w:val="24"/>
        </w:rPr>
      </w:pPr>
      <w:r>
        <w:rPr>
          <w:szCs w:val="24"/>
        </w:rPr>
        <w:t>CC</w:t>
      </w:r>
      <w:r w:rsidRPr="00F96B80">
        <w:rPr>
          <w:szCs w:val="24"/>
        </w:rPr>
        <w:t>LastName]:</w:t>
      </w:r>
    </w:p>
    <w:p w:rsidRPr="00F96B80" w:rsidR="00E215E8" w:rsidP="00E215E8" w:rsidRDefault="00E215E8" w14:paraId="15561DA8" w14:textId="0EB1435F">
      <w:pPr>
        <w:pStyle w:val="BodyText"/>
        <w:rPr>
          <w:szCs w:val="24"/>
        </w:rPr>
      </w:pPr>
      <w:r w:rsidRPr="00F96B80">
        <w:rPr>
          <w:szCs w:val="24"/>
        </w:rPr>
        <w:t xml:space="preserve">I am writing to remind you of the [upcoming/recently passed] due date for your </w:t>
      </w:r>
      <w:r>
        <w:rPr>
          <w:szCs w:val="24"/>
        </w:rPr>
        <w:t>s</w:t>
      </w:r>
      <w:r w:rsidRPr="00F96B80">
        <w:rPr>
          <w:szCs w:val="24"/>
        </w:rPr>
        <w:t xml:space="preserve">tudent </w:t>
      </w:r>
      <w:r>
        <w:rPr>
          <w:szCs w:val="24"/>
        </w:rPr>
        <w:t>r</w:t>
      </w:r>
      <w:r w:rsidRPr="00F96B80">
        <w:rPr>
          <w:szCs w:val="24"/>
        </w:rPr>
        <w:t xml:space="preserve">ecords submission. This is the final task of the 2019-20 National Postsecondary Student Aid Study (NPSAS:20). Your data are very important </w:t>
      </w:r>
      <w:r w:rsidR="00A713E2">
        <w:rPr>
          <w:szCs w:val="24"/>
        </w:rPr>
        <w:t>for ensuring that NPSAS is representative in</w:t>
      </w:r>
      <w:r w:rsidRPr="00F96B80">
        <w:rPr>
          <w:szCs w:val="24"/>
        </w:rPr>
        <w:t xml:space="preserve"> [InstitutionState].</w:t>
      </w:r>
    </w:p>
    <w:p w:rsidRPr="00F96B80" w:rsidR="00E215E8" w:rsidP="00E215E8" w:rsidRDefault="00E215E8" w14:paraId="23BC7379" w14:textId="77777777">
      <w:pPr>
        <w:pStyle w:val="BodyText"/>
        <w:rPr>
          <w:szCs w:val="24"/>
        </w:rPr>
      </w:pPr>
      <w:r w:rsidRPr="00F96B80">
        <w:rPr>
          <w:szCs w:val="24"/>
        </w:rPr>
        <w:t>Your current due date is [DueDate].</w:t>
      </w:r>
    </w:p>
    <w:p w:rsidRPr="00F96B80" w:rsidR="00E215E8" w:rsidP="00E215E8" w:rsidRDefault="00E215E8" w14:paraId="0FA6C0B4" w14:textId="77777777">
      <w:pPr>
        <w:pStyle w:val="BodyText"/>
        <w:rPr>
          <w:szCs w:val="24"/>
        </w:rPr>
      </w:pPr>
      <w:r w:rsidRPr="00F96B80">
        <w:rPr>
          <w:szCs w:val="24"/>
        </w:rPr>
        <w:t>Please log in</w:t>
      </w:r>
      <w:r>
        <w:rPr>
          <w:szCs w:val="24"/>
        </w:rPr>
        <w:t xml:space="preserve"> </w:t>
      </w:r>
      <w:r w:rsidRPr="00F96B80">
        <w:rPr>
          <w:szCs w:val="24"/>
        </w:rPr>
        <w:t xml:space="preserve">to the Postsecondary Data Portal (PDP) and submit your </w:t>
      </w:r>
      <w:r>
        <w:rPr>
          <w:szCs w:val="24"/>
        </w:rPr>
        <w:t>s</w:t>
      </w:r>
      <w:r w:rsidRPr="00F96B80">
        <w:rPr>
          <w:szCs w:val="24"/>
        </w:rPr>
        <w:t xml:space="preserve">tudent </w:t>
      </w:r>
      <w:r>
        <w:rPr>
          <w:szCs w:val="24"/>
        </w:rPr>
        <w:t>r</w:t>
      </w:r>
      <w:r w:rsidRPr="00F96B80">
        <w:rPr>
          <w:szCs w:val="24"/>
        </w:rPr>
        <w:t xml:space="preserve">ecords </w:t>
      </w:r>
      <w:r>
        <w:rPr>
          <w:szCs w:val="24"/>
        </w:rPr>
        <w:t>data</w:t>
      </w:r>
      <w:r w:rsidRPr="00F96B80">
        <w:rPr>
          <w:szCs w:val="24"/>
        </w:rPr>
        <w:t>.</w:t>
      </w:r>
    </w:p>
    <w:p w:rsidRPr="00F96B80" w:rsidR="00E215E8" w:rsidP="00E215E8" w:rsidRDefault="00E215E8" w14:paraId="0B3B6168" w14:textId="77777777">
      <w:pPr>
        <w:pStyle w:val="BodyText"/>
        <w:pBdr>
          <w:top w:val="single" w:color="auto" w:sz="4" w:space="1"/>
          <w:left w:val="single" w:color="auto" w:sz="4" w:space="4"/>
          <w:bottom w:val="single" w:color="auto" w:sz="4" w:space="1"/>
          <w:right w:val="single" w:color="auto" w:sz="4" w:space="4"/>
        </w:pBdr>
        <w:ind w:left="2160" w:right="2304"/>
        <w:rPr>
          <w:szCs w:val="24"/>
        </w:rPr>
      </w:pPr>
      <w:r w:rsidRPr="00F96B80">
        <w:rPr>
          <w:szCs w:val="24"/>
        </w:rPr>
        <w:t xml:space="preserve">PDP Website: </w:t>
      </w:r>
      <w:r>
        <w:rPr>
          <w:szCs w:val="24"/>
        </w:rPr>
        <w:t>https://</w:t>
      </w:r>
      <w:r w:rsidRPr="00F96B80">
        <w:rPr>
          <w:szCs w:val="24"/>
        </w:rPr>
        <w:t>surveys.nces.ed.gov/xxxx</w:t>
      </w:r>
    </w:p>
    <w:p w:rsidRPr="00F96B80" w:rsidR="00E215E8" w:rsidP="00E215E8" w:rsidRDefault="00E215E8" w14:paraId="0014861D" w14:textId="77777777">
      <w:pPr>
        <w:pStyle w:val="BodyText"/>
        <w:pBdr>
          <w:top w:val="single" w:color="auto" w:sz="4" w:space="1"/>
          <w:left w:val="single" w:color="auto" w:sz="4" w:space="4"/>
          <w:bottom w:val="single" w:color="auto" w:sz="4" w:space="1"/>
          <w:right w:val="single" w:color="auto" w:sz="4" w:space="4"/>
        </w:pBdr>
        <w:ind w:left="2160" w:right="2304"/>
        <w:rPr>
          <w:szCs w:val="24"/>
        </w:rPr>
      </w:pPr>
      <w:r w:rsidRPr="00F96B80">
        <w:rPr>
          <w:szCs w:val="24"/>
        </w:rPr>
        <w:t>Your User ID: [UserID]</w:t>
      </w:r>
    </w:p>
    <w:p w:rsidRPr="00F96B80" w:rsidR="00E215E8" w:rsidP="00E215E8" w:rsidRDefault="00E215E8" w14:paraId="2E69A3E9" w14:textId="77777777">
      <w:pPr>
        <w:pStyle w:val="BodyText"/>
        <w:rPr>
          <w:szCs w:val="24"/>
        </w:rPr>
      </w:pPr>
      <w:r w:rsidRPr="00F96B80">
        <w:rPr>
          <w:szCs w:val="24"/>
        </w:rPr>
        <w:t xml:space="preserve">If you need to set a new due date, or you have any further questions about the study, please contact </w:t>
      </w:r>
      <w:r>
        <w:rPr>
          <w:szCs w:val="24"/>
        </w:rPr>
        <w:t>me or a member of my team</w:t>
      </w:r>
      <w:r w:rsidRPr="00F96B80">
        <w:rPr>
          <w:szCs w:val="24"/>
        </w:rPr>
        <w:t xml:space="preserve"> at </w:t>
      </w:r>
      <w:hyperlink w:history="1" r:id="rId165">
        <w:r>
          <w:rPr>
            <w:rStyle w:val="Hyperlink"/>
          </w:rPr>
          <w:t>xxxx@rti.org</w:t>
        </w:r>
      </w:hyperlink>
      <w:r>
        <w:t xml:space="preserve"> or [HelpDeskNumber].</w:t>
      </w:r>
      <w:r w:rsidRPr="00F96B80">
        <w:rPr>
          <w:szCs w:val="24"/>
        </w:rPr>
        <w:t xml:space="preserve"> </w:t>
      </w:r>
      <w:r>
        <w:t xml:space="preserve">(To facilitate a quicker response, please reference your </w:t>
      </w:r>
      <w:r w:rsidRPr="002515D2">
        <w:rPr>
          <w:color w:val="000000" w:themeColor="text1"/>
        </w:rPr>
        <w:t>institution’s ID number, [schoolID]</w:t>
      </w:r>
      <w:r>
        <w:rPr>
          <w:color w:val="000000" w:themeColor="text1"/>
        </w:rPr>
        <w:t>.)</w:t>
      </w:r>
    </w:p>
    <w:p w:rsidRPr="00F96B80" w:rsidR="00E215E8" w:rsidP="00E215E8" w:rsidRDefault="00E215E8" w14:paraId="25C1DCEB" w14:textId="77777777">
      <w:pPr>
        <w:pStyle w:val="BodyText"/>
        <w:rPr>
          <w:szCs w:val="24"/>
        </w:rPr>
      </w:pPr>
      <w:r w:rsidRPr="00F96B80">
        <w:rPr>
          <w:szCs w:val="24"/>
        </w:rPr>
        <w:t>Sincerely,</w:t>
      </w:r>
    </w:p>
    <w:p w:rsidRPr="00F96B80" w:rsidR="00E215E8" w:rsidP="00E215E8" w:rsidRDefault="00E215E8" w14:paraId="1944D820" w14:textId="77777777">
      <w:pPr>
        <w:pStyle w:val="BodyTextnospace"/>
        <w:rPr>
          <w:szCs w:val="24"/>
        </w:rPr>
      </w:pPr>
      <w:r w:rsidRPr="00F96B80">
        <w:rPr>
          <w:szCs w:val="24"/>
        </w:rPr>
        <w:t>[DCMName]</w:t>
      </w:r>
    </w:p>
    <w:p w:rsidR="00E215E8" w:rsidP="00E215E8" w:rsidRDefault="00E215E8" w14:paraId="5B137A65" w14:textId="77777777">
      <w:pPr>
        <w:jc w:val="center"/>
        <w:rPr>
          <w:szCs w:val="24"/>
        </w:rPr>
      </w:pPr>
    </w:p>
    <w:p w:rsidR="00E215E8" w:rsidP="00E215E8" w:rsidRDefault="00E215E8" w14:paraId="154B494A" w14:textId="77777777">
      <w:pPr>
        <w:jc w:val="center"/>
        <w:rPr>
          <w:szCs w:val="24"/>
        </w:rPr>
      </w:pPr>
    </w:p>
    <w:p w:rsidR="00E215E8" w:rsidP="00E215E8" w:rsidRDefault="00E215E8" w14:paraId="04475D99" w14:textId="77777777">
      <w:pPr>
        <w:rPr>
          <w:szCs w:val="24"/>
        </w:rPr>
      </w:pPr>
      <w:r>
        <w:rPr>
          <w:b/>
          <w:bCs/>
        </w:rPr>
        <w:br w:type="page"/>
      </w:r>
    </w:p>
    <w:p w:rsidRPr="0053379D" w:rsidR="00E215E8" w:rsidP="00E215E8" w:rsidRDefault="00E215E8" w14:paraId="40DE7586" w14:textId="77777777">
      <w:pPr>
        <w:spacing w:after="160" w:line="259" w:lineRule="auto"/>
        <w:rPr>
          <w:rFonts w:ascii="Arial" w:hAnsi="Arial" w:cs="Arial"/>
        </w:rPr>
      </w:pPr>
      <w:bookmarkStart w:name="_Toc5697847" w:id="222"/>
      <w:r w:rsidRPr="0053379D">
        <w:rPr>
          <w:rFonts w:ascii="Arial" w:hAnsi="Arial" w:cs="Arial"/>
          <w:b/>
          <w:bCs/>
        </w:rPr>
        <w:t xml:space="preserve">Student Records Thank You E-mail </w:t>
      </w:r>
    </w:p>
    <w:p w:rsidRPr="00F96B80" w:rsidR="00E215E8" w:rsidP="00E215E8" w:rsidRDefault="00E215E8" w14:paraId="314F5F56" w14:textId="77777777">
      <w:pPr>
        <w:pStyle w:val="BodyText"/>
        <w:rPr>
          <w:szCs w:val="24"/>
        </w:rPr>
      </w:pPr>
      <w:r w:rsidRPr="00F96B80">
        <w:rPr>
          <w:szCs w:val="24"/>
        </w:rPr>
        <w:t xml:space="preserve">Subject: NPSAS:20 Student </w:t>
      </w:r>
      <w:r>
        <w:rPr>
          <w:szCs w:val="24"/>
        </w:rPr>
        <w:t>r</w:t>
      </w:r>
      <w:r w:rsidRPr="00F96B80">
        <w:rPr>
          <w:szCs w:val="24"/>
        </w:rPr>
        <w:t xml:space="preserve">ecords </w:t>
      </w:r>
      <w:r>
        <w:rPr>
          <w:szCs w:val="24"/>
        </w:rPr>
        <w:t>s</w:t>
      </w:r>
      <w:r w:rsidRPr="00F96B80">
        <w:rPr>
          <w:szCs w:val="24"/>
        </w:rPr>
        <w:t>ubmitted</w:t>
      </w:r>
    </w:p>
    <w:p w:rsidRPr="00F96B80" w:rsidR="00E215E8" w:rsidP="00E215E8" w:rsidRDefault="00E215E8" w14:paraId="4D092EEC" w14:textId="77777777">
      <w:pPr>
        <w:pStyle w:val="BodyText"/>
        <w:rPr>
          <w:szCs w:val="24"/>
        </w:rPr>
      </w:pPr>
      <w:r w:rsidRPr="00F96B80">
        <w:rPr>
          <w:szCs w:val="24"/>
        </w:rPr>
        <w:t>Dear [Salutation] [</w:t>
      </w:r>
      <w:r>
        <w:rPr>
          <w:szCs w:val="24"/>
        </w:rPr>
        <w:t>CC</w:t>
      </w:r>
      <w:r w:rsidRPr="00F96B80">
        <w:rPr>
          <w:szCs w:val="24"/>
        </w:rPr>
        <w:t>LastName]:</w:t>
      </w:r>
    </w:p>
    <w:p w:rsidR="00E215E8" w:rsidP="00E215E8" w:rsidRDefault="00E215E8" w14:paraId="7459F4EA" w14:textId="77777777">
      <w:pPr>
        <w:pStyle w:val="BodyText"/>
        <w:rPr>
          <w:szCs w:val="24"/>
        </w:rPr>
      </w:pPr>
      <w:r w:rsidRPr="00F96B80">
        <w:rPr>
          <w:szCs w:val="24"/>
        </w:rPr>
        <w:t xml:space="preserve">Thank you for submitting </w:t>
      </w:r>
      <w:r>
        <w:rPr>
          <w:szCs w:val="24"/>
        </w:rPr>
        <w:t>your NPSAS:20 s</w:t>
      </w:r>
      <w:r w:rsidRPr="00F96B80">
        <w:rPr>
          <w:szCs w:val="24"/>
        </w:rPr>
        <w:t xml:space="preserve">tudent </w:t>
      </w:r>
      <w:r>
        <w:rPr>
          <w:szCs w:val="24"/>
        </w:rPr>
        <w:t>r</w:t>
      </w:r>
      <w:r w:rsidRPr="00F96B80">
        <w:rPr>
          <w:szCs w:val="24"/>
        </w:rPr>
        <w:t xml:space="preserve">ecords </w:t>
      </w:r>
      <w:r>
        <w:rPr>
          <w:szCs w:val="24"/>
        </w:rPr>
        <w:t>data</w:t>
      </w:r>
      <w:r w:rsidRPr="00F96B80">
        <w:rPr>
          <w:szCs w:val="24"/>
        </w:rPr>
        <w:t xml:space="preserve">. </w:t>
      </w:r>
    </w:p>
    <w:p w:rsidR="00E215E8" w:rsidP="00E215E8" w:rsidRDefault="00E215E8" w14:paraId="3A15A567" w14:textId="77777777">
      <w:pPr>
        <w:pStyle w:val="BodyText"/>
        <w:rPr>
          <w:szCs w:val="24"/>
        </w:rPr>
      </w:pPr>
      <w:r w:rsidRPr="00F96B80">
        <w:rPr>
          <w:szCs w:val="24"/>
        </w:rPr>
        <w:t xml:space="preserve">We </w:t>
      </w:r>
      <w:r>
        <w:rPr>
          <w:szCs w:val="24"/>
        </w:rPr>
        <w:t>will</w:t>
      </w:r>
      <w:r w:rsidRPr="00F96B80">
        <w:rPr>
          <w:szCs w:val="24"/>
        </w:rPr>
        <w:t xml:space="preserve"> contact you if</w:t>
      </w:r>
      <w:r>
        <w:rPr>
          <w:szCs w:val="24"/>
        </w:rPr>
        <w:t xml:space="preserve"> our student records team has </w:t>
      </w:r>
      <w:r w:rsidRPr="00F96B80">
        <w:rPr>
          <w:szCs w:val="24"/>
        </w:rPr>
        <w:t xml:space="preserve">questions about your </w:t>
      </w:r>
      <w:r>
        <w:rPr>
          <w:szCs w:val="24"/>
        </w:rPr>
        <w:t>data</w:t>
      </w:r>
      <w:r w:rsidRPr="00F96B80">
        <w:rPr>
          <w:szCs w:val="24"/>
        </w:rPr>
        <w:t>.</w:t>
      </w:r>
      <w:r>
        <w:rPr>
          <w:szCs w:val="24"/>
        </w:rPr>
        <w:t xml:space="preserve"> </w:t>
      </w:r>
      <w:r w:rsidRPr="00F96B80">
        <w:rPr>
          <w:szCs w:val="24"/>
        </w:rPr>
        <w:t xml:space="preserve">Once your submission </w:t>
      </w:r>
      <w:r>
        <w:rPr>
          <w:szCs w:val="24"/>
        </w:rPr>
        <w:t>passes</w:t>
      </w:r>
      <w:r w:rsidRPr="00F96B80">
        <w:rPr>
          <w:szCs w:val="24"/>
        </w:rPr>
        <w:t xml:space="preserve"> our quality control</w:t>
      </w:r>
      <w:r>
        <w:rPr>
          <w:szCs w:val="24"/>
        </w:rPr>
        <w:t xml:space="preserve"> processes</w:t>
      </w:r>
      <w:r w:rsidRPr="00F96B80">
        <w:rPr>
          <w:szCs w:val="24"/>
        </w:rPr>
        <w:t xml:space="preserve">, </w:t>
      </w:r>
      <w:r>
        <w:rPr>
          <w:szCs w:val="24"/>
        </w:rPr>
        <w:t xml:space="preserve">we will notify you that </w:t>
      </w:r>
      <w:r w:rsidRPr="00F96B80">
        <w:rPr>
          <w:szCs w:val="24"/>
        </w:rPr>
        <w:t xml:space="preserve">the participation of [InstitutionName] in NPSAS:20 </w:t>
      </w:r>
      <w:r>
        <w:rPr>
          <w:szCs w:val="24"/>
        </w:rPr>
        <w:t>is</w:t>
      </w:r>
      <w:r w:rsidRPr="00F96B80">
        <w:rPr>
          <w:szCs w:val="24"/>
        </w:rPr>
        <w:t xml:space="preserve"> complete.</w:t>
      </w:r>
    </w:p>
    <w:p w:rsidRPr="00F96B80" w:rsidR="00E215E8" w:rsidP="00E215E8" w:rsidRDefault="00E215E8" w14:paraId="6B772593" w14:textId="77777777">
      <w:pPr>
        <w:pStyle w:val="BodyText"/>
        <w:rPr>
          <w:szCs w:val="24"/>
        </w:rPr>
      </w:pPr>
      <w:r w:rsidRPr="00F96B80">
        <w:rPr>
          <w:szCs w:val="24"/>
        </w:rPr>
        <w:t xml:space="preserve">We strongly suggest that you take a moment to access the </w:t>
      </w:r>
      <w:r w:rsidRPr="00554E78">
        <w:rPr>
          <w:b/>
          <w:iCs/>
          <w:szCs w:val="24"/>
        </w:rPr>
        <w:t>Archive Notes or Other Documentation</w:t>
      </w:r>
      <w:r w:rsidRPr="00F96B80">
        <w:rPr>
          <w:szCs w:val="24"/>
        </w:rPr>
        <w:t xml:space="preserve"> task on the Postsecondary Data Portal. </w:t>
      </w:r>
      <w:r>
        <w:rPr>
          <w:szCs w:val="24"/>
        </w:rPr>
        <w:t>T</w:t>
      </w:r>
      <w:r w:rsidRPr="00F96B80">
        <w:rPr>
          <w:szCs w:val="24"/>
        </w:rPr>
        <w:t>his optional task</w:t>
      </w:r>
      <w:r>
        <w:rPr>
          <w:szCs w:val="24"/>
        </w:rPr>
        <w:t xml:space="preserve"> allows</w:t>
      </w:r>
      <w:r w:rsidRPr="00F96B80">
        <w:rPr>
          <w:szCs w:val="24"/>
        </w:rPr>
        <w:t xml:space="preserve"> you </w:t>
      </w:r>
      <w:r>
        <w:rPr>
          <w:szCs w:val="24"/>
        </w:rPr>
        <w:t>to</w:t>
      </w:r>
      <w:r w:rsidRPr="00F96B80">
        <w:rPr>
          <w:szCs w:val="24"/>
        </w:rPr>
        <w:t xml:space="preserve"> upload </w:t>
      </w:r>
      <w:r>
        <w:rPr>
          <w:szCs w:val="24"/>
        </w:rPr>
        <w:t xml:space="preserve">the </w:t>
      </w:r>
      <w:r w:rsidRPr="00F96B80">
        <w:rPr>
          <w:szCs w:val="24"/>
        </w:rPr>
        <w:t>notes, queries</w:t>
      </w:r>
      <w:r>
        <w:rPr>
          <w:szCs w:val="24"/>
        </w:rPr>
        <w:t>, and</w:t>
      </w:r>
      <w:r w:rsidRPr="00F96B80">
        <w:rPr>
          <w:szCs w:val="24"/>
        </w:rPr>
        <w:t xml:space="preserve"> code you used to gather </w:t>
      </w:r>
      <w:r>
        <w:rPr>
          <w:szCs w:val="24"/>
        </w:rPr>
        <w:t>your</w:t>
      </w:r>
      <w:r w:rsidRPr="00F96B80">
        <w:rPr>
          <w:szCs w:val="24"/>
        </w:rPr>
        <w:t xml:space="preserve"> data. All files you upload now will be available </w:t>
      </w:r>
      <w:r>
        <w:rPr>
          <w:szCs w:val="24"/>
        </w:rPr>
        <w:t xml:space="preserve">to your institution’s coordinator </w:t>
      </w:r>
      <w:r w:rsidRPr="00F96B80">
        <w:rPr>
          <w:szCs w:val="24"/>
        </w:rPr>
        <w:t xml:space="preserve">the next time </w:t>
      </w:r>
      <w:r>
        <w:rPr>
          <w:szCs w:val="24"/>
        </w:rPr>
        <w:t>[InstitutionName]</w:t>
      </w:r>
      <w:r w:rsidRPr="00F96B80">
        <w:rPr>
          <w:szCs w:val="24"/>
        </w:rPr>
        <w:t xml:space="preserve"> is sampled for NPSAS</w:t>
      </w:r>
      <w:r>
        <w:rPr>
          <w:szCs w:val="24"/>
        </w:rPr>
        <w:t>, making participation easier and more efficient</w:t>
      </w:r>
      <w:r w:rsidRPr="00F96B80">
        <w:rPr>
          <w:szCs w:val="24"/>
        </w:rPr>
        <w:t xml:space="preserve">. </w:t>
      </w:r>
    </w:p>
    <w:p w:rsidRPr="00F96B80" w:rsidR="00E215E8" w:rsidP="00E215E8" w:rsidRDefault="00E215E8" w14:paraId="54E96B57"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 xml:space="preserve">PDP Website: </w:t>
      </w:r>
      <w:r>
        <w:rPr>
          <w:szCs w:val="24"/>
        </w:rPr>
        <w:t>https://</w:t>
      </w:r>
      <w:hyperlink w:history="1" r:id="rId166">
        <w:r w:rsidRPr="00F96B80">
          <w:rPr>
            <w:rStyle w:val="Hyperlink"/>
            <w:szCs w:val="24"/>
          </w:rPr>
          <w:t>surveys.nces.ed.gov/xxxx</w:t>
        </w:r>
      </w:hyperlink>
    </w:p>
    <w:p w:rsidRPr="00F96B80" w:rsidR="00E215E8" w:rsidP="00E215E8" w:rsidRDefault="00E215E8" w14:paraId="19C7DB06"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Your User ID: [UserID]</w:t>
      </w:r>
    </w:p>
    <w:p w:rsidRPr="00F96B80" w:rsidR="00E215E8" w:rsidP="00E215E8" w:rsidRDefault="00E215E8" w14:paraId="232A36AB" w14:textId="77777777">
      <w:pPr>
        <w:pStyle w:val="BodyText"/>
        <w:rPr>
          <w:szCs w:val="24"/>
        </w:rPr>
      </w:pPr>
      <w:r w:rsidRPr="00F96B80">
        <w:rPr>
          <w:szCs w:val="24"/>
        </w:rPr>
        <w:t>We very much appreciate your participation in this important study!</w:t>
      </w:r>
    </w:p>
    <w:p w:rsidRPr="00F96B80" w:rsidR="00E215E8" w:rsidP="00E215E8" w:rsidRDefault="00E215E8" w14:paraId="25800E85" w14:textId="77777777">
      <w:pPr>
        <w:pStyle w:val="BodyTextnospace"/>
        <w:rPr>
          <w:szCs w:val="24"/>
        </w:rPr>
      </w:pPr>
      <w:r w:rsidRPr="00F96B80">
        <w:rPr>
          <w:szCs w:val="24"/>
        </w:rPr>
        <w:t>[Name]</w:t>
      </w:r>
    </w:p>
    <w:p w:rsidRPr="00F96B80" w:rsidR="00E215E8" w:rsidP="00E215E8" w:rsidRDefault="00E215E8" w14:paraId="3CB9DA56" w14:textId="77777777">
      <w:pPr>
        <w:pStyle w:val="BodyTextnospace"/>
        <w:rPr>
          <w:szCs w:val="24"/>
        </w:rPr>
      </w:pPr>
      <w:r>
        <w:rPr>
          <w:szCs w:val="24"/>
        </w:rPr>
        <w:t>[</w:t>
      </w:r>
      <w:r w:rsidRPr="00F96B80">
        <w:rPr>
          <w:szCs w:val="24"/>
        </w:rPr>
        <w:t>Institution Relations Specialist</w:t>
      </w:r>
      <w:r>
        <w:rPr>
          <w:szCs w:val="24"/>
        </w:rPr>
        <w:t xml:space="preserve"> or Data Collection Manager]</w:t>
      </w:r>
    </w:p>
    <w:p w:rsidRPr="00F96B80" w:rsidR="00E215E8" w:rsidP="00E215E8" w:rsidRDefault="00E215E8" w14:paraId="40F9DCCD" w14:textId="5579702E">
      <w:pPr>
        <w:pStyle w:val="BodyTextnospace"/>
        <w:rPr>
          <w:szCs w:val="24"/>
        </w:rPr>
      </w:pPr>
    </w:p>
    <w:p w:rsidRPr="00F96B80" w:rsidR="00E215E8" w:rsidP="00E215E8" w:rsidRDefault="00E215E8" w14:paraId="4C9869DB" w14:textId="77777777">
      <w:pPr>
        <w:pStyle w:val="BodyText"/>
        <w:rPr>
          <w:szCs w:val="24"/>
        </w:rPr>
      </w:pPr>
      <w:r w:rsidRPr="00F96B80">
        <w:rPr>
          <w:b/>
          <w:szCs w:val="24"/>
        </w:rPr>
        <w:t>DID YOU KNOW</w:t>
      </w:r>
      <w:r w:rsidRPr="00F96B80">
        <w:rPr>
          <w:szCs w:val="24"/>
        </w:rPr>
        <w:t>? Thirty-nine percent of undergraduates received a Pell grant in 2015-16.</w:t>
      </w:r>
    </w:p>
    <w:p w:rsidR="00E215E8" w:rsidP="00E215E8" w:rsidRDefault="00E215E8" w14:paraId="0E21D80B" w14:textId="77777777">
      <w:pPr>
        <w:pStyle w:val="BodyText"/>
      </w:pPr>
      <w:r>
        <w:rPr>
          <w:sz w:val="18"/>
          <w:szCs w:val="18"/>
        </w:rPr>
        <w:t>Source: U.S. Department of Education, National Center for Education Statistics (NCES), 2015-16 National Postsecondary Student Aid Study (NPSAS:16).</w:t>
      </w:r>
    </w:p>
    <w:p w:rsidR="00F244C9" w:rsidRDefault="00F244C9" w14:paraId="7AFA4373" w14:textId="77777777">
      <w:pPr>
        <w:rPr>
          <w:rFonts w:ascii="Arial" w:hAnsi="Arial" w:cs="Arial"/>
          <w:b/>
          <w:bCs/>
          <w:szCs w:val="24"/>
        </w:rPr>
      </w:pPr>
      <w:bookmarkStart w:name="_Toc12872370" w:id="223"/>
      <w:r>
        <w:br w:type="page"/>
      </w:r>
    </w:p>
    <w:p w:rsidR="00E215E8" w:rsidP="00E215E8" w:rsidRDefault="00E215E8" w14:paraId="4369DD89" w14:textId="48658DB5">
      <w:pPr>
        <w:pStyle w:val="AppH3"/>
      </w:pPr>
      <w:bookmarkStart w:name="_Toc20746606" w:id="224"/>
      <w:r>
        <w:t>NPSAS:20 Participation Complete E-mail</w:t>
      </w:r>
      <w:bookmarkEnd w:id="223"/>
      <w:bookmarkEnd w:id="224"/>
      <w:r>
        <w:t xml:space="preserve"> </w:t>
      </w:r>
    </w:p>
    <w:p w:rsidRPr="00F96B80" w:rsidR="00E215E8" w:rsidP="00E215E8" w:rsidRDefault="00E215E8" w14:paraId="4F64ABCF" w14:textId="77777777">
      <w:pPr>
        <w:pStyle w:val="BodyText"/>
        <w:rPr>
          <w:szCs w:val="24"/>
        </w:rPr>
      </w:pPr>
      <w:r w:rsidRPr="00F96B80">
        <w:rPr>
          <w:szCs w:val="24"/>
        </w:rPr>
        <w:t xml:space="preserve">Subject: NPSAS:20 </w:t>
      </w:r>
      <w:r>
        <w:rPr>
          <w:szCs w:val="24"/>
        </w:rPr>
        <w:t>Participation Complete</w:t>
      </w:r>
    </w:p>
    <w:p w:rsidRPr="00F96B80" w:rsidR="00E215E8" w:rsidP="00E215E8" w:rsidRDefault="00E215E8" w14:paraId="641FF246" w14:textId="77777777">
      <w:pPr>
        <w:pStyle w:val="BodyText"/>
        <w:rPr>
          <w:szCs w:val="24"/>
        </w:rPr>
      </w:pPr>
      <w:r w:rsidRPr="00F96B80">
        <w:rPr>
          <w:szCs w:val="24"/>
        </w:rPr>
        <w:t>Dear [Salutation] [</w:t>
      </w:r>
      <w:r>
        <w:rPr>
          <w:szCs w:val="24"/>
        </w:rPr>
        <w:t>CC</w:t>
      </w:r>
      <w:r w:rsidRPr="00F96B80">
        <w:rPr>
          <w:szCs w:val="24"/>
        </w:rPr>
        <w:t>LastName]:</w:t>
      </w:r>
    </w:p>
    <w:p w:rsidR="00E215E8" w:rsidP="00E215E8" w:rsidRDefault="00E215E8" w14:paraId="389E4B9C" w14:textId="77777777">
      <w:pPr>
        <w:pStyle w:val="BodyText"/>
      </w:pPr>
      <w:r>
        <w:t xml:space="preserve">I am pleased to inform you that your NPSAS:20 student records data have passed our quality control checks. Your participation on behalf of [InstitutionName] is now complete. </w:t>
      </w:r>
    </w:p>
    <w:p w:rsidR="00E215E8" w:rsidP="00E215E8" w:rsidRDefault="00E215E8" w14:paraId="2BC773E5" w14:textId="77777777">
      <w:pPr>
        <w:pStyle w:val="BodyText"/>
      </w:pPr>
      <w:r>
        <w:t>Thank you very much for your contribution to NPSAS:20!</w:t>
      </w:r>
    </w:p>
    <w:p w:rsidRPr="00F96B80" w:rsidR="00E215E8" w:rsidP="00E215E8" w:rsidRDefault="00E215E8" w14:paraId="1DB5D1F7" w14:textId="77777777">
      <w:pPr>
        <w:pStyle w:val="BodyTextnospace"/>
        <w:rPr>
          <w:szCs w:val="24"/>
        </w:rPr>
      </w:pPr>
      <w:r w:rsidRPr="00F96B80">
        <w:rPr>
          <w:szCs w:val="24"/>
        </w:rPr>
        <w:t>[Name]</w:t>
      </w:r>
    </w:p>
    <w:p w:rsidR="00F244C9" w:rsidP="00E215E8" w:rsidRDefault="00E215E8" w14:paraId="6344A5ED" w14:textId="6DF45622">
      <w:pPr>
        <w:pStyle w:val="BodyTextnospace"/>
        <w:rPr>
          <w:szCs w:val="24"/>
        </w:rPr>
      </w:pPr>
      <w:r>
        <w:rPr>
          <w:szCs w:val="24"/>
        </w:rPr>
        <w:t>[</w:t>
      </w:r>
      <w:r w:rsidRPr="00F96B80">
        <w:rPr>
          <w:szCs w:val="24"/>
        </w:rPr>
        <w:t>Institution Relations Specialist</w:t>
      </w:r>
      <w:r>
        <w:rPr>
          <w:szCs w:val="24"/>
        </w:rPr>
        <w:t xml:space="preserve"> or Data Collection Manager]</w:t>
      </w:r>
    </w:p>
    <w:p w:rsidR="00F244C9" w:rsidRDefault="00F244C9" w14:paraId="51995894" w14:textId="77777777">
      <w:pPr>
        <w:rPr>
          <w:szCs w:val="24"/>
        </w:rPr>
      </w:pPr>
      <w:r>
        <w:rPr>
          <w:szCs w:val="24"/>
        </w:rPr>
        <w:br w:type="page"/>
      </w:r>
    </w:p>
    <w:p w:rsidR="007E7498" w:rsidP="007E7498" w:rsidRDefault="007E7498" w14:paraId="7A355203" w14:textId="77777777">
      <w:pPr>
        <w:pStyle w:val="AppH3"/>
      </w:pPr>
      <w:bookmarkStart w:name="_Toc20746607" w:id="225"/>
      <w:r>
        <w:t>NPSAS:20 Participation Thank You Letter to Campus Coordinator (a token is included)</w:t>
      </w:r>
      <w:bookmarkEnd w:id="225"/>
    </w:p>
    <w:p w:rsidR="007E7498" w:rsidP="007E7498" w:rsidRDefault="007E7498" w14:paraId="6A98430F" w14:textId="77777777">
      <w:pPr>
        <w:pStyle w:val="BodyText"/>
        <w:rPr>
          <w:szCs w:val="24"/>
        </w:rPr>
      </w:pPr>
      <w:r>
        <w:rPr>
          <w:szCs w:val="24"/>
        </w:rPr>
        <w:t>[Date]</w:t>
      </w:r>
    </w:p>
    <w:p w:rsidR="007E7498" w:rsidP="007E7498" w:rsidRDefault="007E7498" w14:paraId="6E518DF5" w14:textId="77777777">
      <w:pPr>
        <w:pStyle w:val="BodyTextnospace"/>
        <w:rPr>
          <w:szCs w:val="24"/>
        </w:rPr>
      </w:pPr>
      <w:r>
        <w:rPr>
          <w:szCs w:val="24"/>
        </w:rPr>
        <w:t>[Salutation] [FirstName] [LastName]</w:t>
      </w:r>
    </w:p>
    <w:p w:rsidR="007E7498" w:rsidP="007E7498" w:rsidRDefault="007E7498" w14:paraId="49BFE557" w14:textId="77777777">
      <w:pPr>
        <w:pStyle w:val="BodyTextnospace"/>
        <w:rPr>
          <w:szCs w:val="24"/>
        </w:rPr>
      </w:pPr>
      <w:r>
        <w:rPr>
          <w:szCs w:val="24"/>
        </w:rPr>
        <w:t>[Institution]</w:t>
      </w:r>
    </w:p>
    <w:p w:rsidR="007E7498" w:rsidP="007E7498" w:rsidRDefault="007E7498" w14:paraId="61CE25D3" w14:textId="77777777">
      <w:pPr>
        <w:pStyle w:val="BodyTextnospace"/>
        <w:rPr>
          <w:szCs w:val="24"/>
        </w:rPr>
      </w:pPr>
      <w:r>
        <w:rPr>
          <w:szCs w:val="24"/>
        </w:rPr>
        <w:t>[Address]</w:t>
      </w:r>
    </w:p>
    <w:p w:rsidR="007E7498" w:rsidP="007E7498" w:rsidRDefault="007E7498" w14:paraId="3C8E0D15" w14:textId="77777777">
      <w:pPr>
        <w:pStyle w:val="BodyTextnospace"/>
        <w:rPr>
          <w:szCs w:val="24"/>
        </w:rPr>
      </w:pPr>
      <w:r>
        <w:rPr>
          <w:szCs w:val="24"/>
        </w:rPr>
        <w:t>[City], [State] [Zip]</w:t>
      </w:r>
    </w:p>
    <w:p w:rsidR="007E7498" w:rsidP="007E7498" w:rsidRDefault="007E7498" w14:paraId="3098BB04" w14:textId="77777777">
      <w:pPr>
        <w:pStyle w:val="BodyText"/>
        <w:rPr>
          <w:szCs w:val="24"/>
        </w:rPr>
      </w:pPr>
    </w:p>
    <w:p w:rsidRPr="005A35F4" w:rsidR="007E7498" w:rsidP="007E7498" w:rsidRDefault="007E7498" w14:paraId="6E4B60DE" w14:textId="77777777">
      <w:pPr>
        <w:pStyle w:val="BodyText"/>
        <w:rPr>
          <w:szCs w:val="24"/>
        </w:rPr>
      </w:pPr>
      <w:r w:rsidRPr="005A35F4">
        <w:rPr>
          <w:szCs w:val="24"/>
        </w:rPr>
        <w:t>Dear [Salutation] [CALastName]:</w:t>
      </w:r>
    </w:p>
    <w:p w:rsidRPr="005A35F4" w:rsidR="007E7498" w:rsidP="007E7498" w:rsidRDefault="007E7498" w14:paraId="5CD00B60" w14:textId="77777777">
      <w:pPr>
        <w:pStyle w:val="BodyText"/>
        <w:rPr>
          <w:szCs w:val="24"/>
        </w:rPr>
      </w:pPr>
      <w:r w:rsidRPr="005A35F4">
        <w:rPr>
          <w:szCs w:val="24"/>
        </w:rPr>
        <w:t xml:space="preserve">I would like to thank you for your institution’s participation in the 2019-20 National Postsecondary Student Aid Study (NPSAS:20). The data provided by your institution will help inform researchers, educators, and policymakers about </w:t>
      </w:r>
      <w:r>
        <w:rPr>
          <w:szCs w:val="24"/>
        </w:rPr>
        <w:t xml:space="preserve">characteristics of </w:t>
      </w:r>
      <w:r w:rsidRPr="005A35F4">
        <w:rPr>
          <w:szCs w:val="24"/>
        </w:rPr>
        <w:t>the nation’s postsecondary students and how they pay for their education. In addition to national level data, if enough institutions participate, NPSAS:20 will provide financial aid estimates for undergraduates by state and institution type</w:t>
      </w:r>
      <w:r>
        <w:rPr>
          <w:szCs w:val="24"/>
        </w:rPr>
        <w:t xml:space="preserve"> once the data can be released</w:t>
      </w:r>
      <w:r w:rsidRPr="005A35F4">
        <w:rPr>
          <w:szCs w:val="24"/>
        </w:rPr>
        <w:t xml:space="preserve">. </w:t>
      </w:r>
    </w:p>
    <w:p w:rsidR="007E7498" w:rsidP="007E7498" w:rsidRDefault="007E7498" w14:paraId="34513CEA" w14:textId="77777777">
      <w:pPr>
        <w:pStyle w:val="BodyText"/>
        <w:rPr>
          <w:szCs w:val="24"/>
        </w:rPr>
      </w:pPr>
      <w:r>
        <w:rPr>
          <w:szCs w:val="24"/>
        </w:rPr>
        <w:t>You can a</w:t>
      </w:r>
      <w:r w:rsidRPr="00483139">
        <w:rPr>
          <w:szCs w:val="24"/>
        </w:rPr>
        <w:t xml:space="preserve">ccess </w:t>
      </w:r>
      <w:r>
        <w:rPr>
          <w:szCs w:val="24"/>
        </w:rPr>
        <w:t xml:space="preserve">the most recent </w:t>
      </w:r>
      <w:r w:rsidRPr="00483139">
        <w:rPr>
          <w:szCs w:val="24"/>
        </w:rPr>
        <w:t xml:space="preserve">NPSAS </w:t>
      </w:r>
      <w:r>
        <w:rPr>
          <w:szCs w:val="24"/>
        </w:rPr>
        <w:t>national d</w:t>
      </w:r>
      <w:r w:rsidRPr="00483139">
        <w:rPr>
          <w:szCs w:val="24"/>
        </w:rPr>
        <w:t xml:space="preserve">ata for </w:t>
      </w:r>
      <w:r>
        <w:rPr>
          <w:szCs w:val="24"/>
        </w:rPr>
        <w:t>your o</w:t>
      </w:r>
      <w:r w:rsidRPr="00483139">
        <w:rPr>
          <w:szCs w:val="24"/>
        </w:rPr>
        <w:t xml:space="preserve">wn </w:t>
      </w:r>
      <w:r>
        <w:rPr>
          <w:szCs w:val="24"/>
        </w:rPr>
        <w:t>u</w:t>
      </w:r>
      <w:r w:rsidRPr="00483139">
        <w:rPr>
          <w:szCs w:val="24"/>
        </w:rPr>
        <w:t>se</w:t>
      </w:r>
      <w:r>
        <w:rPr>
          <w:szCs w:val="24"/>
        </w:rPr>
        <w:t>.</w:t>
      </w:r>
      <w:r w:rsidRPr="00483139">
        <w:rPr>
          <w:szCs w:val="24"/>
        </w:rPr>
        <w:t xml:space="preserve"> NCES’s DataLab (https://nces.ed.gov/datalab) provides a suite of powerful and intuitive online data tools for creating tables and conducting analyses using NPSAS and other NCES datasets. </w:t>
      </w:r>
      <w:r>
        <w:rPr>
          <w:szCs w:val="24"/>
        </w:rPr>
        <w:t>A variety of</w:t>
      </w:r>
      <w:r w:rsidRPr="00483139">
        <w:rPr>
          <w:szCs w:val="24"/>
        </w:rPr>
        <w:t xml:space="preserve"> reports and publications are also available for download from the main NCES website. Institutions can use NPSAS data to expand their benchmarking work and provide a useful complement to their Integrated Postsecondary Education Data System (IPEDS) data.  </w:t>
      </w:r>
    </w:p>
    <w:p w:rsidRPr="005A35F4" w:rsidR="007E7498" w:rsidP="007E7498" w:rsidRDefault="007E7498" w14:paraId="2B9AAB16" w14:textId="77777777">
      <w:pPr>
        <w:pStyle w:val="BodyText"/>
        <w:rPr>
          <w:szCs w:val="24"/>
        </w:rPr>
      </w:pPr>
      <w:r w:rsidRPr="005A35F4">
        <w:rPr>
          <w:szCs w:val="24"/>
        </w:rPr>
        <w:t>Again, thank you for your participation in NPSAS and your continued support of NCES postsecondary studies.</w:t>
      </w:r>
    </w:p>
    <w:p w:rsidRPr="005A35F4" w:rsidR="007E7498" w:rsidP="007E7498" w:rsidRDefault="007E7498" w14:paraId="67A228CE" w14:textId="77777777">
      <w:pPr>
        <w:pStyle w:val="BodyText"/>
        <w:rPr>
          <w:szCs w:val="24"/>
        </w:rPr>
      </w:pPr>
    </w:p>
    <w:p w:rsidRPr="008F510F" w:rsidR="007E7498" w:rsidP="007E7498" w:rsidRDefault="007E7498" w14:paraId="5304616B" w14:textId="77777777">
      <w:pPr>
        <w:pStyle w:val="BodyText"/>
        <w:rPr>
          <w:szCs w:val="24"/>
        </w:rPr>
      </w:pPr>
      <w:r w:rsidRPr="008F510F">
        <w:rPr>
          <w:szCs w:val="24"/>
        </w:rPr>
        <w:t>Sincerely,</w:t>
      </w:r>
    </w:p>
    <w:p w:rsidRPr="008F510F" w:rsidR="007E7498" w:rsidP="007E7498" w:rsidRDefault="007E7498" w14:paraId="6A1A2600" w14:textId="77777777">
      <w:pPr>
        <w:pStyle w:val="BodyText"/>
        <w:rPr>
          <w:szCs w:val="24"/>
        </w:rPr>
      </w:pPr>
    </w:p>
    <w:p w:rsidRPr="008F510F" w:rsidR="007E7498" w:rsidP="007E7498" w:rsidRDefault="007E7498" w14:paraId="0830CFEE" w14:textId="77777777">
      <w:pPr>
        <w:pStyle w:val="BodyTextnospace"/>
        <w:tabs>
          <w:tab w:val="left" w:pos="4320"/>
        </w:tabs>
        <w:rPr>
          <w:szCs w:val="24"/>
        </w:rPr>
      </w:pPr>
      <w:r w:rsidRPr="008F510F">
        <w:rPr>
          <w:szCs w:val="24"/>
        </w:rPr>
        <w:t>Tracy Hunt-White, Ph.D.</w:t>
      </w:r>
      <w:r w:rsidRPr="008F510F">
        <w:rPr>
          <w:szCs w:val="24"/>
        </w:rPr>
        <w:tab/>
      </w:r>
      <w:r w:rsidRPr="008F510F">
        <w:rPr>
          <w:szCs w:val="24"/>
        </w:rPr>
        <w:tab/>
        <w:t>Jennifer Wine, Ph.D.</w:t>
      </w:r>
      <w:r w:rsidRPr="008F510F">
        <w:rPr>
          <w:szCs w:val="24"/>
        </w:rPr>
        <w:tab/>
      </w:r>
    </w:p>
    <w:p w:rsidRPr="008F510F" w:rsidR="007E7498" w:rsidP="007E7498" w:rsidRDefault="007E7498" w14:paraId="53A58F96" w14:textId="77777777">
      <w:pPr>
        <w:pStyle w:val="BodyTextnospace"/>
        <w:tabs>
          <w:tab w:val="left" w:pos="4320"/>
        </w:tabs>
        <w:rPr>
          <w:szCs w:val="24"/>
        </w:rPr>
      </w:pPr>
      <w:r w:rsidRPr="008F510F">
        <w:rPr>
          <w:szCs w:val="24"/>
        </w:rPr>
        <w:t>Project Officer, NPSAS:20</w:t>
      </w:r>
      <w:r w:rsidRPr="008F510F">
        <w:rPr>
          <w:szCs w:val="24"/>
        </w:rPr>
        <w:tab/>
      </w:r>
      <w:r w:rsidRPr="008F510F">
        <w:rPr>
          <w:szCs w:val="24"/>
        </w:rPr>
        <w:tab/>
        <w:t>Director, NPSAS:20</w:t>
      </w:r>
    </w:p>
    <w:p w:rsidRPr="008F510F" w:rsidR="007E7498" w:rsidP="007E7498" w:rsidRDefault="007E7498" w14:paraId="11825B31" w14:textId="77777777">
      <w:pPr>
        <w:pStyle w:val="BodyTextnospace"/>
        <w:tabs>
          <w:tab w:val="left" w:pos="4320"/>
        </w:tabs>
        <w:rPr>
          <w:szCs w:val="24"/>
        </w:rPr>
      </w:pPr>
      <w:r w:rsidRPr="008F510F">
        <w:rPr>
          <w:szCs w:val="24"/>
        </w:rPr>
        <w:t xml:space="preserve">National Center for Education Statistics (NCES) </w:t>
      </w:r>
      <w:r w:rsidRPr="008F510F">
        <w:rPr>
          <w:szCs w:val="24"/>
        </w:rPr>
        <w:tab/>
        <w:t>RTI International</w:t>
      </w:r>
    </w:p>
    <w:p w:rsidRPr="008F510F" w:rsidR="007E7498" w:rsidP="007E7498" w:rsidRDefault="007E7498" w14:paraId="50F11747" w14:textId="77777777">
      <w:pPr>
        <w:pStyle w:val="BodyTextnospace"/>
        <w:tabs>
          <w:tab w:val="left" w:pos="4320"/>
        </w:tabs>
        <w:rPr>
          <w:szCs w:val="24"/>
        </w:rPr>
      </w:pPr>
      <w:r w:rsidRPr="008F510F">
        <w:rPr>
          <w:szCs w:val="24"/>
        </w:rPr>
        <w:t>Institute of Education Sciences</w:t>
      </w:r>
    </w:p>
    <w:p w:rsidRPr="008F510F" w:rsidR="007E7498" w:rsidP="007E7498" w:rsidRDefault="007E7498" w14:paraId="4C16ECA3" w14:textId="77777777">
      <w:pPr>
        <w:pStyle w:val="BodyTextnospace"/>
        <w:tabs>
          <w:tab w:val="left" w:pos="4320"/>
        </w:tabs>
        <w:rPr>
          <w:szCs w:val="24"/>
        </w:rPr>
      </w:pPr>
      <w:r w:rsidRPr="008F510F">
        <w:rPr>
          <w:szCs w:val="24"/>
        </w:rPr>
        <w:t>U.S. Department of Education</w:t>
      </w:r>
    </w:p>
    <w:p w:rsidRPr="008F510F" w:rsidR="007E7498" w:rsidP="007E7498" w:rsidRDefault="007E7498" w14:paraId="26810DFF" w14:textId="77777777">
      <w:pPr>
        <w:pStyle w:val="BodyTextnospace"/>
        <w:tabs>
          <w:tab w:val="left" w:pos="4320"/>
        </w:tabs>
        <w:rPr>
          <w:szCs w:val="24"/>
        </w:rPr>
      </w:pPr>
    </w:p>
    <w:p w:rsidRPr="007E7498" w:rsidR="00E215E8" w:rsidP="007E7498" w:rsidRDefault="007E7498" w14:paraId="68D31EF8" w14:textId="2CE03962">
      <w:pPr>
        <w:pStyle w:val="AppH3"/>
        <w:rPr>
          <w:b w:val="0"/>
          <w:bCs w:val="0"/>
          <w:iCs/>
          <w:sz w:val="28"/>
          <w:szCs w:val="28"/>
        </w:rPr>
      </w:pPr>
      <w:bookmarkStart w:name="_Toc20746608" w:id="226"/>
      <w:r w:rsidRPr="001E1E3C">
        <w:rPr>
          <w:rFonts w:ascii="Garamond" w:hAnsi="Garamond"/>
          <w:b w:val="0"/>
          <w:bCs w:val="0"/>
        </w:rPr>
        <w:t>Enclosur</w:t>
      </w:r>
      <w:r>
        <w:rPr>
          <w:rFonts w:ascii="Garamond" w:hAnsi="Garamond"/>
          <w:b w:val="0"/>
          <w:bCs w:val="0"/>
        </w:rPr>
        <w:t>e</w:t>
      </w:r>
      <w:bookmarkEnd w:id="226"/>
    </w:p>
    <w:p w:rsidR="00B824E3" w:rsidRDefault="00B824E3" w14:paraId="2D155D1B" w14:textId="77777777">
      <w:pPr>
        <w:rPr>
          <w:rFonts w:ascii="Arial" w:hAnsi="Arial" w:cs="Arial"/>
          <w:b/>
          <w:bCs/>
          <w:iCs/>
          <w:sz w:val="28"/>
          <w:szCs w:val="28"/>
        </w:rPr>
      </w:pPr>
      <w:bookmarkStart w:name="_Toc12872371" w:id="227"/>
      <w:r>
        <w:br w:type="page"/>
      </w:r>
    </w:p>
    <w:p w:rsidR="00E215E8" w:rsidP="00E215E8" w:rsidRDefault="00E215E8" w14:paraId="06580D4E" w14:textId="4C77DAE5">
      <w:pPr>
        <w:pStyle w:val="AppH2"/>
      </w:pPr>
      <w:bookmarkStart w:name="_Toc20746609" w:id="228"/>
      <w:r>
        <w:t>Informational E-mails for Other Departments and Programmer</w:t>
      </w:r>
      <w:bookmarkEnd w:id="227"/>
      <w:bookmarkEnd w:id="228"/>
    </w:p>
    <w:tbl>
      <w:tblPr>
        <w:tblStyle w:val="TableGrid"/>
        <w:tblW w:w="0" w:type="auto"/>
        <w:jc w:val="center"/>
        <w:tblLook w:val="04A0" w:firstRow="1" w:lastRow="0" w:firstColumn="1" w:lastColumn="0" w:noHBand="0" w:noVBand="1"/>
      </w:tblPr>
      <w:tblGrid>
        <w:gridCol w:w="10224"/>
      </w:tblGrid>
      <w:tr w:rsidR="00E215E8" w:rsidTr="005C07DE" w14:paraId="3D58650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tcPr>
          <w:p w:rsidRPr="00CD4742" w:rsidR="00E215E8" w:rsidP="005C07DE" w:rsidRDefault="00E215E8" w14:paraId="7B030A73" w14:textId="77777777">
            <w:pPr>
              <w:pStyle w:val="BodyText"/>
              <w:rPr>
                <w:i/>
                <w:iCs/>
              </w:rPr>
            </w:pPr>
            <w:r>
              <w:br w:type="page"/>
            </w:r>
            <w:r w:rsidRPr="00CD4742">
              <w:rPr>
                <w:i/>
                <w:iCs/>
              </w:rPr>
              <w:t>These e-mails will be sent to people who are assisting the Campus Coordinator in providing NPSAS:20 data. Likely staff include the financial aid director, the registrar, and the bursar, as well as the programmer who creates CSV files, as appropriate. The data collection staff will have conversations with the Campus Coordinator to determine which data require involvement of staff in other departments. If the Campus Coordinator agrees, the informational e-mail will be sent to these individuals to inform them about NPSAS and establish direct communication. The programmer e-mail will be sent, if the Campus Coordinator agrees, when the programming of CSV files is delegated to another person at the institution.</w:t>
            </w:r>
          </w:p>
          <w:p w:rsidRPr="00F60F9F" w:rsidR="00E215E8" w:rsidP="005C07DE" w:rsidRDefault="00E215E8" w14:paraId="3EB4E8EB" w14:textId="18C10603">
            <w:pPr>
              <w:pStyle w:val="BodyText"/>
            </w:pPr>
            <w:r w:rsidRPr="00CD4742">
              <w:rPr>
                <w:i/>
                <w:iCs/>
              </w:rPr>
              <w:t xml:space="preserve">The Informational E-mail for Financial Aid Director/Registrar/Bursar has two attachments, the NPSAS:20 brochure and a list of the subset of the student records data elements they are being asked to provide. The list of student records data elements is included </w:t>
            </w:r>
            <w:r>
              <w:rPr>
                <w:i/>
                <w:iCs/>
              </w:rPr>
              <w:t>in the Stude</w:t>
            </w:r>
            <w:r w:rsidR="00243829">
              <w:rPr>
                <w:i/>
                <w:iCs/>
              </w:rPr>
              <w:t>nt Records Codebook (see page 148</w:t>
            </w:r>
            <w:r>
              <w:rPr>
                <w:i/>
                <w:iCs/>
              </w:rPr>
              <w:t xml:space="preserve"> of this appendix).</w:t>
            </w:r>
          </w:p>
        </w:tc>
      </w:tr>
    </w:tbl>
    <w:p w:rsidR="00E215E8" w:rsidP="00E215E8" w:rsidRDefault="00E215E8" w14:paraId="032969DC" w14:textId="77777777">
      <w:pPr>
        <w:spacing w:after="160" w:line="259" w:lineRule="auto"/>
        <w:rPr>
          <w:rFonts w:ascii="Arial" w:hAnsi="Arial" w:cs="Arial"/>
          <w:b/>
          <w:bCs/>
          <w:szCs w:val="24"/>
        </w:rPr>
      </w:pPr>
      <w:r>
        <w:br w:type="page"/>
      </w:r>
    </w:p>
    <w:p w:rsidR="00E215E8" w:rsidP="00E215E8" w:rsidRDefault="00E215E8" w14:paraId="66CED0FF" w14:textId="41676E08">
      <w:pPr>
        <w:pStyle w:val="AppH3"/>
      </w:pPr>
      <w:bookmarkStart w:name="_Toc12872372" w:id="229"/>
      <w:bookmarkStart w:name="_Toc20746610" w:id="230"/>
      <w:r>
        <w:t>Informational E-mail for Financial Aid Director/Registrar/Bursar</w:t>
      </w:r>
      <w:bookmarkEnd w:id="229"/>
      <w:bookmarkEnd w:id="230"/>
    </w:p>
    <w:p w:rsidR="00E215E8" w:rsidP="00E215E8" w:rsidRDefault="00E215E8" w14:paraId="2734A9B2" w14:textId="77777777">
      <w:pPr>
        <w:pStyle w:val="BodyText"/>
        <w:rPr>
          <w:szCs w:val="24"/>
        </w:rPr>
      </w:pPr>
      <w:r w:rsidRPr="00F96B80">
        <w:rPr>
          <w:szCs w:val="24"/>
        </w:rPr>
        <w:t>Subject:</w:t>
      </w:r>
      <w:r>
        <w:rPr>
          <w:szCs w:val="24"/>
        </w:rPr>
        <w:t xml:space="preserve"> </w:t>
      </w:r>
      <w:r w:rsidRPr="002B486D">
        <w:rPr>
          <w:szCs w:val="24"/>
        </w:rPr>
        <w:t>U.S. Department of Education</w:t>
      </w:r>
      <w:r>
        <w:rPr>
          <w:szCs w:val="24"/>
        </w:rPr>
        <w:t>’s</w:t>
      </w:r>
      <w:r w:rsidRPr="00F96B80">
        <w:rPr>
          <w:szCs w:val="24"/>
        </w:rPr>
        <w:t xml:space="preserve"> NPSAS:20 </w:t>
      </w:r>
      <w:r>
        <w:rPr>
          <w:szCs w:val="24"/>
        </w:rPr>
        <w:t>– Information needed from your department</w:t>
      </w:r>
    </w:p>
    <w:p w:rsidRPr="00F96B80" w:rsidR="00E215E8" w:rsidP="00E215E8" w:rsidRDefault="00E215E8" w14:paraId="2A5EE117" w14:textId="77777777">
      <w:pPr>
        <w:pStyle w:val="BodyText"/>
        <w:rPr>
          <w:szCs w:val="24"/>
        </w:rPr>
      </w:pPr>
      <w:r w:rsidRPr="00F96B80">
        <w:rPr>
          <w:szCs w:val="24"/>
        </w:rPr>
        <w:t>Dear [Salutation] [</w:t>
      </w:r>
      <w:r>
        <w:rPr>
          <w:szCs w:val="24"/>
        </w:rPr>
        <w:t>Contact</w:t>
      </w:r>
      <w:r w:rsidRPr="00F96B80">
        <w:rPr>
          <w:szCs w:val="24"/>
        </w:rPr>
        <w:t>LastName]:</w:t>
      </w:r>
    </w:p>
    <w:p w:rsidR="00E215E8" w:rsidP="00E215E8" w:rsidRDefault="00E215E8" w14:paraId="14EDF784" w14:textId="77777777">
      <w:pPr>
        <w:pStyle w:val="BodyText"/>
        <w:rPr>
          <w:szCs w:val="24"/>
        </w:rPr>
      </w:pPr>
      <w:r w:rsidRPr="002B486D">
        <w:rPr>
          <w:szCs w:val="24"/>
        </w:rPr>
        <w:t xml:space="preserve">The U.S. Department of Education’s National Center for Education Statistics (NCES) is </w:t>
      </w:r>
      <w:r>
        <w:rPr>
          <w:szCs w:val="24"/>
        </w:rPr>
        <w:t>currently conducting the 2019-20</w:t>
      </w:r>
      <w:r w:rsidRPr="002B486D">
        <w:rPr>
          <w:szCs w:val="24"/>
        </w:rPr>
        <w:t xml:space="preserve"> National Postsecondary Student Aid Study (NPSAS</w:t>
      </w:r>
      <w:r>
        <w:rPr>
          <w:szCs w:val="24"/>
        </w:rPr>
        <w:t>:20</w:t>
      </w:r>
      <w:r w:rsidRPr="002B486D">
        <w:rPr>
          <w:szCs w:val="24"/>
        </w:rPr>
        <w:t xml:space="preserve">), a congressionally mandated study of how students and their families pay for college. </w:t>
      </w:r>
      <w:r>
        <w:rPr>
          <w:szCs w:val="24"/>
        </w:rPr>
        <w:t xml:space="preserve">[InstitutionName] has been selected to participate in NPSAS:20, </w:t>
      </w:r>
      <w:r w:rsidRPr="00734F86">
        <w:rPr>
          <w:szCs w:val="24"/>
        </w:rPr>
        <w:t>which focus</w:t>
      </w:r>
      <w:r>
        <w:rPr>
          <w:szCs w:val="24"/>
        </w:rPr>
        <w:t>es</w:t>
      </w:r>
      <w:r w:rsidRPr="00734F86">
        <w:rPr>
          <w:szCs w:val="24"/>
        </w:rPr>
        <w:t xml:space="preserve"> on students enrolled during the 2019-20 academic year.</w:t>
      </w:r>
    </w:p>
    <w:p w:rsidR="00E215E8" w:rsidP="00E215E8" w:rsidRDefault="00E215E8" w14:paraId="083D335C" w14:textId="09734B60">
      <w:pPr>
        <w:pStyle w:val="BodyText"/>
        <w:rPr>
          <w:szCs w:val="24"/>
        </w:rPr>
      </w:pPr>
      <w:r w:rsidRPr="000A173A">
        <w:rPr>
          <w:b/>
          <w:szCs w:val="24"/>
        </w:rPr>
        <w:t xml:space="preserve">What is NPSAS about? </w:t>
      </w:r>
      <w:r>
        <w:rPr>
          <w:szCs w:val="24"/>
        </w:rPr>
        <w:t>NPSAS collects student-level data from institutions across four main categories: student demographics, enrollment, budget, and financial aid. The data are compiled to provide national</w:t>
      </w:r>
      <w:r w:rsidR="00B518A8">
        <w:rPr>
          <w:szCs w:val="24"/>
        </w:rPr>
        <w:t>ly-</w:t>
      </w:r>
      <w:r>
        <w:rPr>
          <w:szCs w:val="24"/>
        </w:rPr>
        <w:t xml:space="preserve"> </w:t>
      </w:r>
      <w:r w:rsidR="00B518A8">
        <w:rPr>
          <w:szCs w:val="24"/>
        </w:rPr>
        <w:t xml:space="preserve">representative data, and for undergraduates, </w:t>
      </w:r>
      <w:r>
        <w:rPr>
          <w:szCs w:val="24"/>
        </w:rPr>
        <w:t>state-representative data</w:t>
      </w:r>
      <w:r w:rsidR="00B518A8">
        <w:rPr>
          <w:szCs w:val="24"/>
        </w:rPr>
        <w:t xml:space="preserve"> as well</w:t>
      </w:r>
      <w:r>
        <w:rPr>
          <w:szCs w:val="24"/>
        </w:rPr>
        <w:t>, allowing researchers and policymakers to perform in-depth analyses of financial aid policy nationwide and in [InstitutionState].</w:t>
      </w:r>
    </w:p>
    <w:p w:rsidR="00E215E8" w:rsidP="00E215E8" w:rsidRDefault="00E215E8" w14:paraId="2EE810F0" w14:textId="77777777">
      <w:pPr>
        <w:pStyle w:val="BodyText"/>
        <w:rPr>
          <w:szCs w:val="24"/>
        </w:rPr>
      </w:pPr>
      <w:r>
        <w:rPr>
          <w:b/>
          <w:szCs w:val="24"/>
        </w:rPr>
        <w:t>Why are we reaching out to</w:t>
      </w:r>
      <w:r w:rsidRPr="000A173A">
        <w:rPr>
          <w:b/>
          <w:szCs w:val="24"/>
        </w:rPr>
        <w:t xml:space="preserve"> you</w:t>
      </w:r>
      <w:r>
        <w:rPr>
          <w:b/>
          <w:szCs w:val="24"/>
        </w:rPr>
        <w:t>?</w:t>
      </w:r>
      <w:r w:rsidRPr="000A173A">
        <w:rPr>
          <w:b/>
          <w:szCs w:val="24"/>
        </w:rPr>
        <w:t xml:space="preserve"> </w:t>
      </w:r>
      <w:r>
        <w:rPr>
          <w:szCs w:val="24"/>
        </w:rPr>
        <w:t>For NPSAS:20, [CCSalutation] [CCFirstName] [CCLastName] is coordinating the collection, processing, and submission of these data on behalf of your institution. [CCSalutation] [CCLastName] has informed us that a subset of the data we are requesting are managed by [DepartmentName/your office], so we wanted to reach out and make sure you are familiar with the purpose of the study and the nature of the data we are requesting. Attached are a brochure about NPSAS:20 and a list of the data we are asking your [department/office] to provide.</w:t>
      </w:r>
    </w:p>
    <w:p w:rsidR="00E215E8" w:rsidP="00E215E8" w:rsidRDefault="00E215E8" w14:paraId="17DE89BA" w14:textId="77777777">
      <w:pPr>
        <w:pStyle w:val="BodyText"/>
        <w:rPr>
          <w:szCs w:val="24"/>
        </w:rPr>
      </w:pPr>
      <w:r w:rsidRPr="000A173A">
        <w:rPr>
          <w:b/>
          <w:szCs w:val="24"/>
        </w:rPr>
        <w:t>How do we protect the data?</w:t>
      </w:r>
      <w:r>
        <w:rPr>
          <w:szCs w:val="24"/>
        </w:rPr>
        <w:t xml:space="preserve"> Because data privacy and security are of the utmost importance when working with student data, we want to assure you that these data are collected in compliance with FERPA and all applicable federal privacy regulations. Visit the Postsecondary Data Portal (PDP) </w:t>
      </w:r>
      <w:r w:rsidRPr="003C281D">
        <w:rPr>
          <w:szCs w:val="24"/>
        </w:rPr>
        <w:t>website</w:t>
      </w:r>
      <w:r>
        <w:rPr>
          <w:szCs w:val="24"/>
        </w:rPr>
        <w:t xml:space="preserve"> and click on </w:t>
      </w:r>
      <w:hyperlink w:history="1" r:id="rId167">
        <w:r w:rsidRPr="00554E78">
          <w:rPr>
            <w:rStyle w:val="Hyperlink"/>
            <w:b/>
            <w:iCs/>
            <w:szCs w:val="24"/>
            <w:u w:val="none"/>
          </w:rPr>
          <w:t>Confidentiality</w:t>
        </w:r>
      </w:hyperlink>
      <w:r>
        <w:rPr>
          <w:szCs w:val="24"/>
        </w:rPr>
        <w:t xml:space="preserve"> for additional information.</w:t>
      </w:r>
    </w:p>
    <w:p w:rsidR="00E215E8" w:rsidP="00E215E8" w:rsidRDefault="00E215E8" w14:paraId="4F56636F" w14:textId="77777777">
      <w:pPr>
        <w:pStyle w:val="BodyText"/>
        <w:rPr>
          <w:szCs w:val="24"/>
        </w:rPr>
      </w:pPr>
      <w:r>
        <w:rPr>
          <w:szCs w:val="24"/>
        </w:rPr>
        <w:t xml:space="preserve">I encourage you to contact </w:t>
      </w:r>
      <w:r>
        <w:t>the data collection manager for your region, [DCMforSchool], and [his/her] team</w:t>
      </w:r>
      <w:r>
        <w:rPr>
          <w:szCs w:val="24"/>
        </w:rPr>
        <w:t xml:space="preserve"> at </w:t>
      </w:r>
      <w:hyperlink w:history="1" r:id="rId168">
        <w:r>
          <w:rPr>
            <w:rStyle w:val="Hyperlink"/>
          </w:rPr>
          <w:t>Xxxx@rti.org</w:t>
        </w:r>
      </w:hyperlink>
      <w:r>
        <w:t xml:space="preserve"> or [HelpDeskNumber]</w:t>
      </w:r>
      <w:r w:rsidDel="005561E8">
        <w:rPr>
          <w:szCs w:val="24"/>
        </w:rPr>
        <w:t xml:space="preserve"> </w:t>
      </w:r>
      <w:r>
        <w:rPr>
          <w:szCs w:val="24"/>
        </w:rPr>
        <w:t xml:space="preserve">to discuss the requested data in detail and obtain answers to any questions you may have about the study. </w:t>
      </w:r>
      <w:r>
        <w:t xml:space="preserve">(To facilitate a quicker response, please reference your </w:t>
      </w:r>
      <w:r w:rsidRPr="002515D2">
        <w:rPr>
          <w:color w:val="000000" w:themeColor="text1"/>
        </w:rPr>
        <w:t>institution’s ID number, [schoolID]</w:t>
      </w:r>
      <w:r>
        <w:rPr>
          <w:color w:val="000000" w:themeColor="text1"/>
        </w:rPr>
        <w:t>.)</w:t>
      </w:r>
    </w:p>
    <w:p w:rsidR="00E215E8" w:rsidP="00E215E8" w:rsidRDefault="00E215E8" w14:paraId="40318260" w14:textId="77777777">
      <w:pPr>
        <w:pStyle w:val="BodyText"/>
        <w:rPr>
          <w:szCs w:val="24"/>
        </w:rPr>
      </w:pPr>
      <w:r>
        <w:rPr>
          <w:szCs w:val="24"/>
        </w:rPr>
        <w:t>[If person already has UserID: You may also refer to the PDP website for additional information using the UserID that [CCSalutation] [CCLastName] created for you:</w:t>
      </w:r>
    </w:p>
    <w:p w:rsidRPr="00F96B80" w:rsidR="00E215E8" w:rsidP="00E215E8" w:rsidRDefault="00E215E8" w14:paraId="466369AD"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 xml:space="preserve">PDP Website: </w:t>
      </w:r>
      <w:r>
        <w:rPr>
          <w:szCs w:val="24"/>
        </w:rPr>
        <w:t>https://</w:t>
      </w:r>
      <w:hyperlink w:history="1" r:id="rId169">
        <w:r w:rsidRPr="00F96B80">
          <w:rPr>
            <w:rStyle w:val="Hyperlink"/>
            <w:szCs w:val="24"/>
          </w:rPr>
          <w:t>surveys.nces.ed.gov/xxxx</w:t>
        </w:r>
      </w:hyperlink>
    </w:p>
    <w:p w:rsidRPr="00F96B80" w:rsidR="00E215E8" w:rsidP="00E215E8" w:rsidRDefault="00E215E8" w14:paraId="6ED9F2A7"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Your User ID: [UserID]</w:t>
      </w:r>
    </w:p>
    <w:p w:rsidRPr="00F96B80" w:rsidR="00E215E8" w:rsidP="00E215E8" w:rsidRDefault="00E215E8" w14:paraId="3A3EE495" w14:textId="77777777">
      <w:pPr>
        <w:pStyle w:val="BodyText"/>
        <w:rPr>
          <w:szCs w:val="24"/>
        </w:rPr>
      </w:pPr>
      <w:r>
        <w:rPr>
          <w:szCs w:val="24"/>
        </w:rPr>
        <w:t>][If person does not have a UserID: If you need access to the PDP website to provide data, please contact [CCSalutation] [CCLastName] to request that you be added as a user and receive log in credentials.]</w:t>
      </w:r>
    </w:p>
    <w:p w:rsidR="00E215E8" w:rsidP="00E215E8" w:rsidRDefault="00E215E8" w14:paraId="19D401F8" w14:textId="77777777">
      <w:pPr>
        <w:pStyle w:val="BodyText"/>
        <w:rPr>
          <w:szCs w:val="24"/>
        </w:rPr>
      </w:pPr>
      <w:r w:rsidRPr="00F96B80">
        <w:rPr>
          <w:szCs w:val="24"/>
        </w:rPr>
        <w:t xml:space="preserve">Thank you for your efforts in support of NPSAS:20. </w:t>
      </w:r>
    </w:p>
    <w:p w:rsidRPr="00F96B80" w:rsidR="00E215E8" w:rsidP="00E215E8" w:rsidRDefault="00E215E8" w14:paraId="755C58C3" w14:textId="77777777">
      <w:pPr>
        <w:pStyle w:val="BodyText"/>
        <w:rPr>
          <w:szCs w:val="24"/>
        </w:rPr>
      </w:pPr>
      <w:r w:rsidRPr="00F96B80">
        <w:rPr>
          <w:szCs w:val="24"/>
        </w:rPr>
        <w:t>Sincerely,</w:t>
      </w:r>
    </w:p>
    <w:p w:rsidRPr="00F96B80" w:rsidR="00E215E8" w:rsidP="00E215E8" w:rsidRDefault="00E215E8" w14:paraId="72C63097" w14:textId="77777777">
      <w:pPr>
        <w:pStyle w:val="BodyTextnospace"/>
        <w:tabs>
          <w:tab w:val="left" w:pos="4320"/>
        </w:tabs>
        <w:rPr>
          <w:szCs w:val="24"/>
        </w:rPr>
      </w:pPr>
      <w:r w:rsidRPr="00F96B80">
        <w:rPr>
          <w:szCs w:val="24"/>
        </w:rPr>
        <w:t>Jennifer Wine, Ph.D.</w:t>
      </w:r>
      <w:r w:rsidRPr="00F96B80">
        <w:rPr>
          <w:szCs w:val="24"/>
        </w:rPr>
        <w:tab/>
      </w:r>
    </w:p>
    <w:p w:rsidRPr="00F96B80" w:rsidR="00E215E8" w:rsidP="00E215E8" w:rsidRDefault="00E215E8" w14:paraId="38430585" w14:textId="77777777">
      <w:pPr>
        <w:pStyle w:val="BodyTextnospace"/>
        <w:tabs>
          <w:tab w:val="left" w:pos="4320"/>
        </w:tabs>
        <w:rPr>
          <w:szCs w:val="24"/>
        </w:rPr>
      </w:pPr>
      <w:r w:rsidRPr="00F96B80">
        <w:rPr>
          <w:szCs w:val="24"/>
        </w:rPr>
        <w:t>Director, NPSAS:20</w:t>
      </w:r>
      <w:r w:rsidRPr="00F96B80">
        <w:rPr>
          <w:szCs w:val="24"/>
        </w:rPr>
        <w:tab/>
      </w:r>
    </w:p>
    <w:p w:rsidRPr="00F96B80" w:rsidR="00E215E8" w:rsidP="00E215E8" w:rsidRDefault="00E215E8" w14:paraId="7E37921C" w14:textId="77777777">
      <w:pPr>
        <w:pStyle w:val="BodyTextnospace"/>
        <w:tabs>
          <w:tab w:val="left" w:pos="4320"/>
        </w:tabs>
        <w:rPr>
          <w:szCs w:val="24"/>
        </w:rPr>
      </w:pPr>
      <w:r w:rsidRPr="00F96B80">
        <w:rPr>
          <w:szCs w:val="24"/>
        </w:rPr>
        <w:t>RTI International</w:t>
      </w:r>
      <w:r w:rsidRPr="00F96B80">
        <w:rPr>
          <w:szCs w:val="24"/>
        </w:rPr>
        <w:tab/>
      </w:r>
    </w:p>
    <w:p w:rsidRPr="00F96B80" w:rsidR="00E215E8" w:rsidP="00E215E8" w:rsidRDefault="00E215E8" w14:paraId="34ED315C" w14:textId="77777777">
      <w:pPr>
        <w:pStyle w:val="BodyTextnospace"/>
        <w:tabs>
          <w:tab w:val="left" w:pos="4320"/>
        </w:tabs>
        <w:rPr>
          <w:szCs w:val="24"/>
        </w:rPr>
      </w:pPr>
      <w:r w:rsidRPr="00F96B80">
        <w:rPr>
          <w:szCs w:val="24"/>
        </w:rPr>
        <w:tab/>
      </w:r>
    </w:p>
    <w:p w:rsidRPr="00F96B80" w:rsidR="00E215E8" w:rsidP="00E215E8" w:rsidRDefault="00E215E8" w14:paraId="0A8B7390" w14:textId="77777777">
      <w:pPr>
        <w:pStyle w:val="BodyText"/>
        <w:rPr>
          <w:szCs w:val="24"/>
        </w:rPr>
      </w:pPr>
      <w:r w:rsidRPr="00F96B80">
        <w:rPr>
          <w:szCs w:val="24"/>
        </w:rPr>
        <w:t>Enclosures</w:t>
      </w:r>
    </w:p>
    <w:p w:rsidR="005B06A5" w:rsidRDefault="005B06A5" w14:paraId="009FDB67" w14:textId="77777777">
      <w:pPr>
        <w:rPr>
          <w:i/>
          <w:color w:val="FF0000"/>
          <w:szCs w:val="24"/>
        </w:rPr>
      </w:pPr>
      <w:r>
        <w:rPr>
          <w:i/>
          <w:color w:val="FF0000"/>
          <w:szCs w:val="24"/>
        </w:rPr>
        <w:br w:type="page"/>
      </w:r>
    </w:p>
    <w:p w:rsidRPr="00A829F9" w:rsidR="005B06A5" w:rsidP="005B06A5" w:rsidRDefault="005B06A5" w14:paraId="306D4000" w14:textId="07782865">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w:t>
      </w:r>
      <w:r w:rsidR="008C4EFB">
        <w:rPr>
          <w:i/>
          <w:color w:val="FF0000"/>
          <w:szCs w:val="24"/>
        </w:rPr>
        <w:t xml:space="preserve"> </w:t>
      </w:r>
      <w:r w:rsidR="00F018F2">
        <w:rPr>
          <w:i/>
          <w:color w:val="FF0000"/>
          <w:szCs w:val="24"/>
        </w:rPr>
        <w:t>D-117</w:t>
      </w:r>
      <w:r w:rsidRPr="00A829F9">
        <w:rPr>
          <w:i/>
          <w:color w:val="FF0000"/>
          <w:szCs w:val="24"/>
        </w:rPr>
        <w:t>.</w:t>
      </w:r>
    </w:p>
    <w:p w:rsidR="005B06A5" w:rsidP="005B06A5" w:rsidRDefault="005B06A5" w14:paraId="6A3D1245" w14:textId="77777777">
      <w:pPr>
        <w:rPr>
          <w:sz w:val="18"/>
          <w:szCs w:val="18"/>
        </w:rPr>
      </w:pPr>
    </w:p>
    <w:p w:rsidR="005B06A5" w:rsidP="005B06A5" w:rsidRDefault="005B06A5" w14:paraId="43F2CBD7" w14:textId="77777777">
      <w:pPr>
        <w:pBdr>
          <w:top w:val="single" w:color="auto" w:sz="12" w:space="1"/>
          <w:bottom w:val="single" w:color="auto" w:sz="12" w:space="1"/>
        </w:pBdr>
        <w:rPr>
          <w:sz w:val="18"/>
          <w:szCs w:val="18"/>
        </w:rPr>
      </w:pPr>
      <w:r w:rsidRPr="00A20D05">
        <w:rPr>
          <w:sz w:val="18"/>
          <w:szCs w:val="18"/>
        </w:rPr>
        <w:t>NCES is authorized to conduct the 2019–20 National Postsecondary Student Aid Study (NPSAS:20)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5B06A5" w:rsidP="005B06A5" w:rsidRDefault="005B06A5" w14:paraId="5482CAB9" w14:textId="77777777">
      <w:pPr>
        <w:pBdr>
          <w:top w:val="single" w:color="auto" w:sz="12" w:space="1"/>
          <w:bottom w:val="single" w:color="auto" w:sz="12" w:space="1"/>
        </w:pBdr>
        <w:rPr>
          <w:sz w:val="18"/>
          <w:szCs w:val="18"/>
        </w:rPr>
      </w:pPr>
    </w:p>
    <w:p w:rsidRPr="00310FE2" w:rsidR="005B06A5" w:rsidP="005B06A5" w:rsidRDefault="005B06A5" w14:paraId="38A81052" w14:textId="77777777">
      <w:pPr>
        <w:pBdr>
          <w:top w:val="single" w:color="auto" w:sz="12" w:space="1"/>
          <w:bottom w:val="single" w:color="auto" w:sz="12" w:space="1"/>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Pr>
          <w:sz w:val="18"/>
          <w:szCs w:val="18"/>
        </w:rPr>
        <w:t>(a)(3)</w:t>
      </w:r>
      <w:r>
        <w:rPr>
          <w:sz w:val="18"/>
          <w:szCs w:val="18"/>
        </w:rPr>
        <w:t>(iii)</w:t>
      </w:r>
      <w:r w:rsidRPr="0039680D">
        <w:rPr>
          <w:sz w:val="18"/>
          <w:szCs w:val="18"/>
        </w:rPr>
        <w:t xml:space="preserve"> </w:t>
      </w:r>
      <w:r w:rsidRPr="00310FE2">
        <w:rPr>
          <w:sz w:val="18"/>
          <w:szCs w:val="18"/>
        </w:rPr>
        <w:t>and 99.35).</w:t>
      </w:r>
    </w:p>
    <w:p w:rsidRPr="00A20D05" w:rsidR="005B06A5" w:rsidP="005B06A5" w:rsidRDefault="005B06A5" w14:paraId="2286EFF5" w14:textId="77777777">
      <w:pPr>
        <w:pBdr>
          <w:top w:val="single" w:color="auto" w:sz="12" w:space="1"/>
          <w:bottom w:val="single" w:color="auto" w:sz="12" w:space="1"/>
        </w:pBdr>
        <w:rPr>
          <w:sz w:val="18"/>
          <w:szCs w:val="18"/>
        </w:rPr>
      </w:pPr>
    </w:p>
    <w:p w:rsidR="00E215E8" w:rsidP="00E215E8" w:rsidRDefault="00E215E8" w14:paraId="22DD0653" w14:textId="77777777">
      <w:pPr>
        <w:rPr>
          <w:rFonts w:ascii="Arial" w:hAnsi="Arial" w:cs="Arial"/>
          <w:b/>
          <w:bCs/>
          <w:szCs w:val="24"/>
        </w:rPr>
      </w:pPr>
      <w:r>
        <w:br w:type="page"/>
      </w:r>
    </w:p>
    <w:p w:rsidR="00E215E8" w:rsidP="00E215E8" w:rsidRDefault="00E215E8" w14:paraId="14485BAC" w14:textId="77777777">
      <w:pPr>
        <w:pStyle w:val="AppH3"/>
      </w:pPr>
      <w:bookmarkStart w:name="_Toc12872373" w:id="231"/>
      <w:bookmarkStart w:name="_Toc20746611" w:id="232"/>
      <w:r>
        <w:t>IT Programmer Informational E-mail</w:t>
      </w:r>
      <w:bookmarkEnd w:id="231"/>
      <w:bookmarkEnd w:id="232"/>
      <w:r>
        <w:t xml:space="preserve"> </w:t>
      </w:r>
    </w:p>
    <w:p w:rsidR="00E215E8" w:rsidP="00E215E8" w:rsidRDefault="00E215E8" w14:paraId="36F18DD5" w14:textId="77777777">
      <w:pPr>
        <w:pStyle w:val="BodyText"/>
        <w:rPr>
          <w:szCs w:val="24"/>
        </w:rPr>
      </w:pPr>
      <w:r w:rsidRPr="00F96B80">
        <w:rPr>
          <w:szCs w:val="24"/>
        </w:rPr>
        <w:t xml:space="preserve">Subject: </w:t>
      </w:r>
      <w:r w:rsidRPr="002B486D">
        <w:rPr>
          <w:szCs w:val="24"/>
        </w:rPr>
        <w:t xml:space="preserve">U.S. Department of Education’s </w:t>
      </w:r>
      <w:r w:rsidRPr="00F96B80">
        <w:rPr>
          <w:szCs w:val="24"/>
        </w:rPr>
        <w:t xml:space="preserve">NPSAS:20 </w:t>
      </w:r>
      <w:r>
        <w:rPr>
          <w:szCs w:val="24"/>
        </w:rPr>
        <w:t>– Information for CSV programmers</w:t>
      </w:r>
    </w:p>
    <w:p w:rsidR="00E215E8" w:rsidP="00E215E8" w:rsidRDefault="00E215E8" w14:paraId="6BDAEEA1" w14:textId="77777777">
      <w:pPr>
        <w:pStyle w:val="BodyText"/>
        <w:rPr>
          <w:szCs w:val="24"/>
        </w:rPr>
      </w:pPr>
      <w:r>
        <w:rPr>
          <w:szCs w:val="24"/>
        </w:rPr>
        <w:t>Dear [Salutation] [UserLastName]:</w:t>
      </w:r>
    </w:p>
    <w:p w:rsidR="00E215E8" w:rsidP="00E215E8" w:rsidRDefault="00E215E8" w14:paraId="490196EA" w14:textId="77777777">
      <w:pPr>
        <w:pStyle w:val="BodyText"/>
        <w:rPr>
          <w:szCs w:val="24"/>
        </w:rPr>
      </w:pPr>
      <w:r w:rsidRPr="002B486D">
        <w:rPr>
          <w:szCs w:val="24"/>
        </w:rPr>
        <w:t xml:space="preserve">The U.S. Department of Education’s National Center for Education Statistics (NCES) is </w:t>
      </w:r>
      <w:r>
        <w:rPr>
          <w:szCs w:val="24"/>
        </w:rPr>
        <w:t>currently conducting the 2019-20</w:t>
      </w:r>
      <w:r w:rsidRPr="002B486D">
        <w:rPr>
          <w:szCs w:val="24"/>
        </w:rPr>
        <w:t xml:space="preserve"> National Postsecondary Student Aid Study (NPSAS</w:t>
      </w:r>
      <w:r>
        <w:rPr>
          <w:szCs w:val="24"/>
        </w:rPr>
        <w:t>:20</w:t>
      </w:r>
      <w:r w:rsidRPr="002B486D">
        <w:rPr>
          <w:szCs w:val="24"/>
        </w:rPr>
        <w:t xml:space="preserve">), a congressionally mandated study of how students and their families pay for college. </w:t>
      </w:r>
      <w:r>
        <w:rPr>
          <w:szCs w:val="24"/>
        </w:rPr>
        <w:t xml:space="preserve">[InstitutionName] has been selected to participate in NPSAS:20, </w:t>
      </w:r>
      <w:r w:rsidRPr="00734F86">
        <w:rPr>
          <w:szCs w:val="24"/>
        </w:rPr>
        <w:t>which focus</w:t>
      </w:r>
      <w:r>
        <w:rPr>
          <w:szCs w:val="24"/>
        </w:rPr>
        <w:t>es</w:t>
      </w:r>
      <w:r w:rsidRPr="00734F86">
        <w:rPr>
          <w:szCs w:val="24"/>
        </w:rPr>
        <w:t xml:space="preserve"> on students enrolled during the 2019-20 academic year.</w:t>
      </w:r>
    </w:p>
    <w:p w:rsidR="00E215E8" w:rsidP="00E215E8" w:rsidRDefault="00E215E8" w14:paraId="5D0775BC" w14:textId="77777777">
      <w:pPr>
        <w:pStyle w:val="BodyText"/>
        <w:rPr>
          <w:szCs w:val="24"/>
        </w:rPr>
      </w:pPr>
      <w:r>
        <w:rPr>
          <w:b/>
          <w:szCs w:val="24"/>
        </w:rPr>
        <w:t>Why are we reaching out to</w:t>
      </w:r>
      <w:r w:rsidRPr="000A173A">
        <w:rPr>
          <w:b/>
          <w:szCs w:val="24"/>
        </w:rPr>
        <w:t xml:space="preserve"> you</w:t>
      </w:r>
      <w:r>
        <w:rPr>
          <w:b/>
          <w:szCs w:val="24"/>
        </w:rPr>
        <w:t>?</w:t>
      </w:r>
      <w:r w:rsidRPr="000A173A">
        <w:rPr>
          <w:b/>
          <w:szCs w:val="24"/>
        </w:rPr>
        <w:t xml:space="preserve"> </w:t>
      </w:r>
      <w:r>
        <w:rPr>
          <w:szCs w:val="24"/>
        </w:rPr>
        <w:t>For NPSAS:20, [CCSalutation] [CCFirstName] [CCLastName] is coordinating the collection, processing, and submission of these data on behalf of your institution. [CCSalutation] [CCLastName] has informed us that they have asked you to prepare CSV files for the student records portion of the study,</w:t>
      </w:r>
      <w:r w:rsidRPr="00C953DA">
        <w:rPr>
          <w:szCs w:val="24"/>
        </w:rPr>
        <w:t xml:space="preserve"> </w:t>
      </w:r>
      <w:r>
        <w:rPr>
          <w:szCs w:val="24"/>
        </w:rPr>
        <w:t xml:space="preserve">so we wanted to reach out and make sure you are familiar with the specifications of the data we are requesting. </w:t>
      </w:r>
    </w:p>
    <w:p w:rsidR="00E215E8" w:rsidP="00E215E8" w:rsidRDefault="00E215E8" w14:paraId="023C8844" w14:textId="271F52CE">
      <w:pPr>
        <w:pStyle w:val="BodyText"/>
        <w:rPr>
          <w:szCs w:val="24"/>
        </w:rPr>
      </w:pPr>
      <w:r>
        <w:rPr>
          <w:b/>
          <w:szCs w:val="24"/>
        </w:rPr>
        <w:t xml:space="preserve">What data are we requesting? </w:t>
      </w:r>
      <w:r>
        <w:rPr>
          <w:szCs w:val="24"/>
        </w:rPr>
        <w:t xml:space="preserve">NPSAS collects student-level data across four main categories: student demographics, enrollment, budget, and financial aid. For each of these categories, we are requesting a CSV file that provides data coded to our specifications for students sampled to participate in NPSAS. The list of sampled students and the specifications for creating the CSV files are available </w:t>
      </w:r>
      <w:r w:rsidR="00575A73">
        <w:rPr>
          <w:szCs w:val="24"/>
        </w:rPr>
        <w:t xml:space="preserve">under </w:t>
      </w:r>
      <w:r>
        <w:rPr>
          <w:szCs w:val="24"/>
        </w:rPr>
        <w:t xml:space="preserve">the </w:t>
      </w:r>
      <w:r w:rsidRPr="000B4868">
        <w:rPr>
          <w:i/>
          <w:iCs/>
          <w:szCs w:val="24"/>
        </w:rPr>
        <w:t xml:space="preserve">Provide Student Record </w:t>
      </w:r>
      <w:r>
        <w:rPr>
          <w:i/>
          <w:iCs/>
          <w:szCs w:val="24"/>
        </w:rPr>
        <w:t>Data</w:t>
      </w:r>
      <w:r>
        <w:rPr>
          <w:szCs w:val="24"/>
        </w:rPr>
        <w:t xml:space="preserve"> task on the Postsecondary Data Portal (PDP) </w:t>
      </w:r>
      <w:r w:rsidRPr="003C281D">
        <w:rPr>
          <w:szCs w:val="24"/>
        </w:rPr>
        <w:t>website</w:t>
      </w:r>
      <w:r>
        <w:rPr>
          <w:szCs w:val="24"/>
        </w:rPr>
        <w:t>.</w:t>
      </w:r>
    </w:p>
    <w:p w:rsidR="00E215E8" w:rsidP="00E215E8" w:rsidRDefault="00E215E8" w14:paraId="67443972" w14:textId="77777777">
      <w:pPr>
        <w:pStyle w:val="BodyText"/>
        <w:rPr>
          <w:szCs w:val="24"/>
        </w:rPr>
      </w:pPr>
      <w:r>
        <w:rPr>
          <w:szCs w:val="24"/>
        </w:rPr>
        <w:t>[If programmer already has a UserID: You may log in using the User ID that [CCSalutation] [CCLastName] created for you:</w:t>
      </w:r>
    </w:p>
    <w:p w:rsidRPr="00F96B80" w:rsidR="00E215E8" w:rsidP="00E215E8" w:rsidRDefault="00E215E8" w14:paraId="3F5CB2B8"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 xml:space="preserve">PDP Website: </w:t>
      </w:r>
      <w:r>
        <w:rPr>
          <w:szCs w:val="24"/>
        </w:rPr>
        <w:t>https://</w:t>
      </w:r>
      <w:hyperlink w:history="1" r:id="rId170">
        <w:r w:rsidRPr="00F96B80">
          <w:rPr>
            <w:rStyle w:val="Hyperlink"/>
            <w:szCs w:val="24"/>
          </w:rPr>
          <w:t>surveys.nces.ed.gov/xxxx</w:t>
        </w:r>
      </w:hyperlink>
    </w:p>
    <w:p w:rsidRPr="00F96B80" w:rsidR="00E215E8" w:rsidP="00E215E8" w:rsidRDefault="00E215E8" w14:paraId="62410154"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Your User ID: [UserID]</w:t>
      </w:r>
    </w:p>
    <w:p w:rsidRPr="00F96B80" w:rsidR="00E215E8" w:rsidP="00E215E8" w:rsidRDefault="00E215E8" w14:paraId="72DCCE1A" w14:textId="77777777">
      <w:pPr>
        <w:pStyle w:val="BodyText"/>
        <w:rPr>
          <w:szCs w:val="24"/>
        </w:rPr>
      </w:pPr>
      <w:r>
        <w:rPr>
          <w:szCs w:val="24"/>
        </w:rPr>
        <w:t>]</w:t>
      </w:r>
      <w:r w:rsidRPr="00B00DB4">
        <w:rPr>
          <w:szCs w:val="24"/>
        </w:rPr>
        <w:t xml:space="preserve"> </w:t>
      </w:r>
      <w:r>
        <w:rPr>
          <w:szCs w:val="24"/>
        </w:rPr>
        <w:t>[If programmer does not have a UserID: If you need access to the PDP website to provide data, please contact [CCSalutation] [CCLastName] to request that you be added as a user and receive log in credentials.]</w:t>
      </w:r>
    </w:p>
    <w:p w:rsidR="00E215E8" w:rsidP="00E215E8" w:rsidRDefault="00E215E8" w14:paraId="1BDBAC71" w14:textId="77777777">
      <w:pPr>
        <w:pStyle w:val="BodyText"/>
        <w:rPr>
          <w:szCs w:val="24"/>
        </w:rPr>
      </w:pPr>
      <w:r w:rsidRPr="00B248DE">
        <w:rPr>
          <w:b/>
          <w:szCs w:val="24"/>
        </w:rPr>
        <w:t>What’s New?</w:t>
      </w:r>
      <w:r>
        <w:rPr>
          <w:szCs w:val="24"/>
        </w:rPr>
        <w:t xml:space="preserve"> If you have provided student records CSV files for past NPSAS collections, thank you! Also, please pay special attention to the ‘What’s New?’ section on the instructions tab of the specifications file. This section summarizes the changes you will need to make to your previous code to create your institution’s NPSAS:20 submission.</w:t>
      </w:r>
    </w:p>
    <w:p w:rsidR="00E215E8" w:rsidP="00E215E8" w:rsidRDefault="00E215E8" w14:paraId="55731B3B" w14:textId="77777777">
      <w:pPr>
        <w:spacing w:after="160" w:line="259" w:lineRule="auto"/>
        <w:rPr>
          <w:szCs w:val="24"/>
        </w:rPr>
      </w:pPr>
      <w:r>
        <w:rPr>
          <w:szCs w:val="24"/>
        </w:rPr>
        <w:t xml:space="preserve">I encourage you to contact me or a member of my team at </w:t>
      </w:r>
      <w:hyperlink w:history="1" r:id="rId171">
        <w:r>
          <w:rPr>
            <w:rStyle w:val="Hyperlink"/>
          </w:rPr>
          <w:t>Xxxx@rti.org</w:t>
        </w:r>
      </w:hyperlink>
      <w:r>
        <w:t xml:space="preserve"> or [HelpDeskNumber]</w:t>
      </w:r>
      <w:r w:rsidDel="005561E8">
        <w:rPr>
          <w:szCs w:val="24"/>
        </w:rPr>
        <w:t xml:space="preserve"> </w:t>
      </w:r>
      <w:r>
        <w:rPr>
          <w:szCs w:val="24"/>
        </w:rPr>
        <w:t xml:space="preserve">with any questions you have about the study, or to discuss issues you encounter while preparing these files. </w:t>
      </w:r>
      <w:r>
        <w:t xml:space="preserve">(To facilitate a quicker response, please reference your </w:t>
      </w:r>
      <w:r w:rsidRPr="002515D2">
        <w:rPr>
          <w:color w:val="000000" w:themeColor="text1"/>
        </w:rPr>
        <w:t>institution’s ID number, [schoolID]</w:t>
      </w:r>
      <w:r>
        <w:rPr>
          <w:color w:val="000000" w:themeColor="text1"/>
        </w:rPr>
        <w:t>.)</w:t>
      </w:r>
    </w:p>
    <w:p w:rsidR="00E215E8" w:rsidP="00E215E8" w:rsidRDefault="00E215E8" w14:paraId="3BE87868" w14:textId="77777777">
      <w:pPr>
        <w:spacing w:after="160" w:line="259" w:lineRule="auto"/>
        <w:rPr>
          <w:szCs w:val="24"/>
        </w:rPr>
      </w:pPr>
      <w:r w:rsidRPr="00F96B80">
        <w:rPr>
          <w:szCs w:val="24"/>
        </w:rPr>
        <w:t xml:space="preserve">Thank you for your efforts in support of NPSAS:20. </w:t>
      </w:r>
    </w:p>
    <w:p w:rsidRPr="00F96B80" w:rsidR="00E215E8" w:rsidP="00E215E8" w:rsidRDefault="00E215E8" w14:paraId="605FFCAE" w14:textId="77777777">
      <w:pPr>
        <w:pStyle w:val="BodyText"/>
        <w:rPr>
          <w:szCs w:val="24"/>
        </w:rPr>
      </w:pPr>
      <w:r w:rsidRPr="00F96B80">
        <w:rPr>
          <w:szCs w:val="24"/>
        </w:rPr>
        <w:t>Sincerely,</w:t>
      </w:r>
    </w:p>
    <w:p w:rsidRPr="00F96B80" w:rsidR="00E215E8" w:rsidP="00E215E8" w:rsidRDefault="00E215E8" w14:paraId="5D6D8350" w14:textId="77777777">
      <w:pPr>
        <w:pStyle w:val="BodyTextnospace"/>
        <w:rPr>
          <w:szCs w:val="24"/>
        </w:rPr>
      </w:pPr>
      <w:r w:rsidRPr="00F96B80">
        <w:rPr>
          <w:szCs w:val="24"/>
        </w:rPr>
        <w:t>[DCMName]</w:t>
      </w:r>
    </w:p>
    <w:p w:rsidRPr="00F96B80" w:rsidR="00E215E8" w:rsidP="00E215E8" w:rsidRDefault="00E215E8" w14:paraId="4D5387AD" w14:textId="77777777">
      <w:pPr>
        <w:pStyle w:val="BodyTextnospace"/>
        <w:rPr>
          <w:szCs w:val="24"/>
        </w:rPr>
      </w:pPr>
      <w:r w:rsidRPr="00F96B80">
        <w:rPr>
          <w:szCs w:val="24"/>
        </w:rPr>
        <w:t>Data Collection Manager, NPSAS:20</w:t>
      </w:r>
    </w:p>
    <w:p w:rsidR="005B06A5" w:rsidRDefault="005B06A5" w14:paraId="09E41ABA" w14:textId="77777777">
      <w:pPr>
        <w:rPr>
          <w:i/>
          <w:color w:val="FF0000"/>
          <w:szCs w:val="24"/>
        </w:rPr>
      </w:pPr>
      <w:r>
        <w:rPr>
          <w:i/>
          <w:color w:val="FF0000"/>
          <w:szCs w:val="24"/>
        </w:rPr>
        <w:br w:type="page"/>
      </w:r>
    </w:p>
    <w:p w:rsidRPr="00A829F9" w:rsidR="005B06A5" w:rsidP="005B06A5" w:rsidRDefault="005B06A5" w14:paraId="35F86819" w14:textId="2D848291">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w:t>
      </w:r>
      <w:r w:rsidR="008C4EFB">
        <w:rPr>
          <w:i/>
          <w:color w:val="FF0000"/>
          <w:szCs w:val="24"/>
        </w:rPr>
        <w:t xml:space="preserve"> </w:t>
      </w:r>
      <w:r w:rsidR="00F018F2">
        <w:rPr>
          <w:i/>
          <w:color w:val="FF0000"/>
          <w:szCs w:val="24"/>
        </w:rPr>
        <w:t>D-117</w:t>
      </w:r>
      <w:r w:rsidRPr="00A829F9">
        <w:rPr>
          <w:i/>
          <w:color w:val="FF0000"/>
          <w:szCs w:val="24"/>
        </w:rPr>
        <w:t>.</w:t>
      </w:r>
    </w:p>
    <w:p w:rsidR="005B06A5" w:rsidP="005B06A5" w:rsidRDefault="005B06A5" w14:paraId="15BE4952" w14:textId="77777777">
      <w:pPr>
        <w:rPr>
          <w:sz w:val="18"/>
          <w:szCs w:val="18"/>
        </w:rPr>
      </w:pPr>
    </w:p>
    <w:p w:rsidR="005B06A5" w:rsidP="005B06A5" w:rsidRDefault="005B06A5" w14:paraId="400F9825" w14:textId="77777777">
      <w:pPr>
        <w:pBdr>
          <w:top w:val="single" w:color="auto" w:sz="12" w:space="1"/>
          <w:bottom w:val="single" w:color="auto" w:sz="12" w:space="1"/>
        </w:pBdr>
        <w:rPr>
          <w:sz w:val="18"/>
          <w:szCs w:val="18"/>
        </w:rPr>
      </w:pPr>
      <w:r w:rsidRPr="00A20D05">
        <w:rPr>
          <w:sz w:val="18"/>
          <w:szCs w:val="18"/>
        </w:rPr>
        <w:t>NCES is authorized to conduct the 2019–20 National Postsecondary Student Aid Study (NPSAS:20)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5B06A5" w:rsidP="005B06A5" w:rsidRDefault="005B06A5" w14:paraId="314C969D" w14:textId="77777777">
      <w:pPr>
        <w:pBdr>
          <w:top w:val="single" w:color="auto" w:sz="12" w:space="1"/>
          <w:bottom w:val="single" w:color="auto" w:sz="12" w:space="1"/>
        </w:pBdr>
        <w:rPr>
          <w:sz w:val="18"/>
          <w:szCs w:val="18"/>
        </w:rPr>
      </w:pPr>
    </w:p>
    <w:p w:rsidRPr="00310FE2" w:rsidR="005B06A5" w:rsidP="005B06A5" w:rsidRDefault="005B06A5" w14:paraId="623AD056" w14:textId="77777777">
      <w:pPr>
        <w:pBdr>
          <w:top w:val="single" w:color="auto" w:sz="12" w:space="1"/>
          <w:bottom w:val="single" w:color="auto" w:sz="12" w:space="1"/>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Pr>
          <w:sz w:val="18"/>
          <w:szCs w:val="18"/>
        </w:rPr>
        <w:t>(a)(3)</w:t>
      </w:r>
      <w:r>
        <w:rPr>
          <w:sz w:val="18"/>
          <w:szCs w:val="18"/>
        </w:rPr>
        <w:t>(iii)</w:t>
      </w:r>
      <w:r w:rsidRPr="0039680D">
        <w:rPr>
          <w:sz w:val="18"/>
          <w:szCs w:val="18"/>
        </w:rPr>
        <w:t xml:space="preserve"> </w:t>
      </w:r>
      <w:r w:rsidRPr="00310FE2">
        <w:rPr>
          <w:sz w:val="18"/>
          <w:szCs w:val="18"/>
        </w:rPr>
        <w:t>and 99.35).</w:t>
      </w:r>
    </w:p>
    <w:p w:rsidRPr="00A20D05" w:rsidR="005B06A5" w:rsidP="005B06A5" w:rsidRDefault="005B06A5" w14:paraId="05576224" w14:textId="77777777">
      <w:pPr>
        <w:pBdr>
          <w:top w:val="single" w:color="auto" w:sz="12" w:space="1"/>
          <w:bottom w:val="single" w:color="auto" w:sz="12" w:space="1"/>
        </w:pBdr>
        <w:rPr>
          <w:sz w:val="18"/>
          <w:szCs w:val="18"/>
        </w:rPr>
      </w:pPr>
    </w:p>
    <w:p w:rsidR="005B06A5" w:rsidP="005B06A5" w:rsidRDefault="005B06A5" w14:paraId="1D520E07" w14:textId="1652C463">
      <w:pPr>
        <w:rPr>
          <w:rFonts w:ascii="Arial" w:hAnsi="Arial" w:cs="Arial"/>
          <w:b/>
          <w:bCs/>
          <w:szCs w:val="24"/>
        </w:rPr>
      </w:pPr>
      <w:r>
        <w:br w:type="page"/>
      </w:r>
    </w:p>
    <w:p w:rsidR="00E215E8" w:rsidP="00E215E8" w:rsidRDefault="00E215E8" w14:paraId="5E9B9EDD" w14:textId="6145C392">
      <w:pPr>
        <w:pStyle w:val="AppH2"/>
      </w:pPr>
      <w:bookmarkStart w:name="_Toc12872374" w:id="233"/>
      <w:bookmarkStart w:name="_Toc20746612" w:id="234"/>
      <w:bookmarkEnd w:id="222"/>
      <w:r>
        <w:t>End of Data Collection E-mails</w:t>
      </w:r>
      <w:bookmarkEnd w:id="233"/>
      <w:bookmarkEnd w:id="234"/>
    </w:p>
    <w:tbl>
      <w:tblPr>
        <w:tblStyle w:val="TableGrid"/>
        <w:tblW w:w="0" w:type="auto"/>
        <w:jc w:val="center"/>
        <w:tblLook w:val="04A0" w:firstRow="1" w:lastRow="0" w:firstColumn="1" w:lastColumn="0" w:noHBand="0" w:noVBand="1"/>
      </w:tblPr>
      <w:tblGrid>
        <w:gridCol w:w="10224"/>
      </w:tblGrid>
      <w:tr w:rsidR="00E215E8" w:rsidTr="005C07DE" w14:paraId="5BBA3FA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tcPr>
          <w:p w:rsidRPr="00CD4742" w:rsidR="00E215E8" w:rsidP="005C07DE" w:rsidRDefault="00E215E8" w14:paraId="132A603A" w14:textId="77777777">
            <w:pPr>
              <w:pStyle w:val="BodyText"/>
              <w:rPr>
                <w:i/>
                <w:iCs/>
              </w:rPr>
            </w:pPr>
            <w:r>
              <w:br w:type="page"/>
            </w:r>
            <w:r w:rsidRPr="00CD4742">
              <w:rPr>
                <w:i/>
                <w:iCs/>
              </w:rPr>
              <w:t>The following e-mails will be sent toward the end of the student records data collection period. There are two versions of the Final Weeks of Data Collection E-mail: one from the NPSAS:20 project director and the other from the NCES project officer. These are meant to prompt institutions that have not yet submitted student records data. The Student Records Options E-mail lays out options we can provide to enable institutions with limited capacity to participate. The NPSAS Is Complete Thank You E-mail is sent to the chief administrator of the institution (as well as the Campus Coordinator) to give credit to institution staff who worked on the institution’s submission.</w:t>
            </w:r>
          </w:p>
        </w:tc>
      </w:tr>
    </w:tbl>
    <w:p w:rsidR="00E215E8" w:rsidP="00E215E8" w:rsidRDefault="00E215E8" w14:paraId="1329A8F1" w14:textId="77777777">
      <w:pPr>
        <w:pStyle w:val="BodyText"/>
      </w:pPr>
    </w:p>
    <w:p w:rsidR="00E215E8" w:rsidP="00E215E8" w:rsidRDefault="00E215E8" w14:paraId="4042D7E7" w14:textId="77777777">
      <w:pPr>
        <w:spacing w:after="160" w:line="259" w:lineRule="auto"/>
      </w:pPr>
      <w:r>
        <w:br w:type="page"/>
      </w:r>
    </w:p>
    <w:p w:rsidR="00E215E8" w:rsidP="00E215E8" w:rsidRDefault="00E215E8" w14:paraId="5F619527" w14:textId="07ADB637">
      <w:pPr>
        <w:pStyle w:val="AppH3"/>
      </w:pPr>
      <w:bookmarkStart w:name="_Toc5697853" w:id="235"/>
      <w:bookmarkStart w:name="_Toc12872375" w:id="236"/>
      <w:bookmarkStart w:name="_Toc20746613" w:id="237"/>
      <w:r>
        <w:t>Final Weeks of Student Records E-mail – From Project Director</w:t>
      </w:r>
      <w:bookmarkEnd w:id="235"/>
      <w:bookmarkEnd w:id="236"/>
      <w:bookmarkEnd w:id="237"/>
    </w:p>
    <w:p w:rsidR="00E215E8" w:rsidP="00E215E8" w:rsidRDefault="00E215E8" w14:paraId="3DA3EA03" w14:textId="77777777">
      <w:pPr>
        <w:pStyle w:val="NormalWeb"/>
      </w:pPr>
      <w:r>
        <w:t>Subject: NPSAS:20 Ends Soon – We need your participation.</w:t>
      </w:r>
    </w:p>
    <w:p w:rsidRPr="00F96B80" w:rsidR="00E215E8" w:rsidP="00E215E8" w:rsidRDefault="00E215E8" w14:paraId="54553DB2" w14:textId="77777777">
      <w:pPr>
        <w:pStyle w:val="NormalWeb"/>
      </w:pPr>
      <w:r w:rsidRPr="00F96B80">
        <w:t>Dear [Salutation] [</w:t>
      </w:r>
      <w:r>
        <w:t>CC</w:t>
      </w:r>
      <w:r w:rsidRPr="00F96B80">
        <w:t>LastName]:</w:t>
      </w:r>
    </w:p>
    <w:p w:rsidRPr="00F96B80" w:rsidR="00E215E8" w:rsidP="00E215E8" w:rsidRDefault="00E215E8" w14:paraId="652CAFE0" w14:textId="7A3DF241">
      <w:r w:rsidRPr="00843CC2">
        <w:rPr>
          <w:b/>
        </w:rPr>
        <w:t>How do you benefit from participating</w:t>
      </w:r>
      <w:r>
        <w:rPr>
          <w:b/>
        </w:rPr>
        <w:t xml:space="preserve"> in NPSAS:20</w:t>
      </w:r>
      <w:r w:rsidRPr="00843CC2">
        <w:rPr>
          <w:b/>
        </w:rPr>
        <w:t>?</w:t>
      </w:r>
      <w:r>
        <w:t xml:space="preserve"> </w:t>
      </w:r>
      <w:r w:rsidRPr="00F96B80">
        <w:t xml:space="preserve">Did you know that you will be able to </w:t>
      </w:r>
      <w:r>
        <w:t>obtain</w:t>
      </w:r>
      <w:r w:rsidRPr="00F96B80">
        <w:t xml:space="preserve"> data for your state and </w:t>
      </w:r>
      <w:r>
        <w:t>sector</w:t>
      </w:r>
      <w:r w:rsidRPr="00F96B80">
        <w:t xml:space="preserve"> from the current National Postsecondary Student Aid Study (NPSAS:20)</w:t>
      </w:r>
      <w:r>
        <w:t xml:space="preserve"> </w:t>
      </w:r>
      <w:r w:rsidRPr="00540AD7" w:rsidR="00540AD7">
        <w:t>if enough institutions from your state</w:t>
      </w:r>
      <w:r>
        <w:t xml:space="preserve"> participate</w:t>
      </w:r>
      <w:r w:rsidRPr="00F96B80">
        <w:t>? </w:t>
      </w:r>
      <w:r>
        <w:t xml:space="preserve">If we get sufficient institution participation, state-level financial aid estimates and other data from NPSAS:20 will be shared with your institution, the states, with leaders and researchers in postsecondary education, and others who will use the data in ways that ultimately benefit students. You will be able to compare your own state with other states and with </w:t>
      </w:r>
      <w:r w:rsidR="00540AD7">
        <w:t xml:space="preserve">the </w:t>
      </w:r>
      <w:r>
        <w:t>nati</w:t>
      </w:r>
      <w:r w:rsidRPr="00E93C63">
        <w:t>on</w:t>
      </w:r>
      <w:r w:rsidR="00540AD7">
        <w:t xml:space="preserve"> as a whole </w:t>
      </w:r>
      <w:r w:rsidRPr="00E93C63">
        <w:t xml:space="preserve">on </w:t>
      </w:r>
      <w:r w:rsidRPr="00F96B80">
        <w:t>key measures like:</w:t>
      </w:r>
    </w:p>
    <w:p w:rsidRPr="00F96B80" w:rsidR="00E215E8" w:rsidP="00E04C04" w:rsidRDefault="00E215E8" w14:paraId="7E6418E3" w14:textId="77777777">
      <w:pPr>
        <w:numPr>
          <w:ilvl w:val="0"/>
          <w:numId w:val="10"/>
        </w:numPr>
        <w:spacing w:before="100" w:beforeAutospacing="1" w:after="100" w:afterAutospacing="1"/>
        <w:rPr>
          <w:szCs w:val="24"/>
        </w:rPr>
      </w:pPr>
      <w:r w:rsidRPr="00F96B80">
        <w:rPr>
          <w:szCs w:val="24"/>
        </w:rPr>
        <w:t xml:space="preserve">Average financial need and percentage of students with need </w:t>
      </w:r>
    </w:p>
    <w:p w:rsidRPr="00F96B80" w:rsidR="00E215E8" w:rsidP="00E04C04" w:rsidRDefault="00E215E8" w14:paraId="611BA79C" w14:textId="77777777">
      <w:pPr>
        <w:numPr>
          <w:ilvl w:val="0"/>
          <w:numId w:val="10"/>
        </w:numPr>
        <w:spacing w:before="100" w:beforeAutospacing="1" w:after="100" w:afterAutospacing="1"/>
        <w:rPr>
          <w:szCs w:val="24"/>
        </w:rPr>
      </w:pPr>
      <w:r w:rsidRPr="00F96B80">
        <w:rPr>
          <w:szCs w:val="24"/>
        </w:rPr>
        <w:t>Average merit</w:t>
      </w:r>
      <w:r>
        <w:rPr>
          <w:szCs w:val="24"/>
        </w:rPr>
        <w:t>-</w:t>
      </w:r>
      <w:r w:rsidRPr="00F96B80">
        <w:rPr>
          <w:szCs w:val="24"/>
        </w:rPr>
        <w:t xml:space="preserve"> and need-based state grants and percentage of students with grants </w:t>
      </w:r>
    </w:p>
    <w:p w:rsidRPr="00F96B80" w:rsidR="00E215E8" w:rsidP="00E04C04" w:rsidRDefault="00E215E8" w14:paraId="7CFA0248" w14:textId="77777777">
      <w:pPr>
        <w:numPr>
          <w:ilvl w:val="0"/>
          <w:numId w:val="10"/>
        </w:numPr>
        <w:spacing w:before="100" w:beforeAutospacing="1" w:after="100" w:afterAutospacing="1"/>
        <w:rPr>
          <w:szCs w:val="24"/>
        </w:rPr>
      </w:pPr>
      <w:r w:rsidRPr="00F96B80">
        <w:rPr>
          <w:szCs w:val="24"/>
        </w:rPr>
        <w:t xml:space="preserve">Cumulative loan debt </w:t>
      </w:r>
    </w:p>
    <w:p w:rsidRPr="00F96B80" w:rsidR="00E215E8" w:rsidP="00E04C04" w:rsidRDefault="00E215E8" w14:paraId="1E36729A" w14:textId="77777777">
      <w:pPr>
        <w:numPr>
          <w:ilvl w:val="0"/>
          <w:numId w:val="10"/>
        </w:numPr>
        <w:spacing w:before="100" w:beforeAutospacing="1" w:after="100" w:afterAutospacing="1"/>
        <w:rPr>
          <w:szCs w:val="24"/>
        </w:rPr>
      </w:pPr>
      <w:r w:rsidRPr="00F96B80">
        <w:rPr>
          <w:szCs w:val="24"/>
        </w:rPr>
        <w:t xml:space="preserve">Percentage of students with Pell grants </w:t>
      </w:r>
    </w:p>
    <w:p w:rsidRPr="00F96B80" w:rsidR="00E215E8" w:rsidP="00E04C04" w:rsidRDefault="00E215E8" w14:paraId="29D74DE5" w14:textId="77777777">
      <w:pPr>
        <w:numPr>
          <w:ilvl w:val="0"/>
          <w:numId w:val="10"/>
        </w:numPr>
        <w:spacing w:before="100" w:beforeAutospacing="1" w:after="100" w:afterAutospacing="1"/>
        <w:rPr>
          <w:szCs w:val="24"/>
        </w:rPr>
      </w:pPr>
      <w:r w:rsidRPr="00F96B80">
        <w:rPr>
          <w:szCs w:val="24"/>
        </w:rPr>
        <w:t xml:space="preserve">Cumulative undergraduate borrowing by loan type </w:t>
      </w:r>
    </w:p>
    <w:p w:rsidRPr="00F96B80" w:rsidR="00E215E8" w:rsidP="00E215E8" w:rsidRDefault="00E215E8" w14:paraId="43D41CC3" w14:textId="13267894">
      <w:pPr>
        <w:pStyle w:val="NormalWeb"/>
      </w:pPr>
      <w:r w:rsidRPr="00156846">
        <w:rPr>
          <w:b/>
        </w:rPr>
        <w:t>What to do next?</w:t>
      </w:r>
      <w:r>
        <w:t xml:space="preserve"> W</w:t>
      </w:r>
      <w:r w:rsidRPr="00F96B80" w:rsidDel="008B12F3">
        <w:t>e are in the final weeks of this NPSAS:20 collection.</w:t>
      </w:r>
      <w:r w:rsidDel="008B12F3">
        <w:t xml:space="preserve"> </w:t>
      </w:r>
      <w:r>
        <w:t xml:space="preserve">Your participation can help ensure these important statistics </w:t>
      </w:r>
      <w:r w:rsidR="00540AD7">
        <w:t xml:space="preserve">accurately represent </w:t>
      </w:r>
      <w:r>
        <w:t>[InstitutionState].</w:t>
      </w:r>
      <w:r w:rsidRPr="00F96B80">
        <w:t xml:space="preserve"> Please </w:t>
      </w:r>
      <w:r>
        <w:t>provide</w:t>
      </w:r>
      <w:r w:rsidRPr="00F96B80">
        <w:t xml:space="preserve"> </w:t>
      </w:r>
      <w:r>
        <w:t>s</w:t>
      </w:r>
      <w:r w:rsidRPr="00F96B80">
        <w:t xml:space="preserve">tudent </w:t>
      </w:r>
      <w:r>
        <w:t>r</w:t>
      </w:r>
      <w:r w:rsidRPr="00F96B80">
        <w:t xml:space="preserve">ecords data for [InstitutionName] </w:t>
      </w:r>
      <w:r>
        <w:t>on</w:t>
      </w:r>
      <w:r w:rsidRPr="00F96B80">
        <w:t xml:space="preserve"> the Postsecondary Data Portal (PDP) website: </w:t>
      </w:r>
    </w:p>
    <w:p w:rsidRPr="00F96B80" w:rsidR="00E215E8" w:rsidP="00E215E8" w:rsidRDefault="00E215E8" w14:paraId="3B604520"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 xml:space="preserve">PDP Website: </w:t>
      </w:r>
      <w:r>
        <w:rPr>
          <w:szCs w:val="24"/>
        </w:rPr>
        <w:t>https://</w:t>
      </w:r>
      <w:hyperlink w:history="1" r:id="rId172">
        <w:r w:rsidRPr="00F96B80">
          <w:rPr>
            <w:rStyle w:val="Hyperlink"/>
            <w:szCs w:val="24"/>
          </w:rPr>
          <w:t>surveys.nces.ed.gov/xxxx</w:t>
        </w:r>
      </w:hyperlink>
    </w:p>
    <w:p w:rsidR="00E215E8" w:rsidP="00E215E8" w:rsidRDefault="00E215E8" w14:paraId="77489FC2"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Your User ID: [UserID]</w:t>
      </w:r>
    </w:p>
    <w:p w:rsidRPr="00F96B80" w:rsidR="00E215E8" w:rsidP="00E215E8" w:rsidRDefault="00E215E8" w14:paraId="3825CC17" w14:textId="77777777">
      <w:pPr>
        <w:pStyle w:val="NormalWeb"/>
      </w:pPr>
      <w:r w:rsidRPr="00F96B80">
        <w:t xml:space="preserve">Please </w:t>
      </w:r>
      <w:r>
        <w:t>contact the data collection team for your region at</w:t>
      </w:r>
      <w:r w:rsidRPr="00F96B80">
        <w:t xml:space="preserve"> </w:t>
      </w:r>
      <w:r>
        <w:t>[HelpDeskNumber]</w:t>
      </w:r>
      <w:r w:rsidRPr="00F96B80" w:rsidDel="00503CF1">
        <w:t xml:space="preserve"> </w:t>
      </w:r>
      <w:r w:rsidRPr="00F96B80">
        <w:t xml:space="preserve">or </w:t>
      </w:r>
      <w:hyperlink w:history="1" r:id="rId173">
        <w:r w:rsidRPr="00BC247B">
          <w:rPr>
            <w:rStyle w:val="Hyperlink"/>
          </w:rPr>
          <w:t>Xxxx@rti.org</w:t>
        </w:r>
      </w:hyperlink>
      <w:r w:rsidRPr="00F96B80" w:rsidDel="00503CF1">
        <w:t xml:space="preserve"> </w:t>
      </w:r>
      <w:r w:rsidRPr="00F96B80">
        <w:t>if you have questions or need assistance with the process.</w:t>
      </w:r>
      <w:r>
        <w:t xml:space="preserve"> (To facilitate a quicker response, please reference your </w:t>
      </w:r>
      <w:r w:rsidRPr="002515D2">
        <w:rPr>
          <w:color w:val="000000" w:themeColor="text1"/>
        </w:rPr>
        <w:t>institution’s ID number, [schoolID]</w:t>
      </w:r>
      <w:r>
        <w:rPr>
          <w:color w:val="000000" w:themeColor="text1"/>
        </w:rPr>
        <w:t>.)</w:t>
      </w:r>
    </w:p>
    <w:p w:rsidRPr="00F96B80" w:rsidR="00E215E8" w:rsidP="00E215E8" w:rsidRDefault="00E215E8" w14:paraId="1D135684" w14:textId="45EC7844">
      <w:pPr>
        <w:pStyle w:val="NormalWeb"/>
      </w:pPr>
      <w:r w:rsidRPr="00F96B80">
        <w:t xml:space="preserve">Thank you for your support of NPSAS. Your participation will ensure that NPSAS:20 can provide the </w:t>
      </w:r>
      <w:r w:rsidR="00637DBF">
        <w:t>highest</w:t>
      </w:r>
      <w:r w:rsidRPr="00F96B80" w:rsidR="00637DBF">
        <w:t xml:space="preserve"> </w:t>
      </w:r>
      <w:r w:rsidRPr="00F96B80">
        <w:t xml:space="preserve">quality data to the postsecondary community. </w:t>
      </w:r>
    </w:p>
    <w:p w:rsidRPr="00F96B80" w:rsidR="00E215E8" w:rsidP="00E215E8" w:rsidRDefault="00E215E8" w14:paraId="09EAB65C" w14:textId="77777777">
      <w:pPr>
        <w:pStyle w:val="NormalWeb"/>
      </w:pPr>
      <w:r w:rsidRPr="00F96B80">
        <w:t>Sincerely,</w:t>
      </w:r>
    </w:p>
    <w:p w:rsidRPr="00F96B80" w:rsidR="00E215E8" w:rsidP="00E215E8" w:rsidRDefault="00E215E8" w14:paraId="0C62A7F0" w14:textId="77777777">
      <w:pPr>
        <w:pStyle w:val="NormalWeb"/>
      </w:pPr>
      <w:r w:rsidRPr="00F96B80">
        <w:t>Jennifer Wine, Ph.D.</w:t>
      </w:r>
      <w:r w:rsidRPr="00F96B80">
        <w:br/>
        <w:t xml:space="preserve">Director, NPSAS:20 </w:t>
      </w:r>
      <w:r w:rsidRPr="00F96B80">
        <w:br/>
      </w:r>
    </w:p>
    <w:p w:rsidR="00E215E8" w:rsidP="00E215E8" w:rsidRDefault="00E215E8" w14:paraId="3FD164B9" w14:textId="77777777">
      <w:pPr>
        <w:rPr>
          <w:b/>
          <w:szCs w:val="24"/>
        </w:rPr>
      </w:pPr>
    </w:p>
    <w:p w:rsidR="00E215E8" w:rsidP="00E215E8" w:rsidRDefault="00E215E8" w14:paraId="5F11F26F" w14:textId="77777777">
      <w:pPr>
        <w:rPr>
          <w:b/>
          <w:szCs w:val="24"/>
        </w:rPr>
      </w:pPr>
      <w:r>
        <w:rPr>
          <w:b/>
          <w:szCs w:val="24"/>
        </w:rPr>
        <w:br w:type="page"/>
      </w:r>
    </w:p>
    <w:p w:rsidR="00E215E8" w:rsidP="00E215E8" w:rsidRDefault="00E215E8" w14:paraId="4E8E7560" w14:textId="77777777">
      <w:pPr>
        <w:pStyle w:val="AppH3"/>
      </w:pPr>
      <w:bookmarkStart w:name="_Toc5697854" w:id="238"/>
      <w:bookmarkStart w:name="_Toc12872376" w:id="239"/>
      <w:bookmarkStart w:name="_Toc20746614" w:id="240"/>
      <w:r>
        <w:t>Final Weeks of Student Records E-mail – From NCES</w:t>
      </w:r>
      <w:bookmarkEnd w:id="238"/>
      <w:bookmarkEnd w:id="239"/>
      <w:bookmarkEnd w:id="240"/>
      <w:r>
        <w:t xml:space="preserve"> </w:t>
      </w:r>
    </w:p>
    <w:p w:rsidR="00E215E8" w:rsidP="00E215E8" w:rsidRDefault="00E215E8" w14:paraId="4A39B0AD" w14:textId="77777777">
      <w:pPr>
        <w:rPr>
          <w:b/>
          <w:szCs w:val="24"/>
        </w:rPr>
      </w:pPr>
    </w:p>
    <w:p w:rsidRPr="00B84053" w:rsidR="00E215E8" w:rsidP="00E215E8" w:rsidRDefault="00E215E8" w14:paraId="223BBDA8" w14:textId="77777777">
      <w:pPr>
        <w:rPr>
          <w:szCs w:val="24"/>
        </w:rPr>
      </w:pPr>
      <w:r>
        <w:rPr>
          <w:szCs w:val="24"/>
        </w:rPr>
        <w:t>Subject: NPSAS:20 – Last chance to participate</w:t>
      </w:r>
    </w:p>
    <w:p w:rsidR="00E215E8" w:rsidP="00E215E8" w:rsidRDefault="00E215E8" w14:paraId="68E7A394" w14:textId="77777777">
      <w:pPr>
        <w:rPr>
          <w:b/>
          <w:szCs w:val="24"/>
        </w:rPr>
      </w:pPr>
    </w:p>
    <w:p w:rsidR="00E215E8" w:rsidP="00E215E8" w:rsidRDefault="00E215E8" w14:paraId="197B64E5" w14:textId="77777777">
      <w:pPr>
        <w:suppressAutoHyphens/>
        <w:rPr>
          <w:szCs w:val="24"/>
          <w:lang w:eastAsia="ar-SA"/>
        </w:rPr>
      </w:pPr>
      <w:r>
        <w:rPr>
          <w:szCs w:val="24"/>
          <w:lang w:eastAsia="ar-SA"/>
        </w:rPr>
        <w:t xml:space="preserve">Dear </w:t>
      </w:r>
      <w:r>
        <w:rPr>
          <w:szCs w:val="24"/>
        </w:rPr>
        <w:t>[Salutation] [CCLastName]</w:t>
      </w:r>
      <w:r>
        <w:rPr>
          <w:szCs w:val="24"/>
          <w:lang w:eastAsia="ar-SA"/>
        </w:rPr>
        <w:t>:</w:t>
      </w:r>
    </w:p>
    <w:p w:rsidR="00E215E8" w:rsidP="00E215E8" w:rsidRDefault="00E215E8" w14:paraId="2DDA6FE5" w14:textId="77777777">
      <w:pPr>
        <w:suppressAutoHyphens/>
        <w:rPr>
          <w:szCs w:val="24"/>
          <w:lang w:eastAsia="ar-SA"/>
        </w:rPr>
      </w:pPr>
    </w:p>
    <w:p w:rsidR="00E215E8" w:rsidP="00E215E8" w:rsidRDefault="00E215E8" w14:paraId="300381B4" w14:textId="77777777">
      <w:pPr>
        <w:suppressAutoHyphens/>
        <w:spacing w:before="120" w:after="120"/>
        <w:rPr>
          <w:rFonts w:cs="Arial"/>
          <w:szCs w:val="24"/>
        </w:rPr>
      </w:pPr>
      <w:r>
        <w:rPr>
          <w:szCs w:val="24"/>
          <w:lang w:eastAsia="ar-SA"/>
        </w:rPr>
        <w:t xml:space="preserve">I am e-mailing to encourage your institution’s participation in the 2019–20 National Postsecondary Student Aid Study (NPSAS:20). </w:t>
      </w:r>
      <w:r w:rsidRPr="0078364C">
        <w:rPr>
          <w:b/>
          <w:szCs w:val="24"/>
          <w:lang w:eastAsia="ar-SA"/>
        </w:rPr>
        <w:t>The last day to provide student records data for inclusion in the study is [EndDate].</w:t>
      </w:r>
      <w:r>
        <w:rPr>
          <w:szCs w:val="24"/>
          <w:lang w:eastAsia="ar-SA"/>
        </w:rPr>
        <w:t xml:space="preserve"> NPSAS:20 is conducted by the National Center for Education Statistics (NCES) under a congressional mandate to gather information from postsecondary institutions on how students and their families finance college. Your participation is important to making this study a success.</w:t>
      </w:r>
    </w:p>
    <w:p w:rsidR="00E215E8" w:rsidP="00E215E8" w:rsidRDefault="00E215E8" w14:paraId="1193A43F" w14:textId="1DBDF72D">
      <w:pPr>
        <w:pStyle w:val="BodyText"/>
      </w:pPr>
      <w:r>
        <w:rPr>
          <w:szCs w:val="24"/>
          <w:lang w:eastAsia="ar-SA"/>
        </w:rPr>
        <w:t>NPSAS data play a key role in evaluating the effectiveness of federal financial aid programs in meeting the needs of students. Data from previous NPSAS studies</w:t>
      </w:r>
      <w:r w:rsidR="00637DBF">
        <w:rPr>
          <w:szCs w:val="24"/>
          <w:lang w:eastAsia="ar-SA"/>
        </w:rPr>
        <w:t>, which have been</w:t>
      </w:r>
      <w:r>
        <w:rPr>
          <w:szCs w:val="24"/>
          <w:lang w:eastAsia="ar-SA"/>
        </w:rPr>
        <w:t xml:space="preserve"> cited in journal and newspaper articles and foundation policy briefs, are focused on a variety of topics important to the higher education community, including financial aid use and debt accumulation, education outcomes, and changing demographics of today’s students. We want to make sure these data accurately represent, and are available to, institutions like yours. </w:t>
      </w:r>
      <w:r>
        <w:t>If you participate, we will provide you with summary reports containing financial aid estimates at the national level</w:t>
      </w:r>
      <w:r w:rsidR="00637DBF">
        <w:t>. I</w:t>
      </w:r>
      <w:r>
        <w:t>f enough institutions participate, we will also be able to provide financial aid estimates by institution type and undergraduate state-level estimates.</w:t>
      </w:r>
    </w:p>
    <w:p w:rsidR="00E215E8" w:rsidP="00E215E8" w:rsidRDefault="00E215E8" w14:paraId="6810ADCC" w14:textId="77777777">
      <w:pPr>
        <w:suppressAutoHyphens/>
        <w:spacing w:before="120" w:after="120"/>
        <w:rPr>
          <w:szCs w:val="24"/>
          <w:lang w:eastAsia="ar-SA"/>
        </w:rPr>
      </w:pPr>
      <w:r>
        <w:rPr>
          <w:szCs w:val="24"/>
          <w:lang w:eastAsia="ar-SA"/>
        </w:rPr>
        <w:t>We try to accommodate institutions’ individual needs whenever possible, and we do have some flexibility in certain aspects of the study. To discuss this, or if you have any questions about your participation in NPSAS:20, please contact the NPSAS Project Director, Dr. Jennifer Wine, at [JWPhoneNumber] or via e-mail at [JWe-mailAddr].</w:t>
      </w:r>
      <w:r>
        <w:rPr>
          <w:rFonts w:cs="Arial"/>
          <w:szCs w:val="24"/>
        </w:rPr>
        <w:t xml:space="preserve"> </w:t>
      </w:r>
      <w:r>
        <w:rPr>
          <w:szCs w:val="24"/>
          <w:lang w:eastAsia="ar-SA"/>
        </w:rPr>
        <w:t>If you have any comments or general feedback that you would like to provide to NCES about this data collection, please contact me at [NCESPhoneNumber] (e-mail address: [NCESe-mailAddr]).</w:t>
      </w:r>
    </w:p>
    <w:p w:rsidR="00E215E8" w:rsidP="00E215E8" w:rsidRDefault="00E215E8" w14:paraId="62E84BB1" w14:textId="77777777">
      <w:pPr>
        <w:suppressAutoHyphens/>
        <w:spacing w:before="120" w:after="120"/>
        <w:rPr>
          <w:szCs w:val="24"/>
          <w:lang w:eastAsia="ar-SA"/>
        </w:rPr>
      </w:pPr>
      <w:r>
        <w:rPr>
          <w:szCs w:val="24"/>
          <w:lang w:eastAsia="ar-SA"/>
        </w:rPr>
        <w:t xml:space="preserve">Please let us know how we can assist you. Thank you again for your cooperation and interest. </w:t>
      </w:r>
    </w:p>
    <w:p w:rsidR="00E215E8" w:rsidP="00E215E8" w:rsidRDefault="00E215E8" w14:paraId="04ACA450" w14:textId="77777777">
      <w:pPr>
        <w:suppressAutoHyphens/>
        <w:spacing w:before="120" w:after="120"/>
        <w:rPr>
          <w:szCs w:val="24"/>
          <w:lang w:eastAsia="ar-SA"/>
        </w:rPr>
      </w:pPr>
      <w:r>
        <w:rPr>
          <w:noProof/>
        </w:rPr>
        <mc:AlternateContent>
          <mc:Choice Requires="wps">
            <w:drawing>
              <wp:anchor distT="0" distB="0" distL="114300" distR="114300" simplePos="0" relativeHeight="251652096" behindDoc="0" locked="0" layoutInCell="1" allowOverlap="1" wp14:editId="2116770B" wp14:anchorId="3843EE37">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13285380" name="Text Box 11328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rsidR="00B13C09" w:rsidP="00E215E8" w:rsidRDefault="00B13C09" w14:paraId="1A044CDB" w14:textId="77777777">
                            <w:pPr>
                              <w:jc w:val="center"/>
                              <w:rPr>
                                <w:b/>
                              </w:rPr>
                            </w:pPr>
                            <w:r>
                              <w:rPr>
                                <w:b/>
                              </w:rPr>
                              <w:t>Please log on and provide data at:</w:t>
                            </w:r>
                          </w:p>
                          <w:p w:rsidR="00B13C09" w:rsidP="00E215E8" w:rsidRDefault="0036252D" w14:paraId="320520E3" w14:textId="77777777">
                            <w:pPr>
                              <w:jc w:val="center"/>
                              <w:rPr>
                                <w:sz w:val="20"/>
                              </w:rPr>
                            </w:pPr>
                            <w:hyperlink w:history="1" r:id="rId174">
                              <w:r w:rsidR="00B13C09">
                                <w:rPr>
                                  <w:rStyle w:val="Hyperlink"/>
                                  <w:sz w:val="20"/>
                                </w:rPr>
                                <w:t>https://surveys.nces.ed.gov/xxxx</w:t>
                              </w:r>
                            </w:hyperlink>
                          </w:p>
                          <w:p w:rsidR="00B13C09" w:rsidP="00E215E8" w:rsidRDefault="00B13C09" w14:paraId="09CB6834" w14:textId="77777777">
                            <w:pPr>
                              <w:autoSpaceDE w:val="0"/>
                              <w:jc w:val="center"/>
                              <w:rPr>
                                <w:sz w:val="20"/>
                              </w:rPr>
                            </w:pPr>
                            <w:r>
                              <w:rPr>
                                <w:sz w:val="20"/>
                              </w:rPr>
                              <w:t>Your User ID: [UserID]</w:t>
                            </w:r>
                          </w:p>
                          <w:p w:rsidR="00B13C09" w:rsidP="00E215E8" w:rsidRDefault="00B13C09" w14:paraId="5B694E28" w14:textId="77777777">
                            <w:pPr>
                              <w:autoSpaceDE w:val="0"/>
                              <w:jc w:val="center"/>
                              <w:rPr>
                                <w:sz w:val="20"/>
                              </w:rPr>
                            </w:pPr>
                            <w:r>
                              <w:rPr>
                                <w:sz w:val="20"/>
                              </w:rPr>
                              <w:t>If you do not recall your password, click Forgot Password.</w:t>
                            </w:r>
                          </w:p>
                          <w:p w:rsidR="00B13C09" w:rsidP="00E215E8" w:rsidRDefault="00B13C09" w14:paraId="71E8485E" w14:textId="77777777">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285380" style="position:absolute;margin-left:273.95pt;margin-top:11.1pt;width:174.25pt;height:9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strokeweight="2.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" w14:anchorId="3843EE37">
                <v:stroke linestyle="thinThin"/>
                <v:textbox inset="6.6pt,6.6pt,6.6pt,6.6pt">
                  <w:txbxContent>
                    <w:p w:rsidR="00B13C09" w:rsidP="00E215E8" w:rsidRDefault="00B13C09" w14:paraId="1A044CDB" w14:textId="77777777">
                      <w:pPr>
                        <w:jc w:val="center"/>
                        <w:rPr>
                          <w:b/>
                        </w:rPr>
                      </w:pPr>
                      <w:r>
                        <w:rPr>
                          <w:b/>
                        </w:rPr>
                        <w:t>Please log on and provide data at:</w:t>
                      </w:r>
                    </w:p>
                    <w:p w:rsidR="00B13C09" w:rsidP="00E215E8" w:rsidRDefault="0036252D" w14:paraId="320520E3" w14:textId="77777777">
                      <w:pPr>
                        <w:jc w:val="center"/>
                        <w:rPr>
                          <w:sz w:val="20"/>
                        </w:rPr>
                      </w:pPr>
                      <w:hyperlink w:history="1" r:id="rId175">
                        <w:r w:rsidR="00B13C09">
                          <w:rPr>
                            <w:rStyle w:val="Hyperlink"/>
                            <w:sz w:val="20"/>
                          </w:rPr>
                          <w:t>https://surveys.nces.ed.gov/xxxx</w:t>
                        </w:r>
                      </w:hyperlink>
                    </w:p>
                    <w:p w:rsidR="00B13C09" w:rsidP="00E215E8" w:rsidRDefault="00B13C09" w14:paraId="09CB6834" w14:textId="77777777">
                      <w:pPr>
                        <w:autoSpaceDE w:val="0"/>
                        <w:jc w:val="center"/>
                        <w:rPr>
                          <w:sz w:val="20"/>
                        </w:rPr>
                      </w:pPr>
                      <w:r>
                        <w:rPr>
                          <w:sz w:val="20"/>
                        </w:rPr>
                        <w:t>Your User ID: [UserID]</w:t>
                      </w:r>
                    </w:p>
                    <w:p w:rsidR="00B13C09" w:rsidP="00E215E8" w:rsidRDefault="00B13C09" w14:paraId="5B694E28" w14:textId="77777777">
                      <w:pPr>
                        <w:autoSpaceDE w:val="0"/>
                        <w:jc w:val="center"/>
                        <w:rPr>
                          <w:sz w:val="20"/>
                        </w:rPr>
                      </w:pPr>
                      <w:r>
                        <w:rPr>
                          <w:sz w:val="20"/>
                        </w:rPr>
                        <w:t>If you do not recall your password, click Forgot Password.</w:t>
                      </w:r>
                    </w:p>
                    <w:p w:rsidR="00B13C09" w:rsidP="00E215E8" w:rsidRDefault="00B13C09" w14:paraId="71E8485E" w14:textId="77777777">
                      <w:pPr>
                        <w:autoSpaceDE w:val="0"/>
                        <w:jc w:val="center"/>
                        <w:rPr>
                          <w:sz w:val="20"/>
                        </w:rPr>
                      </w:pPr>
                    </w:p>
                  </w:txbxContent>
                </v:textbox>
                <w10:wrap type="square"/>
              </v:shape>
            </w:pict>
          </mc:Fallback>
        </mc:AlternateContent>
      </w:r>
      <w:r>
        <w:rPr>
          <w:szCs w:val="24"/>
          <w:lang w:eastAsia="ar-SA"/>
        </w:rPr>
        <w:t>Sincerely,</w:t>
      </w:r>
    </w:p>
    <w:p w:rsidR="00E215E8" w:rsidP="00E215E8" w:rsidRDefault="00E215E8" w14:paraId="6E2850D3" w14:textId="77777777">
      <w:pPr>
        <w:tabs>
          <w:tab w:val="left" w:pos="4770"/>
        </w:tabs>
        <w:rPr>
          <w:szCs w:val="24"/>
        </w:rPr>
      </w:pPr>
      <w:r>
        <w:rPr>
          <w:szCs w:val="24"/>
        </w:rPr>
        <w:t>NCES staff person</w:t>
      </w:r>
    </w:p>
    <w:p w:rsidR="00E215E8" w:rsidP="00E215E8" w:rsidRDefault="00E215E8" w14:paraId="1BB19E99" w14:textId="77777777">
      <w:pPr>
        <w:tabs>
          <w:tab w:val="left" w:pos="4770"/>
        </w:tabs>
        <w:rPr>
          <w:szCs w:val="24"/>
        </w:rPr>
      </w:pPr>
      <w:r>
        <w:rPr>
          <w:szCs w:val="24"/>
        </w:rPr>
        <w:t>NCES staff title</w:t>
      </w:r>
    </w:p>
    <w:p w:rsidR="00E215E8" w:rsidP="00E215E8" w:rsidRDefault="00E215E8" w14:paraId="081E1573" w14:textId="77777777">
      <w:pPr>
        <w:tabs>
          <w:tab w:val="left" w:pos="4770"/>
        </w:tabs>
        <w:rPr>
          <w:szCs w:val="24"/>
        </w:rPr>
      </w:pPr>
      <w:r>
        <w:rPr>
          <w:color w:val="000000"/>
          <w:szCs w:val="24"/>
        </w:rPr>
        <w:t>National Center for Education Statistics (NCES)</w:t>
      </w:r>
    </w:p>
    <w:p w:rsidR="00E215E8" w:rsidP="00E215E8" w:rsidRDefault="00E215E8" w14:paraId="0529834B" w14:textId="77777777">
      <w:pPr>
        <w:pStyle w:val="BodyTextnospace"/>
      </w:pPr>
      <w:r>
        <w:t>Institute of Education Sciences</w:t>
      </w:r>
    </w:p>
    <w:p w:rsidR="00E215E8" w:rsidP="00E215E8" w:rsidRDefault="00E215E8" w14:paraId="249E95A9" w14:textId="77777777">
      <w:pPr>
        <w:pStyle w:val="BodyTextnospace"/>
      </w:pPr>
      <w:r>
        <w:t>U.S. Department of Education</w:t>
      </w:r>
    </w:p>
    <w:p w:rsidR="00E215E8" w:rsidP="00E215E8" w:rsidRDefault="00E215E8" w14:paraId="72E03DD2" w14:textId="77777777">
      <w:pPr>
        <w:tabs>
          <w:tab w:val="left" w:pos="4770"/>
        </w:tabs>
        <w:rPr>
          <w:color w:val="000000"/>
          <w:szCs w:val="24"/>
        </w:rPr>
      </w:pPr>
    </w:p>
    <w:p w:rsidR="00E215E8" w:rsidP="00E215E8" w:rsidRDefault="00E215E8" w14:paraId="1FB0A1CB" w14:textId="77777777">
      <w:pPr>
        <w:tabs>
          <w:tab w:val="left" w:pos="4770"/>
        </w:tabs>
        <w:rPr>
          <w:szCs w:val="24"/>
          <w:lang w:eastAsia="ar-SA"/>
        </w:rPr>
      </w:pPr>
    </w:p>
    <w:p w:rsidR="00E215E8" w:rsidP="00E215E8" w:rsidRDefault="00E215E8" w14:paraId="563BB000" w14:textId="77777777">
      <w:pPr>
        <w:rPr>
          <w:color w:val="365F91"/>
          <w:szCs w:val="24"/>
        </w:rPr>
      </w:pPr>
    </w:p>
    <w:p w:rsidR="00E215E8" w:rsidP="00E215E8" w:rsidRDefault="00E215E8" w14:paraId="4ADBE63D" w14:textId="77777777">
      <w:pPr>
        <w:jc w:val="center"/>
        <w:rPr>
          <w:rFonts w:cstheme="majorBidi"/>
          <w:szCs w:val="24"/>
        </w:rPr>
      </w:pPr>
      <w:r>
        <w:rPr>
          <w:rFonts w:eastAsia="Calibri" w:cstheme="majorBidi"/>
          <w:szCs w:val="24"/>
        </w:rPr>
        <w:t>.</w:t>
      </w:r>
    </w:p>
    <w:p w:rsidR="00E215E8" w:rsidP="00E215E8" w:rsidRDefault="00E215E8" w14:paraId="711C7DC3" w14:textId="77777777">
      <w:pPr>
        <w:rPr>
          <w:b/>
          <w:szCs w:val="24"/>
        </w:rPr>
      </w:pPr>
    </w:p>
    <w:p w:rsidR="00E215E8" w:rsidP="00E215E8" w:rsidRDefault="00E215E8" w14:paraId="6D11863E" w14:textId="77777777">
      <w:pPr>
        <w:rPr>
          <w:b/>
          <w:szCs w:val="24"/>
        </w:rPr>
      </w:pPr>
      <w:r>
        <w:rPr>
          <w:b/>
          <w:szCs w:val="24"/>
        </w:rPr>
        <w:br w:type="page"/>
      </w:r>
    </w:p>
    <w:p w:rsidR="00E215E8" w:rsidP="00E215E8" w:rsidRDefault="00E215E8" w14:paraId="5457E1A6" w14:textId="77777777">
      <w:pPr>
        <w:pStyle w:val="AppH3"/>
      </w:pPr>
      <w:bookmarkStart w:name="_Toc5697855" w:id="241"/>
      <w:bookmarkStart w:name="_Toc12872377" w:id="242"/>
      <w:bookmarkStart w:name="_Toc20746615" w:id="243"/>
      <w:r>
        <w:t>Student Records Options E-mail – From Project Director</w:t>
      </w:r>
      <w:bookmarkEnd w:id="241"/>
      <w:bookmarkEnd w:id="242"/>
      <w:bookmarkEnd w:id="243"/>
      <w:r>
        <w:t xml:space="preserve"> </w:t>
      </w:r>
    </w:p>
    <w:p w:rsidR="00E215E8" w:rsidP="00E215E8" w:rsidRDefault="00E215E8" w14:paraId="4A787126" w14:textId="77777777">
      <w:pPr>
        <w:rPr>
          <w:b/>
          <w:szCs w:val="24"/>
        </w:rPr>
      </w:pPr>
    </w:p>
    <w:p w:rsidRPr="00B84053" w:rsidR="00E215E8" w:rsidP="00E215E8" w:rsidRDefault="00E215E8" w14:paraId="0999A277" w14:textId="77777777">
      <w:pPr>
        <w:rPr>
          <w:szCs w:val="24"/>
        </w:rPr>
      </w:pPr>
      <w:r>
        <w:rPr>
          <w:szCs w:val="24"/>
        </w:rPr>
        <w:t>Subject: NPSAS:20 – Reimbursement, reduced data, submit in any format</w:t>
      </w:r>
    </w:p>
    <w:p w:rsidR="00E215E8" w:rsidP="00E215E8" w:rsidRDefault="00E215E8" w14:paraId="65FA52AB" w14:textId="77777777">
      <w:pPr>
        <w:rPr>
          <w:b/>
          <w:szCs w:val="24"/>
        </w:rPr>
      </w:pPr>
    </w:p>
    <w:p w:rsidR="00E215E8" w:rsidP="00E215E8" w:rsidRDefault="00E215E8" w14:paraId="4F42671A" w14:textId="77777777">
      <w:pPr>
        <w:rPr>
          <w:szCs w:val="24"/>
        </w:rPr>
      </w:pPr>
      <w:r>
        <w:rPr>
          <w:szCs w:val="24"/>
        </w:rPr>
        <w:t>Dear [Salutation] [CCLastName]:</w:t>
      </w:r>
    </w:p>
    <w:p w:rsidR="00E215E8" w:rsidP="00E215E8" w:rsidRDefault="00E215E8" w14:paraId="417A2963" w14:textId="77777777">
      <w:pPr>
        <w:rPr>
          <w:szCs w:val="24"/>
        </w:rPr>
      </w:pPr>
    </w:p>
    <w:p w:rsidR="00E215E8" w:rsidP="00E215E8" w:rsidRDefault="00E215E8" w14:paraId="069285BF" w14:textId="77777777">
      <w:pPr>
        <w:rPr>
          <w:szCs w:val="24"/>
        </w:rPr>
      </w:pPr>
      <w:r>
        <w:rPr>
          <w:szCs w:val="24"/>
        </w:rPr>
        <w:t xml:space="preserve">We are in the final weeks of the 2019-20 National Postsecondary Student Aid Study (NPSAS:20) and we still need your student records data! With your participation, NPSAS:20 data will be of greatest benefit to students, institutions, and organizations within the U.S. higher education community as well as policymakers and legislators. </w:t>
      </w:r>
    </w:p>
    <w:p w:rsidR="00E215E8" w:rsidP="00E215E8" w:rsidRDefault="00E215E8" w14:paraId="3E21AE81" w14:textId="77777777">
      <w:pPr>
        <w:rPr>
          <w:szCs w:val="24"/>
        </w:rPr>
      </w:pPr>
    </w:p>
    <w:p w:rsidR="00E215E8" w:rsidP="00E215E8" w:rsidRDefault="00E215E8" w14:paraId="2D305498" w14:textId="1BC04C85">
      <w:pPr>
        <w:rPr>
          <w:szCs w:val="24"/>
        </w:rPr>
      </w:pPr>
      <w:r>
        <w:rPr>
          <w:szCs w:val="24"/>
        </w:rPr>
        <w:t xml:space="preserve">If you have already provided student records data by the time this </w:t>
      </w:r>
      <w:r w:rsidR="00B777BC">
        <w:rPr>
          <w:szCs w:val="24"/>
        </w:rPr>
        <w:t>message</w:t>
      </w:r>
      <w:r>
        <w:rPr>
          <w:szCs w:val="24"/>
        </w:rPr>
        <w:t xml:space="preserve"> reaches you, thank you very much; please disregard this e-mail.</w:t>
      </w:r>
    </w:p>
    <w:p w:rsidR="00E215E8" w:rsidP="00E215E8" w:rsidRDefault="00E215E8" w14:paraId="322A1ADE" w14:textId="77777777">
      <w:pPr>
        <w:rPr>
          <w:szCs w:val="24"/>
        </w:rPr>
      </w:pPr>
    </w:p>
    <w:p w:rsidR="00E215E8" w:rsidP="00E215E8" w:rsidRDefault="00E215E8" w14:paraId="145593B6" w14:textId="77777777">
      <w:pPr>
        <w:rPr>
          <w:szCs w:val="24"/>
        </w:rPr>
      </w:pPr>
      <w:r w:rsidRPr="000058E5">
        <w:rPr>
          <w:szCs w:val="24"/>
        </w:rPr>
        <w:t xml:space="preserve">If you are not planning to provide NPSAS </w:t>
      </w:r>
      <w:r>
        <w:rPr>
          <w:szCs w:val="24"/>
        </w:rPr>
        <w:t>s</w:t>
      </w:r>
      <w:r w:rsidRPr="000058E5">
        <w:rPr>
          <w:szCs w:val="24"/>
        </w:rPr>
        <w:t xml:space="preserve">tudent </w:t>
      </w:r>
      <w:r>
        <w:rPr>
          <w:szCs w:val="24"/>
        </w:rPr>
        <w:t>r</w:t>
      </w:r>
      <w:r w:rsidRPr="000058E5">
        <w:rPr>
          <w:szCs w:val="24"/>
        </w:rPr>
        <w:t xml:space="preserve">ecords </w:t>
      </w:r>
      <w:r>
        <w:rPr>
          <w:szCs w:val="24"/>
        </w:rPr>
        <w:t>data</w:t>
      </w:r>
      <w:r w:rsidRPr="000058E5">
        <w:rPr>
          <w:szCs w:val="24"/>
        </w:rPr>
        <w:t xml:space="preserve">, </w:t>
      </w:r>
      <w:r>
        <w:rPr>
          <w:szCs w:val="24"/>
        </w:rPr>
        <w:t xml:space="preserve">we ask you to </w:t>
      </w:r>
      <w:r w:rsidRPr="000058E5">
        <w:rPr>
          <w:szCs w:val="24"/>
        </w:rPr>
        <w:t xml:space="preserve">please </w:t>
      </w:r>
      <w:r>
        <w:rPr>
          <w:szCs w:val="24"/>
        </w:rPr>
        <w:t>re</w:t>
      </w:r>
      <w:r w:rsidRPr="000058E5">
        <w:rPr>
          <w:szCs w:val="24"/>
        </w:rPr>
        <w:t>consider participating so your institution will be represented in the dat</w:t>
      </w:r>
      <w:r>
        <w:rPr>
          <w:szCs w:val="24"/>
        </w:rPr>
        <w:t xml:space="preserve">a </w:t>
      </w:r>
      <w:r>
        <w:t>along with other institutions in [InstitutionState] that have already submitted their student records.</w:t>
      </w:r>
    </w:p>
    <w:p w:rsidRPr="000058E5" w:rsidR="00E215E8" w:rsidP="00E215E8" w:rsidRDefault="00E215E8" w14:paraId="32107786" w14:textId="77777777">
      <w:pPr>
        <w:rPr>
          <w:szCs w:val="24"/>
        </w:rPr>
      </w:pPr>
    </w:p>
    <w:p w:rsidR="00E215E8" w:rsidP="00E215E8" w:rsidRDefault="00E215E8" w14:paraId="3CC61151" w14:textId="77777777">
      <w:pPr>
        <w:rPr>
          <w:szCs w:val="24"/>
        </w:rPr>
      </w:pPr>
      <w:r>
        <w:rPr>
          <w:szCs w:val="24"/>
        </w:rPr>
        <w:t>To facilitate your submission, we are pleased to offer the following accommodations to help encourage your participation in NPSAS:</w:t>
      </w:r>
    </w:p>
    <w:p w:rsidR="00E215E8" w:rsidP="00E04C04" w:rsidRDefault="00E215E8" w14:paraId="15932EC3" w14:textId="77777777">
      <w:pPr>
        <w:pStyle w:val="ListParagraph"/>
        <w:numPr>
          <w:ilvl w:val="0"/>
          <w:numId w:val="14"/>
        </w:numPr>
        <w:rPr>
          <w:szCs w:val="24"/>
        </w:rPr>
      </w:pPr>
      <w:r>
        <w:rPr>
          <w:szCs w:val="24"/>
        </w:rPr>
        <w:t>reimbursement to help offset some of your labor or staffing costs;</w:t>
      </w:r>
    </w:p>
    <w:p w:rsidR="00E215E8" w:rsidP="00E04C04" w:rsidRDefault="00B777BC" w14:paraId="4A75BC9D" w14:textId="3B44559F">
      <w:pPr>
        <w:pStyle w:val="ListParagraph"/>
        <w:numPr>
          <w:ilvl w:val="0"/>
          <w:numId w:val="14"/>
        </w:numPr>
        <w:rPr>
          <w:szCs w:val="24"/>
        </w:rPr>
      </w:pPr>
      <w:r>
        <w:rPr>
          <w:szCs w:val="24"/>
        </w:rPr>
        <w:t xml:space="preserve">a request for </w:t>
      </w:r>
      <w:r w:rsidR="00E215E8">
        <w:rPr>
          <w:szCs w:val="24"/>
        </w:rPr>
        <w:t>a reduced set of the most critical data, requiring less time to compile; and/or</w:t>
      </w:r>
    </w:p>
    <w:p w:rsidRPr="00316BCD" w:rsidR="00E215E8" w:rsidP="00E04C04" w:rsidRDefault="00E215E8" w14:paraId="21D1C1B5" w14:textId="47957D4B">
      <w:pPr>
        <w:pStyle w:val="ListParagraph"/>
        <w:numPr>
          <w:ilvl w:val="0"/>
          <w:numId w:val="14"/>
        </w:numPr>
        <w:rPr>
          <w:szCs w:val="24"/>
        </w:rPr>
      </w:pPr>
      <w:r>
        <w:rPr>
          <w:szCs w:val="24"/>
        </w:rPr>
        <w:t>an alternate submission format that allows you to upload data in any format or file type that is convenient for you, rather than making your data conform to our template or CSV specifications.</w:t>
      </w:r>
    </w:p>
    <w:p w:rsidR="00E215E8" w:rsidP="00E215E8" w:rsidRDefault="00E215E8" w14:paraId="0700FB19" w14:textId="77777777">
      <w:pPr>
        <w:rPr>
          <w:szCs w:val="24"/>
        </w:rPr>
      </w:pPr>
    </w:p>
    <w:p w:rsidR="00E215E8" w:rsidP="00E215E8" w:rsidRDefault="00E215E8" w14:paraId="4BADA65A" w14:textId="77777777">
      <w:pPr>
        <w:rPr>
          <w:szCs w:val="24"/>
        </w:rPr>
      </w:pPr>
      <w:r>
        <w:rPr>
          <w:szCs w:val="24"/>
        </w:rPr>
        <w:t>Please contact</w:t>
      </w:r>
      <w:r w:rsidRPr="00BC247B">
        <w:t xml:space="preserve"> </w:t>
      </w:r>
      <w:r>
        <w:t>the data collection team for your region at</w:t>
      </w:r>
      <w:r>
        <w:rPr>
          <w:szCs w:val="24"/>
        </w:rPr>
        <w:t xml:space="preserve"> </w:t>
      </w:r>
      <w:r>
        <w:t>[HelpDeskNumber]</w:t>
      </w:r>
      <w:r w:rsidDel="00503CF1">
        <w:rPr>
          <w:szCs w:val="24"/>
        </w:rPr>
        <w:t xml:space="preserve"> </w:t>
      </w:r>
      <w:r>
        <w:rPr>
          <w:szCs w:val="24"/>
        </w:rPr>
        <w:t xml:space="preserve">or </w:t>
      </w:r>
      <w:hyperlink w:history="1" r:id="rId176">
        <w:r>
          <w:rPr>
            <w:rStyle w:val="Hyperlink"/>
          </w:rPr>
          <w:t>Xxxx@rti.org</w:t>
        </w:r>
      </w:hyperlink>
      <w:r w:rsidDel="00503CF1">
        <w:rPr>
          <w:szCs w:val="24"/>
        </w:rPr>
        <w:t xml:space="preserve"> </w:t>
      </w:r>
      <w:r>
        <w:rPr>
          <w:szCs w:val="24"/>
        </w:rPr>
        <w:t xml:space="preserve">to discuss these options </w:t>
      </w:r>
      <w:r w:rsidRPr="000058E5">
        <w:rPr>
          <w:szCs w:val="24"/>
        </w:rPr>
        <w:t>and your next steps toward completing the study</w:t>
      </w:r>
      <w:r>
        <w:rPr>
          <w:szCs w:val="24"/>
        </w:rPr>
        <w:t xml:space="preserve">. </w:t>
      </w:r>
      <w:r>
        <w:t xml:space="preserve">(To facilitate a quicker response, please reference your </w:t>
      </w:r>
      <w:r w:rsidRPr="002515D2">
        <w:rPr>
          <w:color w:val="000000" w:themeColor="text1"/>
        </w:rPr>
        <w:t>institution’s ID number, [schoolID]</w:t>
      </w:r>
      <w:r>
        <w:rPr>
          <w:color w:val="000000" w:themeColor="text1"/>
        </w:rPr>
        <w:t>.)</w:t>
      </w:r>
    </w:p>
    <w:p w:rsidRPr="00F96B80" w:rsidR="00E215E8" w:rsidP="00E215E8" w:rsidRDefault="00E215E8" w14:paraId="5FD3B458"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 xml:space="preserve">PDP Website: </w:t>
      </w:r>
      <w:r>
        <w:rPr>
          <w:szCs w:val="24"/>
        </w:rPr>
        <w:t>https://</w:t>
      </w:r>
      <w:hyperlink w:history="1" r:id="rId177">
        <w:r w:rsidRPr="00F96B80">
          <w:rPr>
            <w:rStyle w:val="Hyperlink"/>
            <w:szCs w:val="24"/>
          </w:rPr>
          <w:t>surveys.nces.ed.gov/xxxx</w:t>
        </w:r>
      </w:hyperlink>
    </w:p>
    <w:p w:rsidR="00E215E8" w:rsidP="00E215E8" w:rsidRDefault="00E215E8" w14:paraId="57BA7227"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F96B80">
        <w:rPr>
          <w:szCs w:val="24"/>
        </w:rPr>
        <w:t>Your User ID: [UserID]</w:t>
      </w:r>
    </w:p>
    <w:p w:rsidR="00E215E8" w:rsidP="00E215E8" w:rsidRDefault="00E215E8" w14:paraId="26BA285F" w14:textId="77777777">
      <w:pPr>
        <w:rPr>
          <w:szCs w:val="24"/>
        </w:rPr>
      </w:pPr>
      <w:r>
        <w:rPr>
          <w:szCs w:val="24"/>
        </w:rPr>
        <w:t xml:space="preserve">Thank you for your support of NPSAS:20. Your efforts are greatly appreciated. </w:t>
      </w:r>
    </w:p>
    <w:p w:rsidR="00E215E8" w:rsidP="00E215E8" w:rsidRDefault="00E215E8" w14:paraId="4EAB950F" w14:textId="77777777">
      <w:pPr>
        <w:rPr>
          <w:szCs w:val="24"/>
        </w:rPr>
      </w:pPr>
    </w:p>
    <w:p w:rsidR="00E215E8" w:rsidP="00E215E8" w:rsidRDefault="00E215E8" w14:paraId="27824468" w14:textId="77777777">
      <w:pPr>
        <w:rPr>
          <w:szCs w:val="24"/>
        </w:rPr>
      </w:pPr>
      <w:r>
        <w:rPr>
          <w:szCs w:val="24"/>
        </w:rPr>
        <w:t>Sincerely,</w:t>
      </w:r>
    </w:p>
    <w:p w:rsidR="00E215E8" w:rsidP="00E215E8" w:rsidRDefault="00E215E8" w14:paraId="4B870918" w14:textId="77777777">
      <w:pPr>
        <w:rPr>
          <w:szCs w:val="24"/>
        </w:rPr>
      </w:pPr>
    </w:p>
    <w:p w:rsidR="00E215E8" w:rsidP="00E215E8" w:rsidRDefault="00E215E8" w14:paraId="1674CA38" w14:textId="77777777">
      <w:pPr>
        <w:rPr>
          <w:szCs w:val="24"/>
        </w:rPr>
      </w:pPr>
      <w:r>
        <w:rPr>
          <w:szCs w:val="24"/>
        </w:rPr>
        <w:t>Jennifer Wine, Ph.D.</w:t>
      </w:r>
    </w:p>
    <w:p w:rsidR="00E215E8" w:rsidP="00E215E8" w:rsidRDefault="00E215E8" w14:paraId="197E7A6C" w14:textId="77777777">
      <w:pPr>
        <w:rPr>
          <w:szCs w:val="24"/>
        </w:rPr>
      </w:pPr>
      <w:r>
        <w:rPr>
          <w:szCs w:val="24"/>
        </w:rPr>
        <w:t xml:space="preserve">Director, NPSAS:20 </w:t>
      </w:r>
    </w:p>
    <w:p w:rsidR="00E215E8" w:rsidP="00E215E8" w:rsidRDefault="00E215E8" w14:paraId="242B3DEE" w14:textId="77777777">
      <w:pPr>
        <w:spacing w:after="160" w:line="259" w:lineRule="auto"/>
      </w:pPr>
      <w:r>
        <w:br w:type="page"/>
      </w:r>
    </w:p>
    <w:p w:rsidR="00E215E8" w:rsidP="00E215E8" w:rsidRDefault="00E215E8" w14:paraId="29F38BE2" w14:textId="77777777">
      <w:pPr>
        <w:pStyle w:val="AppH3"/>
      </w:pPr>
      <w:bookmarkStart w:name="_Toc12872378" w:id="244"/>
      <w:bookmarkStart w:name="_Toc20746616" w:id="245"/>
      <w:r>
        <w:t>NPSAS Is Complete Thank You E-mail – From Project Director</w:t>
      </w:r>
      <w:bookmarkEnd w:id="244"/>
      <w:bookmarkEnd w:id="245"/>
      <w:r>
        <w:t xml:space="preserve"> </w:t>
      </w:r>
    </w:p>
    <w:p w:rsidRPr="008B7647" w:rsidR="00E215E8" w:rsidP="00E215E8" w:rsidRDefault="00E215E8" w14:paraId="7F4A2E52" w14:textId="77777777">
      <w:pPr>
        <w:rPr>
          <w:szCs w:val="24"/>
        </w:rPr>
      </w:pPr>
      <w:r>
        <w:rPr>
          <w:szCs w:val="24"/>
        </w:rPr>
        <w:t>Subject: Thank you for participating in NPSAS:20</w:t>
      </w:r>
    </w:p>
    <w:p w:rsidR="00E215E8" w:rsidP="00E215E8" w:rsidRDefault="00E215E8" w14:paraId="5BDFFC18" w14:textId="77777777">
      <w:pPr>
        <w:rPr>
          <w:b/>
          <w:szCs w:val="24"/>
        </w:rPr>
      </w:pPr>
    </w:p>
    <w:p w:rsidR="00E215E8" w:rsidP="00E215E8" w:rsidRDefault="00E215E8" w14:paraId="3AD70BBF" w14:textId="77777777">
      <w:pPr>
        <w:rPr>
          <w:szCs w:val="24"/>
        </w:rPr>
      </w:pPr>
      <w:r>
        <w:rPr>
          <w:szCs w:val="24"/>
        </w:rPr>
        <w:t>Dear [Salutation] [CALastName]:</w:t>
      </w:r>
    </w:p>
    <w:p w:rsidR="00E215E8" w:rsidP="00E215E8" w:rsidRDefault="00E215E8" w14:paraId="66EA6EDC" w14:textId="77777777"/>
    <w:p w:rsidR="00E215E8" w:rsidP="00E215E8" w:rsidRDefault="00E215E8" w14:paraId="4AABCAE8" w14:textId="77777777">
      <w:r>
        <w:t xml:space="preserve">On behalf of our entire team, I would like to thank you for your institution’s participation in the 2019-20 National Postsecondary Student Aid Study (NPSAS:20). In an effort to thank all who participated in the success of this collection, we would like to recognize [this individual/these individuals] at your institution: </w:t>
      </w:r>
    </w:p>
    <w:p w:rsidR="00E215E8" w:rsidP="00E215E8" w:rsidRDefault="00E215E8" w14:paraId="3B941015" w14:textId="77777777"/>
    <w:p w:rsidR="00E215E8" w:rsidP="00E215E8" w:rsidRDefault="00E215E8" w14:paraId="3A39BB63" w14:textId="77777777">
      <w:r>
        <w:t>[ListPDPContacts]</w:t>
      </w:r>
    </w:p>
    <w:p w:rsidR="00E215E8" w:rsidP="00E215E8" w:rsidRDefault="00E215E8" w14:paraId="53D6A2ED" w14:textId="77777777"/>
    <w:p w:rsidR="00E215E8" w:rsidP="00E215E8" w:rsidRDefault="00E215E8" w14:paraId="6C352F64" w14:textId="77777777">
      <w:r>
        <w:t>The data provided by your institution will help inform researchers, educators, and policymakers about the nation’s postsecondary students and how they pay for their education. In addition to national level data, if enough institutions participate, NPSAS:20 will provide financial aid estimates for undergraduates by state and institution type. We hope to send summary reports to participating institutions by [EstimatedSendDate].</w:t>
      </w:r>
    </w:p>
    <w:p w:rsidR="00E215E8" w:rsidP="00E215E8" w:rsidRDefault="00E215E8" w14:paraId="4F68129A" w14:textId="77777777"/>
    <w:p w:rsidR="00E215E8" w:rsidP="00E215E8" w:rsidRDefault="00E215E8" w14:paraId="669E80C6" w14:textId="77777777">
      <w:r>
        <w:t>Again, thank you for your participation in NPSAS and your continued support of NCES postsecondary studies.</w:t>
      </w:r>
    </w:p>
    <w:p w:rsidR="00E215E8" w:rsidP="00E215E8" w:rsidRDefault="00E215E8" w14:paraId="69BF1C2C" w14:textId="77777777"/>
    <w:p w:rsidR="00E215E8" w:rsidP="00E215E8" w:rsidRDefault="00E215E8" w14:paraId="63A8A191" w14:textId="77777777">
      <w:pPr>
        <w:rPr>
          <w:szCs w:val="24"/>
        </w:rPr>
      </w:pPr>
      <w:r>
        <w:rPr>
          <w:szCs w:val="24"/>
        </w:rPr>
        <w:t>Sincerely,</w:t>
      </w:r>
    </w:p>
    <w:p w:rsidR="00E215E8" w:rsidP="00E215E8" w:rsidRDefault="00E215E8" w14:paraId="574B32DB" w14:textId="77777777">
      <w:pPr>
        <w:rPr>
          <w:szCs w:val="24"/>
        </w:rPr>
      </w:pPr>
    </w:p>
    <w:p w:rsidR="00E215E8" w:rsidP="00E215E8" w:rsidRDefault="00E215E8" w14:paraId="7AEAED12" w14:textId="77777777">
      <w:pPr>
        <w:rPr>
          <w:szCs w:val="24"/>
        </w:rPr>
      </w:pPr>
      <w:r>
        <w:rPr>
          <w:szCs w:val="24"/>
        </w:rPr>
        <w:t>Jennifer Wine, Ph.D.</w:t>
      </w:r>
    </w:p>
    <w:p w:rsidR="00E215E8" w:rsidP="00E215E8" w:rsidRDefault="00E215E8" w14:paraId="2195D2DD" w14:textId="0BD31742">
      <w:pPr>
        <w:rPr>
          <w:rFonts w:ascii="Arial" w:hAnsi="Arial" w:cs="Arial"/>
          <w:b/>
          <w:bCs/>
          <w:iCs/>
          <w:sz w:val="28"/>
          <w:szCs w:val="28"/>
        </w:rPr>
      </w:pPr>
      <w:r>
        <w:rPr>
          <w:szCs w:val="24"/>
        </w:rPr>
        <w:t>Director, NPSAS:20</w:t>
      </w:r>
      <w:bookmarkEnd w:id="205"/>
      <w:r>
        <w:br w:type="page"/>
      </w:r>
    </w:p>
    <w:p w:rsidR="00B75B7F" w:rsidRDefault="00AA5EB8" w14:paraId="3072BB62" w14:textId="5DE44AF4">
      <w:pPr>
        <w:pStyle w:val="AppH2"/>
      </w:pPr>
      <w:bookmarkStart w:name="_Toc20746617" w:id="246"/>
      <w:bookmarkStart w:name="_Toc12872379" w:id="247"/>
      <w:r>
        <w:t>Spanish Mailing Materials</w:t>
      </w:r>
      <w:bookmarkEnd w:id="246"/>
    </w:p>
    <w:tbl>
      <w:tblPr>
        <w:tblStyle w:val="TableGrid"/>
        <w:tblW w:w="0" w:type="auto"/>
        <w:tblLook w:val="04A0" w:firstRow="1" w:lastRow="0" w:firstColumn="1" w:lastColumn="0" w:noHBand="0" w:noVBand="1"/>
      </w:tblPr>
      <w:tblGrid>
        <w:gridCol w:w="10224"/>
      </w:tblGrid>
      <w:tr w:rsidR="00B75B7F" w:rsidTr="00610300" w14:paraId="4A3FBF4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hideMark/>
          </w:tcPr>
          <w:p w:rsidRPr="00D34D48" w:rsidR="00B75B7F" w:rsidP="00610300" w:rsidRDefault="00B75B7F" w14:paraId="3C8B621D" w14:textId="77777777">
            <w:pPr>
              <w:pStyle w:val="BodyText"/>
              <w:rPr>
                <w:szCs w:val="24"/>
              </w:rPr>
            </w:pPr>
            <w:r>
              <w:rPr>
                <w:i/>
              </w:rPr>
              <w:t xml:space="preserve">The Student Records Request Letter/Email, two informational emails, and the </w:t>
            </w:r>
            <w:r w:rsidRPr="00060823">
              <w:rPr>
                <w:i/>
              </w:rPr>
              <w:t xml:space="preserve">NPSAS:20 Participation Thank You Letter </w:t>
            </w:r>
            <w:r>
              <w:rPr>
                <w:i/>
              </w:rPr>
              <w:t>have been translated into Spanish for institutions in Puerto Rico. The Spanish materials are included below.</w:t>
            </w:r>
          </w:p>
        </w:tc>
      </w:tr>
    </w:tbl>
    <w:p w:rsidR="00B75B7F" w:rsidP="00B75B7F" w:rsidRDefault="00B75B7F" w14:paraId="0A99472F" w14:textId="77777777"/>
    <w:p w:rsidR="00610300" w:rsidP="00610300" w:rsidRDefault="00610300" w14:paraId="0FE21137" w14:textId="5313F53D">
      <w:r>
        <w:t>To conserve space, text regarding the authorization to conduct the study and compliance with FERPA has not been included in each letter and e-mail</w:t>
      </w:r>
      <w:r w:rsidR="00006AE0">
        <w:t xml:space="preserve"> in this section</w:t>
      </w:r>
      <w:r>
        <w:t xml:space="preserve">.  However, all letters will include the following text:  </w:t>
      </w:r>
    </w:p>
    <w:p w:rsidR="00610300" w:rsidP="00610300" w:rsidRDefault="00610300" w14:paraId="6EBB12FD" w14:textId="77777777">
      <w:pPr>
        <w:ind w:left="235"/>
        <w:rPr>
          <w:sz w:val="20"/>
        </w:rPr>
      </w:pPr>
    </w:p>
    <w:p w:rsidRPr="00731E32" w:rsidR="00CC4D20" w:rsidP="00CC4D20" w:rsidRDefault="00CC4D20" w14:paraId="71589ADA" w14:textId="77777777">
      <w:pPr>
        <w:pStyle w:val="BodyText-noindent"/>
        <w:rPr>
          <w:rFonts w:ascii="Garamond" w:hAnsi="Garamond"/>
          <w:sz w:val="18"/>
          <w:szCs w:val="18"/>
          <w:lang w:val="es-MX"/>
        </w:rPr>
      </w:pPr>
      <w:r w:rsidRPr="00731E32">
        <w:rPr>
          <w:rFonts w:ascii="Garamond" w:hAnsi="Garamond"/>
          <w:spacing w:val="-4"/>
          <w:sz w:val="18"/>
          <w:szCs w:val="18"/>
          <w:lang w:val="es-MX"/>
        </w:rPr>
        <w:t xml:space="preserve">NCES está autorizado a hacer el </w:t>
      </w:r>
      <w:r w:rsidRPr="00731E32">
        <w:rPr>
          <w:rFonts w:ascii="Garamond" w:hAnsi="Garamond"/>
          <w:sz w:val="18"/>
          <w:szCs w:val="18"/>
          <w:lang w:val="es-PR"/>
        </w:rPr>
        <w:t xml:space="preserve">Estudio Nacional de Ayuda Económica a Estudiantes de Postsecundaria de 2019-20 (NPSAS:20) </w:t>
      </w:r>
      <w:r w:rsidRPr="00731E32">
        <w:rPr>
          <w:rFonts w:ascii="Garamond" w:hAnsi="Garamond"/>
          <w:spacing w:val="-4"/>
          <w:sz w:val="18"/>
          <w:szCs w:val="18"/>
          <w:lang w:val="es-MX"/>
        </w:rPr>
        <w:t xml:space="preserve">por el Acta de Reforma de las Ciencias de la Educación de 2002 (ESRA 2002, 20 U.S.C. § 9543) y </w:t>
      </w:r>
      <w:r w:rsidRPr="00731E32">
        <w:rPr>
          <w:rFonts w:ascii="Garamond" w:hAnsi="Garamond"/>
          <w:sz w:val="18"/>
          <w:szCs w:val="18"/>
          <w:lang w:val="es-ES"/>
        </w:rPr>
        <w:t xml:space="preserve">el Acta de Oportunidad para Educación Superior de 2008 (HEOA 2008, 20 U.S.C. §1015). </w:t>
      </w:r>
      <w:r w:rsidRPr="00731E32">
        <w:rPr>
          <w:rFonts w:ascii="Garamond" w:hAnsi="Garamond"/>
          <w:spacing w:val="-4"/>
          <w:sz w:val="18"/>
          <w:szCs w:val="18"/>
          <w:lang w:val="es-MX"/>
        </w:rPr>
        <w:t>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w:t>
      </w:r>
    </w:p>
    <w:p w:rsidRPr="00731E32" w:rsidR="00CC4D20" w:rsidP="00CC4D20" w:rsidRDefault="00CC4D20" w14:paraId="6F39A0FE" w14:textId="77777777">
      <w:pPr>
        <w:pStyle w:val="BodyText-noindent"/>
        <w:rPr>
          <w:rFonts w:ascii="Garamond" w:hAnsi="Garamond"/>
          <w:spacing w:val="-4"/>
          <w:sz w:val="18"/>
          <w:szCs w:val="18"/>
          <w:lang w:val="es-MX"/>
        </w:rPr>
      </w:pPr>
      <w:r w:rsidRPr="00731E32">
        <w:rPr>
          <w:rFonts w:ascii="Garamond" w:hAnsi="Garamond"/>
          <w:sz w:val="18"/>
          <w:szCs w:val="18"/>
          <w:lang w:val="es-MX"/>
        </w:rPr>
        <w:t>La Ley de Derechos Educativos y Privacidad Familiar de 1974</w:t>
      </w:r>
      <w:r w:rsidRPr="00731E32">
        <w:rPr>
          <w:rFonts w:ascii="Garamond" w:hAnsi="Garamond"/>
          <w:spacing w:val="-4"/>
          <w:sz w:val="18"/>
          <w:szCs w:val="18"/>
          <w:lang w:val="es-MX"/>
        </w:rPr>
        <w:t xml:space="preserve"> (FERPA, 20 U.S.C. §1232g) permite la entrega de récords institucionales al Secretario de Educación o su agente sin consentimiento previo de los miembros de la encuesta (34 CFR§§ 99.31 (a)(3)(iii) y 99.35).</w:t>
      </w:r>
    </w:p>
    <w:p w:rsidRPr="00731E32" w:rsidR="00CC4D20" w:rsidP="00CC4D20" w:rsidRDefault="00CC4D20" w14:paraId="10E21D99" w14:textId="77777777">
      <w:pPr>
        <w:pStyle w:val="BodyText-noindent"/>
        <w:rPr>
          <w:rFonts w:ascii="Garamond" w:hAnsi="Garamond"/>
          <w:sz w:val="18"/>
          <w:szCs w:val="18"/>
          <w:lang w:val="es-ES"/>
        </w:rPr>
      </w:pPr>
      <w:r w:rsidRPr="00731E32">
        <w:rPr>
          <w:rFonts w:ascii="Garamond" w:hAnsi="Garamond"/>
          <w:spacing w:val="-4"/>
          <w:sz w:val="18"/>
          <w:szCs w:val="18"/>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1850-0666. Se calcula que el tiempo necesario para completar este pedido de información es en promedio la cantidad de minutos aproximadamente por participante que se menciona abajo, incluyendo el tiempo que lleva revisar las instrucciones, buscar fuentes de datos existentes,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731E32">
        <w:rPr>
          <w:rFonts w:ascii="Garamond" w:hAnsi="Garamond"/>
          <w:sz w:val="18"/>
          <w:szCs w:val="18"/>
          <w:lang w:val="es-MX"/>
        </w:rPr>
        <w:t>a:</w:t>
      </w:r>
      <w:r w:rsidRPr="00731E32">
        <w:rPr>
          <w:rFonts w:ascii="Garamond" w:hAnsi="Garamond"/>
          <w:sz w:val="18"/>
          <w:szCs w:val="18"/>
          <w:lang w:val="es-ES"/>
        </w:rPr>
        <w:t xml:space="preserve"> Postsecondary Data Portal studies, National Center for Education Statistics, PCP, 550 12th St., SW, Room 4007, Washington, DC 20202.</w:t>
      </w:r>
    </w:p>
    <w:p w:rsidRPr="0062658F" w:rsidR="00CC4D20" w:rsidP="00CC4D20" w:rsidRDefault="00CC4D20" w14:paraId="4D962AA8" w14:textId="77777777">
      <w:pPr>
        <w:spacing w:after="60"/>
        <w:rPr>
          <w:rFonts w:cstheme="majorBidi"/>
          <w:sz w:val="18"/>
          <w:szCs w:val="18"/>
          <w:lang w:val="es-MX"/>
        </w:rPr>
      </w:pPr>
    </w:p>
    <w:p w:rsidRPr="0062658F" w:rsidR="00CC4D20" w:rsidP="00CC4D20" w:rsidRDefault="00CC4D20" w14:paraId="14EF5217" w14:textId="77777777">
      <w:pPr>
        <w:rPr>
          <w:rFonts w:cstheme="majorBidi"/>
          <w:sz w:val="18"/>
          <w:szCs w:val="18"/>
        </w:rPr>
      </w:pPr>
      <w:r>
        <w:rPr>
          <w:rFonts w:cstheme="majorBidi"/>
          <w:spacing w:val="-4"/>
          <w:sz w:val="18"/>
          <w:szCs w:val="18"/>
          <w:lang w:val="es-MX"/>
        </w:rPr>
        <w:t>N</w:t>
      </w:r>
      <w:r w:rsidRPr="0062658F">
        <w:rPr>
          <w:rFonts w:cstheme="majorBidi"/>
          <w:spacing w:val="-4"/>
          <w:sz w:val="18"/>
          <w:szCs w:val="18"/>
          <w:lang w:val="es-MX"/>
        </w:rPr>
        <w:t>úmero de control de OMB</w:t>
      </w:r>
      <w:r w:rsidRPr="0062658F">
        <w:rPr>
          <w:rFonts w:cstheme="majorBidi"/>
          <w:sz w:val="18"/>
          <w:szCs w:val="18"/>
        </w:rPr>
        <w:t xml:space="preserve"> para NPSAS:20: 1850-0666 </w:t>
      </w:r>
    </w:p>
    <w:p w:rsidRPr="0062658F" w:rsidR="00CC4D20" w:rsidP="00CC4D20" w:rsidRDefault="00CC4D20" w14:paraId="3C2CF4C7" w14:textId="77777777">
      <w:pPr>
        <w:rPr>
          <w:rFonts w:cstheme="majorBidi"/>
          <w:sz w:val="18"/>
          <w:szCs w:val="18"/>
        </w:rPr>
      </w:pPr>
      <w:r w:rsidRPr="000952EC">
        <w:rPr>
          <w:rFonts w:cstheme="majorBidi"/>
          <w:spacing w:val="-4"/>
          <w:sz w:val="18"/>
          <w:szCs w:val="18"/>
          <w:lang w:val="es-MX"/>
        </w:rPr>
        <w:t>Fecha de Vencimiento</w:t>
      </w:r>
      <w:r w:rsidRPr="0062658F">
        <w:rPr>
          <w:rFonts w:cstheme="majorBidi"/>
          <w:spacing w:val="-4"/>
          <w:sz w:val="18"/>
          <w:szCs w:val="18"/>
          <w:lang w:val="es-MX"/>
        </w:rPr>
        <w:t xml:space="preserve">: </w:t>
      </w:r>
      <w:r w:rsidRPr="0062658F">
        <w:rPr>
          <w:rFonts w:cstheme="majorBidi"/>
          <w:sz w:val="18"/>
          <w:szCs w:val="18"/>
        </w:rPr>
        <w:t>xx/xx/xxxx</w:t>
      </w:r>
    </w:p>
    <w:p w:rsidR="00CC4D20" w:rsidP="00CC4D20" w:rsidRDefault="00CC4D20" w14:paraId="23B74784" w14:textId="77777777">
      <w:pPr>
        <w:pStyle w:val="BodyText"/>
        <w:spacing w:before="0" w:after="0"/>
        <w:rPr>
          <w:rFonts w:cstheme="majorBidi"/>
          <w:sz w:val="18"/>
          <w:szCs w:val="18"/>
        </w:rPr>
      </w:pPr>
      <w:r>
        <w:rPr>
          <w:rFonts w:cstheme="majorBidi"/>
          <w:sz w:val="18"/>
          <w:szCs w:val="18"/>
        </w:rPr>
        <w:t>C</w:t>
      </w:r>
      <w:r w:rsidRPr="0062658F">
        <w:rPr>
          <w:rFonts w:cstheme="majorBidi"/>
          <w:sz w:val="18"/>
          <w:szCs w:val="18"/>
        </w:rPr>
        <w:t>olecci</w:t>
      </w:r>
      <w:r w:rsidRPr="0062658F">
        <w:rPr>
          <w:rFonts w:cstheme="majorBidi"/>
          <w:spacing w:val="-4"/>
          <w:sz w:val="18"/>
          <w:szCs w:val="18"/>
          <w:lang w:val="es-MX"/>
        </w:rPr>
        <w:t>ó</w:t>
      </w:r>
      <w:r w:rsidRPr="0062658F">
        <w:rPr>
          <w:rFonts w:cstheme="majorBidi"/>
          <w:sz w:val="18"/>
          <w:szCs w:val="18"/>
        </w:rPr>
        <w:t xml:space="preserve">n de listas: 5 horas </w:t>
      </w:r>
    </w:p>
    <w:p w:rsidR="000A4831" w:rsidP="00CC4D20" w:rsidRDefault="00CC4D20" w14:paraId="7529CEDC" w14:textId="20A80025">
      <w:pPr>
        <w:rPr>
          <w:rFonts w:cstheme="majorBidi"/>
          <w:sz w:val="18"/>
          <w:szCs w:val="18"/>
        </w:rPr>
      </w:pPr>
      <w:r>
        <w:rPr>
          <w:rFonts w:cstheme="majorBidi"/>
          <w:sz w:val="18"/>
          <w:szCs w:val="18"/>
        </w:rPr>
        <w:t>C</w:t>
      </w:r>
      <w:r w:rsidRPr="0062658F">
        <w:rPr>
          <w:rFonts w:cstheme="majorBidi"/>
          <w:sz w:val="18"/>
          <w:szCs w:val="18"/>
        </w:rPr>
        <w:t>olecci</w:t>
      </w:r>
      <w:r w:rsidRPr="0062658F">
        <w:rPr>
          <w:rFonts w:cstheme="majorBidi"/>
          <w:spacing w:val="-4"/>
          <w:sz w:val="18"/>
          <w:szCs w:val="18"/>
          <w:lang w:val="es-MX"/>
        </w:rPr>
        <w:t>ó</w:t>
      </w:r>
      <w:r w:rsidRPr="0062658F">
        <w:rPr>
          <w:rFonts w:cstheme="majorBidi"/>
          <w:sz w:val="18"/>
          <w:szCs w:val="18"/>
        </w:rPr>
        <w:t xml:space="preserve">n de los récords estudiantiles: </w:t>
      </w:r>
      <w:r>
        <w:rPr>
          <w:rFonts w:cstheme="majorBidi"/>
          <w:sz w:val="18"/>
          <w:szCs w:val="18"/>
        </w:rPr>
        <w:t>30</w:t>
      </w:r>
      <w:r w:rsidRPr="0062658F">
        <w:rPr>
          <w:rFonts w:cstheme="majorBidi"/>
          <w:sz w:val="18"/>
          <w:szCs w:val="18"/>
        </w:rPr>
        <w:t xml:space="preserve"> horas</w:t>
      </w:r>
    </w:p>
    <w:p w:rsidR="00CC4D20" w:rsidP="00CC4D20" w:rsidRDefault="00CC4D20" w14:paraId="681A54F2" w14:textId="77777777"/>
    <w:p w:rsidR="00610300" w:rsidP="00610300" w:rsidRDefault="00610300" w14:paraId="4BBCDBE3" w14:textId="30F92F55">
      <w:r>
        <w:t xml:space="preserve">E-mails will include:  </w:t>
      </w:r>
    </w:p>
    <w:p w:rsidRPr="00731E32" w:rsidR="00610300" w:rsidP="00610300" w:rsidRDefault="00610300" w14:paraId="44F1A42C" w14:textId="26352560">
      <w:pPr>
        <w:spacing w:before="240"/>
        <w:jc w:val="center"/>
        <w:rPr>
          <w:rFonts w:cs="Arial"/>
          <w:szCs w:val="24"/>
          <w:lang w:val="es-MX"/>
        </w:rPr>
      </w:pPr>
      <w:r w:rsidRPr="00731E32">
        <w:rPr>
          <w:rFonts w:cs="Arial"/>
          <w:szCs w:val="24"/>
          <w:lang w:val="es-MX"/>
        </w:rPr>
        <w:t>No. de Control de OMB: 1850-0666</w:t>
      </w:r>
    </w:p>
    <w:p w:rsidRPr="00731E32" w:rsidR="00610300" w:rsidP="00610300" w:rsidRDefault="00610300" w14:paraId="0534138A" w14:textId="05BC03C3">
      <w:pPr>
        <w:jc w:val="center"/>
        <w:rPr>
          <w:rFonts w:cs="Arial"/>
          <w:szCs w:val="24"/>
          <w:lang w:val="es-MX"/>
        </w:rPr>
      </w:pPr>
      <w:r w:rsidRPr="00731E32">
        <w:rPr>
          <w:rFonts w:cs="Arial"/>
          <w:szCs w:val="24"/>
          <w:lang w:val="es-MX"/>
        </w:rPr>
        <w:t>Obtén más información sobre nuestros procedimientos de confidencialidad en</w:t>
      </w:r>
      <w:r w:rsidRPr="00731E32">
        <w:rPr>
          <w:rFonts w:cs="Arial"/>
          <w:i/>
          <w:iCs/>
          <w:szCs w:val="24"/>
          <w:lang w:val="es-MX"/>
        </w:rPr>
        <w:t xml:space="preserve"> </w:t>
      </w:r>
      <w:hyperlink w:history="1" r:id="rId178">
        <w:r w:rsidRPr="00731E32">
          <w:rPr>
            <w:rStyle w:val="Hyperlink"/>
            <w:rFonts w:cs="Arial"/>
            <w:szCs w:val="24"/>
            <w:lang w:val="es-MX"/>
          </w:rPr>
          <w:t>https://surveys.nces.ed.gov/</w:t>
        </w:r>
        <w:r w:rsidRPr="00006AE0">
          <w:rPr>
            <w:rStyle w:val="Hyperlink"/>
            <w:rFonts w:cs="Arial"/>
            <w:szCs w:val="24"/>
            <w:lang w:val="es-MX"/>
          </w:rPr>
          <w:t>xxxx</w:t>
        </w:r>
        <w:r w:rsidRPr="00731E32">
          <w:rPr>
            <w:rStyle w:val="Hyperlink"/>
            <w:rFonts w:cs="Arial"/>
            <w:szCs w:val="24"/>
            <w:lang w:val="es-MX"/>
          </w:rPr>
          <w:t>.aspx</w:t>
        </w:r>
      </w:hyperlink>
    </w:p>
    <w:p w:rsidRPr="00610300" w:rsidR="002549E6" w:rsidRDefault="002549E6" w14:paraId="43E0E92D" w14:textId="4F3BCE66">
      <w:pPr>
        <w:rPr>
          <w:rFonts w:ascii="Arial" w:hAnsi="Arial" w:cs="Arial"/>
          <w:b/>
          <w:bCs/>
          <w:szCs w:val="24"/>
        </w:rPr>
      </w:pPr>
      <w:r w:rsidRPr="00610300">
        <w:rPr>
          <w:szCs w:val="24"/>
        </w:rPr>
        <w:br w:type="page"/>
      </w:r>
    </w:p>
    <w:p w:rsidRPr="006E1F6E" w:rsidR="00B16512" w:rsidP="00B16512" w:rsidRDefault="00B16512" w14:paraId="3E1C07B1" w14:textId="77777777">
      <w:pPr>
        <w:pStyle w:val="AppH3"/>
        <w:rPr>
          <w:lang w:val="es-PR"/>
        </w:rPr>
      </w:pPr>
      <w:bookmarkStart w:name="_Toc11059741" w:id="248"/>
      <w:bookmarkStart w:name="_Toc20746618" w:id="249"/>
      <w:r w:rsidRPr="006E1F6E">
        <w:rPr>
          <w:lang w:val="es-PR"/>
        </w:rPr>
        <w:t>Student Records Request Letter and E-mail</w:t>
      </w:r>
      <w:bookmarkEnd w:id="248"/>
      <w:bookmarkEnd w:id="249"/>
    </w:p>
    <w:p w:rsidRPr="006E1F6E" w:rsidR="00B16512" w:rsidP="00B16512" w:rsidRDefault="00B16512" w14:paraId="545FDACE" w14:textId="77777777">
      <w:pPr>
        <w:pStyle w:val="BodyText"/>
        <w:rPr>
          <w:szCs w:val="24"/>
          <w:lang w:val="es-PR"/>
        </w:rPr>
      </w:pPr>
      <w:r w:rsidRPr="006E1F6E">
        <w:rPr>
          <w:szCs w:val="24"/>
          <w:lang w:val="es-PR"/>
        </w:rPr>
        <w:t>[Date]</w:t>
      </w:r>
    </w:p>
    <w:p w:rsidRPr="006E1F6E" w:rsidR="00B16512" w:rsidP="00B16512" w:rsidRDefault="00B16512" w14:paraId="7C59F1F1" w14:textId="77777777">
      <w:pPr>
        <w:pStyle w:val="BodyTextnospace"/>
        <w:rPr>
          <w:szCs w:val="24"/>
          <w:lang w:val="es-PR"/>
        </w:rPr>
      </w:pPr>
      <w:r w:rsidRPr="006E1F6E">
        <w:rPr>
          <w:szCs w:val="24"/>
          <w:lang w:val="es-PR"/>
        </w:rPr>
        <w:t>[Salutation] [FirstName] [LastName]</w:t>
      </w:r>
    </w:p>
    <w:p w:rsidRPr="006E1F6E" w:rsidR="00B16512" w:rsidP="00B16512" w:rsidRDefault="00B16512" w14:paraId="21A393FA" w14:textId="77777777">
      <w:pPr>
        <w:pStyle w:val="BodyTextnospace"/>
        <w:rPr>
          <w:szCs w:val="24"/>
          <w:lang w:val="es-PR"/>
        </w:rPr>
      </w:pPr>
      <w:r w:rsidRPr="006E1F6E">
        <w:rPr>
          <w:szCs w:val="24"/>
          <w:lang w:val="es-PR"/>
        </w:rPr>
        <w:t>[Institution]</w:t>
      </w:r>
    </w:p>
    <w:p w:rsidRPr="006E1F6E" w:rsidR="00B16512" w:rsidP="00B16512" w:rsidRDefault="00B16512" w14:paraId="1B70A72D" w14:textId="77777777">
      <w:pPr>
        <w:pStyle w:val="BodyTextnospace"/>
        <w:rPr>
          <w:szCs w:val="24"/>
          <w:lang w:val="es-PR"/>
        </w:rPr>
      </w:pPr>
      <w:r w:rsidRPr="006E1F6E">
        <w:rPr>
          <w:szCs w:val="24"/>
          <w:lang w:val="es-PR"/>
        </w:rPr>
        <w:t>[Address]</w:t>
      </w:r>
    </w:p>
    <w:p w:rsidRPr="006E1F6E" w:rsidR="00B16512" w:rsidP="00B16512" w:rsidRDefault="00B16512" w14:paraId="4BCA3C85" w14:textId="77777777">
      <w:pPr>
        <w:pStyle w:val="BodyTextnospace"/>
        <w:rPr>
          <w:szCs w:val="24"/>
          <w:lang w:val="es-PR"/>
        </w:rPr>
      </w:pPr>
      <w:r w:rsidRPr="006E1F6E">
        <w:rPr>
          <w:szCs w:val="24"/>
          <w:lang w:val="es-PR"/>
        </w:rPr>
        <w:t>[City], [State] [Zip]</w:t>
      </w:r>
    </w:p>
    <w:p w:rsidRPr="006E1F6E" w:rsidR="00B16512" w:rsidP="00B16512" w:rsidRDefault="00B16512" w14:paraId="2880859F" w14:textId="77777777">
      <w:pPr>
        <w:pStyle w:val="BodyText"/>
        <w:rPr>
          <w:szCs w:val="24"/>
          <w:lang w:val="es-PR"/>
        </w:rPr>
      </w:pPr>
      <w:r w:rsidRPr="002744A2">
        <w:rPr>
          <w:szCs w:val="24"/>
          <w:lang w:val="es-PR"/>
        </w:rPr>
        <w:t>Estimado(a)</w:t>
      </w:r>
      <w:r w:rsidRPr="006E1F6E">
        <w:rPr>
          <w:szCs w:val="24"/>
          <w:lang w:val="es-PR"/>
        </w:rPr>
        <w:t xml:space="preserve"> [Salutation] [CCLastName]:</w:t>
      </w:r>
    </w:p>
    <w:p w:rsidRPr="006E1F6E" w:rsidR="00B16512" w:rsidP="00B16512" w:rsidRDefault="00B16512" w14:paraId="6592ED4A" w14:textId="77777777">
      <w:pPr>
        <w:pStyle w:val="BodyText"/>
        <w:rPr>
          <w:szCs w:val="24"/>
          <w:lang w:val="es-PR"/>
        </w:rPr>
      </w:pPr>
      <w:r w:rsidRPr="006E1F6E">
        <w:rPr>
          <w:szCs w:val="24"/>
          <w:lang w:val="es-PR"/>
        </w:rPr>
        <w:t xml:space="preserve">Muchas gracias por enviarnos la lista de estudiantes matriculados para el Estudio Nacional de Ayuda </w:t>
      </w:r>
      <w:r>
        <w:t>Económica</w:t>
      </w:r>
      <w:r w:rsidRPr="006E1F6E">
        <w:rPr>
          <w:szCs w:val="24"/>
          <w:lang w:val="es-PR"/>
        </w:rPr>
        <w:t xml:space="preserve"> a Estudiantes de Postsecundaria de 2019-20 (NPSAS:20). Utilizando esa lista hemos seleccionado una muestra de [SampleSize] estudiantes que representarán a [InstitutionName] en el estudio. Debido a que NPSAS:20 ahora </w:t>
      </w:r>
      <w:r>
        <w:rPr>
          <w:szCs w:val="24"/>
          <w:lang w:val="es-PR"/>
        </w:rPr>
        <w:t>es un estudio</w:t>
      </w:r>
      <w:r w:rsidRPr="006E1F6E">
        <w:rPr>
          <w:szCs w:val="24"/>
          <w:lang w:val="es-PR"/>
        </w:rPr>
        <w:t xml:space="preserve"> diseñado para permitir producir estimados nacionales, además de estimados a nivel estatal y por tipo de institución, su muestra tal vez sea de mayor tamaño que en previos estudios de NPSAS. Nos complace la mayor dimensión de la muestra y esperamos trabajar con usted para asegurar que [InstitutionName] esté representado(a) en este importante proyecto de investigación. El estud</w:t>
      </w:r>
      <w:r>
        <w:rPr>
          <w:szCs w:val="24"/>
          <w:lang w:val="es-PR"/>
        </w:rPr>
        <w:t>i</w:t>
      </w:r>
      <w:r w:rsidRPr="006E1F6E">
        <w:rPr>
          <w:szCs w:val="24"/>
          <w:lang w:val="es-PR"/>
        </w:rPr>
        <w:t xml:space="preserve">o cuenta con el apoyo de </w:t>
      </w:r>
      <w:r w:rsidRPr="006E1F6E">
        <w:rPr>
          <w:lang w:val="es-PR"/>
        </w:rPr>
        <w:t>[fill name of organization most closely tied to institution].</w:t>
      </w:r>
    </w:p>
    <w:p w:rsidRPr="006E1F6E" w:rsidR="00B16512" w:rsidP="00B16512" w:rsidRDefault="00B16512" w14:paraId="50A6297E" w14:textId="77777777">
      <w:pPr>
        <w:pStyle w:val="BodyText"/>
        <w:rPr>
          <w:szCs w:val="24"/>
          <w:lang w:val="es-ES"/>
        </w:rPr>
      </w:pPr>
      <w:r w:rsidRPr="006E1F6E">
        <w:rPr>
          <w:szCs w:val="24"/>
          <w:lang w:val="es-PR"/>
        </w:rPr>
        <w:t xml:space="preserve">Para este paso final de la participación de su institución en NPSAS:20, le estamos pidiendo que </w:t>
      </w:r>
      <w:r w:rsidRPr="006E1F6E">
        <w:rPr>
          <w:b/>
          <w:szCs w:val="24"/>
          <w:lang w:val="es-PR"/>
        </w:rPr>
        <w:t>reúna</w:t>
      </w:r>
      <w:r>
        <w:rPr>
          <w:b/>
          <w:szCs w:val="24"/>
          <w:lang w:val="es-PR"/>
        </w:rPr>
        <w:t xml:space="preserve"> y nos envíe datos de los récords de los estudiantes</w:t>
      </w:r>
      <w:r w:rsidRPr="006E1F6E">
        <w:rPr>
          <w:b/>
          <w:szCs w:val="24"/>
          <w:lang w:val="es-PR"/>
        </w:rPr>
        <w:t xml:space="preserve"> </w:t>
      </w:r>
      <w:r>
        <w:rPr>
          <w:b/>
          <w:szCs w:val="24"/>
          <w:lang w:val="es-PR"/>
        </w:rPr>
        <w:t>seleccionados para su muestra</w:t>
      </w:r>
      <w:r>
        <w:rPr>
          <w:bCs/>
          <w:szCs w:val="24"/>
          <w:lang w:val="es-PR"/>
        </w:rPr>
        <w:t xml:space="preserve">, incluyendo información sobre datos demográficos, </w:t>
      </w:r>
      <w:r w:rsidRPr="00722AF8">
        <w:t>inscripción</w:t>
      </w:r>
      <w:r>
        <w:rPr>
          <w:bCs/>
          <w:szCs w:val="24"/>
          <w:lang w:val="es-PR"/>
        </w:rPr>
        <w:t>, presupuesto y ayuda financiera.</w:t>
      </w:r>
      <w:r w:rsidRPr="006E1F6E">
        <w:rPr>
          <w:szCs w:val="24"/>
          <w:lang w:val="es-ES"/>
        </w:rPr>
        <w:t xml:space="preserve"> La lista de los estudiantes en la mues</w:t>
      </w:r>
      <w:r>
        <w:rPr>
          <w:szCs w:val="24"/>
          <w:lang w:val="es-ES"/>
        </w:rPr>
        <w:t xml:space="preserve">tra está disponible en el Portal de Datos de Postsecundaria (PDP). </w:t>
      </w:r>
      <w:r w:rsidRPr="006E1F6E">
        <w:rPr>
          <w:szCs w:val="24"/>
          <w:lang w:val="es-ES"/>
        </w:rPr>
        <w:t>A continuación aparece la dirección en Inte</w:t>
      </w:r>
      <w:r>
        <w:rPr>
          <w:szCs w:val="24"/>
          <w:lang w:val="es-ES"/>
        </w:rPr>
        <w:t>rnet del portal PDP y su ID de usuario:</w:t>
      </w:r>
    </w:p>
    <w:p w:rsidRPr="006E1F6E" w:rsidR="00B16512" w:rsidP="00B16512" w:rsidRDefault="00B16512" w14:paraId="1192990C"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6E1F6E">
        <w:rPr>
          <w:szCs w:val="24"/>
          <w:lang w:val="es-ES"/>
        </w:rPr>
        <w:t xml:space="preserve">Sitio del PDP </w:t>
      </w:r>
      <w:r>
        <w:rPr>
          <w:szCs w:val="24"/>
          <w:lang w:val="es-ES"/>
        </w:rPr>
        <w:t>en Internet</w:t>
      </w:r>
      <w:r w:rsidRPr="006E1F6E">
        <w:rPr>
          <w:szCs w:val="24"/>
          <w:lang w:val="es-ES"/>
        </w:rPr>
        <w:t xml:space="preserve">: </w:t>
      </w:r>
      <w:hyperlink w:history="1" r:id="rId179">
        <w:r w:rsidRPr="006E1F6E">
          <w:rPr>
            <w:rStyle w:val="Hyperlink"/>
            <w:szCs w:val="24"/>
            <w:lang w:val="es-ES"/>
          </w:rPr>
          <w:t>surveys.nces.ed.gov/xxxx</w:t>
        </w:r>
      </w:hyperlink>
    </w:p>
    <w:p w:rsidRPr="002C17D3" w:rsidR="00B16512" w:rsidP="00B16512" w:rsidRDefault="00B16512" w14:paraId="400625C5"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2C17D3">
        <w:rPr>
          <w:szCs w:val="24"/>
          <w:lang w:val="es-ES"/>
        </w:rPr>
        <w:t>Su ID de usuario: [UserID]</w:t>
      </w:r>
    </w:p>
    <w:p w:rsidRPr="002C17D3" w:rsidR="00B16512" w:rsidP="00B16512" w:rsidRDefault="00B16512" w14:paraId="46E3CA30" w14:textId="77777777">
      <w:pPr>
        <w:pStyle w:val="BodyText"/>
        <w:rPr>
          <w:b/>
          <w:szCs w:val="24"/>
          <w:lang w:val="es-ES"/>
        </w:rPr>
      </w:pPr>
    </w:p>
    <w:p w:rsidRPr="006E1F6E" w:rsidR="00B16512" w:rsidP="00B16512" w:rsidRDefault="00B16512" w14:paraId="2BD06230" w14:textId="77777777">
      <w:pPr>
        <w:rPr>
          <w:noProof/>
          <w:szCs w:val="24"/>
          <w:lang w:val="es-PR"/>
        </w:rPr>
      </w:pPr>
      <w:r w:rsidRPr="006E1F6E">
        <w:rPr>
          <w:szCs w:val="24"/>
          <w:lang w:val="es-ES"/>
        </w:rPr>
        <w:t xml:space="preserve">Le estamos enviando un </w:t>
      </w:r>
      <w:r w:rsidRPr="007C0099">
        <w:rPr>
          <w:iCs/>
          <w:szCs w:val="24"/>
        </w:rPr>
        <w:t xml:space="preserve">Manual de la </w:t>
      </w:r>
      <w:r>
        <w:rPr>
          <w:iCs/>
          <w:szCs w:val="24"/>
        </w:rPr>
        <w:t>I</w:t>
      </w:r>
      <w:r w:rsidRPr="007C0099">
        <w:rPr>
          <w:iCs/>
          <w:szCs w:val="24"/>
        </w:rPr>
        <w:t>nstitución: Libro II</w:t>
      </w:r>
      <w:r>
        <w:rPr>
          <w:b/>
          <w:bCs/>
          <w:iCs/>
          <w:szCs w:val="24"/>
        </w:rPr>
        <w:t xml:space="preserve"> </w:t>
      </w:r>
      <w:r w:rsidRPr="006E1F6E">
        <w:rPr>
          <w:szCs w:val="24"/>
          <w:lang w:val="es-ES"/>
        </w:rPr>
        <w:t xml:space="preserve">para guiarle en el </w:t>
      </w:r>
      <w:r>
        <w:rPr>
          <w:szCs w:val="24"/>
          <w:lang w:val="es-ES"/>
        </w:rPr>
        <w:t>proceso de preparación y entrega de datos.</w:t>
      </w:r>
      <w:r w:rsidRPr="006E1F6E">
        <w:rPr>
          <w:szCs w:val="24"/>
          <w:lang w:val="es-ES"/>
        </w:rPr>
        <w:t xml:space="preserve"> </w:t>
      </w:r>
      <w:r w:rsidRPr="0085191D">
        <w:rPr>
          <w:szCs w:val="24"/>
          <w:lang w:val="es-ES"/>
        </w:rPr>
        <w:t>[If submitted student records for NPSAS:18-AC: Desde que su institución entregó datos para NPSAS:18-AC, hemos hecho pequeños cambios a los datos específicos</w:t>
      </w:r>
      <w:r>
        <w:rPr>
          <w:szCs w:val="24"/>
          <w:lang w:val="es-ES"/>
        </w:rPr>
        <w:t xml:space="preserve"> de los récords de los estudiantes.</w:t>
      </w:r>
      <w:r w:rsidRPr="0085191D">
        <w:rPr>
          <w:szCs w:val="24"/>
          <w:lang w:val="es-ES"/>
        </w:rPr>
        <w:t xml:space="preserve"> Los cambios aparecen en una lista en la sección </w:t>
      </w:r>
      <w:r w:rsidRPr="0085191D">
        <w:rPr>
          <w:i/>
          <w:iCs/>
          <w:szCs w:val="24"/>
          <w:lang w:val="es-ES"/>
        </w:rPr>
        <w:t xml:space="preserve">Qué hay de nuevo </w:t>
      </w:r>
      <w:r w:rsidRPr="0085191D">
        <w:rPr>
          <w:szCs w:val="24"/>
          <w:lang w:val="es-ES"/>
        </w:rPr>
        <w:t>de</w:t>
      </w:r>
      <w:r>
        <w:rPr>
          <w:szCs w:val="24"/>
          <w:lang w:val="es-ES"/>
        </w:rPr>
        <w:t xml:space="preserve">l </w:t>
      </w:r>
      <w:r w:rsidRPr="002C2FFE">
        <w:rPr>
          <w:iCs/>
          <w:szCs w:val="24"/>
        </w:rPr>
        <w:t xml:space="preserve">Manual de la </w:t>
      </w:r>
      <w:r>
        <w:rPr>
          <w:iCs/>
          <w:szCs w:val="24"/>
        </w:rPr>
        <w:t>I</w:t>
      </w:r>
      <w:r w:rsidRPr="002C2FFE">
        <w:rPr>
          <w:iCs/>
          <w:szCs w:val="24"/>
        </w:rPr>
        <w:t>nstitución: Libro II</w:t>
      </w:r>
      <w:r>
        <w:rPr>
          <w:szCs w:val="24"/>
          <w:lang w:val="es-ES"/>
        </w:rPr>
        <w:t xml:space="preserve"> y en la página de Recursos (</w:t>
      </w:r>
      <w:r>
        <w:rPr>
          <w:i/>
          <w:iCs/>
          <w:szCs w:val="24"/>
          <w:lang w:val="es-ES"/>
        </w:rPr>
        <w:t>Resources)</w:t>
      </w:r>
      <w:r>
        <w:rPr>
          <w:szCs w:val="24"/>
          <w:lang w:val="es-ES"/>
        </w:rPr>
        <w:t xml:space="preserve"> del PDP. </w:t>
      </w:r>
      <w:r w:rsidRPr="00900F27">
        <w:rPr>
          <w:szCs w:val="24"/>
          <w:lang w:val="es-ES"/>
        </w:rPr>
        <w:t xml:space="preserve">Por favor asegúrese de que el </w:t>
      </w:r>
      <w:r>
        <w:rPr>
          <w:szCs w:val="24"/>
          <w:lang w:val="es-ES"/>
        </w:rPr>
        <w:t>c</w:t>
      </w:r>
      <w:r w:rsidRPr="00900F27">
        <w:rPr>
          <w:szCs w:val="24"/>
          <w:lang w:val="es-ES"/>
        </w:rPr>
        <w:t xml:space="preserve">ódigo de </w:t>
      </w:r>
      <w:r>
        <w:rPr>
          <w:szCs w:val="24"/>
          <w:lang w:val="es-ES"/>
        </w:rPr>
        <w:t>programación y los reportes estén al día y reflejen esos cambios.</w:t>
      </w:r>
      <w:r w:rsidRPr="006E1F6E">
        <w:rPr>
          <w:szCs w:val="24"/>
          <w:lang w:val="es-PR"/>
        </w:rPr>
        <w:t>]</w:t>
      </w:r>
    </w:p>
    <w:p w:rsidRPr="006E1F6E" w:rsidR="00B16512" w:rsidP="00B16512" w:rsidRDefault="00B16512" w14:paraId="7453A19A" w14:textId="77777777">
      <w:pPr>
        <w:pStyle w:val="BodyText"/>
        <w:jc w:val="center"/>
        <w:rPr>
          <w:szCs w:val="24"/>
          <w:lang w:val="es-PR"/>
        </w:rPr>
      </w:pPr>
      <w:r w:rsidRPr="009849E1">
        <w:rPr>
          <w:noProof/>
          <w:szCs w:val="24"/>
        </w:rPr>
        <w:drawing>
          <wp:inline distT="0" distB="0" distL="0" distR="0" wp14:anchorId="50EAE23D" wp14:editId="5DF62F61">
            <wp:extent cx="3857625" cy="1092169"/>
            <wp:effectExtent l="0" t="0" r="0" b="0"/>
            <wp:docPr id="1925590920" name="Picture 192559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941661" cy="1115961"/>
                    </a:xfrm>
                    <a:prstGeom prst="rect">
                      <a:avLst/>
                    </a:prstGeom>
                  </pic:spPr>
                </pic:pic>
              </a:graphicData>
            </a:graphic>
          </wp:inline>
        </w:drawing>
      </w:r>
    </w:p>
    <w:p w:rsidRPr="006E1F6E" w:rsidR="00B16512" w:rsidP="00B16512" w:rsidRDefault="00B16512" w14:paraId="476B8CCD" w14:textId="77777777">
      <w:pPr>
        <w:pStyle w:val="BodyText"/>
        <w:rPr>
          <w:szCs w:val="24"/>
          <w:lang w:val="es-PR"/>
        </w:rPr>
      </w:pPr>
      <w:r>
        <w:rPr>
          <w:b/>
          <w:szCs w:val="24"/>
          <w:lang w:val="es-PR"/>
        </w:rPr>
        <w:t>La fecha límite para entregar los Récords de Estudiantes es</w:t>
      </w:r>
      <w:r w:rsidRPr="006E1F6E">
        <w:rPr>
          <w:b/>
          <w:szCs w:val="24"/>
          <w:lang w:val="es-PR"/>
        </w:rPr>
        <w:t>: [DueDate]</w:t>
      </w:r>
      <w:r w:rsidRPr="006E1F6E">
        <w:rPr>
          <w:szCs w:val="24"/>
          <w:lang w:val="es-PR"/>
        </w:rPr>
        <w:t xml:space="preserve">. </w:t>
      </w:r>
    </w:p>
    <w:p w:rsidRPr="00900F27" w:rsidR="00B16512" w:rsidP="00B16512" w:rsidRDefault="00B16512" w14:paraId="0405780E" w14:textId="77777777">
      <w:pPr>
        <w:rPr>
          <w:rFonts w:ascii="Calibri" w:hAnsi="Calibri"/>
          <w:sz w:val="22"/>
          <w:lang w:val="es-PR"/>
        </w:rPr>
      </w:pPr>
      <w:r w:rsidRPr="00900F27">
        <w:rPr>
          <w:lang w:val="es-PR"/>
        </w:rPr>
        <w:t xml:space="preserve">Con una participación adecuada por parte de </w:t>
      </w:r>
      <w:r>
        <w:rPr>
          <w:lang w:val="es-PR"/>
        </w:rPr>
        <w:t>l</w:t>
      </w:r>
      <w:r w:rsidRPr="00900F27">
        <w:rPr>
          <w:lang w:val="es-PR"/>
        </w:rPr>
        <w:t>as instituciones, los estimados de ayuda financiera a nivel estatal y otros datos de NPSAS:20 se pondrán a disposición de los legisladores estatales; de los líderes de instituc</w:t>
      </w:r>
      <w:r>
        <w:rPr>
          <w:lang w:val="es-PR"/>
        </w:rPr>
        <w:t>iones, sistemas y asociaciones postsecundarias</w:t>
      </w:r>
      <w:r w:rsidRPr="00900F27">
        <w:rPr>
          <w:lang w:val="es-PR"/>
        </w:rPr>
        <w:t xml:space="preserve">; </w:t>
      </w:r>
      <w:r>
        <w:rPr>
          <w:lang w:val="es-PR"/>
        </w:rPr>
        <w:t>de investigadores y otras personas que usarán los datos de maneras que beneficien a los estudiantes en última instancia.</w:t>
      </w:r>
      <w:r w:rsidRPr="00900F27">
        <w:rPr>
          <w:lang w:val="es-PR"/>
        </w:rPr>
        <w:t xml:space="preserve"> Usted podrá comparar los estimados de su estado con los de otros estados y con estimados nacionales en</w:t>
      </w:r>
      <w:r>
        <w:rPr>
          <w:lang w:val="es-PR"/>
        </w:rPr>
        <w:t xml:space="preserve"> muchas medidas críticas, y muchas más para subgrupos y diferentes sectores.</w:t>
      </w:r>
    </w:p>
    <w:p w:rsidRPr="00900F27" w:rsidR="00B16512" w:rsidP="00B16512" w:rsidRDefault="00B16512" w14:paraId="60DB73EC" w14:textId="77777777">
      <w:pPr>
        <w:pStyle w:val="BodyText"/>
        <w:rPr>
          <w:lang w:val="es-PR"/>
        </w:rPr>
      </w:pPr>
    </w:p>
    <w:p w:rsidRPr="00DD3F4F" w:rsidR="00B16512" w:rsidP="00B16512" w:rsidRDefault="00B16512" w14:paraId="5DFAFF79" w14:textId="77777777">
      <w:pPr>
        <w:pStyle w:val="BodyText"/>
        <w:rPr>
          <w:lang w:val="es-ES"/>
        </w:rPr>
      </w:pPr>
      <w:r>
        <w:rPr>
          <w:lang w:val="es-PR"/>
        </w:rPr>
        <w:t>[</w:t>
      </w:r>
      <w:r w:rsidRPr="002744A2">
        <w:rPr>
          <w:lang w:val="es-PR"/>
        </w:rPr>
        <w:t>El administrador/La administradora</w:t>
      </w:r>
      <w:r>
        <w:rPr>
          <w:lang w:val="es-PR"/>
        </w:rPr>
        <w:t>]</w:t>
      </w:r>
      <w:r w:rsidRPr="002744A2">
        <w:rPr>
          <w:lang w:val="es-PR"/>
        </w:rPr>
        <w:t xml:space="preserve"> de</w:t>
      </w:r>
      <w:r w:rsidRPr="00DD3F4F">
        <w:rPr>
          <w:lang w:val="es-PR"/>
        </w:rPr>
        <w:t xml:space="preserve"> recolección de datos de RTI para la región de su institución, [DCMforSchool], </w:t>
      </w:r>
      <w:r>
        <w:rPr>
          <w:lang w:val="es-PR"/>
        </w:rPr>
        <w:t>contestará con gusto cualquier pregunta que usted tenga y podrá conversar con usted sobre estrategias para reunir los datos de los récords de estudiantes.</w:t>
      </w:r>
      <w:r w:rsidRPr="00DD3F4F">
        <w:rPr>
          <w:lang w:val="es-PR"/>
        </w:rPr>
        <w:t xml:space="preserve"> Usted puede comunicarse con [DCMfirstame] y su equipo dirigiéndose a </w:t>
      </w:r>
      <w:hyperlink w:history="1" r:id="rId181">
        <w:r w:rsidRPr="00DD3F4F">
          <w:rPr>
            <w:rStyle w:val="Hyperlink"/>
            <w:lang w:val="es-PR"/>
          </w:rPr>
          <w:t>Xxxx@rti.org</w:t>
        </w:r>
      </w:hyperlink>
      <w:r w:rsidRPr="00DD3F4F">
        <w:rPr>
          <w:lang w:val="es-PR"/>
        </w:rPr>
        <w:t xml:space="preserve"> o</w:t>
      </w:r>
      <w:r>
        <w:rPr>
          <w:lang w:val="es-PR"/>
        </w:rPr>
        <w:t xml:space="preserve"> llamando a</w:t>
      </w:r>
      <w:r w:rsidRPr="00DD3F4F">
        <w:rPr>
          <w:lang w:val="es-PR"/>
        </w:rPr>
        <w:t xml:space="preserve"> [HelpDeskNumber]. </w:t>
      </w:r>
      <w:r w:rsidRPr="00DD3F4F">
        <w:rPr>
          <w:lang w:val="es-ES"/>
        </w:rPr>
        <w:t>(Para facilitar una respuesta más rápida, po</w:t>
      </w:r>
      <w:r>
        <w:rPr>
          <w:lang w:val="es-ES"/>
        </w:rPr>
        <w:t>r favor haga referencia al número de identificación (</w:t>
      </w:r>
      <w:r w:rsidRPr="007C0099">
        <w:rPr>
          <w:i/>
          <w:iCs/>
          <w:lang w:val="es-ES"/>
        </w:rPr>
        <w:t>ID</w:t>
      </w:r>
      <w:r>
        <w:rPr>
          <w:lang w:val="es-ES"/>
        </w:rPr>
        <w:t>) de su institución</w:t>
      </w:r>
      <w:r w:rsidRPr="00DD3F4F">
        <w:rPr>
          <w:color w:val="000000" w:themeColor="text1"/>
          <w:lang w:val="es-ES"/>
        </w:rPr>
        <w:t xml:space="preserve">, [schoolID].) </w:t>
      </w:r>
      <w:r w:rsidRPr="00DD3F4F">
        <w:rPr>
          <w:lang w:val="es-ES"/>
        </w:rPr>
        <w:t>Nuestro personal está disponible entre las 9 AM y las 5 PM [fill time zone], o si nece</w:t>
      </w:r>
      <w:r>
        <w:rPr>
          <w:lang w:val="es-ES"/>
        </w:rPr>
        <w:t>sita otro horario puede solicitar una cita, de lunes a viernes</w:t>
      </w:r>
      <w:r w:rsidRPr="00DD3F4F">
        <w:rPr>
          <w:lang w:val="es-ES"/>
        </w:rPr>
        <w:t>.</w:t>
      </w:r>
    </w:p>
    <w:p w:rsidRPr="00BB6168" w:rsidR="00B16512" w:rsidP="00B16512" w:rsidRDefault="00B16512" w14:paraId="01279D87" w14:textId="77777777">
      <w:pPr>
        <w:pStyle w:val="BodyText"/>
        <w:rPr>
          <w:szCs w:val="24"/>
          <w:lang w:val="es-ES"/>
        </w:rPr>
      </w:pPr>
      <w:r w:rsidRPr="00BB6168">
        <w:rPr>
          <w:szCs w:val="24"/>
          <w:lang w:val="es-ES"/>
        </w:rPr>
        <w:t>Muchas gracias por sus esfuerzos para apoyar a NPSAS:20.</w:t>
      </w:r>
    </w:p>
    <w:p w:rsidRPr="006E1F6E" w:rsidR="00B16512" w:rsidP="00B16512" w:rsidRDefault="00B16512" w14:paraId="67D2EBFA" w14:textId="77777777">
      <w:pPr>
        <w:pStyle w:val="BodyText"/>
        <w:rPr>
          <w:szCs w:val="24"/>
          <w:lang w:val="es-PR"/>
        </w:rPr>
      </w:pPr>
      <w:r>
        <w:rPr>
          <w:szCs w:val="24"/>
          <w:lang w:val="es-PR"/>
        </w:rPr>
        <w:t>Le saluda atentamente</w:t>
      </w:r>
      <w:r w:rsidRPr="006E1F6E">
        <w:rPr>
          <w:szCs w:val="24"/>
          <w:lang w:val="es-PR"/>
        </w:rPr>
        <w:t>,</w:t>
      </w:r>
    </w:p>
    <w:p w:rsidRPr="00C97660" w:rsidR="00B16512" w:rsidP="00B16512" w:rsidRDefault="00B16512" w14:paraId="21B3CEE8" w14:textId="77777777">
      <w:pPr>
        <w:pStyle w:val="BodyTextnospace"/>
        <w:tabs>
          <w:tab w:val="left" w:pos="5040"/>
        </w:tabs>
        <w:rPr>
          <w:szCs w:val="24"/>
          <w:lang w:val="es-PR"/>
        </w:rPr>
      </w:pPr>
      <w:r w:rsidRPr="00C97660">
        <w:rPr>
          <w:szCs w:val="24"/>
          <w:lang w:val="es-PR"/>
        </w:rPr>
        <w:t xml:space="preserve">NCES staff name </w:t>
      </w:r>
      <w:r w:rsidRPr="00C97660">
        <w:rPr>
          <w:szCs w:val="24"/>
          <w:lang w:val="es-PR"/>
        </w:rPr>
        <w:tab/>
      </w:r>
      <w:r w:rsidRPr="00C97660">
        <w:rPr>
          <w:szCs w:val="24"/>
          <w:lang w:val="es-PR"/>
        </w:rPr>
        <w:tab/>
      </w:r>
      <w:r w:rsidRPr="00C97660">
        <w:rPr>
          <w:szCs w:val="24"/>
          <w:lang w:val="es-PR"/>
        </w:rPr>
        <w:tab/>
        <w:t>Jennifer Wine, Ph.D.</w:t>
      </w:r>
      <w:r w:rsidRPr="00C97660">
        <w:rPr>
          <w:szCs w:val="24"/>
          <w:lang w:val="es-PR"/>
        </w:rPr>
        <w:tab/>
      </w:r>
    </w:p>
    <w:p w:rsidRPr="006E1F6E" w:rsidR="00B16512" w:rsidP="00B16512" w:rsidRDefault="00B16512" w14:paraId="0A156D9B" w14:textId="77777777">
      <w:pPr>
        <w:pStyle w:val="BodyTextnospace"/>
        <w:tabs>
          <w:tab w:val="left" w:pos="5040"/>
        </w:tabs>
        <w:rPr>
          <w:szCs w:val="24"/>
          <w:lang w:val="es-PR"/>
        </w:rPr>
      </w:pPr>
      <w:r w:rsidRPr="00C97660">
        <w:rPr>
          <w:szCs w:val="24"/>
          <w:lang w:val="es-PR"/>
        </w:rPr>
        <w:t>NCES staff title</w:t>
      </w:r>
      <w:r w:rsidRPr="006E1F6E">
        <w:rPr>
          <w:szCs w:val="24"/>
          <w:lang w:val="es-PR"/>
        </w:rPr>
        <w:t xml:space="preserve"> </w:t>
      </w:r>
      <w:r w:rsidRPr="006E1F6E">
        <w:rPr>
          <w:szCs w:val="24"/>
          <w:lang w:val="es-PR"/>
        </w:rPr>
        <w:tab/>
      </w:r>
      <w:r>
        <w:rPr>
          <w:szCs w:val="24"/>
          <w:lang w:val="es-PR"/>
        </w:rPr>
        <w:tab/>
      </w:r>
      <w:r>
        <w:rPr>
          <w:szCs w:val="24"/>
          <w:lang w:val="es-PR"/>
        </w:rPr>
        <w:tab/>
      </w:r>
      <w:r w:rsidRPr="006E1F6E">
        <w:rPr>
          <w:szCs w:val="24"/>
          <w:lang w:val="es-PR"/>
        </w:rPr>
        <w:t>Director</w:t>
      </w:r>
      <w:r>
        <w:rPr>
          <w:szCs w:val="24"/>
          <w:lang w:val="es-PR"/>
        </w:rPr>
        <w:t>a</w:t>
      </w:r>
      <w:r w:rsidRPr="006E1F6E">
        <w:rPr>
          <w:szCs w:val="24"/>
          <w:lang w:val="es-PR"/>
        </w:rPr>
        <w:t>, NPSAS:20</w:t>
      </w:r>
    </w:p>
    <w:p w:rsidRPr="006E1F6E" w:rsidR="00B16512" w:rsidP="00B16512" w:rsidRDefault="00B16512" w14:paraId="731A862F" w14:textId="77777777">
      <w:pPr>
        <w:pStyle w:val="BodyTextnospace"/>
        <w:tabs>
          <w:tab w:val="left" w:pos="5040"/>
        </w:tabs>
        <w:rPr>
          <w:szCs w:val="24"/>
          <w:lang w:val="es-PR"/>
        </w:rPr>
      </w:pPr>
      <w:r>
        <w:rPr>
          <w:szCs w:val="24"/>
          <w:lang w:val="es-PR"/>
        </w:rPr>
        <w:t>Centro Nacional para Estadísticas de Educación (</w:t>
      </w:r>
      <w:r w:rsidRPr="006E1F6E">
        <w:rPr>
          <w:szCs w:val="24"/>
          <w:lang w:val="es-PR"/>
        </w:rPr>
        <w:t xml:space="preserve">NCES) </w:t>
      </w:r>
      <w:r w:rsidRPr="006E1F6E">
        <w:rPr>
          <w:szCs w:val="24"/>
          <w:lang w:val="es-PR"/>
        </w:rPr>
        <w:tab/>
      </w:r>
      <w:r>
        <w:rPr>
          <w:szCs w:val="24"/>
          <w:lang w:val="es-PR"/>
        </w:rPr>
        <w:tab/>
      </w:r>
      <w:r w:rsidRPr="006E1F6E">
        <w:rPr>
          <w:szCs w:val="24"/>
          <w:lang w:val="es-PR"/>
        </w:rPr>
        <w:t>RTI International</w:t>
      </w:r>
    </w:p>
    <w:p w:rsidRPr="006E1F6E" w:rsidR="00B16512" w:rsidP="00B16512" w:rsidRDefault="00B16512" w14:paraId="5B9A9FBA" w14:textId="77777777">
      <w:pPr>
        <w:pStyle w:val="BodyTextnospace"/>
        <w:tabs>
          <w:tab w:val="left" w:pos="5040"/>
        </w:tabs>
        <w:rPr>
          <w:szCs w:val="24"/>
          <w:lang w:val="es-PR"/>
        </w:rPr>
      </w:pPr>
      <w:r w:rsidRPr="006E1F6E">
        <w:rPr>
          <w:szCs w:val="24"/>
          <w:lang w:val="es-PR"/>
        </w:rPr>
        <w:t>Institut</w:t>
      </w:r>
      <w:r>
        <w:rPr>
          <w:szCs w:val="24"/>
          <w:lang w:val="es-PR"/>
        </w:rPr>
        <w:t>o de Ciencias de Educación</w:t>
      </w:r>
    </w:p>
    <w:p w:rsidRPr="006E1F6E" w:rsidR="00B16512" w:rsidP="00B16512" w:rsidRDefault="00B16512" w14:paraId="55EE76B7" w14:textId="77777777">
      <w:pPr>
        <w:pStyle w:val="BodyTextnospace"/>
        <w:tabs>
          <w:tab w:val="left" w:pos="5040"/>
        </w:tabs>
        <w:rPr>
          <w:szCs w:val="24"/>
          <w:lang w:val="es-PR"/>
        </w:rPr>
      </w:pPr>
      <w:r>
        <w:rPr>
          <w:szCs w:val="24"/>
          <w:lang w:val="es-PR"/>
        </w:rPr>
        <w:t>Departamento de Educación de los Estados Unidos</w:t>
      </w:r>
    </w:p>
    <w:p w:rsidRPr="006E1F6E" w:rsidR="00B16512" w:rsidP="00B16512" w:rsidRDefault="00B16512" w14:paraId="384D23A5" w14:textId="77777777">
      <w:pPr>
        <w:pStyle w:val="BodyText"/>
        <w:rPr>
          <w:szCs w:val="24"/>
          <w:lang w:val="es-PR"/>
        </w:rPr>
      </w:pPr>
    </w:p>
    <w:p w:rsidR="0053184D" w:rsidP="00B16512" w:rsidRDefault="00B16512" w14:paraId="3DACED25" w14:textId="525A7E05">
      <w:pPr>
        <w:rPr>
          <w:szCs w:val="24"/>
          <w:lang w:val="es-PR"/>
        </w:rPr>
      </w:pPr>
      <w:r>
        <w:rPr>
          <w:szCs w:val="24"/>
          <w:lang w:val="es-PR"/>
        </w:rPr>
        <w:t>Anexos</w:t>
      </w:r>
    </w:p>
    <w:p w:rsidR="00610300" w:rsidP="00B16512" w:rsidRDefault="00610300" w14:paraId="74A1705D" w14:textId="77777777">
      <w:pPr>
        <w:rPr>
          <w:szCs w:val="24"/>
          <w:lang w:val="es-PR"/>
        </w:rPr>
      </w:pPr>
    </w:p>
    <w:p w:rsidRPr="00A829F9" w:rsidR="00610300" w:rsidP="00610300" w:rsidRDefault="00610300" w14:paraId="07A15EA7" w14:textId="44183322">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 D-1</w:t>
      </w:r>
      <w:r w:rsidR="00EA2076">
        <w:rPr>
          <w:i/>
          <w:color w:val="FF0000"/>
          <w:szCs w:val="24"/>
        </w:rPr>
        <w:t>65</w:t>
      </w:r>
      <w:r w:rsidRPr="00A829F9">
        <w:rPr>
          <w:i/>
          <w:color w:val="FF0000"/>
          <w:szCs w:val="24"/>
        </w:rPr>
        <w:t>.</w:t>
      </w:r>
    </w:p>
    <w:p w:rsidR="00610300" w:rsidP="00610300" w:rsidRDefault="00610300" w14:paraId="54B8E131" w14:textId="77777777">
      <w:pPr>
        <w:rPr>
          <w:sz w:val="18"/>
          <w:szCs w:val="18"/>
        </w:rPr>
      </w:pPr>
    </w:p>
    <w:p w:rsidR="00610300" w:rsidP="00610300" w:rsidRDefault="00610300" w14:paraId="53A3FB4D" w14:textId="77777777">
      <w:pPr>
        <w:tabs>
          <w:tab w:val="left" w:pos="2969"/>
        </w:tabs>
        <w:spacing w:after="60"/>
        <w:rPr>
          <w:rFonts w:eastAsia="Calibri" w:cs="Calibri"/>
          <w:spacing w:val="-4"/>
          <w:sz w:val="22"/>
          <w:szCs w:val="22"/>
          <w:lang w:val="es-MX"/>
        </w:rPr>
      </w:pPr>
      <w:r w:rsidRPr="00F172AB">
        <w:rPr>
          <w:rFonts w:eastAsia="Calibri" w:cs="Calibri"/>
          <w:spacing w:val="-4"/>
          <w:sz w:val="20"/>
          <w:lang w:val="es-ES"/>
        </w:rPr>
        <w:t xml:space="preserve">NCES está autorizado a hacer el </w:t>
      </w:r>
      <w:r w:rsidRPr="00F172AB">
        <w:rPr>
          <w:sz w:val="20"/>
          <w:szCs w:val="16"/>
          <w:lang w:val="es-ES"/>
        </w:rPr>
        <w:t xml:space="preserve">Estudio Nacional de Ayuda Económica a Estudiantes de Postsecundaria (NPSAS) de 2019-20 </w:t>
      </w:r>
      <w:r w:rsidRPr="00F172AB">
        <w:rPr>
          <w:rFonts w:eastAsia="Calibri" w:cs="Calibri"/>
          <w:spacing w:val="-4"/>
          <w:sz w:val="20"/>
          <w:lang w:val="es-MX"/>
        </w:rPr>
        <w:t xml:space="preserve">por el Acta de Reforma de las Ciencias de la Educación de 2002 (ESRA 2002, 20 U.S.C., § 9543) </w:t>
      </w:r>
      <w:r w:rsidRPr="00DD67D4">
        <w:rPr>
          <w:sz w:val="18"/>
          <w:szCs w:val="18"/>
          <w:lang w:val="es-ES"/>
        </w:rPr>
        <w:t xml:space="preserve">y la Ley de Oportunidades de Educación Superior de 2008 (HEOA 2008, 20 U.S.C. §1015). </w:t>
      </w:r>
      <w:r>
        <w:rPr>
          <w:sz w:val="18"/>
          <w:szCs w:val="18"/>
          <w:lang w:val="es-ES"/>
        </w:rPr>
        <w:t xml:space="preserve">RTI International, </w:t>
      </w:r>
      <w:r w:rsidRPr="00F172AB">
        <w:rPr>
          <w:rFonts w:eastAsia="Calibri" w:cs="Calibri"/>
          <w:spacing w:val="-4"/>
          <w:sz w:val="20"/>
          <w:lang w:val="es-MX"/>
        </w:rPr>
        <w:t xml:space="preserve">una organización sin fines de lucro que realiza estudios y está basada en los Estados Unidos, está </w:t>
      </w:r>
      <w:r>
        <w:rPr>
          <w:rFonts w:eastAsia="Calibri" w:cs="Calibri"/>
          <w:spacing w:val="-4"/>
          <w:sz w:val="20"/>
          <w:lang w:val="es-MX"/>
        </w:rPr>
        <w:t>recolectando</w:t>
      </w:r>
      <w:r w:rsidRPr="00F172AB">
        <w:rPr>
          <w:rFonts w:eastAsia="Calibri" w:cs="Calibri"/>
          <w:spacing w:val="-4"/>
          <w:sz w:val="20"/>
          <w:lang w:val="es-MX"/>
        </w:rPr>
        <w:t xml:space="preserve"> los datos para NCES.</w:t>
      </w:r>
      <w:r w:rsidRPr="00DD67D4">
        <w:rPr>
          <w:sz w:val="18"/>
          <w:szCs w:val="18"/>
          <w:lang w:val="es-ES"/>
        </w:rPr>
        <w:t xml:space="preserve"> Toda </w:t>
      </w:r>
      <w:r w:rsidRPr="00F172AB">
        <w:rPr>
          <w:rFonts w:eastAsia="Calibri" w:cs="Calibri"/>
          <w:spacing w:val="-4"/>
          <w:sz w:val="20"/>
          <w:lang w:val="es-MX"/>
        </w:rPr>
        <w:t xml:space="preserve">la información que </w:t>
      </w:r>
      <w:r>
        <w:rPr>
          <w:rFonts w:eastAsia="Calibri" w:cs="Calibri"/>
          <w:spacing w:val="-4"/>
          <w:sz w:val="20"/>
          <w:lang w:val="es-MX"/>
        </w:rPr>
        <w:t xml:space="preserve">usted </w:t>
      </w:r>
      <w:r w:rsidRPr="00F172AB">
        <w:rPr>
          <w:rFonts w:eastAsia="Calibri" w:cs="Calibri"/>
          <w:spacing w:val="-4"/>
          <w:sz w:val="20"/>
          <w:lang w:val="es-MX"/>
        </w:rPr>
        <w:t xml:space="preserve">proporcione podrá usarse solamente para propósitos estadísticos y no podrá divulgarse ni usarse de manera que permita identificar a </w:t>
      </w:r>
      <w:r w:rsidRPr="00A80B7D">
        <w:rPr>
          <w:rFonts w:eastAsia="Calibri" w:cs="Calibri"/>
          <w:spacing w:val="-4"/>
          <w:sz w:val="22"/>
          <w:szCs w:val="22"/>
          <w:lang w:val="es-MX"/>
        </w:rPr>
        <w:t xml:space="preserve">individuos para ningún otro propósito, salvo que lo requiera la ley (20 U.S.C., § 9573 y 6 U.S.C. §151). </w:t>
      </w:r>
    </w:p>
    <w:p w:rsidRPr="00A80B7D" w:rsidR="00610300" w:rsidP="00610300" w:rsidRDefault="00610300" w14:paraId="54ECA565" w14:textId="77777777">
      <w:pPr>
        <w:tabs>
          <w:tab w:val="left" w:pos="2969"/>
        </w:tabs>
        <w:spacing w:after="60"/>
        <w:rPr>
          <w:rFonts w:eastAsia="Calibri" w:cs="Calibri"/>
          <w:spacing w:val="-4"/>
          <w:sz w:val="22"/>
          <w:szCs w:val="22"/>
          <w:lang w:val="es-MX"/>
        </w:rPr>
      </w:pPr>
    </w:p>
    <w:p w:rsidRPr="00A80B7D" w:rsidR="00610300" w:rsidP="00610300" w:rsidRDefault="00610300" w14:paraId="1591E72A" w14:textId="77777777">
      <w:pPr>
        <w:rPr>
          <w:sz w:val="20"/>
          <w:lang w:val="es-ES"/>
        </w:rPr>
      </w:pPr>
      <w:r w:rsidRPr="00A80B7D">
        <w:rPr>
          <w:sz w:val="20"/>
          <w:lang w:val="es-ES"/>
        </w:rPr>
        <w:t>La Ley de Derechos Educativos y Privacidad Familiar de 1974 (FERPA, 20 U.S.C. §1232g) permite que se divulgue la información en el registro de la institución a la Secretaría de Educación o a su agente, sin previo consentimiento de los miembros de la encuesta. (34 CFR §§ 99.31(a)(3)(iii) y 99.35).</w:t>
      </w:r>
    </w:p>
    <w:p w:rsidR="0053184D" w:rsidRDefault="0053184D" w14:paraId="17525885" w14:textId="2289BA92">
      <w:pPr>
        <w:rPr>
          <w:szCs w:val="24"/>
          <w:lang w:val="es-PR"/>
        </w:rPr>
      </w:pPr>
      <w:r>
        <w:rPr>
          <w:szCs w:val="24"/>
          <w:lang w:val="es-PR"/>
        </w:rPr>
        <w:br w:type="page"/>
      </w:r>
    </w:p>
    <w:p w:rsidR="00EA7A83" w:rsidP="00EA7A83" w:rsidRDefault="00EA7A83" w14:paraId="306C60ED" w14:textId="50265639">
      <w:pPr>
        <w:pStyle w:val="AppH3"/>
      </w:pPr>
      <w:bookmarkStart w:name="_Toc20746619" w:id="250"/>
      <w:r>
        <w:t>Informational E-mail for Financial Aid Director/Registrar/Bursar</w:t>
      </w:r>
      <w:bookmarkEnd w:id="250"/>
    </w:p>
    <w:p w:rsidRPr="00DD67D4" w:rsidR="0053184D" w:rsidP="0053184D" w:rsidRDefault="0053184D" w14:paraId="076D098B" w14:textId="77777777">
      <w:pPr>
        <w:pStyle w:val="BodyText"/>
        <w:rPr>
          <w:szCs w:val="24"/>
          <w:lang w:val="es-ES"/>
        </w:rPr>
      </w:pPr>
      <w:r>
        <w:rPr>
          <w:szCs w:val="24"/>
          <w:lang w:val="es-ES"/>
        </w:rPr>
        <w:t>Asunto</w:t>
      </w:r>
      <w:r w:rsidRPr="00DD67D4">
        <w:rPr>
          <w:szCs w:val="24"/>
          <w:lang w:val="es-ES"/>
        </w:rPr>
        <w:t xml:space="preserve">: Estudio NPSAS:20 (por sus siglas en inglés) del Departamento de Educación de los Estados Unidos.– </w:t>
      </w:r>
      <w:r>
        <w:rPr>
          <w:szCs w:val="24"/>
          <w:lang w:val="es-ES"/>
        </w:rPr>
        <w:t>I</w:t>
      </w:r>
      <w:r w:rsidRPr="00DD67D4">
        <w:rPr>
          <w:szCs w:val="24"/>
          <w:lang w:val="es-ES"/>
        </w:rPr>
        <w:t xml:space="preserve">nformación que se necesita de su departamento. </w:t>
      </w:r>
    </w:p>
    <w:p w:rsidRPr="00DD67D4" w:rsidR="0053184D" w:rsidP="0053184D" w:rsidRDefault="0053184D" w14:paraId="7D13DD14" w14:textId="77777777">
      <w:pPr>
        <w:pStyle w:val="BodyText"/>
        <w:rPr>
          <w:szCs w:val="24"/>
          <w:lang w:val="es-ES"/>
        </w:rPr>
      </w:pPr>
      <w:r w:rsidRPr="00DD67D4">
        <w:rPr>
          <w:szCs w:val="24"/>
          <w:lang w:val="es-ES"/>
        </w:rPr>
        <w:t>Estimado(a) [Salutation] [ContactLastName]:</w:t>
      </w:r>
    </w:p>
    <w:p w:rsidRPr="00DD67D4" w:rsidR="0053184D" w:rsidP="0053184D" w:rsidRDefault="0053184D" w14:paraId="7E154252" w14:textId="77777777">
      <w:pPr>
        <w:pStyle w:val="BodyText"/>
        <w:rPr>
          <w:szCs w:val="24"/>
          <w:lang w:val="es-ES"/>
        </w:rPr>
      </w:pPr>
    </w:p>
    <w:p w:rsidRPr="00DD67D4" w:rsidR="0053184D" w:rsidP="0053184D" w:rsidRDefault="0053184D" w14:paraId="109E3FF3" w14:textId="77777777">
      <w:pPr>
        <w:pStyle w:val="BodyText"/>
        <w:rPr>
          <w:szCs w:val="24"/>
          <w:lang w:val="es-ES"/>
        </w:rPr>
      </w:pPr>
      <w:r w:rsidRPr="00DD67D4">
        <w:rPr>
          <w:szCs w:val="24"/>
          <w:lang w:val="es-ES"/>
        </w:rPr>
        <w:t xml:space="preserve">El Centro Nacional para Estadísticas de Educación </w:t>
      </w:r>
      <w:r w:rsidRPr="00456F75">
        <w:rPr>
          <w:szCs w:val="24"/>
          <w:lang w:val="es-ES"/>
        </w:rPr>
        <w:t>(NCES</w:t>
      </w:r>
      <w:r w:rsidRPr="00DD67D4">
        <w:rPr>
          <w:szCs w:val="24"/>
          <w:lang w:val="es-ES"/>
        </w:rPr>
        <w:t xml:space="preserve"> por sus siglas en inglés) del Departamento de Educación de los Estados Unidos, está llevando a cabo actualmente el Estudio Nacional de Ayuda </w:t>
      </w:r>
      <w:r>
        <w:rPr>
          <w:szCs w:val="24"/>
          <w:lang w:val="es-ES"/>
        </w:rPr>
        <w:t xml:space="preserve">Económica a </w:t>
      </w:r>
      <w:r w:rsidRPr="00DD67D4">
        <w:rPr>
          <w:szCs w:val="24"/>
          <w:lang w:val="es-ES"/>
        </w:rPr>
        <w:t>Estudiant</w:t>
      </w:r>
      <w:r>
        <w:rPr>
          <w:szCs w:val="24"/>
          <w:lang w:val="es-ES"/>
        </w:rPr>
        <w:t>es de</w:t>
      </w:r>
      <w:r w:rsidRPr="00DD67D4">
        <w:rPr>
          <w:szCs w:val="24"/>
          <w:lang w:val="es-ES"/>
        </w:rPr>
        <w:t xml:space="preserve"> Post</w:t>
      </w:r>
      <w:r>
        <w:rPr>
          <w:szCs w:val="24"/>
          <w:lang w:val="es-ES"/>
        </w:rPr>
        <w:t>s</w:t>
      </w:r>
      <w:r w:rsidRPr="00DD67D4">
        <w:rPr>
          <w:szCs w:val="24"/>
          <w:lang w:val="es-ES"/>
        </w:rPr>
        <w:t>ecundaria 2019</w:t>
      </w:r>
      <w:r>
        <w:rPr>
          <w:szCs w:val="24"/>
          <w:lang w:val="es-ES_tradnl"/>
        </w:rPr>
        <w:t>-</w:t>
      </w:r>
      <w:r w:rsidRPr="00DD67D4">
        <w:rPr>
          <w:szCs w:val="24"/>
          <w:lang w:val="es-ES"/>
        </w:rPr>
        <w:t>2020 (NPSAS:20 por sus siglas en inglés)</w:t>
      </w:r>
      <w:r>
        <w:rPr>
          <w:szCs w:val="24"/>
          <w:lang w:val="es-ES"/>
        </w:rPr>
        <w:t>. Este estudio</w:t>
      </w:r>
      <w:r w:rsidRPr="00DD67D4">
        <w:rPr>
          <w:szCs w:val="24"/>
          <w:lang w:val="es-ES"/>
        </w:rPr>
        <w:t xml:space="preserve"> ha sido ordenado por el Congreso para estudiar cómo los estudiantes y sus familias pagan </w:t>
      </w:r>
      <w:r>
        <w:rPr>
          <w:szCs w:val="24"/>
          <w:lang w:val="es-ES"/>
        </w:rPr>
        <w:t>por los estudios postsecundarios</w:t>
      </w:r>
      <w:r w:rsidRPr="00DD67D4">
        <w:rPr>
          <w:szCs w:val="24"/>
          <w:lang w:val="es-ES"/>
        </w:rPr>
        <w:t xml:space="preserve">. [Nombre de la Institución] ha sido seleccionada para participar en NPSAS:20, </w:t>
      </w:r>
      <w:r>
        <w:rPr>
          <w:szCs w:val="24"/>
          <w:lang w:val="es-ES"/>
        </w:rPr>
        <w:t>e</w:t>
      </w:r>
      <w:r w:rsidRPr="00DD67D4">
        <w:rPr>
          <w:szCs w:val="24"/>
          <w:lang w:val="es-ES"/>
        </w:rPr>
        <w:t xml:space="preserve">l cual se enfoca en los estudiantes matriculados durante el año académico 2019-20.   </w:t>
      </w:r>
    </w:p>
    <w:p w:rsidRPr="00DD67D4" w:rsidR="0053184D" w:rsidP="0053184D" w:rsidRDefault="0053184D" w14:paraId="22080002" w14:textId="77777777">
      <w:pPr>
        <w:pStyle w:val="BodyText"/>
        <w:rPr>
          <w:szCs w:val="24"/>
          <w:lang w:val="es-ES"/>
        </w:rPr>
      </w:pPr>
      <w:r w:rsidRPr="00DD67D4">
        <w:rPr>
          <w:b/>
          <w:szCs w:val="24"/>
          <w:lang w:val="es-ES"/>
        </w:rPr>
        <w:t>¿De qué trata NPSAS?</w:t>
      </w:r>
      <w:r w:rsidRPr="00DD67D4">
        <w:rPr>
          <w:szCs w:val="24"/>
          <w:lang w:val="es-ES"/>
        </w:rPr>
        <w:t xml:space="preserve"> NPSAS recolecta </w:t>
      </w:r>
      <w:r>
        <w:rPr>
          <w:szCs w:val="24"/>
          <w:lang w:val="es-ES"/>
        </w:rPr>
        <w:t xml:space="preserve">de las instituciones cuatro categorías principales de </w:t>
      </w:r>
      <w:r w:rsidRPr="00DD67D4">
        <w:rPr>
          <w:szCs w:val="24"/>
          <w:lang w:val="es-ES"/>
        </w:rPr>
        <w:t xml:space="preserve">datos a nivel estudiantil: datos demográficos, matrícula, presupuesto y ayuda </w:t>
      </w:r>
      <w:r>
        <w:rPr>
          <w:szCs w:val="24"/>
          <w:lang w:val="es-ES"/>
        </w:rPr>
        <w:t>económica</w:t>
      </w:r>
      <w:r w:rsidRPr="00DD67D4">
        <w:rPr>
          <w:szCs w:val="24"/>
          <w:lang w:val="es-ES"/>
        </w:rPr>
        <w:t xml:space="preserve"> de los estudiantes. Los datos se recolectan para </w:t>
      </w:r>
      <w:r>
        <w:rPr>
          <w:szCs w:val="24"/>
          <w:lang w:val="es-ES"/>
        </w:rPr>
        <w:t>proporcionar</w:t>
      </w:r>
      <w:r w:rsidRPr="00DD67D4">
        <w:rPr>
          <w:szCs w:val="24"/>
          <w:lang w:val="es-ES"/>
        </w:rPr>
        <w:t xml:space="preserve"> </w:t>
      </w:r>
      <w:r>
        <w:rPr>
          <w:szCs w:val="24"/>
          <w:lang w:val="es-ES"/>
        </w:rPr>
        <w:t>datos</w:t>
      </w:r>
      <w:r w:rsidRPr="00DD67D4">
        <w:rPr>
          <w:szCs w:val="24"/>
          <w:lang w:val="es-ES"/>
        </w:rPr>
        <w:t xml:space="preserve"> representativ</w:t>
      </w:r>
      <w:r>
        <w:rPr>
          <w:szCs w:val="24"/>
          <w:lang w:val="es-ES"/>
        </w:rPr>
        <w:t>os</w:t>
      </w:r>
      <w:r w:rsidRPr="00DD67D4">
        <w:rPr>
          <w:szCs w:val="24"/>
          <w:lang w:val="es-ES"/>
        </w:rPr>
        <w:t xml:space="preserve"> a nivel nacional y</w:t>
      </w:r>
      <w:r>
        <w:rPr>
          <w:szCs w:val="24"/>
          <w:lang w:val="es-ES"/>
        </w:rPr>
        <w:t>,</w:t>
      </w:r>
      <w:r w:rsidRPr="00DD67D4">
        <w:rPr>
          <w:szCs w:val="24"/>
          <w:lang w:val="es-ES"/>
        </w:rPr>
        <w:t xml:space="preserve"> para los estudiantes </w:t>
      </w:r>
      <w:r>
        <w:rPr>
          <w:szCs w:val="24"/>
          <w:lang w:val="es-ES"/>
        </w:rPr>
        <w:t>subgraduados</w:t>
      </w:r>
      <w:r w:rsidRPr="00DD67D4">
        <w:rPr>
          <w:szCs w:val="24"/>
          <w:lang w:val="es-ES"/>
        </w:rPr>
        <w:t xml:space="preserve">, </w:t>
      </w:r>
      <w:r>
        <w:rPr>
          <w:szCs w:val="24"/>
          <w:lang w:val="es-ES"/>
        </w:rPr>
        <w:t xml:space="preserve">también datos </w:t>
      </w:r>
      <w:r w:rsidRPr="00DD67D4">
        <w:rPr>
          <w:szCs w:val="24"/>
          <w:lang w:val="es-ES"/>
        </w:rPr>
        <w:t>representativ</w:t>
      </w:r>
      <w:r>
        <w:rPr>
          <w:szCs w:val="24"/>
          <w:lang w:val="es-ES"/>
        </w:rPr>
        <w:t>os</w:t>
      </w:r>
      <w:r w:rsidRPr="00DD67D4">
        <w:rPr>
          <w:szCs w:val="24"/>
          <w:lang w:val="es-ES"/>
        </w:rPr>
        <w:t xml:space="preserve"> a nivel estatal, de tal manera que permita </w:t>
      </w:r>
      <w:r>
        <w:rPr>
          <w:szCs w:val="24"/>
          <w:lang w:val="es-ES"/>
        </w:rPr>
        <w:t>a investigadores y legisladores</w:t>
      </w:r>
      <w:r w:rsidRPr="00DD67D4">
        <w:rPr>
          <w:szCs w:val="24"/>
          <w:lang w:val="es-ES"/>
        </w:rPr>
        <w:t xml:space="preserve"> realizar análisis exhaustivos sobre </w:t>
      </w:r>
      <w:r>
        <w:rPr>
          <w:szCs w:val="24"/>
          <w:lang w:val="es-ES"/>
        </w:rPr>
        <w:t>políticas</w:t>
      </w:r>
      <w:r w:rsidRPr="00DD67D4">
        <w:rPr>
          <w:szCs w:val="24"/>
          <w:lang w:val="es-ES"/>
        </w:rPr>
        <w:t xml:space="preserve"> de ayuda </w:t>
      </w:r>
      <w:r>
        <w:rPr>
          <w:szCs w:val="24"/>
          <w:lang w:val="es-ES"/>
        </w:rPr>
        <w:t>económica</w:t>
      </w:r>
      <w:r w:rsidRPr="00DD67D4">
        <w:rPr>
          <w:szCs w:val="24"/>
          <w:lang w:val="es-ES"/>
        </w:rPr>
        <w:t xml:space="preserve"> a nivel nacional y en [InstitutionState].</w:t>
      </w:r>
    </w:p>
    <w:p w:rsidRPr="00DD67D4" w:rsidR="0053184D" w:rsidP="0053184D" w:rsidRDefault="0053184D" w14:paraId="27F4FF15" w14:textId="77777777">
      <w:pPr>
        <w:pStyle w:val="BodyText"/>
        <w:rPr>
          <w:szCs w:val="24"/>
          <w:lang w:val="es-ES"/>
        </w:rPr>
      </w:pPr>
      <w:r w:rsidRPr="00DD67D4">
        <w:rPr>
          <w:b/>
          <w:szCs w:val="24"/>
          <w:lang w:val="es-ES"/>
        </w:rPr>
        <w:t xml:space="preserve">¿Por qué nos ponemos en contacto con usted? </w:t>
      </w:r>
      <w:r w:rsidRPr="00DD67D4">
        <w:rPr>
          <w:szCs w:val="24"/>
          <w:lang w:val="es-ES"/>
        </w:rPr>
        <w:t xml:space="preserve">Para el estudio NPSAS:20, [CCSalutation] [CCFirstName] [CCLastName] está coordinando la recolección, el proceso y el envío de estos datos en nombre de su institución. [CCSalutation] [CCLastName] nos ha informado que una parte de los datos que estamos solicitando es administrada por [DepartmentName/su oficina], por eso queríamos comunicarnos con usted para estar seguros de que está familiarizado con el propósito del estudio y la naturaleza </w:t>
      </w:r>
      <w:r>
        <w:rPr>
          <w:szCs w:val="24"/>
          <w:lang w:val="es-ES"/>
        </w:rPr>
        <w:t>de los datos</w:t>
      </w:r>
      <w:r w:rsidRPr="00DD67D4">
        <w:rPr>
          <w:szCs w:val="24"/>
          <w:lang w:val="es-ES"/>
        </w:rPr>
        <w:t xml:space="preserve"> que </w:t>
      </w:r>
      <w:r>
        <w:rPr>
          <w:szCs w:val="24"/>
          <w:lang w:val="es-ES"/>
        </w:rPr>
        <w:t xml:space="preserve">estamos </w:t>
      </w:r>
      <w:r w:rsidRPr="00DD67D4">
        <w:rPr>
          <w:szCs w:val="24"/>
          <w:lang w:val="es-ES"/>
        </w:rPr>
        <w:t>solicita</w:t>
      </w:r>
      <w:r>
        <w:rPr>
          <w:szCs w:val="24"/>
          <w:lang w:val="es-ES"/>
        </w:rPr>
        <w:t>ndo</w:t>
      </w:r>
      <w:r w:rsidRPr="00DD67D4">
        <w:rPr>
          <w:szCs w:val="24"/>
          <w:lang w:val="es-ES"/>
        </w:rPr>
        <w:t>. Estamos adjuntando un folleto sobre el estudio NPSAS:20 y una lista de</w:t>
      </w:r>
      <w:r>
        <w:rPr>
          <w:szCs w:val="24"/>
          <w:lang w:val="es-ES"/>
        </w:rPr>
        <w:t xml:space="preserve"> los</w:t>
      </w:r>
      <w:r w:rsidRPr="00DD67D4">
        <w:rPr>
          <w:szCs w:val="24"/>
          <w:lang w:val="es-ES"/>
        </w:rPr>
        <w:t xml:space="preserve"> datos que estamos solicitando que nos proporcione su [departmento/oficina].</w:t>
      </w:r>
    </w:p>
    <w:p w:rsidRPr="00DD67D4" w:rsidR="0053184D" w:rsidP="0053184D" w:rsidRDefault="0053184D" w14:paraId="7CEA7E80" w14:textId="77777777">
      <w:pPr>
        <w:pStyle w:val="BodyText"/>
        <w:rPr>
          <w:b/>
          <w:szCs w:val="24"/>
          <w:lang w:val="es-ES"/>
        </w:rPr>
      </w:pPr>
      <w:r w:rsidRPr="00DD67D4">
        <w:rPr>
          <w:b/>
          <w:szCs w:val="24"/>
          <w:lang w:val="es-ES"/>
        </w:rPr>
        <w:t xml:space="preserve">¿Cómo </w:t>
      </w:r>
      <w:r w:rsidRPr="00C772E2">
        <w:rPr>
          <w:b/>
          <w:szCs w:val="24"/>
          <w:lang w:val="es-ES"/>
        </w:rPr>
        <w:t>protegemos la información</w:t>
      </w:r>
      <w:r w:rsidRPr="00DD67D4">
        <w:rPr>
          <w:b/>
          <w:szCs w:val="24"/>
          <w:lang w:val="es-ES"/>
        </w:rPr>
        <w:t xml:space="preserve">? </w:t>
      </w:r>
      <w:r w:rsidRPr="00DD67D4">
        <w:rPr>
          <w:szCs w:val="24"/>
          <w:lang w:val="es-ES"/>
        </w:rPr>
        <w:t xml:space="preserve">Debido a que la privacidad y seguridad de información son de suma importancia cuando se trabaja con datos de estudiantes, queremos asegurarle que esta información se recolecta en conformidad con FERPA (Ley de Derechos Educativos y Privacidad Familiar) y todas las regulaciones federales de privacidad que </w:t>
      </w:r>
      <w:r>
        <w:rPr>
          <w:szCs w:val="24"/>
          <w:lang w:val="es-ES"/>
        </w:rPr>
        <w:t>aplican</w:t>
      </w:r>
      <w:r w:rsidRPr="00DD67D4">
        <w:rPr>
          <w:szCs w:val="24"/>
          <w:lang w:val="es-ES"/>
        </w:rPr>
        <w:t xml:space="preserve">. Visite el sitio </w:t>
      </w:r>
      <w:r>
        <w:rPr>
          <w:szCs w:val="24"/>
          <w:lang w:val="es-ES"/>
        </w:rPr>
        <w:t>en Internet</w:t>
      </w:r>
      <w:r w:rsidRPr="00DD67D4">
        <w:rPr>
          <w:szCs w:val="24"/>
          <w:lang w:val="es-ES"/>
        </w:rPr>
        <w:t xml:space="preserve"> del Portal de Datos </w:t>
      </w:r>
      <w:r>
        <w:rPr>
          <w:szCs w:val="24"/>
          <w:lang w:val="es-ES"/>
        </w:rPr>
        <w:t xml:space="preserve">de </w:t>
      </w:r>
      <w:r w:rsidRPr="00DD67D4">
        <w:rPr>
          <w:szCs w:val="24"/>
          <w:lang w:val="es-ES"/>
        </w:rPr>
        <w:t>Post</w:t>
      </w:r>
      <w:r>
        <w:rPr>
          <w:szCs w:val="24"/>
          <w:lang w:val="es-ES"/>
        </w:rPr>
        <w:t>s</w:t>
      </w:r>
      <w:r w:rsidRPr="00DD67D4">
        <w:rPr>
          <w:szCs w:val="24"/>
          <w:lang w:val="es-ES"/>
        </w:rPr>
        <w:t>ecundari</w:t>
      </w:r>
      <w:r>
        <w:rPr>
          <w:szCs w:val="24"/>
          <w:lang w:val="es-ES"/>
        </w:rPr>
        <w:t>a</w:t>
      </w:r>
      <w:r w:rsidRPr="00DD67D4">
        <w:rPr>
          <w:szCs w:val="24"/>
          <w:lang w:val="es-ES"/>
        </w:rPr>
        <w:t xml:space="preserve"> (PDP por sus siglas en inglés) y presione </w:t>
      </w:r>
      <w:r w:rsidRPr="00DD67D4">
        <w:rPr>
          <w:b/>
          <w:szCs w:val="24"/>
          <w:lang w:val="es-ES"/>
        </w:rPr>
        <w:t>Confidencialidad</w:t>
      </w:r>
      <w:r w:rsidRPr="00DD67D4">
        <w:rPr>
          <w:szCs w:val="24"/>
          <w:lang w:val="es-ES"/>
        </w:rPr>
        <w:t xml:space="preserve"> para obtener información adicional.</w:t>
      </w:r>
    </w:p>
    <w:p w:rsidRPr="00DD67D4" w:rsidR="0053184D" w:rsidP="0053184D" w:rsidRDefault="0053184D" w14:paraId="4B03E557" w14:textId="77777777">
      <w:pPr>
        <w:pStyle w:val="BodyText"/>
        <w:rPr>
          <w:szCs w:val="24"/>
          <w:lang w:val="es-ES"/>
        </w:rPr>
      </w:pPr>
      <w:r w:rsidRPr="00DD67D4">
        <w:rPr>
          <w:szCs w:val="24"/>
          <w:lang w:val="es-ES"/>
        </w:rPr>
        <w:t xml:space="preserve">Le </w:t>
      </w:r>
      <w:r>
        <w:rPr>
          <w:szCs w:val="24"/>
          <w:lang w:val="es-ES"/>
        </w:rPr>
        <w:t>sugiero</w:t>
      </w:r>
      <w:r w:rsidRPr="00DD67D4">
        <w:rPr>
          <w:szCs w:val="24"/>
          <w:lang w:val="es-ES"/>
        </w:rPr>
        <w:t xml:space="preserve"> que se ponga en contacto con el administrador de recolección de datos en su región, </w:t>
      </w:r>
      <w:r w:rsidRPr="00DD67D4">
        <w:rPr>
          <w:lang w:val="es-ES"/>
        </w:rPr>
        <w:t xml:space="preserve">[DCMforSchool], y su equipo escribiendo a </w:t>
      </w:r>
      <w:hyperlink w:history="1" r:id="rId182">
        <w:r w:rsidRPr="00DD67D4">
          <w:rPr>
            <w:rStyle w:val="Hyperlink"/>
            <w:lang w:val="es-ES"/>
          </w:rPr>
          <w:t>Xxxx@rti.org</w:t>
        </w:r>
      </w:hyperlink>
      <w:r w:rsidRPr="00DD67D4">
        <w:rPr>
          <w:lang w:val="es-ES"/>
        </w:rPr>
        <w:t xml:space="preserve"> o llamando al [HelpDeskNumber]</w:t>
      </w:r>
      <w:r w:rsidRPr="00DD67D4" w:rsidDel="005561E8">
        <w:rPr>
          <w:szCs w:val="24"/>
          <w:lang w:val="es-ES"/>
        </w:rPr>
        <w:t xml:space="preserve"> </w:t>
      </w:r>
      <w:r w:rsidRPr="00DD67D4">
        <w:rPr>
          <w:szCs w:val="24"/>
          <w:lang w:val="es-ES"/>
        </w:rPr>
        <w:t xml:space="preserve">para hablar en detalle sobre </w:t>
      </w:r>
      <w:r>
        <w:rPr>
          <w:szCs w:val="24"/>
          <w:lang w:val="es-ES"/>
        </w:rPr>
        <w:t>los datos</w:t>
      </w:r>
      <w:r w:rsidRPr="00DD67D4">
        <w:rPr>
          <w:szCs w:val="24"/>
          <w:lang w:val="es-ES"/>
        </w:rPr>
        <w:t xml:space="preserve"> que se solicita</w:t>
      </w:r>
      <w:r>
        <w:rPr>
          <w:szCs w:val="24"/>
          <w:lang w:val="es-ES"/>
        </w:rPr>
        <w:t>n</w:t>
      </w:r>
      <w:r w:rsidRPr="00DD67D4">
        <w:rPr>
          <w:szCs w:val="24"/>
          <w:lang w:val="es-ES"/>
        </w:rPr>
        <w:t xml:space="preserve"> y obtener respuestas a cualquier pregunta que pueda tener sobre el estudio. </w:t>
      </w:r>
      <w:r w:rsidRPr="00DD67D4">
        <w:rPr>
          <w:lang w:val="es-ES"/>
        </w:rPr>
        <w:t xml:space="preserve">(Para recibir una respuesta más rápida, por favor indique el número de </w:t>
      </w:r>
      <w:r>
        <w:rPr>
          <w:lang w:val="es-ES"/>
        </w:rPr>
        <w:t>identificación</w:t>
      </w:r>
      <w:r w:rsidRPr="00DD67D4">
        <w:rPr>
          <w:lang w:val="es-ES"/>
        </w:rPr>
        <w:t xml:space="preserve"> de su institución, </w:t>
      </w:r>
      <w:r w:rsidRPr="00DD67D4">
        <w:rPr>
          <w:color w:val="000000" w:themeColor="text1"/>
          <w:lang w:val="es-ES"/>
        </w:rPr>
        <w:t>[schoolID].)</w:t>
      </w:r>
    </w:p>
    <w:p w:rsidR="0053184D" w:rsidP="0053184D" w:rsidRDefault="0053184D" w14:paraId="6F8229B9" w14:textId="77777777">
      <w:pPr>
        <w:pStyle w:val="BodyText"/>
        <w:rPr>
          <w:szCs w:val="24"/>
          <w:lang w:val="es-ES"/>
        </w:rPr>
      </w:pPr>
      <w:r w:rsidRPr="00DD67D4">
        <w:rPr>
          <w:szCs w:val="24"/>
          <w:lang w:val="es-ES"/>
        </w:rPr>
        <w:t>[</w:t>
      </w:r>
      <w:r w:rsidRPr="00D6726A">
        <w:rPr>
          <w:szCs w:val="24"/>
          <w:lang w:val="es-ES"/>
        </w:rPr>
        <w:t>If person already has UserID</w:t>
      </w:r>
      <w:r w:rsidRPr="00DD67D4">
        <w:rPr>
          <w:szCs w:val="24"/>
          <w:lang w:val="es-ES"/>
        </w:rPr>
        <w:t xml:space="preserve">: Usted puede también recurrir al sitio </w:t>
      </w:r>
      <w:r>
        <w:rPr>
          <w:szCs w:val="24"/>
          <w:lang w:val="es-ES"/>
        </w:rPr>
        <w:t xml:space="preserve">del </w:t>
      </w:r>
      <w:r w:rsidRPr="00DD67D4">
        <w:rPr>
          <w:szCs w:val="24"/>
          <w:lang w:val="es-ES"/>
        </w:rPr>
        <w:t xml:space="preserve">PDP </w:t>
      </w:r>
      <w:r>
        <w:rPr>
          <w:szCs w:val="24"/>
          <w:lang w:val="es-ES"/>
        </w:rPr>
        <w:t xml:space="preserve">en Internet </w:t>
      </w:r>
      <w:r w:rsidRPr="00DD67D4">
        <w:rPr>
          <w:szCs w:val="24"/>
          <w:lang w:val="es-ES"/>
        </w:rPr>
        <w:t>para obtener información adicional usando la Identificación de Usuario que [CCSalutation] [CCLastName] ha creado para usted:</w:t>
      </w:r>
    </w:p>
    <w:p w:rsidRPr="000E76D3" w:rsidR="0053184D" w:rsidP="0053184D" w:rsidRDefault="0053184D" w14:paraId="3D3A3D7B"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0E76D3">
        <w:rPr>
          <w:szCs w:val="24"/>
          <w:lang w:val="es-ES"/>
        </w:rPr>
        <w:t>Sitio PDP en In</w:t>
      </w:r>
      <w:r>
        <w:rPr>
          <w:szCs w:val="24"/>
          <w:lang w:val="es-ES"/>
        </w:rPr>
        <w:t>ternet</w:t>
      </w:r>
      <w:r w:rsidRPr="000E76D3">
        <w:rPr>
          <w:szCs w:val="24"/>
          <w:lang w:val="es-ES"/>
        </w:rPr>
        <w:t>: https://</w:t>
      </w:r>
      <w:hyperlink w:history="1" r:id="rId183">
        <w:r w:rsidRPr="000E76D3">
          <w:rPr>
            <w:rStyle w:val="Hyperlink"/>
            <w:szCs w:val="24"/>
            <w:lang w:val="es-ES"/>
          </w:rPr>
          <w:t>surveys.nces.ed.gov/xxxx</w:t>
        </w:r>
      </w:hyperlink>
    </w:p>
    <w:p w:rsidRPr="00DD67D4" w:rsidR="0053184D" w:rsidP="0053184D" w:rsidRDefault="0053184D" w14:paraId="7E556B3A"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Pr>
          <w:szCs w:val="24"/>
          <w:lang w:val="es-ES"/>
        </w:rPr>
        <w:t>Su identificación de usuario</w:t>
      </w:r>
      <w:r w:rsidRPr="00DD67D4">
        <w:rPr>
          <w:szCs w:val="24"/>
          <w:lang w:val="es-ES"/>
        </w:rPr>
        <w:t>: [UserID]</w:t>
      </w:r>
    </w:p>
    <w:p w:rsidRPr="00DD67D4" w:rsidR="0053184D" w:rsidP="0053184D" w:rsidRDefault="0053184D" w14:paraId="2DFF7E37" w14:textId="77777777">
      <w:pPr>
        <w:pStyle w:val="BodyText"/>
        <w:rPr>
          <w:szCs w:val="24"/>
          <w:lang w:val="es-ES"/>
        </w:rPr>
      </w:pPr>
      <w:r w:rsidRPr="00DD67D4">
        <w:rPr>
          <w:szCs w:val="24"/>
          <w:lang w:val="es-ES"/>
        </w:rPr>
        <w:t>[</w:t>
      </w:r>
      <w:r w:rsidRPr="000E76D3">
        <w:rPr>
          <w:szCs w:val="24"/>
          <w:lang w:val="es-ES"/>
        </w:rPr>
        <w:t>If person does not have a UserID</w:t>
      </w:r>
      <w:r w:rsidRPr="00DD67D4">
        <w:rPr>
          <w:szCs w:val="24"/>
          <w:lang w:val="es-ES"/>
        </w:rPr>
        <w:t>: Si necesita tener acceso al sitio PDP</w:t>
      </w:r>
      <w:r>
        <w:rPr>
          <w:szCs w:val="24"/>
          <w:lang w:val="es-ES"/>
        </w:rPr>
        <w:t xml:space="preserve"> en Internet</w:t>
      </w:r>
      <w:r w:rsidRPr="00DD67D4">
        <w:rPr>
          <w:szCs w:val="24"/>
          <w:lang w:val="es-ES"/>
        </w:rPr>
        <w:t xml:space="preserve"> para </w:t>
      </w:r>
      <w:r>
        <w:rPr>
          <w:szCs w:val="24"/>
          <w:lang w:val="es-ES"/>
        </w:rPr>
        <w:t>proporcionar datos</w:t>
      </w:r>
      <w:r w:rsidRPr="00DD67D4">
        <w:rPr>
          <w:szCs w:val="24"/>
          <w:lang w:val="es-ES"/>
        </w:rPr>
        <w:t>, por favor póngase en contacto con [CCSalutation] [CCLastName] para solicitar que lo</w:t>
      </w:r>
      <w:r>
        <w:rPr>
          <w:szCs w:val="24"/>
          <w:lang w:val="es-ES"/>
        </w:rPr>
        <w:t>/la</w:t>
      </w:r>
      <w:r w:rsidRPr="00DD67D4">
        <w:rPr>
          <w:szCs w:val="24"/>
          <w:lang w:val="es-ES"/>
        </w:rPr>
        <w:t xml:space="preserve"> agreguen como usuario y reci</w:t>
      </w:r>
      <w:r>
        <w:rPr>
          <w:szCs w:val="24"/>
          <w:lang w:val="es-ES"/>
        </w:rPr>
        <w:t>bir</w:t>
      </w:r>
      <w:r w:rsidRPr="00DD67D4">
        <w:rPr>
          <w:szCs w:val="24"/>
          <w:lang w:val="es-ES"/>
        </w:rPr>
        <w:t xml:space="preserve"> credenciales de inicio de sesión.]</w:t>
      </w:r>
    </w:p>
    <w:p w:rsidRPr="00DD67D4" w:rsidR="0053184D" w:rsidP="0053184D" w:rsidRDefault="0053184D" w14:paraId="3D99DE6B" w14:textId="77777777">
      <w:pPr>
        <w:pStyle w:val="BodyText"/>
        <w:rPr>
          <w:szCs w:val="24"/>
          <w:lang w:val="es-ES"/>
        </w:rPr>
      </w:pPr>
      <w:r w:rsidRPr="00DD67D4">
        <w:rPr>
          <w:szCs w:val="24"/>
          <w:lang w:val="es-ES"/>
        </w:rPr>
        <w:t xml:space="preserve">Muchas gracias por sus esfuerzos en apoyo al estudio NPSAS:20. </w:t>
      </w:r>
    </w:p>
    <w:p w:rsidR="00EA2076" w:rsidRDefault="00EA2076" w14:paraId="2506E160" w14:textId="77777777">
      <w:pPr>
        <w:rPr>
          <w:szCs w:val="24"/>
          <w:lang w:val="es-ES"/>
        </w:rPr>
      </w:pPr>
      <w:r>
        <w:rPr>
          <w:szCs w:val="24"/>
          <w:lang w:val="es-ES"/>
        </w:rPr>
        <w:br w:type="page"/>
      </w:r>
    </w:p>
    <w:p w:rsidRPr="00DD67D4" w:rsidR="0053184D" w:rsidP="0053184D" w:rsidRDefault="0053184D" w14:paraId="52F691ED" w14:textId="3147A80E">
      <w:pPr>
        <w:pStyle w:val="BodyText"/>
        <w:rPr>
          <w:szCs w:val="24"/>
          <w:lang w:val="es-ES"/>
        </w:rPr>
      </w:pPr>
      <w:r w:rsidRPr="00DD67D4">
        <w:rPr>
          <w:szCs w:val="24"/>
          <w:lang w:val="es-ES"/>
        </w:rPr>
        <w:t>Atentamente,</w:t>
      </w:r>
    </w:p>
    <w:p w:rsidRPr="00DD67D4" w:rsidR="0053184D" w:rsidP="0053184D" w:rsidRDefault="0053184D" w14:paraId="58490FE1" w14:textId="77777777">
      <w:pPr>
        <w:pStyle w:val="BodyTextnospace"/>
        <w:tabs>
          <w:tab w:val="left" w:pos="4320"/>
        </w:tabs>
        <w:rPr>
          <w:szCs w:val="24"/>
          <w:lang w:val="es-ES"/>
        </w:rPr>
      </w:pPr>
      <w:r w:rsidRPr="00DD67D4">
        <w:rPr>
          <w:szCs w:val="24"/>
          <w:lang w:val="es-ES"/>
        </w:rPr>
        <w:t>Jennifer Wine, Ph.D.</w:t>
      </w:r>
      <w:r w:rsidRPr="00DD67D4">
        <w:rPr>
          <w:szCs w:val="24"/>
          <w:lang w:val="es-ES"/>
        </w:rPr>
        <w:tab/>
      </w:r>
    </w:p>
    <w:p w:rsidRPr="00F96B80" w:rsidR="0053184D" w:rsidP="0053184D" w:rsidRDefault="0053184D" w14:paraId="05F32254" w14:textId="77777777">
      <w:pPr>
        <w:pStyle w:val="BodyTextnospace"/>
        <w:tabs>
          <w:tab w:val="left" w:pos="4320"/>
        </w:tabs>
        <w:rPr>
          <w:szCs w:val="24"/>
        </w:rPr>
      </w:pPr>
      <w:r w:rsidRPr="00F96B80">
        <w:rPr>
          <w:szCs w:val="24"/>
        </w:rPr>
        <w:t>Director</w:t>
      </w:r>
      <w:r>
        <w:rPr>
          <w:szCs w:val="24"/>
        </w:rPr>
        <w:t>a</w:t>
      </w:r>
      <w:r w:rsidRPr="00F96B80">
        <w:rPr>
          <w:szCs w:val="24"/>
        </w:rPr>
        <w:t>, NPSAS:20</w:t>
      </w:r>
      <w:r w:rsidRPr="00F96B80">
        <w:rPr>
          <w:szCs w:val="24"/>
        </w:rPr>
        <w:tab/>
      </w:r>
    </w:p>
    <w:p w:rsidRPr="00F96B80" w:rsidR="0053184D" w:rsidP="0053184D" w:rsidRDefault="0053184D" w14:paraId="5B78A018" w14:textId="77777777">
      <w:pPr>
        <w:pStyle w:val="BodyTextnospace"/>
        <w:tabs>
          <w:tab w:val="left" w:pos="4320"/>
        </w:tabs>
        <w:rPr>
          <w:szCs w:val="24"/>
        </w:rPr>
      </w:pPr>
      <w:r w:rsidRPr="00F96B80">
        <w:rPr>
          <w:szCs w:val="24"/>
        </w:rPr>
        <w:t>RTI International</w:t>
      </w:r>
      <w:r w:rsidRPr="00F96B80">
        <w:rPr>
          <w:szCs w:val="24"/>
        </w:rPr>
        <w:tab/>
      </w:r>
    </w:p>
    <w:p w:rsidRPr="00F96B80" w:rsidR="0053184D" w:rsidP="0053184D" w:rsidRDefault="0053184D" w14:paraId="3DA29FAC" w14:textId="77777777">
      <w:pPr>
        <w:pStyle w:val="BodyTextnospace"/>
        <w:tabs>
          <w:tab w:val="left" w:pos="4320"/>
        </w:tabs>
        <w:rPr>
          <w:szCs w:val="24"/>
        </w:rPr>
      </w:pPr>
      <w:r w:rsidRPr="00F96B80">
        <w:rPr>
          <w:szCs w:val="24"/>
        </w:rPr>
        <w:tab/>
      </w:r>
    </w:p>
    <w:p w:rsidR="0053184D" w:rsidP="0053184D" w:rsidRDefault="0053184D" w14:paraId="06E39670" w14:textId="77777777">
      <w:pPr>
        <w:pStyle w:val="BodyText"/>
        <w:rPr>
          <w:szCs w:val="24"/>
        </w:rPr>
      </w:pPr>
      <w:r>
        <w:rPr>
          <w:szCs w:val="24"/>
        </w:rPr>
        <w:t>Anexo</w:t>
      </w:r>
    </w:p>
    <w:p w:rsidR="0053184D" w:rsidP="0053184D" w:rsidRDefault="0053184D" w14:paraId="46809504" w14:textId="2E12E9C2">
      <w:pPr>
        <w:rPr>
          <w:i/>
          <w:color w:val="FF0000"/>
          <w:szCs w:val="24"/>
        </w:rPr>
      </w:pPr>
    </w:p>
    <w:p w:rsidRPr="00A829F9" w:rsidR="0053184D" w:rsidP="0053184D" w:rsidRDefault="0053184D" w14:paraId="4DE1A3E0" w14:textId="69E170B5">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 D-1</w:t>
      </w:r>
      <w:r w:rsidR="00EA2076">
        <w:rPr>
          <w:i/>
          <w:color w:val="FF0000"/>
          <w:szCs w:val="24"/>
        </w:rPr>
        <w:t>65</w:t>
      </w:r>
      <w:r w:rsidRPr="00A829F9">
        <w:rPr>
          <w:i/>
          <w:color w:val="FF0000"/>
          <w:szCs w:val="24"/>
        </w:rPr>
        <w:t>.</w:t>
      </w:r>
    </w:p>
    <w:p w:rsidR="0053184D" w:rsidP="0053184D" w:rsidRDefault="0053184D" w14:paraId="6458B804" w14:textId="77777777">
      <w:pPr>
        <w:rPr>
          <w:sz w:val="18"/>
          <w:szCs w:val="18"/>
        </w:rPr>
      </w:pPr>
    </w:p>
    <w:p w:rsidR="0053184D" w:rsidP="0053184D" w:rsidRDefault="0053184D" w14:paraId="3A986405" w14:textId="77777777">
      <w:pPr>
        <w:tabs>
          <w:tab w:val="left" w:pos="2969"/>
        </w:tabs>
        <w:spacing w:after="60"/>
        <w:rPr>
          <w:rFonts w:eastAsia="Calibri" w:cs="Calibri"/>
          <w:spacing w:val="-4"/>
          <w:sz w:val="22"/>
          <w:szCs w:val="22"/>
          <w:lang w:val="es-MX"/>
        </w:rPr>
      </w:pPr>
      <w:r w:rsidRPr="00F172AB">
        <w:rPr>
          <w:rFonts w:eastAsia="Calibri" w:cs="Calibri"/>
          <w:spacing w:val="-4"/>
          <w:sz w:val="20"/>
          <w:lang w:val="es-ES"/>
        </w:rPr>
        <w:t xml:space="preserve">NCES está autorizado a hacer el </w:t>
      </w:r>
      <w:r w:rsidRPr="00F172AB">
        <w:rPr>
          <w:sz w:val="20"/>
          <w:szCs w:val="16"/>
          <w:lang w:val="es-ES"/>
        </w:rPr>
        <w:t xml:space="preserve">Estudio Nacional de Ayuda Económica a Estudiantes de Postsecundaria (NPSAS) de 2019-20 </w:t>
      </w:r>
      <w:r w:rsidRPr="00F172AB">
        <w:rPr>
          <w:rFonts w:eastAsia="Calibri" w:cs="Calibri"/>
          <w:spacing w:val="-4"/>
          <w:sz w:val="20"/>
          <w:lang w:val="es-MX"/>
        </w:rPr>
        <w:t xml:space="preserve">por el Acta de Reforma de las Ciencias de la Educación de 2002 (ESRA 2002, 20 U.S.C., § 9543) </w:t>
      </w:r>
      <w:r w:rsidRPr="00DD67D4">
        <w:rPr>
          <w:sz w:val="18"/>
          <w:szCs w:val="18"/>
          <w:lang w:val="es-ES"/>
        </w:rPr>
        <w:t xml:space="preserve">y la Ley de Oportunidades de Educación Superior de 2008 (HEOA 2008, 20 U.S.C. §1015). </w:t>
      </w:r>
      <w:r>
        <w:rPr>
          <w:sz w:val="18"/>
          <w:szCs w:val="18"/>
          <w:lang w:val="es-ES"/>
        </w:rPr>
        <w:t xml:space="preserve">RTI International, </w:t>
      </w:r>
      <w:r w:rsidRPr="00F172AB">
        <w:rPr>
          <w:rFonts w:eastAsia="Calibri" w:cs="Calibri"/>
          <w:spacing w:val="-4"/>
          <w:sz w:val="20"/>
          <w:lang w:val="es-MX"/>
        </w:rPr>
        <w:t xml:space="preserve">una organización sin fines de lucro que realiza estudios y está basada en los Estados Unidos, está </w:t>
      </w:r>
      <w:r>
        <w:rPr>
          <w:rFonts w:eastAsia="Calibri" w:cs="Calibri"/>
          <w:spacing w:val="-4"/>
          <w:sz w:val="20"/>
          <w:lang w:val="es-MX"/>
        </w:rPr>
        <w:t>recolectando</w:t>
      </w:r>
      <w:r w:rsidRPr="00F172AB">
        <w:rPr>
          <w:rFonts w:eastAsia="Calibri" w:cs="Calibri"/>
          <w:spacing w:val="-4"/>
          <w:sz w:val="20"/>
          <w:lang w:val="es-MX"/>
        </w:rPr>
        <w:t xml:space="preserve"> los datos para NCES.</w:t>
      </w:r>
      <w:r w:rsidRPr="00DD67D4">
        <w:rPr>
          <w:sz w:val="18"/>
          <w:szCs w:val="18"/>
          <w:lang w:val="es-ES"/>
        </w:rPr>
        <w:t xml:space="preserve"> Toda </w:t>
      </w:r>
      <w:r w:rsidRPr="00F172AB">
        <w:rPr>
          <w:rFonts w:eastAsia="Calibri" w:cs="Calibri"/>
          <w:spacing w:val="-4"/>
          <w:sz w:val="20"/>
          <w:lang w:val="es-MX"/>
        </w:rPr>
        <w:t xml:space="preserve">la información que </w:t>
      </w:r>
      <w:r>
        <w:rPr>
          <w:rFonts w:eastAsia="Calibri" w:cs="Calibri"/>
          <w:spacing w:val="-4"/>
          <w:sz w:val="20"/>
          <w:lang w:val="es-MX"/>
        </w:rPr>
        <w:t xml:space="preserve">usted </w:t>
      </w:r>
      <w:r w:rsidRPr="00F172AB">
        <w:rPr>
          <w:rFonts w:eastAsia="Calibri" w:cs="Calibri"/>
          <w:spacing w:val="-4"/>
          <w:sz w:val="20"/>
          <w:lang w:val="es-MX"/>
        </w:rPr>
        <w:t xml:space="preserve">proporcione podrá usarse solamente para propósitos estadísticos y no podrá divulgarse ni usarse de manera que permita identificar a </w:t>
      </w:r>
      <w:r w:rsidRPr="00A80B7D">
        <w:rPr>
          <w:rFonts w:eastAsia="Calibri" w:cs="Calibri"/>
          <w:spacing w:val="-4"/>
          <w:sz w:val="22"/>
          <w:szCs w:val="22"/>
          <w:lang w:val="es-MX"/>
        </w:rPr>
        <w:t xml:space="preserve">individuos para ningún otro propósito, salvo que lo requiera la ley </w:t>
      </w:r>
      <w:bookmarkStart w:name="_Hlk503174270" w:id="251"/>
      <w:r w:rsidRPr="00A80B7D">
        <w:rPr>
          <w:rFonts w:eastAsia="Calibri" w:cs="Calibri"/>
          <w:spacing w:val="-4"/>
          <w:sz w:val="22"/>
          <w:szCs w:val="22"/>
          <w:lang w:val="es-MX"/>
        </w:rPr>
        <w:t xml:space="preserve">(20 U.S.C., § 9573 y 6 U.S.C. §151). </w:t>
      </w:r>
      <w:bookmarkEnd w:id="251"/>
    </w:p>
    <w:p w:rsidRPr="00A80B7D" w:rsidR="0053184D" w:rsidP="0053184D" w:rsidRDefault="0053184D" w14:paraId="0341E33F" w14:textId="77777777">
      <w:pPr>
        <w:tabs>
          <w:tab w:val="left" w:pos="2969"/>
        </w:tabs>
        <w:spacing w:after="60"/>
        <w:rPr>
          <w:rFonts w:eastAsia="Calibri" w:cs="Calibri"/>
          <w:spacing w:val="-4"/>
          <w:sz w:val="22"/>
          <w:szCs w:val="22"/>
          <w:lang w:val="es-MX"/>
        </w:rPr>
      </w:pPr>
    </w:p>
    <w:p w:rsidR="0053184D" w:rsidP="0053184D" w:rsidRDefault="0053184D" w14:paraId="11B789AF" w14:textId="2A9717C0">
      <w:pPr>
        <w:rPr>
          <w:sz w:val="20"/>
          <w:lang w:val="es-ES"/>
        </w:rPr>
      </w:pPr>
      <w:r w:rsidRPr="00A80B7D">
        <w:rPr>
          <w:sz w:val="20"/>
          <w:lang w:val="es-ES"/>
        </w:rPr>
        <w:t>La Ley de Derechos Educativos y Privacidad Familiar de 1974 (FERPA, 20 U.S.C. §1232g) permite que se divulgue la información en el registro de la institución a la Secretaría de Educación o a su agente, sin previo consentimiento de los miembros de la encuesta. (34 CFR §§ 99.31(a)(3)(iii) y 99.35).</w:t>
      </w:r>
    </w:p>
    <w:p w:rsidR="0053184D" w:rsidRDefault="0053184D" w14:paraId="0176DA26" w14:textId="77777777">
      <w:pPr>
        <w:rPr>
          <w:sz w:val="20"/>
          <w:lang w:val="es-ES"/>
        </w:rPr>
      </w:pPr>
      <w:r>
        <w:rPr>
          <w:sz w:val="20"/>
          <w:lang w:val="es-ES"/>
        </w:rPr>
        <w:br w:type="page"/>
      </w:r>
    </w:p>
    <w:p w:rsidR="00EA7A83" w:rsidP="00EA7A83" w:rsidRDefault="00EA7A83" w14:paraId="068A0D30" w14:textId="77777777">
      <w:pPr>
        <w:pStyle w:val="AppH3"/>
      </w:pPr>
      <w:bookmarkStart w:name="_Toc20746620" w:id="252"/>
      <w:r>
        <w:t>IT Programmer Informational E-mail</w:t>
      </w:r>
      <w:bookmarkEnd w:id="252"/>
      <w:r>
        <w:t xml:space="preserve"> </w:t>
      </w:r>
    </w:p>
    <w:p w:rsidRPr="00D44AD5" w:rsidR="0053184D" w:rsidP="0053184D" w:rsidRDefault="0053184D" w14:paraId="7A8CA62C" w14:textId="77777777">
      <w:pPr>
        <w:pStyle w:val="BodyText"/>
        <w:rPr>
          <w:szCs w:val="24"/>
          <w:lang w:val="es-MX"/>
        </w:rPr>
      </w:pPr>
      <w:r>
        <w:rPr>
          <w:szCs w:val="24"/>
          <w:lang w:val="es-ES"/>
        </w:rPr>
        <w:t>Asunto</w:t>
      </w:r>
      <w:r w:rsidRPr="00DD67D4">
        <w:rPr>
          <w:szCs w:val="24"/>
          <w:lang w:val="es-ES"/>
        </w:rPr>
        <w:t xml:space="preserve">: Estudio NPSAS:20 (por sus siglas en inglés) del Departamento de Educación de los Estados Unidos.– </w:t>
      </w:r>
      <w:r w:rsidRPr="00D44AD5">
        <w:rPr>
          <w:szCs w:val="24"/>
          <w:lang w:val="es-MX"/>
        </w:rPr>
        <w:t>Información para los programadores CSV</w:t>
      </w:r>
    </w:p>
    <w:p w:rsidRPr="00DD67D4" w:rsidR="0053184D" w:rsidP="0053184D" w:rsidRDefault="0053184D" w14:paraId="00CFD4BC" w14:textId="77777777">
      <w:pPr>
        <w:pStyle w:val="BodyText"/>
        <w:rPr>
          <w:szCs w:val="24"/>
          <w:lang w:val="es-ES"/>
        </w:rPr>
      </w:pPr>
      <w:r w:rsidRPr="00DD67D4">
        <w:rPr>
          <w:szCs w:val="24"/>
          <w:lang w:val="es-ES"/>
        </w:rPr>
        <w:t>Estimado(a) [Salutation] [UserLastName]:</w:t>
      </w:r>
    </w:p>
    <w:p w:rsidRPr="00A80B7D" w:rsidR="0053184D" w:rsidP="0053184D" w:rsidRDefault="0053184D" w14:paraId="4020CF64" w14:textId="77777777">
      <w:pPr>
        <w:pStyle w:val="BodyText"/>
        <w:rPr>
          <w:szCs w:val="24"/>
          <w:lang w:val="es-ES"/>
        </w:rPr>
      </w:pPr>
      <w:r w:rsidRPr="00DD67D4">
        <w:rPr>
          <w:szCs w:val="24"/>
          <w:lang w:val="es-ES"/>
        </w:rPr>
        <w:t xml:space="preserve">El Centro Nacional para Estadísticas de Educación (NCES por sus siglas en inglés) del Departamento de Educación de los Estados Unidos, está llevando a cabo actualmente el Estudio Nacional de Ayuda </w:t>
      </w:r>
      <w:r>
        <w:rPr>
          <w:szCs w:val="24"/>
          <w:lang w:val="es-ES"/>
        </w:rPr>
        <w:t xml:space="preserve">Económica a </w:t>
      </w:r>
      <w:r w:rsidRPr="00DD67D4">
        <w:rPr>
          <w:szCs w:val="24"/>
          <w:lang w:val="es-ES"/>
        </w:rPr>
        <w:t>Estudiant</w:t>
      </w:r>
      <w:r>
        <w:rPr>
          <w:szCs w:val="24"/>
          <w:lang w:val="es-ES"/>
        </w:rPr>
        <w:t>es de</w:t>
      </w:r>
      <w:r w:rsidRPr="00DD67D4">
        <w:rPr>
          <w:szCs w:val="24"/>
          <w:lang w:val="es-ES"/>
        </w:rPr>
        <w:t xml:space="preserve"> Post</w:t>
      </w:r>
      <w:r>
        <w:rPr>
          <w:szCs w:val="24"/>
          <w:lang w:val="es-ES"/>
        </w:rPr>
        <w:t>s</w:t>
      </w:r>
      <w:r w:rsidRPr="00DD67D4">
        <w:rPr>
          <w:szCs w:val="24"/>
          <w:lang w:val="es-ES"/>
        </w:rPr>
        <w:t>ecundaria 2019</w:t>
      </w:r>
      <w:r>
        <w:rPr>
          <w:szCs w:val="24"/>
          <w:lang w:val="es-ES_tradnl"/>
        </w:rPr>
        <w:t>-</w:t>
      </w:r>
      <w:r w:rsidRPr="00DD67D4">
        <w:rPr>
          <w:szCs w:val="24"/>
          <w:lang w:val="es-ES"/>
        </w:rPr>
        <w:t>2020 (NPSAS:20 por sus siglas en inglés)</w:t>
      </w:r>
      <w:r>
        <w:rPr>
          <w:szCs w:val="24"/>
          <w:lang w:val="es-ES"/>
        </w:rPr>
        <w:t>. Este estudio</w:t>
      </w:r>
      <w:r w:rsidRPr="00DD67D4">
        <w:rPr>
          <w:szCs w:val="24"/>
          <w:lang w:val="es-ES"/>
        </w:rPr>
        <w:t xml:space="preserve"> ha sido ordenado por el Congreso para estudiar cómo los estudiantes y sus familias pagan </w:t>
      </w:r>
      <w:r>
        <w:rPr>
          <w:szCs w:val="24"/>
          <w:lang w:val="es-ES"/>
        </w:rPr>
        <w:t>por los estudios secundarios</w:t>
      </w:r>
      <w:r w:rsidRPr="00DD67D4">
        <w:rPr>
          <w:szCs w:val="24"/>
          <w:lang w:val="es-ES"/>
        </w:rPr>
        <w:t xml:space="preserve">. [Nombre de la Institución] ha sido seleccionada para participar en NPSAS:20, </w:t>
      </w:r>
      <w:r>
        <w:rPr>
          <w:szCs w:val="24"/>
          <w:lang w:val="es-ES"/>
        </w:rPr>
        <w:t>e</w:t>
      </w:r>
      <w:r w:rsidRPr="00DD67D4">
        <w:rPr>
          <w:szCs w:val="24"/>
          <w:lang w:val="es-ES"/>
        </w:rPr>
        <w:t>l cual se enfoca en los estudiantes matriculados durante el año académico 2019-20.</w:t>
      </w:r>
    </w:p>
    <w:p w:rsidRPr="00DD67D4" w:rsidR="0053184D" w:rsidP="0053184D" w:rsidRDefault="0053184D" w14:paraId="45C117C8" w14:textId="77777777">
      <w:pPr>
        <w:pStyle w:val="BodyText"/>
        <w:rPr>
          <w:szCs w:val="24"/>
          <w:lang w:val="es-ES"/>
        </w:rPr>
      </w:pPr>
      <w:r w:rsidRPr="00DD67D4">
        <w:rPr>
          <w:b/>
          <w:szCs w:val="24"/>
          <w:lang w:val="es-ES"/>
        </w:rPr>
        <w:t xml:space="preserve">¿Por qué nos ponemos en contacto con usted? </w:t>
      </w:r>
      <w:r w:rsidRPr="00DD67D4">
        <w:rPr>
          <w:szCs w:val="24"/>
          <w:lang w:val="es-ES"/>
        </w:rPr>
        <w:t>Para el estudio NPSAS:20, [CCSalutation] [CCFirstName] [CCLastName] está coordinando la recolección, el proceso y el envío de estos datos en nombre de su institución. [CCSalutation] [CCLastName] nos ha informado que ellos le han pedido a usted que prepare archivos CSV para la parte de</w:t>
      </w:r>
      <w:r>
        <w:rPr>
          <w:szCs w:val="24"/>
          <w:lang w:val="es-ES"/>
        </w:rPr>
        <w:t>l estudio que recolecta récords</w:t>
      </w:r>
      <w:r w:rsidRPr="00DD67D4">
        <w:rPr>
          <w:szCs w:val="24"/>
          <w:lang w:val="es-ES"/>
        </w:rPr>
        <w:t xml:space="preserve"> de los</w:t>
      </w:r>
      <w:r>
        <w:rPr>
          <w:szCs w:val="24"/>
          <w:lang w:val="es-ES"/>
        </w:rPr>
        <w:t xml:space="preserve"> </w:t>
      </w:r>
      <w:r w:rsidRPr="00DD67D4">
        <w:rPr>
          <w:szCs w:val="24"/>
          <w:lang w:val="es-ES"/>
        </w:rPr>
        <w:t>estudiantes</w:t>
      </w:r>
      <w:r>
        <w:rPr>
          <w:szCs w:val="24"/>
          <w:lang w:val="es-ES"/>
        </w:rPr>
        <w:t xml:space="preserve"> y</w:t>
      </w:r>
      <w:r w:rsidRPr="00DD67D4">
        <w:rPr>
          <w:szCs w:val="24"/>
          <w:lang w:val="es-ES"/>
        </w:rPr>
        <w:t xml:space="preserve"> por eso </w:t>
      </w:r>
      <w:r>
        <w:rPr>
          <w:szCs w:val="24"/>
          <w:lang w:val="es-ES"/>
        </w:rPr>
        <w:t>quieríamos</w:t>
      </w:r>
      <w:r>
        <w:rPr>
          <w:szCs w:val="24"/>
          <w:lang w:val="es-ES_tradnl"/>
        </w:rPr>
        <w:t xml:space="preserve"> </w:t>
      </w:r>
      <w:r w:rsidRPr="00DD67D4">
        <w:rPr>
          <w:szCs w:val="24"/>
          <w:lang w:val="es-ES"/>
        </w:rPr>
        <w:t xml:space="preserve">comunicarnos con usted </w:t>
      </w:r>
      <w:r>
        <w:rPr>
          <w:szCs w:val="24"/>
          <w:lang w:val="es-ES"/>
        </w:rPr>
        <w:t>para</w:t>
      </w:r>
      <w:r w:rsidRPr="00DD67D4">
        <w:rPr>
          <w:szCs w:val="24"/>
          <w:lang w:val="es-ES"/>
        </w:rPr>
        <w:t xml:space="preserve"> asegurarnos de que está familiarizado con las especificaciones de los datos que estamos solicitando. </w:t>
      </w:r>
    </w:p>
    <w:p w:rsidRPr="00DD67D4" w:rsidR="0053184D" w:rsidP="0053184D" w:rsidRDefault="0053184D" w14:paraId="1BBA1A8A" w14:textId="77777777">
      <w:pPr>
        <w:pStyle w:val="BodyText"/>
        <w:rPr>
          <w:szCs w:val="24"/>
          <w:lang w:val="es-ES"/>
        </w:rPr>
      </w:pPr>
      <w:r w:rsidRPr="00DD67D4">
        <w:rPr>
          <w:b/>
          <w:szCs w:val="24"/>
          <w:lang w:val="es-ES"/>
        </w:rPr>
        <w:t xml:space="preserve">¿Qué datos estamos solicitando? </w:t>
      </w:r>
      <w:r w:rsidRPr="00DD67D4">
        <w:rPr>
          <w:szCs w:val="24"/>
          <w:lang w:val="es-ES"/>
        </w:rPr>
        <w:t xml:space="preserve">NPSAS recolecta </w:t>
      </w:r>
      <w:r>
        <w:rPr>
          <w:szCs w:val="24"/>
          <w:lang w:val="es-ES"/>
        </w:rPr>
        <w:t xml:space="preserve">de las instituciones cuatro categorías principales de </w:t>
      </w:r>
      <w:r w:rsidRPr="00DD67D4">
        <w:rPr>
          <w:szCs w:val="24"/>
          <w:lang w:val="es-ES"/>
        </w:rPr>
        <w:t xml:space="preserve">datos a nivel estudiantil: datos demográficos, matrícula, presupuesto y ayuda </w:t>
      </w:r>
      <w:r>
        <w:rPr>
          <w:szCs w:val="24"/>
          <w:lang w:val="es-ES"/>
        </w:rPr>
        <w:t>económica</w:t>
      </w:r>
      <w:r w:rsidRPr="00DD67D4">
        <w:rPr>
          <w:szCs w:val="24"/>
          <w:lang w:val="es-ES"/>
        </w:rPr>
        <w:t xml:space="preserve"> de los estudiantes. Para cada una de estas categorías, estamos solicitando un archivo CSV que </w:t>
      </w:r>
      <w:r>
        <w:rPr>
          <w:szCs w:val="24"/>
          <w:lang w:val="es-ES"/>
        </w:rPr>
        <w:t>proporciona</w:t>
      </w:r>
      <w:r w:rsidRPr="00DD67D4">
        <w:rPr>
          <w:szCs w:val="24"/>
          <w:lang w:val="es-ES"/>
        </w:rPr>
        <w:t xml:space="preserve"> datos codificados según nuestras especificaciones de los estudiantes de la muestra para participar en el estudio NPSAS. La lista de los estudiantes en la muestra y las especificaciones para crear los archivos CSV están disponibles en el sitio </w:t>
      </w:r>
      <w:r>
        <w:rPr>
          <w:szCs w:val="24"/>
          <w:lang w:val="es-ES"/>
        </w:rPr>
        <w:t>de Internet llamado</w:t>
      </w:r>
      <w:r w:rsidRPr="00DD67D4">
        <w:rPr>
          <w:szCs w:val="24"/>
          <w:lang w:val="es-ES"/>
        </w:rPr>
        <w:t xml:space="preserve"> Portal de Datos </w:t>
      </w:r>
      <w:r>
        <w:rPr>
          <w:szCs w:val="24"/>
          <w:lang w:val="es-ES"/>
        </w:rPr>
        <w:t xml:space="preserve">de </w:t>
      </w:r>
      <w:r w:rsidRPr="00DD67D4">
        <w:rPr>
          <w:szCs w:val="24"/>
          <w:lang w:val="es-ES"/>
        </w:rPr>
        <w:t>Post</w:t>
      </w:r>
      <w:r>
        <w:rPr>
          <w:szCs w:val="24"/>
          <w:lang w:val="es-ES"/>
        </w:rPr>
        <w:t>s</w:t>
      </w:r>
      <w:r w:rsidRPr="00DD67D4">
        <w:rPr>
          <w:szCs w:val="24"/>
          <w:lang w:val="es-ES"/>
        </w:rPr>
        <w:t>ecundari</w:t>
      </w:r>
      <w:r>
        <w:rPr>
          <w:szCs w:val="24"/>
          <w:lang w:val="es-ES"/>
        </w:rPr>
        <w:t>a</w:t>
      </w:r>
      <w:r w:rsidRPr="00DD67D4">
        <w:rPr>
          <w:szCs w:val="24"/>
          <w:lang w:val="es-ES"/>
        </w:rPr>
        <w:t xml:space="preserve"> (PDP por sus siglas en inglés), bajo </w:t>
      </w:r>
      <w:r>
        <w:rPr>
          <w:szCs w:val="24"/>
          <w:lang w:val="es-ES"/>
        </w:rPr>
        <w:t>la actividad</w:t>
      </w:r>
      <w:r w:rsidRPr="00DD67D4">
        <w:rPr>
          <w:szCs w:val="24"/>
          <w:lang w:val="es-ES"/>
        </w:rPr>
        <w:t xml:space="preserve"> </w:t>
      </w:r>
      <w:r w:rsidRPr="00DD67D4">
        <w:rPr>
          <w:i/>
          <w:iCs/>
          <w:szCs w:val="24"/>
          <w:lang w:val="es-ES"/>
        </w:rPr>
        <w:t>Pro</w:t>
      </w:r>
      <w:r>
        <w:rPr>
          <w:i/>
          <w:iCs/>
          <w:szCs w:val="24"/>
          <w:lang w:val="es-ES"/>
        </w:rPr>
        <w:t xml:space="preserve">porcionar Datos de los Récords de los Estudiantes </w:t>
      </w:r>
      <w:r>
        <w:rPr>
          <w:szCs w:val="24"/>
          <w:lang w:val="es-ES"/>
        </w:rPr>
        <w:t>(Provide Student Record data)</w:t>
      </w:r>
      <w:r w:rsidRPr="00DD67D4">
        <w:rPr>
          <w:szCs w:val="24"/>
          <w:lang w:val="es-ES"/>
        </w:rPr>
        <w:t xml:space="preserve">. </w:t>
      </w:r>
    </w:p>
    <w:p w:rsidRPr="00DD67D4" w:rsidR="0053184D" w:rsidP="0053184D" w:rsidRDefault="0053184D" w14:paraId="4D98F387" w14:textId="77777777">
      <w:pPr>
        <w:pStyle w:val="BodyText"/>
        <w:rPr>
          <w:szCs w:val="24"/>
          <w:lang w:val="es-ES"/>
        </w:rPr>
      </w:pPr>
      <w:r w:rsidRPr="00DD67D4">
        <w:rPr>
          <w:szCs w:val="24"/>
          <w:lang w:val="es-ES"/>
        </w:rPr>
        <w:t>[</w:t>
      </w:r>
      <w:r w:rsidRPr="00E06E94">
        <w:rPr>
          <w:szCs w:val="24"/>
          <w:lang w:val="es-ES"/>
        </w:rPr>
        <w:t>If programmer already has a UserID</w:t>
      </w:r>
      <w:r w:rsidRPr="00DD67D4">
        <w:rPr>
          <w:szCs w:val="24"/>
          <w:lang w:val="es-ES"/>
        </w:rPr>
        <w:t xml:space="preserve">: Usted puede </w:t>
      </w:r>
      <w:r>
        <w:rPr>
          <w:szCs w:val="24"/>
          <w:lang w:val="es-ES"/>
        </w:rPr>
        <w:t>iniciar sesión</w:t>
      </w:r>
      <w:r w:rsidRPr="00DD67D4">
        <w:rPr>
          <w:szCs w:val="24"/>
          <w:lang w:val="es-ES"/>
        </w:rPr>
        <w:t xml:space="preserve"> usando la Identificación de Usuario que [CCSalutation] [CCLastName] ha creado para usted:</w:t>
      </w:r>
    </w:p>
    <w:p w:rsidRPr="000E76D3" w:rsidR="0053184D" w:rsidP="0053184D" w:rsidRDefault="0053184D" w14:paraId="7FC3623F"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0E76D3">
        <w:rPr>
          <w:szCs w:val="24"/>
          <w:lang w:val="es-ES"/>
        </w:rPr>
        <w:t>Sitio PDP en In</w:t>
      </w:r>
      <w:r>
        <w:rPr>
          <w:szCs w:val="24"/>
          <w:lang w:val="es-ES"/>
        </w:rPr>
        <w:t>ternet</w:t>
      </w:r>
      <w:r w:rsidRPr="000E76D3">
        <w:rPr>
          <w:szCs w:val="24"/>
          <w:lang w:val="es-ES"/>
        </w:rPr>
        <w:t>: https://</w:t>
      </w:r>
      <w:hyperlink w:history="1" r:id="rId184">
        <w:r w:rsidRPr="000E76D3">
          <w:rPr>
            <w:rStyle w:val="Hyperlink"/>
            <w:szCs w:val="24"/>
            <w:lang w:val="es-ES"/>
          </w:rPr>
          <w:t>surveys.nces.ed.gov/xxxx</w:t>
        </w:r>
      </w:hyperlink>
    </w:p>
    <w:p w:rsidRPr="00DD67D4" w:rsidR="0053184D" w:rsidP="0053184D" w:rsidRDefault="0053184D" w14:paraId="059D13C9"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Pr>
          <w:szCs w:val="24"/>
          <w:lang w:val="es-ES"/>
        </w:rPr>
        <w:t>Su identificación de usuario</w:t>
      </w:r>
      <w:r w:rsidRPr="00DD67D4">
        <w:rPr>
          <w:szCs w:val="24"/>
          <w:lang w:val="es-ES"/>
        </w:rPr>
        <w:t>: [UserID]</w:t>
      </w:r>
    </w:p>
    <w:p w:rsidRPr="00DD67D4" w:rsidR="0053184D" w:rsidP="0053184D" w:rsidRDefault="0053184D" w14:paraId="760CB419" w14:textId="77777777">
      <w:pPr>
        <w:pStyle w:val="BodyText"/>
        <w:rPr>
          <w:szCs w:val="24"/>
          <w:lang w:val="es-ES"/>
        </w:rPr>
      </w:pPr>
      <w:r w:rsidRPr="00DD67D4">
        <w:rPr>
          <w:szCs w:val="24"/>
          <w:lang w:val="es-ES"/>
        </w:rPr>
        <w:t xml:space="preserve"> [</w:t>
      </w:r>
      <w:r w:rsidRPr="00E06E94">
        <w:rPr>
          <w:szCs w:val="24"/>
          <w:lang w:val="es-ES"/>
        </w:rPr>
        <w:t>If programmer does not have a UserID</w:t>
      </w:r>
      <w:r w:rsidRPr="00DD67D4">
        <w:rPr>
          <w:szCs w:val="24"/>
          <w:lang w:val="es-ES"/>
        </w:rPr>
        <w:t xml:space="preserve">: Si necesita tener acceso al sitio </w:t>
      </w:r>
      <w:r>
        <w:rPr>
          <w:szCs w:val="24"/>
          <w:lang w:val="es-ES"/>
        </w:rPr>
        <w:t>del</w:t>
      </w:r>
      <w:r w:rsidRPr="00DD67D4">
        <w:rPr>
          <w:szCs w:val="24"/>
          <w:lang w:val="es-ES"/>
        </w:rPr>
        <w:t xml:space="preserve"> PDP </w:t>
      </w:r>
      <w:r>
        <w:rPr>
          <w:szCs w:val="24"/>
          <w:lang w:val="es-ES"/>
        </w:rPr>
        <w:t xml:space="preserve">en Internet </w:t>
      </w:r>
      <w:r w:rsidRPr="00DD67D4">
        <w:rPr>
          <w:szCs w:val="24"/>
          <w:lang w:val="es-ES"/>
        </w:rPr>
        <w:t xml:space="preserve">para </w:t>
      </w:r>
      <w:r>
        <w:rPr>
          <w:szCs w:val="24"/>
          <w:lang w:val="es-ES"/>
        </w:rPr>
        <w:t>proporcionar</w:t>
      </w:r>
      <w:r w:rsidRPr="00DD67D4">
        <w:rPr>
          <w:szCs w:val="24"/>
          <w:lang w:val="es-ES"/>
        </w:rPr>
        <w:t xml:space="preserve"> </w:t>
      </w:r>
      <w:r>
        <w:rPr>
          <w:szCs w:val="24"/>
          <w:lang w:val="es-ES"/>
        </w:rPr>
        <w:t>datos</w:t>
      </w:r>
      <w:r w:rsidRPr="00DD67D4">
        <w:rPr>
          <w:szCs w:val="24"/>
          <w:lang w:val="es-ES"/>
        </w:rPr>
        <w:t>, por favor póngase en contacto con [CCSalutation] [CCLastName] para solicitar que lo</w:t>
      </w:r>
      <w:r>
        <w:rPr>
          <w:szCs w:val="24"/>
          <w:lang w:val="es-ES"/>
        </w:rPr>
        <w:t>/la</w:t>
      </w:r>
      <w:r w:rsidRPr="00DD67D4">
        <w:rPr>
          <w:szCs w:val="24"/>
          <w:lang w:val="es-ES"/>
        </w:rPr>
        <w:t xml:space="preserve"> agreguen como usuario y recib</w:t>
      </w:r>
      <w:r>
        <w:rPr>
          <w:szCs w:val="24"/>
          <w:lang w:val="es-ES"/>
        </w:rPr>
        <w:t>ir</w:t>
      </w:r>
      <w:r w:rsidRPr="00DD67D4">
        <w:rPr>
          <w:szCs w:val="24"/>
          <w:lang w:val="es-ES"/>
        </w:rPr>
        <w:t xml:space="preserve"> credenciales de inicio de sesión.] </w:t>
      </w:r>
    </w:p>
    <w:p w:rsidRPr="00E06E94" w:rsidR="0053184D" w:rsidP="0053184D" w:rsidRDefault="0053184D" w14:paraId="6066181E" w14:textId="77777777">
      <w:pPr>
        <w:pStyle w:val="BodyText"/>
        <w:rPr>
          <w:szCs w:val="24"/>
          <w:lang w:val="es-ES"/>
        </w:rPr>
      </w:pPr>
      <w:r w:rsidRPr="00DD67D4">
        <w:rPr>
          <w:b/>
          <w:szCs w:val="24"/>
          <w:lang w:val="es-ES"/>
        </w:rPr>
        <w:t>¿Qué noticias hay? (What’s New?)</w:t>
      </w:r>
      <w:r w:rsidRPr="00DD67D4">
        <w:rPr>
          <w:szCs w:val="24"/>
          <w:lang w:val="es-ES"/>
        </w:rPr>
        <w:t xml:space="preserve"> Si ya ha </w:t>
      </w:r>
      <w:r>
        <w:rPr>
          <w:szCs w:val="24"/>
          <w:lang w:val="es-ES"/>
        </w:rPr>
        <w:t>proporcionado</w:t>
      </w:r>
      <w:r w:rsidRPr="00DD67D4">
        <w:rPr>
          <w:szCs w:val="24"/>
          <w:lang w:val="es-ES"/>
        </w:rPr>
        <w:t xml:space="preserve"> </w:t>
      </w:r>
      <w:r w:rsidRPr="00C17C84">
        <w:rPr>
          <w:szCs w:val="24"/>
          <w:lang w:val="es-ES"/>
        </w:rPr>
        <w:t>archivos</w:t>
      </w:r>
      <w:r w:rsidRPr="00DD67D4">
        <w:rPr>
          <w:szCs w:val="24"/>
          <w:lang w:val="es-ES"/>
        </w:rPr>
        <w:t xml:space="preserve"> CSV del estudiante </w:t>
      </w:r>
      <w:r>
        <w:rPr>
          <w:szCs w:val="24"/>
          <w:lang w:val="es-ES"/>
        </w:rPr>
        <w:t>en</w:t>
      </w:r>
      <w:r w:rsidRPr="00DD67D4">
        <w:rPr>
          <w:szCs w:val="24"/>
          <w:lang w:val="es-ES"/>
        </w:rPr>
        <w:t xml:space="preserve"> recolecciones </w:t>
      </w:r>
      <w:r>
        <w:rPr>
          <w:szCs w:val="24"/>
          <w:lang w:val="es-ES"/>
        </w:rPr>
        <w:t>anteriores</w:t>
      </w:r>
      <w:r w:rsidRPr="00DD67D4">
        <w:rPr>
          <w:szCs w:val="24"/>
          <w:lang w:val="es-ES"/>
        </w:rPr>
        <w:t xml:space="preserve"> de NPSAS, </w:t>
      </w:r>
      <w:r>
        <w:rPr>
          <w:szCs w:val="24"/>
          <w:lang w:val="es-ES"/>
        </w:rPr>
        <w:t>se lo</w:t>
      </w:r>
      <w:r w:rsidRPr="00DD67D4">
        <w:rPr>
          <w:szCs w:val="24"/>
          <w:lang w:val="es-ES"/>
        </w:rPr>
        <w:t xml:space="preserve"> agradecemos</w:t>
      </w:r>
      <w:r>
        <w:rPr>
          <w:szCs w:val="24"/>
          <w:lang w:val="es-ES"/>
        </w:rPr>
        <w:t>.</w:t>
      </w:r>
      <w:r w:rsidRPr="00DD67D4">
        <w:rPr>
          <w:szCs w:val="24"/>
          <w:lang w:val="es-ES"/>
        </w:rPr>
        <w:t xml:space="preserve"> De igual manera, por favor ponga atención especial en la pestaña de instrucciones del archivo de especificaciones. Esta sección tiene un resumen de los cambios que usted necesitará </w:t>
      </w:r>
      <w:r>
        <w:rPr>
          <w:szCs w:val="24"/>
          <w:lang w:val="es-ES"/>
        </w:rPr>
        <w:t>hacer a sus programas anteriores para</w:t>
      </w:r>
      <w:r w:rsidRPr="00DD67D4">
        <w:rPr>
          <w:szCs w:val="24"/>
          <w:lang w:val="es-ES"/>
        </w:rPr>
        <w:t xml:space="preserve"> crear l</w:t>
      </w:r>
      <w:r>
        <w:rPr>
          <w:szCs w:val="24"/>
          <w:lang w:val="es-ES"/>
        </w:rPr>
        <w:t>o que</w:t>
      </w:r>
      <w:r w:rsidRPr="00DD67D4">
        <w:rPr>
          <w:szCs w:val="24"/>
          <w:lang w:val="es-ES"/>
        </w:rPr>
        <w:t xml:space="preserve"> su institución</w:t>
      </w:r>
      <w:r>
        <w:rPr>
          <w:szCs w:val="24"/>
          <w:lang w:val="es-ES"/>
        </w:rPr>
        <w:t xml:space="preserve"> debe entregar para NPSAS:20</w:t>
      </w:r>
      <w:r w:rsidRPr="00DD67D4">
        <w:rPr>
          <w:szCs w:val="24"/>
          <w:lang w:val="es-ES"/>
        </w:rPr>
        <w:t>.</w:t>
      </w:r>
      <w:r w:rsidRPr="00E06E94">
        <w:rPr>
          <w:szCs w:val="24"/>
          <w:lang w:val="es-ES"/>
        </w:rPr>
        <w:t xml:space="preserve">  </w:t>
      </w:r>
    </w:p>
    <w:p w:rsidRPr="00DD67D4" w:rsidR="0053184D" w:rsidP="0053184D" w:rsidRDefault="0053184D" w14:paraId="47B82C9C" w14:textId="77777777">
      <w:pPr>
        <w:pStyle w:val="BodyText"/>
        <w:rPr>
          <w:szCs w:val="24"/>
          <w:lang w:val="es-ES"/>
        </w:rPr>
      </w:pPr>
      <w:r w:rsidRPr="00DD67D4">
        <w:rPr>
          <w:szCs w:val="24"/>
          <w:lang w:val="es-ES"/>
        </w:rPr>
        <w:t xml:space="preserve">Le </w:t>
      </w:r>
      <w:r>
        <w:rPr>
          <w:szCs w:val="24"/>
          <w:lang w:val="es-ES"/>
        </w:rPr>
        <w:t>sugiero</w:t>
      </w:r>
      <w:r w:rsidRPr="00DD67D4">
        <w:rPr>
          <w:szCs w:val="24"/>
          <w:lang w:val="es-ES"/>
        </w:rPr>
        <w:t xml:space="preserve"> que se ponga en contacto conmigo o con un miembro de mi equipo escribiendo a </w:t>
      </w:r>
      <w:hyperlink w:history="1" r:id="rId185">
        <w:r w:rsidRPr="00DD67D4">
          <w:rPr>
            <w:rStyle w:val="Hyperlink"/>
            <w:lang w:val="es-ES"/>
          </w:rPr>
          <w:t>Xxxx@rti.org</w:t>
        </w:r>
      </w:hyperlink>
      <w:r w:rsidRPr="00DD67D4">
        <w:rPr>
          <w:lang w:val="es-ES"/>
        </w:rPr>
        <w:t xml:space="preserve"> o llamando al [HelpDeskNumber]</w:t>
      </w:r>
      <w:r w:rsidRPr="00DD67D4" w:rsidDel="005561E8">
        <w:rPr>
          <w:szCs w:val="24"/>
          <w:lang w:val="es-ES"/>
        </w:rPr>
        <w:t xml:space="preserve"> </w:t>
      </w:r>
      <w:r w:rsidRPr="00DD67D4">
        <w:rPr>
          <w:szCs w:val="24"/>
          <w:lang w:val="es-ES"/>
        </w:rPr>
        <w:t xml:space="preserve">con cualquier pregunta que pueda tener sobre el estudio, o para </w:t>
      </w:r>
      <w:r>
        <w:rPr>
          <w:szCs w:val="24"/>
          <w:lang w:val="es-ES"/>
        </w:rPr>
        <w:t>consultar por</w:t>
      </w:r>
      <w:r w:rsidRPr="00DD67D4">
        <w:rPr>
          <w:szCs w:val="24"/>
          <w:lang w:val="es-ES"/>
        </w:rPr>
        <w:t xml:space="preserve"> cualquier </w:t>
      </w:r>
      <w:r>
        <w:rPr>
          <w:szCs w:val="24"/>
          <w:lang w:val="es-ES"/>
        </w:rPr>
        <w:t>inquietud</w:t>
      </w:r>
      <w:r w:rsidRPr="00DD67D4">
        <w:rPr>
          <w:szCs w:val="24"/>
          <w:lang w:val="es-ES"/>
        </w:rPr>
        <w:t xml:space="preserve"> que encuentre mientras prepara estos archivos. </w:t>
      </w:r>
      <w:r w:rsidRPr="00DD67D4">
        <w:rPr>
          <w:lang w:val="es-ES"/>
        </w:rPr>
        <w:t xml:space="preserve">(Para recibir una respuesta más rápida, por favor indique el número de </w:t>
      </w:r>
      <w:r>
        <w:rPr>
          <w:lang w:val="es-ES"/>
        </w:rPr>
        <w:t>identificación</w:t>
      </w:r>
      <w:r w:rsidRPr="00DD67D4">
        <w:rPr>
          <w:lang w:val="es-ES"/>
        </w:rPr>
        <w:t xml:space="preserve"> de su institución, </w:t>
      </w:r>
      <w:r w:rsidRPr="00DD67D4">
        <w:rPr>
          <w:color w:val="000000" w:themeColor="text1"/>
          <w:lang w:val="es-ES"/>
        </w:rPr>
        <w:t>[schoolID].)</w:t>
      </w:r>
    </w:p>
    <w:p w:rsidRPr="00DD67D4" w:rsidR="0053184D" w:rsidP="0053184D" w:rsidRDefault="0053184D" w14:paraId="760A1998" w14:textId="77777777">
      <w:pPr>
        <w:spacing w:after="160" w:line="259" w:lineRule="auto"/>
        <w:rPr>
          <w:szCs w:val="24"/>
          <w:lang w:val="es-ES"/>
        </w:rPr>
      </w:pPr>
      <w:r w:rsidRPr="00DD67D4">
        <w:rPr>
          <w:szCs w:val="24"/>
          <w:lang w:val="es-ES"/>
        </w:rPr>
        <w:t xml:space="preserve">Muchas gracias por sus esfuerzos en apoyo al estudio NPSAS:20. </w:t>
      </w:r>
    </w:p>
    <w:p w:rsidRPr="00D44AD5" w:rsidR="0053184D" w:rsidP="0053184D" w:rsidRDefault="0053184D" w14:paraId="7C84C2CB" w14:textId="77777777">
      <w:pPr>
        <w:pStyle w:val="BodyText"/>
        <w:rPr>
          <w:szCs w:val="24"/>
          <w:lang w:val="es-MX"/>
        </w:rPr>
      </w:pPr>
      <w:r w:rsidRPr="00D44AD5">
        <w:rPr>
          <w:szCs w:val="24"/>
          <w:lang w:val="es-MX"/>
        </w:rPr>
        <w:t>Atentamente,</w:t>
      </w:r>
    </w:p>
    <w:p w:rsidRPr="00D44AD5" w:rsidR="0053184D" w:rsidP="0053184D" w:rsidRDefault="0053184D" w14:paraId="0C31D937" w14:textId="77777777">
      <w:pPr>
        <w:pStyle w:val="BodyTextnospace"/>
        <w:rPr>
          <w:szCs w:val="24"/>
          <w:lang w:val="es-MX"/>
        </w:rPr>
      </w:pPr>
      <w:r w:rsidRPr="00D44AD5">
        <w:rPr>
          <w:szCs w:val="24"/>
          <w:lang w:val="es-MX"/>
        </w:rPr>
        <w:t>[DCMName]</w:t>
      </w:r>
    </w:p>
    <w:p w:rsidRPr="00DD67D4" w:rsidR="0053184D" w:rsidP="0053184D" w:rsidRDefault="0053184D" w14:paraId="6F66C302" w14:textId="77777777">
      <w:pPr>
        <w:pStyle w:val="BodyTextnospace"/>
        <w:rPr>
          <w:szCs w:val="24"/>
          <w:lang w:val="es-ES"/>
        </w:rPr>
      </w:pPr>
      <w:r w:rsidRPr="00DD67D4">
        <w:rPr>
          <w:szCs w:val="24"/>
          <w:lang w:val="es-ES"/>
        </w:rPr>
        <w:t>Administrador de Recolección de Datos, NPSAS:20</w:t>
      </w:r>
    </w:p>
    <w:p w:rsidRPr="00DD67D4" w:rsidR="0053184D" w:rsidP="0053184D" w:rsidRDefault="0053184D" w14:paraId="54540E20" w14:textId="77777777">
      <w:pPr>
        <w:rPr>
          <w:i/>
          <w:color w:val="FF0000"/>
          <w:szCs w:val="24"/>
          <w:lang w:val="es-ES"/>
        </w:rPr>
      </w:pPr>
      <w:r w:rsidRPr="00DD67D4">
        <w:rPr>
          <w:i/>
          <w:color w:val="FF0000"/>
          <w:szCs w:val="24"/>
          <w:lang w:val="es-ES"/>
        </w:rPr>
        <w:br w:type="page"/>
      </w:r>
    </w:p>
    <w:p w:rsidRPr="00A829F9" w:rsidR="0053184D" w:rsidP="0053184D" w:rsidRDefault="0053184D" w14:paraId="37AEB8C4" w14:textId="3FA17D10">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 D-1</w:t>
      </w:r>
      <w:r w:rsidR="00EA2076">
        <w:rPr>
          <w:i/>
          <w:color w:val="FF0000"/>
          <w:szCs w:val="24"/>
        </w:rPr>
        <w:t>65</w:t>
      </w:r>
      <w:r w:rsidRPr="00A829F9">
        <w:rPr>
          <w:i/>
          <w:color w:val="FF0000"/>
          <w:szCs w:val="24"/>
        </w:rPr>
        <w:t>.</w:t>
      </w:r>
    </w:p>
    <w:p w:rsidRPr="007E7498" w:rsidR="0053184D" w:rsidP="0053184D" w:rsidRDefault="0053184D" w14:paraId="0F6595A1" w14:textId="77777777">
      <w:pPr>
        <w:rPr>
          <w:sz w:val="18"/>
          <w:szCs w:val="18"/>
        </w:rPr>
      </w:pPr>
    </w:p>
    <w:p w:rsidRPr="00731E32" w:rsidR="0053184D" w:rsidP="0053184D" w:rsidRDefault="0053184D" w14:paraId="4729F291" w14:textId="77777777">
      <w:pPr>
        <w:tabs>
          <w:tab w:val="left" w:pos="2969"/>
        </w:tabs>
        <w:spacing w:after="60"/>
        <w:rPr>
          <w:rFonts w:eastAsia="Calibri" w:cs="Calibri"/>
          <w:spacing w:val="-4"/>
          <w:sz w:val="18"/>
          <w:szCs w:val="18"/>
          <w:lang w:val="es-MX"/>
        </w:rPr>
      </w:pPr>
      <w:r w:rsidRPr="00731E32">
        <w:rPr>
          <w:rFonts w:eastAsia="Calibri" w:cs="Calibri"/>
          <w:spacing w:val="-4"/>
          <w:sz w:val="18"/>
          <w:szCs w:val="18"/>
          <w:lang w:val="es-ES"/>
        </w:rPr>
        <w:t xml:space="preserve">NCES está autorizado a hacer el </w:t>
      </w:r>
      <w:r w:rsidRPr="00731E32">
        <w:rPr>
          <w:sz w:val="18"/>
          <w:szCs w:val="18"/>
          <w:lang w:val="es-ES"/>
        </w:rPr>
        <w:t xml:space="preserve">Estudio Nacional de Ayuda Económica a Estudiantes de Postsecundaria (NPSAS) de 2019-20 </w:t>
      </w:r>
      <w:r w:rsidRPr="00731E32">
        <w:rPr>
          <w:rFonts w:eastAsia="Calibri" w:cs="Calibri"/>
          <w:spacing w:val="-4"/>
          <w:sz w:val="18"/>
          <w:szCs w:val="18"/>
          <w:lang w:val="es-MX"/>
        </w:rPr>
        <w:t xml:space="preserve">por el Acta de Reforma de las Ciencias de la Educación de 2002 (ESRA 2002, 20 U.S.C., § 9543) </w:t>
      </w:r>
      <w:r w:rsidRPr="007E7498">
        <w:rPr>
          <w:sz w:val="18"/>
          <w:szCs w:val="18"/>
          <w:lang w:val="es-ES"/>
        </w:rPr>
        <w:t xml:space="preserve">y la Ley de Oportunidades de Educación Superior de 2008 (HEOA 2008, 20 U.S.C. §1015). RTI International, </w:t>
      </w:r>
      <w:r w:rsidRPr="00731E32">
        <w:rPr>
          <w:rFonts w:eastAsia="Calibri" w:cs="Calibri"/>
          <w:spacing w:val="-4"/>
          <w:sz w:val="18"/>
          <w:szCs w:val="18"/>
          <w:lang w:val="es-MX"/>
        </w:rPr>
        <w:t>una organización sin fines de lucro que realiza estudios y está basada en los Estados Unidos, está recolectando los datos para NCES.</w:t>
      </w:r>
      <w:r w:rsidRPr="007E7498">
        <w:rPr>
          <w:sz w:val="18"/>
          <w:szCs w:val="18"/>
          <w:lang w:val="es-ES"/>
        </w:rPr>
        <w:t xml:space="preserve"> Toda </w:t>
      </w:r>
      <w:r w:rsidRPr="00731E32">
        <w:rPr>
          <w:rFonts w:eastAsia="Calibri" w:cs="Calibri"/>
          <w:spacing w:val="-4"/>
          <w:sz w:val="18"/>
          <w:szCs w:val="18"/>
          <w:lang w:val="es-MX"/>
        </w:rPr>
        <w:t xml:space="preserve">la información que usted proporcione podrá usarse solamente para propósitos estadísticos y no podrá divulgarse ni usarse de manera que permita identificar a individuos para ningún otro propósito, salvo que lo requiera la ley (20 U.S.C., § 9573 y 6 U.S.C. §151). </w:t>
      </w:r>
    </w:p>
    <w:p w:rsidRPr="00731E32" w:rsidR="0053184D" w:rsidP="0053184D" w:rsidRDefault="0053184D" w14:paraId="2F4B7D8B" w14:textId="77777777">
      <w:pPr>
        <w:tabs>
          <w:tab w:val="left" w:pos="2969"/>
        </w:tabs>
        <w:spacing w:after="60"/>
        <w:rPr>
          <w:rFonts w:eastAsia="Calibri" w:cs="Calibri"/>
          <w:spacing w:val="-4"/>
          <w:sz w:val="18"/>
          <w:szCs w:val="18"/>
          <w:lang w:val="es-MX"/>
        </w:rPr>
      </w:pPr>
    </w:p>
    <w:p w:rsidRPr="00731E32" w:rsidR="0053184D" w:rsidP="0053184D" w:rsidRDefault="0053184D" w14:paraId="7E1C014E" w14:textId="77777777">
      <w:pPr>
        <w:rPr>
          <w:sz w:val="18"/>
          <w:szCs w:val="18"/>
          <w:lang w:val="es-ES"/>
        </w:rPr>
      </w:pPr>
      <w:r w:rsidRPr="00731E32">
        <w:rPr>
          <w:sz w:val="18"/>
          <w:szCs w:val="18"/>
          <w:lang w:val="es-ES"/>
        </w:rPr>
        <w:t>La Ley de Derechos Educativos y Privacidad Familiar de 1974 (FERPA, 20 U.S.C. §1232g) permite que se divulgue la información en el registro de la institución a la Secretaría de Educación o a su agente, sin previo consentimiento de los miembros de la encuesta. (34 CFR §§ 99.31(a)(3)(iii) y 99.35).</w:t>
      </w:r>
    </w:p>
    <w:p w:rsidRPr="00A80B7D" w:rsidR="0053184D" w:rsidP="0053184D" w:rsidRDefault="0053184D" w14:paraId="136AF5F0" w14:textId="77777777">
      <w:pPr>
        <w:rPr>
          <w:sz w:val="18"/>
          <w:szCs w:val="18"/>
          <w:lang w:val="es-ES"/>
        </w:rPr>
      </w:pPr>
    </w:p>
    <w:p w:rsidRPr="00A80B7D" w:rsidR="0053184D" w:rsidP="0053184D" w:rsidRDefault="0053184D" w14:paraId="2A737688" w14:textId="77777777">
      <w:pPr>
        <w:rPr>
          <w:sz w:val="20"/>
          <w:lang w:val="es-ES"/>
        </w:rPr>
      </w:pPr>
    </w:p>
    <w:p w:rsidRPr="00A80B7D" w:rsidR="0053184D" w:rsidP="0053184D" w:rsidRDefault="0053184D" w14:paraId="4929AEFB" w14:textId="77777777">
      <w:pPr>
        <w:rPr>
          <w:sz w:val="22"/>
          <w:szCs w:val="22"/>
          <w:lang w:val="es-ES"/>
        </w:rPr>
      </w:pPr>
    </w:p>
    <w:p w:rsidR="00B16512" w:rsidP="00B16512" w:rsidRDefault="00B16512" w14:paraId="29DA7DE2" w14:textId="2E1283AD">
      <w:pPr>
        <w:rPr>
          <w:rFonts w:ascii="Arial" w:hAnsi="Arial" w:cs="Arial"/>
          <w:b/>
          <w:bCs/>
          <w:szCs w:val="24"/>
        </w:rPr>
      </w:pPr>
      <w:r>
        <w:br w:type="page"/>
      </w:r>
    </w:p>
    <w:p w:rsidR="002549E6" w:rsidP="002549E6" w:rsidRDefault="002549E6" w14:paraId="265E4A4E" w14:textId="1EBBE8B1">
      <w:pPr>
        <w:pStyle w:val="AppH3"/>
      </w:pPr>
      <w:bookmarkStart w:name="_Toc20746621" w:id="253"/>
      <w:r>
        <w:t>NPSAS:20 Participation Thank You Letter to Campus Coordinator (a token is included)</w:t>
      </w:r>
      <w:bookmarkEnd w:id="253"/>
    </w:p>
    <w:p w:rsidR="002549E6" w:rsidP="002549E6" w:rsidRDefault="002549E6" w14:paraId="0A554C7C" w14:textId="77777777">
      <w:pPr>
        <w:pStyle w:val="BodyText"/>
        <w:rPr>
          <w:szCs w:val="24"/>
        </w:rPr>
      </w:pPr>
      <w:r>
        <w:rPr>
          <w:szCs w:val="24"/>
        </w:rPr>
        <w:t>[Date]</w:t>
      </w:r>
    </w:p>
    <w:p w:rsidR="002549E6" w:rsidP="002549E6" w:rsidRDefault="002549E6" w14:paraId="0563E2BA" w14:textId="77777777">
      <w:pPr>
        <w:pStyle w:val="BodyTextnospace"/>
        <w:rPr>
          <w:szCs w:val="24"/>
        </w:rPr>
      </w:pPr>
      <w:r>
        <w:rPr>
          <w:szCs w:val="24"/>
        </w:rPr>
        <w:t>[Salutation] [FirstName] [LastName]</w:t>
      </w:r>
    </w:p>
    <w:p w:rsidR="002549E6" w:rsidP="002549E6" w:rsidRDefault="002549E6" w14:paraId="63FDBD74" w14:textId="77777777">
      <w:pPr>
        <w:pStyle w:val="BodyTextnospace"/>
        <w:rPr>
          <w:szCs w:val="24"/>
        </w:rPr>
      </w:pPr>
      <w:r>
        <w:rPr>
          <w:szCs w:val="24"/>
        </w:rPr>
        <w:t>[Institution]</w:t>
      </w:r>
    </w:p>
    <w:p w:rsidR="002549E6" w:rsidP="002549E6" w:rsidRDefault="002549E6" w14:paraId="1859FAB6" w14:textId="77777777">
      <w:pPr>
        <w:pStyle w:val="BodyTextnospace"/>
        <w:rPr>
          <w:szCs w:val="24"/>
        </w:rPr>
      </w:pPr>
      <w:r>
        <w:rPr>
          <w:szCs w:val="24"/>
        </w:rPr>
        <w:t>[Address]</w:t>
      </w:r>
    </w:p>
    <w:p w:rsidR="002549E6" w:rsidP="002549E6" w:rsidRDefault="002549E6" w14:paraId="4EF3DD5A" w14:textId="77777777">
      <w:pPr>
        <w:pStyle w:val="BodyTextnospace"/>
        <w:rPr>
          <w:szCs w:val="24"/>
        </w:rPr>
      </w:pPr>
      <w:r>
        <w:rPr>
          <w:szCs w:val="24"/>
        </w:rPr>
        <w:t>[City], [State] [Zip]</w:t>
      </w:r>
    </w:p>
    <w:p w:rsidR="002549E6" w:rsidP="002549E6" w:rsidRDefault="002549E6" w14:paraId="7C7F993D" w14:textId="77777777">
      <w:pPr>
        <w:pStyle w:val="BodyText"/>
        <w:rPr>
          <w:szCs w:val="24"/>
        </w:rPr>
      </w:pPr>
    </w:p>
    <w:p w:rsidRPr="005A35F4" w:rsidR="002549E6" w:rsidP="002549E6" w:rsidRDefault="002549E6" w14:paraId="4626A74E" w14:textId="77777777">
      <w:pPr>
        <w:pStyle w:val="BodyText"/>
        <w:rPr>
          <w:szCs w:val="24"/>
        </w:rPr>
      </w:pPr>
      <w:r>
        <w:rPr>
          <w:szCs w:val="24"/>
        </w:rPr>
        <w:t>Estimado(a)</w:t>
      </w:r>
      <w:r w:rsidRPr="005A35F4">
        <w:rPr>
          <w:szCs w:val="24"/>
        </w:rPr>
        <w:t xml:space="preserve"> [Salutation] [CALastName]:</w:t>
      </w:r>
    </w:p>
    <w:p w:rsidRPr="001E4CD3" w:rsidR="002549E6" w:rsidP="002549E6" w:rsidRDefault="002549E6" w14:paraId="53ED35C6" w14:textId="77777777">
      <w:pPr>
        <w:pStyle w:val="BodyText"/>
        <w:rPr>
          <w:szCs w:val="24"/>
          <w:lang w:val="es-ES"/>
        </w:rPr>
      </w:pPr>
      <w:r w:rsidRPr="001E4CD3">
        <w:rPr>
          <w:szCs w:val="24"/>
          <w:lang w:val="es-ES"/>
        </w:rPr>
        <w:t xml:space="preserve">Quiero agradecerle por la participación de su institución en el Estudio Nacional de Ayuda </w:t>
      </w:r>
      <w:r>
        <w:rPr>
          <w:szCs w:val="24"/>
          <w:lang w:val="es-ES"/>
        </w:rPr>
        <w:t>Económica</w:t>
      </w:r>
      <w:r w:rsidRPr="001E4CD3">
        <w:rPr>
          <w:szCs w:val="24"/>
          <w:lang w:val="es-ES"/>
        </w:rPr>
        <w:t xml:space="preserve"> a Estudiantes de</w:t>
      </w:r>
      <w:r>
        <w:rPr>
          <w:szCs w:val="24"/>
          <w:lang w:val="es-ES"/>
        </w:rPr>
        <w:t xml:space="preserve"> Postsecundaria 2019-20 (NPSAS:</w:t>
      </w:r>
      <w:r w:rsidRPr="001E4CD3">
        <w:rPr>
          <w:szCs w:val="24"/>
          <w:lang w:val="es-ES"/>
        </w:rPr>
        <w:t xml:space="preserve">20). Los datos que su institución proporcionó ayudarán a informar a investigadores, educadores y legisladores sobre las características de los estudiantes postsecundarios </w:t>
      </w:r>
      <w:r>
        <w:rPr>
          <w:szCs w:val="24"/>
          <w:lang w:val="es-ES"/>
        </w:rPr>
        <w:t>de la nación</w:t>
      </w:r>
      <w:r w:rsidRPr="001E4CD3">
        <w:rPr>
          <w:szCs w:val="24"/>
          <w:lang w:val="es-ES"/>
        </w:rPr>
        <w:t xml:space="preserve"> </w:t>
      </w:r>
      <w:r>
        <w:rPr>
          <w:szCs w:val="24"/>
          <w:lang w:val="es-ES"/>
        </w:rPr>
        <w:t>y sobre cómo ellos pagan por su educación</w:t>
      </w:r>
      <w:r w:rsidRPr="001E4CD3">
        <w:rPr>
          <w:szCs w:val="24"/>
          <w:lang w:val="es-ES"/>
        </w:rPr>
        <w:t xml:space="preserve">. Además de </w:t>
      </w:r>
      <w:r>
        <w:rPr>
          <w:szCs w:val="24"/>
          <w:lang w:val="es-ES"/>
        </w:rPr>
        <w:t xml:space="preserve">proveer </w:t>
      </w:r>
      <w:r w:rsidRPr="001E4CD3">
        <w:rPr>
          <w:szCs w:val="24"/>
          <w:lang w:val="es-ES"/>
        </w:rPr>
        <w:t xml:space="preserve">datos a nivel nacional, si suficientes instituciones participan, NPSAS:20 </w:t>
      </w:r>
      <w:r>
        <w:rPr>
          <w:szCs w:val="24"/>
          <w:lang w:val="es-ES"/>
        </w:rPr>
        <w:t xml:space="preserve">podrá </w:t>
      </w:r>
      <w:r w:rsidRPr="001E4CD3">
        <w:rPr>
          <w:szCs w:val="24"/>
          <w:lang w:val="es-ES"/>
        </w:rPr>
        <w:t>proporcio</w:t>
      </w:r>
      <w:r>
        <w:rPr>
          <w:szCs w:val="24"/>
          <w:lang w:val="es-ES"/>
        </w:rPr>
        <w:t>nar estimaci</w:t>
      </w:r>
      <w:r w:rsidRPr="001E4CD3">
        <w:rPr>
          <w:szCs w:val="24"/>
          <w:lang w:val="es-ES"/>
        </w:rPr>
        <w:t>ó</w:t>
      </w:r>
      <w:r>
        <w:rPr>
          <w:szCs w:val="24"/>
          <w:lang w:val="es-ES"/>
        </w:rPr>
        <w:t>nes de ayuda económica para estudiantes subgraduados por estado y tipo de institución una vez que los datos se hagan públicos.</w:t>
      </w:r>
      <w:r w:rsidRPr="001E4CD3">
        <w:rPr>
          <w:szCs w:val="24"/>
          <w:lang w:val="es-ES"/>
        </w:rPr>
        <w:t xml:space="preserve"> </w:t>
      </w:r>
    </w:p>
    <w:p w:rsidRPr="00366C1C" w:rsidR="002549E6" w:rsidP="002549E6" w:rsidRDefault="002549E6" w14:paraId="4E34CFFC" w14:textId="77777777">
      <w:pPr>
        <w:pStyle w:val="BodyText"/>
        <w:rPr>
          <w:szCs w:val="24"/>
          <w:lang w:val="es-ES"/>
        </w:rPr>
      </w:pPr>
      <w:r w:rsidRPr="00366C1C">
        <w:rPr>
          <w:szCs w:val="24"/>
          <w:lang w:val="es-ES"/>
        </w:rPr>
        <w:t>Usted puede acceder a los más re</w:t>
      </w:r>
      <w:r>
        <w:rPr>
          <w:szCs w:val="24"/>
          <w:lang w:val="es-ES"/>
        </w:rPr>
        <w:t xml:space="preserve">cientes </w:t>
      </w:r>
      <w:r w:rsidRPr="00366C1C">
        <w:rPr>
          <w:szCs w:val="24"/>
          <w:lang w:val="es-ES"/>
        </w:rPr>
        <w:t>datos nacionales de NPSAS</w:t>
      </w:r>
      <w:r>
        <w:rPr>
          <w:szCs w:val="24"/>
          <w:lang w:val="es-ES"/>
        </w:rPr>
        <w:t xml:space="preserve"> para su propio uso. El</w:t>
      </w:r>
      <w:r w:rsidRPr="00366C1C">
        <w:rPr>
          <w:szCs w:val="24"/>
          <w:lang w:val="es-ES"/>
        </w:rPr>
        <w:t xml:space="preserve"> DataLab de NCES (https://nces.ed.gov/datalab) proporciona </w:t>
      </w:r>
      <w:r>
        <w:rPr>
          <w:szCs w:val="24"/>
          <w:lang w:val="es-ES"/>
        </w:rPr>
        <w:t>un paquete de poderosas e intuitivas aplicaciones</w:t>
      </w:r>
      <w:r w:rsidRPr="00366C1C">
        <w:rPr>
          <w:szCs w:val="24"/>
          <w:lang w:val="es-ES"/>
        </w:rPr>
        <w:t xml:space="preserve"> </w:t>
      </w:r>
      <w:r>
        <w:rPr>
          <w:szCs w:val="24"/>
          <w:lang w:val="es-ES"/>
        </w:rPr>
        <w:t>de datos, para crear tabulaciones y llevar a cabo análisis usando NPSAS y otras bases de datos de NCES</w:t>
      </w:r>
      <w:r w:rsidRPr="00366C1C">
        <w:rPr>
          <w:szCs w:val="24"/>
          <w:lang w:val="es-ES"/>
        </w:rPr>
        <w:t xml:space="preserve">. </w:t>
      </w:r>
      <w:r>
        <w:rPr>
          <w:szCs w:val="24"/>
          <w:lang w:val="es-ES"/>
        </w:rPr>
        <w:t xml:space="preserve">También hay disponibles una variedad de reportes y publicaciones para descargar en el sitio web principal de NCES. </w:t>
      </w:r>
      <w:r w:rsidRPr="00366C1C">
        <w:rPr>
          <w:szCs w:val="24"/>
          <w:lang w:val="es-ES"/>
        </w:rPr>
        <w:t xml:space="preserve">Las instituciones pueden usar datos de NPSAS para </w:t>
      </w:r>
      <w:r>
        <w:rPr>
          <w:szCs w:val="24"/>
          <w:lang w:val="es-ES"/>
        </w:rPr>
        <w:t>extender</w:t>
      </w:r>
      <w:r w:rsidRPr="00366C1C">
        <w:rPr>
          <w:szCs w:val="24"/>
          <w:lang w:val="es-ES"/>
        </w:rPr>
        <w:t xml:space="preserve"> su trabajo </w:t>
      </w:r>
      <w:r>
        <w:rPr>
          <w:szCs w:val="24"/>
          <w:lang w:val="es-ES"/>
        </w:rPr>
        <w:t>para establecer parámetros (</w:t>
      </w:r>
      <w:r>
        <w:rPr>
          <w:i/>
          <w:iCs/>
          <w:szCs w:val="24"/>
          <w:lang w:val="es-ES"/>
        </w:rPr>
        <w:t>benchmarking</w:t>
      </w:r>
      <w:r>
        <w:rPr>
          <w:szCs w:val="24"/>
          <w:lang w:val="es-ES"/>
        </w:rPr>
        <w:t>)</w:t>
      </w:r>
      <w:r w:rsidRPr="00366C1C">
        <w:rPr>
          <w:szCs w:val="24"/>
          <w:lang w:val="es-ES"/>
        </w:rPr>
        <w:t xml:space="preserve"> </w:t>
      </w:r>
      <w:r>
        <w:rPr>
          <w:szCs w:val="24"/>
          <w:lang w:val="es-ES"/>
        </w:rPr>
        <w:t xml:space="preserve">y </w:t>
      </w:r>
      <w:r>
        <w:t>proporcionar</w:t>
      </w:r>
      <w:r>
        <w:rPr>
          <w:szCs w:val="24"/>
          <w:lang w:val="es-ES"/>
        </w:rPr>
        <w:t xml:space="preserve"> un complemento útil</w:t>
      </w:r>
      <w:r w:rsidRPr="00366C1C">
        <w:rPr>
          <w:szCs w:val="24"/>
          <w:lang w:val="es-ES"/>
        </w:rPr>
        <w:t xml:space="preserve"> </w:t>
      </w:r>
      <w:r>
        <w:rPr>
          <w:szCs w:val="24"/>
          <w:lang w:val="es-ES"/>
        </w:rPr>
        <w:t>a sus datos del Sistema Integrado de Datos de Educación Postsecundaria</w:t>
      </w:r>
      <w:r w:rsidRPr="00366C1C">
        <w:rPr>
          <w:szCs w:val="24"/>
          <w:lang w:val="es-ES"/>
        </w:rPr>
        <w:t xml:space="preserve"> (IPEDS</w:t>
      </w:r>
      <w:r>
        <w:rPr>
          <w:szCs w:val="24"/>
          <w:lang w:val="es-ES"/>
        </w:rPr>
        <w:t xml:space="preserve"> por sus siglas en inglés</w:t>
      </w:r>
      <w:r w:rsidRPr="00366C1C">
        <w:rPr>
          <w:szCs w:val="24"/>
          <w:lang w:val="es-ES"/>
        </w:rPr>
        <w:t xml:space="preserve">).  </w:t>
      </w:r>
    </w:p>
    <w:p w:rsidRPr="00366C1C" w:rsidR="002549E6" w:rsidP="002549E6" w:rsidRDefault="002549E6" w14:paraId="5B1BD554" w14:textId="77777777">
      <w:pPr>
        <w:pStyle w:val="BodyText"/>
        <w:rPr>
          <w:szCs w:val="24"/>
          <w:lang w:val="es-ES"/>
        </w:rPr>
      </w:pPr>
      <w:r w:rsidRPr="00366C1C">
        <w:rPr>
          <w:szCs w:val="24"/>
          <w:lang w:val="es-ES"/>
        </w:rPr>
        <w:t>Una vez más, gracias por su participación en NPSAS y</w:t>
      </w:r>
      <w:r>
        <w:rPr>
          <w:szCs w:val="24"/>
          <w:lang w:val="es-ES"/>
        </w:rPr>
        <w:t xml:space="preserve"> su continuo apoyo a los estudios postsecundarios de </w:t>
      </w:r>
      <w:r w:rsidRPr="00366C1C">
        <w:rPr>
          <w:szCs w:val="24"/>
          <w:lang w:val="es-ES"/>
        </w:rPr>
        <w:t>NCES.</w:t>
      </w:r>
    </w:p>
    <w:p w:rsidRPr="00366C1C" w:rsidR="002549E6" w:rsidP="002549E6" w:rsidRDefault="002549E6" w14:paraId="55D3EF1A" w14:textId="77777777">
      <w:pPr>
        <w:pStyle w:val="BodyText"/>
        <w:rPr>
          <w:szCs w:val="24"/>
          <w:lang w:val="es-ES"/>
        </w:rPr>
      </w:pPr>
    </w:p>
    <w:p w:rsidRPr="008F510F" w:rsidR="002549E6" w:rsidP="002549E6" w:rsidRDefault="002549E6" w14:paraId="3E888E63" w14:textId="77777777">
      <w:pPr>
        <w:pStyle w:val="BodyText"/>
        <w:rPr>
          <w:szCs w:val="24"/>
        </w:rPr>
      </w:pPr>
      <w:r>
        <w:rPr>
          <w:szCs w:val="24"/>
        </w:rPr>
        <w:t>Le saluda atentamente</w:t>
      </w:r>
      <w:r w:rsidRPr="008F510F">
        <w:rPr>
          <w:szCs w:val="24"/>
        </w:rPr>
        <w:t>,</w:t>
      </w:r>
    </w:p>
    <w:p w:rsidRPr="008F510F" w:rsidR="002549E6" w:rsidP="002549E6" w:rsidRDefault="002549E6" w14:paraId="17CB52EB" w14:textId="77777777">
      <w:pPr>
        <w:pStyle w:val="BodyText"/>
        <w:rPr>
          <w:szCs w:val="24"/>
        </w:rPr>
      </w:pPr>
    </w:p>
    <w:p w:rsidRPr="008F510F" w:rsidR="002549E6" w:rsidP="002549E6" w:rsidRDefault="002549E6" w14:paraId="6E38CAE0" w14:textId="77777777">
      <w:pPr>
        <w:pStyle w:val="BodyTextnospace"/>
        <w:tabs>
          <w:tab w:val="left" w:pos="4320"/>
        </w:tabs>
        <w:rPr>
          <w:szCs w:val="24"/>
        </w:rPr>
      </w:pPr>
      <w:r w:rsidRPr="008F510F">
        <w:rPr>
          <w:szCs w:val="24"/>
        </w:rPr>
        <w:t>Tracy Hunt-White, Ph.D.</w:t>
      </w:r>
      <w:r w:rsidRPr="008F510F">
        <w:rPr>
          <w:szCs w:val="24"/>
        </w:rPr>
        <w:tab/>
      </w:r>
      <w:r w:rsidRPr="008F510F">
        <w:rPr>
          <w:szCs w:val="24"/>
        </w:rPr>
        <w:tab/>
      </w:r>
      <w:r>
        <w:rPr>
          <w:szCs w:val="24"/>
        </w:rPr>
        <w:tab/>
      </w:r>
      <w:r w:rsidRPr="008F510F">
        <w:rPr>
          <w:szCs w:val="24"/>
        </w:rPr>
        <w:t>Jennifer Wine, Ph.D.</w:t>
      </w:r>
      <w:r w:rsidRPr="008F510F">
        <w:rPr>
          <w:szCs w:val="24"/>
        </w:rPr>
        <w:tab/>
      </w:r>
    </w:p>
    <w:p w:rsidRPr="00366C1C" w:rsidR="002549E6" w:rsidP="002549E6" w:rsidRDefault="002549E6" w14:paraId="13CBD47C" w14:textId="77777777">
      <w:pPr>
        <w:pStyle w:val="BodyTextnospace"/>
        <w:tabs>
          <w:tab w:val="left" w:pos="4320"/>
        </w:tabs>
        <w:rPr>
          <w:szCs w:val="24"/>
          <w:lang w:val="es-ES"/>
        </w:rPr>
      </w:pPr>
      <w:r w:rsidRPr="00366C1C">
        <w:rPr>
          <w:szCs w:val="24"/>
          <w:lang w:val="es-ES"/>
        </w:rPr>
        <w:t>Oficial del proyecto, NPSAS:20</w:t>
      </w:r>
      <w:r w:rsidRPr="00366C1C">
        <w:rPr>
          <w:szCs w:val="24"/>
          <w:lang w:val="es-ES"/>
        </w:rPr>
        <w:tab/>
      </w:r>
      <w:r>
        <w:rPr>
          <w:szCs w:val="24"/>
          <w:lang w:val="es-ES"/>
        </w:rPr>
        <w:tab/>
      </w:r>
      <w:r w:rsidRPr="00366C1C">
        <w:rPr>
          <w:szCs w:val="24"/>
          <w:lang w:val="es-ES"/>
        </w:rPr>
        <w:tab/>
        <w:t>Director</w:t>
      </w:r>
      <w:r>
        <w:rPr>
          <w:szCs w:val="24"/>
          <w:lang w:val="es-ES"/>
        </w:rPr>
        <w:t>a</w:t>
      </w:r>
      <w:r w:rsidRPr="00366C1C">
        <w:rPr>
          <w:szCs w:val="24"/>
          <w:lang w:val="es-ES"/>
        </w:rPr>
        <w:t>, NPSAS:20</w:t>
      </w:r>
    </w:p>
    <w:p w:rsidRPr="00366C1C" w:rsidR="002549E6" w:rsidP="002549E6" w:rsidRDefault="002549E6" w14:paraId="0DA35C1C" w14:textId="77777777">
      <w:pPr>
        <w:pStyle w:val="BodyTextnospace"/>
        <w:tabs>
          <w:tab w:val="left" w:pos="4320"/>
        </w:tabs>
        <w:rPr>
          <w:szCs w:val="24"/>
          <w:lang w:val="es-ES"/>
        </w:rPr>
      </w:pPr>
      <w:r w:rsidRPr="00366C1C">
        <w:rPr>
          <w:szCs w:val="24"/>
          <w:lang w:val="es-ES"/>
        </w:rPr>
        <w:t xml:space="preserve">Centro Nacional para Estadísticas de Educación (NCES) </w:t>
      </w:r>
      <w:r w:rsidRPr="00366C1C">
        <w:rPr>
          <w:szCs w:val="24"/>
          <w:lang w:val="es-ES"/>
        </w:rPr>
        <w:tab/>
        <w:t>RTI International</w:t>
      </w:r>
    </w:p>
    <w:p w:rsidRPr="00366C1C" w:rsidR="002549E6" w:rsidP="002549E6" w:rsidRDefault="002549E6" w14:paraId="4F116773" w14:textId="77777777">
      <w:pPr>
        <w:pStyle w:val="BodyTextnospace"/>
        <w:tabs>
          <w:tab w:val="left" w:pos="4320"/>
        </w:tabs>
        <w:rPr>
          <w:szCs w:val="24"/>
          <w:lang w:val="es-ES"/>
        </w:rPr>
      </w:pPr>
      <w:r w:rsidRPr="00366C1C">
        <w:rPr>
          <w:szCs w:val="24"/>
          <w:lang w:val="es-ES"/>
        </w:rPr>
        <w:t xml:space="preserve">Instituto de Ciencias de </w:t>
      </w:r>
      <w:r>
        <w:rPr>
          <w:szCs w:val="24"/>
          <w:lang w:val="es-ES"/>
        </w:rPr>
        <w:t>Educación</w:t>
      </w:r>
    </w:p>
    <w:p w:rsidRPr="00366C1C" w:rsidR="002549E6" w:rsidP="002549E6" w:rsidRDefault="002549E6" w14:paraId="69BA9957" w14:textId="77777777">
      <w:pPr>
        <w:pStyle w:val="BodyTextnospace"/>
        <w:tabs>
          <w:tab w:val="left" w:pos="4320"/>
        </w:tabs>
        <w:rPr>
          <w:szCs w:val="24"/>
          <w:lang w:val="es-ES"/>
        </w:rPr>
      </w:pPr>
      <w:r w:rsidRPr="00366C1C">
        <w:rPr>
          <w:szCs w:val="24"/>
          <w:lang w:val="es-ES"/>
        </w:rPr>
        <w:t>Departamento de Educación d</w:t>
      </w:r>
      <w:r>
        <w:rPr>
          <w:szCs w:val="24"/>
          <w:lang w:val="es-ES"/>
        </w:rPr>
        <w:t>e los Estados Unidos</w:t>
      </w:r>
    </w:p>
    <w:p w:rsidRPr="00366C1C" w:rsidR="002549E6" w:rsidP="002549E6" w:rsidRDefault="002549E6" w14:paraId="36999465" w14:textId="77777777">
      <w:pPr>
        <w:pStyle w:val="BodyTextnospace"/>
        <w:tabs>
          <w:tab w:val="left" w:pos="4320"/>
        </w:tabs>
        <w:rPr>
          <w:szCs w:val="24"/>
          <w:lang w:val="es-ES"/>
        </w:rPr>
      </w:pPr>
    </w:p>
    <w:p w:rsidRPr="00731E32" w:rsidR="00B824E3" w:rsidP="00731E32" w:rsidRDefault="002549E6" w14:paraId="70EB05DF" w14:textId="3CDEAED9">
      <w:r w:rsidRPr="00731E32">
        <w:rPr>
          <w:lang w:val="es-ES"/>
        </w:rPr>
        <w:t>Anexo</w:t>
      </w:r>
    </w:p>
    <w:p w:rsidRPr="00AA5EB8" w:rsidR="00B824E3" w:rsidP="00AA5EB8" w:rsidRDefault="00B824E3" w14:paraId="0087EA0D" w14:textId="77777777">
      <w:pPr>
        <w:pStyle w:val="BodyText"/>
      </w:pPr>
    </w:p>
    <w:p w:rsidR="00AA5EB8" w:rsidRDefault="00AA5EB8" w14:paraId="2446071E" w14:textId="77777777">
      <w:pPr>
        <w:rPr>
          <w:rFonts w:ascii="Arial" w:hAnsi="Arial" w:cs="Arial"/>
          <w:b/>
          <w:bCs/>
          <w:iCs/>
          <w:sz w:val="28"/>
          <w:szCs w:val="28"/>
        </w:rPr>
      </w:pPr>
      <w:r>
        <w:br w:type="page"/>
      </w:r>
    </w:p>
    <w:p w:rsidR="00E215E8" w:rsidP="00E215E8" w:rsidRDefault="00E215E8" w14:paraId="0BC71D90" w14:textId="59704619">
      <w:pPr>
        <w:pStyle w:val="AppH2"/>
      </w:pPr>
      <w:bookmarkStart w:name="_Toc20746622" w:id="254"/>
      <w:r>
        <w:t xml:space="preserve">PDP Website </w:t>
      </w:r>
      <w:r w:rsidRPr="00436FCA">
        <w:t>Content</w:t>
      </w:r>
      <w:r>
        <w:t xml:space="preserve"> for Student Records Collection</w:t>
      </w:r>
      <w:bookmarkEnd w:id="247"/>
      <w:bookmarkEnd w:id="254"/>
    </w:p>
    <w:tbl>
      <w:tblPr>
        <w:tblStyle w:val="TableGrid"/>
        <w:tblW w:w="0" w:type="auto"/>
        <w:tblLook w:val="04A0" w:firstRow="1" w:lastRow="0" w:firstColumn="1" w:lastColumn="0" w:noHBand="0" w:noVBand="1"/>
      </w:tblPr>
      <w:tblGrid>
        <w:gridCol w:w="10224"/>
      </w:tblGrid>
      <w:tr w:rsidR="00E215E8" w:rsidTr="005C07DE" w14:paraId="70BF3D5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1C0079" w:rsidR="00E215E8" w:rsidP="005C07DE" w:rsidRDefault="00E215E8" w14:paraId="70C5D668" w14:textId="4E1E899F">
            <w:pPr>
              <w:pStyle w:val="BodyText"/>
              <w:rPr>
                <w:i/>
                <w:iCs/>
              </w:rPr>
            </w:pPr>
            <w:r w:rsidRPr="00EB41EC">
              <w:rPr>
                <w:i/>
                <w:iCs/>
              </w:rPr>
              <w:t xml:space="preserve">This section includes content of the Postsecondary Data Portal (PDP) that is available to users </w:t>
            </w:r>
            <w:r>
              <w:rPr>
                <w:i/>
                <w:iCs/>
              </w:rPr>
              <w:t xml:space="preserve">at sampled institutions, </w:t>
            </w:r>
            <w:r w:rsidRPr="00EB41EC">
              <w:rPr>
                <w:i/>
                <w:iCs/>
              </w:rPr>
              <w:t>after logging in to the website</w:t>
            </w:r>
            <w:r>
              <w:rPr>
                <w:i/>
                <w:iCs/>
              </w:rPr>
              <w:t>, and specifically pertains to the student records collection</w:t>
            </w:r>
            <w:r w:rsidRPr="00EB41EC">
              <w:rPr>
                <w:i/>
                <w:iCs/>
              </w:rPr>
              <w:t xml:space="preserve">. </w:t>
            </w:r>
            <w:r>
              <w:rPr>
                <w:i/>
                <w:iCs/>
              </w:rPr>
              <w:t xml:space="preserve">All other PDP content for NPSAS:20 </w:t>
            </w:r>
            <w:r w:rsidR="00E80B29">
              <w:rPr>
                <w:i/>
                <w:iCs/>
              </w:rPr>
              <w:t>can be seen in this document beginning on p. D-77</w:t>
            </w:r>
            <w:r>
              <w:rPr>
                <w:i/>
                <w:iCs/>
              </w:rPr>
              <w:t>.</w:t>
            </w:r>
          </w:p>
        </w:tc>
      </w:tr>
    </w:tbl>
    <w:p w:rsidRPr="00EE12B6" w:rsidR="00E215E8" w:rsidP="00E215E8" w:rsidRDefault="00E215E8" w14:paraId="73A1A359" w14:textId="77777777">
      <w:pPr>
        <w:pStyle w:val="AppH3"/>
        <w:rPr>
          <w:rFonts w:eastAsia="Calibri"/>
        </w:rPr>
      </w:pPr>
      <w:bookmarkStart w:name="_Toc486510440" w:id="255"/>
      <w:bookmarkStart w:name="_Toc503336460" w:id="256"/>
      <w:bookmarkStart w:name="_Toc489975883" w:id="257"/>
      <w:bookmarkStart w:name="_Toc12872380" w:id="258"/>
      <w:bookmarkStart w:name="_Toc20746623" w:id="259"/>
      <w:bookmarkStart w:name="_Toc418246231" w:id="260"/>
      <w:r w:rsidRPr="00EE12B6">
        <w:rPr>
          <w:rFonts w:eastAsia="Calibri"/>
        </w:rPr>
        <w:t>Frequently Asked Questions – Student Records (SR) Collection</w:t>
      </w:r>
      <w:bookmarkEnd w:id="255"/>
      <w:bookmarkEnd w:id="256"/>
      <w:bookmarkEnd w:id="257"/>
      <w:bookmarkEnd w:id="258"/>
      <w:bookmarkEnd w:id="259"/>
    </w:p>
    <w:tbl>
      <w:tblPr>
        <w:tblStyle w:val="TableGrid3"/>
        <w:tblW w:w="0" w:type="auto"/>
        <w:tblLook w:val="04A0" w:firstRow="1" w:lastRow="0" w:firstColumn="1" w:lastColumn="0" w:noHBand="0" w:noVBand="1"/>
      </w:tblPr>
      <w:tblGrid>
        <w:gridCol w:w="10224"/>
      </w:tblGrid>
      <w:tr w:rsidRPr="00EE12B6" w:rsidR="00E215E8" w:rsidTr="005C07DE" w14:paraId="167D6C2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EE12B6" w:rsidR="00E215E8" w:rsidP="005C07DE" w:rsidRDefault="00E215E8" w14:paraId="1B047EB3" w14:textId="0492820A">
            <w:pPr>
              <w:spacing w:before="120" w:after="120"/>
              <w:ind w:left="-15" w:hanging="1"/>
              <w:rPr>
                <w:rFonts w:ascii="Arial" w:hAnsi="Arial"/>
              </w:rPr>
            </w:pPr>
            <w:bookmarkStart w:name="_Hlk10739151" w:id="261"/>
            <w:r w:rsidRPr="00EE12B6">
              <w:rPr>
                <w:rFonts w:ascii="Arial" w:hAnsi="Arial"/>
              </w:rPr>
              <w:br w:type="page"/>
            </w:r>
            <w:r w:rsidRPr="00EE12B6">
              <w:rPr>
                <w:i/>
                <w:iCs/>
              </w:rPr>
              <w:t xml:space="preserve">This section includes FAQs that specifically apply to the student records collection. FAQs pertaining to other parts of the NPSAS:20 collection </w:t>
            </w:r>
            <w:r w:rsidR="0099523D">
              <w:rPr>
                <w:i/>
                <w:iCs/>
              </w:rPr>
              <w:t>can be seen in this document beginning on p. D-91</w:t>
            </w:r>
            <w:r w:rsidRPr="00EE12B6">
              <w:rPr>
                <w:i/>
                <w:iCs/>
              </w:rPr>
              <w:t>.</w:t>
            </w:r>
          </w:p>
        </w:tc>
      </w:tr>
    </w:tbl>
    <w:bookmarkEnd w:id="261"/>
    <w:p w:rsidRPr="00EE12B6" w:rsidR="00E215E8" w:rsidP="00E215E8" w:rsidRDefault="00E215E8" w14:paraId="64A9CBF5" w14:textId="77777777">
      <w:pPr>
        <w:keepNext/>
        <w:keepLines/>
        <w:spacing w:before="240" w:after="160" w:line="259" w:lineRule="auto"/>
        <w:rPr>
          <w:rFonts w:cs="Arial"/>
          <w:b/>
          <w:color w:val="000000"/>
          <w:szCs w:val="24"/>
        </w:rPr>
      </w:pPr>
      <w:r w:rsidRPr="00EE12B6">
        <w:rPr>
          <w:rFonts w:cs="Arial"/>
          <w:b/>
          <w:color w:val="000000"/>
          <w:szCs w:val="24"/>
        </w:rPr>
        <w:t>What data are you requesting?</w:t>
      </w:r>
    </w:p>
    <w:p w:rsidRPr="00EE12B6" w:rsidR="00E215E8" w:rsidP="00E215E8" w:rsidRDefault="00E215E8" w14:paraId="61026904" w14:textId="77777777">
      <w:pPr>
        <w:keepNext/>
        <w:keepLines/>
        <w:spacing w:after="160" w:line="259" w:lineRule="auto"/>
        <w:rPr>
          <w:rFonts w:cs="Arial"/>
          <w:szCs w:val="24"/>
        </w:rPr>
      </w:pPr>
      <w:r w:rsidRPr="00EE12B6">
        <w:rPr>
          <w:rFonts w:cs="Arial"/>
          <w:szCs w:val="24"/>
        </w:rPr>
        <w:t xml:space="preserve">NPSAS requests data about student demographics, enrollment, budget (costs of attendance), and financial aid. For a brief overview of the data items requested, see the </w:t>
      </w:r>
      <w:r w:rsidRPr="00EE12B6">
        <w:rPr>
          <w:rFonts w:cs="Arial"/>
          <w:i/>
          <w:iCs/>
          <w:szCs w:val="24"/>
        </w:rPr>
        <w:t>NPSAS:20 Student Records Data Item Overview</w:t>
      </w:r>
      <w:r w:rsidRPr="00EE12B6">
        <w:rPr>
          <w:rFonts w:cs="Arial"/>
          <w:szCs w:val="24"/>
        </w:rPr>
        <w:t xml:space="preserve">. For full details about item definitions and file layout specifications, see the </w:t>
      </w:r>
      <w:r w:rsidRPr="00EE12B6">
        <w:rPr>
          <w:rFonts w:cs="Arial"/>
          <w:i/>
          <w:iCs/>
          <w:szCs w:val="24"/>
        </w:rPr>
        <w:t>NPSAS:20 Student Records Codebook</w:t>
      </w:r>
      <w:r w:rsidRPr="00EE12B6">
        <w:rPr>
          <w:rFonts w:cs="Arial"/>
          <w:szCs w:val="24"/>
        </w:rPr>
        <w:t>. These documents are available on the Resources page on the PDP.</w:t>
      </w:r>
    </w:p>
    <w:p w:rsidRPr="00EE12B6" w:rsidR="00E215E8" w:rsidP="00E215E8" w:rsidRDefault="00E215E8" w14:paraId="3483B7B0" w14:textId="77777777">
      <w:pPr>
        <w:keepNext/>
        <w:keepLines/>
        <w:spacing w:before="240" w:after="160" w:line="259" w:lineRule="auto"/>
        <w:rPr>
          <w:rFonts w:cs="Arial"/>
          <w:b/>
          <w:color w:val="000000"/>
          <w:szCs w:val="24"/>
        </w:rPr>
      </w:pPr>
      <w:r w:rsidRPr="00EE12B6">
        <w:rPr>
          <w:rFonts w:cs="Arial"/>
          <w:b/>
          <w:color w:val="000000"/>
          <w:szCs w:val="24"/>
        </w:rPr>
        <w:t>Where can I find the data requested?</w:t>
      </w:r>
    </w:p>
    <w:p w:rsidRPr="00EE12B6" w:rsidR="00E215E8" w:rsidP="00E215E8" w:rsidRDefault="00E215E8" w14:paraId="3C2AB0BB" w14:textId="77777777">
      <w:pPr>
        <w:keepNext/>
        <w:keepLines/>
        <w:spacing w:after="160" w:line="259" w:lineRule="auto"/>
        <w:rPr>
          <w:rFonts w:cs="Arial"/>
          <w:szCs w:val="24"/>
        </w:rPr>
      </w:pPr>
      <w:r w:rsidRPr="00EE12B6">
        <w:rPr>
          <w:rFonts w:cs="Arial"/>
          <w:szCs w:val="24"/>
        </w:rPr>
        <w:t xml:space="preserve">NPSAS requests data about student demographics, enrollment, budget (costs of attendance), and financial aid.  These data are typically collected from the Institutional Research Office, the Admissions or Registrar’s Office, the Bursar’s or Business Office, and/or the Financial Aid Office, depending on how your institution structures its data systems. You may need to coordinate with multiple offices at your institution to compile the data. See the Student Records Handbook for more details about the data requested. If you need assistance, please contact the Help Desk with your questions at [number] or </w:t>
      </w:r>
      <w:r w:rsidRPr="00EE12B6">
        <w:rPr>
          <w:rFonts w:cs="Arial"/>
          <w:szCs w:val="24"/>
          <w:u w:val="single"/>
        </w:rPr>
        <w:t>[EMAIL ADDRESS]</w:t>
      </w:r>
      <w:r w:rsidRPr="00EE12B6">
        <w:rPr>
          <w:rFonts w:cs="Arial"/>
          <w:szCs w:val="24"/>
        </w:rPr>
        <w:t>.</w:t>
      </w:r>
    </w:p>
    <w:p w:rsidRPr="00EE12B6" w:rsidR="00E215E8" w:rsidP="00E215E8" w:rsidRDefault="00E215E8" w14:paraId="4CCACEF3" w14:textId="77777777">
      <w:pPr>
        <w:keepNext/>
        <w:keepLines/>
        <w:spacing w:before="240" w:after="160" w:line="259" w:lineRule="auto"/>
        <w:rPr>
          <w:rFonts w:cs="Arial"/>
          <w:b/>
          <w:color w:val="000000"/>
          <w:szCs w:val="24"/>
        </w:rPr>
      </w:pPr>
      <w:r w:rsidRPr="00EE12B6">
        <w:rPr>
          <w:rFonts w:cs="Arial"/>
          <w:b/>
          <w:color w:val="000000"/>
          <w:szCs w:val="24"/>
        </w:rPr>
        <w:t>What has changed since NPSAS:18-AC?</w:t>
      </w:r>
    </w:p>
    <w:p w:rsidRPr="00EE12B6" w:rsidR="00E215E8" w:rsidP="00E215E8" w:rsidRDefault="00E215E8" w14:paraId="1B721207" w14:textId="7947D44B">
      <w:pPr>
        <w:spacing w:after="160" w:line="259" w:lineRule="auto"/>
        <w:rPr>
          <w:rFonts w:cs="Arial"/>
          <w:szCs w:val="24"/>
        </w:rPr>
      </w:pPr>
      <w:r w:rsidRPr="00EE12B6">
        <w:rPr>
          <w:rFonts w:cs="Arial"/>
          <w:szCs w:val="24"/>
        </w:rPr>
        <w:t xml:space="preserve">If you participated in the NPSAS:18-AC student record collection in 2018, you will notice some data item changes have been made for NPSAS:20. These </w:t>
      </w:r>
      <w:r w:rsidR="00B777BC">
        <w:rPr>
          <w:rFonts w:cs="Arial"/>
          <w:szCs w:val="24"/>
        </w:rPr>
        <w:t>changes</w:t>
      </w:r>
      <w:r w:rsidRPr="00EE12B6" w:rsidR="00B777BC">
        <w:rPr>
          <w:rFonts w:cs="Arial"/>
          <w:szCs w:val="24"/>
        </w:rPr>
        <w:t xml:space="preserve"> </w:t>
      </w:r>
      <w:r w:rsidRPr="00EE12B6">
        <w:rPr>
          <w:rFonts w:cs="Arial"/>
          <w:szCs w:val="24"/>
        </w:rPr>
        <w:t xml:space="preserve">are intended to increase data quality, clarify item definitions, and improve instructions. You can find the list of </w:t>
      </w:r>
      <w:r w:rsidR="00B777BC">
        <w:rPr>
          <w:rFonts w:cs="Arial"/>
          <w:szCs w:val="24"/>
        </w:rPr>
        <w:t>changes</w:t>
      </w:r>
      <w:r w:rsidRPr="00EE12B6" w:rsidR="00B777BC">
        <w:rPr>
          <w:rFonts w:cs="Arial"/>
          <w:szCs w:val="24"/>
        </w:rPr>
        <w:t xml:space="preserve"> </w:t>
      </w:r>
      <w:r w:rsidRPr="00EE12B6">
        <w:rPr>
          <w:rFonts w:cs="Arial"/>
          <w:szCs w:val="24"/>
        </w:rPr>
        <w:t xml:space="preserve">in the </w:t>
      </w:r>
      <w:r w:rsidRPr="00EE12B6">
        <w:rPr>
          <w:rFonts w:cs="Arial"/>
          <w:i/>
          <w:iCs/>
          <w:szCs w:val="24"/>
        </w:rPr>
        <w:t>NPSAS:20 Student Records Codebook</w:t>
      </w:r>
      <w:r w:rsidRPr="00EE12B6">
        <w:rPr>
          <w:rFonts w:cs="Arial"/>
          <w:szCs w:val="24"/>
        </w:rPr>
        <w:t xml:space="preserve"> and the “What’s New” page of the </w:t>
      </w:r>
      <w:r w:rsidRPr="00EE12B6">
        <w:rPr>
          <w:rFonts w:cs="Arial"/>
          <w:i/>
          <w:iCs/>
          <w:szCs w:val="24"/>
        </w:rPr>
        <w:t>NPSAS:20 Student Records Handbook</w:t>
      </w:r>
      <w:r w:rsidRPr="00EE12B6">
        <w:rPr>
          <w:rFonts w:cs="Arial"/>
          <w:szCs w:val="24"/>
        </w:rPr>
        <w:t>, which are available on the Resources page of the PDP.</w:t>
      </w:r>
    </w:p>
    <w:p w:rsidRPr="00EE12B6" w:rsidR="00E215E8" w:rsidP="00E215E8" w:rsidRDefault="00E215E8" w14:paraId="022A508B" w14:textId="77777777">
      <w:pPr>
        <w:spacing w:after="160" w:line="259" w:lineRule="auto"/>
        <w:rPr>
          <w:rFonts w:cs="Arial"/>
          <w:b/>
          <w:szCs w:val="24"/>
        </w:rPr>
      </w:pPr>
      <w:r w:rsidRPr="00EE12B6">
        <w:rPr>
          <w:rFonts w:cs="Arial"/>
          <w:b/>
          <w:szCs w:val="24"/>
        </w:rPr>
        <w:t>How long does it take to collect student records data for NPSAS:20?</w:t>
      </w:r>
    </w:p>
    <w:p w:rsidRPr="00EE12B6" w:rsidR="00E215E8" w:rsidP="00E215E8" w:rsidRDefault="00E215E8" w14:paraId="2C60883D" w14:textId="77777777">
      <w:pPr>
        <w:spacing w:after="160" w:line="259" w:lineRule="auto"/>
        <w:rPr>
          <w:rFonts w:cs="Arial"/>
          <w:szCs w:val="24"/>
        </w:rPr>
      </w:pPr>
      <w:r w:rsidRPr="00EE12B6">
        <w:rPr>
          <w:rFonts w:cs="Arial"/>
          <w:szCs w:val="24"/>
        </w:rPr>
        <w:t>We estimate that providing the requested student records data will take about 30 hours on average. If you have any concerns about the amount of time it is taking you to provide the requested data, please call the Help Desk at [number]. RTI will work with you to successfully complete this data collection effort.</w:t>
      </w:r>
    </w:p>
    <w:p w:rsidRPr="00EE12B6" w:rsidR="00E215E8" w:rsidP="00E215E8" w:rsidRDefault="00E215E8" w14:paraId="0E57584B" w14:textId="77777777">
      <w:pPr>
        <w:spacing w:after="160" w:line="259" w:lineRule="auto"/>
        <w:rPr>
          <w:rFonts w:cs="Arial"/>
          <w:b/>
          <w:szCs w:val="24"/>
        </w:rPr>
      </w:pPr>
      <w:r w:rsidRPr="00EE12B6">
        <w:rPr>
          <w:rFonts w:cs="Arial"/>
          <w:b/>
          <w:szCs w:val="24"/>
        </w:rPr>
        <w:t>How do we provide the data?</w:t>
      </w:r>
    </w:p>
    <w:p w:rsidRPr="00EE12B6" w:rsidR="00E215E8" w:rsidP="00E215E8" w:rsidRDefault="00E215E8" w14:paraId="47E2EE57" w14:textId="77777777">
      <w:pPr>
        <w:spacing w:line="259" w:lineRule="auto"/>
        <w:rPr>
          <w:rFonts w:cs="Arial"/>
          <w:szCs w:val="24"/>
        </w:rPr>
      </w:pPr>
      <w:r w:rsidRPr="00EE12B6">
        <w:rPr>
          <w:rFonts w:cs="Arial"/>
          <w:szCs w:val="24"/>
        </w:rPr>
        <w:t>There are three methods, or modes, available for providing the student records data through the PDP website:</w:t>
      </w:r>
    </w:p>
    <w:p w:rsidRPr="00EE12B6" w:rsidR="00E215E8" w:rsidP="00E04C04" w:rsidRDefault="00E215E8" w14:paraId="67DE692D" w14:textId="77777777">
      <w:pPr>
        <w:numPr>
          <w:ilvl w:val="0"/>
          <w:numId w:val="18"/>
        </w:numPr>
        <w:spacing w:after="160" w:line="259" w:lineRule="auto"/>
        <w:contextualSpacing/>
        <w:rPr>
          <w:rFonts w:cs="Arial"/>
          <w:szCs w:val="24"/>
        </w:rPr>
      </w:pPr>
      <w:r w:rsidRPr="00EE12B6">
        <w:rPr>
          <w:rFonts w:cs="Arial"/>
          <w:szCs w:val="24"/>
        </w:rPr>
        <w:t>Web mode: keying data into the PDP, one student at a time</w:t>
      </w:r>
    </w:p>
    <w:p w:rsidRPr="00EE12B6" w:rsidR="00E215E8" w:rsidP="00E04C04" w:rsidRDefault="00E215E8" w14:paraId="5A75E0ED" w14:textId="77777777">
      <w:pPr>
        <w:numPr>
          <w:ilvl w:val="0"/>
          <w:numId w:val="18"/>
        </w:numPr>
        <w:spacing w:after="160" w:line="259" w:lineRule="auto"/>
        <w:contextualSpacing/>
        <w:rPr>
          <w:rFonts w:cs="Arial"/>
          <w:szCs w:val="24"/>
        </w:rPr>
      </w:pPr>
      <w:r w:rsidRPr="00EE12B6">
        <w:rPr>
          <w:rFonts w:cs="Arial"/>
          <w:szCs w:val="24"/>
        </w:rPr>
        <w:t>Excel mode: filling in and then uploading an Excel template</w:t>
      </w:r>
    </w:p>
    <w:p w:rsidRPr="00EE12B6" w:rsidR="00E215E8" w:rsidP="00E04C04" w:rsidRDefault="00E215E8" w14:paraId="7742CE6B" w14:textId="77777777">
      <w:pPr>
        <w:numPr>
          <w:ilvl w:val="0"/>
          <w:numId w:val="18"/>
        </w:numPr>
        <w:spacing w:after="160" w:line="259" w:lineRule="auto"/>
        <w:contextualSpacing/>
        <w:rPr>
          <w:rFonts w:cs="Arial"/>
          <w:szCs w:val="24"/>
        </w:rPr>
      </w:pPr>
      <w:r w:rsidRPr="00EE12B6">
        <w:rPr>
          <w:rFonts w:cs="Arial"/>
          <w:szCs w:val="24"/>
        </w:rPr>
        <w:t>CSV mode: uploading CSV (comma separated value) data files created by you or a programmer</w:t>
      </w:r>
    </w:p>
    <w:p w:rsidRPr="00EE12B6" w:rsidR="00E215E8" w:rsidP="00E215E8" w:rsidRDefault="00E215E8" w14:paraId="58F5D568" w14:textId="77777777">
      <w:pPr>
        <w:spacing w:after="160" w:line="259" w:lineRule="auto"/>
        <w:rPr>
          <w:rFonts w:cs="Arial"/>
          <w:szCs w:val="24"/>
        </w:rPr>
      </w:pPr>
      <w:r w:rsidRPr="00EE12B6">
        <w:rPr>
          <w:rFonts w:cs="Arial"/>
          <w:szCs w:val="24"/>
        </w:rPr>
        <w:t>If you cannot provide data using one of these modes, please contact our Help Desk to discuss custom options.</w:t>
      </w:r>
    </w:p>
    <w:p w:rsidRPr="00EE12B6" w:rsidR="00E215E8" w:rsidP="00E215E8" w:rsidRDefault="00E215E8" w14:paraId="6A08DE68" w14:textId="77777777">
      <w:pPr>
        <w:spacing w:after="160" w:line="259" w:lineRule="auto"/>
        <w:rPr>
          <w:rFonts w:cs="Arial"/>
          <w:b/>
          <w:szCs w:val="24"/>
        </w:rPr>
      </w:pPr>
      <w:r w:rsidRPr="00EE12B6">
        <w:rPr>
          <w:rFonts w:cs="Arial"/>
          <w:b/>
          <w:szCs w:val="24"/>
        </w:rPr>
        <w:t>What assistance is available from the NCES contractor, RTI International, staff?</w:t>
      </w:r>
    </w:p>
    <w:p w:rsidRPr="00EE12B6" w:rsidR="00E215E8" w:rsidP="00E215E8" w:rsidRDefault="00E215E8" w14:paraId="71491DA3" w14:textId="77777777">
      <w:pPr>
        <w:spacing w:after="160" w:line="259" w:lineRule="auto"/>
        <w:rPr>
          <w:rFonts w:cs="Arial"/>
          <w:szCs w:val="24"/>
        </w:rPr>
      </w:pPr>
      <w:bookmarkStart w:name="_Toc486510442" w:id="262"/>
      <w:r w:rsidRPr="00EE12B6">
        <w:rPr>
          <w:rFonts w:cs="Arial"/>
          <w:szCs w:val="24"/>
        </w:rPr>
        <w:t>The NPSAS Help Desk is available to answer your questions from 9:00 am to 5:00 pm [time zone], Monday - Friday. Please call [number] or e-mail us at [EMAIL ADDRESS].</w:t>
      </w:r>
    </w:p>
    <w:p w:rsidRPr="00EE12B6" w:rsidR="00E215E8" w:rsidP="00E215E8" w:rsidRDefault="00E215E8" w14:paraId="1D02D899" w14:textId="77777777">
      <w:pPr>
        <w:pStyle w:val="AppH3"/>
        <w:rPr>
          <w:rFonts w:eastAsia="Calibri"/>
        </w:rPr>
      </w:pPr>
      <w:bookmarkStart w:name="_Toc12872381" w:id="263"/>
      <w:bookmarkStart w:name="_Toc20746624" w:id="264"/>
      <w:r w:rsidRPr="00EE12B6">
        <w:rPr>
          <w:rFonts w:eastAsia="Calibri"/>
        </w:rPr>
        <w:t>Student Records Debriefing</w:t>
      </w:r>
      <w:bookmarkEnd w:id="263"/>
      <w:bookmarkEnd w:id="264"/>
    </w:p>
    <w:tbl>
      <w:tblPr>
        <w:tblStyle w:val="TableGrid3"/>
        <w:tblW w:w="0" w:type="auto"/>
        <w:tblLook w:val="04A0" w:firstRow="1" w:lastRow="0" w:firstColumn="1" w:lastColumn="0" w:noHBand="0" w:noVBand="1"/>
      </w:tblPr>
      <w:tblGrid>
        <w:gridCol w:w="10224"/>
      </w:tblGrid>
      <w:tr w:rsidRPr="00EE12B6" w:rsidR="00E215E8" w:rsidTr="005C07DE" w14:paraId="4C74454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EE12B6" w:rsidR="00E215E8" w:rsidP="005C07DE" w:rsidRDefault="00E215E8" w14:paraId="113C2C18" w14:textId="77777777">
            <w:pPr>
              <w:spacing w:before="120" w:after="120"/>
              <w:ind w:left="-15" w:hanging="1"/>
              <w:rPr>
                <w:rFonts w:ascii="Arial" w:hAnsi="Arial"/>
              </w:rPr>
            </w:pPr>
            <w:r w:rsidRPr="00EE12B6">
              <w:rPr>
                <w:rFonts w:ascii="Arial" w:hAnsi="Arial"/>
              </w:rPr>
              <w:br w:type="page"/>
            </w:r>
            <w:r w:rsidRPr="00EE12B6">
              <w:rPr>
                <w:i/>
                <w:iCs/>
              </w:rPr>
              <w:t>This section includes debriefing questions that institutions will be prompted to answer after they submit student records data.</w:t>
            </w:r>
          </w:p>
        </w:tc>
      </w:tr>
    </w:tbl>
    <w:p w:rsidRPr="00EE12B6" w:rsidR="00E215E8" w:rsidP="00E215E8" w:rsidRDefault="00E215E8" w14:paraId="23925CE2" w14:textId="77777777">
      <w:pPr>
        <w:spacing w:before="120" w:after="120" w:line="259" w:lineRule="auto"/>
        <w:rPr>
          <w:rFonts w:cs="Arial"/>
          <w:szCs w:val="22"/>
        </w:rPr>
      </w:pPr>
      <w:r w:rsidRPr="00EE12B6">
        <w:rPr>
          <w:rFonts w:cs="Arial"/>
          <w:szCs w:val="22"/>
        </w:rPr>
        <w:t>How long did it take your institution to prepare the student records data?  ____ hours</w:t>
      </w:r>
    </w:p>
    <w:p w:rsidRPr="00EE12B6" w:rsidR="00E215E8" w:rsidP="00E215E8" w:rsidRDefault="00E215E8" w14:paraId="41020465" w14:textId="77777777">
      <w:pPr>
        <w:spacing w:before="120" w:after="120" w:line="259" w:lineRule="auto"/>
        <w:rPr>
          <w:rFonts w:cs="Arial"/>
          <w:szCs w:val="22"/>
        </w:rPr>
      </w:pPr>
      <w:r w:rsidRPr="00EE12B6">
        <w:rPr>
          <w:rFonts w:cs="Arial"/>
          <w:szCs w:val="22"/>
        </w:rPr>
        <w:t>If there are any comments that you would like to share with us about your institution’s data or your experience completing NPSAS:20, please provide them below.</w:t>
      </w:r>
    </w:p>
    <w:p w:rsidRPr="00EE12B6" w:rsidR="00E215E8" w:rsidP="00E215E8" w:rsidRDefault="00E215E8" w14:paraId="056F7CAC" w14:textId="77777777">
      <w:pPr>
        <w:spacing w:before="120" w:after="120" w:line="259" w:lineRule="auto"/>
        <w:rPr>
          <w:rFonts w:cs="Arial"/>
          <w:szCs w:val="22"/>
        </w:rPr>
      </w:pPr>
      <w:r w:rsidRPr="00EE12B6">
        <w:rPr>
          <w:rFonts w:cs="Arial"/>
          <w:szCs w:val="22"/>
        </w:rPr>
        <w:t>Comments ______________</w:t>
      </w:r>
    </w:p>
    <w:p w:rsidR="00E215E8" w:rsidP="00E215E8" w:rsidRDefault="00E215E8" w14:paraId="210E8E21" w14:textId="77777777">
      <w:pPr>
        <w:pStyle w:val="AppH3"/>
        <w:rPr>
          <w:rFonts w:eastAsia="Calibri"/>
        </w:rPr>
        <w:sectPr w:rsidR="00E215E8" w:rsidSect="005C07DE">
          <w:headerReference w:type="even" r:id="rId186"/>
          <w:headerReference w:type="default" r:id="rId187"/>
          <w:footerReference w:type="even" r:id="rId188"/>
          <w:footerReference w:type="default" r:id="rId189"/>
          <w:footerReference w:type="first" r:id="rId190"/>
          <w:pgSz w:w="12240" w:h="15840" w:code="1"/>
          <w:pgMar w:top="864" w:right="864" w:bottom="720" w:left="864" w:header="432" w:footer="288" w:gutter="0"/>
          <w:pgNumType w:chapStyle="9"/>
          <w:cols w:space="720"/>
          <w:titlePg/>
          <w:docGrid w:linePitch="360"/>
        </w:sectPr>
      </w:pPr>
    </w:p>
    <w:p w:rsidRPr="00EE12B6" w:rsidR="00E215E8" w:rsidP="00E215E8" w:rsidRDefault="00E215E8" w14:paraId="466F51F1" w14:textId="77777777">
      <w:pPr>
        <w:pStyle w:val="AppH3"/>
        <w:rPr>
          <w:rFonts w:eastAsia="Calibri"/>
        </w:rPr>
      </w:pPr>
      <w:bookmarkStart w:name="_Toc12872382" w:id="265"/>
      <w:bookmarkStart w:name="_Toc20746625" w:id="266"/>
      <w:r w:rsidRPr="00EE12B6">
        <w:rPr>
          <w:rFonts w:eastAsia="Calibri"/>
        </w:rPr>
        <w:t>Scripts and Storyboards for Instructional Videos</w:t>
      </w:r>
      <w:bookmarkEnd w:id="265"/>
      <w:bookmarkEnd w:id="266"/>
    </w:p>
    <w:tbl>
      <w:tblPr>
        <w:tblStyle w:val="TableGrid3"/>
        <w:tblW w:w="0" w:type="auto"/>
        <w:tblLook w:val="04A0" w:firstRow="1" w:lastRow="0" w:firstColumn="1" w:lastColumn="0" w:noHBand="0" w:noVBand="1"/>
      </w:tblPr>
      <w:tblGrid>
        <w:gridCol w:w="13770"/>
      </w:tblGrid>
      <w:tr w:rsidRPr="00EE12B6" w:rsidR="00E215E8" w:rsidTr="005C07DE" w14:paraId="115159C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70" w:type="dxa"/>
            <w:shd w:val="clear" w:color="auto" w:fill="F2F2F2"/>
          </w:tcPr>
          <w:p w:rsidRPr="00EE12B6" w:rsidR="00E215E8" w:rsidP="005C07DE" w:rsidRDefault="00E215E8" w14:paraId="37A76F1B" w14:textId="77777777">
            <w:pPr>
              <w:spacing w:before="120" w:after="120"/>
              <w:ind w:left="-15" w:hanging="1"/>
              <w:rPr>
                <w:i/>
                <w:iCs/>
              </w:rPr>
            </w:pPr>
            <w:bookmarkStart w:name="_Hlk10381788" w:id="267"/>
            <w:r w:rsidRPr="00EE12B6">
              <w:rPr>
                <w:rFonts w:ascii="Arial" w:hAnsi="Arial"/>
              </w:rPr>
              <w:br w:type="page"/>
            </w:r>
            <w:r w:rsidRPr="00EE12B6">
              <w:rPr>
                <w:i/>
                <w:iCs/>
              </w:rPr>
              <w:t xml:space="preserve">Brief instructional videos will be embedded throughout the PDP and will walk users through participating in NPSAS:20 and providing data. Scripts and storyboards for the videos pertaining to the student records collection are provided below. The images in these storyboards are provided as examples of the content that will appear in the videos. The PDP website is still being developed; </w:t>
            </w:r>
            <w:r>
              <w:rPr>
                <w:i/>
                <w:iCs/>
              </w:rPr>
              <w:t xml:space="preserve">therefore, </w:t>
            </w:r>
            <w:r w:rsidRPr="00EE12B6">
              <w:rPr>
                <w:i/>
                <w:iCs/>
              </w:rPr>
              <w:t>the final videos may include aesthetic changes that do not impact the content of the pages.</w:t>
            </w:r>
          </w:p>
          <w:p w:rsidRPr="00EE12B6" w:rsidR="00E215E8" w:rsidP="005C07DE" w:rsidRDefault="00E215E8" w14:paraId="2D5E2F82" w14:textId="039374FB">
            <w:pPr>
              <w:spacing w:before="120" w:after="120"/>
              <w:ind w:left="-15" w:hanging="1"/>
              <w:rPr>
                <w:rFonts w:ascii="Arial" w:hAnsi="Arial"/>
              </w:rPr>
            </w:pPr>
            <w:r w:rsidRPr="00EE12B6">
              <w:rPr>
                <w:i/>
                <w:iCs/>
              </w:rPr>
              <w:t xml:space="preserve">Scripts and storyboards for the other PDP videos </w:t>
            </w:r>
            <w:r w:rsidR="0099523D">
              <w:rPr>
                <w:i/>
                <w:iCs/>
              </w:rPr>
              <w:t>can be seen in this document beginning on p. D-107</w:t>
            </w:r>
            <w:r w:rsidRPr="00EE12B6">
              <w:rPr>
                <w:i/>
                <w:iCs/>
              </w:rPr>
              <w:t>.</w:t>
            </w:r>
          </w:p>
        </w:tc>
      </w:tr>
    </w:tbl>
    <w:bookmarkEnd w:id="267"/>
    <w:p w:rsidRPr="00EE12B6" w:rsidR="00E215E8" w:rsidP="00E215E8" w:rsidRDefault="00E215E8" w14:paraId="78ED1E8C" w14:textId="77777777">
      <w:pPr>
        <w:spacing w:before="240" w:after="160" w:line="259" w:lineRule="auto"/>
        <w:rPr>
          <w:rFonts w:cs="Arial"/>
          <w:b/>
          <w:bCs/>
          <w:szCs w:val="24"/>
        </w:rPr>
      </w:pPr>
      <w:r w:rsidRPr="00EE12B6">
        <w:rPr>
          <w:rFonts w:cs="Arial"/>
          <w:b/>
          <w:bCs/>
          <w:szCs w:val="24"/>
        </w:rPr>
        <w:t>Mode Selection Video</w:t>
      </w:r>
    </w:p>
    <w:tbl>
      <w:tblPr>
        <w:tblStyle w:val="PlainTable110"/>
        <w:tblW w:w="13824" w:type="dxa"/>
        <w:tblLayout w:type="fixed"/>
        <w:tblLook w:val="04A0" w:firstRow="1" w:lastRow="0" w:firstColumn="1" w:lastColumn="0" w:noHBand="0" w:noVBand="1"/>
      </w:tblPr>
      <w:tblGrid>
        <w:gridCol w:w="4320"/>
        <w:gridCol w:w="5184"/>
        <w:gridCol w:w="4320"/>
      </w:tblGrid>
      <w:tr w:rsidRPr="00EE12B6" w:rsidR="00E215E8" w:rsidTr="005C07DE" w14:paraId="12F4B1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Pr="00EE12B6" w:rsidR="00E215E8" w:rsidP="005C07DE" w:rsidRDefault="00E215E8" w14:paraId="3BB9CE1B" w14:textId="77777777">
            <w:pPr>
              <w:rPr>
                <w:szCs w:val="24"/>
              </w:rPr>
            </w:pPr>
            <w:r w:rsidRPr="00EE12B6">
              <w:rPr>
                <w:szCs w:val="24"/>
              </w:rPr>
              <w:t>Script for Audio</w:t>
            </w:r>
          </w:p>
        </w:tc>
        <w:tc>
          <w:tcPr>
            <w:tcW w:w="5184" w:type="dxa"/>
          </w:tcPr>
          <w:p w:rsidRPr="00EE12B6" w:rsidR="00E215E8" w:rsidP="005C07DE" w:rsidRDefault="00E215E8" w14:paraId="6224B55A" w14:textId="77777777">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Visual</w:t>
            </w:r>
          </w:p>
        </w:tc>
        <w:tc>
          <w:tcPr>
            <w:tcW w:w="4320" w:type="dxa"/>
          </w:tcPr>
          <w:p w:rsidRPr="00EE12B6" w:rsidR="00E215E8" w:rsidP="005C07DE" w:rsidRDefault="00E215E8" w14:paraId="354E2BD7" w14:textId="77777777">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Scene Description</w:t>
            </w:r>
          </w:p>
        </w:tc>
      </w:tr>
      <w:tr w:rsidRPr="00EE12B6" w:rsidR="00E215E8" w:rsidTr="005C07DE" w14:paraId="7C4F2E7B"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320" w:type="dxa"/>
          </w:tcPr>
          <w:p w:rsidRPr="00EE12B6" w:rsidR="00E215E8" w:rsidP="005C07DE" w:rsidRDefault="00E215E8" w14:paraId="504644CF" w14:textId="77777777">
            <w:pPr>
              <w:rPr>
                <w:rFonts w:eastAsia="Calibri" w:cs="Calibri"/>
                <w:szCs w:val="24"/>
              </w:rPr>
            </w:pPr>
            <w:r w:rsidRPr="00EE12B6">
              <w:rPr>
                <w:rFonts w:eastAsia="Calibri" w:cs="Calibri"/>
                <w:szCs w:val="24"/>
              </w:rPr>
              <w:t>To get started, select a mode for providing student records data. You can choose from three mode options: web mode, Excel mode, and CSV mode.</w:t>
            </w:r>
            <w:r w:rsidRPr="00EE12B6">
              <w:rPr>
                <w:szCs w:val="24"/>
              </w:rPr>
              <w:br/>
            </w:r>
          </w:p>
        </w:tc>
        <w:tc>
          <w:tcPr>
            <w:tcW w:w="5184" w:type="dxa"/>
          </w:tcPr>
          <w:p w:rsidRPr="00EE12B6" w:rsidR="00E215E8" w:rsidP="005C07DE" w:rsidRDefault="00E215E8" w14:paraId="32CAA03A" w14:textId="68217E8D">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75E1AA46" wp14:editId="6D4E31FE">
                  <wp:extent cx="3154680" cy="2219325"/>
                  <wp:effectExtent l="0" t="0" r="7620" b="9525"/>
                  <wp:docPr id="1925590916" name="Picture 192559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6" name="video-mode-screen.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Pr="00EE12B6" w:rsidR="00E215E8" w:rsidP="005C07DE" w:rsidRDefault="00E215E8" w14:paraId="2271A18C" w14:textId="77777777">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mode selection screen. Mouse over mode selection buttons.</w:t>
            </w:r>
          </w:p>
        </w:tc>
      </w:tr>
      <w:tr w:rsidRPr="00EE12B6" w:rsidR="00E215E8" w:rsidTr="005C07DE" w14:paraId="33899F8F" w14:textId="77777777">
        <w:trPr>
          <w:trHeight w:val="3240"/>
        </w:trPr>
        <w:tc>
          <w:tcPr>
            <w:cnfStyle w:val="001000000000" w:firstRow="0" w:lastRow="0" w:firstColumn="1" w:lastColumn="0" w:oddVBand="0" w:evenVBand="0" w:oddHBand="0" w:evenHBand="0" w:firstRowFirstColumn="0" w:firstRowLastColumn="0" w:lastRowFirstColumn="0" w:lastRowLastColumn="0"/>
            <w:tcW w:w="4320" w:type="dxa"/>
          </w:tcPr>
          <w:p w:rsidRPr="00EE12B6" w:rsidR="00E215E8" w:rsidP="005C07DE" w:rsidRDefault="00E215E8" w14:paraId="04B70E7C" w14:textId="77777777">
            <w:pPr>
              <w:spacing w:after="120"/>
              <w:rPr>
                <w:rFonts w:eastAsia="Calibri" w:cs="Calibri"/>
                <w:szCs w:val="24"/>
              </w:rPr>
            </w:pPr>
            <w:r w:rsidRPr="00EE12B6">
              <w:rPr>
                <w:rFonts w:eastAsia="Calibri" w:cs="Calibri"/>
                <w:szCs w:val="24"/>
              </w:rPr>
              <w:t>In Web Mode, you will key student records data one student at a time. We recommend web mode for smaller institutions, such as those with fewer than 20 sampled students. You can also use web mode to edit data that you entered using Excel or CSV mode.</w:t>
            </w:r>
          </w:p>
        </w:tc>
        <w:tc>
          <w:tcPr>
            <w:tcW w:w="5184" w:type="dxa"/>
          </w:tcPr>
          <w:p w:rsidRPr="00EE12B6" w:rsidR="00E215E8" w:rsidP="005C07DE" w:rsidRDefault="00E215E8" w14:paraId="7DB370CD" w14:textId="2D12AF17">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6BE0D322" wp14:editId="0770CC15">
                  <wp:extent cx="3154680" cy="2219325"/>
                  <wp:effectExtent l="0" t="0" r="7620" b="9525"/>
                  <wp:docPr id="1925590917" name="Picture 19255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7" name="video-mode-screen.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Pr="00EE12B6" w:rsidR="00E215E8" w:rsidP="005C07DE" w:rsidRDefault="00E215E8" w14:paraId="67FB6CCB" w14:textId="77777777">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Mouse over Web Mode button, inset shot of web mode data entry in top right corner of video.</w:t>
            </w:r>
          </w:p>
        </w:tc>
      </w:tr>
      <w:tr w:rsidRPr="00EE12B6" w:rsidR="00E215E8" w:rsidTr="005C07DE" w14:paraId="6FCAF7C1"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320" w:type="dxa"/>
          </w:tcPr>
          <w:p w:rsidRPr="00EE12B6" w:rsidR="00E215E8" w:rsidP="005C07DE" w:rsidRDefault="00E215E8" w14:paraId="41BAF56F" w14:textId="1EE1C761">
            <w:pPr>
              <w:spacing w:after="120"/>
              <w:rPr>
                <w:szCs w:val="24"/>
              </w:rPr>
            </w:pPr>
            <w:bookmarkStart w:name="_Hlk31963009" w:id="268"/>
            <w:r w:rsidRPr="00EE12B6">
              <w:rPr>
                <w:rFonts w:eastAsia="Calibri" w:cs="Calibri"/>
                <w:szCs w:val="24"/>
              </w:rPr>
              <w:t>In Excel Mode, you will download a</w:t>
            </w:r>
            <w:r w:rsidR="00B13C09">
              <w:rPr>
                <w:rFonts w:eastAsia="Calibri" w:cs="Calibri"/>
                <w:szCs w:val="24"/>
              </w:rPr>
              <w:t>n</w:t>
            </w:r>
            <w:r w:rsidRPr="00EE12B6">
              <w:rPr>
                <w:rFonts w:eastAsia="Calibri" w:cs="Calibri"/>
                <w:szCs w:val="24"/>
              </w:rPr>
              <w:t xml:space="preserve"> Excel template</w:t>
            </w:r>
            <w:r w:rsidR="000B2503">
              <w:t xml:space="preserve"> </w:t>
            </w:r>
            <w:r w:rsidR="00B13C09">
              <w:t xml:space="preserve">that is pre-formatted </w:t>
            </w:r>
            <w:r w:rsidRPr="000B2503" w:rsidR="000B2503">
              <w:rPr>
                <w:rFonts w:eastAsia="Calibri" w:cs="Calibri"/>
                <w:szCs w:val="24"/>
              </w:rPr>
              <w:t xml:space="preserve">with </w:t>
            </w:r>
            <w:r w:rsidR="00AC1984">
              <w:rPr>
                <w:rFonts w:eastAsia="Calibri" w:cs="Calibri"/>
                <w:szCs w:val="24"/>
              </w:rPr>
              <w:t>four</w:t>
            </w:r>
            <w:r w:rsidRPr="000B2503" w:rsidR="000B2503">
              <w:rPr>
                <w:rFonts w:eastAsia="Calibri" w:cs="Calibri"/>
                <w:szCs w:val="24"/>
              </w:rPr>
              <w:t xml:space="preserve"> data sections</w:t>
            </w:r>
            <w:r w:rsidRPr="00EE12B6">
              <w:rPr>
                <w:rFonts w:eastAsia="Calibri" w:cs="Calibri"/>
                <w:szCs w:val="24"/>
              </w:rPr>
              <w:t>, and then enter your student data offline. When you’ve finished entering data into the Excel template, you will upload it to the Portal website. We recommend Excel mode for institutions with up to 100 sampled students.</w:t>
            </w:r>
            <w:bookmarkEnd w:id="268"/>
          </w:p>
        </w:tc>
        <w:tc>
          <w:tcPr>
            <w:tcW w:w="5184" w:type="dxa"/>
          </w:tcPr>
          <w:p w:rsidRPr="00EE12B6" w:rsidR="00E215E8" w:rsidP="005C07DE" w:rsidRDefault="00E215E8" w14:paraId="3C667DEA" w14:textId="0C3C35E5">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drawing>
                <wp:inline distT="0" distB="0" distL="0" distR="0" wp14:anchorId="3AF94EB3" wp14:editId="094CECC4">
                  <wp:extent cx="3154680" cy="2219325"/>
                  <wp:effectExtent l="0" t="0" r="7620" b="9525"/>
                  <wp:docPr id="1925590918" name="Picture 19255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8" name="video-mode-screen.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Pr="00EE12B6" w:rsidR="00E215E8" w:rsidP="005C07DE" w:rsidRDefault="00E215E8" w14:paraId="42F944A3" w14:textId="77777777">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Mouse over Excel Mode button, inset shot of Excel mode data entry in top right corner of video.</w:t>
            </w:r>
          </w:p>
        </w:tc>
      </w:tr>
      <w:tr w:rsidRPr="00EE12B6" w:rsidR="00E215E8" w:rsidTr="005C07DE" w14:paraId="332DC97D" w14:textId="77777777">
        <w:trPr>
          <w:trHeight w:val="3240"/>
        </w:trPr>
        <w:tc>
          <w:tcPr>
            <w:cnfStyle w:val="001000000000" w:firstRow="0" w:lastRow="0" w:firstColumn="1" w:lastColumn="0" w:oddVBand="0" w:evenVBand="0" w:oddHBand="0" w:evenHBand="0" w:firstRowFirstColumn="0" w:firstRowLastColumn="0" w:lastRowFirstColumn="0" w:lastRowLastColumn="0"/>
            <w:tcW w:w="4320" w:type="dxa"/>
          </w:tcPr>
          <w:p w:rsidRPr="00EE12B6" w:rsidR="00E215E8" w:rsidP="005C07DE" w:rsidRDefault="00E215E8" w14:paraId="588F9F72" w14:textId="77777777">
            <w:pPr>
              <w:spacing w:after="120"/>
              <w:rPr>
                <w:rFonts w:eastAsia="Calibri" w:cs="Calibri"/>
                <w:szCs w:val="24"/>
              </w:rPr>
            </w:pPr>
            <w:r w:rsidRPr="00EE12B6">
              <w:rPr>
                <w:rFonts w:eastAsia="Calibri" w:cs="Calibri"/>
                <w:szCs w:val="24"/>
              </w:rPr>
              <w:t>In CSV mode, you will download your list of sampled students and a specifications document for creating Comma Separate Value, or CSV, files. You will create 4 CSV files following the specifications document and upload the completed files. We recommend CSV mode for institutions with more than 100 sampled students.</w:t>
            </w:r>
          </w:p>
          <w:p w:rsidRPr="00EE12B6" w:rsidR="00E215E8" w:rsidP="005C07DE" w:rsidRDefault="00E215E8" w14:paraId="18E4CDD4" w14:textId="77777777">
            <w:pPr>
              <w:spacing w:after="120"/>
              <w:rPr>
                <w:szCs w:val="24"/>
              </w:rPr>
            </w:pPr>
            <w:r w:rsidRPr="00EE12B6">
              <w:rPr>
                <w:szCs w:val="24"/>
              </w:rPr>
              <w:t>You can switch modes at any time, and any data that you previously entered will be pre-filled for you.</w:t>
            </w:r>
          </w:p>
        </w:tc>
        <w:tc>
          <w:tcPr>
            <w:tcW w:w="5184" w:type="dxa"/>
          </w:tcPr>
          <w:p w:rsidRPr="00EE12B6" w:rsidR="00E215E8" w:rsidP="005C07DE" w:rsidRDefault="00E215E8" w14:paraId="1CB909B2" w14:textId="4D74A99C">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drawing>
                <wp:inline distT="0" distB="0" distL="0" distR="0" wp14:anchorId="6723D678" wp14:editId="64E7AD6E">
                  <wp:extent cx="3154680" cy="2219325"/>
                  <wp:effectExtent l="0" t="0" r="7620" b="9525"/>
                  <wp:docPr id="1925590919" name="Picture 19255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8" name="video-mode-screen.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Pr="00EE12B6" w:rsidR="00E215E8" w:rsidP="005C07DE" w:rsidRDefault="00E215E8" w14:paraId="01B5B6AD" w14:textId="77777777">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Mouse over CSV Mode button, inset shot of CSV mode data entry in top right corner of video.</w:t>
            </w:r>
          </w:p>
        </w:tc>
      </w:tr>
    </w:tbl>
    <w:p w:rsidRPr="00EE12B6" w:rsidR="00E215E8" w:rsidP="00E215E8" w:rsidRDefault="00E215E8" w14:paraId="7E97948E" w14:textId="77777777">
      <w:pPr>
        <w:spacing w:after="160" w:line="259" w:lineRule="auto"/>
        <w:rPr>
          <w:rFonts w:ascii="Calibri" w:hAnsi="Calibri" w:cs="Arial"/>
          <w:sz w:val="22"/>
          <w:szCs w:val="22"/>
        </w:rPr>
      </w:pPr>
    </w:p>
    <w:p w:rsidR="00E215E8" w:rsidP="00E215E8" w:rsidRDefault="00E215E8" w14:paraId="182AFBC2" w14:textId="77777777">
      <w:pPr>
        <w:rPr>
          <w:rFonts w:cs="Arial"/>
          <w:b/>
          <w:bCs/>
          <w:szCs w:val="24"/>
        </w:rPr>
      </w:pPr>
      <w:r>
        <w:rPr>
          <w:rFonts w:cs="Arial"/>
          <w:b/>
          <w:bCs/>
          <w:szCs w:val="24"/>
        </w:rPr>
        <w:br w:type="page"/>
      </w:r>
    </w:p>
    <w:p w:rsidRPr="00EE12B6" w:rsidR="00E215E8" w:rsidP="00E215E8" w:rsidRDefault="00E215E8" w14:paraId="4408F1CE" w14:textId="77777777">
      <w:pPr>
        <w:spacing w:after="160" w:line="259" w:lineRule="auto"/>
        <w:rPr>
          <w:rFonts w:cs="Arial"/>
          <w:b/>
          <w:bCs/>
          <w:szCs w:val="24"/>
        </w:rPr>
      </w:pPr>
      <w:r w:rsidRPr="00EE12B6">
        <w:rPr>
          <w:rFonts w:cs="Arial"/>
          <w:b/>
          <w:bCs/>
          <w:szCs w:val="24"/>
        </w:rPr>
        <w:t>Web Mode Video</w:t>
      </w:r>
    </w:p>
    <w:tbl>
      <w:tblPr>
        <w:tblStyle w:val="PlainTable110"/>
        <w:tblW w:w="0" w:type="auto"/>
        <w:tblLook w:val="04A0" w:firstRow="1" w:lastRow="0" w:firstColumn="1" w:lastColumn="0" w:noHBand="0" w:noVBand="1"/>
      </w:tblPr>
      <w:tblGrid>
        <w:gridCol w:w="4292"/>
        <w:gridCol w:w="5196"/>
        <w:gridCol w:w="4293"/>
      </w:tblGrid>
      <w:tr w:rsidRPr="00EE12B6" w:rsidR="00E215E8" w:rsidTr="005C07DE" w14:paraId="284F2068" w14:textId="7777777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292" w:type="dxa"/>
            <w:vAlign w:val="center"/>
          </w:tcPr>
          <w:p w:rsidRPr="00EE12B6" w:rsidR="00E215E8" w:rsidP="005C07DE" w:rsidRDefault="00E215E8" w14:paraId="26314BBF" w14:textId="77777777">
            <w:pPr>
              <w:rPr>
                <w:szCs w:val="24"/>
              </w:rPr>
            </w:pPr>
            <w:r w:rsidRPr="00EE12B6">
              <w:rPr>
                <w:szCs w:val="24"/>
              </w:rPr>
              <w:t>Script for Audio</w:t>
            </w:r>
          </w:p>
        </w:tc>
        <w:tc>
          <w:tcPr>
            <w:tcW w:w="4365" w:type="dxa"/>
            <w:vAlign w:val="center"/>
          </w:tcPr>
          <w:p w:rsidRPr="00EE12B6" w:rsidR="00E215E8" w:rsidP="005C07DE" w:rsidRDefault="00E215E8" w14:paraId="4C33A50B" w14:textId="77777777">
            <w:pPr>
              <w:cnfStyle w:val="100000000000" w:firstRow="1" w:lastRow="0" w:firstColumn="0" w:lastColumn="0" w:oddVBand="0" w:evenVBand="0" w:oddHBand="0" w:evenHBand="0" w:firstRowFirstColumn="0" w:firstRowLastColumn="0" w:lastRowFirstColumn="0" w:lastRowLastColumn="0"/>
              <w:rPr>
                <w:noProof/>
                <w:szCs w:val="24"/>
              </w:rPr>
            </w:pPr>
            <w:r w:rsidRPr="00EE12B6">
              <w:rPr>
                <w:szCs w:val="24"/>
              </w:rPr>
              <w:t>Visual</w:t>
            </w:r>
          </w:p>
        </w:tc>
        <w:tc>
          <w:tcPr>
            <w:tcW w:w="4293" w:type="dxa"/>
            <w:vAlign w:val="center"/>
          </w:tcPr>
          <w:p w:rsidRPr="00EE12B6" w:rsidR="00E215E8" w:rsidP="005C07DE" w:rsidRDefault="00E215E8" w14:paraId="744F7BD9" w14:textId="77777777">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Scene Description</w:t>
            </w:r>
          </w:p>
        </w:tc>
      </w:tr>
      <w:tr w:rsidRPr="00EE12B6" w:rsidR="00E215E8" w:rsidTr="005C07DE" w14:paraId="7F3D4E91"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7E9AF0E5" w14:textId="77777777">
            <w:pPr>
              <w:rPr>
                <w:szCs w:val="24"/>
              </w:rPr>
            </w:pPr>
            <w:r w:rsidRPr="00EE12B6">
              <w:rPr>
                <w:rFonts w:eastAsia="Calibri" w:cs="Calibri"/>
                <w:szCs w:val="24"/>
              </w:rPr>
              <w:t>The web mode grid displays a list of your institution’s sampled students and your progress entering data for each section.</w:t>
            </w:r>
          </w:p>
        </w:tc>
        <w:tc>
          <w:tcPr>
            <w:tcW w:w="4365" w:type="dxa"/>
          </w:tcPr>
          <w:p w:rsidRPr="00EE12B6" w:rsidR="00E215E8" w:rsidP="005C07DE" w:rsidRDefault="00E215E8" w14:paraId="19188D76" w14:textId="77777777">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26F54E1F" wp14:editId="2BC2CA16">
                  <wp:extent cx="3154680" cy="2163594"/>
                  <wp:effectExtent l="0" t="0" r="7620" b="8255"/>
                  <wp:docPr id="1925590921" name="Picture 192559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1" name="video-web-mode-grid.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54680" cy="2163594"/>
                          </a:xfrm>
                          <a:prstGeom prst="rect">
                            <a:avLst/>
                          </a:prstGeom>
                        </pic:spPr>
                      </pic:pic>
                    </a:graphicData>
                  </a:graphic>
                </wp:inline>
              </w:drawing>
            </w:r>
          </w:p>
        </w:tc>
        <w:tc>
          <w:tcPr>
            <w:tcW w:w="4293" w:type="dxa"/>
          </w:tcPr>
          <w:p w:rsidRPr="00EE12B6" w:rsidR="00E215E8" w:rsidP="005C07DE" w:rsidRDefault="00E215E8" w14:paraId="5DF79C8A" w14:textId="77777777">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web mode grid page. Mouse over columns in grid to highlight students’ identifying information, legend, and progress indicator icons.</w:t>
            </w:r>
          </w:p>
        </w:tc>
      </w:tr>
      <w:tr w:rsidRPr="00EE12B6" w:rsidR="00E215E8" w:rsidTr="005C07DE" w14:paraId="7ED25045"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6DFC1B37" w14:textId="77777777">
            <w:pPr>
              <w:spacing w:after="160" w:line="259" w:lineRule="auto"/>
              <w:rPr>
                <w:rFonts w:eastAsia="Calibri" w:cs="Calibri"/>
                <w:szCs w:val="24"/>
              </w:rPr>
            </w:pPr>
            <w:r w:rsidRPr="00EE12B6">
              <w:rPr>
                <w:rFonts w:eastAsia="Calibri" w:cs="Calibri"/>
                <w:szCs w:val="24"/>
              </w:rPr>
              <w:t>Click on a student’s name to start providing data for that student.</w:t>
            </w:r>
          </w:p>
          <w:p w:rsidRPr="00EE12B6" w:rsidR="00E215E8" w:rsidP="005C07DE" w:rsidRDefault="00E215E8" w14:paraId="7BAD07A3" w14:textId="77777777">
            <w:pPr>
              <w:rPr>
                <w:szCs w:val="24"/>
              </w:rPr>
            </w:pPr>
          </w:p>
        </w:tc>
        <w:tc>
          <w:tcPr>
            <w:tcW w:w="4365" w:type="dxa"/>
          </w:tcPr>
          <w:p w:rsidRPr="00EE12B6" w:rsidR="00E215E8" w:rsidP="005C07DE" w:rsidRDefault="00E215E8" w14:paraId="380ADF64" w14:textId="77777777">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6ACF8B20" wp14:editId="3719425C">
                  <wp:extent cx="3154680" cy="2163594"/>
                  <wp:effectExtent l="0" t="0" r="7620" b="8255"/>
                  <wp:docPr id="1925590922" name="Picture 19255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1" name="video-web-mode-grid.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54680" cy="2163594"/>
                          </a:xfrm>
                          <a:prstGeom prst="rect">
                            <a:avLst/>
                          </a:prstGeom>
                        </pic:spPr>
                      </pic:pic>
                    </a:graphicData>
                  </a:graphic>
                </wp:inline>
              </w:drawing>
            </w:r>
          </w:p>
        </w:tc>
        <w:tc>
          <w:tcPr>
            <w:tcW w:w="4293" w:type="dxa"/>
          </w:tcPr>
          <w:p w:rsidRPr="00EE12B6" w:rsidR="00E215E8" w:rsidP="005C07DE" w:rsidRDefault="00E215E8" w14:paraId="1428DDD1" w14:textId="77777777">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Cursor selects first sampled student in list.</w:t>
            </w:r>
          </w:p>
        </w:tc>
      </w:tr>
      <w:tr w:rsidRPr="00EE12B6" w:rsidR="00E215E8" w:rsidTr="005C07DE" w14:paraId="03ED340F"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655E73DB" w14:textId="77777777">
            <w:pPr>
              <w:spacing w:after="160" w:line="259" w:lineRule="auto"/>
              <w:rPr>
                <w:szCs w:val="24"/>
              </w:rPr>
            </w:pPr>
            <w:r w:rsidRPr="00EE12B6">
              <w:rPr>
                <w:rFonts w:eastAsia="Calibri" w:cs="Calibri"/>
                <w:szCs w:val="24"/>
              </w:rPr>
              <w:t>Once you have chosen the sampled student, provide data in each of the four sections on the page: General Student Information, Enrollment, Budget, and Financial Aid. When you change a field, it will turn green to indicate that the data have been saved.</w:t>
            </w:r>
          </w:p>
        </w:tc>
        <w:tc>
          <w:tcPr>
            <w:tcW w:w="4365" w:type="dxa"/>
          </w:tcPr>
          <w:p w:rsidRPr="00EE12B6" w:rsidR="00E215E8" w:rsidP="005C07DE" w:rsidRDefault="00E215E8" w14:paraId="738F7E15" w14:textId="77777777">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5F13A773" wp14:editId="100BD36D">
                  <wp:extent cx="3154680" cy="1837492"/>
                  <wp:effectExtent l="0" t="0" r="7620" b="0"/>
                  <wp:docPr id="1925590923" name="Picture 19255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3" name="web-mode.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154680" cy="1837492"/>
                          </a:xfrm>
                          <a:prstGeom prst="rect">
                            <a:avLst/>
                          </a:prstGeom>
                        </pic:spPr>
                      </pic:pic>
                    </a:graphicData>
                  </a:graphic>
                </wp:inline>
              </w:drawing>
            </w:r>
          </w:p>
        </w:tc>
        <w:tc>
          <w:tcPr>
            <w:tcW w:w="4293" w:type="dxa"/>
          </w:tcPr>
          <w:p w:rsidRPr="00EE12B6" w:rsidR="00E215E8" w:rsidP="005C07DE" w:rsidRDefault="00E215E8" w14:paraId="62E4F08D" w14:textId="77777777">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web mode data entry page. Cursor navigates to each tab: General, Enrollment, Budget and Financial Aid.</w:t>
            </w:r>
          </w:p>
        </w:tc>
      </w:tr>
      <w:tr w:rsidRPr="00EE12B6" w:rsidR="00E215E8" w:rsidTr="005C07DE" w14:paraId="705BEFAA"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3DF2C6F7" w14:textId="77777777">
            <w:pPr>
              <w:spacing w:after="160" w:line="259" w:lineRule="auto"/>
              <w:rPr>
                <w:rFonts w:eastAsia="Calibri" w:cs="Calibri"/>
                <w:szCs w:val="24"/>
              </w:rPr>
            </w:pPr>
            <w:r w:rsidRPr="00EE12B6">
              <w:rPr>
                <w:rFonts w:eastAsia="Calibri" w:cs="Calibri"/>
                <w:szCs w:val="24"/>
              </w:rPr>
              <w:t xml:space="preserve">When you have finished entering data for each section, click the </w:t>
            </w:r>
            <w:r>
              <w:rPr>
                <w:rFonts w:eastAsia="Calibri" w:cs="Calibri"/>
                <w:szCs w:val="24"/>
              </w:rPr>
              <w:t>Check for Errors</w:t>
            </w:r>
            <w:r w:rsidRPr="00EE12B6">
              <w:rPr>
                <w:rFonts w:eastAsia="Calibri" w:cs="Calibri"/>
                <w:szCs w:val="24"/>
              </w:rPr>
              <w:t xml:space="preserve"> button at the bottom of the section. This will check the data you provided and indicate whether there are any errors.</w:t>
            </w:r>
          </w:p>
          <w:p w:rsidRPr="00EE12B6" w:rsidR="00E215E8" w:rsidP="005C07DE" w:rsidRDefault="00E215E8" w14:paraId="25C7CF51" w14:textId="77777777">
            <w:pPr>
              <w:rPr>
                <w:rFonts w:eastAsia="Calibri" w:cs="Calibri"/>
                <w:szCs w:val="24"/>
              </w:rPr>
            </w:pPr>
          </w:p>
        </w:tc>
        <w:tc>
          <w:tcPr>
            <w:tcW w:w="4365" w:type="dxa"/>
          </w:tcPr>
          <w:p w:rsidRPr="00EE12B6" w:rsidR="00E215E8" w:rsidP="005C07DE" w:rsidRDefault="00E215E8" w14:paraId="7D692B3E"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EE12B6">
              <w:rPr>
                <w:noProof/>
                <w:szCs w:val="24"/>
              </w:rPr>
              <w:drawing>
                <wp:inline distT="0" distB="0" distL="0" distR="0" wp14:anchorId="30BABE9C" wp14:editId="072F417D">
                  <wp:extent cx="3154680" cy="942023"/>
                  <wp:effectExtent l="0" t="0" r="7620" b="0"/>
                  <wp:docPr id="371295613" name="Picture 1528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00696"/>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154680" cy="942023"/>
                          </a:xfrm>
                          <a:prstGeom prst="rect">
                            <a:avLst/>
                          </a:prstGeom>
                        </pic:spPr>
                      </pic:pic>
                    </a:graphicData>
                  </a:graphic>
                </wp:inline>
              </w:drawing>
            </w:r>
          </w:p>
        </w:tc>
        <w:tc>
          <w:tcPr>
            <w:tcW w:w="4293" w:type="dxa"/>
          </w:tcPr>
          <w:p w:rsidRPr="00EE12B6" w:rsidR="00E215E8" w:rsidP="005C07DE" w:rsidRDefault="00E215E8" w14:paraId="46ACDB0A" w14:textId="77777777">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Close-up shot of web mode navigation buttons. Cursor clicks finalize button and scrolls up to view errors.</w:t>
            </w:r>
          </w:p>
        </w:tc>
      </w:tr>
      <w:tr w:rsidRPr="00EE12B6" w:rsidR="00E215E8" w:rsidTr="005C07DE" w14:paraId="52635FB0"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0031030A" w:rsidP="005C07DE" w:rsidRDefault="00E215E8" w14:paraId="75E2A213" w14:textId="56AA8F0E">
            <w:pPr>
              <w:rPr>
                <w:b w:val="0"/>
                <w:bCs w:val="0"/>
              </w:rPr>
            </w:pPr>
            <w:bookmarkStart w:name="_Hlk31963121" w:id="269"/>
            <w:r w:rsidRPr="00EE12B6">
              <w:rPr>
                <w:rFonts w:eastAsia="Calibri" w:cs="Calibri"/>
                <w:szCs w:val="24"/>
              </w:rPr>
              <w:t>When you have finished entering data for all students, click the “</w:t>
            </w:r>
            <w:r w:rsidR="008E0875">
              <w:rPr>
                <w:rFonts w:eastAsia="Calibri" w:cs="Calibri"/>
                <w:szCs w:val="24"/>
              </w:rPr>
              <w:t>Continue</w:t>
            </w:r>
            <w:r w:rsidRPr="00EE12B6">
              <w:rPr>
                <w:rFonts w:eastAsia="Calibri" w:cs="Calibri"/>
                <w:szCs w:val="24"/>
              </w:rPr>
              <w:t>” button at the bottom of the web mode grid.</w:t>
            </w:r>
            <w:r w:rsidR="000B2503">
              <w:t xml:space="preserve"> </w:t>
            </w:r>
            <w:r w:rsidRPr="000B2503" w:rsidR="000B2503">
              <w:rPr>
                <w:rFonts w:eastAsia="Calibri" w:cs="Calibri"/>
                <w:szCs w:val="24"/>
              </w:rPr>
              <w:t>You will be asked to answer some brief questions about how you submitted your data.</w:t>
            </w:r>
            <w:r w:rsidR="008E0875">
              <w:t xml:space="preserve"> </w:t>
            </w:r>
          </w:p>
          <w:p w:rsidRPr="00EE12B6" w:rsidR="00E215E8" w:rsidP="005C07DE" w:rsidRDefault="008E0875" w14:paraId="12062F37" w14:textId="50CD7A88">
            <w:pPr>
              <w:rPr>
                <w:szCs w:val="24"/>
              </w:rPr>
            </w:pPr>
            <w:r w:rsidRPr="008E0875">
              <w:rPr>
                <w:rFonts w:eastAsia="Calibri" w:cs="Calibri"/>
                <w:szCs w:val="24"/>
              </w:rPr>
              <w:t>Then, click the “Finalize All Student Record Information” button.</w:t>
            </w:r>
            <w:r w:rsidRPr="00EE12B6" w:rsidR="00E215E8">
              <w:rPr>
                <w:rFonts w:eastAsia="Calibri" w:cs="Calibri"/>
                <w:szCs w:val="24"/>
              </w:rPr>
              <w:t xml:space="preserve"> Once you finalize, you will no longer be able make changes.</w:t>
            </w:r>
            <w:bookmarkEnd w:id="269"/>
          </w:p>
        </w:tc>
        <w:tc>
          <w:tcPr>
            <w:tcW w:w="4365" w:type="dxa"/>
          </w:tcPr>
          <w:p w:rsidRPr="00EE12B6" w:rsidR="00E215E8" w:rsidP="005C07DE" w:rsidRDefault="00E215E8" w14:paraId="124E1E89" w14:textId="77777777">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3AF01195" wp14:editId="26DF4B4F">
                  <wp:extent cx="3154680" cy="1604268"/>
                  <wp:effectExtent l="0" t="0" r="7620" b="0"/>
                  <wp:docPr id="1925590925" name="Picture 192559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5" name="video-web-finalize.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154680" cy="1604268"/>
                          </a:xfrm>
                          <a:prstGeom prst="rect">
                            <a:avLst/>
                          </a:prstGeom>
                        </pic:spPr>
                      </pic:pic>
                    </a:graphicData>
                  </a:graphic>
                </wp:inline>
              </w:drawing>
            </w:r>
          </w:p>
        </w:tc>
        <w:tc>
          <w:tcPr>
            <w:tcW w:w="4293" w:type="dxa"/>
          </w:tcPr>
          <w:p w:rsidRPr="00EE12B6" w:rsidR="00E215E8" w:rsidP="005C07DE" w:rsidRDefault="00E215E8" w14:paraId="59F6212B" w14:textId="5FEB2569">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web mode grid. Cursor clicks the “Finalize All Student Record Information” button.</w:t>
            </w:r>
          </w:p>
        </w:tc>
      </w:tr>
      <w:tr w:rsidRPr="00EE12B6" w:rsidR="00E215E8" w:rsidTr="005C07DE" w14:paraId="360EBD6C"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495AC073" w14:textId="77777777">
            <w:pPr>
              <w:rPr>
                <w:szCs w:val="24"/>
              </w:rPr>
            </w:pPr>
            <w:r w:rsidRPr="00EE12B6">
              <w:rPr>
                <w:szCs w:val="24"/>
              </w:rPr>
              <w:t>A final confirmation notification pop up box will appear for you to confirm finalizing all Student Records information.  Once you finalize, you will no longer be able to make changes.</w:t>
            </w:r>
          </w:p>
        </w:tc>
        <w:tc>
          <w:tcPr>
            <w:tcW w:w="4365" w:type="dxa"/>
          </w:tcPr>
          <w:p w:rsidRPr="00EE12B6" w:rsidR="00E215E8" w:rsidP="005C07DE" w:rsidRDefault="00E215E8" w14:paraId="3995C9A1"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EE12B6">
              <w:rPr>
                <w:noProof/>
                <w:szCs w:val="24"/>
              </w:rPr>
              <w:drawing>
                <wp:inline distT="0" distB="0" distL="0" distR="0" wp14:anchorId="5F58E8CB" wp14:editId="70E79E71">
                  <wp:extent cx="2743200" cy="1186855"/>
                  <wp:effectExtent l="0" t="0" r="0" b="0"/>
                  <wp:docPr id="1925590941" name="Picture 8688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10730"/>
                          <pic:cNvPicPr/>
                        </pic:nvPicPr>
                        <pic:blipFill rotWithShape="1">
                          <a:blip r:embed="rId196" cstate="print">
                            <a:extLst>
                              <a:ext uri="{28A0092B-C50C-407E-A947-70E740481C1C}">
                                <a14:useLocalDpi xmlns:a14="http://schemas.microsoft.com/office/drawing/2010/main" val="0"/>
                              </a:ext>
                            </a:extLst>
                          </a:blip>
                          <a:srcRect l="2417" t="2478" r="23586" b="44995"/>
                          <a:stretch/>
                        </pic:blipFill>
                        <pic:spPr bwMode="auto">
                          <a:xfrm>
                            <a:off x="0" y="0"/>
                            <a:ext cx="2743200" cy="1186855"/>
                          </a:xfrm>
                          <a:prstGeom prst="rect">
                            <a:avLst/>
                          </a:prstGeom>
                          <a:ln>
                            <a:noFill/>
                          </a:ln>
                          <a:extLst>
                            <a:ext uri="{53640926-AAD7-44D8-BBD7-CCE9431645EC}">
                              <a14:shadowObscured xmlns:a14="http://schemas.microsoft.com/office/drawing/2010/main"/>
                            </a:ext>
                          </a:extLst>
                        </pic:spPr>
                      </pic:pic>
                    </a:graphicData>
                  </a:graphic>
                </wp:inline>
              </w:drawing>
            </w:r>
          </w:p>
        </w:tc>
        <w:tc>
          <w:tcPr>
            <w:tcW w:w="4293" w:type="dxa"/>
          </w:tcPr>
          <w:p w:rsidRPr="00EE12B6" w:rsidR="00E215E8" w:rsidP="005C07DE" w:rsidRDefault="00E215E8" w14:paraId="4264F4C3" w14:textId="6108C9AA">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web mode grid with confirmation box. Cursor clicks OK to dismiss the box.</w:t>
            </w:r>
          </w:p>
        </w:tc>
      </w:tr>
    </w:tbl>
    <w:p w:rsidRPr="00EE12B6" w:rsidR="00E215E8" w:rsidP="00E215E8" w:rsidRDefault="00E215E8" w14:paraId="6E85B73E" w14:textId="77777777">
      <w:pPr>
        <w:spacing w:after="160" w:line="259" w:lineRule="auto"/>
        <w:rPr>
          <w:rFonts w:ascii="Calibri" w:hAnsi="Calibri" w:cs="Arial"/>
          <w:sz w:val="22"/>
          <w:szCs w:val="22"/>
        </w:rPr>
      </w:pPr>
    </w:p>
    <w:p w:rsidRPr="00EE12B6" w:rsidR="00E215E8" w:rsidP="00E215E8" w:rsidRDefault="00E215E8" w14:paraId="1AD3ABA7" w14:textId="77777777">
      <w:pPr>
        <w:spacing w:after="160" w:line="259" w:lineRule="auto"/>
        <w:rPr>
          <w:rFonts w:ascii="Calibri" w:hAnsi="Calibri" w:cs="Arial"/>
          <w:sz w:val="22"/>
          <w:szCs w:val="22"/>
        </w:rPr>
      </w:pPr>
      <w:r w:rsidRPr="00EE12B6">
        <w:rPr>
          <w:rFonts w:ascii="Calibri" w:hAnsi="Calibri" w:cs="Arial"/>
          <w:sz w:val="22"/>
          <w:szCs w:val="22"/>
        </w:rPr>
        <w:br w:type="page"/>
      </w:r>
    </w:p>
    <w:p w:rsidRPr="00EE12B6" w:rsidR="00E215E8" w:rsidP="00E215E8" w:rsidRDefault="00E215E8" w14:paraId="456CEF53" w14:textId="77777777">
      <w:pPr>
        <w:spacing w:after="160" w:line="259" w:lineRule="auto"/>
        <w:rPr>
          <w:rFonts w:cs="Arial"/>
          <w:b/>
          <w:bCs/>
          <w:szCs w:val="24"/>
        </w:rPr>
      </w:pPr>
      <w:r w:rsidRPr="00EE12B6">
        <w:rPr>
          <w:rFonts w:cs="Arial"/>
          <w:b/>
          <w:bCs/>
          <w:szCs w:val="24"/>
        </w:rPr>
        <w:t>Excel Mode Video</w:t>
      </w:r>
    </w:p>
    <w:tbl>
      <w:tblPr>
        <w:tblStyle w:val="PlainTable110"/>
        <w:tblW w:w="0" w:type="auto"/>
        <w:tblLook w:val="04A0" w:firstRow="1" w:lastRow="0" w:firstColumn="1" w:lastColumn="0" w:noHBand="0" w:noVBand="1"/>
      </w:tblPr>
      <w:tblGrid>
        <w:gridCol w:w="4292"/>
        <w:gridCol w:w="5196"/>
        <w:gridCol w:w="4293"/>
      </w:tblGrid>
      <w:tr w:rsidRPr="00EE12B6" w:rsidR="00E215E8" w:rsidTr="005C07DE" w14:paraId="72AB5E12" w14:textId="7777777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7F260BD4" w14:textId="77777777">
            <w:pPr>
              <w:rPr>
                <w:rFonts w:eastAsia="Calibri" w:cs="Calibri"/>
                <w:szCs w:val="24"/>
              </w:rPr>
            </w:pPr>
            <w:r w:rsidRPr="00EE12B6">
              <w:rPr>
                <w:szCs w:val="24"/>
              </w:rPr>
              <w:t>Script for Audio</w:t>
            </w:r>
          </w:p>
        </w:tc>
        <w:tc>
          <w:tcPr>
            <w:tcW w:w="4365" w:type="dxa"/>
          </w:tcPr>
          <w:p w:rsidRPr="00EE12B6" w:rsidR="00E215E8" w:rsidP="005C07DE" w:rsidRDefault="00E215E8" w14:paraId="71A0CB8F" w14:textId="77777777">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Visual</w:t>
            </w:r>
          </w:p>
        </w:tc>
        <w:tc>
          <w:tcPr>
            <w:tcW w:w="4293" w:type="dxa"/>
          </w:tcPr>
          <w:p w:rsidRPr="00EE12B6" w:rsidR="00E215E8" w:rsidP="005C07DE" w:rsidRDefault="00E215E8" w14:paraId="40AE1D6B" w14:textId="77777777">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Scene Description</w:t>
            </w:r>
          </w:p>
        </w:tc>
      </w:tr>
      <w:tr w:rsidRPr="00EE12B6" w:rsidR="00E215E8" w:rsidTr="005C07DE" w14:paraId="62045B46"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3344CE54" w14:textId="77777777">
            <w:pPr>
              <w:spacing w:after="160" w:line="259" w:lineRule="auto"/>
              <w:rPr>
                <w:szCs w:val="24"/>
              </w:rPr>
            </w:pPr>
            <w:r w:rsidRPr="00EE12B6">
              <w:rPr>
                <w:rFonts w:eastAsia="Calibri" w:cs="Calibri"/>
                <w:szCs w:val="24"/>
              </w:rPr>
              <w:t>In Excel mode, you will download a pre-formatted Excel spreadsheet file, fill out the file offline, and then upload the completed file. Prior to downloading the Excel template, check the “I agree” box that you agree to safeguard the file.</w:t>
            </w:r>
          </w:p>
        </w:tc>
        <w:tc>
          <w:tcPr>
            <w:tcW w:w="4365" w:type="dxa"/>
          </w:tcPr>
          <w:p w:rsidRPr="00EE12B6" w:rsidR="00E215E8" w:rsidP="005C07DE" w:rsidRDefault="00E215E8" w14:paraId="71AC34AB" w14:textId="77777777">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00B64812" wp14:editId="6BF7871E">
                  <wp:extent cx="3154680" cy="1242338"/>
                  <wp:effectExtent l="0" t="0" r="7620" b="0"/>
                  <wp:docPr id="1925590927" name="Picture 192559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7" name="video-excel-agree.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154680" cy="1242338"/>
                          </a:xfrm>
                          <a:prstGeom prst="rect">
                            <a:avLst/>
                          </a:prstGeom>
                        </pic:spPr>
                      </pic:pic>
                    </a:graphicData>
                  </a:graphic>
                </wp:inline>
              </w:drawing>
            </w:r>
          </w:p>
        </w:tc>
        <w:tc>
          <w:tcPr>
            <w:tcW w:w="4293" w:type="dxa"/>
          </w:tcPr>
          <w:p w:rsidRPr="00EE12B6" w:rsidR="00E215E8" w:rsidP="005C07DE" w:rsidRDefault="00E215E8" w14:paraId="766D8140" w14:textId="77777777">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Excel mode page. Cursor scrolls down through page. Cursor clicks the “I agree” checkbox.</w:t>
            </w:r>
          </w:p>
        </w:tc>
      </w:tr>
      <w:tr w:rsidRPr="00EE12B6" w:rsidR="00E215E8" w:rsidTr="005C07DE" w14:paraId="7C44DB11" w14:textId="77777777">
        <w:trPr>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5C2E8357" w14:textId="77777777">
            <w:pPr>
              <w:spacing w:after="160" w:line="259" w:lineRule="auto"/>
              <w:rPr>
                <w:rFonts w:eastAsia="Calibri" w:cs="Calibri"/>
                <w:szCs w:val="24"/>
              </w:rPr>
            </w:pPr>
            <w:r w:rsidRPr="00EE12B6">
              <w:rPr>
                <w:rFonts w:eastAsia="Calibri" w:cs="Calibri"/>
                <w:szCs w:val="24"/>
              </w:rPr>
              <w:t>Fill out each of the data tabs by typing data into the fields or selecting responses from the drop-down list. You can also copy and paste data from other files into the template.</w:t>
            </w:r>
          </w:p>
          <w:p w:rsidRPr="00EE12B6" w:rsidR="00E215E8" w:rsidP="005C07DE" w:rsidRDefault="00E215E8" w14:paraId="7F71848E" w14:textId="77777777">
            <w:pPr>
              <w:rPr>
                <w:szCs w:val="24"/>
              </w:rPr>
            </w:pPr>
          </w:p>
        </w:tc>
        <w:tc>
          <w:tcPr>
            <w:tcW w:w="4365" w:type="dxa"/>
          </w:tcPr>
          <w:p w:rsidRPr="00EE12B6" w:rsidR="00E215E8" w:rsidP="005C07DE" w:rsidRDefault="00E215E8" w14:paraId="40F747A1" w14:textId="77777777">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12078D07" wp14:editId="46B9FF9D">
                  <wp:extent cx="3154680" cy="3333869"/>
                  <wp:effectExtent l="0" t="0" r="7620" b="0"/>
                  <wp:docPr id="1925590928" name="Picture 19255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8" name="video-excel-workbook.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154680" cy="3333869"/>
                          </a:xfrm>
                          <a:prstGeom prst="rect">
                            <a:avLst/>
                          </a:prstGeom>
                        </pic:spPr>
                      </pic:pic>
                    </a:graphicData>
                  </a:graphic>
                </wp:inline>
              </w:drawing>
            </w:r>
          </w:p>
        </w:tc>
        <w:tc>
          <w:tcPr>
            <w:tcW w:w="4293" w:type="dxa"/>
          </w:tcPr>
          <w:p w:rsidRPr="00EE12B6" w:rsidR="00E215E8" w:rsidP="005C07DE" w:rsidRDefault="00E215E8" w14:paraId="6983B1B2" w14:textId="77777777">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Excel template file. Cursor clicks through workbook tabs and enters data in one of the tabs.</w:t>
            </w:r>
          </w:p>
        </w:tc>
      </w:tr>
      <w:tr w:rsidRPr="00EE12B6" w:rsidR="00E215E8" w:rsidTr="005C07DE" w14:paraId="78FF9F12"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rsidR="000B2503" w:rsidP="005C07DE" w:rsidRDefault="00E215E8" w14:paraId="6070198D" w14:textId="24C66821">
            <w:pPr>
              <w:rPr>
                <w:rFonts w:eastAsia="Calibri" w:cs="Calibri"/>
                <w:b w:val="0"/>
                <w:bCs w:val="0"/>
                <w:szCs w:val="24"/>
              </w:rPr>
            </w:pPr>
            <w:bookmarkStart w:name="_Hlk31963274" w:id="270"/>
            <w:r w:rsidRPr="00EE12B6">
              <w:rPr>
                <w:rFonts w:eastAsia="Calibri" w:cs="Calibri"/>
                <w:szCs w:val="24"/>
              </w:rPr>
              <w:t xml:space="preserve">When you have finished entering student data, upload your saved file to the Portal website. </w:t>
            </w:r>
            <w:r w:rsidRPr="000B2503" w:rsidR="000B2503">
              <w:rPr>
                <w:rFonts w:eastAsia="Calibri" w:cs="Calibri"/>
                <w:szCs w:val="24"/>
              </w:rPr>
              <w:t xml:space="preserve">You will be asked to select </w:t>
            </w:r>
            <w:r w:rsidR="003A59CE">
              <w:rPr>
                <w:rFonts w:eastAsia="Calibri" w:cs="Calibri"/>
                <w:szCs w:val="24"/>
              </w:rPr>
              <w:t>which</w:t>
            </w:r>
            <w:r w:rsidRPr="000B2503" w:rsidR="000B2503">
              <w:rPr>
                <w:rFonts w:eastAsia="Calibri" w:cs="Calibri"/>
                <w:szCs w:val="24"/>
              </w:rPr>
              <w:t xml:space="preserve"> sections of your file </w:t>
            </w:r>
            <w:r w:rsidR="003A59CE">
              <w:rPr>
                <w:rFonts w:eastAsia="Calibri" w:cs="Calibri"/>
                <w:szCs w:val="24"/>
              </w:rPr>
              <w:t xml:space="preserve">you would like to upload. </w:t>
            </w:r>
            <w:r w:rsidR="00DE42F3">
              <w:rPr>
                <w:rFonts w:eastAsia="Calibri" w:cs="Calibri"/>
                <w:szCs w:val="24"/>
              </w:rPr>
              <w:t>You can select individual sections or upload all four sections at once.</w:t>
            </w:r>
          </w:p>
          <w:p w:rsidR="00E215E8" w:rsidP="005C07DE" w:rsidRDefault="000B2503" w14:paraId="34D4D6A8" w14:textId="68439B73">
            <w:pPr>
              <w:rPr>
                <w:rFonts w:eastAsia="Calibri" w:cs="Calibri"/>
                <w:b w:val="0"/>
                <w:bCs w:val="0"/>
                <w:szCs w:val="24"/>
              </w:rPr>
            </w:pPr>
            <w:r w:rsidRPr="000B2503">
              <w:rPr>
                <w:rFonts w:eastAsia="Calibri" w:cs="Calibri"/>
                <w:szCs w:val="24"/>
              </w:rPr>
              <w:t>You can upload your files multiple times; the most recent upload will overwrite previous uploads based on the sections you select.</w:t>
            </w:r>
          </w:p>
          <w:bookmarkEnd w:id="270"/>
          <w:p w:rsidRPr="00EE12B6" w:rsidR="000B2503" w:rsidP="005C07DE" w:rsidRDefault="000B2503" w14:paraId="0C0BA132" w14:textId="596C8FC8">
            <w:pPr>
              <w:rPr>
                <w:szCs w:val="24"/>
              </w:rPr>
            </w:pPr>
          </w:p>
        </w:tc>
        <w:tc>
          <w:tcPr>
            <w:tcW w:w="4365" w:type="dxa"/>
          </w:tcPr>
          <w:p w:rsidRPr="00EE12B6" w:rsidR="00E215E8" w:rsidP="005C07DE" w:rsidRDefault="00E215E8" w14:paraId="3533A98C" w14:textId="77777777">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688FFB1B" wp14:editId="76A1292D">
                  <wp:extent cx="3154680" cy="1451828"/>
                  <wp:effectExtent l="0" t="0" r="7620" b="0"/>
                  <wp:docPr id="1925590929" name="Picture 19255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9" name="excel-upload-grid.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154680" cy="1451828"/>
                          </a:xfrm>
                          <a:prstGeom prst="rect">
                            <a:avLst/>
                          </a:prstGeom>
                        </pic:spPr>
                      </pic:pic>
                    </a:graphicData>
                  </a:graphic>
                </wp:inline>
              </w:drawing>
            </w:r>
          </w:p>
        </w:tc>
        <w:tc>
          <w:tcPr>
            <w:tcW w:w="4293" w:type="dxa"/>
          </w:tcPr>
          <w:p w:rsidRPr="00EE12B6" w:rsidR="00E215E8" w:rsidP="005C07DE" w:rsidRDefault="00E215E8" w14:paraId="19FC240C" w14:textId="77777777">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Excel page on PDP. Cursor selects a file to upload and uploads the file.</w:t>
            </w:r>
          </w:p>
        </w:tc>
      </w:tr>
      <w:tr w:rsidRPr="00EE12B6" w:rsidR="00E215E8" w:rsidTr="005C07DE" w14:paraId="38756D88" w14:textId="77777777">
        <w:trPr>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01867705" w14:textId="77777777">
            <w:pPr>
              <w:rPr>
                <w:szCs w:val="24"/>
              </w:rPr>
            </w:pPr>
            <w:r w:rsidRPr="00EE12B6">
              <w:rPr>
                <w:rFonts w:eastAsia="Calibri" w:cs="Calibri"/>
                <w:szCs w:val="24"/>
              </w:rPr>
              <w:t>If your files have any errors or are missing critical items, the Portal will alert you.</w:t>
            </w:r>
          </w:p>
          <w:p w:rsidRPr="00EE12B6" w:rsidR="00E215E8" w:rsidP="005C07DE" w:rsidRDefault="00E215E8" w14:paraId="1E90A980" w14:textId="77777777">
            <w:pPr>
              <w:rPr>
                <w:rFonts w:eastAsia="Calibri" w:cs="Calibri"/>
                <w:szCs w:val="24"/>
              </w:rPr>
            </w:pPr>
          </w:p>
          <w:p w:rsidRPr="00EE12B6" w:rsidR="00E215E8" w:rsidP="005C07DE" w:rsidRDefault="00E215E8" w14:paraId="2EC34D33" w14:textId="77777777">
            <w:pPr>
              <w:spacing w:after="160" w:line="259" w:lineRule="auto"/>
              <w:rPr>
                <w:rFonts w:eastAsia="Calibri" w:cs="Calibri"/>
                <w:szCs w:val="24"/>
              </w:rPr>
            </w:pPr>
            <w:r w:rsidRPr="00EE12B6">
              <w:rPr>
                <w:rFonts w:eastAsia="Calibri" w:cs="Calibri"/>
                <w:szCs w:val="24"/>
              </w:rPr>
              <w:t>A list of errors and their corresponding students will appear in the Portal, and can also be downloaded as an Excel file. You will be able to review your data issues and upload fixes as needed.</w:t>
            </w:r>
          </w:p>
        </w:tc>
        <w:tc>
          <w:tcPr>
            <w:tcW w:w="4365" w:type="dxa"/>
          </w:tcPr>
          <w:p w:rsidRPr="00EE12B6" w:rsidR="00E215E8" w:rsidP="005C07DE" w:rsidRDefault="00E215E8" w14:paraId="15755743" w14:textId="77777777">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1FB5928B" wp14:editId="13C3A741">
                  <wp:extent cx="3154680" cy="1905953"/>
                  <wp:effectExtent l="0" t="0" r="7620" b="0"/>
                  <wp:docPr id="1925590930" name="Picture 192559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0" name="excel-error-list.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154680" cy="1905953"/>
                          </a:xfrm>
                          <a:prstGeom prst="rect">
                            <a:avLst/>
                          </a:prstGeom>
                        </pic:spPr>
                      </pic:pic>
                    </a:graphicData>
                  </a:graphic>
                </wp:inline>
              </w:drawing>
            </w:r>
          </w:p>
        </w:tc>
        <w:tc>
          <w:tcPr>
            <w:tcW w:w="4293" w:type="dxa"/>
          </w:tcPr>
          <w:p w:rsidRPr="00EE12B6" w:rsidR="00E215E8" w:rsidP="005C07DE" w:rsidRDefault="00E215E8" w14:paraId="51A16A3C" w14:textId="77777777">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Excel page on PDP. Cursor scrolls to list of uploaded files and expands the list of upload errors.</w:t>
            </w:r>
          </w:p>
        </w:tc>
      </w:tr>
      <w:tr w:rsidRPr="00EE12B6" w:rsidR="00E215E8" w:rsidTr="005C07DE" w14:paraId="5E889657"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0BF7C197" w14:textId="04AF861D">
            <w:pPr>
              <w:rPr>
                <w:rFonts w:eastAsia="Calibri" w:cs="Calibri"/>
                <w:szCs w:val="24"/>
              </w:rPr>
            </w:pPr>
            <w:bookmarkStart w:name="_Hlk31963367" w:id="271"/>
            <w:r w:rsidRPr="00EE12B6">
              <w:rPr>
                <w:rFonts w:eastAsia="Calibri" w:cs="Calibri"/>
                <w:szCs w:val="24"/>
              </w:rPr>
              <w:t>When you have finished uploading data for all students, click the “</w:t>
            </w:r>
            <w:r w:rsidR="00FB6130">
              <w:rPr>
                <w:rFonts w:eastAsia="Calibri" w:cs="Calibri"/>
                <w:szCs w:val="24"/>
              </w:rPr>
              <w:t>Continue</w:t>
            </w:r>
            <w:r w:rsidRPr="00EE12B6">
              <w:rPr>
                <w:rFonts w:eastAsia="Calibri" w:cs="Calibri"/>
                <w:szCs w:val="24"/>
              </w:rPr>
              <w:t>” button at the bottom of the page.</w:t>
            </w:r>
            <w:bookmarkEnd w:id="271"/>
          </w:p>
        </w:tc>
        <w:tc>
          <w:tcPr>
            <w:tcW w:w="4365" w:type="dxa"/>
          </w:tcPr>
          <w:p w:rsidRPr="00EE12B6" w:rsidR="00E215E8" w:rsidP="005C07DE" w:rsidRDefault="00E215E8" w14:paraId="3ACA86C3" w14:textId="77777777">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53F42A66" wp14:editId="590B7753">
                  <wp:extent cx="3154680" cy="1143298"/>
                  <wp:effectExtent l="0" t="0" r="7620" b="0"/>
                  <wp:docPr id="1925590934" name="Picture 192559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4" name="excel-finalize.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154680" cy="1143298"/>
                          </a:xfrm>
                          <a:prstGeom prst="rect">
                            <a:avLst/>
                          </a:prstGeom>
                        </pic:spPr>
                      </pic:pic>
                    </a:graphicData>
                  </a:graphic>
                </wp:inline>
              </w:drawing>
            </w:r>
          </w:p>
        </w:tc>
        <w:tc>
          <w:tcPr>
            <w:tcW w:w="4293" w:type="dxa"/>
          </w:tcPr>
          <w:p w:rsidRPr="00EE12B6" w:rsidR="00E215E8" w:rsidP="005C07DE" w:rsidRDefault="00E215E8" w14:paraId="06A0B691" w14:textId="08AF5F8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Excel page on PDP. Cursor clicks “Finalize All Student Record Information” button.</w:t>
            </w:r>
          </w:p>
        </w:tc>
      </w:tr>
      <w:tr w:rsidRPr="00EE12B6" w:rsidR="00E215E8" w:rsidTr="005C07DE" w14:paraId="0404D5BA" w14:textId="77777777">
        <w:trPr>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981CB6" w14:paraId="38FC7441" w14:textId="5CB8B943">
            <w:pPr>
              <w:rPr>
                <w:szCs w:val="24"/>
              </w:rPr>
            </w:pPr>
            <w:bookmarkStart w:name="_Hlk31963386" w:id="272"/>
            <w:r w:rsidRPr="00981CB6">
              <w:rPr>
                <w:rFonts w:eastAsia="Calibri" w:cs="Calibri"/>
                <w:szCs w:val="24"/>
              </w:rPr>
              <w:t xml:space="preserve">You will be asked to answer some brief questions about how you submitted your data. </w:t>
            </w:r>
            <w:bookmarkStart w:name="_Hlk29979944" w:id="273"/>
            <w:r w:rsidR="00FB6130">
              <w:rPr>
                <w:rFonts w:eastAsia="Calibri" w:cs="Calibri"/>
                <w:szCs w:val="24"/>
              </w:rPr>
              <w:t>Then, click the “Finalize All Student Record Information”</w:t>
            </w:r>
            <w:r w:rsidR="008E0875">
              <w:rPr>
                <w:rFonts w:eastAsia="Calibri" w:cs="Calibri"/>
                <w:szCs w:val="24"/>
              </w:rPr>
              <w:t xml:space="preserve"> button.</w:t>
            </w:r>
            <w:bookmarkEnd w:id="273"/>
            <w:r w:rsidR="00FB6130">
              <w:rPr>
                <w:rFonts w:eastAsia="Calibri" w:cs="Calibri"/>
                <w:szCs w:val="24"/>
              </w:rPr>
              <w:t xml:space="preserve"> </w:t>
            </w:r>
            <w:r w:rsidRPr="00EE12B6" w:rsidR="00E215E8">
              <w:rPr>
                <w:rFonts w:eastAsia="Calibri" w:cs="Calibri"/>
                <w:szCs w:val="24"/>
              </w:rPr>
              <w:t>Once you finalize, you will no longer be able make changes.</w:t>
            </w:r>
            <w:bookmarkEnd w:id="272"/>
          </w:p>
        </w:tc>
        <w:tc>
          <w:tcPr>
            <w:tcW w:w="4365" w:type="dxa"/>
          </w:tcPr>
          <w:p w:rsidRPr="00EE12B6" w:rsidR="00E215E8" w:rsidP="005C07DE" w:rsidRDefault="00E215E8" w14:paraId="4804A3A0"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EE12B6">
              <w:rPr>
                <w:noProof/>
                <w:szCs w:val="24"/>
              </w:rPr>
              <w:drawing>
                <wp:inline distT="0" distB="0" distL="0" distR="0" wp14:anchorId="27ED970D" wp14:editId="60C896C7">
                  <wp:extent cx="3154680" cy="1738528"/>
                  <wp:effectExtent l="0" t="0" r="7620" b="0"/>
                  <wp:docPr id="1306195033" name="Picture 1090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40131"/>
                          <pic:cNvPicPr/>
                        </pic:nvPicPr>
                        <pic:blipFill>
                          <a:blip r:embed="rId202">
                            <a:extLst>
                              <a:ext uri="{28A0092B-C50C-407E-A947-70E740481C1C}">
                                <a14:useLocalDpi xmlns:a14="http://schemas.microsoft.com/office/drawing/2010/main" val="0"/>
                              </a:ext>
                            </a:extLst>
                          </a:blip>
                          <a:stretch>
                            <a:fillRect/>
                          </a:stretch>
                        </pic:blipFill>
                        <pic:spPr>
                          <a:xfrm>
                            <a:off x="0" y="0"/>
                            <a:ext cx="3154680" cy="1738528"/>
                          </a:xfrm>
                          <a:prstGeom prst="rect">
                            <a:avLst/>
                          </a:prstGeom>
                        </pic:spPr>
                      </pic:pic>
                    </a:graphicData>
                  </a:graphic>
                </wp:inline>
              </w:drawing>
            </w:r>
          </w:p>
        </w:tc>
        <w:tc>
          <w:tcPr>
            <w:tcW w:w="4293" w:type="dxa"/>
          </w:tcPr>
          <w:p w:rsidRPr="00EE12B6" w:rsidR="00E215E8" w:rsidP="005C07DE" w:rsidRDefault="00E215E8" w14:paraId="75060BEF" w14:textId="35A8180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confirmation pop-up window.Cursor clicks OK to dismiss the window.</w:t>
            </w:r>
          </w:p>
        </w:tc>
      </w:tr>
    </w:tbl>
    <w:p w:rsidRPr="00EE12B6" w:rsidR="00E215E8" w:rsidP="00E215E8" w:rsidRDefault="00E215E8" w14:paraId="4887E476" w14:textId="77777777">
      <w:pPr>
        <w:spacing w:after="160" w:line="259" w:lineRule="auto"/>
        <w:rPr>
          <w:rFonts w:ascii="Calibri" w:hAnsi="Calibri" w:cs="Arial"/>
          <w:sz w:val="22"/>
          <w:szCs w:val="22"/>
        </w:rPr>
      </w:pPr>
    </w:p>
    <w:p w:rsidRPr="00EE12B6" w:rsidR="00E215E8" w:rsidP="00E215E8" w:rsidRDefault="00E215E8" w14:paraId="20545CEF" w14:textId="77777777">
      <w:pPr>
        <w:spacing w:after="160" w:line="259" w:lineRule="auto"/>
        <w:rPr>
          <w:rFonts w:ascii="Calibri" w:hAnsi="Calibri" w:cs="Arial"/>
          <w:sz w:val="22"/>
          <w:szCs w:val="22"/>
        </w:rPr>
      </w:pPr>
      <w:r w:rsidRPr="00EE12B6">
        <w:rPr>
          <w:rFonts w:ascii="Calibri" w:hAnsi="Calibri" w:cs="Arial"/>
          <w:sz w:val="22"/>
          <w:szCs w:val="22"/>
        </w:rPr>
        <w:br w:type="page"/>
      </w:r>
    </w:p>
    <w:p w:rsidRPr="00EE12B6" w:rsidR="00E215E8" w:rsidP="00E215E8" w:rsidRDefault="00E215E8" w14:paraId="5F7DFD09" w14:textId="77777777">
      <w:pPr>
        <w:spacing w:after="160" w:line="259" w:lineRule="auto"/>
        <w:rPr>
          <w:rFonts w:cs="Arial"/>
          <w:b/>
          <w:bCs/>
          <w:szCs w:val="24"/>
        </w:rPr>
      </w:pPr>
      <w:r w:rsidRPr="00EE12B6">
        <w:rPr>
          <w:rFonts w:cs="Arial"/>
          <w:b/>
          <w:bCs/>
          <w:szCs w:val="24"/>
        </w:rPr>
        <w:t>CSV Mode Video</w:t>
      </w:r>
    </w:p>
    <w:tbl>
      <w:tblPr>
        <w:tblStyle w:val="PlainTable110"/>
        <w:tblW w:w="0" w:type="auto"/>
        <w:tblLook w:val="04A0" w:firstRow="1" w:lastRow="0" w:firstColumn="1" w:lastColumn="0" w:noHBand="0" w:noVBand="1"/>
      </w:tblPr>
      <w:tblGrid>
        <w:gridCol w:w="4292"/>
        <w:gridCol w:w="5196"/>
        <w:gridCol w:w="4293"/>
      </w:tblGrid>
      <w:tr w:rsidRPr="00EE12B6" w:rsidR="00E215E8" w:rsidTr="005C07DE" w14:paraId="10C65D2A" w14:textId="777777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7F6135A8" w14:textId="77777777">
            <w:pPr>
              <w:rPr>
                <w:szCs w:val="24"/>
              </w:rPr>
            </w:pPr>
            <w:r w:rsidRPr="00EE12B6">
              <w:rPr>
                <w:szCs w:val="24"/>
              </w:rPr>
              <w:t>Script for Audio</w:t>
            </w:r>
          </w:p>
        </w:tc>
        <w:tc>
          <w:tcPr>
            <w:tcW w:w="4365" w:type="dxa"/>
          </w:tcPr>
          <w:p w:rsidRPr="00EE12B6" w:rsidR="00E215E8" w:rsidP="005C07DE" w:rsidRDefault="00E215E8" w14:paraId="4F5463BE" w14:textId="77777777">
            <w:pPr>
              <w:jc w:val="center"/>
              <w:cnfStyle w:val="100000000000" w:firstRow="1" w:lastRow="0" w:firstColumn="0" w:lastColumn="0" w:oddVBand="0" w:evenVBand="0" w:oddHBand="0" w:evenHBand="0" w:firstRowFirstColumn="0" w:firstRowLastColumn="0" w:lastRowFirstColumn="0" w:lastRowLastColumn="0"/>
              <w:rPr>
                <w:noProof/>
                <w:szCs w:val="24"/>
              </w:rPr>
            </w:pPr>
            <w:r w:rsidRPr="00EE12B6">
              <w:rPr>
                <w:szCs w:val="24"/>
              </w:rPr>
              <w:t>Visual</w:t>
            </w:r>
          </w:p>
        </w:tc>
        <w:tc>
          <w:tcPr>
            <w:tcW w:w="4293" w:type="dxa"/>
          </w:tcPr>
          <w:p w:rsidRPr="00EE12B6" w:rsidR="00E215E8" w:rsidP="005C07DE" w:rsidRDefault="00E215E8" w14:paraId="738357A5" w14:textId="77777777">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Scene Description</w:t>
            </w:r>
          </w:p>
        </w:tc>
      </w:tr>
      <w:tr w:rsidRPr="00EE12B6" w:rsidR="00E215E8" w:rsidTr="005C07DE" w14:paraId="197459CC"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24F0D06D" w14:textId="77777777">
            <w:pPr>
              <w:rPr>
                <w:szCs w:val="24"/>
              </w:rPr>
            </w:pPr>
            <w:r w:rsidRPr="00EE12B6">
              <w:rPr>
                <w:rFonts w:eastAsia="Calibri" w:cs="Calibri"/>
                <w:szCs w:val="24"/>
              </w:rPr>
              <w:t>In CSV mode, you will download a file specifications document, and then create comma separate value, or CSV, files according to the specs.</w:t>
            </w:r>
          </w:p>
        </w:tc>
        <w:tc>
          <w:tcPr>
            <w:tcW w:w="4365" w:type="dxa"/>
          </w:tcPr>
          <w:p w:rsidRPr="00EE12B6" w:rsidR="00E215E8" w:rsidP="005C07DE" w:rsidRDefault="00E215E8" w14:paraId="4578B9F8" w14:textId="77777777">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0A4D2DF5" wp14:editId="4DE8C56D">
                  <wp:extent cx="3154680" cy="1361232"/>
                  <wp:effectExtent l="0" t="0" r="7620" b="0"/>
                  <wp:docPr id="1925590935" name="Picture 192559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Pr="00EE12B6" w:rsidR="00E215E8" w:rsidP="005C07DE" w:rsidRDefault="00E215E8" w14:paraId="438326CD" w14:textId="77777777">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CSV file specifications document.</w:t>
            </w:r>
          </w:p>
        </w:tc>
      </w:tr>
      <w:tr w:rsidRPr="00EE12B6" w:rsidR="00E215E8" w:rsidTr="005C07DE" w14:paraId="2C6DEEE9"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1FA599FD" w14:textId="77777777">
            <w:pPr>
              <w:spacing w:after="160" w:line="259" w:lineRule="auto"/>
              <w:rPr>
                <w:szCs w:val="24"/>
              </w:rPr>
            </w:pPr>
            <w:r w:rsidRPr="00EE12B6">
              <w:rPr>
                <w:rFonts w:eastAsia="Calibri" w:cs="Calibri"/>
                <w:szCs w:val="24"/>
              </w:rPr>
              <w:t>There are four files, one for each data section: General Student Information, Enrollment, Budget, and Financial Aid. The file specifications indicate the number of fields that are required for each file, the order in which data elements should be submitted, and the valid values for each data element. Prior to downloading the files, check the “I agree” box that you agree to safeguard the data.</w:t>
            </w:r>
          </w:p>
        </w:tc>
        <w:tc>
          <w:tcPr>
            <w:tcW w:w="4365" w:type="dxa"/>
          </w:tcPr>
          <w:p w:rsidRPr="00EE12B6" w:rsidR="00E215E8" w:rsidP="005C07DE" w:rsidRDefault="00E215E8" w14:paraId="2F113F33" w14:textId="77777777">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75EAD3FD" wp14:editId="4CD3989B">
                  <wp:extent cx="3154680" cy="1361232"/>
                  <wp:effectExtent l="0" t="0" r="7620" b="0"/>
                  <wp:docPr id="1925590936" name="Picture 19255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Pr="00EE12B6" w:rsidR="00E215E8" w:rsidP="005C07DE" w:rsidRDefault="00E215E8" w14:paraId="43B25B86" w14:textId="77777777">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Cursor clicks through the tabs on the CSV file specifications document.</w:t>
            </w:r>
          </w:p>
        </w:tc>
      </w:tr>
      <w:tr w:rsidRPr="00EE12B6" w:rsidR="00E215E8" w:rsidTr="005C07DE" w14:paraId="05BCBE54"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10732236" w14:textId="77777777">
            <w:pPr>
              <w:rPr>
                <w:rFonts w:eastAsia="Calibri" w:cs="Calibri"/>
                <w:szCs w:val="24"/>
              </w:rPr>
            </w:pPr>
            <w:r w:rsidRPr="00EE12B6">
              <w:rPr>
                <w:rFonts w:eastAsia="Calibri" w:cs="Calibri"/>
                <w:szCs w:val="24"/>
              </w:rPr>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tc>
        <w:tc>
          <w:tcPr>
            <w:tcW w:w="4365" w:type="dxa"/>
          </w:tcPr>
          <w:p w:rsidRPr="00EE12B6" w:rsidR="00E215E8" w:rsidP="005C07DE" w:rsidRDefault="00E215E8" w14:paraId="2BF4229F" w14:textId="77777777">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drawing>
                <wp:inline distT="0" distB="0" distL="0" distR="0" wp14:anchorId="6C924A59" wp14:editId="433B2295">
                  <wp:extent cx="3154680" cy="1361232"/>
                  <wp:effectExtent l="0" t="0" r="7620" b="0"/>
                  <wp:docPr id="1925590937" name="Picture 192559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Pr="00EE12B6" w:rsidR="00E215E8" w:rsidP="005C07DE" w:rsidRDefault="00E215E8" w14:paraId="4FE0FFA8" w14:textId="77777777">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CSV file specifications. Cursor scrolls down and highlights the number of fields in the file. Inset shot at top-right shows a correctly formatted CSV file.</w:t>
            </w:r>
          </w:p>
        </w:tc>
      </w:tr>
      <w:tr w:rsidRPr="00EE12B6" w:rsidR="00E215E8" w:rsidTr="005C07DE" w14:paraId="5C99627E"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34DE5E61" w14:textId="77777777">
            <w:pPr>
              <w:spacing w:after="160" w:line="259" w:lineRule="auto"/>
              <w:rPr>
                <w:szCs w:val="24"/>
              </w:rPr>
            </w:pPr>
            <w:r w:rsidRPr="00EE12B6">
              <w:rPr>
                <w:rFonts w:eastAsia="Calibri" w:cs="Calibri"/>
                <w:szCs w:val="24"/>
              </w:rPr>
              <w:t>Once you’ve created your files, upload them on the Portal website. There are separate upload areas for each of the four file types; be sure you upload them in the correct section. You can upload the files multiple times; the most recent upload will overwrite previous uploads.</w:t>
            </w:r>
          </w:p>
        </w:tc>
        <w:tc>
          <w:tcPr>
            <w:tcW w:w="4365" w:type="dxa"/>
          </w:tcPr>
          <w:p w:rsidRPr="00EE12B6" w:rsidR="00E215E8" w:rsidP="005C07DE" w:rsidRDefault="00E215E8" w14:paraId="51D77C1D" w14:textId="77777777">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4EAA777C" wp14:editId="7CB6A337">
                  <wp:extent cx="3154680" cy="1920558"/>
                  <wp:effectExtent l="0" t="0" r="7620" b="3810"/>
                  <wp:docPr id="1925590938" name="Picture 19255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8" name="csv-upload-grid.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154680" cy="1920558"/>
                          </a:xfrm>
                          <a:prstGeom prst="rect">
                            <a:avLst/>
                          </a:prstGeom>
                        </pic:spPr>
                      </pic:pic>
                    </a:graphicData>
                  </a:graphic>
                </wp:inline>
              </w:drawing>
            </w:r>
          </w:p>
        </w:tc>
        <w:tc>
          <w:tcPr>
            <w:tcW w:w="4293" w:type="dxa"/>
          </w:tcPr>
          <w:p w:rsidRPr="00EE12B6" w:rsidR="00E215E8" w:rsidP="005C07DE" w:rsidRDefault="00E215E8" w14:paraId="52C14C4F" w14:textId="77777777">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the CSV page on the PDP. Cursor highlights the upload box for each file type.</w:t>
            </w:r>
          </w:p>
        </w:tc>
      </w:tr>
      <w:tr w:rsidRPr="00EE12B6" w:rsidR="00E215E8" w:rsidTr="005C07DE" w14:paraId="439DD07A"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036455EB" w14:textId="77777777">
            <w:pPr>
              <w:rPr>
                <w:rFonts w:eastAsia="Calibri" w:cs="Calibri"/>
                <w:szCs w:val="24"/>
              </w:rPr>
            </w:pPr>
            <w:r w:rsidRPr="00EE12B6">
              <w:rPr>
                <w:rFonts w:eastAsia="Calibri" w:cs="Calibri"/>
                <w:szCs w:val="24"/>
              </w:rPr>
              <w:t>If your files have any errors or are missing critical items, the Portal will alert you. A list of errors and their corresponding students will appear in the Portal and can also be downloaded as an Excel file. You will be able to review your data issues and upload fixes as needed.</w:t>
            </w:r>
          </w:p>
        </w:tc>
        <w:tc>
          <w:tcPr>
            <w:tcW w:w="4365" w:type="dxa"/>
          </w:tcPr>
          <w:p w:rsidRPr="00EE12B6" w:rsidR="00E215E8" w:rsidP="005C07DE" w:rsidRDefault="00E215E8" w14:paraId="3B40B931" w14:textId="77777777">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drawing>
                <wp:inline distT="0" distB="0" distL="0" distR="0" wp14:anchorId="05A066A7" wp14:editId="758EB6E8">
                  <wp:extent cx="3154680" cy="1732518"/>
                  <wp:effectExtent l="0" t="0" r="7620" b="1270"/>
                  <wp:docPr id="1925590939" name="Picture 19255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9" name="csv-errors.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154680" cy="1732518"/>
                          </a:xfrm>
                          <a:prstGeom prst="rect">
                            <a:avLst/>
                          </a:prstGeom>
                        </pic:spPr>
                      </pic:pic>
                    </a:graphicData>
                  </a:graphic>
                </wp:inline>
              </w:drawing>
            </w:r>
          </w:p>
        </w:tc>
        <w:tc>
          <w:tcPr>
            <w:tcW w:w="4293" w:type="dxa"/>
          </w:tcPr>
          <w:p w:rsidRPr="00EE12B6" w:rsidR="00E215E8" w:rsidP="005C07DE" w:rsidRDefault="00E215E8" w14:paraId="3D0D55B5" w14:textId="77777777">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CSV page on PDP. Cursor scrolls to list of uploaded files and expands the list of upload errors.</w:t>
            </w:r>
          </w:p>
        </w:tc>
      </w:tr>
      <w:tr w:rsidRPr="00EE12B6" w:rsidR="00E215E8" w:rsidTr="005C07DE" w14:paraId="375559FA"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E215E8" w14:paraId="1853BC5A" w14:textId="0CAFAD53">
            <w:pPr>
              <w:rPr>
                <w:szCs w:val="24"/>
              </w:rPr>
            </w:pPr>
            <w:r w:rsidRPr="00EE12B6">
              <w:rPr>
                <w:rFonts w:eastAsia="Calibri" w:cs="Calibri"/>
                <w:szCs w:val="24"/>
              </w:rPr>
              <w:t>When you have finished uploading data for all students, click the “</w:t>
            </w:r>
            <w:r w:rsidR="0031030A">
              <w:rPr>
                <w:rFonts w:eastAsia="Calibri" w:cs="Calibri"/>
                <w:szCs w:val="24"/>
              </w:rPr>
              <w:t>Continue</w:t>
            </w:r>
            <w:r w:rsidRPr="00EE12B6">
              <w:rPr>
                <w:rFonts w:eastAsia="Calibri" w:cs="Calibri"/>
                <w:szCs w:val="24"/>
              </w:rPr>
              <w:t>” button at the bottom of the page.</w:t>
            </w:r>
          </w:p>
        </w:tc>
        <w:tc>
          <w:tcPr>
            <w:tcW w:w="4365" w:type="dxa"/>
          </w:tcPr>
          <w:p w:rsidRPr="00EE12B6" w:rsidR="00E215E8" w:rsidP="005C07DE" w:rsidRDefault="00E215E8" w14:paraId="5F6D8EFA" w14:textId="77777777">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7F0BE2DB" wp14:editId="060AE013">
                  <wp:extent cx="3154680" cy="1289348"/>
                  <wp:effectExtent l="0" t="0" r="7620" b="6350"/>
                  <wp:docPr id="1925590940" name="Picture 192559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40" name="video-csv-finalize.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54680" cy="1289348"/>
                          </a:xfrm>
                          <a:prstGeom prst="rect">
                            <a:avLst/>
                          </a:prstGeom>
                        </pic:spPr>
                      </pic:pic>
                    </a:graphicData>
                  </a:graphic>
                </wp:inline>
              </w:drawing>
            </w:r>
          </w:p>
        </w:tc>
        <w:tc>
          <w:tcPr>
            <w:tcW w:w="4293" w:type="dxa"/>
          </w:tcPr>
          <w:p w:rsidRPr="00EE12B6" w:rsidR="00E215E8" w:rsidP="005C07DE" w:rsidRDefault="00E215E8" w14:paraId="0912F533" w14:textId="1A1C5DDD">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CSV page on PDP. Cursor clicks “Finalize All Student Record Information” button.</w:t>
            </w:r>
          </w:p>
        </w:tc>
      </w:tr>
      <w:tr w:rsidRPr="00EE12B6" w:rsidR="00E215E8" w:rsidTr="005C07DE" w14:paraId="319B7CB7"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EE12B6" w:rsidR="00E215E8" w:rsidP="005C07DE" w:rsidRDefault="00981CB6" w14:paraId="6069AB5A" w14:textId="2F0A4A3D">
            <w:pPr>
              <w:spacing w:after="160" w:line="259" w:lineRule="auto"/>
              <w:rPr>
                <w:rFonts w:eastAsia="Calibri" w:cs="Calibri"/>
                <w:szCs w:val="24"/>
              </w:rPr>
            </w:pPr>
            <w:r w:rsidRPr="00981CB6">
              <w:rPr>
                <w:rFonts w:eastAsia="Calibri" w:cs="Calibri"/>
                <w:szCs w:val="24"/>
              </w:rPr>
              <w:t>You will be asked to answer some brief questions about how you submitted your data.</w:t>
            </w:r>
            <w:r>
              <w:rPr>
                <w:rFonts w:eastAsia="Calibri" w:cs="Calibri"/>
                <w:szCs w:val="24"/>
              </w:rPr>
              <w:t xml:space="preserve"> </w:t>
            </w:r>
            <w:r w:rsidRPr="0031030A" w:rsidR="0031030A">
              <w:rPr>
                <w:rFonts w:eastAsia="Calibri" w:cs="Calibri"/>
                <w:szCs w:val="24"/>
              </w:rPr>
              <w:t xml:space="preserve">Then, click the “Finalize All Student Record Information” button. </w:t>
            </w:r>
            <w:r w:rsidRPr="00EE12B6" w:rsidR="00E215E8">
              <w:rPr>
                <w:rFonts w:eastAsia="Calibri" w:cs="Calibri"/>
                <w:szCs w:val="24"/>
              </w:rPr>
              <w:t>Once you finalize, you will no longer be able make changes.</w:t>
            </w:r>
          </w:p>
          <w:p w:rsidRPr="00EE12B6" w:rsidR="00E215E8" w:rsidP="005C07DE" w:rsidRDefault="00E215E8" w14:paraId="50DF8C3D" w14:textId="77777777">
            <w:pPr>
              <w:rPr>
                <w:szCs w:val="24"/>
              </w:rPr>
            </w:pPr>
          </w:p>
        </w:tc>
        <w:tc>
          <w:tcPr>
            <w:tcW w:w="4365" w:type="dxa"/>
          </w:tcPr>
          <w:p w:rsidRPr="00EE12B6" w:rsidR="00E215E8" w:rsidP="005C07DE" w:rsidRDefault="00E215E8" w14:paraId="2B13D342"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EE12B6">
              <w:rPr>
                <w:noProof/>
                <w:szCs w:val="24"/>
              </w:rPr>
              <w:drawing>
                <wp:inline distT="0" distB="0" distL="0" distR="0" wp14:anchorId="6A42FDC2" wp14:editId="270DF8E9">
                  <wp:extent cx="3154680" cy="1922743"/>
                  <wp:effectExtent l="0" t="0" r="7620" b="1905"/>
                  <wp:docPr id="1889402836" name="Picture 8688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10730"/>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154680" cy="1922743"/>
                          </a:xfrm>
                          <a:prstGeom prst="rect">
                            <a:avLst/>
                          </a:prstGeom>
                        </pic:spPr>
                      </pic:pic>
                    </a:graphicData>
                  </a:graphic>
                </wp:inline>
              </w:drawing>
            </w:r>
          </w:p>
        </w:tc>
        <w:tc>
          <w:tcPr>
            <w:tcW w:w="4293" w:type="dxa"/>
          </w:tcPr>
          <w:p w:rsidRPr="00EE12B6" w:rsidR="00E215E8" w:rsidP="005C07DE" w:rsidRDefault="00E215E8" w14:paraId="329C4F50" w14:textId="5960E04A">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confirmation pop-up window. Cursor clicks OK to dismiss the window.</w:t>
            </w:r>
          </w:p>
        </w:tc>
      </w:tr>
    </w:tbl>
    <w:p w:rsidRPr="00EE12B6" w:rsidR="00E215E8" w:rsidP="00E215E8" w:rsidRDefault="00E215E8" w14:paraId="350C4B5A" w14:textId="77777777">
      <w:pPr>
        <w:spacing w:after="160" w:line="259" w:lineRule="auto"/>
        <w:rPr>
          <w:rFonts w:ascii="Calibri Light" w:hAnsi="Calibri Light" w:eastAsia="Calibri Light" w:cs="Calibri Light"/>
          <w:sz w:val="22"/>
          <w:szCs w:val="22"/>
        </w:rPr>
      </w:pPr>
    </w:p>
    <w:p w:rsidRPr="00EE12B6" w:rsidR="00E215E8" w:rsidP="00E215E8" w:rsidRDefault="00E215E8" w14:paraId="33B3917D" w14:textId="77777777">
      <w:pPr>
        <w:spacing w:after="160" w:line="259" w:lineRule="auto"/>
        <w:jc w:val="center"/>
        <w:rPr>
          <w:rFonts w:ascii="Cambria" w:hAnsi="Cambria"/>
          <w:b/>
          <w:bCs/>
          <w:color w:val="244061"/>
          <w:sz w:val="36"/>
          <w:szCs w:val="36"/>
          <w:u w:val="single"/>
        </w:rPr>
      </w:pPr>
    </w:p>
    <w:bookmarkEnd w:id="262"/>
    <w:p w:rsidR="00E215E8" w:rsidP="00E215E8" w:rsidRDefault="00E215E8" w14:paraId="0AE1416E" w14:textId="77777777">
      <w:pPr>
        <w:pStyle w:val="AppH2"/>
        <w:sectPr w:rsidR="00E215E8" w:rsidSect="005C07DE">
          <w:pgSz w:w="15840" w:h="12240" w:orient="landscape" w:code="1"/>
          <w:pgMar w:top="864" w:right="1008" w:bottom="864" w:left="1008" w:header="432" w:footer="288" w:gutter="0"/>
          <w:pgNumType w:chapStyle="9"/>
          <w:cols w:space="720"/>
          <w:docGrid w:linePitch="360"/>
        </w:sectPr>
      </w:pPr>
    </w:p>
    <w:p w:rsidR="00E215E8" w:rsidP="00E215E8" w:rsidRDefault="00E215E8" w14:paraId="7E97C457" w14:textId="77777777">
      <w:pPr>
        <w:pStyle w:val="AppH2"/>
      </w:pPr>
      <w:bookmarkStart w:name="_Toc12872383" w:id="274"/>
      <w:bookmarkStart w:name="_Toc20746626" w:id="275"/>
      <w:r>
        <w:t>Resources</w:t>
      </w:r>
      <w:bookmarkEnd w:id="274"/>
      <w:bookmarkEnd w:id="275"/>
    </w:p>
    <w:tbl>
      <w:tblPr>
        <w:tblStyle w:val="TableGrid3"/>
        <w:tblW w:w="0" w:type="auto"/>
        <w:tblLook w:val="04A0" w:firstRow="1" w:lastRow="0" w:firstColumn="1" w:lastColumn="0" w:noHBand="0" w:noVBand="1"/>
      </w:tblPr>
      <w:tblGrid>
        <w:gridCol w:w="10224"/>
      </w:tblGrid>
      <w:tr w:rsidRPr="00EE12B6" w:rsidR="00E215E8" w:rsidTr="005C07DE" w14:paraId="7ECE14C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EE12B6" w:rsidR="00E215E8" w:rsidP="005C07DE" w:rsidRDefault="00E215E8" w14:paraId="1F544454" w14:textId="2DAD2270">
            <w:pPr>
              <w:spacing w:before="120" w:after="120"/>
              <w:ind w:left="-15" w:hanging="1"/>
              <w:rPr>
                <w:rFonts w:ascii="Arial" w:hAnsi="Arial"/>
              </w:rPr>
            </w:pPr>
            <w:bookmarkStart w:name="_Hlk10382028" w:id="276"/>
            <w:r w:rsidRPr="00EE12B6">
              <w:rPr>
                <w:rFonts w:ascii="Arial" w:hAnsi="Arial"/>
              </w:rPr>
              <w:br w:type="page"/>
            </w:r>
            <w:r w:rsidRPr="00EE12B6">
              <w:rPr>
                <w:i/>
                <w:iCs/>
              </w:rPr>
              <w:t>The following section includes content that appears in the “Resources” section of the Postsecondary Data Portal (PDP). This submission includes only new items pertaining to student records collection.</w:t>
            </w:r>
          </w:p>
        </w:tc>
      </w:tr>
      <w:bookmarkEnd w:id="276"/>
    </w:tbl>
    <w:p w:rsidRPr="00EE12B6" w:rsidR="00E215E8" w:rsidP="00E215E8" w:rsidRDefault="00E215E8" w14:paraId="42FFA3A1" w14:textId="77777777">
      <w:pPr>
        <w:spacing w:after="160" w:line="259" w:lineRule="auto"/>
        <w:rPr>
          <w:rFonts w:ascii="Calibri" w:hAnsi="Calibri" w:cs="Arial"/>
          <w:sz w:val="22"/>
          <w:szCs w:val="22"/>
        </w:rPr>
      </w:pPr>
    </w:p>
    <w:p w:rsidRPr="00EE12B6" w:rsidR="00E215E8" w:rsidP="00E215E8" w:rsidRDefault="00E215E8" w14:paraId="64353E37" w14:textId="77777777">
      <w:pPr>
        <w:pStyle w:val="AppH3"/>
        <w:rPr>
          <w:rFonts w:eastAsia="Calibri"/>
        </w:rPr>
      </w:pPr>
      <w:bookmarkStart w:name="_Toc12872384" w:id="277"/>
      <w:bookmarkStart w:name="_Toc20746627" w:id="278"/>
      <w:bookmarkStart w:name="_Toc503336466" w:id="279"/>
      <w:bookmarkStart w:name="_Toc486510445" w:id="280"/>
      <w:r w:rsidRPr="00EE12B6">
        <w:rPr>
          <w:rFonts w:eastAsia="Calibri"/>
        </w:rPr>
        <w:t>Financial Aid Types Cheat Sheet</w:t>
      </w:r>
      <w:bookmarkEnd w:id="277"/>
      <w:bookmarkEnd w:id="278"/>
    </w:p>
    <w:tbl>
      <w:tblPr>
        <w:tblStyle w:val="TableGrid3"/>
        <w:tblW w:w="0" w:type="auto"/>
        <w:tblLook w:val="04A0" w:firstRow="1" w:lastRow="0" w:firstColumn="1" w:lastColumn="0" w:noHBand="0" w:noVBand="1"/>
      </w:tblPr>
      <w:tblGrid>
        <w:gridCol w:w="10224"/>
      </w:tblGrid>
      <w:tr w:rsidRPr="00EE12B6" w:rsidR="00E215E8" w:rsidTr="005C07DE" w14:paraId="51FE710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EE12B6" w:rsidR="00E215E8" w:rsidP="005C07DE" w:rsidRDefault="00E215E8" w14:paraId="69A09EF1" w14:textId="77777777">
            <w:pPr>
              <w:spacing w:before="120" w:after="120"/>
              <w:ind w:left="-15" w:hanging="1"/>
              <w:rPr>
                <w:rFonts w:ascii="Arial" w:hAnsi="Arial"/>
              </w:rPr>
            </w:pPr>
            <w:r w:rsidRPr="00EE12B6">
              <w:rPr>
                <w:rFonts w:ascii="Arial" w:hAnsi="Arial"/>
              </w:rPr>
              <w:br w:type="page"/>
            </w:r>
            <w:r w:rsidRPr="00EE12B6">
              <w:rPr>
                <w:i/>
                <w:iCs/>
              </w:rPr>
              <w:t>This document will be posted on the Resources page of the PDP and will serve as an aid for institutions that need assistance categorizing financial aid programs.</w:t>
            </w:r>
            <w:r w:rsidRPr="00EE12B6">
              <w:rPr>
                <w:i/>
                <w:iCs/>
                <w:szCs w:val="24"/>
              </w:rPr>
              <w:t xml:space="preserve"> The table below serves as an example of aid programs that may appear on the document. The actual list of financial aid programs will be customized based on the institution’s state.</w:t>
            </w:r>
            <w:r w:rsidRPr="00EE12B6">
              <w:rPr>
                <w:rFonts w:ascii="Arial" w:hAnsi="Arial"/>
                <w:i/>
                <w:iCs/>
              </w:rPr>
              <w:t xml:space="preserve"> </w:t>
            </w:r>
          </w:p>
        </w:tc>
      </w:tr>
    </w:tbl>
    <w:p w:rsidRPr="00EE12B6" w:rsidR="00E215E8" w:rsidP="00E215E8" w:rsidRDefault="00E215E8" w14:paraId="2942B51E" w14:textId="77777777">
      <w:pPr>
        <w:spacing w:before="240" w:after="160" w:line="259" w:lineRule="auto"/>
        <w:rPr>
          <w:rFonts w:cs="Arial"/>
          <w:szCs w:val="24"/>
        </w:rPr>
      </w:pPr>
      <w:r w:rsidRPr="00EE12B6">
        <w:rPr>
          <w:rFonts w:cs="Arial"/>
          <w:szCs w:val="24"/>
        </w:rPr>
        <w:t>The table below lists common financial aid programs for your institution’s state and how they should be reported for NPSAS:20 student records collection. For all financial aid awards, please provide the program name in your data submission. Aid program names will not be released with the final data, but they will help NPSAS staff verify that reported amounts fall within statutory limits and ensure that the financial aid type and source are correctly coded.</w:t>
      </w:r>
    </w:p>
    <w:p w:rsidRPr="00EE12B6" w:rsidR="00E215E8" w:rsidP="00E215E8" w:rsidRDefault="00E215E8" w14:paraId="7F2B13BD" w14:textId="77777777">
      <w:pPr>
        <w:spacing w:after="160" w:line="259" w:lineRule="auto"/>
        <w:rPr>
          <w:rFonts w:cs="Arial"/>
          <w:szCs w:val="24"/>
        </w:rPr>
      </w:pPr>
      <w:bookmarkStart w:name="_Hlk10726206" w:id="281"/>
      <w:r w:rsidRPr="00EE12B6">
        <w:rPr>
          <w:rFonts w:cs="Arial"/>
          <w:szCs w:val="24"/>
        </w:rPr>
        <w:t>Need-based versus merit-based aid: Need-based aid is awarded based on an applicant's financial resources</w:t>
      </w:r>
      <w:bookmarkStart w:name="_Hlk10725421" w:id="282"/>
      <w:r w:rsidRPr="00EE12B6">
        <w:rPr>
          <w:rFonts w:cs="Arial"/>
          <w:szCs w:val="24"/>
        </w:rPr>
        <w:t xml:space="preserve">. Merit-based aid is awarded based on an applicant's academic achievement. </w:t>
      </w:r>
      <w:bookmarkEnd w:id="281"/>
      <w:r w:rsidRPr="00EE12B6">
        <w:rPr>
          <w:rFonts w:cs="Arial"/>
          <w:szCs w:val="24"/>
        </w:rPr>
        <w:t>Merit aid that was awarded without consideration of financial resources should be considered merit aid. However, if any part of the awarding criteria includes a student's financial resources, the aid is considered either “need-based” or “both need and merit-based.”</w:t>
      </w:r>
      <w:bookmarkEnd w:id="282"/>
      <w:r w:rsidRPr="00EE12B6">
        <w:rPr>
          <w:rFonts w:cs="Arial"/>
          <w:szCs w:val="24"/>
        </w:rPr>
        <w:t xml:space="preserve"> Aid based on neither need nor merit may include an applicant's non-academic talents, demographic, or other characteristics as the awarding criteria. </w:t>
      </w:r>
    </w:p>
    <w:p w:rsidRPr="00EE12B6" w:rsidR="00E215E8" w:rsidP="00E215E8" w:rsidRDefault="00E215E8" w14:paraId="32A143AE" w14:textId="77777777">
      <w:pPr>
        <w:spacing w:after="160" w:line="259" w:lineRule="auto"/>
        <w:rPr>
          <w:rFonts w:cs="Arial"/>
          <w:szCs w:val="24"/>
        </w:rPr>
      </w:pPr>
      <w:r w:rsidRPr="00EE12B6">
        <w:rPr>
          <w:rFonts w:cs="Arial"/>
          <w:szCs w:val="24"/>
        </w:rPr>
        <w:t>For additional help categorizing aid awards, contact the Help Desk at [number] or [email address].</w:t>
      </w:r>
    </w:p>
    <w:tbl>
      <w:tblPr>
        <w:tblStyle w:val="ListTable21"/>
        <w:tblW w:w="105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25"/>
        <w:gridCol w:w="1260"/>
        <w:gridCol w:w="1530"/>
        <w:gridCol w:w="4397"/>
      </w:tblGrid>
      <w:tr w:rsidRPr="00EE12B6" w:rsidR="00E215E8" w:rsidTr="005C07DE" w14:paraId="0A7591DE"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rsidRPr="00EE12B6" w:rsidR="00E215E8" w:rsidP="005C07DE" w:rsidRDefault="00E215E8" w14:paraId="6FAE342A" w14:textId="77777777">
            <w:pPr>
              <w:jc w:val="center"/>
              <w:rPr>
                <w:rFonts w:ascii="Calibri" w:hAnsi="Calibri"/>
                <w:sz w:val="20"/>
              </w:rPr>
            </w:pPr>
            <w:r w:rsidRPr="00EE12B6">
              <w:rPr>
                <w:rFonts w:ascii="Calibri" w:hAnsi="Calibri"/>
                <w:sz w:val="20"/>
              </w:rPr>
              <w:t>Financial Aid Program</w:t>
            </w:r>
          </w:p>
        </w:tc>
        <w:tc>
          <w:tcPr>
            <w:tcW w:w="1260" w:type="dxa"/>
            <w:vAlign w:val="center"/>
          </w:tcPr>
          <w:p w:rsidRPr="00EE12B6" w:rsidR="00E215E8" w:rsidP="005C07DE" w:rsidRDefault="00E215E8" w14:paraId="091413D1"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Aid Source</w:t>
            </w:r>
          </w:p>
        </w:tc>
        <w:tc>
          <w:tcPr>
            <w:tcW w:w="1530" w:type="dxa"/>
            <w:vAlign w:val="center"/>
          </w:tcPr>
          <w:p w:rsidRPr="00EE12B6" w:rsidR="00E215E8" w:rsidP="005C07DE" w:rsidRDefault="00E215E8" w14:paraId="6248E36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NPSAS:20 student records section</w:t>
            </w:r>
          </w:p>
        </w:tc>
        <w:tc>
          <w:tcPr>
            <w:tcW w:w="4397" w:type="dxa"/>
            <w:noWrap/>
            <w:vAlign w:val="center"/>
            <w:hideMark/>
          </w:tcPr>
          <w:p w:rsidRPr="00EE12B6" w:rsidR="00E215E8" w:rsidP="005C07DE" w:rsidRDefault="00E215E8" w14:paraId="21490C9C"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Financial Aid Type</w:t>
            </w:r>
          </w:p>
        </w:tc>
      </w:tr>
      <w:tr w:rsidRPr="00EE12B6" w:rsidR="00E215E8" w:rsidTr="005C07DE" w14:paraId="6E06631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tcPr>
          <w:p w:rsidRPr="00EE12B6" w:rsidR="00E215E8" w:rsidP="005C07DE" w:rsidRDefault="00E215E8" w14:paraId="5B69B947" w14:textId="77777777">
            <w:pPr>
              <w:rPr>
                <w:rFonts w:ascii="Calibri" w:hAnsi="Calibri"/>
                <w:sz w:val="20"/>
              </w:rPr>
            </w:pPr>
            <w:r w:rsidRPr="00EE12B6">
              <w:rPr>
                <w:rFonts w:ascii="Calibri" w:hAnsi="Calibri"/>
                <w:sz w:val="20"/>
              </w:rPr>
              <w:t>DOD Armed Forces Grant</w:t>
            </w:r>
          </w:p>
        </w:tc>
        <w:tc>
          <w:tcPr>
            <w:tcW w:w="1260" w:type="dxa"/>
          </w:tcPr>
          <w:p w:rsidRPr="00EE12B6" w:rsidR="00E215E8" w:rsidP="005C07DE" w:rsidRDefault="00E215E8" w14:paraId="01F5CB83"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Federal</w:t>
            </w:r>
          </w:p>
        </w:tc>
        <w:tc>
          <w:tcPr>
            <w:tcW w:w="1530" w:type="dxa"/>
          </w:tcPr>
          <w:p w:rsidRPr="00EE12B6" w:rsidR="00E215E8" w:rsidP="005C07DE" w:rsidRDefault="00E215E8" w14:paraId="4D8D1796"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Priv/Oth Gvmt</w:t>
            </w:r>
          </w:p>
        </w:tc>
        <w:tc>
          <w:tcPr>
            <w:tcW w:w="4397" w:type="dxa"/>
            <w:noWrap/>
          </w:tcPr>
          <w:p w:rsidRPr="00EE12B6" w:rsidR="00E215E8" w:rsidP="005C07DE" w:rsidRDefault="00E215E8" w14:paraId="38CEBBC6"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15=ROTC/Armed Forces Grant</w:t>
            </w:r>
          </w:p>
        </w:tc>
      </w:tr>
      <w:tr w:rsidRPr="00EE12B6" w:rsidR="00E215E8" w:rsidTr="005C07DE" w14:paraId="224FADF2"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061419C3" w14:textId="77777777">
            <w:pPr>
              <w:rPr>
                <w:rFonts w:ascii="Calibri" w:hAnsi="Calibri"/>
                <w:sz w:val="20"/>
              </w:rPr>
            </w:pPr>
            <w:r w:rsidRPr="00EE12B6">
              <w:rPr>
                <w:rFonts w:ascii="Calibri" w:hAnsi="Calibri"/>
                <w:sz w:val="20"/>
              </w:rPr>
              <w:t>CA Promise Grant</w:t>
            </w:r>
          </w:p>
        </w:tc>
        <w:tc>
          <w:tcPr>
            <w:tcW w:w="1260" w:type="dxa"/>
          </w:tcPr>
          <w:p w:rsidRPr="00EE12B6" w:rsidR="00E215E8" w:rsidP="005C07DE" w:rsidRDefault="00E215E8" w14:paraId="4C2D0E81"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77923B55"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3FFB2F3B"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6=Tuition waiver, non-faculty/staff</w:t>
            </w:r>
          </w:p>
        </w:tc>
      </w:tr>
      <w:tr w:rsidRPr="00EE12B6" w:rsidR="00E215E8" w:rsidTr="005C07DE" w14:paraId="1BE22FB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65D0E9A3" w14:textId="77777777">
            <w:pPr>
              <w:rPr>
                <w:rFonts w:ascii="Calibri" w:hAnsi="Calibri"/>
                <w:sz w:val="20"/>
              </w:rPr>
            </w:pPr>
            <w:r w:rsidRPr="00EE12B6">
              <w:rPr>
                <w:rFonts w:ascii="Calibri" w:hAnsi="Calibri"/>
                <w:sz w:val="20"/>
              </w:rPr>
              <w:t>FL Bright Futures</w:t>
            </w:r>
          </w:p>
        </w:tc>
        <w:tc>
          <w:tcPr>
            <w:tcW w:w="1260" w:type="dxa"/>
          </w:tcPr>
          <w:p w:rsidRPr="00EE12B6" w:rsidR="00E215E8" w:rsidP="005C07DE" w:rsidRDefault="00E215E8" w14:paraId="1AA0126B"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09EF648C"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3FF101E3"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2=Grant/scholarship, merit-based</w:t>
            </w:r>
          </w:p>
        </w:tc>
      </w:tr>
      <w:tr w:rsidRPr="00EE12B6" w:rsidR="00E215E8" w:rsidTr="005C07DE" w14:paraId="1873A1B8"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4F4C650D" w14:textId="77777777">
            <w:pPr>
              <w:rPr>
                <w:rFonts w:ascii="Calibri" w:hAnsi="Calibri"/>
                <w:sz w:val="20"/>
              </w:rPr>
            </w:pPr>
            <w:r w:rsidRPr="00EE12B6">
              <w:rPr>
                <w:rFonts w:ascii="Calibri" w:hAnsi="Calibri"/>
                <w:sz w:val="20"/>
              </w:rPr>
              <w:t>WA College Bound Scholarship</w:t>
            </w:r>
          </w:p>
        </w:tc>
        <w:tc>
          <w:tcPr>
            <w:tcW w:w="1260" w:type="dxa"/>
          </w:tcPr>
          <w:p w:rsidRPr="00EE12B6" w:rsidR="00E215E8" w:rsidP="005C07DE" w:rsidRDefault="00E215E8" w14:paraId="40CD9610"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2A02C4B2"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4740B52F"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1=Grant/scholarship, need-based</w:t>
            </w:r>
          </w:p>
        </w:tc>
      </w:tr>
      <w:tr w:rsidRPr="00EE12B6" w:rsidR="00E215E8" w:rsidTr="005C07DE" w14:paraId="46F1C3E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270FDAEC" w14:textId="77777777">
            <w:pPr>
              <w:rPr>
                <w:rFonts w:ascii="Calibri" w:hAnsi="Calibri"/>
                <w:sz w:val="20"/>
              </w:rPr>
            </w:pPr>
            <w:r w:rsidRPr="00EE12B6">
              <w:rPr>
                <w:rFonts w:ascii="Calibri" w:hAnsi="Calibri"/>
                <w:sz w:val="20"/>
              </w:rPr>
              <w:t>NJ Skills Partnership Training Grant</w:t>
            </w:r>
          </w:p>
        </w:tc>
        <w:tc>
          <w:tcPr>
            <w:tcW w:w="1260" w:type="dxa"/>
          </w:tcPr>
          <w:p w:rsidRPr="00EE12B6" w:rsidR="00E215E8" w:rsidP="005C07DE" w:rsidRDefault="00E215E8" w14:paraId="264E69BA"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293ABDD1"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4D90CC13"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18=WIA/job training/vocational rehabilitation</w:t>
            </w:r>
          </w:p>
        </w:tc>
      </w:tr>
      <w:tr w:rsidRPr="00EE12B6" w:rsidR="00E215E8" w:rsidTr="005C07DE" w14:paraId="6043FD78"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43F45373" w14:textId="77777777">
            <w:pPr>
              <w:rPr>
                <w:rFonts w:ascii="Calibri" w:hAnsi="Calibri"/>
                <w:sz w:val="20"/>
              </w:rPr>
            </w:pPr>
            <w:r w:rsidRPr="00EE12B6">
              <w:rPr>
                <w:rFonts w:ascii="Calibri" w:hAnsi="Calibri"/>
                <w:sz w:val="20"/>
              </w:rPr>
              <w:t>AZ Leap Grant</w:t>
            </w:r>
          </w:p>
        </w:tc>
        <w:tc>
          <w:tcPr>
            <w:tcW w:w="1260" w:type="dxa"/>
          </w:tcPr>
          <w:p w:rsidRPr="00EE12B6" w:rsidR="00E215E8" w:rsidP="005C07DE" w:rsidRDefault="00E215E8" w14:paraId="0F322BE9"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12CB47EA"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1B928D50"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1=Grant/scholarship, need-based</w:t>
            </w:r>
          </w:p>
        </w:tc>
      </w:tr>
      <w:tr w:rsidRPr="00EE12B6" w:rsidR="00E215E8" w:rsidTr="005C07DE" w14:paraId="5BCA06E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2B5FC268" w14:textId="77777777">
            <w:pPr>
              <w:rPr>
                <w:rFonts w:ascii="Calibri" w:hAnsi="Calibri"/>
                <w:sz w:val="20"/>
              </w:rPr>
            </w:pPr>
            <w:r w:rsidRPr="00EE12B6">
              <w:rPr>
                <w:rFonts w:ascii="Calibri" w:hAnsi="Calibri"/>
                <w:sz w:val="20"/>
              </w:rPr>
              <w:t>GA Hope Scholarship</w:t>
            </w:r>
          </w:p>
        </w:tc>
        <w:tc>
          <w:tcPr>
            <w:tcW w:w="1260" w:type="dxa"/>
          </w:tcPr>
          <w:p w:rsidRPr="00EE12B6" w:rsidR="00E215E8" w:rsidP="005C07DE" w:rsidRDefault="00E215E8" w14:paraId="13B1D325"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27FDF13C"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541C4684"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2=Grant/scholarship, merit-based</w:t>
            </w:r>
          </w:p>
        </w:tc>
      </w:tr>
      <w:tr w:rsidRPr="00EE12B6" w:rsidR="00E215E8" w:rsidTr="005C07DE" w14:paraId="37036201"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70769FCE" w14:textId="77777777">
            <w:pPr>
              <w:rPr>
                <w:rFonts w:ascii="Calibri" w:hAnsi="Calibri"/>
                <w:sz w:val="20"/>
              </w:rPr>
            </w:pPr>
            <w:r w:rsidRPr="00EE12B6">
              <w:rPr>
                <w:rFonts w:ascii="Calibri" w:hAnsi="Calibri"/>
                <w:sz w:val="20"/>
              </w:rPr>
              <w:t>IA National Guard Grant</w:t>
            </w:r>
          </w:p>
        </w:tc>
        <w:tc>
          <w:tcPr>
            <w:tcW w:w="1260" w:type="dxa"/>
          </w:tcPr>
          <w:p w:rsidRPr="00EE12B6" w:rsidR="00E215E8" w:rsidP="005C07DE" w:rsidRDefault="00E215E8" w14:paraId="11DD9946"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7D4DDA95"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2EC78343"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15=ROTC/armed forces grant</w:t>
            </w:r>
          </w:p>
        </w:tc>
      </w:tr>
      <w:tr w:rsidRPr="00EE12B6" w:rsidR="00E215E8" w:rsidTr="005C07DE" w14:paraId="3B16F61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17D390D7" w14:textId="77777777">
            <w:pPr>
              <w:rPr>
                <w:rFonts w:ascii="Calibri" w:hAnsi="Calibri"/>
                <w:sz w:val="20"/>
              </w:rPr>
            </w:pPr>
            <w:r w:rsidRPr="00EE12B6">
              <w:rPr>
                <w:rFonts w:ascii="Calibri" w:hAnsi="Calibri"/>
                <w:sz w:val="20"/>
              </w:rPr>
              <w:t>NM Lottery Scholarship</w:t>
            </w:r>
          </w:p>
        </w:tc>
        <w:tc>
          <w:tcPr>
            <w:tcW w:w="1260" w:type="dxa"/>
          </w:tcPr>
          <w:p w:rsidRPr="00EE12B6" w:rsidR="00E215E8" w:rsidP="005C07DE" w:rsidRDefault="00E215E8" w14:paraId="2A683EBB"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7C3B4F5E"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0A60B546"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2=Grant/scholarship, merit-based</w:t>
            </w:r>
          </w:p>
        </w:tc>
      </w:tr>
      <w:tr w:rsidRPr="00EE12B6" w:rsidR="00E215E8" w:rsidTr="005C07DE" w14:paraId="03955571"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7AEC1BB5" w14:textId="77777777">
            <w:pPr>
              <w:rPr>
                <w:rFonts w:ascii="Calibri" w:hAnsi="Calibri"/>
                <w:sz w:val="20"/>
              </w:rPr>
            </w:pPr>
            <w:r w:rsidRPr="00EE12B6">
              <w:rPr>
                <w:rFonts w:ascii="Calibri" w:hAnsi="Calibri"/>
                <w:sz w:val="20"/>
              </w:rPr>
              <w:t>KY Veteran Dependent</w:t>
            </w:r>
          </w:p>
        </w:tc>
        <w:tc>
          <w:tcPr>
            <w:tcW w:w="1260" w:type="dxa"/>
          </w:tcPr>
          <w:p w:rsidRPr="00EE12B6" w:rsidR="00E215E8" w:rsidP="005C07DE" w:rsidRDefault="00E215E8" w14:paraId="4EEFEDE8"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6586C08F"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7D9621A3"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16=Veterans' benefits</w:t>
            </w:r>
          </w:p>
        </w:tc>
      </w:tr>
      <w:tr w:rsidRPr="00EE12B6" w:rsidR="00E215E8" w:rsidTr="005C07DE" w14:paraId="3F57B7A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12FB80D5" w14:textId="77777777">
            <w:pPr>
              <w:rPr>
                <w:rFonts w:ascii="Calibri" w:hAnsi="Calibri"/>
                <w:sz w:val="20"/>
              </w:rPr>
            </w:pPr>
            <w:r w:rsidRPr="00EE12B6">
              <w:rPr>
                <w:rFonts w:ascii="Calibri" w:hAnsi="Calibri"/>
                <w:sz w:val="20"/>
              </w:rPr>
              <w:t>NJ Class Loan</w:t>
            </w:r>
          </w:p>
        </w:tc>
        <w:tc>
          <w:tcPr>
            <w:tcW w:w="1260" w:type="dxa"/>
          </w:tcPr>
          <w:p w:rsidRPr="00EE12B6" w:rsidR="00E215E8" w:rsidP="005C07DE" w:rsidRDefault="00E215E8" w14:paraId="558A285F"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303B98CF"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7961FDEF"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7=Loan</w:t>
            </w:r>
          </w:p>
        </w:tc>
      </w:tr>
      <w:tr w:rsidRPr="00EE12B6" w:rsidR="00E215E8" w:rsidTr="005C07DE" w14:paraId="1FCDABB9"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232C746E" w14:textId="77777777">
            <w:pPr>
              <w:rPr>
                <w:rFonts w:ascii="Calibri" w:hAnsi="Calibri"/>
                <w:sz w:val="20"/>
              </w:rPr>
            </w:pPr>
            <w:r w:rsidRPr="00EE12B6">
              <w:rPr>
                <w:rFonts w:ascii="Calibri" w:hAnsi="Calibri"/>
                <w:sz w:val="20"/>
              </w:rPr>
              <w:t>WA Opportunity Grant</w:t>
            </w:r>
          </w:p>
        </w:tc>
        <w:tc>
          <w:tcPr>
            <w:tcW w:w="1260" w:type="dxa"/>
          </w:tcPr>
          <w:p w:rsidRPr="00EE12B6" w:rsidR="00E215E8" w:rsidP="005C07DE" w:rsidRDefault="00E215E8" w14:paraId="7B7B6ABC"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48BAB924"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3E5D63E2"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3=Grant/scholarship, both need and merit</w:t>
            </w:r>
          </w:p>
        </w:tc>
      </w:tr>
      <w:tr w:rsidRPr="00EE12B6" w:rsidR="00E215E8" w:rsidTr="005C07DE" w14:paraId="4AE0A92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EE12B6" w:rsidR="00E215E8" w:rsidP="005C07DE" w:rsidRDefault="00E215E8" w14:paraId="30418AC9" w14:textId="77777777">
            <w:pPr>
              <w:rPr>
                <w:rFonts w:ascii="Calibri" w:hAnsi="Calibri"/>
                <w:sz w:val="20"/>
              </w:rPr>
            </w:pPr>
            <w:r w:rsidRPr="00EE12B6">
              <w:rPr>
                <w:rFonts w:ascii="Calibri" w:hAnsi="Calibri"/>
                <w:sz w:val="20"/>
              </w:rPr>
              <w:t>WA Passport to College</w:t>
            </w:r>
          </w:p>
        </w:tc>
        <w:tc>
          <w:tcPr>
            <w:tcW w:w="1260" w:type="dxa"/>
          </w:tcPr>
          <w:p w:rsidRPr="00EE12B6" w:rsidR="00E215E8" w:rsidP="005C07DE" w:rsidRDefault="00E215E8" w14:paraId="5D760BCC"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rsidRPr="00EE12B6" w:rsidR="00E215E8" w:rsidP="005C07DE" w:rsidRDefault="00E215E8" w14:paraId="14AF7597"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rsidRPr="00EE12B6" w:rsidR="00E215E8" w:rsidP="005C07DE" w:rsidRDefault="00E215E8" w14:paraId="2A3EEB96"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4=Grant/scholarship, neither need nor merit</w:t>
            </w:r>
          </w:p>
        </w:tc>
      </w:tr>
    </w:tbl>
    <w:p w:rsidRPr="00EE12B6" w:rsidR="00E215E8" w:rsidP="00E215E8" w:rsidRDefault="00E215E8" w14:paraId="27C5A724" w14:textId="77777777">
      <w:pPr>
        <w:spacing w:after="160" w:line="259" w:lineRule="auto"/>
        <w:rPr>
          <w:rFonts w:ascii="Calibri" w:hAnsi="Calibri" w:cs="Arial"/>
          <w:sz w:val="22"/>
          <w:szCs w:val="22"/>
        </w:rPr>
      </w:pPr>
    </w:p>
    <w:p w:rsidRPr="00EE12B6" w:rsidR="00E215E8" w:rsidP="00E215E8" w:rsidRDefault="00E215E8" w14:paraId="64A9DA7B" w14:textId="77777777">
      <w:pPr>
        <w:pStyle w:val="AppH3"/>
        <w:rPr>
          <w:rFonts w:eastAsia="Calibri"/>
        </w:rPr>
      </w:pPr>
      <w:bookmarkStart w:name="_Toc12872385" w:id="283"/>
      <w:bookmarkStart w:name="_Toc20746628" w:id="284"/>
      <w:r w:rsidRPr="00EE12B6">
        <w:rPr>
          <w:rFonts w:eastAsia="Calibri"/>
        </w:rPr>
        <w:t>Student Records Codebook</w:t>
      </w:r>
      <w:bookmarkEnd w:id="283"/>
      <w:bookmarkEnd w:id="284"/>
    </w:p>
    <w:tbl>
      <w:tblPr>
        <w:tblStyle w:val="TableGrid3"/>
        <w:tblW w:w="0" w:type="auto"/>
        <w:tblLook w:val="04A0" w:firstRow="1" w:lastRow="0" w:firstColumn="1" w:lastColumn="0" w:noHBand="0" w:noVBand="1"/>
      </w:tblPr>
      <w:tblGrid>
        <w:gridCol w:w="10224"/>
      </w:tblGrid>
      <w:tr w:rsidRPr="00EE12B6" w:rsidR="00E215E8" w:rsidTr="005C07DE" w14:paraId="319B7FE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EE12B6" w:rsidR="00E215E8" w:rsidP="00243829" w:rsidRDefault="00E215E8" w14:paraId="632F88AF" w14:textId="7D484A43">
            <w:pPr>
              <w:spacing w:before="120" w:after="120"/>
              <w:ind w:left="-15" w:hanging="1"/>
              <w:rPr>
                <w:i/>
                <w:iCs/>
              </w:rPr>
            </w:pPr>
            <w:r w:rsidRPr="00EE12B6">
              <w:rPr>
                <w:rFonts w:ascii="Arial" w:hAnsi="Arial"/>
              </w:rPr>
              <w:br w:type="page"/>
            </w:r>
            <w:r w:rsidRPr="00EE12B6">
              <w:rPr>
                <w:i/>
                <w:iCs/>
              </w:rPr>
              <w:t xml:space="preserve">This codebook </w:t>
            </w:r>
            <w:r>
              <w:rPr>
                <w:i/>
                <w:iCs/>
              </w:rPr>
              <w:t xml:space="preserve">includes a list of all items in the student records instrument. The content of the instrument is detailed in appendix I. This codebook document </w:t>
            </w:r>
            <w:r w:rsidRPr="00EE12B6">
              <w:rPr>
                <w:i/>
                <w:iCs/>
              </w:rPr>
              <w:t>will be available</w:t>
            </w:r>
            <w:r>
              <w:rPr>
                <w:i/>
                <w:iCs/>
              </w:rPr>
              <w:t xml:space="preserve"> to institutions</w:t>
            </w:r>
            <w:r w:rsidRPr="00EE12B6">
              <w:rPr>
                <w:i/>
                <w:iCs/>
              </w:rPr>
              <w:t xml:space="preserve"> as a PDF file in the Resources section of the PD</w:t>
            </w:r>
            <w:r>
              <w:rPr>
                <w:i/>
                <w:iCs/>
              </w:rPr>
              <w:t xml:space="preserve">P and will be included in the Excel template file and the CSV file specifications document. The codebook will also include the “What’s New” section of the Student Records Handbook, listed on page </w:t>
            </w:r>
            <w:r w:rsidR="00243829">
              <w:rPr>
                <w:i/>
                <w:iCs/>
              </w:rPr>
              <w:t>D</w:t>
            </w:r>
            <w:r w:rsidR="002D1049">
              <w:rPr>
                <w:i/>
                <w:iCs/>
              </w:rPr>
              <w:t>-198</w:t>
            </w:r>
            <w:r>
              <w:rPr>
                <w:i/>
                <w:iCs/>
              </w:rPr>
              <w:t xml:space="preserve"> of this document. </w:t>
            </w:r>
            <w:r w:rsidRPr="00EE12B6">
              <w:rPr>
                <w:i/>
                <w:iCs/>
              </w:rPr>
              <w:t xml:space="preserve">The final </w:t>
            </w:r>
            <w:r>
              <w:rPr>
                <w:i/>
                <w:iCs/>
              </w:rPr>
              <w:t xml:space="preserve">codebook </w:t>
            </w:r>
            <w:r w:rsidRPr="00EE12B6">
              <w:rPr>
                <w:i/>
                <w:iCs/>
              </w:rPr>
              <w:t>document may include aesthetic changes that do not impact the content of the codebook.</w:t>
            </w:r>
          </w:p>
        </w:tc>
      </w:tr>
    </w:tbl>
    <w:p w:rsidR="00E215E8" w:rsidP="00E215E8" w:rsidRDefault="00E215E8" w14:paraId="3586DB6C" w14:textId="77777777">
      <w:pPr>
        <w:spacing w:after="160" w:line="259" w:lineRule="auto"/>
        <w:jc w:val="center"/>
        <w:rPr>
          <w:rFonts w:ascii="Calibri" w:hAnsi="Calibri" w:cs="Arial"/>
          <w:sz w:val="22"/>
          <w:szCs w:val="22"/>
        </w:rPr>
      </w:pPr>
    </w:p>
    <w:p w:rsidR="00E215E8" w:rsidP="00E215E8" w:rsidRDefault="00E215E8" w14:paraId="119C868B" w14:textId="77777777">
      <w:pPr>
        <w:spacing w:after="160" w:line="259" w:lineRule="auto"/>
        <w:jc w:val="center"/>
        <w:rPr>
          <w:rFonts w:ascii="Calibri" w:hAnsi="Calibri" w:cs="Arial"/>
          <w:sz w:val="22"/>
          <w:szCs w:val="22"/>
        </w:rPr>
      </w:pPr>
    </w:p>
    <w:p w:rsidR="00E215E8" w:rsidP="00E215E8" w:rsidRDefault="00E215E8" w14:paraId="3CE240D6" w14:textId="77777777">
      <w:pPr>
        <w:spacing w:after="160" w:line="259" w:lineRule="auto"/>
        <w:jc w:val="center"/>
        <w:rPr>
          <w:rFonts w:ascii="Calibri" w:hAnsi="Calibri" w:cs="Arial"/>
          <w:sz w:val="22"/>
          <w:szCs w:val="22"/>
        </w:rPr>
      </w:pPr>
    </w:p>
    <w:p w:rsidR="00E215E8" w:rsidP="00E215E8" w:rsidRDefault="00E215E8" w14:paraId="4EDE3060" w14:textId="77777777">
      <w:pPr>
        <w:spacing w:after="160" w:line="259" w:lineRule="auto"/>
        <w:jc w:val="center"/>
        <w:rPr>
          <w:rFonts w:ascii="Calibri" w:hAnsi="Calibri" w:cs="Arial"/>
          <w:sz w:val="22"/>
          <w:szCs w:val="22"/>
        </w:rPr>
      </w:pPr>
    </w:p>
    <w:p w:rsidR="00E215E8" w:rsidP="00E215E8" w:rsidRDefault="00E215E8" w14:paraId="3CF2BC86" w14:textId="77777777">
      <w:pPr>
        <w:spacing w:after="160" w:line="259" w:lineRule="auto"/>
        <w:jc w:val="center"/>
        <w:rPr>
          <w:rFonts w:ascii="Calibri" w:hAnsi="Calibri" w:cs="Arial"/>
          <w:sz w:val="22"/>
          <w:szCs w:val="22"/>
        </w:rPr>
      </w:pPr>
    </w:p>
    <w:p w:rsidR="00E215E8" w:rsidP="00E215E8" w:rsidRDefault="00E215E8" w14:paraId="47373EDD" w14:textId="77777777">
      <w:pPr>
        <w:spacing w:after="160" w:line="259" w:lineRule="auto"/>
        <w:jc w:val="center"/>
        <w:rPr>
          <w:rFonts w:ascii="Calibri" w:hAnsi="Calibri" w:cs="Arial"/>
          <w:sz w:val="22"/>
          <w:szCs w:val="22"/>
        </w:rPr>
      </w:pPr>
    </w:p>
    <w:p w:rsidR="00E215E8" w:rsidP="00E215E8" w:rsidRDefault="00E215E8" w14:paraId="2D738A7D" w14:textId="77777777">
      <w:pPr>
        <w:spacing w:after="160" w:line="259" w:lineRule="auto"/>
        <w:jc w:val="center"/>
        <w:rPr>
          <w:rFonts w:ascii="Calibri" w:hAnsi="Calibri" w:cs="Arial"/>
          <w:sz w:val="22"/>
          <w:szCs w:val="22"/>
        </w:rPr>
      </w:pPr>
    </w:p>
    <w:p w:rsidR="00E215E8" w:rsidP="00E215E8" w:rsidRDefault="00E215E8" w14:paraId="4494ADF5" w14:textId="77777777">
      <w:pPr>
        <w:spacing w:after="160" w:line="259" w:lineRule="auto"/>
        <w:jc w:val="center"/>
        <w:rPr>
          <w:rFonts w:ascii="Calibri" w:hAnsi="Calibri" w:cs="Arial"/>
          <w:sz w:val="22"/>
          <w:szCs w:val="22"/>
        </w:rPr>
      </w:pPr>
    </w:p>
    <w:p w:rsidR="00E215E8" w:rsidP="00E215E8" w:rsidRDefault="00E215E8" w14:paraId="16E273F6" w14:textId="77777777">
      <w:pPr>
        <w:spacing w:after="160" w:line="259" w:lineRule="auto"/>
        <w:jc w:val="center"/>
        <w:rPr>
          <w:rFonts w:ascii="Calibri" w:hAnsi="Calibri" w:cs="Arial"/>
          <w:sz w:val="22"/>
          <w:szCs w:val="22"/>
        </w:rPr>
      </w:pPr>
    </w:p>
    <w:p w:rsidR="00E215E8" w:rsidP="00E215E8" w:rsidRDefault="00E215E8" w14:paraId="088763AF" w14:textId="77777777">
      <w:pPr>
        <w:spacing w:after="160" w:line="259" w:lineRule="auto"/>
        <w:jc w:val="center"/>
        <w:rPr>
          <w:rFonts w:ascii="Calibri" w:hAnsi="Calibri" w:cs="Arial"/>
          <w:sz w:val="22"/>
          <w:szCs w:val="22"/>
        </w:rPr>
      </w:pPr>
    </w:p>
    <w:p w:rsidR="00E215E8" w:rsidP="00E215E8" w:rsidRDefault="00E215E8" w14:paraId="4D07F6B5" w14:textId="77777777">
      <w:pPr>
        <w:spacing w:after="160" w:line="259" w:lineRule="auto"/>
        <w:jc w:val="center"/>
        <w:rPr>
          <w:rFonts w:ascii="Calibri" w:hAnsi="Calibri" w:cs="Arial"/>
          <w:sz w:val="22"/>
          <w:szCs w:val="22"/>
        </w:rPr>
      </w:pPr>
    </w:p>
    <w:p w:rsidR="00E215E8" w:rsidP="00E215E8" w:rsidRDefault="00E215E8" w14:paraId="45905831" w14:textId="77777777">
      <w:pPr>
        <w:spacing w:after="160" w:line="259" w:lineRule="auto"/>
        <w:jc w:val="center"/>
        <w:rPr>
          <w:rFonts w:ascii="Calibri" w:hAnsi="Calibri" w:cs="Arial"/>
          <w:sz w:val="22"/>
          <w:szCs w:val="22"/>
        </w:rPr>
      </w:pPr>
    </w:p>
    <w:p w:rsidR="00E215E8" w:rsidP="00E215E8" w:rsidRDefault="00E215E8" w14:paraId="4D9432DB" w14:textId="77777777">
      <w:pPr>
        <w:spacing w:after="160" w:line="259" w:lineRule="auto"/>
        <w:jc w:val="center"/>
        <w:rPr>
          <w:rFonts w:ascii="Calibri" w:hAnsi="Calibri" w:cs="Arial"/>
          <w:sz w:val="22"/>
          <w:szCs w:val="22"/>
        </w:rPr>
      </w:pPr>
    </w:p>
    <w:p w:rsidR="00E215E8" w:rsidP="00E215E8" w:rsidRDefault="00E215E8" w14:paraId="496FDA58" w14:textId="77777777">
      <w:pPr>
        <w:spacing w:after="160" w:line="259" w:lineRule="auto"/>
        <w:jc w:val="center"/>
        <w:rPr>
          <w:rFonts w:ascii="Calibri" w:hAnsi="Calibri" w:cs="Arial"/>
          <w:sz w:val="22"/>
          <w:szCs w:val="22"/>
        </w:rPr>
      </w:pPr>
    </w:p>
    <w:p w:rsidR="00E215E8" w:rsidP="00E215E8" w:rsidRDefault="00E215E8" w14:paraId="63183330" w14:textId="77777777">
      <w:pPr>
        <w:spacing w:after="160" w:line="259" w:lineRule="auto"/>
        <w:jc w:val="center"/>
        <w:rPr>
          <w:rFonts w:ascii="Calibri" w:hAnsi="Calibri" w:cs="Arial"/>
          <w:sz w:val="22"/>
          <w:szCs w:val="22"/>
        </w:rPr>
      </w:pPr>
    </w:p>
    <w:p w:rsidR="00E215E8" w:rsidP="00E215E8" w:rsidRDefault="00E215E8" w14:paraId="3270B4BF" w14:textId="77777777">
      <w:pPr>
        <w:spacing w:after="160" w:line="259" w:lineRule="auto"/>
        <w:jc w:val="center"/>
        <w:rPr>
          <w:rFonts w:ascii="Calibri" w:hAnsi="Calibri" w:cs="Arial"/>
          <w:sz w:val="22"/>
          <w:szCs w:val="22"/>
        </w:rPr>
      </w:pPr>
    </w:p>
    <w:p w:rsidR="00E215E8" w:rsidP="00E215E8" w:rsidRDefault="00E215E8" w14:paraId="28D2C3FA" w14:textId="77777777">
      <w:pPr>
        <w:spacing w:after="160" w:line="259" w:lineRule="auto"/>
        <w:jc w:val="center"/>
        <w:rPr>
          <w:rFonts w:ascii="Calibri" w:hAnsi="Calibri" w:cs="Arial"/>
          <w:sz w:val="22"/>
          <w:szCs w:val="22"/>
        </w:rPr>
      </w:pPr>
    </w:p>
    <w:p w:rsidR="00E215E8" w:rsidP="00E215E8" w:rsidRDefault="00E215E8" w14:paraId="38B51753" w14:textId="77777777">
      <w:pPr>
        <w:spacing w:after="160" w:line="259" w:lineRule="auto"/>
        <w:jc w:val="center"/>
        <w:rPr>
          <w:rFonts w:ascii="Calibri" w:hAnsi="Calibri" w:cs="Arial"/>
          <w:sz w:val="22"/>
          <w:szCs w:val="22"/>
        </w:rPr>
      </w:pPr>
    </w:p>
    <w:p w:rsidR="00E215E8" w:rsidP="00E215E8" w:rsidRDefault="00E215E8" w14:paraId="164CAC43" w14:textId="77777777">
      <w:pPr>
        <w:spacing w:after="160" w:line="259" w:lineRule="auto"/>
        <w:jc w:val="center"/>
        <w:rPr>
          <w:rFonts w:ascii="Calibri" w:hAnsi="Calibri" w:cs="Arial"/>
          <w:sz w:val="22"/>
          <w:szCs w:val="22"/>
        </w:rPr>
      </w:pPr>
    </w:p>
    <w:p w:rsidR="00E215E8" w:rsidP="00E215E8" w:rsidRDefault="00E215E8" w14:paraId="16794967" w14:textId="77777777">
      <w:pPr>
        <w:spacing w:after="160" w:line="259" w:lineRule="auto"/>
        <w:jc w:val="center"/>
        <w:rPr>
          <w:rFonts w:ascii="Calibri" w:hAnsi="Calibri" w:cs="Arial"/>
          <w:sz w:val="22"/>
          <w:szCs w:val="22"/>
        </w:rPr>
      </w:pPr>
    </w:p>
    <w:p w:rsidR="00E215E8" w:rsidP="00E215E8" w:rsidRDefault="00E215E8" w14:paraId="4601BDB3" w14:textId="77777777">
      <w:pPr>
        <w:spacing w:after="160" w:line="259" w:lineRule="auto"/>
        <w:jc w:val="center"/>
        <w:rPr>
          <w:rFonts w:ascii="Calibri" w:hAnsi="Calibri" w:cs="Arial"/>
          <w:sz w:val="22"/>
          <w:szCs w:val="22"/>
        </w:rPr>
      </w:pPr>
    </w:p>
    <w:p w:rsidR="00E215E8" w:rsidP="00E215E8" w:rsidRDefault="00E215E8" w14:paraId="4BD7483B" w14:textId="77777777">
      <w:pPr>
        <w:spacing w:after="160" w:line="259" w:lineRule="auto"/>
        <w:jc w:val="center"/>
        <w:rPr>
          <w:rFonts w:ascii="Calibri" w:hAnsi="Calibri" w:cs="Arial"/>
          <w:sz w:val="22"/>
          <w:szCs w:val="22"/>
        </w:rPr>
      </w:pPr>
    </w:p>
    <w:p w:rsidR="00E215E8" w:rsidP="00E215E8" w:rsidRDefault="00E215E8" w14:paraId="1CFACEDC" w14:textId="77777777">
      <w:pPr>
        <w:spacing w:after="160" w:line="259" w:lineRule="auto"/>
        <w:jc w:val="center"/>
        <w:rPr>
          <w:rFonts w:ascii="Calibri" w:hAnsi="Calibri" w:cs="Arial"/>
          <w:sz w:val="22"/>
          <w:szCs w:val="22"/>
        </w:rPr>
      </w:pPr>
    </w:p>
    <w:p w:rsidR="00E215E8" w:rsidP="00E215E8" w:rsidRDefault="00E215E8" w14:paraId="5CDE9614" w14:textId="77777777">
      <w:pPr>
        <w:spacing w:after="160" w:line="259" w:lineRule="auto"/>
        <w:jc w:val="center"/>
        <w:rPr>
          <w:rFonts w:ascii="Calibri" w:hAnsi="Calibri" w:cs="Arial"/>
          <w:sz w:val="22"/>
          <w:szCs w:val="22"/>
        </w:rPr>
      </w:pPr>
    </w:p>
    <w:p w:rsidR="00E215E8" w:rsidP="00E215E8" w:rsidRDefault="00E215E8" w14:paraId="62305408" w14:textId="77777777">
      <w:pPr>
        <w:spacing w:after="160" w:line="259" w:lineRule="auto"/>
        <w:jc w:val="center"/>
        <w:rPr>
          <w:rFonts w:ascii="Calibri" w:hAnsi="Calibri" w:cs="Arial"/>
          <w:sz w:val="22"/>
          <w:szCs w:val="22"/>
        </w:rPr>
      </w:pPr>
    </w:p>
    <w:p w:rsidRPr="00EE12B6" w:rsidR="00E215E8" w:rsidP="00E215E8" w:rsidRDefault="00E215E8" w14:paraId="73149DC8" w14:textId="77777777">
      <w:pPr>
        <w:spacing w:after="160" w:line="259" w:lineRule="auto"/>
        <w:jc w:val="center"/>
        <w:rPr>
          <w:rFonts w:ascii="Calibri" w:hAnsi="Calibri" w:cs="Arial"/>
          <w:sz w:val="22"/>
          <w:szCs w:val="22"/>
        </w:rPr>
        <w:sectPr w:rsidRPr="00EE12B6" w:rsidR="00E215E8" w:rsidSect="005C07DE">
          <w:pgSz w:w="12240" w:h="15840" w:code="1"/>
          <w:pgMar w:top="864" w:right="864" w:bottom="720" w:left="864" w:header="432" w:footer="288" w:gutter="0"/>
          <w:pgNumType w:chapStyle="9"/>
          <w:cols w:space="720"/>
          <w:docGrid w:linePitch="360"/>
        </w:sectPr>
      </w:pPr>
    </w:p>
    <w:tbl>
      <w:tblPr>
        <w:tblW w:w="13824" w:type="dxa"/>
        <w:tblCellMar>
          <w:left w:w="0" w:type="dxa"/>
          <w:right w:w="0" w:type="dxa"/>
        </w:tblCellMar>
        <w:tblLook w:val="04A0" w:firstRow="1" w:lastRow="0" w:firstColumn="1" w:lastColumn="0" w:noHBand="0" w:noVBand="1"/>
      </w:tblPr>
      <w:tblGrid>
        <w:gridCol w:w="13824"/>
      </w:tblGrid>
      <w:tr w:rsidR="00E215E8" w:rsidTr="005C07DE" w14:paraId="0D342ED1" w14:textId="77777777">
        <w:trPr>
          <w:trHeight w:val="600"/>
        </w:trPr>
        <w:tc>
          <w:tcPr>
            <w:tcW w:w="13824" w:type="dxa"/>
            <w:tcBorders>
              <w:top w:val="nil"/>
              <w:left w:val="nil"/>
              <w:bottom w:val="nil"/>
              <w:right w:val="nil"/>
            </w:tcBorders>
            <w:shd w:val="clear" w:color="auto" w:fill="auto"/>
            <w:tcMar>
              <w:top w:w="15" w:type="dxa"/>
              <w:left w:w="15" w:type="dxa"/>
              <w:bottom w:w="0" w:type="dxa"/>
              <w:right w:w="15" w:type="dxa"/>
            </w:tcMar>
            <w:vAlign w:val="bottom"/>
            <w:hideMark/>
          </w:tcPr>
          <w:p w:rsidR="00E215E8" w:rsidP="005C07DE" w:rsidRDefault="00E215E8" w14:paraId="78F5EA8D" w14:textId="77777777">
            <w:pPr>
              <w:jc w:val="center"/>
              <w:rPr>
                <w:rFonts w:ascii="Franklin Gothic Medium Cond" w:hAnsi="Franklin Gothic Medium Cond"/>
                <w:sz w:val="48"/>
                <w:szCs w:val="48"/>
              </w:rPr>
            </w:pPr>
            <w:r>
              <w:rPr>
                <w:rFonts w:ascii="Franklin Gothic Medium Cond" w:hAnsi="Franklin Gothic Medium Cond"/>
                <w:sz w:val="48"/>
                <w:szCs w:val="48"/>
              </w:rPr>
              <w:t>NPSAS:20 Student Records Item Codebook</w:t>
            </w:r>
          </w:p>
        </w:tc>
      </w:tr>
      <w:tr w:rsidR="00E215E8" w:rsidTr="005C07DE" w14:paraId="3B1095B5" w14:textId="77777777">
        <w:trPr>
          <w:trHeight w:val="1254"/>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Pr="00E73D83" w:rsidR="00E215E8" w:rsidP="005C07DE" w:rsidRDefault="00E215E8" w14:paraId="25F4CAB0" w14:textId="77777777">
            <w:pPr>
              <w:rPr>
                <w:rFonts w:ascii="Segoe UI" w:hAnsi="Segoe UI" w:cs="Segoe UI"/>
                <w:sz w:val="21"/>
                <w:szCs w:val="21"/>
              </w:rPr>
            </w:pPr>
            <w:r w:rsidRPr="00E73D83">
              <w:rPr>
                <w:rFonts w:ascii="Segoe UI" w:hAnsi="Segoe UI" w:cs="Segoe UI"/>
                <w:sz w:val="21"/>
                <w:szCs w:val="21"/>
              </w:rPr>
              <w:t>This file includes all data items requested for NPSAS:20 student records collection. There are 4 data sections: General Student Information, Enrollment, Budget</w:t>
            </w:r>
            <w:r>
              <w:rPr>
                <w:rFonts w:ascii="Segoe UI" w:hAnsi="Segoe UI" w:cs="Segoe UI"/>
                <w:sz w:val="21"/>
                <w:szCs w:val="21"/>
              </w:rPr>
              <w:t xml:space="preserve"> (Cost of Attendance)</w:t>
            </w:r>
            <w:r w:rsidRPr="00E73D83">
              <w:rPr>
                <w:rFonts w:ascii="Segoe UI" w:hAnsi="Segoe UI" w:cs="Segoe UI"/>
                <w:sz w:val="21"/>
                <w:szCs w:val="21"/>
              </w:rPr>
              <w:t>, and Financial Aid.</w:t>
            </w:r>
            <w:r w:rsidRPr="00E73D83">
              <w:rPr>
                <w:rFonts w:ascii="Segoe UI" w:hAnsi="Segoe UI" w:cs="Segoe UI"/>
                <w:sz w:val="21"/>
                <w:szCs w:val="21"/>
              </w:rPr>
              <w:br/>
            </w:r>
            <w:r w:rsidRPr="00E73D83">
              <w:rPr>
                <w:rFonts w:ascii="Calibri" w:hAnsi="Calibri" w:cs="Segoe UI"/>
                <w:sz w:val="21"/>
                <w:szCs w:val="21"/>
              </w:rPr>
              <w:t xml:space="preserve">             •</w:t>
            </w:r>
            <w:r w:rsidRPr="00E73D83">
              <w:rPr>
                <w:rFonts w:ascii="Segoe UI" w:hAnsi="Segoe UI" w:cs="Segoe UI"/>
                <w:sz w:val="21"/>
                <w:szCs w:val="21"/>
              </w:rPr>
              <w:t xml:space="preserve"> If you choose CSV mode, you will create a separate .csv file for each data section.</w:t>
            </w:r>
            <w:r w:rsidRPr="00E73D83">
              <w:rPr>
                <w:rFonts w:ascii="Segoe UI" w:hAnsi="Segoe UI" w:cs="Segoe UI"/>
                <w:sz w:val="21"/>
                <w:szCs w:val="21"/>
              </w:rPr>
              <w:br/>
            </w:r>
            <w:r w:rsidRPr="00E73D83">
              <w:rPr>
                <w:rFonts w:ascii="Calibri" w:hAnsi="Calibri" w:cs="Segoe UI"/>
                <w:sz w:val="21"/>
                <w:szCs w:val="21"/>
              </w:rPr>
              <w:t xml:space="preserve">             •</w:t>
            </w:r>
            <w:r w:rsidRPr="00E73D83">
              <w:rPr>
                <w:rFonts w:ascii="Segoe UI" w:hAnsi="Segoe UI" w:cs="Segoe UI"/>
                <w:sz w:val="21"/>
                <w:szCs w:val="21"/>
              </w:rPr>
              <w:t xml:space="preserve"> If you choose Excel mode, you will provide each section on a separate tab in the Excel template workbook file.</w:t>
            </w:r>
            <w:r w:rsidRPr="00E73D83">
              <w:rPr>
                <w:rFonts w:ascii="Segoe UI" w:hAnsi="Segoe UI" w:cs="Segoe UI"/>
                <w:sz w:val="21"/>
                <w:szCs w:val="21"/>
              </w:rPr>
              <w:br/>
              <w:t>Please note that data items 1-4 in each section are needed for CSV files only. In the Excel template file, these fields will be pre-filled for you.</w:t>
            </w:r>
          </w:p>
        </w:tc>
      </w:tr>
      <w:tr w:rsidR="00E215E8" w:rsidTr="005C07DE" w14:paraId="311245FA" w14:textId="77777777">
        <w:trPr>
          <w:trHeight w:val="1452"/>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Pr="00E73D83" w:rsidR="00E215E8" w:rsidP="005C07DE" w:rsidRDefault="00E215E8" w14:paraId="064C1D72" w14:textId="77777777">
            <w:pPr>
              <w:rPr>
                <w:rFonts w:ascii="Segoe UI" w:hAnsi="Segoe UI" w:cs="Segoe UI"/>
                <w:sz w:val="21"/>
                <w:szCs w:val="21"/>
              </w:rPr>
            </w:pPr>
            <w:r w:rsidRPr="00E73D83">
              <w:rPr>
                <w:rFonts w:ascii="Segoe UI" w:hAnsi="Segoe UI" w:cs="Segoe UI"/>
                <w:b/>
                <w:bCs/>
                <w:sz w:val="21"/>
                <w:szCs w:val="21"/>
              </w:rPr>
              <w:t>Important Note: Customized Item Wording</w:t>
            </w:r>
            <w:r w:rsidRPr="00E73D83">
              <w:rPr>
                <w:rFonts w:ascii="Segoe UI" w:hAnsi="Segoe UI" w:cs="Segoe UI"/>
                <w:sz w:val="21"/>
                <w:szCs w:val="21"/>
              </w:rPr>
              <w:br/>
              <w:t>Note that some data items include customized wording that will be pre-filled for your institution. These items are indicated below by "NOTE: CUSTOM WORDING" in the Item Notes column. This document includes generic wording that you can use to begin compiling your institution's data, but you must download the CSV file specifications or the Excel template code to see the customized wording. You can download both of these document</w:t>
            </w:r>
            <w:r>
              <w:rPr>
                <w:rFonts w:ascii="Segoe UI" w:hAnsi="Segoe UI" w:cs="Segoe UI"/>
                <w:sz w:val="21"/>
                <w:szCs w:val="21"/>
              </w:rPr>
              <w:t>s</w:t>
            </w:r>
            <w:r w:rsidRPr="00E73D83">
              <w:rPr>
                <w:rFonts w:ascii="Segoe UI" w:hAnsi="Segoe UI" w:cs="Segoe UI"/>
                <w:sz w:val="21"/>
                <w:szCs w:val="21"/>
              </w:rPr>
              <w:t xml:space="preserve"> on the PDP.</w:t>
            </w:r>
          </w:p>
        </w:tc>
      </w:tr>
      <w:tr w:rsidR="00E215E8" w:rsidTr="005C07DE" w14:paraId="730C6845" w14:textId="77777777">
        <w:trPr>
          <w:trHeight w:val="144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Pr="00E73D83" w:rsidR="00E215E8" w:rsidP="005C07DE" w:rsidRDefault="00E215E8" w14:paraId="25135E11" w14:textId="77777777">
            <w:pPr>
              <w:rPr>
                <w:rFonts w:ascii="Segoe UI" w:hAnsi="Segoe UI" w:cs="Segoe UI"/>
                <w:sz w:val="21"/>
                <w:szCs w:val="21"/>
              </w:rPr>
            </w:pPr>
            <w:r w:rsidRPr="00E73D83">
              <w:rPr>
                <w:rFonts w:ascii="Segoe UI" w:hAnsi="Segoe UI" w:cs="Segoe UI"/>
                <w:b/>
                <w:bCs/>
                <w:sz w:val="21"/>
                <w:szCs w:val="21"/>
              </w:rPr>
              <w:t>Changes since NPSAS:18-AC</w:t>
            </w:r>
            <w:r w:rsidRPr="00E73D83">
              <w:rPr>
                <w:rFonts w:ascii="Segoe UI" w:hAnsi="Segoe UI" w:cs="Segoe UI"/>
                <w:sz w:val="21"/>
                <w:szCs w:val="21"/>
              </w:rPr>
              <w:br/>
              <w:t>If you participated in the NPSAS:18-AC student record collection in 2018, you will notice some data item changes have been made for NPSAS:20. These revisions are intended to increase data quality, clarify item definitions, and improve instructions. These data items are noted in this document by shaded rows. For details about what changed, see the "What's New" page, which is included in the Student Records Handbook, the CSV file specifications, the Excel template codebook, and at the end of this document.</w:t>
            </w:r>
          </w:p>
        </w:tc>
      </w:tr>
      <w:tr w:rsidR="00E215E8" w:rsidTr="005C07DE" w14:paraId="54EC86D4" w14:textId="77777777">
        <w:trPr>
          <w:trHeight w:val="1272"/>
        </w:trPr>
        <w:tc>
          <w:tcPr>
            <w:tcW w:w="13824" w:type="dxa"/>
            <w:tcBorders>
              <w:top w:val="nil"/>
              <w:left w:val="nil"/>
              <w:bottom w:val="nil"/>
              <w:right w:val="nil"/>
            </w:tcBorders>
            <w:shd w:val="clear" w:color="auto" w:fill="auto"/>
            <w:tcMar>
              <w:top w:w="15" w:type="dxa"/>
              <w:left w:w="15" w:type="dxa"/>
              <w:bottom w:w="0" w:type="dxa"/>
              <w:right w:w="15" w:type="dxa"/>
            </w:tcMar>
            <w:vAlign w:val="center"/>
          </w:tcPr>
          <w:p w:rsidR="00E215E8" w:rsidP="005C07DE" w:rsidRDefault="00E215E8" w14:paraId="3E0924D0" w14:textId="77777777">
            <w:pPr>
              <w:rPr>
                <w:rFonts w:ascii="Segoe UI" w:hAnsi="Segoe UI" w:cs="Segoe UI"/>
                <w:sz w:val="21"/>
                <w:szCs w:val="21"/>
              </w:rPr>
            </w:pPr>
            <w:r>
              <w:rPr>
                <w:rFonts w:ascii="Segoe UI" w:hAnsi="Segoe UI" w:cs="Segoe UI"/>
                <w:b/>
                <w:bCs/>
                <w:sz w:val="21"/>
                <w:szCs w:val="21"/>
              </w:rPr>
              <w:t>Missing Data Items</w:t>
            </w:r>
            <w:r w:rsidRPr="00E73D83">
              <w:rPr>
                <w:rFonts w:ascii="Segoe UI" w:hAnsi="Segoe UI" w:cs="Segoe UI"/>
                <w:sz w:val="21"/>
                <w:szCs w:val="21"/>
              </w:rPr>
              <w:br/>
              <w:t>If a field does not apply to a student, or if you do not have the requested information, please leave the field blank.</w:t>
            </w:r>
            <w:r>
              <w:rPr>
                <w:rFonts w:ascii="Segoe UI" w:hAnsi="Segoe UI" w:cs="Segoe UI"/>
                <w:sz w:val="21"/>
                <w:szCs w:val="21"/>
              </w:rPr>
              <w:t xml:space="preserve"> You will receive error messages when you upload if any critical data items are missing (see note below).ow). </w:t>
            </w:r>
          </w:p>
          <w:p w:rsidRPr="00E73D83" w:rsidR="00E215E8" w:rsidP="005C07DE" w:rsidRDefault="00E215E8" w14:paraId="7FD6223D" w14:textId="77777777">
            <w:pPr>
              <w:rPr>
                <w:rFonts w:ascii="Segoe UI" w:hAnsi="Segoe UI" w:cs="Segoe UI"/>
                <w:b/>
                <w:bCs/>
                <w:sz w:val="21"/>
                <w:szCs w:val="21"/>
              </w:rPr>
            </w:pPr>
            <w:r>
              <w:rPr>
                <w:rFonts w:ascii="Segoe UI" w:hAnsi="Segoe UI" w:cs="Segoe UI"/>
                <w:sz w:val="21"/>
                <w:szCs w:val="21"/>
              </w:rPr>
              <w:t xml:space="preserve">If you are providing .csv files, do not omit the field from your file – if you upload a file with the wrong number of fields, the upload will fail. Instead, insert a comma for the field, but leave the value blank. </w:t>
            </w:r>
          </w:p>
        </w:tc>
      </w:tr>
      <w:tr w:rsidR="00E215E8" w:rsidTr="005C07DE" w14:paraId="62462A89" w14:textId="77777777">
        <w:trPr>
          <w:trHeight w:val="207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Pr="00E73D83" w:rsidR="00E215E8" w:rsidP="005C07DE" w:rsidRDefault="00E215E8" w14:paraId="10FD58D9" w14:textId="77777777">
            <w:pPr>
              <w:rPr>
                <w:rFonts w:ascii="Segoe UI" w:hAnsi="Segoe UI" w:cs="Segoe UI"/>
                <w:sz w:val="21"/>
                <w:szCs w:val="21"/>
              </w:rPr>
            </w:pPr>
            <w:r w:rsidRPr="00E73D83">
              <w:rPr>
                <w:rFonts w:ascii="Segoe UI" w:hAnsi="Segoe UI" w:cs="Segoe UI"/>
                <w:b/>
                <w:bCs/>
                <w:sz w:val="21"/>
                <w:szCs w:val="21"/>
              </w:rPr>
              <w:t>Critical Data Items</w:t>
            </w:r>
            <w:r w:rsidRPr="00E73D83">
              <w:rPr>
                <w:rFonts w:ascii="Segoe UI" w:hAnsi="Segoe UI" w:cs="Segoe UI"/>
                <w:sz w:val="21"/>
                <w:szCs w:val="21"/>
              </w:rPr>
              <w:br/>
              <w:t>The "Critical Data Item?" column indicates items that are most important for NPSAS:20. You will receive error messages on the PDP if these data items are missing from your submission.</w:t>
            </w:r>
            <w:r w:rsidRPr="00E73D83">
              <w:rPr>
                <w:rFonts w:ascii="Segoe UI" w:hAnsi="Segoe UI" w:cs="Segoe UI"/>
                <w:sz w:val="21"/>
                <w:szCs w:val="21"/>
              </w:rPr>
              <w:br/>
            </w:r>
            <w:r w:rsidRPr="00E73D83">
              <w:rPr>
                <w:rFonts w:ascii="Franklin Gothic Demi Cond" w:hAnsi="Franklin Gothic Demi Cond" w:cs="Segoe UI"/>
                <w:sz w:val="21"/>
                <w:szCs w:val="21"/>
              </w:rPr>
              <w:t>Yes*</w:t>
            </w:r>
            <w:r w:rsidRPr="00E73D83">
              <w:rPr>
                <w:rFonts w:ascii="Segoe UI" w:hAnsi="Segoe UI" w:cs="Segoe UI"/>
                <w:sz w:val="21"/>
                <w:szCs w:val="21"/>
              </w:rPr>
              <w:t xml:space="preserve"> indicates that the item is conditionally critical, depending on responses to other items. For example, </w:t>
            </w:r>
            <w:r w:rsidRPr="00E73D83">
              <w:rPr>
                <w:rFonts w:ascii="Segoe UI" w:hAnsi="Segoe UI" w:cs="Segoe UI"/>
                <w:sz w:val="21"/>
                <w:szCs w:val="21"/>
              </w:rPr>
              <w:br/>
              <w:t xml:space="preserve">       </w:t>
            </w:r>
            <w:r w:rsidRPr="00E73D83">
              <w:rPr>
                <w:rFonts w:ascii="Segoe UI" w:hAnsi="Segoe UI" w:cs="Segoe UI"/>
                <w:i/>
                <w:iCs/>
                <w:sz w:val="21"/>
                <w:szCs w:val="21"/>
              </w:rPr>
              <w:t xml:space="preserve">    • </w:t>
            </w:r>
            <w:r w:rsidRPr="00E73D83">
              <w:rPr>
                <w:rFonts w:ascii="Segoe UI" w:hAnsi="Segoe UI" w:cs="Segoe UI"/>
                <w:sz w:val="21"/>
                <w:szCs w:val="21"/>
              </w:rPr>
              <w:t>Ineligible Reason is critical if you indicate that the student is not eligible for NPSAS:20.</w:t>
            </w:r>
            <w:r w:rsidRPr="00E73D83">
              <w:rPr>
                <w:rFonts w:ascii="Segoe UI" w:hAnsi="Segoe UI" w:cs="Segoe UI"/>
                <w:sz w:val="21"/>
                <w:szCs w:val="21"/>
              </w:rPr>
              <w:br/>
              <w:t xml:space="preserve">           • State Aid Program Name, Type, and Amount are critical for students that received state aid. If you indicate that the student received state aid, you </w:t>
            </w:r>
            <w:r>
              <w:rPr>
                <w:rFonts w:ascii="Segoe UI" w:hAnsi="Segoe UI" w:cs="Segoe UI"/>
                <w:sz w:val="21"/>
                <w:szCs w:val="21"/>
              </w:rPr>
              <w:t xml:space="preserve">will </w:t>
            </w:r>
            <w:r w:rsidRPr="00E73D83">
              <w:rPr>
                <w:rFonts w:ascii="Segoe UI" w:hAnsi="Segoe UI" w:cs="Segoe UI"/>
                <w:sz w:val="21"/>
                <w:szCs w:val="21"/>
              </w:rPr>
              <w:t>receive an error message if you do not provide the name, type, and amount for at least one state award.</w:t>
            </w:r>
          </w:p>
        </w:tc>
      </w:tr>
    </w:tbl>
    <w:p w:rsidR="00E215E8" w:rsidP="00E215E8" w:rsidRDefault="00E215E8" w14:paraId="38DAC254" w14:textId="77777777">
      <w:r>
        <w:t xml:space="preserve"> </w:t>
      </w:r>
    </w:p>
    <w:p w:rsidR="00E215E8" w:rsidP="00E215E8" w:rsidRDefault="00E215E8" w14:paraId="3B5DF452" w14:textId="77777777"/>
    <w:p w:rsidR="00E215E8" w:rsidP="00E215E8" w:rsidRDefault="00E215E8" w14:paraId="1E72C588" w14:textId="77777777"/>
    <w:p w:rsidR="00E215E8" w:rsidP="00E215E8" w:rsidRDefault="00E215E8" w14:paraId="3410C0C8" w14:textId="77777777"/>
    <w:p w:rsidR="00E215E8" w:rsidP="00E215E8" w:rsidRDefault="00E215E8" w14:paraId="01C09259" w14:textId="77777777">
      <w:r>
        <w:rPr>
          <w:noProof/>
        </w:rPr>
        <mc:AlternateContent>
          <mc:Choice Requires="wps">
            <w:drawing>
              <wp:anchor distT="45720" distB="45720" distL="114300" distR="114300" simplePos="0" relativeHeight="251654144" behindDoc="0" locked="0" layoutInCell="1" allowOverlap="1" wp14:editId="0F43508A" wp14:anchorId="5E12B8AB">
                <wp:simplePos x="0" y="0"/>
                <wp:positionH relativeFrom="column">
                  <wp:posOffset>-20955</wp:posOffset>
                </wp:positionH>
                <wp:positionV relativeFrom="paragraph">
                  <wp:posOffset>0</wp:posOffset>
                </wp:positionV>
                <wp:extent cx="8791575" cy="1404620"/>
                <wp:effectExtent l="0" t="0" r="28575" b="1206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chemeClr val="accent1">
                            <a:lumMod val="50000"/>
                          </a:schemeClr>
                        </a:solidFill>
                        <a:ln w="9525">
                          <a:solidFill>
                            <a:srgbClr val="000000"/>
                          </a:solidFill>
                          <a:miter lim="800000"/>
                          <a:headEnd/>
                          <a:tailEnd/>
                        </a:ln>
                      </wps:spPr>
                      <wps:txbx>
                        <w:txbxContent>
                          <w:p w:rsidRPr="00625F2E" w:rsidR="00B13C09" w:rsidP="00E215E8" w:rsidRDefault="00B13C09" w14:paraId="772D374E"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style="position:absolute;margin-left:-1.65pt;margin-top:0;width:692.2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243f60 [16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" w14:anchorId="5E12B8AB">
                <v:textbox style="mso-fit-shape-to-text:t">
                  <w:txbxContent>
                    <w:p w:rsidRPr="00625F2E" w:rsidR="00B13C09" w:rsidP="00E215E8" w:rsidRDefault="00B13C09" w14:paraId="772D374E"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v:textbox>
                <w10:wrap type="topAndBottom"/>
              </v:shape>
            </w:pict>
          </mc:Fallback>
        </mc:AlternateContent>
      </w:r>
    </w:p>
    <w:tbl>
      <w:tblPr>
        <w:tblW w:w="1384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979"/>
        <w:gridCol w:w="1405"/>
        <w:gridCol w:w="2228"/>
        <w:gridCol w:w="856"/>
        <w:gridCol w:w="3571"/>
        <w:gridCol w:w="4804"/>
      </w:tblGrid>
      <w:tr w:rsidRPr="001B1746" w:rsidR="00E215E8" w:rsidTr="005C07DE" w14:paraId="5F372F21" w14:textId="77777777">
        <w:trPr>
          <w:cantSplit/>
          <w:trHeight w:val="864"/>
          <w:tblHeader/>
        </w:trPr>
        <w:tc>
          <w:tcPr>
            <w:tcW w:w="979" w:type="dxa"/>
            <w:shd w:val="clear" w:color="auto" w:fill="auto"/>
            <w:noWrap/>
            <w:vAlign w:val="center"/>
            <w:hideMark/>
          </w:tcPr>
          <w:p w:rsidRPr="001B1746" w:rsidR="00E215E8" w:rsidP="005C07DE" w:rsidRDefault="00E215E8" w14:paraId="53BB2411" w14:textId="77777777">
            <w:pPr>
              <w:rPr>
                <w:rFonts w:ascii="Franklin Gothic Medium Cond" w:hAnsi="Franklin Gothic Medium Cond"/>
                <w:color w:val="000000"/>
                <w:szCs w:val="24"/>
              </w:rPr>
            </w:pPr>
            <w:r w:rsidRPr="001B1746">
              <w:rPr>
                <w:rFonts w:ascii="Franklin Gothic Medium Cond" w:hAnsi="Franklin Gothic Medium Cond"/>
                <w:color w:val="000000"/>
                <w:szCs w:val="24"/>
              </w:rPr>
              <w:t>Field #</w:t>
            </w:r>
          </w:p>
        </w:tc>
        <w:tc>
          <w:tcPr>
            <w:tcW w:w="1405" w:type="dxa"/>
            <w:shd w:val="clear" w:color="auto" w:fill="auto"/>
            <w:noWrap/>
            <w:vAlign w:val="center"/>
            <w:hideMark/>
          </w:tcPr>
          <w:p w:rsidRPr="001B1746" w:rsidR="00E215E8" w:rsidP="005C07DE" w:rsidRDefault="00E215E8" w14:paraId="4D6381CF"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Label</w:t>
            </w:r>
          </w:p>
        </w:tc>
        <w:tc>
          <w:tcPr>
            <w:tcW w:w="2228" w:type="dxa"/>
            <w:shd w:val="clear" w:color="auto" w:fill="auto"/>
            <w:vAlign w:val="center"/>
            <w:hideMark/>
          </w:tcPr>
          <w:p w:rsidRPr="001B1746" w:rsidR="00E215E8" w:rsidP="005C07DE" w:rsidRDefault="00E215E8" w14:paraId="7D77C6AD"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Description</w:t>
            </w:r>
          </w:p>
        </w:tc>
        <w:tc>
          <w:tcPr>
            <w:tcW w:w="856" w:type="dxa"/>
            <w:shd w:val="clear" w:color="auto" w:fill="auto"/>
            <w:vAlign w:val="center"/>
            <w:hideMark/>
          </w:tcPr>
          <w:p w:rsidRPr="001B1746" w:rsidR="00E215E8" w:rsidP="005C07DE" w:rsidRDefault="00E215E8" w14:paraId="770DCAF0" w14:textId="77777777">
            <w:pPr>
              <w:jc w:val="center"/>
              <w:rPr>
                <w:rFonts w:ascii="Franklin Gothic Medium Cond" w:hAnsi="Franklin Gothic Medium Cond"/>
                <w:color w:val="000000"/>
                <w:szCs w:val="24"/>
              </w:rPr>
            </w:pPr>
            <w:r w:rsidRPr="00625F2E">
              <w:rPr>
                <w:rFonts w:ascii="Franklin Gothic Medium Cond" w:hAnsi="Franklin Gothic Medium Cond"/>
                <w:color w:val="000000"/>
                <w:sz w:val="22"/>
                <w:szCs w:val="22"/>
              </w:rPr>
              <w:t>Critical Data Item</w:t>
            </w:r>
            <w:r w:rsidRPr="001B1746">
              <w:rPr>
                <w:rFonts w:ascii="Franklin Gothic Medium Cond" w:hAnsi="Franklin Gothic Medium Cond"/>
                <w:color w:val="000000"/>
                <w:szCs w:val="24"/>
              </w:rPr>
              <w:t>?</w:t>
            </w:r>
          </w:p>
        </w:tc>
        <w:tc>
          <w:tcPr>
            <w:tcW w:w="3571" w:type="dxa"/>
            <w:shd w:val="clear" w:color="auto" w:fill="auto"/>
            <w:noWrap/>
            <w:vAlign w:val="center"/>
            <w:hideMark/>
          </w:tcPr>
          <w:p w:rsidRPr="001B1746" w:rsidR="00E215E8" w:rsidP="005C07DE" w:rsidRDefault="00E215E8" w14:paraId="672F4F33"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804" w:type="dxa"/>
            <w:shd w:val="clear" w:color="auto" w:fill="auto"/>
            <w:vAlign w:val="center"/>
            <w:hideMark/>
          </w:tcPr>
          <w:p w:rsidRPr="001B1746" w:rsidR="00E215E8" w:rsidP="005C07DE" w:rsidRDefault="00E215E8" w14:paraId="1CFE34AA"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Notes &amp; Help Text</w:t>
            </w:r>
          </w:p>
        </w:tc>
      </w:tr>
      <w:tr w:rsidRPr="001B1746" w:rsidR="00E215E8" w:rsidTr="005C07DE" w14:paraId="00DD647F" w14:textId="77777777">
        <w:trPr>
          <w:cantSplit/>
          <w:trHeight w:val="330"/>
        </w:trPr>
        <w:tc>
          <w:tcPr>
            <w:tcW w:w="979" w:type="dxa"/>
            <w:shd w:val="clear" w:color="auto" w:fill="auto"/>
            <w:noWrap/>
            <w:vAlign w:val="center"/>
          </w:tcPr>
          <w:p w:rsidR="00E215E8" w:rsidP="005C07DE" w:rsidRDefault="00E215E8" w14:paraId="6317E8DE"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rsidRPr="001B1746" w:rsidR="00E215E8" w:rsidP="005C07DE" w:rsidRDefault="00E215E8" w14:paraId="274D6B5C"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tcPr>
          <w:p w:rsidRPr="001B1746" w:rsidR="00E215E8" w:rsidP="005C07DE" w:rsidRDefault="00E215E8" w14:paraId="601C72AD" w14:textId="77777777">
            <w:pPr>
              <w:rPr>
                <w:rFonts w:ascii="Segoe UI Semibold" w:hAnsi="Segoe UI Semibold"/>
                <w:color w:val="000000"/>
                <w:sz w:val="20"/>
              </w:rPr>
            </w:pPr>
            <w:r>
              <w:rPr>
                <w:rFonts w:ascii="Segoe UI Semibold" w:hAnsi="Segoe UI Semibold"/>
                <w:color w:val="000000"/>
                <w:sz w:val="20"/>
              </w:rPr>
              <w:t>VERSION</w:t>
            </w:r>
          </w:p>
        </w:tc>
        <w:tc>
          <w:tcPr>
            <w:tcW w:w="2228" w:type="dxa"/>
            <w:shd w:val="clear" w:color="auto" w:fill="auto"/>
            <w:vAlign w:val="center"/>
          </w:tcPr>
          <w:p w:rsidRPr="001B1746" w:rsidR="00E215E8" w:rsidP="005C07DE" w:rsidRDefault="00E215E8" w14:paraId="3E6830E9" w14:textId="77777777">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856" w:type="dxa"/>
            <w:shd w:val="clear" w:color="auto" w:fill="auto"/>
            <w:vAlign w:val="center"/>
          </w:tcPr>
          <w:p w:rsidRPr="001B1746" w:rsidR="00E215E8" w:rsidP="005C07DE" w:rsidRDefault="00E215E8" w14:paraId="3E294139" w14:textId="77777777">
            <w:pPr>
              <w:rPr>
                <w:rFonts w:ascii="Franklin Gothic Demi Cond" w:hAnsi="Franklin Gothic Demi Cond"/>
                <w:sz w:val="22"/>
                <w:szCs w:val="22"/>
              </w:rPr>
            </w:pPr>
            <w:r>
              <w:rPr>
                <w:rFonts w:ascii="Franklin Gothic Demi Cond" w:hAnsi="Franklin Gothic Demi Cond"/>
                <w:sz w:val="22"/>
                <w:szCs w:val="22"/>
              </w:rPr>
              <w:t>Yes</w:t>
            </w:r>
          </w:p>
        </w:tc>
        <w:tc>
          <w:tcPr>
            <w:tcW w:w="3571" w:type="dxa"/>
            <w:shd w:val="clear" w:color="auto" w:fill="auto"/>
            <w:vAlign w:val="center"/>
          </w:tcPr>
          <w:p w:rsidRPr="00DA2BC4" w:rsidR="00E215E8" w:rsidP="005C07DE" w:rsidRDefault="00E215E8" w14:paraId="4FB7F4BC" w14:textId="77777777">
            <w:pPr>
              <w:rPr>
                <w:rFonts w:ascii="Segoe UI Semibold" w:hAnsi="Segoe UI Semibold"/>
                <w:sz w:val="18"/>
                <w:szCs w:val="18"/>
              </w:rPr>
            </w:pPr>
            <w:r w:rsidRPr="00DA2BC4">
              <w:rPr>
                <w:rFonts w:ascii="Segoe UI Semibold" w:hAnsi="Segoe UI Semibold"/>
                <w:sz w:val="18"/>
                <w:szCs w:val="18"/>
              </w:rPr>
              <w:t>1</w:t>
            </w:r>
          </w:p>
        </w:tc>
        <w:tc>
          <w:tcPr>
            <w:tcW w:w="4804" w:type="dxa"/>
            <w:shd w:val="clear" w:color="auto" w:fill="auto"/>
            <w:vAlign w:val="center"/>
          </w:tcPr>
          <w:p w:rsidRPr="001B1746" w:rsidR="00E215E8" w:rsidP="005C07DE" w:rsidRDefault="00E215E8" w14:paraId="5F349FA5" w14:textId="77777777">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rsidRPr="001B1746" w:rsidR="00E215E8" w:rsidTr="005C07DE" w14:paraId="4D8559E5" w14:textId="77777777">
        <w:trPr>
          <w:cantSplit/>
          <w:trHeight w:val="330"/>
        </w:trPr>
        <w:tc>
          <w:tcPr>
            <w:tcW w:w="979" w:type="dxa"/>
            <w:shd w:val="clear" w:color="auto" w:fill="auto"/>
            <w:noWrap/>
            <w:vAlign w:val="center"/>
            <w:hideMark/>
          </w:tcPr>
          <w:p w:rsidR="00E215E8" w:rsidP="005C07DE" w:rsidRDefault="00E215E8" w14:paraId="486510A9"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rsidRPr="00625F2E" w:rsidR="00E215E8" w:rsidP="005C07DE" w:rsidRDefault="00E215E8" w14:paraId="683D09E5" w14:textId="77777777">
            <w:pPr>
              <w:rPr>
                <w:rFonts w:ascii="Segoe UI Semibold" w:hAnsi="Segoe UI Semibold"/>
                <w:i/>
                <w:iCs/>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hideMark/>
          </w:tcPr>
          <w:p w:rsidRPr="001B1746" w:rsidR="00E215E8" w:rsidP="005C07DE" w:rsidRDefault="00E215E8" w14:paraId="08B18E15" w14:textId="77777777">
            <w:pPr>
              <w:rPr>
                <w:rFonts w:ascii="Segoe UI Semibold" w:hAnsi="Segoe UI Semibold"/>
                <w:color w:val="000000"/>
                <w:sz w:val="20"/>
              </w:rPr>
            </w:pPr>
            <w:r w:rsidRPr="001B1746">
              <w:rPr>
                <w:rFonts w:ascii="Segoe UI Semibold" w:hAnsi="Segoe UI Semibold"/>
                <w:color w:val="000000"/>
                <w:sz w:val="20"/>
              </w:rPr>
              <w:t>INSTID</w:t>
            </w:r>
          </w:p>
        </w:tc>
        <w:tc>
          <w:tcPr>
            <w:tcW w:w="2228" w:type="dxa"/>
            <w:shd w:val="clear" w:color="auto" w:fill="auto"/>
            <w:vAlign w:val="center"/>
            <w:hideMark/>
          </w:tcPr>
          <w:p w:rsidRPr="001B1746" w:rsidR="00E215E8" w:rsidP="005C07DE" w:rsidRDefault="00E215E8" w14:paraId="1EA460B9" w14:textId="77777777">
            <w:pPr>
              <w:rPr>
                <w:rFonts w:ascii="Franklin Gothic Demi Cond" w:hAnsi="Franklin Gothic Demi Cond"/>
                <w:sz w:val="21"/>
                <w:szCs w:val="21"/>
              </w:rPr>
            </w:pPr>
            <w:r w:rsidRPr="001B1746">
              <w:rPr>
                <w:rFonts w:ascii="Franklin Gothic Demi Cond" w:hAnsi="Franklin Gothic Demi Cond"/>
                <w:sz w:val="21"/>
                <w:szCs w:val="21"/>
              </w:rPr>
              <w:t>Institute ID</w:t>
            </w:r>
          </w:p>
        </w:tc>
        <w:tc>
          <w:tcPr>
            <w:tcW w:w="856" w:type="dxa"/>
            <w:shd w:val="clear" w:color="auto" w:fill="auto"/>
            <w:vAlign w:val="center"/>
            <w:hideMark/>
          </w:tcPr>
          <w:p w:rsidRPr="001B1746" w:rsidR="00E215E8" w:rsidP="005C07DE" w:rsidRDefault="00E215E8" w14:paraId="231F4950"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024C4D1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44355832" w14:textId="77777777">
            <w:pPr>
              <w:rPr>
                <w:rFonts w:ascii="Segoe UI Semibold" w:hAnsi="Segoe UI Semibold"/>
                <w:color w:val="000000"/>
                <w:sz w:val="18"/>
                <w:szCs w:val="18"/>
              </w:rPr>
            </w:pPr>
            <w:r w:rsidRPr="001B1746">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rsidRPr="001B1746" w:rsidR="00E215E8" w:rsidTr="005C07DE" w14:paraId="340D29E8" w14:textId="77777777">
        <w:trPr>
          <w:cantSplit/>
          <w:trHeight w:val="330"/>
        </w:trPr>
        <w:tc>
          <w:tcPr>
            <w:tcW w:w="979" w:type="dxa"/>
            <w:shd w:val="clear" w:color="auto" w:fill="auto"/>
            <w:noWrap/>
            <w:vAlign w:val="center"/>
            <w:hideMark/>
          </w:tcPr>
          <w:p w:rsidR="00E215E8" w:rsidP="005C07DE" w:rsidRDefault="00E215E8" w14:paraId="0FD68DF8" w14:textId="77777777">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rsidRPr="001B1746" w:rsidR="00E215E8" w:rsidP="005C07DE" w:rsidRDefault="00E215E8" w14:paraId="35112C86"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hideMark/>
          </w:tcPr>
          <w:p w:rsidRPr="001B1746" w:rsidR="00E215E8" w:rsidP="005C07DE" w:rsidRDefault="00E215E8" w14:paraId="6EE5EAD1" w14:textId="77777777">
            <w:pPr>
              <w:rPr>
                <w:rFonts w:ascii="Segoe UI Semibold" w:hAnsi="Segoe UI Semibold"/>
                <w:color w:val="000000"/>
                <w:sz w:val="20"/>
              </w:rPr>
            </w:pPr>
            <w:r w:rsidRPr="001B1746">
              <w:rPr>
                <w:rFonts w:ascii="Segoe UI Semibold" w:hAnsi="Segoe UI Semibold"/>
                <w:color w:val="000000"/>
                <w:sz w:val="20"/>
              </w:rPr>
              <w:t>STUDYID</w:t>
            </w:r>
          </w:p>
        </w:tc>
        <w:tc>
          <w:tcPr>
            <w:tcW w:w="2228" w:type="dxa"/>
            <w:shd w:val="clear" w:color="auto" w:fill="auto"/>
            <w:vAlign w:val="center"/>
            <w:hideMark/>
          </w:tcPr>
          <w:p w:rsidRPr="001B1746" w:rsidR="00E215E8" w:rsidP="005C07DE" w:rsidRDefault="00E215E8" w14:paraId="056E417A" w14:textId="77777777">
            <w:pPr>
              <w:rPr>
                <w:rFonts w:ascii="Franklin Gothic Demi Cond" w:hAnsi="Franklin Gothic Demi Cond"/>
                <w:sz w:val="21"/>
                <w:szCs w:val="21"/>
              </w:rPr>
            </w:pPr>
            <w:r w:rsidRPr="001B1746">
              <w:rPr>
                <w:rFonts w:ascii="Franklin Gothic Demi Cond" w:hAnsi="Franklin Gothic Demi Cond"/>
                <w:sz w:val="21"/>
                <w:szCs w:val="21"/>
              </w:rPr>
              <w:t>Study ID</w:t>
            </w:r>
          </w:p>
        </w:tc>
        <w:tc>
          <w:tcPr>
            <w:tcW w:w="856" w:type="dxa"/>
            <w:shd w:val="clear" w:color="auto" w:fill="auto"/>
            <w:vAlign w:val="center"/>
            <w:hideMark/>
          </w:tcPr>
          <w:p w:rsidRPr="001B1746" w:rsidR="00E215E8" w:rsidP="005C07DE" w:rsidRDefault="00E215E8" w14:paraId="71D28802"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34B8B8C0"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2D9479B0" w14:textId="77777777">
            <w:pPr>
              <w:rPr>
                <w:rFonts w:ascii="Segoe UI Semibold" w:hAnsi="Segoe UI Semibold"/>
                <w:color w:val="000000"/>
                <w:sz w:val="18"/>
                <w:szCs w:val="18"/>
              </w:rPr>
            </w:pPr>
            <w:r w:rsidRPr="001B1746">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rsidRPr="001B1746" w:rsidR="00E215E8" w:rsidTr="005C07DE" w14:paraId="7665BEB7" w14:textId="77777777">
        <w:trPr>
          <w:cantSplit/>
          <w:trHeight w:val="330"/>
        </w:trPr>
        <w:tc>
          <w:tcPr>
            <w:tcW w:w="979" w:type="dxa"/>
            <w:shd w:val="clear" w:color="auto" w:fill="auto"/>
            <w:noWrap/>
            <w:vAlign w:val="center"/>
            <w:hideMark/>
          </w:tcPr>
          <w:p w:rsidR="00E215E8" w:rsidP="005C07DE" w:rsidRDefault="00E215E8" w14:paraId="780D825E" w14:textId="77777777">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rsidRPr="001B1746" w:rsidR="00E215E8" w:rsidP="005C07DE" w:rsidRDefault="00E215E8" w14:paraId="394F4F3A"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hideMark/>
          </w:tcPr>
          <w:p w:rsidRPr="001B1746" w:rsidR="00E215E8" w:rsidP="005C07DE" w:rsidRDefault="00E215E8" w14:paraId="329F404F" w14:textId="77777777">
            <w:pPr>
              <w:rPr>
                <w:rFonts w:ascii="Segoe UI Semibold" w:hAnsi="Segoe UI Semibold"/>
                <w:color w:val="000000"/>
                <w:sz w:val="20"/>
              </w:rPr>
            </w:pPr>
            <w:r w:rsidRPr="001B1746">
              <w:rPr>
                <w:rFonts w:ascii="Segoe UI Semibold" w:hAnsi="Segoe UI Semibold"/>
                <w:color w:val="000000"/>
                <w:sz w:val="20"/>
              </w:rPr>
              <w:t>STUDID</w:t>
            </w:r>
          </w:p>
        </w:tc>
        <w:tc>
          <w:tcPr>
            <w:tcW w:w="2228" w:type="dxa"/>
            <w:shd w:val="clear" w:color="auto" w:fill="auto"/>
            <w:vAlign w:val="center"/>
            <w:hideMark/>
          </w:tcPr>
          <w:p w:rsidRPr="001B1746" w:rsidR="00E215E8" w:rsidP="005C07DE" w:rsidRDefault="00E215E8" w14:paraId="2272E12E" w14:textId="77777777">
            <w:pPr>
              <w:rPr>
                <w:rFonts w:ascii="Franklin Gothic Demi Cond" w:hAnsi="Franklin Gothic Demi Cond"/>
                <w:sz w:val="21"/>
                <w:szCs w:val="21"/>
              </w:rPr>
            </w:pPr>
            <w:r w:rsidRPr="001B1746">
              <w:rPr>
                <w:rFonts w:ascii="Franklin Gothic Demi Cond" w:hAnsi="Franklin Gothic Demi Cond"/>
                <w:sz w:val="21"/>
                <w:szCs w:val="21"/>
              </w:rPr>
              <w:t>Student ID</w:t>
            </w:r>
          </w:p>
        </w:tc>
        <w:tc>
          <w:tcPr>
            <w:tcW w:w="856" w:type="dxa"/>
            <w:shd w:val="clear" w:color="auto" w:fill="auto"/>
            <w:vAlign w:val="center"/>
            <w:hideMark/>
          </w:tcPr>
          <w:p w:rsidRPr="001B1746" w:rsidR="00E215E8" w:rsidP="005C07DE" w:rsidRDefault="00E215E8" w14:paraId="2C356A51" w14:textId="7BE86978">
            <w:pPr>
              <w:rPr>
                <w:rFonts w:ascii="Franklin Gothic Demi Cond" w:hAnsi="Franklin Gothic Demi Cond"/>
                <w:sz w:val="22"/>
                <w:szCs w:val="22"/>
              </w:rPr>
            </w:pPr>
          </w:p>
        </w:tc>
        <w:tc>
          <w:tcPr>
            <w:tcW w:w="3571" w:type="dxa"/>
            <w:shd w:val="clear" w:color="auto" w:fill="auto"/>
            <w:vAlign w:val="center"/>
            <w:hideMark/>
          </w:tcPr>
          <w:p w:rsidRPr="00DA2BC4" w:rsidR="00E215E8" w:rsidP="005C07DE" w:rsidRDefault="00E215E8" w14:paraId="183C7FA4"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63F984BA" w14:textId="1E2324D8">
            <w:pPr>
              <w:rPr>
                <w:rFonts w:ascii="Segoe UI Semibold" w:hAnsi="Segoe UI Semibold"/>
                <w:color w:val="000000"/>
                <w:sz w:val="18"/>
                <w:szCs w:val="18"/>
              </w:rPr>
            </w:pPr>
            <w:r w:rsidRPr="001B1746">
              <w:rPr>
                <w:rFonts w:ascii="Segoe UI Semibold" w:hAnsi="Segoe UI Semibold"/>
                <w:color w:val="000000"/>
                <w:sz w:val="18"/>
                <w:szCs w:val="18"/>
              </w:rPr>
              <w:t>Your institution's student ID.</w:t>
            </w:r>
            <w:r>
              <w:rPr>
                <w:rFonts w:ascii="Segoe UI Semibold" w:hAnsi="Segoe UI Semibold"/>
                <w:color w:val="000000"/>
                <w:sz w:val="18"/>
                <w:szCs w:val="18"/>
              </w:rPr>
              <w:t xml:space="preserve"> In the Excel template, this field will be pre-filled for you.</w:t>
            </w:r>
          </w:p>
        </w:tc>
      </w:tr>
      <w:tr w:rsidRPr="001B1746" w:rsidR="00E215E8" w:rsidTr="005C07DE" w14:paraId="79D61A29" w14:textId="77777777">
        <w:trPr>
          <w:cantSplit/>
          <w:trHeight w:val="330"/>
        </w:trPr>
        <w:tc>
          <w:tcPr>
            <w:tcW w:w="979" w:type="dxa"/>
            <w:shd w:val="clear" w:color="auto" w:fill="auto"/>
            <w:noWrap/>
            <w:vAlign w:val="center"/>
            <w:hideMark/>
          </w:tcPr>
          <w:p w:rsidRPr="001B1746" w:rsidR="00E215E8" w:rsidP="005C07DE" w:rsidRDefault="00E215E8" w14:paraId="385268F1" w14:textId="77777777">
            <w:pPr>
              <w:rPr>
                <w:rFonts w:ascii="Segoe UI Semibold" w:hAnsi="Segoe UI Semibold"/>
                <w:color w:val="000000"/>
                <w:sz w:val="21"/>
                <w:szCs w:val="21"/>
              </w:rPr>
            </w:pPr>
            <w:r w:rsidRPr="001B1746">
              <w:rPr>
                <w:rFonts w:ascii="Segoe UI Semibold" w:hAnsi="Segoe UI Semibold"/>
                <w:color w:val="000000"/>
                <w:sz w:val="21"/>
                <w:szCs w:val="21"/>
              </w:rPr>
              <w:t>5</w:t>
            </w:r>
          </w:p>
        </w:tc>
        <w:tc>
          <w:tcPr>
            <w:tcW w:w="1405" w:type="dxa"/>
            <w:shd w:val="clear" w:color="auto" w:fill="auto"/>
            <w:noWrap/>
            <w:vAlign w:val="center"/>
            <w:hideMark/>
          </w:tcPr>
          <w:p w:rsidRPr="001B1746" w:rsidR="00E215E8" w:rsidP="005C07DE" w:rsidRDefault="00E215E8" w14:paraId="4C90C622" w14:textId="77777777">
            <w:pPr>
              <w:rPr>
                <w:rFonts w:ascii="Segoe UI Semibold" w:hAnsi="Segoe UI Semibold"/>
                <w:color w:val="000000"/>
                <w:sz w:val="20"/>
              </w:rPr>
            </w:pPr>
            <w:r w:rsidRPr="001B1746">
              <w:rPr>
                <w:rFonts w:ascii="Segoe UI Semibold" w:hAnsi="Segoe UI Semibold"/>
                <w:color w:val="000000"/>
                <w:sz w:val="20"/>
              </w:rPr>
              <w:t>FNAME</w:t>
            </w:r>
          </w:p>
        </w:tc>
        <w:tc>
          <w:tcPr>
            <w:tcW w:w="2228" w:type="dxa"/>
            <w:shd w:val="clear" w:color="auto" w:fill="auto"/>
            <w:vAlign w:val="center"/>
            <w:hideMark/>
          </w:tcPr>
          <w:p w:rsidRPr="001B1746" w:rsidR="00E215E8" w:rsidP="005C07DE" w:rsidRDefault="00E215E8" w14:paraId="690DE55C" w14:textId="77777777">
            <w:pPr>
              <w:rPr>
                <w:rFonts w:ascii="Franklin Gothic Demi Cond" w:hAnsi="Franklin Gothic Demi Cond"/>
                <w:sz w:val="21"/>
                <w:szCs w:val="21"/>
              </w:rPr>
            </w:pPr>
            <w:r w:rsidRPr="001B1746">
              <w:rPr>
                <w:rFonts w:ascii="Franklin Gothic Demi Cond" w:hAnsi="Franklin Gothic Demi Cond"/>
                <w:sz w:val="21"/>
                <w:szCs w:val="21"/>
              </w:rPr>
              <w:t>First Name</w:t>
            </w:r>
          </w:p>
        </w:tc>
        <w:tc>
          <w:tcPr>
            <w:tcW w:w="856" w:type="dxa"/>
            <w:shd w:val="clear" w:color="auto" w:fill="auto"/>
            <w:vAlign w:val="center"/>
            <w:hideMark/>
          </w:tcPr>
          <w:p w:rsidRPr="001B1746" w:rsidR="00E215E8" w:rsidP="005C07DE" w:rsidRDefault="00E215E8" w14:paraId="5524E08C" w14:textId="6204BD95">
            <w:pPr>
              <w:rPr>
                <w:rFonts w:ascii="Franklin Gothic Demi Cond" w:hAnsi="Franklin Gothic Demi Cond"/>
                <w:sz w:val="22"/>
                <w:szCs w:val="22"/>
              </w:rPr>
            </w:pPr>
            <w:r w:rsidRPr="001B1746">
              <w:rPr>
                <w:rFonts w:ascii="Franklin Gothic Demi Cond" w:hAnsi="Franklin Gothic Demi Cond"/>
                <w:sz w:val="22"/>
                <w:szCs w:val="22"/>
              </w:rPr>
              <w:t> </w:t>
            </w:r>
            <w:r w:rsidRPr="001B1746" w:rsidR="00D84242">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02C74AC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28D828D"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7295ED8D" w14:textId="77777777">
        <w:trPr>
          <w:cantSplit/>
          <w:trHeight w:val="330"/>
        </w:trPr>
        <w:tc>
          <w:tcPr>
            <w:tcW w:w="979" w:type="dxa"/>
            <w:shd w:val="clear" w:color="auto" w:fill="auto"/>
            <w:noWrap/>
            <w:vAlign w:val="center"/>
            <w:hideMark/>
          </w:tcPr>
          <w:p w:rsidRPr="001B1746" w:rsidR="00E215E8" w:rsidP="005C07DE" w:rsidRDefault="00E215E8" w14:paraId="25B69DEB" w14:textId="77777777">
            <w:pPr>
              <w:rPr>
                <w:rFonts w:ascii="Segoe UI Semibold" w:hAnsi="Segoe UI Semibold"/>
                <w:color w:val="000000"/>
                <w:sz w:val="21"/>
                <w:szCs w:val="21"/>
              </w:rPr>
            </w:pPr>
            <w:r w:rsidRPr="001B1746">
              <w:rPr>
                <w:rFonts w:ascii="Segoe UI Semibold" w:hAnsi="Segoe UI Semibold"/>
                <w:color w:val="000000"/>
                <w:sz w:val="21"/>
                <w:szCs w:val="21"/>
              </w:rPr>
              <w:t>6</w:t>
            </w:r>
          </w:p>
        </w:tc>
        <w:tc>
          <w:tcPr>
            <w:tcW w:w="1405" w:type="dxa"/>
            <w:shd w:val="clear" w:color="auto" w:fill="auto"/>
            <w:noWrap/>
            <w:vAlign w:val="center"/>
            <w:hideMark/>
          </w:tcPr>
          <w:p w:rsidRPr="001B1746" w:rsidR="00E215E8" w:rsidP="005C07DE" w:rsidRDefault="00E215E8" w14:paraId="69D50022" w14:textId="77777777">
            <w:pPr>
              <w:rPr>
                <w:rFonts w:ascii="Segoe UI Semibold" w:hAnsi="Segoe UI Semibold"/>
                <w:color w:val="000000"/>
                <w:sz w:val="20"/>
              </w:rPr>
            </w:pPr>
            <w:r w:rsidRPr="001B1746">
              <w:rPr>
                <w:rFonts w:ascii="Segoe UI Semibold" w:hAnsi="Segoe UI Semibold"/>
                <w:color w:val="000000"/>
                <w:sz w:val="20"/>
              </w:rPr>
              <w:t>MNAME</w:t>
            </w:r>
          </w:p>
        </w:tc>
        <w:tc>
          <w:tcPr>
            <w:tcW w:w="2228" w:type="dxa"/>
            <w:shd w:val="clear" w:color="auto" w:fill="auto"/>
            <w:vAlign w:val="center"/>
            <w:hideMark/>
          </w:tcPr>
          <w:p w:rsidRPr="001B1746" w:rsidR="00E215E8" w:rsidP="005C07DE" w:rsidRDefault="00E215E8" w14:paraId="2B73084C" w14:textId="77777777">
            <w:pPr>
              <w:rPr>
                <w:rFonts w:ascii="Franklin Gothic Demi Cond" w:hAnsi="Franklin Gothic Demi Cond"/>
                <w:sz w:val="21"/>
                <w:szCs w:val="21"/>
              </w:rPr>
            </w:pPr>
            <w:r w:rsidRPr="001B1746">
              <w:rPr>
                <w:rFonts w:ascii="Franklin Gothic Demi Cond" w:hAnsi="Franklin Gothic Demi Cond"/>
                <w:sz w:val="21"/>
                <w:szCs w:val="21"/>
              </w:rPr>
              <w:t>Middle Name</w:t>
            </w:r>
          </w:p>
        </w:tc>
        <w:tc>
          <w:tcPr>
            <w:tcW w:w="856" w:type="dxa"/>
            <w:shd w:val="clear" w:color="auto" w:fill="auto"/>
            <w:vAlign w:val="center"/>
            <w:hideMark/>
          </w:tcPr>
          <w:p w:rsidRPr="001B1746" w:rsidR="00E215E8" w:rsidP="005C07DE" w:rsidRDefault="00E215E8" w14:paraId="77120D52" w14:textId="6AE9EABF">
            <w:pPr>
              <w:rPr>
                <w:rFonts w:ascii="Franklin Gothic Demi Cond" w:hAnsi="Franklin Gothic Demi Cond"/>
                <w:sz w:val="22"/>
                <w:szCs w:val="22"/>
              </w:rPr>
            </w:pPr>
            <w:r w:rsidRPr="001B1746">
              <w:rPr>
                <w:rFonts w:ascii="Franklin Gothic Demi Cond" w:hAnsi="Franklin Gothic Demi Cond"/>
                <w:sz w:val="22"/>
                <w:szCs w:val="22"/>
              </w:rPr>
              <w:t> </w:t>
            </w:r>
            <w:r w:rsidRPr="001B1746" w:rsidR="00D84242">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0A95E818"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3F5AA60"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1CCAF2BD" w14:textId="77777777">
        <w:trPr>
          <w:cantSplit/>
          <w:trHeight w:val="330"/>
        </w:trPr>
        <w:tc>
          <w:tcPr>
            <w:tcW w:w="979" w:type="dxa"/>
            <w:shd w:val="clear" w:color="auto" w:fill="auto"/>
            <w:noWrap/>
            <w:vAlign w:val="center"/>
            <w:hideMark/>
          </w:tcPr>
          <w:p w:rsidRPr="001B1746" w:rsidR="00E215E8" w:rsidP="005C07DE" w:rsidRDefault="00E215E8" w14:paraId="7CC741C4" w14:textId="77777777">
            <w:pPr>
              <w:rPr>
                <w:rFonts w:ascii="Segoe UI Semibold" w:hAnsi="Segoe UI Semibold"/>
                <w:color w:val="000000"/>
                <w:sz w:val="21"/>
                <w:szCs w:val="21"/>
              </w:rPr>
            </w:pPr>
            <w:r w:rsidRPr="001B1746">
              <w:rPr>
                <w:rFonts w:ascii="Segoe UI Semibold" w:hAnsi="Segoe UI Semibold"/>
                <w:color w:val="000000"/>
                <w:sz w:val="21"/>
                <w:szCs w:val="21"/>
              </w:rPr>
              <w:t>7</w:t>
            </w:r>
          </w:p>
        </w:tc>
        <w:tc>
          <w:tcPr>
            <w:tcW w:w="1405" w:type="dxa"/>
            <w:shd w:val="clear" w:color="auto" w:fill="auto"/>
            <w:noWrap/>
            <w:vAlign w:val="center"/>
            <w:hideMark/>
          </w:tcPr>
          <w:p w:rsidRPr="001B1746" w:rsidR="00E215E8" w:rsidP="005C07DE" w:rsidRDefault="00E215E8" w14:paraId="0332ECAD" w14:textId="77777777">
            <w:pPr>
              <w:rPr>
                <w:rFonts w:ascii="Segoe UI Semibold" w:hAnsi="Segoe UI Semibold"/>
                <w:color w:val="000000"/>
                <w:sz w:val="20"/>
              </w:rPr>
            </w:pPr>
            <w:r w:rsidRPr="001B1746">
              <w:rPr>
                <w:rFonts w:ascii="Segoe UI Semibold" w:hAnsi="Segoe UI Semibold"/>
                <w:color w:val="000000"/>
                <w:sz w:val="20"/>
              </w:rPr>
              <w:t>LNAME</w:t>
            </w:r>
          </w:p>
        </w:tc>
        <w:tc>
          <w:tcPr>
            <w:tcW w:w="2228" w:type="dxa"/>
            <w:shd w:val="clear" w:color="auto" w:fill="auto"/>
            <w:vAlign w:val="center"/>
            <w:hideMark/>
          </w:tcPr>
          <w:p w:rsidRPr="001B1746" w:rsidR="00E215E8" w:rsidP="005C07DE" w:rsidRDefault="00E215E8" w14:paraId="53AE4EB0" w14:textId="77777777">
            <w:pPr>
              <w:rPr>
                <w:rFonts w:ascii="Franklin Gothic Demi Cond" w:hAnsi="Franklin Gothic Demi Cond"/>
                <w:sz w:val="21"/>
                <w:szCs w:val="21"/>
              </w:rPr>
            </w:pPr>
            <w:r w:rsidRPr="001B1746">
              <w:rPr>
                <w:rFonts w:ascii="Franklin Gothic Demi Cond" w:hAnsi="Franklin Gothic Demi Cond"/>
                <w:sz w:val="21"/>
                <w:szCs w:val="21"/>
              </w:rPr>
              <w:t>Last Name</w:t>
            </w:r>
          </w:p>
        </w:tc>
        <w:tc>
          <w:tcPr>
            <w:tcW w:w="856" w:type="dxa"/>
            <w:shd w:val="clear" w:color="auto" w:fill="auto"/>
            <w:vAlign w:val="center"/>
            <w:hideMark/>
          </w:tcPr>
          <w:p w:rsidRPr="001B1746" w:rsidR="00E215E8" w:rsidP="005C07DE" w:rsidRDefault="00E215E8" w14:paraId="610D855D" w14:textId="2ADF97A0">
            <w:pPr>
              <w:rPr>
                <w:rFonts w:ascii="Franklin Gothic Demi Cond" w:hAnsi="Franklin Gothic Demi Cond"/>
                <w:sz w:val="22"/>
                <w:szCs w:val="22"/>
              </w:rPr>
            </w:pPr>
            <w:r w:rsidRPr="001B1746">
              <w:rPr>
                <w:rFonts w:ascii="Franklin Gothic Demi Cond" w:hAnsi="Franklin Gothic Demi Cond"/>
                <w:sz w:val="22"/>
                <w:szCs w:val="22"/>
              </w:rPr>
              <w:t> </w:t>
            </w:r>
            <w:r w:rsidRPr="001B1746" w:rsidR="00D84242">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5EC21FF1"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5850549D"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618A0A8E" w14:textId="77777777">
        <w:trPr>
          <w:cantSplit/>
          <w:trHeight w:val="330"/>
        </w:trPr>
        <w:tc>
          <w:tcPr>
            <w:tcW w:w="979" w:type="dxa"/>
            <w:shd w:val="clear" w:color="auto" w:fill="auto"/>
            <w:noWrap/>
            <w:vAlign w:val="center"/>
            <w:hideMark/>
          </w:tcPr>
          <w:p w:rsidRPr="001B1746" w:rsidR="00E215E8" w:rsidP="005C07DE" w:rsidRDefault="00E215E8" w14:paraId="30CEFF1F" w14:textId="77777777">
            <w:pPr>
              <w:rPr>
                <w:rFonts w:ascii="Segoe UI Semibold" w:hAnsi="Segoe UI Semibold"/>
                <w:color w:val="000000"/>
                <w:sz w:val="21"/>
                <w:szCs w:val="21"/>
              </w:rPr>
            </w:pPr>
            <w:r w:rsidRPr="001B1746">
              <w:rPr>
                <w:rFonts w:ascii="Segoe UI Semibold" w:hAnsi="Segoe UI Semibold"/>
                <w:color w:val="000000"/>
                <w:sz w:val="21"/>
                <w:szCs w:val="21"/>
              </w:rPr>
              <w:t>8</w:t>
            </w:r>
          </w:p>
        </w:tc>
        <w:tc>
          <w:tcPr>
            <w:tcW w:w="1405" w:type="dxa"/>
            <w:shd w:val="clear" w:color="auto" w:fill="auto"/>
            <w:noWrap/>
            <w:vAlign w:val="center"/>
            <w:hideMark/>
          </w:tcPr>
          <w:p w:rsidRPr="001B1746" w:rsidR="00E215E8" w:rsidP="005C07DE" w:rsidRDefault="00E215E8" w14:paraId="101E2686" w14:textId="77777777">
            <w:pPr>
              <w:rPr>
                <w:rFonts w:ascii="Segoe UI Semibold" w:hAnsi="Segoe UI Semibold"/>
                <w:color w:val="000000"/>
                <w:sz w:val="20"/>
              </w:rPr>
            </w:pPr>
            <w:r w:rsidRPr="001B1746">
              <w:rPr>
                <w:rFonts w:ascii="Segoe UI Semibold" w:hAnsi="Segoe UI Semibold"/>
                <w:color w:val="000000"/>
                <w:sz w:val="20"/>
              </w:rPr>
              <w:t>SUFFIX</w:t>
            </w:r>
          </w:p>
        </w:tc>
        <w:tc>
          <w:tcPr>
            <w:tcW w:w="2228" w:type="dxa"/>
            <w:shd w:val="clear" w:color="auto" w:fill="auto"/>
            <w:vAlign w:val="center"/>
            <w:hideMark/>
          </w:tcPr>
          <w:p w:rsidRPr="001B1746" w:rsidR="00E215E8" w:rsidP="005C07DE" w:rsidRDefault="00E215E8" w14:paraId="6FB8A97C" w14:textId="77777777">
            <w:pPr>
              <w:rPr>
                <w:rFonts w:ascii="Franklin Gothic Demi Cond" w:hAnsi="Franklin Gothic Demi Cond"/>
                <w:sz w:val="21"/>
                <w:szCs w:val="21"/>
              </w:rPr>
            </w:pPr>
            <w:r w:rsidRPr="001B1746">
              <w:rPr>
                <w:rFonts w:ascii="Franklin Gothic Demi Cond" w:hAnsi="Franklin Gothic Demi Cond"/>
                <w:sz w:val="21"/>
                <w:szCs w:val="21"/>
              </w:rPr>
              <w:t>Suffix</w:t>
            </w:r>
          </w:p>
        </w:tc>
        <w:tc>
          <w:tcPr>
            <w:tcW w:w="856" w:type="dxa"/>
            <w:shd w:val="clear" w:color="auto" w:fill="auto"/>
            <w:vAlign w:val="center"/>
            <w:hideMark/>
          </w:tcPr>
          <w:p w:rsidRPr="001B1746" w:rsidR="00E215E8" w:rsidP="005C07DE" w:rsidRDefault="00E215E8" w14:paraId="1A4AECD7" w14:textId="6A169575">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476CB21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2FF83EB2"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44A01378" w14:textId="77777777">
        <w:trPr>
          <w:cantSplit/>
          <w:trHeight w:val="330"/>
        </w:trPr>
        <w:tc>
          <w:tcPr>
            <w:tcW w:w="979" w:type="dxa"/>
            <w:shd w:val="clear" w:color="auto" w:fill="auto"/>
            <w:noWrap/>
            <w:vAlign w:val="center"/>
            <w:hideMark/>
          </w:tcPr>
          <w:p w:rsidRPr="001B1746" w:rsidR="00E215E8" w:rsidP="005C07DE" w:rsidRDefault="00E215E8" w14:paraId="07C3C5E7" w14:textId="77777777">
            <w:pPr>
              <w:rPr>
                <w:rFonts w:ascii="Segoe UI Semibold" w:hAnsi="Segoe UI Semibold"/>
                <w:color w:val="000000"/>
                <w:sz w:val="21"/>
                <w:szCs w:val="21"/>
              </w:rPr>
            </w:pPr>
            <w:r w:rsidRPr="001B1746">
              <w:rPr>
                <w:rFonts w:ascii="Segoe UI Semibold" w:hAnsi="Segoe UI Semibold"/>
                <w:color w:val="000000"/>
                <w:sz w:val="21"/>
                <w:szCs w:val="21"/>
              </w:rPr>
              <w:t>9</w:t>
            </w:r>
          </w:p>
        </w:tc>
        <w:tc>
          <w:tcPr>
            <w:tcW w:w="1405" w:type="dxa"/>
            <w:shd w:val="clear" w:color="auto" w:fill="auto"/>
            <w:noWrap/>
            <w:vAlign w:val="center"/>
            <w:hideMark/>
          </w:tcPr>
          <w:p w:rsidRPr="001B1746" w:rsidR="00E215E8" w:rsidP="005C07DE" w:rsidRDefault="00E215E8" w14:paraId="7C8BDA00" w14:textId="77777777">
            <w:pPr>
              <w:rPr>
                <w:rFonts w:ascii="Segoe UI Semibold" w:hAnsi="Segoe UI Semibold"/>
                <w:color w:val="000000"/>
                <w:sz w:val="20"/>
              </w:rPr>
            </w:pPr>
            <w:r w:rsidRPr="001B1746">
              <w:rPr>
                <w:rFonts w:ascii="Segoe UI Semibold" w:hAnsi="Segoe UI Semibold"/>
                <w:color w:val="000000"/>
                <w:sz w:val="20"/>
              </w:rPr>
              <w:t>SSN</w:t>
            </w:r>
          </w:p>
        </w:tc>
        <w:tc>
          <w:tcPr>
            <w:tcW w:w="2228" w:type="dxa"/>
            <w:shd w:val="clear" w:color="auto" w:fill="auto"/>
            <w:vAlign w:val="center"/>
            <w:hideMark/>
          </w:tcPr>
          <w:p w:rsidRPr="001B1746" w:rsidR="00E215E8" w:rsidP="005C07DE" w:rsidRDefault="00E215E8" w14:paraId="1C371CDA" w14:textId="77777777">
            <w:pPr>
              <w:rPr>
                <w:rFonts w:ascii="Franklin Gothic Demi Cond" w:hAnsi="Franklin Gothic Demi Cond"/>
                <w:sz w:val="21"/>
                <w:szCs w:val="21"/>
              </w:rPr>
            </w:pPr>
            <w:r w:rsidRPr="001B1746">
              <w:rPr>
                <w:rFonts w:ascii="Franklin Gothic Demi Cond" w:hAnsi="Franklin Gothic Demi Cond"/>
                <w:sz w:val="21"/>
                <w:szCs w:val="21"/>
              </w:rPr>
              <w:t>Social Security Number (SSN)</w:t>
            </w:r>
          </w:p>
        </w:tc>
        <w:tc>
          <w:tcPr>
            <w:tcW w:w="856" w:type="dxa"/>
            <w:shd w:val="clear" w:color="auto" w:fill="auto"/>
            <w:vAlign w:val="center"/>
            <w:hideMark/>
          </w:tcPr>
          <w:p w:rsidRPr="001B1746" w:rsidR="00E215E8" w:rsidP="005C07DE" w:rsidRDefault="00E215E8" w14:paraId="095A8B93"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71A9389A"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03ED609D"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9-digit SSN with no spaces or dashes.</w:t>
            </w:r>
            <w:r w:rsidRPr="001B1746">
              <w:rPr>
                <w:rFonts w:ascii="Segoe UI Semibold" w:hAnsi="Segoe UI Semibold"/>
                <w:color w:val="000000"/>
                <w:sz w:val="18"/>
                <w:szCs w:val="18"/>
              </w:rPr>
              <w:b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r>
      <w:tr w:rsidRPr="001B1746" w:rsidR="00E215E8" w:rsidTr="005C07DE" w14:paraId="0FFF4862" w14:textId="77777777">
        <w:trPr>
          <w:cantSplit/>
          <w:trHeight w:val="331"/>
        </w:trPr>
        <w:tc>
          <w:tcPr>
            <w:tcW w:w="979" w:type="dxa"/>
            <w:shd w:val="clear" w:color="auto" w:fill="auto"/>
            <w:noWrap/>
            <w:vAlign w:val="center"/>
            <w:hideMark/>
          </w:tcPr>
          <w:p w:rsidRPr="001B1746" w:rsidR="00E215E8" w:rsidP="005C07DE" w:rsidRDefault="00E215E8" w14:paraId="4C17B16B" w14:textId="77777777">
            <w:pPr>
              <w:rPr>
                <w:rFonts w:ascii="Segoe UI Semibold" w:hAnsi="Segoe UI Semibold"/>
                <w:color w:val="000000"/>
                <w:sz w:val="21"/>
                <w:szCs w:val="21"/>
              </w:rPr>
            </w:pPr>
            <w:r w:rsidRPr="001B1746">
              <w:rPr>
                <w:rFonts w:ascii="Segoe UI Semibold" w:hAnsi="Segoe UI Semibold"/>
                <w:color w:val="000000"/>
                <w:sz w:val="21"/>
                <w:szCs w:val="21"/>
              </w:rPr>
              <w:t>10</w:t>
            </w:r>
          </w:p>
        </w:tc>
        <w:tc>
          <w:tcPr>
            <w:tcW w:w="1405" w:type="dxa"/>
            <w:shd w:val="clear" w:color="auto" w:fill="auto"/>
            <w:noWrap/>
            <w:vAlign w:val="center"/>
            <w:hideMark/>
          </w:tcPr>
          <w:p w:rsidRPr="004C7BD4" w:rsidR="00E215E8" w:rsidP="005C07DE" w:rsidRDefault="00E215E8" w14:paraId="43FE3302" w14:textId="77777777">
            <w:pPr>
              <w:rPr>
                <w:rFonts w:ascii="Segoe UI Semibold" w:hAnsi="Segoe UI Semibold"/>
                <w:sz w:val="20"/>
              </w:rPr>
            </w:pPr>
            <w:r w:rsidRPr="001B1746">
              <w:rPr>
                <w:rFonts w:ascii="Segoe UI Semibold" w:hAnsi="Segoe UI Semibold"/>
                <w:color w:val="000000"/>
                <w:sz w:val="20"/>
              </w:rPr>
              <w:t>DOBM</w:t>
            </w:r>
          </w:p>
        </w:tc>
        <w:tc>
          <w:tcPr>
            <w:tcW w:w="2228" w:type="dxa"/>
            <w:shd w:val="clear" w:color="auto" w:fill="auto"/>
            <w:vAlign w:val="center"/>
            <w:hideMark/>
          </w:tcPr>
          <w:p w:rsidRPr="001B1746" w:rsidR="00E215E8" w:rsidP="005C07DE" w:rsidRDefault="00E215E8" w14:paraId="09F7A51A" w14:textId="77777777">
            <w:pPr>
              <w:rPr>
                <w:rFonts w:ascii="Franklin Gothic Demi Cond" w:hAnsi="Franklin Gothic Demi Cond"/>
                <w:sz w:val="21"/>
                <w:szCs w:val="21"/>
              </w:rPr>
            </w:pPr>
            <w:r w:rsidRPr="001B1746">
              <w:rPr>
                <w:rFonts w:ascii="Franklin Gothic Demi Cond" w:hAnsi="Franklin Gothic Demi Cond"/>
                <w:sz w:val="21"/>
                <w:szCs w:val="21"/>
              </w:rPr>
              <w:t>DOB Month</w:t>
            </w:r>
          </w:p>
        </w:tc>
        <w:tc>
          <w:tcPr>
            <w:tcW w:w="856" w:type="dxa"/>
            <w:shd w:val="clear" w:color="auto" w:fill="auto"/>
            <w:vAlign w:val="center"/>
            <w:hideMark/>
          </w:tcPr>
          <w:p w:rsidRPr="001B1746" w:rsidR="00E215E8" w:rsidP="005C07DE" w:rsidRDefault="00E215E8" w14:paraId="7C8593F5"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2B8A2314" w14:textId="77777777">
            <w:pPr>
              <w:rPr>
                <w:rFonts w:ascii="Segoe UI Semibold" w:hAnsi="Segoe UI Semibold"/>
                <w:sz w:val="18"/>
                <w:szCs w:val="18"/>
              </w:rPr>
            </w:pPr>
            <w:r w:rsidRPr="00DA2BC4">
              <w:rPr>
                <w:rFonts w:ascii="Segoe UI Semibold" w:hAnsi="Segoe UI Semibold"/>
                <w:sz w:val="18"/>
                <w:szCs w:val="18"/>
              </w:rPr>
              <w:t>1 - 12</w:t>
            </w:r>
          </w:p>
        </w:tc>
        <w:tc>
          <w:tcPr>
            <w:tcW w:w="4804" w:type="dxa"/>
            <w:shd w:val="clear" w:color="auto" w:fill="auto"/>
            <w:vAlign w:val="center"/>
            <w:hideMark/>
          </w:tcPr>
          <w:p w:rsidRPr="001B1746" w:rsidR="00E215E8" w:rsidP="005C07DE" w:rsidRDefault="00E215E8" w14:paraId="6D708084"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447DF7C4" w14:textId="77777777">
        <w:trPr>
          <w:cantSplit/>
          <w:trHeight w:val="330"/>
        </w:trPr>
        <w:tc>
          <w:tcPr>
            <w:tcW w:w="979" w:type="dxa"/>
            <w:shd w:val="clear" w:color="auto" w:fill="auto"/>
            <w:noWrap/>
            <w:vAlign w:val="center"/>
            <w:hideMark/>
          </w:tcPr>
          <w:p w:rsidRPr="001B1746" w:rsidR="00E215E8" w:rsidP="005C07DE" w:rsidRDefault="00E215E8" w14:paraId="4F8897F7" w14:textId="77777777">
            <w:pPr>
              <w:rPr>
                <w:rFonts w:ascii="Segoe UI Semibold" w:hAnsi="Segoe UI Semibold"/>
                <w:color w:val="000000"/>
                <w:sz w:val="21"/>
                <w:szCs w:val="21"/>
              </w:rPr>
            </w:pPr>
            <w:r w:rsidRPr="001B1746">
              <w:rPr>
                <w:rFonts w:ascii="Segoe UI Semibold" w:hAnsi="Segoe UI Semibold"/>
                <w:color w:val="000000"/>
                <w:sz w:val="21"/>
                <w:szCs w:val="21"/>
              </w:rPr>
              <w:t>11</w:t>
            </w:r>
          </w:p>
        </w:tc>
        <w:tc>
          <w:tcPr>
            <w:tcW w:w="1405" w:type="dxa"/>
            <w:shd w:val="clear" w:color="auto" w:fill="auto"/>
            <w:noWrap/>
            <w:vAlign w:val="center"/>
            <w:hideMark/>
          </w:tcPr>
          <w:p w:rsidRPr="001B1746" w:rsidR="00E215E8" w:rsidP="005C07DE" w:rsidRDefault="00E215E8" w14:paraId="463AB9B2" w14:textId="77777777">
            <w:pPr>
              <w:rPr>
                <w:rFonts w:ascii="Segoe UI Semibold" w:hAnsi="Segoe UI Semibold"/>
                <w:color w:val="000000"/>
                <w:sz w:val="20"/>
              </w:rPr>
            </w:pPr>
            <w:r w:rsidRPr="001B1746">
              <w:rPr>
                <w:rFonts w:ascii="Segoe UI Semibold" w:hAnsi="Segoe UI Semibold"/>
                <w:color w:val="000000"/>
                <w:sz w:val="20"/>
              </w:rPr>
              <w:t>DOBD</w:t>
            </w:r>
          </w:p>
        </w:tc>
        <w:tc>
          <w:tcPr>
            <w:tcW w:w="2228" w:type="dxa"/>
            <w:shd w:val="clear" w:color="auto" w:fill="auto"/>
            <w:vAlign w:val="center"/>
            <w:hideMark/>
          </w:tcPr>
          <w:p w:rsidRPr="001B1746" w:rsidR="00E215E8" w:rsidP="005C07DE" w:rsidRDefault="00E215E8" w14:paraId="55F2A8C5" w14:textId="77777777">
            <w:pPr>
              <w:rPr>
                <w:rFonts w:ascii="Franklin Gothic Demi Cond" w:hAnsi="Franklin Gothic Demi Cond"/>
                <w:sz w:val="21"/>
                <w:szCs w:val="21"/>
              </w:rPr>
            </w:pPr>
            <w:r w:rsidRPr="001B1746">
              <w:rPr>
                <w:rFonts w:ascii="Franklin Gothic Demi Cond" w:hAnsi="Franklin Gothic Demi Cond"/>
                <w:sz w:val="21"/>
                <w:szCs w:val="21"/>
              </w:rPr>
              <w:t>DOB Day</w:t>
            </w:r>
          </w:p>
        </w:tc>
        <w:tc>
          <w:tcPr>
            <w:tcW w:w="856" w:type="dxa"/>
            <w:shd w:val="clear" w:color="auto" w:fill="auto"/>
            <w:vAlign w:val="center"/>
            <w:hideMark/>
          </w:tcPr>
          <w:p w:rsidRPr="001B1746" w:rsidR="00E215E8" w:rsidP="005C07DE" w:rsidRDefault="00E215E8" w14:paraId="594175DE"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3F53997E" w14:textId="77777777">
            <w:pPr>
              <w:rPr>
                <w:rFonts w:ascii="Segoe UI Semibold" w:hAnsi="Segoe UI Semibold"/>
                <w:sz w:val="18"/>
                <w:szCs w:val="18"/>
              </w:rPr>
            </w:pPr>
            <w:r w:rsidRPr="00DA2BC4">
              <w:rPr>
                <w:rFonts w:ascii="Segoe UI Semibold" w:hAnsi="Segoe UI Semibold"/>
                <w:sz w:val="18"/>
                <w:szCs w:val="18"/>
              </w:rPr>
              <w:t>1 - 31</w:t>
            </w:r>
          </w:p>
        </w:tc>
        <w:tc>
          <w:tcPr>
            <w:tcW w:w="4804" w:type="dxa"/>
            <w:shd w:val="clear" w:color="auto" w:fill="auto"/>
            <w:vAlign w:val="center"/>
            <w:hideMark/>
          </w:tcPr>
          <w:p w:rsidRPr="001B1746" w:rsidR="00E215E8" w:rsidP="005C07DE" w:rsidRDefault="00E215E8" w14:paraId="05345A6F"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475AF092" w14:textId="77777777">
        <w:trPr>
          <w:cantSplit/>
          <w:trHeight w:val="330"/>
        </w:trPr>
        <w:tc>
          <w:tcPr>
            <w:tcW w:w="979" w:type="dxa"/>
            <w:shd w:val="clear" w:color="auto" w:fill="auto"/>
            <w:noWrap/>
            <w:vAlign w:val="center"/>
            <w:hideMark/>
          </w:tcPr>
          <w:p w:rsidRPr="001B1746" w:rsidR="00E215E8" w:rsidP="005C07DE" w:rsidRDefault="00E215E8" w14:paraId="2F96F0D2" w14:textId="77777777">
            <w:pPr>
              <w:rPr>
                <w:rFonts w:ascii="Segoe UI Semibold" w:hAnsi="Segoe UI Semibold"/>
                <w:color w:val="000000"/>
                <w:sz w:val="21"/>
                <w:szCs w:val="21"/>
              </w:rPr>
            </w:pPr>
            <w:r w:rsidRPr="001B1746">
              <w:rPr>
                <w:rFonts w:ascii="Segoe UI Semibold" w:hAnsi="Segoe UI Semibold"/>
                <w:color w:val="000000"/>
                <w:sz w:val="21"/>
                <w:szCs w:val="21"/>
              </w:rPr>
              <w:t>12</w:t>
            </w:r>
          </w:p>
        </w:tc>
        <w:tc>
          <w:tcPr>
            <w:tcW w:w="1405" w:type="dxa"/>
            <w:shd w:val="clear" w:color="auto" w:fill="auto"/>
            <w:noWrap/>
            <w:vAlign w:val="center"/>
            <w:hideMark/>
          </w:tcPr>
          <w:p w:rsidRPr="001B1746" w:rsidR="00E215E8" w:rsidP="005C07DE" w:rsidRDefault="00E215E8" w14:paraId="4CA1813A" w14:textId="77777777">
            <w:pPr>
              <w:rPr>
                <w:rFonts w:ascii="Segoe UI Semibold" w:hAnsi="Segoe UI Semibold"/>
                <w:color w:val="000000"/>
                <w:sz w:val="20"/>
              </w:rPr>
            </w:pPr>
            <w:r w:rsidRPr="001B1746">
              <w:rPr>
                <w:rFonts w:ascii="Segoe UI Semibold" w:hAnsi="Segoe UI Semibold"/>
                <w:color w:val="000000"/>
                <w:sz w:val="20"/>
              </w:rPr>
              <w:t>DOBY</w:t>
            </w:r>
          </w:p>
        </w:tc>
        <w:tc>
          <w:tcPr>
            <w:tcW w:w="2228" w:type="dxa"/>
            <w:shd w:val="clear" w:color="auto" w:fill="auto"/>
            <w:vAlign w:val="center"/>
            <w:hideMark/>
          </w:tcPr>
          <w:p w:rsidRPr="001B1746" w:rsidR="00E215E8" w:rsidP="005C07DE" w:rsidRDefault="00E215E8" w14:paraId="6AE77F36" w14:textId="77777777">
            <w:pPr>
              <w:rPr>
                <w:rFonts w:ascii="Franklin Gothic Demi Cond" w:hAnsi="Franklin Gothic Demi Cond"/>
                <w:sz w:val="21"/>
                <w:szCs w:val="21"/>
              </w:rPr>
            </w:pPr>
            <w:r w:rsidRPr="001B1746">
              <w:rPr>
                <w:rFonts w:ascii="Franklin Gothic Demi Cond" w:hAnsi="Franklin Gothic Demi Cond"/>
                <w:sz w:val="21"/>
                <w:szCs w:val="21"/>
              </w:rPr>
              <w:t>DOB Year</w:t>
            </w:r>
          </w:p>
        </w:tc>
        <w:tc>
          <w:tcPr>
            <w:tcW w:w="856" w:type="dxa"/>
            <w:shd w:val="clear" w:color="auto" w:fill="auto"/>
            <w:vAlign w:val="center"/>
            <w:hideMark/>
          </w:tcPr>
          <w:p w:rsidRPr="001B1746" w:rsidR="00E215E8" w:rsidP="005C07DE" w:rsidRDefault="00E215E8" w14:paraId="4E081F18"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289DCBE3" w14:textId="77777777">
            <w:pPr>
              <w:rPr>
                <w:rFonts w:ascii="Segoe UI Semibold" w:hAnsi="Segoe UI Semibold"/>
                <w:sz w:val="18"/>
                <w:szCs w:val="18"/>
              </w:rPr>
            </w:pPr>
            <w:r w:rsidRPr="00DA2BC4">
              <w:rPr>
                <w:rFonts w:ascii="Segoe UI Semibold" w:hAnsi="Segoe UI Semibold"/>
                <w:sz w:val="18"/>
                <w:szCs w:val="18"/>
              </w:rPr>
              <w:t>1940 - 2004</w:t>
            </w:r>
          </w:p>
        </w:tc>
        <w:tc>
          <w:tcPr>
            <w:tcW w:w="4804" w:type="dxa"/>
            <w:shd w:val="clear" w:color="auto" w:fill="auto"/>
            <w:vAlign w:val="center"/>
            <w:hideMark/>
          </w:tcPr>
          <w:p w:rsidRPr="001B1746" w:rsidR="00E215E8" w:rsidP="005C07DE" w:rsidRDefault="00E215E8" w14:paraId="48A39A15"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342DE92C" w14:textId="77777777">
        <w:trPr>
          <w:cantSplit/>
          <w:trHeight w:val="330"/>
        </w:trPr>
        <w:tc>
          <w:tcPr>
            <w:tcW w:w="979" w:type="dxa"/>
            <w:shd w:val="clear" w:color="000000" w:fill="DDDDDD"/>
            <w:noWrap/>
            <w:vAlign w:val="center"/>
            <w:hideMark/>
          </w:tcPr>
          <w:p w:rsidRPr="001B1746" w:rsidR="00E215E8" w:rsidP="005C07DE" w:rsidRDefault="00E215E8" w14:paraId="06CBDBD2" w14:textId="77777777">
            <w:pPr>
              <w:rPr>
                <w:rFonts w:ascii="Segoe UI Semibold" w:hAnsi="Segoe UI Semibold"/>
                <w:color w:val="000000"/>
                <w:sz w:val="21"/>
                <w:szCs w:val="21"/>
              </w:rPr>
            </w:pPr>
            <w:r w:rsidRPr="001B1746">
              <w:rPr>
                <w:rFonts w:ascii="Segoe UI Semibold" w:hAnsi="Segoe UI Semibold"/>
                <w:color w:val="000000"/>
                <w:sz w:val="21"/>
                <w:szCs w:val="21"/>
              </w:rPr>
              <w:t>13</w:t>
            </w:r>
          </w:p>
        </w:tc>
        <w:tc>
          <w:tcPr>
            <w:tcW w:w="1405" w:type="dxa"/>
            <w:shd w:val="clear" w:color="000000" w:fill="DDDDDD"/>
            <w:noWrap/>
            <w:vAlign w:val="center"/>
            <w:hideMark/>
          </w:tcPr>
          <w:p w:rsidRPr="001B1746" w:rsidR="00E215E8" w:rsidP="005C07DE" w:rsidRDefault="00E215E8" w14:paraId="55BCC567" w14:textId="77777777">
            <w:pPr>
              <w:rPr>
                <w:rFonts w:ascii="Segoe UI Semibold" w:hAnsi="Segoe UI Semibold"/>
                <w:color w:val="000000"/>
                <w:sz w:val="20"/>
              </w:rPr>
            </w:pPr>
            <w:r w:rsidRPr="001B1746">
              <w:rPr>
                <w:rFonts w:ascii="Segoe UI Semibold" w:hAnsi="Segoe UI Semibold"/>
                <w:color w:val="000000"/>
                <w:sz w:val="20"/>
              </w:rPr>
              <w:t>SEX</w:t>
            </w:r>
          </w:p>
        </w:tc>
        <w:tc>
          <w:tcPr>
            <w:tcW w:w="2228" w:type="dxa"/>
            <w:shd w:val="clear" w:color="000000" w:fill="DDDDDD"/>
            <w:vAlign w:val="center"/>
            <w:hideMark/>
          </w:tcPr>
          <w:p w:rsidRPr="001B1746" w:rsidR="00E215E8" w:rsidP="005C07DE" w:rsidRDefault="00E215E8" w14:paraId="45EDF083" w14:textId="77777777">
            <w:pPr>
              <w:rPr>
                <w:rFonts w:ascii="Franklin Gothic Demi Cond" w:hAnsi="Franklin Gothic Demi Cond"/>
                <w:sz w:val="21"/>
                <w:szCs w:val="21"/>
              </w:rPr>
            </w:pPr>
            <w:r w:rsidRPr="001B1746">
              <w:rPr>
                <w:rFonts w:ascii="Franklin Gothic Demi Cond" w:hAnsi="Franklin Gothic Demi Cond"/>
                <w:sz w:val="21"/>
                <w:szCs w:val="21"/>
              </w:rPr>
              <w:t>Sex</w:t>
            </w:r>
          </w:p>
        </w:tc>
        <w:tc>
          <w:tcPr>
            <w:tcW w:w="856" w:type="dxa"/>
            <w:shd w:val="clear" w:color="000000" w:fill="DDDDDD"/>
            <w:vAlign w:val="center"/>
            <w:hideMark/>
          </w:tcPr>
          <w:p w:rsidRPr="001B1746" w:rsidR="00E215E8" w:rsidP="005C07DE" w:rsidRDefault="00E215E8" w14:paraId="5430A13D"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Pr="00DA2BC4" w:rsidR="00E215E8" w:rsidP="005C07DE" w:rsidRDefault="00E215E8" w14:paraId="68A67E38" w14:textId="77777777">
            <w:pPr>
              <w:rPr>
                <w:rFonts w:ascii="Segoe UI Semibold" w:hAnsi="Segoe UI Semibold"/>
                <w:sz w:val="18"/>
                <w:szCs w:val="18"/>
              </w:rPr>
            </w:pPr>
            <w:r w:rsidRPr="00DA2BC4">
              <w:rPr>
                <w:rFonts w:ascii="Segoe UI Semibold" w:hAnsi="Segoe UI Semibold"/>
                <w:sz w:val="18"/>
                <w:szCs w:val="18"/>
              </w:rPr>
              <w:t>0=Male</w:t>
            </w:r>
            <w:r w:rsidRPr="00DA2BC4">
              <w:rPr>
                <w:rFonts w:ascii="Segoe UI Semibold" w:hAnsi="Segoe UI Semibold"/>
                <w:sz w:val="18"/>
                <w:szCs w:val="18"/>
              </w:rPr>
              <w:br/>
              <w:t>1=Female</w:t>
            </w:r>
            <w:r w:rsidRPr="00DA2BC4">
              <w:rPr>
                <w:rFonts w:ascii="Segoe UI Semibold" w:hAnsi="Segoe UI Semibold"/>
                <w:sz w:val="18"/>
                <w:szCs w:val="18"/>
              </w:rPr>
              <w:br/>
              <w:t>2=Other</w:t>
            </w:r>
            <w:r w:rsidRPr="00DA2BC4">
              <w:rPr>
                <w:rFonts w:ascii="Segoe UI Semibold" w:hAnsi="Segoe UI Semibold"/>
                <w:sz w:val="18"/>
                <w:szCs w:val="18"/>
              </w:rPr>
              <w:br/>
              <w:t>-1=Unknown</w:t>
            </w:r>
          </w:p>
        </w:tc>
        <w:tc>
          <w:tcPr>
            <w:tcW w:w="4804" w:type="dxa"/>
            <w:shd w:val="clear" w:color="000000" w:fill="DDDDDD"/>
            <w:vAlign w:val="center"/>
            <w:hideMark/>
          </w:tcPr>
          <w:p w:rsidRPr="001B1746" w:rsidR="00E215E8" w:rsidP="005C07DE" w:rsidRDefault="00E215E8" w14:paraId="56451B1C"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75A22CE7" w14:textId="77777777">
        <w:trPr>
          <w:cantSplit/>
          <w:trHeight w:val="1320"/>
        </w:trPr>
        <w:tc>
          <w:tcPr>
            <w:tcW w:w="979" w:type="dxa"/>
            <w:shd w:val="clear" w:color="auto" w:fill="auto"/>
            <w:noWrap/>
            <w:vAlign w:val="center"/>
            <w:hideMark/>
          </w:tcPr>
          <w:p w:rsidRPr="001B1746" w:rsidR="00E215E8" w:rsidP="005C07DE" w:rsidRDefault="00E215E8" w14:paraId="60571B51" w14:textId="77777777">
            <w:pPr>
              <w:rPr>
                <w:rFonts w:ascii="Segoe UI Semibold" w:hAnsi="Segoe UI Semibold"/>
                <w:color w:val="000000"/>
                <w:sz w:val="21"/>
                <w:szCs w:val="21"/>
              </w:rPr>
            </w:pPr>
            <w:r w:rsidRPr="001B1746">
              <w:rPr>
                <w:rFonts w:ascii="Segoe UI Semibold" w:hAnsi="Segoe UI Semibold"/>
                <w:color w:val="000000"/>
                <w:sz w:val="21"/>
                <w:szCs w:val="21"/>
              </w:rPr>
              <w:t>14</w:t>
            </w:r>
          </w:p>
        </w:tc>
        <w:tc>
          <w:tcPr>
            <w:tcW w:w="1405" w:type="dxa"/>
            <w:shd w:val="clear" w:color="auto" w:fill="auto"/>
            <w:noWrap/>
            <w:vAlign w:val="center"/>
            <w:hideMark/>
          </w:tcPr>
          <w:p w:rsidRPr="001B1746" w:rsidR="00E215E8" w:rsidP="005C07DE" w:rsidRDefault="00E215E8" w14:paraId="08BFE691" w14:textId="77777777">
            <w:pPr>
              <w:rPr>
                <w:rFonts w:ascii="Segoe UI Semibold" w:hAnsi="Segoe UI Semibold"/>
                <w:color w:val="000000"/>
                <w:sz w:val="20"/>
              </w:rPr>
            </w:pPr>
            <w:r w:rsidRPr="001B1746">
              <w:rPr>
                <w:rFonts w:ascii="Segoe UI Semibold" w:hAnsi="Segoe UI Semibold"/>
                <w:color w:val="000000"/>
                <w:sz w:val="20"/>
              </w:rPr>
              <w:t>ELIGIBLE</w:t>
            </w:r>
          </w:p>
        </w:tc>
        <w:tc>
          <w:tcPr>
            <w:tcW w:w="2228" w:type="dxa"/>
            <w:shd w:val="clear" w:color="auto" w:fill="auto"/>
            <w:vAlign w:val="center"/>
            <w:hideMark/>
          </w:tcPr>
          <w:p w:rsidRPr="001B1746" w:rsidR="00E215E8" w:rsidP="005C07DE" w:rsidRDefault="00E215E8" w14:paraId="44FD10FB" w14:textId="77777777">
            <w:pPr>
              <w:rPr>
                <w:rFonts w:ascii="Franklin Gothic Demi Cond" w:hAnsi="Franklin Gothic Demi Cond"/>
                <w:sz w:val="21"/>
                <w:szCs w:val="21"/>
              </w:rPr>
            </w:pPr>
            <w:r w:rsidRPr="001B1746">
              <w:rPr>
                <w:rFonts w:ascii="Franklin Gothic Demi Cond" w:hAnsi="Franklin Gothic Demi Cond"/>
                <w:sz w:val="21"/>
                <w:szCs w:val="21"/>
              </w:rPr>
              <w:t>Student is eligible for NPSAS:20?</w:t>
            </w:r>
          </w:p>
        </w:tc>
        <w:tc>
          <w:tcPr>
            <w:tcW w:w="856" w:type="dxa"/>
            <w:shd w:val="clear" w:color="auto" w:fill="auto"/>
            <w:vAlign w:val="center"/>
            <w:hideMark/>
          </w:tcPr>
          <w:p w:rsidRPr="001B1746" w:rsidR="00E215E8" w:rsidP="005C07DE" w:rsidRDefault="00E215E8" w14:paraId="3B8151E3"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6B2F5019" w14:textId="77777777">
            <w:pPr>
              <w:rPr>
                <w:rFonts w:ascii="Segoe UI Semibold" w:hAnsi="Segoe UI Semibold"/>
                <w:sz w:val="18"/>
                <w:szCs w:val="18"/>
              </w:rPr>
            </w:pPr>
            <w:r w:rsidRPr="00DA2BC4">
              <w:rPr>
                <w:rFonts w:ascii="Segoe UI Semibold" w:hAnsi="Segoe UI Semibold"/>
                <w:sz w:val="18"/>
                <w:szCs w:val="18"/>
              </w:rPr>
              <w:t>1=Yes</w:t>
            </w:r>
          </w:p>
          <w:p w:rsidRPr="00DA2BC4" w:rsidR="00E215E8" w:rsidP="005C07DE" w:rsidRDefault="00E215E8" w14:paraId="1120B8BC" w14:textId="77777777">
            <w:pPr>
              <w:rPr>
                <w:rFonts w:ascii="Segoe UI Semibold" w:hAnsi="Segoe UI Semibold"/>
                <w:sz w:val="18"/>
                <w:szCs w:val="18"/>
              </w:rPr>
            </w:pPr>
            <w:r w:rsidRPr="00DA2BC4">
              <w:rPr>
                <w:rFonts w:ascii="Segoe UI Semibold" w:hAnsi="Segoe UI Semibold"/>
                <w:sz w:val="18"/>
                <w:szCs w:val="18"/>
              </w:rPr>
              <w:br w:type="page"/>
              <w:t>0=No</w:t>
            </w:r>
            <w:r w:rsidRPr="00DA2BC4">
              <w:rPr>
                <w:rFonts w:ascii="Segoe UI Semibold" w:hAnsi="Segoe UI Semibold"/>
                <w:sz w:val="18"/>
                <w:szCs w:val="18"/>
              </w:rPr>
              <w:br w:type="page"/>
            </w:r>
          </w:p>
        </w:tc>
        <w:tc>
          <w:tcPr>
            <w:tcW w:w="4804" w:type="dxa"/>
            <w:shd w:val="clear" w:color="auto" w:fill="auto"/>
            <w:vAlign w:val="center"/>
            <w:hideMark/>
          </w:tcPr>
          <w:p w:rsidR="00E215E8" w:rsidP="005C07DE" w:rsidRDefault="00E215E8" w14:paraId="2F5BBC45" w14:textId="77777777">
            <w:pPr>
              <w:rPr>
                <w:rFonts w:ascii="Segoe UI Semibold" w:hAnsi="Segoe UI Semibold"/>
                <w:color w:val="000000"/>
                <w:sz w:val="18"/>
                <w:szCs w:val="18"/>
              </w:rPr>
            </w:pPr>
            <w:r w:rsidRPr="001B1746">
              <w:rPr>
                <w:rFonts w:ascii="Segoe UI Semibold" w:hAnsi="Segoe UI Semibold"/>
                <w:color w:val="000000"/>
                <w:sz w:val="18"/>
                <w:szCs w:val="18"/>
              </w:rPr>
              <w:t>Note [Web and Excel mode]: this item defaults to Yes unless you change the selection.</w:t>
            </w:r>
            <w:r w:rsidRPr="001B1746">
              <w:rPr>
                <w:rFonts w:ascii="Segoe UI Semibold" w:hAnsi="Segoe UI Semibold"/>
                <w:color w:val="000000"/>
                <w:sz w:val="18"/>
                <w:szCs w:val="18"/>
              </w:rPr>
              <w:br w:type="page"/>
              <w:t>Note [CSV mode]: if you leave this item blank, the student will be treated as eligible for NPSAS:20.</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t xml:space="preserve">If you think that this student is ineligible for NPSAS:20, indicate No and select a reason that the student is ineligible. You do not need to provide any other data for ineligible students. </w:t>
            </w:r>
            <w:r w:rsidRPr="001B1746">
              <w:rPr>
                <w:rFonts w:ascii="Segoe UI Semibold" w:hAnsi="Segoe UI Semibold"/>
                <w:color w:val="000000"/>
                <w:sz w:val="18"/>
                <w:szCs w:val="18"/>
              </w:rPr>
              <w:br w:type="page"/>
              <w:t xml:space="preserve">The student is ineligible for NPSAS:20 if he or she meets any of the following conditions: </w:t>
            </w:r>
          </w:p>
          <w:p w:rsidRPr="004C7BD4" w:rsidR="00E215E8" w:rsidP="005C07DE" w:rsidRDefault="00E215E8" w14:paraId="6D5270D7" w14:textId="77777777">
            <w:pPr>
              <w:rPr>
                <w:rFonts w:ascii="Segoe UI Semibold" w:hAnsi="Segoe UI Semibold"/>
                <w:color w:val="000000"/>
                <w:sz w:val="17"/>
                <w:szCs w:val="17"/>
              </w:rPr>
            </w:pPr>
            <w:r w:rsidRPr="001B1746">
              <w:rPr>
                <w:rFonts w:ascii="Segoe UI Semibold" w:hAnsi="Segoe UI Semibold"/>
                <w:color w:val="000000"/>
                <w:sz w:val="18"/>
                <w:szCs w:val="18"/>
              </w:rPr>
              <w:br w:type="page"/>
            </w:r>
            <w:r w:rsidRPr="004C7BD4">
              <w:rPr>
                <w:rFonts w:ascii="Segoe UI Semibold" w:hAnsi="Segoe UI Semibold"/>
                <w:b/>
                <w:bCs/>
                <w:color w:val="000000"/>
                <w:sz w:val="17"/>
                <w:szCs w:val="17"/>
              </w:rPr>
              <w:t>•Not enrolled at institution:</w:t>
            </w:r>
            <w:r w:rsidRPr="004C7BD4">
              <w:rPr>
                <w:rFonts w:ascii="Segoe UI Semibold" w:hAnsi="Segoe UI Semibold"/>
                <w:color w:val="000000"/>
                <w:sz w:val="17"/>
                <w:szCs w:val="17"/>
              </w:rPr>
              <w:t xml:space="preserve"> Student was not enrolled at this institution at any time from July 1, 2019 to June 30, 2020. </w:t>
            </w:r>
            <w:r w:rsidRPr="004C7BD4">
              <w:rPr>
                <w:rFonts w:ascii="Segoe UI Semibold" w:hAnsi="Segoe UI Semibold"/>
                <w:color w:val="000000"/>
                <w:sz w:val="17"/>
                <w:szCs w:val="17"/>
              </w:rPr>
              <w:br w:type="page"/>
            </w:r>
          </w:p>
          <w:p w:rsidRPr="004C7BD4" w:rsidR="00E215E8" w:rsidP="005C07DE" w:rsidRDefault="00E215E8" w14:paraId="0EBFD6C7" w14:textId="77777777">
            <w:pPr>
              <w:rPr>
                <w:rFonts w:ascii="Segoe UI Semibold" w:hAnsi="Segoe UI Semibold"/>
                <w:color w:val="000000"/>
                <w:sz w:val="17"/>
                <w:szCs w:val="17"/>
              </w:rPr>
            </w:pPr>
            <w:r w:rsidRPr="004C7BD4">
              <w:rPr>
                <w:rFonts w:ascii="Segoe UI Semibold" w:hAnsi="Segoe UI Semibold"/>
                <w:b/>
                <w:bCs/>
                <w:color w:val="000000"/>
                <w:sz w:val="17"/>
                <w:szCs w:val="17"/>
              </w:rPr>
              <w:t>•Tuition refund:</w:t>
            </w:r>
            <w:r w:rsidRPr="004C7BD4">
              <w:rPr>
                <w:rFonts w:ascii="Segoe UI Semibold" w:hAnsi="Segoe UI Semibold"/>
                <w:color w:val="000000"/>
                <w:sz w:val="17"/>
                <w:szCs w:val="17"/>
              </w:rPr>
              <w:t xml:space="preserve"> Student was enrolled at one time but received a full tuition refund for all terms in study period from July 1, 2019 to June 30, 2020.  </w:t>
            </w:r>
          </w:p>
          <w:p w:rsidRPr="004C7BD4" w:rsidR="00E215E8" w:rsidP="005C07DE" w:rsidRDefault="00E215E8" w14:paraId="709F4EB5"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•Enrolled in another institution:</w:t>
            </w:r>
            <w:r w:rsidRPr="004C7BD4">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4C7BD4">
              <w:rPr>
                <w:rFonts w:ascii="Segoe UI Semibold" w:hAnsi="Segoe UI Semibold"/>
                <w:color w:val="000000"/>
                <w:sz w:val="17"/>
                <w:szCs w:val="17"/>
              </w:rPr>
              <w:br w:type="page"/>
            </w:r>
          </w:p>
          <w:p w:rsidRPr="004C7BD4" w:rsidR="00E215E8" w:rsidP="005C07DE" w:rsidRDefault="00E215E8" w14:paraId="2A9B5B5C" w14:textId="77777777">
            <w:pPr>
              <w:rPr>
                <w:rFonts w:ascii="Segoe UI Semibold" w:hAnsi="Segoe UI Semibold"/>
                <w:color w:val="000000"/>
                <w:sz w:val="17"/>
                <w:szCs w:val="17"/>
              </w:rPr>
            </w:pPr>
            <w:r w:rsidRPr="004C7BD4">
              <w:rPr>
                <w:rFonts w:ascii="Segoe UI Semibold" w:hAnsi="Segoe UI Semibold"/>
                <w:b/>
                <w:bCs/>
                <w:color w:val="000000"/>
                <w:sz w:val="17"/>
                <w:szCs w:val="17"/>
              </w:rPr>
              <w:t>•Length of program:</w:t>
            </w:r>
            <w:r w:rsidRPr="004C7BD4">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rsidRPr="004C7BD4" w:rsidR="00E215E8" w:rsidP="005C07DE" w:rsidRDefault="00E215E8" w14:paraId="250C9797"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•Non-credit:</w:t>
            </w:r>
            <w:r w:rsidRPr="004C7BD4">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rsidR="00E215E8" w:rsidP="005C07DE" w:rsidRDefault="00E215E8" w14:paraId="6F20340D"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•Completing high school:</w:t>
            </w:r>
            <w:r w:rsidRPr="004C7BD4">
              <w:rPr>
                <w:rFonts w:ascii="Segoe UI Semibold" w:hAnsi="Segoe UI Semibold"/>
                <w:color w:val="000000"/>
                <w:sz w:val="17"/>
                <w:szCs w:val="17"/>
              </w:rPr>
              <w:t xml:space="preserve"> Student was still completing high school requirements for the last term enrolled.  </w:t>
            </w:r>
          </w:p>
          <w:p w:rsidRPr="004C7BD4" w:rsidR="00E215E8" w:rsidP="005C07DE" w:rsidRDefault="00E215E8" w14:paraId="4179B967"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B31A34">
              <w:rPr>
                <w:rFonts w:ascii="Segoe UI Semibold" w:hAnsi="Segoe UI Semibold"/>
                <w:b/>
                <w:bCs/>
                <w:color w:val="000000"/>
                <w:sz w:val="17"/>
                <w:szCs w:val="17"/>
              </w:rPr>
              <w:t>•GED or high school completion program:</w:t>
            </w:r>
            <w:r w:rsidRPr="004C7BD4">
              <w:rPr>
                <w:rFonts w:ascii="Segoe UI Semibold" w:hAnsi="Segoe UI Semibold"/>
                <w:color w:val="000000"/>
                <w:sz w:val="17"/>
                <w:szCs w:val="17"/>
              </w:rPr>
              <w:t xml:space="preserve"> Student was enrolled solely in a GED or high school completion program for the last term enrolled.  </w:t>
            </w:r>
            <w:r w:rsidRPr="004C7BD4">
              <w:rPr>
                <w:rFonts w:ascii="Segoe UI Semibold" w:hAnsi="Segoe UI Semibold"/>
                <w:color w:val="000000"/>
                <w:sz w:val="17"/>
                <w:szCs w:val="17"/>
              </w:rPr>
              <w:br w:type="page"/>
            </w:r>
          </w:p>
          <w:p w:rsidRPr="001B1746" w:rsidR="00E215E8" w:rsidP="005C07DE" w:rsidRDefault="00E215E8" w14:paraId="75CA86CC" w14:textId="77777777">
            <w:pPr>
              <w:rPr>
                <w:rFonts w:ascii="Segoe UI Semibold" w:hAnsi="Segoe UI Semibold"/>
                <w:color w:val="000000"/>
                <w:sz w:val="18"/>
                <w:szCs w:val="18"/>
              </w:rPr>
            </w:pPr>
            <w:r w:rsidRPr="004C7BD4">
              <w:rPr>
                <w:rFonts w:ascii="Segoe UI Semibold" w:hAnsi="Segoe UI Semibold"/>
                <w:b/>
                <w:bCs/>
                <w:color w:val="000000"/>
                <w:sz w:val="17"/>
                <w:szCs w:val="17"/>
              </w:rPr>
              <w:t>•Adult basic education program:</w:t>
            </w:r>
            <w:r w:rsidRPr="004C7BD4">
              <w:rPr>
                <w:rFonts w:ascii="Segoe UI Semibold" w:hAnsi="Segoe UI Semibold"/>
                <w:color w:val="000000"/>
                <w:sz w:val="17"/>
                <w:szCs w:val="17"/>
              </w:rPr>
              <w:t xml:space="preserve"> Student was enrolled solely in an adult basic education program (e.g., ESL, literacy) for the last term enrolled.</w:t>
            </w:r>
          </w:p>
        </w:tc>
      </w:tr>
      <w:tr w:rsidRPr="001B1746" w:rsidR="00E215E8" w:rsidTr="005C07DE" w14:paraId="11D22D0F" w14:textId="77777777">
        <w:trPr>
          <w:cantSplit/>
          <w:trHeight w:val="6480"/>
        </w:trPr>
        <w:tc>
          <w:tcPr>
            <w:tcW w:w="979" w:type="dxa"/>
            <w:shd w:val="clear" w:color="auto" w:fill="auto"/>
            <w:noWrap/>
            <w:vAlign w:val="center"/>
            <w:hideMark/>
          </w:tcPr>
          <w:p w:rsidRPr="001B1746" w:rsidR="00E215E8" w:rsidP="005C07DE" w:rsidRDefault="00E215E8" w14:paraId="69A1903A" w14:textId="77777777">
            <w:pPr>
              <w:rPr>
                <w:rFonts w:ascii="Segoe UI Semibold" w:hAnsi="Segoe UI Semibold"/>
                <w:color w:val="000000"/>
                <w:sz w:val="21"/>
                <w:szCs w:val="21"/>
              </w:rPr>
            </w:pPr>
            <w:r w:rsidRPr="001B1746">
              <w:rPr>
                <w:rFonts w:ascii="Segoe UI Semibold" w:hAnsi="Segoe UI Semibold"/>
                <w:color w:val="000000"/>
                <w:sz w:val="21"/>
                <w:szCs w:val="21"/>
              </w:rPr>
              <w:t>15</w:t>
            </w:r>
          </w:p>
        </w:tc>
        <w:tc>
          <w:tcPr>
            <w:tcW w:w="1405" w:type="dxa"/>
            <w:shd w:val="clear" w:color="auto" w:fill="auto"/>
            <w:noWrap/>
            <w:vAlign w:val="center"/>
            <w:hideMark/>
          </w:tcPr>
          <w:p w:rsidRPr="001B1746" w:rsidR="00E215E8" w:rsidP="005C07DE" w:rsidRDefault="00E215E8" w14:paraId="7626FA14" w14:textId="77777777">
            <w:pPr>
              <w:rPr>
                <w:rFonts w:ascii="Segoe UI Semibold" w:hAnsi="Segoe UI Semibold"/>
                <w:color w:val="000000"/>
                <w:sz w:val="20"/>
              </w:rPr>
            </w:pPr>
            <w:r w:rsidRPr="001B1746">
              <w:rPr>
                <w:rFonts w:ascii="Segoe UI Semibold" w:hAnsi="Segoe UI Semibold"/>
                <w:color w:val="000000"/>
                <w:sz w:val="20"/>
              </w:rPr>
              <w:t>ELIGREASON</w:t>
            </w:r>
          </w:p>
        </w:tc>
        <w:tc>
          <w:tcPr>
            <w:tcW w:w="2228" w:type="dxa"/>
            <w:shd w:val="clear" w:color="auto" w:fill="auto"/>
            <w:vAlign w:val="center"/>
            <w:hideMark/>
          </w:tcPr>
          <w:p w:rsidRPr="001B1746" w:rsidR="00E215E8" w:rsidP="005C07DE" w:rsidRDefault="00E215E8" w14:paraId="5054B884" w14:textId="77777777">
            <w:pPr>
              <w:rPr>
                <w:rFonts w:ascii="Franklin Gothic Demi Cond" w:hAnsi="Franklin Gothic Demi Cond"/>
                <w:sz w:val="21"/>
                <w:szCs w:val="21"/>
              </w:rPr>
            </w:pPr>
            <w:r w:rsidRPr="001B1746">
              <w:rPr>
                <w:rFonts w:ascii="Franklin Gothic Demi Cond" w:hAnsi="Franklin Gothic Demi Cond"/>
                <w:sz w:val="21"/>
                <w:szCs w:val="21"/>
              </w:rPr>
              <w:t>Ineligible Reason</w:t>
            </w:r>
          </w:p>
        </w:tc>
        <w:tc>
          <w:tcPr>
            <w:tcW w:w="856" w:type="dxa"/>
            <w:shd w:val="clear" w:color="auto" w:fill="auto"/>
            <w:vAlign w:val="center"/>
            <w:hideMark/>
          </w:tcPr>
          <w:p w:rsidRPr="001B1746" w:rsidR="00E215E8" w:rsidP="005C07DE" w:rsidRDefault="00E215E8" w14:paraId="5D37857B"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36089E3E" w14:textId="77777777">
            <w:pPr>
              <w:rPr>
                <w:rFonts w:ascii="Segoe UI Semibold" w:hAnsi="Segoe UI Semibold"/>
                <w:sz w:val="18"/>
                <w:szCs w:val="18"/>
              </w:rPr>
            </w:pPr>
            <w:r w:rsidRPr="00DA2BC4">
              <w:rPr>
                <w:rFonts w:ascii="Segoe UI Semibold" w:hAnsi="Segoe UI Semibold"/>
                <w:sz w:val="18"/>
                <w:szCs w:val="18"/>
              </w:rPr>
              <w:t>1=Not enrolled</w:t>
            </w:r>
            <w:r w:rsidRPr="00DA2BC4">
              <w:rPr>
                <w:rFonts w:ascii="Segoe UI Semibold" w:hAnsi="Segoe UI Semibold"/>
                <w:sz w:val="18"/>
                <w:szCs w:val="18"/>
              </w:rPr>
              <w:br/>
              <w:t>2=Tuition refund</w:t>
            </w:r>
            <w:r w:rsidRPr="00DA2BC4">
              <w:rPr>
                <w:rFonts w:ascii="Segoe UI Semibold" w:hAnsi="Segoe UI Semibold"/>
                <w:sz w:val="18"/>
                <w:szCs w:val="18"/>
              </w:rPr>
              <w:br/>
              <w:t>3=Enrolled in another institution</w:t>
            </w:r>
            <w:r w:rsidRPr="00DA2BC4">
              <w:rPr>
                <w:rFonts w:ascii="Segoe UI Semibold" w:hAnsi="Segoe UI Semibold"/>
                <w:sz w:val="18"/>
                <w:szCs w:val="18"/>
              </w:rPr>
              <w:br/>
              <w:t>4=Length of program</w:t>
            </w:r>
            <w:r w:rsidRPr="00DA2BC4">
              <w:rPr>
                <w:rFonts w:ascii="Segoe UI Semibold" w:hAnsi="Segoe UI Semibold"/>
                <w:sz w:val="18"/>
                <w:szCs w:val="18"/>
              </w:rPr>
              <w:br/>
              <w:t>5=Non-credit</w:t>
            </w:r>
            <w:r w:rsidRPr="00DA2BC4">
              <w:rPr>
                <w:rFonts w:ascii="Segoe UI Semibold" w:hAnsi="Segoe UI Semibold"/>
                <w:sz w:val="18"/>
                <w:szCs w:val="18"/>
              </w:rPr>
              <w:br/>
              <w:t>6=Completing high school</w:t>
            </w:r>
            <w:r w:rsidRPr="00DA2BC4">
              <w:rPr>
                <w:rFonts w:ascii="Segoe UI Semibold" w:hAnsi="Segoe UI Semibold"/>
                <w:sz w:val="18"/>
                <w:szCs w:val="18"/>
              </w:rPr>
              <w:br/>
              <w:t>7=GED or high school completion</w:t>
            </w:r>
            <w:r w:rsidRPr="00DA2BC4">
              <w:rPr>
                <w:rFonts w:ascii="Segoe UI Semibold" w:hAnsi="Segoe UI Semibold"/>
                <w:sz w:val="18"/>
                <w:szCs w:val="18"/>
              </w:rPr>
              <w:br/>
              <w:t>8=Adult basic education program</w:t>
            </w:r>
          </w:p>
        </w:tc>
        <w:tc>
          <w:tcPr>
            <w:tcW w:w="4804" w:type="dxa"/>
            <w:shd w:val="clear" w:color="auto" w:fill="auto"/>
            <w:vAlign w:val="center"/>
            <w:hideMark/>
          </w:tcPr>
          <w:p w:rsidRPr="004C7BD4" w:rsidR="00E215E8" w:rsidP="005C07DE" w:rsidRDefault="00E215E8" w14:paraId="03AB9335" w14:textId="77777777">
            <w:pPr>
              <w:rPr>
                <w:rFonts w:ascii="Segoe UI Semibold" w:hAnsi="Segoe UI Semibold"/>
                <w:color w:val="000000"/>
                <w:sz w:val="17"/>
                <w:szCs w:val="17"/>
              </w:rPr>
            </w:pPr>
            <w:r w:rsidRPr="001B1746">
              <w:rPr>
                <w:rFonts w:ascii="Segoe UI Semibold" w:hAnsi="Segoe UI Semibold"/>
                <w:color w:val="000000"/>
                <w:sz w:val="18"/>
                <w:szCs w:val="18"/>
              </w:rPr>
              <w:t xml:space="preserve">Select the reason that the student is not eligible for NPSAS:18-AC. </w:t>
            </w:r>
            <w:r w:rsidRPr="001B1746">
              <w:rPr>
                <w:rFonts w:ascii="Segoe UI Semibold" w:hAnsi="Segoe UI Semibold"/>
                <w:color w:val="000000"/>
                <w:sz w:val="18"/>
                <w:szCs w:val="18"/>
              </w:rPr>
              <w:br/>
              <w:t xml:space="preserve"> </w:t>
            </w:r>
            <w:r w:rsidRPr="001B1746">
              <w:rPr>
                <w:rFonts w:ascii="Segoe UI Semibold" w:hAnsi="Segoe UI Semibold"/>
                <w:color w:val="000000"/>
                <w:sz w:val="18"/>
                <w:szCs w:val="18"/>
              </w:rPr>
              <w:br/>
            </w:r>
            <w:r w:rsidRPr="004C7BD4">
              <w:rPr>
                <w:rFonts w:ascii="Segoe UI Semibold" w:hAnsi="Segoe UI Semibold"/>
                <w:b/>
                <w:bCs/>
                <w:color w:val="000000"/>
                <w:sz w:val="17"/>
                <w:szCs w:val="17"/>
              </w:rPr>
              <w:t>•Not enrolled at institution:</w:t>
            </w:r>
            <w:r w:rsidRPr="004C7BD4">
              <w:rPr>
                <w:rFonts w:ascii="Segoe UI Semibold" w:hAnsi="Segoe UI Semibold"/>
                <w:color w:val="000000"/>
                <w:sz w:val="17"/>
                <w:szCs w:val="17"/>
              </w:rPr>
              <w:t xml:space="preserve"> Student was not enrolled at this institution at any time from July 1, 2019 to June 30, 2020. </w:t>
            </w:r>
            <w:r w:rsidRPr="004C7BD4">
              <w:rPr>
                <w:rFonts w:ascii="Segoe UI Semibold" w:hAnsi="Segoe UI Semibold"/>
                <w:color w:val="000000"/>
                <w:sz w:val="17"/>
                <w:szCs w:val="17"/>
              </w:rPr>
              <w:br w:type="page"/>
            </w:r>
          </w:p>
          <w:p w:rsidRPr="004C7BD4" w:rsidR="00E215E8" w:rsidP="005C07DE" w:rsidRDefault="00E215E8" w14:paraId="683B1432" w14:textId="77777777">
            <w:pPr>
              <w:rPr>
                <w:rFonts w:ascii="Segoe UI Semibold" w:hAnsi="Segoe UI Semibold"/>
                <w:color w:val="000000"/>
                <w:sz w:val="17"/>
                <w:szCs w:val="17"/>
              </w:rPr>
            </w:pPr>
            <w:r w:rsidRPr="004C7BD4">
              <w:rPr>
                <w:rFonts w:ascii="Segoe UI Semibold" w:hAnsi="Segoe UI Semibold"/>
                <w:b/>
                <w:bCs/>
                <w:color w:val="000000"/>
                <w:sz w:val="17"/>
                <w:szCs w:val="17"/>
              </w:rPr>
              <w:t>•Tuition refund:</w:t>
            </w:r>
            <w:r w:rsidRPr="004C7BD4">
              <w:rPr>
                <w:rFonts w:ascii="Segoe UI Semibold" w:hAnsi="Segoe UI Semibold"/>
                <w:color w:val="000000"/>
                <w:sz w:val="17"/>
                <w:szCs w:val="17"/>
              </w:rPr>
              <w:t xml:space="preserve"> Student was enrolled at one time but received a full tuition refund for all terms in study period from July 1, 2019 to June 30, 2020.  </w:t>
            </w:r>
          </w:p>
          <w:p w:rsidRPr="004C7BD4" w:rsidR="00E215E8" w:rsidP="005C07DE" w:rsidRDefault="00E215E8" w14:paraId="3D82A7FE"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•Enrolled in another institution:</w:t>
            </w:r>
            <w:r w:rsidRPr="004C7BD4">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4C7BD4">
              <w:rPr>
                <w:rFonts w:ascii="Segoe UI Semibold" w:hAnsi="Segoe UI Semibold"/>
                <w:color w:val="000000"/>
                <w:sz w:val="17"/>
                <w:szCs w:val="17"/>
              </w:rPr>
              <w:br w:type="page"/>
            </w:r>
          </w:p>
          <w:p w:rsidRPr="004C7BD4" w:rsidR="00E215E8" w:rsidP="005C07DE" w:rsidRDefault="00E215E8" w14:paraId="58738F58" w14:textId="77777777">
            <w:pPr>
              <w:rPr>
                <w:rFonts w:ascii="Segoe UI Semibold" w:hAnsi="Segoe UI Semibold"/>
                <w:color w:val="000000"/>
                <w:sz w:val="17"/>
                <w:szCs w:val="17"/>
              </w:rPr>
            </w:pPr>
            <w:r w:rsidRPr="004C7BD4">
              <w:rPr>
                <w:rFonts w:ascii="Segoe UI Semibold" w:hAnsi="Segoe UI Semibold"/>
                <w:b/>
                <w:bCs/>
                <w:color w:val="000000"/>
                <w:sz w:val="17"/>
                <w:szCs w:val="17"/>
              </w:rPr>
              <w:t>•Length of program:</w:t>
            </w:r>
            <w:r w:rsidRPr="004C7BD4">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rsidRPr="004C7BD4" w:rsidR="00E215E8" w:rsidP="005C07DE" w:rsidRDefault="00E215E8" w14:paraId="644EF52A"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•Non-credit:</w:t>
            </w:r>
            <w:r w:rsidRPr="004C7BD4">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rsidR="00E215E8" w:rsidP="005C07DE" w:rsidRDefault="00E215E8" w14:paraId="44203010"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•Completing high school:</w:t>
            </w:r>
            <w:r w:rsidRPr="004C7BD4">
              <w:rPr>
                <w:rFonts w:ascii="Segoe UI Semibold" w:hAnsi="Segoe UI Semibold"/>
                <w:color w:val="000000"/>
                <w:sz w:val="17"/>
                <w:szCs w:val="17"/>
              </w:rPr>
              <w:t xml:space="preserve"> Student was still completing high school requirements for the last term enrolled.  </w:t>
            </w:r>
          </w:p>
          <w:p w:rsidRPr="004C7BD4" w:rsidR="00E215E8" w:rsidP="005C07DE" w:rsidRDefault="00E215E8" w14:paraId="21E0AD8E"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B31A34">
              <w:rPr>
                <w:rFonts w:ascii="Segoe UI Semibold" w:hAnsi="Segoe UI Semibold"/>
                <w:b/>
                <w:bCs/>
                <w:color w:val="000000"/>
                <w:sz w:val="17"/>
                <w:szCs w:val="17"/>
              </w:rPr>
              <w:t>•GED or high school completion program:</w:t>
            </w:r>
            <w:r w:rsidRPr="004C7BD4">
              <w:rPr>
                <w:rFonts w:ascii="Segoe UI Semibold" w:hAnsi="Segoe UI Semibold"/>
                <w:color w:val="000000"/>
                <w:sz w:val="17"/>
                <w:szCs w:val="17"/>
              </w:rPr>
              <w:t xml:space="preserve"> Student was enrolled solely in a GED or high school completion program for the last term enrolled.  </w:t>
            </w:r>
            <w:r w:rsidRPr="004C7BD4">
              <w:rPr>
                <w:rFonts w:ascii="Segoe UI Semibold" w:hAnsi="Segoe UI Semibold"/>
                <w:color w:val="000000"/>
                <w:sz w:val="17"/>
                <w:szCs w:val="17"/>
              </w:rPr>
              <w:br w:type="page"/>
            </w:r>
          </w:p>
          <w:p w:rsidRPr="001B1746" w:rsidR="00E215E8" w:rsidP="005C07DE" w:rsidRDefault="00E215E8" w14:paraId="436EEEF6" w14:textId="77777777">
            <w:pPr>
              <w:rPr>
                <w:rFonts w:ascii="Segoe UI Semibold" w:hAnsi="Segoe UI Semibold"/>
                <w:color w:val="000000"/>
                <w:sz w:val="18"/>
                <w:szCs w:val="18"/>
              </w:rPr>
            </w:pPr>
            <w:r w:rsidRPr="004C7BD4">
              <w:rPr>
                <w:rFonts w:ascii="Segoe UI Semibold" w:hAnsi="Segoe UI Semibold"/>
                <w:b/>
                <w:bCs/>
                <w:color w:val="000000"/>
                <w:sz w:val="17"/>
                <w:szCs w:val="17"/>
              </w:rPr>
              <w:t>•Adult basic education program:</w:t>
            </w:r>
            <w:r w:rsidRPr="004C7BD4">
              <w:rPr>
                <w:rFonts w:ascii="Segoe UI Semibold" w:hAnsi="Segoe UI Semibold"/>
                <w:color w:val="000000"/>
                <w:sz w:val="17"/>
                <w:szCs w:val="17"/>
              </w:rPr>
              <w:t xml:space="preserve"> Student was enrolled solely in an adult basic education program (e.g., ESL, literacy) for the last term enrolled.</w:t>
            </w:r>
          </w:p>
        </w:tc>
      </w:tr>
      <w:tr w:rsidRPr="001B1746" w:rsidR="00E215E8" w:rsidTr="005C07DE" w14:paraId="2D81E3E9" w14:textId="77777777">
        <w:trPr>
          <w:cantSplit/>
          <w:trHeight w:val="1296"/>
        </w:trPr>
        <w:tc>
          <w:tcPr>
            <w:tcW w:w="979" w:type="dxa"/>
            <w:shd w:val="clear" w:color="auto" w:fill="auto"/>
            <w:noWrap/>
            <w:vAlign w:val="center"/>
            <w:hideMark/>
          </w:tcPr>
          <w:p w:rsidRPr="001B1746" w:rsidR="00E215E8" w:rsidP="005C07DE" w:rsidRDefault="00E215E8" w14:paraId="47175C2F" w14:textId="77777777">
            <w:pPr>
              <w:rPr>
                <w:rFonts w:ascii="Segoe UI Semibold" w:hAnsi="Segoe UI Semibold"/>
                <w:color w:val="000000"/>
                <w:sz w:val="21"/>
                <w:szCs w:val="21"/>
              </w:rPr>
            </w:pPr>
            <w:r w:rsidRPr="001B1746">
              <w:rPr>
                <w:rFonts w:ascii="Segoe UI Semibold" w:hAnsi="Segoe UI Semibold"/>
                <w:color w:val="000000"/>
                <w:sz w:val="21"/>
                <w:szCs w:val="21"/>
              </w:rPr>
              <w:t>16</w:t>
            </w:r>
          </w:p>
        </w:tc>
        <w:tc>
          <w:tcPr>
            <w:tcW w:w="1405" w:type="dxa"/>
            <w:shd w:val="clear" w:color="auto" w:fill="auto"/>
            <w:noWrap/>
            <w:vAlign w:val="center"/>
            <w:hideMark/>
          </w:tcPr>
          <w:p w:rsidRPr="001B1746" w:rsidR="00E215E8" w:rsidP="005C07DE" w:rsidRDefault="00E215E8" w14:paraId="663858B4" w14:textId="77777777">
            <w:pPr>
              <w:rPr>
                <w:rFonts w:ascii="Segoe UI Semibold" w:hAnsi="Segoe UI Semibold"/>
                <w:color w:val="000000"/>
                <w:sz w:val="20"/>
              </w:rPr>
            </w:pPr>
            <w:r w:rsidRPr="001B1746">
              <w:rPr>
                <w:rFonts w:ascii="Segoe UI Semibold" w:hAnsi="Segoe UI Semibold"/>
                <w:color w:val="000000"/>
                <w:sz w:val="20"/>
              </w:rPr>
              <w:t>MARITAL</w:t>
            </w:r>
          </w:p>
        </w:tc>
        <w:tc>
          <w:tcPr>
            <w:tcW w:w="2228" w:type="dxa"/>
            <w:shd w:val="clear" w:color="auto" w:fill="auto"/>
            <w:vAlign w:val="center"/>
            <w:hideMark/>
          </w:tcPr>
          <w:p w:rsidRPr="001B1746" w:rsidR="00E215E8" w:rsidP="005C07DE" w:rsidRDefault="00E215E8" w14:paraId="1AAFE53B" w14:textId="77777777">
            <w:pPr>
              <w:rPr>
                <w:rFonts w:ascii="Franklin Gothic Demi Cond" w:hAnsi="Franklin Gothic Demi Cond"/>
                <w:sz w:val="21"/>
                <w:szCs w:val="21"/>
              </w:rPr>
            </w:pPr>
            <w:r w:rsidRPr="001B1746">
              <w:rPr>
                <w:rFonts w:ascii="Franklin Gothic Demi Cond" w:hAnsi="Franklin Gothic Demi Cond"/>
                <w:sz w:val="21"/>
                <w:szCs w:val="21"/>
              </w:rPr>
              <w:t>Marital Status</w:t>
            </w:r>
          </w:p>
        </w:tc>
        <w:tc>
          <w:tcPr>
            <w:tcW w:w="856" w:type="dxa"/>
            <w:shd w:val="clear" w:color="auto" w:fill="auto"/>
            <w:vAlign w:val="center"/>
            <w:hideMark/>
          </w:tcPr>
          <w:p w:rsidRPr="001B1746" w:rsidR="00E215E8" w:rsidP="005C07DE" w:rsidRDefault="00E215E8" w14:paraId="68F9DB3A"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545C3542" w14:textId="77777777">
            <w:pPr>
              <w:rPr>
                <w:rFonts w:ascii="Segoe UI Semibold" w:hAnsi="Segoe UI Semibold"/>
                <w:sz w:val="18"/>
                <w:szCs w:val="18"/>
              </w:rPr>
            </w:pPr>
            <w:r w:rsidRPr="00DA2BC4">
              <w:rPr>
                <w:rFonts w:ascii="Segoe UI Semibold" w:hAnsi="Segoe UI Semibold"/>
                <w:sz w:val="18"/>
                <w:szCs w:val="18"/>
              </w:rPr>
              <w:t xml:space="preserve">0=Not married (single, widowed, divorced) </w:t>
            </w:r>
            <w:r w:rsidRPr="00DA2BC4">
              <w:rPr>
                <w:rFonts w:ascii="Segoe UI Semibold" w:hAnsi="Segoe UI Semibold"/>
                <w:sz w:val="18"/>
                <w:szCs w:val="18"/>
              </w:rPr>
              <w:br/>
              <w:t>1=Married</w:t>
            </w:r>
            <w:r w:rsidRPr="00DA2BC4">
              <w:rPr>
                <w:rFonts w:ascii="Segoe UI Semibold" w:hAnsi="Segoe UI Semibold"/>
                <w:sz w:val="18"/>
                <w:szCs w:val="18"/>
              </w:rPr>
              <w:br/>
              <w:t>2=Separated</w:t>
            </w:r>
            <w:r w:rsidRPr="00DA2BC4">
              <w:rPr>
                <w:rFonts w:ascii="Segoe UI Semibold" w:hAnsi="Segoe UI Semibold"/>
                <w:sz w:val="18"/>
                <w:szCs w:val="18"/>
              </w:rPr>
              <w:br/>
              <w:t>-1=Unknown</w:t>
            </w:r>
          </w:p>
        </w:tc>
        <w:tc>
          <w:tcPr>
            <w:tcW w:w="4804" w:type="dxa"/>
            <w:shd w:val="clear" w:color="auto" w:fill="auto"/>
            <w:vAlign w:val="center"/>
            <w:hideMark/>
          </w:tcPr>
          <w:p w:rsidRPr="001B1746" w:rsidR="00E215E8" w:rsidP="005C07DE" w:rsidRDefault="00E215E8" w14:paraId="7074021C" w14:textId="77777777">
            <w:pPr>
              <w:rPr>
                <w:rFonts w:ascii="Segoe UI Semibold" w:hAnsi="Segoe UI Semibold"/>
                <w:color w:val="000000"/>
                <w:sz w:val="18"/>
                <w:szCs w:val="18"/>
              </w:rPr>
            </w:pPr>
            <w:r w:rsidRPr="001B1746">
              <w:rPr>
                <w:rFonts w:ascii="Segoe UI Semibold" w:hAnsi="Segoe UI Semibold"/>
                <w:color w:val="000000"/>
                <w:sz w:val="18"/>
                <w:szCs w:val="18"/>
              </w:rPr>
              <w:t>This item is critical because it contributes to determining students’ dependency status. If you do not know this student’s marital status, please select Unknown.</w:t>
            </w:r>
          </w:p>
        </w:tc>
      </w:tr>
      <w:tr w:rsidRPr="001B1746" w:rsidR="00E215E8" w:rsidTr="005C07DE" w14:paraId="7B96DFCC" w14:textId="77777777">
        <w:trPr>
          <w:cantSplit/>
          <w:trHeight w:val="288"/>
        </w:trPr>
        <w:tc>
          <w:tcPr>
            <w:tcW w:w="979" w:type="dxa"/>
            <w:shd w:val="clear" w:color="auto" w:fill="auto"/>
            <w:noWrap/>
            <w:vAlign w:val="center"/>
            <w:hideMark/>
          </w:tcPr>
          <w:p w:rsidRPr="001B1746" w:rsidR="00E215E8" w:rsidP="005C07DE" w:rsidRDefault="00E215E8" w14:paraId="6B111F4F" w14:textId="77777777">
            <w:pPr>
              <w:rPr>
                <w:rFonts w:ascii="Segoe UI Semibold" w:hAnsi="Segoe UI Semibold"/>
                <w:color w:val="000000"/>
                <w:sz w:val="21"/>
                <w:szCs w:val="21"/>
              </w:rPr>
            </w:pPr>
            <w:r w:rsidRPr="001B1746">
              <w:rPr>
                <w:rFonts w:ascii="Segoe UI Semibold" w:hAnsi="Segoe UI Semibold"/>
                <w:color w:val="000000"/>
                <w:sz w:val="21"/>
                <w:szCs w:val="21"/>
              </w:rPr>
              <w:t>17</w:t>
            </w:r>
          </w:p>
        </w:tc>
        <w:tc>
          <w:tcPr>
            <w:tcW w:w="1405" w:type="dxa"/>
            <w:shd w:val="clear" w:color="auto" w:fill="auto"/>
            <w:noWrap/>
            <w:vAlign w:val="center"/>
            <w:hideMark/>
          </w:tcPr>
          <w:p w:rsidRPr="001B1746" w:rsidR="00E215E8" w:rsidP="005C07DE" w:rsidRDefault="00E215E8" w14:paraId="0AEB0659" w14:textId="77777777">
            <w:pPr>
              <w:rPr>
                <w:rFonts w:ascii="Segoe UI Semibold" w:hAnsi="Segoe UI Semibold"/>
                <w:color w:val="000000"/>
                <w:sz w:val="20"/>
              </w:rPr>
            </w:pPr>
            <w:r w:rsidRPr="001B1746">
              <w:rPr>
                <w:rFonts w:ascii="Segoe UI Semibold" w:hAnsi="Segoe UI Semibold"/>
                <w:color w:val="000000"/>
                <w:sz w:val="20"/>
              </w:rPr>
              <w:t>MAIDNAME</w:t>
            </w:r>
          </w:p>
        </w:tc>
        <w:tc>
          <w:tcPr>
            <w:tcW w:w="2228" w:type="dxa"/>
            <w:shd w:val="clear" w:color="auto" w:fill="auto"/>
            <w:vAlign w:val="center"/>
            <w:hideMark/>
          </w:tcPr>
          <w:p w:rsidRPr="001B1746" w:rsidR="00E215E8" w:rsidP="005C07DE" w:rsidRDefault="00E215E8" w14:paraId="755F467E" w14:textId="77777777">
            <w:pPr>
              <w:rPr>
                <w:rFonts w:ascii="Franklin Gothic Demi Cond" w:hAnsi="Franklin Gothic Demi Cond"/>
                <w:sz w:val="21"/>
                <w:szCs w:val="21"/>
              </w:rPr>
            </w:pPr>
            <w:r w:rsidRPr="001B1746">
              <w:rPr>
                <w:rFonts w:ascii="Franklin Gothic Demi Cond" w:hAnsi="Franklin Gothic Demi Cond"/>
                <w:sz w:val="21"/>
                <w:szCs w:val="21"/>
              </w:rPr>
              <w:t>Maiden Name</w:t>
            </w:r>
          </w:p>
        </w:tc>
        <w:tc>
          <w:tcPr>
            <w:tcW w:w="856" w:type="dxa"/>
            <w:shd w:val="clear" w:color="auto" w:fill="auto"/>
            <w:vAlign w:val="center"/>
            <w:hideMark/>
          </w:tcPr>
          <w:p w:rsidRPr="001B1746" w:rsidR="00E215E8" w:rsidP="005C07DE" w:rsidRDefault="00E215E8" w14:paraId="6320388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625441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EB33221"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2B74964C" w14:textId="77777777">
        <w:trPr>
          <w:cantSplit/>
          <w:trHeight w:val="330"/>
        </w:trPr>
        <w:tc>
          <w:tcPr>
            <w:tcW w:w="979" w:type="dxa"/>
            <w:shd w:val="clear" w:color="auto" w:fill="auto"/>
            <w:noWrap/>
            <w:vAlign w:val="center"/>
            <w:hideMark/>
          </w:tcPr>
          <w:p w:rsidRPr="001B1746" w:rsidR="00E215E8" w:rsidP="005C07DE" w:rsidRDefault="00E215E8" w14:paraId="66147DB5" w14:textId="77777777">
            <w:pPr>
              <w:rPr>
                <w:rFonts w:ascii="Segoe UI Semibold" w:hAnsi="Segoe UI Semibold"/>
                <w:color w:val="000000"/>
                <w:sz w:val="21"/>
                <w:szCs w:val="21"/>
              </w:rPr>
            </w:pPr>
            <w:r w:rsidRPr="001B1746">
              <w:rPr>
                <w:rFonts w:ascii="Segoe UI Semibold" w:hAnsi="Segoe UI Semibold"/>
                <w:color w:val="000000"/>
                <w:sz w:val="21"/>
                <w:szCs w:val="21"/>
              </w:rPr>
              <w:t>18</w:t>
            </w:r>
          </w:p>
        </w:tc>
        <w:tc>
          <w:tcPr>
            <w:tcW w:w="1405" w:type="dxa"/>
            <w:shd w:val="clear" w:color="auto" w:fill="auto"/>
            <w:noWrap/>
            <w:vAlign w:val="center"/>
            <w:hideMark/>
          </w:tcPr>
          <w:p w:rsidRPr="001B1746" w:rsidR="00E215E8" w:rsidP="005C07DE" w:rsidRDefault="00E215E8" w14:paraId="3B277879" w14:textId="77777777">
            <w:pPr>
              <w:rPr>
                <w:rFonts w:ascii="Segoe UI Semibold" w:hAnsi="Segoe UI Semibold"/>
                <w:color w:val="000000"/>
                <w:sz w:val="20"/>
              </w:rPr>
            </w:pPr>
            <w:r w:rsidRPr="001B1746">
              <w:rPr>
                <w:rFonts w:ascii="Segoe UI Semibold" w:hAnsi="Segoe UI Semibold"/>
                <w:color w:val="000000"/>
                <w:sz w:val="20"/>
              </w:rPr>
              <w:t>SFNAME</w:t>
            </w:r>
          </w:p>
        </w:tc>
        <w:tc>
          <w:tcPr>
            <w:tcW w:w="2228" w:type="dxa"/>
            <w:shd w:val="clear" w:color="auto" w:fill="auto"/>
            <w:vAlign w:val="center"/>
            <w:hideMark/>
          </w:tcPr>
          <w:p w:rsidRPr="001B1746" w:rsidR="00E215E8" w:rsidP="005C07DE" w:rsidRDefault="00E215E8" w14:paraId="74458D20" w14:textId="77777777">
            <w:pPr>
              <w:rPr>
                <w:rFonts w:ascii="Franklin Gothic Demi Cond" w:hAnsi="Franklin Gothic Demi Cond"/>
                <w:sz w:val="21"/>
                <w:szCs w:val="21"/>
              </w:rPr>
            </w:pPr>
            <w:r w:rsidRPr="001B1746">
              <w:rPr>
                <w:rFonts w:ascii="Franklin Gothic Demi Cond" w:hAnsi="Franklin Gothic Demi Cond"/>
                <w:sz w:val="21"/>
                <w:szCs w:val="21"/>
              </w:rPr>
              <w:t>Spouse First Name</w:t>
            </w:r>
          </w:p>
        </w:tc>
        <w:tc>
          <w:tcPr>
            <w:tcW w:w="856" w:type="dxa"/>
            <w:shd w:val="clear" w:color="auto" w:fill="auto"/>
            <w:vAlign w:val="center"/>
            <w:hideMark/>
          </w:tcPr>
          <w:p w:rsidRPr="001B1746" w:rsidR="00E215E8" w:rsidP="005C07DE" w:rsidRDefault="00E215E8" w14:paraId="2B43F64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94C63D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29F7C69"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04F0DB14" w14:textId="77777777">
        <w:trPr>
          <w:cantSplit/>
          <w:trHeight w:val="330"/>
        </w:trPr>
        <w:tc>
          <w:tcPr>
            <w:tcW w:w="979" w:type="dxa"/>
            <w:shd w:val="clear" w:color="auto" w:fill="auto"/>
            <w:noWrap/>
            <w:vAlign w:val="center"/>
            <w:hideMark/>
          </w:tcPr>
          <w:p w:rsidRPr="001B1746" w:rsidR="00E215E8" w:rsidP="005C07DE" w:rsidRDefault="00E215E8" w14:paraId="32B6A665" w14:textId="77777777">
            <w:pPr>
              <w:rPr>
                <w:rFonts w:ascii="Segoe UI Semibold" w:hAnsi="Segoe UI Semibold"/>
                <w:color w:val="000000"/>
                <w:sz w:val="21"/>
                <w:szCs w:val="21"/>
              </w:rPr>
            </w:pPr>
            <w:r w:rsidRPr="001B1746">
              <w:rPr>
                <w:rFonts w:ascii="Segoe UI Semibold" w:hAnsi="Segoe UI Semibold"/>
                <w:color w:val="000000"/>
                <w:sz w:val="21"/>
                <w:szCs w:val="21"/>
              </w:rPr>
              <w:t>19</w:t>
            </w:r>
          </w:p>
        </w:tc>
        <w:tc>
          <w:tcPr>
            <w:tcW w:w="1405" w:type="dxa"/>
            <w:shd w:val="clear" w:color="auto" w:fill="auto"/>
            <w:noWrap/>
            <w:vAlign w:val="center"/>
            <w:hideMark/>
          </w:tcPr>
          <w:p w:rsidRPr="001B1746" w:rsidR="00E215E8" w:rsidP="005C07DE" w:rsidRDefault="00E215E8" w14:paraId="241A40CB" w14:textId="77777777">
            <w:pPr>
              <w:rPr>
                <w:rFonts w:ascii="Segoe UI Semibold" w:hAnsi="Segoe UI Semibold"/>
                <w:color w:val="000000"/>
                <w:sz w:val="20"/>
              </w:rPr>
            </w:pPr>
            <w:r w:rsidRPr="001B1746">
              <w:rPr>
                <w:rFonts w:ascii="Segoe UI Semibold" w:hAnsi="Segoe UI Semibold"/>
                <w:color w:val="000000"/>
                <w:sz w:val="20"/>
              </w:rPr>
              <w:t>SMNAME</w:t>
            </w:r>
          </w:p>
        </w:tc>
        <w:tc>
          <w:tcPr>
            <w:tcW w:w="2228" w:type="dxa"/>
            <w:shd w:val="clear" w:color="auto" w:fill="auto"/>
            <w:vAlign w:val="center"/>
            <w:hideMark/>
          </w:tcPr>
          <w:p w:rsidRPr="001B1746" w:rsidR="00E215E8" w:rsidP="005C07DE" w:rsidRDefault="00E215E8" w14:paraId="1E3465E5" w14:textId="77777777">
            <w:pPr>
              <w:rPr>
                <w:rFonts w:ascii="Franklin Gothic Demi Cond" w:hAnsi="Franklin Gothic Demi Cond"/>
                <w:sz w:val="21"/>
                <w:szCs w:val="21"/>
              </w:rPr>
            </w:pPr>
            <w:r w:rsidRPr="001B1746">
              <w:rPr>
                <w:rFonts w:ascii="Franklin Gothic Demi Cond" w:hAnsi="Franklin Gothic Demi Cond"/>
                <w:sz w:val="21"/>
                <w:szCs w:val="21"/>
              </w:rPr>
              <w:t>Spouse Middle Name</w:t>
            </w:r>
          </w:p>
        </w:tc>
        <w:tc>
          <w:tcPr>
            <w:tcW w:w="856" w:type="dxa"/>
            <w:shd w:val="clear" w:color="auto" w:fill="auto"/>
            <w:vAlign w:val="center"/>
            <w:hideMark/>
          </w:tcPr>
          <w:p w:rsidRPr="001B1746" w:rsidR="00E215E8" w:rsidP="005C07DE" w:rsidRDefault="00E215E8" w14:paraId="5B35B3D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364235E6"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251A81C3"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2ED3C6D4" w14:textId="77777777">
        <w:trPr>
          <w:cantSplit/>
          <w:trHeight w:val="330"/>
        </w:trPr>
        <w:tc>
          <w:tcPr>
            <w:tcW w:w="979" w:type="dxa"/>
            <w:shd w:val="clear" w:color="auto" w:fill="auto"/>
            <w:noWrap/>
            <w:vAlign w:val="center"/>
            <w:hideMark/>
          </w:tcPr>
          <w:p w:rsidRPr="001B1746" w:rsidR="00E215E8" w:rsidP="005C07DE" w:rsidRDefault="00E215E8" w14:paraId="27113B73" w14:textId="77777777">
            <w:pPr>
              <w:rPr>
                <w:rFonts w:ascii="Segoe UI Semibold" w:hAnsi="Segoe UI Semibold"/>
                <w:color w:val="000000"/>
                <w:sz w:val="21"/>
                <w:szCs w:val="21"/>
              </w:rPr>
            </w:pPr>
            <w:r w:rsidRPr="001B1746">
              <w:rPr>
                <w:rFonts w:ascii="Segoe UI Semibold" w:hAnsi="Segoe UI Semibold"/>
                <w:color w:val="000000"/>
                <w:sz w:val="21"/>
                <w:szCs w:val="21"/>
              </w:rPr>
              <w:t>20</w:t>
            </w:r>
          </w:p>
        </w:tc>
        <w:tc>
          <w:tcPr>
            <w:tcW w:w="1405" w:type="dxa"/>
            <w:shd w:val="clear" w:color="auto" w:fill="auto"/>
            <w:noWrap/>
            <w:vAlign w:val="center"/>
            <w:hideMark/>
          </w:tcPr>
          <w:p w:rsidRPr="001B1746" w:rsidR="00E215E8" w:rsidP="005C07DE" w:rsidRDefault="00E215E8" w14:paraId="5B22728F" w14:textId="77777777">
            <w:pPr>
              <w:rPr>
                <w:rFonts w:ascii="Segoe UI Semibold" w:hAnsi="Segoe UI Semibold"/>
                <w:color w:val="000000"/>
                <w:sz w:val="20"/>
              </w:rPr>
            </w:pPr>
            <w:r w:rsidRPr="001B1746">
              <w:rPr>
                <w:rFonts w:ascii="Segoe UI Semibold" w:hAnsi="Segoe UI Semibold"/>
                <w:color w:val="000000"/>
                <w:sz w:val="20"/>
              </w:rPr>
              <w:t>SLNAME</w:t>
            </w:r>
          </w:p>
        </w:tc>
        <w:tc>
          <w:tcPr>
            <w:tcW w:w="2228" w:type="dxa"/>
            <w:shd w:val="clear" w:color="auto" w:fill="auto"/>
            <w:vAlign w:val="center"/>
            <w:hideMark/>
          </w:tcPr>
          <w:p w:rsidRPr="001B1746" w:rsidR="00E215E8" w:rsidP="005C07DE" w:rsidRDefault="00E215E8" w14:paraId="5391B23D" w14:textId="77777777">
            <w:pPr>
              <w:rPr>
                <w:rFonts w:ascii="Franklin Gothic Demi Cond" w:hAnsi="Franklin Gothic Demi Cond"/>
                <w:sz w:val="21"/>
                <w:szCs w:val="21"/>
              </w:rPr>
            </w:pPr>
            <w:r w:rsidRPr="001B1746">
              <w:rPr>
                <w:rFonts w:ascii="Franklin Gothic Demi Cond" w:hAnsi="Franklin Gothic Demi Cond"/>
                <w:sz w:val="21"/>
                <w:szCs w:val="21"/>
              </w:rPr>
              <w:t>Spouse Last Name</w:t>
            </w:r>
          </w:p>
        </w:tc>
        <w:tc>
          <w:tcPr>
            <w:tcW w:w="856" w:type="dxa"/>
            <w:shd w:val="clear" w:color="auto" w:fill="auto"/>
            <w:vAlign w:val="center"/>
            <w:hideMark/>
          </w:tcPr>
          <w:p w:rsidRPr="001B1746" w:rsidR="00E215E8" w:rsidP="005C07DE" w:rsidRDefault="00E215E8" w14:paraId="176FA34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30D7C1D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603365C3"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0A22D1C6" w14:textId="77777777">
        <w:trPr>
          <w:cantSplit/>
          <w:trHeight w:val="576"/>
        </w:trPr>
        <w:tc>
          <w:tcPr>
            <w:tcW w:w="979" w:type="dxa"/>
            <w:shd w:val="clear" w:color="auto" w:fill="auto"/>
            <w:noWrap/>
            <w:vAlign w:val="center"/>
            <w:hideMark/>
          </w:tcPr>
          <w:p w:rsidRPr="001B1746" w:rsidR="00E215E8" w:rsidP="005C07DE" w:rsidRDefault="00E215E8" w14:paraId="0D7F7674" w14:textId="77777777">
            <w:pPr>
              <w:rPr>
                <w:rFonts w:ascii="Segoe UI Semibold" w:hAnsi="Segoe UI Semibold"/>
                <w:color w:val="000000"/>
                <w:sz w:val="21"/>
                <w:szCs w:val="21"/>
              </w:rPr>
            </w:pPr>
            <w:r w:rsidRPr="001B1746">
              <w:rPr>
                <w:rFonts w:ascii="Segoe UI Semibold" w:hAnsi="Segoe UI Semibold"/>
                <w:color w:val="000000"/>
                <w:sz w:val="21"/>
                <w:szCs w:val="21"/>
              </w:rPr>
              <w:t>21</w:t>
            </w:r>
          </w:p>
        </w:tc>
        <w:tc>
          <w:tcPr>
            <w:tcW w:w="1405" w:type="dxa"/>
            <w:shd w:val="clear" w:color="auto" w:fill="auto"/>
            <w:noWrap/>
            <w:vAlign w:val="center"/>
            <w:hideMark/>
          </w:tcPr>
          <w:p w:rsidRPr="001B1746" w:rsidR="00E215E8" w:rsidP="005C07DE" w:rsidRDefault="00E215E8" w14:paraId="6DF005E5" w14:textId="77777777">
            <w:pPr>
              <w:rPr>
                <w:rFonts w:ascii="Segoe UI Semibold" w:hAnsi="Segoe UI Semibold"/>
                <w:color w:val="000000"/>
                <w:sz w:val="20"/>
              </w:rPr>
            </w:pPr>
            <w:r w:rsidRPr="001B1746">
              <w:rPr>
                <w:rFonts w:ascii="Segoe UI Semibold" w:hAnsi="Segoe UI Semibold"/>
                <w:color w:val="000000"/>
                <w:sz w:val="20"/>
              </w:rPr>
              <w:t>CITIZEN</w:t>
            </w:r>
          </w:p>
        </w:tc>
        <w:tc>
          <w:tcPr>
            <w:tcW w:w="2228" w:type="dxa"/>
            <w:shd w:val="clear" w:color="auto" w:fill="auto"/>
            <w:vAlign w:val="center"/>
            <w:hideMark/>
          </w:tcPr>
          <w:p w:rsidRPr="001B1746" w:rsidR="00E215E8" w:rsidP="005C07DE" w:rsidRDefault="00E215E8" w14:paraId="2C1F2684" w14:textId="77777777">
            <w:pPr>
              <w:rPr>
                <w:rFonts w:ascii="Franklin Gothic Demi Cond" w:hAnsi="Franklin Gothic Demi Cond"/>
                <w:sz w:val="21"/>
                <w:szCs w:val="21"/>
              </w:rPr>
            </w:pPr>
            <w:r w:rsidRPr="001B1746">
              <w:rPr>
                <w:rFonts w:ascii="Franklin Gothic Demi Cond" w:hAnsi="Franklin Gothic Demi Cond"/>
                <w:sz w:val="21"/>
                <w:szCs w:val="21"/>
              </w:rPr>
              <w:t>Citizenship Status</w:t>
            </w:r>
          </w:p>
        </w:tc>
        <w:tc>
          <w:tcPr>
            <w:tcW w:w="856" w:type="dxa"/>
            <w:shd w:val="clear" w:color="auto" w:fill="auto"/>
            <w:vAlign w:val="center"/>
            <w:hideMark/>
          </w:tcPr>
          <w:p w:rsidRPr="001B1746" w:rsidR="00E215E8" w:rsidP="005C07DE" w:rsidRDefault="00E215E8" w14:paraId="42156766"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4A2C9EE7" w14:textId="77777777">
            <w:pPr>
              <w:rPr>
                <w:rFonts w:ascii="Segoe UI Semibold" w:hAnsi="Segoe UI Semibold"/>
                <w:sz w:val="18"/>
                <w:szCs w:val="18"/>
              </w:rPr>
            </w:pPr>
            <w:r w:rsidRPr="00DA2BC4">
              <w:rPr>
                <w:rFonts w:ascii="Segoe UI Semibold" w:hAnsi="Segoe UI Semibold"/>
                <w:sz w:val="18"/>
                <w:szCs w:val="18"/>
              </w:rPr>
              <w:t>1=US citizen or US national</w:t>
            </w:r>
            <w:r w:rsidRPr="00DA2BC4">
              <w:rPr>
                <w:rFonts w:ascii="Segoe UI Semibold" w:hAnsi="Segoe UI Semibold"/>
                <w:sz w:val="18"/>
                <w:szCs w:val="18"/>
              </w:rPr>
              <w:br w:type="page"/>
            </w:r>
          </w:p>
          <w:p w:rsidRPr="00DA2BC4" w:rsidR="00E215E8" w:rsidP="005C07DE" w:rsidRDefault="00E215E8" w14:paraId="2CD8DE82" w14:textId="77777777">
            <w:pPr>
              <w:rPr>
                <w:rFonts w:ascii="Segoe UI Semibold" w:hAnsi="Segoe UI Semibold"/>
                <w:sz w:val="18"/>
                <w:szCs w:val="18"/>
              </w:rPr>
            </w:pPr>
            <w:r w:rsidRPr="00DA2BC4">
              <w:rPr>
                <w:rFonts w:ascii="Segoe UI Semibold" w:hAnsi="Segoe UI Semibold"/>
                <w:sz w:val="18"/>
                <w:szCs w:val="18"/>
              </w:rPr>
              <w:t>2=Resident alien, permanent resident, or other eligible non-citizen</w:t>
            </w:r>
            <w:r w:rsidRPr="00DA2BC4">
              <w:rPr>
                <w:rFonts w:ascii="Segoe UI Semibold" w:hAnsi="Segoe UI Semibold"/>
                <w:sz w:val="18"/>
                <w:szCs w:val="18"/>
              </w:rPr>
              <w:br w:type="page"/>
            </w:r>
          </w:p>
          <w:p w:rsidRPr="00DA2BC4" w:rsidR="00E215E8" w:rsidP="005C07DE" w:rsidRDefault="00E215E8" w14:paraId="16DCEBDC" w14:textId="77777777">
            <w:pPr>
              <w:rPr>
                <w:rFonts w:ascii="Segoe UI Semibold" w:hAnsi="Segoe UI Semibold"/>
                <w:sz w:val="18"/>
                <w:szCs w:val="18"/>
              </w:rPr>
            </w:pPr>
            <w:r w:rsidRPr="00DA2BC4">
              <w:rPr>
                <w:rFonts w:ascii="Segoe UI Semibold" w:hAnsi="Segoe UI Semibold"/>
                <w:sz w:val="18"/>
                <w:szCs w:val="18"/>
              </w:rPr>
              <w:t>3=Foreign/International Student with student visa</w:t>
            </w:r>
          </w:p>
          <w:p w:rsidRPr="00DA2BC4" w:rsidR="00E215E8" w:rsidP="005C07DE" w:rsidRDefault="00E215E8" w14:paraId="3451071A" w14:textId="77777777">
            <w:pPr>
              <w:rPr>
                <w:rFonts w:ascii="Segoe UI Semibold" w:hAnsi="Segoe UI Semibold"/>
                <w:sz w:val="18"/>
                <w:szCs w:val="18"/>
              </w:rPr>
            </w:pPr>
            <w:r w:rsidRPr="00DA2BC4">
              <w:rPr>
                <w:rFonts w:ascii="Segoe UI Semibold" w:hAnsi="Segoe UI Semibold"/>
                <w:sz w:val="18"/>
                <w:szCs w:val="18"/>
              </w:rPr>
              <w:t>-1=Unknown</w:t>
            </w:r>
          </w:p>
        </w:tc>
        <w:tc>
          <w:tcPr>
            <w:tcW w:w="4804" w:type="dxa"/>
            <w:shd w:val="clear" w:color="auto" w:fill="auto"/>
            <w:vAlign w:val="center"/>
            <w:hideMark/>
          </w:tcPr>
          <w:p w:rsidRPr="001B1746" w:rsidR="00E215E8" w:rsidP="005C07DE" w:rsidRDefault="00E215E8" w14:paraId="238A426B" w14:textId="77777777">
            <w:pPr>
              <w:rPr>
                <w:rFonts w:ascii="Segoe UI Semibold" w:hAnsi="Segoe UI Semibold"/>
                <w:color w:val="000000"/>
                <w:sz w:val="18"/>
                <w:szCs w:val="18"/>
              </w:rPr>
            </w:pPr>
            <w:r w:rsidRPr="001B1746">
              <w:rPr>
                <w:rFonts w:ascii="Segoe UI Semibold" w:hAnsi="Segoe UI Semibold"/>
                <w:color w:val="000000"/>
                <w:sz w:val="18"/>
                <w:szCs w:val="18"/>
              </w:rPr>
              <w:t>Please indicate the student's citizenship status using one of the response options provided. Do not provide the student's country of origin.</w:t>
            </w:r>
          </w:p>
        </w:tc>
      </w:tr>
      <w:tr w:rsidRPr="001B1746" w:rsidR="00E215E8" w:rsidTr="005C07DE" w14:paraId="2998AAEF" w14:textId="77777777">
        <w:trPr>
          <w:cantSplit/>
          <w:trHeight w:val="1296"/>
        </w:trPr>
        <w:tc>
          <w:tcPr>
            <w:tcW w:w="979" w:type="dxa"/>
            <w:shd w:val="clear" w:color="auto" w:fill="auto"/>
            <w:noWrap/>
            <w:vAlign w:val="center"/>
            <w:hideMark/>
          </w:tcPr>
          <w:p w:rsidRPr="001B1746" w:rsidR="00E215E8" w:rsidP="005C07DE" w:rsidRDefault="00E215E8" w14:paraId="74D656AB" w14:textId="77777777">
            <w:pPr>
              <w:rPr>
                <w:rFonts w:ascii="Segoe UI Semibold" w:hAnsi="Segoe UI Semibold"/>
                <w:color w:val="000000"/>
                <w:sz w:val="21"/>
                <w:szCs w:val="21"/>
              </w:rPr>
            </w:pPr>
            <w:r w:rsidRPr="001B1746">
              <w:rPr>
                <w:rFonts w:ascii="Segoe UI Semibold" w:hAnsi="Segoe UI Semibold"/>
                <w:color w:val="000000"/>
                <w:sz w:val="21"/>
                <w:szCs w:val="21"/>
              </w:rPr>
              <w:t>22</w:t>
            </w:r>
          </w:p>
        </w:tc>
        <w:tc>
          <w:tcPr>
            <w:tcW w:w="1405" w:type="dxa"/>
            <w:shd w:val="clear" w:color="auto" w:fill="auto"/>
            <w:noWrap/>
            <w:vAlign w:val="center"/>
            <w:hideMark/>
          </w:tcPr>
          <w:p w:rsidRPr="001B1746" w:rsidR="00E215E8" w:rsidP="005C07DE" w:rsidRDefault="00E215E8" w14:paraId="5DC7D1BC" w14:textId="77777777">
            <w:pPr>
              <w:rPr>
                <w:rFonts w:ascii="Segoe UI Semibold" w:hAnsi="Segoe UI Semibold"/>
                <w:color w:val="000000"/>
                <w:sz w:val="20"/>
              </w:rPr>
            </w:pPr>
            <w:r w:rsidRPr="001B1746">
              <w:rPr>
                <w:rFonts w:ascii="Segoe UI Semibold" w:hAnsi="Segoe UI Semibold"/>
                <w:color w:val="000000"/>
                <w:sz w:val="20"/>
              </w:rPr>
              <w:t>VETERAN</w:t>
            </w:r>
          </w:p>
        </w:tc>
        <w:tc>
          <w:tcPr>
            <w:tcW w:w="2228" w:type="dxa"/>
            <w:shd w:val="clear" w:color="auto" w:fill="auto"/>
            <w:vAlign w:val="center"/>
            <w:hideMark/>
          </w:tcPr>
          <w:p w:rsidRPr="001B1746" w:rsidR="00E215E8" w:rsidP="005C07DE" w:rsidRDefault="00E215E8" w14:paraId="55C5FDA0" w14:textId="77777777">
            <w:pPr>
              <w:rPr>
                <w:rFonts w:ascii="Franklin Gothic Demi Cond" w:hAnsi="Franklin Gothic Demi Cond"/>
                <w:sz w:val="21"/>
                <w:szCs w:val="21"/>
              </w:rPr>
            </w:pPr>
            <w:r w:rsidRPr="001B1746">
              <w:rPr>
                <w:rFonts w:ascii="Franklin Gothic Demi Cond" w:hAnsi="Franklin Gothic Demi Cond"/>
                <w:sz w:val="21"/>
                <w:szCs w:val="21"/>
              </w:rPr>
              <w:t>Veteran or Active Duty Military</w:t>
            </w:r>
          </w:p>
        </w:tc>
        <w:tc>
          <w:tcPr>
            <w:tcW w:w="856" w:type="dxa"/>
            <w:shd w:val="clear" w:color="auto" w:fill="auto"/>
            <w:vAlign w:val="center"/>
            <w:hideMark/>
          </w:tcPr>
          <w:p w:rsidRPr="001B1746" w:rsidR="00E215E8" w:rsidP="005C07DE" w:rsidRDefault="00E215E8" w14:paraId="279FC548"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3760330C" w14:textId="77777777">
            <w:pPr>
              <w:rPr>
                <w:rFonts w:ascii="Segoe UI Semibold" w:hAnsi="Segoe UI Semibold"/>
                <w:sz w:val="18"/>
                <w:szCs w:val="18"/>
              </w:rPr>
            </w:pPr>
            <w:r w:rsidRPr="00DA2BC4">
              <w:rPr>
                <w:rFonts w:ascii="Segoe UI Semibold" w:hAnsi="Segoe UI Semibold"/>
                <w:sz w:val="18"/>
                <w:szCs w:val="18"/>
              </w:rPr>
              <w:t>0=No</w:t>
            </w:r>
            <w:r w:rsidRPr="00DA2BC4">
              <w:rPr>
                <w:rFonts w:ascii="Segoe UI Semibold" w:hAnsi="Segoe UI Semibold"/>
                <w:sz w:val="18"/>
                <w:szCs w:val="18"/>
              </w:rPr>
              <w:br/>
              <w:t>1=Yes, veteran</w:t>
            </w:r>
            <w:r w:rsidRPr="00DA2BC4">
              <w:rPr>
                <w:rFonts w:ascii="Segoe UI Semibold" w:hAnsi="Segoe UI Semibold"/>
                <w:sz w:val="18"/>
                <w:szCs w:val="18"/>
              </w:rPr>
              <w:br/>
              <w:t>2=Yes, active duty military</w:t>
            </w:r>
            <w:r w:rsidRPr="00DA2BC4">
              <w:rPr>
                <w:rFonts w:ascii="Segoe UI Semibold" w:hAnsi="Segoe UI Semibold"/>
                <w:sz w:val="18"/>
                <w:szCs w:val="18"/>
              </w:rPr>
              <w:br/>
              <w:t>-1=Unknown</w:t>
            </w:r>
          </w:p>
        </w:tc>
        <w:tc>
          <w:tcPr>
            <w:tcW w:w="4804" w:type="dxa"/>
            <w:shd w:val="clear" w:color="auto" w:fill="auto"/>
            <w:vAlign w:val="center"/>
            <w:hideMark/>
          </w:tcPr>
          <w:p w:rsidRPr="001B1746" w:rsidR="00E215E8" w:rsidP="005C07DE" w:rsidRDefault="00E215E8" w14:paraId="00932FAD" w14:textId="77777777">
            <w:pPr>
              <w:rPr>
                <w:rFonts w:ascii="Segoe UI Semibold" w:hAnsi="Segoe UI Semibold"/>
                <w:color w:val="000000"/>
                <w:sz w:val="18"/>
                <w:szCs w:val="18"/>
              </w:rPr>
            </w:pPr>
            <w:r w:rsidRPr="001B1746">
              <w:rPr>
                <w:rFonts w:ascii="Segoe UI Semibold" w:hAnsi="Segoe UI Semibold"/>
                <w:color w:val="000000"/>
                <w:sz w:val="18"/>
                <w:szCs w:val="18"/>
              </w:rPr>
              <w:t>Please indicate whether the sample member is a veteran of the U.S. Armed Forces or is serving on active duty (not whether the sample member is receiving veteran's benefits).</w:t>
            </w:r>
          </w:p>
        </w:tc>
      </w:tr>
      <w:tr w:rsidRPr="001B1746" w:rsidR="00E215E8" w:rsidTr="005C07DE" w14:paraId="6D1362A6" w14:textId="77777777">
        <w:trPr>
          <w:cantSplit/>
          <w:trHeight w:val="1320"/>
        </w:trPr>
        <w:tc>
          <w:tcPr>
            <w:tcW w:w="979" w:type="dxa"/>
            <w:shd w:val="clear" w:color="auto" w:fill="auto"/>
            <w:noWrap/>
            <w:vAlign w:val="center"/>
            <w:hideMark/>
          </w:tcPr>
          <w:p w:rsidRPr="001B1746" w:rsidR="00E215E8" w:rsidP="005C07DE" w:rsidRDefault="00E215E8" w14:paraId="60E2574F" w14:textId="77777777">
            <w:pPr>
              <w:rPr>
                <w:rFonts w:ascii="Segoe UI Semibold" w:hAnsi="Segoe UI Semibold"/>
                <w:color w:val="000000"/>
                <w:sz w:val="21"/>
                <w:szCs w:val="21"/>
              </w:rPr>
            </w:pPr>
            <w:r w:rsidRPr="001B1746">
              <w:rPr>
                <w:rFonts w:ascii="Segoe UI Semibold" w:hAnsi="Segoe UI Semibold"/>
                <w:color w:val="000000"/>
                <w:sz w:val="21"/>
                <w:szCs w:val="21"/>
              </w:rPr>
              <w:t>23</w:t>
            </w:r>
          </w:p>
        </w:tc>
        <w:tc>
          <w:tcPr>
            <w:tcW w:w="1405" w:type="dxa"/>
            <w:shd w:val="clear" w:color="auto" w:fill="auto"/>
            <w:noWrap/>
            <w:vAlign w:val="center"/>
            <w:hideMark/>
          </w:tcPr>
          <w:p w:rsidRPr="001B1746" w:rsidR="00E215E8" w:rsidP="005C07DE" w:rsidRDefault="00E215E8" w14:paraId="663C57C9" w14:textId="77777777">
            <w:pPr>
              <w:rPr>
                <w:rFonts w:ascii="Segoe UI Semibold" w:hAnsi="Segoe UI Semibold"/>
                <w:color w:val="000000"/>
                <w:sz w:val="20"/>
              </w:rPr>
            </w:pPr>
            <w:r w:rsidRPr="001B1746">
              <w:rPr>
                <w:rFonts w:ascii="Segoe UI Semibold" w:hAnsi="Segoe UI Semibold"/>
                <w:color w:val="000000"/>
                <w:sz w:val="20"/>
              </w:rPr>
              <w:t>HSCOMP</w:t>
            </w:r>
          </w:p>
        </w:tc>
        <w:tc>
          <w:tcPr>
            <w:tcW w:w="2228" w:type="dxa"/>
            <w:shd w:val="clear" w:color="auto" w:fill="auto"/>
            <w:vAlign w:val="center"/>
            <w:hideMark/>
          </w:tcPr>
          <w:p w:rsidRPr="001B1746" w:rsidR="00E215E8" w:rsidP="005C07DE" w:rsidRDefault="00E215E8" w14:paraId="3400B9B3" w14:textId="77777777">
            <w:pPr>
              <w:rPr>
                <w:rFonts w:ascii="Franklin Gothic Demi Cond" w:hAnsi="Franklin Gothic Demi Cond"/>
                <w:sz w:val="21"/>
                <w:szCs w:val="21"/>
              </w:rPr>
            </w:pPr>
            <w:r w:rsidRPr="001B1746">
              <w:rPr>
                <w:rFonts w:ascii="Franklin Gothic Demi Cond" w:hAnsi="Franklin Gothic Demi Cond"/>
                <w:sz w:val="21"/>
                <w:szCs w:val="21"/>
              </w:rPr>
              <w:t>High School Completion Type</w:t>
            </w:r>
          </w:p>
        </w:tc>
        <w:tc>
          <w:tcPr>
            <w:tcW w:w="856" w:type="dxa"/>
            <w:shd w:val="clear" w:color="auto" w:fill="auto"/>
            <w:vAlign w:val="center"/>
            <w:hideMark/>
          </w:tcPr>
          <w:p w:rsidRPr="001B1746" w:rsidR="00E215E8" w:rsidP="005C07DE" w:rsidRDefault="00E215E8" w14:paraId="1AE0CF49"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3D7CF365" w14:textId="77777777">
            <w:pPr>
              <w:rPr>
                <w:rFonts w:ascii="Segoe UI Semibold" w:hAnsi="Segoe UI Semibold"/>
                <w:sz w:val="18"/>
                <w:szCs w:val="18"/>
              </w:rPr>
            </w:pPr>
            <w:r w:rsidRPr="00DA2BC4">
              <w:rPr>
                <w:rFonts w:ascii="Segoe UI Semibold" w:hAnsi="Segoe UI Semibold"/>
                <w:sz w:val="18"/>
                <w:szCs w:val="18"/>
              </w:rPr>
              <w:t>1=High School Diploma</w:t>
            </w:r>
            <w:r w:rsidRPr="00DA2BC4">
              <w:rPr>
                <w:rFonts w:ascii="Segoe UI Semibold" w:hAnsi="Segoe UI Semibold"/>
                <w:sz w:val="18"/>
                <w:szCs w:val="18"/>
              </w:rPr>
              <w:br/>
              <w:t>2=GED or other equivalency</w:t>
            </w:r>
            <w:r w:rsidRPr="00DA2BC4">
              <w:rPr>
                <w:rFonts w:ascii="Segoe UI Semibold" w:hAnsi="Segoe UI Semibold"/>
                <w:sz w:val="18"/>
                <w:szCs w:val="18"/>
              </w:rPr>
              <w:br/>
              <w:t>3=High school completion certificate</w:t>
            </w:r>
            <w:r w:rsidRPr="00DA2BC4">
              <w:rPr>
                <w:rFonts w:ascii="Segoe UI Semibold" w:hAnsi="Segoe UI Semibold"/>
                <w:sz w:val="18"/>
                <w:szCs w:val="18"/>
              </w:rPr>
              <w:br/>
              <w:t>4=Foreign high school</w:t>
            </w:r>
            <w:r w:rsidRPr="00DA2BC4">
              <w:rPr>
                <w:rFonts w:ascii="Segoe UI Semibold" w:hAnsi="Segoe UI Semibold"/>
                <w:sz w:val="18"/>
                <w:szCs w:val="18"/>
              </w:rPr>
              <w:br/>
              <w:t>5=Home schooled</w:t>
            </w:r>
            <w:r w:rsidRPr="00DA2BC4">
              <w:rPr>
                <w:rFonts w:ascii="Segoe UI Semibold" w:hAnsi="Segoe UI Semibold"/>
                <w:sz w:val="18"/>
                <w:szCs w:val="18"/>
              </w:rPr>
              <w:br/>
              <w:t>6=No high school degree/certificate</w:t>
            </w:r>
            <w:r w:rsidRPr="00DA2BC4">
              <w:rPr>
                <w:rFonts w:ascii="Segoe UI Semibold" w:hAnsi="Segoe UI Semibold"/>
                <w:sz w:val="18"/>
                <w:szCs w:val="18"/>
              </w:rPr>
              <w:br/>
              <w:t>-1=Unknown</w:t>
            </w:r>
          </w:p>
        </w:tc>
        <w:tc>
          <w:tcPr>
            <w:tcW w:w="4804" w:type="dxa"/>
            <w:shd w:val="clear" w:color="auto" w:fill="auto"/>
            <w:vAlign w:val="center"/>
            <w:hideMark/>
          </w:tcPr>
          <w:p w:rsidRPr="001B1746" w:rsidR="00E215E8" w:rsidP="005C07DE" w:rsidRDefault="00E215E8" w14:paraId="7D92354A"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75BDB246" w14:textId="77777777">
        <w:trPr>
          <w:cantSplit/>
          <w:trHeight w:val="576"/>
        </w:trPr>
        <w:tc>
          <w:tcPr>
            <w:tcW w:w="979" w:type="dxa"/>
            <w:shd w:val="clear" w:color="auto" w:fill="auto"/>
            <w:noWrap/>
            <w:vAlign w:val="center"/>
            <w:hideMark/>
          </w:tcPr>
          <w:p w:rsidRPr="001B1746" w:rsidR="00E215E8" w:rsidP="005C07DE" w:rsidRDefault="00E215E8" w14:paraId="1BBC636E" w14:textId="77777777">
            <w:pPr>
              <w:rPr>
                <w:rFonts w:ascii="Segoe UI Semibold" w:hAnsi="Segoe UI Semibold"/>
                <w:color w:val="000000"/>
                <w:sz w:val="21"/>
                <w:szCs w:val="21"/>
              </w:rPr>
            </w:pPr>
            <w:r w:rsidRPr="001B1746">
              <w:rPr>
                <w:rFonts w:ascii="Segoe UI Semibold" w:hAnsi="Segoe UI Semibold"/>
                <w:color w:val="000000"/>
                <w:sz w:val="21"/>
                <w:szCs w:val="21"/>
              </w:rPr>
              <w:t>24</w:t>
            </w:r>
          </w:p>
        </w:tc>
        <w:tc>
          <w:tcPr>
            <w:tcW w:w="1405" w:type="dxa"/>
            <w:shd w:val="clear" w:color="auto" w:fill="auto"/>
            <w:noWrap/>
            <w:vAlign w:val="center"/>
            <w:hideMark/>
          </w:tcPr>
          <w:p w:rsidRPr="001B1746" w:rsidR="00E215E8" w:rsidP="005C07DE" w:rsidRDefault="00E215E8" w14:paraId="253F46CF" w14:textId="77777777">
            <w:pPr>
              <w:rPr>
                <w:rFonts w:ascii="Segoe UI Semibold" w:hAnsi="Segoe UI Semibold"/>
                <w:color w:val="000000"/>
                <w:sz w:val="20"/>
              </w:rPr>
            </w:pPr>
            <w:r w:rsidRPr="001B1746">
              <w:rPr>
                <w:rFonts w:ascii="Segoe UI Semibold" w:hAnsi="Segoe UI Semibold"/>
                <w:color w:val="000000"/>
                <w:sz w:val="20"/>
              </w:rPr>
              <w:t>HSYEAR</w:t>
            </w:r>
          </w:p>
        </w:tc>
        <w:tc>
          <w:tcPr>
            <w:tcW w:w="2228" w:type="dxa"/>
            <w:shd w:val="clear" w:color="auto" w:fill="auto"/>
            <w:vAlign w:val="center"/>
            <w:hideMark/>
          </w:tcPr>
          <w:p w:rsidRPr="001B1746" w:rsidR="00E215E8" w:rsidP="005C07DE" w:rsidRDefault="00E215E8" w14:paraId="078C307F" w14:textId="77777777">
            <w:pPr>
              <w:rPr>
                <w:rFonts w:ascii="Franklin Gothic Demi Cond" w:hAnsi="Franklin Gothic Demi Cond"/>
                <w:sz w:val="21"/>
                <w:szCs w:val="21"/>
              </w:rPr>
            </w:pPr>
            <w:r w:rsidRPr="001B1746">
              <w:rPr>
                <w:rFonts w:ascii="Franklin Gothic Demi Cond" w:hAnsi="Franklin Gothic Demi Cond"/>
                <w:sz w:val="21"/>
                <w:szCs w:val="21"/>
              </w:rPr>
              <w:t>High School Completion Year</w:t>
            </w:r>
          </w:p>
        </w:tc>
        <w:tc>
          <w:tcPr>
            <w:tcW w:w="856" w:type="dxa"/>
            <w:shd w:val="clear" w:color="auto" w:fill="auto"/>
            <w:vAlign w:val="center"/>
            <w:hideMark/>
          </w:tcPr>
          <w:p w:rsidRPr="001B1746" w:rsidR="00E215E8" w:rsidP="005C07DE" w:rsidRDefault="00E215E8" w14:paraId="282D1B9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587D361" w14:textId="77777777">
            <w:pPr>
              <w:rPr>
                <w:rFonts w:ascii="Segoe UI Semibold" w:hAnsi="Segoe UI Semibold"/>
                <w:sz w:val="18"/>
                <w:szCs w:val="18"/>
              </w:rPr>
            </w:pPr>
            <w:r w:rsidRPr="00DA2BC4">
              <w:rPr>
                <w:rFonts w:ascii="Segoe UI Semibold" w:hAnsi="Segoe UI Semibold"/>
                <w:sz w:val="18"/>
                <w:szCs w:val="18"/>
              </w:rPr>
              <w:t>1940 - 2020</w:t>
            </w:r>
          </w:p>
        </w:tc>
        <w:tc>
          <w:tcPr>
            <w:tcW w:w="4804" w:type="dxa"/>
            <w:shd w:val="clear" w:color="auto" w:fill="auto"/>
            <w:vAlign w:val="center"/>
            <w:hideMark/>
          </w:tcPr>
          <w:p w:rsidRPr="001B1746" w:rsidR="00E215E8" w:rsidP="005C07DE" w:rsidRDefault="00E215E8" w14:paraId="26C52F8B"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5B4210D2" w14:textId="77777777">
        <w:trPr>
          <w:cantSplit/>
          <w:trHeight w:val="330"/>
        </w:trPr>
        <w:tc>
          <w:tcPr>
            <w:tcW w:w="979" w:type="dxa"/>
            <w:shd w:val="clear" w:color="auto" w:fill="auto"/>
            <w:noWrap/>
            <w:vAlign w:val="center"/>
            <w:hideMark/>
          </w:tcPr>
          <w:p w:rsidRPr="001B1746" w:rsidR="00E215E8" w:rsidP="005C07DE" w:rsidRDefault="00E215E8" w14:paraId="096D0BEA" w14:textId="77777777">
            <w:pPr>
              <w:rPr>
                <w:rFonts w:ascii="Segoe UI Semibold" w:hAnsi="Segoe UI Semibold"/>
                <w:color w:val="000000"/>
                <w:sz w:val="21"/>
                <w:szCs w:val="21"/>
              </w:rPr>
            </w:pPr>
            <w:r w:rsidRPr="001B1746">
              <w:rPr>
                <w:rFonts w:ascii="Segoe UI Semibold" w:hAnsi="Segoe UI Semibold"/>
                <w:color w:val="000000"/>
                <w:sz w:val="21"/>
                <w:szCs w:val="21"/>
              </w:rPr>
              <w:t>25</w:t>
            </w:r>
          </w:p>
        </w:tc>
        <w:tc>
          <w:tcPr>
            <w:tcW w:w="1405" w:type="dxa"/>
            <w:shd w:val="clear" w:color="auto" w:fill="auto"/>
            <w:noWrap/>
            <w:vAlign w:val="center"/>
            <w:hideMark/>
          </w:tcPr>
          <w:p w:rsidRPr="001B1746" w:rsidR="00E215E8" w:rsidP="005C07DE" w:rsidRDefault="00E215E8" w14:paraId="376EB373" w14:textId="77777777">
            <w:pPr>
              <w:rPr>
                <w:rFonts w:ascii="Segoe UI Semibold" w:hAnsi="Segoe UI Semibold"/>
                <w:color w:val="000000"/>
                <w:sz w:val="20"/>
              </w:rPr>
            </w:pPr>
            <w:r w:rsidRPr="001B1746">
              <w:rPr>
                <w:rFonts w:ascii="Segoe UI Semibold" w:hAnsi="Segoe UI Semibold"/>
                <w:color w:val="000000"/>
                <w:sz w:val="20"/>
              </w:rPr>
              <w:t>ETHNICITY</w:t>
            </w:r>
          </w:p>
        </w:tc>
        <w:tc>
          <w:tcPr>
            <w:tcW w:w="2228" w:type="dxa"/>
            <w:shd w:val="clear" w:color="auto" w:fill="auto"/>
            <w:vAlign w:val="center"/>
            <w:hideMark/>
          </w:tcPr>
          <w:p w:rsidRPr="001B1746" w:rsidR="00E215E8" w:rsidP="005C07DE" w:rsidRDefault="00E215E8" w14:paraId="2CE71965" w14:textId="77777777">
            <w:pPr>
              <w:rPr>
                <w:rFonts w:ascii="Franklin Gothic Demi Cond" w:hAnsi="Franklin Gothic Demi Cond"/>
                <w:sz w:val="21"/>
                <w:szCs w:val="21"/>
              </w:rPr>
            </w:pPr>
            <w:r w:rsidRPr="001B1746">
              <w:rPr>
                <w:rFonts w:ascii="Franklin Gothic Demi Cond" w:hAnsi="Franklin Gothic Demi Cond"/>
                <w:sz w:val="21"/>
                <w:szCs w:val="21"/>
              </w:rPr>
              <w:t>Ethnicity</w:t>
            </w:r>
          </w:p>
        </w:tc>
        <w:tc>
          <w:tcPr>
            <w:tcW w:w="856" w:type="dxa"/>
            <w:shd w:val="clear" w:color="auto" w:fill="auto"/>
            <w:vAlign w:val="center"/>
            <w:hideMark/>
          </w:tcPr>
          <w:p w:rsidRPr="001B1746" w:rsidR="00E215E8" w:rsidP="005C07DE" w:rsidRDefault="00E215E8" w14:paraId="38C610A2"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2178E1A2" w14:textId="77777777">
            <w:pPr>
              <w:rPr>
                <w:rFonts w:ascii="Segoe UI Semibold" w:hAnsi="Segoe UI Semibold"/>
                <w:sz w:val="18"/>
                <w:szCs w:val="18"/>
              </w:rPr>
            </w:pPr>
            <w:r w:rsidRPr="00DA2BC4">
              <w:rPr>
                <w:rFonts w:ascii="Segoe UI Semibold" w:hAnsi="Segoe UI Semibold"/>
                <w:sz w:val="18"/>
                <w:szCs w:val="18"/>
              </w:rPr>
              <w:t>0=Not Hispanic or Latino</w:t>
            </w:r>
            <w:r w:rsidRPr="00DA2BC4">
              <w:rPr>
                <w:rFonts w:ascii="Segoe UI Semibold" w:hAnsi="Segoe UI Semibold"/>
                <w:sz w:val="18"/>
                <w:szCs w:val="18"/>
              </w:rPr>
              <w:br/>
              <w:t>1=Hispanic or Latino</w:t>
            </w:r>
            <w:r w:rsidRPr="00DA2BC4">
              <w:rPr>
                <w:rFonts w:ascii="Segoe UI Semibold" w:hAnsi="Segoe UI Semibold"/>
                <w:sz w:val="18"/>
                <w:szCs w:val="18"/>
              </w:rPr>
              <w:br/>
              <w:t>-1=Unknown</w:t>
            </w:r>
          </w:p>
        </w:tc>
        <w:tc>
          <w:tcPr>
            <w:tcW w:w="4804" w:type="dxa"/>
            <w:shd w:val="clear" w:color="auto" w:fill="auto"/>
            <w:vAlign w:val="center"/>
            <w:hideMark/>
          </w:tcPr>
          <w:p w:rsidRPr="001B1746" w:rsidR="00E215E8" w:rsidP="005C07DE" w:rsidRDefault="00E215E8" w14:paraId="3574C1F8" w14:textId="77777777">
            <w:pPr>
              <w:rPr>
                <w:rFonts w:ascii="Segoe UI Semibold" w:hAnsi="Segoe UI Semibold"/>
                <w:color w:val="000000"/>
                <w:sz w:val="18"/>
                <w:szCs w:val="18"/>
              </w:rPr>
            </w:pPr>
            <w:r w:rsidRPr="001B1746">
              <w:rPr>
                <w:rFonts w:ascii="Segoe UI Semibold" w:hAnsi="Segoe UI Semibold"/>
                <w:color w:val="000000"/>
                <w:sz w:val="18"/>
                <w:szCs w:val="18"/>
              </w:rPr>
              <w:t>Note that these items are critical, and you will receive an error message for leaving them blank. If you do not know a student’s ethnicity or race, please select Unknown.</w:t>
            </w:r>
            <w:r w:rsidRPr="001B1746">
              <w:rPr>
                <w:rFonts w:ascii="Segoe UI Semibold" w:hAnsi="Segoe UI Semibold"/>
                <w:color w:val="000000"/>
                <w:sz w:val="18"/>
                <w:szCs w:val="18"/>
              </w:rPr>
              <w:br/>
              <w:t xml:space="preserve">Note that these race and ethnicity categories differ from those reported to IPEDS, but are consistent with IPEDS requirements for the collection of race and ethnicity. </w:t>
            </w:r>
            <w:r w:rsidRPr="001B1746">
              <w:rPr>
                <w:rFonts w:ascii="Segoe UI Semibold" w:hAnsi="Segoe UI Semibold"/>
                <w:color w:val="000000"/>
                <w:sz w:val="18"/>
                <w:szCs w:val="18"/>
              </w:rPr>
              <w:br/>
              <w:t>For more information about IPEDS requirements for the collection and reporting of race and ethnicity, visit https://surveys.nces.ed.gov/ipeds/visfaq_re.aspx#1.</w:t>
            </w:r>
          </w:p>
        </w:tc>
      </w:tr>
      <w:tr w:rsidRPr="001B1746" w:rsidR="00E215E8" w:rsidTr="005C07DE" w14:paraId="7628B7BE" w14:textId="77777777">
        <w:trPr>
          <w:cantSplit/>
          <w:trHeight w:val="1296"/>
        </w:trPr>
        <w:tc>
          <w:tcPr>
            <w:tcW w:w="979" w:type="dxa"/>
            <w:shd w:val="clear" w:color="000000" w:fill="DDDDDD"/>
            <w:noWrap/>
            <w:vAlign w:val="center"/>
            <w:hideMark/>
          </w:tcPr>
          <w:p w:rsidRPr="001B1746" w:rsidR="00E215E8" w:rsidP="005C07DE" w:rsidRDefault="00E215E8" w14:paraId="108C3E4E" w14:textId="77777777">
            <w:pPr>
              <w:rPr>
                <w:rFonts w:ascii="Segoe UI Semibold" w:hAnsi="Segoe UI Semibold"/>
                <w:color w:val="000000"/>
                <w:sz w:val="21"/>
                <w:szCs w:val="21"/>
              </w:rPr>
            </w:pPr>
            <w:r w:rsidRPr="001B1746">
              <w:rPr>
                <w:rFonts w:ascii="Segoe UI Semibold" w:hAnsi="Segoe UI Semibold"/>
                <w:color w:val="000000"/>
                <w:sz w:val="21"/>
                <w:szCs w:val="21"/>
              </w:rPr>
              <w:t>26</w:t>
            </w:r>
          </w:p>
        </w:tc>
        <w:tc>
          <w:tcPr>
            <w:tcW w:w="1405" w:type="dxa"/>
            <w:shd w:val="clear" w:color="000000" w:fill="DDDDDD"/>
            <w:noWrap/>
            <w:vAlign w:val="center"/>
            <w:hideMark/>
          </w:tcPr>
          <w:p w:rsidRPr="001B1746" w:rsidR="00E215E8" w:rsidP="005C07DE" w:rsidRDefault="00E215E8" w14:paraId="6F3EED08" w14:textId="77777777">
            <w:pPr>
              <w:rPr>
                <w:rFonts w:ascii="Segoe UI Semibold" w:hAnsi="Segoe UI Semibold"/>
                <w:color w:val="000000"/>
                <w:sz w:val="20"/>
              </w:rPr>
            </w:pPr>
            <w:r w:rsidRPr="001B1746">
              <w:rPr>
                <w:rFonts w:ascii="Segoe UI Semibold" w:hAnsi="Segoe UI Semibold"/>
                <w:color w:val="000000"/>
                <w:sz w:val="20"/>
              </w:rPr>
              <w:t>RACEW</w:t>
            </w:r>
          </w:p>
        </w:tc>
        <w:tc>
          <w:tcPr>
            <w:tcW w:w="2228" w:type="dxa"/>
            <w:shd w:val="clear" w:color="000000" w:fill="DDDDDD"/>
            <w:vAlign w:val="center"/>
            <w:hideMark/>
          </w:tcPr>
          <w:p w:rsidRPr="001B1746" w:rsidR="00E215E8" w:rsidP="005C07DE" w:rsidRDefault="00E215E8" w14:paraId="5C183CAC" w14:textId="77777777">
            <w:pPr>
              <w:rPr>
                <w:rFonts w:ascii="Franklin Gothic Demi Cond" w:hAnsi="Franklin Gothic Demi Cond"/>
                <w:sz w:val="21"/>
                <w:szCs w:val="21"/>
              </w:rPr>
            </w:pPr>
            <w:r w:rsidRPr="001B1746">
              <w:rPr>
                <w:rFonts w:ascii="Franklin Gothic Demi Cond" w:hAnsi="Franklin Gothic Demi Cond"/>
                <w:sz w:val="21"/>
                <w:szCs w:val="21"/>
              </w:rPr>
              <w:t>Race: White</w:t>
            </w:r>
          </w:p>
        </w:tc>
        <w:tc>
          <w:tcPr>
            <w:tcW w:w="856" w:type="dxa"/>
            <w:shd w:val="clear" w:color="000000" w:fill="DDDDDD"/>
            <w:vAlign w:val="center"/>
            <w:hideMark/>
          </w:tcPr>
          <w:p w:rsidRPr="001B1746" w:rsidR="00E215E8" w:rsidP="005C07DE" w:rsidRDefault="00E215E8" w14:paraId="28DC7A90"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Pr="00DA2BC4" w:rsidR="00E215E8" w:rsidP="005C07DE" w:rsidRDefault="00E215E8" w14:paraId="2D56A541"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Pr="001B1746" w:rsidR="00E215E8" w:rsidP="005C07DE" w:rsidRDefault="00E215E8" w14:paraId="700E7844"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1B1746" w:rsidR="00E215E8" w:rsidTr="005C07DE" w14:paraId="0BA1BF59" w14:textId="77777777">
        <w:trPr>
          <w:cantSplit/>
          <w:trHeight w:val="1296"/>
        </w:trPr>
        <w:tc>
          <w:tcPr>
            <w:tcW w:w="979" w:type="dxa"/>
            <w:shd w:val="clear" w:color="000000" w:fill="DDDDDD"/>
            <w:noWrap/>
            <w:vAlign w:val="center"/>
            <w:hideMark/>
          </w:tcPr>
          <w:p w:rsidRPr="001B1746" w:rsidR="00E215E8" w:rsidP="005C07DE" w:rsidRDefault="00E215E8" w14:paraId="131DFBB9" w14:textId="77777777">
            <w:pPr>
              <w:rPr>
                <w:rFonts w:ascii="Segoe UI Semibold" w:hAnsi="Segoe UI Semibold"/>
                <w:color w:val="000000"/>
                <w:sz w:val="21"/>
                <w:szCs w:val="21"/>
              </w:rPr>
            </w:pPr>
            <w:r w:rsidRPr="001B1746">
              <w:rPr>
                <w:rFonts w:ascii="Segoe UI Semibold" w:hAnsi="Segoe UI Semibold"/>
                <w:color w:val="000000"/>
                <w:sz w:val="21"/>
                <w:szCs w:val="21"/>
              </w:rPr>
              <w:t>27</w:t>
            </w:r>
          </w:p>
        </w:tc>
        <w:tc>
          <w:tcPr>
            <w:tcW w:w="1405" w:type="dxa"/>
            <w:shd w:val="clear" w:color="000000" w:fill="DDDDDD"/>
            <w:noWrap/>
            <w:vAlign w:val="center"/>
            <w:hideMark/>
          </w:tcPr>
          <w:p w:rsidRPr="001B1746" w:rsidR="00E215E8" w:rsidP="005C07DE" w:rsidRDefault="00E215E8" w14:paraId="004E99E4" w14:textId="77777777">
            <w:pPr>
              <w:rPr>
                <w:rFonts w:ascii="Segoe UI Semibold" w:hAnsi="Segoe UI Semibold"/>
                <w:color w:val="000000"/>
                <w:sz w:val="20"/>
              </w:rPr>
            </w:pPr>
            <w:r w:rsidRPr="001B1746">
              <w:rPr>
                <w:rFonts w:ascii="Segoe UI Semibold" w:hAnsi="Segoe UI Semibold"/>
                <w:color w:val="000000"/>
                <w:sz w:val="20"/>
              </w:rPr>
              <w:t>RACEB</w:t>
            </w:r>
          </w:p>
        </w:tc>
        <w:tc>
          <w:tcPr>
            <w:tcW w:w="2228" w:type="dxa"/>
            <w:shd w:val="clear" w:color="000000" w:fill="DDDDDD"/>
            <w:vAlign w:val="center"/>
            <w:hideMark/>
          </w:tcPr>
          <w:p w:rsidRPr="001B1746" w:rsidR="00E215E8" w:rsidP="005C07DE" w:rsidRDefault="00E215E8" w14:paraId="62725D59" w14:textId="77777777">
            <w:pPr>
              <w:rPr>
                <w:rFonts w:ascii="Franklin Gothic Demi Cond" w:hAnsi="Franklin Gothic Demi Cond"/>
                <w:sz w:val="21"/>
                <w:szCs w:val="21"/>
              </w:rPr>
            </w:pPr>
            <w:r w:rsidRPr="001B1746">
              <w:rPr>
                <w:rFonts w:ascii="Franklin Gothic Demi Cond" w:hAnsi="Franklin Gothic Demi Cond"/>
                <w:sz w:val="21"/>
                <w:szCs w:val="21"/>
              </w:rPr>
              <w:t>Race: Black or African American</w:t>
            </w:r>
          </w:p>
        </w:tc>
        <w:tc>
          <w:tcPr>
            <w:tcW w:w="856" w:type="dxa"/>
            <w:shd w:val="clear" w:color="000000" w:fill="DDDDDD"/>
            <w:vAlign w:val="center"/>
            <w:hideMark/>
          </w:tcPr>
          <w:p w:rsidRPr="001B1746" w:rsidR="00E215E8" w:rsidP="005C07DE" w:rsidRDefault="00E215E8" w14:paraId="58740EE7"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Pr="00DA2BC4" w:rsidR="00E215E8" w:rsidP="005C07DE" w:rsidRDefault="00E215E8" w14:paraId="776C8789"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Pr="001B1746" w:rsidR="00E215E8" w:rsidP="005C07DE" w:rsidRDefault="00E215E8" w14:paraId="199887E3"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1B1746" w:rsidR="00E215E8" w:rsidTr="005C07DE" w14:paraId="37ED1DDE" w14:textId="77777777">
        <w:trPr>
          <w:cantSplit/>
          <w:trHeight w:val="1296"/>
        </w:trPr>
        <w:tc>
          <w:tcPr>
            <w:tcW w:w="979" w:type="dxa"/>
            <w:shd w:val="clear" w:color="000000" w:fill="DDDDDD"/>
            <w:noWrap/>
            <w:vAlign w:val="center"/>
            <w:hideMark/>
          </w:tcPr>
          <w:p w:rsidRPr="001B1746" w:rsidR="00E215E8" w:rsidP="005C07DE" w:rsidRDefault="00E215E8" w14:paraId="57366F6E" w14:textId="77777777">
            <w:pPr>
              <w:rPr>
                <w:rFonts w:ascii="Segoe UI Semibold" w:hAnsi="Segoe UI Semibold"/>
                <w:color w:val="000000"/>
                <w:sz w:val="21"/>
                <w:szCs w:val="21"/>
              </w:rPr>
            </w:pPr>
            <w:r w:rsidRPr="001B1746">
              <w:rPr>
                <w:rFonts w:ascii="Segoe UI Semibold" w:hAnsi="Segoe UI Semibold"/>
                <w:color w:val="000000"/>
                <w:sz w:val="21"/>
                <w:szCs w:val="21"/>
              </w:rPr>
              <w:t>28</w:t>
            </w:r>
          </w:p>
        </w:tc>
        <w:tc>
          <w:tcPr>
            <w:tcW w:w="1405" w:type="dxa"/>
            <w:shd w:val="clear" w:color="000000" w:fill="DDDDDD"/>
            <w:noWrap/>
            <w:vAlign w:val="center"/>
            <w:hideMark/>
          </w:tcPr>
          <w:p w:rsidRPr="001B1746" w:rsidR="00E215E8" w:rsidP="005C07DE" w:rsidRDefault="00E215E8" w14:paraId="5E5DAE58" w14:textId="77777777">
            <w:pPr>
              <w:rPr>
                <w:rFonts w:ascii="Segoe UI Semibold" w:hAnsi="Segoe UI Semibold"/>
                <w:color w:val="000000"/>
                <w:sz w:val="20"/>
              </w:rPr>
            </w:pPr>
            <w:r w:rsidRPr="001B1746">
              <w:rPr>
                <w:rFonts w:ascii="Segoe UI Semibold" w:hAnsi="Segoe UI Semibold"/>
                <w:color w:val="000000"/>
                <w:sz w:val="20"/>
              </w:rPr>
              <w:t>RACEAS</w:t>
            </w:r>
          </w:p>
        </w:tc>
        <w:tc>
          <w:tcPr>
            <w:tcW w:w="2228" w:type="dxa"/>
            <w:shd w:val="clear" w:color="000000" w:fill="DDDDDD"/>
            <w:vAlign w:val="center"/>
            <w:hideMark/>
          </w:tcPr>
          <w:p w:rsidRPr="001B1746" w:rsidR="00E215E8" w:rsidP="005C07DE" w:rsidRDefault="00E215E8" w14:paraId="4AF64893" w14:textId="77777777">
            <w:pPr>
              <w:rPr>
                <w:rFonts w:ascii="Franklin Gothic Demi Cond" w:hAnsi="Franklin Gothic Demi Cond"/>
                <w:sz w:val="21"/>
                <w:szCs w:val="21"/>
              </w:rPr>
            </w:pPr>
            <w:r w:rsidRPr="001B1746">
              <w:rPr>
                <w:rFonts w:ascii="Franklin Gothic Demi Cond" w:hAnsi="Franklin Gothic Demi Cond"/>
                <w:sz w:val="21"/>
                <w:szCs w:val="21"/>
              </w:rPr>
              <w:t>Race: Asian</w:t>
            </w:r>
          </w:p>
        </w:tc>
        <w:tc>
          <w:tcPr>
            <w:tcW w:w="856" w:type="dxa"/>
            <w:shd w:val="clear" w:color="000000" w:fill="DDDDDD"/>
            <w:vAlign w:val="center"/>
            <w:hideMark/>
          </w:tcPr>
          <w:p w:rsidRPr="001B1746" w:rsidR="00E215E8" w:rsidP="005C07DE" w:rsidRDefault="00E215E8" w14:paraId="654B0ABD"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Pr="00DA2BC4" w:rsidR="00E215E8" w:rsidP="005C07DE" w:rsidRDefault="00E215E8" w14:paraId="0AE7DE9D"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Pr="001B1746" w:rsidR="00E215E8" w:rsidP="005C07DE" w:rsidRDefault="00E215E8" w14:paraId="7C53DA5D"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1B1746" w:rsidR="00E215E8" w:rsidTr="005C07DE" w14:paraId="044F3399" w14:textId="77777777">
        <w:trPr>
          <w:cantSplit/>
          <w:trHeight w:val="1296"/>
        </w:trPr>
        <w:tc>
          <w:tcPr>
            <w:tcW w:w="979" w:type="dxa"/>
            <w:shd w:val="clear" w:color="000000" w:fill="DDDDDD"/>
            <w:noWrap/>
            <w:vAlign w:val="center"/>
            <w:hideMark/>
          </w:tcPr>
          <w:p w:rsidRPr="001B1746" w:rsidR="00E215E8" w:rsidP="005C07DE" w:rsidRDefault="00E215E8" w14:paraId="1E9F9FB3" w14:textId="77777777">
            <w:pPr>
              <w:rPr>
                <w:rFonts w:ascii="Segoe UI Semibold" w:hAnsi="Segoe UI Semibold"/>
                <w:color w:val="000000"/>
                <w:sz w:val="21"/>
                <w:szCs w:val="21"/>
              </w:rPr>
            </w:pPr>
            <w:r w:rsidRPr="001B1746">
              <w:rPr>
                <w:rFonts w:ascii="Segoe UI Semibold" w:hAnsi="Segoe UI Semibold"/>
                <w:color w:val="000000"/>
                <w:sz w:val="21"/>
                <w:szCs w:val="21"/>
              </w:rPr>
              <w:t>29</w:t>
            </w:r>
          </w:p>
        </w:tc>
        <w:tc>
          <w:tcPr>
            <w:tcW w:w="1405" w:type="dxa"/>
            <w:shd w:val="clear" w:color="000000" w:fill="DDDDDD"/>
            <w:noWrap/>
            <w:vAlign w:val="center"/>
            <w:hideMark/>
          </w:tcPr>
          <w:p w:rsidRPr="001B1746" w:rsidR="00E215E8" w:rsidP="005C07DE" w:rsidRDefault="00E215E8" w14:paraId="6CBE4588" w14:textId="77777777">
            <w:pPr>
              <w:rPr>
                <w:rFonts w:ascii="Segoe UI Semibold" w:hAnsi="Segoe UI Semibold"/>
                <w:color w:val="000000"/>
                <w:sz w:val="20"/>
              </w:rPr>
            </w:pPr>
            <w:r w:rsidRPr="001B1746">
              <w:rPr>
                <w:rFonts w:ascii="Segoe UI Semibold" w:hAnsi="Segoe UI Semibold"/>
                <w:color w:val="000000"/>
                <w:sz w:val="20"/>
              </w:rPr>
              <w:t>RACEAI</w:t>
            </w:r>
          </w:p>
        </w:tc>
        <w:tc>
          <w:tcPr>
            <w:tcW w:w="2228" w:type="dxa"/>
            <w:shd w:val="clear" w:color="000000" w:fill="DDDDDD"/>
            <w:vAlign w:val="center"/>
            <w:hideMark/>
          </w:tcPr>
          <w:p w:rsidRPr="001B1746" w:rsidR="00E215E8" w:rsidP="005C07DE" w:rsidRDefault="00E215E8" w14:paraId="5A7E5263" w14:textId="77777777">
            <w:pPr>
              <w:rPr>
                <w:rFonts w:ascii="Franklin Gothic Demi Cond" w:hAnsi="Franklin Gothic Demi Cond"/>
                <w:sz w:val="21"/>
                <w:szCs w:val="21"/>
              </w:rPr>
            </w:pPr>
            <w:r w:rsidRPr="001B1746">
              <w:rPr>
                <w:rFonts w:ascii="Franklin Gothic Demi Cond" w:hAnsi="Franklin Gothic Demi Cond"/>
                <w:sz w:val="21"/>
                <w:szCs w:val="21"/>
              </w:rPr>
              <w:t>Race: American Indian or Alaska Native</w:t>
            </w:r>
          </w:p>
        </w:tc>
        <w:tc>
          <w:tcPr>
            <w:tcW w:w="856" w:type="dxa"/>
            <w:shd w:val="clear" w:color="000000" w:fill="DDDDDD"/>
            <w:vAlign w:val="center"/>
            <w:hideMark/>
          </w:tcPr>
          <w:p w:rsidRPr="001B1746" w:rsidR="00E215E8" w:rsidP="005C07DE" w:rsidRDefault="00E215E8" w14:paraId="3B2B9408"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Pr="00DA2BC4" w:rsidR="00E215E8" w:rsidP="005C07DE" w:rsidRDefault="00E215E8" w14:paraId="11DAB83F"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Pr="001B1746" w:rsidR="00E215E8" w:rsidP="005C07DE" w:rsidRDefault="00E215E8" w14:paraId="0EDB0B5A"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1B1746" w:rsidR="00E215E8" w:rsidTr="005C07DE" w14:paraId="6F274E68" w14:textId="77777777">
        <w:trPr>
          <w:cantSplit/>
          <w:trHeight w:val="1296"/>
        </w:trPr>
        <w:tc>
          <w:tcPr>
            <w:tcW w:w="979" w:type="dxa"/>
            <w:shd w:val="clear" w:color="000000" w:fill="DDDDDD"/>
            <w:noWrap/>
            <w:vAlign w:val="center"/>
            <w:hideMark/>
          </w:tcPr>
          <w:p w:rsidRPr="001B1746" w:rsidR="00E215E8" w:rsidP="005C07DE" w:rsidRDefault="00E215E8" w14:paraId="6D7B1506" w14:textId="77777777">
            <w:pPr>
              <w:rPr>
                <w:rFonts w:ascii="Segoe UI Semibold" w:hAnsi="Segoe UI Semibold"/>
                <w:color w:val="000000"/>
                <w:sz w:val="21"/>
                <w:szCs w:val="21"/>
              </w:rPr>
            </w:pPr>
            <w:r w:rsidRPr="001B1746">
              <w:rPr>
                <w:rFonts w:ascii="Segoe UI Semibold" w:hAnsi="Segoe UI Semibold"/>
                <w:color w:val="000000"/>
                <w:sz w:val="21"/>
                <w:szCs w:val="21"/>
              </w:rPr>
              <w:t>30</w:t>
            </w:r>
          </w:p>
        </w:tc>
        <w:tc>
          <w:tcPr>
            <w:tcW w:w="1405" w:type="dxa"/>
            <w:shd w:val="clear" w:color="000000" w:fill="DDDDDD"/>
            <w:noWrap/>
            <w:vAlign w:val="center"/>
            <w:hideMark/>
          </w:tcPr>
          <w:p w:rsidRPr="001B1746" w:rsidR="00E215E8" w:rsidP="005C07DE" w:rsidRDefault="00E215E8" w14:paraId="25E279F9" w14:textId="77777777">
            <w:pPr>
              <w:rPr>
                <w:rFonts w:ascii="Segoe UI Semibold" w:hAnsi="Segoe UI Semibold"/>
                <w:color w:val="000000"/>
                <w:sz w:val="20"/>
              </w:rPr>
            </w:pPr>
            <w:r w:rsidRPr="001B1746">
              <w:rPr>
                <w:rFonts w:ascii="Segoe UI Semibold" w:hAnsi="Segoe UI Semibold"/>
                <w:color w:val="000000"/>
                <w:sz w:val="20"/>
              </w:rPr>
              <w:t>RACENH</w:t>
            </w:r>
          </w:p>
        </w:tc>
        <w:tc>
          <w:tcPr>
            <w:tcW w:w="2228" w:type="dxa"/>
            <w:shd w:val="clear" w:color="000000" w:fill="DDDDDD"/>
            <w:vAlign w:val="center"/>
            <w:hideMark/>
          </w:tcPr>
          <w:p w:rsidRPr="001B1746" w:rsidR="00E215E8" w:rsidP="005C07DE" w:rsidRDefault="00E215E8" w14:paraId="7C6E036B" w14:textId="77777777">
            <w:pPr>
              <w:rPr>
                <w:rFonts w:ascii="Franklin Gothic Demi Cond" w:hAnsi="Franklin Gothic Demi Cond"/>
                <w:sz w:val="21"/>
                <w:szCs w:val="21"/>
              </w:rPr>
            </w:pPr>
            <w:r w:rsidRPr="001B1746">
              <w:rPr>
                <w:rFonts w:ascii="Franklin Gothic Demi Cond" w:hAnsi="Franklin Gothic Demi Cond"/>
                <w:sz w:val="21"/>
                <w:szCs w:val="21"/>
              </w:rPr>
              <w:t>Race: Native Hawaiian or Other Pacific Islander</w:t>
            </w:r>
          </w:p>
        </w:tc>
        <w:tc>
          <w:tcPr>
            <w:tcW w:w="856" w:type="dxa"/>
            <w:shd w:val="clear" w:color="000000" w:fill="DDDDDD"/>
            <w:vAlign w:val="center"/>
            <w:hideMark/>
          </w:tcPr>
          <w:p w:rsidRPr="001B1746" w:rsidR="00E215E8" w:rsidP="005C07DE" w:rsidRDefault="00E215E8" w14:paraId="23862864"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Pr="00DA2BC4" w:rsidR="00E215E8" w:rsidP="005C07DE" w:rsidRDefault="00E215E8" w14:paraId="6CC85C5E"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Pr="001B1746" w:rsidR="00E215E8" w:rsidP="005C07DE" w:rsidRDefault="00E215E8" w14:paraId="5D8C6C65"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1B1746" w:rsidR="00E215E8" w:rsidTr="005C07DE" w14:paraId="4D478BEC" w14:textId="77777777">
        <w:trPr>
          <w:cantSplit/>
          <w:trHeight w:val="432"/>
        </w:trPr>
        <w:tc>
          <w:tcPr>
            <w:tcW w:w="979" w:type="dxa"/>
            <w:shd w:val="clear" w:color="auto" w:fill="auto"/>
            <w:noWrap/>
            <w:vAlign w:val="center"/>
            <w:hideMark/>
          </w:tcPr>
          <w:p w:rsidRPr="001B1746" w:rsidR="00E215E8" w:rsidP="005C07DE" w:rsidRDefault="00E215E8" w14:paraId="51F7E550" w14:textId="77777777">
            <w:pPr>
              <w:rPr>
                <w:rFonts w:ascii="Segoe UI Semibold" w:hAnsi="Segoe UI Semibold"/>
                <w:color w:val="000000"/>
                <w:sz w:val="21"/>
                <w:szCs w:val="21"/>
              </w:rPr>
            </w:pPr>
            <w:r w:rsidRPr="001B1746">
              <w:rPr>
                <w:rFonts w:ascii="Segoe UI Semibold" w:hAnsi="Segoe UI Semibold"/>
                <w:color w:val="000000"/>
                <w:sz w:val="21"/>
                <w:szCs w:val="21"/>
              </w:rPr>
              <w:t>31</w:t>
            </w:r>
          </w:p>
        </w:tc>
        <w:tc>
          <w:tcPr>
            <w:tcW w:w="1405" w:type="dxa"/>
            <w:shd w:val="clear" w:color="auto" w:fill="auto"/>
            <w:noWrap/>
            <w:vAlign w:val="center"/>
            <w:hideMark/>
          </w:tcPr>
          <w:p w:rsidRPr="001B1746" w:rsidR="00E215E8" w:rsidP="005C07DE" w:rsidRDefault="00E215E8" w14:paraId="2E251FE1" w14:textId="77777777">
            <w:pPr>
              <w:rPr>
                <w:rFonts w:ascii="Segoe UI Semibold" w:hAnsi="Segoe UI Semibold"/>
                <w:color w:val="000000"/>
                <w:sz w:val="20"/>
              </w:rPr>
            </w:pPr>
            <w:r w:rsidRPr="001B1746">
              <w:rPr>
                <w:rFonts w:ascii="Segoe UI Semibold" w:hAnsi="Segoe UI Semibold"/>
                <w:color w:val="000000"/>
                <w:sz w:val="20"/>
              </w:rPr>
              <w:t>PMADD1</w:t>
            </w:r>
          </w:p>
        </w:tc>
        <w:tc>
          <w:tcPr>
            <w:tcW w:w="2228" w:type="dxa"/>
            <w:shd w:val="clear" w:color="auto" w:fill="auto"/>
            <w:vAlign w:val="center"/>
            <w:hideMark/>
          </w:tcPr>
          <w:p w:rsidRPr="001B1746" w:rsidR="00E215E8" w:rsidP="005C07DE" w:rsidRDefault="00E215E8" w14:paraId="6144D134"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Line 1</w:t>
            </w:r>
          </w:p>
        </w:tc>
        <w:tc>
          <w:tcPr>
            <w:tcW w:w="856" w:type="dxa"/>
            <w:shd w:val="clear" w:color="auto" w:fill="auto"/>
            <w:vAlign w:val="center"/>
            <w:hideMark/>
          </w:tcPr>
          <w:p w:rsidRPr="001B1746" w:rsidR="00E215E8" w:rsidP="005C07DE" w:rsidRDefault="00E215E8" w14:paraId="281AA94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21DC1C00"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142AE95F"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50E0BD77" w14:textId="77777777">
        <w:trPr>
          <w:cantSplit/>
          <w:trHeight w:val="330"/>
        </w:trPr>
        <w:tc>
          <w:tcPr>
            <w:tcW w:w="979" w:type="dxa"/>
            <w:shd w:val="clear" w:color="auto" w:fill="auto"/>
            <w:noWrap/>
            <w:vAlign w:val="center"/>
            <w:hideMark/>
          </w:tcPr>
          <w:p w:rsidRPr="001B1746" w:rsidR="00E215E8" w:rsidP="005C07DE" w:rsidRDefault="00E215E8" w14:paraId="4CCFAF3B" w14:textId="77777777">
            <w:pPr>
              <w:rPr>
                <w:rFonts w:ascii="Segoe UI Semibold" w:hAnsi="Segoe UI Semibold"/>
                <w:color w:val="000000"/>
                <w:sz w:val="21"/>
                <w:szCs w:val="21"/>
              </w:rPr>
            </w:pPr>
            <w:r w:rsidRPr="001B1746">
              <w:rPr>
                <w:rFonts w:ascii="Segoe UI Semibold" w:hAnsi="Segoe UI Semibold"/>
                <w:color w:val="000000"/>
                <w:sz w:val="21"/>
                <w:szCs w:val="21"/>
              </w:rPr>
              <w:t>32</w:t>
            </w:r>
          </w:p>
        </w:tc>
        <w:tc>
          <w:tcPr>
            <w:tcW w:w="1405" w:type="dxa"/>
            <w:shd w:val="clear" w:color="auto" w:fill="auto"/>
            <w:noWrap/>
            <w:vAlign w:val="center"/>
            <w:hideMark/>
          </w:tcPr>
          <w:p w:rsidRPr="001B1746" w:rsidR="00E215E8" w:rsidP="005C07DE" w:rsidRDefault="00E215E8" w14:paraId="568243BF" w14:textId="77777777">
            <w:pPr>
              <w:rPr>
                <w:rFonts w:ascii="Segoe UI Semibold" w:hAnsi="Segoe UI Semibold"/>
                <w:color w:val="000000"/>
                <w:sz w:val="20"/>
              </w:rPr>
            </w:pPr>
            <w:r w:rsidRPr="001B1746">
              <w:rPr>
                <w:rFonts w:ascii="Segoe UI Semibold" w:hAnsi="Segoe UI Semibold"/>
                <w:color w:val="000000"/>
                <w:sz w:val="20"/>
              </w:rPr>
              <w:t>PMADD2</w:t>
            </w:r>
          </w:p>
        </w:tc>
        <w:tc>
          <w:tcPr>
            <w:tcW w:w="2228" w:type="dxa"/>
            <w:shd w:val="clear" w:color="auto" w:fill="auto"/>
            <w:vAlign w:val="center"/>
            <w:hideMark/>
          </w:tcPr>
          <w:p w:rsidRPr="001B1746" w:rsidR="00E215E8" w:rsidP="005C07DE" w:rsidRDefault="00E215E8" w14:paraId="5E6DE401"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Line 2</w:t>
            </w:r>
          </w:p>
        </w:tc>
        <w:tc>
          <w:tcPr>
            <w:tcW w:w="856" w:type="dxa"/>
            <w:shd w:val="clear" w:color="auto" w:fill="auto"/>
            <w:vAlign w:val="center"/>
            <w:hideMark/>
          </w:tcPr>
          <w:p w:rsidRPr="001B1746" w:rsidR="00E215E8" w:rsidP="005C07DE" w:rsidRDefault="00E215E8" w14:paraId="38D0F09A"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42AB0F8C"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7805244"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179C8C7E" w14:textId="77777777">
        <w:trPr>
          <w:cantSplit/>
          <w:trHeight w:val="330"/>
        </w:trPr>
        <w:tc>
          <w:tcPr>
            <w:tcW w:w="979" w:type="dxa"/>
            <w:shd w:val="clear" w:color="auto" w:fill="auto"/>
            <w:noWrap/>
            <w:vAlign w:val="center"/>
            <w:hideMark/>
          </w:tcPr>
          <w:p w:rsidRPr="001B1746" w:rsidR="00E215E8" w:rsidP="005C07DE" w:rsidRDefault="00E215E8" w14:paraId="58D15200" w14:textId="77777777">
            <w:pPr>
              <w:rPr>
                <w:rFonts w:ascii="Segoe UI Semibold" w:hAnsi="Segoe UI Semibold"/>
                <w:color w:val="000000"/>
                <w:sz w:val="21"/>
                <w:szCs w:val="21"/>
              </w:rPr>
            </w:pPr>
            <w:r w:rsidRPr="001B1746">
              <w:rPr>
                <w:rFonts w:ascii="Segoe UI Semibold" w:hAnsi="Segoe UI Semibold"/>
                <w:color w:val="000000"/>
                <w:sz w:val="21"/>
                <w:szCs w:val="21"/>
              </w:rPr>
              <w:t>33</w:t>
            </w:r>
          </w:p>
        </w:tc>
        <w:tc>
          <w:tcPr>
            <w:tcW w:w="1405" w:type="dxa"/>
            <w:shd w:val="clear" w:color="auto" w:fill="auto"/>
            <w:noWrap/>
            <w:vAlign w:val="center"/>
            <w:hideMark/>
          </w:tcPr>
          <w:p w:rsidRPr="001B1746" w:rsidR="00E215E8" w:rsidP="005C07DE" w:rsidRDefault="00E215E8" w14:paraId="7143A6AF" w14:textId="77777777">
            <w:pPr>
              <w:rPr>
                <w:rFonts w:ascii="Segoe UI Semibold" w:hAnsi="Segoe UI Semibold"/>
                <w:color w:val="000000"/>
                <w:sz w:val="20"/>
              </w:rPr>
            </w:pPr>
            <w:r w:rsidRPr="001B1746">
              <w:rPr>
                <w:rFonts w:ascii="Segoe UI Semibold" w:hAnsi="Segoe UI Semibold"/>
                <w:color w:val="000000"/>
                <w:sz w:val="20"/>
              </w:rPr>
              <w:t>PMADDC</w:t>
            </w:r>
          </w:p>
        </w:tc>
        <w:tc>
          <w:tcPr>
            <w:tcW w:w="2228" w:type="dxa"/>
            <w:shd w:val="clear" w:color="auto" w:fill="auto"/>
            <w:vAlign w:val="center"/>
            <w:hideMark/>
          </w:tcPr>
          <w:p w:rsidRPr="001B1746" w:rsidR="00E215E8" w:rsidP="005C07DE" w:rsidRDefault="00E215E8" w14:paraId="4B5E7BDD"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City</w:t>
            </w:r>
          </w:p>
        </w:tc>
        <w:tc>
          <w:tcPr>
            <w:tcW w:w="856" w:type="dxa"/>
            <w:shd w:val="clear" w:color="auto" w:fill="auto"/>
            <w:vAlign w:val="center"/>
            <w:hideMark/>
          </w:tcPr>
          <w:p w:rsidRPr="001B1746" w:rsidR="00E215E8" w:rsidP="005C07DE" w:rsidRDefault="00E215E8" w14:paraId="02C2A38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00084E8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59B88A40"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3D17CB71" w14:textId="77777777">
        <w:trPr>
          <w:cantSplit/>
          <w:trHeight w:val="330"/>
        </w:trPr>
        <w:tc>
          <w:tcPr>
            <w:tcW w:w="979" w:type="dxa"/>
            <w:shd w:val="clear" w:color="auto" w:fill="auto"/>
            <w:noWrap/>
            <w:vAlign w:val="center"/>
            <w:hideMark/>
          </w:tcPr>
          <w:p w:rsidRPr="001B1746" w:rsidR="00E215E8" w:rsidP="005C07DE" w:rsidRDefault="00E215E8" w14:paraId="6BC67F1C" w14:textId="77777777">
            <w:pPr>
              <w:rPr>
                <w:rFonts w:ascii="Segoe UI Semibold" w:hAnsi="Segoe UI Semibold"/>
                <w:color w:val="000000"/>
                <w:sz w:val="21"/>
                <w:szCs w:val="21"/>
              </w:rPr>
            </w:pPr>
            <w:r w:rsidRPr="001B1746">
              <w:rPr>
                <w:rFonts w:ascii="Segoe UI Semibold" w:hAnsi="Segoe UI Semibold"/>
                <w:color w:val="000000"/>
                <w:sz w:val="21"/>
                <w:szCs w:val="21"/>
              </w:rPr>
              <w:t>34</w:t>
            </w:r>
          </w:p>
        </w:tc>
        <w:tc>
          <w:tcPr>
            <w:tcW w:w="1405" w:type="dxa"/>
            <w:shd w:val="clear" w:color="auto" w:fill="auto"/>
            <w:noWrap/>
            <w:vAlign w:val="center"/>
            <w:hideMark/>
          </w:tcPr>
          <w:p w:rsidRPr="001B1746" w:rsidR="00E215E8" w:rsidP="005C07DE" w:rsidRDefault="00E215E8" w14:paraId="39073DFF" w14:textId="77777777">
            <w:pPr>
              <w:rPr>
                <w:rFonts w:ascii="Segoe UI Semibold" w:hAnsi="Segoe UI Semibold"/>
                <w:color w:val="000000"/>
                <w:sz w:val="20"/>
              </w:rPr>
            </w:pPr>
            <w:r w:rsidRPr="001B1746">
              <w:rPr>
                <w:rFonts w:ascii="Segoe UI Semibold" w:hAnsi="Segoe UI Semibold"/>
                <w:color w:val="000000"/>
                <w:sz w:val="20"/>
              </w:rPr>
              <w:t>PMADDC</w:t>
            </w:r>
          </w:p>
        </w:tc>
        <w:tc>
          <w:tcPr>
            <w:tcW w:w="2228" w:type="dxa"/>
            <w:shd w:val="clear" w:color="auto" w:fill="auto"/>
            <w:vAlign w:val="center"/>
            <w:hideMark/>
          </w:tcPr>
          <w:p w:rsidRPr="001B1746" w:rsidR="00E215E8" w:rsidP="005C07DE" w:rsidRDefault="00E215E8" w14:paraId="65E23DF8"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State</w:t>
            </w:r>
          </w:p>
        </w:tc>
        <w:tc>
          <w:tcPr>
            <w:tcW w:w="856" w:type="dxa"/>
            <w:shd w:val="clear" w:color="auto" w:fill="auto"/>
            <w:vAlign w:val="center"/>
            <w:hideMark/>
          </w:tcPr>
          <w:p w:rsidRPr="001B1746" w:rsidR="00E215E8" w:rsidP="005C07DE" w:rsidRDefault="00E215E8" w14:paraId="3370473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7569911A"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6DF07725" w14:textId="77777777">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rsidRPr="001B1746" w:rsidR="00E215E8" w:rsidTr="005C07DE" w14:paraId="31B05F53" w14:textId="77777777">
        <w:trPr>
          <w:cantSplit/>
          <w:trHeight w:val="330"/>
        </w:trPr>
        <w:tc>
          <w:tcPr>
            <w:tcW w:w="979" w:type="dxa"/>
            <w:shd w:val="clear" w:color="auto" w:fill="auto"/>
            <w:noWrap/>
            <w:vAlign w:val="center"/>
            <w:hideMark/>
          </w:tcPr>
          <w:p w:rsidRPr="001B1746" w:rsidR="00E215E8" w:rsidP="005C07DE" w:rsidRDefault="00E215E8" w14:paraId="54E47169" w14:textId="77777777">
            <w:pPr>
              <w:rPr>
                <w:rFonts w:ascii="Segoe UI Semibold" w:hAnsi="Segoe UI Semibold"/>
                <w:color w:val="000000"/>
                <w:sz w:val="21"/>
                <w:szCs w:val="21"/>
              </w:rPr>
            </w:pPr>
            <w:r w:rsidRPr="001B1746">
              <w:rPr>
                <w:rFonts w:ascii="Segoe UI Semibold" w:hAnsi="Segoe UI Semibold"/>
                <w:color w:val="000000"/>
                <w:sz w:val="21"/>
                <w:szCs w:val="21"/>
              </w:rPr>
              <w:t>35</w:t>
            </w:r>
          </w:p>
        </w:tc>
        <w:tc>
          <w:tcPr>
            <w:tcW w:w="1405" w:type="dxa"/>
            <w:shd w:val="clear" w:color="auto" w:fill="auto"/>
            <w:noWrap/>
            <w:vAlign w:val="center"/>
            <w:hideMark/>
          </w:tcPr>
          <w:p w:rsidRPr="001B1746" w:rsidR="00E215E8" w:rsidP="005C07DE" w:rsidRDefault="00E215E8" w14:paraId="5ADFAE4C" w14:textId="77777777">
            <w:pPr>
              <w:rPr>
                <w:rFonts w:ascii="Segoe UI Semibold" w:hAnsi="Segoe UI Semibold"/>
                <w:color w:val="000000"/>
                <w:sz w:val="20"/>
              </w:rPr>
            </w:pPr>
            <w:r w:rsidRPr="001B1746">
              <w:rPr>
                <w:rFonts w:ascii="Segoe UI Semibold" w:hAnsi="Segoe UI Semibold"/>
                <w:color w:val="000000"/>
                <w:sz w:val="20"/>
              </w:rPr>
              <w:t>PMADDZ</w:t>
            </w:r>
          </w:p>
        </w:tc>
        <w:tc>
          <w:tcPr>
            <w:tcW w:w="2228" w:type="dxa"/>
            <w:shd w:val="clear" w:color="auto" w:fill="auto"/>
            <w:vAlign w:val="center"/>
            <w:hideMark/>
          </w:tcPr>
          <w:p w:rsidRPr="001B1746" w:rsidR="00E215E8" w:rsidP="005C07DE" w:rsidRDefault="00E215E8" w14:paraId="522E7BB1"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Zip</w:t>
            </w:r>
          </w:p>
        </w:tc>
        <w:tc>
          <w:tcPr>
            <w:tcW w:w="856" w:type="dxa"/>
            <w:shd w:val="clear" w:color="auto" w:fill="auto"/>
            <w:vAlign w:val="center"/>
            <w:hideMark/>
          </w:tcPr>
          <w:p w:rsidRPr="001B1746" w:rsidR="00E215E8" w:rsidP="005C07DE" w:rsidRDefault="00E215E8" w14:paraId="5C4C063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B979923"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1DACB27" w14:textId="77777777">
            <w:pPr>
              <w:rPr>
                <w:rFonts w:ascii="Segoe UI Semibold" w:hAnsi="Segoe UI Semibold"/>
                <w:color w:val="000000"/>
                <w:sz w:val="18"/>
                <w:szCs w:val="18"/>
              </w:rPr>
            </w:pPr>
            <w:r w:rsidRPr="001B1746">
              <w:rPr>
                <w:rFonts w:ascii="Segoe UI Semibold" w:hAnsi="Segoe UI Semibold"/>
                <w:color w:val="000000"/>
                <w:sz w:val="18"/>
                <w:szCs w:val="18"/>
              </w:rPr>
              <w:t>Enter a 5-digit or 9-digit ZIP code with no spaces, parentheses, or dashes.</w:t>
            </w:r>
          </w:p>
        </w:tc>
      </w:tr>
      <w:tr w:rsidRPr="001B1746" w:rsidR="00E215E8" w:rsidTr="005C07DE" w14:paraId="00D5A6B9" w14:textId="77777777">
        <w:trPr>
          <w:cantSplit/>
          <w:trHeight w:val="330"/>
        </w:trPr>
        <w:tc>
          <w:tcPr>
            <w:tcW w:w="979" w:type="dxa"/>
            <w:shd w:val="clear" w:color="auto" w:fill="auto"/>
            <w:noWrap/>
            <w:vAlign w:val="center"/>
            <w:hideMark/>
          </w:tcPr>
          <w:p w:rsidRPr="001B1746" w:rsidR="00E215E8" w:rsidP="005C07DE" w:rsidRDefault="00E215E8" w14:paraId="5645C9EB" w14:textId="77777777">
            <w:pPr>
              <w:rPr>
                <w:rFonts w:ascii="Segoe UI Semibold" w:hAnsi="Segoe UI Semibold"/>
                <w:color w:val="000000"/>
                <w:sz w:val="21"/>
                <w:szCs w:val="21"/>
              </w:rPr>
            </w:pPr>
            <w:r w:rsidRPr="001B1746">
              <w:rPr>
                <w:rFonts w:ascii="Segoe UI Semibold" w:hAnsi="Segoe UI Semibold"/>
                <w:color w:val="000000"/>
                <w:sz w:val="21"/>
                <w:szCs w:val="21"/>
              </w:rPr>
              <w:t>36</w:t>
            </w:r>
          </w:p>
        </w:tc>
        <w:tc>
          <w:tcPr>
            <w:tcW w:w="1405" w:type="dxa"/>
            <w:shd w:val="clear" w:color="auto" w:fill="auto"/>
            <w:noWrap/>
            <w:vAlign w:val="center"/>
            <w:hideMark/>
          </w:tcPr>
          <w:p w:rsidRPr="001B1746" w:rsidR="00E215E8" w:rsidP="005C07DE" w:rsidRDefault="00E215E8" w14:paraId="4E60233F" w14:textId="77777777">
            <w:pPr>
              <w:rPr>
                <w:rFonts w:ascii="Segoe UI Semibold" w:hAnsi="Segoe UI Semibold"/>
                <w:color w:val="000000"/>
                <w:sz w:val="20"/>
              </w:rPr>
            </w:pPr>
            <w:r w:rsidRPr="001B1746">
              <w:rPr>
                <w:rFonts w:ascii="Segoe UI Semibold" w:hAnsi="Segoe UI Semibold"/>
                <w:color w:val="000000"/>
                <w:sz w:val="20"/>
              </w:rPr>
              <w:t>PMADDCY</w:t>
            </w:r>
          </w:p>
        </w:tc>
        <w:tc>
          <w:tcPr>
            <w:tcW w:w="2228" w:type="dxa"/>
            <w:shd w:val="clear" w:color="auto" w:fill="auto"/>
            <w:vAlign w:val="center"/>
            <w:hideMark/>
          </w:tcPr>
          <w:p w:rsidRPr="001B1746" w:rsidR="00E215E8" w:rsidP="005C07DE" w:rsidRDefault="00E215E8" w14:paraId="593510C9"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Country (if not USA)</w:t>
            </w:r>
          </w:p>
        </w:tc>
        <w:tc>
          <w:tcPr>
            <w:tcW w:w="856" w:type="dxa"/>
            <w:shd w:val="clear" w:color="auto" w:fill="auto"/>
            <w:vAlign w:val="center"/>
            <w:hideMark/>
          </w:tcPr>
          <w:p w:rsidRPr="001B1746" w:rsidR="00E215E8" w:rsidP="005C07DE" w:rsidRDefault="00E215E8" w14:paraId="63D1D43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03C85DF1"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8C88CFD" w14:textId="77777777">
            <w:pPr>
              <w:rPr>
                <w:rFonts w:ascii="Segoe UI Semibold" w:hAnsi="Segoe UI Semibold"/>
                <w:color w:val="000000"/>
                <w:sz w:val="18"/>
                <w:szCs w:val="18"/>
              </w:rPr>
            </w:pPr>
            <w:r w:rsidRPr="001B1746">
              <w:rPr>
                <w:rFonts w:ascii="Segoe UI Semibold" w:hAnsi="Segoe UI Semibold"/>
                <w:color w:val="000000"/>
                <w:sz w:val="18"/>
                <w:szCs w:val="18"/>
              </w:rPr>
              <w:t>If USA, leave blank.</w:t>
            </w:r>
          </w:p>
        </w:tc>
      </w:tr>
      <w:tr w:rsidRPr="001B1746" w:rsidR="00E215E8" w:rsidTr="005C07DE" w14:paraId="35E57D1C" w14:textId="77777777">
        <w:trPr>
          <w:cantSplit/>
          <w:trHeight w:val="330"/>
        </w:trPr>
        <w:tc>
          <w:tcPr>
            <w:tcW w:w="979" w:type="dxa"/>
            <w:shd w:val="clear" w:color="auto" w:fill="auto"/>
            <w:noWrap/>
            <w:vAlign w:val="center"/>
            <w:hideMark/>
          </w:tcPr>
          <w:p w:rsidRPr="001B1746" w:rsidR="00E215E8" w:rsidP="005C07DE" w:rsidRDefault="00E215E8" w14:paraId="1F69AE66" w14:textId="77777777">
            <w:pPr>
              <w:rPr>
                <w:rFonts w:ascii="Segoe UI Semibold" w:hAnsi="Segoe UI Semibold"/>
                <w:color w:val="000000"/>
                <w:sz w:val="21"/>
                <w:szCs w:val="21"/>
              </w:rPr>
            </w:pPr>
            <w:r w:rsidRPr="001B1746">
              <w:rPr>
                <w:rFonts w:ascii="Segoe UI Semibold" w:hAnsi="Segoe UI Semibold"/>
                <w:color w:val="000000"/>
                <w:sz w:val="21"/>
                <w:szCs w:val="21"/>
              </w:rPr>
              <w:t>37</w:t>
            </w:r>
          </w:p>
        </w:tc>
        <w:tc>
          <w:tcPr>
            <w:tcW w:w="1405" w:type="dxa"/>
            <w:shd w:val="clear" w:color="auto" w:fill="auto"/>
            <w:noWrap/>
            <w:vAlign w:val="center"/>
            <w:hideMark/>
          </w:tcPr>
          <w:p w:rsidRPr="001B1746" w:rsidR="00E215E8" w:rsidP="005C07DE" w:rsidRDefault="00E215E8" w14:paraId="34543275" w14:textId="77777777">
            <w:pPr>
              <w:rPr>
                <w:rFonts w:ascii="Segoe UI Semibold" w:hAnsi="Segoe UI Semibold"/>
                <w:color w:val="000000"/>
                <w:sz w:val="20"/>
              </w:rPr>
            </w:pPr>
            <w:r w:rsidRPr="001B1746">
              <w:rPr>
                <w:rFonts w:ascii="Segoe UI Semibold" w:hAnsi="Segoe UI Semibold"/>
                <w:color w:val="000000"/>
                <w:sz w:val="20"/>
              </w:rPr>
              <w:t>PERMRES</w:t>
            </w:r>
          </w:p>
        </w:tc>
        <w:tc>
          <w:tcPr>
            <w:tcW w:w="2228" w:type="dxa"/>
            <w:shd w:val="clear" w:color="auto" w:fill="auto"/>
            <w:vAlign w:val="center"/>
            <w:hideMark/>
          </w:tcPr>
          <w:p w:rsidRPr="001B1746" w:rsidR="00E215E8" w:rsidP="005C07DE" w:rsidRDefault="00E215E8" w14:paraId="1D2088B6" w14:textId="77777777">
            <w:pPr>
              <w:rPr>
                <w:rFonts w:ascii="Franklin Gothic Demi Cond" w:hAnsi="Franklin Gothic Demi Cond"/>
                <w:sz w:val="21"/>
                <w:szCs w:val="21"/>
              </w:rPr>
            </w:pPr>
            <w:r>
              <w:rPr>
                <w:rFonts w:ascii="Franklin Gothic Demi Cond" w:hAnsi="Franklin Gothic Demi Cond"/>
                <w:sz w:val="21"/>
                <w:szCs w:val="21"/>
              </w:rPr>
              <w:t>Permanent resident</w:t>
            </w:r>
          </w:p>
        </w:tc>
        <w:tc>
          <w:tcPr>
            <w:tcW w:w="856" w:type="dxa"/>
            <w:shd w:val="clear" w:color="auto" w:fill="auto"/>
            <w:vAlign w:val="center"/>
            <w:hideMark/>
          </w:tcPr>
          <w:p w:rsidRPr="001B1746" w:rsidR="00E215E8" w:rsidP="005C07DE" w:rsidRDefault="00E215E8" w14:paraId="042973E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4550A645"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auto" w:fill="auto"/>
            <w:vAlign w:val="center"/>
            <w:hideMark/>
          </w:tcPr>
          <w:p w:rsidRPr="00B31A34" w:rsidR="00E215E8" w:rsidP="005C07DE" w:rsidRDefault="00E215E8" w14:paraId="4207877C" w14:textId="77777777">
            <w:pPr>
              <w:rPr>
                <w:rFonts w:ascii="Segoe UI Semibold" w:hAnsi="Segoe UI Semibold"/>
                <w:color w:val="000000"/>
                <w:sz w:val="18"/>
                <w:szCs w:val="18"/>
              </w:rPr>
            </w:pPr>
            <w:r w:rsidRPr="00B31A34">
              <w:rPr>
                <w:rFonts w:ascii="Segoe UI Semibold" w:hAnsi="Segoe UI Semibold"/>
                <w:sz w:val="18"/>
                <w:szCs w:val="18"/>
              </w:rPr>
              <w:t>Is the student a permanent resident of the state in which your institution is located?</w:t>
            </w:r>
          </w:p>
        </w:tc>
      </w:tr>
      <w:tr w:rsidRPr="001B1746" w:rsidR="00E215E8" w:rsidTr="005C07DE" w14:paraId="01CE9601" w14:textId="77777777">
        <w:trPr>
          <w:cantSplit/>
          <w:trHeight w:val="432"/>
        </w:trPr>
        <w:tc>
          <w:tcPr>
            <w:tcW w:w="979" w:type="dxa"/>
            <w:shd w:val="clear" w:color="auto" w:fill="auto"/>
            <w:noWrap/>
            <w:vAlign w:val="center"/>
            <w:hideMark/>
          </w:tcPr>
          <w:p w:rsidRPr="001B1746" w:rsidR="00E215E8" w:rsidP="005C07DE" w:rsidRDefault="00E215E8" w14:paraId="3FFD6593" w14:textId="77777777">
            <w:pPr>
              <w:rPr>
                <w:rFonts w:ascii="Segoe UI Semibold" w:hAnsi="Segoe UI Semibold"/>
                <w:color w:val="000000"/>
                <w:sz w:val="21"/>
                <w:szCs w:val="21"/>
              </w:rPr>
            </w:pPr>
            <w:r w:rsidRPr="001B1746">
              <w:rPr>
                <w:rFonts w:ascii="Segoe UI Semibold" w:hAnsi="Segoe UI Semibold"/>
                <w:color w:val="000000"/>
                <w:sz w:val="21"/>
                <w:szCs w:val="21"/>
              </w:rPr>
              <w:t>38</w:t>
            </w:r>
          </w:p>
        </w:tc>
        <w:tc>
          <w:tcPr>
            <w:tcW w:w="1405" w:type="dxa"/>
            <w:shd w:val="clear" w:color="auto" w:fill="auto"/>
            <w:noWrap/>
            <w:vAlign w:val="center"/>
            <w:hideMark/>
          </w:tcPr>
          <w:p w:rsidRPr="001B1746" w:rsidR="00E215E8" w:rsidP="005C07DE" w:rsidRDefault="00E215E8" w14:paraId="772EA066" w14:textId="77777777">
            <w:pPr>
              <w:rPr>
                <w:rFonts w:ascii="Segoe UI Semibold" w:hAnsi="Segoe UI Semibold"/>
                <w:color w:val="000000"/>
                <w:sz w:val="20"/>
              </w:rPr>
            </w:pPr>
            <w:r w:rsidRPr="001B1746">
              <w:rPr>
                <w:rFonts w:ascii="Segoe UI Semibold" w:hAnsi="Segoe UI Semibold"/>
                <w:color w:val="000000"/>
                <w:sz w:val="20"/>
              </w:rPr>
              <w:t>LADD1</w:t>
            </w:r>
          </w:p>
        </w:tc>
        <w:tc>
          <w:tcPr>
            <w:tcW w:w="2228" w:type="dxa"/>
            <w:shd w:val="clear" w:color="auto" w:fill="auto"/>
            <w:vAlign w:val="center"/>
            <w:hideMark/>
          </w:tcPr>
          <w:p w:rsidRPr="001B1746" w:rsidR="00E215E8" w:rsidP="005C07DE" w:rsidRDefault="00E215E8" w14:paraId="52CC6DC0"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Line 1</w:t>
            </w:r>
          </w:p>
        </w:tc>
        <w:tc>
          <w:tcPr>
            <w:tcW w:w="856" w:type="dxa"/>
            <w:shd w:val="clear" w:color="auto" w:fill="auto"/>
            <w:vAlign w:val="center"/>
            <w:hideMark/>
          </w:tcPr>
          <w:p w:rsidRPr="001B1746" w:rsidR="00E215E8" w:rsidP="005C07DE" w:rsidRDefault="00E215E8" w14:paraId="079B52F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CCA9D01"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3F60FF2"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04ABA370" w14:textId="77777777">
        <w:trPr>
          <w:cantSplit/>
          <w:trHeight w:val="330"/>
        </w:trPr>
        <w:tc>
          <w:tcPr>
            <w:tcW w:w="979" w:type="dxa"/>
            <w:shd w:val="clear" w:color="auto" w:fill="auto"/>
            <w:noWrap/>
            <w:vAlign w:val="center"/>
            <w:hideMark/>
          </w:tcPr>
          <w:p w:rsidRPr="001B1746" w:rsidR="00E215E8" w:rsidP="005C07DE" w:rsidRDefault="00E215E8" w14:paraId="6D5D44BB" w14:textId="77777777">
            <w:pPr>
              <w:rPr>
                <w:rFonts w:ascii="Segoe UI Semibold" w:hAnsi="Segoe UI Semibold"/>
                <w:color w:val="000000"/>
                <w:sz w:val="21"/>
                <w:szCs w:val="21"/>
              </w:rPr>
            </w:pPr>
            <w:r w:rsidRPr="001B1746">
              <w:rPr>
                <w:rFonts w:ascii="Segoe UI Semibold" w:hAnsi="Segoe UI Semibold"/>
                <w:color w:val="000000"/>
                <w:sz w:val="21"/>
                <w:szCs w:val="21"/>
              </w:rPr>
              <w:t>39</w:t>
            </w:r>
          </w:p>
        </w:tc>
        <w:tc>
          <w:tcPr>
            <w:tcW w:w="1405" w:type="dxa"/>
            <w:shd w:val="clear" w:color="auto" w:fill="auto"/>
            <w:noWrap/>
            <w:vAlign w:val="center"/>
            <w:hideMark/>
          </w:tcPr>
          <w:p w:rsidRPr="001B1746" w:rsidR="00E215E8" w:rsidP="005C07DE" w:rsidRDefault="00E215E8" w14:paraId="2E22A5C2" w14:textId="77777777">
            <w:pPr>
              <w:rPr>
                <w:rFonts w:ascii="Segoe UI Semibold" w:hAnsi="Segoe UI Semibold"/>
                <w:color w:val="000000"/>
                <w:sz w:val="20"/>
              </w:rPr>
            </w:pPr>
            <w:r w:rsidRPr="001B1746">
              <w:rPr>
                <w:rFonts w:ascii="Segoe UI Semibold" w:hAnsi="Segoe UI Semibold"/>
                <w:color w:val="000000"/>
                <w:sz w:val="20"/>
              </w:rPr>
              <w:t>LADD2</w:t>
            </w:r>
          </w:p>
        </w:tc>
        <w:tc>
          <w:tcPr>
            <w:tcW w:w="2228" w:type="dxa"/>
            <w:shd w:val="clear" w:color="auto" w:fill="auto"/>
            <w:vAlign w:val="center"/>
            <w:hideMark/>
          </w:tcPr>
          <w:p w:rsidRPr="001B1746" w:rsidR="00E215E8" w:rsidP="005C07DE" w:rsidRDefault="00E215E8" w14:paraId="023DDC92"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Line 2</w:t>
            </w:r>
          </w:p>
        </w:tc>
        <w:tc>
          <w:tcPr>
            <w:tcW w:w="856" w:type="dxa"/>
            <w:shd w:val="clear" w:color="auto" w:fill="auto"/>
            <w:vAlign w:val="center"/>
            <w:hideMark/>
          </w:tcPr>
          <w:p w:rsidRPr="001B1746" w:rsidR="00E215E8" w:rsidP="005C07DE" w:rsidRDefault="00E215E8" w14:paraId="1A437F6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2A7AFB9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4B11CB28"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4B15A9D1" w14:textId="77777777">
        <w:trPr>
          <w:cantSplit/>
          <w:trHeight w:val="330"/>
        </w:trPr>
        <w:tc>
          <w:tcPr>
            <w:tcW w:w="979" w:type="dxa"/>
            <w:shd w:val="clear" w:color="auto" w:fill="auto"/>
            <w:noWrap/>
            <w:vAlign w:val="center"/>
            <w:hideMark/>
          </w:tcPr>
          <w:p w:rsidRPr="001B1746" w:rsidR="00E215E8" w:rsidP="005C07DE" w:rsidRDefault="00E215E8" w14:paraId="47A9B45D" w14:textId="77777777">
            <w:pPr>
              <w:rPr>
                <w:rFonts w:ascii="Segoe UI Semibold" w:hAnsi="Segoe UI Semibold"/>
                <w:color w:val="000000"/>
                <w:sz w:val="21"/>
                <w:szCs w:val="21"/>
              </w:rPr>
            </w:pPr>
            <w:r w:rsidRPr="001B1746">
              <w:rPr>
                <w:rFonts w:ascii="Segoe UI Semibold" w:hAnsi="Segoe UI Semibold"/>
                <w:color w:val="000000"/>
                <w:sz w:val="21"/>
                <w:szCs w:val="21"/>
              </w:rPr>
              <w:t>40</w:t>
            </w:r>
          </w:p>
        </w:tc>
        <w:tc>
          <w:tcPr>
            <w:tcW w:w="1405" w:type="dxa"/>
            <w:shd w:val="clear" w:color="auto" w:fill="auto"/>
            <w:noWrap/>
            <w:vAlign w:val="center"/>
            <w:hideMark/>
          </w:tcPr>
          <w:p w:rsidRPr="001B1746" w:rsidR="00E215E8" w:rsidP="005C07DE" w:rsidRDefault="00E215E8" w14:paraId="547921DC" w14:textId="77777777">
            <w:pPr>
              <w:rPr>
                <w:rFonts w:ascii="Segoe UI Semibold" w:hAnsi="Segoe UI Semibold"/>
                <w:color w:val="000000"/>
                <w:sz w:val="20"/>
              </w:rPr>
            </w:pPr>
            <w:r w:rsidRPr="001B1746">
              <w:rPr>
                <w:rFonts w:ascii="Segoe UI Semibold" w:hAnsi="Segoe UI Semibold"/>
                <w:color w:val="000000"/>
                <w:sz w:val="20"/>
              </w:rPr>
              <w:t>LADDC</w:t>
            </w:r>
          </w:p>
        </w:tc>
        <w:tc>
          <w:tcPr>
            <w:tcW w:w="2228" w:type="dxa"/>
            <w:shd w:val="clear" w:color="auto" w:fill="auto"/>
            <w:vAlign w:val="center"/>
            <w:hideMark/>
          </w:tcPr>
          <w:p w:rsidRPr="001B1746" w:rsidR="00E215E8" w:rsidP="005C07DE" w:rsidRDefault="00E215E8" w14:paraId="4614D91A"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City</w:t>
            </w:r>
          </w:p>
        </w:tc>
        <w:tc>
          <w:tcPr>
            <w:tcW w:w="856" w:type="dxa"/>
            <w:shd w:val="clear" w:color="auto" w:fill="auto"/>
            <w:vAlign w:val="center"/>
            <w:hideMark/>
          </w:tcPr>
          <w:p w:rsidRPr="001B1746" w:rsidR="00E215E8" w:rsidP="005C07DE" w:rsidRDefault="00E215E8" w14:paraId="28D98EA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3D42EFE4"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4BF9D964"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63EF5464" w14:textId="77777777">
        <w:trPr>
          <w:cantSplit/>
          <w:trHeight w:val="330"/>
        </w:trPr>
        <w:tc>
          <w:tcPr>
            <w:tcW w:w="979" w:type="dxa"/>
            <w:shd w:val="clear" w:color="auto" w:fill="auto"/>
            <w:noWrap/>
            <w:vAlign w:val="center"/>
            <w:hideMark/>
          </w:tcPr>
          <w:p w:rsidRPr="001B1746" w:rsidR="00E215E8" w:rsidP="005C07DE" w:rsidRDefault="00E215E8" w14:paraId="1920A4A0" w14:textId="77777777">
            <w:pPr>
              <w:rPr>
                <w:rFonts w:ascii="Segoe UI Semibold" w:hAnsi="Segoe UI Semibold"/>
                <w:color w:val="000000"/>
                <w:sz w:val="21"/>
                <w:szCs w:val="21"/>
              </w:rPr>
            </w:pPr>
            <w:r w:rsidRPr="001B1746">
              <w:rPr>
                <w:rFonts w:ascii="Segoe UI Semibold" w:hAnsi="Segoe UI Semibold"/>
                <w:color w:val="000000"/>
                <w:sz w:val="21"/>
                <w:szCs w:val="21"/>
              </w:rPr>
              <w:t>41</w:t>
            </w:r>
          </w:p>
        </w:tc>
        <w:tc>
          <w:tcPr>
            <w:tcW w:w="1405" w:type="dxa"/>
            <w:shd w:val="clear" w:color="auto" w:fill="auto"/>
            <w:noWrap/>
            <w:vAlign w:val="center"/>
            <w:hideMark/>
          </w:tcPr>
          <w:p w:rsidRPr="001B1746" w:rsidR="00E215E8" w:rsidP="005C07DE" w:rsidRDefault="00E215E8" w14:paraId="14583E9B" w14:textId="77777777">
            <w:pPr>
              <w:rPr>
                <w:rFonts w:ascii="Segoe UI Semibold" w:hAnsi="Segoe UI Semibold"/>
                <w:color w:val="000000"/>
                <w:sz w:val="20"/>
              </w:rPr>
            </w:pPr>
            <w:r w:rsidRPr="001B1746">
              <w:rPr>
                <w:rFonts w:ascii="Segoe UI Semibold" w:hAnsi="Segoe UI Semibold"/>
                <w:color w:val="000000"/>
                <w:sz w:val="20"/>
              </w:rPr>
              <w:t>LADDS</w:t>
            </w:r>
          </w:p>
        </w:tc>
        <w:tc>
          <w:tcPr>
            <w:tcW w:w="2228" w:type="dxa"/>
            <w:shd w:val="clear" w:color="auto" w:fill="auto"/>
            <w:vAlign w:val="center"/>
            <w:hideMark/>
          </w:tcPr>
          <w:p w:rsidRPr="001B1746" w:rsidR="00E215E8" w:rsidP="005C07DE" w:rsidRDefault="00E215E8" w14:paraId="186687CB"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State</w:t>
            </w:r>
          </w:p>
        </w:tc>
        <w:tc>
          <w:tcPr>
            <w:tcW w:w="856" w:type="dxa"/>
            <w:shd w:val="clear" w:color="auto" w:fill="auto"/>
            <w:vAlign w:val="center"/>
            <w:hideMark/>
          </w:tcPr>
          <w:p w:rsidRPr="001B1746" w:rsidR="00E215E8" w:rsidP="005C07DE" w:rsidRDefault="00E215E8" w14:paraId="3074352A"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75284B7F"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25E52CAB" w14:textId="77777777">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rsidRPr="001B1746" w:rsidR="00E215E8" w:rsidTr="005C07DE" w14:paraId="017A4E9C" w14:textId="77777777">
        <w:trPr>
          <w:cantSplit/>
          <w:trHeight w:val="330"/>
        </w:trPr>
        <w:tc>
          <w:tcPr>
            <w:tcW w:w="979" w:type="dxa"/>
            <w:shd w:val="clear" w:color="auto" w:fill="auto"/>
            <w:noWrap/>
            <w:vAlign w:val="center"/>
            <w:hideMark/>
          </w:tcPr>
          <w:p w:rsidRPr="001B1746" w:rsidR="00E215E8" w:rsidP="005C07DE" w:rsidRDefault="00E215E8" w14:paraId="6F8569F9" w14:textId="77777777">
            <w:pPr>
              <w:rPr>
                <w:rFonts w:ascii="Segoe UI Semibold" w:hAnsi="Segoe UI Semibold"/>
                <w:color w:val="000000"/>
                <w:sz w:val="21"/>
                <w:szCs w:val="21"/>
              </w:rPr>
            </w:pPr>
            <w:r w:rsidRPr="001B1746">
              <w:rPr>
                <w:rFonts w:ascii="Segoe UI Semibold" w:hAnsi="Segoe UI Semibold"/>
                <w:color w:val="000000"/>
                <w:sz w:val="21"/>
                <w:szCs w:val="21"/>
              </w:rPr>
              <w:t>42</w:t>
            </w:r>
          </w:p>
        </w:tc>
        <w:tc>
          <w:tcPr>
            <w:tcW w:w="1405" w:type="dxa"/>
            <w:shd w:val="clear" w:color="auto" w:fill="auto"/>
            <w:noWrap/>
            <w:vAlign w:val="center"/>
            <w:hideMark/>
          </w:tcPr>
          <w:p w:rsidRPr="001B1746" w:rsidR="00E215E8" w:rsidP="005C07DE" w:rsidRDefault="00E215E8" w14:paraId="6C3F7A01" w14:textId="77777777">
            <w:pPr>
              <w:rPr>
                <w:rFonts w:ascii="Segoe UI Semibold" w:hAnsi="Segoe UI Semibold"/>
                <w:color w:val="000000"/>
                <w:sz w:val="20"/>
              </w:rPr>
            </w:pPr>
            <w:r w:rsidRPr="001B1746">
              <w:rPr>
                <w:rFonts w:ascii="Segoe UI Semibold" w:hAnsi="Segoe UI Semibold"/>
                <w:color w:val="000000"/>
                <w:sz w:val="20"/>
              </w:rPr>
              <w:t>LADDZ</w:t>
            </w:r>
          </w:p>
        </w:tc>
        <w:tc>
          <w:tcPr>
            <w:tcW w:w="2228" w:type="dxa"/>
            <w:shd w:val="clear" w:color="auto" w:fill="auto"/>
            <w:vAlign w:val="center"/>
            <w:hideMark/>
          </w:tcPr>
          <w:p w:rsidRPr="001B1746" w:rsidR="00E215E8" w:rsidP="005C07DE" w:rsidRDefault="00E215E8" w14:paraId="5A385EA4"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Zip</w:t>
            </w:r>
          </w:p>
        </w:tc>
        <w:tc>
          <w:tcPr>
            <w:tcW w:w="856" w:type="dxa"/>
            <w:shd w:val="clear" w:color="auto" w:fill="auto"/>
            <w:vAlign w:val="center"/>
            <w:hideMark/>
          </w:tcPr>
          <w:p w:rsidRPr="001B1746" w:rsidR="00E215E8" w:rsidP="005C07DE" w:rsidRDefault="00E215E8" w14:paraId="3F93912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1B35056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5C1DE22A" w14:textId="77777777">
            <w:pPr>
              <w:rPr>
                <w:rFonts w:ascii="Segoe UI Semibold" w:hAnsi="Segoe UI Semibold"/>
                <w:color w:val="000000"/>
                <w:sz w:val="18"/>
                <w:szCs w:val="18"/>
              </w:rPr>
            </w:pPr>
            <w:r w:rsidRPr="001B1746">
              <w:rPr>
                <w:rFonts w:ascii="Segoe UI Semibold" w:hAnsi="Segoe UI Semibold"/>
                <w:color w:val="000000"/>
                <w:sz w:val="18"/>
                <w:szCs w:val="18"/>
              </w:rPr>
              <w:t>Enter the 5-digit or 9-digit ZIP code with no spaces, parentheses, or dashes.</w:t>
            </w:r>
          </w:p>
        </w:tc>
      </w:tr>
      <w:tr w:rsidRPr="001B1746" w:rsidR="00E215E8" w:rsidTr="005C07DE" w14:paraId="67BD9BFE" w14:textId="77777777">
        <w:trPr>
          <w:cantSplit/>
          <w:trHeight w:val="330"/>
        </w:trPr>
        <w:tc>
          <w:tcPr>
            <w:tcW w:w="979" w:type="dxa"/>
            <w:shd w:val="clear" w:color="auto" w:fill="auto"/>
            <w:noWrap/>
            <w:vAlign w:val="center"/>
            <w:hideMark/>
          </w:tcPr>
          <w:p w:rsidRPr="001B1746" w:rsidR="00E215E8" w:rsidP="005C07DE" w:rsidRDefault="00E215E8" w14:paraId="4C2678FC" w14:textId="77777777">
            <w:pPr>
              <w:rPr>
                <w:rFonts w:ascii="Segoe UI Semibold" w:hAnsi="Segoe UI Semibold"/>
                <w:color w:val="000000"/>
                <w:sz w:val="21"/>
                <w:szCs w:val="21"/>
              </w:rPr>
            </w:pPr>
            <w:r w:rsidRPr="001B1746">
              <w:rPr>
                <w:rFonts w:ascii="Segoe UI Semibold" w:hAnsi="Segoe UI Semibold"/>
                <w:color w:val="000000"/>
                <w:sz w:val="21"/>
                <w:szCs w:val="21"/>
              </w:rPr>
              <w:t>43</w:t>
            </w:r>
          </w:p>
        </w:tc>
        <w:tc>
          <w:tcPr>
            <w:tcW w:w="1405" w:type="dxa"/>
            <w:shd w:val="clear" w:color="auto" w:fill="auto"/>
            <w:noWrap/>
            <w:vAlign w:val="center"/>
            <w:hideMark/>
          </w:tcPr>
          <w:p w:rsidRPr="001B1746" w:rsidR="00E215E8" w:rsidP="005C07DE" w:rsidRDefault="00E215E8" w14:paraId="7AFC2BDE" w14:textId="77777777">
            <w:pPr>
              <w:rPr>
                <w:rFonts w:ascii="Segoe UI Semibold" w:hAnsi="Segoe UI Semibold"/>
                <w:color w:val="000000"/>
                <w:sz w:val="20"/>
              </w:rPr>
            </w:pPr>
            <w:r w:rsidRPr="001B1746">
              <w:rPr>
                <w:rFonts w:ascii="Segoe UI Semibold" w:hAnsi="Segoe UI Semibold"/>
                <w:color w:val="000000"/>
                <w:sz w:val="20"/>
              </w:rPr>
              <w:t>PHONE1</w:t>
            </w:r>
          </w:p>
        </w:tc>
        <w:tc>
          <w:tcPr>
            <w:tcW w:w="2228" w:type="dxa"/>
            <w:shd w:val="clear" w:color="auto" w:fill="auto"/>
            <w:vAlign w:val="center"/>
            <w:hideMark/>
          </w:tcPr>
          <w:p w:rsidRPr="001B1746" w:rsidR="00E215E8" w:rsidP="005C07DE" w:rsidRDefault="00E215E8" w14:paraId="372BE487" w14:textId="77777777">
            <w:pPr>
              <w:rPr>
                <w:rFonts w:ascii="Franklin Gothic Demi Cond" w:hAnsi="Franklin Gothic Demi Cond"/>
                <w:sz w:val="21"/>
                <w:szCs w:val="21"/>
              </w:rPr>
            </w:pPr>
            <w:r w:rsidRPr="001B1746">
              <w:rPr>
                <w:rFonts w:ascii="Franklin Gothic Demi Cond" w:hAnsi="Franklin Gothic Demi Cond"/>
                <w:sz w:val="21"/>
                <w:szCs w:val="21"/>
              </w:rPr>
              <w:t>Phone 1 Number</w:t>
            </w:r>
          </w:p>
        </w:tc>
        <w:tc>
          <w:tcPr>
            <w:tcW w:w="856" w:type="dxa"/>
            <w:shd w:val="clear" w:color="auto" w:fill="auto"/>
            <w:vAlign w:val="center"/>
            <w:hideMark/>
          </w:tcPr>
          <w:p w:rsidRPr="001B1746" w:rsidR="00E215E8" w:rsidP="005C07DE" w:rsidRDefault="00E215E8" w14:paraId="29EAD2B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30A21E0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5667D0AF"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 Example: 2025551234</w:t>
            </w:r>
          </w:p>
        </w:tc>
      </w:tr>
      <w:tr w:rsidRPr="001B1746" w:rsidR="00E215E8" w:rsidTr="005C07DE" w14:paraId="171E1A74" w14:textId="77777777">
        <w:trPr>
          <w:cantSplit/>
          <w:trHeight w:val="570"/>
        </w:trPr>
        <w:tc>
          <w:tcPr>
            <w:tcW w:w="979" w:type="dxa"/>
            <w:shd w:val="clear" w:color="auto" w:fill="auto"/>
            <w:noWrap/>
            <w:vAlign w:val="center"/>
            <w:hideMark/>
          </w:tcPr>
          <w:p w:rsidRPr="001B1746" w:rsidR="00E215E8" w:rsidP="005C07DE" w:rsidRDefault="00E215E8" w14:paraId="701657FB" w14:textId="77777777">
            <w:pPr>
              <w:rPr>
                <w:rFonts w:ascii="Segoe UI Semibold" w:hAnsi="Segoe UI Semibold"/>
                <w:color w:val="000000"/>
                <w:sz w:val="21"/>
                <w:szCs w:val="21"/>
              </w:rPr>
            </w:pPr>
            <w:r w:rsidRPr="001B1746">
              <w:rPr>
                <w:rFonts w:ascii="Segoe UI Semibold" w:hAnsi="Segoe UI Semibold"/>
                <w:color w:val="000000"/>
                <w:sz w:val="21"/>
                <w:szCs w:val="21"/>
              </w:rPr>
              <w:t>44</w:t>
            </w:r>
          </w:p>
        </w:tc>
        <w:tc>
          <w:tcPr>
            <w:tcW w:w="1405" w:type="dxa"/>
            <w:shd w:val="clear" w:color="auto" w:fill="auto"/>
            <w:noWrap/>
            <w:vAlign w:val="center"/>
            <w:hideMark/>
          </w:tcPr>
          <w:p w:rsidRPr="001B1746" w:rsidR="00E215E8" w:rsidP="005C07DE" w:rsidRDefault="00E215E8" w14:paraId="243A29ED" w14:textId="77777777">
            <w:pPr>
              <w:rPr>
                <w:rFonts w:ascii="Segoe UI Semibold" w:hAnsi="Segoe UI Semibold"/>
                <w:color w:val="000000"/>
                <w:sz w:val="20"/>
              </w:rPr>
            </w:pPr>
            <w:r w:rsidRPr="001B1746">
              <w:rPr>
                <w:rFonts w:ascii="Segoe UI Semibold" w:hAnsi="Segoe UI Semibold"/>
                <w:color w:val="000000"/>
                <w:sz w:val="20"/>
              </w:rPr>
              <w:t>TYPE1</w:t>
            </w:r>
          </w:p>
        </w:tc>
        <w:tc>
          <w:tcPr>
            <w:tcW w:w="2228" w:type="dxa"/>
            <w:shd w:val="clear" w:color="auto" w:fill="auto"/>
            <w:vAlign w:val="center"/>
            <w:hideMark/>
          </w:tcPr>
          <w:p w:rsidRPr="001B1746" w:rsidR="00E215E8" w:rsidP="005C07DE" w:rsidRDefault="00E215E8" w14:paraId="666738BF" w14:textId="77777777">
            <w:pPr>
              <w:rPr>
                <w:rFonts w:ascii="Franklin Gothic Demi Cond" w:hAnsi="Franklin Gothic Demi Cond"/>
                <w:sz w:val="21"/>
                <w:szCs w:val="21"/>
              </w:rPr>
            </w:pPr>
            <w:r w:rsidRPr="001B1746">
              <w:rPr>
                <w:rFonts w:ascii="Franklin Gothic Demi Cond" w:hAnsi="Franklin Gothic Demi Cond"/>
                <w:sz w:val="21"/>
                <w:szCs w:val="21"/>
              </w:rPr>
              <w:t>Phone 1 Type</w:t>
            </w:r>
          </w:p>
        </w:tc>
        <w:tc>
          <w:tcPr>
            <w:tcW w:w="856" w:type="dxa"/>
            <w:shd w:val="clear" w:color="auto" w:fill="auto"/>
            <w:vAlign w:val="center"/>
            <w:hideMark/>
          </w:tcPr>
          <w:p w:rsidRPr="001B1746" w:rsidR="00E215E8" w:rsidP="005C07DE" w:rsidRDefault="00E215E8" w14:paraId="20F8D473"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04FB0A2F" w14:textId="77777777">
            <w:pPr>
              <w:rPr>
                <w:rFonts w:ascii="Segoe UI Semibold" w:hAnsi="Segoe UI Semibold"/>
                <w:sz w:val="18"/>
                <w:szCs w:val="18"/>
              </w:rPr>
            </w:pPr>
            <w:r w:rsidRPr="00DA2BC4">
              <w:rPr>
                <w:rFonts w:ascii="Segoe UI Semibold" w:hAnsi="Segoe UI Semibold"/>
                <w:sz w:val="18"/>
                <w:szCs w:val="18"/>
              </w:rPr>
              <w:t>1=Home</w:t>
            </w:r>
            <w:r w:rsidRPr="00DA2BC4">
              <w:rPr>
                <w:rFonts w:ascii="Segoe UI Semibold" w:hAnsi="Segoe UI Semibold"/>
                <w:sz w:val="18"/>
                <w:szCs w:val="18"/>
              </w:rPr>
              <w:br/>
              <w:t>2=Mobile</w:t>
            </w:r>
            <w:r w:rsidRPr="00DA2BC4">
              <w:rPr>
                <w:rFonts w:ascii="Segoe UI Semibold" w:hAnsi="Segoe UI Semibold"/>
                <w:sz w:val="18"/>
                <w:szCs w:val="18"/>
              </w:rPr>
              <w:br/>
              <w:t>3=Other</w:t>
            </w:r>
          </w:p>
        </w:tc>
        <w:tc>
          <w:tcPr>
            <w:tcW w:w="4804" w:type="dxa"/>
            <w:shd w:val="clear" w:color="auto" w:fill="auto"/>
            <w:vAlign w:val="center"/>
            <w:hideMark/>
          </w:tcPr>
          <w:p w:rsidRPr="001B1746" w:rsidR="00E215E8" w:rsidP="005C07DE" w:rsidRDefault="00E215E8" w14:paraId="2DC26EB6"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5DFBF442" w14:textId="77777777">
        <w:trPr>
          <w:cantSplit/>
          <w:trHeight w:val="576"/>
        </w:trPr>
        <w:tc>
          <w:tcPr>
            <w:tcW w:w="979" w:type="dxa"/>
            <w:shd w:val="clear" w:color="auto" w:fill="auto"/>
            <w:noWrap/>
            <w:vAlign w:val="center"/>
            <w:hideMark/>
          </w:tcPr>
          <w:p w:rsidRPr="001B1746" w:rsidR="00E215E8" w:rsidP="005C07DE" w:rsidRDefault="00E215E8" w14:paraId="78E9A1EA" w14:textId="77777777">
            <w:pPr>
              <w:rPr>
                <w:rFonts w:ascii="Segoe UI Semibold" w:hAnsi="Segoe UI Semibold"/>
                <w:color w:val="000000"/>
                <w:sz w:val="21"/>
                <w:szCs w:val="21"/>
              </w:rPr>
            </w:pPr>
            <w:r w:rsidRPr="001B1746">
              <w:rPr>
                <w:rFonts w:ascii="Segoe UI Semibold" w:hAnsi="Segoe UI Semibold"/>
                <w:color w:val="000000"/>
                <w:sz w:val="21"/>
                <w:szCs w:val="21"/>
              </w:rPr>
              <w:t>45</w:t>
            </w:r>
          </w:p>
        </w:tc>
        <w:tc>
          <w:tcPr>
            <w:tcW w:w="1405" w:type="dxa"/>
            <w:shd w:val="clear" w:color="auto" w:fill="auto"/>
            <w:noWrap/>
            <w:vAlign w:val="center"/>
            <w:hideMark/>
          </w:tcPr>
          <w:p w:rsidRPr="001B1746" w:rsidR="00E215E8" w:rsidP="005C07DE" w:rsidRDefault="00E215E8" w14:paraId="35F57CAE" w14:textId="77777777">
            <w:pPr>
              <w:rPr>
                <w:rFonts w:ascii="Segoe UI Semibold" w:hAnsi="Segoe UI Semibold"/>
                <w:color w:val="000000"/>
                <w:sz w:val="20"/>
              </w:rPr>
            </w:pPr>
            <w:r w:rsidRPr="001B1746">
              <w:rPr>
                <w:rFonts w:ascii="Segoe UI Semibold" w:hAnsi="Segoe UI Semibold"/>
                <w:color w:val="000000"/>
                <w:sz w:val="20"/>
              </w:rPr>
              <w:t>PHONE2</w:t>
            </w:r>
          </w:p>
        </w:tc>
        <w:tc>
          <w:tcPr>
            <w:tcW w:w="2228" w:type="dxa"/>
            <w:shd w:val="clear" w:color="auto" w:fill="auto"/>
            <w:vAlign w:val="center"/>
            <w:hideMark/>
          </w:tcPr>
          <w:p w:rsidRPr="001B1746" w:rsidR="00E215E8" w:rsidP="005C07DE" w:rsidRDefault="00E215E8" w14:paraId="25BCDDA1" w14:textId="77777777">
            <w:pPr>
              <w:rPr>
                <w:rFonts w:ascii="Franklin Gothic Demi Cond" w:hAnsi="Franklin Gothic Demi Cond"/>
                <w:sz w:val="21"/>
                <w:szCs w:val="21"/>
              </w:rPr>
            </w:pPr>
            <w:r w:rsidRPr="001B1746">
              <w:rPr>
                <w:rFonts w:ascii="Franklin Gothic Demi Cond" w:hAnsi="Franklin Gothic Demi Cond"/>
                <w:sz w:val="21"/>
                <w:szCs w:val="21"/>
              </w:rPr>
              <w:t>Phone 2 Number</w:t>
            </w:r>
          </w:p>
        </w:tc>
        <w:tc>
          <w:tcPr>
            <w:tcW w:w="856" w:type="dxa"/>
            <w:shd w:val="clear" w:color="auto" w:fill="auto"/>
            <w:vAlign w:val="center"/>
            <w:hideMark/>
          </w:tcPr>
          <w:p w:rsidRPr="001B1746" w:rsidR="00E215E8" w:rsidP="005C07DE" w:rsidRDefault="00E215E8" w14:paraId="598F28BA"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41A4D1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600C96A4"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rsidRPr="001B1746" w:rsidR="00E215E8" w:rsidTr="005C07DE" w14:paraId="3EFA372F" w14:textId="77777777">
        <w:trPr>
          <w:cantSplit/>
          <w:trHeight w:val="330"/>
        </w:trPr>
        <w:tc>
          <w:tcPr>
            <w:tcW w:w="979" w:type="dxa"/>
            <w:shd w:val="clear" w:color="auto" w:fill="auto"/>
            <w:noWrap/>
            <w:vAlign w:val="center"/>
            <w:hideMark/>
          </w:tcPr>
          <w:p w:rsidRPr="001B1746" w:rsidR="00E215E8" w:rsidP="005C07DE" w:rsidRDefault="00E215E8" w14:paraId="25D66A49" w14:textId="77777777">
            <w:pPr>
              <w:rPr>
                <w:rFonts w:ascii="Segoe UI Semibold" w:hAnsi="Segoe UI Semibold"/>
                <w:color w:val="000000"/>
                <w:sz w:val="21"/>
                <w:szCs w:val="21"/>
              </w:rPr>
            </w:pPr>
            <w:r w:rsidRPr="001B1746">
              <w:rPr>
                <w:rFonts w:ascii="Segoe UI Semibold" w:hAnsi="Segoe UI Semibold"/>
                <w:color w:val="000000"/>
                <w:sz w:val="21"/>
                <w:szCs w:val="21"/>
              </w:rPr>
              <w:t>46</w:t>
            </w:r>
          </w:p>
        </w:tc>
        <w:tc>
          <w:tcPr>
            <w:tcW w:w="1405" w:type="dxa"/>
            <w:shd w:val="clear" w:color="auto" w:fill="auto"/>
            <w:noWrap/>
            <w:vAlign w:val="center"/>
            <w:hideMark/>
          </w:tcPr>
          <w:p w:rsidRPr="001B1746" w:rsidR="00E215E8" w:rsidP="005C07DE" w:rsidRDefault="00E215E8" w14:paraId="2DB831FC" w14:textId="77777777">
            <w:pPr>
              <w:rPr>
                <w:rFonts w:ascii="Segoe UI Semibold" w:hAnsi="Segoe UI Semibold"/>
                <w:color w:val="000000"/>
                <w:sz w:val="20"/>
              </w:rPr>
            </w:pPr>
            <w:r w:rsidRPr="001B1746">
              <w:rPr>
                <w:rFonts w:ascii="Segoe UI Semibold" w:hAnsi="Segoe UI Semibold"/>
                <w:color w:val="000000"/>
                <w:sz w:val="20"/>
              </w:rPr>
              <w:t>TYPE2</w:t>
            </w:r>
          </w:p>
        </w:tc>
        <w:tc>
          <w:tcPr>
            <w:tcW w:w="2228" w:type="dxa"/>
            <w:shd w:val="clear" w:color="auto" w:fill="auto"/>
            <w:vAlign w:val="center"/>
            <w:hideMark/>
          </w:tcPr>
          <w:p w:rsidRPr="001B1746" w:rsidR="00E215E8" w:rsidP="005C07DE" w:rsidRDefault="00E215E8" w14:paraId="0E62649F" w14:textId="77777777">
            <w:pPr>
              <w:rPr>
                <w:rFonts w:ascii="Franklin Gothic Demi Cond" w:hAnsi="Franklin Gothic Demi Cond"/>
                <w:sz w:val="21"/>
                <w:szCs w:val="21"/>
              </w:rPr>
            </w:pPr>
            <w:r w:rsidRPr="001B1746">
              <w:rPr>
                <w:rFonts w:ascii="Franklin Gothic Demi Cond" w:hAnsi="Franklin Gothic Demi Cond"/>
                <w:sz w:val="21"/>
                <w:szCs w:val="21"/>
              </w:rPr>
              <w:t>Phone 2 Type</w:t>
            </w:r>
          </w:p>
        </w:tc>
        <w:tc>
          <w:tcPr>
            <w:tcW w:w="856" w:type="dxa"/>
            <w:shd w:val="clear" w:color="auto" w:fill="auto"/>
            <w:vAlign w:val="center"/>
            <w:hideMark/>
          </w:tcPr>
          <w:p w:rsidRPr="001B1746" w:rsidR="00E215E8" w:rsidP="005C07DE" w:rsidRDefault="00E215E8" w14:paraId="6FBAD39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D545205" w14:textId="77777777">
            <w:pPr>
              <w:rPr>
                <w:rFonts w:ascii="Segoe UI Semibold" w:hAnsi="Segoe UI Semibold"/>
                <w:sz w:val="18"/>
                <w:szCs w:val="18"/>
              </w:rPr>
            </w:pPr>
            <w:r w:rsidRPr="00DA2BC4">
              <w:rPr>
                <w:rFonts w:ascii="Segoe UI Semibold" w:hAnsi="Segoe UI Semibold"/>
                <w:sz w:val="18"/>
                <w:szCs w:val="18"/>
              </w:rPr>
              <w:t>1=Home</w:t>
            </w:r>
            <w:r w:rsidRPr="00DA2BC4">
              <w:rPr>
                <w:rFonts w:ascii="Segoe UI Semibold" w:hAnsi="Segoe UI Semibold"/>
                <w:sz w:val="18"/>
                <w:szCs w:val="18"/>
              </w:rPr>
              <w:br/>
              <w:t>2=Mobile</w:t>
            </w:r>
            <w:r w:rsidRPr="00DA2BC4">
              <w:rPr>
                <w:rFonts w:ascii="Segoe UI Semibold" w:hAnsi="Segoe UI Semibold"/>
                <w:sz w:val="18"/>
                <w:szCs w:val="18"/>
              </w:rPr>
              <w:br/>
              <w:t>3=Other</w:t>
            </w:r>
          </w:p>
        </w:tc>
        <w:tc>
          <w:tcPr>
            <w:tcW w:w="4804" w:type="dxa"/>
            <w:shd w:val="clear" w:color="auto" w:fill="auto"/>
            <w:vAlign w:val="center"/>
            <w:hideMark/>
          </w:tcPr>
          <w:p w:rsidRPr="001B1746" w:rsidR="00E215E8" w:rsidP="005C07DE" w:rsidRDefault="00E215E8" w14:paraId="56DB87EB"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02345428" w14:textId="77777777">
        <w:trPr>
          <w:cantSplit/>
          <w:trHeight w:val="288"/>
        </w:trPr>
        <w:tc>
          <w:tcPr>
            <w:tcW w:w="979" w:type="dxa"/>
            <w:shd w:val="clear" w:color="auto" w:fill="auto"/>
            <w:noWrap/>
            <w:vAlign w:val="center"/>
            <w:hideMark/>
          </w:tcPr>
          <w:p w:rsidRPr="001B1746" w:rsidR="00E215E8" w:rsidP="005C07DE" w:rsidRDefault="00E215E8" w14:paraId="2023E6BC" w14:textId="77777777">
            <w:pPr>
              <w:rPr>
                <w:rFonts w:ascii="Segoe UI Semibold" w:hAnsi="Segoe UI Semibold"/>
                <w:color w:val="000000"/>
                <w:sz w:val="21"/>
                <w:szCs w:val="21"/>
              </w:rPr>
            </w:pPr>
            <w:r w:rsidRPr="001B1746">
              <w:rPr>
                <w:rFonts w:ascii="Segoe UI Semibold" w:hAnsi="Segoe UI Semibold"/>
                <w:color w:val="000000"/>
                <w:sz w:val="21"/>
                <w:szCs w:val="21"/>
              </w:rPr>
              <w:t>47</w:t>
            </w:r>
          </w:p>
        </w:tc>
        <w:tc>
          <w:tcPr>
            <w:tcW w:w="1405" w:type="dxa"/>
            <w:shd w:val="clear" w:color="auto" w:fill="auto"/>
            <w:noWrap/>
            <w:vAlign w:val="center"/>
            <w:hideMark/>
          </w:tcPr>
          <w:p w:rsidRPr="001B1746" w:rsidR="00E215E8" w:rsidP="005C07DE" w:rsidRDefault="00E215E8" w14:paraId="1C5779EA" w14:textId="77777777">
            <w:pPr>
              <w:rPr>
                <w:rFonts w:ascii="Segoe UI Semibold" w:hAnsi="Segoe UI Semibold"/>
                <w:color w:val="000000"/>
                <w:sz w:val="20"/>
              </w:rPr>
            </w:pPr>
            <w:r w:rsidRPr="001B1746">
              <w:rPr>
                <w:rFonts w:ascii="Segoe UI Semibold" w:hAnsi="Segoe UI Semibold"/>
                <w:color w:val="000000"/>
                <w:sz w:val="20"/>
              </w:rPr>
              <w:t>CAMEMAIL</w:t>
            </w:r>
          </w:p>
        </w:tc>
        <w:tc>
          <w:tcPr>
            <w:tcW w:w="2228" w:type="dxa"/>
            <w:shd w:val="clear" w:color="auto" w:fill="auto"/>
            <w:vAlign w:val="center"/>
            <w:hideMark/>
          </w:tcPr>
          <w:p w:rsidRPr="001B1746" w:rsidR="00E215E8" w:rsidP="005C07DE" w:rsidRDefault="00E215E8" w14:paraId="62ECC1A6" w14:textId="77777777">
            <w:pPr>
              <w:rPr>
                <w:rFonts w:ascii="Franklin Gothic Demi Cond" w:hAnsi="Franklin Gothic Demi Cond"/>
                <w:sz w:val="21"/>
                <w:szCs w:val="21"/>
              </w:rPr>
            </w:pPr>
            <w:r w:rsidRPr="001B1746">
              <w:rPr>
                <w:rFonts w:ascii="Franklin Gothic Demi Cond" w:hAnsi="Franklin Gothic Demi Cond"/>
                <w:sz w:val="21"/>
                <w:szCs w:val="21"/>
              </w:rPr>
              <w:t>Campus Email</w:t>
            </w:r>
          </w:p>
        </w:tc>
        <w:tc>
          <w:tcPr>
            <w:tcW w:w="856" w:type="dxa"/>
            <w:shd w:val="clear" w:color="auto" w:fill="auto"/>
            <w:vAlign w:val="center"/>
            <w:hideMark/>
          </w:tcPr>
          <w:p w:rsidRPr="001B1746" w:rsidR="00E215E8" w:rsidP="005C07DE" w:rsidRDefault="00E215E8" w14:paraId="2FCDEDA0"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0A21D15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4E67E11F" w14:textId="77777777">
            <w:pPr>
              <w:rPr>
                <w:rFonts w:ascii="Segoe UI Semibold" w:hAnsi="Segoe UI Semibold"/>
                <w:color w:val="000000"/>
                <w:sz w:val="18"/>
                <w:szCs w:val="18"/>
              </w:rPr>
            </w:pPr>
            <w:r w:rsidRPr="001B1746">
              <w:rPr>
                <w:rFonts w:ascii="Segoe UI Semibold" w:hAnsi="Segoe UI Semibold"/>
                <w:color w:val="000000"/>
                <w:sz w:val="18"/>
                <w:szCs w:val="18"/>
              </w:rPr>
              <w:t>Example: jsmith@example.edu</w:t>
            </w:r>
          </w:p>
        </w:tc>
      </w:tr>
      <w:tr w:rsidRPr="001B1746" w:rsidR="00E215E8" w:rsidTr="005C07DE" w14:paraId="6F4F3C22" w14:textId="77777777">
        <w:trPr>
          <w:cantSplit/>
          <w:trHeight w:val="330"/>
        </w:trPr>
        <w:tc>
          <w:tcPr>
            <w:tcW w:w="979" w:type="dxa"/>
            <w:shd w:val="clear" w:color="auto" w:fill="auto"/>
            <w:noWrap/>
            <w:vAlign w:val="center"/>
            <w:hideMark/>
          </w:tcPr>
          <w:p w:rsidRPr="001B1746" w:rsidR="00E215E8" w:rsidP="005C07DE" w:rsidRDefault="00E215E8" w14:paraId="2C8D399B" w14:textId="77777777">
            <w:pPr>
              <w:rPr>
                <w:rFonts w:ascii="Segoe UI Semibold" w:hAnsi="Segoe UI Semibold"/>
                <w:color w:val="000000"/>
                <w:sz w:val="21"/>
                <w:szCs w:val="21"/>
              </w:rPr>
            </w:pPr>
            <w:r w:rsidRPr="001B1746">
              <w:rPr>
                <w:rFonts w:ascii="Segoe UI Semibold" w:hAnsi="Segoe UI Semibold"/>
                <w:color w:val="000000"/>
                <w:sz w:val="21"/>
                <w:szCs w:val="21"/>
              </w:rPr>
              <w:t>48</w:t>
            </w:r>
          </w:p>
        </w:tc>
        <w:tc>
          <w:tcPr>
            <w:tcW w:w="1405" w:type="dxa"/>
            <w:shd w:val="clear" w:color="auto" w:fill="auto"/>
            <w:noWrap/>
            <w:vAlign w:val="center"/>
            <w:hideMark/>
          </w:tcPr>
          <w:p w:rsidRPr="001B1746" w:rsidR="00E215E8" w:rsidP="005C07DE" w:rsidRDefault="00E215E8" w14:paraId="40E7B632" w14:textId="77777777">
            <w:pPr>
              <w:rPr>
                <w:rFonts w:ascii="Segoe UI Semibold" w:hAnsi="Segoe UI Semibold"/>
                <w:color w:val="000000"/>
                <w:sz w:val="20"/>
              </w:rPr>
            </w:pPr>
            <w:r w:rsidRPr="001B1746">
              <w:rPr>
                <w:rFonts w:ascii="Segoe UI Semibold" w:hAnsi="Segoe UI Semibold"/>
                <w:color w:val="000000"/>
                <w:sz w:val="20"/>
              </w:rPr>
              <w:t>PERMEMAIL</w:t>
            </w:r>
          </w:p>
        </w:tc>
        <w:tc>
          <w:tcPr>
            <w:tcW w:w="2228" w:type="dxa"/>
            <w:shd w:val="clear" w:color="auto" w:fill="auto"/>
            <w:vAlign w:val="center"/>
            <w:hideMark/>
          </w:tcPr>
          <w:p w:rsidRPr="001B1746" w:rsidR="00E215E8" w:rsidP="005C07DE" w:rsidRDefault="00E215E8" w14:paraId="14456034" w14:textId="77777777">
            <w:pPr>
              <w:rPr>
                <w:rFonts w:ascii="Franklin Gothic Demi Cond" w:hAnsi="Franklin Gothic Demi Cond"/>
                <w:sz w:val="21"/>
                <w:szCs w:val="21"/>
              </w:rPr>
            </w:pPr>
            <w:r w:rsidRPr="001B1746">
              <w:rPr>
                <w:rFonts w:ascii="Franklin Gothic Demi Cond" w:hAnsi="Franklin Gothic Demi Cond"/>
                <w:sz w:val="21"/>
                <w:szCs w:val="21"/>
              </w:rPr>
              <w:t>Personal Email</w:t>
            </w:r>
          </w:p>
        </w:tc>
        <w:tc>
          <w:tcPr>
            <w:tcW w:w="856" w:type="dxa"/>
            <w:shd w:val="clear" w:color="auto" w:fill="auto"/>
            <w:vAlign w:val="center"/>
            <w:hideMark/>
          </w:tcPr>
          <w:p w:rsidRPr="001B1746" w:rsidR="00E215E8" w:rsidP="005C07DE" w:rsidRDefault="00E215E8" w14:paraId="44885BA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3E31927A"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0ECD269E"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6922F813" w14:textId="77777777">
        <w:trPr>
          <w:cantSplit/>
          <w:trHeight w:val="330"/>
        </w:trPr>
        <w:tc>
          <w:tcPr>
            <w:tcW w:w="979" w:type="dxa"/>
            <w:shd w:val="clear" w:color="auto" w:fill="auto"/>
            <w:noWrap/>
            <w:vAlign w:val="center"/>
            <w:hideMark/>
          </w:tcPr>
          <w:p w:rsidRPr="001B1746" w:rsidR="00E215E8" w:rsidP="005C07DE" w:rsidRDefault="00E215E8" w14:paraId="4DC2E228" w14:textId="77777777">
            <w:pPr>
              <w:rPr>
                <w:rFonts w:ascii="Segoe UI Semibold" w:hAnsi="Segoe UI Semibold"/>
                <w:color w:val="000000"/>
                <w:sz w:val="21"/>
                <w:szCs w:val="21"/>
              </w:rPr>
            </w:pPr>
            <w:r w:rsidRPr="001B1746">
              <w:rPr>
                <w:rFonts w:ascii="Segoe UI Semibold" w:hAnsi="Segoe UI Semibold"/>
                <w:color w:val="000000"/>
                <w:sz w:val="21"/>
                <w:szCs w:val="21"/>
              </w:rPr>
              <w:t>49</w:t>
            </w:r>
          </w:p>
        </w:tc>
        <w:tc>
          <w:tcPr>
            <w:tcW w:w="1405" w:type="dxa"/>
            <w:shd w:val="clear" w:color="auto" w:fill="auto"/>
            <w:noWrap/>
            <w:vAlign w:val="center"/>
            <w:hideMark/>
          </w:tcPr>
          <w:p w:rsidRPr="001B1746" w:rsidR="00E215E8" w:rsidP="005C07DE" w:rsidRDefault="00E215E8" w14:paraId="486AF179" w14:textId="77777777">
            <w:pPr>
              <w:rPr>
                <w:rFonts w:ascii="Segoe UI Semibold" w:hAnsi="Segoe UI Semibold"/>
                <w:color w:val="000000"/>
                <w:sz w:val="20"/>
              </w:rPr>
            </w:pPr>
            <w:r w:rsidRPr="001B1746">
              <w:rPr>
                <w:rFonts w:ascii="Segoe UI Semibold" w:hAnsi="Segoe UI Semibold"/>
                <w:color w:val="000000"/>
                <w:sz w:val="20"/>
              </w:rPr>
              <w:t>PFNAME</w:t>
            </w:r>
          </w:p>
        </w:tc>
        <w:tc>
          <w:tcPr>
            <w:tcW w:w="2228" w:type="dxa"/>
            <w:shd w:val="clear" w:color="auto" w:fill="auto"/>
            <w:vAlign w:val="center"/>
            <w:hideMark/>
          </w:tcPr>
          <w:p w:rsidRPr="001B1746" w:rsidR="00E215E8" w:rsidP="005C07DE" w:rsidRDefault="00E215E8" w14:paraId="49BE79BC" w14:textId="77777777">
            <w:pPr>
              <w:rPr>
                <w:rFonts w:ascii="Franklin Gothic Demi Cond" w:hAnsi="Franklin Gothic Demi Cond"/>
                <w:sz w:val="21"/>
                <w:szCs w:val="21"/>
              </w:rPr>
            </w:pPr>
            <w:r w:rsidRPr="001B1746">
              <w:rPr>
                <w:rFonts w:ascii="Franklin Gothic Demi Cond" w:hAnsi="Franklin Gothic Demi Cond"/>
                <w:sz w:val="21"/>
                <w:szCs w:val="21"/>
              </w:rPr>
              <w:t>Parent First Name</w:t>
            </w:r>
          </w:p>
        </w:tc>
        <w:tc>
          <w:tcPr>
            <w:tcW w:w="856" w:type="dxa"/>
            <w:shd w:val="clear" w:color="auto" w:fill="auto"/>
            <w:vAlign w:val="center"/>
            <w:hideMark/>
          </w:tcPr>
          <w:p w:rsidRPr="001B1746" w:rsidR="00E215E8" w:rsidP="005C07DE" w:rsidRDefault="00E215E8" w14:paraId="2B5105C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5E576D05"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5AFE4ED4"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5F7FE410" w14:textId="77777777">
        <w:trPr>
          <w:cantSplit/>
          <w:trHeight w:val="330"/>
        </w:trPr>
        <w:tc>
          <w:tcPr>
            <w:tcW w:w="979" w:type="dxa"/>
            <w:shd w:val="clear" w:color="auto" w:fill="auto"/>
            <w:noWrap/>
            <w:vAlign w:val="center"/>
            <w:hideMark/>
          </w:tcPr>
          <w:p w:rsidRPr="001B1746" w:rsidR="00E215E8" w:rsidP="005C07DE" w:rsidRDefault="00E215E8" w14:paraId="7D93E1AA" w14:textId="77777777">
            <w:pPr>
              <w:rPr>
                <w:rFonts w:ascii="Segoe UI Semibold" w:hAnsi="Segoe UI Semibold"/>
                <w:color w:val="000000"/>
                <w:sz w:val="21"/>
                <w:szCs w:val="21"/>
              </w:rPr>
            </w:pPr>
            <w:r w:rsidRPr="001B1746">
              <w:rPr>
                <w:rFonts w:ascii="Segoe UI Semibold" w:hAnsi="Segoe UI Semibold"/>
                <w:color w:val="000000"/>
                <w:sz w:val="21"/>
                <w:szCs w:val="21"/>
              </w:rPr>
              <w:t>50</w:t>
            </w:r>
          </w:p>
        </w:tc>
        <w:tc>
          <w:tcPr>
            <w:tcW w:w="1405" w:type="dxa"/>
            <w:shd w:val="clear" w:color="auto" w:fill="auto"/>
            <w:noWrap/>
            <w:vAlign w:val="center"/>
            <w:hideMark/>
          </w:tcPr>
          <w:p w:rsidRPr="001B1746" w:rsidR="00E215E8" w:rsidP="005C07DE" w:rsidRDefault="00E215E8" w14:paraId="2D45451F" w14:textId="77777777">
            <w:pPr>
              <w:rPr>
                <w:rFonts w:ascii="Segoe UI Semibold" w:hAnsi="Segoe UI Semibold"/>
                <w:color w:val="000000"/>
                <w:sz w:val="20"/>
              </w:rPr>
            </w:pPr>
            <w:r w:rsidRPr="001B1746">
              <w:rPr>
                <w:rFonts w:ascii="Segoe UI Semibold" w:hAnsi="Segoe UI Semibold"/>
                <w:color w:val="000000"/>
                <w:sz w:val="20"/>
              </w:rPr>
              <w:t>PMNAME</w:t>
            </w:r>
          </w:p>
        </w:tc>
        <w:tc>
          <w:tcPr>
            <w:tcW w:w="2228" w:type="dxa"/>
            <w:shd w:val="clear" w:color="auto" w:fill="auto"/>
            <w:vAlign w:val="center"/>
            <w:hideMark/>
          </w:tcPr>
          <w:p w:rsidRPr="001B1746" w:rsidR="00E215E8" w:rsidP="005C07DE" w:rsidRDefault="00E215E8" w14:paraId="55799498" w14:textId="77777777">
            <w:pPr>
              <w:rPr>
                <w:rFonts w:ascii="Franklin Gothic Demi Cond" w:hAnsi="Franklin Gothic Demi Cond"/>
                <w:sz w:val="21"/>
                <w:szCs w:val="21"/>
              </w:rPr>
            </w:pPr>
            <w:r w:rsidRPr="001B1746">
              <w:rPr>
                <w:rFonts w:ascii="Franklin Gothic Demi Cond" w:hAnsi="Franklin Gothic Demi Cond"/>
                <w:sz w:val="21"/>
                <w:szCs w:val="21"/>
              </w:rPr>
              <w:t>Parent Middle Name</w:t>
            </w:r>
          </w:p>
        </w:tc>
        <w:tc>
          <w:tcPr>
            <w:tcW w:w="856" w:type="dxa"/>
            <w:shd w:val="clear" w:color="auto" w:fill="auto"/>
            <w:vAlign w:val="center"/>
            <w:hideMark/>
          </w:tcPr>
          <w:p w:rsidRPr="001B1746" w:rsidR="00E215E8" w:rsidP="005C07DE" w:rsidRDefault="00E215E8" w14:paraId="34467F5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0F90B4BB"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D722846"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18BF0426" w14:textId="77777777">
        <w:trPr>
          <w:cantSplit/>
          <w:trHeight w:val="330"/>
        </w:trPr>
        <w:tc>
          <w:tcPr>
            <w:tcW w:w="979" w:type="dxa"/>
            <w:shd w:val="clear" w:color="auto" w:fill="auto"/>
            <w:noWrap/>
            <w:vAlign w:val="center"/>
            <w:hideMark/>
          </w:tcPr>
          <w:p w:rsidRPr="001B1746" w:rsidR="00E215E8" w:rsidP="005C07DE" w:rsidRDefault="00E215E8" w14:paraId="485D2376" w14:textId="77777777">
            <w:pPr>
              <w:rPr>
                <w:rFonts w:ascii="Segoe UI Semibold" w:hAnsi="Segoe UI Semibold"/>
                <w:color w:val="000000"/>
                <w:sz w:val="21"/>
                <w:szCs w:val="21"/>
              </w:rPr>
            </w:pPr>
            <w:r w:rsidRPr="001B1746">
              <w:rPr>
                <w:rFonts w:ascii="Segoe UI Semibold" w:hAnsi="Segoe UI Semibold"/>
                <w:color w:val="000000"/>
                <w:sz w:val="21"/>
                <w:szCs w:val="21"/>
              </w:rPr>
              <w:t>51</w:t>
            </w:r>
          </w:p>
        </w:tc>
        <w:tc>
          <w:tcPr>
            <w:tcW w:w="1405" w:type="dxa"/>
            <w:shd w:val="clear" w:color="auto" w:fill="auto"/>
            <w:noWrap/>
            <w:vAlign w:val="center"/>
            <w:hideMark/>
          </w:tcPr>
          <w:p w:rsidRPr="001B1746" w:rsidR="00E215E8" w:rsidP="005C07DE" w:rsidRDefault="00E215E8" w14:paraId="3826440E" w14:textId="77777777">
            <w:pPr>
              <w:rPr>
                <w:rFonts w:ascii="Segoe UI Semibold" w:hAnsi="Segoe UI Semibold"/>
                <w:color w:val="000000"/>
                <w:sz w:val="20"/>
              </w:rPr>
            </w:pPr>
            <w:r w:rsidRPr="001B1746">
              <w:rPr>
                <w:rFonts w:ascii="Segoe UI Semibold" w:hAnsi="Segoe UI Semibold"/>
                <w:color w:val="000000"/>
                <w:sz w:val="20"/>
              </w:rPr>
              <w:t>PLNAME</w:t>
            </w:r>
          </w:p>
        </w:tc>
        <w:tc>
          <w:tcPr>
            <w:tcW w:w="2228" w:type="dxa"/>
            <w:shd w:val="clear" w:color="auto" w:fill="auto"/>
            <w:vAlign w:val="center"/>
            <w:hideMark/>
          </w:tcPr>
          <w:p w:rsidRPr="001B1746" w:rsidR="00E215E8" w:rsidP="005C07DE" w:rsidRDefault="00E215E8" w14:paraId="2F0D8CED" w14:textId="77777777">
            <w:pPr>
              <w:rPr>
                <w:rFonts w:ascii="Franklin Gothic Demi Cond" w:hAnsi="Franklin Gothic Demi Cond"/>
                <w:sz w:val="21"/>
                <w:szCs w:val="21"/>
              </w:rPr>
            </w:pPr>
            <w:r w:rsidRPr="001B1746">
              <w:rPr>
                <w:rFonts w:ascii="Franklin Gothic Demi Cond" w:hAnsi="Franklin Gothic Demi Cond"/>
                <w:sz w:val="21"/>
                <w:szCs w:val="21"/>
              </w:rPr>
              <w:t>Parent Last Name</w:t>
            </w:r>
          </w:p>
        </w:tc>
        <w:tc>
          <w:tcPr>
            <w:tcW w:w="856" w:type="dxa"/>
            <w:shd w:val="clear" w:color="auto" w:fill="auto"/>
            <w:vAlign w:val="center"/>
            <w:hideMark/>
          </w:tcPr>
          <w:p w:rsidRPr="001B1746" w:rsidR="00E215E8" w:rsidP="005C07DE" w:rsidRDefault="00E215E8" w14:paraId="35E430A6"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0E2B0DE6"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24C0EFDF"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21207041" w14:textId="77777777">
        <w:trPr>
          <w:cantSplit/>
          <w:trHeight w:val="330"/>
        </w:trPr>
        <w:tc>
          <w:tcPr>
            <w:tcW w:w="979" w:type="dxa"/>
            <w:shd w:val="clear" w:color="auto" w:fill="auto"/>
            <w:noWrap/>
            <w:vAlign w:val="center"/>
            <w:hideMark/>
          </w:tcPr>
          <w:p w:rsidRPr="001B1746" w:rsidR="00E215E8" w:rsidP="005C07DE" w:rsidRDefault="00E215E8" w14:paraId="730ED9E1" w14:textId="77777777">
            <w:pPr>
              <w:rPr>
                <w:rFonts w:ascii="Segoe UI Semibold" w:hAnsi="Segoe UI Semibold"/>
                <w:color w:val="000000"/>
                <w:sz w:val="21"/>
                <w:szCs w:val="21"/>
              </w:rPr>
            </w:pPr>
            <w:r w:rsidRPr="001B1746">
              <w:rPr>
                <w:rFonts w:ascii="Segoe UI Semibold" w:hAnsi="Segoe UI Semibold"/>
                <w:color w:val="000000"/>
                <w:sz w:val="21"/>
                <w:szCs w:val="21"/>
              </w:rPr>
              <w:t>52</w:t>
            </w:r>
          </w:p>
        </w:tc>
        <w:tc>
          <w:tcPr>
            <w:tcW w:w="1405" w:type="dxa"/>
            <w:shd w:val="clear" w:color="auto" w:fill="auto"/>
            <w:noWrap/>
            <w:vAlign w:val="center"/>
            <w:hideMark/>
          </w:tcPr>
          <w:p w:rsidRPr="001B1746" w:rsidR="00E215E8" w:rsidP="005C07DE" w:rsidRDefault="00E215E8" w14:paraId="1BC96FCC" w14:textId="77777777">
            <w:pPr>
              <w:rPr>
                <w:rFonts w:ascii="Segoe UI Semibold" w:hAnsi="Segoe UI Semibold"/>
                <w:color w:val="000000"/>
                <w:sz w:val="20"/>
              </w:rPr>
            </w:pPr>
            <w:r w:rsidRPr="001B1746">
              <w:rPr>
                <w:rFonts w:ascii="Segoe UI Semibold" w:hAnsi="Segoe UI Semibold"/>
                <w:color w:val="000000"/>
                <w:sz w:val="20"/>
              </w:rPr>
              <w:t>PSUFFIX</w:t>
            </w:r>
          </w:p>
        </w:tc>
        <w:tc>
          <w:tcPr>
            <w:tcW w:w="2228" w:type="dxa"/>
            <w:shd w:val="clear" w:color="auto" w:fill="auto"/>
            <w:vAlign w:val="center"/>
            <w:hideMark/>
          </w:tcPr>
          <w:p w:rsidRPr="001B1746" w:rsidR="00E215E8" w:rsidP="005C07DE" w:rsidRDefault="00E215E8" w14:paraId="19D29DAF" w14:textId="77777777">
            <w:pPr>
              <w:rPr>
                <w:rFonts w:ascii="Franklin Gothic Demi Cond" w:hAnsi="Franklin Gothic Demi Cond"/>
                <w:sz w:val="21"/>
                <w:szCs w:val="21"/>
              </w:rPr>
            </w:pPr>
            <w:r w:rsidRPr="001B1746">
              <w:rPr>
                <w:rFonts w:ascii="Franklin Gothic Demi Cond" w:hAnsi="Franklin Gothic Demi Cond"/>
                <w:sz w:val="21"/>
                <w:szCs w:val="21"/>
              </w:rPr>
              <w:t>Parent Suffix</w:t>
            </w:r>
          </w:p>
        </w:tc>
        <w:tc>
          <w:tcPr>
            <w:tcW w:w="856" w:type="dxa"/>
            <w:shd w:val="clear" w:color="auto" w:fill="auto"/>
            <w:vAlign w:val="center"/>
            <w:hideMark/>
          </w:tcPr>
          <w:p w:rsidRPr="001B1746" w:rsidR="00E215E8" w:rsidP="005C07DE" w:rsidRDefault="00E215E8" w14:paraId="3FF7FB5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27733937"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0A66B452"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407C13F9" w14:textId="77777777">
        <w:trPr>
          <w:cantSplit/>
          <w:trHeight w:val="330"/>
        </w:trPr>
        <w:tc>
          <w:tcPr>
            <w:tcW w:w="979" w:type="dxa"/>
            <w:shd w:val="clear" w:color="auto" w:fill="auto"/>
            <w:noWrap/>
            <w:vAlign w:val="center"/>
            <w:hideMark/>
          </w:tcPr>
          <w:p w:rsidRPr="001B1746" w:rsidR="00E215E8" w:rsidP="005C07DE" w:rsidRDefault="00E215E8" w14:paraId="747F2582" w14:textId="77777777">
            <w:pPr>
              <w:rPr>
                <w:rFonts w:ascii="Segoe UI Semibold" w:hAnsi="Segoe UI Semibold"/>
                <w:color w:val="000000"/>
                <w:sz w:val="21"/>
                <w:szCs w:val="21"/>
              </w:rPr>
            </w:pPr>
            <w:r w:rsidRPr="001B1746">
              <w:rPr>
                <w:rFonts w:ascii="Segoe UI Semibold" w:hAnsi="Segoe UI Semibold"/>
                <w:color w:val="000000"/>
                <w:sz w:val="21"/>
                <w:szCs w:val="21"/>
              </w:rPr>
              <w:t>53</w:t>
            </w:r>
          </w:p>
        </w:tc>
        <w:tc>
          <w:tcPr>
            <w:tcW w:w="1405" w:type="dxa"/>
            <w:shd w:val="clear" w:color="auto" w:fill="auto"/>
            <w:noWrap/>
            <w:vAlign w:val="center"/>
            <w:hideMark/>
          </w:tcPr>
          <w:p w:rsidRPr="001B1746" w:rsidR="00E215E8" w:rsidP="005C07DE" w:rsidRDefault="00E215E8" w14:paraId="4CCED966" w14:textId="77777777">
            <w:pPr>
              <w:rPr>
                <w:rFonts w:ascii="Segoe UI Semibold" w:hAnsi="Segoe UI Semibold"/>
                <w:color w:val="000000"/>
                <w:sz w:val="20"/>
              </w:rPr>
            </w:pPr>
            <w:r w:rsidRPr="001B1746">
              <w:rPr>
                <w:rFonts w:ascii="Segoe UI Semibold" w:hAnsi="Segoe UI Semibold"/>
                <w:color w:val="000000"/>
                <w:sz w:val="20"/>
              </w:rPr>
              <w:t>PADD1</w:t>
            </w:r>
          </w:p>
        </w:tc>
        <w:tc>
          <w:tcPr>
            <w:tcW w:w="2228" w:type="dxa"/>
            <w:shd w:val="clear" w:color="auto" w:fill="auto"/>
            <w:vAlign w:val="center"/>
            <w:hideMark/>
          </w:tcPr>
          <w:p w:rsidRPr="001B1746" w:rsidR="00E215E8" w:rsidP="005C07DE" w:rsidRDefault="00E215E8" w14:paraId="3676EA8F" w14:textId="77777777">
            <w:pPr>
              <w:rPr>
                <w:rFonts w:ascii="Franklin Gothic Demi Cond" w:hAnsi="Franklin Gothic Demi Cond"/>
                <w:sz w:val="21"/>
                <w:szCs w:val="21"/>
              </w:rPr>
            </w:pPr>
            <w:r w:rsidRPr="001B1746">
              <w:rPr>
                <w:rFonts w:ascii="Franklin Gothic Demi Cond" w:hAnsi="Franklin Gothic Demi Cond"/>
                <w:sz w:val="21"/>
                <w:szCs w:val="21"/>
              </w:rPr>
              <w:t>Parent Address Line 1</w:t>
            </w:r>
          </w:p>
        </w:tc>
        <w:tc>
          <w:tcPr>
            <w:tcW w:w="856" w:type="dxa"/>
            <w:shd w:val="clear" w:color="auto" w:fill="auto"/>
            <w:vAlign w:val="center"/>
            <w:hideMark/>
          </w:tcPr>
          <w:p w:rsidRPr="001B1746" w:rsidR="00E215E8" w:rsidP="005C07DE" w:rsidRDefault="00E215E8" w14:paraId="0B1134E3"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2E26A023"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1ADA36FC"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2FECF747" w14:textId="77777777">
        <w:trPr>
          <w:cantSplit/>
          <w:trHeight w:val="330"/>
        </w:trPr>
        <w:tc>
          <w:tcPr>
            <w:tcW w:w="979" w:type="dxa"/>
            <w:shd w:val="clear" w:color="auto" w:fill="auto"/>
            <w:noWrap/>
            <w:vAlign w:val="center"/>
            <w:hideMark/>
          </w:tcPr>
          <w:p w:rsidRPr="001B1746" w:rsidR="00E215E8" w:rsidP="005C07DE" w:rsidRDefault="00E215E8" w14:paraId="73171AA9" w14:textId="77777777">
            <w:pPr>
              <w:rPr>
                <w:rFonts w:ascii="Segoe UI Semibold" w:hAnsi="Segoe UI Semibold"/>
                <w:color w:val="000000"/>
                <w:sz w:val="21"/>
                <w:szCs w:val="21"/>
              </w:rPr>
            </w:pPr>
            <w:r w:rsidRPr="001B1746">
              <w:rPr>
                <w:rFonts w:ascii="Segoe UI Semibold" w:hAnsi="Segoe UI Semibold"/>
                <w:color w:val="000000"/>
                <w:sz w:val="21"/>
                <w:szCs w:val="21"/>
              </w:rPr>
              <w:t>54</w:t>
            </w:r>
          </w:p>
        </w:tc>
        <w:tc>
          <w:tcPr>
            <w:tcW w:w="1405" w:type="dxa"/>
            <w:shd w:val="clear" w:color="auto" w:fill="auto"/>
            <w:noWrap/>
            <w:vAlign w:val="center"/>
            <w:hideMark/>
          </w:tcPr>
          <w:p w:rsidRPr="001B1746" w:rsidR="00E215E8" w:rsidP="005C07DE" w:rsidRDefault="00E215E8" w14:paraId="5866B21D" w14:textId="77777777">
            <w:pPr>
              <w:rPr>
                <w:rFonts w:ascii="Segoe UI Semibold" w:hAnsi="Segoe UI Semibold"/>
                <w:color w:val="000000"/>
                <w:sz w:val="20"/>
              </w:rPr>
            </w:pPr>
            <w:r w:rsidRPr="001B1746">
              <w:rPr>
                <w:rFonts w:ascii="Segoe UI Semibold" w:hAnsi="Segoe UI Semibold"/>
                <w:color w:val="000000"/>
                <w:sz w:val="20"/>
              </w:rPr>
              <w:t>PADD2</w:t>
            </w:r>
          </w:p>
        </w:tc>
        <w:tc>
          <w:tcPr>
            <w:tcW w:w="2228" w:type="dxa"/>
            <w:shd w:val="clear" w:color="auto" w:fill="auto"/>
            <w:vAlign w:val="center"/>
            <w:hideMark/>
          </w:tcPr>
          <w:p w:rsidRPr="001B1746" w:rsidR="00E215E8" w:rsidP="005C07DE" w:rsidRDefault="00E215E8" w14:paraId="76CBF1F3" w14:textId="77777777">
            <w:pPr>
              <w:rPr>
                <w:rFonts w:ascii="Franklin Gothic Demi Cond" w:hAnsi="Franklin Gothic Demi Cond"/>
                <w:sz w:val="21"/>
                <w:szCs w:val="21"/>
              </w:rPr>
            </w:pPr>
            <w:r w:rsidRPr="001B1746">
              <w:rPr>
                <w:rFonts w:ascii="Franklin Gothic Demi Cond" w:hAnsi="Franklin Gothic Demi Cond"/>
                <w:sz w:val="21"/>
                <w:szCs w:val="21"/>
              </w:rPr>
              <w:t>Parent Address Line 2</w:t>
            </w:r>
          </w:p>
        </w:tc>
        <w:tc>
          <w:tcPr>
            <w:tcW w:w="856" w:type="dxa"/>
            <w:shd w:val="clear" w:color="auto" w:fill="auto"/>
            <w:vAlign w:val="center"/>
            <w:hideMark/>
          </w:tcPr>
          <w:p w:rsidRPr="001B1746" w:rsidR="00E215E8" w:rsidP="005C07DE" w:rsidRDefault="00E215E8" w14:paraId="090DFB4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786E94E8"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4553839D"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60613B65" w14:textId="77777777">
        <w:trPr>
          <w:cantSplit/>
          <w:trHeight w:val="330"/>
        </w:trPr>
        <w:tc>
          <w:tcPr>
            <w:tcW w:w="979" w:type="dxa"/>
            <w:shd w:val="clear" w:color="auto" w:fill="auto"/>
            <w:noWrap/>
            <w:vAlign w:val="center"/>
            <w:hideMark/>
          </w:tcPr>
          <w:p w:rsidRPr="001B1746" w:rsidR="00E215E8" w:rsidP="005C07DE" w:rsidRDefault="00E215E8" w14:paraId="30D71F15" w14:textId="77777777">
            <w:pPr>
              <w:rPr>
                <w:rFonts w:ascii="Segoe UI Semibold" w:hAnsi="Segoe UI Semibold"/>
                <w:color w:val="000000"/>
                <w:sz w:val="21"/>
                <w:szCs w:val="21"/>
              </w:rPr>
            </w:pPr>
            <w:r w:rsidRPr="001B1746">
              <w:rPr>
                <w:rFonts w:ascii="Segoe UI Semibold" w:hAnsi="Segoe UI Semibold"/>
                <w:color w:val="000000"/>
                <w:sz w:val="21"/>
                <w:szCs w:val="21"/>
              </w:rPr>
              <w:t>55</w:t>
            </w:r>
          </w:p>
        </w:tc>
        <w:tc>
          <w:tcPr>
            <w:tcW w:w="1405" w:type="dxa"/>
            <w:shd w:val="clear" w:color="auto" w:fill="auto"/>
            <w:noWrap/>
            <w:vAlign w:val="center"/>
            <w:hideMark/>
          </w:tcPr>
          <w:p w:rsidRPr="001B1746" w:rsidR="00E215E8" w:rsidP="005C07DE" w:rsidRDefault="00E215E8" w14:paraId="47D03CA0" w14:textId="77777777">
            <w:pPr>
              <w:rPr>
                <w:rFonts w:ascii="Segoe UI Semibold" w:hAnsi="Segoe UI Semibold"/>
                <w:color w:val="000000"/>
                <w:sz w:val="20"/>
              </w:rPr>
            </w:pPr>
            <w:r w:rsidRPr="001B1746">
              <w:rPr>
                <w:rFonts w:ascii="Segoe UI Semibold" w:hAnsi="Segoe UI Semibold"/>
                <w:color w:val="000000"/>
                <w:sz w:val="20"/>
              </w:rPr>
              <w:t>PADDC</w:t>
            </w:r>
          </w:p>
        </w:tc>
        <w:tc>
          <w:tcPr>
            <w:tcW w:w="2228" w:type="dxa"/>
            <w:shd w:val="clear" w:color="auto" w:fill="auto"/>
            <w:vAlign w:val="center"/>
            <w:hideMark/>
          </w:tcPr>
          <w:p w:rsidRPr="001B1746" w:rsidR="00E215E8" w:rsidP="005C07DE" w:rsidRDefault="00E215E8" w14:paraId="1AB2915B" w14:textId="77777777">
            <w:pPr>
              <w:rPr>
                <w:rFonts w:ascii="Franklin Gothic Demi Cond" w:hAnsi="Franklin Gothic Demi Cond"/>
                <w:sz w:val="21"/>
                <w:szCs w:val="21"/>
              </w:rPr>
            </w:pPr>
            <w:r w:rsidRPr="001B1746">
              <w:rPr>
                <w:rFonts w:ascii="Franklin Gothic Demi Cond" w:hAnsi="Franklin Gothic Demi Cond"/>
                <w:sz w:val="21"/>
                <w:szCs w:val="21"/>
              </w:rPr>
              <w:t>Parent Address City</w:t>
            </w:r>
          </w:p>
        </w:tc>
        <w:tc>
          <w:tcPr>
            <w:tcW w:w="856" w:type="dxa"/>
            <w:shd w:val="clear" w:color="auto" w:fill="auto"/>
            <w:vAlign w:val="center"/>
            <w:hideMark/>
          </w:tcPr>
          <w:p w:rsidRPr="001B1746" w:rsidR="00E215E8" w:rsidP="005C07DE" w:rsidRDefault="00E215E8" w14:paraId="4F7F119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58D3D820"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52173BE2"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5A24262E" w14:textId="77777777">
        <w:trPr>
          <w:cantSplit/>
          <w:trHeight w:val="330"/>
        </w:trPr>
        <w:tc>
          <w:tcPr>
            <w:tcW w:w="979" w:type="dxa"/>
            <w:shd w:val="clear" w:color="auto" w:fill="auto"/>
            <w:noWrap/>
            <w:vAlign w:val="center"/>
            <w:hideMark/>
          </w:tcPr>
          <w:p w:rsidRPr="001B1746" w:rsidR="00E215E8" w:rsidP="005C07DE" w:rsidRDefault="00E215E8" w14:paraId="0D3079EC" w14:textId="77777777">
            <w:pPr>
              <w:rPr>
                <w:rFonts w:ascii="Segoe UI Semibold" w:hAnsi="Segoe UI Semibold"/>
                <w:color w:val="000000"/>
                <w:sz w:val="21"/>
                <w:szCs w:val="21"/>
              </w:rPr>
            </w:pPr>
            <w:r w:rsidRPr="001B1746">
              <w:rPr>
                <w:rFonts w:ascii="Segoe UI Semibold" w:hAnsi="Segoe UI Semibold"/>
                <w:color w:val="000000"/>
                <w:sz w:val="21"/>
                <w:szCs w:val="21"/>
              </w:rPr>
              <w:t>56</w:t>
            </w:r>
          </w:p>
        </w:tc>
        <w:tc>
          <w:tcPr>
            <w:tcW w:w="1405" w:type="dxa"/>
            <w:shd w:val="clear" w:color="auto" w:fill="auto"/>
            <w:noWrap/>
            <w:vAlign w:val="center"/>
            <w:hideMark/>
          </w:tcPr>
          <w:p w:rsidRPr="001B1746" w:rsidR="00E215E8" w:rsidP="005C07DE" w:rsidRDefault="00E215E8" w14:paraId="17C1F940" w14:textId="77777777">
            <w:pPr>
              <w:rPr>
                <w:rFonts w:ascii="Segoe UI Semibold" w:hAnsi="Segoe UI Semibold"/>
                <w:color w:val="000000"/>
                <w:sz w:val="20"/>
              </w:rPr>
            </w:pPr>
            <w:r w:rsidRPr="001B1746">
              <w:rPr>
                <w:rFonts w:ascii="Segoe UI Semibold" w:hAnsi="Segoe UI Semibold"/>
                <w:color w:val="000000"/>
                <w:sz w:val="20"/>
              </w:rPr>
              <w:t>PADDS</w:t>
            </w:r>
          </w:p>
        </w:tc>
        <w:tc>
          <w:tcPr>
            <w:tcW w:w="2228" w:type="dxa"/>
            <w:shd w:val="clear" w:color="auto" w:fill="auto"/>
            <w:vAlign w:val="center"/>
            <w:hideMark/>
          </w:tcPr>
          <w:p w:rsidRPr="001B1746" w:rsidR="00E215E8" w:rsidP="005C07DE" w:rsidRDefault="00E215E8" w14:paraId="0783CDAB" w14:textId="77777777">
            <w:pPr>
              <w:rPr>
                <w:rFonts w:ascii="Franklin Gothic Demi Cond" w:hAnsi="Franklin Gothic Demi Cond"/>
                <w:sz w:val="21"/>
                <w:szCs w:val="21"/>
              </w:rPr>
            </w:pPr>
            <w:r w:rsidRPr="001B1746">
              <w:rPr>
                <w:rFonts w:ascii="Franklin Gothic Demi Cond" w:hAnsi="Franklin Gothic Demi Cond"/>
                <w:sz w:val="21"/>
                <w:szCs w:val="21"/>
              </w:rPr>
              <w:t>Parent Address State or Province</w:t>
            </w:r>
          </w:p>
        </w:tc>
        <w:tc>
          <w:tcPr>
            <w:tcW w:w="856" w:type="dxa"/>
            <w:shd w:val="clear" w:color="auto" w:fill="auto"/>
            <w:vAlign w:val="center"/>
            <w:hideMark/>
          </w:tcPr>
          <w:p w:rsidRPr="001B1746" w:rsidR="00E215E8" w:rsidP="005C07DE" w:rsidRDefault="00E215E8" w14:paraId="6675BC2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4DC15793"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0D498FF3" w14:textId="77777777">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rsidRPr="001B1746" w:rsidR="00E215E8" w:rsidTr="005C07DE" w14:paraId="05144C40" w14:textId="77777777">
        <w:trPr>
          <w:cantSplit/>
          <w:trHeight w:val="330"/>
        </w:trPr>
        <w:tc>
          <w:tcPr>
            <w:tcW w:w="979" w:type="dxa"/>
            <w:shd w:val="clear" w:color="auto" w:fill="auto"/>
            <w:noWrap/>
            <w:vAlign w:val="center"/>
            <w:hideMark/>
          </w:tcPr>
          <w:p w:rsidRPr="001B1746" w:rsidR="00E215E8" w:rsidP="005C07DE" w:rsidRDefault="00E215E8" w14:paraId="37D9A8CC" w14:textId="77777777">
            <w:pPr>
              <w:rPr>
                <w:rFonts w:ascii="Segoe UI Semibold" w:hAnsi="Segoe UI Semibold"/>
                <w:color w:val="000000"/>
                <w:sz w:val="21"/>
                <w:szCs w:val="21"/>
              </w:rPr>
            </w:pPr>
            <w:r w:rsidRPr="001B1746">
              <w:rPr>
                <w:rFonts w:ascii="Segoe UI Semibold" w:hAnsi="Segoe UI Semibold"/>
                <w:color w:val="000000"/>
                <w:sz w:val="21"/>
                <w:szCs w:val="21"/>
              </w:rPr>
              <w:t>57</w:t>
            </w:r>
          </w:p>
        </w:tc>
        <w:tc>
          <w:tcPr>
            <w:tcW w:w="1405" w:type="dxa"/>
            <w:shd w:val="clear" w:color="auto" w:fill="auto"/>
            <w:noWrap/>
            <w:vAlign w:val="center"/>
            <w:hideMark/>
          </w:tcPr>
          <w:p w:rsidRPr="001B1746" w:rsidR="00E215E8" w:rsidP="005C07DE" w:rsidRDefault="00E215E8" w14:paraId="342D7E24" w14:textId="77777777">
            <w:pPr>
              <w:rPr>
                <w:rFonts w:ascii="Segoe UI Semibold" w:hAnsi="Segoe UI Semibold"/>
                <w:color w:val="000000"/>
                <w:sz w:val="20"/>
              </w:rPr>
            </w:pPr>
            <w:r w:rsidRPr="001B1746">
              <w:rPr>
                <w:rFonts w:ascii="Segoe UI Semibold" w:hAnsi="Segoe UI Semibold"/>
                <w:color w:val="000000"/>
                <w:sz w:val="20"/>
              </w:rPr>
              <w:t>PADDZ</w:t>
            </w:r>
          </w:p>
        </w:tc>
        <w:tc>
          <w:tcPr>
            <w:tcW w:w="2228" w:type="dxa"/>
            <w:shd w:val="clear" w:color="auto" w:fill="auto"/>
            <w:vAlign w:val="center"/>
            <w:hideMark/>
          </w:tcPr>
          <w:p w:rsidRPr="001B1746" w:rsidR="00E215E8" w:rsidP="005C07DE" w:rsidRDefault="00E215E8" w14:paraId="504CF15C" w14:textId="77777777">
            <w:pPr>
              <w:rPr>
                <w:rFonts w:ascii="Franklin Gothic Demi Cond" w:hAnsi="Franklin Gothic Demi Cond"/>
                <w:sz w:val="21"/>
                <w:szCs w:val="21"/>
              </w:rPr>
            </w:pPr>
            <w:r w:rsidRPr="001B1746">
              <w:rPr>
                <w:rFonts w:ascii="Franklin Gothic Demi Cond" w:hAnsi="Franklin Gothic Demi Cond"/>
                <w:sz w:val="21"/>
                <w:szCs w:val="21"/>
              </w:rPr>
              <w:t>Parent Address Zip</w:t>
            </w:r>
          </w:p>
        </w:tc>
        <w:tc>
          <w:tcPr>
            <w:tcW w:w="856" w:type="dxa"/>
            <w:shd w:val="clear" w:color="auto" w:fill="auto"/>
            <w:vAlign w:val="center"/>
            <w:hideMark/>
          </w:tcPr>
          <w:p w:rsidRPr="001B1746" w:rsidR="00E215E8" w:rsidP="005C07DE" w:rsidRDefault="00E215E8" w14:paraId="32D43EC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1379F2E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48692745" w14:textId="77777777">
            <w:pPr>
              <w:rPr>
                <w:rFonts w:ascii="Segoe UI Semibold" w:hAnsi="Segoe UI Semibold"/>
                <w:color w:val="000000"/>
                <w:sz w:val="18"/>
                <w:szCs w:val="18"/>
              </w:rPr>
            </w:pPr>
            <w:r w:rsidRPr="001B1746">
              <w:rPr>
                <w:rFonts w:ascii="Segoe UI Semibold" w:hAnsi="Segoe UI Semibold"/>
                <w:color w:val="000000"/>
                <w:sz w:val="18"/>
                <w:szCs w:val="18"/>
              </w:rPr>
              <w:t>Enter a 5-digit or 9-digit ZIP code with no spaces, parentheses, or dashes.</w:t>
            </w:r>
          </w:p>
        </w:tc>
      </w:tr>
      <w:tr w:rsidRPr="001B1746" w:rsidR="00E215E8" w:rsidTr="005C07DE" w14:paraId="647872B6" w14:textId="77777777">
        <w:trPr>
          <w:cantSplit/>
          <w:trHeight w:val="330"/>
        </w:trPr>
        <w:tc>
          <w:tcPr>
            <w:tcW w:w="979" w:type="dxa"/>
            <w:shd w:val="clear" w:color="auto" w:fill="auto"/>
            <w:noWrap/>
            <w:vAlign w:val="center"/>
            <w:hideMark/>
          </w:tcPr>
          <w:p w:rsidRPr="001B1746" w:rsidR="00E215E8" w:rsidP="005C07DE" w:rsidRDefault="00E215E8" w14:paraId="76BDDFFB" w14:textId="77777777">
            <w:pPr>
              <w:rPr>
                <w:rFonts w:ascii="Segoe UI Semibold" w:hAnsi="Segoe UI Semibold"/>
                <w:color w:val="000000"/>
                <w:sz w:val="21"/>
                <w:szCs w:val="21"/>
              </w:rPr>
            </w:pPr>
            <w:r w:rsidRPr="001B1746">
              <w:rPr>
                <w:rFonts w:ascii="Segoe UI Semibold" w:hAnsi="Segoe UI Semibold"/>
                <w:color w:val="000000"/>
                <w:sz w:val="21"/>
                <w:szCs w:val="21"/>
              </w:rPr>
              <w:t>58</w:t>
            </w:r>
          </w:p>
        </w:tc>
        <w:tc>
          <w:tcPr>
            <w:tcW w:w="1405" w:type="dxa"/>
            <w:shd w:val="clear" w:color="auto" w:fill="auto"/>
            <w:noWrap/>
            <w:vAlign w:val="center"/>
            <w:hideMark/>
          </w:tcPr>
          <w:p w:rsidRPr="001B1746" w:rsidR="00E215E8" w:rsidP="005C07DE" w:rsidRDefault="00E215E8" w14:paraId="6D468AE1" w14:textId="77777777">
            <w:pPr>
              <w:rPr>
                <w:rFonts w:ascii="Segoe UI Semibold" w:hAnsi="Segoe UI Semibold"/>
                <w:color w:val="000000"/>
                <w:sz w:val="20"/>
              </w:rPr>
            </w:pPr>
            <w:r w:rsidRPr="001B1746">
              <w:rPr>
                <w:rFonts w:ascii="Segoe UI Semibold" w:hAnsi="Segoe UI Semibold"/>
                <w:color w:val="000000"/>
                <w:sz w:val="20"/>
              </w:rPr>
              <w:t>PADDCY</w:t>
            </w:r>
          </w:p>
        </w:tc>
        <w:tc>
          <w:tcPr>
            <w:tcW w:w="2228" w:type="dxa"/>
            <w:shd w:val="clear" w:color="auto" w:fill="auto"/>
            <w:vAlign w:val="center"/>
            <w:hideMark/>
          </w:tcPr>
          <w:p w:rsidRPr="001B1746" w:rsidR="00E215E8" w:rsidP="005C07DE" w:rsidRDefault="00E215E8" w14:paraId="464ACCC1" w14:textId="77777777">
            <w:pPr>
              <w:rPr>
                <w:rFonts w:ascii="Franklin Gothic Demi Cond" w:hAnsi="Franklin Gothic Demi Cond"/>
                <w:sz w:val="21"/>
                <w:szCs w:val="21"/>
              </w:rPr>
            </w:pPr>
            <w:r w:rsidRPr="001B1746">
              <w:rPr>
                <w:rFonts w:ascii="Franklin Gothic Demi Cond" w:hAnsi="Franklin Gothic Demi Cond"/>
                <w:sz w:val="21"/>
                <w:szCs w:val="21"/>
              </w:rPr>
              <w:t>Parent Country (if not USA)</w:t>
            </w:r>
          </w:p>
        </w:tc>
        <w:tc>
          <w:tcPr>
            <w:tcW w:w="856" w:type="dxa"/>
            <w:shd w:val="clear" w:color="auto" w:fill="auto"/>
            <w:vAlign w:val="center"/>
            <w:hideMark/>
          </w:tcPr>
          <w:p w:rsidRPr="001B1746" w:rsidR="00E215E8" w:rsidP="005C07DE" w:rsidRDefault="00E215E8" w14:paraId="3E9DDB0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48E9AB36"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475A0B83" w14:textId="77777777">
            <w:pPr>
              <w:rPr>
                <w:rFonts w:ascii="Segoe UI Semibold" w:hAnsi="Segoe UI Semibold"/>
                <w:color w:val="000000"/>
                <w:sz w:val="18"/>
                <w:szCs w:val="18"/>
              </w:rPr>
            </w:pPr>
            <w:r w:rsidRPr="001B1746">
              <w:rPr>
                <w:rFonts w:ascii="Segoe UI Semibold" w:hAnsi="Segoe UI Semibold"/>
                <w:color w:val="000000"/>
                <w:sz w:val="18"/>
                <w:szCs w:val="18"/>
              </w:rPr>
              <w:t>If USA, leave blank.</w:t>
            </w:r>
          </w:p>
        </w:tc>
      </w:tr>
      <w:tr w:rsidRPr="001B1746" w:rsidR="00E215E8" w:rsidTr="005C07DE" w14:paraId="748D4616" w14:textId="77777777">
        <w:trPr>
          <w:cantSplit/>
          <w:trHeight w:val="330"/>
        </w:trPr>
        <w:tc>
          <w:tcPr>
            <w:tcW w:w="979" w:type="dxa"/>
            <w:shd w:val="clear" w:color="auto" w:fill="auto"/>
            <w:noWrap/>
            <w:vAlign w:val="center"/>
            <w:hideMark/>
          </w:tcPr>
          <w:p w:rsidRPr="001B1746" w:rsidR="00E215E8" w:rsidP="005C07DE" w:rsidRDefault="00E215E8" w14:paraId="7BD58CF3" w14:textId="77777777">
            <w:pPr>
              <w:rPr>
                <w:rFonts w:ascii="Segoe UI Semibold" w:hAnsi="Segoe UI Semibold"/>
                <w:color w:val="000000"/>
                <w:sz w:val="21"/>
                <w:szCs w:val="21"/>
              </w:rPr>
            </w:pPr>
            <w:r w:rsidRPr="001B1746">
              <w:rPr>
                <w:rFonts w:ascii="Segoe UI Semibold" w:hAnsi="Segoe UI Semibold"/>
                <w:color w:val="000000"/>
                <w:sz w:val="21"/>
                <w:szCs w:val="21"/>
              </w:rPr>
              <w:t>59</w:t>
            </w:r>
          </w:p>
        </w:tc>
        <w:tc>
          <w:tcPr>
            <w:tcW w:w="1405" w:type="dxa"/>
            <w:shd w:val="clear" w:color="auto" w:fill="auto"/>
            <w:noWrap/>
            <w:vAlign w:val="center"/>
            <w:hideMark/>
          </w:tcPr>
          <w:p w:rsidRPr="001B1746" w:rsidR="00E215E8" w:rsidP="005C07DE" w:rsidRDefault="00E215E8" w14:paraId="4A8D4881" w14:textId="77777777">
            <w:pPr>
              <w:rPr>
                <w:rFonts w:ascii="Segoe UI Semibold" w:hAnsi="Segoe UI Semibold"/>
                <w:color w:val="000000"/>
                <w:sz w:val="20"/>
              </w:rPr>
            </w:pPr>
            <w:r w:rsidRPr="001B1746">
              <w:rPr>
                <w:rFonts w:ascii="Segoe UI Semibold" w:hAnsi="Segoe UI Semibold"/>
                <w:color w:val="000000"/>
                <w:sz w:val="20"/>
              </w:rPr>
              <w:t>PEMAIL</w:t>
            </w:r>
          </w:p>
        </w:tc>
        <w:tc>
          <w:tcPr>
            <w:tcW w:w="2228" w:type="dxa"/>
            <w:shd w:val="clear" w:color="auto" w:fill="auto"/>
            <w:vAlign w:val="center"/>
            <w:hideMark/>
          </w:tcPr>
          <w:p w:rsidRPr="001B1746" w:rsidR="00E215E8" w:rsidP="005C07DE" w:rsidRDefault="00E215E8" w14:paraId="29234B04" w14:textId="77777777">
            <w:pPr>
              <w:rPr>
                <w:rFonts w:ascii="Franklin Gothic Demi Cond" w:hAnsi="Franklin Gothic Demi Cond"/>
                <w:sz w:val="21"/>
                <w:szCs w:val="21"/>
              </w:rPr>
            </w:pPr>
            <w:r w:rsidRPr="001B1746">
              <w:rPr>
                <w:rFonts w:ascii="Franklin Gothic Demi Cond" w:hAnsi="Franklin Gothic Demi Cond"/>
                <w:sz w:val="21"/>
                <w:szCs w:val="21"/>
              </w:rPr>
              <w:t>Parent Email</w:t>
            </w:r>
          </w:p>
        </w:tc>
        <w:tc>
          <w:tcPr>
            <w:tcW w:w="856" w:type="dxa"/>
            <w:shd w:val="clear" w:color="auto" w:fill="auto"/>
            <w:vAlign w:val="center"/>
            <w:hideMark/>
          </w:tcPr>
          <w:p w:rsidRPr="001B1746" w:rsidR="00E215E8" w:rsidP="005C07DE" w:rsidRDefault="00E215E8" w14:paraId="4A019D3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3AF9FD4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2375AD7C"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5D2B470E" w14:textId="77777777">
        <w:trPr>
          <w:cantSplit/>
          <w:trHeight w:val="330"/>
        </w:trPr>
        <w:tc>
          <w:tcPr>
            <w:tcW w:w="979" w:type="dxa"/>
            <w:shd w:val="clear" w:color="auto" w:fill="auto"/>
            <w:noWrap/>
            <w:vAlign w:val="center"/>
            <w:hideMark/>
          </w:tcPr>
          <w:p w:rsidRPr="001B1746" w:rsidR="00E215E8" w:rsidP="005C07DE" w:rsidRDefault="00E215E8" w14:paraId="6AC6A43D" w14:textId="77777777">
            <w:pPr>
              <w:rPr>
                <w:rFonts w:ascii="Segoe UI Semibold" w:hAnsi="Segoe UI Semibold"/>
                <w:color w:val="000000"/>
                <w:sz w:val="21"/>
                <w:szCs w:val="21"/>
              </w:rPr>
            </w:pPr>
            <w:r w:rsidRPr="001B1746">
              <w:rPr>
                <w:rFonts w:ascii="Segoe UI Semibold" w:hAnsi="Segoe UI Semibold"/>
                <w:color w:val="000000"/>
                <w:sz w:val="21"/>
                <w:szCs w:val="21"/>
              </w:rPr>
              <w:t>60</w:t>
            </w:r>
          </w:p>
        </w:tc>
        <w:tc>
          <w:tcPr>
            <w:tcW w:w="1405" w:type="dxa"/>
            <w:shd w:val="clear" w:color="auto" w:fill="auto"/>
            <w:noWrap/>
            <w:vAlign w:val="center"/>
            <w:hideMark/>
          </w:tcPr>
          <w:p w:rsidRPr="001B1746" w:rsidR="00E215E8" w:rsidP="005C07DE" w:rsidRDefault="00E215E8" w14:paraId="6197A7E0" w14:textId="77777777">
            <w:pPr>
              <w:rPr>
                <w:rFonts w:ascii="Segoe UI Semibold" w:hAnsi="Segoe UI Semibold"/>
                <w:color w:val="000000"/>
                <w:sz w:val="20"/>
              </w:rPr>
            </w:pPr>
            <w:r w:rsidRPr="001B1746">
              <w:rPr>
                <w:rFonts w:ascii="Segoe UI Semibold" w:hAnsi="Segoe UI Semibold"/>
                <w:color w:val="000000"/>
                <w:sz w:val="20"/>
              </w:rPr>
              <w:t>PPHONE</w:t>
            </w:r>
          </w:p>
        </w:tc>
        <w:tc>
          <w:tcPr>
            <w:tcW w:w="2228" w:type="dxa"/>
            <w:shd w:val="clear" w:color="auto" w:fill="auto"/>
            <w:vAlign w:val="center"/>
            <w:hideMark/>
          </w:tcPr>
          <w:p w:rsidRPr="001B1746" w:rsidR="00E215E8" w:rsidP="005C07DE" w:rsidRDefault="00E215E8" w14:paraId="121035FD" w14:textId="77777777">
            <w:pPr>
              <w:rPr>
                <w:rFonts w:ascii="Franklin Gothic Demi Cond" w:hAnsi="Franklin Gothic Demi Cond"/>
                <w:sz w:val="21"/>
                <w:szCs w:val="21"/>
              </w:rPr>
            </w:pPr>
            <w:r w:rsidRPr="001B1746">
              <w:rPr>
                <w:rFonts w:ascii="Franklin Gothic Demi Cond" w:hAnsi="Franklin Gothic Demi Cond"/>
                <w:sz w:val="21"/>
                <w:szCs w:val="21"/>
              </w:rPr>
              <w:t>Parent Phone</w:t>
            </w:r>
          </w:p>
        </w:tc>
        <w:tc>
          <w:tcPr>
            <w:tcW w:w="856" w:type="dxa"/>
            <w:shd w:val="clear" w:color="auto" w:fill="auto"/>
            <w:vAlign w:val="center"/>
            <w:hideMark/>
          </w:tcPr>
          <w:p w:rsidRPr="001B1746" w:rsidR="00E215E8" w:rsidP="005C07DE" w:rsidRDefault="00E215E8" w14:paraId="12F3D6D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2F84FAB3"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1B9278A6"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rsidRPr="001B1746" w:rsidR="00E215E8" w:rsidTr="005C07DE" w14:paraId="77475CD2" w14:textId="77777777">
        <w:trPr>
          <w:cantSplit/>
          <w:trHeight w:val="330"/>
        </w:trPr>
        <w:tc>
          <w:tcPr>
            <w:tcW w:w="979" w:type="dxa"/>
            <w:shd w:val="clear" w:color="auto" w:fill="auto"/>
            <w:noWrap/>
            <w:vAlign w:val="center"/>
            <w:hideMark/>
          </w:tcPr>
          <w:p w:rsidRPr="001B1746" w:rsidR="00E215E8" w:rsidP="005C07DE" w:rsidRDefault="00E215E8" w14:paraId="6051BA40" w14:textId="77777777">
            <w:pPr>
              <w:rPr>
                <w:rFonts w:ascii="Segoe UI Semibold" w:hAnsi="Segoe UI Semibold"/>
                <w:color w:val="000000"/>
                <w:sz w:val="21"/>
                <w:szCs w:val="21"/>
              </w:rPr>
            </w:pPr>
            <w:r w:rsidRPr="001B1746">
              <w:rPr>
                <w:rFonts w:ascii="Segoe UI Semibold" w:hAnsi="Segoe UI Semibold"/>
                <w:color w:val="000000"/>
                <w:sz w:val="21"/>
                <w:szCs w:val="21"/>
              </w:rPr>
              <w:t>61</w:t>
            </w:r>
          </w:p>
        </w:tc>
        <w:tc>
          <w:tcPr>
            <w:tcW w:w="1405" w:type="dxa"/>
            <w:shd w:val="clear" w:color="auto" w:fill="auto"/>
            <w:noWrap/>
            <w:vAlign w:val="center"/>
            <w:hideMark/>
          </w:tcPr>
          <w:p w:rsidRPr="001B1746" w:rsidR="00E215E8" w:rsidP="005C07DE" w:rsidRDefault="00E215E8" w14:paraId="3A63251B" w14:textId="77777777">
            <w:pPr>
              <w:rPr>
                <w:rFonts w:ascii="Segoe UI Semibold" w:hAnsi="Segoe UI Semibold"/>
                <w:color w:val="000000"/>
                <w:sz w:val="20"/>
              </w:rPr>
            </w:pPr>
            <w:r w:rsidRPr="001B1746">
              <w:rPr>
                <w:rFonts w:ascii="Segoe UI Semibold" w:hAnsi="Segoe UI Semibold"/>
                <w:color w:val="000000"/>
                <w:sz w:val="20"/>
              </w:rPr>
              <w:t>PCELL</w:t>
            </w:r>
          </w:p>
        </w:tc>
        <w:tc>
          <w:tcPr>
            <w:tcW w:w="2228" w:type="dxa"/>
            <w:shd w:val="clear" w:color="auto" w:fill="auto"/>
            <w:vAlign w:val="center"/>
            <w:hideMark/>
          </w:tcPr>
          <w:p w:rsidRPr="001B1746" w:rsidR="00E215E8" w:rsidP="005C07DE" w:rsidRDefault="00E215E8" w14:paraId="08936051" w14:textId="77777777">
            <w:pPr>
              <w:rPr>
                <w:rFonts w:ascii="Franklin Gothic Demi Cond" w:hAnsi="Franklin Gothic Demi Cond"/>
                <w:sz w:val="21"/>
                <w:szCs w:val="21"/>
              </w:rPr>
            </w:pPr>
            <w:r w:rsidRPr="001B1746">
              <w:rPr>
                <w:rFonts w:ascii="Franklin Gothic Demi Cond" w:hAnsi="Franklin Gothic Demi Cond"/>
                <w:sz w:val="21"/>
                <w:szCs w:val="21"/>
              </w:rPr>
              <w:t>Parent Cell Phone</w:t>
            </w:r>
          </w:p>
        </w:tc>
        <w:tc>
          <w:tcPr>
            <w:tcW w:w="856" w:type="dxa"/>
            <w:shd w:val="clear" w:color="auto" w:fill="auto"/>
            <w:vAlign w:val="center"/>
            <w:hideMark/>
          </w:tcPr>
          <w:p w:rsidRPr="001B1746" w:rsidR="00E215E8" w:rsidP="005C07DE" w:rsidRDefault="00E215E8" w14:paraId="18E2BF4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4DD17F1B"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790606FF"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rsidRPr="001B1746" w:rsidR="00E215E8" w:rsidTr="005C07DE" w14:paraId="6E42C82D" w14:textId="77777777">
        <w:trPr>
          <w:cantSplit/>
          <w:trHeight w:val="330"/>
        </w:trPr>
        <w:tc>
          <w:tcPr>
            <w:tcW w:w="979" w:type="dxa"/>
            <w:shd w:val="clear" w:color="auto" w:fill="auto"/>
            <w:noWrap/>
            <w:vAlign w:val="center"/>
            <w:hideMark/>
          </w:tcPr>
          <w:p w:rsidRPr="001B1746" w:rsidR="00E215E8" w:rsidP="005C07DE" w:rsidRDefault="00E215E8" w14:paraId="07C0CB9E" w14:textId="77777777">
            <w:pPr>
              <w:rPr>
                <w:rFonts w:ascii="Segoe UI Semibold" w:hAnsi="Segoe UI Semibold"/>
                <w:color w:val="000000"/>
                <w:sz w:val="21"/>
                <w:szCs w:val="21"/>
              </w:rPr>
            </w:pPr>
            <w:r w:rsidRPr="001B1746">
              <w:rPr>
                <w:rFonts w:ascii="Segoe UI Semibold" w:hAnsi="Segoe UI Semibold"/>
                <w:color w:val="000000"/>
                <w:sz w:val="21"/>
                <w:szCs w:val="21"/>
              </w:rPr>
              <w:t>62</w:t>
            </w:r>
          </w:p>
        </w:tc>
        <w:tc>
          <w:tcPr>
            <w:tcW w:w="1405" w:type="dxa"/>
            <w:shd w:val="clear" w:color="auto" w:fill="auto"/>
            <w:noWrap/>
            <w:vAlign w:val="center"/>
            <w:hideMark/>
          </w:tcPr>
          <w:p w:rsidRPr="001B1746" w:rsidR="00E215E8" w:rsidP="005C07DE" w:rsidRDefault="00E215E8" w14:paraId="0A503276" w14:textId="77777777">
            <w:pPr>
              <w:rPr>
                <w:rFonts w:ascii="Segoe UI Semibold" w:hAnsi="Segoe UI Semibold"/>
                <w:color w:val="000000"/>
                <w:sz w:val="20"/>
              </w:rPr>
            </w:pPr>
            <w:r w:rsidRPr="001B1746">
              <w:rPr>
                <w:rFonts w:ascii="Segoe UI Semibold" w:hAnsi="Segoe UI Semibold"/>
                <w:color w:val="000000"/>
                <w:sz w:val="20"/>
              </w:rPr>
              <w:t>PINTPHONE</w:t>
            </w:r>
          </w:p>
        </w:tc>
        <w:tc>
          <w:tcPr>
            <w:tcW w:w="2228" w:type="dxa"/>
            <w:shd w:val="clear" w:color="auto" w:fill="auto"/>
            <w:vAlign w:val="center"/>
            <w:hideMark/>
          </w:tcPr>
          <w:p w:rsidRPr="001B1746" w:rsidR="00E215E8" w:rsidP="005C07DE" w:rsidRDefault="00E215E8" w14:paraId="41AC85F9" w14:textId="77777777">
            <w:pPr>
              <w:rPr>
                <w:rFonts w:ascii="Franklin Gothic Demi Cond" w:hAnsi="Franklin Gothic Demi Cond"/>
                <w:sz w:val="21"/>
                <w:szCs w:val="21"/>
              </w:rPr>
            </w:pPr>
            <w:r w:rsidRPr="001B1746">
              <w:rPr>
                <w:rFonts w:ascii="Franklin Gothic Demi Cond" w:hAnsi="Franklin Gothic Demi Cond"/>
                <w:sz w:val="21"/>
                <w:szCs w:val="21"/>
              </w:rPr>
              <w:t>Parent International Phone</w:t>
            </w:r>
          </w:p>
        </w:tc>
        <w:tc>
          <w:tcPr>
            <w:tcW w:w="856" w:type="dxa"/>
            <w:shd w:val="clear" w:color="auto" w:fill="auto"/>
            <w:vAlign w:val="center"/>
            <w:hideMark/>
          </w:tcPr>
          <w:p w:rsidRPr="001B1746" w:rsidR="00E215E8" w:rsidP="005C07DE" w:rsidRDefault="00E215E8" w14:paraId="129C88A3"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1A328D44"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20621816"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1B152703" w14:textId="77777777">
        <w:trPr>
          <w:cantSplit/>
          <w:trHeight w:val="330"/>
        </w:trPr>
        <w:tc>
          <w:tcPr>
            <w:tcW w:w="979" w:type="dxa"/>
            <w:shd w:val="clear" w:color="auto" w:fill="auto"/>
            <w:noWrap/>
            <w:vAlign w:val="center"/>
            <w:hideMark/>
          </w:tcPr>
          <w:p w:rsidRPr="001B1746" w:rsidR="00E215E8" w:rsidP="005C07DE" w:rsidRDefault="00E215E8" w14:paraId="13064B6E" w14:textId="77777777">
            <w:pPr>
              <w:rPr>
                <w:rFonts w:ascii="Segoe UI Semibold" w:hAnsi="Segoe UI Semibold"/>
                <w:color w:val="000000"/>
                <w:sz w:val="21"/>
                <w:szCs w:val="21"/>
              </w:rPr>
            </w:pPr>
            <w:r w:rsidRPr="001B1746">
              <w:rPr>
                <w:rFonts w:ascii="Segoe UI Semibold" w:hAnsi="Segoe UI Semibold"/>
                <w:color w:val="000000"/>
                <w:sz w:val="21"/>
                <w:szCs w:val="21"/>
              </w:rPr>
              <w:t>63</w:t>
            </w:r>
          </w:p>
        </w:tc>
        <w:tc>
          <w:tcPr>
            <w:tcW w:w="1405" w:type="dxa"/>
            <w:shd w:val="clear" w:color="auto" w:fill="auto"/>
            <w:noWrap/>
            <w:vAlign w:val="center"/>
            <w:hideMark/>
          </w:tcPr>
          <w:p w:rsidRPr="001B1746" w:rsidR="00E215E8" w:rsidP="005C07DE" w:rsidRDefault="00E215E8" w14:paraId="73886FC8" w14:textId="77777777">
            <w:pPr>
              <w:rPr>
                <w:rFonts w:ascii="Segoe UI Semibold" w:hAnsi="Segoe UI Semibold"/>
                <w:color w:val="000000"/>
                <w:sz w:val="20"/>
              </w:rPr>
            </w:pPr>
            <w:r w:rsidRPr="001B1746">
              <w:rPr>
                <w:rFonts w:ascii="Segoe UI Semibold" w:hAnsi="Segoe UI Semibold"/>
                <w:color w:val="000000"/>
                <w:sz w:val="20"/>
              </w:rPr>
              <w:t>OFNAME</w:t>
            </w:r>
          </w:p>
        </w:tc>
        <w:tc>
          <w:tcPr>
            <w:tcW w:w="2228" w:type="dxa"/>
            <w:shd w:val="clear" w:color="auto" w:fill="auto"/>
            <w:vAlign w:val="center"/>
            <w:hideMark/>
          </w:tcPr>
          <w:p w:rsidRPr="001B1746" w:rsidR="00E215E8" w:rsidP="005C07DE" w:rsidRDefault="00E215E8" w14:paraId="54354E08" w14:textId="77777777">
            <w:pPr>
              <w:rPr>
                <w:rFonts w:ascii="Franklin Gothic Demi Cond" w:hAnsi="Franklin Gothic Demi Cond"/>
                <w:sz w:val="21"/>
                <w:szCs w:val="21"/>
              </w:rPr>
            </w:pPr>
            <w:r w:rsidRPr="001B1746">
              <w:rPr>
                <w:rFonts w:ascii="Franklin Gothic Demi Cond" w:hAnsi="Franklin Gothic Demi Cond"/>
                <w:sz w:val="21"/>
                <w:szCs w:val="21"/>
              </w:rPr>
              <w:t>Other Contact First Name</w:t>
            </w:r>
          </w:p>
        </w:tc>
        <w:tc>
          <w:tcPr>
            <w:tcW w:w="856" w:type="dxa"/>
            <w:shd w:val="clear" w:color="auto" w:fill="auto"/>
            <w:vAlign w:val="center"/>
            <w:hideMark/>
          </w:tcPr>
          <w:p w:rsidRPr="001B1746" w:rsidR="00E215E8" w:rsidP="005C07DE" w:rsidRDefault="00E215E8" w14:paraId="1BFF64D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2FCC8770"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5474ACC7"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3723D459" w14:textId="77777777">
        <w:trPr>
          <w:cantSplit/>
          <w:trHeight w:val="330"/>
        </w:trPr>
        <w:tc>
          <w:tcPr>
            <w:tcW w:w="979" w:type="dxa"/>
            <w:shd w:val="clear" w:color="auto" w:fill="auto"/>
            <w:noWrap/>
            <w:vAlign w:val="center"/>
            <w:hideMark/>
          </w:tcPr>
          <w:p w:rsidRPr="001B1746" w:rsidR="00E215E8" w:rsidP="005C07DE" w:rsidRDefault="00E215E8" w14:paraId="158653F7" w14:textId="77777777">
            <w:pPr>
              <w:rPr>
                <w:rFonts w:ascii="Segoe UI Semibold" w:hAnsi="Segoe UI Semibold"/>
                <w:color w:val="000000"/>
                <w:sz w:val="21"/>
                <w:szCs w:val="21"/>
              </w:rPr>
            </w:pPr>
            <w:r w:rsidRPr="001B1746">
              <w:rPr>
                <w:rFonts w:ascii="Segoe UI Semibold" w:hAnsi="Segoe UI Semibold"/>
                <w:color w:val="000000"/>
                <w:sz w:val="21"/>
                <w:szCs w:val="21"/>
              </w:rPr>
              <w:t>64</w:t>
            </w:r>
          </w:p>
        </w:tc>
        <w:tc>
          <w:tcPr>
            <w:tcW w:w="1405" w:type="dxa"/>
            <w:shd w:val="clear" w:color="auto" w:fill="auto"/>
            <w:noWrap/>
            <w:vAlign w:val="center"/>
            <w:hideMark/>
          </w:tcPr>
          <w:p w:rsidRPr="001B1746" w:rsidR="00E215E8" w:rsidP="005C07DE" w:rsidRDefault="00E215E8" w14:paraId="5D4FF535" w14:textId="77777777">
            <w:pPr>
              <w:rPr>
                <w:rFonts w:ascii="Segoe UI Semibold" w:hAnsi="Segoe UI Semibold"/>
                <w:color w:val="000000"/>
                <w:sz w:val="20"/>
              </w:rPr>
            </w:pPr>
            <w:r w:rsidRPr="001B1746">
              <w:rPr>
                <w:rFonts w:ascii="Segoe UI Semibold" w:hAnsi="Segoe UI Semibold"/>
                <w:color w:val="000000"/>
                <w:sz w:val="20"/>
              </w:rPr>
              <w:t>OMNAME</w:t>
            </w:r>
          </w:p>
        </w:tc>
        <w:tc>
          <w:tcPr>
            <w:tcW w:w="2228" w:type="dxa"/>
            <w:shd w:val="clear" w:color="auto" w:fill="auto"/>
            <w:vAlign w:val="center"/>
            <w:hideMark/>
          </w:tcPr>
          <w:p w:rsidRPr="001B1746" w:rsidR="00E215E8" w:rsidP="005C07DE" w:rsidRDefault="00E215E8" w14:paraId="5F7EE139" w14:textId="77777777">
            <w:pPr>
              <w:rPr>
                <w:rFonts w:ascii="Franklin Gothic Demi Cond" w:hAnsi="Franklin Gothic Demi Cond"/>
                <w:sz w:val="21"/>
                <w:szCs w:val="21"/>
              </w:rPr>
            </w:pPr>
            <w:r w:rsidRPr="001B1746">
              <w:rPr>
                <w:rFonts w:ascii="Franklin Gothic Demi Cond" w:hAnsi="Franklin Gothic Demi Cond"/>
                <w:sz w:val="21"/>
                <w:szCs w:val="21"/>
              </w:rPr>
              <w:t>Other Contact Middle Name</w:t>
            </w:r>
          </w:p>
        </w:tc>
        <w:tc>
          <w:tcPr>
            <w:tcW w:w="856" w:type="dxa"/>
            <w:shd w:val="clear" w:color="auto" w:fill="auto"/>
            <w:vAlign w:val="center"/>
            <w:hideMark/>
          </w:tcPr>
          <w:p w:rsidRPr="001B1746" w:rsidR="00E215E8" w:rsidP="005C07DE" w:rsidRDefault="00E215E8" w14:paraId="219321E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248928E3"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CF25140"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149585A9" w14:textId="77777777">
        <w:trPr>
          <w:cantSplit/>
          <w:trHeight w:val="330"/>
        </w:trPr>
        <w:tc>
          <w:tcPr>
            <w:tcW w:w="979" w:type="dxa"/>
            <w:shd w:val="clear" w:color="auto" w:fill="auto"/>
            <w:noWrap/>
            <w:vAlign w:val="center"/>
            <w:hideMark/>
          </w:tcPr>
          <w:p w:rsidRPr="001B1746" w:rsidR="00E215E8" w:rsidP="005C07DE" w:rsidRDefault="00E215E8" w14:paraId="74963AD6" w14:textId="77777777">
            <w:pPr>
              <w:rPr>
                <w:rFonts w:ascii="Segoe UI Semibold" w:hAnsi="Segoe UI Semibold"/>
                <w:color w:val="000000"/>
                <w:sz w:val="21"/>
                <w:szCs w:val="21"/>
              </w:rPr>
            </w:pPr>
            <w:r w:rsidRPr="001B1746">
              <w:rPr>
                <w:rFonts w:ascii="Segoe UI Semibold" w:hAnsi="Segoe UI Semibold"/>
                <w:color w:val="000000"/>
                <w:sz w:val="21"/>
                <w:szCs w:val="21"/>
              </w:rPr>
              <w:t>65</w:t>
            </w:r>
          </w:p>
        </w:tc>
        <w:tc>
          <w:tcPr>
            <w:tcW w:w="1405" w:type="dxa"/>
            <w:shd w:val="clear" w:color="auto" w:fill="auto"/>
            <w:noWrap/>
            <w:vAlign w:val="center"/>
            <w:hideMark/>
          </w:tcPr>
          <w:p w:rsidRPr="001B1746" w:rsidR="00E215E8" w:rsidP="005C07DE" w:rsidRDefault="00E215E8" w14:paraId="425C2225" w14:textId="77777777">
            <w:pPr>
              <w:rPr>
                <w:rFonts w:ascii="Segoe UI Semibold" w:hAnsi="Segoe UI Semibold"/>
                <w:color w:val="000000"/>
                <w:sz w:val="20"/>
              </w:rPr>
            </w:pPr>
            <w:r w:rsidRPr="001B1746">
              <w:rPr>
                <w:rFonts w:ascii="Segoe UI Semibold" w:hAnsi="Segoe UI Semibold"/>
                <w:color w:val="000000"/>
                <w:sz w:val="20"/>
              </w:rPr>
              <w:t>OLNAME</w:t>
            </w:r>
          </w:p>
        </w:tc>
        <w:tc>
          <w:tcPr>
            <w:tcW w:w="2228" w:type="dxa"/>
            <w:shd w:val="clear" w:color="auto" w:fill="auto"/>
            <w:vAlign w:val="center"/>
            <w:hideMark/>
          </w:tcPr>
          <w:p w:rsidRPr="001B1746" w:rsidR="00E215E8" w:rsidP="005C07DE" w:rsidRDefault="00E215E8" w14:paraId="6396CFC3" w14:textId="77777777">
            <w:pPr>
              <w:rPr>
                <w:rFonts w:ascii="Franklin Gothic Demi Cond" w:hAnsi="Franklin Gothic Demi Cond"/>
                <w:sz w:val="21"/>
                <w:szCs w:val="21"/>
              </w:rPr>
            </w:pPr>
            <w:r w:rsidRPr="001B1746">
              <w:rPr>
                <w:rFonts w:ascii="Franklin Gothic Demi Cond" w:hAnsi="Franklin Gothic Demi Cond"/>
                <w:sz w:val="21"/>
                <w:szCs w:val="21"/>
              </w:rPr>
              <w:t>Other Contact Last Name</w:t>
            </w:r>
          </w:p>
        </w:tc>
        <w:tc>
          <w:tcPr>
            <w:tcW w:w="856" w:type="dxa"/>
            <w:shd w:val="clear" w:color="auto" w:fill="auto"/>
            <w:vAlign w:val="center"/>
            <w:hideMark/>
          </w:tcPr>
          <w:p w:rsidRPr="001B1746" w:rsidR="00E215E8" w:rsidP="005C07DE" w:rsidRDefault="00E215E8" w14:paraId="2BAD626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35A3E45A"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6B7C249D"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2212D295" w14:textId="77777777">
        <w:trPr>
          <w:cantSplit/>
          <w:trHeight w:val="330"/>
        </w:trPr>
        <w:tc>
          <w:tcPr>
            <w:tcW w:w="979" w:type="dxa"/>
            <w:shd w:val="clear" w:color="auto" w:fill="auto"/>
            <w:noWrap/>
            <w:vAlign w:val="center"/>
            <w:hideMark/>
          </w:tcPr>
          <w:p w:rsidRPr="001B1746" w:rsidR="00E215E8" w:rsidP="005C07DE" w:rsidRDefault="00E215E8" w14:paraId="47356A27" w14:textId="77777777">
            <w:pPr>
              <w:rPr>
                <w:rFonts w:ascii="Segoe UI Semibold" w:hAnsi="Segoe UI Semibold"/>
                <w:color w:val="000000"/>
                <w:sz w:val="21"/>
                <w:szCs w:val="21"/>
              </w:rPr>
            </w:pPr>
            <w:r w:rsidRPr="001B1746">
              <w:rPr>
                <w:rFonts w:ascii="Segoe UI Semibold" w:hAnsi="Segoe UI Semibold"/>
                <w:color w:val="000000"/>
                <w:sz w:val="21"/>
                <w:szCs w:val="21"/>
              </w:rPr>
              <w:t>66</w:t>
            </w:r>
          </w:p>
        </w:tc>
        <w:tc>
          <w:tcPr>
            <w:tcW w:w="1405" w:type="dxa"/>
            <w:shd w:val="clear" w:color="auto" w:fill="auto"/>
            <w:noWrap/>
            <w:vAlign w:val="center"/>
            <w:hideMark/>
          </w:tcPr>
          <w:p w:rsidRPr="001B1746" w:rsidR="00E215E8" w:rsidP="005C07DE" w:rsidRDefault="00E215E8" w14:paraId="67363820" w14:textId="77777777">
            <w:pPr>
              <w:rPr>
                <w:rFonts w:ascii="Segoe UI Semibold" w:hAnsi="Segoe UI Semibold"/>
                <w:color w:val="000000"/>
                <w:sz w:val="20"/>
              </w:rPr>
            </w:pPr>
            <w:r w:rsidRPr="001B1746">
              <w:rPr>
                <w:rFonts w:ascii="Segoe UI Semibold" w:hAnsi="Segoe UI Semibold"/>
                <w:color w:val="000000"/>
                <w:sz w:val="20"/>
              </w:rPr>
              <w:t>OSUFFIX</w:t>
            </w:r>
          </w:p>
        </w:tc>
        <w:tc>
          <w:tcPr>
            <w:tcW w:w="2228" w:type="dxa"/>
            <w:shd w:val="clear" w:color="auto" w:fill="auto"/>
            <w:vAlign w:val="center"/>
            <w:hideMark/>
          </w:tcPr>
          <w:p w:rsidRPr="001B1746" w:rsidR="00E215E8" w:rsidP="005C07DE" w:rsidRDefault="00E215E8" w14:paraId="26141B4A" w14:textId="77777777">
            <w:pPr>
              <w:rPr>
                <w:rFonts w:ascii="Franklin Gothic Demi Cond" w:hAnsi="Franklin Gothic Demi Cond"/>
                <w:sz w:val="21"/>
                <w:szCs w:val="21"/>
              </w:rPr>
            </w:pPr>
            <w:r w:rsidRPr="001B1746">
              <w:rPr>
                <w:rFonts w:ascii="Franklin Gothic Demi Cond" w:hAnsi="Franklin Gothic Demi Cond"/>
                <w:sz w:val="21"/>
                <w:szCs w:val="21"/>
              </w:rPr>
              <w:t>Other Contact Suffix</w:t>
            </w:r>
          </w:p>
        </w:tc>
        <w:tc>
          <w:tcPr>
            <w:tcW w:w="856" w:type="dxa"/>
            <w:shd w:val="clear" w:color="auto" w:fill="auto"/>
            <w:vAlign w:val="center"/>
            <w:hideMark/>
          </w:tcPr>
          <w:p w:rsidRPr="001B1746" w:rsidR="00E215E8" w:rsidP="005C07DE" w:rsidRDefault="00E215E8" w14:paraId="6C679C6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5DE90ACA"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504FD7B3"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1A5AA90F" w14:textId="77777777">
        <w:trPr>
          <w:cantSplit/>
          <w:trHeight w:val="330"/>
        </w:trPr>
        <w:tc>
          <w:tcPr>
            <w:tcW w:w="979" w:type="dxa"/>
            <w:shd w:val="clear" w:color="auto" w:fill="auto"/>
            <w:noWrap/>
            <w:vAlign w:val="center"/>
            <w:hideMark/>
          </w:tcPr>
          <w:p w:rsidRPr="001B1746" w:rsidR="00E215E8" w:rsidP="005C07DE" w:rsidRDefault="00E215E8" w14:paraId="47256ED4" w14:textId="77777777">
            <w:pPr>
              <w:rPr>
                <w:rFonts w:ascii="Segoe UI Semibold" w:hAnsi="Segoe UI Semibold"/>
                <w:color w:val="000000"/>
                <w:sz w:val="21"/>
                <w:szCs w:val="21"/>
              </w:rPr>
            </w:pPr>
            <w:r w:rsidRPr="001B1746">
              <w:rPr>
                <w:rFonts w:ascii="Segoe UI Semibold" w:hAnsi="Segoe UI Semibold"/>
                <w:color w:val="000000"/>
                <w:sz w:val="21"/>
                <w:szCs w:val="21"/>
              </w:rPr>
              <w:t>67</w:t>
            </w:r>
          </w:p>
        </w:tc>
        <w:tc>
          <w:tcPr>
            <w:tcW w:w="1405" w:type="dxa"/>
            <w:shd w:val="clear" w:color="auto" w:fill="auto"/>
            <w:noWrap/>
            <w:vAlign w:val="center"/>
            <w:hideMark/>
          </w:tcPr>
          <w:p w:rsidRPr="001B1746" w:rsidR="00E215E8" w:rsidP="005C07DE" w:rsidRDefault="00E215E8" w14:paraId="0219868C" w14:textId="77777777">
            <w:pPr>
              <w:rPr>
                <w:rFonts w:ascii="Segoe UI Semibold" w:hAnsi="Segoe UI Semibold"/>
                <w:color w:val="000000"/>
                <w:sz w:val="20"/>
              </w:rPr>
            </w:pPr>
            <w:r w:rsidRPr="001B1746">
              <w:rPr>
                <w:rFonts w:ascii="Segoe UI Semibold" w:hAnsi="Segoe UI Semibold"/>
                <w:color w:val="000000"/>
                <w:sz w:val="20"/>
              </w:rPr>
              <w:t>OTHREL</w:t>
            </w:r>
          </w:p>
        </w:tc>
        <w:tc>
          <w:tcPr>
            <w:tcW w:w="2228" w:type="dxa"/>
            <w:shd w:val="clear" w:color="auto" w:fill="auto"/>
            <w:vAlign w:val="center"/>
            <w:hideMark/>
          </w:tcPr>
          <w:p w:rsidRPr="001B1746" w:rsidR="00E215E8" w:rsidP="005C07DE" w:rsidRDefault="00E215E8" w14:paraId="284B5FEF" w14:textId="77777777">
            <w:pPr>
              <w:rPr>
                <w:rFonts w:ascii="Franklin Gothic Demi Cond" w:hAnsi="Franklin Gothic Demi Cond"/>
                <w:sz w:val="21"/>
                <w:szCs w:val="21"/>
              </w:rPr>
            </w:pPr>
            <w:r w:rsidRPr="001B1746">
              <w:rPr>
                <w:rFonts w:ascii="Franklin Gothic Demi Cond" w:hAnsi="Franklin Gothic Demi Cond"/>
                <w:sz w:val="21"/>
                <w:szCs w:val="21"/>
              </w:rPr>
              <w:t>Relationship of Other Contact to Student</w:t>
            </w:r>
          </w:p>
        </w:tc>
        <w:tc>
          <w:tcPr>
            <w:tcW w:w="856" w:type="dxa"/>
            <w:shd w:val="clear" w:color="auto" w:fill="auto"/>
            <w:vAlign w:val="center"/>
            <w:hideMark/>
          </w:tcPr>
          <w:p w:rsidRPr="001B1746" w:rsidR="00E215E8" w:rsidP="005C07DE" w:rsidRDefault="00E215E8" w14:paraId="6EAC1AB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5B897C27" w14:textId="77777777">
            <w:pPr>
              <w:rPr>
                <w:rFonts w:ascii="Segoe UI Semibold" w:hAnsi="Segoe UI Semibold"/>
                <w:sz w:val="18"/>
                <w:szCs w:val="18"/>
              </w:rPr>
            </w:pPr>
            <w:r w:rsidRPr="00DA2BC4">
              <w:rPr>
                <w:rFonts w:ascii="Segoe UI Semibold" w:hAnsi="Segoe UI Semibold"/>
                <w:sz w:val="18"/>
                <w:szCs w:val="18"/>
              </w:rPr>
              <w:t>1=Parent</w:t>
            </w:r>
            <w:r w:rsidRPr="00DA2BC4">
              <w:rPr>
                <w:rFonts w:ascii="Segoe UI Semibold" w:hAnsi="Segoe UI Semibold"/>
                <w:sz w:val="18"/>
                <w:szCs w:val="18"/>
              </w:rPr>
              <w:br/>
              <w:t>2=Guardian</w:t>
            </w:r>
            <w:r w:rsidRPr="00DA2BC4">
              <w:rPr>
                <w:rFonts w:ascii="Segoe UI Semibold" w:hAnsi="Segoe UI Semibold"/>
                <w:sz w:val="18"/>
                <w:szCs w:val="18"/>
              </w:rPr>
              <w:br/>
              <w:t>3=Sibling</w:t>
            </w:r>
            <w:r w:rsidRPr="00DA2BC4">
              <w:rPr>
                <w:rFonts w:ascii="Segoe UI Semibold" w:hAnsi="Segoe UI Semibold"/>
                <w:sz w:val="18"/>
                <w:szCs w:val="18"/>
              </w:rPr>
              <w:br/>
              <w:t>4=Aunt</w:t>
            </w:r>
            <w:r w:rsidRPr="00DA2BC4">
              <w:rPr>
                <w:rFonts w:ascii="Segoe UI Semibold" w:hAnsi="Segoe UI Semibold"/>
                <w:sz w:val="18"/>
                <w:szCs w:val="18"/>
              </w:rPr>
              <w:br/>
              <w:t>5=Uncle</w:t>
            </w:r>
            <w:r w:rsidRPr="00DA2BC4">
              <w:rPr>
                <w:rFonts w:ascii="Segoe UI Semibold" w:hAnsi="Segoe UI Semibold"/>
                <w:sz w:val="18"/>
                <w:szCs w:val="18"/>
              </w:rPr>
              <w:br/>
              <w:t>6=Grandparent</w:t>
            </w:r>
            <w:r w:rsidRPr="00DA2BC4">
              <w:rPr>
                <w:rFonts w:ascii="Segoe UI Semibold" w:hAnsi="Segoe UI Semibold"/>
                <w:sz w:val="18"/>
                <w:szCs w:val="18"/>
              </w:rPr>
              <w:br/>
              <w:t>7=Spouse</w:t>
            </w:r>
            <w:r w:rsidRPr="00DA2BC4">
              <w:rPr>
                <w:rFonts w:ascii="Segoe UI Semibold" w:hAnsi="Segoe UI Semibold"/>
                <w:sz w:val="18"/>
                <w:szCs w:val="18"/>
              </w:rPr>
              <w:br/>
              <w:t>8=Friend</w:t>
            </w:r>
            <w:r w:rsidRPr="00DA2BC4">
              <w:rPr>
                <w:rFonts w:ascii="Segoe UI Semibold" w:hAnsi="Segoe UI Semibold"/>
                <w:sz w:val="18"/>
                <w:szCs w:val="18"/>
              </w:rPr>
              <w:br/>
              <w:t>9=Colleague</w:t>
            </w:r>
            <w:r w:rsidRPr="00DA2BC4">
              <w:rPr>
                <w:rFonts w:ascii="Segoe UI Semibold" w:hAnsi="Segoe UI Semibold"/>
                <w:sz w:val="18"/>
                <w:szCs w:val="18"/>
              </w:rPr>
              <w:br/>
              <w:t>10=Other</w:t>
            </w:r>
            <w:r w:rsidRPr="00DA2BC4">
              <w:rPr>
                <w:rFonts w:ascii="Segoe UI Semibold" w:hAnsi="Segoe UI Semibold"/>
                <w:sz w:val="18"/>
                <w:szCs w:val="18"/>
              </w:rPr>
              <w:br/>
              <w:t>-1=Unknown</w:t>
            </w:r>
          </w:p>
        </w:tc>
        <w:tc>
          <w:tcPr>
            <w:tcW w:w="4804" w:type="dxa"/>
            <w:shd w:val="clear" w:color="auto" w:fill="auto"/>
            <w:vAlign w:val="center"/>
            <w:hideMark/>
          </w:tcPr>
          <w:p w:rsidRPr="001B1746" w:rsidR="00E215E8" w:rsidP="005C07DE" w:rsidRDefault="00E215E8" w14:paraId="446CBB4F"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1661A2F7" w14:textId="77777777">
        <w:trPr>
          <w:cantSplit/>
          <w:trHeight w:val="576"/>
        </w:trPr>
        <w:tc>
          <w:tcPr>
            <w:tcW w:w="979" w:type="dxa"/>
            <w:shd w:val="clear" w:color="auto" w:fill="auto"/>
            <w:noWrap/>
            <w:vAlign w:val="center"/>
            <w:hideMark/>
          </w:tcPr>
          <w:p w:rsidRPr="001B1746" w:rsidR="00E215E8" w:rsidP="005C07DE" w:rsidRDefault="00E215E8" w14:paraId="23145262" w14:textId="77777777">
            <w:pPr>
              <w:rPr>
                <w:rFonts w:ascii="Segoe UI Semibold" w:hAnsi="Segoe UI Semibold"/>
                <w:color w:val="000000"/>
                <w:sz w:val="21"/>
                <w:szCs w:val="21"/>
              </w:rPr>
            </w:pPr>
            <w:r w:rsidRPr="001B1746">
              <w:rPr>
                <w:rFonts w:ascii="Segoe UI Semibold" w:hAnsi="Segoe UI Semibold"/>
                <w:color w:val="000000"/>
                <w:sz w:val="21"/>
                <w:szCs w:val="21"/>
              </w:rPr>
              <w:t>68</w:t>
            </w:r>
          </w:p>
        </w:tc>
        <w:tc>
          <w:tcPr>
            <w:tcW w:w="1405" w:type="dxa"/>
            <w:shd w:val="clear" w:color="auto" w:fill="auto"/>
            <w:noWrap/>
            <w:vAlign w:val="center"/>
            <w:hideMark/>
          </w:tcPr>
          <w:p w:rsidRPr="001B1746" w:rsidR="00E215E8" w:rsidP="005C07DE" w:rsidRDefault="00E215E8" w14:paraId="5DA93A57" w14:textId="77777777">
            <w:pPr>
              <w:rPr>
                <w:rFonts w:ascii="Segoe UI Semibold" w:hAnsi="Segoe UI Semibold"/>
                <w:color w:val="000000"/>
                <w:sz w:val="20"/>
              </w:rPr>
            </w:pPr>
            <w:r w:rsidRPr="001B1746">
              <w:rPr>
                <w:rFonts w:ascii="Segoe UI Semibold" w:hAnsi="Segoe UI Semibold"/>
                <w:color w:val="000000"/>
                <w:sz w:val="20"/>
              </w:rPr>
              <w:t>OADD1</w:t>
            </w:r>
          </w:p>
        </w:tc>
        <w:tc>
          <w:tcPr>
            <w:tcW w:w="2228" w:type="dxa"/>
            <w:shd w:val="clear" w:color="auto" w:fill="auto"/>
            <w:vAlign w:val="center"/>
            <w:hideMark/>
          </w:tcPr>
          <w:p w:rsidRPr="001B1746" w:rsidR="00E215E8" w:rsidP="005C07DE" w:rsidRDefault="00E215E8" w14:paraId="402FF30C"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Line 1</w:t>
            </w:r>
          </w:p>
        </w:tc>
        <w:tc>
          <w:tcPr>
            <w:tcW w:w="856" w:type="dxa"/>
            <w:shd w:val="clear" w:color="auto" w:fill="auto"/>
            <w:vAlign w:val="center"/>
            <w:hideMark/>
          </w:tcPr>
          <w:p w:rsidRPr="001B1746" w:rsidR="00E215E8" w:rsidP="005C07DE" w:rsidRDefault="00E215E8" w14:paraId="0A8BEC3A"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34F230E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4A4A1056"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4FDB78AD" w14:textId="77777777">
        <w:trPr>
          <w:cantSplit/>
          <w:trHeight w:val="330"/>
        </w:trPr>
        <w:tc>
          <w:tcPr>
            <w:tcW w:w="979" w:type="dxa"/>
            <w:shd w:val="clear" w:color="auto" w:fill="auto"/>
            <w:noWrap/>
            <w:vAlign w:val="center"/>
            <w:hideMark/>
          </w:tcPr>
          <w:p w:rsidRPr="001B1746" w:rsidR="00E215E8" w:rsidP="005C07DE" w:rsidRDefault="00E215E8" w14:paraId="3AB58A8A" w14:textId="77777777">
            <w:pPr>
              <w:rPr>
                <w:rFonts w:ascii="Segoe UI Semibold" w:hAnsi="Segoe UI Semibold"/>
                <w:color w:val="000000"/>
                <w:sz w:val="21"/>
                <w:szCs w:val="21"/>
              </w:rPr>
            </w:pPr>
            <w:r w:rsidRPr="001B1746">
              <w:rPr>
                <w:rFonts w:ascii="Segoe UI Semibold" w:hAnsi="Segoe UI Semibold"/>
                <w:color w:val="000000"/>
                <w:sz w:val="21"/>
                <w:szCs w:val="21"/>
              </w:rPr>
              <w:t>69</w:t>
            </w:r>
          </w:p>
        </w:tc>
        <w:tc>
          <w:tcPr>
            <w:tcW w:w="1405" w:type="dxa"/>
            <w:shd w:val="clear" w:color="auto" w:fill="auto"/>
            <w:noWrap/>
            <w:vAlign w:val="center"/>
            <w:hideMark/>
          </w:tcPr>
          <w:p w:rsidRPr="001B1746" w:rsidR="00E215E8" w:rsidP="005C07DE" w:rsidRDefault="00E215E8" w14:paraId="61909B6F" w14:textId="77777777">
            <w:pPr>
              <w:rPr>
                <w:rFonts w:ascii="Segoe UI Semibold" w:hAnsi="Segoe UI Semibold"/>
                <w:color w:val="000000"/>
                <w:sz w:val="20"/>
              </w:rPr>
            </w:pPr>
            <w:r w:rsidRPr="001B1746">
              <w:rPr>
                <w:rFonts w:ascii="Segoe UI Semibold" w:hAnsi="Segoe UI Semibold"/>
                <w:color w:val="000000"/>
                <w:sz w:val="20"/>
              </w:rPr>
              <w:t>OADD2</w:t>
            </w:r>
          </w:p>
        </w:tc>
        <w:tc>
          <w:tcPr>
            <w:tcW w:w="2228" w:type="dxa"/>
            <w:shd w:val="clear" w:color="auto" w:fill="auto"/>
            <w:vAlign w:val="center"/>
            <w:hideMark/>
          </w:tcPr>
          <w:p w:rsidRPr="001B1746" w:rsidR="00E215E8" w:rsidP="005C07DE" w:rsidRDefault="00E215E8" w14:paraId="03A7E039"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Line 2</w:t>
            </w:r>
          </w:p>
        </w:tc>
        <w:tc>
          <w:tcPr>
            <w:tcW w:w="856" w:type="dxa"/>
            <w:shd w:val="clear" w:color="auto" w:fill="auto"/>
            <w:vAlign w:val="center"/>
            <w:hideMark/>
          </w:tcPr>
          <w:p w:rsidRPr="001B1746" w:rsidR="00E215E8" w:rsidP="005C07DE" w:rsidRDefault="00E215E8" w14:paraId="5A519796"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07314E21"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098F0C67"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6FD180C6" w14:textId="77777777">
        <w:trPr>
          <w:cantSplit/>
          <w:trHeight w:val="330"/>
        </w:trPr>
        <w:tc>
          <w:tcPr>
            <w:tcW w:w="979" w:type="dxa"/>
            <w:shd w:val="clear" w:color="auto" w:fill="auto"/>
            <w:noWrap/>
            <w:vAlign w:val="center"/>
            <w:hideMark/>
          </w:tcPr>
          <w:p w:rsidRPr="001B1746" w:rsidR="00E215E8" w:rsidP="005C07DE" w:rsidRDefault="00E215E8" w14:paraId="31B15399" w14:textId="77777777">
            <w:pPr>
              <w:rPr>
                <w:rFonts w:ascii="Segoe UI Semibold" w:hAnsi="Segoe UI Semibold"/>
                <w:color w:val="000000"/>
                <w:sz w:val="21"/>
                <w:szCs w:val="21"/>
              </w:rPr>
            </w:pPr>
            <w:r w:rsidRPr="001B1746">
              <w:rPr>
                <w:rFonts w:ascii="Segoe UI Semibold" w:hAnsi="Segoe UI Semibold"/>
                <w:color w:val="000000"/>
                <w:sz w:val="21"/>
                <w:szCs w:val="21"/>
              </w:rPr>
              <w:t>70</w:t>
            </w:r>
          </w:p>
        </w:tc>
        <w:tc>
          <w:tcPr>
            <w:tcW w:w="1405" w:type="dxa"/>
            <w:shd w:val="clear" w:color="auto" w:fill="auto"/>
            <w:noWrap/>
            <w:vAlign w:val="center"/>
            <w:hideMark/>
          </w:tcPr>
          <w:p w:rsidRPr="001B1746" w:rsidR="00E215E8" w:rsidP="005C07DE" w:rsidRDefault="00E215E8" w14:paraId="7AE0EABF" w14:textId="77777777">
            <w:pPr>
              <w:rPr>
                <w:rFonts w:ascii="Segoe UI Semibold" w:hAnsi="Segoe UI Semibold"/>
                <w:color w:val="000000"/>
                <w:sz w:val="20"/>
              </w:rPr>
            </w:pPr>
            <w:r w:rsidRPr="001B1746">
              <w:rPr>
                <w:rFonts w:ascii="Segoe UI Semibold" w:hAnsi="Segoe UI Semibold"/>
                <w:color w:val="000000"/>
                <w:sz w:val="20"/>
              </w:rPr>
              <w:t>OADDC</w:t>
            </w:r>
          </w:p>
        </w:tc>
        <w:tc>
          <w:tcPr>
            <w:tcW w:w="2228" w:type="dxa"/>
            <w:shd w:val="clear" w:color="auto" w:fill="auto"/>
            <w:vAlign w:val="center"/>
            <w:hideMark/>
          </w:tcPr>
          <w:p w:rsidRPr="001B1746" w:rsidR="00E215E8" w:rsidP="005C07DE" w:rsidRDefault="00E215E8" w14:paraId="219A9D3F"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City</w:t>
            </w:r>
          </w:p>
        </w:tc>
        <w:tc>
          <w:tcPr>
            <w:tcW w:w="856" w:type="dxa"/>
            <w:shd w:val="clear" w:color="auto" w:fill="auto"/>
            <w:vAlign w:val="center"/>
            <w:hideMark/>
          </w:tcPr>
          <w:p w:rsidRPr="001B1746" w:rsidR="00E215E8" w:rsidP="005C07DE" w:rsidRDefault="00E215E8" w14:paraId="438F371A"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841C9A4"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3EE199AE"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151DA2B0" w14:textId="77777777">
        <w:trPr>
          <w:cantSplit/>
          <w:trHeight w:val="330"/>
        </w:trPr>
        <w:tc>
          <w:tcPr>
            <w:tcW w:w="979" w:type="dxa"/>
            <w:shd w:val="clear" w:color="auto" w:fill="auto"/>
            <w:noWrap/>
            <w:vAlign w:val="center"/>
            <w:hideMark/>
          </w:tcPr>
          <w:p w:rsidRPr="001B1746" w:rsidR="00E215E8" w:rsidP="005C07DE" w:rsidRDefault="00E215E8" w14:paraId="53462098" w14:textId="77777777">
            <w:pPr>
              <w:rPr>
                <w:rFonts w:ascii="Segoe UI Semibold" w:hAnsi="Segoe UI Semibold"/>
                <w:color w:val="000000"/>
                <w:sz w:val="21"/>
                <w:szCs w:val="21"/>
              </w:rPr>
            </w:pPr>
            <w:r w:rsidRPr="001B1746">
              <w:rPr>
                <w:rFonts w:ascii="Segoe UI Semibold" w:hAnsi="Segoe UI Semibold"/>
                <w:color w:val="000000"/>
                <w:sz w:val="21"/>
                <w:szCs w:val="21"/>
              </w:rPr>
              <w:t>71</w:t>
            </w:r>
          </w:p>
        </w:tc>
        <w:tc>
          <w:tcPr>
            <w:tcW w:w="1405" w:type="dxa"/>
            <w:shd w:val="clear" w:color="auto" w:fill="auto"/>
            <w:noWrap/>
            <w:vAlign w:val="center"/>
            <w:hideMark/>
          </w:tcPr>
          <w:p w:rsidRPr="001B1746" w:rsidR="00E215E8" w:rsidP="005C07DE" w:rsidRDefault="00E215E8" w14:paraId="445D3A04" w14:textId="77777777">
            <w:pPr>
              <w:rPr>
                <w:rFonts w:ascii="Segoe UI Semibold" w:hAnsi="Segoe UI Semibold"/>
                <w:color w:val="000000"/>
                <w:sz w:val="20"/>
              </w:rPr>
            </w:pPr>
            <w:r w:rsidRPr="001B1746">
              <w:rPr>
                <w:rFonts w:ascii="Segoe UI Semibold" w:hAnsi="Segoe UI Semibold"/>
                <w:color w:val="000000"/>
                <w:sz w:val="20"/>
              </w:rPr>
              <w:t>OADDS</w:t>
            </w:r>
          </w:p>
        </w:tc>
        <w:tc>
          <w:tcPr>
            <w:tcW w:w="2228" w:type="dxa"/>
            <w:shd w:val="clear" w:color="auto" w:fill="auto"/>
            <w:vAlign w:val="center"/>
            <w:hideMark/>
          </w:tcPr>
          <w:p w:rsidRPr="001B1746" w:rsidR="00E215E8" w:rsidP="005C07DE" w:rsidRDefault="00E215E8" w14:paraId="47877A47"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State or Province</w:t>
            </w:r>
          </w:p>
        </w:tc>
        <w:tc>
          <w:tcPr>
            <w:tcW w:w="856" w:type="dxa"/>
            <w:shd w:val="clear" w:color="auto" w:fill="auto"/>
            <w:vAlign w:val="center"/>
            <w:hideMark/>
          </w:tcPr>
          <w:p w:rsidRPr="001B1746" w:rsidR="00E215E8" w:rsidP="005C07DE" w:rsidRDefault="00E215E8" w14:paraId="336AD2E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242AC5D6"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17F46043" w14:textId="77777777">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rsidRPr="001B1746" w:rsidR="00E215E8" w:rsidTr="005C07DE" w14:paraId="298C868E" w14:textId="77777777">
        <w:trPr>
          <w:cantSplit/>
          <w:trHeight w:val="330"/>
        </w:trPr>
        <w:tc>
          <w:tcPr>
            <w:tcW w:w="979" w:type="dxa"/>
            <w:shd w:val="clear" w:color="auto" w:fill="auto"/>
            <w:noWrap/>
            <w:vAlign w:val="center"/>
            <w:hideMark/>
          </w:tcPr>
          <w:p w:rsidRPr="001B1746" w:rsidR="00E215E8" w:rsidP="005C07DE" w:rsidRDefault="00E215E8" w14:paraId="2CF70431" w14:textId="77777777">
            <w:pPr>
              <w:rPr>
                <w:rFonts w:ascii="Segoe UI Semibold" w:hAnsi="Segoe UI Semibold"/>
                <w:color w:val="000000"/>
                <w:sz w:val="21"/>
                <w:szCs w:val="21"/>
              </w:rPr>
            </w:pPr>
            <w:r w:rsidRPr="001B1746">
              <w:rPr>
                <w:rFonts w:ascii="Segoe UI Semibold" w:hAnsi="Segoe UI Semibold"/>
                <w:color w:val="000000"/>
                <w:sz w:val="21"/>
                <w:szCs w:val="21"/>
              </w:rPr>
              <w:t>72</w:t>
            </w:r>
          </w:p>
        </w:tc>
        <w:tc>
          <w:tcPr>
            <w:tcW w:w="1405" w:type="dxa"/>
            <w:shd w:val="clear" w:color="auto" w:fill="auto"/>
            <w:noWrap/>
            <w:vAlign w:val="center"/>
            <w:hideMark/>
          </w:tcPr>
          <w:p w:rsidRPr="001B1746" w:rsidR="00E215E8" w:rsidP="005C07DE" w:rsidRDefault="00E215E8" w14:paraId="1B68A5DE" w14:textId="77777777">
            <w:pPr>
              <w:rPr>
                <w:rFonts w:ascii="Segoe UI Semibold" w:hAnsi="Segoe UI Semibold"/>
                <w:color w:val="000000"/>
                <w:sz w:val="20"/>
              </w:rPr>
            </w:pPr>
            <w:r w:rsidRPr="001B1746">
              <w:rPr>
                <w:rFonts w:ascii="Segoe UI Semibold" w:hAnsi="Segoe UI Semibold"/>
                <w:color w:val="000000"/>
                <w:sz w:val="20"/>
              </w:rPr>
              <w:t>OADDZ</w:t>
            </w:r>
          </w:p>
        </w:tc>
        <w:tc>
          <w:tcPr>
            <w:tcW w:w="2228" w:type="dxa"/>
            <w:shd w:val="clear" w:color="auto" w:fill="auto"/>
            <w:vAlign w:val="center"/>
            <w:hideMark/>
          </w:tcPr>
          <w:p w:rsidRPr="001B1746" w:rsidR="00E215E8" w:rsidP="005C07DE" w:rsidRDefault="00E215E8" w14:paraId="18AFF5DD"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Zip</w:t>
            </w:r>
          </w:p>
        </w:tc>
        <w:tc>
          <w:tcPr>
            <w:tcW w:w="856" w:type="dxa"/>
            <w:shd w:val="clear" w:color="auto" w:fill="auto"/>
            <w:vAlign w:val="center"/>
            <w:hideMark/>
          </w:tcPr>
          <w:p w:rsidRPr="001B1746" w:rsidR="00E215E8" w:rsidP="005C07DE" w:rsidRDefault="00E215E8" w14:paraId="3177EC50"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0B1886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15CB0BB3" w14:textId="77777777">
            <w:pPr>
              <w:rPr>
                <w:rFonts w:ascii="Segoe UI Semibold" w:hAnsi="Segoe UI Semibold"/>
                <w:color w:val="000000"/>
                <w:sz w:val="18"/>
                <w:szCs w:val="18"/>
              </w:rPr>
            </w:pPr>
            <w:r w:rsidRPr="001B1746">
              <w:rPr>
                <w:rFonts w:ascii="Segoe UI Semibold" w:hAnsi="Segoe UI Semibold"/>
                <w:color w:val="000000"/>
                <w:sz w:val="18"/>
                <w:szCs w:val="18"/>
              </w:rPr>
              <w:t>Enter a 5-digit or 9-digit ZIP code with no spaces, parentheses, or dashes.</w:t>
            </w:r>
          </w:p>
        </w:tc>
      </w:tr>
      <w:tr w:rsidRPr="001B1746" w:rsidR="00E215E8" w:rsidTr="005C07DE" w14:paraId="240564FD" w14:textId="77777777">
        <w:trPr>
          <w:cantSplit/>
          <w:trHeight w:val="330"/>
        </w:trPr>
        <w:tc>
          <w:tcPr>
            <w:tcW w:w="979" w:type="dxa"/>
            <w:shd w:val="clear" w:color="auto" w:fill="auto"/>
            <w:noWrap/>
            <w:vAlign w:val="center"/>
            <w:hideMark/>
          </w:tcPr>
          <w:p w:rsidRPr="001B1746" w:rsidR="00E215E8" w:rsidP="005C07DE" w:rsidRDefault="00E215E8" w14:paraId="0F12B5BA" w14:textId="77777777">
            <w:pPr>
              <w:rPr>
                <w:rFonts w:ascii="Segoe UI Semibold" w:hAnsi="Segoe UI Semibold"/>
                <w:color w:val="000000"/>
                <w:sz w:val="21"/>
                <w:szCs w:val="21"/>
              </w:rPr>
            </w:pPr>
            <w:r w:rsidRPr="001B1746">
              <w:rPr>
                <w:rFonts w:ascii="Segoe UI Semibold" w:hAnsi="Segoe UI Semibold"/>
                <w:color w:val="000000"/>
                <w:sz w:val="21"/>
                <w:szCs w:val="21"/>
              </w:rPr>
              <w:t>73</w:t>
            </w:r>
          </w:p>
        </w:tc>
        <w:tc>
          <w:tcPr>
            <w:tcW w:w="1405" w:type="dxa"/>
            <w:shd w:val="clear" w:color="auto" w:fill="auto"/>
            <w:noWrap/>
            <w:vAlign w:val="center"/>
            <w:hideMark/>
          </w:tcPr>
          <w:p w:rsidRPr="001B1746" w:rsidR="00E215E8" w:rsidP="005C07DE" w:rsidRDefault="00E215E8" w14:paraId="5BD266A0" w14:textId="77777777">
            <w:pPr>
              <w:rPr>
                <w:rFonts w:ascii="Segoe UI Semibold" w:hAnsi="Segoe UI Semibold"/>
                <w:color w:val="000000"/>
                <w:sz w:val="20"/>
              </w:rPr>
            </w:pPr>
            <w:r w:rsidRPr="001B1746">
              <w:rPr>
                <w:rFonts w:ascii="Segoe UI Semibold" w:hAnsi="Segoe UI Semibold"/>
                <w:color w:val="000000"/>
                <w:sz w:val="20"/>
              </w:rPr>
              <w:t>OADDCY</w:t>
            </w:r>
          </w:p>
        </w:tc>
        <w:tc>
          <w:tcPr>
            <w:tcW w:w="2228" w:type="dxa"/>
            <w:shd w:val="clear" w:color="auto" w:fill="auto"/>
            <w:vAlign w:val="center"/>
            <w:hideMark/>
          </w:tcPr>
          <w:p w:rsidRPr="001B1746" w:rsidR="00E215E8" w:rsidP="005C07DE" w:rsidRDefault="00E215E8" w14:paraId="31B801F6" w14:textId="77777777">
            <w:pPr>
              <w:rPr>
                <w:rFonts w:ascii="Franklin Gothic Demi Cond" w:hAnsi="Franklin Gothic Demi Cond"/>
                <w:sz w:val="21"/>
                <w:szCs w:val="21"/>
              </w:rPr>
            </w:pPr>
            <w:r w:rsidRPr="001B1746">
              <w:rPr>
                <w:rFonts w:ascii="Franklin Gothic Demi Cond" w:hAnsi="Franklin Gothic Demi Cond"/>
                <w:sz w:val="21"/>
                <w:szCs w:val="21"/>
              </w:rPr>
              <w:t>Other Contact Country (if not USA)</w:t>
            </w:r>
          </w:p>
        </w:tc>
        <w:tc>
          <w:tcPr>
            <w:tcW w:w="856" w:type="dxa"/>
            <w:shd w:val="clear" w:color="auto" w:fill="auto"/>
            <w:vAlign w:val="center"/>
            <w:hideMark/>
          </w:tcPr>
          <w:p w:rsidRPr="001B1746" w:rsidR="00E215E8" w:rsidP="005C07DE" w:rsidRDefault="00E215E8" w14:paraId="7B2FFB2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7AC3F21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4A2C6401" w14:textId="77777777">
            <w:pPr>
              <w:rPr>
                <w:rFonts w:ascii="Segoe UI Semibold" w:hAnsi="Segoe UI Semibold"/>
                <w:color w:val="000000"/>
                <w:sz w:val="18"/>
                <w:szCs w:val="18"/>
              </w:rPr>
            </w:pPr>
            <w:r w:rsidRPr="001B1746">
              <w:rPr>
                <w:rFonts w:ascii="Segoe UI Semibold" w:hAnsi="Segoe UI Semibold"/>
                <w:color w:val="000000"/>
                <w:sz w:val="18"/>
                <w:szCs w:val="18"/>
              </w:rPr>
              <w:t>If USA, leave blank.</w:t>
            </w:r>
          </w:p>
        </w:tc>
      </w:tr>
      <w:tr w:rsidRPr="001B1746" w:rsidR="00E215E8" w:rsidTr="005C07DE" w14:paraId="15B727B0" w14:textId="77777777">
        <w:trPr>
          <w:cantSplit/>
          <w:trHeight w:val="330"/>
        </w:trPr>
        <w:tc>
          <w:tcPr>
            <w:tcW w:w="979" w:type="dxa"/>
            <w:shd w:val="clear" w:color="auto" w:fill="auto"/>
            <w:noWrap/>
            <w:vAlign w:val="center"/>
            <w:hideMark/>
          </w:tcPr>
          <w:p w:rsidRPr="001B1746" w:rsidR="00E215E8" w:rsidP="005C07DE" w:rsidRDefault="00E215E8" w14:paraId="7E000397" w14:textId="77777777">
            <w:pPr>
              <w:rPr>
                <w:rFonts w:ascii="Segoe UI Semibold" w:hAnsi="Segoe UI Semibold"/>
                <w:color w:val="000000"/>
                <w:sz w:val="21"/>
                <w:szCs w:val="21"/>
              </w:rPr>
            </w:pPr>
            <w:r w:rsidRPr="001B1746">
              <w:rPr>
                <w:rFonts w:ascii="Segoe UI Semibold" w:hAnsi="Segoe UI Semibold"/>
                <w:color w:val="000000"/>
                <w:sz w:val="21"/>
                <w:szCs w:val="21"/>
              </w:rPr>
              <w:t>74</w:t>
            </w:r>
          </w:p>
        </w:tc>
        <w:tc>
          <w:tcPr>
            <w:tcW w:w="1405" w:type="dxa"/>
            <w:shd w:val="clear" w:color="auto" w:fill="auto"/>
            <w:noWrap/>
            <w:vAlign w:val="center"/>
            <w:hideMark/>
          </w:tcPr>
          <w:p w:rsidRPr="001B1746" w:rsidR="00E215E8" w:rsidP="005C07DE" w:rsidRDefault="00E215E8" w14:paraId="6196B535" w14:textId="77777777">
            <w:pPr>
              <w:rPr>
                <w:rFonts w:ascii="Segoe UI Semibold" w:hAnsi="Segoe UI Semibold"/>
                <w:color w:val="000000"/>
                <w:sz w:val="20"/>
              </w:rPr>
            </w:pPr>
            <w:r w:rsidRPr="001B1746">
              <w:rPr>
                <w:rFonts w:ascii="Segoe UI Semibold" w:hAnsi="Segoe UI Semibold"/>
                <w:color w:val="000000"/>
                <w:sz w:val="20"/>
              </w:rPr>
              <w:t>OEMAIL</w:t>
            </w:r>
          </w:p>
        </w:tc>
        <w:tc>
          <w:tcPr>
            <w:tcW w:w="2228" w:type="dxa"/>
            <w:shd w:val="clear" w:color="auto" w:fill="auto"/>
            <w:vAlign w:val="center"/>
            <w:hideMark/>
          </w:tcPr>
          <w:p w:rsidRPr="001B1746" w:rsidR="00E215E8" w:rsidP="005C07DE" w:rsidRDefault="00E215E8" w14:paraId="6DB2AE1C" w14:textId="77777777">
            <w:pPr>
              <w:rPr>
                <w:rFonts w:ascii="Franklin Gothic Demi Cond" w:hAnsi="Franklin Gothic Demi Cond"/>
                <w:sz w:val="21"/>
                <w:szCs w:val="21"/>
              </w:rPr>
            </w:pPr>
            <w:r w:rsidRPr="001B1746">
              <w:rPr>
                <w:rFonts w:ascii="Franklin Gothic Demi Cond" w:hAnsi="Franklin Gothic Demi Cond"/>
                <w:sz w:val="21"/>
                <w:szCs w:val="21"/>
              </w:rPr>
              <w:t>Other Contact Email</w:t>
            </w:r>
          </w:p>
        </w:tc>
        <w:tc>
          <w:tcPr>
            <w:tcW w:w="856" w:type="dxa"/>
            <w:shd w:val="clear" w:color="auto" w:fill="auto"/>
            <w:vAlign w:val="center"/>
            <w:hideMark/>
          </w:tcPr>
          <w:p w:rsidRPr="001B1746" w:rsidR="00E215E8" w:rsidP="005C07DE" w:rsidRDefault="00E215E8" w14:paraId="7ACE4BA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573A0E14"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693AF433"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1076CA71" w14:textId="77777777">
        <w:trPr>
          <w:cantSplit/>
          <w:trHeight w:val="330"/>
        </w:trPr>
        <w:tc>
          <w:tcPr>
            <w:tcW w:w="979" w:type="dxa"/>
            <w:shd w:val="clear" w:color="auto" w:fill="auto"/>
            <w:noWrap/>
            <w:vAlign w:val="center"/>
            <w:hideMark/>
          </w:tcPr>
          <w:p w:rsidRPr="001B1746" w:rsidR="00E215E8" w:rsidP="005C07DE" w:rsidRDefault="00E215E8" w14:paraId="2E7A58A4" w14:textId="77777777">
            <w:pPr>
              <w:rPr>
                <w:rFonts w:ascii="Segoe UI Semibold" w:hAnsi="Segoe UI Semibold"/>
                <w:color w:val="000000"/>
                <w:sz w:val="21"/>
                <w:szCs w:val="21"/>
              </w:rPr>
            </w:pPr>
            <w:r w:rsidRPr="001B1746">
              <w:rPr>
                <w:rFonts w:ascii="Segoe UI Semibold" w:hAnsi="Segoe UI Semibold"/>
                <w:color w:val="000000"/>
                <w:sz w:val="21"/>
                <w:szCs w:val="21"/>
              </w:rPr>
              <w:t>75</w:t>
            </w:r>
          </w:p>
        </w:tc>
        <w:tc>
          <w:tcPr>
            <w:tcW w:w="1405" w:type="dxa"/>
            <w:shd w:val="clear" w:color="auto" w:fill="auto"/>
            <w:noWrap/>
            <w:vAlign w:val="center"/>
            <w:hideMark/>
          </w:tcPr>
          <w:p w:rsidRPr="001B1746" w:rsidR="00E215E8" w:rsidP="005C07DE" w:rsidRDefault="00E215E8" w14:paraId="26A74CEB" w14:textId="77777777">
            <w:pPr>
              <w:rPr>
                <w:rFonts w:ascii="Segoe UI Semibold" w:hAnsi="Segoe UI Semibold"/>
                <w:color w:val="000000"/>
                <w:sz w:val="20"/>
              </w:rPr>
            </w:pPr>
            <w:r w:rsidRPr="001B1746">
              <w:rPr>
                <w:rFonts w:ascii="Segoe UI Semibold" w:hAnsi="Segoe UI Semibold"/>
                <w:color w:val="000000"/>
                <w:sz w:val="20"/>
              </w:rPr>
              <w:t>OPHONE</w:t>
            </w:r>
          </w:p>
        </w:tc>
        <w:tc>
          <w:tcPr>
            <w:tcW w:w="2228" w:type="dxa"/>
            <w:shd w:val="clear" w:color="auto" w:fill="auto"/>
            <w:vAlign w:val="center"/>
            <w:hideMark/>
          </w:tcPr>
          <w:p w:rsidRPr="001B1746" w:rsidR="00E215E8" w:rsidP="005C07DE" w:rsidRDefault="00E215E8" w14:paraId="7B3E95D4" w14:textId="77777777">
            <w:pPr>
              <w:rPr>
                <w:rFonts w:ascii="Franklin Gothic Demi Cond" w:hAnsi="Franklin Gothic Demi Cond"/>
                <w:sz w:val="21"/>
                <w:szCs w:val="21"/>
              </w:rPr>
            </w:pPr>
            <w:r w:rsidRPr="001B1746">
              <w:rPr>
                <w:rFonts w:ascii="Franklin Gothic Demi Cond" w:hAnsi="Franklin Gothic Demi Cond"/>
                <w:sz w:val="21"/>
                <w:szCs w:val="21"/>
              </w:rPr>
              <w:t>Other Phone</w:t>
            </w:r>
          </w:p>
        </w:tc>
        <w:tc>
          <w:tcPr>
            <w:tcW w:w="856" w:type="dxa"/>
            <w:shd w:val="clear" w:color="auto" w:fill="auto"/>
            <w:vAlign w:val="center"/>
            <w:hideMark/>
          </w:tcPr>
          <w:p w:rsidRPr="001B1746" w:rsidR="00E215E8" w:rsidP="005C07DE" w:rsidRDefault="00E215E8" w14:paraId="2B06EAA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43645C8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7C3ECE21"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rsidRPr="001B1746" w:rsidR="00E215E8" w:rsidTr="005C07DE" w14:paraId="13E0BC47" w14:textId="77777777">
        <w:trPr>
          <w:cantSplit/>
          <w:trHeight w:val="330"/>
        </w:trPr>
        <w:tc>
          <w:tcPr>
            <w:tcW w:w="979" w:type="dxa"/>
            <w:shd w:val="clear" w:color="auto" w:fill="auto"/>
            <w:noWrap/>
            <w:vAlign w:val="center"/>
            <w:hideMark/>
          </w:tcPr>
          <w:p w:rsidRPr="001B1746" w:rsidR="00E215E8" w:rsidP="005C07DE" w:rsidRDefault="00E215E8" w14:paraId="38410DAB" w14:textId="77777777">
            <w:pPr>
              <w:rPr>
                <w:rFonts w:ascii="Segoe UI Semibold" w:hAnsi="Segoe UI Semibold"/>
                <w:color w:val="000000"/>
                <w:sz w:val="21"/>
                <w:szCs w:val="21"/>
              </w:rPr>
            </w:pPr>
            <w:r w:rsidRPr="001B1746">
              <w:rPr>
                <w:rFonts w:ascii="Segoe UI Semibold" w:hAnsi="Segoe UI Semibold"/>
                <w:color w:val="000000"/>
                <w:sz w:val="21"/>
                <w:szCs w:val="21"/>
              </w:rPr>
              <w:t>76</w:t>
            </w:r>
          </w:p>
        </w:tc>
        <w:tc>
          <w:tcPr>
            <w:tcW w:w="1405" w:type="dxa"/>
            <w:shd w:val="clear" w:color="auto" w:fill="auto"/>
            <w:noWrap/>
            <w:vAlign w:val="center"/>
            <w:hideMark/>
          </w:tcPr>
          <w:p w:rsidRPr="001B1746" w:rsidR="00E215E8" w:rsidP="005C07DE" w:rsidRDefault="00E215E8" w14:paraId="32B630F0" w14:textId="77777777">
            <w:pPr>
              <w:rPr>
                <w:rFonts w:ascii="Segoe UI Semibold" w:hAnsi="Segoe UI Semibold"/>
                <w:color w:val="000000"/>
                <w:sz w:val="20"/>
              </w:rPr>
            </w:pPr>
            <w:r w:rsidRPr="001B1746">
              <w:rPr>
                <w:rFonts w:ascii="Segoe UI Semibold" w:hAnsi="Segoe UI Semibold"/>
                <w:color w:val="000000"/>
                <w:sz w:val="20"/>
              </w:rPr>
              <w:t>OCELL</w:t>
            </w:r>
          </w:p>
        </w:tc>
        <w:tc>
          <w:tcPr>
            <w:tcW w:w="2228" w:type="dxa"/>
            <w:shd w:val="clear" w:color="auto" w:fill="auto"/>
            <w:vAlign w:val="center"/>
            <w:hideMark/>
          </w:tcPr>
          <w:p w:rsidRPr="001B1746" w:rsidR="00E215E8" w:rsidP="005C07DE" w:rsidRDefault="00E215E8" w14:paraId="12803C89" w14:textId="77777777">
            <w:pPr>
              <w:rPr>
                <w:rFonts w:ascii="Franklin Gothic Demi Cond" w:hAnsi="Franklin Gothic Demi Cond"/>
                <w:sz w:val="21"/>
                <w:szCs w:val="21"/>
              </w:rPr>
            </w:pPr>
            <w:r w:rsidRPr="001B1746">
              <w:rPr>
                <w:rFonts w:ascii="Franklin Gothic Demi Cond" w:hAnsi="Franklin Gothic Demi Cond"/>
                <w:sz w:val="21"/>
                <w:szCs w:val="21"/>
              </w:rPr>
              <w:t>Other Cell Phone</w:t>
            </w:r>
          </w:p>
        </w:tc>
        <w:tc>
          <w:tcPr>
            <w:tcW w:w="856" w:type="dxa"/>
            <w:shd w:val="clear" w:color="auto" w:fill="auto"/>
            <w:vAlign w:val="center"/>
            <w:hideMark/>
          </w:tcPr>
          <w:p w:rsidRPr="001B1746" w:rsidR="00E215E8" w:rsidP="005C07DE" w:rsidRDefault="00E215E8" w14:paraId="5C9F02F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5B41F4E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Pr="001B1746" w:rsidR="00E215E8" w:rsidP="005C07DE" w:rsidRDefault="00E215E8" w14:paraId="0C5E2C93"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bl>
    <w:p w:rsidR="00E215E8" w:rsidP="00E215E8" w:rsidRDefault="00E215E8" w14:paraId="2FA39E1A" w14:textId="77777777"/>
    <w:p w:rsidR="00E215E8" w:rsidP="00E215E8" w:rsidRDefault="00E215E8" w14:paraId="32F508AA" w14:textId="77777777">
      <w:pPr>
        <w:rPr>
          <w:rFonts w:ascii="Calibri" w:hAnsi="Calibri" w:cs="Arial"/>
          <w:sz w:val="22"/>
          <w:szCs w:val="22"/>
        </w:rPr>
      </w:pPr>
      <w:r>
        <w:rPr>
          <w:rFonts w:ascii="Calibri" w:hAnsi="Calibri" w:cs="Arial"/>
          <w:sz w:val="22"/>
          <w:szCs w:val="22"/>
        </w:rPr>
        <w:br w:type="page"/>
      </w:r>
    </w:p>
    <w:p w:rsidR="00E215E8" w:rsidP="00E215E8" w:rsidRDefault="00E215E8" w14:paraId="7D5A2497" w14:textId="77777777">
      <w:pPr>
        <w:spacing w:after="160" w:line="259" w:lineRule="auto"/>
        <w:jc w:val="center"/>
        <w:rPr>
          <w:rFonts w:ascii="Calibri" w:hAnsi="Calibri" w:cs="Arial"/>
          <w:sz w:val="22"/>
          <w:szCs w:val="22"/>
        </w:rPr>
      </w:pPr>
    </w:p>
    <w:p w:rsidR="00E215E8" w:rsidP="00E215E8" w:rsidRDefault="00E215E8" w14:paraId="063AB5F6" w14:textId="77777777">
      <w:pPr>
        <w:spacing w:line="259" w:lineRule="auto"/>
        <w:jc w:val="center"/>
        <w:rPr>
          <w:rFonts w:ascii="Calibri" w:hAnsi="Calibri" w:cs="Arial"/>
          <w:sz w:val="22"/>
          <w:szCs w:val="22"/>
        </w:rPr>
      </w:pPr>
      <w:r>
        <w:rPr>
          <w:noProof/>
        </w:rPr>
        <mc:AlternateContent>
          <mc:Choice Requires="wps">
            <w:drawing>
              <wp:anchor distT="45720" distB="45720" distL="114300" distR="114300" simplePos="0" relativeHeight="251656192" behindDoc="0" locked="0" layoutInCell="1" allowOverlap="1" wp14:editId="4A82A919" wp14:anchorId="24757E80">
                <wp:simplePos x="0" y="0"/>
                <wp:positionH relativeFrom="column">
                  <wp:posOffset>0</wp:posOffset>
                </wp:positionH>
                <wp:positionV relativeFrom="paragraph">
                  <wp:posOffset>635</wp:posOffset>
                </wp:positionV>
                <wp:extent cx="8791575" cy="1404620"/>
                <wp:effectExtent l="0" t="0" r="9525" b="0"/>
                <wp:wrapTopAndBottom/>
                <wp:docPr id="1925590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chemeClr val="accent1">
                            <a:lumMod val="75000"/>
                          </a:schemeClr>
                        </a:solidFill>
                        <a:ln w="9525">
                          <a:noFill/>
                          <a:miter lim="800000"/>
                          <a:headEnd/>
                          <a:tailEnd/>
                        </a:ln>
                      </wps:spPr>
                      <wps:txbx>
                        <w:txbxContent>
                          <w:p w:rsidRPr="00625F2E" w:rsidR="00B13C09" w:rsidP="00E215E8" w:rsidRDefault="00B13C09" w14:paraId="1CAFA09A"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style="position:absolute;left:0;text-align:left;margin-left:0;margin-top:.05pt;width:692.2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365f91 [24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" w14:anchorId="24757E80">
                <v:textbox style="mso-fit-shape-to-text:t">
                  <w:txbxContent>
                    <w:p w:rsidRPr="00625F2E" w:rsidR="00B13C09" w:rsidP="00E215E8" w:rsidRDefault="00B13C09" w14:paraId="1CAFA09A"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v:textbox>
                <w10:wrap type="topAndBottom"/>
              </v:shape>
            </w:pict>
          </mc:Fallback>
        </mc:AlternateContent>
      </w:r>
    </w:p>
    <w:tbl>
      <w:tblPr>
        <w:tblW w:w="14144"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980"/>
        <w:gridCol w:w="1419"/>
        <w:gridCol w:w="2287"/>
        <w:gridCol w:w="850"/>
        <w:gridCol w:w="3741"/>
        <w:gridCol w:w="4867"/>
      </w:tblGrid>
      <w:tr w:rsidRPr="001B1746" w:rsidR="00E215E8" w:rsidTr="005C07DE" w14:paraId="68F183DE" w14:textId="77777777">
        <w:trPr>
          <w:cantSplit/>
          <w:trHeight w:val="864"/>
          <w:tblHeader/>
        </w:trPr>
        <w:tc>
          <w:tcPr>
            <w:tcW w:w="980" w:type="dxa"/>
            <w:shd w:val="clear" w:color="auto" w:fill="auto"/>
            <w:noWrap/>
            <w:vAlign w:val="center"/>
            <w:hideMark/>
          </w:tcPr>
          <w:p w:rsidRPr="001B1746" w:rsidR="00E215E8" w:rsidP="005C07DE" w:rsidRDefault="00E215E8" w14:paraId="156350A6"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Field #</w:t>
            </w:r>
          </w:p>
        </w:tc>
        <w:tc>
          <w:tcPr>
            <w:tcW w:w="1419" w:type="dxa"/>
            <w:shd w:val="clear" w:color="auto" w:fill="auto"/>
            <w:noWrap/>
            <w:vAlign w:val="center"/>
            <w:hideMark/>
          </w:tcPr>
          <w:p w:rsidRPr="001B1746" w:rsidR="00E215E8" w:rsidP="005C07DE" w:rsidRDefault="00E215E8" w14:paraId="1E199F36"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Label</w:t>
            </w:r>
          </w:p>
        </w:tc>
        <w:tc>
          <w:tcPr>
            <w:tcW w:w="2287" w:type="dxa"/>
            <w:shd w:val="clear" w:color="auto" w:fill="auto"/>
            <w:vAlign w:val="center"/>
            <w:hideMark/>
          </w:tcPr>
          <w:p w:rsidRPr="001B1746" w:rsidR="00E215E8" w:rsidP="005C07DE" w:rsidRDefault="00E215E8" w14:paraId="57FDA937"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Description</w:t>
            </w:r>
          </w:p>
        </w:tc>
        <w:tc>
          <w:tcPr>
            <w:tcW w:w="850" w:type="dxa"/>
            <w:shd w:val="clear" w:color="auto" w:fill="auto"/>
            <w:vAlign w:val="center"/>
            <w:hideMark/>
          </w:tcPr>
          <w:p w:rsidRPr="001B1746" w:rsidR="00E215E8" w:rsidP="005C07DE" w:rsidRDefault="00E215E8" w14:paraId="39519193" w14:textId="77777777">
            <w:pPr>
              <w:jc w:val="center"/>
              <w:rPr>
                <w:rFonts w:ascii="Franklin Gothic Medium Cond" w:hAnsi="Franklin Gothic Medium Cond"/>
                <w:color w:val="000000"/>
                <w:szCs w:val="24"/>
              </w:rPr>
            </w:pPr>
            <w:r w:rsidRPr="00625F2E">
              <w:rPr>
                <w:rFonts w:ascii="Franklin Gothic Medium Cond" w:hAnsi="Franklin Gothic Medium Cond"/>
                <w:color w:val="000000"/>
                <w:sz w:val="22"/>
                <w:szCs w:val="22"/>
              </w:rPr>
              <w:t>Critical Data Item?</w:t>
            </w:r>
          </w:p>
        </w:tc>
        <w:tc>
          <w:tcPr>
            <w:tcW w:w="3741" w:type="dxa"/>
            <w:shd w:val="clear" w:color="auto" w:fill="auto"/>
            <w:noWrap/>
            <w:vAlign w:val="center"/>
            <w:hideMark/>
          </w:tcPr>
          <w:p w:rsidRPr="001B1746" w:rsidR="00E215E8" w:rsidP="005C07DE" w:rsidRDefault="00E215E8" w14:paraId="094A9224"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867" w:type="dxa"/>
            <w:shd w:val="clear" w:color="auto" w:fill="auto"/>
            <w:vAlign w:val="center"/>
            <w:hideMark/>
          </w:tcPr>
          <w:p w:rsidRPr="001B1746" w:rsidR="00E215E8" w:rsidP="005C07DE" w:rsidRDefault="00E215E8" w14:paraId="0CD52B79"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Notes &amp; Help Text</w:t>
            </w:r>
          </w:p>
        </w:tc>
      </w:tr>
      <w:tr w:rsidRPr="001B1746" w:rsidR="00E215E8" w:rsidTr="005C07DE" w14:paraId="2E7D7075" w14:textId="77777777">
        <w:trPr>
          <w:cantSplit/>
          <w:trHeight w:val="330"/>
        </w:trPr>
        <w:tc>
          <w:tcPr>
            <w:tcW w:w="980" w:type="dxa"/>
            <w:shd w:val="clear" w:color="auto" w:fill="auto"/>
            <w:noWrap/>
            <w:vAlign w:val="center"/>
          </w:tcPr>
          <w:p w:rsidR="00E215E8" w:rsidP="005C07DE" w:rsidRDefault="00E215E8" w14:paraId="145CBD5C"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rsidRPr="001B1746" w:rsidR="00E215E8" w:rsidP="005C07DE" w:rsidRDefault="00E215E8" w14:paraId="44D92081"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tcPr>
          <w:p w:rsidRPr="001B1746" w:rsidR="00E215E8" w:rsidP="005C07DE" w:rsidRDefault="00E215E8" w14:paraId="58C0C389" w14:textId="77777777">
            <w:pPr>
              <w:rPr>
                <w:rFonts w:ascii="Segoe UI Semibold" w:hAnsi="Segoe UI Semibold"/>
                <w:color w:val="000000"/>
                <w:sz w:val="20"/>
              </w:rPr>
            </w:pPr>
            <w:r>
              <w:rPr>
                <w:rFonts w:ascii="Segoe UI Semibold" w:hAnsi="Segoe UI Semibold"/>
                <w:color w:val="000000"/>
                <w:sz w:val="20"/>
              </w:rPr>
              <w:t>VERSION</w:t>
            </w:r>
          </w:p>
        </w:tc>
        <w:tc>
          <w:tcPr>
            <w:tcW w:w="2287" w:type="dxa"/>
            <w:shd w:val="clear" w:color="auto" w:fill="auto"/>
            <w:vAlign w:val="center"/>
          </w:tcPr>
          <w:p w:rsidRPr="001B1746" w:rsidR="00E215E8" w:rsidP="005C07DE" w:rsidRDefault="00E215E8" w14:paraId="761A5454" w14:textId="77777777">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850" w:type="dxa"/>
            <w:shd w:val="clear" w:color="auto" w:fill="auto"/>
            <w:vAlign w:val="center"/>
          </w:tcPr>
          <w:p w:rsidRPr="001B1746" w:rsidR="00E215E8" w:rsidP="005C07DE" w:rsidRDefault="00E215E8" w14:paraId="6B221A7E" w14:textId="77777777">
            <w:pPr>
              <w:rPr>
                <w:rFonts w:ascii="Franklin Gothic Demi Cond" w:hAnsi="Franklin Gothic Demi Cond"/>
                <w:sz w:val="22"/>
                <w:szCs w:val="22"/>
              </w:rPr>
            </w:pPr>
            <w:r>
              <w:rPr>
                <w:rFonts w:ascii="Franklin Gothic Demi Cond" w:hAnsi="Franklin Gothic Demi Cond"/>
                <w:sz w:val="22"/>
                <w:szCs w:val="22"/>
              </w:rPr>
              <w:t>Yes</w:t>
            </w:r>
          </w:p>
        </w:tc>
        <w:tc>
          <w:tcPr>
            <w:tcW w:w="3741" w:type="dxa"/>
            <w:shd w:val="clear" w:color="auto" w:fill="auto"/>
            <w:vAlign w:val="center"/>
          </w:tcPr>
          <w:p w:rsidRPr="00DA2BC4" w:rsidR="00E215E8" w:rsidP="005C07DE" w:rsidRDefault="00E215E8" w14:paraId="165F36E8" w14:textId="77777777">
            <w:pPr>
              <w:rPr>
                <w:rFonts w:ascii="Segoe UI Semibold" w:hAnsi="Segoe UI Semibold"/>
                <w:sz w:val="18"/>
                <w:szCs w:val="18"/>
              </w:rPr>
            </w:pPr>
            <w:r w:rsidRPr="00DA2BC4">
              <w:rPr>
                <w:rFonts w:ascii="Segoe UI Semibold" w:hAnsi="Segoe UI Semibold"/>
                <w:sz w:val="18"/>
                <w:szCs w:val="18"/>
              </w:rPr>
              <w:t>1</w:t>
            </w:r>
          </w:p>
        </w:tc>
        <w:tc>
          <w:tcPr>
            <w:tcW w:w="4867" w:type="dxa"/>
            <w:shd w:val="clear" w:color="auto" w:fill="auto"/>
            <w:vAlign w:val="center"/>
          </w:tcPr>
          <w:p w:rsidRPr="001B1746" w:rsidR="00E215E8" w:rsidP="005C07DE" w:rsidRDefault="00E215E8" w14:paraId="5DCA21BE" w14:textId="77777777">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rsidRPr="001B1746" w:rsidR="00E215E8" w:rsidTr="005C07DE" w14:paraId="598490DF" w14:textId="77777777">
        <w:trPr>
          <w:cantSplit/>
          <w:trHeight w:val="330"/>
        </w:trPr>
        <w:tc>
          <w:tcPr>
            <w:tcW w:w="980" w:type="dxa"/>
            <w:shd w:val="clear" w:color="auto" w:fill="auto"/>
            <w:noWrap/>
            <w:vAlign w:val="center"/>
            <w:hideMark/>
          </w:tcPr>
          <w:p w:rsidR="00E215E8" w:rsidP="005C07DE" w:rsidRDefault="00E215E8" w14:paraId="1D500AB4"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rsidRPr="001B1746" w:rsidR="00E215E8" w:rsidP="005C07DE" w:rsidRDefault="00E215E8" w14:paraId="22B758D5"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hideMark/>
          </w:tcPr>
          <w:p w:rsidRPr="001B1746" w:rsidR="00E215E8" w:rsidP="005C07DE" w:rsidRDefault="00E215E8" w14:paraId="6ED7BB1E" w14:textId="77777777">
            <w:pPr>
              <w:rPr>
                <w:rFonts w:ascii="Segoe UI Semibold" w:hAnsi="Segoe UI Semibold"/>
                <w:color w:val="000000"/>
                <w:sz w:val="20"/>
              </w:rPr>
            </w:pPr>
            <w:r w:rsidRPr="001B1746">
              <w:rPr>
                <w:rFonts w:ascii="Segoe UI Semibold" w:hAnsi="Segoe UI Semibold"/>
                <w:color w:val="000000"/>
                <w:sz w:val="20"/>
              </w:rPr>
              <w:t>INSTID</w:t>
            </w:r>
          </w:p>
        </w:tc>
        <w:tc>
          <w:tcPr>
            <w:tcW w:w="2287" w:type="dxa"/>
            <w:shd w:val="clear" w:color="auto" w:fill="auto"/>
            <w:vAlign w:val="center"/>
            <w:hideMark/>
          </w:tcPr>
          <w:p w:rsidRPr="001B1746" w:rsidR="00E215E8" w:rsidP="005C07DE" w:rsidRDefault="00E215E8" w14:paraId="653262A3" w14:textId="77777777">
            <w:pPr>
              <w:rPr>
                <w:rFonts w:ascii="Franklin Gothic Demi Cond" w:hAnsi="Franklin Gothic Demi Cond"/>
                <w:sz w:val="21"/>
                <w:szCs w:val="21"/>
              </w:rPr>
            </w:pPr>
            <w:r w:rsidRPr="001B1746">
              <w:rPr>
                <w:rFonts w:ascii="Franklin Gothic Demi Cond" w:hAnsi="Franklin Gothic Demi Cond"/>
                <w:sz w:val="21"/>
                <w:szCs w:val="21"/>
              </w:rPr>
              <w:t>Institute ID</w:t>
            </w:r>
          </w:p>
        </w:tc>
        <w:tc>
          <w:tcPr>
            <w:tcW w:w="850" w:type="dxa"/>
            <w:shd w:val="clear" w:color="auto" w:fill="auto"/>
            <w:vAlign w:val="center"/>
            <w:hideMark/>
          </w:tcPr>
          <w:p w:rsidRPr="001B1746" w:rsidR="00E215E8" w:rsidP="005C07DE" w:rsidRDefault="00E215E8" w14:paraId="58FEE10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450CA7C2"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Pr="001B1746" w:rsidR="00E215E8" w:rsidP="005C07DE" w:rsidRDefault="00E215E8" w14:paraId="118C96DF" w14:textId="77777777">
            <w:pPr>
              <w:rPr>
                <w:rFonts w:ascii="Segoe UI Semibold" w:hAnsi="Segoe UI Semibold"/>
                <w:color w:val="000000"/>
                <w:sz w:val="18"/>
                <w:szCs w:val="18"/>
              </w:rPr>
            </w:pPr>
            <w:r w:rsidRPr="001B1746">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rsidRPr="001B1746" w:rsidR="00E215E8" w:rsidTr="005C07DE" w14:paraId="6F515BE4" w14:textId="77777777">
        <w:trPr>
          <w:cantSplit/>
          <w:trHeight w:val="330"/>
        </w:trPr>
        <w:tc>
          <w:tcPr>
            <w:tcW w:w="980" w:type="dxa"/>
            <w:shd w:val="clear" w:color="auto" w:fill="auto"/>
            <w:noWrap/>
            <w:vAlign w:val="center"/>
            <w:hideMark/>
          </w:tcPr>
          <w:p w:rsidR="00E215E8" w:rsidP="005C07DE" w:rsidRDefault="00E215E8" w14:paraId="4DB6AD21" w14:textId="77777777">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rsidRPr="001B1746" w:rsidR="00E215E8" w:rsidP="005C07DE" w:rsidRDefault="00E215E8" w14:paraId="741C96F6"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hideMark/>
          </w:tcPr>
          <w:p w:rsidRPr="001B1746" w:rsidR="00E215E8" w:rsidP="005C07DE" w:rsidRDefault="00E215E8" w14:paraId="07D8629E" w14:textId="77777777">
            <w:pPr>
              <w:rPr>
                <w:rFonts w:ascii="Segoe UI Semibold" w:hAnsi="Segoe UI Semibold"/>
                <w:color w:val="000000"/>
                <w:sz w:val="20"/>
              </w:rPr>
            </w:pPr>
            <w:r w:rsidRPr="001B1746">
              <w:rPr>
                <w:rFonts w:ascii="Segoe UI Semibold" w:hAnsi="Segoe UI Semibold"/>
                <w:color w:val="000000"/>
                <w:sz w:val="20"/>
              </w:rPr>
              <w:t>STUDYID</w:t>
            </w:r>
          </w:p>
        </w:tc>
        <w:tc>
          <w:tcPr>
            <w:tcW w:w="2287" w:type="dxa"/>
            <w:shd w:val="clear" w:color="auto" w:fill="auto"/>
            <w:vAlign w:val="center"/>
            <w:hideMark/>
          </w:tcPr>
          <w:p w:rsidRPr="001B1746" w:rsidR="00E215E8" w:rsidP="005C07DE" w:rsidRDefault="00E215E8" w14:paraId="134BF5A2" w14:textId="77777777">
            <w:pPr>
              <w:rPr>
                <w:rFonts w:ascii="Franklin Gothic Demi Cond" w:hAnsi="Franklin Gothic Demi Cond"/>
                <w:sz w:val="21"/>
                <w:szCs w:val="21"/>
              </w:rPr>
            </w:pPr>
            <w:r w:rsidRPr="001B1746">
              <w:rPr>
                <w:rFonts w:ascii="Franklin Gothic Demi Cond" w:hAnsi="Franklin Gothic Demi Cond"/>
                <w:sz w:val="21"/>
                <w:szCs w:val="21"/>
              </w:rPr>
              <w:t>Study ID</w:t>
            </w:r>
          </w:p>
        </w:tc>
        <w:tc>
          <w:tcPr>
            <w:tcW w:w="850" w:type="dxa"/>
            <w:shd w:val="clear" w:color="auto" w:fill="auto"/>
            <w:vAlign w:val="center"/>
            <w:hideMark/>
          </w:tcPr>
          <w:p w:rsidRPr="001B1746" w:rsidR="00E215E8" w:rsidP="005C07DE" w:rsidRDefault="00E215E8" w14:paraId="641AFE1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7A92F266"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Pr="001B1746" w:rsidR="00E215E8" w:rsidP="005C07DE" w:rsidRDefault="00E215E8" w14:paraId="726A33C7" w14:textId="77777777">
            <w:pPr>
              <w:rPr>
                <w:rFonts w:ascii="Segoe UI Semibold" w:hAnsi="Segoe UI Semibold"/>
                <w:color w:val="000000"/>
                <w:sz w:val="18"/>
                <w:szCs w:val="18"/>
              </w:rPr>
            </w:pPr>
            <w:r w:rsidRPr="001B1746">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rsidRPr="001B1746" w:rsidR="00E215E8" w:rsidTr="005C07DE" w14:paraId="639F5BE7" w14:textId="77777777">
        <w:trPr>
          <w:cantSplit/>
          <w:trHeight w:val="330"/>
        </w:trPr>
        <w:tc>
          <w:tcPr>
            <w:tcW w:w="980" w:type="dxa"/>
            <w:shd w:val="clear" w:color="auto" w:fill="auto"/>
            <w:noWrap/>
            <w:vAlign w:val="center"/>
            <w:hideMark/>
          </w:tcPr>
          <w:p w:rsidR="00E215E8" w:rsidP="005C07DE" w:rsidRDefault="00E215E8" w14:paraId="1F3F2ABF" w14:textId="77777777">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rsidRPr="001B1746" w:rsidR="00E215E8" w:rsidP="005C07DE" w:rsidRDefault="00E215E8" w14:paraId="5557B109"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hideMark/>
          </w:tcPr>
          <w:p w:rsidRPr="001B1746" w:rsidR="00E215E8" w:rsidP="005C07DE" w:rsidRDefault="00E215E8" w14:paraId="202F8355" w14:textId="77777777">
            <w:pPr>
              <w:rPr>
                <w:rFonts w:ascii="Segoe UI Semibold" w:hAnsi="Segoe UI Semibold"/>
                <w:color w:val="000000"/>
                <w:sz w:val="20"/>
              </w:rPr>
            </w:pPr>
            <w:r w:rsidRPr="001B1746">
              <w:rPr>
                <w:rFonts w:ascii="Segoe UI Semibold" w:hAnsi="Segoe UI Semibold"/>
                <w:color w:val="000000"/>
                <w:sz w:val="20"/>
              </w:rPr>
              <w:t>STUDID</w:t>
            </w:r>
          </w:p>
        </w:tc>
        <w:tc>
          <w:tcPr>
            <w:tcW w:w="2287" w:type="dxa"/>
            <w:shd w:val="clear" w:color="auto" w:fill="auto"/>
            <w:vAlign w:val="center"/>
            <w:hideMark/>
          </w:tcPr>
          <w:p w:rsidRPr="001B1746" w:rsidR="00E215E8" w:rsidP="005C07DE" w:rsidRDefault="00E215E8" w14:paraId="59CE1E48" w14:textId="77777777">
            <w:pPr>
              <w:rPr>
                <w:rFonts w:ascii="Franklin Gothic Demi Cond" w:hAnsi="Franklin Gothic Demi Cond"/>
                <w:sz w:val="21"/>
                <w:szCs w:val="21"/>
              </w:rPr>
            </w:pPr>
            <w:r w:rsidRPr="001B1746">
              <w:rPr>
                <w:rFonts w:ascii="Franklin Gothic Demi Cond" w:hAnsi="Franklin Gothic Demi Cond"/>
                <w:sz w:val="21"/>
                <w:szCs w:val="21"/>
              </w:rPr>
              <w:t>Student ID</w:t>
            </w:r>
          </w:p>
        </w:tc>
        <w:tc>
          <w:tcPr>
            <w:tcW w:w="850" w:type="dxa"/>
            <w:shd w:val="clear" w:color="auto" w:fill="auto"/>
            <w:vAlign w:val="center"/>
            <w:hideMark/>
          </w:tcPr>
          <w:p w:rsidRPr="001B1746" w:rsidR="00E215E8" w:rsidP="005C07DE" w:rsidRDefault="00E215E8" w14:paraId="536C982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081614DF"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Pr="001B1746" w:rsidR="00E215E8" w:rsidP="005C07DE" w:rsidRDefault="00E215E8" w14:paraId="522B566C" w14:textId="77777777">
            <w:pPr>
              <w:rPr>
                <w:rFonts w:ascii="Segoe UI Semibold" w:hAnsi="Segoe UI Semibold"/>
                <w:color w:val="000000"/>
                <w:sz w:val="18"/>
                <w:szCs w:val="18"/>
              </w:rPr>
            </w:pPr>
            <w:r w:rsidRPr="001B1746">
              <w:rPr>
                <w:rFonts w:ascii="Segoe UI Semibold" w:hAnsi="Segoe UI Semibold"/>
                <w:color w:val="000000"/>
                <w:sz w:val="18"/>
                <w:szCs w:val="18"/>
              </w:rPr>
              <w:t>Your institution's student ID.</w:t>
            </w:r>
            <w:r>
              <w:rPr>
                <w:rFonts w:ascii="Segoe UI Semibold" w:hAnsi="Segoe UI Semibold"/>
                <w:color w:val="000000"/>
                <w:sz w:val="18"/>
                <w:szCs w:val="18"/>
              </w:rPr>
              <w:t xml:space="preserve"> This item is required for CSV files. In the Excel template, this field will be pre-filled for you.</w:t>
            </w:r>
          </w:p>
        </w:tc>
      </w:tr>
      <w:tr w:rsidRPr="001B1746" w:rsidR="00E215E8" w:rsidTr="005C07DE" w14:paraId="2757B7F8" w14:textId="77777777">
        <w:trPr>
          <w:cantSplit/>
          <w:trHeight w:val="330"/>
        </w:trPr>
        <w:tc>
          <w:tcPr>
            <w:tcW w:w="980" w:type="dxa"/>
            <w:shd w:val="clear" w:color="auto" w:fill="auto"/>
            <w:noWrap/>
            <w:vAlign w:val="center"/>
            <w:hideMark/>
          </w:tcPr>
          <w:p w:rsidRPr="001B1746" w:rsidR="00E215E8" w:rsidP="005C07DE" w:rsidRDefault="00E215E8" w14:paraId="7395919E" w14:textId="77777777">
            <w:pPr>
              <w:rPr>
                <w:rFonts w:ascii="Segoe UI Semibold" w:hAnsi="Segoe UI Semibold"/>
                <w:color w:val="000000"/>
                <w:sz w:val="21"/>
                <w:szCs w:val="21"/>
              </w:rPr>
            </w:pPr>
            <w:r w:rsidRPr="001B1746">
              <w:rPr>
                <w:rFonts w:ascii="Segoe UI Semibold" w:hAnsi="Segoe UI Semibold"/>
                <w:color w:val="000000"/>
                <w:sz w:val="21"/>
                <w:szCs w:val="21"/>
              </w:rPr>
              <w:t>5</w:t>
            </w:r>
          </w:p>
        </w:tc>
        <w:tc>
          <w:tcPr>
            <w:tcW w:w="1419" w:type="dxa"/>
            <w:shd w:val="clear" w:color="auto" w:fill="auto"/>
            <w:noWrap/>
            <w:vAlign w:val="center"/>
            <w:hideMark/>
          </w:tcPr>
          <w:p w:rsidRPr="001B1746" w:rsidR="00E215E8" w:rsidP="005C07DE" w:rsidRDefault="00E215E8" w14:paraId="4C005F65" w14:textId="77777777">
            <w:pPr>
              <w:rPr>
                <w:rFonts w:ascii="Segoe UI Semibold" w:hAnsi="Segoe UI Semibold"/>
                <w:color w:val="000000"/>
                <w:sz w:val="20"/>
              </w:rPr>
            </w:pPr>
            <w:r w:rsidRPr="001B1746">
              <w:rPr>
                <w:rFonts w:ascii="Segoe UI Semibold" w:hAnsi="Segoe UI Semibold"/>
                <w:color w:val="000000"/>
                <w:sz w:val="20"/>
              </w:rPr>
              <w:t>FDATEM</w:t>
            </w:r>
          </w:p>
        </w:tc>
        <w:tc>
          <w:tcPr>
            <w:tcW w:w="2287" w:type="dxa"/>
            <w:shd w:val="clear" w:color="auto" w:fill="auto"/>
            <w:vAlign w:val="center"/>
            <w:hideMark/>
          </w:tcPr>
          <w:p w:rsidRPr="001B1746" w:rsidR="00E215E8" w:rsidP="005C07DE" w:rsidRDefault="00E215E8" w14:paraId="45588F6A" w14:textId="77777777">
            <w:pPr>
              <w:rPr>
                <w:rFonts w:ascii="Franklin Gothic Demi Cond" w:hAnsi="Franklin Gothic Demi Cond"/>
                <w:sz w:val="21"/>
                <w:szCs w:val="21"/>
              </w:rPr>
            </w:pPr>
            <w:r w:rsidRPr="001B1746">
              <w:rPr>
                <w:rFonts w:ascii="Franklin Gothic Demi Cond" w:hAnsi="Franklin Gothic Demi Cond"/>
                <w:sz w:val="21"/>
                <w:szCs w:val="21"/>
              </w:rPr>
              <w:t>Date First Enrolled at this Institution (Month)</w:t>
            </w:r>
          </w:p>
        </w:tc>
        <w:tc>
          <w:tcPr>
            <w:tcW w:w="850" w:type="dxa"/>
            <w:shd w:val="clear" w:color="auto" w:fill="auto"/>
            <w:vAlign w:val="center"/>
            <w:hideMark/>
          </w:tcPr>
          <w:p w:rsidRPr="001B1746" w:rsidR="00E215E8" w:rsidP="005C07DE" w:rsidRDefault="00E215E8" w14:paraId="7182BAA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3F3FC77A" w14:textId="77777777">
            <w:pPr>
              <w:rPr>
                <w:rFonts w:ascii="Segoe UI Semibold" w:hAnsi="Segoe UI Semibold"/>
                <w:sz w:val="18"/>
                <w:szCs w:val="18"/>
              </w:rPr>
            </w:pPr>
            <w:r w:rsidRPr="00DA2BC4">
              <w:rPr>
                <w:rFonts w:ascii="Segoe UI Semibold" w:hAnsi="Segoe UI Semibold"/>
                <w:sz w:val="18"/>
                <w:szCs w:val="18"/>
              </w:rPr>
              <w:t>1 - 12</w:t>
            </w:r>
          </w:p>
        </w:tc>
        <w:tc>
          <w:tcPr>
            <w:tcW w:w="4867" w:type="dxa"/>
            <w:vMerge w:val="restart"/>
            <w:shd w:val="clear" w:color="auto" w:fill="auto"/>
            <w:vAlign w:val="center"/>
            <w:hideMark/>
          </w:tcPr>
          <w:p w:rsidRPr="001B1746" w:rsidR="00E215E8" w:rsidP="005C07DE" w:rsidRDefault="00E215E8" w14:paraId="0CD46452" w14:textId="77777777">
            <w:pPr>
              <w:rPr>
                <w:rFonts w:ascii="Segoe UI Semibold" w:hAnsi="Segoe UI Semibold"/>
                <w:color w:val="000000"/>
                <w:sz w:val="18"/>
                <w:szCs w:val="18"/>
              </w:rPr>
            </w:pPr>
            <w:r w:rsidRPr="001B1746">
              <w:rPr>
                <w:rFonts w:ascii="Segoe UI Semibold" w:hAnsi="Segoe UI Semibold"/>
                <w:color w:val="000000"/>
                <w:sz w:val="18"/>
                <w:szCs w:val="18"/>
              </w:rPr>
              <w:t>Enter the date the student enrolled at this institution for the first time, even if this date occurred prior to this academic year.</w:t>
            </w:r>
          </w:p>
          <w:p w:rsidRPr="001B1746" w:rsidR="00E215E8" w:rsidP="005C07DE" w:rsidRDefault="00E215E8" w14:paraId="4B195ED4" w14:textId="77777777">
            <w:pPr>
              <w:rPr>
                <w:rFonts w:ascii="Segoe UI Semibold" w:hAnsi="Segoe UI Semibold"/>
                <w:color w:val="000000"/>
                <w:sz w:val="18"/>
                <w:szCs w:val="18"/>
              </w:rPr>
            </w:pPr>
          </w:p>
        </w:tc>
      </w:tr>
      <w:tr w:rsidRPr="001B1746" w:rsidR="00E215E8" w:rsidTr="005C07DE" w14:paraId="427B911E" w14:textId="77777777">
        <w:trPr>
          <w:cantSplit/>
          <w:trHeight w:val="330"/>
        </w:trPr>
        <w:tc>
          <w:tcPr>
            <w:tcW w:w="980" w:type="dxa"/>
            <w:shd w:val="clear" w:color="auto" w:fill="auto"/>
            <w:noWrap/>
            <w:vAlign w:val="center"/>
            <w:hideMark/>
          </w:tcPr>
          <w:p w:rsidRPr="001B1746" w:rsidR="00E215E8" w:rsidP="005C07DE" w:rsidRDefault="00E215E8" w14:paraId="6B396D79" w14:textId="77777777">
            <w:pPr>
              <w:rPr>
                <w:rFonts w:ascii="Segoe UI Semibold" w:hAnsi="Segoe UI Semibold"/>
                <w:color w:val="000000"/>
                <w:sz w:val="21"/>
                <w:szCs w:val="21"/>
              </w:rPr>
            </w:pPr>
            <w:r w:rsidRPr="001B1746">
              <w:rPr>
                <w:rFonts w:ascii="Segoe UI Semibold" w:hAnsi="Segoe UI Semibold"/>
                <w:color w:val="000000"/>
                <w:sz w:val="21"/>
                <w:szCs w:val="21"/>
              </w:rPr>
              <w:t>6</w:t>
            </w:r>
          </w:p>
        </w:tc>
        <w:tc>
          <w:tcPr>
            <w:tcW w:w="1419" w:type="dxa"/>
            <w:shd w:val="clear" w:color="auto" w:fill="auto"/>
            <w:noWrap/>
            <w:vAlign w:val="center"/>
            <w:hideMark/>
          </w:tcPr>
          <w:p w:rsidRPr="001B1746" w:rsidR="00E215E8" w:rsidP="005C07DE" w:rsidRDefault="00E215E8" w14:paraId="1529A6A2" w14:textId="77777777">
            <w:pPr>
              <w:rPr>
                <w:rFonts w:ascii="Segoe UI Semibold" w:hAnsi="Segoe UI Semibold"/>
                <w:color w:val="000000"/>
                <w:sz w:val="20"/>
              </w:rPr>
            </w:pPr>
            <w:r w:rsidRPr="001B1746">
              <w:rPr>
                <w:rFonts w:ascii="Segoe UI Semibold" w:hAnsi="Segoe UI Semibold"/>
                <w:color w:val="000000"/>
                <w:sz w:val="20"/>
              </w:rPr>
              <w:t>FDATED</w:t>
            </w:r>
          </w:p>
        </w:tc>
        <w:tc>
          <w:tcPr>
            <w:tcW w:w="2287" w:type="dxa"/>
            <w:shd w:val="clear" w:color="auto" w:fill="auto"/>
            <w:vAlign w:val="center"/>
            <w:hideMark/>
          </w:tcPr>
          <w:p w:rsidRPr="001B1746" w:rsidR="00E215E8" w:rsidP="005C07DE" w:rsidRDefault="00E215E8" w14:paraId="79EA4913" w14:textId="77777777">
            <w:pPr>
              <w:rPr>
                <w:rFonts w:ascii="Franklin Gothic Demi Cond" w:hAnsi="Franklin Gothic Demi Cond"/>
                <w:sz w:val="21"/>
                <w:szCs w:val="21"/>
              </w:rPr>
            </w:pPr>
            <w:r w:rsidRPr="001B1746">
              <w:rPr>
                <w:rFonts w:ascii="Franklin Gothic Demi Cond" w:hAnsi="Franklin Gothic Demi Cond"/>
                <w:sz w:val="21"/>
                <w:szCs w:val="21"/>
              </w:rPr>
              <w:t>Date First Enrolled at this Institution (Day)</w:t>
            </w:r>
          </w:p>
        </w:tc>
        <w:tc>
          <w:tcPr>
            <w:tcW w:w="850" w:type="dxa"/>
            <w:shd w:val="clear" w:color="auto" w:fill="auto"/>
            <w:vAlign w:val="center"/>
            <w:hideMark/>
          </w:tcPr>
          <w:p w:rsidRPr="001B1746" w:rsidR="00E215E8" w:rsidP="005C07DE" w:rsidRDefault="00E215E8" w14:paraId="2C024EE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6F997DBB" w14:textId="77777777">
            <w:pPr>
              <w:rPr>
                <w:rFonts w:ascii="Segoe UI Semibold" w:hAnsi="Segoe UI Semibold"/>
                <w:sz w:val="18"/>
                <w:szCs w:val="18"/>
              </w:rPr>
            </w:pPr>
            <w:r w:rsidRPr="00DA2BC4">
              <w:rPr>
                <w:rFonts w:ascii="Segoe UI Semibold" w:hAnsi="Segoe UI Semibold"/>
                <w:sz w:val="18"/>
                <w:szCs w:val="18"/>
              </w:rPr>
              <w:t>1 - 31</w:t>
            </w:r>
          </w:p>
        </w:tc>
        <w:tc>
          <w:tcPr>
            <w:tcW w:w="4867" w:type="dxa"/>
            <w:vMerge/>
            <w:vAlign w:val="center"/>
            <w:hideMark/>
          </w:tcPr>
          <w:p w:rsidRPr="001B1746" w:rsidR="00E215E8" w:rsidP="005C07DE" w:rsidRDefault="00E215E8" w14:paraId="6E796744" w14:textId="77777777">
            <w:pPr>
              <w:rPr>
                <w:rFonts w:ascii="Segoe UI Semibold" w:hAnsi="Segoe UI Semibold"/>
                <w:color w:val="000000"/>
                <w:sz w:val="18"/>
                <w:szCs w:val="18"/>
              </w:rPr>
            </w:pPr>
          </w:p>
        </w:tc>
      </w:tr>
      <w:tr w:rsidRPr="001B1746" w:rsidR="00E215E8" w:rsidTr="005C07DE" w14:paraId="51740AAA" w14:textId="77777777">
        <w:trPr>
          <w:cantSplit/>
          <w:trHeight w:val="330"/>
        </w:trPr>
        <w:tc>
          <w:tcPr>
            <w:tcW w:w="980" w:type="dxa"/>
            <w:shd w:val="clear" w:color="auto" w:fill="auto"/>
            <w:noWrap/>
            <w:vAlign w:val="center"/>
            <w:hideMark/>
          </w:tcPr>
          <w:p w:rsidRPr="001B1746" w:rsidR="00E215E8" w:rsidP="005C07DE" w:rsidRDefault="00E215E8" w14:paraId="197AF7A7" w14:textId="77777777">
            <w:pPr>
              <w:rPr>
                <w:rFonts w:ascii="Segoe UI Semibold" w:hAnsi="Segoe UI Semibold"/>
                <w:color w:val="000000"/>
                <w:sz w:val="21"/>
                <w:szCs w:val="21"/>
              </w:rPr>
            </w:pPr>
            <w:r w:rsidRPr="001B1746">
              <w:rPr>
                <w:rFonts w:ascii="Segoe UI Semibold" w:hAnsi="Segoe UI Semibold"/>
                <w:color w:val="000000"/>
                <w:sz w:val="21"/>
                <w:szCs w:val="21"/>
              </w:rPr>
              <w:t>7</w:t>
            </w:r>
          </w:p>
        </w:tc>
        <w:tc>
          <w:tcPr>
            <w:tcW w:w="1419" w:type="dxa"/>
            <w:shd w:val="clear" w:color="auto" w:fill="auto"/>
            <w:noWrap/>
            <w:vAlign w:val="center"/>
            <w:hideMark/>
          </w:tcPr>
          <w:p w:rsidRPr="001B1746" w:rsidR="00E215E8" w:rsidP="005C07DE" w:rsidRDefault="00E215E8" w14:paraId="1D7B8DA6" w14:textId="77777777">
            <w:pPr>
              <w:rPr>
                <w:rFonts w:ascii="Segoe UI Semibold" w:hAnsi="Segoe UI Semibold"/>
                <w:color w:val="000000"/>
                <w:sz w:val="20"/>
              </w:rPr>
            </w:pPr>
            <w:r w:rsidRPr="001B1746">
              <w:rPr>
                <w:rFonts w:ascii="Segoe UI Semibold" w:hAnsi="Segoe UI Semibold"/>
                <w:color w:val="000000"/>
                <w:sz w:val="20"/>
              </w:rPr>
              <w:t>FDATEY</w:t>
            </w:r>
          </w:p>
        </w:tc>
        <w:tc>
          <w:tcPr>
            <w:tcW w:w="2287" w:type="dxa"/>
            <w:shd w:val="clear" w:color="auto" w:fill="auto"/>
            <w:vAlign w:val="center"/>
            <w:hideMark/>
          </w:tcPr>
          <w:p w:rsidRPr="001B1746" w:rsidR="00E215E8" w:rsidP="005C07DE" w:rsidRDefault="00E215E8" w14:paraId="27F5D3D3" w14:textId="77777777">
            <w:pPr>
              <w:rPr>
                <w:rFonts w:ascii="Franklin Gothic Demi Cond" w:hAnsi="Franklin Gothic Demi Cond"/>
                <w:sz w:val="21"/>
                <w:szCs w:val="21"/>
              </w:rPr>
            </w:pPr>
            <w:r w:rsidRPr="001B1746">
              <w:rPr>
                <w:rFonts w:ascii="Franklin Gothic Demi Cond" w:hAnsi="Franklin Gothic Demi Cond"/>
                <w:sz w:val="21"/>
                <w:szCs w:val="21"/>
              </w:rPr>
              <w:t>Date First Enrolled at this Institution (Year)</w:t>
            </w:r>
          </w:p>
        </w:tc>
        <w:tc>
          <w:tcPr>
            <w:tcW w:w="850" w:type="dxa"/>
            <w:shd w:val="clear" w:color="auto" w:fill="auto"/>
            <w:vAlign w:val="center"/>
            <w:hideMark/>
          </w:tcPr>
          <w:p w:rsidRPr="001B1746" w:rsidR="00E215E8" w:rsidP="005C07DE" w:rsidRDefault="00E215E8" w14:paraId="1CCC1A2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5D14DFA0" w14:textId="77777777">
            <w:pPr>
              <w:rPr>
                <w:rFonts w:ascii="Segoe UI Semibold" w:hAnsi="Segoe UI Semibold"/>
                <w:sz w:val="18"/>
                <w:szCs w:val="18"/>
              </w:rPr>
            </w:pPr>
            <w:r w:rsidRPr="00DA2BC4">
              <w:rPr>
                <w:rFonts w:ascii="Segoe UI Semibold" w:hAnsi="Segoe UI Semibold"/>
                <w:sz w:val="18"/>
                <w:szCs w:val="18"/>
              </w:rPr>
              <w:t>1940 - 2020</w:t>
            </w:r>
          </w:p>
        </w:tc>
        <w:tc>
          <w:tcPr>
            <w:tcW w:w="4867" w:type="dxa"/>
            <w:vMerge/>
            <w:vAlign w:val="center"/>
            <w:hideMark/>
          </w:tcPr>
          <w:p w:rsidRPr="001B1746" w:rsidR="00E215E8" w:rsidP="005C07DE" w:rsidRDefault="00E215E8" w14:paraId="04D3EE92" w14:textId="77777777">
            <w:pPr>
              <w:rPr>
                <w:rFonts w:ascii="Segoe UI Semibold" w:hAnsi="Segoe UI Semibold"/>
                <w:color w:val="000000"/>
                <w:sz w:val="18"/>
                <w:szCs w:val="18"/>
              </w:rPr>
            </w:pPr>
          </w:p>
        </w:tc>
      </w:tr>
      <w:tr w:rsidRPr="001B1746" w:rsidR="00E215E8" w:rsidTr="005C07DE" w14:paraId="34817059" w14:textId="77777777">
        <w:trPr>
          <w:cantSplit/>
          <w:trHeight w:val="552"/>
        </w:trPr>
        <w:tc>
          <w:tcPr>
            <w:tcW w:w="980" w:type="dxa"/>
            <w:shd w:val="clear" w:color="auto" w:fill="auto"/>
            <w:noWrap/>
            <w:vAlign w:val="center"/>
            <w:hideMark/>
          </w:tcPr>
          <w:p w:rsidRPr="001B1746" w:rsidR="00E215E8" w:rsidP="005C07DE" w:rsidRDefault="00E215E8" w14:paraId="6BC9FB5D" w14:textId="77777777">
            <w:pPr>
              <w:rPr>
                <w:rFonts w:ascii="Segoe UI Semibold" w:hAnsi="Segoe UI Semibold"/>
                <w:color w:val="000000"/>
                <w:sz w:val="21"/>
                <w:szCs w:val="21"/>
              </w:rPr>
            </w:pPr>
            <w:r w:rsidRPr="001B1746">
              <w:rPr>
                <w:rFonts w:ascii="Segoe UI Semibold" w:hAnsi="Segoe UI Semibold"/>
                <w:color w:val="000000"/>
                <w:sz w:val="21"/>
                <w:szCs w:val="21"/>
              </w:rPr>
              <w:t>8</w:t>
            </w:r>
          </w:p>
        </w:tc>
        <w:tc>
          <w:tcPr>
            <w:tcW w:w="1419" w:type="dxa"/>
            <w:shd w:val="clear" w:color="auto" w:fill="auto"/>
            <w:noWrap/>
            <w:vAlign w:val="center"/>
            <w:hideMark/>
          </w:tcPr>
          <w:p w:rsidRPr="001B1746" w:rsidR="00E215E8" w:rsidP="005C07DE" w:rsidRDefault="00E215E8" w14:paraId="3EBD164C" w14:textId="77777777">
            <w:pPr>
              <w:rPr>
                <w:rFonts w:ascii="Segoe UI Semibold" w:hAnsi="Segoe UI Semibold"/>
                <w:color w:val="000000"/>
                <w:sz w:val="20"/>
              </w:rPr>
            </w:pPr>
            <w:r w:rsidRPr="001B1746">
              <w:rPr>
                <w:rFonts w:ascii="Segoe UI Semibold" w:hAnsi="Segoe UI Semibold"/>
                <w:color w:val="000000"/>
                <w:sz w:val="20"/>
              </w:rPr>
              <w:t>LDATEM</w:t>
            </w:r>
          </w:p>
        </w:tc>
        <w:tc>
          <w:tcPr>
            <w:tcW w:w="2287" w:type="dxa"/>
            <w:shd w:val="clear" w:color="auto" w:fill="auto"/>
            <w:vAlign w:val="center"/>
            <w:hideMark/>
          </w:tcPr>
          <w:p w:rsidRPr="001B1746" w:rsidR="00E215E8" w:rsidP="005C07DE" w:rsidRDefault="00E215E8" w14:paraId="770D30A8" w14:textId="77777777">
            <w:pPr>
              <w:rPr>
                <w:rFonts w:ascii="Franklin Gothic Demi Cond" w:hAnsi="Franklin Gothic Demi Cond"/>
                <w:sz w:val="21"/>
                <w:szCs w:val="21"/>
              </w:rPr>
            </w:pPr>
            <w:r w:rsidRPr="001B1746">
              <w:rPr>
                <w:rFonts w:ascii="Franklin Gothic Demi Cond" w:hAnsi="Franklin Gothic Demi Cond"/>
                <w:sz w:val="21"/>
                <w:szCs w:val="21"/>
              </w:rPr>
              <w:t>Date Last Enrolled at this Institution (Month)</w:t>
            </w:r>
          </w:p>
        </w:tc>
        <w:tc>
          <w:tcPr>
            <w:tcW w:w="850" w:type="dxa"/>
            <w:shd w:val="clear" w:color="auto" w:fill="auto"/>
            <w:vAlign w:val="center"/>
            <w:hideMark/>
          </w:tcPr>
          <w:p w:rsidRPr="001B1746" w:rsidR="00E215E8" w:rsidP="005C07DE" w:rsidRDefault="00E215E8" w14:paraId="50108F1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264D9110" w14:textId="77777777">
            <w:pPr>
              <w:rPr>
                <w:rFonts w:ascii="Segoe UI Semibold" w:hAnsi="Segoe UI Semibold"/>
                <w:sz w:val="18"/>
                <w:szCs w:val="18"/>
              </w:rPr>
            </w:pPr>
            <w:r w:rsidRPr="00DA2BC4">
              <w:rPr>
                <w:rFonts w:ascii="Segoe UI Semibold" w:hAnsi="Segoe UI Semibold"/>
                <w:sz w:val="18"/>
                <w:szCs w:val="18"/>
              </w:rPr>
              <w:t>1 - 12</w:t>
            </w:r>
          </w:p>
        </w:tc>
        <w:tc>
          <w:tcPr>
            <w:tcW w:w="4867" w:type="dxa"/>
            <w:vMerge w:val="restart"/>
            <w:vAlign w:val="center"/>
            <w:hideMark/>
          </w:tcPr>
          <w:p w:rsidRPr="001B1746" w:rsidR="00E215E8" w:rsidP="005C07DE" w:rsidRDefault="00E215E8" w14:paraId="08C2DF65" w14:textId="77777777">
            <w:pPr>
              <w:rPr>
                <w:rFonts w:ascii="Segoe UI Semibold" w:hAnsi="Segoe UI Semibold"/>
                <w:color w:val="000000"/>
                <w:sz w:val="18"/>
                <w:szCs w:val="18"/>
              </w:rPr>
            </w:pPr>
            <w:r w:rsidRPr="001B1746">
              <w:rPr>
                <w:rFonts w:ascii="Segoe UI Semibold" w:hAnsi="Segoe UI Semibold"/>
                <w:color w:val="000000"/>
                <w:sz w:val="18"/>
                <w:szCs w:val="18"/>
              </w:rPr>
              <w:t>If the student is no longer enrolled at this institution, enter the student’s last date of enrollment. If the student is still enrolled at the institution, leave this item blank.</w:t>
            </w:r>
          </w:p>
          <w:p w:rsidRPr="001B1746" w:rsidR="00E215E8" w:rsidP="005C07DE" w:rsidRDefault="00E215E8" w14:paraId="3700CB3B" w14:textId="77777777">
            <w:pPr>
              <w:rPr>
                <w:rFonts w:ascii="Segoe UI Semibold" w:hAnsi="Segoe UI Semibold"/>
                <w:color w:val="000000"/>
                <w:sz w:val="18"/>
                <w:szCs w:val="18"/>
              </w:rPr>
            </w:pPr>
            <w:r w:rsidRPr="001B1746">
              <w:rPr>
                <w:rFonts w:ascii="Segoe UI Semibold" w:hAnsi="Segoe UI Semibold"/>
                <w:color w:val="000000"/>
                <w:sz w:val="18"/>
                <w:szCs w:val="18"/>
              </w:rPr>
              <w:t>Indicate whether your institution accepted transfer credits for this student from another postsecondary institution. Please exclude remedial or developmental courses.</w:t>
            </w:r>
          </w:p>
        </w:tc>
      </w:tr>
      <w:tr w:rsidRPr="001B1746" w:rsidR="00E215E8" w:rsidTr="005C07DE" w14:paraId="3E43AA12" w14:textId="77777777">
        <w:trPr>
          <w:cantSplit/>
          <w:trHeight w:val="552"/>
        </w:trPr>
        <w:tc>
          <w:tcPr>
            <w:tcW w:w="980" w:type="dxa"/>
            <w:shd w:val="clear" w:color="auto" w:fill="auto"/>
            <w:noWrap/>
            <w:vAlign w:val="center"/>
            <w:hideMark/>
          </w:tcPr>
          <w:p w:rsidRPr="001B1746" w:rsidR="00E215E8" w:rsidP="005C07DE" w:rsidRDefault="00E215E8" w14:paraId="64BFDEF8" w14:textId="77777777">
            <w:pPr>
              <w:rPr>
                <w:rFonts w:ascii="Segoe UI Semibold" w:hAnsi="Segoe UI Semibold"/>
                <w:color w:val="000000"/>
                <w:sz w:val="21"/>
                <w:szCs w:val="21"/>
              </w:rPr>
            </w:pPr>
            <w:r w:rsidRPr="001B1746">
              <w:rPr>
                <w:rFonts w:ascii="Segoe UI Semibold" w:hAnsi="Segoe UI Semibold"/>
                <w:color w:val="000000"/>
                <w:sz w:val="21"/>
                <w:szCs w:val="21"/>
              </w:rPr>
              <w:t>9</w:t>
            </w:r>
          </w:p>
        </w:tc>
        <w:tc>
          <w:tcPr>
            <w:tcW w:w="1419" w:type="dxa"/>
            <w:shd w:val="clear" w:color="auto" w:fill="auto"/>
            <w:noWrap/>
            <w:vAlign w:val="center"/>
            <w:hideMark/>
          </w:tcPr>
          <w:p w:rsidRPr="001B1746" w:rsidR="00E215E8" w:rsidP="005C07DE" w:rsidRDefault="00E215E8" w14:paraId="2FD9CBBA" w14:textId="77777777">
            <w:pPr>
              <w:rPr>
                <w:rFonts w:ascii="Segoe UI Semibold" w:hAnsi="Segoe UI Semibold"/>
                <w:color w:val="000000"/>
                <w:sz w:val="20"/>
              </w:rPr>
            </w:pPr>
            <w:r w:rsidRPr="001B1746">
              <w:rPr>
                <w:rFonts w:ascii="Segoe UI Semibold" w:hAnsi="Segoe UI Semibold"/>
                <w:color w:val="000000"/>
                <w:sz w:val="20"/>
              </w:rPr>
              <w:t>LDATED</w:t>
            </w:r>
          </w:p>
        </w:tc>
        <w:tc>
          <w:tcPr>
            <w:tcW w:w="2287" w:type="dxa"/>
            <w:shd w:val="clear" w:color="auto" w:fill="auto"/>
            <w:vAlign w:val="center"/>
            <w:hideMark/>
          </w:tcPr>
          <w:p w:rsidRPr="001B1746" w:rsidR="00E215E8" w:rsidP="005C07DE" w:rsidRDefault="00E215E8" w14:paraId="51696D2B" w14:textId="77777777">
            <w:pPr>
              <w:rPr>
                <w:rFonts w:ascii="Franklin Gothic Demi Cond" w:hAnsi="Franklin Gothic Demi Cond"/>
                <w:sz w:val="21"/>
                <w:szCs w:val="21"/>
              </w:rPr>
            </w:pPr>
            <w:r w:rsidRPr="001B1746">
              <w:rPr>
                <w:rFonts w:ascii="Franklin Gothic Demi Cond" w:hAnsi="Franklin Gothic Demi Cond"/>
                <w:sz w:val="21"/>
                <w:szCs w:val="21"/>
              </w:rPr>
              <w:t>Date Last Enrolled at this Institution (Day)</w:t>
            </w:r>
          </w:p>
        </w:tc>
        <w:tc>
          <w:tcPr>
            <w:tcW w:w="850" w:type="dxa"/>
            <w:shd w:val="clear" w:color="auto" w:fill="auto"/>
            <w:vAlign w:val="center"/>
            <w:hideMark/>
          </w:tcPr>
          <w:p w:rsidRPr="001B1746" w:rsidR="00E215E8" w:rsidP="005C07DE" w:rsidRDefault="00E215E8" w14:paraId="548DF93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659E90B7" w14:textId="77777777">
            <w:pPr>
              <w:rPr>
                <w:rFonts w:ascii="Segoe UI Semibold" w:hAnsi="Segoe UI Semibold"/>
                <w:sz w:val="18"/>
                <w:szCs w:val="18"/>
              </w:rPr>
            </w:pPr>
            <w:r w:rsidRPr="00DA2BC4">
              <w:rPr>
                <w:rFonts w:ascii="Segoe UI Semibold" w:hAnsi="Segoe UI Semibold"/>
                <w:sz w:val="18"/>
                <w:szCs w:val="18"/>
              </w:rPr>
              <w:t>1 - 31</w:t>
            </w:r>
          </w:p>
        </w:tc>
        <w:tc>
          <w:tcPr>
            <w:tcW w:w="4867" w:type="dxa"/>
            <w:vMerge/>
            <w:vAlign w:val="center"/>
            <w:hideMark/>
          </w:tcPr>
          <w:p w:rsidRPr="001B1746" w:rsidR="00E215E8" w:rsidP="005C07DE" w:rsidRDefault="00E215E8" w14:paraId="0F229F3D" w14:textId="77777777">
            <w:pPr>
              <w:rPr>
                <w:rFonts w:ascii="Segoe UI Semibold" w:hAnsi="Segoe UI Semibold"/>
                <w:color w:val="000000"/>
                <w:sz w:val="18"/>
                <w:szCs w:val="18"/>
              </w:rPr>
            </w:pPr>
          </w:p>
        </w:tc>
      </w:tr>
      <w:tr w:rsidRPr="001B1746" w:rsidR="00E215E8" w:rsidTr="005C07DE" w14:paraId="2BEFB016" w14:textId="77777777">
        <w:trPr>
          <w:cantSplit/>
          <w:trHeight w:val="552"/>
        </w:trPr>
        <w:tc>
          <w:tcPr>
            <w:tcW w:w="980" w:type="dxa"/>
            <w:shd w:val="clear" w:color="auto" w:fill="auto"/>
            <w:noWrap/>
            <w:vAlign w:val="center"/>
            <w:hideMark/>
          </w:tcPr>
          <w:p w:rsidRPr="001B1746" w:rsidR="00E215E8" w:rsidP="005C07DE" w:rsidRDefault="00E215E8" w14:paraId="44E0563F" w14:textId="77777777">
            <w:pPr>
              <w:rPr>
                <w:rFonts w:ascii="Segoe UI Semibold" w:hAnsi="Segoe UI Semibold"/>
                <w:color w:val="000000"/>
                <w:sz w:val="21"/>
                <w:szCs w:val="21"/>
              </w:rPr>
            </w:pPr>
            <w:r w:rsidRPr="001B1746">
              <w:rPr>
                <w:rFonts w:ascii="Segoe UI Semibold" w:hAnsi="Segoe UI Semibold"/>
                <w:color w:val="000000"/>
                <w:sz w:val="21"/>
                <w:szCs w:val="21"/>
              </w:rPr>
              <w:t>10</w:t>
            </w:r>
          </w:p>
        </w:tc>
        <w:tc>
          <w:tcPr>
            <w:tcW w:w="1419" w:type="dxa"/>
            <w:shd w:val="clear" w:color="auto" w:fill="auto"/>
            <w:noWrap/>
            <w:vAlign w:val="center"/>
            <w:hideMark/>
          </w:tcPr>
          <w:p w:rsidRPr="001B1746" w:rsidR="00E215E8" w:rsidP="005C07DE" w:rsidRDefault="00E215E8" w14:paraId="6D598354" w14:textId="77777777">
            <w:pPr>
              <w:rPr>
                <w:rFonts w:ascii="Segoe UI Semibold" w:hAnsi="Segoe UI Semibold"/>
                <w:color w:val="000000"/>
                <w:sz w:val="20"/>
              </w:rPr>
            </w:pPr>
            <w:r w:rsidRPr="001B1746">
              <w:rPr>
                <w:rFonts w:ascii="Segoe UI Semibold" w:hAnsi="Segoe UI Semibold"/>
                <w:color w:val="000000"/>
                <w:sz w:val="20"/>
              </w:rPr>
              <w:t>LDATEY</w:t>
            </w:r>
          </w:p>
        </w:tc>
        <w:tc>
          <w:tcPr>
            <w:tcW w:w="2287" w:type="dxa"/>
            <w:shd w:val="clear" w:color="auto" w:fill="auto"/>
            <w:vAlign w:val="center"/>
            <w:hideMark/>
          </w:tcPr>
          <w:p w:rsidRPr="001B1746" w:rsidR="00E215E8" w:rsidP="005C07DE" w:rsidRDefault="00E215E8" w14:paraId="1E10228E" w14:textId="77777777">
            <w:pPr>
              <w:rPr>
                <w:rFonts w:ascii="Franklin Gothic Demi Cond" w:hAnsi="Franklin Gothic Demi Cond"/>
                <w:sz w:val="21"/>
                <w:szCs w:val="21"/>
              </w:rPr>
            </w:pPr>
            <w:r w:rsidRPr="001B1746">
              <w:rPr>
                <w:rFonts w:ascii="Franklin Gothic Demi Cond" w:hAnsi="Franklin Gothic Demi Cond"/>
                <w:sz w:val="21"/>
                <w:szCs w:val="21"/>
              </w:rPr>
              <w:t>Date Last Enrolled at this Institution (Year)</w:t>
            </w:r>
          </w:p>
        </w:tc>
        <w:tc>
          <w:tcPr>
            <w:tcW w:w="850" w:type="dxa"/>
            <w:shd w:val="clear" w:color="auto" w:fill="auto"/>
            <w:vAlign w:val="center"/>
            <w:hideMark/>
          </w:tcPr>
          <w:p w:rsidRPr="001B1746" w:rsidR="00E215E8" w:rsidP="005C07DE" w:rsidRDefault="00E215E8" w14:paraId="6C0A70E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679B685F" w14:textId="77777777">
            <w:pPr>
              <w:rPr>
                <w:rFonts w:ascii="Segoe UI Semibold" w:hAnsi="Segoe UI Semibold"/>
                <w:sz w:val="18"/>
                <w:szCs w:val="18"/>
              </w:rPr>
            </w:pPr>
            <w:r w:rsidRPr="00DA2BC4">
              <w:rPr>
                <w:rFonts w:ascii="Segoe UI Semibold" w:hAnsi="Segoe UI Semibold"/>
                <w:sz w:val="18"/>
                <w:szCs w:val="18"/>
              </w:rPr>
              <w:t>1940 - 2020</w:t>
            </w:r>
          </w:p>
        </w:tc>
        <w:tc>
          <w:tcPr>
            <w:tcW w:w="4867" w:type="dxa"/>
            <w:vMerge/>
            <w:vAlign w:val="center"/>
            <w:hideMark/>
          </w:tcPr>
          <w:p w:rsidRPr="001B1746" w:rsidR="00E215E8" w:rsidP="005C07DE" w:rsidRDefault="00E215E8" w14:paraId="500005EA" w14:textId="77777777">
            <w:pPr>
              <w:rPr>
                <w:rFonts w:ascii="Segoe UI Semibold" w:hAnsi="Segoe UI Semibold"/>
                <w:color w:val="000000"/>
                <w:sz w:val="18"/>
                <w:szCs w:val="18"/>
              </w:rPr>
            </w:pPr>
          </w:p>
        </w:tc>
      </w:tr>
      <w:tr w:rsidRPr="001B1746" w:rsidR="00E215E8" w:rsidTr="005C07DE" w14:paraId="71025435" w14:textId="77777777">
        <w:trPr>
          <w:cantSplit/>
          <w:trHeight w:val="330"/>
        </w:trPr>
        <w:tc>
          <w:tcPr>
            <w:tcW w:w="980" w:type="dxa"/>
            <w:shd w:val="clear" w:color="auto" w:fill="auto"/>
            <w:noWrap/>
            <w:vAlign w:val="center"/>
            <w:hideMark/>
          </w:tcPr>
          <w:p w:rsidRPr="001B1746" w:rsidR="00E215E8" w:rsidP="005C07DE" w:rsidRDefault="00E215E8" w14:paraId="2542F9CF" w14:textId="77777777">
            <w:pPr>
              <w:rPr>
                <w:rFonts w:ascii="Segoe UI Semibold" w:hAnsi="Segoe UI Semibold"/>
                <w:color w:val="000000"/>
                <w:sz w:val="21"/>
                <w:szCs w:val="21"/>
              </w:rPr>
            </w:pPr>
            <w:r w:rsidRPr="001B1746">
              <w:rPr>
                <w:rFonts w:ascii="Segoe UI Semibold" w:hAnsi="Segoe UI Semibold"/>
                <w:color w:val="000000"/>
                <w:sz w:val="21"/>
                <w:szCs w:val="21"/>
              </w:rPr>
              <w:t>11</w:t>
            </w:r>
          </w:p>
        </w:tc>
        <w:tc>
          <w:tcPr>
            <w:tcW w:w="1419" w:type="dxa"/>
            <w:shd w:val="clear" w:color="auto" w:fill="auto"/>
            <w:noWrap/>
            <w:vAlign w:val="center"/>
            <w:hideMark/>
          </w:tcPr>
          <w:p w:rsidRPr="001B1746" w:rsidR="00E215E8" w:rsidP="005C07DE" w:rsidRDefault="00E215E8" w14:paraId="15764E6C" w14:textId="77777777">
            <w:pPr>
              <w:rPr>
                <w:rFonts w:ascii="Segoe UI Semibold" w:hAnsi="Segoe UI Semibold"/>
                <w:color w:val="000000"/>
                <w:sz w:val="20"/>
              </w:rPr>
            </w:pPr>
            <w:r w:rsidRPr="001B1746">
              <w:rPr>
                <w:rFonts w:ascii="Segoe UI Semibold" w:hAnsi="Segoe UI Semibold"/>
                <w:color w:val="000000"/>
                <w:sz w:val="20"/>
              </w:rPr>
              <w:t>TRANSFER</w:t>
            </w:r>
          </w:p>
        </w:tc>
        <w:tc>
          <w:tcPr>
            <w:tcW w:w="2287" w:type="dxa"/>
            <w:shd w:val="clear" w:color="auto" w:fill="auto"/>
            <w:vAlign w:val="center"/>
            <w:hideMark/>
          </w:tcPr>
          <w:p w:rsidRPr="001B1746" w:rsidR="00E215E8" w:rsidP="005C07DE" w:rsidRDefault="00E215E8" w14:paraId="76AB3F00" w14:textId="77777777">
            <w:pPr>
              <w:rPr>
                <w:rFonts w:ascii="Franklin Gothic Demi Cond" w:hAnsi="Franklin Gothic Demi Cond"/>
                <w:sz w:val="21"/>
                <w:szCs w:val="21"/>
              </w:rPr>
            </w:pPr>
            <w:r>
              <w:rPr>
                <w:rFonts w:ascii="Franklin Gothic Demi Cond" w:hAnsi="Franklin Gothic Demi Cond"/>
                <w:sz w:val="21"/>
                <w:szCs w:val="21"/>
              </w:rPr>
              <w:t>Accepted Transfer Credit?</w:t>
            </w:r>
          </w:p>
        </w:tc>
        <w:tc>
          <w:tcPr>
            <w:tcW w:w="850" w:type="dxa"/>
            <w:shd w:val="clear" w:color="auto" w:fill="auto"/>
            <w:vAlign w:val="center"/>
            <w:hideMark/>
          </w:tcPr>
          <w:p w:rsidRPr="001B1746" w:rsidR="00E215E8" w:rsidP="005C07DE" w:rsidRDefault="00E215E8" w14:paraId="229CE4E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780730BC"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vAlign w:val="center"/>
            <w:hideMark/>
          </w:tcPr>
          <w:p w:rsidRPr="00B31A34" w:rsidR="00E215E8" w:rsidP="005C07DE" w:rsidRDefault="00E215E8" w14:paraId="46E597EE" w14:textId="77777777">
            <w:pPr>
              <w:rPr>
                <w:rFonts w:ascii="Segoe UI Semibold" w:hAnsi="Segoe UI Semibold"/>
                <w:color w:val="000000"/>
                <w:sz w:val="18"/>
                <w:szCs w:val="18"/>
              </w:rPr>
            </w:pPr>
            <w:r w:rsidRPr="00B31A34">
              <w:rPr>
                <w:rFonts w:ascii="Segoe UI Semibold" w:hAnsi="Segoe UI Semibold" w:cs="Arial"/>
                <w:color w:val="000000"/>
                <w:sz w:val="18"/>
                <w:szCs w:val="18"/>
              </w:rPr>
              <w:t>Indicate whether your institution accepted transfer credits for this student from another postsecondary institution. Please exclude remedial or developmental courses.</w:t>
            </w:r>
          </w:p>
        </w:tc>
      </w:tr>
      <w:tr w:rsidRPr="001B1746" w:rsidR="00E215E8" w:rsidTr="005C07DE" w14:paraId="3C096614" w14:textId="77777777">
        <w:trPr>
          <w:cantSplit/>
          <w:trHeight w:val="945"/>
        </w:trPr>
        <w:tc>
          <w:tcPr>
            <w:tcW w:w="980" w:type="dxa"/>
            <w:shd w:val="clear" w:color="000000" w:fill="DDDDDD"/>
            <w:noWrap/>
            <w:vAlign w:val="center"/>
            <w:hideMark/>
          </w:tcPr>
          <w:p w:rsidRPr="001B1746" w:rsidR="00E215E8" w:rsidP="005C07DE" w:rsidRDefault="00E215E8" w14:paraId="016571CA" w14:textId="77777777">
            <w:pPr>
              <w:rPr>
                <w:rFonts w:ascii="Segoe UI Semibold" w:hAnsi="Segoe UI Semibold"/>
                <w:color w:val="000000"/>
                <w:sz w:val="21"/>
                <w:szCs w:val="21"/>
              </w:rPr>
            </w:pPr>
            <w:r w:rsidRPr="001B1746">
              <w:rPr>
                <w:rFonts w:ascii="Segoe UI Semibold" w:hAnsi="Segoe UI Semibold"/>
                <w:color w:val="000000"/>
                <w:sz w:val="21"/>
                <w:szCs w:val="21"/>
              </w:rPr>
              <w:t>12</w:t>
            </w:r>
          </w:p>
        </w:tc>
        <w:tc>
          <w:tcPr>
            <w:tcW w:w="1419" w:type="dxa"/>
            <w:shd w:val="clear" w:color="000000" w:fill="DDDDDD"/>
            <w:noWrap/>
            <w:vAlign w:val="center"/>
            <w:hideMark/>
          </w:tcPr>
          <w:p w:rsidRPr="001B1746" w:rsidR="00E215E8" w:rsidP="005C07DE" w:rsidRDefault="00E215E8" w14:paraId="2BCB01AA" w14:textId="77777777">
            <w:pPr>
              <w:rPr>
                <w:rFonts w:ascii="Segoe UI Semibold" w:hAnsi="Segoe UI Semibold"/>
                <w:color w:val="000000"/>
                <w:sz w:val="20"/>
              </w:rPr>
            </w:pPr>
            <w:r w:rsidRPr="001B1746">
              <w:rPr>
                <w:rFonts w:ascii="Segoe UI Semibold" w:hAnsi="Segoe UI Semibold"/>
                <w:color w:val="000000"/>
                <w:sz w:val="20"/>
              </w:rPr>
              <w:t>REMEDIAL</w:t>
            </w:r>
          </w:p>
        </w:tc>
        <w:tc>
          <w:tcPr>
            <w:tcW w:w="2287" w:type="dxa"/>
            <w:shd w:val="clear" w:color="000000" w:fill="DDDDDD"/>
            <w:vAlign w:val="center"/>
            <w:hideMark/>
          </w:tcPr>
          <w:p w:rsidRPr="001B1746" w:rsidR="00E215E8" w:rsidP="005C07DE" w:rsidRDefault="00E215E8" w14:paraId="260BA1D7" w14:textId="77777777">
            <w:pPr>
              <w:rPr>
                <w:rFonts w:ascii="Franklin Gothic Demi Cond" w:hAnsi="Franklin Gothic Demi Cond"/>
                <w:sz w:val="21"/>
                <w:szCs w:val="21"/>
              </w:rPr>
            </w:pPr>
            <w:r>
              <w:rPr>
                <w:rFonts w:ascii="Franklin Gothic Demi Cond" w:hAnsi="Franklin Gothic Demi Cond"/>
                <w:sz w:val="21"/>
                <w:szCs w:val="21"/>
              </w:rPr>
              <w:t>Ever Taken Remedial Course(s)?</w:t>
            </w:r>
          </w:p>
        </w:tc>
        <w:tc>
          <w:tcPr>
            <w:tcW w:w="850" w:type="dxa"/>
            <w:shd w:val="clear" w:color="000000" w:fill="DDDDDD"/>
            <w:vAlign w:val="center"/>
            <w:hideMark/>
          </w:tcPr>
          <w:p w:rsidRPr="001B1746" w:rsidR="00E215E8" w:rsidP="005C07DE" w:rsidRDefault="00E215E8" w14:paraId="274C743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rsidRPr="00DA2BC4" w:rsidR="00E215E8" w:rsidP="005C07DE" w:rsidRDefault="00E215E8" w14:paraId="3B13E9B1"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67" w:type="dxa"/>
            <w:shd w:val="clear" w:color="000000" w:fill="DDDDDD"/>
            <w:vAlign w:val="center"/>
            <w:hideMark/>
          </w:tcPr>
          <w:p w:rsidRPr="001B1746" w:rsidR="00E215E8" w:rsidP="005C07DE" w:rsidRDefault="00E215E8" w14:paraId="05F8FCDD"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Since completing high school, has the student taken any remedial/developmental courses to improve their basic skills in English, math, reading, or writing? If possible, answer Yes if your records indicate that the student took any remedial courses since high school, even if they were not taken at your institution. </w:t>
            </w:r>
            <w:r w:rsidRPr="001B1746">
              <w:rPr>
                <w:rFonts w:ascii="Segoe UI Semibold" w:hAnsi="Segoe UI Semibold"/>
                <w:color w:val="000000"/>
                <w:sz w:val="18"/>
                <w:szCs w:val="18"/>
              </w:rPr>
              <w:br/>
              <w:t>Please answer Yes if the student took co-requisite developmental courses (sometimes known as gateway courses), in which the student was enrolled in a course that included both developmental and post-development content.</w:t>
            </w:r>
          </w:p>
        </w:tc>
      </w:tr>
      <w:tr w:rsidRPr="001B1746" w:rsidR="00E215E8" w:rsidTr="005C07DE" w14:paraId="563C5625" w14:textId="77777777">
        <w:trPr>
          <w:cantSplit/>
          <w:trHeight w:val="602"/>
        </w:trPr>
        <w:tc>
          <w:tcPr>
            <w:tcW w:w="980" w:type="dxa"/>
            <w:shd w:val="clear" w:color="auto" w:fill="auto"/>
            <w:noWrap/>
            <w:vAlign w:val="center"/>
            <w:hideMark/>
          </w:tcPr>
          <w:p w:rsidRPr="001B1746" w:rsidR="00E215E8" w:rsidP="005C07DE" w:rsidRDefault="00E215E8" w14:paraId="4F9DE528" w14:textId="77777777">
            <w:pPr>
              <w:rPr>
                <w:rFonts w:ascii="Segoe UI Semibold" w:hAnsi="Segoe UI Semibold"/>
                <w:color w:val="000000"/>
                <w:sz w:val="21"/>
                <w:szCs w:val="21"/>
              </w:rPr>
            </w:pPr>
            <w:r w:rsidRPr="001B1746">
              <w:rPr>
                <w:rFonts w:ascii="Segoe UI Semibold" w:hAnsi="Segoe UI Semibold"/>
                <w:color w:val="000000"/>
                <w:sz w:val="21"/>
                <w:szCs w:val="21"/>
              </w:rPr>
              <w:t>13</w:t>
            </w:r>
          </w:p>
        </w:tc>
        <w:tc>
          <w:tcPr>
            <w:tcW w:w="1419" w:type="dxa"/>
            <w:shd w:val="clear" w:color="auto" w:fill="auto"/>
            <w:noWrap/>
            <w:vAlign w:val="center"/>
            <w:hideMark/>
          </w:tcPr>
          <w:p w:rsidRPr="001B1746" w:rsidR="00E215E8" w:rsidP="005C07DE" w:rsidRDefault="00E215E8" w14:paraId="776D0BD7" w14:textId="77777777">
            <w:pPr>
              <w:rPr>
                <w:rFonts w:ascii="Segoe UI Semibold" w:hAnsi="Segoe UI Semibold"/>
                <w:color w:val="000000"/>
                <w:sz w:val="20"/>
              </w:rPr>
            </w:pPr>
            <w:r w:rsidRPr="001B1746">
              <w:rPr>
                <w:rFonts w:ascii="Segoe UI Semibold" w:hAnsi="Segoe UI Semibold"/>
                <w:color w:val="000000"/>
                <w:sz w:val="20"/>
              </w:rPr>
              <w:t>FTB</w:t>
            </w:r>
          </w:p>
        </w:tc>
        <w:tc>
          <w:tcPr>
            <w:tcW w:w="2287" w:type="dxa"/>
            <w:shd w:val="clear" w:color="auto" w:fill="auto"/>
            <w:vAlign w:val="center"/>
            <w:hideMark/>
          </w:tcPr>
          <w:p w:rsidRPr="001B1746" w:rsidR="00E215E8" w:rsidP="005C07DE" w:rsidRDefault="00E215E8" w14:paraId="2D6C2EEB"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First-time Beginning </w:t>
            </w:r>
            <w:r>
              <w:rPr>
                <w:rFonts w:ascii="Franklin Gothic Demi Cond" w:hAnsi="Franklin Gothic Demi Cond"/>
                <w:sz w:val="21"/>
                <w:szCs w:val="21"/>
              </w:rPr>
              <w:t>S</w:t>
            </w:r>
            <w:r w:rsidRPr="001B1746">
              <w:rPr>
                <w:rFonts w:ascii="Franklin Gothic Demi Cond" w:hAnsi="Franklin Gothic Demi Cond"/>
                <w:sz w:val="21"/>
                <w:szCs w:val="21"/>
              </w:rPr>
              <w:t>tudent?</w:t>
            </w:r>
          </w:p>
        </w:tc>
        <w:tc>
          <w:tcPr>
            <w:tcW w:w="850" w:type="dxa"/>
            <w:shd w:val="clear" w:color="auto" w:fill="auto"/>
            <w:vAlign w:val="center"/>
            <w:hideMark/>
          </w:tcPr>
          <w:p w:rsidRPr="001B1746" w:rsidR="00E215E8" w:rsidP="005C07DE" w:rsidRDefault="00E215E8" w14:paraId="2A50B1EF"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auto"/>
            <w:vAlign w:val="center"/>
            <w:hideMark/>
          </w:tcPr>
          <w:p w:rsidRPr="00DA2BC4" w:rsidR="00E215E8" w:rsidP="005C07DE" w:rsidRDefault="00E215E8" w14:paraId="74C6D904"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shd w:val="clear" w:color="auto" w:fill="auto"/>
            <w:vAlign w:val="center"/>
            <w:hideMark/>
          </w:tcPr>
          <w:p w:rsidRPr="001B1746" w:rsidR="00E215E8" w:rsidP="005C07DE" w:rsidRDefault="00E215E8" w14:paraId="0B805B54" w14:textId="77777777">
            <w:pPr>
              <w:rPr>
                <w:rFonts w:ascii="Segoe UI Semibold" w:hAnsi="Segoe UI Semibold"/>
                <w:color w:val="000000"/>
                <w:sz w:val="18"/>
                <w:szCs w:val="18"/>
              </w:rPr>
            </w:pPr>
            <w:r w:rsidRPr="001B1746">
              <w:rPr>
                <w:rFonts w:ascii="Segoe UI Semibold" w:hAnsi="Segoe UI Semibold"/>
                <w:color w:val="000000"/>
                <w:sz w:val="18"/>
                <w:szCs w:val="18"/>
              </w:rPr>
              <w:t>A student is considered a first-time beginner (FTB) for NPSAS:</w:t>
            </w:r>
            <w:r>
              <w:rPr>
                <w:rFonts w:ascii="Segoe UI Semibold" w:hAnsi="Segoe UI Semibold"/>
                <w:color w:val="000000"/>
                <w:sz w:val="18"/>
                <w:szCs w:val="18"/>
              </w:rPr>
              <w:t>20</w:t>
            </w:r>
            <w:r w:rsidRPr="001B1746">
              <w:rPr>
                <w:rFonts w:ascii="Segoe UI Semibold" w:hAnsi="Segoe UI Semibold"/>
                <w:color w:val="000000"/>
                <w:sz w:val="18"/>
                <w:szCs w:val="18"/>
              </w:rPr>
              <w:t xml:space="preserve"> if he or she is an undergraduate student who enrolled in college for the first time at this institution between July 1, 2019 and June 30, 2020. </w:t>
            </w:r>
            <w:r w:rsidRPr="001B1746">
              <w:rPr>
                <w:rFonts w:ascii="Segoe UI Semibold" w:hAnsi="Segoe UI Semibold"/>
                <w:color w:val="000000"/>
                <w:sz w:val="18"/>
                <w:szCs w:val="18"/>
              </w:rPr>
              <w:br/>
            </w:r>
            <w:r w:rsidRPr="001B1746">
              <w:rPr>
                <w:rFonts w:ascii="Segoe UI Semibold" w:hAnsi="Segoe UI Semibold"/>
                <w:color w:val="000000"/>
                <w:sz w:val="18"/>
                <w:szCs w:val="18"/>
              </w:rPr>
              <w:br/>
              <w:t xml:space="preserve">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 </w:t>
            </w:r>
            <w:r w:rsidRPr="001B1746">
              <w:rPr>
                <w:rFonts w:ascii="Segoe UI Semibold" w:hAnsi="Segoe UI Semibold"/>
                <w:color w:val="000000"/>
                <w:sz w:val="18"/>
                <w:szCs w:val="18"/>
              </w:rPr>
              <w:br/>
            </w:r>
            <w:r w:rsidRPr="001B1746">
              <w:rPr>
                <w:rFonts w:ascii="Segoe UI Semibold" w:hAnsi="Segoe UI Semibold"/>
                <w:color w:val="000000"/>
                <w:sz w:val="18"/>
                <w:szCs w:val="18"/>
              </w:rPr>
              <w:br/>
              <w:t>Please note that this is not the same as the first-time full-time designation reported to IPEDS.</w:t>
            </w:r>
          </w:p>
        </w:tc>
      </w:tr>
      <w:tr w:rsidRPr="001B1746" w:rsidR="00E215E8" w:rsidTr="005C07DE" w14:paraId="034C9B0F" w14:textId="77777777">
        <w:trPr>
          <w:cantSplit/>
          <w:trHeight w:val="144"/>
        </w:trPr>
        <w:tc>
          <w:tcPr>
            <w:tcW w:w="980" w:type="dxa"/>
            <w:shd w:val="clear" w:color="auto" w:fill="auto"/>
            <w:noWrap/>
            <w:vAlign w:val="center"/>
            <w:hideMark/>
          </w:tcPr>
          <w:p w:rsidRPr="001B1746" w:rsidR="00E215E8" w:rsidP="005C07DE" w:rsidRDefault="00E215E8" w14:paraId="63C19EDC" w14:textId="77777777">
            <w:pPr>
              <w:rPr>
                <w:rFonts w:ascii="Segoe UI Semibold" w:hAnsi="Segoe UI Semibold"/>
                <w:color w:val="000000"/>
                <w:sz w:val="21"/>
                <w:szCs w:val="21"/>
              </w:rPr>
            </w:pPr>
            <w:r w:rsidRPr="001B1746">
              <w:rPr>
                <w:rFonts w:ascii="Segoe UI Semibold" w:hAnsi="Segoe UI Semibold"/>
                <w:color w:val="000000"/>
                <w:sz w:val="21"/>
                <w:szCs w:val="21"/>
              </w:rPr>
              <w:t>14</w:t>
            </w:r>
          </w:p>
        </w:tc>
        <w:tc>
          <w:tcPr>
            <w:tcW w:w="1419" w:type="dxa"/>
            <w:shd w:val="clear" w:color="auto" w:fill="auto"/>
            <w:noWrap/>
            <w:vAlign w:val="center"/>
            <w:hideMark/>
          </w:tcPr>
          <w:p w:rsidRPr="001B1746" w:rsidR="00E215E8" w:rsidP="005C07DE" w:rsidRDefault="00E215E8" w14:paraId="15F83A76" w14:textId="77777777">
            <w:pPr>
              <w:rPr>
                <w:rFonts w:ascii="Segoe UI Semibold" w:hAnsi="Segoe UI Semibold"/>
                <w:color w:val="000000"/>
                <w:sz w:val="20"/>
              </w:rPr>
            </w:pPr>
            <w:r w:rsidRPr="001B1746">
              <w:rPr>
                <w:rFonts w:ascii="Segoe UI Semibold" w:hAnsi="Segoe UI Semibold"/>
                <w:color w:val="000000"/>
                <w:sz w:val="20"/>
              </w:rPr>
              <w:t>RECBACH</w:t>
            </w:r>
          </w:p>
        </w:tc>
        <w:tc>
          <w:tcPr>
            <w:tcW w:w="2287" w:type="dxa"/>
            <w:shd w:val="clear" w:color="auto" w:fill="auto"/>
            <w:vAlign w:val="center"/>
            <w:hideMark/>
          </w:tcPr>
          <w:p w:rsidRPr="001B1746" w:rsidR="00E215E8" w:rsidP="005C07DE" w:rsidRDefault="00E215E8" w14:paraId="6EE780DA" w14:textId="77777777">
            <w:pPr>
              <w:rPr>
                <w:rFonts w:ascii="Franklin Gothic Demi Cond" w:hAnsi="Franklin Gothic Demi Cond"/>
                <w:sz w:val="21"/>
                <w:szCs w:val="21"/>
              </w:rPr>
            </w:pPr>
            <w:r w:rsidRPr="001B1746">
              <w:rPr>
                <w:rFonts w:ascii="Franklin Gothic Demi Cond" w:hAnsi="Franklin Gothic Demi Cond"/>
                <w:sz w:val="21"/>
                <w:szCs w:val="21"/>
              </w:rPr>
              <w:t>Received Bachelor's Degree?</w:t>
            </w:r>
          </w:p>
        </w:tc>
        <w:tc>
          <w:tcPr>
            <w:tcW w:w="850" w:type="dxa"/>
            <w:shd w:val="clear" w:color="auto" w:fill="auto"/>
            <w:vAlign w:val="center"/>
            <w:hideMark/>
          </w:tcPr>
          <w:p w:rsidRPr="001B1746" w:rsidR="00E215E8" w:rsidP="005C07DE" w:rsidRDefault="00E215E8" w14:paraId="4247300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400AF1C9"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67" w:type="dxa"/>
            <w:shd w:val="clear" w:color="auto" w:fill="auto"/>
            <w:vAlign w:val="center"/>
            <w:hideMark/>
          </w:tcPr>
          <w:p w:rsidRPr="001B1746" w:rsidR="00E215E8" w:rsidP="005C07DE" w:rsidRDefault="00E215E8" w14:paraId="7EEA730C" w14:textId="77777777">
            <w:pPr>
              <w:rPr>
                <w:rFonts w:ascii="Segoe UI Semibold" w:hAnsi="Segoe UI Semibold"/>
                <w:color w:val="000000"/>
                <w:sz w:val="18"/>
                <w:szCs w:val="18"/>
              </w:rPr>
            </w:pPr>
            <w:r w:rsidRPr="001B1746">
              <w:rPr>
                <w:rFonts w:ascii="Segoe UI Semibold" w:hAnsi="Segoe UI Semibold"/>
                <w:color w:val="000000"/>
                <w:sz w:val="18"/>
                <w:szCs w:val="18"/>
              </w:rPr>
              <w:t>Select Yes if the student has already obtained a bachelor's degree, even if it was not awarded by this institution.</w:t>
            </w:r>
          </w:p>
        </w:tc>
      </w:tr>
      <w:tr w:rsidRPr="001B1746" w:rsidR="00E215E8" w:rsidTr="005C07DE" w14:paraId="58DE0AB4" w14:textId="77777777">
        <w:trPr>
          <w:cantSplit/>
          <w:trHeight w:val="432"/>
        </w:trPr>
        <w:tc>
          <w:tcPr>
            <w:tcW w:w="980" w:type="dxa"/>
            <w:shd w:val="clear" w:color="auto" w:fill="auto"/>
            <w:noWrap/>
            <w:vAlign w:val="center"/>
            <w:hideMark/>
          </w:tcPr>
          <w:p w:rsidRPr="001B1746" w:rsidR="00E215E8" w:rsidP="005C07DE" w:rsidRDefault="00E215E8" w14:paraId="2CE54021" w14:textId="77777777">
            <w:pPr>
              <w:rPr>
                <w:rFonts w:ascii="Segoe UI Semibold" w:hAnsi="Segoe UI Semibold"/>
                <w:color w:val="000000"/>
                <w:sz w:val="21"/>
                <w:szCs w:val="21"/>
              </w:rPr>
            </w:pPr>
            <w:r w:rsidRPr="001B1746">
              <w:rPr>
                <w:rFonts w:ascii="Segoe UI Semibold" w:hAnsi="Segoe UI Semibold"/>
                <w:color w:val="000000"/>
                <w:sz w:val="21"/>
                <w:szCs w:val="21"/>
              </w:rPr>
              <w:t>15</w:t>
            </w:r>
          </w:p>
        </w:tc>
        <w:tc>
          <w:tcPr>
            <w:tcW w:w="1419" w:type="dxa"/>
            <w:shd w:val="clear" w:color="auto" w:fill="auto"/>
            <w:noWrap/>
            <w:vAlign w:val="center"/>
            <w:hideMark/>
          </w:tcPr>
          <w:p w:rsidRPr="001B1746" w:rsidR="00E215E8" w:rsidP="005C07DE" w:rsidRDefault="00E215E8" w14:paraId="71D9F5DF" w14:textId="77777777">
            <w:pPr>
              <w:rPr>
                <w:rFonts w:ascii="Segoe UI Semibold" w:hAnsi="Segoe UI Semibold"/>
                <w:color w:val="000000"/>
                <w:sz w:val="20"/>
              </w:rPr>
            </w:pPr>
            <w:r w:rsidRPr="001B1746">
              <w:rPr>
                <w:rFonts w:ascii="Segoe UI Semibold" w:hAnsi="Segoe UI Semibold"/>
                <w:color w:val="000000"/>
                <w:sz w:val="20"/>
              </w:rPr>
              <w:t>BACHDATEM</w:t>
            </w:r>
          </w:p>
        </w:tc>
        <w:tc>
          <w:tcPr>
            <w:tcW w:w="2287" w:type="dxa"/>
            <w:shd w:val="clear" w:color="auto" w:fill="auto"/>
            <w:vAlign w:val="center"/>
            <w:hideMark/>
          </w:tcPr>
          <w:p w:rsidRPr="001B1746" w:rsidR="00E215E8" w:rsidP="005C07DE" w:rsidRDefault="00E215E8" w14:paraId="51BA7295" w14:textId="77777777">
            <w:pPr>
              <w:rPr>
                <w:rFonts w:ascii="Franklin Gothic Demi Cond" w:hAnsi="Franklin Gothic Demi Cond"/>
                <w:sz w:val="21"/>
                <w:szCs w:val="21"/>
              </w:rPr>
            </w:pPr>
            <w:r w:rsidRPr="001B1746">
              <w:rPr>
                <w:rFonts w:ascii="Franklin Gothic Demi Cond" w:hAnsi="Franklin Gothic Demi Cond"/>
                <w:sz w:val="21"/>
                <w:szCs w:val="21"/>
              </w:rPr>
              <w:t>Date Bachelor's Received (Month)</w:t>
            </w:r>
          </w:p>
        </w:tc>
        <w:tc>
          <w:tcPr>
            <w:tcW w:w="850" w:type="dxa"/>
            <w:shd w:val="clear" w:color="auto" w:fill="auto"/>
            <w:vAlign w:val="center"/>
            <w:hideMark/>
          </w:tcPr>
          <w:p w:rsidRPr="001B1746" w:rsidR="00E215E8" w:rsidP="005C07DE" w:rsidRDefault="00E215E8" w14:paraId="78CAA0A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108247C4" w14:textId="77777777">
            <w:pPr>
              <w:rPr>
                <w:rFonts w:ascii="Segoe UI Semibold" w:hAnsi="Segoe UI Semibold"/>
                <w:sz w:val="18"/>
                <w:szCs w:val="18"/>
              </w:rPr>
            </w:pPr>
            <w:r w:rsidRPr="00DA2BC4">
              <w:rPr>
                <w:rFonts w:ascii="Segoe UI Semibold" w:hAnsi="Segoe UI Semibold"/>
                <w:sz w:val="18"/>
                <w:szCs w:val="18"/>
              </w:rPr>
              <w:t>1 - 12</w:t>
            </w:r>
          </w:p>
        </w:tc>
        <w:tc>
          <w:tcPr>
            <w:tcW w:w="4867" w:type="dxa"/>
            <w:vMerge w:val="restart"/>
            <w:shd w:val="clear" w:color="auto" w:fill="auto"/>
            <w:vAlign w:val="center"/>
            <w:hideMark/>
          </w:tcPr>
          <w:p w:rsidRPr="001B1746" w:rsidR="00E215E8" w:rsidP="005C07DE" w:rsidRDefault="00E215E8" w14:paraId="7107F20F" w14:textId="77777777">
            <w:pPr>
              <w:rPr>
                <w:rFonts w:ascii="Segoe UI Semibold" w:hAnsi="Segoe UI Semibold"/>
                <w:color w:val="000000"/>
                <w:sz w:val="18"/>
                <w:szCs w:val="18"/>
              </w:rPr>
            </w:pPr>
            <w:r w:rsidRPr="001B1746">
              <w:rPr>
                <w:rFonts w:ascii="Segoe UI Semibold" w:hAnsi="Segoe UI Semibold"/>
                <w:color w:val="000000"/>
                <w:sz w:val="18"/>
                <w:szCs w:val="18"/>
              </w:rPr>
              <w:t>If the student has obtained a bachelor's degree, enter the date the degree was received.</w:t>
            </w:r>
            <w:r>
              <w:rPr>
                <w:rFonts w:ascii="Segoe UI Semibold" w:hAnsi="Segoe UI Semibold"/>
                <w:color w:val="000000"/>
                <w:sz w:val="18"/>
                <w:szCs w:val="18"/>
              </w:rPr>
              <w:t xml:space="preserve"> </w:t>
            </w:r>
            <w:r w:rsidRPr="00A72C50">
              <w:rPr>
                <w:rFonts w:ascii="Segoe UI Semibold" w:hAnsi="Segoe UI Semibold"/>
                <w:color w:val="000000"/>
                <w:sz w:val="18"/>
                <w:szCs w:val="18"/>
              </w:rPr>
              <w:t>If the student has not yet received a bachelor’s degree, leave this item blank.</w:t>
            </w:r>
          </w:p>
        </w:tc>
      </w:tr>
      <w:tr w:rsidRPr="001B1746" w:rsidR="00E215E8" w:rsidTr="005C07DE" w14:paraId="2363A82D" w14:textId="77777777">
        <w:trPr>
          <w:cantSplit/>
          <w:trHeight w:val="330"/>
        </w:trPr>
        <w:tc>
          <w:tcPr>
            <w:tcW w:w="980" w:type="dxa"/>
            <w:shd w:val="clear" w:color="auto" w:fill="auto"/>
            <w:noWrap/>
            <w:vAlign w:val="center"/>
            <w:hideMark/>
          </w:tcPr>
          <w:p w:rsidRPr="001B1746" w:rsidR="00E215E8" w:rsidP="005C07DE" w:rsidRDefault="00E215E8" w14:paraId="594D92E6" w14:textId="77777777">
            <w:pPr>
              <w:rPr>
                <w:rFonts w:ascii="Segoe UI Semibold" w:hAnsi="Segoe UI Semibold"/>
                <w:color w:val="000000"/>
                <w:sz w:val="21"/>
                <w:szCs w:val="21"/>
              </w:rPr>
            </w:pPr>
            <w:r w:rsidRPr="001B1746">
              <w:rPr>
                <w:rFonts w:ascii="Segoe UI Semibold" w:hAnsi="Segoe UI Semibold"/>
                <w:color w:val="000000"/>
                <w:sz w:val="21"/>
                <w:szCs w:val="21"/>
              </w:rPr>
              <w:t>16</w:t>
            </w:r>
          </w:p>
        </w:tc>
        <w:tc>
          <w:tcPr>
            <w:tcW w:w="1419" w:type="dxa"/>
            <w:shd w:val="clear" w:color="auto" w:fill="auto"/>
            <w:noWrap/>
            <w:vAlign w:val="center"/>
            <w:hideMark/>
          </w:tcPr>
          <w:p w:rsidRPr="001B1746" w:rsidR="00E215E8" w:rsidP="005C07DE" w:rsidRDefault="00E215E8" w14:paraId="100976E5" w14:textId="77777777">
            <w:pPr>
              <w:rPr>
                <w:rFonts w:ascii="Segoe UI Semibold" w:hAnsi="Segoe UI Semibold"/>
                <w:color w:val="000000"/>
                <w:sz w:val="20"/>
              </w:rPr>
            </w:pPr>
            <w:r w:rsidRPr="001B1746">
              <w:rPr>
                <w:rFonts w:ascii="Segoe UI Semibold" w:hAnsi="Segoe UI Semibold"/>
                <w:color w:val="000000"/>
                <w:sz w:val="20"/>
              </w:rPr>
              <w:t>BACHDATED</w:t>
            </w:r>
          </w:p>
        </w:tc>
        <w:tc>
          <w:tcPr>
            <w:tcW w:w="2287" w:type="dxa"/>
            <w:shd w:val="clear" w:color="auto" w:fill="auto"/>
            <w:vAlign w:val="center"/>
            <w:hideMark/>
          </w:tcPr>
          <w:p w:rsidRPr="001B1746" w:rsidR="00E215E8" w:rsidP="005C07DE" w:rsidRDefault="00E215E8" w14:paraId="5622F3E6" w14:textId="77777777">
            <w:pPr>
              <w:rPr>
                <w:rFonts w:ascii="Franklin Gothic Demi Cond" w:hAnsi="Franklin Gothic Demi Cond"/>
                <w:sz w:val="21"/>
                <w:szCs w:val="21"/>
              </w:rPr>
            </w:pPr>
            <w:r w:rsidRPr="001B1746">
              <w:rPr>
                <w:rFonts w:ascii="Franklin Gothic Demi Cond" w:hAnsi="Franklin Gothic Demi Cond"/>
                <w:sz w:val="21"/>
                <w:szCs w:val="21"/>
              </w:rPr>
              <w:t>Date Bachelor's Received (Day)</w:t>
            </w:r>
          </w:p>
        </w:tc>
        <w:tc>
          <w:tcPr>
            <w:tcW w:w="850" w:type="dxa"/>
            <w:shd w:val="clear" w:color="auto" w:fill="auto"/>
            <w:vAlign w:val="center"/>
            <w:hideMark/>
          </w:tcPr>
          <w:p w:rsidRPr="001B1746" w:rsidR="00E215E8" w:rsidP="005C07DE" w:rsidRDefault="00E215E8" w14:paraId="15F3AE0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4068E6FD" w14:textId="77777777">
            <w:pPr>
              <w:rPr>
                <w:rFonts w:ascii="Segoe UI Semibold" w:hAnsi="Segoe UI Semibold"/>
                <w:sz w:val="18"/>
                <w:szCs w:val="18"/>
              </w:rPr>
            </w:pPr>
            <w:r w:rsidRPr="00DA2BC4">
              <w:rPr>
                <w:rFonts w:ascii="Segoe UI Semibold" w:hAnsi="Segoe UI Semibold"/>
                <w:sz w:val="18"/>
                <w:szCs w:val="18"/>
              </w:rPr>
              <w:t>1 - 31</w:t>
            </w:r>
          </w:p>
        </w:tc>
        <w:tc>
          <w:tcPr>
            <w:tcW w:w="4867" w:type="dxa"/>
            <w:vMerge/>
            <w:vAlign w:val="center"/>
            <w:hideMark/>
          </w:tcPr>
          <w:p w:rsidRPr="001B1746" w:rsidR="00E215E8" w:rsidP="005C07DE" w:rsidRDefault="00E215E8" w14:paraId="13724F94" w14:textId="77777777">
            <w:pPr>
              <w:rPr>
                <w:rFonts w:ascii="Segoe UI Semibold" w:hAnsi="Segoe UI Semibold"/>
                <w:color w:val="000000"/>
                <w:sz w:val="18"/>
                <w:szCs w:val="18"/>
              </w:rPr>
            </w:pPr>
          </w:p>
        </w:tc>
      </w:tr>
      <w:tr w:rsidRPr="001B1746" w:rsidR="00E215E8" w:rsidTr="005C07DE" w14:paraId="0724261E" w14:textId="77777777">
        <w:trPr>
          <w:cantSplit/>
          <w:trHeight w:val="330"/>
        </w:trPr>
        <w:tc>
          <w:tcPr>
            <w:tcW w:w="980" w:type="dxa"/>
            <w:shd w:val="clear" w:color="auto" w:fill="auto"/>
            <w:noWrap/>
            <w:vAlign w:val="center"/>
            <w:hideMark/>
          </w:tcPr>
          <w:p w:rsidRPr="001B1746" w:rsidR="00E215E8" w:rsidP="005C07DE" w:rsidRDefault="00E215E8" w14:paraId="41377DCB" w14:textId="77777777">
            <w:pPr>
              <w:rPr>
                <w:rFonts w:ascii="Segoe UI Semibold" w:hAnsi="Segoe UI Semibold"/>
                <w:color w:val="000000"/>
                <w:sz w:val="21"/>
                <w:szCs w:val="21"/>
              </w:rPr>
            </w:pPr>
            <w:r w:rsidRPr="001B1746">
              <w:rPr>
                <w:rFonts w:ascii="Segoe UI Semibold" w:hAnsi="Segoe UI Semibold"/>
                <w:color w:val="000000"/>
                <w:sz w:val="21"/>
                <w:szCs w:val="21"/>
              </w:rPr>
              <w:t>17</w:t>
            </w:r>
          </w:p>
        </w:tc>
        <w:tc>
          <w:tcPr>
            <w:tcW w:w="1419" w:type="dxa"/>
            <w:shd w:val="clear" w:color="auto" w:fill="auto"/>
            <w:noWrap/>
            <w:vAlign w:val="center"/>
            <w:hideMark/>
          </w:tcPr>
          <w:p w:rsidRPr="001B1746" w:rsidR="00E215E8" w:rsidP="005C07DE" w:rsidRDefault="00E215E8" w14:paraId="08E1BE79" w14:textId="77777777">
            <w:pPr>
              <w:rPr>
                <w:rFonts w:ascii="Segoe UI Semibold" w:hAnsi="Segoe UI Semibold"/>
                <w:color w:val="000000"/>
                <w:sz w:val="20"/>
              </w:rPr>
            </w:pPr>
            <w:r w:rsidRPr="001B1746">
              <w:rPr>
                <w:rFonts w:ascii="Segoe UI Semibold" w:hAnsi="Segoe UI Semibold"/>
                <w:color w:val="000000"/>
                <w:sz w:val="20"/>
              </w:rPr>
              <w:t>BACHDATEY</w:t>
            </w:r>
          </w:p>
        </w:tc>
        <w:tc>
          <w:tcPr>
            <w:tcW w:w="2287" w:type="dxa"/>
            <w:shd w:val="clear" w:color="auto" w:fill="auto"/>
            <w:vAlign w:val="center"/>
            <w:hideMark/>
          </w:tcPr>
          <w:p w:rsidRPr="001B1746" w:rsidR="00E215E8" w:rsidP="005C07DE" w:rsidRDefault="00E215E8" w14:paraId="5754E6BF" w14:textId="77777777">
            <w:pPr>
              <w:rPr>
                <w:rFonts w:ascii="Franklin Gothic Demi Cond" w:hAnsi="Franklin Gothic Demi Cond"/>
                <w:sz w:val="21"/>
                <w:szCs w:val="21"/>
              </w:rPr>
            </w:pPr>
            <w:r w:rsidRPr="001B1746">
              <w:rPr>
                <w:rFonts w:ascii="Franklin Gothic Demi Cond" w:hAnsi="Franklin Gothic Demi Cond"/>
                <w:sz w:val="21"/>
                <w:szCs w:val="21"/>
              </w:rPr>
              <w:t>Date Bachelor's Received (Year)</w:t>
            </w:r>
          </w:p>
        </w:tc>
        <w:tc>
          <w:tcPr>
            <w:tcW w:w="850" w:type="dxa"/>
            <w:shd w:val="clear" w:color="auto" w:fill="auto"/>
            <w:vAlign w:val="center"/>
            <w:hideMark/>
          </w:tcPr>
          <w:p w:rsidRPr="001B1746" w:rsidR="00E215E8" w:rsidP="005C07DE" w:rsidRDefault="00E215E8" w14:paraId="6F250F7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7BCF3F83" w14:textId="77777777">
            <w:pPr>
              <w:rPr>
                <w:rFonts w:ascii="Segoe UI Semibold" w:hAnsi="Segoe UI Semibold"/>
                <w:sz w:val="18"/>
                <w:szCs w:val="18"/>
              </w:rPr>
            </w:pPr>
            <w:r w:rsidRPr="00DA2BC4">
              <w:rPr>
                <w:rFonts w:ascii="Segoe UI Semibold" w:hAnsi="Segoe UI Semibold"/>
                <w:sz w:val="18"/>
                <w:szCs w:val="18"/>
              </w:rPr>
              <w:t>1940 - 2004</w:t>
            </w:r>
          </w:p>
        </w:tc>
        <w:tc>
          <w:tcPr>
            <w:tcW w:w="4867" w:type="dxa"/>
            <w:vMerge/>
            <w:vAlign w:val="center"/>
            <w:hideMark/>
          </w:tcPr>
          <w:p w:rsidRPr="001B1746" w:rsidR="00E215E8" w:rsidP="005C07DE" w:rsidRDefault="00E215E8" w14:paraId="58C48B62" w14:textId="77777777">
            <w:pPr>
              <w:rPr>
                <w:rFonts w:ascii="Segoe UI Semibold" w:hAnsi="Segoe UI Semibold"/>
                <w:color w:val="000000"/>
                <w:sz w:val="18"/>
                <w:szCs w:val="18"/>
              </w:rPr>
            </w:pPr>
          </w:p>
        </w:tc>
      </w:tr>
      <w:tr w:rsidRPr="001B1746" w:rsidR="00E215E8" w:rsidTr="005C07DE" w14:paraId="6A85A51D" w14:textId="77777777">
        <w:trPr>
          <w:cantSplit/>
          <w:trHeight w:val="330"/>
        </w:trPr>
        <w:tc>
          <w:tcPr>
            <w:tcW w:w="980" w:type="dxa"/>
            <w:shd w:val="clear" w:color="auto" w:fill="auto"/>
            <w:noWrap/>
            <w:vAlign w:val="center"/>
            <w:hideMark/>
          </w:tcPr>
          <w:p w:rsidRPr="001B1746" w:rsidR="00E215E8" w:rsidP="005C07DE" w:rsidRDefault="00E215E8" w14:paraId="10D6F583" w14:textId="77777777">
            <w:pPr>
              <w:rPr>
                <w:rFonts w:ascii="Segoe UI Semibold" w:hAnsi="Segoe UI Semibold"/>
                <w:color w:val="000000"/>
                <w:sz w:val="21"/>
                <w:szCs w:val="21"/>
              </w:rPr>
            </w:pPr>
            <w:r w:rsidRPr="001B1746">
              <w:rPr>
                <w:rFonts w:ascii="Segoe UI Semibold" w:hAnsi="Segoe UI Semibold"/>
                <w:color w:val="000000"/>
                <w:sz w:val="21"/>
                <w:szCs w:val="21"/>
              </w:rPr>
              <w:t>18</w:t>
            </w:r>
          </w:p>
        </w:tc>
        <w:tc>
          <w:tcPr>
            <w:tcW w:w="1419" w:type="dxa"/>
            <w:shd w:val="clear" w:color="auto" w:fill="auto"/>
            <w:noWrap/>
            <w:vAlign w:val="center"/>
            <w:hideMark/>
          </w:tcPr>
          <w:p w:rsidRPr="001B1746" w:rsidR="00E215E8" w:rsidP="005C07DE" w:rsidRDefault="00E215E8" w14:paraId="2195674D" w14:textId="77777777">
            <w:pPr>
              <w:rPr>
                <w:rFonts w:ascii="Segoe UI Semibold" w:hAnsi="Segoe UI Semibold"/>
                <w:color w:val="000000"/>
                <w:sz w:val="20"/>
              </w:rPr>
            </w:pPr>
            <w:r w:rsidRPr="001B1746">
              <w:rPr>
                <w:rFonts w:ascii="Segoe UI Semibold" w:hAnsi="Segoe UI Semibold"/>
                <w:color w:val="000000"/>
                <w:sz w:val="20"/>
              </w:rPr>
              <w:t>ACTE</w:t>
            </w:r>
          </w:p>
        </w:tc>
        <w:tc>
          <w:tcPr>
            <w:tcW w:w="2287" w:type="dxa"/>
            <w:shd w:val="clear" w:color="auto" w:fill="auto"/>
            <w:vAlign w:val="center"/>
            <w:hideMark/>
          </w:tcPr>
          <w:p w:rsidRPr="001B1746" w:rsidR="00E215E8" w:rsidP="005C07DE" w:rsidRDefault="00E215E8" w14:paraId="7BA8BE19" w14:textId="77777777">
            <w:pPr>
              <w:rPr>
                <w:rFonts w:ascii="Franklin Gothic Demi Cond" w:hAnsi="Franklin Gothic Demi Cond"/>
                <w:sz w:val="21"/>
                <w:szCs w:val="21"/>
              </w:rPr>
            </w:pPr>
            <w:r w:rsidRPr="001B1746">
              <w:rPr>
                <w:rFonts w:ascii="Franklin Gothic Demi Cond" w:hAnsi="Franklin Gothic Demi Cond"/>
                <w:sz w:val="21"/>
                <w:szCs w:val="21"/>
              </w:rPr>
              <w:t>ACT English Score</w:t>
            </w:r>
          </w:p>
        </w:tc>
        <w:tc>
          <w:tcPr>
            <w:tcW w:w="850" w:type="dxa"/>
            <w:shd w:val="clear" w:color="auto" w:fill="auto"/>
            <w:vAlign w:val="center"/>
            <w:hideMark/>
          </w:tcPr>
          <w:p w:rsidRPr="001B1746" w:rsidR="00E215E8" w:rsidP="005C07DE" w:rsidRDefault="00E215E8" w14:paraId="1391D01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5BE840A4"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vAlign w:val="center"/>
            <w:hideMark/>
          </w:tcPr>
          <w:p w:rsidRPr="001B1746" w:rsidR="00E215E8" w:rsidP="005C07DE" w:rsidRDefault="00E215E8" w14:paraId="7804C850"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English score. If this student has multiple scores on record, enter the score that is used according to your institution’s admissions policy.</w:t>
            </w:r>
          </w:p>
        </w:tc>
      </w:tr>
      <w:tr w:rsidRPr="001B1746" w:rsidR="00E215E8" w:rsidTr="005C07DE" w14:paraId="3FDEFE2A" w14:textId="77777777">
        <w:trPr>
          <w:cantSplit/>
          <w:trHeight w:val="660"/>
        </w:trPr>
        <w:tc>
          <w:tcPr>
            <w:tcW w:w="980" w:type="dxa"/>
            <w:shd w:val="clear" w:color="auto" w:fill="auto"/>
            <w:noWrap/>
            <w:vAlign w:val="center"/>
            <w:hideMark/>
          </w:tcPr>
          <w:p w:rsidRPr="001B1746" w:rsidR="00E215E8" w:rsidP="005C07DE" w:rsidRDefault="00E215E8" w14:paraId="241C33B6" w14:textId="77777777">
            <w:pPr>
              <w:rPr>
                <w:rFonts w:ascii="Segoe UI Semibold" w:hAnsi="Segoe UI Semibold"/>
                <w:color w:val="000000"/>
                <w:sz w:val="21"/>
                <w:szCs w:val="21"/>
              </w:rPr>
            </w:pPr>
            <w:r w:rsidRPr="001B1746">
              <w:rPr>
                <w:rFonts w:ascii="Segoe UI Semibold" w:hAnsi="Segoe UI Semibold"/>
                <w:color w:val="000000"/>
                <w:sz w:val="21"/>
                <w:szCs w:val="21"/>
              </w:rPr>
              <w:t>19</w:t>
            </w:r>
          </w:p>
        </w:tc>
        <w:tc>
          <w:tcPr>
            <w:tcW w:w="1419" w:type="dxa"/>
            <w:shd w:val="clear" w:color="auto" w:fill="auto"/>
            <w:noWrap/>
            <w:vAlign w:val="center"/>
            <w:hideMark/>
          </w:tcPr>
          <w:p w:rsidRPr="001B1746" w:rsidR="00E215E8" w:rsidP="005C07DE" w:rsidRDefault="00E215E8" w14:paraId="68F88F5A" w14:textId="77777777">
            <w:pPr>
              <w:rPr>
                <w:rFonts w:ascii="Segoe UI Semibold" w:hAnsi="Segoe UI Semibold"/>
                <w:color w:val="000000"/>
                <w:sz w:val="20"/>
              </w:rPr>
            </w:pPr>
            <w:r w:rsidRPr="001B1746">
              <w:rPr>
                <w:rFonts w:ascii="Segoe UI Semibold" w:hAnsi="Segoe UI Semibold"/>
                <w:color w:val="000000"/>
                <w:sz w:val="20"/>
              </w:rPr>
              <w:t>ACTM</w:t>
            </w:r>
          </w:p>
        </w:tc>
        <w:tc>
          <w:tcPr>
            <w:tcW w:w="2287" w:type="dxa"/>
            <w:shd w:val="clear" w:color="auto" w:fill="auto"/>
            <w:vAlign w:val="center"/>
            <w:hideMark/>
          </w:tcPr>
          <w:p w:rsidRPr="001B1746" w:rsidR="00E215E8" w:rsidP="005C07DE" w:rsidRDefault="00E215E8" w14:paraId="22A05F6A" w14:textId="77777777">
            <w:pPr>
              <w:rPr>
                <w:rFonts w:ascii="Franklin Gothic Demi Cond" w:hAnsi="Franklin Gothic Demi Cond"/>
                <w:sz w:val="21"/>
                <w:szCs w:val="21"/>
              </w:rPr>
            </w:pPr>
            <w:r w:rsidRPr="001B1746">
              <w:rPr>
                <w:rFonts w:ascii="Franklin Gothic Demi Cond" w:hAnsi="Franklin Gothic Demi Cond"/>
                <w:sz w:val="21"/>
                <w:szCs w:val="21"/>
              </w:rPr>
              <w:t>ACT Mathematics Score</w:t>
            </w:r>
          </w:p>
        </w:tc>
        <w:tc>
          <w:tcPr>
            <w:tcW w:w="850" w:type="dxa"/>
            <w:shd w:val="clear" w:color="auto" w:fill="auto"/>
            <w:vAlign w:val="center"/>
            <w:hideMark/>
          </w:tcPr>
          <w:p w:rsidRPr="001B1746" w:rsidR="00E215E8" w:rsidP="005C07DE" w:rsidRDefault="00E215E8" w14:paraId="7D7938A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2E803684"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rsidRPr="001B1746" w:rsidR="00E215E8" w:rsidP="005C07DE" w:rsidRDefault="00E215E8" w14:paraId="07B82E90"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Math score. If this student has multiple scores on record, enter the score that is used according to your institution’s admissions policy.</w:t>
            </w:r>
          </w:p>
        </w:tc>
      </w:tr>
      <w:tr w:rsidRPr="001B1746" w:rsidR="00E215E8" w:rsidTr="005C07DE" w14:paraId="214D2DF7" w14:textId="77777777">
        <w:trPr>
          <w:cantSplit/>
          <w:trHeight w:val="660"/>
        </w:trPr>
        <w:tc>
          <w:tcPr>
            <w:tcW w:w="980" w:type="dxa"/>
            <w:shd w:val="clear" w:color="auto" w:fill="auto"/>
            <w:noWrap/>
            <w:vAlign w:val="center"/>
            <w:hideMark/>
          </w:tcPr>
          <w:p w:rsidRPr="001B1746" w:rsidR="00E215E8" w:rsidP="005C07DE" w:rsidRDefault="00E215E8" w14:paraId="68C95F68" w14:textId="77777777">
            <w:pPr>
              <w:rPr>
                <w:rFonts w:ascii="Segoe UI Semibold" w:hAnsi="Segoe UI Semibold"/>
                <w:color w:val="000000"/>
                <w:sz w:val="21"/>
                <w:szCs w:val="21"/>
              </w:rPr>
            </w:pPr>
            <w:r w:rsidRPr="001B1746">
              <w:rPr>
                <w:rFonts w:ascii="Segoe UI Semibold" w:hAnsi="Segoe UI Semibold"/>
                <w:color w:val="000000"/>
                <w:sz w:val="21"/>
                <w:szCs w:val="21"/>
              </w:rPr>
              <w:t>20</w:t>
            </w:r>
          </w:p>
        </w:tc>
        <w:tc>
          <w:tcPr>
            <w:tcW w:w="1419" w:type="dxa"/>
            <w:shd w:val="clear" w:color="auto" w:fill="auto"/>
            <w:noWrap/>
            <w:vAlign w:val="center"/>
            <w:hideMark/>
          </w:tcPr>
          <w:p w:rsidRPr="001B1746" w:rsidR="00E215E8" w:rsidP="005C07DE" w:rsidRDefault="00E215E8" w14:paraId="105E03EF" w14:textId="77777777">
            <w:pPr>
              <w:rPr>
                <w:rFonts w:ascii="Segoe UI Semibold" w:hAnsi="Segoe UI Semibold"/>
                <w:color w:val="000000"/>
                <w:sz w:val="20"/>
              </w:rPr>
            </w:pPr>
            <w:r w:rsidRPr="001B1746">
              <w:rPr>
                <w:rFonts w:ascii="Segoe UI Semibold" w:hAnsi="Segoe UI Semibold"/>
                <w:color w:val="000000"/>
                <w:sz w:val="20"/>
              </w:rPr>
              <w:t>ACTR</w:t>
            </w:r>
          </w:p>
        </w:tc>
        <w:tc>
          <w:tcPr>
            <w:tcW w:w="2287" w:type="dxa"/>
            <w:shd w:val="clear" w:color="auto" w:fill="auto"/>
            <w:vAlign w:val="center"/>
            <w:hideMark/>
          </w:tcPr>
          <w:p w:rsidRPr="001B1746" w:rsidR="00E215E8" w:rsidP="005C07DE" w:rsidRDefault="00E215E8" w14:paraId="01C99190" w14:textId="77777777">
            <w:pPr>
              <w:rPr>
                <w:rFonts w:ascii="Franklin Gothic Demi Cond" w:hAnsi="Franklin Gothic Demi Cond"/>
                <w:sz w:val="21"/>
                <w:szCs w:val="21"/>
              </w:rPr>
            </w:pPr>
            <w:r w:rsidRPr="001B1746">
              <w:rPr>
                <w:rFonts w:ascii="Franklin Gothic Demi Cond" w:hAnsi="Franklin Gothic Demi Cond"/>
                <w:sz w:val="21"/>
                <w:szCs w:val="21"/>
              </w:rPr>
              <w:t>ACT Reading Score</w:t>
            </w:r>
          </w:p>
        </w:tc>
        <w:tc>
          <w:tcPr>
            <w:tcW w:w="850" w:type="dxa"/>
            <w:shd w:val="clear" w:color="auto" w:fill="auto"/>
            <w:vAlign w:val="center"/>
            <w:hideMark/>
          </w:tcPr>
          <w:p w:rsidRPr="001B1746" w:rsidR="00E215E8" w:rsidP="005C07DE" w:rsidRDefault="00E215E8" w14:paraId="2CE1FB7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74788F8B"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rsidRPr="001B1746" w:rsidR="00E215E8" w:rsidP="005C07DE" w:rsidRDefault="00E215E8" w14:paraId="5027C8BF"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Reading score. If this student has multiple scores on record, enter the score that is used according to your institution’s admissions policy.</w:t>
            </w:r>
          </w:p>
        </w:tc>
      </w:tr>
      <w:tr w:rsidRPr="001B1746" w:rsidR="00E215E8" w:rsidTr="005C07DE" w14:paraId="21EDA218" w14:textId="77777777">
        <w:trPr>
          <w:cantSplit/>
          <w:trHeight w:val="660"/>
        </w:trPr>
        <w:tc>
          <w:tcPr>
            <w:tcW w:w="980" w:type="dxa"/>
            <w:shd w:val="clear" w:color="auto" w:fill="auto"/>
            <w:noWrap/>
            <w:vAlign w:val="center"/>
            <w:hideMark/>
          </w:tcPr>
          <w:p w:rsidRPr="001B1746" w:rsidR="00E215E8" w:rsidP="005C07DE" w:rsidRDefault="00E215E8" w14:paraId="28E929C2" w14:textId="77777777">
            <w:pPr>
              <w:rPr>
                <w:rFonts w:ascii="Segoe UI Semibold" w:hAnsi="Segoe UI Semibold"/>
                <w:color w:val="000000"/>
                <w:sz w:val="21"/>
                <w:szCs w:val="21"/>
              </w:rPr>
            </w:pPr>
            <w:r w:rsidRPr="001B1746">
              <w:rPr>
                <w:rFonts w:ascii="Segoe UI Semibold" w:hAnsi="Segoe UI Semibold"/>
                <w:color w:val="000000"/>
                <w:sz w:val="21"/>
                <w:szCs w:val="21"/>
              </w:rPr>
              <w:t>21</w:t>
            </w:r>
          </w:p>
        </w:tc>
        <w:tc>
          <w:tcPr>
            <w:tcW w:w="1419" w:type="dxa"/>
            <w:shd w:val="clear" w:color="auto" w:fill="auto"/>
            <w:noWrap/>
            <w:vAlign w:val="center"/>
            <w:hideMark/>
          </w:tcPr>
          <w:p w:rsidRPr="001B1746" w:rsidR="00E215E8" w:rsidP="005C07DE" w:rsidRDefault="00E215E8" w14:paraId="13F3C6D4" w14:textId="77777777">
            <w:pPr>
              <w:rPr>
                <w:rFonts w:ascii="Segoe UI Semibold" w:hAnsi="Segoe UI Semibold"/>
                <w:color w:val="000000"/>
                <w:sz w:val="20"/>
              </w:rPr>
            </w:pPr>
            <w:r w:rsidRPr="001B1746">
              <w:rPr>
                <w:rFonts w:ascii="Segoe UI Semibold" w:hAnsi="Segoe UI Semibold"/>
                <w:color w:val="000000"/>
                <w:sz w:val="20"/>
              </w:rPr>
              <w:t>ACTS</w:t>
            </w:r>
          </w:p>
        </w:tc>
        <w:tc>
          <w:tcPr>
            <w:tcW w:w="2287" w:type="dxa"/>
            <w:shd w:val="clear" w:color="auto" w:fill="auto"/>
            <w:vAlign w:val="center"/>
            <w:hideMark/>
          </w:tcPr>
          <w:p w:rsidRPr="001B1746" w:rsidR="00E215E8" w:rsidP="005C07DE" w:rsidRDefault="00E215E8" w14:paraId="0A1F7435" w14:textId="77777777">
            <w:pPr>
              <w:rPr>
                <w:rFonts w:ascii="Franklin Gothic Demi Cond" w:hAnsi="Franklin Gothic Demi Cond"/>
                <w:sz w:val="21"/>
                <w:szCs w:val="21"/>
              </w:rPr>
            </w:pPr>
            <w:r w:rsidRPr="001B1746">
              <w:rPr>
                <w:rFonts w:ascii="Franklin Gothic Demi Cond" w:hAnsi="Franklin Gothic Demi Cond"/>
                <w:sz w:val="21"/>
                <w:szCs w:val="21"/>
              </w:rPr>
              <w:t>ACT Science Score</w:t>
            </w:r>
          </w:p>
        </w:tc>
        <w:tc>
          <w:tcPr>
            <w:tcW w:w="850" w:type="dxa"/>
            <w:shd w:val="clear" w:color="auto" w:fill="auto"/>
            <w:vAlign w:val="center"/>
            <w:hideMark/>
          </w:tcPr>
          <w:p w:rsidRPr="001B1746" w:rsidR="00E215E8" w:rsidP="005C07DE" w:rsidRDefault="00E215E8" w14:paraId="73B9C9C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397EBDCC"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rsidRPr="001B1746" w:rsidR="00E215E8" w:rsidP="005C07DE" w:rsidRDefault="00E215E8" w14:paraId="4E44012B"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Science score. If this student has multiple scores on record, enter the score that is used according to your institution’s admissions policy.</w:t>
            </w:r>
          </w:p>
        </w:tc>
      </w:tr>
      <w:tr w:rsidRPr="001B1746" w:rsidR="00E215E8" w:rsidTr="005C07DE" w14:paraId="0AC3D268" w14:textId="77777777">
        <w:trPr>
          <w:cantSplit/>
          <w:trHeight w:val="660"/>
        </w:trPr>
        <w:tc>
          <w:tcPr>
            <w:tcW w:w="980" w:type="dxa"/>
            <w:shd w:val="clear" w:color="auto" w:fill="auto"/>
            <w:noWrap/>
            <w:vAlign w:val="center"/>
            <w:hideMark/>
          </w:tcPr>
          <w:p w:rsidRPr="001B1746" w:rsidR="00E215E8" w:rsidP="005C07DE" w:rsidRDefault="00E215E8" w14:paraId="34703388" w14:textId="77777777">
            <w:pPr>
              <w:rPr>
                <w:rFonts w:ascii="Segoe UI Semibold" w:hAnsi="Segoe UI Semibold"/>
                <w:color w:val="000000"/>
                <w:sz w:val="21"/>
                <w:szCs w:val="21"/>
              </w:rPr>
            </w:pPr>
            <w:r w:rsidRPr="001B1746">
              <w:rPr>
                <w:rFonts w:ascii="Segoe UI Semibold" w:hAnsi="Segoe UI Semibold"/>
                <w:color w:val="000000"/>
                <w:sz w:val="21"/>
                <w:szCs w:val="21"/>
              </w:rPr>
              <w:t>22</w:t>
            </w:r>
          </w:p>
        </w:tc>
        <w:tc>
          <w:tcPr>
            <w:tcW w:w="1419" w:type="dxa"/>
            <w:shd w:val="clear" w:color="auto" w:fill="auto"/>
            <w:noWrap/>
            <w:vAlign w:val="center"/>
            <w:hideMark/>
          </w:tcPr>
          <w:p w:rsidRPr="001B1746" w:rsidR="00E215E8" w:rsidP="005C07DE" w:rsidRDefault="00E215E8" w14:paraId="4F75C6D1" w14:textId="77777777">
            <w:pPr>
              <w:rPr>
                <w:rFonts w:ascii="Segoe UI Semibold" w:hAnsi="Segoe UI Semibold"/>
                <w:color w:val="000000"/>
                <w:sz w:val="20"/>
              </w:rPr>
            </w:pPr>
            <w:r w:rsidRPr="001B1746">
              <w:rPr>
                <w:rFonts w:ascii="Segoe UI Semibold" w:hAnsi="Segoe UI Semibold"/>
                <w:color w:val="000000"/>
                <w:sz w:val="20"/>
              </w:rPr>
              <w:t>ACTC</w:t>
            </w:r>
          </w:p>
        </w:tc>
        <w:tc>
          <w:tcPr>
            <w:tcW w:w="2287" w:type="dxa"/>
            <w:shd w:val="clear" w:color="auto" w:fill="auto"/>
            <w:vAlign w:val="center"/>
            <w:hideMark/>
          </w:tcPr>
          <w:p w:rsidRPr="001B1746" w:rsidR="00E215E8" w:rsidP="005C07DE" w:rsidRDefault="00E215E8" w14:paraId="745914AB" w14:textId="77777777">
            <w:pPr>
              <w:rPr>
                <w:rFonts w:ascii="Franklin Gothic Demi Cond" w:hAnsi="Franklin Gothic Demi Cond"/>
                <w:sz w:val="21"/>
                <w:szCs w:val="21"/>
              </w:rPr>
            </w:pPr>
            <w:r w:rsidRPr="001B1746">
              <w:rPr>
                <w:rFonts w:ascii="Franklin Gothic Demi Cond" w:hAnsi="Franklin Gothic Demi Cond"/>
                <w:sz w:val="21"/>
                <w:szCs w:val="21"/>
              </w:rPr>
              <w:t>ACT Composite Score</w:t>
            </w:r>
          </w:p>
        </w:tc>
        <w:tc>
          <w:tcPr>
            <w:tcW w:w="850" w:type="dxa"/>
            <w:shd w:val="clear" w:color="auto" w:fill="auto"/>
            <w:vAlign w:val="center"/>
            <w:hideMark/>
          </w:tcPr>
          <w:p w:rsidRPr="001B1746" w:rsidR="00E215E8" w:rsidP="005C07DE" w:rsidRDefault="00E215E8" w14:paraId="187ACEA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3A575B5A"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rsidRPr="001B1746" w:rsidR="00E215E8" w:rsidP="005C07DE" w:rsidRDefault="00E215E8" w14:paraId="44584E62"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Composite score. If this student has multiple scores on record, enter the score that is used according to your institution’s admissions policy.</w:t>
            </w:r>
          </w:p>
        </w:tc>
      </w:tr>
      <w:tr w:rsidRPr="001B1746" w:rsidR="00E215E8" w:rsidTr="005C07DE" w14:paraId="7ACDD80D" w14:textId="77777777">
        <w:trPr>
          <w:cantSplit/>
          <w:trHeight w:val="660"/>
        </w:trPr>
        <w:tc>
          <w:tcPr>
            <w:tcW w:w="980" w:type="dxa"/>
            <w:shd w:val="clear" w:color="000000" w:fill="DDDDDD"/>
            <w:noWrap/>
            <w:vAlign w:val="center"/>
            <w:hideMark/>
          </w:tcPr>
          <w:p w:rsidRPr="001B1746" w:rsidR="00E215E8" w:rsidP="005C07DE" w:rsidRDefault="00E215E8" w14:paraId="156B9A3A" w14:textId="77777777">
            <w:pPr>
              <w:rPr>
                <w:rFonts w:ascii="Segoe UI Semibold" w:hAnsi="Segoe UI Semibold"/>
                <w:color w:val="000000"/>
                <w:sz w:val="21"/>
                <w:szCs w:val="21"/>
              </w:rPr>
            </w:pPr>
            <w:r w:rsidRPr="001B1746">
              <w:rPr>
                <w:rFonts w:ascii="Segoe UI Semibold" w:hAnsi="Segoe UI Semibold"/>
                <w:color w:val="000000"/>
                <w:sz w:val="21"/>
                <w:szCs w:val="21"/>
              </w:rPr>
              <w:t>23</w:t>
            </w:r>
          </w:p>
        </w:tc>
        <w:tc>
          <w:tcPr>
            <w:tcW w:w="1419" w:type="dxa"/>
            <w:shd w:val="clear" w:color="000000" w:fill="DDDDDD"/>
            <w:noWrap/>
            <w:vAlign w:val="center"/>
            <w:hideMark/>
          </w:tcPr>
          <w:p w:rsidRPr="001B1746" w:rsidR="00E215E8" w:rsidP="005C07DE" w:rsidRDefault="00E215E8" w14:paraId="5C08709F" w14:textId="77777777">
            <w:pPr>
              <w:rPr>
                <w:rFonts w:ascii="Segoe UI Semibold" w:hAnsi="Segoe UI Semibold"/>
                <w:color w:val="000000"/>
                <w:sz w:val="20"/>
              </w:rPr>
            </w:pPr>
            <w:r w:rsidRPr="001B1746">
              <w:rPr>
                <w:rFonts w:ascii="Segoe UI Semibold" w:hAnsi="Segoe UI Semibold"/>
                <w:color w:val="000000"/>
                <w:sz w:val="20"/>
              </w:rPr>
              <w:t>SATREAD</w:t>
            </w:r>
          </w:p>
        </w:tc>
        <w:tc>
          <w:tcPr>
            <w:tcW w:w="2287" w:type="dxa"/>
            <w:shd w:val="clear" w:color="000000" w:fill="DDDDDD"/>
            <w:vAlign w:val="center"/>
            <w:hideMark/>
          </w:tcPr>
          <w:p w:rsidRPr="001B1746" w:rsidR="00E215E8" w:rsidP="005C07DE" w:rsidRDefault="00E215E8" w14:paraId="4AD55D87" w14:textId="77777777">
            <w:pPr>
              <w:rPr>
                <w:rFonts w:ascii="Franklin Gothic Demi Cond" w:hAnsi="Franklin Gothic Demi Cond"/>
                <w:sz w:val="21"/>
                <w:szCs w:val="21"/>
              </w:rPr>
            </w:pPr>
            <w:r w:rsidRPr="001B1746">
              <w:rPr>
                <w:rFonts w:ascii="Franklin Gothic Demi Cond" w:hAnsi="Franklin Gothic Demi Cond"/>
                <w:sz w:val="21"/>
                <w:szCs w:val="21"/>
              </w:rPr>
              <w:t>SAT Evidence-Based Reading and Writing Score</w:t>
            </w:r>
          </w:p>
        </w:tc>
        <w:tc>
          <w:tcPr>
            <w:tcW w:w="850" w:type="dxa"/>
            <w:shd w:val="clear" w:color="000000" w:fill="DDDDDD"/>
            <w:vAlign w:val="center"/>
            <w:hideMark/>
          </w:tcPr>
          <w:p w:rsidRPr="001B1746" w:rsidR="00E215E8" w:rsidP="005C07DE" w:rsidRDefault="00E215E8" w14:paraId="7671CEB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rsidRPr="00DA2BC4" w:rsidR="00E215E8" w:rsidP="005C07DE" w:rsidRDefault="00E215E8" w14:paraId="071552E7" w14:textId="77777777">
            <w:pPr>
              <w:rPr>
                <w:rFonts w:ascii="Segoe UI Semibold" w:hAnsi="Segoe UI Semibold"/>
                <w:sz w:val="18"/>
                <w:szCs w:val="18"/>
              </w:rPr>
            </w:pPr>
            <w:r w:rsidRPr="00DA2BC4">
              <w:rPr>
                <w:rFonts w:ascii="Segoe UI Semibold" w:hAnsi="Segoe UI Semibold"/>
                <w:sz w:val="18"/>
                <w:szCs w:val="18"/>
              </w:rPr>
              <w:t>200 - 800</w:t>
            </w:r>
          </w:p>
        </w:tc>
        <w:tc>
          <w:tcPr>
            <w:tcW w:w="4867" w:type="dxa"/>
            <w:shd w:val="clear" w:color="000000" w:fill="DDDDDD"/>
            <w:vAlign w:val="center"/>
            <w:hideMark/>
          </w:tcPr>
          <w:p w:rsidRPr="001B1746" w:rsidR="00E215E8" w:rsidP="005C07DE" w:rsidRDefault="00E215E8" w14:paraId="581A0F67"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SAT Evidence-Based Reading and Writing score. If this student has multiple scores on record, enter the score that is used according to your institution’s admissions policy. For students who took the SAT test prior to March 2016, please report the Critical Reading score in this field.</w:t>
            </w:r>
          </w:p>
        </w:tc>
      </w:tr>
      <w:tr w:rsidRPr="001B1746" w:rsidR="00E215E8" w:rsidTr="005C07DE" w14:paraId="2EC01663" w14:textId="77777777">
        <w:trPr>
          <w:cantSplit/>
          <w:trHeight w:val="1140"/>
        </w:trPr>
        <w:tc>
          <w:tcPr>
            <w:tcW w:w="980" w:type="dxa"/>
            <w:shd w:val="clear" w:color="000000" w:fill="DDDDDD"/>
            <w:noWrap/>
            <w:vAlign w:val="center"/>
            <w:hideMark/>
          </w:tcPr>
          <w:p w:rsidRPr="001B1746" w:rsidR="00E215E8" w:rsidP="005C07DE" w:rsidRDefault="00E215E8" w14:paraId="45E671AB" w14:textId="77777777">
            <w:pPr>
              <w:rPr>
                <w:rFonts w:ascii="Segoe UI Semibold" w:hAnsi="Segoe UI Semibold"/>
                <w:color w:val="000000"/>
                <w:sz w:val="21"/>
                <w:szCs w:val="21"/>
              </w:rPr>
            </w:pPr>
            <w:r w:rsidRPr="001B1746">
              <w:rPr>
                <w:rFonts w:ascii="Segoe UI Semibold" w:hAnsi="Segoe UI Semibold"/>
                <w:color w:val="000000"/>
                <w:sz w:val="21"/>
                <w:szCs w:val="21"/>
              </w:rPr>
              <w:t>24</w:t>
            </w:r>
          </w:p>
        </w:tc>
        <w:tc>
          <w:tcPr>
            <w:tcW w:w="1419" w:type="dxa"/>
            <w:shd w:val="clear" w:color="000000" w:fill="DDDDDD"/>
            <w:noWrap/>
            <w:vAlign w:val="center"/>
            <w:hideMark/>
          </w:tcPr>
          <w:p w:rsidRPr="001B1746" w:rsidR="00E215E8" w:rsidP="005C07DE" w:rsidRDefault="00E215E8" w14:paraId="34A38C35" w14:textId="77777777">
            <w:pPr>
              <w:rPr>
                <w:rFonts w:ascii="Segoe UI Semibold" w:hAnsi="Segoe UI Semibold"/>
                <w:color w:val="000000"/>
                <w:sz w:val="20"/>
              </w:rPr>
            </w:pPr>
            <w:r w:rsidRPr="001B1746">
              <w:rPr>
                <w:rFonts w:ascii="Segoe UI Semibold" w:hAnsi="Segoe UI Semibold"/>
                <w:color w:val="000000"/>
                <w:sz w:val="20"/>
              </w:rPr>
              <w:t>SATMATH</w:t>
            </w:r>
          </w:p>
        </w:tc>
        <w:tc>
          <w:tcPr>
            <w:tcW w:w="2287" w:type="dxa"/>
            <w:shd w:val="clear" w:color="000000" w:fill="DDDDDD"/>
            <w:vAlign w:val="center"/>
            <w:hideMark/>
          </w:tcPr>
          <w:p w:rsidRPr="001B1746" w:rsidR="00E215E8" w:rsidP="005C07DE" w:rsidRDefault="00E215E8" w14:paraId="014693FE" w14:textId="77777777">
            <w:pPr>
              <w:rPr>
                <w:rFonts w:ascii="Franklin Gothic Demi Cond" w:hAnsi="Franklin Gothic Demi Cond"/>
                <w:sz w:val="21"/>
                <w:szCs w:val="21"/>
              </w:rPr>
            </w:pPr>
            <w:r w:rsidRPr="001B1746">
              <w:rPr>
                <w:rFonts w:ascii="Franklin Gothic Demi Cond" w:hAnsi="Franklin Gothic Demi Cond"/>
                <w:sz w:val="21"/>
                <w:szCs w:val="21"/>
              </w:rPr>
              <w:t>SAT Math Score</w:t>
            </w:r>
          </w:p>
        </w:tc>
        <w:tc>
          <w:tcPr>
            <w:tcW w:w="850" w:type="dxa"/>
            <w:shd w:val="clear" w:color="000000" w:fill="DDDDDD"/>
            <w:vAlign w:val="center"/>
            <w:hideMark/>
          </w:tcPr>
          <w:p w:rsidRPr="001B1746" w:rsidR="00E215E8" w:rsidP="005C07DE" w:rsidRDefault="00E215E8" w14:paraId="0BA8165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rsidRPr="00DA2BC4" w:rsidR="00E215E8" w:rsidP="005C07DE" w:rsidRDefault="00E215E8" w14:paraId="4A6EFC99" w14:textId="77777777">
            <w:pPr>
              <w:rPr>
                <w:rFonts w:ascii="Segoe UI Semibold" w:hAnsi="Segoe UI Semibold"/>
                <w:sz w:val="18"/>
                <w:szCs w:val="18"/>
              </w:rPr>
            </w:pPr>
            <w:r w:rsidRPr="00DA2BC4">
              <w:rPr>
                <w:rFonts w:ascii="Segoe UI Semibold" w:hAnsi="Segoe UI Semibold"/>
                <w:sz w:val="18"/>
                <w:szCs w:val="18"/>
              </w:rPr>
              <w:t>200 - 800</w:t>
            </w:r>
          </w:p>
        </w:tc>
        <w:tc>
          <w:tcPr>
            <w:tcW w:w="4867" w:type="dxa"/>
            <w:shd w:val="clear" w:color="000000" w:fill="DDDDDD"/>
            <w:vAlign w:val="center"/>
            <w:hideMark/>
          </w:tcPr>
          <w:p w:rsidRPr="001B1746" w:rsidR="00E215E8" w:rsidP="005C07DE" w:rsidRDefault="00E215E8" w14:paraId="1EDD66DE"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SAT Math score. If this student has multiple scores on record, enter the score that is used according to your institution’s admissions policy. For students who took the SAT test prior to March 2016, please report the Mathematics score in this field.</w:t>
            </w:r>
          </w:p>
        </w:tc>
      </w:tr>
      <w:tr w:rsidRPr="001B1746" w:rsidR="00E215E8" w:rsidTr="005C07DE" w14:paraId="452A728C" w14:textId="77777777">
        <w:trPr>
          <w:cantSplit/>
          <w:trHeight w:val="855"/>
        </w:trPr>
        <w:tc>
          <w:tcPr>
            <w:tcW w:w="980" w:type="dxa"/>
            <w:shd w:val="clear" w:color="000000" w:fill="DDDDDD"/>
            <w:noWrap/>
            <w:vAlign w:val="center"/>
            <w:hideMark/>
          </w:tcPr>
          <w:p w:rsidRPr="001B1746" w:rsidR="00E215E8" w:rsidP="005C07DE" w:rsidRDefault="00E215E8" w14:paraId="1A278F3C" w14:textId="77777777">
            <w:pPr>
              <w:rPr>
                <w:rFonts w:ascii="Segoe UI Semibold" w:hAnsi="Segoe UI Semibold"/>
                <w:color w:val="000000"/>
                <w:sz w:val="21"/>
                <w:szCs w:val="21"/>
              </w:rPr>
            </w:pPr>
            <w:r w:rsidRPr="001B1746">
              <w:rPr>
                <w:rFonts w:ascii="Segoe UI Semibold" w:hAnsi="Segoe UI Semibold"/>
                <w:color w:val="000000"/>
                <w:sz w:val="21"/>
                <w:szCs w:val="21"/>
              </w:rPr>
              <w:t>25</w:t>
            </w:r>
          </w:p>
        </w:tc>
        <w:tc>
          <w:tcPr>
            <w:tcW w:w="1419" w:type="dxa"/>
            <w:shd w:val="clear" w:color="000000" w:fill="DDDDDD"/>
            <w:noWrap/>
            <w:vAlign w:val="center"/>
            <w:hideMark/>
          </w:tcPr>
          <w:p w:rsidRPr="001B1746" w:rsidR="00E215E8" w:rsidP="005C07DE" w:rsidRDefault="00E215E8" w14:paraId="7AAEBE45" w14:textId="77777777">
            <w:pPr>
              <w:rPr>
                <w:rFonts w:ascii="Segoe UI Semibold" w:hAnsi="Segoe UI Semibold"/>
                <w:color w:val="000000"/>
                <w:sz w:val="20"/>
              </w:rPr>
            </w:pPr>
            <w:r w:rsidRPr="001B1746">
              <w:rPr>
                <w:rFonts w:ascii="Segoe UI Semibold" w:hAnsi="Segoe UI Semibold"/>
                <w:color w:val="000000"/>
                <w:sz w:val="20"/>
              </w:rPr>
              <w:t>SATESSAY</w:t>
            </w:r>
          </w:p>
        </w:tc>
        <w:tc>
          <w:tcPr>
            <w:tcW w:w="2287" w:type="dxa"/>
            <w:shd w:val="clear" w:color="000000" w:fill="DDDDDD"/>
            <w:vAlign w:val="center"/>
            <w:hideMark/>
          </w:tcPr>
          <w:p w:rsidRPr="001B1746" w:rsidR="00E215E8" w:rsidP="005C07DE" w:rsidRDefault="00E215E8" w14:paraId="1CC6563A" w14:textId="77777777">
            <w:pPr>
              <w:rPr>
                <w:rFonts w:ascii="Franklin Gothic Demi Cond" w:hAnsi="Franklin Gothic Demi Cond"/>
                <w:sz w:val="21"/>
                <w:szCs w:val="21"/>
              </w:rPr>
            </w:pPr>
            <w:r w:rsidRPr="001B1746">
              <w:rPr>
                <w:rFonts w:ascii="Franklin Gothic Demi Cond" w:hAnsi="Franklin Gothic Demi Cond"/>
                <w:sz w:val="21"/>
                <w:szCs w:val="21"/>
              </w:rPr>
              <w:t>SAT Essay Score</w:t>
            </w:r>
          </w:p>
        </w:tc>
        <w:tc>
          <w:tcPr>
            <w:tcW w:w="850" w:type="dxa"/>
            <w:shd w:val="clear" w:color="000000" w:fill="DDDDDD"/>
            <w:vAlign w:val="center"/>
            <w:hideMark/>
          </w:tcPr>
          <w:p w:rsidRPr="001B1746" w:rsidR="00E215E8" w:rsidP="005C07DE" w:rsidRDefault="00E215E8" w14:paraId="7FE6BDF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rsidRPr="00DA2BC4" w:rsidR="00E215E8" w:rsidP="005C07DE" w:rsidRDefault="00E215E8" w14:paraId="5212B732" w14:textId="77777777">
            <w:pPr>
              <w:rPr>
                <w:rFonts w:ascii="Segoe UI Semibold" w:hAnsi="Segoe UI Semibold"/>
                <w:sz w:val="18"/>
                <w:szCs w:val="18"/>
              </w:rPr>
            </w:pPr>
            <w:r w:rsidRPr="00DA2BC4">
              <w:rPr>
                <w:rFonts w:ascii="Segoe UI Semibold" w:hAnsi="Segoe UI Semibold"/>
                <w:sz w:val="18"/>
                <w:szCs w:val="18"/>
              </w:rPr>
              <w:t>2 - 8 (SAT Essay) or 200 - 800 (SAT Writing)</w:t>
            </w:r>
          </w:p>
        </w:tc>
        <w:tc>
          <w:tcPr>
            <w:tcW w:w="4867" w:type="dxa"/>
            <w:shd w:val="clear" w:color="000000" w:fill="DDDDDD"/>
            <w:vAlign w:val="center"/>
            <w:hideMark/>
          </w:tcPr>
          <w:p w:rsidRPr="001B1746" w:rsidR="00E215E8" w:rsidP="005C07DE" w:rsidRDefault="00E215E8" w14:paraId="330AECC8"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SAT Essay score. If this student has multiple scores on record, enter the score that is used according to your institution’s admissions policy. If the student did not take the Essay portion of the SAT, please leave this field blank. For students who took the SAT test prior to March 2016, please report the Writing score in this field.</w:t>
            </w:r>
          </w:p>
        </w:tc>
      </w:tr>
      <w:tr w:rsidRPr="001B1746" w:rsidR="00E215E8" w:rsidTr="005C07DE" w14:paraId="41D5B7B5" w14:textId="77777777">
        <w:trPr>
          <w:cantSplit/>
          <w:trHeight w:val="3456"/>
        </w:trPr>
        <w:tc>
          <w:tcPr>
            <w:tcW w:w="980" w:type="dxa"/>
            <w:shd w:val="clear" w:color="auto" w:fill="auto"/>
            <w:noWrap/>
            <w:vAlign w:val="center"/>
            <w:hideMark/>
          </w:tcPr>
          <w:p w:rsidRPr="001B1746" w:rsidR="00E215E8" w:rsidP="005C07DE" w:rsidRDefault="00E215E8" w14:paraId="0879400D" w14:textId="77777777">
            <w:pPr>
              <w:rPr>
                <w:rFonts w:ascii="Segoe UI Semibold" w:hAnsi="Segoe UI Semibold"/>
                <w:color w:val="000000"/>
                <w:sz w:val="21"/>
                <w:szCs w:val="21"/>
              </w:rPr>
            </w:pPr>
            <w:r w:rsidRPr="001B1746">
              <w:rPr>
                <w:rFonts w:ascii="Segoe UI Semibold" w:hAnsi="Segoe UI Semibold"/>
                <w:color w:val="000000"/>
                <w:sz w:val="21"/>
                <w:szCs w:val="21"/>
              </w:rPr>
              <w:t>26</w:t>
            </w:r>
          </w:p>
        </w:tc>
        <w:tc>
          <w:tcPr>
            <w:tcW w:w="1419" w:type="dxa"/>
            <w:shd w:val="clear" w:color="auto" w:fill="auto"/>
            <w:noWrap/>
            <w:vAlign w:val="center"/>
            <w:hideMark/>
          </w:tcPr>
          <w:p w:rsidRPr="001B1746" w:rsidR="00E215E8" w:rsidP="005C07DE" w:rsidRDefault="00E215E8" w14:paraId="2E9AE85F" w14:textId="77777777">
            <w:pPr>
              <w:rPr>
                <w:rFonts w:ascii="Segoe UI Semibold" w:hAnsi="Segoe UI Semibold"/>
                <w:color w:val="000000"/>
                <w:sz w:val="20"/>
              </w:rPr>
            </w:pPr>
            <w:r w:rsidRPr="001B1746">
              <w:rPr>
                <w:rFonts w:ascii="Segoe UI Semibold" w:hAnsi="Segoe UI Semibold"/>
                <w:color w:val="000000"/>
                <w:sz w:val="20"/>
              </w:rPr>
              <w:t>PROGRAM</w:t>
            </w:r>
          </w:p>
        </w:tc>
        <w:tc>
          <w:tcPr>
            <w:tcW w:w="2287" w:type="dxa"/>
            <w:shd w:val="clear" w:color="auto" w:fill="auto"/>
            <w:vAlign w:val="center"/>
            <w:hideMark/>
          </w:tcPr>
          <w:p w:rsidRPr="001B1746" w:rsidR="00E215E8" w:rsidP="005C07DE" w:rsidRDefault="00E215E8" w14:paraId="07D16074"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Program/Degree </w:t>
            </w:r>
          </w:p>
        </w:tc>
        <w:tc>
          <w:tcPr>
            <w:tcW w:w="850" w:type="dxa"/>
            <w:shd w:val="clear" w:color="auto" w:fill="auto"/>
            <w:vAlign w:val="center"/>
            <w:hideMark/>
          </w:tcPr>
          <w:p w:rsidRPr="001B1746" w:rsidR="00E215E8" w:rsidP="005C07DE" w:rsidRDefault="00E215E8" w14:paraId="066DF0C0"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auto"/>
            <w:vAlign w:val="center"/>
            <w:hideMark/>
          </w:tcPr>
          <w:p w:rsidRPr="00DA2BC4" w:rsidR="00E215E8" w:rsidP="005C07DE" w:rsidRDefault="00E215E8" w14:paraId="42B9A87A" w14:textId="77777777">
            <w:pPr>
              <w:spacing w:line="204" w:lineRule="auto"/>
              <w:rPr>
                <w:rFonts w:ascii="Segoe UI Semibold" w:hAnsi="Segoe UI Semibold"/>
                <w:sz w:val="18"/>
                <w:szCs w:val="18"/>
              </w:rPr>
            </w:pPr>
            <w:r w:rsidRPr="00DA2BC4">
              <w:rPr>
                <w:rFonts w:ascii="Segoe UI Semibold" w:hAnsi="Segoe UI Semibold"/>
                <w:sz w:val="18"/>
                <w:szCs w:val="18"/>
              </w:rPr>
              <w:t>1=Enrolled in undergraduate courses, not in a degree program</w:t>
            </w:r>
            <w:r w:rsidRPr="00DA2BC4">
              <w:rPr>
                <w:rFonts w:ascii="Segoe UI Semibold" w:hAnsi="Segoe UI Semibold"/>
                <w:sz w:val="18"/>
                <w:szCs w:val="18"/>
              </w:rPr>
              <w:br/>
              <w:t>2=Undergraduate certificate or diploma (occupational or technical program)</w:t>
            </w:r>
            <w:r w:rsidRPr="00DA2BC4">
              <w:rPr>
                <w:rFonts w:ascii="Segoe UI Semibold" w:hAnsi="Segoe UI Semibold"/>
                <w:sz w:val="18"/>
                <w:szCs w:val="18"/>
              </w:rPr>
              <w:br/>
              <w:t>3=Associate's degree</w:t>
            </w:r>
            <w:r w:rsidRPr="00DA2BC4">
              <w:rPr>
                <w:rFonts w:ascii="Segoe UI Semibold" w:hAnsi="Segoe UI Semibold"/>
                <w:sz w:val="18"/>
                <w:szCs w:val="18"/>
              </w:rPr>
              <w:br/>
              <w:t>4=Bachelor's degree</w:t>
            </w:r>
            <w:r w:rsidRPr="00DA2BC4">
              <w:rPr>
                <w:rFonts w:ascii="Segoe UI Semibold" w:hAnsi="Segoe UI Semibold"/>
                <w:sz w:val="18"/>
                <w:szCs w:val="18"/>
              </w:rPr>
              <w:br/>
              <w:t>5=Enrolled in graduate courses, not in a degree program</w:t>
            </w:r>
            <w:r w:rsidRPr="00DA2BC4">
              <w:rPr>
                <w:rFonts w:ascii="Segoe UI Semibold" w:hAnsi="Segoe UI Semibold"/>
                <w:sz w:val="18"/>
                <w:szCs w:val="18"/>
              </w:rPr>
              <w:br/>
              <w:t>6=Post-baccalaureate certificate program</w:t>
            </w:r>
            <w:r w:rsidRPr="00DA2BC4">
              <w:rPr>
                <w:rFonts w:ascii="Segoe UI Semibold" w:hAnsi="Segoe UI Semibold"/>
                <w:sz w:val="18"/>
                <w:szCs w:val="18"/>
              </w:rPr>
              <w:br/>
              <w:t>7=Dual bachelor's/master's degree</w:t>
            </w:r>
            <w:r w:rsidRPr="00DA2BC4">
              <w:rPr>
                <w:rFonts w:ascii="Segoe UI Semibold" w:hAnsi="Segoe UI Semibold"/>
                <w:sz w:val="18"/>
                <w:szCs w:val="18"/>
              </w:rPr>
              <w:br/>
              <w:t>8=Master's degree program</w:t>
            </w:r>
            <w:r w:rsidRPr="00DA2BC4">
              <w:rPr>
                <w:rFonts w:ascii="Segoe UI Semibold" w:hAnsi="Segoe UI Semibold"/>
                <w:sz w:val="18"/>
                <w:szCs w:val="18"/>
              </w:rPr>
              <w:br/>
              <w:t>9=Post-master's certificate</w:t>
            </w:r>
            <w:r w:rsidRPr="00DA2BC4">
              <w:rPr>
                <w:rFonts w:ascii="Segoe UI Semibold" w:hAnsi="Segoe UI Semibold"/>
                <w:sz w:val="18"/>
                <w:szCs w:val="18"/>
              </w:rPr>
              <w:br/>
              <w:t>10=Doctoral degree - research/scholarship</w:t>
            </w:r>
            <w:r w:rsidRPr="00DA2BC4">
              <w:rPr>
                <w:rFonts w:ascii="Segoe UI Semibold" w:hAnsi="Segoe UI Semibold"/>
                <w:sz w:val="18"/>
                <w:szCs w:val="18"/>
              </w:rPr>
              <w:br/>
              <w:t>11=Doctoral degree - professional practice</w:t>
            </w:r>
            <w:r w:rsidRPr="00DA2BC4">
              <w:rPr>
                <w:rFonts w:ascii="Segoe UI Semibold" w:hAnsi="Segoe UI Semibold"/>
                <w:sz w:val="18"/>
                <w:szCs w:val="18"/>
              </w:rPr>
              <w:br/>
              <w:t>12=Doctoral degree - other</w:t>
            </w:r>
            <w:r w:rsidRPr="00DA2BC4">
              <w:rPr>
                <w:rFonts w:ascii="Segoe UI Semibold" w:hAnsi="Segoe UI Semibold"/>
                <w:sz w:val="18"/>
                <w:szCs w:val="18"/>
              </w:rPr>
              <w:br/>
              <w:t>-1=Unknown</w:t>
            </w:r>
          </w:p>
          <w:p w:rsidRPr="00DA2BC4" w:rsidR="00E215E8" w:rsidP="005C07DE" w:rsidRDefault="00E215E8" w14:paraId="67812909" w14:textId="77777777">
            <w:pPr>
              <w:rPr>
                <w:rFonts w:ascii="Segoe UI Semibold" w:hAnsi="Segoe UI Semibold"/>
                <w:sz w:val="18"/>
                <w:szCs w:val="18"/>
              </w:rPr>
            </w:pPr>
          </w:p>
        </w:tc>
        <w:tc>
          <w:tcPr>
            <w:tcW w:w="4867" w:type="dxa"/>
            <w:shd w:val="clear" w:color="auto" w:fill="auto"/>
            <w:vAlign w:val="center"/>
            <w:hideMark/>
          </w:tcPr>
          <w:p w:rsidRPr="001B1746" w:rsidR="00E215E8" w:rsidP="005C07DE" w:rsidRDefault="00E215E8" w14:paraId="61101A81" w14:textId="77777777">
            <w:pPr>
              <w:rPr>
                <w:rFonts w:ascii="Segoe UI Semibold" w:hAnsi="Segoe UI Semibold"/>
                <w:color w:val="000000"/>
                <w:sz w:val="18"/>
                <w:szCs w:val="18"/>
              </w:rPr>
            </w:pPr>
            <w:r w:rsidRPr="001B1746">
              <w:rPr>
                <w:rFonts w:ascii="Segoe UI Semibold" w:hAnsi="Segoe UI Semibold"/>
                <w:color w:val="000000"/>
                <w:sz w:val="18"/>
                <w:szCs w:val="18"/>
              </w:rPr>
              <w:t>In what degree program was this student enrolled on June 30, 2020? If the student was no longer enrolled on June 30, 2020, report the degree program for his or her last term enrolled between July 1, 2019 and June 30, 2020.</w:t>
            </w:r>
            <w:r w:rsidRPr="001B1746">
              <w:rPr>
                <w:rFonts w:ascii="Segoe UI Semibold" w:hAnsi="Segoe UI Semibold"/>
                <w:color w:val="000000"/>
                <w:sz w:val="18"/>
                <w:szCs w:val="18"/>
              </w:rPr>
              <w:br/>
            </w:r>
            <w:r w:rsidRPr="001B1746">
              <w:rPr>
                <w:rFonts w:ascii="Segoe UI Semibold" w:hAnsi="Segoe UI Semibold"/>
                <w:color w:val="000000"/>
                <w:sz w:val="18"/>
                <w:szCs w:val="18"/>
              </w:rPr>
              <w:br/>
              <w:t>If the student was enrolled in more than one program, enter the highest degree program. If the student was enrolled in a dual degree program in which both degrees are the same level (such as a dual MD/PhD or dual MA/MBA), select the student’s primary degree program.</w:t>
            </w:r>
          </w:p>
        </w:tc>
      </w:tr>
      <w:tr w:rsidRPr="001B1746" w:rsidR="00E215E8" w:rsidTr="005C07DE" w14:paraId="76F8498F" w14:textId="77777777">
        <w:trPr>
          <w:cantSplit/>
          <w:trHeight w:val="5039"/>
        </w:trPr>
        <w:tc>
          <w:tcPr>
            <w:tcW w:w="980" w:type="dxa"/>
            <w:shd w:val="clear" w:color="auto" w:fill="auto"/>
            <w:noWrap/>
            <w:vAlign w:val="center"/>
            <w:hideMark/>
          </w:tcPr>
          <w:p w:rsidRPr="001B1746" w:rsidR="00E215E8" w:rsidP="005C07DE" w:rsidRDefault="00E215E8" w14:paraId="3EF5635C" w14:textId="77777777">
            <w:pPr>
              <w:rPr>
                <w:rFonts w:ascii="Segoe UI Semibold" w:hAnsi="Segoe UI Semibold"/>
                <w:color w:val="000000"/>
                <w:sz w:val="21"/>
                <w:szCs w:val="21"/>
              </w:rPr>
            </w:pPr>
            <w:r w:rsidRPr="001B1746">
              <w:rPr>
                <w:rFonts w:ascii="Segoe UI Semibold" w:hAnsi="Segoe UI Semibold"/>
                <w:color w:val="000000"/>
                <w:sz w:val="21"/>
                <w:szCs w:val="21"/>
              </w:rPr>
              <w:t>27</w:t>
            </w:r>
          </w:p>
        </w:tc>
        <w:tc>
          <w:tcPr>
            <w:tcW w:w="1419" w:type="dxa"/>
            <w:shd w:val="clear" w:color="auto" w:fill="auto"/>
            <w:noWrap/>
            <w:vAlign w:val="center"/>
            <w:hideMark/>
          </w:tcPr>
          <w:p w:rsidRPr="001B1746" w:rsidR="00E215E8" w:rsidP="005C07DE" w:rsidRDefault="00E215E8" w14:paraId="66F19AA2" w14:textId="77777777">
            <w:pPr>
              <w:rPr>
                <w:rFonts w:ascii="Segoe UI Semibold" w:hAnsi="Segoe UI Semibold"/>
                <w:color w:val="000000"/>
                <w:sz w:val="20"/>
              </w:rPr>
            </w:pPr>
            <w:r w:rsidRPr="001B1746">
              <w:rPr>
                <w:rFonts w:ascii="Segoe UI Semibold" w:hAnsi="Segoe UI Semibold"/>
                <w:color w:val="000000"/>
                <w:sz w:val="20"/>
              </w:rPr>
              <w:t>GRADTYPE</w:t>
            </w:r>
          </w:p>
        </w:tc>
        <w:tc>
          <w:tcPr>
            <w:tcW w:w="2287" w:type="dxa"/>
            <w:shd w:val="clear" w:color="auto" w:fill="auto"/>
            <w:vAlign w:val="center"/>
            <w:hideMark/>
          </w:tcPr>
          <w:p w:rsidRPr="001B1746" w:rsidR="00E215E8" w:rsidP="005C07DE" w:rsidRDefault="00E215E8" w14:paraId="5DC62D5D"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Graduate Degree Type (FOR GRADUATE DEGREES ONLY) </w:t>
            </w:r>
          </w:p>
        </w:tc>
        <w:tc>
          <w:tcPr>
            <w:tcW w:w="850" w:type="dxa"/>
            <w:shd w:val="clear" w:color="auto" w:fill="auto"/>
            <w:vAlign w:val="center"/>
            <w:hideMark/>
          </w:tcPr>
          <w:p w:rsidRPr="001B1746" w:rsidR="00E215E8" w:rsidP="005C07DE" w:rsidRDefault="00E215E8" w14:paraId="16C733E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hideMark/>
          </w:tcPr>
          <w:p w:rsidRPr="00DA2BC4" w:rsidR="00E215E8" w:rsidP="005C07DE" w:rsidRDefault="00E215E8" w14:paraId="732027EB" w14:textId="77777777">
            <w:pPr>
              <w:spacing w:line="204" w:lineRule="auto"/>
              <w:rPr>
                <w:rFonts w:ascii="Segoe UI Semibold" w:hAnsi="Segoe UI Semibold"/>
                <w:sz w:val="18"/>
                <w:szCs w:val="18"/>
              </w:rPr>
            </w:pPr>
            <w:r w:rsidRPr="00DA2BC4">
              <w:rPr>
                <w:rFonts w:ascii="Segoe UI Semibold" w:hAnsi="Segoe UI Semibold"/>
                <w:sz w:val="18"/>
                <w:szCs w:val="18"/>
              </w:rPr>
              <w:t>1=Master of Science (MS)</w:t>
            </w:r>
            <w:r w:rsidRPr="00DA2BC4">
              <w:rPr>
                <w:rFonts w:ascii="Segoe UI Semibold" w:hAnsi="Segoe UI Semibold"/>
                <w:sz w:val="18"/>
                <w:szCs w:val="18"/>
              </w:rPr>
              <w:br/>
              <w:t>2=Master of Arts (MA)</w:t>
            </w:r>
            <w:r w:rsidRPr="00DA2BC4">
              <w:rPr>
                <w:rFonts w:ascii="Segoe UI Semibold" w:hAnsi="Segoe UI Semibold"/>
                <w:sz w:val="18"/>
                <w:szCs w:val="18"/>
              </w:rPr>
              <w:br/>
              <w:t>3=Master of Education (M.Ed) or Teaching (MAT)</w:t>
            </w:r>
            <w:r w:rsidRPr="00DA2BC4">
              <w:rPr>
                <w:rFonts w:ascii="Segoe UI Semibold" w:hAnsi="Segoe UI Semibold"/>
                <w:sz w:val="18"/>
                <w:szCs w:val="18"/>
              </w:rPr>
              <w:br/>
              <w:t>4=Master of Business Administration (MBA)</w:t>
            </w:r>
            <w:r w:rsidRPr="00DA2BC4">
              <w:rPr>
                <w:rFonts w:ascii="Segoe UI Semibold" w:hAnsi="Segoe UI Semibold"/>
                <w:sz w:val="18"/>
                <w:szCs w:val="18"/>
              </w:rPr>
              <w:br/>
              <w:t>5=Master of Public Administration (MPA)</w:t>
            </w:r>
            <w:r w:rsidRPr="00DA2BC4">
              <w:rPr>
                <w:rFonts w:ascii="Segoe UI Semibold" w:hAnsi="Segoe UI Semibold"/>
                <w:sz w:val="18"/>
                <w:szCs w:val="18"/>
              </w:rPr>
              <w:br/>
              <w:t>6=Master of Social Work (MSW)</w:t>
            </w:r>
            <w:r w:rsidRPr="00DA2BC4">
              <w:rPr>
                <w:rFonts w:ascii="Segoe UI Semibold" w:hAnsi="Segoe UI Semibold"/>
                <w:sz w:val="18"/>
                <w:szCs w:val="18"/>
              </w:rPr>
              <w:br/>
              <w:t>7=Master of Fine Arts (MFA)</w:t>
            </w:r>
            <w:r w:rsidRPr="00DA2BC4">
              <w:rPr>
                <w:rFonts w:ascii="Segoe UI Semibold" w:hAnsi="Segoe UI Semibold"/>
                <w:sz w:val="18"/>
                <w:szCs w:val="18"/>
              </w:rPr>
              <w:br/>
              <w:t>8=Master of Public Health (MPH)</w:t>
            </w:r>
            <w:r w:rsidRPr="00DA2BC4">
              <w:rPr>
                <w:rFonts w:ascii="Segoe UI Semibold" w:hAnsi="Segoe UI Semibold"/>
                <w:sz w:val="18"/>
                <w:szCs w:val="18"/>
              </w:rPr>
              <w:br/>
              <w:t>9=Master of Divinity (M.Div)</w:t>
            </w:r>
            <w:r w:rsidRPr="00DA2BC4">
              <w:rPr>
                <w:rFonts w:ascii="Segoe UI Semibold" w:hAnsi="Segoe UI Semibold"/>
                <w:sz w:val="18"/>
                <w:szCs w:val="18"/>
              </w:rPr>
              <w:br/>
              <w:t>10=Other master's degree program not listed</w:t>
            </w:r>
          </w:p>
          <w:p w:rsidRPr="00DA2BC4" w:rsidR="00E215E8" w:rsidP="005C07DE" w:rsidRDefault="00E215E8" w14:paraId="33A8693E" w14:textId="77777777">
            <w:pPr>
              <w:spacing w:line="204" w:lineRule="auto"/>
              <w:rPr>
                <w:rFonts w:ascii="Segoe UI Semibold" w:hAnsi="Segoe UI Semibold"/>
                <w:sz w:val="18"/>
                <w:szCs w:val="18"/>
              </w:rPr>
            </w:pPr>
            <w:r w:rsidRPr="00DA2BC4">
              <w:rPr>
                <w:rFonts w:ascii="Segoe UI Semibold" w:hAnsi="Segoe UI Semibold"/>
                <w:sz w:val="18"/>
                <w:szCs w:val="18"/>
              </w:rPr>
              <w:t>11=Doctor of Philosophy (PhD)</w:t>
            </w:r>
            <w:r w:rsidRPr="00DA2BC4">
              <w:rPr>
                <w:rFonts w:ascii="Segoe UI Semibold" w:hAnsi="Segoe UI Semibold"/>
                <w:sz w:val="18"/>
                <w:szCs w:val="18"/>
              </w:rPr>
              <w:br/>
              <w:t>12=Doctor of Education (EdD)</w:t>
            </w:r>
            <w:r w:rsidRPr="00DA2BC4">
              <w:rPr>
                <w:rFonts w:ascii="Segoe UI Semibold" w:hAnsi="Segoe UI Semibold"/>
                <w:sz w:val="18"/>
                <w:szCs w:val="18"/>
              </w:rPr>
              <w:br/>
              <w:t>13=Doctor of Science or Engineering</w:t>
            </w:r>
            <w:r w:rsidRPr="00DA2BC4">
              <w:rPr>
                <w:rFonts w:ascii="Segoe UI Semibold" w:hAnsi="Segoe UI Semibold"/>
                <w:sz w:val="18"/>
                <w:szCs w:val="18"/>
              </w:rPr>
              <w:br/>
              <w:t>14=Doctor of Psychology (PsyD)</w:t>
            </w:r>
            <w:r w:rsidRPr="00DA2BC4">
              <w:rPr>
                <w:rFonts w:ascii="Segoe UI Semibold" w:hAnsi="Segoe UI Semibold"/>
                <w:sz w:val="18"/>
                <w:szCs w:val="18"/>
              </w:rPr>
              <w:br/>
              <w:t>15=Doctor of Business or Public Admin (DBA, DPA)</w:t>
            </w:r>
            <w:r w:rsidRPr="00DA2BC4">
              <w:rPr>
                <w:rFonts w:ascii="Segoe UI Semibold" w:hAnsi="Segoe UI Semibold"/>
                <w:sz w:val="18"/>
                <w:szCs w:val="18"/>
              </w:rPr>
              <w:br/>
              <w:t>16=Doctor of Fine Arts (DFA)</w:t>
            </w:r>
            <w:r w:rsidRPr="00DA2BC4">
              <w:rPr>
                <w:rFonts w:ascii="Segoe UI Semibold" w:hAnsi="Segoe UI Semibold"/>
                <w:sz w:val="18"/>
                <w:szCs w:val="18"/>
              </w:rPr>
              <w:br/>
              <w:t>17=Doctor of Theology (ThD)</w:t>
            </w:r>
            <w:r w:rsidRPr="00DA2BC4">
              <w:rPr>
                <w:rFonts w:ascii="Segoe UI Semibold" w:hAnsi="Segoe UI Semibold"/>
                <w:sz w:val="18"/>
                <w:szCs w:val="18"/>
              </w:rPr>
              <w:br/>
              <w:t>18=Law (JD, LLB)</w:t>
            </w:r>
            <w:r w:rsidRPr="00DA2BC4">
              <w:rPr>
                <w:rFonts w:ascii="Segoe UI Semibold" w:hAnsi="Segoe UI Semibold"/>
                <w:sz w:val="18"/>
                <w:szCs w:val="18"/>
              </w:rPr>
              <w:br/>
              <w:t>19=Medicine or Osteopathic Medicine (MD, DO)</w:t>
            </w:r>
            <w:r w:rsidRPr="00DA2BC4">
              <w:rPr>
                <w:rFonts w:ascii="Segoe UI Semibold" w:hAnsi="Segoe UI Semibold"/>
                <w:sz w:val="18"/>
                <w:szCs w:val="18"/>
              </w:rPr>
              <w:br/>
              <w:t>20=Dentistry (DDS, DMD)</w:t>
            </w:r>
            <w:r w:rsidRPr="00DA2BC4">
              <w:rPr>
                <w:rFonts w:ascii="Segoe UI Semibold" w:hAnsi="Segoe UI Semibold"/>
                <w:sz w:val="18"/>
                <w:szCs w:val="18"/>
              </w:rPr>
              <w:br/>
              <w:t>21=Chiropractic (DC, DCM)</w:t>
            </w:r>
            <w:r w:rsidRPr="00DA2BC4">
              <w:rPr>
                <w:rFonts w:ascii="Segoe UI Semibold" w:hAnsi="Segoe UI Semibold"/>
                <w:sz w:val="18"/>
                <w:szCs w:val="18"/>
              </w:rPr>
              <w:br/>
              <w:t>22=Pharmacy (PharmD)</w:t>
            </w:r>
            <w:r w:rsidRPr="00DA2BC4">
              <w:rPr>
                <w:rFonts w:ascii="Segoe UI Semibold" w:hAnsi="Segoe UI Semibold"/>
                <w:sz w:val="18"/>
                <w:szCs w:val="18"/>
              </w:rPr>
              <w:br/>
              <w:t>23=Optometry (OD)</w:t>
            </w:r>
            <w:r w:rsidRPr="00DA2BC4">
              <w:rPr>
                <w:rFonts w:ascii="Segoe UI Semibold" w:hAnsi="Segoe UI Semibold"/>
                <w:sz w:val="18"/>
                <w:szCs w:val="18"/>
              </w:rPr>
              <w:br/>
              <w:t>24=Podiatry (DPM, DP, PodD)</w:t>
            </w:r>
            <w:r w:rsidRPr="00DA2BC4">
              <w:rPr>
                <w:rFonts w:ascii="Segoe UI Semibold" w:hAnsi="Segoe UI Semibold"/>
                <w:sz w:val="18"/>
                <w:szCs w:val="18"/>
              </w:rPr>
              <w:br/>
              <w:t>25=Veterinary medicine (DVM)</w:t>
            </w:r>
            <w:r w:rsidRPr="00DA2BC4">
              <w:rPr>
                <w:rFonts w:ascii="Segoe UI Semibold" w:hAnsi="Segoe UI Semibold"/>
                <w:sz w:val="18"/>
                <w:szCs w:val="18"/>
              </w:rPr>
              <w:br/>
              <w:t>26=Other doctoral degree not listed</w:t>
            </w:r>
          </w:p>
        </w:tc>
        <w:tc>
          <w:tcPr>
            <w:tcW w:w="4867" w:type="dxa"/>
            <w:shd w:val="clear" w:color="auto" w:fill="auto"/>
            <w:vAlign w:val="center"/>
            <w:hideMark/>
          </w:tcPr>
          <w:p w:rsidRPr="001B1746" w:rsidR="00E215E8" w:rsidP="005C07DE" w:rsidRDefault="00E215E8" w14:paraId="5EDA4790" w14:textId="77777777">
            <w:pPr>
              <w:rPr>
                <w:rFonts w:ascii="Segoe UI Semibold" w:hAnsi="Segoe UI Semibold"/>
                <w:color w:val="000000"/>
                <w:sz w:val="18"/>
                <w:szCs w:val="18"/>
              </w:rPr>
            </w:pPr>
            <w:r w:rsidRPr="001B1746">
              <w:rPr>
                <w:rFonts w:ascii="Segoe UI Semibold" w:hAnsi="Segoe UI Semibold"/>
                <w:color w:val="000000"/>
                <w:sz w:val="18"/>
                <w:szCs w:val="18"/>
              </w:rPr>
              <w:t>FOR GRADUATE STUDENTS ONLY. In what type of graduate degree program was this student enrolled on June 30, 2020? If the student was no longer enrolled on June 30, 2020, report the graduate degree program type for his or her last term during his or her last term enrolled between July 1, 2019 and June 30, 2020.</w:t>
            </w:r>
            <w:r w:rsidRPr="001B1746">
              <w:rPr>
                <w:rFonts w:ascii="Segoe UI Semibold" w:hAnsi="Segoe UI Semibold"/>
                <w:color w:val="000000"/>
                <w:sz w:val="18"/>
                <w:szCs w:val="18"/>
              </w:rPr>
              <w:br/>
              <w:t>This item applies to graduate students only; for all other students, leave this item blank.</w:t>
            </w:r>
          </w:p>
        </w:tc>
      </w:tr>
      <w:tr w:rsidRPr="001B1746" w:rsidR="00E215E8" w:rsidTr="005C07DE" w14:paraId="284AD38E" w14:textId="77777777">
        <w:trPr>
          <w:cantSplit/>
          <w:trHeight w:val="3435"/>
        </w:trPr>
        <w:tc>
          <w:tcPr>
            <w:tcW w:w="980" w:type="dxa"/>
            <w:shd w:val="clear" w:color="auto" w:fill="auto"/>
            <w:noWrap/>
            <w:vAlign w:val="center"/>
            <w:hideMark/>
          </w:tcPr>
          <w:p w:rsidRPr="001B1746" w:rsidR="00E215E8" w:rsidP="005C07DE" w:rsidRDefault="00E215E8" w14:paraId="2E2AE285" w14:textId="77777777">
            <w:pPr>
              <w:rPr>
                <w:rFonts w:ascii="Segoe UI Semibold" w:hAnsi="Segoe UI Semibold"/>
                <w:color w:val="000000"/>
                <w:sz w:val="21"/>
                <w:szCs w:val="21"/>
              </w:rPr>
            </w:pPr>
            <w:r w:rsidRPr="001B1746">
              <w:rPr>
                <w:rFonts w:ascii="Segoe UI Semibold" w:hAnsi="Segoe UI Semibold"/>
                <w:color w:val="000000"/>
                <w:sz w:val="21"/>
                <w:szCs w:val="21"/>
              </w:rPr>
              <w:t>28</w:t>
            </w:r>
          </w:p>
        </w:tc>
        <w:tc>
          <w:tcPr>
            <w:tcW w:w="1419" w:type="dxa"/>
            <w:shd w:val="clear" w:color="auto" w:fill="auto"/>
            <w:noWrap/>
            <w:vAlign w:val="center"/>
            <w:hideMark/>
          </w:tcPr>
          <w:p w:rsidRPr="001B1746" w:rsidR="00E215E8" w:rsidP="005C07DE" w:rsidRDefault="00E215E8" w14:paraId="3E40CDA0" w14:textId="77777777">
            <w:pPr>
              <w:rPr>
                <w:rFonts w:ascii="Segoe UI Semibold" w:hAnsi="Segoe UI Semibold"/>
                <w:color w:val="000000"/>
                <w:sz w:val="20"/>
              </w:rPr>
            </w:pPr>
            <w:r w:rsidRPr="001B1746">
              <w:rPr>
                <w:rFonts w:ascii="Segoe UI Semibold" w:hAnsi="Segoe UI Semibold"/>
                <w:color w:val="000000"/>
                <w:sz w:val="20"/>
              </w:rPr>
              <w:t>CLASSLVL</w:t>
            </w:r>
          </w:p>
        </w:tc>
        <w:tc>
          <w:tcPr>
            <w:tcW w:w="2287" w:type="dxa"/>
            <w:shd w:val="clear" w:color="auto" w:fill="auto"/>
            <w:vAlign w:val="center"/>
            <w:hideMark/>
          </w:tcPr>
          <w:p w:rsidRPr="001B1746" w:rsidR="00E215E8" w:rsidP="005C07DE" w:rsidRDefault="00E215E8" w14:paraId="571D4DA3"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Class Level </w:t>
            </w:r>
          </w:p>
        </w:tc>
        <w:tc>
          <w:tcPr>
            <w:tcW w:w="850" w:type="dxa"/>
            <w:shd w:val="clear" w:color="auto" w:fill="auto"/>
            <w:vAlign w:val="center"/>
            <w:hideMark/>
          </w:tcPr>
          <w:p w:rsidRPr="001B1746" w:rsidR="00E215E8" w:rsidP="005C07DE" w:rsidRDefault="00E215E8" w14:paraId="1A38503E"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auto"/>
            <w:vAlign w:val="center"/>
            <w:hideMark/>
          </w:tcPr>
          <w:p w:rsidRPr="00DA2BC4" w:rsidR="00E215E8" w:rsidP="005C07DE" w:rsidRDefault="00E215E8" w14:paraId="7D6B0ED2" w14:textId="77777777">
            <w:pPr>
              <w:rPr>
                <w:rFonts w:ascii="Segoe UI Semibold" w:hAnsi="Segoe UI Semibold"/>
                <w:sz w:val="18"/>
                <w:szCs w:val="18"/>
              </w:rPr>
            </w:pPr>
            <w:r w:rsidRPr="00DA2BC4">
              <w:rPr>
                <w:rFonts w:ascii="Segoe UI Semibold" w:hAnsi="Segoe UI Semibold"/>
                <w:sz w:val="18"/>
                <w:szCs w:val="18"/>
              </w:rPr>
              <w:t>1=1st Year/Freshman</w:t>
            </w:r>
          </w:p>
          <w:p w:rsidRPr="00DA2BC4" w:rsidR="00E215E8" w:rsidP="005C07DE" w:rsidRDefault="00E215E8" w14:paraId="0F248641" w14:textId="77777777">
            <w:pPr>
              <w:rPr>
                <w:rFonts w:ascii="Segoe UI Semibold" w:hAnsi="Segoe UI Semibold"/>
                <w:sz w:val="18"/>
                <w:szCs w:val="18"/>
              </w:rPr>
            </w:pPr>
            <w:r w:rsidRPr="00DA2BC4">
              <w:rPr>
                <w:rFonts w:ascii="Segoe UI Semibold" w:hAnsi="Segoe UI Semibold"/>
                <w:sz w:val="18"/>
                <w:szCs w:val="18"/>
              </w:rPr>
              <w:br w:type="page"/>
              <w:t>2=Sophomore</w:t>
            </w:r>
            <w:r w:rsidRPr="00DA2BC4">
              <w:rPr>
                <w:rFonts w:ascii="Segoe UI Semibold" w:hAnsi="Segoe UI Semibold"/>
                <w:sz w:val="18"/>
                <w:szCs w:val="18"/>
              </w:rPr>
              <w:br w:type="page"/>
            </w:r>
          </w:p>
          <w:p w:rsidRPr="00DA2BC4" w:rsidR="00E215E8" w:rsidP="005C07DE" w:rsidRDefault="00E215E8" w14:paraId="073F17C0" w14:textId="77777777">
            <w:pPr>
              <w:rPr>
                <w:rFonts w:ascii="Segoe UI Semibold" w:hAnsi="Segoe UI Semibold"/>
                <w:sz w:val="18"/>
                <w:szCs w:val="18"/>
              </w:rPr>
            </w:pPr>
            <w:r w:rsidRPr="00DA2BC4">
              <w:rPr>
                <w:rFonts w:ascii="Segoe UI Semibold" w:hAnsi="Segoe UI Semibold"/>
                <w:sz w:val="18"/>
                <w:szCs w:val="18"/>
              </w:rPr>
              <w:t>3=Junior</w:t>
            </w:r>
          </w:p>
          <w:p w:rsidRPr="00DA2BC4" w:rsidR="00E215E8" w:rsidP="005C07DE" w:rsidRDefault="00E215E8" w14:paraId="1A7ED3B4" w14:textId="77777777">
            <w:pPr>
              <w:rPr>
                <w:rFonts w:ascii="Segoe UI Semibold" w:hAnsi="Segoe UI Semibold"/>
                <w:sz w:val="18"/>
                <w:szCs w:val="18"/>
              </w:rPr>
            </w:pPr>
            <w:r w:rsidRPr="00DA2BC4">
              <w:rPr>
                <w:rFonts w:ascii="Segoe UI Semibold" w:hAnsi="Segoe UI Semibold"/>
                <w:sz w:val="18"/>
                <w:szCs w:val="18"/>
              </w:rPr>
              <w:br w:type="page"/>
              <w:t>4=Senior</w:t>
            </w:r>
          </w:p>
          <w:p w:rsidRPr="00DA2BC4" w:rsidR="00E215E8" w:rsidP="005C07DE" w:rsidRDefault="00E215E8" w14:paraId="0E8C67A7" w14:textId="77777777">
            <w:pPr>
              <w:rPr>
                <w:rFonts w:ascii="Segoe UI Semibold" w:hAnsi="Segoe UI Semibold"/>
                <w:sz w:val="18"/>
                <w:szCs w:val="18"/>
              </w:rPr>
            </w:pPr>
            <w:r w:rsidRPr="00DA2BC4">
              <w:rPr>
                <w:rFonts w:ascii="Segoe UI Semibold" w:hAnsi="Segoe UI Semibold"/>
                <w:sz w:val="18"/>
                <w:szCs w:val="18"/>
              </w:rPr>
              <w:br w:type="page"/>
              <w:t>5=5th Year or Higher Undergraduate</w:t>
            </w:r>
            <w:r w:rsidRPr="00DA2BC4">
              <w:rPr>
                <w:rFonts w:ascii="Segoe UI Semibold" w:hAnsi="Segoe UI Semibold"/>
                <w:sz w:val="18"/>
                <w:szCs w:val="18"/>
              </w:rPr>
              <w:br w:type="page"/>
            </w:r>
          </w:p>
          <w:p w:rsidRPr="00DA2BC4" w:rsidR="00E215E8" w:rsidP="005C07DE" w:rsidRDefault="00E215E8" w14:paraId="3B711B2E" w14:textId="77777777">
            <w:pPr>
              <w:rPr>
                <w:rFonts w:ascii="Segoe UI Semibold" w:hAnsi="Segoe UI Semibold"/>
                <w:sz w:val="18"/>
                <w:szCs w:val="18"/>
              </w:rPr>
            </w:pPr>
            <w:r w:rsidRPr="00DA2BC4">
              <w:rPr>
                <w:rFonts w:ascii="Segoe UI Semibold" w:hAnsi="Segoe UI Semibold"/>
                <w:sz w:val="18"/>
                <w:szCs w:val="18"/>
              </w:rPr>
              <w:t>6=Undergraduate (unclassified)</w:t>
            </w:r>
          </w:p>
          <w:p w:rsidRPr="00DA2BC4" w:rsidR="00E215E8" w:rsidP="005C07DE" w:rsidRDefault="00E215E8" w14:paraId="7D2C7F4F" w14:textId="77777777">
            <w:pPr>
              <w:rPr>
                <w:rFonts w:ascii="Segoe UI Semibold" w:hAnsi="Segoe UI Semibold"/>
                <w:sz w:val="18"/>
                <w:szCs w:val="18"/>
              </w:rPr>
            </w:pPr>
            <w:r w:rsidRPr="00DA2BC4">
              <w:rPr>
                <w:rFonts w:ascii="Segoe UI Semibold" w:hAnsi="Segoe UI Semibold"/>
                <w:sz w:val="18"/>
                <w:szCs w:val="18"/>
              </w:rPr>
              <w:br w:type="page"/>
              <w:t>7=Student with bachelor's or advanced degree taking undergraduate courses</w:t>
            </w:r>
            <w:r w:rsidRPr="00DA2BC4">
              <w:rPr>
                <w:rFonts w:ascii="Segoe UI Semibold" w:hAnsi="Segoe UI Semibold"/>
                <w:sz w:val="18"/>
                <w:szCs w:val="18"/>
              </w:rPr>
              <w:br w:type="page"/>
            </w:r>
          </w:p>
          <w:p w:rsidRPr="00DA2BC4" w:rsidR="00E215E8" w:rsidP="005C07DE" w:rsidRDefault="00E215E8" w14:paraId="2F1D0478" w14:textId="77777777">
            <w:pPr>
              <w:rPr>
                <w:rFonts w:ascii="Segoe UI Semibold" w:hAnsi="Segoe UI Semibold"/>
                <w:sz w:val="18"/>
                <w:szCs w:val="18"/>
              </w:rPr>
            </w:pPr>
            <w:r w:rsidRPr="00DA2BC4">
              <w:rPr>
                <w:rFonts w:ascii="Segoe UI Semibold" w:hAnsi="Segoe UI Semibold"/>
                <w:sz w:val="18"/>
                <w:szCs w:val="18"/>
              </w:rPr>
              <w:t>8=1st year Graduate</w:t>
            </w:r>
          </w:p>
          <w:p w:rsidRPr="00DA2BC4" w:rsidR="00E215E8" w:rsidP="005C07DE" w:rsidRDefault="00E215E8" w14:paraId="0741325C" w14:textId="77777777">
            <w:pPr>
              <w:rPr>
                <w:rFonts w:ascii="Segoe UI Semibold" w:hAnsi="Segoe UI Semibold"/>
                <w:sz w:val="18"/>
                <w:szCs w:val="18"/>
              </w:rPr>
            </w:pPr>
            <w:r w:rsidRPr="00DA2BC4">
              <w:rPr>
                <w:rFonts w:ascii="Segoe UI Semibold" w:hAnsi="Segoe UI Semibold"/>
                <w:sz w:val="18"/>
                <w:szCs w:val="18"/>
              </w:rPr>
              <w:br w:type="page"/>
              <w:t>9=Beyond 1st year Graduate</w:t>
            </w:r>
          </w:p>
          <w:p w:rsidRPr="00DA2BC4" w:rsidR="00E215E8" w:rsidP="005C07DE" w:rsidRDefault="00E215E8" w14:paraId="6B35A0D3" w14:textId="77777777">
            <w:pPr>
              <w:rPr>
                <w:rFonts w:ascii="Segoe UI Semibold" w:hAnsi="Segoe UI Semibold"/>
                <w:sz w:val="18"/>
                <w:szCs w:val="18"/>
              </w:rPr>
            </w:pPr>
            <w:r w:rsidRPr="00DA2BC4">
              <w:rPr>
                <w:rFonts w:ascii="Segoe UI Semibold" w:hAnsi="Segoe UI Semibold"/>
                <w:sz w:val="18"/>
                <w:szCs w:val="18"/>
              </w:rPr>
              <w:br w:type="page"/>
              <w:t>10=Graduate (unclassified)</w:t>
            </w:r>
            <w:r w:rsidRPr="00DA2BC4">
              <w:rPr>
                <w:rFonts w:ascii="Segoe UI Semibold" w:hAnsi="Segoe UI Semibold"/>
                <w:sz w:val="18"/>
                <w:szCs w:val="18"/>
              </w:rPr>
              <w:br w:type="page"/>
            </w:r>
          </w:p>
          <w:p w:rsidRPr="00DA2BC4" w:rsidR="00E215E8" w:rsidP="005C07DE" w:rsidRDefault="00E215E8" w14:paraId="0367C1B5" w14:textId="77777777">
            <w:pPr>
              <w:spacing w:line="204" w:lineRule="auto"/>
              <w:rPr>
                <w:rFonts w:ascii="Segoe UI Semibold" w:hAnsi="Segoe UI Semibold"/>
                <w:sz w:val="18"/>
                <w:szCs w:val="18"/>
              </w:rPr>
            </w:pPr>
            <w:r w:rsidRPr="00DA2BC4">
              <w:rPr>
                <w:rFonts w:ascii="Segoe UI Semibold" w:hAnsi="Segoe UI Semibold"/>
                <w:sz w:val="18"/>
                <w:szCs w:val="18"/>
              </w:rPr>
              <w:t>-1=Unknown</w:t>
            </w:r>
          </w:p>
        </w:tc>
        <w:tc>
          <w:tcPr>
            <w:tcW w:w="4867" w:type="dxa"/>
            <w:shd w:val="clear" w:color="auto" w:fill="auto"/>
            <w:vAlign w:val="center"/>
            <w:hideMark/>
          </w:tcPr>
          <w:p w:rsidR="00E215E8" w:rsidP="005C07DE" w:rsidRDefault="00E215E8" w14:paraId="3E7EE464"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class level as of June 30, 2020. If the student was no longer enrolled on June 30, 2020, provide the student’s class level during his or her last term enrolled between July 1, 2019 and June 30, 2020.</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rsidR="00E215E8" w:rsidP="005C07DE" w:rsidRDefault="00E215E8" w14:paraId="250CAD8A" w14:textId="77777777">
            <w:pPr>
              <w:rPr>
                <w:rFonts w:ascii="Segoe UI Semibold" w:hAnsi="Segoe UI Semibold"/>
                <w:color w:val="000000"/>
                <w:sz w:val="18"/>
                <w:szCs w:val="18"/>
              </w:rPr>
            </w:pPr>
          </w:p>
          <w:p w:rsidR="00E215E8" w:rsidP="005C07DE" w:rsidRDefault="00E215E8" w14:paraId="726A5F78" w14:textId="77777777">
            <w:pPr>
              <w:rPr>
                <w:rFonts w:ascii="Segoe UI Semibold" w:hAnsi="Segoe UI Semibold"/>
                <w:color w:val="000000"/>
                <w:sz w:val="18"/>
                <w:szCs w:val="18"/>
              </w:rPr>
            </w:pPr>
            <w:r w:rsidRPr="001B1746">
              <w:rPr>
                <w:rFonts w:ascii="Segoe UI Semibold" w:hAnsi="Segoe UI Semibold"/>
                <w:color w:val="000000"/>
                <w:sz w:val="18"/>
                <w:szCs w:val="18"/>
              </w:rPr>
              <w:t>If class level was used to determine financial aid eligibility, report that class level for this item. Otherwise, report the class level as defined by your institution.</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t xml:space="preserve">Institutions typically define class level based on the number of earned credits. </w:t>
            </w:r>
          </w:p>
          <w:p w:rsidR="00E215E8" w:rsidP="005C07DE" w:rsidRDefault="00E215E8" w14:paraId="75DD84B6" w14:textId="77777777">
            <w:pPr>
              <w:rPr>
                <w:rFonts w:ascii="Segoe UI Semibold" w:hAnsi="Segoe UI Semibold"/>
                <w:color w:val="000000"/>
                <w:sz w:val="18"/>
                <w:szCs w:val="18"/>
              </w:rPr>
            </w:pPr>
          </w:p>
          <w:p w:rsidR="00E215E8" w:rsidP="005C07DE" w:rsidRDefault="00E215E8" w14:paraId="4E393FB7" w14:textId="77777777">
            <w:pPr>
              <w:rPr>
                <w:rFonts w:ascii="Segoe UI Semibold" w:hAnsi="Segoe UI Semibold"/>
                <w:color w:val="000000"/>
                <w:sz w:val="18"/>
                <w:szCs w:val="18"/>
              </w:rPr>
            </w:pPr>
            <w:r w:rsidRPr="001B1746">
              <w:rPr>
                <w:rFonts w:ascii="Segoe UI Semibold" w:hAnsi="Segoe UI Semibold"/>
                <w:color w:val="000000"/>
                <w:sz w:val="18"/>
                <w:szCs w:val="18"/>
              </w:rPr>
              <w:t>An example of a commonly used classification:</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rsidR="00E215E8" w:rsidP="005C07DE" w:rsidRDefault="00E215E8" w14:paraId="054E243A"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 0-29 earned credit hours for first-year/freshman </w:t>
            </w:r>
            <w:r w:rsidRPr="001B1746">
              <w:rPr>
                <w:rFonts w:ascii="Segoe UI Semibold" w:hAnsi="Segoe UI Semibold"/>
                <w:color w:val="000000"/>
                <w:sz w:val="18"/>
                <w:szCs w:val="18"/>
              </w:rPr>
              <w:br w:type="page"/>
            </w:r>
          </w:p>
          <w:p w:rsidR="00E215E8" w:rsidP="005C07DE" w:rsidRDefault="00E215E8" w14:paraId="21D08942"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 30-59 earned credit hours for sophomore </w:t>
            </w:r>
            <w:r w:rsidRPr="001B1746">
              <w:rPr>
                <w:rFonts w:ascii="Segoe UI Semibold" w:hAnsi="Segoe UI Semibold"/>
                <w:color w:val="000000"/>
                <w:sz w:val="18"/>
                <w:szCs w:val="18"/>
              </w:rPr>
              <w:br w:type="page"/>
            </w:r>
          </w:p>
          <w:p w:rsidR="00E215E8" w:rsidP="005C07DE" w:rsidRDefault="00E215E8" w14:paraId="582E67B1"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 60-89 earned credit hours for junior </w:t>
            </w:r>
            <w:r w:rsidRPr="001B1746">
              <w:rPr>
                <w:rFonts w:ascii="Segoe UI Semibold" w:hAnsi="Segoe UI Semibold"/>
                <w:color w:val="000000"/>
                <w:sz w:val="18"/>
                <w:szCs w:val="18"/>
              </w:rPr>
              <w:br w:type="page"/>
            </w:r>
          </w:p>
          <w:p w:rsidRPr="001B1746" w:rsidR="00E215E8" w:rsidP="005C07DE" w:rsidRDefault="00E215E8" w14:paraId="074CCC6B" w14:textId="77777777">
            <w:pPr>
              <w:rPr>
                <w:rFonts w:ascii="Segoe UI Semibold" w:hAnsi="Segoe UI Semibold"/>
                <w:color w:val="000000"/>
                <w:sz w:val="18"/>
                <w:szCs w:val="18"/>
              </w:rPr>
            </w:pPr>
            <w:r w:rsidRPr="001B1746">
              <w:rPr>
                <w:rFonts w:ascii="Segoe UI Semibold" w:hAnsi="Segoe UI Semibold"/>
                <w:color w:val="000000"/>
                <w:sz w:val="18"/>
                <w:szCs w:val="18"/>
              </w:rPr>
              <w:t>• 90+ earned credit hours for senior.</w:t>
            </w:r>
          </w:p>
        </w:tc>
      </w:tr>
      <w:tr w:rsidRPr="001B1746" w:rsidR="00E215E8" w:rsidTr="005C07DE" w14:paraId="6A6C28A0" w14:textId="77777777">
        <w:trPr>
          <w:cantSplit/>
          <w:trHeight w:val="432"/>
        </w:trPr>
        <w:tc>
          <w:tcPr>
            <w:tcW w:w="980" w:type="dxa"/>
            <w:shd w:val="clear" w:color="auto" w:fill="auto"/>
            <w:noWrap/>
            <w:vAlign w:val="center"/>
            <w:hideMark/>
          </w:tcPr>
          <w:p w:rsidRPr="001B1746" w:rsidR="00E215E8" w:rsidP="005C07DE" w:rsidRDefault="00E215E8" w14:paraId="59A2A848" w14:textId="77777777">
            <w:pPr>
              <w:rPr>
                <w:rFonts w:ascii="Segoe UI Semibold" w:hAnsi="Segoe UI Semibold"/>
                <w:color w:val="000000"/>
                <w:sz w:val="21"/>
                <w:szCs w:val="21"/>
              </w:rPr>
            </w:pPr>
            <w:r w:rsidRPr="001B1746">
              <w:rPr>
                <w:rFonts w:ascii="Segoe UI Semibold" w:hAnsi="Segoe UI Semibold"/>
                <w:color w:val="000000"/>
                <w:sz w:val="21"/>
                <w:szCs w:val="21"/>
              </w:rPr>
              <w:t>29</w:t>
            </w:r>
          </w:p>
        </w:tc>
        <w:tc>
          <w:tcPr>
            <w:tcW w:w="1419" w:type="dxa"/>
            <w:shd w:val="clear" w:color="auto" w:fill="auto"/>
            <w:noWrap/>
            <w:vAlign w:val="center"/>
            <w:hideMark/>
          </w:tcPr>
          <w:p w:rsidRPr="001B1746" w:rsidR="00E215E8" w:rsidP="005C07DE" w:rsidRDefault="00E215E8" w14:paraId="501EA6C0" w14:textId="77777777">
            <w:pPr>
              <w:rPr>
                <w:rFonts w:ascii="Segoe UI Semibold" w:hAnsi="Segoe UI Semibold"/>
                <w:color w:val="000000"/>
                <w:sz w:val="20"/>
              </w:rPr>
            </w:pPr>
            <w:r w:rsidRPr="001B1746">
              <w:rPr>
                <w:rFonts w:ascii="Segoe UI Semibold" w:hAnsi="Segoe UI Semibold"/>
                <w:color w:val="000000"/>
                <w:sz w:val="20"/>
              </w:rPr>
              <w:t>DEGDATEM</w:t>
            </w:r>
          </w:p>
        </w:tc>
        <w:tc>
          <w:tcPr>
            <w:tcW w:w="2287" w:type="dxa"/>
            <w:shd w:val="clear" w:color="auto" w:fill="auto"/>
            <w:vAlign w:val="center"/>
            <w:hideMark/>
          </w:tcPr>
          <w:p w:rsidRPr="001B1746" w:rsidR="00E215E8" w:rsidP="005C07DE" w:rsidRDefault="00E215E8" w14:paraId="42EFF05D" w14:textId="77777777">
            <w:pPr>
              <w:rPr>
                <w:rFonts w:ascii="Franklin Gothic Demi Cond" w:hAnsi="Franklin Gothic Demi Cond"/>
                <w:sz w:val="21"/>
                <w:szCs w:val="21"/>
              </w:rPr>
            </w:pPr>
            <w:r w:rsidRPr="001B1746">
              <w:rPr>
                <w:rFonts w:ascii="Franklin Gothic Demi Cond" w:hAnsi="Franklin Gothic Demi Cond"/>
                <w:sz w:val="21"/>
                <w:szCs w:val="21"/>
              </w:rPr>
              <w:t>Degree Completion Date (Month)</w:t>
            </w:r>
          </w:p>
        </w:tc>
        <w:tc>
          <w:tcPr>
            <w:tcW w:w="850" w:type="dxa"/>
            <w:shd w:val="clear" w:color="auto" w:fill="auto"/>
            <w:vAlign w:val="center"/>
            <w:hideMark/>
          </w:tcPr>
          <w:p w:rsidRPr="001B1746" w:rsidR="00E215E8" w:rsidP="005C07DE" w:rsidRDefault="00E215E8" w14:paraId="09E4E6B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2D74E163" w14:textId="77777777">
            <w:pPr>
              <w:rPr>
                <w:rFonts w:ascii="Segoe UI Semibold" w:hAnsi="Segoe UI Semibold"/>
                <w:sz w:val="18"/>
                <w:szCs w:val="18"/>
              </w:rPr>
            </w:pPr>
            <w:r w:rsidRPr="00DA2BC4">
              <w:rPr>
                <w:rFonts w:ascii="Segoe UI Semibold" w:hAnsi="Segoe UI Semibold"/>
                <w:sz w:val="18"/>
                <w:szCs w:val="18"/>
              </w:rPr>
              <w:t>1 - 12</w:t>
            </w:r>
          </w:p>
        </w:tc>
        <w:tc>
          <w:tcPr>
            <w:tcW w:w="4867" w:type="dxa"/>
            <w:vMerge w:val="restart"/>
            <w:shd w:val="clear" w:color="auto" w:fill="auto"/>
            <w:vAlign w:val="center"/>
            <w:hideMark/>
          </w:tcPr>
          <w:p w:rsidRPr="001B1746" w:rsidR="00E215E8" w:rsidP="005C07DE" w:rsidRDefault="00E215E8" w14:paraId="77F76F0C" w14:textId="77777777">
            <w:pPr>
              <w:rPr>
                <w:rFonts w:ascii="Segoe UI Semibold" w:hAnsi="Segoe UI Semibold"/>
                <w:color w:val="000000"/>
                <w:sz w:val="18"/>
                <w:szCs w:val="18"/>
              </w:rPr>
            </w:pPr>
            <w:r w:rsidRPr="001B1746">
              <w:rPr>
                <w:rFonts w:ascii="Segoe UI Semibold" w:hAnsi="Segoe UI Semibold"/>
                <w:color w:val="000000"/>
                <w:sz w:val="18"/>
                <w:szCs w:val="18"/>
              </w:rPr>
              <w:t>If the student has completed the degree program, enter the date the degree was received.</w:t>
            </w:r>
          </w:p>
        </w:tc>
      </w:tr>
      <w:tr w:rsidRPr="001B1746" w:rsidR="00E215E8" w:rsidTr="005C07DE" w14:paraId="44F4EFEA" w14:textId="77777777">
        <w:trPr>
          <w:cantSplit/>
          <w:trHeight w:val="330"/>
        </w:trPr>
        <w:tc>
          <w:tcPr>
            <w:tcW w:w="980" w:type="dxa"/>
            <w:shd w:val="clear" w:color="auto" w:fill="auto"/>
            <w:noWrap/>
            <w:vAlign w:val="center"/>
            <w:hideMark/>
          </w:tcPr>
          <w:p w:rsidRPr="001B1746" w:rsidR="00E215E8" w:rsidP="005C07DE" w:rsidRDefault="00E215E8" w14:paraId="525F7956" w14:textId="77777777">
            <w:pPr>
              <w:rPr>
                <w:rFonts w:ascii="Segoe UI Semibold" w:hAnsi="Segoe UI Semibold"/>
                <w:color w:val="000000"/>
                <w:sz w:val="21"/>
                <w:szCs w:val="21"/>
              </w:rPr>
            </w:pPr>
            <w:r w:rsidRPr="001B1746">
              <w:rPr>
                <w:rFonts w:ascii="Segoe UI Semibold" w:hAnsi="Segoe UI Semibold"/>
                <w:color w:val="000000"/>
                <w:sz w:val="21"/>
                <w:szCs w:val="21"/>
              </w:rPr>
              <w:t>30</w:t>
            </w:r>
          </w:p>
        </w:tc>
        <w:tc>
          <w:tcPr>
            <w:tcW w:w="1419" w:type="dxa"/>
            <w:shd w:val="clear" w:color="auto" w:fill="auto"/>
            <w:noWrap/>
            <w:vAlign w:val="center"/>
            <w:hideMark/>
          </w:tcPr>
          <w:p w:rsidRPr="001B1746" w:rsidR="00E215E8" w:rsidP="005C07DE" w:rsidRDefault="00E215E8" w14:paraId="33BEB1B5" w14:textId="77777777">
            <w:pPr>
              <w:rPr>
                <w:rFonts w:ascii="Segoe UI Semibold" w:hAnsi="Segoe UI Semibold"/>
                <w:color w:val="000000"/>
                <w:sz w:val="20"/>
              </w:rPr>
            </w:pPr>
            <w:r w:rsidRPr="001B1746">
              <w:rPr>
                <w:rFonts w:ascii="Segoe UI Semibold" w:hAnsi="Segoe UI Semibold"/>
                <w:color w:val="000000"/>
                <w:sz w:val="20"/>
              </w:rPr>
              <w:t>DEGDATED</w:t>
            </w:r>
          </w:p>
        </w:tc>
        <w:tc>
          <w:tcPr>
            <w:tcW w:w="2287" w:type="dxa"/>
            <w:shd w:val="clear" w:color="auto" w:fill="auto"/>
            <w:vAlign w:val="center"/>
            <w:hideMark/>
          </w:tcPr>
          <w:p w:rsidRPr="001B1746" w:rsidR="00E215E8" w:rsidP="005C07DE" w:rsidRDefault="00E215E8" w14:paraId="35B441F3" w14:textId="77777777">
            <w:pPr>
              <w:rPr>
                <w:rFonts w:ascii="Franklin Gothic Demi Cond" w:hAnsi="Franklin Gothic Demi Cond"/>
                <w:sz w:val="21"/>
                <w:szCs w:val="21"/>
              </w:rPr>
            </w:pPr>
            <w:r w:rsidRPr="001B1746">
              <w:rPr>
                <w:rFonts w:ascii="Franklin Gothic Demi Cond" w:hAnsi="Franklin Gothic Demi Cond"/>
                <w:sz w:val="21"/>
                <w:szCs w:val="21"/>
              </w:rPr>
              <w:t>Degree Completion Date (Day)</w:t>
            </w:r>
          </w:p>
        </w:tc>
        <w:tc>
          <w:tcPr>
            <w:tcW w:w="850" w:type="dxa"/>
            <w:shd w:val="clear" w:color="auto" w:fill="auto"/>
            <w:vAlign w:val="center"/>
            <w:hideMark/>
          </w:tcPr>
          <w:p w:rsidRPr="001B1746" w:rsidR="00E215E8" w:rsidP="005C07DE" w:rsidRDefault="00E215E8" w14:paraId="5F52CEE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06D88D00" w14:textId="77777777">
            <w:pPr>
              <w:rPr>
                <w:rFonts w:ascii="Segoe UI Semibold" w:hAnsi="Segoe UI Semibold"/>
                <w:sz w:val="18"/>
                <w:szCs w:val="18"/>
              </w:rPr>
            </w:pPr>
            <w:r w:rsidRPr="00DA2BC4">
              <w:rPr>
                <w:rFonts w:ascii="Segoe UI Semibold" w:hAnsi="Segoe UI Semibold"/>
                <w:sz w:val="18"/>
                <w:szCs w:val="18"/>
              </w:rPr>
              <w:t>1 - 31</w:t>
            </w:r>
          </w:p>
        </w:tc>
        <w:tc>
          <w:tcPr>
            <w:tcW w:w="4867" w:type="dxa"/>
            <w:vMerge/>
            <w:vAlign w:val="center"/>
            <w:hideMark/>
          </w:tcPr>
          <w:p w:rsidRPr="001B1746" w:rsidR="00E215E8" w:rsidP="005C07DE" w:rsidRDefault="00E215E8" w14:paraId="3CA5EFFF" w14:textId="77777777">
            <w:pPr>
              <w:rPr>
                <w:rFonts w:ascii="Segoe UI Semibold" w:hAnsi="Segoe UI Semibold"/>
                <w:color w:val="000000"/>
                <w:sz w:val="18"/>
                <w:szCs w:val="18"/>
              </w:rPr>
            </w:pPr>
          </w:p>
        </w:tc>
      </w:tr>
      <w:tr w:rsidRPr="001B1746" w:rsidR="00E215E8" w:rsidTr="005C07DE" w14:paraId="07639DA7" w14:textId="77777777">
        <w:trPr>
          <w:cantSplit/>
          <w:trHeight w:val="330"/>
        </w:trPr>
        <w:tc>
          <w:tcPr>
            <w:tcW w:w="980" w:type="dxa"/>
            <w:shd w:val="clear" w:color="auto" w:fill="auto"/>
            <w:noWrap/>
            <w:vAlign w:val="center"/>
            <w:hideMark/>
          </w:tcPr>
          <w:p w:rsidRPr="001B1746" w:rsidR="00E215E8" w:rsidP="005C07DE" w:rsidRDefault="00E215E8" w14:paraId="03A4BB87" w14:textId="77777777">
            <w:pPr>
              <w:rPr>
                <w:rFonts w:ascii="Segoe UI Semibold" w:hAnsi="Segoe UI Semibold"/>
                <w:color w:val="000000"/>
                <w:sz w:val="21"/>
                <w:szCs w:val="21"/>
              </w:rPr>
            </w:pPr>
            <w:r w:rsidRPr="001B1746">
              <w:rPr>
                <w:rFonts w:ascii="Segoe UI Semibold" w:hAnsi="Segoe UI Semibold"/>
                <w:color w:val="000000"/>
                <w:sz w:val="21"/>
                <w:szCs w:val="21"/>
              </w:rPr>
              <w:t>31</w:t>
            </w:r>
          </w:p>
        </w:tc>
        <w:tc>
          <w:tcPr>
            <w:tcW w:w="1419" w:type="dxa"/>
            <w:shd w:val="clear" w:color="auto" w:fill="auto"/>
            <w:noWrap/>
            <w:vAlign w:val="center"/>
            <w:hideMark/>
          </w:tcPr>
          <w:p w:rsidRPr="001B1746" w:rsidR="00E215E8" w:rsidP="005C07DE" w:rsidRDefault="00E215E8" w14:paraId="61BAE383" w14:textId="77777777">
            <w:pPr>
              <w:rPr>
                <w:rFonts w:ascii="Segoe UI Semibold" w:hAnsi="Segoe UI Semibold"/>
                <w:color w:val="000000"/>
                <w:sz w:val="20"/>
              </w:rPr>
            </w:pPr>
            <w:r w:rsidRPr="001B1746">
              <w:rPr>
                <w:rFonts w:ascii="Segoe UI Semibold" w:hAnsi="Segoe UI Semibold"/>
                <w:color w:val="000000"/>
                <w:sz w:val="20"/>
              </w:rPr>
              <w:t>DEGDATEY</w:t>
            </w:r>
          </w:p>
        </w:tc>
        <w:tc>
          <w:tcPr>
            <w:tcW w:w="2287" w:type="dxa"/>
            <w:shd w:val="clear" w:color="auto" w:fill="auto"/>
            <w:vAlign w:val="center"/>
            <w:hideMark/>
          </w:tcPr>
          <w:p w:rsidRPr="001B1746" w:rsidR="00E215E8" w:rsidP="005C07DE" w:rsidRDefault="00E215E8" w14:paraId="59B6FEA4" w14:textId="77777777">
            <w:pPr>
              <w:rPr>
                <w:rFonts w:ascii="Franklin Gothic Demi Cond" w:hAnsi="Franklin Gothic Demi Cond"/>
                <w:sz w:val="21"/>
                <w:szCs w:val="21"/>
              </w:rPr>
            </w:pPr>
            <w:r w:rsidRPr="001B1746">
              <w:rPr>
                <w:rFonts w:ascii="Franklin Gothic Demi Cond" w:hAnsi="Franklin Gothic Demi Cond"/>
                <w:sz w:val="21"/>
                <w:szCs w:val="21"/>
              </w:rPr>
              <w:t>Degree Completion Date (Year)</w:t>
            </w:r>
          </w:p>
        </w:tc>
        <w:tc>
          <w:tcPr>
            <w:tcW w:w="850" w:type="dxa"/>
            <w:shd w:val="clear" w:color="auto" w:fill="auto"/>
            <w:vAlign w:val="center"/>
            <w:hideMark/>
          </w:tcPr>
          <w:p w:rsidRPr="001B1746" w:rsidR="00E215E8" w:rsidP="005C07DE" w:rsidRDefault="00E215E8" w14:paraId="5C53C28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145B876C" w14:textId="77777777">
            <w:pPr>
              <w:rPr>
                <w:rFonts w:ascii="Segoe UI Semibold" w:hAnsi="Segoe UI Semibold"/>
                <w:sz w:val="18"/>
                <w:szCs w:val="18"/>
              </w:rPr>
            </w:pPr>
            <w:r w:rsidRPr="00DA2BC4">
              <w:rPr>
                <w:rFonts w:ascii="Segoe UI Semibold" w:hAnsi="Segoe UI Semibold"/>
                <w:sz w:val="18"/>
                <w:szCs w:val="18"/>
              </w:rPr>
              <w:t>1940 - 2004</w:t>
            </w:r>
          </w:p>
        </w:tc>
        <w:tc>
          <w:tcPr>
            <w:tcW w:w="4867" w:type="dxa"/>
            <w:vMerge/>
            <w:vAlign w:val="center"/>
            <w:hideMark/>
          </w:tcPr>
          <w:p w:rsidRPr="001B1746" w:rsidR="00E215E8" w:rsidP="005C07DE" w:rsidRDefault="00E215E8" w14:paraId="1666F8CD" w14:textId="77777777">
            <w:pPr>
              <w:rPr>
                <w:rFonts w:ascii="Segoe UI Semibold" w:hAnsi="Segoe UI Semibold"/>
                <w:color w:val="000000"/>
                <w:sz w:val="18"/>
                <w:szCs w:val="18"/>
              </w:rPr>
            </w:pPr>
          </w:p>
        </w:tc>
      </w:tr>
      <w:tr w:rsidRPr="001B1746" w:rsidR="00E215E8" w:rsidTr="005C07DE" w14:paraId="2152ADF7" w14:textId="77777777">
        <w:trPr>
          <w:cantSplit/>
          <w:trHeight w:val="330"/>
        </w:trPr>
        <w:tc>
          <w:tcPr>
            <w:tcW w:w="980" w:type="dxa"/>
            <w:shd w:val="clear" w:color="auto" w:fill="auto"/>
            <w:noWrap/>
            <w:vAlign w:val="center"/>
            <w:hideMark/>
          </w:tcPr>
          <w:p w:rsidRPr="001B1746" w:rsidR="00E215E8" w:rsidP="005C07DE" w:rsidRDefault="00E215E8" w14:paraId="13A3C698" w14:textId="77777777">
            <w:pPr>
              <w:rPr>
                <w:rFonts w:ascii="Segoe UI Semibold" w:hAnsi="Segoe UI Semibold"/>
                <w:color w:val="000000"/>
                <w:sz w:val="21"/>
                <w:szCs w:val="21"/>
              </w:rPr>
            </w:pPr>
            <w:r w:rsidRPr="001B1746">
              <w:rPr>
                <w:rFonts w:ascii="Segoe UI Semibold" w:hAnsi="Segoe UI Semibold"/>
                <w:color w:val="000000"/>
                <w:sz w:val="21"/>
                <w:szCs w:val="21"/>
              </w:rPr>
              <w:t>32</w:t>
            </w:r>
          </w:p>
        </w:tc>
        <w:tc>
          <w:tcPr>
            <w:tcW w:w="1419" w:type="dxa"/>
            <w:shd w:val="clear" w:color="auto" w:fill="auto"/>
            <w:noWrap/>
            <w:vAlign w:val="center"/>
            <w:hideMark/>
          </w:tcPr>
          <w:p w:rsidRPr="001B1746" w:rsidR="00E215E8" w:rsidP="005C07DE" w:rsidRDefault="00E215E8" w14:paraId="0D066E2B" w14:textId="77777777">
            <w:pPr>
              <w:rPr>
                <w:rFonts w:ascii="Segoe UI Semibold" w:hAnsi="Segoe UI Semibold"/>
                <w:color w:val="000000"/>
                <w:sz w:val="20"/>
              </w:rPr>
            </w:pPr>
            <w:r w:rsidRPr="001B1746">
              <w:rPr>
                <w:rFonts w:ascii="Segoe UI Semibold" w:hAnsi="Segoe UI Semibold"/>
                <w:color w:val="000000"/>
                <w:sz w:val="20"/>
              </w:rPr>
              <w:t>EXPECT</w:t>
            </w:r>
          </w:p>
        </w:tc>
        <w:tc>
          <w:tcPr>
            <w:tcW w:w="2287" w:type="dxa"/>
            <w:shd w:val="clear" w:color="auto" w:fill="auto"/>
            <w:vAlign w:val="center"/>
            <w:hideMark/>
          </w:tcPr>
          <w:p w:rsidRPr="001B1746" w:rsidR="00E215E8" w:rsidP="005C07DE" w:rsidRDefault="00E215E8" w14:paraId="4ABD1CE5" w14:textId="77777777">
            <w:pPr>
              <w:rPr>
                <w:rFonts w:ascii="Franklin Gothic Demi Cond" w:hAnsi="Franklin Gothic Demi Cond"/>
                <w:sz w:val="21"/>
                <w:szCs w:val="21"/>
              </w:rPr>
            </w:pPr>
            <w:r w:rsidRPr="001B1746">
              <w:rPr>
                <w:rFonts w:ascii="Franklin Gothic Demi Cond" w:hAnsi="Franklin Gothic Demi Cond"/>
                <w:sz w:val="21"/>
                <w:szCs w:val="21"/>
              </w:rPr>
              <w:t>Expected to complete degree requirements before June 30, 2020?</w:t>
            </w:r>
          </w:p>
        </w:tc>
        <w:tc>
          <w:tcPr>
            <w:tcW w:w="850" w:type="dxa"/>
            <w:shd w:val="clear" w:color="auto" w:fill="auto"/>
            <w:vAlign w:val="center"/>
            <w:hideMark/>
          </w:tcPr>
          <w:p w:rsidRPr="001B1746" w:rsidR="00E215E8" w:rsidP="005C07DE" w:rsidRDefault="00E215E8" w14:paraId="540A5CA6"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2C9135E1"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vAlign w:val="center"/>
            <w:hideMark/>
          </w:tcPr>
          <w:p w:rsidRPr="001B1746" w:rsidR="00E215E8" w:rsidP="005C07DE" w:rsidRDefault="00E215E8" w14:paraId="59CCCFF4" w14:textId="77777777">
            <w:pPr>
              <w:rPr>
                <w:rFonts w:ascii="Segoe UI Semibold" w:hAnsi="Segoe UI Semibold"/>
                <w:color w:val="000000"/>
                <w:sz w:val="18"/>
                <w:szCs w:val="18"/>
              </w:rPr>
            </w:pPr>
            <w:r w:rsidRPr="001B1746">
              <w:rPr>
                <w:rFonts w:ascii="Segoe UI Semibold" w:hAnsi="Segoe UI Semibold"/>
                <w:color w:val="000000"/>
                <w:sz w:val="18"/>
                <w:szCs w:val="18"/>
              </w:rPr>
              <w:t>Is the student expected to have completed the requirements for their current degree program on or before June 30, 2020? 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r w:rsidRPr="001B1746">
              <w:rPr>
                <w:rFonts w:ascii="Segoe UI Semibold" w:hAnsi="Segoe UI Semibold"/>
                <w:color w:val="000000"/>
                <w:sz w:val="18"/>
                <w:szCs w:val="18"/>
              </w:rPr>
              <w:br/>
            </w:r>
            <w:r w:rsidRPr="001B1746">
              <w:rPr>
                <w:rFonts w:ascii="Segoe UI Semibold" w:hAnsi="Segoe UI Semibold"/>
                <w:color w:val="000000"/>
                <w:sz w:val="18"/>
                <w:szCs w:val="18"/>
              </w:rPr>
              <w:br/>
              <w:t>Leave this item blank if any of the following apply:</w:t>
            </w:r>
            <w:r w:rsidRPr="001B1746">
              <w:rPr>
                <w:rFonts w:ascii="Segoe UI Semibold" w:hAnsi="Segoe UI Semibold"/>
                <w:color w:val="000000"/>
                <w:sz w:val="18"/>
                <w:szCs w:val="18"/>
              </w:rPr>
              <w:br/>
              <w:t>• You are completing this request after June 30, 2020.</w:t>
            </w:r>
            <w:r w:rsidRPr="001B1746">
              <w:rPr>
                <w:rFonts w:ascii="Segoe UI Semibold" w:hAnsi="Segoe UI Semibold"/>
                <w:color w:val="000000"/>
                <w:sz w:val="18"/>
                <w:szCs w:val="18"/>
              </w:rPr>
              <w:br/>
              <w:t xml:space="preserve">• The student has completed his or her degree (completed degrees are </w:t>
            </w:r>
            <w:r>
              <w:rPr>
                <w:rFonts w:ascii="Segoe UI Semibold" w:hAnsi="Segoe UI Semibold"/>
                <w:color w:val="000000"/>
                <w:sz w:val="18"/>
                <w:szCs w:val="18"/>
              </w:rPr>
              <w:t>collected separately</w:t>
            </w:r>
            <w:r w:rsidRPr="001B1746">
              <w:rPr>
                <w:rFonts w:ascii="Segoe UI Semibold" w:hAnsi="Segoe UI Semibold"/>
                <w:color w:val="000000"/>
                <w:sz w:val="18"/>
                <w:szCs w:val="18"/>
              </w:rPr>
              <w:t xml:space="preserve"> in this section).</w:t>
            </w:r>
            <w:r w:rsidRPr="001B1746">
              <w:rPr>
                <w:rFonts w:ascii="Segoe UI Semibold" w:hAnsi="Segoe UI Semibold"/>
                <w:color w:val="000000"/>
                <w:sz w:val="18"/>
                <w:szCs w:val="18"/>
              </w:rPr>
              <w:br/>
              <w:t>• The student is no longer enrolled in this institution.</w:t>
            </w:r>
          </w:p>
        </w:tc>
      </w:tr>
      <w:tr w:rsidRPr="001B1746" w:rsidR="00E215E8" w:rsidTr="005C07DE" w14:paraId="0CE97FF3" w14:textId="77777777">
        <w:trPr>
          <w:cantSplit/>
          <w:trHeight w:val="1296"/>
        </w:trPr>
        <w:tc>
          <w:tcPr>
            <w:tcW w:w="980" w:type="dxa"/>
            <w:shd w:val="clear" w:color="auto" w:fill="auto"/>
            <w:noWrap/>
            <w:vAlign w:val="center"/>
            <w:hideMark/>
          </w:tcPr>
          <w:p w:rsidRPr="001B1746" w:rsidR="00E215E8" w:rsidP="005C07DE" w:rsidRDefault="00E215E8" w14:paraId="7BE8ACE7" w14:textId="77777777">
            <w:pPr>
              <w:rPr>
                <w:rFonts w:ascii="Segoe UI Semibold" w:hAnsi="Segoe UI Semibold"/>
                <w:color w:val="000000"/>
                <w:sz w:val="21"/>
                <w:szCs w:val="21"/>
              </w:rPr>
            </w:pPr>
            <w:r w:rsidRPr="001B1746">
              <w:rPr>
                <w:rFonts w:ascii="Segoe UI Semibold" w:hAnsi="Segoe UI Semibold"/>
                <w:color w:val="000000"/>
                <w:sz w:val="21"/>
                <w:szCs w:val="21"/>
              </w:rPr>
              <w:t>33</w:t>
            </w:r>
          </w:p>
        </w:tc>
        <w:tc>
          <w:tcPr>
            <w:tcW w:w="1419" w:type="dxa"/>
            <w:shd w:val="clear" w:color="auto" w:fill="auto"/>
            <w:noWrap/>
            <w:vAlign w:val="center"/>
            <w:hideMark/>
          </w:tcPr>
          <w:p w:rsidRPr="001B1746" w:rsidR="00E215E8" w:rsidP="005C07DE" w:rsidRDefault="00E215E8" w14:paraId="283E0165" w14:textId="77777777">
            <w:pPr>
              <w:rPr>
                <w:rFonts w:ascii="Segoe UI Semibold" w:hAnsi="Segoe UI Semibold"/>
                <w:color w:val="000000"/>
                <w:sz w:val="20"/>
              </w:rPr>
            </w:pPr>
            <w:r w:rsidRPr="001B1746">
              <w:rPr>
                <w:rFonts w:ascii="Segoe UI Semibold" w:hAnsi="Segoe UI Semibold"/>
                <w:color w:val="000000"/>
                <w:sz w:val="20"/>
              </w:rPr>
              <w:t>CUMGPA</w:t>
            </w:r>
          </w:p>
        </w:tc>
        <w:tc>
          <w:tcPr>
            <w:tcW w:w="2287" w:type="dxa"/>
            <w:shd w:val="clear" w:color="auto" w:fill="auto"/>
            <w:vAlign w:val="center"/>
            <w:hideMark/>
          </w:tcPr>
          <w:p w:rsidRPr="001B1746" w:rsidR="00E215E8" w:rsidP="005C07DE" w:rsidRDefault="00E215E8" w14:paraId="6DC853AF"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Cumulative (Unweighted) GPA </w:t>
            </w:r>
          </w:p>
        </w:tc>
        <w:tc>
          <w:tcPr>
            <w:tcW w:w="850" w:type="dxa"/>
            <w:shd w:val="clear" w:color="auto" w:fill="auto"/>
            <w:vAlign w:val="center"/>
            <w:hideMark/>
          </w:tcPr>
          <w:p w:rsidRPr="001B1746" w:rsidR="00E215E8" w:rsidP="005C07DE" w:rsidRDefault="00E215E8" w14:paraId="393F522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4D3FFD2F" w14:textId="77777777">
            <w:pPr>
              <w:rPr>
                <w:rFonts w:ascii="Segoe UI Semibold" w:hAnsi="Segoe UI Semibold"/>
                <w:sz w:val="18"/>
                <w:szCs w:val="18"/>
              </w:rPr>
            </w:pPr>
            <w:r w:rsidRPr="00DA2BC4">
              <w:rPr>
                <w:rFonts w:ascii="Segoe UI Semibold" w:hAnsi="Segoe UI Semibold"/>
                <w:sz w:val="18"/>
                <w:szCs w:val="18"/>
              </w:rPr>
              <w:t>N.NN or NNN.N</w:t>
            </w:r>
          </w:p>
        </w:tc>
        <w:tc>
          <w:tcPr>
            <w:tcW w:w="4867" w:type="dxa"/>
            <w:shd w:val="clear" w:color="auto" w:fill="auto"/>
            <w:vAlign w:val="center"/>
            <w:hideMark/>
          </w:tcPr>
          <w:p w:rsidRPr="001B1746" w:rsidR="00E215E8" w:rsidP="005C07DE" w:rsidRDefault="00E215E8" w14:paraId="2AE0CB71"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student’s cumulative GPA as of June 30, 2020. If your institution uses a 4point scale, please enter GPA with two decimal places (x.xx). If your institution uses a 100 point scale, enter the grade with one decimal place (xx.x).</w:t>
            </w:r>
          </w:p>
        </w:tc>
      </w:tr>
      <w:tr w:rsidRPr="001B1746" w:rsidR="00E215E8" w:rsidTr="005C07DE" w14:paraId="622AECA1" w14:textId="77777777">
        <w:trPr>
          <w:cantSplit/>
          <w:trHeight w:val="288"/>
        </w:trPr>
        <w:tc>
          <w:tcPr>
            <w:tcW w:w="980" w:type="dxa"/>
            <w:shd w:val="clear" w:color="auto" w:fill="auto"/>
            <w:noWrap/>
            <w:vAlign w:val="center"/>
            <w:hideMark/>
          </w:tcPr>
          <w:p w:rsidRPr="001B1746" w:rsidR="00E215E8" w:rsidP="005C07DE" w:rsidRDefault="00E215E8" w14:paraId="74DE5535" w14:textId="77777777">
            <w:pPr>
              <w:rPr>
                <w:rFonts w:ascii="Segoe UI Semibold" w:hAnsi="Segoe UI Semibold"/>
                <w:color w:val="000000"/>
                <w:sz w:val="21"/>
                <w:szCs w:val="21"/>
              </w:rPr>
            </w:pPr>
            <w:r w:rsidRPr="001B1746">
              <w:rPr>
                <w:rFonts w:ascii="Segoe UI Semibold" w:hAnsi="Segoe UI Semibold"/>
                <w:color w:val="000000"/>
                <w:sz w:val="21"/>
                <w:szCs w:val="21"/>
              </w:rPr>
              <w:t>34</w:t>
            </w:r>
          </w:p>
        </w:tc>
        <w:tc>
          <w:tcPr>
            <w:tcW w:w="1419" w:type="dxa"/>
            <w:shd w:val="clear" w:color="auto" w:fill="auto"/>
            <w:noWrap/>
            <w:vAlign w:val="center"/>
            <w:hideMark/>
          </w:tcPr>
          <w:p w:rsidRPr="001B1746" w:rsidR="00E215E8" w:rsidP="005C07DE" w:rsidRDefault="00E215E8" w14:paraId="1077BA7B" w14:textId="77777777">
            <w:pPr>
              <w:rPr>
                <w:rFonts w:ascii="Segoe UI Semibold" w:hAnsi="Segoe UI Semibold"/>
                <w:color w:val="000000"/>
                <w:sz w:val="20"/>
              </w:rPr>
            </w:pPr>
            <w:r w:rsidRPr="001B1746">
              <w:rPr>
                <w:rFonts w:ascii="Segoe UI Semibold" w:hAnsi="Segoe UI Semibold"/>
                <w:color w:val="000000"/>
                <w:sz w:val="20"/>
              </w:rPr>
              <w:t>MAJOR1</w:t>
            </w:r>
          </w:p>
        </w:tc>
        <w:tc>
          <w:tcPr>
            <w:tcW w:w="2287" w:type="dxa"/>
            <w:shd w:val="clear" w:color="auto" w:fill="auto"/>
            <w:vAlign w:val="center"/>
            <w:hideMark/>
          </w:tcPr>
          <w:p w:rsidRPr="001B1746" w:rsidR="00E215E8" w:rsidP="005C07DE" w:rsidRDefault="00E215E8" w14:paraId="5C39CDA2"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First Major </w:t>
            </w:r>
          </w:p>
        </w:tc>
        <w:tc>
          <w:tcPr>
            <w:tcW w:w="850" w:type="dxa"/>
            <w:shd w:val="clear" w:color="auto" w:fill="auto"/>
            <w:vAlign w:val="center"/>
            <w:hideMark/>
          </w:tcPr>
          <w:p w:rsidRPr="001B1746" w:rsidR="00E215E8" w:rsidP="005C07DE" w:rsidRDefault="00E215E8" w14:paraId="3092AE9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0640E8E5"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Pr="001B1746" w:rsidR="00E215E8" w:rsidP="005C07DE" w:rsidRDefault="00E215E8" w14:paraId="03334D58"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6EE5EBDE" w14:textId="77777777">
        <w:trPr>
          <w:cantSplit/>
          <w:trHeight w:val="330"/>
        </w:trPr>
        <w:tc>
          <w:tcPr>
            <w:tcW w:w="980" w:type="dxa"/>
            <w:shd w:val="clear" w:color="auto" w:fill="auto"/>
            <w:noWrap/>
            <w:vAlign w:val="center"/>
            <w:hideMark/>
          </w:tcPr>
          <w:p w:rsidRPr="001B1746" w:rsidR="00E215E8" w:rsidP="005C07DE" w:rsidRDefault="00E215E8" w14:paraId="23C4B728" w14:textId="77777777">
            <w:pPr>
              <w:rPr>
                <w:rFonts w:ascii="Segoe UI Semibold" w:hAnsi="Segoe UI Semibold"/>
                <w:color w:val="000000"/>
                <w:sz w:val="21"/>
                <w:szCs w:val="21"/>
              </w:rPr>
            </w:pPr>
            <w:r w:rsidRPr="001B1746">
              <w:rPr>
                <w:rFonts w:ascii="Segoe UI Semibold" w:hAnsi="Segoe UI Semibold"/>
                <w:color w:val="000000"/>
                <w:sz w:val="21"/>
                <w:szCs w:val="21"/>
              </w:rPr>
              <w:t>35</w:t>
            </w:r>
          </w:p>
        </w:tc>
        <w:tc>
          <w:tcPr>
            <w:tcW w:w="1419" w:type="dxa"/>
            <w:shd w:val="clear" w:color="auto" w:fill="auto"/>
            <w:noWrap/>
            <w:vAlign w:val="center"/>
            <w:hideMark/>
          </w:tcPr>
          <w:p w:rsidRPr="001B1746" w:rsidR="00E215E8" w:rsidP="005C07DE" w:rsidRDefault="00E215E8" w14:paraId="4CB33BC4" w14:textId="77777777">
            <w:pPr>
              <w:rPr>
                <w:rFonts w:ascii="Segoe UI Semibold" w:hAnsi="Segoe UI Semibold"/>
                <w:color w:val="000000"/>
                <w:sz w:val="20"/>
              </w:rPr>
            </w:pPr>
            <w:r w:rsidRPr="001B1746">
              <w:rPr>
                <w:rFonts w:ascii="Segoe UI Semibold" w:hAnsi="Segoe UI Semibold"/>
                <w:color w:val="000000"/>
                <w:sz w:val="20"/>
              </w:rPr>
              <w:t>MAJOR1CIP</w:t>
            </w:r>
          </w:p>
        </w:tc>
        <w:tc>
          <w:tcPr>
            <w:tcW w:w="2287" w:type="dxa"/>
            <w:shd w:val="clear" w:color="auto" w:fill="auto"/>
            <w:vAlign w:val="center"/>
            <w:hideMark/>
          </w:tcPr>
          <w:p w:rsidRPr="001B1746" w:rsidR="00E215E8" w:rsidP="005C07DE" w:rsidRDefault="00E215E8" w14:paraId="1308BDED" w14:textId="77777777">
            <w:pPr>
              <w:rPr>
                <w:rFonts w:ascii="Franklin Gothic Demi Cond" w:hAnsi="Franklin Gothic Demi Cond"/>
                <w:sz w:val="21"/>
                <w:szCs w:val="21"/>
              </w:rPr>
            </w:pPr>
            <w:r w:rsidRPr="001B1746">
              <w:rPr>
                <w:rFonts w:ascii="Franklin Gothic Demi Cond" w:hAnsi="Franklin Gothic Demi Cond"/>
                <w:sz w:val="21"/>
                <w:szCs w:val="21"/>
              </w:rPr>
              <w:t>First Major CIP Code</w:t>
            </w:r>
          </w:p>
        </w:tc>
        <w:tc>
          <w:tcPr>
            <w:tcW w:w="850" w:type="dxa"/>
            <w:shd w:val="clear" w:color="auto" w:fill="auto"/>
            <w:vAlign w:val="center"/>
            <w:hideMark/>
          </w:tcPr>
          <w:p w:rsidRPr="001B1746" w:rsidR="00E215E8" w:rsidP="005C07DE" w:rsidRDefault="00E215E8" w14:paraId="516AD9E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0B366496" w14:textId="77777777">
            <w:pPr>
              <w:rPr>
                <w:rFonts w:ascii="Segoe UI Semibold" w:hAnsi="Segoe UI Semibold"/>
                <w:sz w:val="18"/>
                <w:szCs w:val="18"/>
              </w:rPr>
            </w:pPr>
            <w:r w:rsidRPr="00DA2BC4">
              <w:rPr>
                <w:rFonts w:ascii="Segoe UI Semibold" w:hAnsi="Segoe UI Semibold"/>
                <w:sz w:val="18"/>
                <w:szCs w:val="18"/>
              </w:rPr>
              <w:t>NNNNNN</w:t>
            </w:r>
          </w:p>
        </w:tc>
        <w:tc>
          <w:tcPr>
            <w:tcW w:w="4867" w:type="dxa"/>
            <w:shd w:val="clear" w:color="auto" w:fill="auto"/>
            <w:vAlign w:val="center"/>
            <w:hideMark/>
          </w:tcPr>
          <w:p w:rsidR="00E215E8" w:rsidP="005C07DE" w:rsidRDefault="00E215E8" w14:paraId="40BD9706"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CIP code for this student’s first major as of June 30, 2020. If the student was no longer enrolled on June 30, provide the student’s major during his or her last term enrolled between July 1, 2019 and June 30, 2020.</w:t>
            </w:r>
            <w:r w:rsidRPr="001B1746">
              <w:rPr>
                <w:rFonts w:ascii="Segoe UI Semibold" w:hAnsi="Segoe UI Semibold"/>
                <w:color w:val="000000"/>
                <w:sz w:val="18"/>
                <w:szCs w:val="18"/>
              </w:rPr>
              <w:br/>
            </w:r>
            <w:r w:rsidRPr="001B1746">
              <w:rPr>
                <w:rFonts w:ascii="Segoe UI Semibold" w:hAnsi="Segoe UI Semibold"/>
                <w:color w:val="000000"/>
                <w:sz w:val="18"/>
                <w:szCs w:val="18"/>
              </w:rPr>
              <w:br/>
              <w:t xml:space="preserve">CIP (Classification of Instructional Programs) codes are used by the National Center for Education Statistics (NCES) for major or field of study reporting, assessment, and tracking. For more information about the Classification of Instructional Programs, see </w:t>
            </w:r>
            <w:hyperlink w:history="1" r:id="rId207">
              <w:r w:rsidRPr="00355BB3">
                <w:rPr>
                  <w:rStyle w:val="Hyperlink"/>
                  <w:rFonts w:ascii="Segoe UI Semibold" w:hAnsi="Segoe UI Semibold"/>
                  <w:sz w:val="18"/>
                  <w:szCs w:val="18"/>
                </w:rPr>
                <w:t>https://nces.ed.gov/ipeds/cipcode/</w:t>
              </w:r>
            </w:hyperlink>
            <w:r w:rsidRPr="001B1746">
              <w:rPr>
                <w:rFonts w:ascii="Segoe UI Semibold" w:hAnsi="Segoe UI Semibold"/>
                <w:color w:val="000000"/>
                <w:sz w:val="18"/>
                <w:szCs w:val="18"/>
              </w:rPr>
              <w:t>.</w:t>
            </w:r>
          </w:p>
          <w:p w:rsidRPr="001B1746" w:rsidR="00E215E8" w:rsidP="005C07DE" w:rsidRDefault="00E215E8" w14:paraId="4457946D" w14:textId="77777777">
            <w:pPr>
              <w:rPr>
                <w:rFonts w:ascii="Segoe UI Semibold" w:hAnsi="Segoe UI Semibold"/>
                <w:color w:val="000000"/>
                <w:sz w:val="18"/>
                <w:szCs w:val="18"/>
              </w:rPr>
            </w:pPr>
            <w:r w:rsidRPr="001B1746">
              <w:rPr>
                <w:rFonts w:ascii="Segoe UI Semibold" w:hAnsi="Segoe UI Semibold"/>
                <w:color w:val="000000"/>
                <w:sz w:val="18"/>
                <w:szCs w:val="18"/>
              </w:rPr>
              <w:br/>
              <w:t>If you cannot report the major CIP code,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tc>
      </w:tr>
      <w:tr w:rsidRPr="001B1746" w:rsidR="00E215E8" w:rsidTr="005C07DE" w14:paraId="3C23BF44" w14:textId="77777777">
        <w:trPr>
          <w:cantSplit/>
          <w:trHeight w:val="288"/>
        </w:trPr>
        <w:tc>
          <w:tcPr>
            <w:tcW w:w="980" w:type="dxa"/>
            <w:shd w:val="clear" w:color="auto" w:fill="auto"/>
            <w:noWrap/>
            <w:vAlign w:val="center"/>
            <w:hideMark/>
          </w:tcPr>
          <w:p w:rsidRPr="001B1746" w:rsidR="00E215E8" w:rsidP="005C07DE" w:rsidRDefault="00E215E8" w14:paraId="05968E6D" w14:textId="77777777">
            <w:pPr>
              <w:rPr>
                <w:rFonts w:ascii="Segoe UI Semibold" w:hAnsi="Segoe UI Semibold"/>
                <w:color w:val="000000"/>
                <w:sz w:val="21"/>
                <w:szCs w:val="21"/>
              </w:rPr>
            </w:pPr>
            <w:r w:rsidRPr="001B1746">
              <w:rPr>
                <w:rFonts w:ascii="Segoe UI Semibold" w:hAnsi="Segoe UI Semibold"/>
                <w:color w:val="000000"/>
                <w:sz w:val="21"/>
                <w:szCs w:val="21"/>
              </w:rPr>
              <w:t>36</w:t>
            </w:r>
          </w:p>
        </w:tc>
        <w:tc>
          <w:tcPr>
            <w:tcW w:w="1419" w:type="dxa"/>
            <w:shd w:val="clear" w:color="auto" w:fill="auto"/>
            <w:noWrap/>
            <w:vAlign w:val="center"/>
            <w:hideMark/>
          </w:tcPr>
          <w:p w:rsidRPr="001B1746" w:rsidR="00E215E8" w:rsidP="005C07DE" w:rsidRDefault="00E215E8" w14:paraId="7BE298ED" w14:textId="77777777">
            <w:pPr>
              <w:rPr>
                <w:rFonts w:ascii="Segoe UI Semibold" w:hAnsi="Segoe UI Semibold"/>
                <w:color w:val="000000"/>
                <w:sz w:val="20"/>
              </w:rPr>
            </w:pPr>
            <w:r w:rsidRPr="001B1746">
              <w:rPr>
                <w:rFonts w:ascii="Segoe UI Semibold" w:hAnsi="Segoe UI Semibold"/>
                <w:color w:val="000000"/>
                <w:sz w:val="20"/>
              </w:rPr>
              <w:t>MAJOR2</w:t>
            </w:r>
          </w:p>
        </w:tc>
        <w:tc>
          <w:tcPr>
            <w:tcW w:w="2287" w:type="dxa"/>
            <w:shd w:val="clear" w:color="auto" w:fill="auto"/>
            <w:vAlign w:val="center"/>
            <w:hideMark/>
          </w:tcPr>
          <w:p w:rsidRPr="001B1746" w:rsidR="00E215E8" w:rsidP="005C07DE" w:rsidRDefault="00E215E8" w14:paraId="3F11B82E"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Second Major </w:t>
            </w:r>
          </w:p>
        </w:tc>
        <w:tc>
          <w:tcPr>
            <w:tcW w:w="850" w:type="dxa"/>
            <w:shd w:val="clear" w:color="auto" w:fill="auto"/>
            <w:vAlign w:val="center"/>
            <w:hideMark/>
          </w:tcPr>
          <w:p w:rsidRPr="001B1746" w:rsidR="00E215E8" w:rsidP="005C07DE" w:rsidRDefault="00E215E8" w14:paraId="25D38EC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40187E58"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Pr="001B1746" w:rsidR="00E215E8" w:rsidP="005C07DE" w:rsidRDefault="00E215E8" w14:paraId="06B3D5F5"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rsidRPr="001B1746" w:rsidR="00E215E8" w:rsidTr="005C07DE" w14:paraId="386ADDC9" w14:textId="77777777">
        <w:trPr>
          <w:cantSplit/>
          <w:trHeight w:val="330"/>
        </w:trPr>
        <w:tc>
          <w:tcPr>
            <w:tcW w:w="980" w:type="dxa"/>
            <w:shd w:val="clear" w:color="auto" w:fill="auto"/>
            <w:noWrap/>
            <w:vAlign w:val="center"/>
            <w:hideMark/>
          </w:tcPr>
          <w:p w:rsidRPr="001B1746" w:rsidR="00E215E8" w:rsidP="005C07DE" w:rsidRDefault="00E215E8" w14:paraId="426D7470" w14:textId="77777777">
            <w:pPr>
              <w:rPr>
                <w:rFonts w:ascii="Segoe UI Semibold" w:hAnsi="Segoe UI Semibold"/>
                <w:color w:val="000000"/>
                <w:sz w:val="21"/>
                <w:szCs w:val="21"/>
              </w:rPr>
            </w:pPr>
            <w:r w:rsidRPr="001B1746">
              <w:rPr>
                <w:rFonts w:ascii="Segoe UI Semibold" w:hAnsi="Segoe UI Semibold"/>
                <w:color w:val="000000"/>
                <w:sz w:val="21"/>
                <w:szCs w:val="21"/>
              </w:rPr>
              <w:t>37</w:t>
            </w:r>
          </w:p>
        </w:tc>
        <w:tc>
          <w:tcPr>
            <w:tcW w:w="1419" w:type="dxa"/>
            <w:shd w:val="clear" w:color="auto" w:fill="auto"/>
            <w:noWrap/>
            <w:vAlign w:val="center"/>
            <w:hideMark/>
          </w:tcPr>
          <w:p w:rsidRPr="001B1746" w:rsidR="00E215E8" w:rsidP="005C07DE" w:rsidRDefault="00E215E8" w14:paraId="7C18B344" w14:textId="77777777">
            <w:pPr>
              <w:rPr>
                <w:rFonts w:ascii="Segoe UI Semibold" w:hAnsi="Segoe UI Semibold"/>
                <w:color w:val="000000"/>
                <w:sz w:val="20"/>
              </w:rPr>
            </w:pPr>
            <w:r w:rsidRPr="001B1746">
              <w:rPr>
                <w:rFonts w:ascii="Segoe UI Semibold" w:hAnsi="Segoe UI Semibold"/>
                <w:color w:val="000000"/>
                <w:sz w:val="20"/>
              </w:rPr>
              <w:t>MAJOR2CIP</w:t>
            </w:r>
          </w:p>
        </w:tc>
        <w:tc>
          <w:tcPr>
            <w:tcW w:w="2287" w:type="dxa"/>
            <w:shd w:val="clear" w:color="auto" w:fill="auto"/>
            <w:vAlign w:val="center"/>
            <w:hideMark/>
          </w:tcPr>
          <w:p w:rsidRPr="001B1746" w:rsidR="00E215E8" w:rsidP="005C07DE" w:rsidRDefault="00E215E8" w14:paraId="5AA23BF3" w14:textId="77777777">
            <w:pPr>
              <w:rPr>
                <w:rFonts w:ascii="Franklin Gothic Demi Cond" w:hAnsi="Franklin Gothic Demi Cond"/>
                <w:sz w:val="21"/>
                <w:szCs w:val="21"/>
              </w:rPr>
            </w:pPr>
            <w:r w:rsidRPr="001B1746">
              <w:rPr>
                <w:rFonts w:ascii="Franklin Gothic Demi Cond" w:hAnsi="Franklin Gothic Demi Cond"/>
                <w:sz w:val="21"/>
                <w:szCs w:val="21"/>
              </w:rPr>
              <w:t>Second Major CIP Code</w:t>
            </w:r>
          </w:p>
        </w:tc>
        <w:tc>
          <w:tcPr>
            <w:tcW w:w="850" w:type="dxa"/>
            <w:shd w:val="clear" w:color="auto" w:fill="auto"/>
            <w:vAlign w:val="center"/>
            <w:hideMark/>
          </w:tcPr>
          <w:p w:rsidRPr="001B1746" w:rsidR="00E215E8" w:rsidP="005C07DE" w:rsidRDefault="00E215E8" w14:paraId="1CE2CA0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436DEFFF" w14:textId="77777777">
            <w:pPr>
              <w:rPr>
                <w:rFonts w:ascii="Segoe UI Semibold" w:hAnsi="Segoe UI Semibold"/>
                <w:sz w:val="18"/>
                <w:szCs w:val="18"/>
              </w:rPr>
            </w:pPr>
            <w:r w:rsidRPr="00DA2BC4">
              <w:rPr>
                <w:rFonts w:ascii="Segoe UI Semibold" w:hAnsi="Segoe UI Semibold"/>
                <w:sz w:val="18"/>
                <w:szCs w:val="18"/>
              </w:rPr>
              <w:t>NNNNNN</w:t>
            </w:r>
          </w:p>
        </w:tc>
        <w:tc>
          <w:tcPr>
            <w:tcW w:w="4867" w:type="dxa"/>
            <w:shd w:val="clear" w:color="auto" w:fill="auto"/>
            <w:vAlign w:val="center"/>
            <w:hideMark/>
          </w:tcPr>
          <w:p w:rsidR="00E215E8" w:rsidP="005C07DE" w:rsidRDefault="00E215E8" w14:paraId="6B9CE7F8"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CIP code for this student’s first major as of June 30, 2020. If the student was no longer enrolled on June 30, provide the student’s major during his or her last term enrolled between July 1, 2019 and June 30, 2020.</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rsidR="00E215E8" w:rsidP="005C07DE" w:rsidRDefault="00E215E8" w14:paraId="7D7C093B" w14:textId="77777777">
            <w:pPr>
              <w:rPr>
                <w:rFonts w:ascii="Segoe UI Semibold" w:hAnsi="Segoe UI Semibold"/>
                <w:color w:val="000000"/>
                <w:sz w:val="18"/>
                <w:szCs w:val="18"/>
              </w:rPr>
            </w:pPr>
          </w:p>
          <w:p w:rsidR="00E215E8" w:rsidP="005C07DE" w:rsidRDefault="00E215E8" w14:paraId="1A7B0B41"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CIP (Classification of Instructional Programs) codes are used by the National Center for Education Statistics (NCES) for major or field of study reporting, assessment, and tracking. For more information about the Classification of Instructional Programs, see </w:t>
            </w:r>
            <w:hyperlink w:history="1" r:id="rId208">
              <w:r w:rsidRPr="00355BB3">
                <w:rPr>
                  <w:rStyle w:val="Hyperlink"/>
                  <w:rFonts w:ascii="Segoe UI Semibold" w:hAnsi="Segoe UI Semibold"/>
                  <w:sz w:val="18"/>
                  <w:szCs w:val="18"/>
                </w:rPr>
                <w:t>https://nces.ed.gov/ipeds/cipcode/</w:t>
              </w:r>
            </w:hyperlink>
            <w:r w:rsidRPr="001B1746">
              <w:rPr>
                <w:rFonts w:ascii="Segoe UI Semibold" w:hAnsi="Segoe UI Semibold"/>
                <w:color w:val="000000"/>
                <w:sz w:val="18"/>
                <w:szCs w:val="18"/>
              </w:rPr>
              <w:t>.</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rsidR="00E215E8" w:rsidP="005C07DE" w:rsidRDefault="00E215E8" w14:paraId="7D6B88F6" w14:textId="77777777">
            <w:pPr>
              <w:rPr>
                <w:rFonts w:ascii="Segoe UI Semibold" w:hAnsi="Segoe UI Semibold"/>
                <w:color w:val="000000"/>
                <w:sz w:val="18"/>
                <w:szCs w:val="18"/>
              </w:rPr>
            </w:pPr>
          </w:p>
          <w:p w:rsidRPr="001B1746" w:rsidR="00E215E8" w:rsidP="005C07DE" w:rsidRDefault="00E215E8" w14:paraId="21724918" w14:textId="77777777">
            <w:pPr>
              <w:rPr>
                <w:rFonts w:ascii="Segoe UI Semibold" w:hAnsi="Segoe UI Semibold"/>
                <w:color w:val="000000"/>
                <w:sz w:val="18"/>
                <w:szCs w:val="18"/>
              </w:rPr>
            </w:pPr>
            <w:r w:rsidRPr="001B1746">
              <w:rPr>
                <w:rFonts w:ascii="Segoe UI Semibold" w:hAnsi="Segoe UI Semibold"/>
                <w:color w:val="000000"/>
                <w:sz w:val="18"/>
                <w:szCs w:val="18"/>
              </w:rPr>
              <w:t>If you cannot report the major CIP code,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tc>
      </w:tr>
      <w:tr w:rsidRPr="001B1746" w:rsidR="00E215E8" w:rsidTr="005C07DE" w14:paraId="552EF6D4" w14:textId="77777777">
        <w:trPr>
          <w:cantSplit/>
          <w:trHeight w:val="720"/>
        </w:trPr>
        <w:tc>
          <w:tcPr>
            <w:tcW w:w="980" w:type="dxa"/>
            <w:shd w:val="clear" w:color="auto" w:fill="auto"/>
            <w:noWrap/>
            <w:vAlign w:val="center"/>
            <w:hideMark/>
          </w:tcPr>
          <w:p w:rsidRPr="001B1746" w:rsidR="00E215E8" w:rsidP="005C07DE" w:rsidRDefault="00E215E8" w14:paraId="76CB271B" w14:textId="77777777">
            <w:pPr>
              <w:rPr>
                <w:rFonts w:ascii="Segoe UI Semibold" w:hAnsi="Segoe UI Semibold"/>
                <w:color w:val="000000"/>
                <w:sz w:val="21"/>
                <w:szCs w:val="21"/>
              </w:rPr>
            </w:pPr>
            <w:r w:rsidRPr="001B1746">
              <w:rPr>
                <w:rFonts w:ascii="Segoe UI Semibold" w:hAnsi="Segoe UI Semibold"/>
                <w:color w:val="000000"/>
                <w:sz w:val="21"/>
                <w:szCs w:val="21"/>
              </w:rPr>
              <w:t>38</w:t>
            </w:r>
          </w:p>
        </w:tc>
        <w:tc>
          <w:tcPr>
            <w:tcW w:w="1419" w:type="dxa"/>
            <w:shd w:val="clear" w:color="auto" w:fill="auto"/>
            <w:noWrap/>
            <w:vAlign w:val="center"/>
            <w:hideMark/>
          </w:tcPr>
          <w:p w:rsidRPr="001B1746" w:rsidR="00E215E8" w:rsidP="005C07DE" w:rsidRDefault="00E215E8" w14:paraId="6AA834C3" w14:textId="77777777">
            <w:pPr>
              <w:rPr>
                <w:rFonts w:ascii="Segoe UI Semibold" w:hAnsi="Segoe UI Semibold"/>
                <w:color w:val="000000"/>
                <w:sz w:val="20"/>
              </w:rPr>
            </w:pPr>
            <w:r w:rsidRPr="001B1746">
              <w:rPr>
                <w:rFonts w:ascii="Segoe UI Semibold" w:hAnsi="Segoe UI Semibold"/>
                <w:color w:val="000000"/>
                <w:sz w:val="20"/>
              </w:rPr>
              <w:t>MAJUND</w:t>
            </w:r>
          </w:p>
        </w:tc>
        <w:tc>
          <w:tcPr>
            <w:tcW w:w="2287" w:type="dxa"/>
            <w:shd w:val="clear" w:color="auto" w:fill="auto"/>
            <w:vAlign w:val="center"/>
            <w:hideMark/>
          </w:tcPr>
          <w:p w:rsidRPr="001B1746" w:rsidR="00E215E8" w:rsidP="005C07DE" w:rsidRDefault="00E215E8" w14:paraId="51FD03B7"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Major Undeclared </w:t>
            </w:r>
          </w:p>
        </w:tc>
        <w:tc>
          <w:tcPr>
            <w:tcW w:w="850" w:type="dxa"/>
            <w:shd w:val="clear" w:color="auto" w:fill="auto"/>
            <w:vAlign w:val="center"/>
            <w:hideMark/>
          </w:tcPr>
          <w:p w:rsidRPr="001B1746" w:rsidR="00E215E8" w:rsidP="005C07DE" w:rsidRDefault="00E215E8" w14:paraId="72846C6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5D3EAA77"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shd w:val="clear" w:color="auto" w:fill="auto"/>
            <w:vAlign w:val="center"/>
            <w:hideMark/>
          </w:tcPr>
          <w:p w:rsidRPr="001B1746" w:rsidR="00E215E8" w:rsidP="005C07DE" w:rsidRDefault="00E215E8" w14:paraId="481E805B" w14:textId="77777777">
            <w:pPr>
              <w:rPr>
                <w:rFonts w:ascii="Segoe UI Semibold" w:hAnsi="Segoe UI Semibold"/>
                <w:color w:val="000000"/>
                <w:sz w:val="18"/>
                <w:szCs w:val="18"/>
              </w:rPr>
            </w:pPr>
            <w:r w:rsidRPr="001B1746">
              <w:rPr>
                <w:rFonts w:ascii="Segoe UI Semibold" w:hAnsi="Segoe UI Semibold"/>
                <w:color w:val="000000"/>
                <w:sz w:val="18"/>
                <w:szCs w:val="18"/>
              </w:rPr>
              <w:t>Indicate Yes if the student's major was undeclared.</w:t>
            </w:r>
          </w:p>
        </w:tc>
      </w:tr>
      <w:tr w:rsidRPr="001B1746" w:rsidR="00E215E8" w:rsidTr="005C07DE" w14:paraId="5FE02F80" w14:textId="77777777">
        <w:trPr>
          <w:cantSplit/>
          <w:trHeight w:val="660"/>
        </w:trPr>
        <w:tc>
          <w:tcPr>
            <w:tcW w:w="980" w:type="dxa"/>
            <w:shd w:val="clear" w:color="auto" w:fill="auto"/>
            <w:noWrap/>
            <w:vAlign w:val="center"/>
            <w:hideMark/>
          </w:tcPr>
          <w:p w:rsidRPr="001B1746" w:rsidR="00E215E8" w:rsidP="005C07DE" w:rsidRDefault="00E215E8" w14:paraId="05BFFFB5" w14:textId="77777777">
            <w:pPr>
              <w:rPr>
                <w:rFonts w:ascii="Segoe UI Semibold" w:hAnsi="Segoe UI Semibold"/>
                <w:color w:val="000000"/>
                <w:sz w:val="21"/>
                <w:szCs w:val="21"/>
              </w:rPr>
            </w:pPr>
            <w:r w:rsidRPr="001B1746">
              <w:rPr>
                <w:rFonts w:ascii="Segoe UI Semibold" w:hAnsi="Segoe UI Semibold"/>
                <w:color w:val="000000"/>
                <w:sz w:val="21"/>
                <w:szCs w:val="21"/>
              </w:rPr>
              <w:t>39</w:t>
            </w:r>
          </w:p>
        </w:tc>
        <w:tc>
          <w:tcPr>
            <w:tcW w:w="1419" w:type="dxa"/>
            <w:shd w:val="clear" w:color="auto" w:fill="auto"/>
            <w:noWrap/>
            <w:vAlign w:val="center"/>
            <w:hideMark/>
          </w:tcPr>
          <w:p w:rsidRPr="001B1746" w:rsidR="00E215E8" w:rsidP="005C07DE" w:rsidRDefault="00E215E8" w14:paraId="31C16A51" w14:textId="77777777">
            <w:pPr>
              <w:rPr>
                <w:rFonts w:ascii="Segoe UI Semibold" w:hAnsi="Segoe UI Semibold"/>
                <w:color w:val="000000"/>
                <w:sz w:val="20"/>
              </w:rPr>
            </w:pPr>
            <w:r w:rsidRPr="001B1746">
              <w:rPr>
                <w:rFonts w:ascii="Segoe UI Semibold" w:hAnsi="Segoe UI Semibold"/>
                <w:color w:val="000000"/>
                <w:sz w:val="20"/>
              </w:rPr>
              <w:t>PROGCLOCK</w:t>
            </w:r>
          </w:p>
        </w:tc>
        <w:tc>
          <w:tcPr>
            <w:tcW w:w="2287" w:type="dxa"/>
            <w:shd w:val="clear" w:color="auto" w:fill="auto"/>
            <w:vAlign w:val="center"/>
            <w:hideMark/>
          </w:tcPr>
          <w:p w:rsidRPr="001B1746" w:rsidR="00E215E8" w:rsidP="005C07DE" w:rsidRDefault="00E215E8" w14:paraId="64187BAB"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Total Number of Clock Hours in Program </w:t>
            </w:r>
          </w:p>
        </w:tc>
        <w:tc>
          <w:tcPr>
            <w:tcW w:w="850" w:type="dxa"/>
            <w:shd w:val="clear" w:color="auto" w:fill="auto"/>
            <w:vAlign w:val="center"/>
            <w:hideMark/>
          </w:tcPr>
          <w:p w:rsidRPr="001B1746" w:rsidR="00E215E8" w:rsidP="005C07DE" w:rsidRDefault="00E215E8" w14:paraId="1A4D2B96"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1D8DD284"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Pr="001B1746" w:rsidR="00E215E8" w:rsidP="005C07DE" w:rsidRDefault="00E215E8" w14:paraId="64D1CE32" w14:textId="77777777">
            <w:pPr>
              <w:rPr>
                <w:rFonts w:ascii="Segoe UI Semibold" w:hAnsi="Segoe UI Semibold"/>
                <w:color w:val="000000"/>
                <w:sz w:val="18"/>
                <w:szCs w:val="18"/>
              </w:rPr>
            </w:pPr>
            <w:r w:rsidRPr="001B1746">
              <w:rPr>
                <w:rFonts w:ascii="Segoe UI Semibold" w:hAnsi="Segoe UI Semibold"/>
                <w:color w:val="000000"/>
                <w:sz w:val="18"/>
                <w:szCs w:val="18"/>
              </w:rPr>
              <w:t>If this student is enrolled in a clock hour program, what is the total length of the program in clock/contact hours? If the student is not enrolled in a clock hour program, leave blank.</w:t>
            </w:r>
          </w:p>
        </w:tc>
      </w:tr>
      <w:tr w:rsidRPr="001B1746" w:rsidR="00E215E8" w:rsidTr="005C07DE" w14:paraId="6C4584C4" w14:textId="77777777">
        <w:trPr>
          <w:cantSplit/>
          <w:trHeight w:val="720"/>
        </w:trPr>
        <w:tc>
          <w:tcPr>
            <w:tcW w:w="980" w:type="dxa"/>
            <w:shd w:val="clear" w:color="auto" w:fill="auto"/>
            <w:noWrap/>
            <w:vAlign w:val="center"/>
            <w:hideMark/>
          </w:tcPr>
          <w:p w:rsidRPr="001B1746" w:rsidR="00E215E8" w:rsidP="005C07DE" w:rsidRDefault="00E215E8" w14:paraId="368B2B73" w14:textId="77777777">
            <w:pPr>
              <w:rPr>
                <w:rFonts w:ascii="Segoe UI Semibold" w:hAnsi="Segoe UI Semibold"/>
                <w:color w:val="000000"/>
                <w:sz w:val="21"/>
                <w:szCs w:val="21"/>
              </w:rPr>
            </w:pPr>
            <w:r w:rsidRPr="001B1746">
              <w:rPr>
                <w:rFonts w:ascii="Segoe UI Semibold" w:hAnsi="Segoe UI Semibold"/>
                <w:color w:val="000000"/>
                <w:sz w:val="21"/>
                <w:szCs w:val="21"/>
              </w:rPr>
              <w:t>40</w:t>
            </w:r>
          </w:p>
        </w:tc>
        <w:tc>
          <w:tcPr>
            <w:tcW w:w="1419" w:type="dxa"/>
            <w:shd w:val="clear" w:color="auto" w:fill="auto"/>
            <w:noWrap/>
            <w:vAlign w:val="center"/>
            <w:hideMark/>
          </w:tcPr>
          <w:p w:rsidRPr="001B1746" w:rsidR="00E215E8" w:rsidP="005C07DE" w:rsidRDefault="00E215E8" w14:paraId="140EAE7A" w14:textId="77777777">
            <w:pPr>
              <w:rPr>
                <w:rFonts w:ascii="Segoe UI Semibold" w:hAnsi="Segoe UI Semibold"/>
                <w:color w:val="000000"/>
                <w:sz w:val="20"/>
              </w:rPr>
            </w:pPr>
            <w:r w:rsidRPr="001B1746">
              <w:rPr>
                <w:rFonts w:ascii="Segoe UI Semibold" w:hAnsi="Segoe UI Semibold"/>
                <w:color w:val="000000"/>
                <w:sz w:val="20"/>
              </w:rPr>
              <w:t>CUMCLOCK</w:t>
            </w:r>
          </w:p>
        </w:tc>
        <w:tc>
          <w:tcPr>
            <w:tcW w:w="2287" w:type="dxa"/>
            <w:shd w:val="clear" w:color="auto" w:fill="auto"/>
            <w:vAlign w:val="center"/>
            <w:hideMark/>
          </w:tcPr>
          <w:p w:rsidRPr="001B1746" w:rsidR="00E215E8" w:rsidP="005C07DE" w:rsidRDefault="00E215E8" w14:paraId="12482DAE"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Cumulative Clock Hours Completed </w:t>
            </w:r>
          </w:p>
        </w:tc>
        <w:tc>
          <w:tcPr>
            <w:tcW w:w="850" w:type="dxa"/>
            <w:shd w:val="clear" w:color="auto" w:fill="auto"/>
            <w:vAlign w:val="center"/>
            <w:hideMark/>
          </w:tcPr>
          <w:p w:rsidRPr="001B1746" w:rsidR="00E215E8" w:rsidP="005C07DE" w:rsidRDefault="00E215E8" w14:paraId="760D17E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6F5A820F"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Pr="001B1746" w:rsidR="00E215E8" w:rsidP="005C07DE" w:rsidRDefault="00E215E8" w14:paraId="7E3C5994"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total cumulative clock hours earned by this student as of June 30, 2020. Include all clock hours earned, even if they do not count toward the student’s degree/program requirements.</w:t>
            </w:r>
          </w:p>
        </w:tc>
      </w:tr>
      <w:tr w:rsidRPr="001B1746" w:rsidR="00E215E8" w:rsidTr="005C07DE" w14:paraId="3001AD0B" w14:textId="77777777">
        <w:trPr>
          <w:cantSplit/>
          <w:trHeight w:val="855"/>
        </w:trPr>
        <w:tc>
          <w:tcPr>
            <w:tcW w:w="980" w:type="dxa"/>
            <w:shd w:val="clear" w:color="auto" w:fill="auto"/>
            <w:noWrap/>
            <w:vAlign w:val="center"/>
            <w:hideMark/>
          </w:tcPr>
          <w:p w:rsidRPr="001B1746" w:rsidR="00E215E8" w:rsidP="005C07DE" w:rsidRDefault="00E215E8" w14:paraId="420332BD" w14:textId="77777777">
            <w:pPr>
              <w:rPr>
                <w:rFonts w:ascii="Segoe UI Semibold" w:hAnsi="Segoe UI Semibold"/>
                <w:color w:val="000000"/>
                <w:sz w:val="21"/>
                <w:szCs w:val="21"/>
              </w:rPr>
            </w:pPr>
            <w:r w:rsidRPr="001B1746">
              <w:rPr>
                <w:rFonts w:ascii="Segoe UI Semibold" w:hAnsi="Segoe UI Semibold"/>
                <w:color w:val="000000"/>
                <w:sz w:val="21"/>
                <w:szCs w:val="21"/>
              </w:rPr>
              <w:t>41</w:t>
            </w:r>
          </w:p>
        </w:tc>
        <w:tc>
          <w:tcPr>
            <w:tcW w:w="1419" w:type="dxa"/>
            <w:shd w:val="clear" w:color="auto" w:fill="auto"/>
            <w:noWrap/>
            <w:vAlign w:val="center"/>
            <w:hideMark/>
          </w:tcPr>
          <w:p w:rsidRPr="001B1746" w:rsidR="00E215E8" w:rsidP="005C07DE" w:rsidRDefault="00E215E8" w14:paraId="0FBE46EB" w14:textId="77777777">
            <w:pPr>
              <w:rPr>
                <w:rFonts w:ascii="Segoe UI Semibold" w:hAnsi="Segoe UI Semibold"/>
                <w:color w:val="000000"/>
                <w:sz w:val="20"/>
              </w:rPr>
            </w:pPr>
            <w:r w:rsidRPr="001B1746">
              <w:rPr>
                <w:rFonts w:ascii="Segoe UI Semibold" w:hAnsi="Segoe UI Semibold"/>
                <w:color w:val="000000"/>
                <w:sz w:val="20"/>
              </w:rPr>
              <w:t>PROGCRED</w:t>
            </w:r>
          </w:p>
        </w:tc>
        <w:tc>
          <w:tcPr>
            <w:tcW w:w="2287" w:type="dxa"/>
            <w:shd w:val="clear" w:color="auto" w:fill="auto"/>
            <w:vAlign w:val="center"/>
            <w:hideMark/>
          </w:tcPr>
          <w:p w:rsidRPr="001B1746" w:rsidR="00E215E8" w:rsidP="005C07DE" w:rsidRDefault="00E215E8" w14:paraId="11B35913"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Total Number of Credit Hours in Program </w:t>
            </w:r>
          </w:p>
        </w:tc>
        <w:tc>
          <w:tcPr>
            <w:tcW w:w="850" w:type="dxa"/>
            <w:shd w:val="clear" w:color="auto" w:fill="auto"/>
            <w:vAlign w:val="center"/>
            <w:hideMark/>
          </w:tcPr>
          <w:p w:rsidRPr="001B1746" w:rsidR="00E215E8" w:rsidP="005C07DE" w:rsidRDefault="00E215E8" w14:paraId="286CEE1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75F7C1EC"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Pr="001B1746" w:rsidR="00E215E8" w:rsidP="005C07DE" w:rsidRDefault="00E215E8" w14:paraId="3CD77072" w14:textId="77777777">
            <w:pPr>
              <w:rPr>
                <w:rFonts w:ascii="Segoe UI Semibold" w:hAnsi="Segoe UI Semibold"/>
                <w:color w:val="000000"/>
                <w:sz w:val="18"/>
                <w:szCs w:val="18"/>
              </w:rPr>
            </w:pPr>
            <w:r w:rsidRPr="001B1746">
              <w:rPr>
                <w:rFonts w:ascii="Segoe UI Semibold" w:hAnsi="Segoe UI Semibold"/>
                <w:color w:val="000000"/>
                <w:sz w:val="18"/>
                <w:szCs w:val="18"/>
              </w:rPr>
              <w:t>If this student is enrolled in a credit hour program, what is the total length of the program in credit/contact hours? If the student is not enrolled in a credit hour program, leave blank.</w:t>
            </w:r>
          </w:p>
        </w:tc>
      </w:tr>
      <w:tr w:rsidRPr="001B1746" w:rsidR="00E215E8" w:rsidTr="005C07DE" w14:paraId="46FB9697" w14:textId="77777777">
        <w:trPr>
          <w:cantSplit/>
          <w:trHeight w:val="705"/>
        </w:trPr>
        <w:tc>
          <w:tcPr>
            <w:tcW w:w="980" w:type="dxa"/>
            <w:shd w:val="clear" w:color="auto" w:fill="auto"/>
            <w:noWrap/>
            <w:vAlign w:val="center"/>
            <w:hideMark/>
          </w:tcPr>
          <w:p w:rsidRPr="001B1746" w:rsidR="00E215E8" w:rsidP="005C07DE" w:rsidRDefault="00E215E8" w14:paraId="4B583A7D" w14:textId="77777777">
            <w:pPr>
              <w:rPr>
                <w:rFonts w:ascii="Segoe UI Semibold" w:hAnsi="Segoe UI Semibold"/>
                <w:color w:val="000000"/>
                <w:sz w:val="21"/>
                <w:szCs w:val="21"/>
              </w:rPr>
            </w:pPr>
            <w:r w:rsidRPr="001B1746">
              <w:rPr>
                <w:rFonts w:ascii="Segoe UI Semibold" w:hAnsi="Segoe UI Semibold"/>
                <w:color w:val="000000"/>
                <w:sz w:val="21"/>
                <w:szCs w:val="21"/>
              </w:rPr>
              <w:t>42</w:t>
            </w:r>
          </w:p>
        </w:tc>
        <w:tc>
          <w:tcPr>
            <w:tcW w:w="1419" w:type="dxa"/>
            <w:shd w:val="clear" w:color="auto" w:fill="auto"/>
            <w:noWrap/>
            <w:vAlign w:val="center"/>
            <w:hideMark/>
          </w:tcPr>
          <w:p w:rsidRPr="001B1746" w:rsidR="00E215E8" w:rsidP="005C07DE" w:rsidRDefault="00E215E8" w14:paraId="12C8AFCB" w14:textId="77777777">
            <w:pPr>
              <w:rPr>
                <w:rFonts w:ascii="Segoe UI Semibold" w:hAnsi="Segoe UI Semibold"/>
                <w:color w:val="000000"/>
                <w:sz w:val="20"/>
              </w:rPr>
            </w:pPr>
            <w:r w:rsidRPr="001B1746">
              <w:rPr>
                <w:rFonts w:ascii="Segoe UI Semibold" w:hAnsi="Segoe UI Semibold"/>
                <w:color w:val="000000"/>
                <w:sz w:val="20"/>
              </w:rPr>
              <w:t>CUMCRED</w:t>
            </w:r>
          </w:p>
        </w:tc>
        <w:tc>
          <w:tcPr>
            <w:tcW w:w="2287" w:type="dxa"/>
            <w:shd w:val="clear" w:color="auto" w:fill="auto"/>
            <w:vAlign w:val="center"/>
            <w:hideMark/>
          </w:tcPr>
          <w:p w:rsidRPr="001B1746" w:rsidR="00E215E8" w:rsidP="005C07DE" w:rsidRDefault="00E215E8" w14:paraId="380CC52E"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Cumulative Credit Hours Completed </w:t>
            </w:r>
          </w:p>
        </w:tc>
        <w:tc>
          <w:tcPr>
            <w:tcW w:w="850" w:type="dxa"/>
            <w:shd w:val="clear" w:color="auto" w:fill="auto"/>
            <w:vAlign w:val="center"/>
            <w:hideMark/>
          </w:tcPr>
          <w:p w:rsidRPr="001B1746" w:rsidR="00E215E8" w:rsidP="005C07DE" w:rsidRDefault="00E215E8" w14:paraId="5CF545A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487E36F7"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Pr="001B1746" w:rsidR="00E215E8" w:rsidP="005C07DE" w:rsidRDefault="00E215E8" w14:paraId="2D0F8204"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total cumulative credit hours earned by this student as of June 30, 2020. Include all credit hours earned, even if they do not count toward the student’s degree/program requirements.</w:t>
            </w:r>
          </w:p>
        </w:tc>
      </w:tr>
      <w:tr w:rsidRPr="001B1746" w:rsidR="00E215E8" w:rsidTr="005C07DE" w14:paraId="6AA90BD9" w14:textId="77777777">
        <w:trPr>
          <w:cantSplit/>
          <w:trHeight w:val="855"/>
        </w:trPr>
        <w:tc>
          <w:tcPr>
            <w:tcW w:w="980" w:type="dxa"/>
            <w:shd w:val="clear" w:color="000000" w:fill="DDDDDD"/>
            <w:noWrap/>
            <w:vAlign w:val="center"/>
            <w:hideMark/>
          </w:tcPr>
          <w:p w:rsidRPr="001B1746" w:rsidR="00E215E8" w:rsidP="005C07DE" w:rsidRDefault="00E215E8" w14:paraId="3CCCEF1B" w14:textId="77777777">
            <w:pPr>
              <w:rPr>
                <w:rFonts w:ascii="Segoe UI Semibold" w:hAnsi="Segoe UI Semibold"/>
                <w:color w:val="000000"/>
                <w:sz w:val="21"/>
                <w:szCs w:val="21"/>
              </w:rPr>
            </w:pPr>
            <w:r w:rsidRPr="001B1746">
              <w:rPr>
                <w:rFonts w:ascii="Segoe UI Semibold" w:hAnsi="Segoe UI Semibold"/>
                <w:color w:val="000000"/>
                <w:sz w:val="21"/>
                <w:szCs w:val="21"/>
              </w:rPr>
              <w:t>43</w:t>
            </w:r>
          </w:p>
        </w:tc>
        <w:tc>
          <w:tcPr>
            <w:tcW w:w="1419" w:type="dxa"/>
            <w:shd w:val="clear" w:color="000000" w:fill="DDDDDD"/>
            <w:noWrap/>
            <w:vAlign w:val="center"/>
            <w:hideMark/>
          </w:tcPr>
          <w:p w:rsidRPr="001B1746" w:rsidR="00E215E8" w:rsidP="005C07DE" w:rsidRDefault="00E215E8" w14:paraId="1CFDA6E4" w14:textId="77777777">
            <w:pPr>
              <w:rPr>
                <w:rFonts w:ascii="Segoe UI Semibold" w:hAnsi="Segoe UI Semibold"/>
                <w:color w:val="000000"/>
                <w:sz w:val="20"/>
              </w:rPr>
            </w:pPr>
            <w:r w:rsidRPr="001B1746">
              <w:rPr>
                <w:rFonts w:ascii="Segoe UI Semibold" w:hAnsi="Segoe UI Semibold"/>
                <w:color w:val="000000"/>
                <w:sz w:val="20"/>
              </w:rPr>
              <w:t>TUITION</w:t>
            </w:r>
          </w:p>
        </w:tc>
        <w:tc>
          <w:tcPr>
            <w:tcW w:w="2287" w:type="dxa"/>
            <w:shd w:val="clear" w:color="000000" w:fill="DDDDDD"/>
            <w:vAlign w:val="center"/>
            <w:hideMark/>
          </w:tcPr>
          <w:p w:rsidRPr="001B1746" w:rsidR="00E215E8" w:rsidP="005C07DE" w:rsidRDefault="00E215E8" w14:paraId="49F848A0"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Total Tuition and Mandatory Fees Charged ($) </w:t>
            </w:r>
          </w:p>
        </w:tc>
        <w:tc>
          <w:tcPr>
            <w:tcW w:w="850" w:type="dxa"/>
            <w:shd w:val="clear" w:color="000000" w:fill="DDDDDD"/>
            <w:vAlign w:val="center"/>
            <w:hideMark/>
          </w:tcPr>
          <w:p w:rsidRPr="001B1746" w:rsidR="00E215E8" w:rsidP="005C07DE" w:rsidRDefault="00E215E8" w14:paraId="55070D1F"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000000" w:fill="DDDDDD"/>
            <w:vAlign w:val="center"/>
            <w:hideMark/>
          </w:tcPr>
          <w:p w:rsidRPr="00DA2BC4" w:rsidR="00E215E8" w:rsidP="005C07DE" w:rsidRDefault="00E215E8" w14:paraId="0A8F46CA" w14:textId="77777777">
            <w:pPr>
              <w:rPr>
                <w:rFonts w:ascii="Segoe UI Semibold" w:hAnsi="Segoe UI Semibold"/>
                <w:sz w:val="18"/>
                <w:szCs w:val="18"/>
              </w:rPr>
            </w:pPr>
            <w:r w:rsidRPr="00DA2BC4">
              <w:rPr>
                <w:rFonts w:ascii="Segoe UI Semibold" w:hAnsi="Segoe UI Semibold"/>
                <w:sz w:val="18"/>
                <w:szCs w:val="18"/>
              </w:rPr>
              <w:t>0 - 120000</w:t>
            </w:r>
          </w:p>
        </w:tc>
        <w:tc>
          <w:tcPr>
            <w:tcW w:w="4867" w:type="dxa"/>
            <w:shd w:val="clear" w:color="000000" w:fill="DDDDDD"/>
            <w:vAlign w:val="center"/>
            <w:hideMark/>
          </w:tcPr>
          <w:p w:rsidRPr="004B508F" w:rsidR="00E215E8" w:rsidP="005C07DE" w:rsidRDefault="00E215E8" w14:paraId="359B75C5" w14:textId="77777777">
            <w:pPr>
              <w:rPr>
                <w:rFonts w:ascii="Segoe UI Semibold" w:hAnsi="Segoe UI Semibold"/>
                <w:i/>
                <w:iCs/>
                <w:color w:val="000000"/>
                <w:sz w:val="18"/>
                <w:szCs w:val="18"/>
              </w:rPr>
            </w:pPr>
            <w:r w:rsidRPr="004B508F">
              <w:rPr>
                <w:rFonts w:ascii="Segoe UI Semibold" w:hAnsi="Segoe UI Semibold"/>
                <w:i/>
                <w:iCs/>
                <w:color w:val="000000"/>
                <w:sz w:val="18"/>
                <w:szCs w:val="18"/>
              </w:rPr>
              <w:t>NOTE: CUSTOM WORDING</w:t>
            </w:r>
            <w:r w:rsidRPr="004B508F">
              <w:rPr>
                <w:rFonts w:ascii="Segoe UI Semibold" w:hAnsi="Segoe UI Semibold"/>
                <w:i/>
                <w:iCs/>
                <w:color w:val="000000"/>
                <w:sz w:val="18"/>
                <w:szCs w:val="18"/>
              </w:rPr>
              <w:br/>
              <w:t>The wording for this item will be customized for your institution. This document includes generic wording that you can use to begin compiling your institution's data, but you must download the CSV file specifications or the Excel template code</w:t>
            </w:r>
            <w:r>
              <w:rPr>
                <w:rFonts w:ascii="Segoe UI Semibold" w:hAnsi="Segoe UI Semibold"/>
                <w:i/>
                <w:iCs/>
                <w:color w:val="000000"/>
                <w:sz w:val="18"/>
                <w:szCs w:val="18"/>
              </w:rPr>
              <w:t>book</w:t>
            </w:r>
            <w:r w:rsidRPr="004B508F">
              <w:rPr>
                <w:rFonts w:ascii="Segoe UI Semibold" w:hAnsi="Segoe UI Semibold"/>
                <w:i/>
                <w:iCs/>
                <w:color w:val="000000"/>
                <w:sz w:val="18"/>
                <w:szCs w:val="18"/>
              </w:rPr>
              <w:t xml:space="preserve"> to see the customized wording. You can download both of these documents on the PDP.</w:t>
            </w:r>
            <w:r w:rsidRPr="004B508F">
              <w:rPr>
                <w:rFonts w:ascii="Segoe UI Semibold" w:hAnsi="Segoe UI Semibold"/>
                <w:i/>
                <w:iCs/>
                <w:color w:val="000000"/>
                <w:sz w:val="18"/>
                <w:szCs w:val="18"/>
              </w:rPr>
              <w:br/>
            </w:r>
          </w:p>
          <w:p w:rsidRPr="001B1746" w:rsidR="00E215E8" w:rsidP="005C07DE" w:rsidRDefault="00E215E8" w14:paraId="2801DDDC"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The amount entered should be the amount CHARGED for the period(s) in which the student was enrolled between July 1, 2019 and June 30, 2020, prior to any aid, discounts, or waivers. </w:t>
            </w:r>
            <w:r w:rsidRPr="001B1746">
              <w:rPr>
                <w:rFonts w:ascii="Segoe UI Semibold" w:hAnsi="Segoe UI Semibold"/>
                <w:color w:val="000000"/>
                <w:sz w:val="18"/>
                <w:szCs w:val="18"/>
              </w:rPr>
              <w:br/>
            </w:r>
            <w:r w:rsidRPr="00A72C50">
              <w:rPr>
                <w:rFonts w:ascii="Segoe UI Semibold" w:hAnsi="Segoe UI Semibold"/>
                <w:color w:val="000000"/>
                <w:sz w:val="14"/>
                <w:szCs w:val="14"/>
              </w:rPr>
              <w:sym w:font="Wingdings" w:char="F06C"/>
            </w:r>
            <w:r>
              <w:rPr>
                <w:rFonts w:ascii="Segoe UI Semibold" w:hAnsi="Segoe UI Semibold"/>
                <w:color w:val="000000"/>
                <w:sz w:val="18"/>
                <w:szCs w:val="18"/>
              </w:rPr>
              <w:t xml:space="preserve"> </w:t>
            </w:r>
            <w:r w:rsidRPr="001B1746">
              <w:rPr>
                <w:rFonts w:ascii="Segoe UI Semibold" w:hAnsi="Segoe UI Semibold"/>
                <w:color w:val="000000"/>
                <w:sz w:val="18"/>
                <w:szCs w:val="18"/>
              </w:rPr>
              <w:t xml:space="preserve">Required fees include all fixed sum charges that are required of such a large proportion of all students that the student who does not pay the charges is an exception. </w:t>
            </w:r>
            <w:r w:rsidRPr="001B1746">
              <w:rPr>
                <w:rFonts w:ascii="Segoe UI Semibold" w:hAnsi="Segoe UI Semibold"/>
                <w:color w:val="000000"/>
                <w:sz w:val="18"/>
                <w:szCs w:val="18"/>
              </w:rPr>
              <w:br/>
            </w:r>
            <w:r w:rsidRPr="00A72C50">
              <w:rPr>
                <w:rFonts w:ascii="Segoe UI Semibold" w:hAnsi="Segoe UI Semibold"/>
                <w:color w:val="000000"/>
                <w:sz w:val="14"/>
                <w:szCs w:val="14"/>
              </w:rPr>
              <w:sym w:font="Wingdings" w:char="F06C"/>
            </w:r>
            <w:r>
              <w:rPr>
                <w:rFonts w:ascii="Segoe UI Semibold" w:hAnsi="Segoe UI Semibold"/>
                <w:color w:val="000000"/>
                <w:sz w:val="14"/>
                <w:szCs w:val="14"/>
              </w:rPr>
              <w:t xml:space="preserve"> </w:t>
            </w:r>
            <w:r w:rsidRPr="001B1746">
              <w:rPr>
                <w:rFonts w:ascii="Segoe UI Semibold" w:hAnsi="Segoe UI Semibold"/>
                <w:color w:val="000000"/>
                <w:sz w:val="18"/>
                <w:szCs w:val="18"/>
              </w:rPr>
              <w:t xml:space="preserve">Include any out-of-state/out-of-district fees for applicable students. </w:t>
            </w:r>
            <w:r w:rsidRPr="001B1746">
              <w:rPr>
                <w:rFonts w:ascii="Segoe UI Semibold" w:hAnsi="Segoe UI Semibold"/>
                <w:color w:val="000000"/>
                <w:sz w:val="18"/>
                <w:szCs w:val="18"/>
              </w:rPr>
              <w:br/>
            </w:r>
            <w:r w:rsidRPr="001B1746">
              <w:rPr>
                <w:rFonts w:ascii="Segoe UI Semibold" w:hAnsi="Segoe UI Semibold"/>
                <w:color w:val="000000"/>
                <w:sz w:val="18"/>
                <w:szCs w:val="18"/>
              </w:rPr>
              <w:br/>
              <w:t>Please enter the specific amount charged for this student (typically obtained from the business or bursar's office), not the budgeted tuition amount or the average tuition amount charged for students.</w:t>
            </w:r>
          </w:p>
        </w:tc>
      </w:tr>
      <w:tr w:rsidRPr="001B1746" w:rsidR="00E215E8" w:rsidTr="005C07DE" w14:paraId="1CF01FA6" w14:textId="77777777">
        <w:trPr>
          <w:cantSplit/>
          <w:trHeight w:val="4740"/>
        </w:trPr>
        <w:tc>
          <w:tcPr>
            <w:tcW w:w="980" w:type="dxa"/>
            <w:shd w:val="clear" w:color="auto" w:fill="auto"/>
            <w:noWrap/>
            <w:vAlign w:val="center"/>
            <w:hideMark/>
          </w:tcPr>
          <w:p w:rsidRPr="001B1746" w:rsidR="00E215E8" w:rsidP="005C07DE" w:rsidRDefault="00E215E8" w14:paraId="7238763F" w14:textId="77777777">
            <w:pPr>
              <w:rPr>
                <w:rFonts w:ascii="Segoe UI Semibold" w:hAnsi="Segoe UI Semibold"/>
                <w:color w:val="000000"/>
                <w:sz w:val="21"/>
                <w:szCs w:val="21"/>
              </w:rPr>
            </w:pPr>
            <w:r w:rsidRPr="001B1746">
              <w:rPr>
                <w:rFonts w:ascii="Segoe UI Semibold" w:hAnsi="Segoe UI Semibold"/>
                <w:color w:val="000000"/>
                <w:sz w:val="21"/>
                <w:szCs w:val="21"/>
              </w:rPr>
              <w:t>44</w:t>
            </w:r>
          </w:p>
        </w:tc>
        <w:tc>
          <w:tcPr>
            <w:tcW w:w="1419" w:type="dxa"/>
            <w:shd w:val="clear" w:color="auto" w:fill="auto"/>
            <w:noWrap/>
            <w:vAlign w:val="center"/>
            <w:hideMark/>
          </w:tcPr>
          <w:p w:rsidRPr="001B1746" w:rsidR="00E215E8" w:rsidP="005C07DE" w:rsidRDefault="00E215E8" w14:paraId="7B1D36BC" w14:textId="77777777">
            <w:pPr>
              <w:rPr>
                <w:rFonts w:ascii="Segoe UI Semibold" w:hAnsi="Segoe UI Semibold"/>
                <w:color w:val="000000"/>
                <w:sz w:val="20"/>
              </w:rPr>
            </w:pPr>
            <w:r w:rsidRPr="001B1746">
              <w:rPr>
                <w:rFonts w:ascii="Segoe UI Semibold" w:hAnsi="Segoe UI Semibold"/>
                <w:color w:val="000000"/>
                <w:sz w:val="20"/>
              </w:rPr>
              <w:t>RESIDENCY</w:t>
            </w:r>
          </w:p>
        </w:tc>
        <w:tc>
          <w:tcPr>
            <w:tcW w:w="2287" w:type="dxa"/>
            <w:shd w:val="clear" w:color="auto" w:fill="auto"/>
            <w:vAlign w:val="center"/>
            <w:hideMark/>
          </w:tcPr>
          <w:p w:rsidRPr="001B1746" w:rsidR="00E215E8" w:rsidP="005C07DE" w:rsidRDefault="00E215E8" w14:paraId="2AC9C136"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Residency for Tuition Purposes </w:t>
            </w:r>
          </w:p>
        </w:tc>
        <w:tc>
          <w:tcPr>
            <w:tcW w:w="850" w:type="dxa"/>
            <w:shd w:val="clear" w:color="auto" w:fill="auto"/>
            <w:vAlign w:val="center"/>
            <w:hideMark/>
          </w:tcPr>
          <w:p w:rsidRPr="001B1746" w:rsidR="00E215E8" w:rsidP="005C07DE" w:rsidRDefault="00E215E8" w14:paraId="1905F24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Pr="00DA2BC4" w:rsidR="00E215E8" w:rsidP="005C07DE" w:rsidRDefault="00E215E8" w14:paraId="142CA0CE" w14:textId="77777777">
            <w:pPr>
              <w:rPr>
                <w:rFonts w:ascii="Segoe UI Semibold" w:hAnsi="Segoe UI Semibold"/>
                <w:sz w:val="18"/>
                <w:szCs w:val="18"/>
              </w:rPr>
            </w:pPr>
            <w:r w:rsidRPr="00DA2BC4">
              <w:rPr>
                <w:rFonts w:ascii="Segoe UI Semibold" w:hAnsi="Segoe UI Semibold"/>
                <w:sz w:val="18"/>
                <w:szCs w:val="18"/>
              </w:rPr>
              <w:t>1=In-district</w:t>
            </w:r>
            <w:r w:rsidRPr="00DA2BC4">
              <w:rPr>
                <w:rFonts w:ascii="Segoe UI Semibold" w:hAnsi="Segoe UI Semibold"/>
                <w:sz w:val="18"/>
                <w:szCs w:val="18"/>
              </w:rPr>
              <w:br/>
              <w:t>2=In-state tuition based on legal residence</w:t>
            </w:r>
            <w:r w:rsidRPr="00DA2BC4">
              <w:rPr>
                <w:rFonts w:ascii="Segoe UI Semibold" w:hAnsi="Segoe UI Semibold"/>
                <w:sz w:val="18"/>
                <w:szCs w:val="18"/>
              </w:rPr>
              <w:br/>
              <w:t>3=In-state tuition for other reason (e.g., veteran status)</w:t>
            </w:r>
            <w:r w:rsidRPr="00DA2BC4">
              <w:rPr>
                <w:rFonts w:ascii="Segoe UI Semibold" w:hAnsi="Segoe UI Semibold"/>
                <w:sz w:val="18"/>
                <w:szCs w:val="18"/>
              </w:rPr>
              <w:br/>
              <w:t>4=Out-of-state</w:t>
            </w:r>
            <w:r w:rsidRPr="00DA2BC4">
              <w:rPr>
                <w:rFonts w:ascii="Segoe UI Semibold" w:hAnsi="Segoe UI Semibold"/>
                <w:sz w:val="18"/>
                <w:szCs w:val="18"/>
              </w:rPr>
              <w:br/>
              <w:t>5=No differential tuition based on residency</w:t>
            </w:r>
            <w:r w:rsidRPr="00DA2BC4">
              <w:rPr>
                <w:rFonts w:ascii="Segoe UI Semibold" w:hAnsi="Segoe UI Semibold"/>
                <w:sz w:val="18"/>
                <w:szCs w:val="18"/>
              </w:rPr>
              <w:br/>
              <w:t>-1=Unknown</w:t>
            </w:r>
          </w:p>
        </w:tc>
        <w:tc>
          <w:tcPr>
            <w:tcW w:w="4867" w:type="dxa"/>
            <w:shd w:val="clear" w:color="auto" w:fill="auto"/>
            <w:vAlign w:val="center"/>
            <w:hideMark/>
          </w:tcPr>
          <w:p w:rsidRPr="001B1746" w:rsidR="00E215E8" w:rsidP="005C07DE" w:rsidRDefault="00E215E8" w14:paraId="0F21C0DA"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Please indicate the student's tuition classification for the 2019-2020 academic year. </w:t>
            </w:r>
            <w:r w:rsidRPr="001B1746">
              <w:rPr>
                <w:rFonts w:ascii="Segoe UI Semibold" w:hAnsi="Segoe UI Semibold"/>
                <w:color w:val="000000"/>
                <w:sz w:val="18"/>
                <w:szCs w:val="18"/>
              </w:rPr>
              <w:br/>
            </w:r>
            <w:r w:rsidRPr="001B1746">
              <w:rPr>
                <w:rFonts w:ascii="Calibri" w:hAnsi="Calibri"/>
                <w:color w:val="000000"/>
                <w:sz w:val="18"/>
                <w:szCs w:val="18"/>
              </w:rPr>
              <w:t xml:space="preserve">     •</w:t>
            </w:r>
            <w:r w:rsidRPr="001B1746">
              <w:rPr>
                <w:rFonts w:ascii="Segoe UI Semibold" w:hAnsi="Segoe UI Semibold"/>
                <w:color w:val="000000"/>
                <w:sz w:val="18"/>
                <w:szCs w:val="18"/>
              </w:rPr>
              <w:t xml:space="preserve">An in-district student is a student who is a legal resident of the locality in which he/she attends school and thus is entitled to reduced tuition charges if offered by the institution. </w:t>
            </w:r>
            <w:r w:rsidRPr="001B1746">
              <w:rPr>
                <w:rFonts w:ascii="Segoe UI Semibold" w:hAnsi="Segoe UI Semibold"/>
                <w:color w:val="000000"/>
                <w:sz w:val="18"/>
                <w:szCs w:val="18"/>
              </w:rPr>
              <w:br/>
            </w:r>
            <w:r w:rsidRPr="001B1746">
              <w:rPr>
                <w:rFonts w:ascii="Calibri" w:hAnsi="Calibri"/>
                <w:color w:val="000000"/>
                <w:sz w:val="18"/>
                <w:szCs w:val="18"/>
              </w:rPr>
              <w:t xml:space="preserve">     •</w:t>
            </w:r>
            <w:r w:rsidRPr="001B1746">
              <w:rPr>
                <w:rFonts w:ascii="Segoe UI Semibold" w:hAnsi="Segoe UI Semibold"/>
                <w:color w:val="000000"/>
                <w:sz w:val="18"/>
                <w:szCs w:val="18"/>
              </w:rPr>
              <w:t xml:space="preserve">An in-state student is a student who is a legal resident of the state in which he/she attends school. </w:t>
            </w:r>
            <w:r w:rsidRPr="001B1746">
              <w:rPr>
                <w:rFonts w:ascii="Segoe UI Semibold" w:hAnsi="Segoe UI Semibold"/>
                <w:color w:val="000000"/>
                <w:sz w:val="18"/>
                <w:szCs w:val="18"/>
              </w:rPr>
              <w:br/>
              <w:t xml:space="preserve">A student may receive in-state or reduced tuition even if he/she is not a legal resident of the state, such as through programs that offer in-state tuition to veterans or through tuition reciprocity agreements with adjacent states. Report these students as 'in-state tuition for other reason', even if the reduced tuition is higher than in-state tuition. </w:t>
            </w:r>
            <w:r w:rsidRPr="001B1746">
              <w:rPr>
                <w:rFonts w:ascii="Segoe UI Semibold" w:hAnsi="Segoe UI Semibold"/>
                <w:color w:val="000000"/>
                <w:sz w:val="18"/>
                <w:szCs w:val="18"/>
              </w:rPr>
              <w:br/>
            </w:r>
            <w:r w:rsidRPr="001B1746">
              <w:rPr>
                <w:rFonts w:ascii="Segoe UI Semibold" w:hAnsi="Segoe UI Semibold"/>
                <w:color w:val="000000"/>
                <w:sz w:val="18"/>
                <w:szCs w:val="18"/>
              </w:rPr>
              <w:br/>
              <w:t>An out-of-state student is a student who is not a legal resident of the state in which he/she attends school.</w:t>
            </w:r>
          </w:p>
        </w:tc>
      </w:tr>
      <w:tr w:rsidRPr="001B1746" w:rsidR="00E215E8" w:rsidTr="005C07DE" w14:paraId="4FD55FB2" w14:textId="77777777">
        <w:trPr>
          <w:cantSplit/>
          <w:trHeight w:val="3645"/>
        </w:trPr>
        <w:tc>
          <w:tcPr>
            <w:tcW w:w="980" w:type="dxa"/>
            <w:shd w:val="clear" w:color="auto" w:fill="D9D9D9" w:themeFill="background1" w:themeFillShade="D9"/>
            <w:noWrap/>
            <w:vAlign w:val="center"/>
            <w:hideMark/>
          </w:tcPr>
          <w:p w:rsidRPr="001B1746" w:rsidR="00E215E8" w:rsidP="005C07DE" w:rsidRDefault="00E215E8" w14:paraId="42FADC7A" w14:textId="77777777">
            <w:pPr>
              <w:rPr>
                <w:rFonts w:ascii="Segoe UI Semibold" w:hAnsi="Segoe UI Semibold"/>
                <w:color w:val="000000"/>
                <w:sz w:val="21"/>
                <w:szCs w:val="21"/>
              </w:rPr>
            </w:pPr>
            <w:r w:rsidRPr="001B1746">
              <w:rPr>
                <w:rFonts w:ascii="Segoe UI Semibold" w:hAnsi="Segoe UI Semibold"/>
                <w:color w:val="000000"/>
                <w:sz w:val="21"/>
                <w:szCs w:val="21"/>
              </w:rPr>
              <w:t>45</w:t>
            </w:r>
          </w:p>
        </w:tc>
        <w:tc>
          <w:tcPr>
            <w:tcW w:w="1419" w:type="dxa"/>
            <w:shd w:val="clear" w:color="auto" w:fill="D9D9D9" w:themeFill="background1" w:themeFillShade="D9"/>
            <w:noWrap/>
            <w:vAlign w:val="center"/>
            <w:hideMark/>
          </w:tcPr>
          <w:p w:rsidRPr="001B1746" w:rsidR="00E215E8" w:rsidP="005C07DE" w:rsidRDefault="00E215E8" w14:paraId="2CE8FE80" w14:textId="77777777">
            <w:pPr>
              <w:rPr>
                <w:rFonts w:ascii="Segoe UI Semibold" w:hAnsi="Segoe UI Semibold"/>
                <w:color w:val="000000"/>
                <w:sz w:val="20"/>
              </w:rPr>
            </w:pPr>
            <w:r w:rsidRPr="001B1746">
              <w:rPr>
                <w:rFonts w:ascii="Segoe UI Semibold" w:hAnsi="Segoe UI Semibold"/>
                <w:color w:val="000000"/>
                <w:sz w:val="20"/>
              </w:rPr>
              <w:t>ENRSTAT1</w:t>
            </w:r>
          </w:p>
        </w:tc>
        <w:tc>
          <w:tcPr>
            <w:tcW w:w="2287" w:type="dxa"/>
            <w:shd w:val="clear" w:color="auto" w:fill="D9D9D9" w:themeFill="background1" w:themeFillShade="D9"/>
            <w:vAlign w:val="center"/>
            <w:hideMark/>
          </w:tcPr>
          <w:p w:rsidRPr="001B1746" w:rsidR="00E215E8" w:rsidP="005C07DE" w:rsidRDefault="00E215E8" w14:paraId="0178479A" w14:textId="77777777">
            <w:pPr>
              <w:rPr>
                <w:rFonts w:ascii="Franklin Gothic Demi Cond" w:hAnsi="Franklin Gothic Demi Cond"/>
                <w:sz w:val="21"/>
                <w:szCs w:val="21"/>
              </w:rPr>
            </w:pPr>
            <w:r w:rsidRPr="001B1746">
              <w:rPr>
                <w:rFonts w:ascii="Franklin Gothic Demi Cond" w:hAnsi="Franklin Gothic Demi Cond"/>
                <w:sz w:val="21"/>
                <w:szCs w:val="21"/>
              </w:rPr>
              <w:t>Term 1 Enrollment Status</w:t>
            </w:r>
          </w:p>
        </w:tc>
        <w:tc>
          <w:tcPr>
            <w:tcW w:w="850" w:type="dxa"/>
            <w:shd w:val="clear" w:color="auto" w:fill="D9D9D9" w:themeFill="background1" w:themeFillShade="D9"/>
            <w:vAlign w:val="center"/>
            <w:hideMark/>
          </w:tcPr>
          <w:p w:rsidRPr="001B1746" w:rsidR="00E215E8" w:rsidP="005C07DE" w:rsidRDefault="00E215E8" w14:paraId="7E5F7CEA"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D9D9D9" w:themeFill="background1" w:themeFillShade="D9"/>
            <w:vAlign w:val="center"/>
            <w:hideMark/>
          </w:tcPr>
          <w:p w:rsidRPr="00DA2BC4" w:rsidR="00E215E8" w:rsidP="005C07DE" w:rsidRDefault="00E215E8" w14:paraId="30481006" w14:textId="77777777">
            <w:pPr>
              <w:rPr>
                <w:rFonts w:ascii="Segoe UI Semibold" w:hAnsi="Segoe UI Semibold"/>
                <w:sz w:val="18"/>
                <w:szCs w:val="18"/>
              </w:rPr>
            </w:pPr>
            <w:r w:rsidRPr="00DA2BC4">
              <w:rPr>
                <w:rFonts w:ascii="Segoe UI Semibold" w:hAnsi="Segoe UI Semibold"/>
                <w:sz w:val="18"/>
                <w:szCs w:val="18"/>
              </w:rPr>
              <w:t>0=Not enrolled</w:t>
            </w:r>
            <w:r w:rsidRPr="00DA2BC4">
              <w:rPr>
                <w:rFonts w:ascii="Segoe UI Semibold" w:hAnsi="Segoe UI Semibold"/>
                <w:sz w:val="18"/>
                <w:szCs w:val="18"/>
              </w:rPr>
              <w:br w:type="page"/>
            </w:r>
          </w:p>
          <w:p w:rsidRPr="00DA2BC4" w:rsidR="00E215E8" w:rsidP="005C07DE" w:rsidRDefault="00E215E8" w14:paraId="579B94AA" w14:textId="77777777">
            <w:pPr>
              <w:rPr>
                <w:rFonts w:ascii="Segoe UI Semibold" w:hAnsi="Segoe UI Semibold"/>
                <w:sz w:val="18"/>
                <w:szCs w:val="18"/>
              </w:rPr>
            </w:pPr>
            <w:r w:rsidRPr="00DA2BC4">
              <w:rPr>
                <w:rFonts w:ascii="Segoe UI Semibold" w:hAnsi="Segoe UI Semibold"/>
                <w:sz w:val="18"/>
                <w:szCs w:val="18"/>
              </w:rPr>
              <w:t>1=Full-time</w:t>
            </w:r>
          </w:p>
          <w:p w:rsidRPr="00DA2BC4" w:rsidR="00E215E8" w:rsidP="005C07DE" w:rsidRDefault="00E215E8" w14:paraId="06A31979" w14:textId="77777777">
            <w:pPr>
              <w:rPr>
                <w:rFonts w:ascii="Segoe UI Semibold" w:hAnsi="Segoe UI Semibold"/>
                <w:sz w:val="18"/>
                <w:szCs w:val="18"/>
              </w:rPr>
            </w:pPr>
            <w:r w:rsidRPr="00DA2BC4">
              <w:rPr>
                <w:rFonts w:ascii="Segoe UI Semibold" w:hAnsi="Segoe UI Semibold"/>
                <w:sz w:val="18"/>
                <w:szCs w:val="18"/>
              </w:rPr>
              <w:br w:type="page"/>
              <w:t>2=3/4-time</w:t>
            </w:r>
          </w:p>
          <w:p w:rsidRPr="00DA2BC4" w:rsidR="00E215E8" w:rsidP="005C07DE" w:rsidRDefault="00E215E8" w14:paraId="3A14F705" w14:textId="77777777">
            <w:pPr>
              <w:rPr>
                <w:rFonts w:ascii="Segoe UI Semibold" w:hAnsi="Segoe UI Semibold"/>
                <w:sz w:val="18"/>
                <w:szCs w:val="18"/>
              </w:rPr>
            </w:pPr>
            <w:r w:rsidRPr="00DA2BC4">
              <w:rPr>
                <w:rFonts w:ascii="Segoe UI Semibold" w:hAnsi="Segoe UI Semibold"/>
                <w:sz w:val="18"/>
                <w:szCs w:val="18"/>
              </w:rPr>
              <w:br w:type="page"/>
              <w:t>3=Half-time</w:t>
            </w:r>
            <w:r w:rsidRPr="00DA2BC4">
              <w:rPr>
                <w:rFonts w:ascii="Segoe UI Semibold" w:hAnsi="Segoe UI Semibold"/>
                <w:sz w:val="18"/>
                <w:szCs w:val="18"/>
              </w:rPr>
              <w:br w:type="page"/>
            </w:r>
          </w:p>
          <w:p w:rsidRPr="00DA2BC4" w:rsidR="00E215E8" w:rsidP="005C07DE" w:rsidRDefault="00E215E8" w14:paraId="51556045" w14:textId="77777777">
            <w:pPr>
              <w:rPr>
                <w:rFonts w:ascii="Segoe UI Semibold" w:hAnsi="Segoe UI Semibold"/>
                <w:sz w:val="18"/>
                <w:szCs w:val="18"/>
              </w:rPr>
            </w:pPr>
            <w:r w:rsidRPr="00DA2BC4">
              <w:rPr>
                <w:rFonts w:ascii="Segoe UI Semibold" w:hAnsi="Segoe UI Semibold"/>
                <w:sz w:val="18"/>
                <w:szCs w:val="18"/>
              </w:rPr>
              <w:t>4=Less than half-time</w:t>
            </w:r>
          </w:p>
        </w:tc>
        <w:tc>
          <w:tcPr>
            <w:tcW w:w="4867" w:type="dxa"/>
            <w:shd w:val="clear" w:color="auto" w:fill="D9D9D9" w:themeFill="background1" w:themeFillShade="D9"/>
            <w:vAlign w:val="center"/>
            <w:hideMark/>
          </w:tcPr>
          <w:p w:rsidRPr="004B508F" w:rsidR="00E215E8" w:rsidP="005C07DE" w:rsidRDefault="00E215E8" w14:paraId="535B0EA8" w14:textId="77777777">
            <w:pPr>
              <w:rPr>
                <w:rFonts w:ascii="Segoe UI Semibold" w:hAnsi="Segoe UI Semibold"/>
                <w:i/>
                <w:iCs/>
                <w:color w:val="000000"/>
                <w:sz w:val="18"/>
                <w:szCs w:val="18"/>
              </w:rPr>
            </w:pPr>
            <w:r w:rsidRPr="004B508F">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w:t>
            </w:r>
            <w:r>
              <w:rPr>
                <w:rFonts w:ascii="Segoe UI Semibold" w:hAnsi="Segoe UI Semibold"/>
                <w:i/>
                <w:iCs/>
                <w:color w:val="000000"/>
                <w:sz w:val="18"/>
                <w:szCs w:val="18"/>
              </w:rPr>
              <w:t>book</w:t>
            </w:r>
            <w:r w:rsidRPr="004B508F">
              <w:rPr>
                <w:rFonts w:ascii="Segoe UI Semibold" w:hAnsi="Segoe UI Semibold"/>
                <w:i/>
                <w:iCs/>
                <w:color w:val="000000"/>
                <w:sz w:val="18"/>
                <w:szCs w:val="18"/>
              </w:rPr>
              <w:t xml:space="preserve"> to see the customized wording. You can download both of these document</w:t>
            </w:r>
            <w:r>
              <w:rPr>
                <w:rFonts w:ascii="Segoe UI Semibold" w:hAnsi="Segoe UI Semibold"/>
                <w:i/>
                <w:iCs/>
                <w:color w:val="000000"/>
                <w:sz w:val="18"/>
                <w:szCs w:val="18"/>
              </w:rPr>
              <w:t>s</w:t>
            </w:r>
            <w:r w:rsidRPr="004B508F">
              <w:rPr>
                <w:rFonts w:ascii="Segoe UI Semibold" w:hAnsi="Segoe UI Semibold"/>
                <w:i/>
                <w:iCs/>
                <w:color w:val="000000"/>
                <w:sz w:val="18"/>
                <w:szCs w:val="18"/>
              </w:rPr>
              <w:t xml:space="preserve"> on the PDP.</w:t>
            </w:r>
            <w:r w:rsidRPr="004B508F">
              <w:rPr>
                <w:rFonts w:ascii="Segoe UI Semibold" w:hAnsi="Segoe UI Semibold"/>
                <w:i/>
                <w:iCs/>
                <w:color w:val="000000"/>
                <w:sz w:val="18"/>
                <w:szCs w:val="18"/>
              </w:rPr>
              <w:br w:type="page"/>
              <w:t xml:space="preserve">      </w:t>
            </w:r>
          </w:p>
          <w:p w:rsidRPr="004B508F" w:rsidR="00E215E8" w:rsidP="005C07DE" w:rsidRDefault="00E215E8" w14:paraId="674E29D5" w14:textId="77777777">
            <w:pPr>
              <w:rPr>
                <w:rFonts w:ascii="Segoe UI Semibold" w:hAnsi="Segoe UI Semibold"/>
                <w:i/>
                <w:iCs/>
                <w:color w:val="000000"/>
                <w:sz w:val="18"/>
                <w:szCs w:val="18"/>
              </w:rPr>
            </w:pPr>
            <w:r w:rsidRPr="004B508F">
              <w:rPr>
                <w:rFonts w:ascii="Segoe UI Semibold" w:hAnsi="Segoe UI Semibold"/>
                <w:i/>
                <w:iCs/>
                <w:color w:val="000000"/>
                <w:sz w:val="18"/>
                <w:szCs w:val="18"/>
              </w:rPr>
              <w:t>• For term-based institutions, this item will repeat for each term that your institution reported on the Registration page. The item descriptions will be pre-filled with your institution's term names.</w:t>
            </w:r>
            <w:r w:rsidRPr="004B508F">
              <w:rPr>
                <w:rFonts w:ascii="Segoe UI Semibold" w:hAnsi="Segoe UI Semibold"/>
                <w:i/>
                <w:iCs/>
                <w:color w:val="000000"/>
                <w:sz w:val="18"/>
                <w:szCs w:val="18"/>
              </w:rPr>
              <w:br w:type="page"/>
              <w:t xml:space="preserve">      </w:t>
            </w:r>
          </w:p>
          <w:p w:rsidRPr="004B508F" w:rsidR="00E215E8" w:rsidP="005C07DE" w:rsidRDefault="00E215E8" w14:paraId="3CA7B250" w14:textId="77777777">
            <w:pPr>
              <w:rPr>
                <w:rFonts w:ascii="Segoe UI Semibold" w:hAnsi="Segoe UI Semibold"/>
                <w:i/>
                <w:iCs/>
                <w:color w:val="000000"/>
                <w:sz w:val="18"/>
                <w:szCs w:val="18"/>
              </w:rPr>
            </w:pPr>
            <w:r w:rsidRPr="004B508F">
              <w:rPr>
                <w:rFonts w:ascii="Segoe UI Semibold" w:hAnsi="Segoe UI Semibold"/>
                <w:i/>
                <w:iCs/>
                <w:color w:val="000000"/>
                <w:sz w:val="18"/>
                <w:szCs w:val="18"/>
              </w:rPr>
              <w:t xml:space="preserve">• For continuous enrollment institutions, this item will be listed 12 times - once for each month in the July 1, 2019 to June 30, 2020 federal financial aid year. </w:t>
            </w:r>
            <w:r w:rsidRPr="004B508F">
              <w:rPr>
                <w:rFonts w:ascii="Segoe UI Semibold" w:hAnsi="Segoe UI Semibold"/>
                <w:i/>
                <w:iCs/>
                <w:color w:val="000000"/>
                <w:sz w:val="18"/>
                <w:szCs w:val="18"/>
              </w:rPr>
              <w:br w:type="page"/>
            </w:r>
            <w:r w:rsidRPr="004B508F">
              <w:rPr>
                <w:rFonts w:ascii="Segoe UI Semibold" w:hAnsi="Segoe UI Semibold"/>
                <w:i/>
                <w:iCs/>
                <w:color w:val="000000"/>
                <w:sz w:val="18"/>
                <w:szCs w:val="18"/>
              </w:rPr>
              <w:br w:type="page"/>
            </w:r>
          </w:p>
          <w:p w:rsidR="00E215E8" w:rsidP="005C07DE" w:rsidRDefault="00E215E8" w14:paraId="08706A0D" w14:textId="77777777">
            <w:pPr>
              <w:rPr>
                <w:rFonts w:ascii="Segoe UI Semibold" w:hAnsi="Segoe UI Semibold"/>
                <w:color w:val="000000"/>
                <w:sz w:val="18"/>
                <w:szCs w:val="18"/>
              </w:rPr>
            </w:pPr>
          </w:p>
          <w:p w:rsidR="00E215E8" w:rsidP="005C07DE" w:rsidRDefault="00E215E8" w14:paraId="5BA13708"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enrollment status in this term</w:t>
            </w:r>
            <w:r>
              <w:rPr>
                <w:rFonts w:ascii="Segoe UI Semibold" w:hAnsi="Segoe UI Semibold"/>
                <w:color w:val="000000"/>
                <w:sz w:val="18"/>
                <w:szCs w:val="18"/>
              </w:rPr>
              <w:t>/month</w:t>
            </w:r>
            <w:r w:rsidRPr="001B1746">
              <w:rPr>
                <w:rFonts w:ascii="Segoe UI Semibold" w:hAnsi="Segoe UI Semibold"/>
                <w:color w:val="000000"/>
                <w:sz w:val="18"/>
                <w:szCs w:val="18"/>
              </w:rPr>
              <w:t xml:space="preserve">. If enrollment status was used to determine financial aid eligibility, report that enrollment status for this item. Otherwise, report the enrollment status as defined by your institution. </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t xml:space="preserve"> Institutions typically define enrollment status based on the number of credit or clock hours attempted.  </w:t>
            </w:r>
          </w:p>
          <w:p w:rsidR="00E215E8" w:rsidP="005C07DE" w:rsidRDefault="00E215E8" w14:paraId="52C92498"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For example, students who are enrolled as a full-time student typically carry at least </w:t>
            </w:r>
          </w:p>
          <w:p w:rsidR="00E215E8" w:rsidP="005C07DE" w:rsidRDefault="00E215E8" w14:paraId="098DAA46" w14:textId="77777777">
            <w:pPr>
              <w:rPr>
                <w:rFonts w:ascii="Segoe UI Semibold" w:hAnsi="Segoe UI Semibold"/>
                <w:color w:val="000000"/>
                <w:sz w:val="18"/>
                <w:szCs w:val="18"/>
              </w:rPr>
            </w:pPr>
            <w:r w:rsidRPr="001B1746">
              <w:rPr>
                <w:rFonts w:ascii="Segoe UI Semibold" w:hAnsi="Segoe UI Semibold"/>
                <w:color w:val="000000"/>
                <w:sz w:val="18"/>
                <w:szCs w:val="18"/>
              </w:rPr>
              <w:br w:type="page"/>
              <w:t xml:space="preserve">• 12 semester or quarter hours per term at the undergraduate level or 9 credit hours per term at the graduate level. </w:t>
            </w:r>
            <w:r w:rsidRPr="001B1746">
              <w:rPr>
                <w:rFonts w:ascii="Segoe UI Semibold" w:hAnsi="Segoe UI Semibold"/>
                <w:color w:val="000000"/>
                <w:sz w:val="18"/>
                <w:szCs w:val="18"/>
              </w:rPr>
              <w:br w:type="page"/>
            </w:r>
          </w:p>
          <w:p w:rsidR="00E215E8" w:rsidP="005C07DE" w:rsidRDefault="00E215E8" w14:paraId="1AC9E4BF"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 24 semester hours or 36 quarter hours per academic year for an educational program using credit hours for a program of less than one academic year. </w:t>
            </w:r>
            <w:r w:rsidRPr="001B1746">
              <w:rPr>
                <w:rFonts w:ascii="Segoe UI Semibold" w:hAnsi="Segoe UI Semibold"/>
                <w:color w:val="000000"/>
                <w:sz w:val="18"/>
                <w:szCs w:val="18"/>
              </w:rPr>
              <w:br w:type="page"/>
            </w:r>
          </w:p>
          <w:p w:rsidRPr="001B1746" w:rsidR="00E215E8" w:rsidP="005C07DE" w:rsidRDefault="00E215E8" w14:paraId="4E593865" w14:textId="77777777">
            <w:pPr>
              <w:rPr>
                <w:rFonts w:ascii="Segoe UI Semibold" w:hAnsi="Segoe UI Semibold"/>
                <w:color w:val="000000"/>
                <w:sz w:val="18"/>
                <w:szCs w:val="18"/>
              </w:rPr>
            </w:pPr>
            <w:r w:rsidRPr="001B1746">
              <w:rPr>
                <w:rFonts w:ascii="Segoe UI Semibold" w:hAnsi="Segoe UI Semibold"/>
                <w:color w:val="000000"/>
                <w:sz w:val="18"/>
                <w:szCs w:val="18"/>
              </w:rPr>
              <w:t>• 24 clock hours per week for an education program using clock hours.</w:t>
            </w:r>
          </w:p>
        </w:tc>
      </w:tr>
      <w:tr w:rsidRPr="001B1746" w:rsidR="00E215E8" w:rsidTr="005C07DE" w14:paraId="7AF20A4E" w14:textId="77777777">
        <w:trPr>
          <w:cantSplit/>
          <w:trHeight w:val="4608"/>
        </w:trPr>
        <w:tc>
          <w:tcPr>
            <w:tcW w:w="980" w:type="dxa"/>
            <w:shd w:val="clear" w:color="auto" w:fill="D9D9D9" w:themeFill="background1" w:themeFillShade="D9"/>
            <w:noWrap/>
            <w:vAlign w:val="center"/>
            <w:hideMark/>
          </w:tcPr>
          <w:p w:rsidRPr="001B1746" w:rsidR="00E215E8" w:rsidP="005C07DE" w:rsidRDefault="00E215E8" w14:paraId="47C503CF" w14:textId="77777777">
            <w:pPr>
              <w:rPr>
                <w:rFonts w:ascii="Segoe UI Semibold" w:hAnsi="Segoe UI Semibold"/>
                <w:color w:val="000000"/>
                <w:sz w:val="21"/>
                <w:szCs w:val="21"/>
              </w:rPr>
            </w:pPr>
            <w:r w:rsidRPr="001B1746">
              <w:rPr>
                <w:rFonts w:ascii="Segoe UI Semibold" w:hAnsi="Segoe UI Semibold"/>
                <w:color w:val="000000"/>
                <w:sz w:val="21"/>
                <w:szCs w:val="21"/>
              </w:rPr>
              <w:t>46</w:t>
            </w:r>
          </w:p>
        </w:tc>
        <w:tc>
          <w:tcPr>
            <w:tcW w:w="1419" w:type="dxa"/>
            <w:shd w:val="clear" w:color="auto" w:fill="D9D9D9" w:themeFill="background1" w:themeFillShade="D9"/>
            <w:noWrap/>
            <w:vAlign w:val="center"/>
            <w:hideMark/>
          </w:tcPr>
          <w:p w:rsidRPr="001B1746" w:rsidR="00E215E8" w:rsidP="005C07DE" w:rsidRDefault="00E215E8" w14:paraId="6C2FF55D" w14:textId="77777777">
            <w:pPr>
              <w:rPr>
                <w:rFonts w:ascii="Segoe UI Semibold" w:hAnsi="Segoe UI Semibold"/>
                <w:color w:val="000000"/>
                <w:sz w:val="20"/>
              </w:rPr>
            </w:pPr>
            <w:r w:rsidRPr="001B1746">
              <w:rPr>
                <w:rFonts w:ascii="Segoe UI Semibold" w:hAnsi="Segoe UI Semibold"/>
                <w:color w:val="000000"/>
                <w:sz w:val="20"/>
              </w:rPr>
              <w:t>CRED</w:t>
            </w:r>
          </w:p>
        </w:tc>
        <w:tc>
          <w:tcPr>
            <w:tcW w:w="2287" w:type="dxa"/>
            <w:shd w:val="clear" w:color="auto" w:fill="D9D9D9" w:themeFill="background1" w:themeFillShade="D9"/>
            <w:vAlign w:val="center"/>
            <w:hideMark/>
          </w:tcPr>
          <w:p w:rsidRPr="001B1746" w:rsidR="00E215E8" w:rsidP="005C07DE" w:rsidRDefault="00E215E8" w14:paraId="06E4D079"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Term 1 Credit </w:t>
            </w:r>
            <w:r>
              <w:rPr>
                <w:rFonts w:ascii="Franklin Gothic Demi Cond" w:hAnsi="Franklin Gothic Demi Cond"/>
                <w:sz w:val="21"/>
                <w:szCs w:val="21"/>
              </w:rPr>
              <w:t>Hours</w:t>
            </w:r>
          </w:p>
        </w:tc>
        <w:tc>
          <w:tcPr>
            <w:tcW w:w="850" w:type="dxa"/>
            <w:shd w:val="clear" w:color="auto" w:fill="D9D9D9" w:themeFill="background1" w:themeFillShade="D9"/>
            <w:vAlign w:val="center"/>
            <w:hideMark/>
          </w:tcPr>
          <w:p w:rsidRPr="001B1746" w:rsidR="00E215E8" w:rsidP="005C07DE" w:rsidRDefault="00E215E8" w14:paraId="131E63CA"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D9D9D9" w:themeFill="background1" w:themeFillShade="D9"/>
            <w:vAlign w:val="center"/>
            <w:hideMark/>
          </w:tcPr>
          <w:p w:rsidRPr="00DA2BC4" w:rsidR="00E215E8" w:rsidP="005C07DE" w:rsidRDefault="00E215E8" w14:paraId="0FE6E7D8"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D9D9D9" w:themeFill="background1" w:themeFillShade="D9"/>
            <w:vAlign w:val="center"/>
            <w:hideMark/>
          </w:tcPr>
          <w:p w:rsidRPr="001B1746" w:rsidR="00E215E8" w:rsidP="005C07DE" w:rsidRDefault="00E215E8" w14:paraId="28590A6F" w14:textId="77777777">
            <w:pPr>
              <w:rPr>
                <w:rFonts w:ascii="Segoe UI Semibold" w:hAnsi="Segoe UI Semibold"/>
                <w:color w:val="000000"/>
                <w:sz w:val="18"/>
                <w:szCs w:val="18"/>
              </w:rPr>
            </w:pPr>
            <w:r w:rsidRPr="004B508F">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w:t>
            </w:r>
            <w:r>
              <w:rPr>
                <w:rFonts w:ascii="Segoe UI Semibold" w:hAnsi="Segoe UI Semibold"/>
                <w:i/>
                <w:iCs/>
                <w:color w:val="000000"/>
                <w:sz w:val="18"/>
                <w:szCs w:val="18"/>
              </w:rPr>
              <w:t>book</w:t>
            </w:r>
            <w:r w:rsidRPr="004B508F">
              <w:rPr>
                <w:rFonts w:ascii="Segoe UI Semibold" w:hAnsi="Segoe UI Semibold"/>
                <w:i/>
                <w:iCs/>
                <w:color w:val="000000"/>
                <w:sz w:val="18"/>
                <w:szCs w:val="18"/>
              </w:rPr>
              <w:t xml:space="preserve"> to see the customized wording. You can download both of these document</w:t>
            </w:r>
            <w:r>
              <w:rPr>
                <w:rFonts w:ascii="Segoe UI Semibold" w:hAnsi="Segoe UI Semibold"/>
                <w:i/>
                <w:iCs/>
                <w:color w:val="000000"/>
                <w:sz w:val="18"/>
                <w:szCs w:val="18"/>
              </w:rPr>
              <w:t>s</w:t>
            </w:r>
            <w:r w:rsidRPr="004B508F">
              <w:rPr>
                <w:rFonts w:ascii="Segoe UI Semibold" w:hAnsi="Segoe UI Semibold"/>
                <w:i/>
                <w:iCs/>
                <w:color w:val="000000"/>
                <w:sz w:val="18"/>
                <w:szCs w:val="18"/>
              </w:rPr>
              <w:t xml:space="preserve"> on the PDP.</w:t>
            </w:r>
            <w:r w:rsidRPr="004B508F">
              <w:rPr>
                <w:rFonts w:ascii="Segoe UI Semibold" w:hAnsi="Segoe UI Semibold"/>
                <w:i/>
                <w:iCs/>
                <w:color w:val="000000"/>
                <w:sz w:val="18"/>
                <w:szCs w:val="18"/>
              </w:rPr>
              <w:br/>
              <w:t>• For term-based institutions, this item will repeat for each term that your institution reported on the Registration page. The item descriptions will be pre-filled with your institution's term names.</w:t>
            </w:r>
            <w:r w:rsidRPr="004B508F">
              <w:rPr>
                <w:rFonts w:ascii="Segoe UI Semibold" w:hAnsi="Segoe UI Semibold"/>
                <w:i/>
                <w:iCs/>
                <w:color w:val="000000"/>
                <w:sz w:val="18"/>
                <w:szCs w:val="18"/>
              </w:rPr>
              <w:br/>
              <w:t>• For continuous enrollment institutions, this item will be listed 12 times - once for each month in the July 1, 2019 to June 30, 2020 federal financial aid year.</w:t>
            </w:r>
            <w:r w:rsidRPr="001B1746">
              <w:rPr>
                <w:rFonts w:ascii="Segoe UI Semibold" w:hAnsi="Segoe UI Semibold"/>
                <w:color w:val="000000"/>
                <w:sz w:val="18"/>
                <w:szCs w:val="18"/>
              </w:rPr>
              <w:t xml:space="preserve"> </w:t>
            </w:r>
            <w:r w:rsidRPr="001B1746">
              <w:rPr>
                <w:rFonts w:ascii="Segoe UI Semibold" w:hAnsi="Segoe UI Semibold"/>
                <w:color w:val="000000"/>
                <w:sz w:val="18"/>
                <w:szCs w:val="18"/>
              </w:rPr>
              <w:br/>
            </w:r>
            <w:r w:rsidRPr="001B1746">
              <w:rPr>
                <w:rFonts w:ascii="Segoe UI Semibold" w:hAnsi="Segoe UI Semibold"/>
                <w:color w:val="000000"/>
                <w:sz w:val="18"/>
                <w:szCs w:val="18"/>
              </w:rPr>
              <w:br/>
              <w:t>Enter the number of credit</w:t>
            </w:r>
            <w:r>
              <w:rPr>
                <w:rFonts w:ascii="Segoe UI Semibold" w:hAnsi="Segoe UI Semibold"/>
                <w:color w:val="000000"/>
                <w:sz w:val="18"/>
                <w:szCs w:val="18"/>
              </w:rPr>
              <w:t xml:space="preserve"> hours</w:t>
            </w:r>
            <w:r w:rsidRPr="001B1746">
              <w:rPr>
                <w:rFonts w:ascii="Segoe UI Semibold" w:hAnsi="Segoe UI Semibold"/>
                <w:color w:val="000000"/>
                <w:sz w:val="18"/>
                <w:szCs w:val="18"/>
              </w:rPr>
              <w:t xml:space="preserve"> or clock hours this student attempted for this term</w:t>
            </w:r>
            <w:r>
              <w:rPr>
                <w:rFonts w:ascii="Segoe UI Semibold" w:hAnsi="Segoe UI Semibold"/>
                <w:color w:val="000000"/>
                <w:sz w:val="18"/>
                <w:szCs w:val="18"/>
              </w:rPr>
              <w:t>/month</w:t>
            </w:r>
            <w:r w:rsidRPr="001B1746">
              <w:rPr>
                <w:rFonts w:ascii="Segoe UI Semibold" w:hAnsi="Segoe UI Semibold"/>
                <w:color w:val="000000"/>
                <w:sz w:val="18"/>
                <w:szCs w:val="18"/>
              </w:rPr>
              <w:t>. If you were not able to provide an enrollment status for this term, the number of credit</w:t>
            </w:r>
            <w:r>
              <w:rPr>
                <w:rFonts w:ascii="Segoe UI Semibold" w:hAnsi="Segoe UI Semibold"/>
                <w:color w:val="000000"/>
                <w:sz w:val="18"/>
                <w:szCs w:val="18"/>
              </w:rPr>
              <w:t xml:space="preserve"> hours</w:t>
            </w:r>
            <w:r w:rsidRPr="001B1746">
              <w:rPr>
                <w:rFonts w:ascii="Segoe UI Semibold" w:hAnsi="Segoe UI Semibold"/>
                <w:color w:val="000000"/>
                <w:sz w:val="18"/>
                <w:szCs w:val="18"/>
              </w:rPr>
              <w:t xml:space="preserve"> or clock hours is critical for determining this student’s enrollment intensity.</w:t>
            </w:r>
          </w:p>
        </w:tc>
      </w:tr>
    </w:tbl>
    <w:p w:rsidR="00E215E8" w:rsidP="00E215E8" w:rsidRDefault="00E215E8" w14:paraId="32824534" w14:textId="77777777">
      <w:pPr>
        <w:spacing w:after="160" w:line="259" w:lineRule="auto"/>
        <w:rPr>
          <w:rFonts w:ascii="Calibri" w:hAnsi="Calibri" w:cs="Arial"/>
          <w:sz w:val="22"/>
          <w:szCs w:val="22"/>
        </w:rPr>
      </w:pPr>
    </w:p>
    <w:p w:rsidR="00E215E8" w:rsidP="00E215E8" w:rsidRDefault="00E215E8" w14:paraId="4AA5A0E6" w14:textId="77777777">
      <w:pPr>
        <w:spacing w:after="160" w:line="259" w:lineRule="auto"/>
        <w:rPr>
          <w:rFonts w:ascii="Calibri" w:hAnsi="Calibri" w:cs="Arial"/>
          <w:sz w:val="22"/>
          <w:szCs w:val="22"/>
        </w:rPr>
      </w:pPr>
    </w:p>
    <w:p w:rsidR="00E215E8" w:rsidP="00E215E8" w:rsidRDefault="00E215E8" w14:paraId="4F1A7C8F" w14:textId="77777777">
      <w:pPr>
        <w:spacing w:after="160" w:line="259" w:lineRule="auto"/>
        <w:rPr>
          <w:rFonts w:ascii="Calibri" w:hAnsi="Calibri" w:cs="Arial"/>
          <w:sz w:val="22"/>
          <w:szCs w:val="22"/>
        </w:rPr>
      </w:pPr>
    </w:p>
    <w:p w:rsidR="00E215E8" w:rsidP="00E215E8" w:rsidRDefault="00E215E8" w14:paraId="46294E18" w14:textId="77777777">
      <w:pPr>
        <w:spacing w:after="160" w:line="259" w:lineRule="auto"/>
        <w:rPr>
          <w:rFonts w:ascii="Calibri" w:hAnsi="Calibri" w:cs="Arial"/>
          <w:sz w:val="22"/>
          <w:szCs w:val="22"/>
        </w:rPr>
      </w:pPr>
    </w:p>
    <w:p w:rsidR="00E215E8" w:rsidP="00E215E8" w:rsidRDefault="00E215E8" w14:paraId="39A5C7E2" w14:textId="77777777">
      <w:pPr>
        <w:spacing w:after="160" w:line="259" w:lineRule="auto"/>
        <w:rPr>
          <w:rFonts w:ascii="Calibri" w:hAnsi="Calibri" w:cs="Arial"/>
          <w:sz w:val="22"/>
          <w:szCs w:val="22"/>
        </w:rPr>
      </w:pPr>
    </w:p>
    <w:p w:rsidR="00E215E8" w:rsidP="00E215E8" w:rsidRDefault="00E215E8" w14:paraId="27F208C9" w14:textId="77777777">
      <w:pPr>
        <w:spacing w:after="160" w:line="259" w:lineRule="auto"/>
        <w:rPr>
          <w:rFonts w:ascii="Calibri" w:hAnsi="Calibri" w:cs="Arial"/>
          <w:sz w:val="22"/>
          <w:szCs w:val="22"/>
        </w:rPr>
      </w:pPr>
    </w:p>
    <w:p w:rsidR="00E215E8" w:rsidP="00E215E8" w:rsidRDefault="00E215E8" w14:paraId="0B47DF24" w14:textId="77777777">
      <w:pPr>
        <w:spacing w:after="160" w:line="259" w:lineRule="auto"/>
        <w:rPr>
          <w:rFonts w:ascii="Calibri" w:hAnsi="Calibri" w:cs="Arial"/>
          <w:sz w:val="22"/>
          <w:szCs w:val="22"/>
        </w:rPr>
      </w:pPr>
    </w:p>
    <w:p w:rsidR="00E215E8" w:rsidP="00E215E8" w:rsidRDefault="00E215E8" w14:paraId="5F480C91" w14:textId="77777777">
      <w:pPr>
        <w:rPr>
          <w:rFonts w:ascii="Calibri" w:hAnsi="Calibri" w:cs="Arial"/>
          <w:sz w:val="22"/>
          <w:szCs w:val="22"/>
        </w:rPr>
      </w:pPr>
      <w:r>
        <w:rPr>
          <w:rFonts w:ascii="Calibri" w:hAnsi="Calibri" w:cs="Arial"/>
          <w:sz w:val="22"/>
          <w:szCs w:val="22"/>
        </w:rPr>
        <w:br w:type="page"/>
      </w:r>
    </w:p>
    <w:p w:rsidR="00E215E8" w:rsidP="00E215E8" w:rsidRDefault="00E215E8" w14:paraId="6A17021F" w14:textId="77777777">
      <w:pPr>
        <w:spacing w:line="259" w:lineRule="auto"/>
        <w:rPr>
          <w:rFonts w:ascii="Calibri" w:hAnsi="Calibri" w:cs="Arial"/>
          <w:sz w:val="22"/>
          <w:szCs w:val="22"/>
        </w:rPr>
      </w:pPr>
      <w:r>
        <w:rPr>
          <w:noProof/>
        </w:rPr>
        <mc:AlternateContent>
          <mc:Choice Requires="wps">
            <w:drawing>
              <wp:anchor distT="45720" distB="45720" distL="114300" distR="114300" simplePos="0" relativeHeight="251658240" behindDoc="0" locked="0" layoutInCell="1" allowOverlap="1" wp14:editId="78143685" wp14:anchorId="119E118E">
                <wp:simplePos x="0" y="0"/>
                <wp:positionH relativeFrom="column">
                  <wp:posOffset>0</wp:posOffset>
                </wp:positionH>
                <wp:positionV relativeFrom="paragraph">
                  <wp:posOffset>0</wp:posOffset>
                </wp:positionV>
                <wp:extent cx="8791575" cy="1404620"/>
                <wp:effectExtent l="0" t="0" r="9525" b="0"/>
                <wp:wrapTopAndBottom/>
                <wp:docPr id="1925590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chemeClr val="bg2">
                            <a:lumMod val="25000"/>
                          </a:schemeClr>
                        </a:solidFill>
                        <a:ln w="9525">
                          <a:noFill/>
                          <a:miter lim="800000"/>
                          <a:headEnd/>
                          <a:tailEnd/>
                        </a:ln>
                      </wps:spPr>
                      <wps:txbx>
                        <w:txbxContent>
                          <w:p w:rsidRPr="00625F2E" w:rsidR="00B13C09" w:rsidP="00E215E8" w:rsidRDefault="00B13C09" w14:paraId="18B0F1C4"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style="position:absolute;margin-left:0;margin-top:0;width:692.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484329 [81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" w14:anchorId="119E118E">
                <v:textbox style="mso-fit-shape-to-text:t">
                  <w:txbxContent>
                    <w:p w:rsidRPr="00625F2E" w:rsidR="00B13C09" w:rsidP="00E215E8" w:rsidRDefault="00B13C09" w14:paraId="18B0F1C4"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v:textbox>
                <w10:wrap type="topAndBottom"/>
              </v:shape>
            </w:pict>
          </mc:Fallback>
        </mc:AlternateContent>
      </w:r>
    </w:p>
    <w:tbl>
      <w:tblPr>
        <w:tblW w:w="13855"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ook w:val="04A0" w:firstRow="1" w:lastRow="0" w:firstColumn="1" w:lastColumn="0" w:noHBand="0" w:noVBand="1"/>
      </w:tblPr>
      <w:tblGrid>
        <w:gridCol w:w="979"/>
        <w:gridCol w:w="2097"/>
        <w:gridCol w:w="1998"/>
        <w:gridCol w:w="1123"/>
        <w:gridCol w:w="3571"/>
        <w:gridCol w:w="4087"/>
      </w:tblGrid>
      <w:tr w:rsidRPr="008B6648" w:rsidR="00E215E8" w:rsidTr="005C07DE" w14:paraId="6F6E6129" w14:textId="77777777">
        <w:trPr>
          <w:cantSplit/>
          <w:trHeight w:val="864"/>
          <w:tblHeader/>
        </w:trPr>
        <w:tc>
          <w:tcPr>
            <w:tcW w:w="979" w:type="dxa"/>
            <w:shd w:val="clear" w:color="auto" w:fill="auto"/>
            <w:noWrap/>
            <w:vAlign w:val="center"/>
            <w:hideMark/>
          </w:tcPr>
          <w:p w:rsidRPr="008B6648" w:rsidR="00E215E8" w:rsidP="005C07DE" w:rsidRDefault="00E215E8" w14:paraId="0FB94B3D"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Field #</w:t>
            </w:r>
          </w:p>
        </w:tc>
        <w:tc>
          <w:tcPr>
            <w:tcW w:w="2097" w:type="dxa"/>
            <w:shd w:val="clear" w:color="auto" w:fill="auto"/>
            <w:noWrap/>
            <w:vAlign w:val="center"/>
            <w:hideMark/>
          </w:tcPr>
          <w:p w:rsidRPr="008B6648" w:rsidR="00E215E8" w:rsidP="005C07DE" w:rsidRDefault="00E215E8" w14:paraId="52880CD2"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Label</w:t>
            </w:r>
          </w:p>
        </w:tc>
        <w:tc>
          <w:tcPr>
            <w:tcW w:w="1998" w:type="dxa"/>
            <w:shd w:val="clear" w:color="auto" w:fill="auto"/>
            <w:vAlign w:val="center"/>
            <w:hideMark/>
          </w:tcPr>
          <w:p w:rsidRPr="008B6648" w:rsidR="00E215E8" w:rsidP="005C07DE" w:rsidRDefault="00E215E8" w14:paraId="4860ADD4"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Description</w:t>
            </w:r>
          </w:p>
        </w:tc>
        <w:tc>
          <w:tcPr>
            <w:tcW w:w="1123" w:type="dxa"/>
            <w:shd w:val="clear" w:color="auto" w:fill="auto"/>
            <w:vAlign w:val="center"/>
            <w:hideMark/>
          </w:tcPr>
          <w:p w:rsidRPr="008B6648" w:rsidR="00E215E8" w:rsidP="005C07DE" w:rsidRDefault="00E215E8" w14:paraId="3FF97A2E" w14:textId="77777777">
            <w:pPr>
              <w:jc w:val="center"/>
              <w:rPr>
                <w:rFonts w:ascii="Franklin Gothic Medium Cond" w:hAnsi="Franklin Gothic Medium Cond"/>
                <w:color w:val="000000"/>
                <w:szCs w:val="24"/>
              </w:rPr>
            </w:pPr>
            <w:r w:rsidRPr="00923933">
              <w:rPr>
                <w:rFonts w:ascii="Franklin Gothic Medium Cond" w:hAnsi="Franklin Gothic Medium Cond"/>
                <w:color w:val="000000"/>
                <w:sz w:val="22"/>
                <w:szCs w:val="22"/>
              </w:rPr>
              <w:t>Critical Data Item?</w:t>
            </w:r>
          </w:p>
        </w:tc>
        <w:tc>
          <w:tcPr>
            <w:tcW w:w="3571" w:type="dxa"/>
            <w:shd w:val="clear" w:color="auto" w:fill="auto"/>
            <w:noWrap/>
            <w:vAlign w:val="center"/>
            <w:hideMark/>
          </w:tcPr>
          <w:p w:rsidRPr="008B6648" w:rsidR="00E215E8" w:rsidP="005C07DE" w:rsidRDefault="00E215E8" w14:paraId="60D0FA38"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087" w:type="dxa"/>
            <w:shd w:val="clear" w:color="auto" w:fill="auto"/>
            <w:vAlign w:val="center"/>
            <w:hideMark/>
          </w:tcPr>
          <w:p w:rsidRPr="008B6648" w:rsidR="00E215E8" w:rsidP="005C07DE" w:rsidRDefault="00E215E8" w14:paraId="4C1C296F"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Notes &amp; Help Text</w:t>
            </w:r>
          </w:p>
        </w:tc>
      </w:tr>
      <w:tr w:rsidRPr="008B6648" w:rsidR="00E215E8" w:rsidTr="005C07DE" w14:paraId="409B130E" w14:textId="77777777">
        <w:trPr>
          <w:cantSplit/>
          <w:trHeight w:val="330"/>
        </w:trPr>
        <w:tc>
          <w:tcPr>
            <w:tcW w:w="979" w:type="dxa"/>
            <w:shd w:val="clear" w:color="auto" w:fill="auto"/>
            <w:noWrap/>
            <w:vAlign w:val="center"/>
          </w:tcPr>
          <w:p w:rsidR="00E215E8" w:rsidP="005C07DE" w:rsidRDefault="00E215E8" w14:paraId="789259ED"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rsidRPr="001B1746" w:rsidR="00E215E8" w:rsidP="005C07DE" w:rsidRDefault="00E215E8" w14:paraId="2190D901"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tcPr>
          <w:p w:rsidRPr="008B6648" w:rsidR="00E215E8" w:rsidP="005C07DE" w:rsidRDefault="00E215E8" w14:paraId="4CE1B13C" w14:textId="77777777">
            <w:pPr>
              <w:rPr>
                <w:rFonts w:ascii="Segoe UI Semibold" w:hAnsi="Segoe UI Semibold"/>
                <w:color w:val="000000"/>
                <w:sz w:val="20"/>
              </w:rPr>
            </w:pPr>
            <w:r>
              <w:rPr>
                <w:rFonts w:ascii="Segoe UI Semibold" w:hAnsi="Segoe UI Semibold"/>
                <w:color w:val="000000"/>
                <w:sz w:val="20"/>
              </w:rPr>
              <w:t>VERSION</w:t>
            </w:r>
          </w:p>
        </w:tc>
        <w:tc>
          <w:tcPr>
            <w:tcW w:w="1998" w:type="dxa"/>
            <w:shd w:val="clear" w:color="auto" w:fill="auto"/>
            <w:vAlign w:val="center"/>
          </w:tcPr>
          <w:p w:rsidRPr="008B6648" w:rsidR="00E215E8" w:rsidP="005C07DE" w:rsidRDefault="00E215E8" w14:paraId="09593BA4" w14:textId="77777777">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1123" w:type="dxa"/>
            <w:shd w:val="clear" w:color="auto" w:fill="auto"/>
            <w:vAlign w:val="center"/>
          </w:tcPr>
          <w:p w:rsidRPr="008B6648" w:rsidR="00E215E8" w:rsidP="005C07DE" w:rsidRDefault="00E215E8" w14:paraId="3F51CB2F" w14:textId="77777777">
            <w:pPr>
              <w:rPr>
                <w:rFonts w:ascii="Franklin Gothic Demi Cond" w:hAnsi="Franklin Gothic Demi Cond"/>
                <w:sz w:val="22"/>
                <w:szCs w:val="22"/>
              </w:rPr>
            </w:pPr>
            <w:r>
              <w:rPr>
                <w:rFonts w:ascii="Franklin Gothic Demi Cond" w:hAnsi="Franklin Gothic Demi Cond"/>
                <w:sz w:val="22"/>
                <w:szCs w:val="22"/>
              </w:rPr>
              <w:t>Yes</w:t>
            </w:r>
          </w:p>
        </w:tc>
        <w:tc>
          <w:tcPr>
            <w:tcW w:w="3571" w:type="dxa"/>
            <w:shd w:val="clear" w:color="auto" w:fill="auto"/>
            <w:vAlign w:val="center"/>
          </w:tcPr>
          <w:p w:rsidRPr="00DA2BC4" w:rsidR="00E215E8" w:rsidP="005C07DE" w:rsidRDefault="00E215E8" w14:paraId="3FECA44A" w14:textId="77777777">
            <w:pPr>
              <w:rPr>
                <w:rFonts w:ascii="Segoe UI Semibold" w:hAnsi="Segoe UI Semibold"/>
                <w:sz w:val="18"/>
                <w:szCs w:val="18"/>
              </w:rPr>
            </w:pPr>
            <w:r w:rsidRPr="00DA2BC4">
              <w:rPr>
                <w:rFonts w:ascii="Segoe UI Semibold" w:hAnsi="Segoe UI Semibold"/>
                <w:sz w:val="18"/>
                <w:szCs w:val="18"/>
              </w:rPr>
              <w:t>1</w:t>
            </w:r>
          </w:p>
        </w:tc>
        <w:tc>
          <w:tcPr>
            <w:tcW w:w="4087" w:type="dxa"/>
            <w:shd w:val="clear" w:color="auto" w:fill="auto"/>
            <w:vAlign w:val="center"/>
          </w:tcPr>
          <w:p w:rsidRPr="008B6648" w:rsidR="00E215E8" w:rsidP="005C07DE" w:rsidRDefault="00E215E8" w14:paraId="74677908" w14:textId="77777777">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rsidRPr="008B6648" w:rsidR="00E215E8" w:rsidTr="005C07DE" w14:paraId="2759BAB1" w14:textId="77777777">
        <w:trPr>
          <w:cantSplit/>
          <w:trHeight w:val="330"/>
        </w:trPr>
        <w:tc>
          <w:tcPr>
            <w:tcW w:w="979" w:type="dxa"/>
            <w:shd w:val="clear" w:color="auto" w:fill="auto"/>
            <w:noWrap/>
            <w:vAlign w:val="center"/>
            <w:hideMark/>
          </w:tcPr>
          <w:p w:rsidR="00E215E8" w:rsidP="005C07DE" w:rsidRDefault="00E215E8" w14:paraId="1836D056"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rsidRPr="008B6648" w:rsidR="00E215E8" w:rsidP="005C07DE" w:rsidRDefault="00E215E8" w14:paraId="09E33B54"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hideMark/>
          </w:tcPr>
          <w:p w:rsidRPr="008B6648" w:rsidR="00E215E8" w:rsidP="005C07DE" w:rsidRDefault="00E215E8" w14:paraId="6D67AEF3" w14:textId="77777777">
            <w:pPr>
              <w:rPr>
                <w:rFonts w:ascii="Segoe UI Semibold" w:hAnsi="Segoe UI Semibold"/>
                <w:color w:val="000000"/>
                <w:sz w:val="20"/>
              </w:rPr>
            </w:pPr>
            <w:r w:rsidRPr="008B6648">
              <w:rPr>
                <w:rFonts w:ascii="Segoe UI Semibold" w:hAnsi="Segoe UI Semibold"/>
                <w:color w:val="000000"/>
                <w:sz w:val="20"/>
              </w:rPr>
              <w:t>INSTID</w:t>
            </w:r>
          </w:p>
        </w:tc>
        <w:tc>
          <w:tcPr>
            <w:tcW w:w="1998" w:type="dxa"/>
            <w:shd w:val="clear" w:color="auto" w:fill="auto"/>
            <w:vAlign w:val="center"/>
            <w:hideMark/>
          </w:tcPr>
          <w:p w:rsidRPr="008B6648" w:rsidR="00E215E8" w:rsidP="005C07DE" w:rsidRDefault="00E215E8" w14:paraId="3DAF8B47" w14:textId="77777777">
            <w:pPr>
              <w:rPr>
                <w:rFonts w:ascii="Franklin Gothic Demi Cond" w:hAnsi="Franklin Gothic Demi Cond"/>
                <w:sz w:val="21"/>
                <w:szCs w:val="21"/>
              </w:rPr>
            </w:pPr>
            <w:r w:rsidRPr="008B6648">
              <w:rPr>
                <w:rFonts w:ascii="Franklin Gothic Demi Cond" w:hAnsi="Franklin Gothic Demi Cond"/>
                <w:sz w:val="21"/>
                <w:szCs w:val="21"/>
              </w:rPr>
              <w:t>Institute ID</w:t>
            </w:r>
          </w:p>
        </w:tc>
        <w:tc>
          <w:tcPr>
            <w:tcW w:w="1123" w:type="dxa"/>
            <w:shd w:val="clear" w:color="auto" w:fill="auto"/>
            <w:vAlign w:val="center"/>
            <w:hideMark/>
          </w:tcPr>
          <w:p w:rsidRPr="008B6648" w:rsidR="00E215E8" w:rsidP="005C07DE" w:rsidRDefault="00E215E8" w14:paraId="127EE4F5"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29224D64" w14:textId="77777777">
            <w:pPr>
              <w:rPr>
                <w:rFonts w:ascii="Segoe UI Semibold" w:hAnsi="Segoe UI Semibold"/>
                <w:sz w:val="18"/>
                <w:szCs w:val="18"/>
              </w:rPr>
            </w:pPr>
            <w:r w:rsidRPr="00DA2BC4">
              <w:rPr>
                <w:rFonts w:ascii="Segoe UI Semibold" w:hAnsi="Segoe UI Semibold"/>
                <w:sz w:val="18"/>
                <w:szCs w:val="18"/>
              </w:rPr>
              <w:t> </w:t>
            </w:r>
          </w:p>
        </w:tc>
        <w:tc>
          <w:tcPr>
            <w:tcW w:w="4087" w:type="dxa"/>
            <w:shd w:val="clear" w:color="auto" w:fill="auto"/>
            <w:vAlign w:val="center"/>
            <w:hideMark/>
          </w:tcPr>
          <w:p w:rsidRPr="008B6648" w:rsidR="00E215E8" w:rsidP="005C07DE" w:rsidRDefault="00E215E8" w14:paraId="23FFCC9F" w14:textId="77777777">
            <w:pPr>
              <w:rPr>
                <w:rFonts w:ascii="Segoe UI Semibold" w:hAnsi="Segoe UI Semibold"/>
                <w:color w:val="000000"/>
                <w:sz w:val="18"/>
                <w:szCs w:val="18"/>
              </w:rPr>
            </w:pPr>
            <w:r w:rsidRPr="008B6648">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rsidRPr="008B6648" w:rsidR="00E215E8" w:rsidTr="005C07DE" w14:paraId="3BEFDC82" w14:textId="77777777">
        <w:trPr>
          <w:cantSplit/>
          <w:trHeight w:val="330"/>
        </w:trPr>
        <w:tc>
          <w:tcPr>
            <w:tcW w:w="979" w:type="dxa"/>
            <w:shd w:val="clear" w:color="auto" w:fill="auto"/>
            <w:noWrap/>
            <w:vAlign w:val="center"/>
            <w:hideMark/>
          </w:tcPr>
          <w:p w:rsidR="00E215E8" w:rsidP="005C07DE" w:rsidRDefault="00E215E8" w14:paraId="385BE45B" w14:textId="77777777">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rsidRPr="008B6648" w:rsidR="00E215E8" w:rsidP="005C07DE" w:rsidRDefault="00E215E8" w14:paraId="3854388C"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hideMark/>
          </w:tcPr>
          <w:p w:rsidRPr="008B6648" w:rsidR="00E215E8" w:rsidP="005C07DE" w:rsidRDefault="00E215E8" w14:paraId="120A2343" w14:textId="77777777">
            <w:pPr>
              <w:rPr>
                <w:rFonts w:ascii="Segoe UI Semibold" w:hAnsi="Segoe UI Semibold"/>
                <w:color w:val="000000"/>
                <w:sz w:val="20"/>
              </w:rPr>
            </w:pPr>
            <w:r w:rsidRPr="008B6648">
              <w:rPr>
                <w:rFonts w:ascii="Segoe UI Semibold" w:hAnsi="Segoe UI Semibold"/>
                <w:color w:val="000000"/>
                <w:sz w:val="20"/>
              </w:rPr>
              <w:t>STUDYID</w:t>
            </w:r>
          </w:p>
        </w:tc>
        <w:tc>
          <w:tcPr>
            <w:tcW w:w="1998" w:type="dxa"/>
            <w:shd w:val="clear" w:color="auto" w:fill="auto"/>
            <w:vAlign w:val="center"/>
            <w:hideMark/>
          </w:tcPr>
          <w:p w:rsidRPr="008B6648" w:rsidR="00E215E8" w:rsidP="005C07DE" w:rsidRDefault="00E215E8" w14:paraId="29F770FF" w14:textId="77777777">
            <w:pPr>
              <w:rPr>
                <w:rFonts w:ascii="Franklin Gothic Demi Cond" w:hAnsi="Franklin Gothic Demi Cond"/>
                <w:sz w:val="21"/>
                <w:szCs w:val="21"/>
              </w:rPr>
            </w:pPr>
            <w:r w:rsidRPr="008B6648">
              <w:rPr>
                <w:rFonts w:ascii="Franklin Gothic Demi Cond" w:hAnsi="Franklin Gothic Demi Cond"/>
                <w:sz w:val="21"/>
                <w:szCs w:val="21"/>
              </w:rPr>
              <w:t>Study ID</w:t>
            </w:r>
          </w:p>
        </w:tc>
        <w:tc>
          <w:tcPr>
            <w:tcW w:w="1123" w:type="dxa"/>
            <w:shd w:val="clear" w:color="auto" w:fill="auto"/>
            <w:vAlign w:val="center"/>
            <w:hideMark/>
          </w:tcPr>
          <w:p w:rsidRPr="008B6648" w:rsidR="00E215E8" w:rsidP="005C07DE" w:rsidRDefault="00E215E8" w14:paraId="14B6AE32"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3F45798C" w14:textId="77777777">
            <w:pPr>
              <w:rPr>
                <w:rFonts w:ascii="Segoe UI Semibold" w:hAnsi="Segoe UI Semibold"/>
                <w:sz w:val="18"/>
                <w:szCs w:val="18"/>
              </w:rPr>
            </w:pPr>
            <w:r w:rsidRPr="00DA2BC4">
              <w:rPr>
                <w:rFonts w:ascii="Segoe UI Semibold" w:hAnsi="Segoe UI Semibold"/>
                <w:sz w:val="18"/>
                <w:szCs w:val="18"/>
              </w:rPr>
              <w:t> </w:t>
            </w:r>
          </w:p>
        </w:tc>
        <w:tc>
          <w:tcPr>
            <w:tcW w:w="4087" w:type="dxa"/>
            <w:shd w:val="clear" w:color="auto" w:fill="auto"/>
            <w:vAlign w:val="center"/>
            <w:hideMark/>
          </w:tcPr>
          <w:p w:rsidRPr="0053379D" w:rsidR="00E215E8" w:rsidP="005C07DE" w:rsidRDefault="00E215E8" w14:paraId="6754D157" w14:textId="77777777">
            <w:pPr>
              <w:rPr>
                <w:rFonts w:ascii="Segoe UI Semibold" w:hAnsi="Segoe UI Semibold"/>
                <w:b/>
                <w:bCs/>
                <w:color w:val="000000"/>
                <w:sz w:val="18"/>
                <w:szCs w:val="18"/>
              </w:rPr>
            </w:pPr>
            <w:r w:rsidRPr="008B6648">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rsidRPr="008B6648" w:rsidR="00E215E8" w:rsidTr="005C07DE" w14:paraId="20981776" w14:textId="77777777">
        <w:trPr>
          <w:cantSplit/>
          <w:trHeight w:val="330"/>
        </w:trPr>
        <w:tc>
          <w:tcPr>
            <w:tcW w:w="979" w:type="dxa"/>
            <w:shd w:val="clear" w:color="auto" w:fill="auto"/>
            <w:noWrap/>
            <w:vAlign w:val="center"/>
            <w:hideMark/>
          </w:tcPr>
          <w:p w:rsidR="00E215E8" w:rsidP="005C07DE" w:rsidRDefault="00E215E8" w14:paraId="7BEB4243" w14:textId="77777777">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rsidRPr="008B6648" w:rsidR="00E215E8" w:rsidP="005C07DE" w:rsidRDefault="00E215E8" w14:paraId="0B59F8C8"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hideMark/>
          </w:tcPr>
          <w:p w:rsidRPr="008B6648" w:rsidR="00E215E8" w:rsidP="005C07DE" w:rsidRDefault="00E215E8" w14:paraId="15A9CEA0" w14:textId="77777777">
            <w:pPr>
              <w:rPr>
                <w:rFonts w:ascii="Segoe UI Semibold" w:hAnsi="Segoe UI Semibold"/>
                <w:color w:val="000000"/>
                <w:sz w:val="20"/>
              </w:rPr>
            </w:pPr>
            <w:r w:rsidRPr="008B6648">
              <w:rPr>
                <w:rFonts w:ascii="Segoe UI Semibold" w:hAnsi="Segoe UI Semibold"/>
                <w:color w:val="000000"/>
                <w:sz w:val="20"/>
              </w:rPr>
              <w:t>STUDID</w:t>
            </w:r>
          </w:p>
        </w:tc>
        <w:tc>
          <w:tcPr>
            <w:tcW w:w="1998" w:type="dxa"/>
            <w:shd w:val="clear" w:color="auto" w:fill="auto"/>
            <w:vAlign w:val="center"/>
            <w:hideMark/>
          </w:tcPr>
          <w:p w:rsidRPr="008B6648" w:rsidR="00E215E8" w:rsidP="005C07DE" w:rsidRDefault="00E215E8" w14:paraId="2E688BEB" w14:textId="77777777">
            <w:pPr>
              <w:rPr>
                <w:rFonts w:ascii="Franklin Gothic Demi Cond" w:hAnsi="Franklin Gothic Demi Cond"/>
                <w:sz w:val="21"/>
                <w:szCs w:val="21"/>
              </w:rPr>
            </w:pPr>
            <w:r w:rsidRPr="008B6648">
              <w:rPr>
                <w:rFonts w:ascii="Franklin Gothic Demi Cond" w:hAnsi="Franklin Gothic Demi Cond"/>
                <w:sz w:val="21"/>
                <w:szCs w:val="21"/>
              </w:rPr>
              <w:t>Student ID</w:t>
            </w:r>
          </w:p>
        </w:tc>
        <w:tc>
          <w:tcPr>
            <w:tcW w:w="1123" w:type="dxa"/>
            <w:shd w:val="clear" w:color="auto" w:fill="auto"/>
            <w:vAlign w:val="center"/>
            <w:hideMark/>
          </w:tcPr>
          <w:p w:rsidRPr="008B6648" w:rsidR="00E215E8" w:rsidP="005C07DE" w:rsidRDefault="00E215E8" w14:paraId="7BCC8E42"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717A7CA6" w14:textId="77777777">
            <w:pPr>
              <w:rPr>
                <w:rFonts w:ascii="Segoe UI Semibold" w:hAnsi="Segoe UI Semibold"/>
                <w:sz w:val="18"/>
                <w:szCs w:val="18"/>
              </w:rPr>
            </w:pPr>
            <w:r w:rsidRPr="00DA2BC4">
              <w:rPr>
                <w:rFonts w:ascii="Segoe UI Semibold" w:hAnsi="Segoe UI Semibold"/>
                <w:sz w:val="18"/>
                <w:szCs w:val="18"/>
              </w:rPr>
              <w:t> </w:t>
            </w:r>
          </w:p>
        </w:tc>
        <w:tc>
          <w:tcPr>
            <w:tcW w:w="4087" w:type="dxa"/>
            <w:shd w:val="clear" w:color="auto" w:fill="auto"/>
            <w:vAlign w:val="center"/>
            <w:hideMark/>
          </w:tcPr>
          <w:p w:rsidRPr="008B6648" w:rsidR="00E215E8" w:rsidP="005C07DE" w:rsidRDefault="00E215E8" w14:paraId="030CE41E" w14:textId="77777777">
            <w:pPr>
              <w:rPr>
                <w:rFonts w:ascii="Segoe UI Semibold" w:hAnsi="Segoe UI Semibold"/>
                <w:color w:val="000000"/>
                <w:sz w:val="18"/>
                <w:szCs w:val="18"/>
              </w:rPr>
            </w:pPr>
            <w:r w:rsidRPr="008B6648">
              <w:rPr>
                <w:rFonts w:ascii="Segoe UI Semibold" w:hAnsi="Segoe UI Semibold"/>
                <w:color w:val="000000"/>
                <w:sz w:val="18"/>
                <w:szCs w:val="18"/>
              </w:rPr>
              <w:t>Your institution's student ID.</w:t>
            </w:r>
            <w:r>
              <w:rPr>
                <w:rFonts w:ascii="Segoe UI Semibold" w:hAnsi="Segoe UI Semibold"/>
                <w:color w:val="000000"/>
                <w:sz w:val="18"/>
                <w:szCs w:val="18"/>
              </w:rPr>
              <w:t xml:space="preserve"> This item is required for CSV files. In the Excel template, this field will be pre-filled for you.</w:t>
            </w:r>
          </w:p>
        </w:tc>
      </w:tr>
      <w:tr w:rsidRPr="008B6648" w:rsidR="00E215E8" w:rsidTr="005C07DE" w14:paraId="37540AFD" w14:textId="77777777">
        <w:trPr>
          <w:cantSplit/>
          <w:trHeight w:val="330"/>
        </w:trPr>
        <w:tc>
          <w:tcPr>
            <w:tcW w:w="979" w:type="dxa"/>
            <w:shd w:val="clear" w:color="auto" w:fill="D9D9D9" w:themeFill="background1" w:themeFillShade="D9"/>
            <w:noWrap/>
            <w:vAlign w:val="center"/>
            <w:hideMark/>
          </w:tcPr>
          <w:p w:rsidRPr="008B6648" w:rsidR="00E215E8" w:rsidP="005C07DE" w:rsidRDefault="00E215E8" w14:paraId="05C8C511" w14:textId="77777777">
            <w:pPr>
              <w:rPr>
                <w:rFonts w:ascii="Segoe UI Semibold" w:hAnsi="Segoe UI Semibold"/>
                <w:color w:val="000000"/>
                <w:sz w:val="21"/>
                <w:szCs w:val="21"/>
              </w:rPr>
            </w:pPr>
            <w:r w:rsidRPr="008B6648">
              <w:rPr>
                <w:rFonts w:ascii="Segoe UI Semibold" w:hAnsi="Segoe UI Semibold"/>
                <w:color w:val="000000"/>
                <w:sz w:val="21"/>
                <w:szCs w:val="21"/>
              </w:rPr>
              <w:t>5</w:t>
            </w:r>
          </w:p>
        </w:tc>
        <w:tc>
          <w:tcPr>
            <w:tcW w:w="2097" w:type="dxa"/>
            <w:shd w:val="clear" w:color="auto" w:fill="D9D9D9" w:themeFill="background1" w:themeFillShade="D9"/>
            <w:noWrap/>
            <w:vAlign w:val="center"/>
            <w:hideMark/>
          </w:tcPr>
          <w:p w:rsidRPr="008B6648" w:rsidR="00E215E8" w:rsidP="005C07DE" w:rsidRDefault="00E215E8" w14:paraId="023CD454" w14:textId="77777777">
            <w:pPr>
              <w:rPr>
                <w:rFonts w:ascii="Segoe UI Semibold" w:hAnsi="Segoe UI Semibold"/>
                <w:color w:val="000000"/>
                <w:sz w:val="20"/>
              </w:rPr>
            </w:pPr>
            <w:r w:rsidRPr="008B6648">
              <w:rPr>
                <w:rFonts w:ascii="Segoe UI Semibold" w:hAnsi="Segoe UI Semibold"/>
                <w:color w:val="000000"/>
                <w:sz w:val="20"/>
              </w:rPr>
              <w:t>BUDPER</w:t>
            </w:r>
          </w:p>
        </w:tc>
        <w:tc>
          <w:tcPr>
            <w:tcW w:w="1998" w:type="dxa"/>
            <w:shd w:val="clear" w:color="auto" w:fill="D9D9D9" w:themeFill="background1" w:themeFillShade="D9"/>
            <w:vAlign w:val="center"/>
            <w:hideMark/>
          </w:tcPr>
          <w:p w:rsidRPr="008B6648" w:rsidR="00E215E8" w:rsidP="005C07DE" w:rsidRDefault="00E215E8" w14:paraId="72AA4200"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Budget Period </w:t>
            </w:r>
          </w:p>
        </w:tc>
        <w:tc>
          <w:tcPr>
            <w:tcW w:w="1123" w:type="dxa"/>
            <w:shd w:val="clear" w:color="auto" w:fill="D9D9D9" w:themeFill="background1" w:themeFillShade="D9"/>
            <w:vAlign w:val="center"/>
            <w:hideMark/>
          </w:tcPr>
          <w:p w:rsidRPr="008B6648" w:rsidR="00E215E8" w:rsidP="005C07DE" w:rsidRDefault="00E215E8" w14:paraId="08B2EFA5"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D9D9D9" w:themeFill="background1" w:themeFillShade="D9"/>
            <w:vAlign w:val="center"/>
            <w:hideMark/>
          </w:tcPr>
          <w:p w:rsidRPr="00DA2BC4" w:rsidR="00E215E8" w:rsidP="005C07DE" w:rsidRDefault="00E215E8" w14:paraId="53A037E0" w14:textId="77777777">
            <w:pPr>
              <w:rPr>
                <w:rFonts w:ascii="Segoe UI Semibold" w:hAnsi="Segoe UI Semibold"/>
                <w:sz w:val="18"/>
                <w:szCs w:val="18"/>
              </w:rPr>
            </w:pPr>
            <w:r w:rsidRPr="00DA2BC4">
              <w:rPr>
                <w:rFonts w:ascii="Segoe UI Semibold" w:hAnsi="Segoe UI Semibold"/>
                <w:sz w:val="18"/>
                <w:szCs w:val="18"/>
              </w:rPr>
              <w:t>1=Full-time, full-year</w:t>
            </w:r>
            <w:r w:rsidRPr="00DA2BC4">
              <w:rPr>
                <w:rFonts w:ascii="Segoe UI Semibold" w:hAnsi="Segoe UI Semibold"/>
                <w:sz w:val="18"/>
                <w:szCs w:val="18"/>
              </w:rPr>
              <w:br/>
              <w:t>2=Full-time, one term</w:t>
            </w:r>
            <w:r w:rsidRPr="00DA2BC4">
              <w:rPr>
                <w:rFonts w:ascii="Segoe UI Semibold" w:hAnsi="Segoe UI Semibold"/>
                <w:sz w:val="18"/>
                <w:szCs w:val="18"/>
              </w:rPr>
              <w:br/>
              <w:t>3=3/4-time, full-year</w:t>
            </w:r>
            <w:r w:rsidRPr="00DA2BC4">
              <w:rPr>
                <w:rFonts w:ascii="Segoe UI Semibold" w:hAnsi="Segoe UI Semibold"/>
                <w:sz w:val="18"/>
                <w:szCs w:val="18"/>
              </w:rPr>
              <w:br/>
              <w:t>4=3/4-time, one term</w:t>
            </w:r>
            <w:r w:rsidRPr="00DA2BC4">
              <w:rPr>
                <w:rFonts w:ascii="Segoe UI Semibold" w:hAnsi="Segoe UI Semibold"/>
                <w:sz w:val="18"/>
                <w:szCs w:val="18"/>
              </w:rPr>
              <w:br/>
              <w:t>5=Half-time, full-year</w:t>
            </w:r>
            <w:r w:rsidRPr="00DA2BC4">
              <w:rPr>
                <w:rFonts w:ascii="Segoe UI Semibold" w:hAnsi="Segoe UI Semibold"/>
                <w:sz w:val="18"/>
                <w:szCs w:val="18"/>
              </w:rPr>
              <w:br/>
              <w:t>6=Half-time, one term</w:t>
            </w:r>
            <w:r w:rsidRPr="00DA2BC4">
              <w:rPr>
                <w:rFonts w:ascii="Segoe UI Semibold" w:hAnsi="Segoe UI Semibold"/>
                <w:sz w:val="18"/>
                <w:szCs w:val="18"/>
              </w:rPr>
              <w:br/>
              <w:t>7=Less than half-time, full-year</w:t>
            </w:r>
            <w:r w:rsidRPr="00DA2BC4">
              <w:rPr>
                <w:rFonts w:ascii="Segoe UI Semibold" w:hAnsi="Segoe UI Semibold"/>
                <w:sz w:val="18"/>
                <w:szCs w:val="18"/>
              </w:rPr>
              <w:br/>
              <w:t>8=Less than half-time, one term</w:t>
            </w:r>
            <w:r w:rsidRPr="00DA2BC4">
              <w:rPr>
                <w:rFonts w:ascii="Segoe UI Semibold" w:hAnsi="Segoe UI Semibold"/>
                <w:sz w:val="18"/>
                <w:szCs w:val="18"/>
              </w:rPr>
              <w:br/>
              <w:t>9=Other</w:t>
            </w:r>
          </w:p>
        </w:tc>
        <w:tc>
          <w:tcPr>
            <w:tcW w:w="4087" w:type="dxa"/>
            <w:shd w:val="clear" w:color="auto" w:fill="D9D9D9" w:themeFill="background1" w:themeFillShade="D9"/>
            <w:vAlign w:val="center"/>
            <w:hideMark/>
          </w:tcPr>
          <w:p w:rsidRPr="00923933" w:rsidR="00E215E8" w:rsidP="005C07DE" w:rsidRDefault="00E215E8" w14:paraId="448C6949" w14:textId="77777777">
            <w:pPr>
              <w:ind w:left="16"/>
              <w:rPr>
                <w:rFonts w:ascii="Segoe UI Semibold" w:hAnsi="Segoe UI Semibold"/>
                <w:color w:val="000000"/>
                <w:sz w:val="18"/>
                <w:szCs w:val="18"/>
              </w:rPr>
            </w:pPr>
            <w:r w:rsidRPr="00923933">
              <w:rPr>
                <w:rFonts w:ascii="Segoe UI Semibold" w:hAnsi="Segoe UI Semibold"/>
                <w:color w:val="000000"/>
                <w:sz w:val="18"/>
                <w:szCs w:val="18"/>
              </w:rPr>
              <w:t>Select the budget period that matches the budgeted costs of attendance you will provide for this student.</w:t>
            </w:r>
          </w:p>
          <w:p w:rsidRPr="004B508F" w:rsidR="00E215E8" w:rsidP="005C07DE" w:rsidRDefault="00E215E8" w14:paraId="59AFF859" w14:textId="77777777">
            <w:pPr>
              <w:ind w:left="16"/>
              <w:rPr>
                <w:rFonts w:ascii="Segoe UI Semibold" w:hAnsi="Segoe UI Semibold"/>
                <w:color w:val="000000"/>
                <w:sz w:val="17"/>
                <w:szCs w:val="17"/>
              </w:rPr>
            </w:pPr>
            <w:r w:rsidRPr="00923933">
              <w:rPr>
                <w:rFonts w:ascii="Segoe UI Semibold" w:hAnsi="Segoe UI Semibold"/>
                <w:color w:val="000000"/>
                <w:sz w:val="18"/>
                <w:szCs w:val="18"/>
              </w:rPr>
              <w:br/>
            </w:r>
            <w:r w:rsidRPr="004B508F">
              <w:rPr>
                <w:rFonts w:ascii="Segoe UI Semibold" w:hAnsi="Segoe UI Semibold"/>
                <w:color w:val="000000"/>
                <w:sz w:val="17"/>
                <w:szCs w:val="17"/>
              </w:rPr>
              <w:t>1. If possible, please provide the full-time, full-year budget that matches this student’s program and residence, even if the student was not enrolled full-time for the entire year. (Below you will be asked to indicate whether the full-year budget includes costs for summer terms.)</w:t>
            </w:r>
            <w:r w:rsidRPr="004B508F">
              <w:rPr>
                <w:rFonts w:ascii="Segoe UI Semibold" w:hAnsi="Segoe UI Semibold"/>
                <w:color w:val="000000"/>
                <w:sz w:val="17"/>
                <w:szCs w:val="17"/>
              </w:rPr>
              <w:br/>
              <w:t>2. If a full-time, full-year budget is not available, you can use Pell guidelines to prorate the amount to reflect the costs for a full-time student enrolled for a full academic year in the student’s academic program. See below for definitions and more information about prorating costs of attendance.</w:t>
            </w:r>
            <w:r w:rsidRPr="004B508F">
              <w:rPr>
                <w:rFonts w:ascii="Segoe UI Semibold" w:hAnsi="Segoe UI Semibold"/>
                <w:color w:val="000000"/>
                <w:sz w:val="17"/>
                <w:szCs w:val="17"/>
              </w:rPr>
              <w:br/>
              <w:t xml:space="preserve">3. If a full-time, full-year budget is not available and you cannot provide a prorated amount, you may provide budgeted costs of attendance for other budget periods. </w:t>
            </w:r>
            <w:r w:rsidRPr="004B508F">
              <w:rPr>
                <w:rFonts w:ascii="Segoe UI Semibold" w:hAnsi="Segoe UI Semibold"/>
                <w:color w:val="000000"/>
                <w:sz w:val="17"/>
                <w:szCs w:val="17"/>
              </w:rPr>
              <w:br/>
            </w:r>
          </w:p>
          <w:p w:rsidRPr="008B6648" w:rsidR="00E215E8" w:rsidP="005C07DE" w:rsidRDefault="00E215E8" w14:paraId="4ED75E93" w14:textId="77777777">
            <w:pPr>
              <w:rPr>
                <w:rFonts w:ascii="Segoe UI Semibold" w:hAnsi="Segoe UI Semibold"/>
                <w:color w:val="000000"/>
                <w:sz w:val="18"/>
                <w:szCs w:val="18"/>
              </w:rPr>
            </w:pPr>
            <w:r w:rsidRPr="00923933">
              <w:rPr>
                <w:rFonts w:ascii="Segoe UI Semibold" w:hAnsi="Segoe UI Semibold"/>
                <w:color w:val="000000"/>
                <w:sz w:val="18"/>
                <w:szCs w:val="18"/>
              </w:rPr>
              <w:t>For examples and additional guidance for prorating budgeted cost of attendance, please see the NPSAS:20 Student Records Handbook (available on the Resources page of the PDP).</w:t>
            </w:r>
          </w:p>
        </w:tc>
      </w:tr>
      <w:tr w:rsidRPr="008B6648" w:rsidR="00E215E8" w:rsidTr="005C07DE" w14:paraId="0EB94E0E" w14:textId="77777777">
        <w:trPr>
          <w:cantSplit/>
          <w:trHeight w:val="1584"/>
        </w:trPr>
        <w:tc>
          <w:tcPr>
            <w:tcW w:w="979" w:type="dxa"/>
            <w:shd w:val="clear" w:color="auto" w:fill="D9D9D9" w:themeFill="background1" w:themeFillShade="D9"/>
            <w:noWrap/>
            <w:vAlign w:val="center"/>
            <w:hideMark/>
          </w:tcPr>
          <w:p w:rsidRPr="008B6648" w:rsidR="00E215E8" w:rsidP="005C07DE" w:rsidRDefault="00E215E8" w14:paraId="2E3660BB" w14:textId="77777777">
            <w:pPr>
              <w:rPr>
                <w:rFonts w:ascii="Segoe UI Semibold" w:hAnsi="Segoe UI Semibold"/>
                <w:color w:val="000000"/>
                <w:sz w:val="21"/>
                <w:szCs w:val="21"/>
              </w:rPr>
            </w:pPr>
            <w:r w:rsidRPr="008B6648">
              <w:rPr>
                <w:rFonts w:ascii="Segoe UI Semibold" w:hAnsi="Segoe UI Semibold"/>
                <w:color w:val="000000"/>
                <w:sz w:val="21"/>
                <w:szCs w:val="21"/>
              </w:rPr>
              <w:t>6</w:t>
            </w:r>
          </w:p>
        </w:tc>
        <w:tc>
          <w:tcPr>
            <w:tcW w:w="2097" w:type="dxa"/>
            <w:shd w:val="clear" w:color="auto" w:fill="D9D9D9" w:themeFill="background1" w:themeFillShade="D9"/>
            <w:noWrap/>
            <w:vAlign w:val="center"/>
            <w:hideMark/>
          </w:tcPr>
          <w:p w:rsidRPr="008B6648" w:rsidR="00E215E8" w:rsidP="005C07DE" w:rsidRDefault="00E215E8" w14:paraId="7729B115" w14:textId="77777777">
            <w:pPr>
              <w:rPr>
                <w:rFonts w:ascii="Segoe UI Semibold" w:hAnsi="Segoe UI Semibold"/>
                <w:color w:val="000000"/>
                <w:sz w:val="20"/>
              </w:rPr>
            </w:pPr>
            <w:r w:rsidRPr="008B6648">
              <w:rPr>
                <w:rFonts w:ascii="Segoe UI Semibold" w:hAnsi="Segoe UI Semibold"/>
                <w:color w:val="000000"/>
                <w:sz w:val="20"/>
              </w:rPr>
              <w:t>FULLYEAR</w:t>
            </w:r>
          </w:p>
        </w:tc>
        <w:tc>
          <w:tcPr>
            <w:tcW w:w="1998" w:type="dxa"/>
            <w:shd w:val="clear" w:color="auto" w:fill="D9D9D9" w:themeFill="background1" w:themeFillShade="D9"/>
            <w:vAlign w:val="center"/>
            <w:hideMark/>
          </w:tcPr>
          <w:p w:rsidRPr="008B6648" w:rsidR="00E215E8" w:rsidP="005C07DE" w:rsidRDefault="00E215E8" w14:paraId="157B79F4" w14:textId="77777777">
            <w:pPr>
              <w:rPr>
                <w:rFonts w:ascii="Franklin Gothic Demi Cond" w:hAnsi="Franklin Gothic Demi Cond"/>
                <w:sz w:val="21"/>
                <w:szCs w:val="21"/>
              </w:rPr>
            </w:pPr>
            <w:r w:rsidRPr="008B6648">
              <w:rPr>
                <w:rFonts w:ascii="Franklin Gothic Demi Cond" w:hAnsi="Franklin Gothic Demi Cond"/>
                <w:sz w:val="21"/>
                <w:szCs w:val="21"/>
              </w:rPr>
              <w:t>Full-year Budget</w:t>
            </w:r>
          </w:p>
        </w:tc>
        <w:tc>
          <w:tcPr>
            <w:tcW w:w="1123" w:type="dxa"/>
            <w:shd w:val="clear" w:color="auto" w:fill="D9D9D9" w:themeFill="background1" w:themeFillShade="D9"/>
            <w:vAlign w:val="center"/>
            <w:hideMark/>
          </w:tcPr>
          <w:p w:rsidRPr="008B6648" w:rsidR="00E215E8" w:rsidP="005C07DE" w:rsidRDefault="00E215E8" w14:paraId="3D023AEA"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D9D9D9" w:themeFill="background1" w:themeFillShade="D9"/>
            <w:vAlign w:val="center"/>
            <w:hideMark/>
          </w:tcPr>
          <w:p w:rsidRPr="00DA2BC4" w:rsidR="00E215E8" w:rsidP="005C07DE" w:rsidRDefault="00E215E8" w14:paraId="199B0278" w14:textId="77777777">
            <w:pPr>
              <w:rPr>
                <w:rFonts w:ascii="Segoe UI Semibold" w:hAnsi="Segoe UI Semibold"/>
                <w:sz w:val="18"/>
                <w:szCs w:val="18"/>
              </w:rPr>
            </w:pPr>
            <w:r w:rsidRPr="00DA2BC4">
              <w:rPr>
                <w:rFonts w:ascii="Segoe UI Semibold" w:hAnsi="Segoe UI Semibold"/>
                <w:sz w:val="18"/>
                <w:szCs w:val="18"/>
              </w:rPr>
              <w:t>1=Yes, the full-year budget includes summer term(s)</w:t>
            </w:r>
            <w:r w:rsidRPr="00DA2BC4">
              <w:rPr>
                <w:rFonts w:ascii="Segoe UI Semibold" w:hAnsi="Segoe UI Semibold"/>
                <w:sz w:val="18"/>
                <w:szCs w:val="18"/>
              </w:rPr>
              <w:br/>
              <w:t>0=No, the full-year budget does NOT include summer term(s)</w:t>
            </w:r>
          </w:p>
        </w:tc>
        <w:tc>
          <w:tcPr>
            <w:tcW w:w="4087" w:type="dxa"/>
            <w:shd w:val="clear" w:color="auto" w:fill="D9D9D9" w:themeFill="background1" w:themeFillShade="D9"/>
            <w:vAlign w:val="center"/>
            <w:hideMark/>
          </w:tcPr>
          <w:p w:rsidRPr="008B6648" w:rsidR="00E215E8" w:rsidP="005C07DE" w:rsidRDefault="00E215E8" w14:paraId="6ABA78CD" w14:textId="77777777">
            <w:pPr>
              <w:rPr>
                <w:rFonts w:ascii="Segoe UI Semibold" w:hAnsi="Segoe UI Semibold"/>
                <w:color w:val="000000"/>
                <w:sz w:val="17"/>
                <w:szCs w:val="17"/>
              </w:rPr>
            </w:pPr>
            <w:r w:rsidRPr="008B6648">
              <w:rPr>
                <w:rFonts w:ascii="Segoe UI Semibold" w:hAnsi="Segoe UI Semibold"/>
                <w:color w:val="000000"/>
                <w:sz w:val="18"/>
                <w:szCs w:val="18"/>
              </w:rPr>
              <w:t>If you provided a full-year budget for this student (Budget Period = 1, 3, 5, or 7), please indicate whether the budgeted costs of attendance include summer terms. If you provided a one term budget, leave this item blank.</w:t>
            </w:r>
          </w:p>
        </w:tc>
      </w:tr>
      <w:tr w:rsidRPr="008B6648" w:rsidR="00E215E8" w:rsidTr="005C07DE" w14:paraId="14A918E6" w14:textId="77777777">
        <w:trPr>
          <w:cantSplit/>
          <w:trHeight w:val="855"/>
        </w:trPr>
        <w:tc>
          <w:tcPr>
            <w:tcW w:w="979" w:type="dxa"/>
            <w:shd w:val="clear" w:color="auto" w:fill="D9D9D9" w:themeFill="background1" w:themeFillShade="D9"/>
            <w:noWrap/>
            <w:vAlign w:val="center"/>
            <w:hideMark/>
          </w:tcPr>
          <w:p w:rsidRPr="008B6648" w:rsidR="00E215E8" w:rsidP="005C07DE" w:rsidRDefault="00E215E8" w14:paraId="75F4330B" w14:textId="77777777">
            <w:pPr>
              <w:rPr>
                <w:rFonts w:ascii="Segoe UI Semibold" w:hAnsi="Segoe UI Semibold"/>
                <w:color w:val="000000"/>
                <w:sz w:val="21"/>
                <w:szCs w:val="21"/>
              </w:rPr>
            </w:pPr>
            <w:r w:rsidRPr="008B6648">
              <w:rPr>
                <w:rFonts w:ascii="Segoe UI Semibold" w:hAnsi="Segoe UI Semibold"/>
                <w:color w:val="000000"/>
                <w:sz w:val="21"/>
                <w:szCs w:val="21"/>
              </w:rPr>
              <w:t>7</w:t>
            </w:r>
          </w:p>
        </w:tc>
        <w:tc>
          <w:tcPr>
            <w:tcW w:w="2097" w:type="dxa"/>
            <w:shd w:val="clear" w:color="auto" w:fill="D9D9D9" w:themeFill="background1" w:themeFillShade="D9"/>
            <w:noWrap/>
            <w:vAlign w:val="center"/>
            <w:hideMark/>
          </w:tcPr>
          <w:p w:rsidRPr="008B6648" w:rsidR="00E215E8" w:rsidP="005C07DE" w:rsidRDefault="00E215E8" w14:paraId="34572389" w14:textId="77777777">
            <w:pPr>
              <w:rPr>
                <w:rFonts w:ascii="Segoe UI Semibold" w:hAnsi="Segoe UI Semibold"/>
                <w:color w:val="000000"/>
                <w:sz w:val="20"/>
              </w:rPr>
            </w:pPr>
            <w:r w:rsidRPr="008B6648">
              <w:rPr>
                <w:rFonts w:ascii="Segoe UI Semibold" w:hAnsi="Segoe UI Semibold"/>
                <w:color w:val="000000"/>
                <w:sz w:val="20"/>
              </w:rPr>
              <w:t>STURES</w:t>
            </w:r>
          </w:p>
        </w:tc>
        <w:tc>
          <w:tcPr>
            <w:tcW w:w="1998" w:type="dxa"/>
            <w:shd w:val="clear" w:color="auto" w:fill="D9D9D9" w:themeFill="background1" w:themeFillShade="D9"/>
            <w:vAlign w:val="center"/>
            <w:hideMark/>
          </w:tcPr>
          <w:p w:rsidRPr="008B6648" w:rsidR="00E215E8" w:rsidP="005C07DE" w:rsidRDefault="00E215E8" w14:paraId="0DFB000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Student Residence </w:t>
            </w:r>
          </w:p>
        </w:tc>
        <w:tc>
          <w:tcPr>
            <w:tcW w:w="1123" w:type="dxa"/>
            <w:shd w:val="clear" w:color="auto" w:fill="D9D9D9" w:themeFill="background1" w:themeFillShade="D9"/>
            <w:vAlign w:val="center"/>
            <w:hideMark/>
          </w:tcPr>
          <w:p w:rsidRPr="008B6648" w:rsidR="00E215E8" w:rsidP="005C07DE" w:rsidRDefault="00E215E8" w14:paraId="713D14C3"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D9D9D9" w:themeFill="background1" w:themeFillShade="D9"/>
            <w:vAlign w:val="center"/>
            <w:hideMark/>
          </w:tcPr>
          <w:p w:rsidRPr="00DA2BC4" w:rsidR="00E215E8" w:rsidP="005C07DE" w:rsidRDefault="00E215E8" w14:paraId="4F525F38" w14:textId="77777777">
            <w:pPr>
              <w:rPr>
                <w:rFonts w:ascii="Segoe UI Semibold" w:hAnsi="Segoe UI Semibold"/>
                <w:sz w:val="18"/>
                <w:szCs w:val="18"/>
              </w:rPr>
            </w:pPr>
            <w:r w:rsidRPr="00DA2BC4">
              <w:rPr>
                <w:rFonts w:ascii="Segoe UI Semibold" w:hAnsi="Segoe UI Semibold"/>
                <w:sz w:val="18"/>
                <w:szCs w:val="18"/>
              </w:rPr>
              <w:t>1=On-campus or school-owned housing</w:t>
            </w:r>
            <w:r w:rsidRPr="00DA2BC4">
              <w:rPr>
                <w:rFonts w:ascii="Segoe UI Semibold" w:hAnsi="Segoe UI Semibold"/>
                <w:sz w:val="18"/>
                <w:szCs w:val="18"/>
              </w:rPr>
              <w:br/>
              <w:t>2=Off-campus without parents</w:t>
            </w:r>
            <w:r w:rsidRPr="00DA2BC4">
              <w:rPr>
                <w:rFonts w:ascii="Segoe UI Semibold" w:hAnsi="Segoe UI Semibold"/>
                <w:sz w:val="18"/>
                <w:szCs w:val="18"/>
              </w:rPr>
              <w:br/>
              <w:t>3=Off-campus with parents</w:t>
            </w:r>
            <w:r w:rsidRPr="00DA2BC4">
              <w:rPr>
                <w:rFonts w:ascii="Segoe UI Semibold" w:hAnsi="Segoe UI Semibold"/>
                <w:sz w:val="18"/>
                <w:szCs w:val="18"/>
              </w:rPr>
              <w:br/>
              <w:t>-1=Unknown</w:t>
            </w:r>
          </w:p>
        </w:tc>
        <w:tc>
          <w:tcPr>
            <w:tcW w:w="4087" w:type="dxa"/>
            <w:shd w:val="clear" w:color="auto" w:fill="D9D9D9" w:themeFill="background1" w:themeFillShade="D9"/>
            <w:vAlign w:val="center"/>
            <w:hideMark/>
          </w:tcPr>
          <w:p w:rsidRPr="008B6648" w:rsidR="00E215E8" w:rsidP="005C07DE" w:rsidRDefault="00E215E8" w14:paraId="261BD437" w14:textId="77777777">
            <w:pPr>
              <w:rPr>
                <w:rFonts w:ascii="Segoe UI Semibold" w:hAnsi="Segoe UI Semibold"/>
                <w:color w:val="000000"/>
                <w:sz w:val="18"/>
                <w:szCs w:val="18"/>
              </w:rPr>
            </w:pPr>
            <w:r w:rsidRPr="008B6648">
              <w:rPr>
                <w:rFonts w:ascii="Segoe UI Semibold" w:hAnsi="Segoe UI Semibold"/>
                <w:color w:val="000000"/>
                <w:sz w:val="18"/>
                <w:szCs w:val="18"/>
              </w:rPr>
              <w:t>For purposes of determining the student’s budgeted cost of attendance for the 2019-20 academic year, what was the student’s housing/residence status?</w:t>
            </w:r>
          </w:p>
        </w:tc>
      </w:tr>
      <w:tr w:rsidRPr="008B6648" w:rsidR="00E215E8" w:rsidTr="005C07DE" w14:paraId="5A4E3BD5" w14:textId="77777777">
        <w:trPr>
          <w:cantSplit/>
          <w:trHeight w:val="1320"/>
        </w:trPr>
        <w:tc>
          <w:tcPr>
            <w:tcW w:w="979" w:type="dxa"/>
            <w:shd w:val="clear" w:color="auto" w:fill="auto"/>
            <w:noWrap/>
            <w:vAlign w:val="center"/>
            <w:hideMark/>
          </w:tcPr>
          <w:p w:rsidRPr="008B6648" w:rsidR="00E215E8" w:rsidP="005C07DE" w:rsidRDefault="00E215E8" w14:paraId="362CFE01" w14:textId="77777777">
            <w:pPr>
              <w:rPr>
                <w:rFonts w:ascii="Segoe UI Semibold" w:hAnsi="Segoe UI Semibold"/>
                <w:color w:val="000000"/>
                <w:sz w:val="21"/>
                <w:szCs w:val="21"/>
              </w:rPr>
            </w:pPr>
            <w:r w:rsidRPr="008B6648">
              <w:rPr>
                <w:rFonts w:ascii="Segoe UI Semibold" w:hAnsi="Segoe UI Semibold"/>
                <w:color w:val="000000"/>
                <w:sz w:val="21"/>
                <w:szCs w:val="21"/>
              </w:rPr>
              <w:t>8</w:t>
            </w:r>
          </w:p>
        </w:tc>
        <w:tc>
          <w:tcPr>
            <w:tcW w:w="2097" w:type="dxa"/>
            <w:shd w:val="clear" w:color="auto" w:fill="auto"/>
            <w:noWrap/>
            <w:vAlign w:val="center"/>
            <w:hideMark/>
          </w:tcPr>
          <w:p w:rsidRPr="008B6648" w:rsidR="00E215E8" w:rsidP="005C07DE" w:rsidRDefault="00E215E8" w14:paraId="77194D05" w14:textId="77777777">
            <w:pPr>
              <w:rPr>
                <w:rFonts w:ascii="Segoe UI Semibold" w:hAnsi="Segoe UI Semibold"/>
                <w:color w:val="000000"/>
                <w:sz w:val="20"/>
              </w:rPr>
            </w:pPr>
            <w:r w:rsidRPr="008B6648">
              <w:rPr>
                <w:rFonts w:ascii="Segoe UI Semibold" w:hAnsi="Segoe UI Semibold"/>
                <w:color w:val="000000"/>
                <w:sz w:val="20"/>
              </w:rPr>
              <w:t>BTUITION</w:t>
            </w:r>
          </w:p>
        </w:tc>
        <w:tc>
          <w:tcPr>
            <w:tcW w:w="1998" w:type="dxa"/>
            <w:shd w:val="clear" w:color="auto" w:fill="auto"/>
            <w:vAlign w:val="center"/>
            <w:hideMark/>
          </w:tcPr>
          <w:p w:rsidRPr="008B6648" w:rsidR="00E215E8" w:rsidP="005C07DE" w:rsidRDefault="00E215E8" w14:paraId="20AC9EC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Tuition/Fees ($) </w:t>
            </w:r>
          </w:p>
        </w:tc>
        <w:tc>
          <w:tcPr>
            <w:tcW w:w="1123" w:type="dxa"/>
            <w:shd w:val="clear" w:color="auto" w:fill="auto"/>
            <w:vAlign w:val="center"/>
            <w:hideMark/>
          </w:tcPr>
          <w:p w:rsidRPr="008B6648" w:rsidR="00E215E8" w:rsidP="005C07DE" w:rsidRDefault="00E215E8" w14:paraId="1954B3D4"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61839CF0" w14:textId="77777777">
            <w:pPr>
              <w:rPr>
                <w:rFonts w:ascii="Segoe UI Semibold" w:hAnsi="Segoe UI Semibold"/>
                <w:sz w:val="18"/>
                <w:szCs w:val="18"/>
              </w:rPr>
            </w:pPr>
            <w:r w:rsidRPr="00DA2BC4">
              <w:rPr>
                <w:rFonts w:ascii="Segoe UI Semibold" w:hAnsi="Segoe UI Semibold"/>
                <w:sz w:val="18"/>
                <w:szCs w:val="18"/>
              </w:rPr>
              <w:t>0 - 120000</w:t>
            </w:r>
          </w:p>
        </w:tc>
        <w:tc>
          <w:tcPr>
            <w:tcW w:w="4087" w:type="dxa"/>
            <w:shd w:val="clear" w:color="auto" w:fill="auto"/>
            <w:vAlign w:val="center"/>
            <w:hideMark/>
          </w:tcPr>
          <w:p w:rsidRPr="008B6648" w:rsidR="00E215E8" w:rsidP="005C07DE" w:rsidRDefault="00E215E8" w14:paraId="112883A0"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tuition and fees for this student. This amount may differ from the total tuition and fees CHARGED (requested in the enrollment section), and is typically obtained from the financial aid office.</w:t>
            </w:r>
            <w:r w:rsidRPr="008B6648">
              <w:rPr>
                <w:rFonts w:ascii="Segoe UI Semibold" w:hAnsi="Segoe UI Semibold"/>
                <w:color w:val="000000"/>
                <w:sz w:val="18"/>
                <w:szCs w:val="18"/>
              </w:rPr>
              <w:br/>
              <w:t>Enter an amount with no decimals, commas, or dollar signs. Round values with decimals to the nearest whole number.</w:t>
            </w:r>
          </w:p>
        </w:tc>
      </w:tr>
      <w:tr w:rsidRPr="008B6648" w:rsidR="00E215E8" w:rsidTr="005C07DE" w14:paraId="14853335" w14:textId="77777777">
        <w:trPr>
          <w:cantSplit/>
          <w:trHeight w:val="1605"/>
        </w:trPr>
        <w:tc>
          <w:tcPr>
            <w:tcW w:w="979" w:type="dxa"/>
            <w:shd w:val="clear" w:color="auto" w:fill="auto"/>
            <w:noWrap/>
            <w:vAlign w:val="center"/>
            <w:hideMark/>
          </w:tcPr>
          <w:p w:rsidRPr="008B6648" w:rsidR="00E215E8" w:rsidP="005C07DE" w:rsidRDefault="00E215E8" w14:paraId="065A48C1" w14:textId="77777777">
            <w:pPr>
              <w:rPr>
                <w:rFonts w:ascii="Segoe UI Semibold" w:hAnsi="Segoe UI Semibold"/>
                <w:color w:val="000000"/>
                <w:sz w:val="21"/>
                <w:szCs w:val="21"/>
              </w:rPr>
            </w:pPr>
            <w:r w:rsidRPr="008B6648">
              <w:rPr>
                <w:rFonts w:ascii="Segoe UI Semibold" w:hAnsi="Segoe UI Semibold"/>
                <w:color w:val="000000"/>
                <w:sz w:val="21"/>
                <w:szCs w:val="21"/>
              </w:rPr>
              <w:t>9</w:t>
            </w:r>
          </w:p>
        </w:tc>
        <w:tc>
          <w:tcPr>
            <w:tcW w:w="2097" w:type="dxa"/>
            <w:shd w:val="clear" w:color="auto" w:fill="auto"/>
            <w:noWrap/>
            <w:vAlign w:val="center"/>
            <w:hideMark/>
          </w:tcPr>
          <w:p w:rsidRPr="008B6648" w:rsidR="00E215E8" w:rsidP="005C07DE" w:rsidRDefault="00E215E8" w14:paraId="50A5B694" w14:textId="77777777">
            <w:pPr>
              <w:rPr>
                <w:rFonts w:ascii="Segoe UI Semibold" w:hAnsi="Segoe UI Semibold"/>
                <w:color w:val="000000"/>
                <w:sz w:val="20"/>
              </w:rPr>
            </w:pPr>
            <w:r w:rsidRPr="008B6648">
              <w:rPr>
                <w:rFonts w:ascii="Segoe UI Semibold" w:hAnsi="Segoe UI Semibold"/>
                <w:color w:val="000000"/>
                <w:sz w:val="20"/>
              </w:rPr>
              <w:t>BBOOKS</w:t>
            </w:r>
          </w:p>
        </w:tc>
        <w:tc>
          <w:tcPr>
            <w:tcW w:w="1998" w:type="dxa"/>
            <w:shd w:val="clear" w:color="auto" w:fill="auto"/>
            <w:vAlign w:val="center"/>
            <w:hideMark/>
          </w:tcPr>
          <w:p w:rsidRPr="008B6648" w:rsidR="00E215E8" w:rsidP="005C07DE" w:rsidRDefault="00E215E8" w14:paraId="005A3AE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Books/Supplies ($) </w:t>
            </w:r>
          </w:p>
        </w:tc>
        <w:tc>
          <w:tcPr>
            <w:tcW w:w="1123" w:type="dxa"/>
            <w:shd w:val="clear" w:color="auto" w:fill="auto"/>
            <w:vAlign w:val="center"/>
            <w:hideMark/>
          </w:tcPr>
          <w:p w:rsidRPr="008B6648" w:rsidR="00E215E8" w:rsidP="005C07DE" w:rsidRDefault="00E215E8" w14:paraId="2091D841"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1621FB87"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Pr="008B6648" w:rsidR="00E215E8" w:rsidP="005C07DE" w:rsidRDefault="00E215E8" w14:paraId="30BB179A"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books &amp; supplies for this student.</w:t>
            </w:r>
            <w:r w:rsidRPr="008B6648">
              <w:rPr>
                <w:rFonts w:ascii="Segoe UI Semibold" w:hAnsi="Segoe UI Semibold"/>
                <w:color w:val="000000"/>
                <w:sz w:val="18"/>
                <w:szCs w:val="18"/>
              </w:rPr>
              <w:br/>
              <w:t>Enter an amount with no decimals, commas, or dollar signs. Round values with decimals to the nearest whole number.</w:t>
            </w:r>
          </w:p>
        </w:tc>
      </w:tr>
      <w:tr w:rsidRPr="008B6648" w:rsidR="00E215E8" w:rsidTr="005C07DE" w14:paraId="4E32A30A" w14:textId="77777777">
        <w:trPr>
          <w:cantSplit/>
          <w:trHeight w:val="1275"/>
        </w:trPr>
        <w:tc>
          <w:tcPr>
            <w:tcW w:w="979" w:type="dxa"/>
            <w:shd w:val="clear" w:color="auto" w:fill="auto"/>
            <w:noWrap/>
            <w:vAlign w:val="center"/>
            <w:hideMark/>
          </w:tcPr>
          <w:p w:rsidRPr="008B6648" w:rsidR="00E215E8" w:rsidP="005C07DE" w:rsidRDefault="00E215E8" w14:paraId="550A3DF0" w14:textId="77777777">
            <w:pPr>
              <w:rPr>
                <w:rFonts w:ascii="Segoe UI Semibold" w:hAnsi="Segoe UI Semibold"/>
                <w:color w:val="000000"/>
                <w:sz w:val="21"/>
                <w:szCs w:val="21"/>
              </w:rPr>
            </w:pPr>
            <w:r w:rsidRPr="008B6648">
              <w:rPr>
                <w:rFonts w:ascii="Segoe UI Semibold" w:hAnsi="Segoe UI Semibold"/>
                <w:color w:val="000000"/>
                <w:sz w:val="21"/>
                <w:szCs w:val="21"/>
              </w:rPr>
              <w:t>10</w:t>
            </w:r>
          </w:p>
        </w:tc>
        <w:tc>
          <w:tcPr>
            <w:tcW w:w="2097" w:type="dxa"/>
            <w:shd w:val="clear" w:color="auto" w:fill="auto"/>
            <w:noWrap/>
            <w:vAlign w:val="center"/>
            <w:hideMark/>
          </w:tcPr>
          <w:p w:rsidRPr="008B6648" w:rsidR="00E215E8" w:rsidP="005C07DE" w:rsidRDefault="00E215E8" w14:paraId="04F6F72F" w14:textId="77777777">
            <w:pPr>
              <w:rPr>
                <w:rFonts w:ascii="Segoe UI Semibold" w:hAnsi="Segoe UI Semibold"/>
                <w:color w:val="000000"/>
                <w:sz w:val="20"/>
              </w:rPr>
            </w:pPr>
            <w:r w:rsidRPr="008B6648">
              <w:rPr>
                <w:rFonts w:ascii="Segoe UI Semibold" w:hAnsi="Segoe UI Semibold"/>
                <w:color w:val="000000"/>
                <w:sz w:val="20"/>
              </w:rPr>
              <w:t>BBOARD</w:t>
            </w:r>
          </w:p>
        </w:tc>
        <w:tc>
          <w:tcPr>
            <w:tcW w:w="1998" w:type="dxa"/>
            <w:shd w:val="clear" w:color="auto" w:fill="auto"/>
            <w:vAlign w:val="center"/>
            <w:hideMark/>
          </w:tcPr>
          <w:p w:rsidRPr="008B6648" w:rsidR="00E215E8" w:rsidP="005C07DE" w:rsidRDefault="00E215E8" w14:paraId="1175752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Room and Board ($) </w:t>
            </w:r>
          </w:p>
        </w:tc>
        <w:tc>
          <w:tcPr>
            <w:tcW w:w="1123" w:type="dxa"/>
            <w:shd w:val="clear" w:color="auto" w:fill="auto"/>
            <w:vAlign w:val="center"/>
            <w:hideMark/>
          </w:tcPr>
          <w:p w:rsidRPr="008B6648" w:rsidR="00E215E8" w:rsidP="005C07DE" w:rsidRDefault="00E215E8" w14:paraId="621B4F86"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4CC6AE08" w14:textId="77777777">
            <w:pPr>
              <w:rPr>
                <w:rFonts w:ascii="Segoe UI Semibold" w:hAnsi="Segoe UI Semibold"/>
                <w:sz w:val="18"/>
                <w:szCs w:val="18"/>
              </w:rPr>
            </w:pPr>
            <w:r w:rsidRPr="00DA2BC4">
              <w:rPr>
                <w:rFonts w:ascii="Segoe UI Semibold" w:hAnsi="Segoe UI Semibold"/>
                <w:sz w:val="18"/>
                <w:szCs w:val="18"/>
              </w:rPr>
              <w:t>0 - 40000</w:t>
            </w:r>
          </w:p>
        </w:tc>
        <w:tc>
          <w:tcPr>
            <w:tcW w:w="4087" w:type="dxa"/>
            <w:shd w:val="clear" w:color="auto" w:fill="auto"/>
            <w:vAlign w:val="center"/>
            <w:hideMark/>
          </w:tcPr>
          <w:p w:rsidRPr="008B6648" w:rsidR="00E215E8" w:rsidP="005C07DE" w:rsidRDefault="00E215E8" w14:paraId="7D0F4763"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For the budget period you specified for this student, enter the BUDGETED cost for room &amp; board for this student. </w:t>
            </w:r>
            <w:r w:rsidRPr="008B6648">
              <w:rPr>
                <w:rFonts w:ascii="Segoe UI Semibold" w:hAnsi="Segoe UI Semibold"/>
                <w:color w:val="000000"/>
                <w:sz w:val="18"/>
                <w:szCs w:val="18"/>
              </w:rPr>
              <w:br/>
              <w:t>Enter an amount with no decimals, commas, or dollar signs. Round values with decimals to the nearest whole number.</w:t>
            </w:r>
          </w:p>
        </w:tc>
      </w:tr>
      <w:tr w:rsidRPr="008B6648" w:rsidR="00E215E8" w:rsidTr="005C07DE" w14:paraId="3427DE4A" w14:textId="77777777">
        <w:trPr>
          <w:cantSplit/>
          <w:trHeight w:val="1275"/>
        </w:trPr>
        <w:tc>
          <w:tcPr>
            <w:tcW w:w="979" w:type="dxa"/>
            <w:shd w:val="clear" w:color="auto" w:fill="auto"/>
            <w:noWrap/>
            <w:vAlign w:val="center"/>
            <w:hideMark/>
          </w:tcPr>
          <w:p w:rsidRPr="008B6648" w:rsidR="00E215E8" w:rsidP="005C07DE" w:rsidRDefault="00E215E8" w14:paraId="07A59D10" w14:textId="77777777">
            <w:pPr>
              <w:rPr>
                <w:rFonts w:ascii="Segoe UI Semibold" w:hAnsi="Segoe UI Semibold"/>
                <w:color w:val="000000"/>
                <w:sz w:val="21"/>
                <w:szCs w:val="21"/>
              </w:rPr>
            </w:pPr>
            <w:r w:rsidRPr="008B6648">
              <w:rPr>
                <w:rFonts w:ascii="Segoe UI Semibold" w:hAnsi="Segoe UI Semibold"/>
                <w:color w:val="000000"/>
                <w:sz w:val="21"/>
                <w:szCs w:val="21"/>
              </w:rPr>
              <w:t>11</w:t>
            </w:r>
          </w:p>
        </w:tc>
        <w:tc>
          <w:tcPr>
            <w:tcW w:w="2097" w:type="dxa"/>
            <w:shd w:val="clear" w:color="auto" w:fill="auto"/>
            <w:noWrap/>
            <w:vAlign w:val="center"/>
            <w:hideMark/>
          </w:tcPr>
          <w:p w:rsidRPr="008B6648" w:rsidR="00E215E8" w:rsidP="005C07DE" w:rsidRDefault="00E215E8" w14:paraId="77872DE6" w14:textId="77777777">
            <w:pPr>
              <w:rPr>
                <w:rFonts w:ascii="Segoe UI Semibold" w:hAnsi="Segoe UI Semibold"/>
                <w:color w:val="000000"/>
                <w:sz w:val="20"/>
              </w:rPr>
            </w:pPr>
            <w:r w:rsidRPr="008B6648">
              <w:rPr>
                <w:rFonts w:ascii="Segoe UI Semibold" w:hAnsi="Segoe UI Semibold"/>
                <w:color w:val="000000"/>
                <w:sz w:val="20"/>
              </w:rPr>
              <w:t>BHEALTH</w:t>
            </w:r>
          </w:p>
        </w:tc>
        <w:tc>
          <w:tcPr>
            <w:tcW w:w="1998" w:type="dxa"/>
            <w:shd w:val="clear" w:color="auto" w:fill="auto"/>
            <w:vAlign w:val="center"/>
            <w:hideMark/>
          </w:tcPr>
          <w:p w:rsidRPr="008B6648" w:rsidR="00E215E8" w:rsidP="005C07DE" w:rsidRDefault="00E215E8" w14:paraId="17F8CE8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Health Insurance ($) </w:t>
            </w:r>
          </w:p>
        </w:tc>
        <w:tc>
          <w:tcPr>
            <w:tcW w:w="1123" w:type="dxa"/>
            <w:shd w:val="clear" w:color="auto" w:fill="auto"/>
            <w:vAlign w:val="center"/>
            <w:hideMark/>
          </w:tcPr>
          <w:p w:rsidRPr="008B6648" w:rsidR="00E215E8" w:rsidP="005C07DE" w:rsidRDefault="00E215E8" w14:paraId="3F17381A"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78D02657"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Pr="008B6648" w:rsidR="00E215E8" w:rsidP="005C07DE" w:rsidRDefault="00E215E8" w14:paraId="645BE332"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For the budget period you specified for this student, enter the BUDGETED cost for health insurance for this student. </w:t>
            </w:r>
            <w:r w:rsidRPr="008B6648">
              <w:rPr>
                <w:rFonts w:ascii="Segoe UI Semibold" w:hAnsi="Segoe UI Semibold"/>
                <w:color w:val="000000"/>
                <w:sz w:val="18"/>
                <w:szCs w:val="18"/>
              </w:rPr>
              <w:br w:type="page"/>
              <w:t>Enter an amount with no decimals, commas, or dollar signs. Round values with decimals to the nearest whole number.</w:t>
            </w:r>
          </w:p>
        </w:tc>
      </w:tr>
      <w:tr w:rsidRPr="008B6648" w:rsidR="00E215E8" w:rsidTr="005C07DE" w14:paraId="6AB6FB1D" w14:textId="77777777">
        <w:trPr>
          <w:cantSplit/>
          <w:trHeight w:val="1275"/>
        </w:trPr>
        <w:tc>
          <w:tcPr>
            <w:tcW w:w="979" w:type="dxa"/>
            <w:shd w:val="clear" w:color="auto" w:fill="auto"/>
            <w:noWrap/>
            <w:vAlign w:val="center"/>
            <w:hideMark/>
          </w:tcPr>
          <w:p w:rsidRPr="008B6648" w:rsidR="00E215E8" w:rsidP="005C07DE" w:rsidRDefault="00E215E8" w14:paraId="788790A6" w14:textId="77777777">
            <w:pPr>
              <w:rPr>
                <w:rFonts w:ascii="Segoe UI Semibold" w:hAnsi="Segoe UI Semibold"/>
                <w:color w:val="000000"/>
                <w:sz w:val="21"/>
                <w:szCs w:val="21"/>
              </w:rPr>
            </w:pPr>
            <w:r w:rsidRPr="008B6648">
              <w:rPr>
                <w:rFonts w:ascii="Segoe UI Semibold" w:hAnsi="Segoe UI Semibold"/>
                <w:color w:val="000000"/>
                <w:sz w:val="21"/>
                <w:szCs w:val="21"/>
              </w:rPr>
              <w:t>12</w:t>
            </w:r>
          </w:p>
        </w:tc>
        <w:tc>
          <w:tcPr>
            <w:tcW w:w="2097" w:type="dxa"/>
            <w:shd w:val="clear" w:color="auto" w:fill="auto"/>
            <w:noWrap/>
            <w:vAlign w:val="center"/>
            <w:hideMark/>
          </w:tcPr>
          <w:p w:rsidRPr="008B6648" w:rsidR="00E215E8" w:rsidP="005C07DE" w:rsidRDefault="00E215E8" w14:paraId="03C5335C" w14:textId="77777777">
            <w:pPr>
              <w:rPr>
                <w:rFonts w:ascii="Segoe UI Semibold" w:hAnsi="Segoe UI Semibold"/>
                <w:color w:val="000000"/>
                <w:sz w:val="20"/>
              </w:rPr>
            </w:pPr>
            <w:r w:rsidRPr="008B6648">
              <w:rPr>
                <w:rFonts w:ascii="Segoe UI Semibold" w:hAnsi="Segoe UI Semibold"/>
                <w:color w:val="000000"/>
                <w:sz w:val="20"/>
              </w:rPr>
              <w:t>BTRANS</w:t>
            </w:r>
          </w:p>
        </w:tc>
        <w:tc>
          <w:tcPr>
            <w:tcW w:w="1998" w:type="dxa"/>
            <w:shd w:val="clear" w:color="auto" w:fill="auto"/>
            <w:vAlign w:val="center"/>
            <w:hideMark/>
          </w:tcPr>
          <w:p w:rsidRPr="008B6648" w:rsidR="00E215E8" w:rsidP="005C07DE" w:rsidRDefault="00E215E8" w14:paraId="3F4FF80F"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Transportation ($) </w:t>
            </w:r>
          </w:p>
        </w:tc>
        <w:tc>
          <w:tcPr>
            <w:tcW w:w="1123" w:type="dxa"/>
            <w:shd w:val="clear" w:color="auto" w:fill="auto"/>
            <w:vAlign w:val="center"/>
            <w:hideMark/>
          </w:tcPr>
          <w:p w:rsidRPr="008B6648" w:rsidR="00E215E8" w:rsidP="005C07DE" w:rsidRDefault="00E215E8" w14:paraId="79EC34A8"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75AD0FBB"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Pr="008B6648" w:rsidR="00E215E8" w:rsidP="005C07DE" w:rsidRDefault="00E215E8" w14:paraId="0B417F22"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transportation for this student.</w:t>
            </w:r>
            <w:r w:rsidRPr="008B6648">
              <w:rPr>
                <w:rFonts w:ascii="Segoe UI Semibold" w:hAnsi="Segoe UI Semibold"/>
                <w:color w:val="000000"/>
                <w:sz w:val="18"/>
                <w:szCs w:val="18"/>
              </w:rPr>
              <w:br/>
              <w:t>Enter an amount with no decimals, commas, or dollar signs. Round values with decimals to the nearest whole number.</w:t>
            </w:r>
          </w:p>
        </w:tc>
      </w:tr>
      <w:tr w:rsidRPr="008B6648" w:rsidR="00E215E8" w:rsidTr="005C07DE" w14:paraId="02AFF831" w14:textId="77777777">
        <w:trPr>
          <w:cantSplit/>
          <w:trHeight w:val="1275"/>
        </w:trPr>
        <w:tc>
          <w:tcPr>
            <w:tcW w:w="979" w:type="dxa"/>
            <w:shd w:val="clear" w:color="auto" w:fill="auto"/>
            <w:noWrap/>
            <w:vAlign w:val="center"/>
            <w:hideMark/>
          </w:tcPr>
          <w:p w:rsidRPr="008B6648" w:rsidR="00E215E8" w:rsidP="005C07DE" w:rsidRDefault="00E215E8" w14:paraId="08CC777B" w14:textId="77777777">
            <w:pPr>
              <w:rPr>
                <w:rFonts w:ascii="Segoe UI Semibold" w:hAnsi="Segoe UI Semibold"/>
                <w:color w:val="000000"/>
                <w:sz w:val="21"/>
                <w:szCs w:val="21"/>
              </w:rPr>
            </w:pPr>
            <w:r w:rsidRPr="008B6648">
              <w:rPr>
                <w:rFonts w:ascii="Segoe UI Semibold" w:hAnsi="Segoe UI Semibold"/>
                <w:color w:val="000000"/>
                <w:sz w:val="21"/>
                <w:szCs w:val="21"/>
              </w:rPr>
              <w:t>13</w:t>
            </w:r>
          </w:p>
        </w:tc>
        <w:tc>
          <w:tcPr>
            <w:tcW w:w="2097" w:type="dxa"/>
            <w:shd w:val="clear" w:color="auto" w:fill="auto"/>
            <w:noWrap/>
            <w:vAlign w:val="center"/>
            <w:hideMark/>
          </w:tcPr>
          <w:p w:rsidRPr="008B6648" w:rsidR="00E215E8" w:rsidP="005C07DE" w:rsidRDefault="00E215E8" w14:paraId="27106B66" w14:textId="77777777">
            <w:pPr>
              <w:rPr>
                <w:rFonts w:ascii="Segoe UI Semibold" w:hAnsi="Segoe UI Semibold"/>
                <w:color w:val="000000"/>
                <w:sz w:val="20"/>
              </w:rPr>
            </w:pPr>
            <w:r w:rsidRPr="008B6648">
              <w:rPr>
                <w:rFonts w:ascii="Segoe UI Semibold" w:hAnsi="Segoe UI Semibold"/>
                <w:color w:val="000000"/>
                <w:sz w:val="20"/>
              </w:rPr>
              <w:t>BCOMP</w:t>
            </w:r>
          </w:p>
        </w:tc>
        <w:tc>
          <w:tcPr>
            <w:tcW w:w="1998" w:type="dxa"/>
            <w:shd w:val="clear" w:color="auto" w:fill="auto"/>
            <w:vAlign w:val="center"/>
            <w:hideMark/>
          </w:tcPr>
          <w:p w:rsidRPr="008B6648" w:rsidR="00E215E8" w:rsidP="005C07DE" w:rsidRDefault="00E215E8" w14:paraId="3BF4E6FF"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Computer/Technology ($) </w:t>
            </w:r>
          </w:p>
        </w:tc>
        <w:tc>
          <w:tcPr>
            <w:tcW w:w="1123" w:type="dxa"/>
            <w:shd w:val="clear" w:color="auto" w:fill="auto"/>
            <w:vAlign w:val="center"/>
            <w:hideMark/>
          </w:tcPr>
          <w:p w:rsidRPr="008B6648" w:rsidR="00E215E8" w:rsidP="005C07DE" w:rsidRDefault="00E215E8" w14:paraId="3D4E8E4B"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09B59BEE"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Pr="008B6648" w:rsidR="00E215E8" w:rsidP="005C07DE" w:rsidRDefault="00E215E8" w14:paraId="172BB448"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computer/technology for this student. For example: a reasonable cost, as determined by your institution, for the rental or purchase of a personal computer that the student will use for study for budget period you specified for this student.</w:t>
            </w:r>
            <w:r w:rsidRPr="008B6648">
              <w:rPr>
                <w:rFonts w:ascii="Segoe UI Semibold" w:hAnsi="Segoe UI Semibold"/>
                <w:color w:val="000000"/>
                <w:sz w:val="18"/>
                <w:szCs w:val="18"/>
              </w:rPr>
              <w:br/>
              <w:t>Enter an amount with no decimals, commas, or dollar signs. Round values with decimals to the nearest whole number.</w:t>
            </w:r>
          </w:p>
        </w:tc>
      </w:tr>
      <w:tr w:rsidRPr="008B6648" w:rsidR="00E215E8" w:rsidTr="005C07DE" w14:paraId="504F45D4" w14:textId="77777777">
        <w:trPr>
          <w:cantSplit/>
          <w:trHeight w:val="1890"/>
        </w:trPr>
        <w:tc>
          <w:tcPr>
            <w:tcW w:w="979" w:type="dxa"/>
            <w:shd w:val="clear" w:color="auto" w:fill="auto"/>
            <w:noWrap/>
            <w:vAlign w:val="center"/>
            <w:hideMark/>
          </w:tcPr>
          <w:p w:rsidRPr="008B6648" w:rsidR="00E215E8" w:rsidP="005C07DE" w:rsidRDefault="00E215E8" w14:paraId="33D10E99" w14:textId="77777777">
            <w:pPr>
              <w:rPr>
                <w:rFonts w:ascii="Segoe UI Semibold" w:hAnsi="Segoe UI Semibold"/>
                <w:color w:val="000000"/>
                <w:sz w:val="21"/>
                <w:szCs w:val="21"/>
              </w:rPr>
            </w:pPr>
            <w:r w:rsidRPr="008B6648">
              <w:rPr>
                <w:rFonts w:ascii="Segoe UI Semibold" w:hAnsi="Segoe UI Semibold"/>
                <w:color w:val="000000"/>
                <w:sz w:val="21"/>
                <w:szCs w:val="21"/>
              </w:rPr>
              <w:t>14</w:t>
            </w:r>
          </w:p>
        </w:tc>
        <w:tc>
          <w:tcPr>
            <w:tcW w:w="2097" w:type="dxa"/>
            <w:shd w:val="clear" w:color="auto" w:fill="auto"/>
            <w:noWrap/>
            <w:vAlign w:val="center"/>
            <w:hideMark/>
          </w:tcPr>
          <w:p w:rsidRPr="008B6648" w:rsidR="00E215E8" w:rsidP="005C07DE" w:rsidRDefault="00E215E8" w14:paraId="7629D028" w14:textId="77777777">
            <w:pPr>
              <w:rPr>
                <w:rFonts w:ascii="Segoe UI Semibold" w:hAnsi="Segoe UI Semibold"/>
                <w:color w:val="000000"/>
                <w:sz w:val="20"/>
              </w:rPr>
            </w:pPr>
            <w:r w:rsidRPr="008B6648">
              <w:rPr>
                <w:rFonts w:ascii="Segoe UI Semibold" w:hAnsi="Segoe UI Semibold"/>
                <w:color w:val="000000"/>
                <w:sz w:val="20"/>
              </w:rPr>
              <w:t>BOTHER</w:t>
            </w:r>
          </w:p>
        </w:tc>
        <w:tc>
          <w:tcPr>
            <w:tcW w:w="1998" w:type="dxa"/>
            <w:shd w:val="clear" w:color="auto" w:fill="auto"/>
            <w:vAlign w:val="center"/>
            <w:hideMark/>
          </w:tcPr>
          <w:p w:rsidRPr="008B6648" w:rsidR="00E215E8" w:rsidP="005C07DE" w:rsidRDefault="00E215E8" w14:paraId="3D2397CD"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All Others ($) </w:t>
            </w:r>
          </w:p>
        </w:tc>
        <w:tc>
          <w:tcPr>
            <w:tcW w:w="1123" w:type="dxa"/>
            <w:shd w:val="clear" w:color="auto" w:fill="auto"/>
            <w:vAlign w:val="center"/>
            <w:hideMark/>
          </w:tcPr>
          <w:p w:rsidRPr="008B6648" w:rsidR="00E215E8" w:rsidP="005C07DE" w:rsidRDefault="00E215E8" w14:paraId="19836453"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Pr="00DA2BC4" w:rsidR="00E215E8" w:rsidP="005C07DE" w:rsidRDefault="00E215E8" w14:paraId="60AC7740"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Pr="008B6648" w:rsidR="00E215E8" w:rsidP="005C07DE" w:rsidRDefault="00E215E8" w14:paraId="5367CDCE"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total budgeted cost of attendance not included in any of the previous budget categories.</w:t>
            </w:r>
          </w:p>
        </w:tc>
      </w:tr>
      <w:tr w:rsidRPr="008B6648" w:rsidR="00E215E8" w:rsidTr="005C07DE" w14:paraId="4BBC57E9" w14:textId="77777777">
        <w:trPr>
          <w:cantSplit/>
          <w:trHeight w:val="645"/>
        </w:trPr>
        <w:tc>
          <w:tcPr>
            <w:tcW w:w="979" w:type="dxa"/>
            <w:shd w:val="clear" w:color="auto" w:fill="auto"/>
            <w:noWrap/>
            <w:vAlign w:val="center"/>
            <w:hideMark/>
          </w:tcPr>
          <w:p w:rsidRPr="008B6648" w:rsidR="00E215E8" w:rsidP="005C07DE" w:rsidRDefault="00E215E8" w14:paraId="0C36C8BC" w14:textId="77777777">
            <w:pPr>
              <w:rPr>
                <w:rFonts w:ascii="Segoe UI Semibold" w:hAnsi="Segoe UI Semibold"/>
                <w:color w:val="000000"/>
                <w:sz w:val="21"/>
                <w:szCs w:val="21"/>
              </w:rPr>
            </w:pPr>
            <w:r w:rsidRPr="008B6648">
              <w:rPr>
                <w:rFonts w:ascii="Segoe UI Semibold" w:hAnsi="Segoe UI Semibold"/>
                <w:color w:val="000000"/>
                <w:sz w:val="21"/>
                <w:szCs w:val="21"/>
              </w:rPr>
              <w:t>15</w:t>
            </w:r>
          </w:p>
        </w:tc>
        <w:tc>
          <w:tcPr>
            <w:tcW w:w="2097" w:type="dxa"/>
            <w:shd w:val="clear" w:color="auto" w:fill="auto"/>
            <w:noWrap/>
            <w:vAlign w:val="center"/>
            <w:hideMark/>
          </w:tcPr>
          <w:p w:rsidRPr="008B6648" w:rsidR="00E215E8" w:rsidP="005C07DE" w:rsidRDefault="00E215E8" w14:paraId="2CBF8B4C" w14:textId="77777777">
            <w:pPr>
              <w:rPr>
                <w:rFonts w:ascii="Segoe UI Semibold" w:hAnsi="Segoe UI Semibold"/>
                <w:color w:val="000000"/>
                <w:sz w:val="20"/>
              </w:rPr>
            </w:pPr>
            <w:r w:rsidRPr="008B6648">
              <w:rPr>
                <w:rFonts w:ascii="Segoe UI Semibold" w:hAnsi="Segoe UI Semibold"/>
                <w:color w:val="000000"/>
                <w:sz w:val="20"/>
              </w:rPr>
              <w:t>BTOTAL</w:t>
            </w:r>
          </w:p>
        </w:tc>
        <w:tc>
          <w:tcPr>
            <w:tcW w:w="1998" w:type="dxa"/>
            <w:shd w:val="clear" w:color="auto" w:fill="auto"/>
            <w:vAlign w:val="center"/>
            <w:hideMark/>
          </w:tcPr>
          <w:p w:rsidRPr="008B6648" w:rsidR="00E215E8" w:rsidP="005C07DE" w:rsidRDefault="00E215E8" w14:paraId="4B4FA286"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Total Budgeted Cost of Attendance ($) </w:t>
            </w:r>
          </w:p>
        </w:tc>
        <w:tc>
          <w:tcPr>
            <w:tcW w:w="1123" w:type="dxa"/>
            <w:shd w:val="clear" w:color="auto" w:fill="auto"/>
            <w:vAlign w:val="center"/>
            <w:hideMark/>
          </w:tcPr>
          <w:p w:rsidRPr="008B6648" w:rsidR="00E215E8" w:rsidP="005C07DE" w:rsidRDefault="00E215E8" w14:paraId="491AC632"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auto"/>
            <w:vAlign w:val="center"/>
            <w:hideMark/>
          </w:tcPr>
          <w:p w:rsidRPr="00DA2BC4" w:rsidR="00E215E8" w:rsidP="005C07DE" w:rsidRDefault="00E215E8" w14:paraId="23324C00" w14:textId="77777777">
            <w:pPr>
              <w:rPr>
                <w:rFonts w:ascii="Segoe UI Semibold" w:hAnsi="Segoe UI Semibold"/>
                <w:sz w:val="18"/>
                <w:szCs w:val="18"/>
              </w:rPr>
            </w:pPr>
            <w:r w:rsidRPr="00DA2BC4">
              <w:rPr>
                <w:rFonts w:ascii="Segoe UI Semibold" w:hAnsi="Segoe UI Semibold"/>
                <w:sz w:val="18"/>
                <w:szCs w:val="18"/>
              </w:rPr>
              <w:t>0 - 200000</w:t>
            </w:r>
          </w:p>
        </w:tc>
        <w:tc>
          <w:tcPr>
            <w:tcW w:w="4087" w:type="dxa"/>
            <w:shd w:val="clear" w:color="auto" w:fill="auto"/>
            <w:vAlign w:val="center"/>
            <w:hideMark/>
          </w:tcPr>
          <w:p w:rsidRPr="008B6648" w:rsidR="00E215E8" w:rsidP="005C07DE" w:rsidRDefault="00E215E8" w14:paraId="5B9A5BB0"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total budgeted cost of attendance.</w:t>
            </w:r>
          </w:p>
        </w:tc>
      </w:tr>
    </w:tbl>
    <w:p w:rsidR="00E215E8" w:rsidP="00E215E8" w:rsidRDefault="00E215E8" w14:paraId="138571D8" w14:textId="77777777">
      <w:pPr>
        <w:spacing w:after="160" w:line="259" w:lineRule="auto"/>
        <w:rPr>
          <w:rFonts w:ascii="Calibri" w:hAnsi="Calibri" w:cs="Arial"/>
          <w:sz w:val="22"/>
          <w:szCs w:val="22"/>
        </w:rPr>
      </w:pPr>
    </w:p>
    <w:p w:rsidR="00E215E8" w:rsidP="00E215E8" w:rsidRDefault="00E215E8" w14:paraId="016D2A0A" w14:textId="77777777">
      <w:pPr>
        <w:rPr>
          <w:rFonts w:ascii="Calibri" w:hAnsi="Calibri" w:cs="Arial"/>
          <w:sz w:val="22"/>
          <w:szCs w:val="22"/>
        </w:rPr>
      </w:pPr>
      <w:r>
        <w:rPr>
          <w:rFonts w:ascii="Calibri" w:hAnsi="Calibri" w:cs="Arial"/>
          <w:sz w:val="22"/>
          <w:szCs w:val="22"/>
        </w:rPr>
        <w:br w:type="page"/>
      </w:r>
    </w:p>
    <w:p w:rsidR="00E215E8" w:rsidP="00E215E8" w:rsidRDefault="00E215E8" w14:paraId="53F26872" w14:textId="77777777">
      <w:pPr>
        <w:spacing w:line="259" w:lineRule="auto"/>
        <w:rPr>
          <w:rFonts w:ascii="Calibri" w:hAnsi="Calibri" w:cs="Arial"/>
          <w:sz w:val="22"/>
          <w:szCs w:val="22"/>
        </w:rPr>
      </w:pPr>
      <w:r>
        <w:rPr>
          <w:noProof/>
        </w:rPr>
        <mc:AlternateContent>
          <mc:Choice Requires="wps">
            <w:drawing>
              <wp:anchor distT="45720" distB="45720" distL="114300" distR="114300" simplePos="0" relativeHeight="251660288" behindDoc="0" locked="0" layoutInCell="1" allowOverlap="1" wp14:editId="5641A669" wp14:anchorId="3A7C8686">
                <wp:simplePos x="0" y="0"/>
                <wp:positionH relativeFrom="column">
                  <wp:posOffset>0</wp:posOffset>
                </wp:positionH>
                <wp:positionV relativeFrom="paragraph">
                  <wp:posOffset>635</wp:posOffset>
                </wp:positionV>
                <wp:extent cx="8791575" cy="1404620"/>
                <wp:effectExtent l="0" t="0" r="9525" b="0"/>
                <wp:wrapTopAndBottom/>
                <wp:docPr id="1299733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rgbClr val="006666"/>
                        </a:solidFill>
                        <a:ln w="9525">
                          <a:noFill/>
                          <a:miter lim="800000"/>
                          <a:headEnd/>
                          <a:tailEnd/>
                        </a:ln>
                      </wps:spPr>
                      <wps:txbx>
                        <w:txbxContent>
                          <w:p w:rsidRPr="00625F2E" w:rsidR="00B13C09" w:rsidP="00E215E8" w:rsidRDefault="00B13C09" w14:paraId="57379A0F"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style="position:absolute;margin-left:0;margin-top:.05pt;width:692.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0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" w14:anchorId="3A7C8686">
                <v:textbox style="mso-fit-shape-to-text:t">
                  <w:txbxContent>
                    <w:p w:rsidRPr="00625F2E" w:rsidR="00B13C09" w:rsidP="00E215E8" w:rsidRDefault="00B13C09" w14:paraId="57379A0F"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v:textbox>
                <w10:wrap type="topAndBottom"/>
              </v:shape>
            </w:pict>
          </mc:Fallback>
        </mc:AlternateContent>
      </w:r>
    </w:p>
    <w:tbl>
      <w:tblPr>
        <w:tblW w:w="1395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979"/>
        <w:gridCol w:w="1397"/>
        <w:gridCol w:w="2257"/>
        <w:gridCol w:w="847"/>
        <w:gridCol w:w="3726"/>
        <w:gridCol w:w="4747"/>
      </w:tblGrid>
      <w:tr w:rsidRPr="008B6648" w:rsidR="00E215E8" w:rsidTr="005C07DE" w14:paraId="50BC4162" w14:textId="77777777">
        <w:trPr>
          <w:trHeight w:val="864"/>
          <w:tblHeader/>
        </w:trPr>
        <w:tc>
          <w:tcPr>
            <w:tcW w:w="979" w:type="dxa"/>
            <w:shd w:val="clear" w:color="auto" w:fill="auto"/>
            <w:noWrap/>
            <w:vAlign w:val="center"/>
            <w:hideMark/>
          </w:tcPr>
          <w:p w:rsidRPr="008B6648" w:rsidR="00E215E8" w:rsidP="005C07DE" w:rsidRDefault="00E215E8" w14:paraId="159DBAB4"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Field #</w:t>
            </w:r>
          </w:p>
        </w:tc>
        <w:tc>
          <w:tcPr>
            <w:tcW w:w="1397" w:type="dxa"/>
            <w:shd w:val="clear" w:color="auto" w:fill="auto"/>
            <w:noWrap/>
            <w:vAlign w:val="center"/>
            <w:hideMark/>
          </w:tcPr>
          <w:p w:rsidRPr="008B6648" w:rsidR="00E215E8" w:rsidP="005C07DE" w:rsidRDefault="00E215E8" w14:paraId="5F104FCC"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Label</w:t>
            </w:r>
          </w:p>
        </w:tc>
        <w:tc>
          <w:tcPr>
            <w:tcW w:w="2257" w:type="dxa"/>
            <w:shd w:val="clear" w:color="auto" w:fill="auto"/>
            <w:vAlign w:val="center"/>
            <w:hideMark/>
          </w:tcPr>
          <w:p w:rsidRPr="008B6648" w:rsidR="00E215E8" w:rsidP="005C07DE" w:rsidRDefault="00E215E8" w14:paraId="0FD23F19"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Description</w:t>
            </w:r>
          </w:p>
        </w:tc>
        <w:tc>
          <w:tcPr>
            <w:tcW w:w="847" w:type="dxa"/>
            <w:shd w:val="clear" w:color="auto" w:fill="auto"/>
            <w:vAlign w:val="center"/>
            <w:hideMark/>
          </w:tcPr>
          <w:p w:rsidRPr="008B6648" w:rsidR="00E215E8" w:rsidP="005C07DE" w:rsidRDefault="00E215E8" w14:paraId="0FCB4A79" w14:textId="77777777">
            <w:pPr>
              <w:jc w:val="center"/>
              <w:rPr>
                <w:rFonts w:ascii="Franklin Gothic Medium Cond" w:hAnsi="Franklin Gothic Medium Cond"/>
                <w:color w:val="000000"/>
                <w:szCs w:val="24"/>
              </w:rPr>
            </w:pPr>
            <w:r w:rsidRPr="00923933">
              <w:rPr>
                <w:rFonts w:ascii="Franklin Gothic Medium Cond" w:hAnsi="Franklin Gothic Medium Cond"/>
                <w:color w:val="000000"/>
                <w:sz w:val="22"/>
                <w:szCs w:val="22"/>
              </w:rPr>
              <w:t>Critical Data Item?</w:t>
            </w:r>
          </w:p>
        </w:tc>
        <w:tc>
          <w:tcPr>
            <w:tcW w:w="3726" w:type="dxa"/>
            <w:shd w:val="clear" w:color="auto" w:fill="auto"/>
            <w:noWrap/>
            <w:vAlign w:val="center"/>
            <w:hideMark/>
          </w:tcPr>
          <w:p w:rsidRPr="008B6648" w:rsidR="00E215E8" w:rsidP="005C07DE" w:rsidRDefault="00E215E8" w14:paraId="04F4B3C4"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747" w:type="dxa"/>
            <w:shd w:val="clear" w:color="auto" w:fill="auto"/>
            <w:vAlign w:val="center"/>
            <w:hideMark/>
          </w:tcPr>
          <w:p w:rsidRPr="008B6648" w:rsidR="00E215E8" w:rsidP="005C07DE" w:rsidRDefault="00E215E8" w14:paraId="3AA11555"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Notes &amp; Help Text</w:t>
            </w:r>
          </w:p>
        </w:tc>
      </w:tr>
      <w:tr w:rsidRPr="008B6648" w:rsidR="00E215E8" w:rsidTr="005C07DE" w14:paraId="7134DB0F" w14:textId="77777777">
        <w:trPr>
          <w:trHeight w:val="330"/>
        </w:trPr>
        <w:tc>
          <w:tcPr>
            <w:tcW w:w="979" w:type="dxa"/>
            <w:shd w:val="clear" w:color="auto" w:fill="auto"/>
            <w:noWrap/>
            <w:vAlign w:val="center"/>
          </w:tcPr>
          <w:p w:rsidR="00E215E8" w:rsidP="005C07DE" w:rsidRDefault="00E215E8" w14:paraId="61252ED5"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rsidRPr="001B1746" w:rsidR="00E215E8" w:rsidP="005C07DE" w:rsidRDefault="00E215E8" w14:paraId="6A82803C"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tcPr>
          <w:p w:rsidRPr="008B6648" w:rsidR="00E215E8" w:rsidP="005C07DE" w:rsidRDefault="00E215E8" w14:paraId="2B7E7C5A" w14:textId="77777777">
            <w:pPr>
              <w:rPr>
                <w:rFonts w:ascii="Segoe UI Semibold" w:hAnsi="Segoe UI Semibold"/>
                <w:color w:val="000000"/>
                <w:sz w:val="20"/>
              </w:rPr>
            </w:pPr>
            <w:r>
              <w:rPr>
                <w:rFonts w:ascii="Segoe UI Semibold" w:hAnsi="Segoe UI Semibold"/>
                <w:color w:val="000000"/>
                <w:sz w:val="20"/>
              </w:rPr>
              <w:t>VERSION</w:t>
            </w:r>
          </w:p>
        </w:tc>
        <w:tc>
          <w:tcPr>
            <w:tcW w:w="2257" w:type="dxa"/>
            <w:shd w:val="clear" w:color="auto" w:fill="auto"/>
            <w:vAlign w:val="center"/>
          </w:tcPr>
          <w:p w:rsidRPr="008B6648" w:rsidR="00E215E8" w:rsidP="005C07DE" w:rsidRDefault="00E215E8" w14:paraId="2E755A85" w14:textId="77777777">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847" w:type="dxa"/>
            <w:shd w:val="clear" w:color="auto" w:fill="auto"/>
            <w:vAlign w:val="center"/>
          </w:tcPr>
          <w:p w:rsidRPr="008B6648" w:rsidR="00E215E8" w:rsidP="005C07DE" w:rsidRDefault="00E215E8" w14:paraId="671E6147" w14:textId="77777777">
            <w:pPr>
              <w:rPr>
                <w:rFonts w:ascii="Franklin Gothic Demi Cond" w:hAnsi="Franklin Gothic Demi Cond"/>
                <w:sz w:val="22"/>
                <w:szCs w:val="22"/>
              </w:rPr>
            </w:pPr>
            <w:r>
              <w:rPr>
                <w:rFonts w:ascii="Franklin Gothic Demi Cond" w:hAnsi="Franklin Gothic Demi Cond"/>
                <w:sz w:val="22"/>
                <w:szCs w:val="22"/>
              </w:rPr>
              <w:t>Yes</w:t>
            </w:r>
          </w:p>
        </w:tc>
        <w:tc>
          <w:tcPr>
            <w:tcW w:w="3726" w:type="dxa"/>
            <w:shd w:val="clear" w:color="auto" w:fill="auto"/>
            <w:vAlign w:val="center"/>
          </w:tcPr>
          <w:p w:rsidRPr="00DA2BC4" w:rsidR="00E215E8" w:rsidP="005C07DE" w:rsidRDefault="00E215E8" w14:paraId="1386CD24" w14:textId="77777777">
            <w:pPr>
              <w:rPr>
                <w:rFonts w:ascii="Segoe UI Semibold" w:hAnsi="Segoe UI Semibold"/>
                <w:sz w:val="18"/>
                <w:szCs w:val="18"/>
              </w:rPr>
            </w:pPr>
            <w:r w:rsidRPr="00DA2BC4">
              <w:rPr>
                <w:rFonts w:ascii="Segoe UI Semibold" w:hAnsi="Segoe UI Semibold"/>
                <w:sz w:val="18"/>
                <w:szCs w:val="18"/>
              </w:rPr>
              <w:t>1</w:t>
            </w:r>
          </w:p>
        </w:tc>
        <w:tc>
          <w:tcPr>
            <w:tcW w:w="4747" w:type="dxa"/>
            <w:shd w:val="clear" w:color="auto" w:fill="auto"/>
            <w:vAlign w:val="center"/>
          </w:tcPr>
          <w:p w:rsidRPr="008B6648" w:rsidR="00E215E8" w:rsidP="005C07DE" w:rsidRDefault="00E215E8" w14:paraId="3578AA95" w14:textId="77777777">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rsidRPr="008B6648" w:rsidR="00E215E8" w:rsidTr="005C07DE" w14:paraId="26792D0E" w14:textId="77777777">
        <w:trPr>
          <w:trHeight w:val="330"/>
        </w:trPr>
        <w:tc>
          <w:tcPr>
            <w:tcW w:w="979" w:type="dxa"/>
            <w:shd w:val="clear" w:color="auto" w:fill="auto"/>
            <w:noWrap/>
            <w:vAlign w:val="center"/>
            <w:hideMark/>
          </w:tcPr>
          <w:p w:rsidR="00E215E8" w:rsidP="005C07DE" w:rsidRDefault="00E215E8" w14:paraId="13C4D2DA"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rsidRPr="008B6648" w:rsidR="00E215E8" w:rsidP="005C07DE" w:rsidRDefault="00E215E8" w14:paraId="00D9A72D"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hideMark/>
          </w:tcPr>
          <w:p w:rsidRPr="008B6648" w:rsidR="00E215E8" w:rsidP="005C07DE" w:rsidRDefault="00E215E8" w14:paraId="38EF22BE" w14:textId="77777777">
            <w:pPr>
              <w:rPr>
                <w:rFonts w:ascii="Segoe UI Semibold" w:hAnsi="Segoe UI Semibold"/>
                <w:color w:val="000000"/>
                <w:sz w:val="20"/>
              </w:rPr>
            </w:pPr>
            <w:r w:rsidRPr="008B6648">
              <w:rPr>
                <w:rFonts w:ascii="Segoe UI Semibold" w:hAnsi="Segoe UI Semibold"/>
                <w:color w:val="000000"/>
                <w:sz w:val="20"/>
              </w:rPr>
              <w:t>INSTID</w:t>
            </w:r>
          </w:p>
        </w:tc>
        <w:tc>
          <w:tcPr>
            <w:tcW w:w="2257" w:type="dxa"/>
            <w:shd w:val="clear" w:color="auto" w:fill="auto"/>
            <w:vAlign w:val="center"/>
            <w:hideMark/>
          </w:tcPr>
          <w:p w:rsidRPr="008B6648" w:rsidR="00E215E8" w:rsidP="005C07DE" w:rsidRDefault="00E215E8" w14:paraId="4914B21C" w14:textId="77777777">
            <w:pPr>
              <w:rPr>
                <w:rFonts w:ascii="Franklin Gothic Demi Cond" w:hAnsi="Franklin Gothic Demi Cond"/>
                <w:sz w:val="21"/>
                <w:szCs w:val="21"/>
              </w:rPr>
            </w:pPr>
            <w:r w:rsidRPr="008B6648">
              <w:rPr>
                <w:rFonts w:ascii="Franklin Gothic Demi Cond" w:hAnsi="Franklin Gothic Demi Cond"/>
                <w:sz w:val="21"/>
                <w:szCs w:val="21"/>
              </w:rPr>
              <w:t>Institute ID</w:t>
            </w:r>
          </w:p>
        </w:tc>
        <w:tc>
          <w:tcPr>
            <w:tcW w:w="847" w:type="dxa"/>
            <w:shd w:val="clear" w:color="auto" w:fill="auto"/>
            <w:vAlign w:val="center"/>
            <w:hideMark/>
          </w:tcPr>
          <w:p w:rsidRPr="008B6648" w:rsidR="00E215E8" w:rsidP="005C07DE" w:rsidRDefault="00E215E8" w14:paraId="3A01AE5E"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auto" w:fill="auto"/>
            <w:vAlign w:val="center"/>
            <w:hideMark/>
          </w:tcPr>
          <w:p w:rsidRPr="00DA2BC4" w:rsidR="00E215E8" w:rsidP="005C07DE" w:rsidRDefault="00E215E8" w14:paraId="6D8B2FF3"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53379D" w:rsidR="00E215E8" w:rsidP="005C07DE" w:rsidRDefault="00E215E8" w14:paraId="0FBB7B63" w14:textId="77777777">
            <w:pPr>
              <w:rPr>
                <w:rFonts w:ascii="Segoe UI Semibold" w:hAnsi="Segoe UI Semibold"/>
                <w:color w:val="000000"/>
                <w:sz w:val="18"/>
                <w:szCs w:val="18"/>
              </w:rPr>
            </w:pPr>
            <w:r w:rsidRPr="008B6648">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rsidRPr="008B6648" w:rsidR="00E215E8" w:rsidTr="005C07DE" w14:paraId="3F072A39" w14:textId="77777777">
        <w:trPr>
          <w:trHeight w:val="330"/>
        </w:trPr>
        <w:tc>
          <w:tcPr>
            <w:tcW w:w="979" w:type="dxa"/>
            <w:shd w:val="clear" w:color="auto" w:fill="auto"/>
            <w:noWrap/>
            <w:vAlign w:val="center"/>
            <w:hideMark/>
          </w:tcPr>
          <w:p w:rsidR="00E215E8" w:rsidP="005C07DE" w:rsidRDefault="00E215E8" w14:paraId="11C22C62" w14:textId="77777777">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rsidRPr="008B6648" w:rsidR="00E215E8" w:rsidP="005C07DE" w:rsidRDefault="00E215E8" w14:paraId="612D6B37"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hideMark/>
          </w:tcPr>
          <w:p w:rsidRPr="008B6648" w:rsidR="00E215E8" w:rsidP="005C07DE" w:rsidRDefault="00E215E8" w14:paraId="2676FEFD" w14:textId="77777777">
            <w:pPr>
              <w:rPr>
                <w:rFonts w:ascii="Segoe UI Semibold" w:hAnsi="Segoe UI Semibold"/>
                <w:color w:val="000000"/>
                <w:sz w:val="20"/>
              </w:rPr>
            </w:pPr>
            <w:r w:rsidRPr="008B6648">
              <w:rPr>
                <w:rFonts w:ascii="Segoe UI Semibold" w:hAnsi="Segoe UI Semibold"/>
                <w:color w:val="000000"/>
                <w:sz w:val="20"/>
              </w:rPr>
              <w:t>STUDYID</w:t>
            </w:r>
          </w:p>
        </w:tc>
        <w:tc>
          <w:tcPr>
            <w:tcW w:w="2257" w:type="dxa"/>
            <w:shd w:val="clear" w:color="auto" w:fill="auto"/>
            <w:vAlign w:val="center"/>
            <w:hideMark/>
          </w:tcPr>
          <w:p w:rsidRPr="008B6648" w:rsidR="00E215E8" w:rsidP="005C07DE" w:rsidRDefault="00E215E8" w14:paraId="3E20F9DD" w14:textId="77777777">
            <w:pPr>
              <w:rPr>
                <w:rFonts w:ascii="Franklin Gothic Demi Cond" w:hAnsi="Franklin Gothic Demi Cond"/>
                <w:sz w:val="21"/>
                <w:szCs w:val="21"/>
              </w:rPr>
            </w:pPr>
            <w:r w:rsidRPr="008B6648">
              <w:rPr>
                <w:rFonts w:ascii="Franklin Gothic Demi Cond" w:hAnsi="Franklin Gothic Demi Cond"/>
                <w:sz w:val="21"/>
                <w:szCs w:val="21"/>
              </w:rPr>
              <w:t>Study ID</w:t>
            </w:r>
          </w:p>
        </w:tc>
        <w:tc>
          <w:tcPr>
            <w:tcW w:w="847" w:type="dxa"/>
            <w:shd w:val="clear" w:color="auto" w:fill="auto"/>
            <w:vAlign w:val="center"/>
            <w:hideMark/>
          </w:tcPr>
          <w:p w:rsidRPr="008B6648" w:rsidR="00E215E8" w:rsidP="005C07DE" w:rsidRDefault="00E215E8" w14:paraId="121E77D8"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auto" w:fill="auto"/>
            <w:vAlign w:val="center"/>
            <w:hideMark/>
          </w:tcPr>
          <w:p w:rsidRPr="00DA2BC4" w:rsidR="00E215E8" w:rsidP="005C07DE" w:rsidRDefault="00E215E8" w14:paraId="35E843CE"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2A7E015E" w14:textId="77777777">
            <w:pPr>
              <w:rPr>
                <w:rFonts w:ascii="Segoe UI Semibold" w:hAnsi="Segoe UI Semibold"/>
                <w:color w:val="000000"/>
                <w:sz w:val="18"/>
                <w:szCs w:val="18"/>
              </w:rPr>
            </w:pPr>
            <w:r w:rsidRPr="008B6648">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rsidRPr="008B6648" w:rsidR="00E215E8" w:rsidTr="005C07DE" w14:paraId="792F0536" w14:textId="77777777">
        <w:trPr>
          <w:trHeight w:val="330"/>
        </w:trPr>
        <w:tc>
          <w:tcPr>
            <w:tcW w:w="979" w:type="dxa"/>
            <w:shd w:val="clear" w:color="auto" w:fill="auto"/>
            <w:noWrap/>
            <w:vAlign w:val="center"/>
            <w:hideMark/>
          </w:tcPr>
          <w:p w:rsidR="00E215E8" w:rsidP="005C07DE" w:rsidRDefault="00E215E8" w14:paraId="10EB9398" w14:textId="77777777">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rsidRPr="008B6648" w:rsidR="00E215E8" w:rsidP="005C07DE" w:rsidRDefault="00E215E8" w14:paraId="3889DB40"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hideMark/>
          </w:tcPr>
          <w:p w:rsidRPr="008B6648" w:rsidR="00E215E8" w:rsidP="005C07DE" w:rsidRDefault="00E215E8" w14:paraId="1BAD0676" w14:textId="77777777">
            <w:pPr>
              <w:rPr>
                <w:rFonts w:ascii="Segoe UI Semibold" w:hAnsi="Segoe UI Semibold"/>
                <w:color w:val="000000"/>
                <w:sz w:val="20"/>
              </w:rPr>
            </w:pPr>
            <w:r w:rsidRPr="008B6648">
              <w:rPr>
                <w:rFonts w:ascii="Segoe UI Semibold" w:hAnsi="Segoe UI Semibold"/>
                <w:color w:val="000000"/>
                <w:sz w:val="20"/>
              </w:rPr>
              <w:t>STUDID</w:t>
            </w:r>
          </w:p>
        </w:tc>
        <w:tc>
          <w:tcPr>
            <w:tcW w:w="2257" w:type="dxa"/>
            <w:shd w:val="clear" w:color="auto" w:fill="auto"/>
            <w:vAlign w:val="center"/>
            <w:hideMark/>
          </w:tcPr>
          <w:p w:rsidRPr="008B6648" w:rsidR="00E215E8" w:rsidP="005C07DE" w:rsidRDefault="00E215E8" w14:paraId="57DD9909" w14:textId="77777777">
            <w:pPr>
              <w:rPr>
                <w:rFonts w:ascii="Franklin Gothic Demi Cond" w:hAnsi="Franklin Gothic Demi Cond"/>
                <w:sz w:val="21"/>
                <w:szCs w:val="21"/>
              </w:rPr>
            </w:pPr>
            <w:r w:rsidRPr="008B6648">
              <w:rPr>
                <w:rFonts w:ascii="Franklin Gothic Demi Cond" w:hAnsi="Franklin Gothic Demi Cond"/>
                <w:sz w:val="21"/>
                <w:szCs w:val="21"/>
              </w:rPr>
              <w:t>Student ID</w:t>
            </w:r>
          </w:p>
        </w:tc>
        <w:tc>
          <w:tcPr>
            <w:tcW w:w="847" w:type="dxa"/>
            <w:shd w:val="clear" w:color="auto" w:fill="auto"/>
            <w:vAlign w:val="center"/>
            <w:hideMark/>
          </w:tcPr>
          <w:p w:rsidRPr="008B6648" w:rsidR="00E215E8" w:rsidP="005C07DE" w:rsidRDefault="00E215E8" w14:paraId="6B44C2A3"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auto" w:fill="auto"/>
            <w:vAlign w:val="center"/>
            <w:hideMark/>
          </w:tcPr>
          <w:p w:rsidRPr="00DA2BC4" w:rsidR="00E215E8" w:rsidP="005C07DE" w:rsidRDefault="00E215E8" w14:paraId="47EBD549"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3D6224EA" w14:textId="77777777">
            <w:pPr>
              <w:rPr>
                <w:rFonts w:ascii="Segoe UI Semibold" w:hAnsi="Segoe UI Semibold"/>
                <w:color w:val="000000"/>
                <w:sz w:val="18"/>
                <w:szCs w:val="18"/>
              </w:rPr>
            </w:pPr>
            <w:r w:rsidRPr="008B6648">
              <w:rPr>
                <w:rFonts w:ascii="Segoe UI Semibold" w:hAnsi="Segoe UI Semibold"/>
                <w:color w:val="000000"/>
                <w:sz w:val="18"/>
                <w:szCs w:val="18"/>
              </w:rPr>
              <w:t>Your institution's student ID.</w:t>
            </w:r>
            <w:r>
              <w:rPr>
                <w:rFonts w:ascii="Segoe UI Semibold" w:hAnsi="Segoe UI Semibold"/>
                <w:color w:val="000000"/>
                <w:sz w:val="18"/>
                <w:szCs w:val="18"/>
              </w:rPr>
              <w:t xml:space="preserve"> This item is required for CSV files. In the Excel template, this field will be pre-filled for you.</w:t>
            </w:r>
          </w:p>
        </w:tc>
      </w:tr>
      <w:tr w:rsidRPr="008B6648" w:rsidR="00E215E8" w:rsidTr="005C07DE" w14:paraId="2D8AB9A7" w14:textId="77777777">
        <w:trPr>
          <w:trHeight w:val="330"/>
        </w:trPr>
        <w:tc>
          <w:tcPr>
            <w:tcW w:w="979" w:type="dxa"/>
            <w:shd w:val="clear" w:color="000000" w:fill="DDDDDD"/>
            <w:noWrap/>
            <w:vAlign w:val="center"/>
            <w:hideMark/>
          </w:tcPr>
          <w:p w:rsidRPr="008B6648" w:rsidR="00E215E8" w:rsidP="005C07DE" w:rsidRDefault="00E215E8" w14:paraId="1BE7F184" w14:textId="77777777">
            <w:pPr>
              <w:rPr>
                <w:rFonts w:ascii="Segoe UI Semibold" w:hAnsi="Segoe UI Semibold"/>
                <w:color w:val="000000"/>
                <w:sz w:val="21"/>
                <w:szCs w:val="21"/>
              </w:rPr>
            </w:pPr>
            <w:r w:rsidRPr="008B6648">
              <w:rPr>
                <w:rFonts w:ascii="Segoe UI Semibold" w:hAnsi="Segoe UI Semibold"/>
                <w:color w:val="000000"/>
                <w:sz w:val="21"/>
                <w:szCs w:val="21"/>
              </w:rPr>
              <w:t>5</w:t>
            </w:r>
          </w:p>
        </w:tc>
        <w:tc>
          <w:tcPr>
            <w:tcW w:w="1397" w:type="dxa"/>
            <w:shd w:val="clear" w:color="000000" w:fill="DDDDDD"/>
            <w:noWrap/>
            <w:vAlign w:val="center"/>
            <w:hideMark/>
          </w:tcPr>
          <w:p w:rsidRPr="008B6648" w:rsidR="00E215E8" w:rsidP="005C07DE" w:rsidRDefault="00E215E8" w14:paraId="2C290309" w14:textId="77777777">
            <w:pPr>
              <w:rPr>
                <w:rFonts w:ascii="Segoe UI Semibold" w:hAnsi="Segoe UI Semibold"/>
                <w:color w:val="000000"/>
                <w:sz w:val="20"/>
              </w:rPr>
            </w:pPr>
            <w:r w:rsidRPr="008B6648">
              <w:rPr>
                <w:rFonts w:ascii="Segoe UI Semibold" w:hAnsi="Segoe UI Semibold"/>
                <w:color w:val="000000"/>
                <w:sz w:val="20"/>
              </w:rPr>
              <w:t>SAPWARN</w:t>
            </w:r>
          </w:p>
        </w:tc>
        <w:tc>
          <w:tcPr>
            <w:tcW w:w="2257" w:type="dxa"/>
            <w:shd w:val="clear" w:color="000000" w:fill="DDDDDD"/>
            <w:vAlign w:val="center"/>
            <w:hideMark/>
          </w:tcPr>
          <w:p w:rsidRPr="008B6648" w:rsidR="00E215E8" w:rsidP="005C07DE" w:rsidRDefault="00E215E8" w14:paraId="3C663EF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Financial Aid Warning </w:t>
            </w:r>
          </w:p>
        </w:tc>
        <w:tc>
          <w:tcPr>
            <w:tcW w:w="847" w:type="dxa"/>
            <w:shd w:val="clear" w:color="000000" w:fill="DDDDDD"/>
            <w:vAlign w:val="center"/>
            <w:hideMark/>
          </w:tcPr>
          <w:p w:rsidRPr="008B6648" w:rsidR="00E215E8" w:rsidP="005C07DE" w:rsidRDefault="00E215E8" w14:paraId="3989991D"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000000" w:fill="DDDDDD"/>
            <w:vAlign w:val="center"/>
            <w:hideMark/>
          </w:tcPr>
          <w:p w:rsidRPr="00DA2BC4" w:rsidR="00E215E8" w:rsidP="005C07DE" w:rsidRDefault="00E215E8" w14:paraId="6EC3C726"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Pr="008B6648" w:rsidR="00E215E8" w:rsidP="005C07DE" w:rsidRDefault="00E215E8" w14:paraId="67BBDFEF" w14:textId="77777777">
            <w:pPr>
              <w:rPr>
                <w:rFonts w:ascii="Segoe UI Semibold" w:hAnsi="Segoe UI Semibold"/>
                <w:color w:val="000000"/>
                <w:sz w:val="18"/>
                <w:szCs w:val="18"/>
              </w:rPr>
            </w:pPr>
            <w:r w:rsidRPr="008B6648">
              <w:rPr>
                <w:rFonts w:ascii="Segoe UI Semibold" w:hAnsi="Segoe UI Semibold"/>
                <w:color w:val="000000"/>
                <w:sz w:val="18"/>
                <w:szCs w:val="18"/>
              </w:rPr>
              <w:t>Based on your institution's Satisfactory Academic Progress policy, at any time during the July 1, 2019 to June 30, 2020 financial aid year, was the student placed on financial aid warning?</w:t>
            </w:r>
            <w:r w:rsidRPr="008B6648">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rsidRPr="008B6648" w:rsidR="00E215E8" w:rsidTr="005C07DE" w14:paraId="5AB3F60C" w14:textId="77777777">
        <w:trPr>
          <w:trHeight w:val="1695"/>
        </w:trPr>
        <w:tc>
          <w:tcPr>
            <w:tcW w:w="979" w:type="dxa"/>
            <w:shd w:val="clear" w:color="000000" w:fill="DDDDDD"/>
            <w:noWrap/>
            <w:vAlign w:val="center"/>
            <w:hideMark/>
          </w:tcPr>
          <w:p w:rsidRPr="008B6648" w:rsidR="00E215E8" w:rsidP="005C07DE" w:rsidRDefault="00E215E8" w14:paraId="3E010FBD" w14:textId="77777777">
            <w:pPr>
              <w:rPr>
                <w:rFonts w:ascii="Segoe UI Semibold" w:hAnsi="Segoe UI Semibold"/>
                <w:color w:val="000000"/>
                <w:sz w:val="21"/>
                <w:szCs w:val="21"/>
              </w:rPr>
            </w:pPr>
            <w:r w:rsidRPr="008B6648">
              <w:rPr>
                <w:rFonts w:ascii="Segoe UI Semibold" w:hAnsi="Segoe UI Semibold"/>
                <w:color w:val="000000"/>
                <w:sz w:val="21"/>
                <w:szCs w:val="21"/>
              </w:rPr>
              <w:t>6</w:t>
            </w:r>
          </w:p>
        </w:tc>
        <w:tc>
          <w:tcPr>
            <w:tcW w:w="1397" w:type="dxa"/>
            <w:shd w:val="clear" w:color="000000" w:fill="DDDDDD"/>
            <w:noWrap/>
            <w:vAlign w:val="center"/>
            <w:hideMark/>
          </w:tcPr>
          <w:p w:rsidRPr="008B6648" w:rsidR="00E215E8" w:rsidP="005C07DE" w:rsidRDefault="00E215E8" w14:paraId="49C597DB" w14:textId="77777777">
            <w:pPr>
              <w:rPr>
                <w:rFonts w:ascii="Segoe UI Semibold" w:hAnsi="Segoe UI Semibold"/>
                <w:color w:val="000000"/>
                <w:sz w:val="20"/>
              </w:rPr>
            </w:pPr>
            <w:r w:rsidRPr="008B6648">
              <w:rPr>
                <w:rFonts w:ascii="Segoe UI Semibold" w:hAnsi="Segoe UI Semibold"/>
                <w:color w:val="000000"/>
                <w:sz w:val="20"/>
              </w:rPr>
              <w:t>SAPPROB</w:t>
            </w:r>
          </w:p>
        </w:tc>
        <w:tc>
          <w:tcPr>
            <w:tcW w:w="2257" w:type="dxa"/>
            <w:shd w:val="clear" w:color="000000" w:fill="DDDDDD"/>
            <w:vAlign w:val="center"/>
            <w:hideMark/>
          </w:tcPr>
          <w:p w:rsidRPr="008B6648" w:rsidR="00E215E8" w:rsidP="005C07DE" w:rsidRDefault="00E215E8" w14:paraId="3C5F905D"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Financial Aid Probation </w:t>
            </w:r>
          </w:p>
        </w:tc>
        <w:tc>
          <w:tcPr>
            <w:tcW w:w="847" w:type="dxa"/>
            <w:shd w:val="clear" w:color="000000" w:fill="DDDDDD"/>
            <w:vAlign w:val="center"/>
            <w:hideMark/>
          </w:tcPr>
          <w:p w:rsidRPr="008B6648" w:rsidR="00E215E8" w:rsidP="005C07DE" w:rsidRDefault="00E215E8" w14:paraId="39321787"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000000" w:fill="DDDDDD"/>
            <w:vAlign w:val="center"/>
            <w:hideMark/>
          </w:tcPr>
          <w:p w:rsidRPr="00DA2BC4" w:rsidR="00E215E8" w:rsidP="005C07DE" w:rsidRDefault="00E215E8" w14:paraId="51BD646B"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Pr="008B6648" w:rsidR="00E215E8" w:rsidP="005C07DE" w:rsidRDefault="00E215E8" w14:paraId="69C2368F" w14:textId="77777777">
            <w:pPr>
              <w:rPr>
                <w:rFonts w:ascii="Segoe UI Semibold" w:hAnsi="Segoe UI Semibold"/>
                <w:color w:val="000000"/>
                <w:sz w:val="18"/>
                <w:szCs w:val="18"/>
              </w:rPr>
            </w:pPr>
            <w:r w:rsidRPr="008B6648">
              <w:rPr>
                <w:rFonts w:ascii="Segoe UI Semibold" w:hAnsi="Segoe UI Semibold"/>
                <w:color w:val="000000"/>
                <w:sz w:val="18"/>
                <w:szCs w:val="18"/>
              </w:rPr>
              <w:t>Based on your institution's Satisfactory Academic Progress policy, at any time during the July 1, 2019 to June 30, 2020 financial aid year, was the student placed on financial aid probation?</w:t>
            </w:r>
            <w:r w:rsidRPr="008B6648">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rsidRPr="008B6648" w:rsidR="00E215E8" w:rsidTr="005C07DE" w14:paraId="2DE4F14A" w14:textId="77777777">
        <w:trPr>
          <w:trHeight w:val="1695"/>
        </w:trPr>
        <w:tc>
          <w:tcPr>
            <w:tcW w:w="979" w:type="dxa"/>
            <w:shd w:val="clear" w:color="000000" w:fill="DDDDDD"/>
            <w:noWrap/>
            <w:vAlign w:val="center"/>
            <w:hideMark/>
          </w:tcPr>
          <w:p w:rsidRPr="008B6648" w:rsidR="00E215E8" w:rsidP="005C07DE" w:rsidRDefault="00E215E8" w14:paraId="44F30BFE" w14:textId="77777777">
            <w:pPr>
              <w:rPr>
                <w:rFonts w:ascii="Segoe UI Semibold" w:hAnsi="Segoe UI Semibold"/>
                <w:color w:val="000000"/>
                <w:sz w:val="21"/>
                <w:szCs w:val="21"/>
              </w:rPr>
            </w:pPr>
            <w:r w:rsidRPr="008B6648">
              <w:rPr>
                <w:rFonts w:ascii="Segoe UI Semibold" w:hAnsi="Segoe UI Semibold"/>
                <w:color w:val="000000"/>
                <w:sz w:val="21"/>
                <w:szCs w:val="21"/>
              </w:rPr>
              <w:t>7</w:t>
            </w:r>
          </w:p>
        </w:tc>
        <w:tc>
          <w:tcPr>
            <w:tcW w:w="1397" w:type="dxa"/>
            <w:shd w:val="clear" w:color="000000" w:fill="DDDDDD"/>
            <w:noWrap/>
            <w:vAlign w:val="center"/>
            <w:hideMark/>
          </w:tcPr>
          <w:p w:rsidRPr="008B6648" w:rsidR="00E215E8" w:rsidP="005C07DE" w:rsidRDefault="00E215E8" w14:paraId="3B1FDCC0" w14:textId="77777777">
            <w:pPr>
              <w:rPr>
                <w:rFonts w:ascii="Segoe UI Semibold" w:hAnsi="Segoe UI Semibold"/>
                <w:color w:val="000000"/>
                <w:sz w:val="20"/>
              </w:rPr>
            </w:pPr>
            <w:r w:rsidRPr="008B6648">
              <w:rPr>
                <w:rFonts w:ascii="Segoe UI Semibold" w:hAnsi="Segoe UI Semibold"/>
                <w:color w:val="000000"/>
                <w:sz w:val="20"/>
              </w:rPr>
              <w:t>SAPINEL</w:t>
            </w:r>
          </w:p>
        </w:tc>
        <w:tc>
          <w:tcPr>
            <w:tcW w:w="2257" w:type="dxa"/>
            <w:shd w:val="clear" w:color="000000" w:fill="DDDDDD"/>
            <w:vAlign w:val="center"/>
            <w:hideMark/>
          </w:tcPr>
          <w:p w:rsidRPr="008B6648" w:rsidR="00E215E8" w:rsidP="005C07DE" w:rsidRDefault="00E215E8" w14:paraId="5064848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Financial Aid Ineligibility </w:t>
            </w:r>
          </w:p>
        </w:tc>
        <w:tc>
          <w:tcPr>
            <w:tcW w:w="847" w:type="dxa"/>
            <w:shd w:val="clear" w:color="000000" w:fill="DDDDDD"/>
            <w:vAlign w:val="center"/>
            <w:hideMark/>
          </w:tcPr>
          <w:p w:rsidRPr="008B6648" w:rsidR="00E215E8" w:rsidP="005C07DE" w:rsidRDefault="00E215E8" w14:paraId="3B3DBDAF"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000000" w:fill="DDDDDD"/>
            <w:vAlign w:val="center"/>
            <w:hideMark/>
          </w:tcPr>
          <w:p w:rsidRPr="00DA2BC4" w:rsidR="00E215E8" w:rsidP="005C07DE" w:rsidRDefault="00E215E8" w14:paraId="4AA2BFB6"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Pr="008B6648" w:rsidR="00E215E8" w:rsidP="005C07DE" w:rsidRDefault="00E215E8" w14:paraId="60A17A7D" w14:textId="77777777">
            <w:pPr>
              <w:rPr>
                <w:rFonts w:ascii="Segoe UI Semibold" w:hAnsi="Segoe UI Semibold"/>
                <w:color w:val="000000"/>
                <w:sz w:val="18"/>
                <w:szCs w:val="18"/>
              </w:rPr>
            </w:pPr>
            <w:r w:rsidRPr="008B6648">
              <w:rPr>
                <w:rFonts w:ascii="Segoe UI Semibold" w:hAnsi="Segoe UI Semibold"/>
                <w:color w:val="000000"/>
                <w:sz w:val="18"/>
                <w:szCs w:val="18"/>
              </w:rPr>
              <w:t>Based on your institution's Satisfactory Academic Progress policy, at any time during the July 1, 2019 to June 30, 2020 financial aid year, was the student ineligible to receive Title IV financial aid?</w:t>
            </w:r>
            <w:r w:rsidRPr="008B6648">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rsidRPr="008B6648" w:rsidR="00E215E8" w:rsidTr="005C07DE" w14:paraId="53FE7C95" w14:textId="77777777">
        <w:trPr>
          <w:trHeight w:val="1695"/>
        </w:trPr>
        <w:tc>
          <w:tcPr>
            <w:tcW w:w="979" w:type="dxa"/>
            <w:shd w:val="clear" w:color="000000" w:fill="DDDDDD"/>
            <w:noWrap/>
            <w:vAlign w:val="center"/>
            <w:hideMark/>
          </w:tcPr>
          <w:p w:rsidRPr="008B6648" w:rsidR="00E215E8" w:rsidP="005C07DE" w:rsidRDefault="00E215E8" w14:paraId="43098298" w14:textId="77777777">
            <w:pPr>
              <w:rPr>
                <w:rFonts w:ascii="Segoe UI Semibold" w:hAnsi="Segoe UI Semibold"/>
                <w:color w:val="000000"/>
                <w:sz w:val="21"/>
                <w:szCs w:val="21"/>
              </w:rPr>
            </w:pPr>
            <w:r w:rsidRPr="008B6648">
              <w:rPr>
                <w:rFonts w:ascii="Segoe UI Semibold" w:hAnsi="Segoe UI Semibold"/>
                <w:color w:val="000000"/>
                <w:sz w:val="21"/>
                <w:szCs w:val="21"/>
              </w:rPr>
              <w:t>8</w:t>
            </w:r>
          </w:p>
        </w:tc>
        <w:tc>
          <w:tcPr>
            <w:tcW w:w="1397" w:type="dxa"/>
            <w:shd w:val="clear" w:color="000000" w:fill="DDDDDD"/>
            <w:noWrap/>
            <w:vAlign w:val="center"/>
            <w:hideMark/>
          </w:tcPr>
          <w:p w:rsidRPr="008B6648" w:rsidR="00E215E8" w:rsidP="005C07DE" w:rsidRDefault="00E215E8" w14:paraId="5EE3CB79" w14:textId="77777777">
            <w:pPr>
              <w:rPr>
                <w:rFonts w:ascii="Segoe UI Semibold" w:hAnsi="Segoe UI Semibold"/>
                <w:color w:val="000000"/>
                <w:sz w:val="20"/>
              </w:rPr>
            </w:pPr>
            <w:r w:rsidRPr="008B6648">
              <w:rPr>
                <w:rFonts w:ascii="Segoe UI Semibold" w:hAnsi="Segoe UI Semibold"/>
                <w:color w:val="000000"/>
                <w:sz w:val="20"/>
              </w:rPr>
              <w:t>FEDGATE</w:t>
            </w:r>
          </w:p>
        </w:tc>
        <w:tc>
          <w:tcPr>
            <w:tcW w:w="2257" w:type="dxa"/>
            <w:shd w:val="clear" w:color="000000" w:fill="DDDDDD"/>
            <w:vAlign w:val="center"/>
            <w:hideMark/>
          </w:tcPr>
          <w:p w:rsidRPr="008B6648" w:rsidR="00E215E8" w:rsidP="005C07DE" w:rsidRDefault="00E215E8" w14:paraId="6401BB05" w14:textId="77777777">
            <w:pPr>
              <w:rPr>
                <w:rFonts w:ascii="Franklin Gothic Demi Cond" w:hAnsi="Franklin Gothic Demi Cond"/>
                <w:sz w:val="21"/>
                <w:szCs w:val="21"/>
              </w:rPr>
            </w:pPr>
            <w:r w:rsidRPr="008B6648">
              <w:rPr>
                <w:rFonts w:ascii="Franklin Gothic Demi Cond" w:hAnsi="Franklin Gothic Demi Cond"/>
                <w:sz w:val="21"/>
                <w:szCs w:val="21"/>
              </w:rPr>
              <w:t>Student had Federal Aid for the 2019-2020 financial aid year?</w:t>
            </w:r>
          </w:p>
        </w:tc>
        <w:tc>
          <w:tcPr>
            <w:tcW w:w="847" w:type="dxa"/>
            <w:shd w:val="clear" w:color="000000" w:fill="DDDDDD"/>
            <w:vAlign w:val="center"/>
            <w:hideMark/>
          </w:tcPr>
          <w:p w:rsidRPr="008B6648" w:rsidR="00E215E8" w:rsidP="005C07DE" w:rsidRDefault="00E215E8" w14:paraId="31709565"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Pr="00DA2BC4" w:rsidR="00E215E8" w:rsidP="005C07DE" w:rsidRDefault="00E215E8" w14:paraId="472010B8"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E215E8" w:rsidP="005C07DE" w:rsidRDefault="00E215E8" w14:paraId="342E3232" w14:textId="77777777">
            <w:pPr>
              <w:rPr>
                <w:rFonts w:ascii="Segoe UI Semibold" w:hAnsi="Segoe UI Semibold"/>
                <w:color w:val="000000"/>
                <w:sz w:val="17"/>
                <w:szCs w:val="17"/>
              </w:rPr>
            </w:pPr>
            <w:r w:rsidRPr="00C32584">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C32584">
              <w:rPr>
                <w:rFonts w:ascii="Segoe UI Semibold" w:hAnsi="Segoe UI Semibold"/>
                <w:i/>
                <w:iCs/>
                <w:color w:val="000000"/>
                <w:sz w:val="18"/>
                <w:szCs w:val="18"/>
              </w:rPr>
              <w:br/>
              <w:t xml:space="preserve">      • For term-based institutions, this item will be pre-filled with terms that your institution reported on the Registration page. The item descriptions will be pre-filled with your institution's term names.</w:t>
            </w:r>
            <w:r w:rsidRPr="00C32584">
              <w:rPr>
                <w:rFonts w:ascii="Segoe UI Semibold" w:hAnsi="Segoe UI Semibold"/>
                <w:i/>
                <w:iCs/>
                <w:color w:val="000000"/>
                <w:sz w:val="18"/>
                <w:szCs w:val="18"/>
              </w:rPr>
              <w:br/>
              <w:t xml:space="preserve">      • For continuous enrollment institutions, this item will be prefilled with the July 1, 2019 to June 30, 2020 federal financial aid year.</w:t>
            </w:r>
            <w:r w:rsidRPr="008B6648">
              <w:rPr>
                <w:rFonts w:ascii="Segoe UI Semibold" w:hAnsi="Segoe UI Semibold"/>
                <w:color w:val="000000"/>
                <w:sz w:val="18"/>
                <w:szCs w:val="18"/>
              </w:rPr>
              <w:t xml:space="preserve"> </w:t>
            </w:r>
            <w:r w:rsidRPr="008B6648">
              <w:rPr>
                <w:rFonts w:ascii="Segoe UI Semibold" w:hAnsi="Segoe UI Semibold"/>
                <w:color w:val="000000"/>
                <w:sz w:val="18"/>
                <w:szCs w:val="18"/>
              </w:rPr>
              <w:br/>
            </w:r>
            <w:r w:rsidRPr="008B6648">
              <w:rPr>
                <w:rFonts w:ascii="Segoe UI Semibold" w:hAnsi="Segoe UI Semibold"/>
                <w:color w:val="000000"/>
                <w:sz w:val="18"/>
                <w:szCs w:val="18"/>
              </w:rPr>
              <w:br/>
            </w:r>
            <w:r w:rsidRPr="00C32584">
              <w:rPr>
                <w:rFonts w:ascii="Segoe UI Semibold" w:hAnsi="Segoe UI Semibold"/>
                <w:color w:val="000000"/>
                <w:sz w:val="17"/>
                <w:szCs w:val="17"/>
              </w:rPr>
              <w:t>FOR TERM-BASED INSTITUTIONS: For each of the federal aid programs below,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C32584">
              <w:rPr>
                <w:rFonts w:ascii="Segoe UI Semibold" w:hAnsi="Segoe UI Semibold"/>
                <w:color w:val="000000"/>
                <w:sz w:val="17"/>
                <w:szCs w:val="17"/>
              </w:rPr>
              <w:br/>
            </w:r>
          </w:p>
          <w:p w:rsidRPr="008B6648" w:rsidR="00E215E8" w:rsidP="005C07DE" w:rsidRDefault="00E215E8" w14:paraId="6B486959" w14:textId="77777777">
            <w:pPr>
              <w:rPr>
                <w:rFonts w:ascii="Segoe UI Semibold" w:hAnsi="Segoe UI Semibold"/>
                <w:color w:val="000000"/>
                <w:sz w:val="18"/>
                <w:szCs w:val="18"/>
              </w:rPr>
            </w:pPr>
            <w:r w:rsidRPr="00C32584">
              <w:rPr>
                <w:rFonts w:ascii="Segoe UI Semibold" w:hAnsi="Segoe UI Semibold"/>
                <w:color w:val="000000"/>
                <w:sz w:val="17"/>
                <w:szCs w:val="17"/>
              </w:rPr>
              <w:t>FOR CONTINUOUS ENROLLMENT INSTITUTIONS: For each federal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8B6648">
              <w:rPr>
                <w:rFonts w:ascii="Segoe UI Semibold" w:hAnsi="Segoe UI Semibold"/>
                <w:color w:val="000000"/>
                <w:sz w:val="18"/>
                <w:szCs w:val="18"/>
              </w:rPr>
              <w:br/>
            </w:r>
            <w:r w:rsidRPr="008B6648">
              <w:rPr>
                <w:rFonts w:ascii="Segoe UI Semibold" w:hAnsi="Segoe UI Semibold"/>
                <w:color w:val="000000"/>
                <w:sz w:val="18"/>
                <w:szCs w:val="18"/>
              </w:rPr>
              <w:br/>
              <w:t>For additional guidance and examples, please see the NPSAS:20 Student Records Handbook, which is available on the Resources page of the PDP. If the student was awarded a type of federal financial aid not listed here, you will have an opportunity to enter the name, type, and amount awarded in ‘Other Aid’ at the end of this section.</w:t>
            </w:r>
          </w:p>
        </w:tc>
      </w:tr>
      <w:tr w:rsidRPr="008B6648" w:rsidR="00E215E8" w:rsidTr="005C07DE" w14:paraId="115FCBBA" w14:textId="77777777">
        <w:trPr>
          <w:trHeight w:val="576"/>
        </w:trPr>
        <w:tc>
          <w:tcPr>
            <w:tcW w:w="979" w:type="dxa"/>
            <w:shd w:val="clear" w:color="auto" w:fill="auto"/>
            <w:noWrap/>
            <w:vAlign w:val="center"/>
            <w:hideMark/>
          </w:tcPr>
          <w:p w:rsidRPr="008B6648" w:rsidR="00E215E8" w:rsidP="005C07DE" w:rsidRDefault="00E215E8" w14:paraId="64FE46B4" w14:textId="77777777">
            <w:pPr>
              <w:rPr>
                <w:rFonts w:ascii="Segoe UI Semibold" w:hAnsi="Segoe UI Semibold"/>
                <w:color w:val="000000"/>
                <w:sz w:val="21"/>
                <w:szCs w:val="21"/>
              </w:rPr>
            </w:pPr>
            <w:r w:rsidRPr="008B6648">
              <w:rPr>
                <w:rFonts w:ascii="Segoe UI Semibold" w:hAnsi="Segoe UI Semibold"/>
                <w:color w:val="000000"/>
                <w:sz w:val="21"/>
                <w:szCs w:val="21"/>
              </w:rPr>
              <w:t>9</w:t>
            </w:r>
          </w:p>
        </w:tc>
        <w:tc>
          <w:tcPr>
            <w:tcW w:w="1397" w:type="dxa"/>
            <w:shd w:val="clear" w:color="auto" w:fill="auto"/>
            <w:noWrap/>
            <w:vAlign w:val="center"/>
            <w:hideMark/>
          </w:tcPr>
          <w:p w:rsidRPr="008B6648" w:rsidR="00E215E8" w:rsidP="005C07DE" w:rsidRDefault="00E215E8" w14:paraId="09EB5AC9" w14:textId="77777777">
            <w:pPr>
              <w:rPr>
                <w:rFonts w:ascii="Segoe UI Semibold" w:hAnsi="Segoe UI Semibold"/>
                <w:color w:val="000000"/>
                <w:sz w:val="20"/>
              </w:rPr>
            </w:pPr>
            <w:r w:rsidRPr="008B6648">
              <w:rPr>
                <w:rFonts w:ascii="Segoe UI Semibold" w:hAnsi="Segoe UI Semibold"/>
                <w:color w:val="000000"/>
                <w:sz w:val="20"/>
              </w:rPr>
              <w:t>PELL</w:t>
            </w:r>
          </w:p>
        </w:tc>
        <w:tc>
          <w:tcPr>
            <w:tcW w:w="2257" w:type="dxa"/>
            <w:shd w:val="clear" w:color="auto" w:fill="auto"/>
            <w:vAlign w:val="center"/>
            <w:hideMark/>
          </w:tcPr>
          <w:p w:rsidRPr="008B6648" w:rsidR="00E215E8" w:rsidP="005C07DE" w:rsidRDefault="00E215E8" w14:paraId="25067A0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Pell Grant ($) </w:t>
            </w:r>
          </w:p>
        </w:tc>
        <w:tc>
          <w:tcPr>
            <w:tcW w:w="847" w:type="dxa"/>
            <w:shd w:val="clear" w:color="auto" w:fill="auto"/>
            <w:vAlign w:val="center"/>
            <w:hideMark/>
          </w:tcPr>
          <w:p w:rsidRPr="008B6648" w:rsidR="00E215E8" w:rsidP="005C07DE" w:rsidRDefault="00E215E8" w14:paraId="04835FEB"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3F036EE5" w14:textId="77777777">
            <w:pPr>
              <w:rPr>
                <w:rFonts w:ascii="Segoe UI Semibold" w:hAnsi="Segoe UI Semibold"/>
                <w:sz w:val="18"/>
                <w:szCs w:val="18"/>
              </w:rPr>
            </w:pPr>
            <w:r w:rsidRPr="00DA2BC4">
              <w:rPr>
                <w:rFonts w:ascii="Segoe UI Semibold" w:hAnsi="Segoe UI Semibold"/>
                <w:sz w:val="18"/>
                <w:szCs w:val="18"/>
              </w:rPr>
              <w:t>0 - 10000</w:t>
            </w:r>
          </w:p>
        </w:tc>
        <w:tc>
          <w:tcPr>
            <w:tcW w:w="4747" w:type="dxa"/>
            <w:shd w:val="clear" w:color="auto" w:fill="auto"/>
            <w:vAlign w:val="center"/>
            <w:hideMark/>
          </w:tcPr>
          <w:p w:rsidRPr="008B6648" w:rsidR="00E215E8" w:rsidP="005C07DE" w:rsidRDefault="00E215E8" w14:paraId="01C22DB3"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0D4B0E5A" w14:textId="77777777">
        <w:trPr>
          <w:trHeight w:val="330"/>
        </w:trPr>
        <w:tc>
          <w:tcPr>
            <w:tcW w:w="979" w:type="dxa"/>
            <w:shd w:val="clear" w:color="auto" w:fill="auto"/>
            <w:noWrap/>
            <w:vAlign w:val="center"/>
            <w:hideMark/>
          </w:tcPr>
          <w:p w:rsidRPr="008B6648" w:rsidR="00E215E8" w:rsidP="005C07DE" w:rsidRDefault="00E215E8" w14:paraId="23174BAE" w14:textId="77777777">
            <w:pPr>
              <w:rPr>
                <w:rFonts w:ascii="Segoe UI Semibold" w:hAnsi="Segoe UI Semibold"/>
                <w:color w:val="000000"/>
                <w:sz w:val="21"/>
                <w:szCs w:val="21"/>
              </w:rPr>
            </w:pPr>
            <w:r w:rsidRPr="008B6648">
              <w:rPr>
                <w:rFonts w:ascii="Segoe UI Semibold" w:hAnsi="Segoe UI Semibold"/>
                <w:color w:val="000000"/>
                <w:sz w:val="21"/>
                <w:szCs w:val="21"/>
              </w:rPr>
              <w:t>10</w:t>
            </w:r>
          </w:p>
        </w:tc>
        <w:tc>
          <w:tcPr>
            <w:tcW w:w="1397" w:type="dxa"/>
            <w:shd w:val="clear" w:color="auto" w:fill="auto"/>
            <w:noWrap/>
            <w:vAlign w:val="center"/>
            <w:hideMark/>
          </w:tcPr>
          <w:p w:rsidRPr="008B6648" w:rsidR="00E215E8" w:rsidP="005C07DE" w:rsidRDefault="00E215E8" w14:paraId="4FBF2A07" w14:textId="77777777">
            <w:pPr>
              <w:rPr>
                <w:rFonts w:ascii="Segoe UI Semibold" w:hAnsi="Segoe UI Semibold"/>
                <w:color w:val="000000"/>
                <w:sz w:val="20"/>
              </w:rPr>
            </w:pPr>
            <w:r w:rsidRPr="008B6648">
              <w:rPr>
                <w:rFonts w:ascii="Segoe UI Semibold" w:hAnsi="Segoe UI Semibold"/>
                <w:color w:val="000000"/>
                <w:sz w:val="20"/>
              </w:rPr>
              <w:t>SUBDIR</w:t>
            </w:r>
          </w:p>
        </w:tc>
        <w:tc>
          <w:tcPr>
            <w:tcW w:w="2257" w:type="dxa"/>
            <w:shd w:val="clear" w:color="auto" w:fill="auto"/>
            <w:vAlign w:val="center"/>
            <w:hideMark/>
          </w:tcPr>
          <w:p w:rsidRPr="008B6648" w:rsidR="00E215E8" w:rsidP="005C07DE" w:rsidRDefault="00E215E8" w14:paraId="73BC23E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Subsidized Direct/Stafford Loan ($) </w:t>
            </w:r>
          </w:p>
        </w:tc>
        <w:tc>
          <w:tcPr>
            <w:tcW w:w="847" w:type="dxa"/>
            <w:shd w:val="clear" w:color="auto" w:fill="auto"/>
            <w:vAlign w:val="center"/>
            <w:hideMark/>
          </w:tcPr>
          <w:p w:rsidRPr="008B6648" w:rsidR="00E215E8" w:rsidP="005C07DE" w:rsidRDefault="00E215E8" w14:paraId="13B9910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50FDCA87" w14:textId="77777777">
            <w:pPr>
              <w:rPr>
                <w:rFonts w:ascii="Segoe UI Semibold" w:hAnsi="Segoe UI Semibold"/>
                <w:sz w:val="18"/>
                <w:szCs w:val="18"/>
              </w:rPr>
            </w:pPr>
            <w:r w:rsidRPr="00DA2BC4">
              <w:rPr>
                <w:rFonts w:ascii="Segoe UI Semibold" w:hAnsi="Segoe UI Semibold"/>
                <w:sz w:val="18"/>
                <w:szCs w:val="18"/>
              </w:rPr>
              <w:t>0 - 10000</w:t>
            </w:r>
          </w:p>
        </w:tc>
        <w:tc>
          <w:tcPr>
            <w:tcW w:w="4747" w:type="dxa"/>
            <w:shd w:val="clear" w:color="auto" w:fill="auto"/>
            <w:vAlign w:val="center"/>
            <w:hideMark/>
          </w:tcPr>
          <w:p w:rsidRPr="008B6648" w:rsidR="00E215E8" w:rsidP="005C07DE" w:rsidRDefault="00E215E8" w14:paraId="334F8917"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12135982" w14:textId="77777777">
        <w:trPr>
          <w:trHeight w:val="330"/>
        </w:trPr>
        <w:tc>
          <w:tcPr>
            <w:tcW w:w="979" w:type="dxa"/>
            <w:shd w:val="clear" w:color="auto" w:fill="auto"/>
            <w:noWrap/>
            <w:vAlign w:val="center"/>
            <w:hideMark/>
          </w:tcPr>
          <w:p w:rsidRPr="008B6648" w:rsidR="00E215E8" w:rsidP="005C07DE" w:rsidRDefault="00E215E8" w14:paraId="137241C1" w14:textId="77777777">
            <w:pPr>
              <w:rPr>
                <w:rFonts w:ascii="Segoe UI Semibold" w:hAnsi="Segoe UI Semibold"/>
                <w:color w:val="000000"/>
                <w:sz w:val="21"/>
                <w:szCs w:val="21"/>
              </w:rPr>
            </w:pPr>
            <w:r w:rsidRPr="008B6648">
              <w:rPr>
                <w:rFonts w:ascii="Segoe UI Semibold" w:hAnsi="Segoe UI Semibold"/>
                <w:color w:val="000000"/>
                <w:sz w:val="21"/>
                <w:szCs w:val="21"/>
              </w:rPr>
              <w:t>11</w:t>
            </w:r>
          </w:p>
        </w:tc>
        <w:tc>
          <w:tcPr>
            <w:tcW w:w="1397" w:type="dxa"/>
            <w:shd w:val="clear" w:color="auto" w:fill="auto"/>
            <w:noWrap/>
            <w:vAlign w:val="center"/>
            <w:hideMark/>
          </w:tcPr>
          <w:p w:rsidRPr="008B6648" w:rsidR="00E215E8" w:rsidP="005C07DE" w:rsidRDefault="00E215E8" w14:paraId="21513F4A" w14:textId="77777777">
            <w:pPr>
              <w:rPr>
                <w:rFonts w:ascii="Segoe UI Semibold" w:hAnsi="Segoe UI Semibold"/>
                <w:color w:val="000000"/>
                <w:sz w:val="20"/>
              </w:rPr>
            </w:pPr>
            <w:r w:rsidRPr="008B6648">
              <w:rPr>
                <w:rFonts w:ascii="Segoe UI Semibold" w:hAnsi="Segoe UI Semibold"/>
                <w:color w:val="000000"/>
                <w:sz w:val="20"/>
              </w:rPr>
              <w:t>SUBINDIR</w:t>
            </w:r>
          </w:p>
        </w:tc>
        <w:tc>
          <w:tcPr>
            <w:tcW w:w="2257" w:type="dxa"/>
            <w:shd w:val="clear" w:color="auto" w:fill="auto"/>
            <w:vAlign w:val="center"/>
            <w:hideMark/>
          </w:tcPr>
          <w:p w:rsidRPr="008B6648" w:rsidR="00E215E8" w:rsidP="005C07DE" w:rsidRDefault="00E215E8" w14:paraId="44F5B9DF"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Unsubsidized Direct/Stafford Loan ($) </w:t>
            </w:r>
          </w:p>
        </w:tc>
        <w:tc>
          <w:tcPr>
            <w:tcW w:w="847" w:type="dxa"/>
            <w:shd w:val="clear" w:color="auto" w:fill="auto"/>
            <w:vAlign w:val="center"/>
            <w:hideMark/>
          </w:tcPr>
          <w:p w:rsidRPr="008B6648" w:rsidR="00E215E8" w:rsidP="005C07DE" w:rsidRDefault="00E215E8" w14:paraId="21E87E80"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6F49A9D9" w14:textId="77777777">
            <w:pPr>
              <w:rPr>
                <w:rFonts w:ascii="Segoe UI Semibold" w:hAnsi="Segoe UI Semibold"/>
                <w:sz w:val="18"/>
                <w:szCs w:val="18"/>
              </w:rPr>
            </w:pPr>
            <w:r w:rsidRPr="00DA2BC4">
              <w:rPr>
                <w:rFonts w:ascii="Segoe UI Semibold" w:hAnsi="Segoe UI Semibold"/>
                <w:sz w:val="18"/>
                <w:szCs w:val="18"/>
              </w:rPr>
              <w:t>0 - 27000</w:t>
            </w:r>
          </w:p>
        </w:tc>
        <w:tc>
          <w:tcPr>
            <w:tcW w:w="4747" w:type="dxa"/>
            <w:shd w:val="clear" w:color="auto" w:fill="auto"/>
            <w:vAlign w:val="center"/>
            <w:hideMark/>
          </w:tcPr>
          <w:p w:rsidRPr="008B6648" w:rsidR="00E215E8" w:rsidP="005C07DE" w:rsidRDefault="00E215E8" w14:paraId="7805D042"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64AE0E94" w14:textId="77777777">
        <w:trPr>
          <w:trHeight w:val="330"/>
        </w:trPr>
        <w:tc>
          <w:tcPr>
            <w:tcW w:w="979" w:type="dxa"/>
            <w:shd w:val="clear" w:color="auto" w:fill="auto"/>
            <w:noWrap/>
            <w:vAlign w:val="center"/>
            <w:hideMark/>
          </w:tcPr>
          <w:p w:rsidRPr="008B6648" w:rsidR="00E215E8" w:rsidP="005C07DE" w:rsidRDefault="00E215E8" w14:paraId="0B5D8880" w14:textId="77777777">
            <w:pPr>
              <w:rPr>
                <w:rFonts w:ascii="Segoe UI Semibold" w:hAnsi="Segoe UI Semibold"/>
                <w:color w:val="000000"/>
                <w:sz w:val="21"/>
                <w:szCs w:val="21"/>
              </w:rPr>
            </w:pPr>
            <w:r w:rsidRPr="008B6648">
              <w:rPr>
                <w:rFonts w:ascii="Segoe UI Semibold" w:hAnsi="Segoe UI Semibold"/>
                <w:color w:val="000000"/>
                <w:sz w:val="21"/>
                <w:szCs w:val="21"/>
              </w:rPr>
              <w:t>12</w:t>
            </w:r>
          </w:p>
        </w:tc>
        <w:tc>
          <w:tcPr>
            <w:tcW w:w="1397" w:type="dxa"/>
            <w:shd w:val="clear" w:color="auto" w:fill="auto"/>
            <w:noWrap/>
            <w:vAlign w:val="center"/>
            <w:hideMark/>
          </w:tcPr>
          <w:p w:rsidRPr="008B6648" w:rsidR="00E215E8" w:rsidP="005C07DE" w:rsidRDefault="00E215E8" w14:paraId="1E4A59CA" w14:textId="77777777">
            <w:pPr>
              <w:rPr>
                <w:rFonts w:ascii="Segoe UI Semibold" w:hAnsi="Segoe UI Semibold"/>
                <w:color w:val="000000"/>
                <w:sz w:val="20"/>
              </w:rPr>
            </w:pPr>
            <w:r w:rsidRPr="008B6648">
              <w:rPr>
                <w:rFonts w:ascii="Segoe UI Semibold" w:hAnsi="Segoe UI Semibold"/>
                <w:color w:val="000000"/>
                <w:sz w:val="20"/>
              </w:rPr>
              <w:t>PARPLUS</w:t>
            </w:r>
          </w:p>
        </w:tc>
        <w:tc>
          <w:tcPr>
            <w:tcW w:w="2257" w:type="dxa"/>
            <w:shd w:val="clear" w:color="auto" w:fill="auto"/>
            <w:vAlign w:val="center"/>
            <w:hideMark/>
          </w:tcPr>
          <w:p w:rsidRPr="008B6648" w:rsidR="00E215E8" w:rsidP="005C07DE" w:rsidRDefault="00E215E8" w14:paraId="25635235"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Parent PLUS Loan ($) </w:t>
            </w:r>
          </w:p>
        </w:tc>
        <w:tc>
          <w:tcPr>
            <w:tcW w:w="847" w:type="dxa"/>
            <w:shd w:val="clear" w:color="auto" w:fill="auto"/>
            <w:vAlign w:val="center"/>
            <w:hideMark/>
          </w:tcPr>
          <w:p w:rsidRPr="008B6648" w:rsidR="00E215E8" w:rsidP="005C07DE" w:rsidRDefault="00E215E8" w14:paraId="6E557B1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60601844" w14:textId="77777777">
            <w:pPr>
              <w:rPr>
                <w:rFonts w:ascii="Segoe UI Semibold" w:hAnsi="Segoe UI Semibold"/>
                <w:sz w:val="18"/>
                <w:szCs w:val="18"/>
              </w:rPr>
            </w:pPr>
            <w:r w:rsidRPr="00DA2BC4">
              <w:rPr>
                <w:rFonts w:ascii="Segoe UI Semibold" w:hAnsi="Segoe UI Semibold"/>
                <w:sz w:val="18"/>
                <w:szCs w:val="18"/>
              </w:rPr>
              <w:t>0 - 75000</w:t>
            </w:r>
          </w:p>
        </w:tc>
        <w:tc>
          <w:tcPr>
            <w:tcW w:w="4747" w:type="dxa"/>
            <w:shd w:val="clear" w:color="auto" w:fill="auto"/>
            <w:vAlign w:val="center"/>
            <w:hideMark/>
          </w:tcPr>
          <w:p w:rsidRPr="008B6648" w:rsidR="00E215E8" w:rsidP="005C07DE" w:rsidRDefault="00E215E8" w14:paraId="618FCCBB"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7E467A58" w14:textId="77777777">
        <w:trPr>
          <w:trHeight w:val="330"/>
        </w:trPr>
        <w:tc>
          <w:tcPr>
            <w:tcW w:w="979" w:type="dxa"/>
            <w:shd w:val="clear" w:color="auto" w:fill="auto"/>
            <w:noWrap/>
            <w:vAlign w:val="center"/>
            <w:hideMark/>
          </w:tcPr>
          <w:p w:rsidRPr="008B6648" w:rsidR="00E215E8" w:rsidP="005C07DE" w:rsidRDefault="00E215E8" w14:paraId="04722C25" w14:textId="77777777">
            <w:pPr>
              <w:rPr>
                <w:rFonts w:ascii="Segoe UI Semibold" w:hAnsi="Segoe UI Semibold"/>
                <w:color w:val="000000"/>
                <w:sz w:val="21"/>
                <w:szCs w:val="21"/>
              </w:rPr>
            </w:pPr>
            <w:r w:rsidRPr="008B6648">
              <w:rPr>
                <w:rFonts w:ascii="Segoe UI Semibold" w:hAnsi="Segoe UI Semibold"/>
                <w:color w:val="000000"/>
                <w:sz w:val="21"/>
                <w:szCs w:val="21"/>
              </w:rPr>
              <w:t>13</w:t>
            </w:r>
          </w:p>
        </w:tc>
        <w:tc>
          <w:tcPr>
            <w:tcW w:w="1397" w:type="dxa"/>
            <w:shd w:val="clear" w:color="auto" w:fill="auto"/>
            <w:noWrap/>
            <w:vAlign w:val="center"/>
            <w:hideMark/>
          </w:tcPr>
          <w:p w:rsidRPr="008B6648" w:rsidR="00E215E8" w:rsidP="005C07DE" w:rsidRDefault="00E215E8" w14:paraId="2B143BE5" w14:textId="77777777">
            <w:pPr>
              <w:rPr>
                <w:rFonts w:ascii="Segoe UI Semibold" w:hAnsi="Segoe UI Semibold"/>
                <w:color w:val="000000"/>
                <w:sz w:val="20"/>
              </w:rPr>
            </w:pPr>
            <w:r w:rsidRPr="008B6648">
              <w:rPr>
                <w:rFonts w:ascii="Segoe UI Semibold" w:hAnsi="Segoe UI Semibold"/>
                <w:color w:val="000000"/>
                <w:sz w:val="20"/>
              </w:rPr>
              <w:t>GRADPLUS</w:t>
            </w:r>
          </w:p>
        </w:tc>
        <w:tc>
          <w:tcPr>
            <w:tcW w:w="2257" w:type="dxa"/>
            <w:shd w:val="clear" w:color="auto" w:fill="auto"/>
            <w:vAlign w:val="center"/>
            <w:hideMark/>
          </w:tcPr>
          <w:p w:rsidRPr="008B6648" w:rsidR="00E215E8" w:rsidP="005C07DE" w:rsidRDefault="00E215E8" w14:paraId="424A795D"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Graduate PLUS Loan ($) </w:t>
            </w:r>
          </w:p>
        </w:tc>
        <w:tc>
          <w:tcPr>
            <w:tcW w:w="847" w:type="dxa"/>
            <w:shd w:val="clear" w:color="auto" w:fill="auto"/>
            <w:vAlign w:val="center"/>
            <w:hideMark/>
          </w:tcPr>
          <w:p w:rsidRPr="008B6648" w:rsidR="00E215E8" w:rsidP="005C07DE" w:rsidRDefault="00E215E8" w14:paraId="3E1EAEF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3A2B0CD4" w14:textId="77777777">
            <w:pPr>
              <w:rPr>
                <w:rFonts w:ascii="Segoe UI Semibold" w:hAnsi="Segoe UI Semibold"/>
                <w:sz w:val="18"/>
                <w:szCs w:val="18"/>
              </w:rPr>
            </w:pPr>
            <w:r w:rsidRPr="00DA2BC4">
              <w:rPr>
                <w:rFonts w:ascii="Segoe UI Semibold" w:hAnsi="Segoe UI Semibold"/>
                <w:sz w:val="18"/>
                <w:szCs w:val="18"/>
              </w:rPr>
              <w:t>0 - 100000</w:t>
            </w:r>
          </w:p>
        </w:tc>
        <w:tc>
          <w:tcPr>
            <w:tcW w:w="4747" w:type="dxa"/>
            <w:shd w:val="clear" w:color="auto" w:fill="auto"/>
            <w:vAlign w:val="center"/>
            <w:hideMark/>
          </w:tcPr>
          <w:p w:rsidRPr="008B6648" w:rsidR="00E215E8" w:rsidP="005C07DE" w:rsidRDefault="00E215E8" w14:paraId="2097E55A"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2BB5ED3B" w14:textId="77777777">
        <w:trPr>
          <w:trHeight w:val="330"/>
        </w:trPr>
        <w:tc>
          <w:tcPr>
            <w:tcW w:w="979" w:type="dxa"/>
            <w:shd w:val="clear" w:color="auto" w:fill="auto"/>
            <w:noWrap/>
            <w:vAlign w:val="center"/>
            <w:hideMark/>
          </w:tcPr>
          <w:p w:rsidRPr="008B6648" w:rsidR="00E215E8" w:rsidP="005C07DE" w:rsidRDefault="00E215E8" w14:paraId="70D07B33" w14:textId="77777777">
            <w:pPr>
              <w:rPr>
                <w:rFonts w:ascii="Segoe UI Semibold" w:hAnsi="Segoe UI Semibold"/>
                <w:color w:val="000000"/>
                <w:sz w:val="21"/>
                <w:szCs w:val="21"/>
              </w:rPr>
            </w:pPr>
            <w:r w:rsidRPr="008B6648">
              <w:rPr>
                <w:rFonts w:ascii="Segoe UI Semibold" w:hAnsi="Segoe UI Semibold"/>
                <w:color w:val="000000"/>
                <w:sz w:val="21"/>
                <w:szCs w:val="21"/>
              </w:rPr>
              <w:t>14</w:t>
            </w:r>
          </w:p>
        </w:tc>
        <w:tc>
          <w:tcPr>
            <w:tcW w:w="1397" w:type="dxa"/>
            <w:shd w:val="clear" w:color="auto" w:fill="auto"/>
            <w:noWrap/>
            <w:vAlign w:val="center"/>
            <w:hideMark/>
          </w:tcPr>
          <w:p w:rsidRPr="008B6648" w:rsidR="00E215E8" w:rsidP="005C07DE" w:rsidRDefault="00E215E8" w14:paraId="09134FD6" w14:textId="77777777">
            <w:pPr>
              <w:rPr>
                <w:rFonts w:ascii="Segoe UI Semibold" w:hAnsi="Segoe UI Semibold"/>
                <w:color w:val="000000"/>
                <w:sz w:val="20"/>
              </w:rPr>
            </w:pPr>
            <w:r w:rsidRPr="008B6648">
              <w:rPr>
                <w:rFonts w:ascii="Segoe UI Semibold" w:hAnsi="Segoe UI Semibold"/>
                <w:color w:val="000000"/>
                <w:sz w:val="20"/>
              </w:rPr>
              <w:t>TEACH</w:t>
            </w:r>
          </w:p>
        </w:tc>
        <w:tc>
          <w:tcPr>
            <w:tcW w:w="2257" w:type="dxa"/>
            <w:shd w:val="clear" w:color="auto" w:fill="auto"/>
            <w:vAlign w:val="center"/>
            <w:hideMark/>
          </w:tcPr>
          <w:p w:rsidRPr="008B6648" w:rsidR="00E215E8" w:rsidP="005C07DE" w:rsidRDefault="00E215E8" w14:paraId="44EA8568"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Federal TEACH Grant ($) </w:t>
            </w:r>
          </w:p>
        </w:tc>
        <w:tc>
          <w:tcPr>
            <w:tcW w:w="847" w:type="dxa"/>
            <w:shd w:val="clear" w:color="auto" w:fill="auto"/>
            <w:vAlign w:val="center"/>
            <w:hideMark/>
          </w:tcPr>
          <w:p w:rsidRPr="008B6648" w:rsidR="00E215E8" w:rsidP="005C07DE" w:rsidRDefault="00E215E8" w14:paraId="740CB740"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26DF159A" w14:textId="77777777">
            <w:pPr>
              <w:rPr>
                <w:rFonts w:ascii="Segoe UI Semibold" w:hAnsi="Segoe UI Semibold"/>
                <w:sz w:val="18"/>
                <w:szCs w:val="18"/>
              </w:rPr>
            </w:pPr>
            <w:r w:rsidRPr="00DA2BC4">
              <w:rPr>
                <w:rFonts w:ascii="Segoe UI Semibold" w:hAnsi="Segoe UI Semibold"/>
                <w:sz w:val="18"/>
                <w:szCs w:val="18"/>
              </w:rPr>
              <w:t>0 - 6000</w:t>
            </w:r>
          </w:p>
        </w:tc>
        <w:tc>
          <w:tcPr>
            <w:tcW w:w="4747" w:type="dxa"/>
            <w:shd w:val="clear" w:color="auto" w:fill="auto"/>
            <w:vAlign w:val="center"/>
            <w:hideMark/>
          </w:tcPr>
          <w:p w:rsidRPr="008B6648" w:rsidR="00E215E8" w:rsidP="005C07DE" w:rsidRDefault="00E215E8" w14:paraId="574C7874"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19A957D2" w14:textId="77777777">
        <w:trPr>
          <w:trHeight w:val="330"/>
        </w:trPr>
        <w:tc>
          <w:tcPr>
            <w:tcW w:w="979" w:type="dxa"/>
            <w:shd w:val="clear" w:color="auto" w:fill="auto"/>
            <w:noWrap/>
            <w:vAlign w:val="center"/>
            <w:hideMark/>
          </w:tcPr>
          <w:p w:rsidRPr="008B6648" w:rsidR="00E215E8" w:rsidP="005C07DE" w:rsidRDefault="00E215E8" w14:paraId="7D5ACA45" w14:textId="77777777">
            <w:pPr>
              <w:rPr>
                <w:rFonts w:ascii="Segoe UI Semibold" w:hAnsi="Segoe UI Semibold"/>
                <w:color w:val="000000"/>
                <w:sz w:val="21"/>
                <w:szCs w:val="21"/>
              </w:rPr>
            </w:pPr>
            <w:r w:rsidRPr="008B6648">
              <w:rPr>
                <w:rFonts w:ascii="Segoe UI Semibold" w:hAnsi="Segoe UI Semibold"/>
                <w:color w:val="000000"/>
                <w:sz w:val="21"/>
                <w:szCs w:val="21"/>
              </w:rPr>
              <w:t>15</w:t>
            </w:r>
          </w:p>
        </w:tc>
        <w:tc>
          <w:tcPr>
            <w:tcW w:w="1397" w:type="dxa"/>
            <w:shd w:val="clear" w:color="auto" w:fill="auto"/>
            <w:noWrap/>
            <w:vAlign w:val="center"/>
            <w:hideMark/>
          </w:tcPr>
          <w:p w:rsidRPr="008B6648" w:rsidR="00E215E8" w:rsidP="005C07DE" w:rsidRDefault="00E215E8" w14:paraId="1F0EB11B" w14:textId="77777777">
            <w:pPr>
              <w:rPr>
                <w:rFonts w:ascii="Segoe UI Semibold" w:hAnsi="Segoe UI Semibold"/>
                <w:color w:val="000000"/>
                <w:sz w:val="20"/>
              </w:rPr>
            </w:pPr>
            <w:r w:rsidRPr="008B6648">
              <w:rPr>
                <w:rFonts w:ascii="Segoe UI Semibold" w:hAnsi="Segoe UI Semibold"/>
                <w:color w:val="000000"/>
                <w:sz w:val="20"/>
              </w:rPr>
              <w:t>PERKINS</w:t>
            </w:r>
          </w:p>
        </w:tc>
        <w:tc>
          <w:tcPr>
            <w:tcW w:w="2257" w:type="dxa"/>
            <w:shd w:val="clear" w:color="auto" w:fill="auto"/>
            <w:vAlign w:val="center"/>
            <w:hideMark/>
          </w:tcPr>
          <w:p w:rsidRPr="008B6648" w:rsidR="00E215E8" w:rsidP="005C07DE" w:rsidRDefault="00E215E8" w14:paraId="11AD0BFD"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Perkins Loan ($) </w:t>
            </w:r>
          </w:p>
        </w:tc>
        <w:tc>
          <w:tcPr>
            <w:tcW w:w="847" w:type="dxa"/>
            <w:shd w:val="clear" w:color="auto" w:fill="auto"/>
            <w:vAlign w:val="center"/>
            <w:hideMark/>
          </w:tcPr>
          <w:p w:rsidRPr="008B6648" w:rsidR="00E215E8" w:rsidP="005C07DE" w:rsidRDefault="00E215E8" w14:paraId="36B19EB6"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57226FA0" w14:textId="77777777">
            <w:pPr>
              <w:rPr>
                <w:rFonts w:ascii="Segoe UI Semibold" w:hAnsi="Segoe UI Semibold"/>
                <w:sz w:val="18"/>
                <w:szCs w:val="18"/>
              </w:rPr>
            </w:pPr>
            <w:r w:rsidRPr="00DA2BC4">
              <w:rPr>
                <w:rFonts w:ascii="Segoe UI Semibold" w:hAnsi="Segoe UI Semibold"/>
                <w:sz w:val="18"/>
                <w:szCs w:val="18"/>
              </w:rPr>
              <w:t>0 - 12000</w:t>
            </w:r>
          </w:p>
        </w:tc>
        <w:tc>
          <w:tcPr>
            <w:tcW w:w="4747" w:type="dxa"/>
            <w:shd w:val="clear" w:color="auto" w:fill="auto"/>
            <w:vAlign w:val="center"/>
            <w:hideMark/>
          </w:tcPr>
          <w:p w:rsidRPr="008B6648" w:rsidR="00E215E8" w:rsidP="005C07DE" w:rsidRDefault="00E215E8" w14:paraId="5F214037"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41EE2FB5" w14:textId="77777777">
        <w:trPr>
          <w:trHeight w:val="330"/>
        </w:trPr>
        <w:tc>
          <w:tcPr>
            <w:tcW w:w="979" w:type="dxa"/>
            <w:shd w:val="clear" w:color="auto" w:fill="auto"/>
            <w:noWrap/>
            <w:vAlign w:val="center"/>
            <w:hideMark/>
          </w:tcPr>
          <w:p w:rsidRPr="008B6648" w:rsidR="00E215E8" w:rsidP="005C07DE" w:rsidRDefault="00E215E8" w14:paraId="109AE4F7" w14:textId="77777777">
            <w:pPr>
              <w:rPr>
                <w:rFonts w:ascii="Segoe UI Semibold" w:hAnsi="Segoe UI Semibold"/>
                <w:color w:val="000000"/>
                <w:sz w:val="21"/>
                <w:szCs w:val="21"/>
              </w:rPr>
            </w:pPr>
            <w:r w:rsidRPr="008B6648">
              <w:rPr>
                <w:rFonts w:ascii="Segoe UI Semibold" w:hAnsi="Segoe UI Semibold"/>
                <w:color w:val="000000"/>
                <w:sz w:val="21"/>
                <w:szCs w:val="21"/>
              </w:rPr>
              <w:t>16</w:t>
            </w:r>
          </w:p>
        </w:tc>
        <w:tc>
          <w:tcPr>
            <w:tcW w:w="1397" w:type="dxa"/>
            <w:shd w:val="clear" w:color="auto" w:fill="auto"/>
            <w:noWrap/>
            <w:vAlign w:val="center"/>
            <w:hideMark/>
          </w:tcPr>
          <w:p w:rsidRPr="008B6648" w:rsidR="00E215E8" w:rsidP="005C07DE" w:rsidRDefault="00E215E8" w14:paraId="214E8AC2" w14:textId="77777777">
            <w:pPr>
              <w:rPr>
                <w:rFonts w:ascii="Segoe UI Semibold" w:hAnsi="Segoe UI Semibold"/>
                <w:color w:val="000000"/>
                <w:sz w:val="20"/>
              </w:rPr>
            </w:pPr>
            <w:r w:rsidRPr="008B6648">
              <w:rPr>
                <w:rFonts w:ascii="Segoe UI Semibold" w:hAnsi="Segoe UI Semibold"/>
                <w:color w:val="000000"/>
                <w:sz w:val="20"/>
              </w:rPr>
              <w:t>SEOG</w:t>
            </w:r>
          </w:p>
        </w:tc>
        <w:tc>
          <w:tcPr>
            <w:tcW w:w="2257" w:type="dxa"/>
            <w:shd w:val="clear" w:color="auto" w:fill="auto"/>
            <w:vAlign w:val="center"/>
            <w:hideMark/>
          </w:tcPr>
          <w:p w:rsidRPr="008B6648" w:rsidR="00E215E8" w:rsidP="005C07DE" w:rsidRDefault="00E215E8" w14:paraId="5D2E02B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Federal SEOG Grant ($) </w:t>
            </w:r>
          </w:p>
        </w:tc>
        <w:tc>
          <w:tcPr>
            <w:tcW w:w="847" w:type="dxa"/>
            <w:shd w:val="clear" w:color="auto" w:fill="auto"/>
            <w:vAlign w:val="center"/>
            <w:hideMark/>
          </w:tcPr>
          <w:p w:rsidRPr="008B6648" w:rsidR="00E215E8" w:rsidP="005C07DE" w:rsidRDefault="00E215E8" w14:paraId="492A7F25"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E5C7A6A" w14:textId="77777777">
            <w:pPr>
              <w:rPr>
                <w:rFonts w:ascii="Segoe UI Semibold" w:hAnsi="Segoe UI Semibold"/>
                <w:sz w:val="18"/>
                <w:szCs w:val="18"/>
              </w:rPr>
            </w:pPr>
            <w:r w:rsidRPr="00DA2BC4">
              <w:rPr>
                <w:rFonts w:ascii="Segoe UI Semibold" w:hAnsi="Segoe UI Semibold"/>
                <w:sz w:val="18"/>
                <w:szCs w:val="18"/>
              </w:rPr>
              <w:t>0 - 5000</w:t>
            </w:r>
          </w:p>
        </w:tc>
        <w:tc>
          <w:tcPr>
            <w:tcW w:w="4747" w:type="dxa"/>
            <w:shd w:val="clear" w:color="auto" w:fill="auto"/>
            <w:vAlign w:val="center"/>
            <w:hideMark/>
          </w:tcPr>
          <w:p w:rsidRPr="008B6648" w:rsidR="00E215E8" w:rsidP="005C07DE" w:rsidRDefault="00E215E8" w14:paraId="3CD13BC1"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2CF7FBFA" w14:textId="77777777">
        <w:trPr>
          <w:trHeight w:val="330"/>
        </w:trPr>
        <w:tc>
          <w:tcPr>
            <w:tcW w:w="979" w:type="dxa"/>
            <w:shd w:val="clear" w:color="auto" w:fill="auto"/>
            <w:noWrap/>
            <w:vAlign w:val="center"/>
            <w:hideMark/>
          </w:tcPr>
          <w:p w:rsidRPr="008B6648" w:rsidR="00E215E8" w:rsidP="005C07DE" w:rsidRDefault="00E215E8" w14:paraId="69A90F5D" w14:textId="77777777">
            <w:pPr>
              <w:rPr>
                <w:rFonts w:ascii="Segoe UI Semibold" w:hAnsi="Segoe UI Semibold"/>
                <w:color w:val="000000"/>
                <w:sz w:val="21"/>
                <w:szCs w:val="21"/>
              </w:rPr>
            </w:pPr>
            <w:r w:rsidRPr="008B6648">
              <w:rPr>
                <w:rFonts w:ascii="Segoe UI Semibold" w:hAnsi="Segoe UI Semibold"/>
                <w:color w:val="000000"/>
                <w:sz w:val="21"/>
                <w:szCs w:val="21"/>
              </w:rPr>
              <w:t>17</w:t>
            </w:r>
          </w:p>
        </w:tc>
        <w:tc>
          <w:tcPr>
            <w:tcW w:w="1397" w:type="dxa"/>
            <w:shd w:val="clear" w:color="auto" w:fill="auto"/>
            <w:noWrap/>
            <w:vAlign w:val="center"/>
            <w:hideMark/>
          </w:tcPr>
          <w:p w:rsidRPr="008B6648" w:rsidR="00E215E8" w:rsidP="005C07DE" w:rsidRDefault="00E215E8" w14:paraId="15BF501C" w14:textId="77777777">
            <w:pPr>
              <w:rPr>
                <w:rFonts w:ascii="Segoe UI Semibold" w:hAnsi="Segoe UI Semibold"/>
                <w:color w:val="000000"/>
                <w:sz w:val="20"/>
              </w:rPr>
            </w:pPr>
            <w:r w:rsidRPr="008B6648">
              <w:rPr>
                <w:rFonts w:ascii="Segoe UI Semibold" w:hAnsi="Segoe UI Semibold"/>
                <w:color w:val="000000"/>
                <w:sz w:val="20"/>
              </w:rPr>
              <w:t>WORKSTUD</w:t>
            </w:r>
          </w:p>
        </w:tc>
        <w:tc>
          <w:tcPr>
            <w:tcW w:w="2257" w:type="dxa"/>
            <w:shd w:val="clear" w:color="auto" w:fill="auto"/>
            <w:vAlign w:val="center"/>
            <w:hideMark/>
          </w:tcPr>
          <w:p w:rsidRPr="008B6648" w:rsidR="00E215E8" w:rsidP="005C07DE" w:rsidRDefault="00E215E8" w14:paraId="6770F62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Federal Work Study Awarded ($) </w:t>
            </w:r>
          </w:p>
        </w:tc>
        <w:tc>
          <w:tcPr>
            <w:tcW w:w="847" w:type="dxa"/>
            <w:shd w:val="clear" w:color="auto" w:fill="auto"/>
            <w:vAlign w:val="center"/>
            <w:hideMark/>
          </w:tcPr>
          <w:p w:rsidRPr="008B6648" w:rsidR="00E215E8" w:rsidP="005C07DE" w:rsidRDefault="00E215E8" w14:paraId="73A0D212"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BA7DF71" w14:textId="77777777">
            <w:pPr>
              <w:rPr>
                <w:rFonts w:ascii="Segoe UI Semibold" w:hAnsi="Segoe UI Semibold"/>
                <w:sz w:val="18"/>
                <w:szCs w:val="18"/>
              </w:rPr>
            </w:pPr>
            <w:r w:rsidRPr="00DA2BC4">
              <w:rPr>
                <w:rFonts w:ascii="Segoe UI Semibold" w:hAnsi="Segoe UI Semibold"/>
                <w:sz w:val="18"/>
                <w:szCs w:val="18"/>
              </w:rPr>
              <w:t>0 - 8000</w:t>
            </w:r>
          </w:p>
        </w:tc>
        <w:tc>
          <w:tcPr>
            <w:tcW w:w="4747" w:type="dxa"/>
            <w:shd w:val="clear" w:color="auto" w:fill="auto"/>
            <w:vAlign w:val="center"/>
            <w:hideMark/>
          </w:tcPr>
          <w:p w:rsidR="00E215E8" w:rsidP="005C07DE" w:rsidRDefault="00E215E8" w14:paraId="7233E942" w14:textId="77777777">
            <w:pPr>
              <w:rPr>
                <w:rFonts w:ascii="Segoe UI Semibold" w:hAnsi="Segoe UI Semibold"/>
                <w:color w:val="000000"/>
                <w:sz w:val="18"/>
                <w:szCs w:val="18"/>
              </w:rPr>
            </w:pPr>
            <w:r w:rsidRPr="008B6648">
              <w:rPr>
                <w:rFonts w:ascii="Segoe UI Semibold" w:hAnsi="Segoe UI Semibold"/>
                <w:color w:val="000000"/>
                <w:sz w:val="18"/>
                <w:szCs w:val="18"/>
              </w:rPr>
              <w:t>Federal Work-Study awarded refers to the maximum amount the student could earn through the Work-Study Program over the course of the academic year. For example, if the student was awarded $1000 and actually earned $500, enter $1000 for this item.</w:t>
            </w:r>
            <w:r w:rsidRPr="008B6648">
              <w:rPr>
                <w:rFonts w:ascii="Segoe UI Semibold" w:hAnsi="Segoe UI Semibold"/>
                <w:color w:val="000000"/>
                <w:sz w:val="18"/>
                <w:szCs w:val="18"/>
              </w:rPr>
              <w:br w:type="page"/>
            </w:r>
          </w:p>
          <w:p w:rsidRPr="008B6648" w:rsidR="00E215E8" w:rsidP="005C07DE" w:rsidRDefault="00E215E8" w14:paraId="4C8888E1" w14:textId="77777777">
            <w:pPr>
              <w:rPr>
                <w:rFonts w:ascii="Segoe UI Semibold" w:hAnsi="Segoe UI Semibold"/>
                <w:color w:val="000000"/>
                <w:sz w:val="18"/>
                <w:szCs w:val="18"/>
              </w:rPr>
            </w:pPr>
            <w:r w:rsidRPr="008B6648">
              <w:rPr>
                <w:rFonts w:ascii="Segoe UI Semibold" w:hAnsi="Segoe UI Semibold"/>
                <w:color w:val="000000"/>
                <w:sz w:val="18"/>
                <w:szCs w:val="18"/>
              </w:rPr>
              <w:t>Note: For this item only, please report the amount awarded. For all other financial aid awards, report the amount disbursed/expected to be disbursed.</w:t>
            </w:r>
          </w:p>
        </w:tc>
      </w:tr>
      <w:tr w:rsidRPr="008B6648" w:rsidR="00E215E8" w:rsidTr="005C07DE" w14:paraId="71F9BC4C" w14:textId="77777777">
        <w:trPr>
          <w:trHeight w:val="576"/>
        </w:trPr>
        <w:tc>
          <w:tcPr>
            <w:tcW w:w="979" w:type="dxa"/>
            <w:shd w:val="clear" w:color="auto" w:fill="auto"/>
            <w:noWrap/>
            <w:vAlign w:val="center"/>
            <w:hideMark/>
          </w:tcPr>
          <w:p w:rsidRPr="008B6648" w:rsidR="00E215E8" w:rsidP="005C07DE" w:rsidRDefault="00E215E8" w14:paraId="408A704D" w14:textId="77777777">
            <w:pPr>
              <w:rPr>
                <w:rFonts w:ascii="Segoe UI Semibold" w:hAnsi="Segoe UI Semibold"/>
                <w:color w:val="000000"/>
                <w:sz w:val="21"/>
                <w:szCs w:val="21"/>
              </w:rPr>
            </w:pPr>
            <w:r w:rsidRPr="008B6648">
              <w:rPr>
                <w:rFonts w:ascii="Segoe UI Semibold" w:hAnsi="Segoe UI Semibold"/>
                <w:color w:val="000000"/>
                <w:sz w:val="21"/>
                <w:szCs w:val="21"/>
              </w:rPr>
              <w:t>18</w:t>
            </w:r>
          </w:p>
        </w:tc>
        <w:tc>
          <w:tcPr>
            <w:tcW w:w="1397" w:type="dxa"/>
            <w:shd w:val="clear" w:color="auto" w:fill="auto"/>
            <w:noWrap/>
            <w:vAlign w:val="center"/>
            <w:hideMark/>
          </w:tcPr>
          <w:p w:rsidRPr="008B6648" w:rsidR="00E215E8" w:rsidP="005C07DE" w:rsidRDefault="00E215E8" w14:paraId="1A030295" w14:textId="77777777">
            <w:pPr>
              <w:rPr>
                <w:rFonts w:ascii="Segoe UI Semibold" w:hAnsi="Segoe UI Semibold"/>
                <w:color w:val="000000"/>
                <w:sz w:val="20"/>
              </w:rPr>
            </w:pPr>
            <w:r w:rsidRPr="008B6648">
              <w:rPr>
                <w:rFonts w:ascii="Segoe UI Semibold" w:hAnsi="Segoe UI Semibold"/>
                <w:color w:val="000000"/>
                <w:sz w:val="20"/>
              </w:rPr>
              <w:t>IRAQ</w:t>
            </w:r>
          </w:p>
        </w:tc>
        <w:tc>
          <w:tcPr>
            <w:tcW w:w="2257" w:type="dxa"/>
            <w:shd w:val="clear" w:color="auto" w:fill="auto"/>
            <w:vAlign w:val="center"/>
            <w:hideMark/>
          </w:tcPr>
          <w:p w:rsidRPr="008B6648" w:rsidR="00E215E8" w:rsidP="005C07DE" w:rsidRDefault="00E215E8" w14:paraId="0086C1F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Iraq and Afghanistan Service Grant ($) </w:t>
            </w:r>
          </w:p>
        </w:tc>
        <w:tc>
          <w:tcPr>
            <w:tcW w:w="847" w:type="dxa"/>
            <w:shd w:val="clear" w:color="auto" w:fill="auto"/>
            <w:vAlign w:val="center"/>
            <w:hideMark/>
          </w:tcPr>
          <w:p w:rsidRPr="008B6648" w:rsidR="00E215E8" w:rsidP="005C07DE" w:rsidRDefault="00E215E8" w14:paraId="4CCC8855"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5D971007" w14:textId="77777777">
            <w:pPr>
              <w:rPr>
                <w:rFonts w:ascii="Segoe UI Semibold" w:hAnsi="Segoe UI Semibold"/>
                <w:sz w:val="18"/>
                <w:szCs w:val="18"/>
              </w:rPr>
            </w:pPr>
            <w:r w:rsidRPr="00DA2BC4">
              <w:rPr>
                <w:rFonts w:ascii="Segoe UI Semibold" w:hAnsi="Segoe UI Semibold"/>
                <w:sz w:val="18"/>
                <w:szCs w:val="18"/>
              </w:rPr>
              <w:t>0 - 7000</w:t>
            </w:r>
          </w:p>
        </w:tc>
        <w:tc>
          <w:tcPr>
            <w:tcW w:w="4747" w:type="dxa"/>
            <w:shd w:val="clear" w:color="auto" w:fill="auto"/>
            <w:vAlign w:val="center"/>
            <w:hideMark/>
          </w:tcPr>
          <w:p w:rsidRPr="008B6648" w:rsidR="00E215E8" w:rsidP="005C07DE" w:rsidRDefault="00E215E8" w14:paraId="074EB81C"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66D8CD68" w14:textId="77777777">
        <w:trPr>
          <w:trHeight w:val="330"/>
        </w:trPr>
        <w:tc>
          <w:tcPr>
            <w:tcW w:w="979" w:type="dxa"/>
            <w:shd w:val="clear" w:color="000000" w:fill="D9D9D9"/>
            <w:noWrap/>
            <w:vAlign w:val="center"/>
            <w:hideMark/>
          </w:tcPr>
          <w:p w:rsidRPr="008B6648" w:rsidR="00E215E8" w:rsidP="005C07DE" w:rsidRDefault="00E215E8" w14:paraId="14B99D4F" w14:textId="77777777">
            <w:pPr>
              <w:rPr>
                <w:rFonts w:ascii="Segoe UI Semibold" w:hAnsi="Segoe UI Semibold"/>
                <w:color w:val="000000"/>
                <w:sz w:val="21"/>
                <w:szCs w:val="21"/>
              </w:rPr>
            </w:pPr>
            <w:r w:rsidRPr="008B6648">
              <w:rPr>
                <w:rFonts w:ascii="Segoe UI Semibold" w:hAnsi="Segoe UI Semibold"/>
                <w:color w:val="000000"/>
                <w:sz w:val="21"/>
                <w:szCs w:val="21"/>
              </w:rPr>
              <w:t>19</w:t>
            </w:r>
          </w:p>
        </w:tc>
        <w:tc>
          <w:tcPr>
            <w:tcW w:w="1397" w:type="dxa"/>
            <w:shd w:val="clear" w:color="000000" w:fill="D9D9D9"/>
            <w:noWrap/>
            <w:vAlign w:val="center"/>
            <w:hideMark/>
          </w:tcPr>
          <w:p w:rsidRPr="008B6648" w:rsidR="00E215E8" w:rsidP="005C07DE" w:rsidRDefault="00E215E8" w14:paraId="2FD4902E" w14:textId="77777777">
            <w:pPr>
              <w:rPr>
                <w:rFonts w:ascii="Segoe UI Semibold" w:hAnsi="Segoe UI Semibold"/>
                <w:color w:val="000000"/>
                <w:sz w:val="20"/>
              </w:rPr>
            </w:pPr>
            <w:r w:rsidRPr="008B6648">
              <w:rPr>
                <w:rFonts w:ascii="Segoe UI Semibold" w:hAnsi="Segoe UI Semibold"/>
                <w:color w:val="000000"/>
                <w:sz w:val="20"/>
              </w:rPr>
              <w:t>VETBEN</w:t>
            </w:r>
          </w:p>
        </w:tc>
        <w:tc>
          <w:tcPr>
            <w:tcW w:w="2257" w:type="dxa"/>
            <w:shd w:val="clear" w:color="000000" w:fill="D9D9D9"/>
            <w:vAlign w:val="center"/>
            <w:hideMark/>
          </w:tcPr>
          <w:p w:rsidRPr="008B6648" w:rsidR="00E215E8" w:rsidP="005C07DE" w:rsidRDefault="00E215E8" w14:paraId="08ABFC3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Veterans Benefit ($) </w:t>
            </w:r>
          </w:p>
        </w:tc>
        <w:tc>
          <w:tcPr>
            <w:tcW w:w="847" w:type="dxa"/>
            <w:shd w:val="clear" w:color="000000" w:fill="D9D9D9"/>
            <w:vAlign w:val="center"/>
            <w:hideMark/>
          </w:tcPr>
          <w:p w:rsidRPr="008B6648" w:rsidR="00E215E8" w:rsidP="005C07DE" w:rsidRDefault="00E215E8" w14:paraId="48F6C894"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9D9D9"/>
            <w:vAlign w:val="center"/>
            <w:hideMark/>
          </w:tcPr>
          <w:p w:rsidRPr="00DA2BC4" w:rsidR="00E215E8" w:rsidP="005C07DE" w:rsidRDefault="00E215E8" w14:paraId="3E79BB5E"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000000" w:fill="D9D9D9"/>
            <w:vAlign w:val="center"/>
            <w:hideMark/>
          </w:tcPr>
          <w:p w:rsidRPr="008B6648" w:rsidR="00E215E8" w:rsidP="005C07DE" w:rsidRDefault="00E215E8" w14:paraId="5F15EAAD" w14:textId="77777777">
            <w:pPr>
              <w:rPr>
                <w:rFonts w:ascii="Segoe UI Semibold" w:hAnsi="Segoe UI Semibold"/>
                <w:color w:val="000000"/>
                <w:sz w:val="18"/>
                <w:szCs w:val="18"/>
              </w:rPr>
            </w:pPr>
            <w:r w:rsidRPr="008B6648">
              <w:rPr>
                <w:rFonts w:ascii="Segoe UI Semibold" w:hAnsi="Segoe UI Semibold"/>
                <w:color w:val="000000"/>
                <w:sz w:val="18"/>
                <w:szCs w:val="18"/>
              </w:rPr>
              <w:t>Veterans’ education benefits include programs administered by the U.S. Department of Veterans Affairs, including such programs as the GI Bill (for example, Post-9/11 GI Bill, Montgomery GI Bill), the Reserve Educational Assistance Program (REAP), and Dependents’ Educational Assistance program (DEA).</w:t>
            </w:r>
            <w:r w:rsidRPr="008B6648">
              <w:rPr>
                <w:rFonts w:ascii="Segoe UI Semibold" w:hAnsi="Segoe UI Semibold"/>
                <w:color w:val="000000"/>
                <w:sz w:val="18"/>
                <w:szCs w:val="18"/>
              </w:rPr>
              <w:br/>
              <w:t>Department of Defense (DOD) Armed Forces Grants and other benefits for active duty military should not be reported as veterans benefits. For help categorizing aid awards, see the Financial Aid Type Cheat Sheet on the Resources page of the PDP, or contact the Help Desk.</w:t>
            </w:r>
          </w:p>
        </w:tc>
      </w:tr>
      <w:tr w:rsidRPr="008B6648" w:rsidR="00E215E8" w:rsidTr="005C07DE" w14:paraId="2062DFBF" w14:textId="77777777">
        <w:trPr>
          <w:trHeight w:val="2160"/>
        </w:trPr>
        <w:tc>
          <w:tcPr>
            <w:tcW w:w="979" w:type="dxa"/>
            <w:shd w:val="clear" w:color="000000" w:fill="DDDDDD"/>
            <w:noWrap/>
            <w:vAlign w:val="center"/>
            <w:hideMark/>
          </w:tcPr>
          <w:p w:rsidRPr="008B6648" w:rsidR="00E215E8" w:rsidP="005C07DE" w:rsidRDefault="00E215E8" w14:paraId="264CF177" w14:textId="77777777">
            <w:pPr>
              <w:rPr>
                <w:rFonts w:ascii="Segoe UI Semibold" w:hAnsi="Segoe UI Semibold"/>
                <w:color w:val="000000"/>
                <w:sz w:val="21"/>
                <w:szCs w:val="21"/>
              </w:rPr>
            </w:pPr>
            <w:r w:rsidRPr="008B6648">
              <w:rPr>
                <w:rFonts w:ascii="Segoe UI Semibold" w:hAnsi="Segoe UI Semibold"/>
                <w:color w:val="000000"/>
                <w:sz w:val="21"/>
                <w:szCs w:val="21"/>
              </w:rPr>
              <w:t>20</w:t>
            </w:r>
          </w:p>
        </w:tc>
        <w:tc>
          <w:tcPr>
            <w:tcW w:w="1397" w:type="dxa"/>
            <w:shd w:val="clear" w:color="000000" w:fill="DDDDDD"/>
            <w:noWrap/>
            <w:vAlign w:val="center"/>
            <w:hideMark/>
          </w:tcPr>
          <w:p w:rsidRPr="008B6648" w:rsidR="00E215E8" w:rsidP="005C07DE" w:rsidRDefault="00E215E8" w14:paraId="70D81E2C" w14:textId="77777777">
            <w:pPr>
              <w:rPr>
                <w:rFonts w:ascii="Segoe UI Semibold" w:hAnsi="Segoe UI Semibold"/>
                <w:color w:val="000000"/>
                <w:sz w:val="20"/>
              </w:rPr>
            </w:pPr>
            <w:r w:rsidRPr="008B6648">
              <w:rPr>
                <w:rFonts w:ascii="Segoe UI Semibold" w:hAnsi="Segoe UI Semibold"/>
                <w:color w:val="000000"/>
                <w:sz w:val="20"/>
              </w:rPr>
              <w:t>STATEGATE</w:t>
            </w:r>
          </w:p>
        </w:tc>
        <w:tc>
          <w:tcPr>
            <w:tcW w:w="2257" w:type="dxa"/>
            <w:shd w:val="clear" w:color="000000" w:fill="DDDDDD"/>
            <w:vAlign w:val="center"/>
            <w:hideMark/>
          </w:tcPr>
          <w:p w:rsidRPr="008B6648" w:rsidR="00E215E8" w:rsidP="005C07DE" w:rsidRDefault="00E215E8" w14:paraId="2E0A63D0" w14:textId="77777777">
            <w:pPr>
              <w:rPr>
                <w:rFonts w:ascii="Franklin Gothic Demi Cond" w:hAnsi="Franklin Gothic Demi Cond"/>
                <w:sz w:val="21"/>
                <w:szCs w:val="21"/>
              </w:rPr>
            </w:pPr>
            <w:r w:rsidRPr="008B6648">
              <w:rPr>
                <w:rFonts w:ascii="Franklin Gothic Demi Cond" w:hAnsi="Franklin Gothic Demi Cond"/>
                <w:sz w:val="21"/>
                <w:szCs w:val="21"/>
              </w:rPr>
              <w:t>Student had State Aid for the 2019-2020 financial aid year?</w:t>
            </w:r>
          </w:p>
        </w:tc>
        <w:tc>
          <w:tcPr>
            <w:tcW w:w="847" w:type="dxa"/>
            <w:shd w:val="clear" w:color="000000" w:fill="DDDDDD"/>
            <w:vAlign w:val="center"/>
            <w:hideMark/>
          </w:tcPr>
          <w:p w:rsidRPr="008B6648" w:rsidR="00E215E8" w:rsidP="005C07DE" w:rsidRDefault="00E215E8" w14:paraId="5FA3F6B5"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Pr="00DA2BC4" w:rsidR="00E215E8" w:rsidP="005C07DE" w:rsidRDefault="00E215E8" w14:paraId="303C56EB"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Pr="00C32584" w:rsidR="00E215E8" w:rsidP="005C07DE" w:rsidRDefault="00E215E8" w14:paraId="15DF550F" w14:textId="77777777">
            <w:pPr>
              <w:rPr>
                <w:rFonts w:ascii="Segoe UI Semibold" w:hAnsi="Segoe UI Semibold"/>
                <w:color w:val="000000"/>
                <w:sz w:val="17"/>
                <w:szCs w:val="17"/>
              </w:rPr>
            </w:pPr>
            <w:r w:rsidRPr="00C32584">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C32584">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C32584">
              <w:rPr>
                <w:rFonts w:ascii="Segoe UI Semibold" w:hAnsi="Segoe UI Semibold"/>
                <w:i/>
                <w:iCs/>
                <w:color w:val="000000"/>
                <w:sz w:val="17"/>
                <w:szCs w:val="17"/>
              </w:rPr>
              <w:br/>
              <w:t xml:space="preserve">      • For continuous enrollment institutions, this item will be prefilled with the July 1, 2019 to June 30, 2020 federal financial aid year.</w:t>
            </w:r>
            <w:r w:rsidRPr="00C32584">
              <w:rPr>
                <w:rFonts w:ascii="Segoe UI Semibold" w:hAnsi="Segoe UI Semibold"/>
                <w:color w:val="000000"/>
                <w:sz w:val="17"/>
                <w:szCs w:val="17"/>
              </w:rPr>
              <w:t xml:space="preserve"> </w:t>
            </w:r>
            <w:r w:rsidRPr="00C32584">
              <w:rPr>
                <w:rFonts w:ascii="Segoe UI Semibold" w:hAnsi="Segoe UI Semibold"/>
                <w:color w:val="000000"/>
                <w:sz w:val="17"/>
                <w:szCs w:val="17"/>
              </w:rPr>
              <w:br/>
            </w:r>
            <w:r w:rsidRPr="00C32584">
              <w:rPr>
                <w:rFonts w:ascii="Segoe UI Semibold" w:hAnsi="Segoe UI Semibold"/>
                <w:color w:val="000000"/>
                <w:sz w:val="17"/>
                <w:szCs w:val="17"/>
              </w:rPr>
              <w:br/>
              <w:t>FOR TERM-BASED INSTITUTIONS: For each state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p>
          <w:p w:rsidRPr="008B6648" w:rsidR="00E215E8" w:rsidP="005C07DE" w:rsidRDefault="00E215E8" w14:paraId="33CED234" w14:textId="77777777">
            <w:pPr>
              <w:rPr>
                <w:rFonts w:ascii="Segoe UI Semibold" w:hAnsi="Segoe UI Semibold"/>
                <w:color w:val="000000"/>
                <w:sz w:val="18"/>
                <w:szCs w:val="18"/>
              </w:rPr>
            </w:pPr>
            <w:r w:rsidRPr="00C32584">
              <w:rPr>
                <w:rFonts w:ascii="Segoe UI Semibold" w:hAnsi="Segoe UI Semibold"/>
                <w:color w:val="000000"/>
                <w:sz w:val="17"/>
                <w:szCs w:val="17"/>
              </w:rPr>
              <w:br/>
              <w:t>FOR CONTINUOUS ENROLLMENT INSTITUTIONS: For each state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C32584">
              <w:rPr>
                <w:rFonts w:ascii="Segoe UI Semibold" w:hAnsi="Segoe UI Semibold"/>
                <w:color w:val="000000"/>
                <w:sz w:val="17"/>
                <w:szCs w:val="17"/>
              </w:rPr>
              <w:br/>
            </w:r>
            <w:r w:rsidRPr="00C32584">
              <w:rPr>
                <w:rFonts w:ascii="Segoe UI Semibold" w:hAnsi="Segoe UI Semibold"/>
                <w:color w:val="000000"/>
                <w:sz w:val="17"/>
                <w:szCs w:val="17"/>
              </w:rPr>
              <w:br/>
              <w:t>For additional guidance and examples, please see the NPSAS:20 Student Records Handbook, which is available on the Resources page of the PDP. You may report up to 3 state awards per student in this section. If the student was awarded more than three state aid awards, you can report the award in "Other Aid" at the end of this section.</w:t>
            </w:r>
          </w:p>
        </w:tc>
      </w:tr>
      <w:tr w:rsidRPr="008B6648" w:rsidR="00E215E8" w:rsidTr="005C07DE" w14:paraId="36001EDE" w14:textId="77777777">
        <w:trPr>
          <w:trHeight w:val="1872"/>
        </w:trPr>
        <w:tc>
          <w:tcPr>
            <w:tcW w:w="979" w:type="dxa"/>
            <w:shd w:val="clear" w:color="auto" w:fill="auto"/>
            <w:noWrap/>
            <w:vAlign w:val="center"/>
            <w:hideMark/>
          </w:tcPr>
          <w:p w:rsidRPr="008B6648" w:rsidR="00E215E8" w:rsidP="005C07DE" w:rsidRDefault="00E215E8" w14:paraId="0C2E6779" w14:textId="77777777">
            <w:pPr>
              <w:rPr>
                <w:rFonts w:ascii="Segoe UI Semibold" w:hAnsi="Segoe UI Semibold"/>
                <w:color w:val="000000"/>
                <w:sz w:val="21"/>
                <w:szCs w:val="21"/>
              </w:rPr>
            </w:pPr>
            <w:r w:rsidRPr="008B6648">
              <w:rPr>
                <w:rFonts w:ascii="Segoe UI Semibold" w:hAnsi="Segoe UI Semibold"/>
                <w:color w:val="000000"/>
                <w:sz w:val="21"/>
                <w:szCs w:val="21"/>
              </w:rPr>
              <w:t>21</w:t>
            </w:r>
          </w:p>
        </w:tc>
        <w:tc>
          <w:tcPr>
            <w:tcW w:w="1397" w:type="dxa"/>
            <w:shd w:val="clear" w:color="auto" w:fill="auto"/>
            <w:noWrap/>
            <w:vAlign w:val="center"/>
            <w:hideMark/>
          </w:tcPr>
          <w:p w:rsidRPr="008B6648" w:rsidR="00E215E8" w:rsidP="005C07DE" w:rsidRDefault="00E215E8" w14:paraId="6B445290" w14:textId="77777777">
            <w:pPr>
              <w:rPr>
                <w:rFonts w:ascii="Segoe UI Semibold" w:hAnsi="Segoe UI Semibold"/>
                <w:color w:val="000000"/>
                <w:sz w:val="20"/>
              </w:rPr>
            </w:pPr>
            <w:r w:rsidRPr="008B6648">
              <w:rPr>
                <w:rFonts w:ascii="Segoe UI Semibold" w:hAnsi="Segoe UI Semibold"/>
                <w:color w:val="000000"/>
                <w:sz w:val="20"/>
              </w:rPr>
              <w:t>SPROG1</w:t>
            </w:r>
          </w:p>
        </w:tc>
        <w:tc>
          <w:tcPr>
            <w:tcW w:w="2257" w:type="dxa"/>
            <w:shd w:val="clear" w:color="auto" w:fill="auto"/>
            <w:vAlign w:val="center"/>
            <w:hideMark/>
          </w:tcPr>
          <w:p w:rsidRPr="008B6648" w:rsidR="00E215E8" w:rsidP="005C07DE" w:rsidRDefault="00E215E8" w14:paraId="372054B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1 Name </w:t>
            </w:r>
          </w:p>
        </w:tc>
        <w:tc>
          <w:tcPr>
            <w:tcW w:w="847" w:type="dxa"/>
            <w:shd w:val="clear" w:color="auto" w:fill="auto"/>
            <w:vAlign w:val="center"/>
            <w:hideMark/>
          </w:tcPr>
          <w:p w:rsidRPr="008B6648" w:rsidR="00E215E8" w:rsidP="005C07DE" w:rsidRDefault="00E215E8" w14:paraId="6E5E3090"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2E7A06D7"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1A6529C5"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state aid, leave these fields blank.</w:t>
            </w:r>
          </w:p>
        </w:tc>
      </w:tr>
      <w:tr w:rsidRPr="008B6648" w:rsidR="00E215E8" w:rsidTr="005C07DE" w14:paraId="53647776" w14:textId="77777777">
        <w:trPr>
          <w:trHeight w:val="1639"/>
        </w:trPr>
        <w:tc>
          <w:tcPr>
            <w:tcW w:w="979" w:type="dxa"/>
            <w:shd w:val="clear" w:color="000000" w:fill="D9D9D9"/>
            <w:noWrap/>
            <w:vAlign w:val="center"/>
            <w:hideMark/>
          </w:tcPr>
          <w:p w:rsidRPr="008B6648" w:rsidR="00E215E8" w:rsidP="005C07DE" w:rsidRDefault="00E215E8" w14:paraId="3DACFC3F" w14:textId="77777777">
            <w:pPr>
              <w:rPr>
                <w:rFonts w:ascii="Segoe UI Semibold" w:hAnsi="Segoe UI Semibold"/>
                <w:color w:val="000000"/>
                <w:sz w:val="21"/>
                <w:szCs w:val="21"/>
              </w:rPr>
            </w:pPr>
            <w:r w:rsidRPr="008B6648">
              <w:rPr>
                <w:rFonts w:ascii="Segoe UI Semibold" w:hAnsi="Segoe UI Semibold"/>
                <w:color w:val="000000"/>
                <w:sz w:val="21"/>
                <w:szCs w:val="21"/>
              </w:rPr>
              <w:t>22</w:t>
            </w:r>
          </w:p>
        </w:tc>
        <w:tc>
          <w:tcPr>
            <w:tcW w:w="1397" w:type="dxa"/>
            <w:shd w:val="clear" w:color="000000" w:fill="D9D9D9"/>
            <w:noWrap/>
            <w:vAlign w:val="center"/>
            <w:hideMark/>
          </w:tcPr>
          <w:p w:rsidRPr="008B6648" w:rsidR="00E215E8" w:rsidP="005C07DE" w:rsidRDefault="00E215E8" w14:paraId="3055CF4F" w14:textId="77777777">
            <w:pPr>
              <w:rPr>
                <w:rFonts w:ascii="Segoe UI Semibold" w:hAnsi="Segoe UI Semibold"/>
                <w:color w:val="000000"/>
                <w:sz w:val="20"/>
              </w:rPr>
            </w:pPr>
            <w:r w:rsidRPr="008B6648">
              <w:rPr>
                <w:rFonts w:ascii="Segoe UI Semibold" w:hAnsi="Segoe UI Semibold"/>
                <w:color w:val="000000"/>
                <w:sz w:val="20"/>
              </w:rPr>
              <w:t>STYPE1</w:t>
            </w:r>
          </w:p>
        </w:tc>
        <w:tc>
          <w:tcPr>
            <w:tcW w:w="2257" w:type="dxa"/>
            <w:shd w:val="clear" w:color="000000" w:fill="D9D9D9"/>
            <w:vAlign w:val="center"/>
            <w:hideMark/>
          </w:tcPr>
          <w:p w:rsidRPr="008B6648" w:rsidR="00E215E8" w:rsidP="005C07DE" w:rsidRDefault="00E215E8" w14:paraId="66FEDC0B"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1 Type </w:t>
            </w:r>
          </w:p>
        </w:tc>
        <w:tc>
          <w:tcPr>
            <w:tcW w:w="847" w:type="dxa"/>
            <w:shd w:val="clear" w:color="000000" w:fill="D9D9D9"/>
            <w:vAlign w:val="center"/>
            <w:hideMark/>
          </w:tcPr>
          <w:p w:rsidRPr="008B6648" w:rsidR="00E215E8" w:rsidP="005C07DE" w:rsidRDefault="00E215E8" w14:paraId="5A4C83BC"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9D9D9"/>
            <w:vAlign w:val="center"/>
            <w:hideMark/>
          </w:tcPr>
          <w:p w:rsidRPr="00DA2BC4" w:rsidR="00E215E8" w:rsidP="005C07DE" w:rsidRDefault="00E215E8" w14:paraId="4466B929"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000000" w:fill="D9D9D9"/>
            <w:vAlign w:val="center"/>
            <w:hideMark/>
          </w:tcPr>
          <w:p w:rsidRPr="008B6648" w:rsidR="00E215E8" w:rsidP="005C07DE" w:rsidRDefault="00E215E8" w14:paraId="33DA2905"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t>For help categorizing aid awards, see the Financial Aid Type Cheat Sheet on the Resources page of the PDP, or contact the Help Desk.</w:t>
            </w:r>
          </w:p>
        </w:tc>
      </w:tr>
      <w:tr w:rsidRPr="008B6648" w:rsidR="00E215E8" w:rsidTr="005C07DE" w14:paraId="4DD608DE" w14:textId="77777777">
        <w:trPr>
          <w:trHeight w:val="576"/>
        </w:trPr>
        <w:tc>
          <w:tcPr>
            <w:tcW w:w="979" w:type="dxa"/>
            <w:shd w:val="clear" w:color="auto" w:fill="auto"/>
            <w:noWrap/>
            <w:vAlign w:val="center"/>
            <w:hideMark/>
          </w:tcPr>
          <w:p w:rsidRPr="008B6648" w:rsidR="00E215E8" w:rsidP="005C07DE" w:rsidRDefault="00E215E8" w14:paraId="5047D11E" w14:textId="77777777">
            <w:pPr>
              <w:rPr>
                <w:rFonts w:ascii="Segoe UI Semibold" w:hAnsi="Segoe UI Semibold"/>
                <w:color w:val="000000"/>
                <w:sz w:val="21"/>
                <w:szCs w:val="21"/>
              </w:rPr>
            </w:pPr>
            <w:r w:rsidRPr="008B6648">
              <w:rPr>
                <w:rFonts w:ascii="Segoe UI Semibold" w:hAnsi="Segoe UI Semibold"/>
                <w:color w:val="000000"/>
                <w:sz w:val="21"/>
                <w:szCs w:val="21"/>
              </w:rPr>
              <w:t>23</w:t>
            </w:r>
          </w:p>
        </w:tc>
        <w:tc>
          <w:tcPr>
            <w:tcW w:w="1397" w:type="dxa"/>
            <w:shd w:val="clear" w:color="auto" w:fill="auto"/>
            <w:noWrap/>
            <w:vAlign w:val="center"/>
            <w:hideMark/>
          </w:tcPr>
          <w:p w:rsidRPr="008B6648" w:rsidR="00E215E8" w:rsidP="005C07DE" w:rsidRDefault="00E215E8" w14:paraId="6E2E5146" w14:textId="77777777">
            <w:pPr>
              <w:rPr>
                <w:rFonts w:ascii="Segoe UI Semibold" w:hAnsi="Segoe UI Semibold"/>
                <w:color w:val="000000"/>
                <w:sz w:val="20"/>
              </w:rPr>
            </w:pPr>
            <w:r w:rsidRPr="008B6648">
              <w:rPr>
                <w:rFonts w:ascii="Segoe UI Semibold" w:hAnsi="Segoe UI Semibold"/>
                <w:color w:val="000000"/>
                <w:sz w:val="20"/>
              </w:rPr>
              <w:t>SAMT1</w:t>
            </w:r>
          </w:p>
        </w:tc>
        <w:tc>
          <w:tcPr>
            <w:tcW w:w="2257" w:type="dxa"/>
            <w:shd w:val="clear" w:color="auto" w:fill="auto"/>
            <w:vAlign w:val="center"/>
            <w:hideMark/>
          </w:tcPr>
          <w:p w:rsidRPr="008B6648" w:rsidR="00E215E8" w:rsidP="005C07DE" w:rsidRDefault="00E215E8" w14:paraId="01F0E16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1 Amount ($) </w:t>
            </w:r>
          </w:p>
        </w:tc>
        <w:tc>
          <w:tcPr>
            <w:tcW w:w="847" w:type="dxa"/>
            <w:shd w:val="clear" w:color="auto" w:fill="auto"/>
            <w:vAlign w:val="center"/>
            <w:hideMark/>
          </w:tcPr>
          <w:p w:rsidRPr="008B6648" w:rsidR="00E215E8" w:rsidP="005C07DE" w:rsidRDefault="00E215E8" w14:paraId="11048A6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63F7F84" w14:textId="77777777">
            <w:pPr>
              <w:rPr>
                <w:rFonts w:ascii="Segoe UI Semibold" w:hAnsi="Segoe UI Semibold"/>
                <w:sz w:val="18"/>
                <w:szCs w:val="18"/>
              </w:rPr>
            </w:pPr>
            <w:r w:rsidRPr="00DA2BC4">
              <w:rPr>
                <w:rFonts w:ascii="Segoe UI Semibold" w:hAnsi="Segoe UI Semibold"/>
                <w:sz w:val="18"/>
                <w:szCs w:val="18"/>
              </w:rPr>
              <w:t>0 - 60000</w:t>
            </w:r>
          </w:p>
        </w:tc>
        <w:tc>
          <w:tcPr>
            <w:tcW w:w="4747" w:type="dxa"/>
            <w:shd w:val="clear" w:color="auto" w:fill="auto"/>
            <w:vAlign w:val="center"/>
            <w:hideMark/>
          </w:tcPr>
          <w:p w:rsidRPr="008B6648" w:rsidR="00E215E8" w:rsidP="005C07DE" w:rsidRDefault="00E215E8" w14:paraId="7D0BEED3"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5EB824D4" w14:textId="77777777">
        <w:trPr>
          <w:cantSplit/>
          <w:trHeight w:val="330"/>
        </w:trPr>
        <w:tc>
          <w:tcPr>
            <w:tcW w:w="979" w:type="dxa"/>
            <w:shd w:val="clear" w:color="auto" w:fill="auto"/>
            <w:noWrap/>
            <w:vAlign w:val="center"/>
            <w:hideMark/>
          </w:tcPr>
          <w:p w:rsidRPr="008B6648" w:rsidR="00E215E8" w:rsidP="005C07DE" w:rsidRDefault="00E215E8" w14:paraId="271EFC00" w14:textId="77777777">
            <w:pPr>
              <w:rPr>
                <w:rFonts w:ascii="Segoe UI Semibold" w:hAnsi="Segoe UI Semibold"/>
                <w:color w:val="000000"/>
                <w:sz w:val="21"/>
                <w:szCs w:val="21"/>
              </w:rPr>
            </w:pPr>
            <w:r w:rsidRPr="008B6648">
              <w:rPr>
                <w:rFonts w:ascii="Segoe UI Semibold" w:hAnsi="Segoe UI Semibold"/>
                <w:color w:val="000000"/>
                <w:sz w:val="21"/>
                <w:szCs w:val="21"/>
              </w:rPr>
              <w:t>24</w:t>
            </w:r>
          </w:p>
        </w:tc>
        <w:tc>
          <w:tcPr>
            <w:tcW w:w="1397" w:type="dxa"/>
            <w:shd w:val="clear" w:color="auto" w:fill="auto"/>
            <w:noWrap/>
            <w:vAlign w:val="center"/>
            <w:hideMark/>
          </w:tcPr>
          <w:p w:rsidRPr="008B6648" w:rsidR="00E215E8" w:rsidP="005C07DE" w:rsidRDefault="00E215E8" w14:paraId="6AB64D2F" w14:textId="77777777">
            <w:pPr>
              <w:rPr>
                <w:rFonts w:ascii="Segoe UI Semibold" w:hAnsi="Segoe UI Semibold"/>
                <w:color w:val="000000"/>
                <w:sz w:val="20"/>
              </w:rPr>
            </w:pPr>
            <w:r w:rsidRPr="008B6648">
              <w:rPr>
                <w:rFonts w:ascii="Segoe UI Semibold" w:hAnsi="Segoe UI Semibold"/>
                <w:color w:val="000000"/>
                <w:sz w:val="20"/>
              </w:rPr>
              <w:t>SPROG2</w:t>
            </w:r>
          </w:p>
        </w:tc>
        <w:tc>
          <w:tcPr>
            <w:tcW w:w="2257" w:type="dxa"/>
            <w:shd w:val="clear" w:color="auto" w:fill="auto"/>
            <w:vAlign w:val="center"/>
            <w:hideMark/>
          </w:tcPr>
          <w:p w:rsidRPr="008B6648" w:rsidR="00E215E8" w:rsidP="005C07DE" w:rsidRDefault="00E215E8" w14:paraId="6EBC055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2 Name </w:t>
            </w:r>
          </w:p>
        </w:tc>
        <w:tc>
          <w:tcPr>
            <w:tcW w:w="847" w:type="dxa"/>
            <w:shd w:val="clear" w:color="auto" w:fill="auto"/>
            <w:vAlign w:val="center"/>
            <w:hideMark/>
          </w:tcPr>
          <w:p w:rsidRPr="008B6648" w:rsidR="00E215E8" w:rsidP="005C07DE" w:rsidRDefault="00E215E8" w14:paraId="3E2527A8"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326F1E17"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6BE22BD3"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state aid, leave these fields blank.</w:t>
            </w:r>
          </w:p>
        </w:tc>
      </w:tr>
      <w:tr w:rsidRPr="008B6648" w:rsidR="00E215E8" w:rsidTr="005C07DE" w14:paraId="096CE062" w14:textId="77777777">
        <w:trPr>
          <w:trHeight w:val="1425"/>
        </w:trPr>
        <w:tc>
          <w:tcPr>
            <w:tcW w:w="979" w:type="dxa"/>
            <w:shd w:val="clear" w:color="000000" w:fill="F2F2F2"/>
            <w:noWrap/>
            <w:vAlign w:val="center"/>
            <w:hideMark/>
          </w:tcPr>
          <w:p w:rsidRPr="008B6648" w:rsidR="00E215E8" w:rsidP="005C07DE" w:rsidRDefault="00E215E8" w14:paraId="5969B780" w14:textId="77777777">
            <w:pPr>
              <w:rPr>
                <w:rFonts w:ascii="Segoe UI Semibold" w:hAnsi="Segoe UI Semibold"/>
                <w:color w:val="000000"/>
                <w:sz w:val="21"/>
                <w:szCs w:val="21"/>
              </w:rPr>
            </w:pPr>
            <w:r w:rsidRPr="008B6648">
              <w:rPr>
                <w:rFonts w:ascii="Segoe UI Semibold" w:hAnsi="Segoe UI Semibold"/>
                <w:color w:val="000000"/>
                <w:sz w:val="21"/>
                <w:szCs w:val="21"/>
              </w:rPr>
              <w:t>25</w:t>
            </w:r>
          </w:p>
        </w:tc>
        <w:tc>
          <w:tcPr>
            <w:tcW w:w="1397" w:type="dxa"/>
            <w:shd w:val="clear" w:color="000000" w:fill="F2F2F2"/>
            <w:noWrap/>
            <w:vAlign w:val="center"/>
            <w:hideMark/>
          </w:tcPr>
          <w:p w:rsidRPr="008B6648" w:rsidR="00E215E8" w:rsidP="005C07DE" w:rsidRDefault="00E215E8" w14:paraId="47B18536" w14:textId="77777777">
            <w:pPr>
              <w:rPr>
                <w:rFonts w:ascii="Segoe UI Semibold" w:hAnsi="Segoe UI Semibold"/>
                <w:color w:val="000000"/>
                <w:sz w:val="20"/>
              </w:rPr>
            </w:pPr>
            <w:r w:rsidRPr="008B6648">
              <w:rPr>
                <w:rFonts w:ascii="Segoe UI Semibold" w:hAnsi="Segoe UI Semibold"/>
                <w:color w:val="000000"/>
                <w:sz w:val="20"/>
              </w:rPr>
              <w:t>STYPE2</w:t>
            </w:r>
          </w:p>
        </w:tc>
        <w:tc>
          <w:tcPr>
            <w:tcW w:w="2257" w:type="dxa"/>
            <w:shd w:val="clear" w:color="000000" w:fill="F2F2F2"/>
            <w:vAlign w:val="center"/>
            <w:hideMark/>
          </w:tcPr>
          <w:p w:rsidRPr="008B6648" w:rsidR="00E215E8" w:rsidP="005C07DE" w:rsidRDefault="00E215E8" w14:paraId="00504F0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2 Type </w:t>
            </w:r>
          </w:p>
        </w:tc>
        <w:tc>
          <w:tcPr>
            <w:tcW w:w="847" w:type="dxa"/>
            <w:shd w:val="clear" w:color="000000" w:fill="F2F2F2"/>
            <w:vAlign w:val="center"/>
            <w:hideMark/>
          </w:tcPr>
          <w:p w:rsidRPr="008B6648" w:rsidR="00E215E8" w:rsidP="005C07DE" w:rsidRDefault="00E215E8" w14:paraId="23F53E7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F2F2F2"/>
            <w:vAlign w:val="center"/>
            <w:hideMark/>
          </w:tcPr>
          <w:p w:rsidRPr="00DA2BC4" w:rsidR="00E215E8" w:rsidP="005C07DE" w:rsidRDefault="00E215E8" w14:paraId="12699960"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000000" w:fill="F2F2F2"/>
            <w:vAlign w:val="center"/>
            <w:hideMark/>
          </w:tcPr>
          <w:p w:rsidRPr="008B6648" w:rsidR="00E215E8" w:rsidP="005C07DE" w:rsidRDefault="00E215E8" w14:paraId="782DA055"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Pr="008B6648" w:rsidR="00E215E8" w:rsidTr="005C07DE" w14:paraId="04AA941B" w14:textId="77777777">
        <w:trPr>
          <w:trHeight w:val="576"/>
        </w:trPr>
        <w:tc>
          <w:tcPr>
            <w:tcW w:w="979" w:type="dxa"/>
            <w:shd w:val="clear" w:color="auto" w:fill="auto"/>
            <w:noWrap/>
            <w:vAlign w:val="center"/>
            <w:hideMark/>
          </w:tcPr>
          <w:p w:rsidRPr="008B6648" w:rsidR="00E215E8" w:rsidP="005C07DE" w:rsidRDefault="00E215E8" w14:paraId="30E8BAB0" w14:textId="77777777">
            <w:pPr>
              <w:rPr>
                <w:rFonts w:ascii="Segoe UI Semibold" w:hAnsi="Segoe UI Semibold"/>
                <w:color w:val="000000"/>
                <w:sz w:val="21"/>
                <w:szCs w:val="21"/>
              </w:rPr>
            </w:pPr>
            <w:r w:rsidRPr="008B6648">
              <w:rPr>
                <w:rFonts w:ascii="Segoe UI Semibold" w:hAnsi="Segoe UI Semibold"/>
                <w:color w:val="000000"/>
                <w:sz w:val="21"/>
                <w:szCs w:val="21"/>
              </w:rPr>
              <w:t>26</w:t>
            </w:r>
          </w:p>
        </w:tc>
        <w:tc>
          <w:tcPr>
            <w:tcW w:w="1397" w:type="dxa"/>
            <w:shd w:val="clear" w:color="auto" w:fill="auto"/>
            <w:noWrap/>
            <w:vAlign w:val="center"/>
            <w:hideMark/>
          </w:tcPr>
          <w:p w:rsidRPr="008B6648" w:rsidR="00E215E8" w:rsidP="005C07DE" w:rsidRDefault="00E215E8" w14:paraId="6B4EB66B" w14:textId="77777777">
            <w:pPr>
              <w:rPr>
                <w:rFonts w:ascii="Segoe UI Semibold" w:hAnsi="Segoe UI Semibold"/>
                <w:color w:val="000000"/>
                <w:sz w:val="20"/>
              </w:rPr>
            </w:pPr>
            <w:r w:rsidRPr="008B6648">
              <w:rPr>
                <w:rFonts w:ascii="Segoe UI Semibold" w:hAnsi="Segoe UI Semibold"/>
                <w:color w:val="000000"/>
                <w:sz w:val="20"/>
              </w:rPr>
              <w:t>SAMT2</w:t>
            </w:r>
          </w:p>
        </w:tc>
        <w:tc>
          <w:tcPr>
            <w:tcW w:w="2257" w:type="dxa"/>
            <w:shd w:val="clear" w:color="auto" w:fill="auto"/>
            <w:vAlign w:val="center"/>
            <w:hideMark/>
          </w:tcPr>
          <w:p w:rsidRPr="008B6648" w:rsidR="00E215E8" w:rsidP="005C07DE" w:rsidRDefault="00E215E8" w14:paraId="45B927D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2 Amount ($) </w:t>
            </w:r>
          </w:p>
        </w:tc>
        <w:tc>
          <w:tcPr>
            <w:tcW w:w="847" w:type="dxa"/>
            <w:shd w:val="clear" w:color="auto" w:fill="auto"/>
            <w:vAlign w:val="center"/>
            <w:hideMark/>
          </w:tcPr>
          <w:p w:rsidRPr="008B6648" w:rsidR="00E215E8" w:rsidP="005C07DE" w:rsidRDefault="00E215E8" w14:paraId="6B39945B"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1AFD4492" w14:textId="77777777">
            <w:pPr>
              <w:rPr>
                <w:rFonts w:ascii="Segoe UI Semibold" w:hAnsi="Segoe UI Semibold"/>
                <w:sz w:val="18"/>
                <w:szCs w:val="18"/>
              </w:rPr>
            </w:pPr>
            <w:r w:rsidRPr="00DA2BC4">
              <w:rPr>
                <w:rFonts w:ascii="Segoe UI Semibold" w:hAnsi="Segoe UI Semibold"/>
                <w:sz w:val="18"/>
                <w:szCs w:val="18"/>
              </w:rPr>
              <w:t>0 - 60000</w:t>
            </w:r>
          </w:p>
        </w:tc>
        <w:tc>
          <w:tcPr>
            <w:tcW w:w="4747" w:type="dxa"/>
            <w:shd w:val="clear" w:color="auto" w:fill="auto"/>
            <w:vAlign w:val="center"/>
            <w:hideMark/>
          </w:tcPr>
          <w:p w:rsidRPr="008B6648" w:rsidR="00E215E8" w:rsidP="005C07DE" w:rsidRDefault="00E215E8" w14:paraId="013C62E5"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0C42C229" w14:textId="77777777">
        <w:trPr>
          <w:cantSplit/>
          <w:trHeight w:val="330"/>
        </w:trPr>
        <w:tc>
          <w:tcPr>
            <w:tcW w:w="979" w:type="dxa"/>
            <w:shd w:val="clear" w:color="auto" w:fill="auto"/>
            <w:noWrap/>
            <w:vAlign w:val="center"/>
            <w:hideMark/>
          </w:tcPr>
          <w:p w:rsidRPr="008B6648" w:rsidR="00E215E8" w:rsidP="005C07DE" w:rsidRDefault="00E215E8" w14:paraId="1F008A08" w14:textId="77777777">
            <w:pPr>
              <w:rPr>
                <w:rFonts w:ascii="Segoe UI Semibold" w:hAnsi="Segoe UI Semibold"/>
                <w:color w:val="000000"/>
                <w:sz w:val="21"/>
                <w:szCs w:val="21"/>
              </w:rPr>
            </w:pPr>
            <w:r w:rsidRPr="008B6648">
              <w:rPr>
                <w:rFonts w:ascii="Segoe UI Semibold" w:hAnsi="Segoe UI Semibold"/>
                <w:color w:val="000000"/>
                <w:sz w:val="21"/>
                <w:szCs w:val="21"/>
              </w:rPr>
              <w:t>27</w:t>
            </w:r>
          </w:p>
        </w:tc>
        <w:tc>
          <w:tcPr>
            <w:tcW w:w="1397" w:type="dxa"/>
            <w:shd w:val="clear" w:color="auto" w:fill="auto"/>
            <w:noWrap/>
            <w:vAlign w:val="center"/>
            <w:hideMark/>
          </w:tcPr>
          <w:p w:rsidRPr="008B6648" w:rsidR="00E215E8" w:rsidP="005C07DE" w:rsidRDefault="00E215E8" w14:paraId="72BC190C" w14:textId="77777777">
            <w:pPr>
              <w:rPr>
                <w:rFonts w:ascii="Segoe UI Semibold" w:hAnsi="Segoe UI Semibold"/>
                <w:color w:val="000000"/>
                <w:sz w:val="20"/>
              </w:rPr>
            </w:pPr>
            <w:r w:rsidRPr="008B6648">
              <w:rPr>
                <w:rFonts w:ascii="Segoe UI Semibold" w:hAnsi="Segoe UI Semibold"/>
                <w:color w:val="000000"/>
                <w:sz w:val="20"/>
              </w:rPr>
              <w:t>SPROG3</w:t>
            </w:r>
          </w:p>
        </w:tc>
        <w:tc>
          <w:tcPr>
            <w:tcW w:w="2257" w:type="dxa"/>
            <w:shd w:val="clear" w:color="auto" w:fill="auto"/>
            <w:vAlign w:val="center"/>
            <w:hideMark/>
          </w:tcPr>
          <w:p w:rsidRPr="008B6648" w:rsidR="00E215E8" w:rsidP="005C07DE" w:rsidRDefault="00E215E8" w14:paraId="3519CE7E"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3 Name </w:t>
            </w:r>
          </w:p>
        </w:tc>
        <w:tc>
          <w:tcPr>
            <w:tcW w:w="847" w:type="dxa"/>
            <w:shd w:val="clear" w:color="auto" w:fill="auto"/>
            <w:vAlign w:val="center"/>
            <w:hideMark/>
          </w:tcPr>
          <w:p w:rsidRPr="008B6648" w:rsidR="00E215E8" w:rsidP="005C07DE" w:rsidRDefault="00E215E8" w14:paraId="3A13940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1C220192"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5FA306A5"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state aid, leave these fields blank.</w:t>
            </w:r>
          </w:p>
        </w:tc>
      </w:tr>
      <w:tr w:rsidRPr="008B6648" w:rsidR="00E215E8" w:rsidTr="005C07DE" w14:paraId="2F90FA85" w14:textId="77777777">
        <w:trPr>
          <w:cantSplit/>
          <w:trHeight w:val="1602"/>
        </w:trPr>
        <w:tc>
          <w:tcPr>
            <w:tcW w:w="979" w:type="dxa"/>
            <w:shd w:val="clear" w:color="auto" w:fill="auto"/>
            <w:noWrap/>
            <w:vAlign w:val="center"/>
            <w:hideMark/>
          </w:tcPr>
          <w:p w:rsidRPr="008B6648" w:rsidR="00E215E8" w:rsidP="005C07DE" w:rsidRDefault="00E215E8" w14:paraId="781F46AE" w14:textId="77777777">
            <w:pPr>
              <w:rPr>
                <w:rFonts w:ascii="Segoe UI Semibold" w:hAnsi="Segoe UI Semibold"/>
                <w:color w:val="000000"/>
                <w:sz w:val="21"/>
                <w:szCs w:val="21"/>
              </w:rPr>
            </w:pPr>
            <w:r w:rsidRPr="008B6648">
              <w:rPr>
                <w:rFonts w:ascii="Segoe UI Semibold" w:hAnsi="Segoe UI Semibold"/>
                <w:color w:val="000000"/>
                <w:sz w:val="21"/>
                <w:szCs w:val="21"/>
              </w:rPr>
              <w:t>28</w:t>
            </w:r>
          </w:p>
        </w:tc>
        <w:tc>
          <w:tcPr>
            <w:tcW w:w="1397" w:type="dxa"/>
            <w:shd w:val="clear" w:color="auto" w:fill="auto"/>
            <w:noWrap/>
            <w:vAlign w:val="center"/>
            <w:hideMark/>
          </w:tcPr>
          <w:p w:rsidRPr="008B6648" w:rsidR="00E215E8" w:rsidP="005C07DE" w:rsidRDefault="00E215E8" w14:paraId="62E76C5B" w14:textId="77777777">
            <w:pPr>
              <w:rPr>
                <w:rFonts w:ascii="Segoe UI Semibold" w:hAnsi="Segoe UI Semibold"/>
                <w:color w:val="000000"/>
                <w:sz w:val="20"/>
              </w:rPr>
            </w:pPr>
            <w:r w:rsidRPr="008B6648">
              <w:rPr>
                <w:rFonts w:ascii="Segoe UI Semibold" w:hAnsi="Segoe UI Semibold"/>
                <w:color w:val="000000"/>
                <w:sz w:val="20"/>
              </w:rPr>
              <w:t>STYPE3</w:t>
            </w:r>
          </w:p>
        </w:tc>
        <w:tc>
          <w:tcPr>
            <w:tcW w:w="2257" w:type="dxa"/>
            <w:shd w:val="clear" w:color="auto" w:fill="auto"/>
            <w:vAlign w:val="center"/>
            <w:hideMark/>
          </w:tcPr>
          <w:p w:rsidRPr="008B6648" w:rsidR="00E215E8" w:rsidP="005C07DE" w:rsidRDefault="00E215E8" w14:paraId="6334D5AB"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3 Type </w:t>
            </w:r>
          </w:p>
        </w:tc>
        <w:tc>
          <w:tcPr>
            <w:tcW w:w="847" w:type="dxa"/>
            <w:shd w:val="clear" w:color="auto" w:fill="auto"/>
            <w:vAlign w:val="center"/>
            <w:hideMark/>
          </w:tcPr>
          <w:p w:rsidRPr="008B6648" w:rsidR="00E215E8" w:rsidP="005C07DE" w:rsidRDefault="00E215E8" w14:paraId="7CF5EF90"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01F45D7B"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00E215E8" w:rsidP="005C07DE" w:rsidRDefault="00E215E8" w14:paraId="16B2D608"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rsidR="00E215E8" w:rsidP="005C07DE" w:rsidRDefault="00E215E8" w14:paraId="65C9BA09" w14:textId="77777777">
            <w:pPr>
              <w:rPr>
                <w:rFonts w:ascii="Segoe UI Semibold" w:hAnsi="Segoe UI Semibold"/>
                <w:color w:val="000000"/>
                <w:sz w:val="18"/>
                <w:szCs w:val="18"/>
              </w:rPr>
            </w:pPr>
          </w:p>
          <w:p w:rsidRPr="008B6648" w:rsidR="00E215E8" w:rsidP="005C07DE" w:rsidRDefault="00E215E8" w14:paraId="06F2E6E8" w14:textId="77777777">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rsidRPr="008B6648" w:rsidR="00E215E8" w:rsidTr="005C07DE" w14:paraId="67B39BBE" w14:textId="77777777">
        <w:trPr>
          <w:trHeight w:val="576"/>
        </w:trPr>
        <w:tc>
          <w:tcPr>
            <w:tcW w:w="979" w:type="dxa"/>
            <w:shd w:val="clear" w:color="auto" w:fill="auto"/>
            <w:noWrap/>
            <w:vAlign w:val="center"/>
            <w:hideMark/>
          </w:tcPr>
          <w:p w:rsidRPr="008B6648" w:rsidR="00E215E8" w:rsidP="005C07DE" w:rsidRDefault="00E215E8" w14:paraId="67E7888C" w14:textId="77777777">
            <w:pPr>
              <w:rPr>
                <w:rFonts w:ascii="Segoe UI Semibold" w:hAnsi="Segoe UI Semibold"/>
                <w:color w:val="000000"/>
                <w:sz w:val="21"/>
                <w:szCs w:val="21"/>
              </w:rPr>
            </w:pPr>
            <w:r w:rsidRPr="008B6648">
              <w:rPr>
                <w:rFonts w:ascii="Segoe UI Semibold" w:hAnsi="Segoe UI Semibold"/>
                <w:color w:val="000000"/>
                <w:sz w:val="21"/>
                <w:szCs w:val="21"/>
              </w:rPr>
              <w:t>29</w:t>
            </w:r>
          </w:p>
        </w:tc>
        <w:tc>
          <w:tcPr>
            <w:tcW w:w="1397" w:type="dxa"/>
            <w:shd w:val="clear" w:color="auto" w:fill="auto"/>
            <w:noWrap/>
            <w:vAlign w:val="center"/>
            <w:hideMark/>
          </w:tcPr>
          <w:p w:rsidRPr="008B6648" w:rsidR="00E215E8" w:rsidP="005C07DE" w:rsidRDefault="00E215E8" w14:paraId="386E4098" w14:textId="77777777">
            <w:pPr>
              <w:rPr>
                <w:rFonts w:ascii="Segoe UI Semibold" w:hAnsi="Segoe UI Semibold"/>
                <w:color w:val="000000"/>
                <w:sz w:val="20"/>
              </w:rPr>
            </w:pPr>
            <w:r w:rsidRPr="008B6648">
              <w:rPr>
                <w:rFonts w:ascii="Segoe UI Semibold" w:hAnsi="Segoe UI Semibold"/>
                <w:color w:val="000000"/>
                <w:sz w:val="20"/>
              </w:rPr>
              <w:t>SAMT3</w:t>
            </w:r>
          </w:p>
        </w:tc>
        <w:tc>
          <w:tcPr>
            <w:tcW w:w="2257" w:type="dxa"/>
            <w:shd w:val="clear" w:color="auto" w:fill="auto"/>
            <w:vAlign w:val="center"/>
            <w:hideMark/>
          </w:tcPr>
          <w:p w:rsidRPr="008B6648" w:rsidR="00E215E8" w:rsidP="005C07DE" w:rsidRDefault="00E215E8" w14:paraId="78B0E9F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3 Amount ($) </w:t>
            </w:r>
          </w:p>
        </w:tc>
        <w:tc>
          <w:tcPr>
            <w:tcW w:w="847" w:type="dxa"/>
            <w:shd w:val="clear" w:color="auto" w:fill="auto"/>
            <w:vAlign w:val="center"/>
            <w:hideMark/>
          </w:tcPr>
          <w:p w:rsidRPr="008B6648" w:rsidR="00E215E8" w:rsidP="005C07DE" w:rsidRDefault="00E215E8" w14:paraId="360CDEBB"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26C98DB8" w14:textId="77777777">
            <w:pPr>
              <w:rPr>
                <w:rFonts w:ascii="Segoe UI Semibold" w:hAnsi="Segoe UI Semibold"/>
                <w:sz w:val="18"/>
                <w:szCs w:val="18"/>
              </w:rPr>
            </w:pPr>
            <w:r w:rsidRPr="00DA2BC4">
              <w:rPr>
                <w:rFonts w:ascii="Segoe UI Semibold" w:hAnsi="Segoe UI Semibold"/>
                <w:sz w:val="18"/>
                <w:szCs w:val="18"/>
              </w:rPr>
              <w:t>0 - 60000</w:t>
            </w:r>
          </w:p>
        </w:tc>
        <w:tc>
          <w:tcPr>
            <w:tcW w:w="4747" w:type="dxa"/>
            <w:shd w:val="clear" w:color="auto" w:fill="auto"/>
            <w:vAlign w:val="center"/>
            <w:hideMark/>
          </w:tcPr>
          <w:p w:rsidRPr="008B6648" w:rsidR="00E215E8" w:rsidP="005C07DE" w:rsidRDefault="00E215E8" w14:paraId="1D4E80E5"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4F9A97FD" w14:textId="77777777">
        <w:trPr>
          <w:cantSplit/>
          <w:trHeight w:val="330"/>
        </w:trPr>
        <w:tc>
          <w:tcPr>
            <w:tcW w:w="979" w:type="dxa"/>
            <w:shd w:val="clear" w:color="000000" w:fill="DDDDDD"/>
            <w:noWrap/>
            <w:vAlign w:val="center"/>
            <w:hideMark/>
          </w:tcPr>
          <w:p w:rsidRPr="008B6648" w:rsidR="00E215E8" w:rsidP="005C07DE" w:rsidRDefault="00E215E8" w14:paraId="706ABDF5" w14:textId="77777777">
            <w:pPr>
              <w:rPr>
                <w:rFonts w:ascii="Segoe UI Semibold" w:hAnsi="Segoe UI Semibold"/>
                <w:color w:val="000000"/>
                <w:sz w:val="21"/>
                <w:szCs w:val="21"/>
              </w:rPr>
            </w:pPr>
            <w:r w:rsidRPr="008B6648">
              <w:rPr>
                <w:rFonts w:ascii="Segoe UI Semibold" w:hAnsi="Segoe UI Semibold"/>
                <w:color w:val="000000"/>
                <w:sz w:val="21"/>
                <w:szCs w:val="21"/>
              </w:rPr>
              <w:t>30</w:t>
            </w:r>
          </w:p>
        </w:tc>
        <w:tc>
          <w:tcPr>
            <w:tcW w:w="1397" w:type="dxa"/>
            <w:shd w:val="clear" w:color="000000" w:fill="DDDDDD"/>
            <w:noWrap/>
            <w:vAlign w:val="center"/>
            <w:hideMark/>
          </w:tcPr>
          <w:p w:rsidRPr="008B6648" w:rsidR="00E215E8" w:rsidP="005C07DE" w:rsidRDefault="00E215E8" w14:paraId="4A065C76" w14:textId="77777777">
            <w:pPr>
              <w:rPr>
                <w:rFonts w:ascii="Segoe UI Semibold" w:hAnsi="Segoe UI Semibold"/>
                <w:color w:val="000000"/>
                <w:sz w:val="20"/>
              </w:rPr>
            </w:pPr>
            <w:r w:rsidRPr="008B6648">
              <w:rPr>
                <w:rFonts w:ascii="Segoe UI Semibold" w:hAnsi="Segoe UI Semibold"/>
                <w:color w:val="000000"/>
                <w:sz w:val="20"/>
              </w:rPr>
              <w:t>INSTGATE</w:t>
            </w:r>
          </w:p>
        </w:tc>
        <w:tc>
          <w:tcPr>
            <w:tcW w:w="2257" w:type="dxa"/>
            <w:shd w:val="clear" w:color="000000" w:fill="DDDDDD"/>
            <w:vAlign w:val="center"/>
            <w:hideMark/>
          </w:tcPr>
          <w:p w:rsidRPr="008B6648" w:rsidR="00E215E8" w:rsidP="005C07DE" w:rsidRDefault="00E215E8" w14:paraId="7115E977" w14:textId="77777777">
            <w:pPr>
              <w:rPr>
                <w:rFonts w:ascii="Franklin Gothic Demi Cond" w:hAnsi="Franklin Gothic Demi Cond"/>
                <w:sz w:val="21"/>
                <w:szCs w:val="21"/>
              </w:rPr>
            </w:pPr>
            <w:r w:rsidRPr="008B6648">
              <w:rPr>
                <w:rFonts w:ascii="Franklin Gothic Demi Cond" w:hAnsi="Franklin Gothic Demi Cond"/>
                <w:sz w:val="21"/>
                <w:szCs w:val="21"/>
              </w:rPr>
              <w:t>Student had Institution Aid for the 2019-2020 financial aid year?</w:t>
            </w:r>
          </w:p>
        </w:tc>
        <w:tc>
          <w:tcPr>
            <w:tcW w:w="847" w:type="dxa"/>
            <w:shd w:val="clear" w:color="000000" w:fill="DDDDDD"/>
            <w:vAlign w:val="center"/>
            <w:hideMark/>
          </w:tcPr>
          <w:p w:rsidRPr="008B6648" w:rsidR="00E215E8" w:rsidP="005C07DE" w:rsidRDefault="00E215E8" w14:paraId="70AA68D2"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Pr="00DA2BC4" w:rsidR="00E215E8" w:rsidP="005C07DE" w:rsidRDefault="00E215E8" w14:paraId="54844463"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Pr="00BF232F" w:rsidR="00E215E8" w:rsidP="005C07DE" w:rsidRDefault="00E215E8" w14:paraId="71406CCB" w14:textId="77777777">
            <w:pPr>
              <w:rPr>
                <w:rFonts w:ascii="Segoe UI Semibold" w:hAnsi="Segoe UI Semibold"/>
                <w:color w:val="000000"/>
                <w:sz w:val="17"/>
                <w:szCs w:val="17"/>
              </w:rPr>
            </w:pPr>
            <w:r w:rsidRPr="00BF232F">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BF232F">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BF232F">
              <w:rPr>
                <w:rFonts w:ascii="Segoe UI Semibold" w:hAnsi="Segoe UI Semibold"/>
                <w:i/>
                <w:iCs/>
                <w:color w:val="000000"/>
                <w:sz w:val="17"/>
                <w:szCs w:val="17"/>
              </w:rPr>
              <w:br/>
              <w:t xml:space="preserve">      • For continuous enrollment institutions, this item will be prefilled with the July 1, 2019 to June 30, 2020 federal financial aid year.</w:t>
            </w:r>
            <w:r w:rsidRPr="00BF232F">
              <w:rPr>
                <w:rFonts w:ascii="Segoe UI Semibold" w:hAnsi="Segoe UI Semibold"/>
                <w:color w:val="000000"/>
                <w:sz w:val="17"/>
                <w:szCs w:val="17"/>
              </w:rPr>
              <w:t xml:space="preserve"> </w:t>
            </w:r>
            <w:r w:rsidRPr="00BF232F">
              <w:rPr>
                <w:rFonts w:ascii="Segoe UI Semibold" w:hAnsi="Segoe UI Semibold"/>
                <w:color w:val="000000"/>
                <w:sz w:val="17"/>
                <w:szCs w:val="17"/>
              </w:rPr>
              <w:br/>
            </w:r>
            <w:r w:rsidRPr="00BF232F">
              <w:rPr>
                <w:rFonts w:ascii="Segoe UI Semibold" w:hAnsi="Segoe UI Semibold"/>
                <w:color w:val="000000"/>
                <w:sz w:val="17"/>
                <w:szCs w:val="17"/>
              </w:rPr>
              <w:br/>
              <w:t>FOR TERM-BASED INSTITUTIONS: For each institution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BF232F">
              <w:rPr>
                <w:rFonts w:ascii="Segoe UI Semibold" w:hAnsi="Segoe UI Semibold"/>
                <w:color w:val="000000"/>
                <w:sz w:val="17"/>
                <w:szCs w:val="17"/>
              </w:rPr>
              <w:br/>
              <w:t>FOR CONTINUOUS ENROLLMENT INSTITUTIONS: For each institution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BF232F">
              <w:rPr>
                <w:rFonts w:ascii="Segoe UI Semibold" w:hAnsi="Segoe UI Semibold"/>
                <w:color w:val="000000"/>
                <w:sz w:val="17"/>
                <w:szCs w:val="17"/>
              </w:rPr>
              <w:br/>
            </w:r>
            <w:r w:rsidRPr="00BF232F">
              <w:rPr>
                <w:rFonts w:ascii="Segoe UI Semibold" w:hAnsi="Segoe UI Semibold"/>
                <w:color w:val="000000"/>
                <w:sz w:val="17"/>
                <w:szCs w:val="17"/>
              </w:rPr>
              <w:br/>
              <w:t>For additional guidance and examples, please see the NPSAS:20 Student Records Handbook, which is available on the Resources page of the PDP. You may report up to 3 institution awards per student in this section. If the student was awarded more than three institution aid awards, you can report the award in "Other Aid" at the end of this section.</w:t>
            </w:r>
          </w:p>
        </w:tc>
      </w:tr>
      <w:tr w:rsidRPr="008B6648" w:rsidR="00E215E8" w:rsidTr="005C07DE" w14:paraId="0F543FC5" w14:textId="77777777">
        <w:trPr>
          <w:trHeight w:val="1872"/>
        </w:trPr>
        <w:tc>
          <w:tcPr>
            <w:tcW w:w="979" w:type="dxa"/>
            <w:shd w:val="clear" w:color="auto" w:fill="auto"/>
            <w:noWrap/>
            <w:vAlign w:val="center"/>
            <w:hideMark/>
          </w:tcPr>
          <w:p w:rsidRPr="008B6648" w:rsidR="00E215E8" w:rsidP="005C07DE" w:rsidRDefault="00E215E8" w14:paraId="78C5A2A4" w14:textId="77777777">
            <w:pPr>
              <w:rPr>
                <w:rFonts w:ascii="Segoe UI Semibold" w:hAnsi="Segoe UI Semibold"/>
                <w:color w:val="000000"/>
                <w:sz w:val="21"/>
                <w:szCs w:val="21"/>
              </w:rPr>
            </w:pPr>
            <w:r w:rsidRPr="008B6648">
              <w:rPr>
                <w:rFonts w:ascii="Segoe UI Semibold" w:hAnsi="Segoe UI Semibold"/>
                <w:color w:val="000000"/>
                <w:sz w:val="21"/>
                <w:szCs w:val="21"/>
              </w:rPr>
              <w:t>31</w:t>
            </w:r>
          </w:p>
        </w:tc>
        <w:tc>
          <w:tcPr>
            <w:tcW w:w="1397" w:type="dxa"/>
            <w:shd w:val="clear" w:color="auto" w:fill="auto"/>
            <w:noWrap/>
            <w:vAlign w:val="center"/>
            <w:hideMark/>
          </w:tcPr>
          <w:p w:rsidRPr="008B6648" w:rsidR="00E215E8" w:rsidP="005C07DE" w:rsidRDefault="00E215E8" w14:paraId="50FD76B2" w14:textId="77777777">
            <w:pPr>
              <w:rPr>
                <w:rFonts w:ascii="Segoe UI Semibold" w:hAnsi="Segoe UI Semibold"/>
                <w:color w:val="000000"/>
                <w:sz w:val="20"/>
              </w:rPr>
            </w:pPr>
            <w:r w:rsidRPr="008B6648">
              <w:rPr>
                <w:rFonts w:ascii="Segoe UI Semibold" w:hAnsi="Segoe UI Semibold"/>
                <w:color w:val="000000"/>
                <w:sz w:val="20"/>
              </w:rPr>
              <w:t>IPROG1</w:t>
            </w:r>
          </w:p>
        </w:tc>
        <w:tc>
          <w:tcPr>
            <w:tcW w:w="2257" w:type="dxa"/>
            <w:shd w:val="clear" w:color="auto" w:fill="auto"/>
            <w:vAlign w:val="center"/>
            <w:hideMark/>
          </w:tcPr>
          <w:p w:rsidRPr="008B6648" w:rsidR="00E215E8" w:rsidP="005C07DE" w:rsidRDefault="00E215E8" w14:paraId="26BF7417"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1 Name </w:t>
            </w:r>
          </w:p>
        </w:tc>
        <w:tc>
          <w:tcPr>
            <w:tcW w:w="847" w:type="dxa"/>
            <w:shd w:val="clear" w:color="auto" w:fill="auto"/>
            <w:vAlign w:val="center"/>
            <w:hideMark/>
          </w:tcPr>
          <w:p w:rsidRPr="008B6648" w:rsidR="00E215E8" w:rsidP="005C07DE" w:rsidRDefault="00E215E8" w14:paraId="19D55FA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29C2BC6B"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2EC3244C"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institution aid, leave these fields blank.</w:t>
            </w:r>
          </w:p>
        </w:tc>
      </w:tr>
      <w:tr w:rsidRPr="008B6648" w:rsidR="00E215E8" w:rsidTr="005C07DE" w14:paraId="63D7B900" w14:textId="77777777">
        <w:trPr>
          <w:trHeight w:val="1602"/>
        </w:trPr>
        <w:tc>
          <w:tcPr>
            <w:tcW w:w="979" w:type="dxa"/>
            <w:shd w:val="clear" w:color="auto" w:fill="auto"/>
            <w:noWrap/>
            <w:vAlign w:val="center"/>
            <w:hideMark/>
          </w:tcPr>
          <w:p w:rsidRPr="008B6648" w:rsidR="00E215E8" w:rsidP="005C07DE" w:rsidRDefault="00E215E8" w14:paraId="2E1F18F9" w14:textId="77777777">
            <w:pPr>
              <w:rPr>
                <w:rFonts w:ascii="Segoe UI Semibold" w:hAnsi="Segoe UI Semibold"/>
                <w:color w:val="000000"/>
                <w:sz w:val="21"/>
                <w:szCs w:val="21"/>
              </w:rPr>
            </w:pPr>
            <w:r w:rsidRPr="008B6648">
              <w:rPr>
                <w:rFonts w:ascii="Segoe UI Semibold" w:hAnsi="Segoe UI Semibold"/>
                <w:color w:val="000000"/>
                <w:sz w:val="21"/>
                <w:szCs w:val="21"/>
              </w:rPr>
              <w:t>32</w:t>
            </w:r>
          </w:p>
        </w:tc>
        <w:tc>
          <w:tcPr>
            <w:tcW w:w="1397" w:type="dxa"/>
            <w:shd w:val="clear" w:color="auto" w:fill="auto"/>
            <w:noWrap/>
            <w:vAlign w:val="center"/>
            <w:hideMark/>
          </w:tcPr>
          <w:p w:rsidRPr="008B6648" w:rsidR="00E215E8" w:rsidP="005C07DE" w:rsidRDefault="00E215E8" w14:paraId="7A0DC8F8" w14:textId="77777777">
            <w:pPr>
              <w:rPr>
                <w:rFonts w:ascii="Segoe UI Semibold" w:hAnsi="Segoe UI Semibold"/>
                <w:color w:val="000000"/>
                <w:sz w:val="20"/>
              </w:rPr>
            </w:pPr>
            <w:r w:rsidRPr="008B6648">
              <w:rPr>
                <w:rFonts w:ascii="Segoe UI Semibold" w:hAnsi="Segoe UI Semibold"/>
                <w:color w:val="000000"/>
                <w:sz w:val="20"/>
              </w:rPr>
              <w:t>ITYPE1</w:t>
            </w:r>
          </w:p>
        </w:tc>
        <w:tc>
          <w:tcPr>
            <w:tcW w:w="2257" w:type="dxa"/>
            <w:shd w:val="clear" w:color="auto" w:fill="auto"/>
            <w:vAlign w:val="center"/>
            <w:hideMark/>
          </w:tcPr>
          <w:p w:rsidRPr="008B6648" w:rsidR="00E215E8" w:rsidP="005C07DE" w:rsidRDefault="00E215E8" w14:paraId="7DE3BAFD"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1 Type </w:t>
            </w:r>
          </w:p>
        </w:tc>
        <w:tc>
          <w:tcPr>
            <w:tcW w:w="847" w:type="dxa"/>
            <w:shd w:val="clear" w:color="auto" w:fill="auto"/>
            <w:vAlign w:val="center"/>
            <w:hideMark/>
          </w:tcPr>
          <w:p w:rsidRPr="008B6648" w:rsidR="00E215E8" w:rsidP="005C07DE" w:rsidRDefault="00E215E8" w14:paraId="2489878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4B2022A0"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00E215E8" w:rsidP="005C07DE" w:rsidRDefault="00E215E8" w14:paraId="2ADD27E5"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rsidR="00E215E8" w:rsidP="005C07DE" w:rsidRDefault="00E215E8" w14:paraId="015058E2" w14:textId="77777777">
            <w:pPr>
              <w:rPr>
                <w:rFonts w:ascii="Segoe UI Semibold" w:hAnsi="Segoe UI Semibold"/>
                <w:color w:val="000000"/>
                <w:sz w:val="18"/>
                <w:szCs w:val="18"/>
              </w:rPr>
            </w:pPr>
          </w:p>
          <w:p w:rsidRPr="008B6648" w:rsidR="00E215E8" w:rsidP="005C07DE" w:rsidRDefault="00E215E8" w14:paraId="026E7DAB" w14:textId="77777777">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rsidRPr="008B6648" w:rsidR="00E215E8" w:rsidTr="005C07DE" w14:paraId="76E78DAE" w14:textId="77777777">
        <w:trPr>
          <w:trHeight w:val="432"/>
        </w:trPr>
        <w:tc>
          <w:tcPr>
            <w:tcW w:w="979" w:type="dxa"/>
            <w:shd w:val="clear" w:color="auto" w:fill="auto"/>
            <w:noWrap/>
            <w:vAlign w:val="center"/>
            <w:hideMark/>
          </w:tcPr>
          <w:p w:rsidRPr="008B6648" w:rsidR="00E215E8" w:rsidP="005C07DE" w:rsidRDefault="00E215E8" w14:paraId="65E11CF5" w14:textId="77777777">
            <w:pPr>
              <w:rPr>
                <w:rFonts w:ascii="Segoe UI Semibold" w:hAnsi="Segoe UI Semibold"/>
                <w:color w:val="000000"/>
                <w:sz w:val="21"/>
                <w:szCs w:val="21"/>
              </w:rPr>
            </w:pPr>
            <w:r w:rsidRPr="008B6648">
              <w:rPr>
                <w:rFonts w:ascii="Segoe UI Semibold" w:hAnsi="Segoe UI Semibold"/>
                <w:color w:val="000000"/>
                <w:sz w:val="21"/>
                <w:szCs w:val="21"/>
              </w:rPr>
              <w:t>33</w:t>
            </w:r>
          </w:p>
        </w:tc>
        <w:tc>
          <w:tcPr>
            <w:tcW w:w="1397" w:type="dxa"/>
            <w:shd w:val="clear" w:color="auto" w:fill="auto"/>
            <w:noWrap/>
            <w:vAlign w:val="center"/>
            <w:hideMark/>
          </w:tcPr>
          <w:p w:rsidRPr="008B6648" w:rsidR="00E215E8" w:rsidP="005C07DE" w:rsidRDefault="00E215E8" w14:paraId="0820E070" w14:textId="77777777">
            <w:pPr>
              <w:rPr>
                <w:rFonts w:ascii="Segoe UI Semibold" w:hAnsi="Segoe UI Semibold"/>
                <w:color w:val="000000"/>
                <w:sz w:val="20"/>
              </w:rPr>
            </w:pPr>
            <w:r w:rsidRPr="008B6648">
              <w:rPr>
                <w:rFonts w:ascii="Segoe UI Semibold" w:hAnsi="Segoe UI Semibold"/>
                <w:color w:val="000000"/>
                <w:sz w:val="20"/>
              </w:rPr>
              <w:t>IAMT1</w:t>
            </w:r>
          </w:p>
        </w:tc>
        <w:tc>
          <w:tcPr>
            <w:tcW w:w="2257" w:type="dxa"/>
            <w:shd w:val="clear" w:color="auto" w:fill="auto"/>
            <w:vAlign w:val="center"/>
            <w:hideMark/>
          </w:tcPr>
          <w:p w:rsidRPr="008B6648" w:rsidR="00E215E8" w:rsidP="005C07DE" w:rsidRDefault="00E215E8" w14:paraId="704EDEB5"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1 Amount </w:t>
            </w:r>
          </w:p>
        </w:tc>
        <w:tc>
          <w:tcPr>
            <w:tcW w:w="847" w:type="dxa"/>
            <w:shd w:val="clear" w:color="auto" w:fill="auto"/>
            <w:vAlign w:val="center"/>
            <w:hideMark/>
          </w:tcPr>
          <w:p w:rsidRPr="008B6648" w:rsidR="00E215E8" w:rsidP="005C07DE" w:rsidRDefault="00E215E8" w14:paraId="1CC2C48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6FA7C21"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Pr="008B6648" w:rsidR="00E215E8" w:rsidP="005C07DE" w:rsidRDefault="00E215E8" w14:paraId="0278FF52"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7F3E493C" w14:textId="77777777">
        <w:trPr>
          <w:cantSplit/>
          <w:trHeight w:val="330"/>
        </w:trPr>
        <w:tc>
          <w:tcPr>
            <w:tcW w:w="979" w:type="dxa"/>
            <w:shd w:val="clear" w:color="auto" w:fill="auto"/>
            <w:noWrap/>
            <w:vAlign w:val="center"/>
            <w:hideMark/>
          </w:tcPr>
          <w:p w:rsidRPr="008B6648" w:rsidR="00E215E8" w:rsidP="005C07DE" w:rsidRDefault="00E215E8" w14:paraId="2C334274" w14:textId="77777777">
            <w:pPr>
              <w:rPr>
                <w:rFonts w:ascii="Segoe UI Semibold" w:hAnsi="Segoe UI Semibold"/>
                <w:color w:val="000000"/>
                <w:sz w:val="21"/>
                <w:szCs w:val="21"/>
              </w:rPr>
            </w:pPr>
            <w:r w:rsidRPr="008B6648">
              <w:rPr>
                <w:rFonts w:ascii="Segoe UI Semibold" w:hAnsi="Segoe UI Semibold"/>
                <w:color w:val="000000"/>
                <w:sz w:val="21"/>
                <w:szCs w:val="21"/>
              </w:rPr>
              <w:t>34</w:t>
            </w:r>
          </w:p>
        </w:tc>
        <w:tc>
          <w:tcPr>
            <w:tcW w:w="1397" w:type="dxa"/>
            <w:shd w:val="clear" w:color="auto" w:fill="auto"/>
            <w:noWrap/>
            <w:vAlign w:val="center"/>
            <w:hideMark/>
          </w:tcPr>
          <w:p w:rsidRPr="008B6648" w:rsidR="00E215E8" w:rsidP="005C07DE" w:rsidRDefault="00E215E8" w14:paraId="45891875" w14:textId="77777777">
            <w:pPr>
              <w:rPr>
                <w:rFonts w:ascii="Segoe UI Semibold" w:hAnsi="Segoe UI Semibold"/>
                <w:color w:val="000000"/>
                <w:sz w:val="20"/>
              </w:rPr>
            </w:pPr>
            <w:r w:rsidRPr="008B6648">
              <w:rPr>
                <w:rFonts w:ascii="Segoe UI Semibold" w:hAnsi="Segoe UI Semibold"/>
                <w:color w:val="000000"/>
                <w:sz w:val="20"/>
              </w:rPr>
              <w:t>IPROG2</w:t>
            </w:r>
          </w:p>
        </w:tc>
        <w:tc>
          <w:tcPr>
            <w:tcW w:w="2257" w:type="dxa"/>
            <w:shd w:val="clear" w:color="auto" w:fill="auto"/>
            <w:vAlign w:val="center"/>
            <w:hideMark/>
          </w:tcPr>
          <w:p w:rsidRPr="008B6648" w:rsidR="00E215E8" w:rsidP="005C07DE" w:rsidRDefault="00E215E8" w14:paraId="377C22D0"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2 Name </w:t>
            </w:r>
          </w:p>
        </w:tc>
        <w:tc>
          <w:tcPr>
            <w:tcW w:w="847" w:type="dxa"/>
            <w:shd w:val="clear" w:color="auto" w:fill="auto"/>
            <w:vAlign w:val="center"/>
            <w:hideMark/>
          </w:tcPr>
          <w:p w:rsidRPr="008B6648" w:rsidR="00E215E8" w:rsidP="005C07DE" w:rsidRDefault="00E215E8" w14:paraId="3050450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1274F19E"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2B65E63C"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institution aid, leave these fields blank.</w:t>
            </w:r>
          </w:p>
        </w:tc>
      </w:tr>
      <w:tr w:rsidRPr="008B6648" w:rsidR="00E215E8" w:rsidTr="005C07DE" w14:paraId="201D11D4" w14:textId="77777777">
        <w:trPr>
          <w:trHeight w:val="1602"/>
        </w:trPr>
        <w:tc>
          <w:tcPr>
            <w:tcW w:w="979" w:type="dxa"/>
            <w:shd w:val="clear" w:color="auto" w:fill="auto"/>
            <w:noWrap/>
            <w:vAlign w:val="center"/>
            <w:hideMark/>
          </w:tcPr>
          <w:p w:rsidRPr="008B6648" w:rsidR="00E215E8" w:rsidP="005C07DE" w:rsidRDefault="00E215E8" w14:paraId="138C80E7" w14:textId="77777777">
            <w:pPr>
              <w:rPr>
                <w:rFonts w:ascii="Segoe UI Semibold" w:hAnsi="Segoe UI Semibold"/>
                <w:color w:val="000000"/>
                <w:sz w:val="21"/>
                <w:szCs w:val="21"/>
              </w:rPr>
            </w:pPr>
            <w:r w:rsidRPr="008B6648">
              <w:rPr>
                <w:rFonts w:ascii="Segoe UI Semibold" w:hAnsi="Segoe UI Semibold"/>
                <w:color w:val="000000"/>
                <w:sz w:val="21"/>
                <w:szCs w:val="21"/>
              </w:rPr>
              <w:t>35</w:t>
            </w:r>
          </w:p>
        </w:tc>
        <w:tc>
          <w:tcPr>
            <w:tcW w:w="1397" w:type="dxa"/>
            <w:shd w:val="clear" w:color="auto" w:fill="auto"/>
            <w:noWrap/>
            <w:vAlign w:val="center"/>
            <w:hideMark/>
          </w:tcPr>
          <w:p w:rsidRPr="008B6648" w:rsidR="00E215E8" w:rsidP="005C07DE" w:rsidRDefault="00E215E8" w14:paraId="1039EC5F" w14:textId="77777777">
            <w:pPr>
              <w:rPr>
                <w:rFonts w:ascii="Segoe UI Semibold" w:hAnsi="Segoe UI Semibold"/>
                <w:color w:val="000000"/>
                <w:sz w:val="20"/>
              </w:rPr>
            </w:pPr>
            <w:r w:rsidRPr="008B6648">
              <w:rPr>
                <w:rFonts w:ascii="Segoe UI Semibold" w:hAnsi="Segoe UI Semibold"/>
                <w:color w:val="000000"/>
                <w:sz w:val="20"/>
              </w:rPr>
              <w:t>ITYPE2</w:t>
            </w:r>
          </w:p>
        </w:tc>
        <w:tc>
          <w:tcPr>
            <w:tcW w:w="2257" w:type="dxa"/>
            <w:shd w:val="clear" w:color="auto" w:fill="auto"/>
            <w:vAlign w:val="center"/>
            <w:hideMark/>
          </w:tcPr>
          <w:p w:rsidRPr="008B6648" w:rsidR="00E215E8" w:rsidP="005C07DE" w:rsidRDefault="00E215E8" w14:paraId="192DB2CF"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2 Type </w:t>
            </w:r>
          </w:p>
        </w:tc>
        <w:tc>
          <w:tcPr>
            <w:tcW w:w="847" w:type="dxa"/>
            <w:shd w:val="clear" w:color="auto" w:fill="auto"/>
            <w:vAlign w:val="center"/>
            <w:hideMark/>
          </w:tcPr>
          <w:p w:rsidRPr="008B6648" w:rsidR="00E215E8" w:rsidP="005C07DE" w:rsidRDefault="00E215E8" w14:paraId="09316ED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48750392"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Pr="008B6648" w:rsidR="00E215E8" w:rsidP="005C07DE" w:rsidRDefault="00E215E8" w14:paraId="4C16C1FE"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Pr="008B6648" w:rsidR="00E215E8" w:rsidTr="005C07DE" w14:paraId="16119DFF" w14:textId="77777777">
        <w:trPr>
          <w:trHeight w:val="576"/>
        </w:trPr>
        <w:tc>
          <w:tcPr>
            <w:tcW w:w="979" w:type="dxa"/>
            <w:shd w:val="clear" w:color="auto" w:fill="auto"/>
            <w:noWrap/>
            <w:vAlign w:val="center"/>
            <w:hideMark/>
          </w:tcPr>
          <w:p w:rsidRPr="008B6648" w:rsidR="00E215E8" w:rsidP="005C07DE" w:rsidRDefault="00E215E8" w14:paraId="1641C2B7" w14:textId="77777777">
            <w:pPr>
              <w:rPr>
                <w:rFonts w:ascii="Segoe UI Semibold" w:hAnsi="Segoe UI Semibold"/>
                <w:color w:val="000000"/>
                <w:sz w:val="21"/>
                <w:szCs w:val="21"/>
              </w:rPr>
            </w:pPr>
            <w:r w:rsidRPr="008B6648">
              <w:rPr>
                <w:rFonts w:ascii="Segoe UI Semibold" w:hAnsi="Segoe UI Semibold"/>
                <w:color w:val="000000"/>
                <w:sz w:val="21"/>
                <w:szCs w:val="21"/>
              </w:rPr>
              <w:t>36</w:t>
            </w:r>
          </w:p>
        </w:tc>
        <w:tc>
          <w:tcPr>
            <w:tcW w:w="1397" w:type="dxa"/>
            <w:shd w:val="clear" w:color="auto" w:fill="auto"/>
            <w:noWrap/>
            <w:vAlign w:val="center"/>
            <w:hideMark/>
          </w:tcPr>
          <w:p w:rsidRPr="008B6648" w:rsidR="00E215E8" w:rsidP="005C07DE" w:rsidRDefault="00E215E8" w14:paraId="73D7B201" w14:textId="77777777">
            <w:pPr>
              <w:rPr>
                <w:rFonts w:ascii="Segoe UI Semibold" w:hAnsi="Segoe UI Semibold"/>
                <w:color w:val="000000"/>
                <w:sz w:val="20"/>
              </w:rPr>
            </w:pPr>
            <w:r w:rsidRPr="008B6648">
              <w:rPr>
                <w:rFonts w:ascii="Segoe UI Semibold" w:hAnsi="Segoe UI Semibold"/>
                <w:color w:val="000000"/>
                <w:sz w:val="20"/>
              </w:rPr>
              <w:t>IAMT2</w:t>
            </w:r>
          </w:p>
        </w:tc>
        <w:tc>
          <w:tcPr>
            <w:tcW w:w="2257" w:type="dxa"/>
            <w:shd w:val="clear" w:color="auto" w:fill="auto"/>
            <w:vAlign w:val="center"/>
            <w:hideMark/>
          </w:tcPr>
          <w:p w:rsidRPr="008B6648" w:rsidR="00E215E8" w:rsidP="005C07DE" w:rsidRDefault="00E215E8" w14:paraId="34D4D42A"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2 Amount </w:t>
            </w:r>
          </w:p>
        </w:tc>
        <w:tc>
          <w:tcPr>
            <w:tcW w:w="847" w:type="dxa"/>
            <w:shd w:val="clear" w:color="auto" w:fill="auto"/>
            <w:vAlign w:val="center"/>
            <w:hideMark/>
          </w:tcPr>
          <w:p w:rsidRPr="008B6648" w:rsidR="00E215E8" w:rsidP="005C07DE" w:rsidRDefault="00E215E8" w14:paraId="63DC163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0D4D1659"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Pr="008B6648" w:rsidR="00E215E8" w:rsidP="005C07DE" w:rsidRDefault="00E215E8" w14:paraId="615F0A0E"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28F6A9DE" w14:textId="77777777">
        <w:trPr>
          <w:cantSplit/>
          <w:trHeight w:val="330"/>
        </w:trPr>
        <w:tc>
          <w:tcPr>
            <w:tcW w:w="979" w:type="dxa"/>
            <w:shd w:val="clear" w:color="auto" w:fill="auto"/>
            <w:noWrap/>
            <w:vAlign w:val="center"/>
            <w:hideMark/>
          </w:tcPr>
          <w:p w:rsidRPr="008B6648" w:rsidR="00E215E8" w:rsidP="005C07DE" w:rsidRDefault="00E215E8" w14:paraId="3CE6EA1F" w14:textId="77777777">
            <w:pPr>
              <w:rPr>
                <w:rFonts w:ascii="Segoe UI Semibold" w:hAnsi="Segoe UI Semibold"/>
                <w:color w:val="000000"/>
                <w:sz w:val="21"/>
                <w:szCs w:val="21"/>
              </w:rPr>
            </w:pPr>
            <w:r w:rsidRPr="008B6648">
              <w:rPr>
                <w:rFonts w:ascii="Segoe UI Semibold" w:hAnsi="Segoe UI Semibold"/>
                <w:color w:val="000000"/>
                <w:sz w:val="21"/>
                <w:szCs w:val="21"/>
              </w:rPr>
              <w:t>37</w:t>
            </w:r>
          </w:p>
        </w:tc>
        <w:tc>
          <w:tcPr>
            <w:tcW w:w="1397" w:type="dxa"/>
            <w:shd w:val="clear" w:color="auto" w:fill="auto"/>
            <w:noWrap/>
            <w:vAlign w:val="center"/>
            <w:hideMark/>
          </w:tcPr>
          <w:p w:rsidRPr="008B6648" w:rsidR="00E215E8" w:rsidP="005C07DE" w:rsidRDefault="00E215E8" w14:paraId="01B080BB" w14:textId="77777777">
            <w:pPr>
              <w:rPr>
                <w:rFonts w:ascii="Segoe UI Semibold" w:hAnsi="Segoe UI Semibold"/>
                <w:color w:val="000000"/>
                <w:sz w:val="20"/>
              </w:rPr>
            </w:pPr>
            <w:r w:rsidRPr="008B6648">
              <w:rPr>
                <w:rFonts w:ascii="Segoe UI Semibold" w:hAnsi="Segoe UI Semibold"/>
                <w:color w:val="000000"/>
                <w:sz w:val="20"/>
              </w:rPr>
              <w:t>IPROG3</w:t>
            </w:r>
          </w:p>
        </w:tc>
        <w:tc>
          <w:tcPr>
            <w:tcW w:w="2257" w:type="dxa"/>
            <w:shd w:val="clear" w:color="auto" w:fill="auto"/>
            <w:vAlign w:val="center"/>
            <w:hideMark/>
          </w:tcPr>
          <w:p w:rsidRPr="008B6648" w:rsidR="00E215E8" w:rsidP="005C07DE" w:rsidRDefault="00E215E8" w14:paraId="6B4734C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3 Name </w:t>
            </w:r>
          </w:p>
        </w:tc>
        <w:tc>
          <w:tcPr>
            <w:tcW w:w="847" w:type="dxa"/>
            <w:shd w:val="clear" w:color="auto" w:fill="auto"/>
            <w:vAlign w:val="center"/>
            <w:hideMark/>
          </w:tcPr>
          <w:p w:rsidRPr="008B6648" w:rsidR="00E215E8" w:rsidP="005C07DE" w:rsidRDefault="00E215E8" w14:paraId="25C00AD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536C972C"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07F04E40"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t>If the student does not have institution aid, leave these fields blank.</w:t>
            </w:r>
          </w:p>
        </w:tc>
      </w:tr>
      <w:tr w:rsidRPr="008B6648" w:rsidR="00E215E8" w:rsidTr="005C07DE" w14:paraId="3E3D2B48" w14:textId="77777777">
        <w:trPr>
          <w:cantSplit/>
          <w:trHeight w:val="1602"/>
        </w:trPr>
        <w:tc>
          <w:tcPr>
            <w:tcW w:w="979" w:type="dxa"/>
            <w:shd w:val="clear" w:color="auto" w:fill="auto"/>
            <w:noWrap/>
            <w:vAlign w:val="center"/>
            <w:hideMark/>
          </w:tcPr>
          <w:p w:rsidRPr="008B6648" w:rsidR="00E215E8" w:rsidP="005C07DE" w:rsidRDefault="00E215E8" w14:paraId="19DF8178" w14:textId="77777777">
            <w:pPr>
              <w:rPr>
                <w:rFonts w:ascii="Segoe UI Semibold" w:hAnsi="Segoe UI Semibold"/>
                <w:color w:val="000000"/>
                <w:sz w:val="21"/>
                <w:szCs w:val="21"/>
              </w:rPr>
            </w:pPr>
            <w:r w:rsidRPr="008B6648">
              <w:rPr>
                <w:rFonts w:ascii="Segoe UI Semibold" w:hAnsi="Segoe UI Semibold"/>
                <w:color w:val="000000"/>
                <w:sz w:val="21"/>
                <w:szCs w:val="21"/>
              </w:rPr>
              <w:t>38</w:t>
            </w:r>
          </w:p>
        </w:tc>
        <w:tc>
          <w:tcPr>
            <w:tcW w:w="1397" w:type="dxa"/>
            <w:shd w:val="clear" w:color="auto" w:fill="auto"/>
            <w:noWrap/>
            <w:vAlign w:val="center"/>
            <w:hideMark/>
          </w:tcPr>
          <w:p w:rsidRPr="008B6648" w:rsidR="00E215E8" w:rsidP="005C07DE" w:rsidRDefault="00E215E8" w14:paraId="2E768793" w14:textId="77777777">
            <w:pPr>
              <w:rPr>
                <w:rFonts w:ascii="Segoe UI Semibold" w:hAnsi="Segoe UI Semibold"/>
                <w:color w:val="000000"/>
                <w:sz w:val="20"/>
              </w:rPr>
            </w:pPr>
            <w:r w:rsidRPr="008B6648">
              <w:rPr>
                <w:rFonts w:ascii="Segoe UI Semibold" w:hAnsi="Segoe UI Semibold"/>
                <w:color w:val="000000"/>
                <w:sz w:val="20"/>
              </w:rPr>
              <w:t>ITYPE3</w:t>
            </w:r>
          </w:p>
        </w:tc>
        <w:tc>
          <w:tcPr>
            <w:tcW w:w="2257" w:type="dxa"/>
            <w:shd w:val="clear" w:color="auto" w:fill="auto"/>
            <w:vAlign w:val="center"/>
            <w:hideMark/>
          </w:tcPr>
          <w:p w:rsidRPr="008B6648" w:rsidR="00E215E8" w:rsidP="005C07DE" w:rsidRDefault="00E215E8" w14:paraId="143BE7F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3 Type </w:t>
            </w:r>
          </w:p>
        </w:tc>
        <w:tc>
          <w:tcPr>
            <w:tcW w:w="847" w:type="dxa"/>
            <w:shd w:val="clear" w:color="auto" w:fill="auto"/>
            <w:vAlign w:val="center"/>
            <w:hideMark/>
          </w:tcPr>
          <w:p w:rsidRPr="008B6648" w:rsidR="00E215E8" w:rsidP="005C07DE" w:rsidRDefault="00E215E8" w14:paraId="593EFF9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60DF3BC9"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Pr="008B6648" w:rsidR="00E215E8" w:rsidP="005C07DE" w:rsidRDefault="00E215E8" w14:paraId="6F056D40"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Pr="008B6648" w:rsidR="00E215E8" w:rsidTr="005C07DE" w14:paraId="5FDBB768" w14:textId="77777777">
        <w:trPr>
          <w:trHeight w:val="576"/>
        </w:trPr>
        <w:tc>
          <w:tcPr>
            <w:tcW w:w="979" w:type="dxa"/>
            <w:shd w:val="clear" w:color="auto" w:fill="auto"/>
            <w:noWrap/>
            <w:vAlign w:val="center"/>
            <w:hideMark/>
          </w:tcPr>
          <w:p w:rsidRPr="008B6648" w:rsidR="00E215E8" w:rsidP="005C07DE" w:rsidRDefault="00E215E8" w14:paraId="4BB24CE3" w14:textId="77777777">
            <w:pPr>
              <w:rPr>
                <w:rFonts w:ascii="Segoe UI Semibold" w:hAnsi="Segoe UI Semibold"/>
                <w:color w:val="000000"/>
                <w:sz w:val="21"/>
                <w:szCs w:val="21"/>
              </w:rPr>
            </w:pPr>
            <w:r w:rsidRPr="008B6648">
              <w:rPr>
                <w:rFonts w:ascii="Segoe UI Semibold" w:hAnsi="Segoe UI Semibold"/>
                <w:color w:val="000000"/>
                <w:sz w:val="21"/>
                <w:szCs w:val="21"/>
              </w:rPr>
              <w:t>39</w:t>
            </w:r>
          </w:p>
        </w:tc>
        <w:tc>
          <w:tcPr>
            <w:tcW w:w="1397" w:type="dxa"/>
            <w:shd w:val="clear" w:color="auto" w:fill="auto"/>
            <w:noWrap/>
            <w:vAlign w:val="center"/>
            <w:hideMark/>
          </w:tcPr>
          <w:p w:rsidRPr="008B6648" w:rsidR="00E215E8" w:rsidP="005C07DE" w:rsidRDefault="00E215E8" w14:paraId="123C713E" w14:textId="77777777">
            <w:pPr>
              <w:rPr>
                <w:rFonts w:ascii="Segoe UI Semibold" w:hAnsi="Segoe UI Semibold"/>
                <w:color w:val="000000"/>
                <w:sz w:val="20"/>
              </w:rPr>
            </w:pPr>
            <w:r w:rsidRPr="008B6648">
              <w:rPr>
                <w:rFonts w:ascii="Segoe UI Semibold" w:hAnsi="Segoe UI Semibold"/>
                <w:color w:val="000000"/>
                <w:sz w:val="20"/>
              </w:rPr>
              <w:t>IAMT3</w:t>
            </w:r>
          </w:p>
        </w:tc>
        <w:tc>
          <w:tcPr>
            <w:tcW w:w="2257" w:type="dxa"/>
            <w:shd w:val="clear" w:color="auto" w:fill="auto"/>
            <w:vAlign w:val="center"/>
            <w:hideMark/>
          </w:tcPr>
          <w:p w:rsidRPr="008B6648" w:rsidR="00E215E8" w:rsidP="005C07DE" w:rsidRDefault="00E215E8" w14:paraId="33D103A8"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3 Amount </w:t>
            </w:r>
          </w:p>
        </w:tc>
        <w:tc>
          <w:tcPr>
            <w:tcW w:w="847" w:type="dxa"/>
            <w:shd w:val="clear" w:color="auto" w:fill="auto"/>
            <w:vAlign w:val="center"/>
            <w:hideMark/>
          </w:tcPr>
          <w:p w:rsidRPr="008B6648" w:rsidR="00E215E8" w:rsidP="005C07DE" w:rsidRDefault="00E215E8" w14:paraId="74861D58"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5820A696"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Pr="008B6648" w:rsidR="00E215E8" w:rsidP="005C07DE" w:rsidRDefault="00E215E8" w14:paraId="77A3BECD"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3830EEC2" w14:textId="77777777">
        <w:trPr>
          <w:cantSplit/>
          <w:trHeight w:val="330"/>
        </w:trPr>
        <w:tc>
          <w:tcPr>
            <w:tcW w:w="979" w:type="dxa"/>
            <w:shd w:val="clear" w:color="000000" w:fill="DDDDDD"/>
            <w:noWrap/>
            <w:vAlign w:val="center"/>
            <w:hideMark/>
          </w:tcPr>
          <w:p w:rsidRPr="008B6648" w:rsidR="00E215E8" w:rsidP="005C07DE" w:rsidRDefault="00E215E8" w14:paraId="0B17F138" w14:textId="77777777">
            <w:pPr>
              <w:rPr>
                <w:rFonts w:ascii="Segoe UI Semibold" w:hAnsi="Segoe UI Semibold"/>
                <w:color w:val="000000"/>
                <w:sz w:val="21"/>
                <w:szCs w:val="21"/>
              </w:rPr>
            </w:pPr>
            <w:r w:rsidRPr="008B6648">
              <w:rPr>
                <w:rFonts w:ascii="Segoe UI Semibold" w:hAnsi="Segoe UI Semibold"/>
                <w:color w:val="000000"/>
                <w:sz w:val="21"/>
                <w:szCs w:val="21"/>
              </w:rPr>
              <w:t>40</w:t>
            </w:r>
          </w:p>
        </w:tc>
        <w:tc>
          <w:tcPr>
            <w:tcW w:w="1397" w:type="dxa"/>
            <w:shd w:val="clear" w:color="000000" w:fill="DDDDDD"/>
            <w:noWrap/>
            <w:vAlign w:val="center"/>
            <w:hideMark/>
          </w:tcPr>
          <w:p w:rsidRPr="008B6648" w:rsidR="00E215E8" w:rsidP="005C07DE" w:rsidRDefault="00E215E8" w14:paraId="308D9C0E" w14:textId="77777777">
            <w:pPr>
              <w:rPr>
                <w:rFonts w:ascii="Segoe UI Semibold" w:hAnsi="Segoe UI Semibold"/>
                <w:color w:val="000000"/>
                <w:sz w:val="20"/>
              </w:rPr>
            </w:pPr>
            <w:r w:rsidRPr="008B6648">
              <w:rPr>
                <w:rFonts w:ascii="Segoe UI Semibold" w:hAnsi="Segoe UI Semibold"/>
                <w:color w:val="000000"/>
                <w:sz w:val="20"/>
              </w:rPr>
              <w:t>PRIVGATE</w:t>
            </w:r>
          </w:p>
        </w:tc>
        <w:tc>
          <w:tcPr>
            <w:tcW w:w="2257" w:type="dxa"/>
            <w:shd w:val="clear" w:color="000000" w:fill="DDDDDD"/>
            <w:vAlign w:val="center"/>
            <w:hideMark/>
          </w:tcPr>
          <w:p w:rsidRPr="008B6648" w:rsidR="00E215E8" w:rsidP="005C07DE" w:rsidRDefault="00E215E8" w14:paraId="43A88D18" w14:textId="77777777">
            <w:pPr>
              <w:rPr>
                <w:rFonts w:ascii="Franklin Gothic Demi Cond" w:hAnsi="Franklin Gothic Demi Cond"/>
                <w:sz w:val="21"/>
                <w:szCs w:val="21"/>
              </w:rPr>
            </w:pPr>
            <w:r w:rsidRPr="008B6648">
              <w:rPr>
                <w:rFonts w:ascii="Franklin Gothic Demi Cond" w:hAnsi="Franklin Gothic Demi Cond"/>
                <w:sz w:val="21"/>
                <w:szCs w:val="21"/>
              </w:rPr>
              <w:t>Student had Private Aid or Other Government Aid for the 2019-2020 financial aid year?</w:t>
            </w:r>
          </w:p>
        </w:tc>
        <w:tc>
          <w:tcPr>
            <w:tcW w:w="847" w:type="dxa"/>
            <w:shd w:val="clear" w:color="000000" w:fill="DDDDDD"/>
            <w:vAlign w:val="center"/>
            <w:hideMark/>
          </w:tcPr>
          <w:p w:rsidRPr="008B6648" w:rsidR="00E215E8" w:rsidP="005C07DE" w:rsidRDefault="00E215E8" w14:paraId="34399A8D"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Pr="00DA2BC4" w:rsidR="00E215E8" w:rsidP="005C07DE" w:rsidRDefault="00E215E8" w14:paraId="20EADBFB"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Pr="00554F27" w:rsidR="00E215E8" w:rsidP="005C07DE" w:rsidRDefault="00E215E8" w14:paraId="6D05EDF8" w14:textId="3EEE4EF5">
            <w:pPr>
              <w:rPr>
                <w:rFonts w:ascii="Segoe UI" w:hAnsi="Segoe UI" w:cs="Segoe UI"/>
                <w:color w:val="000000"/>
                <w:sz w:val="16"/>
                <w:szCs w:val="16"/>
              </w:rPr>
            </w:pPr>
            <w:r w:rsidRPr="00554F27">
              <w:rPr>
                <w:rFonts w:ascii="Segoe UI" w:hAnsi="Segoe UI" w:cs="Segoe UI"/>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554F27">
              <w:rPr>
                <w:rFonts w:ascii="Segoe UI" w:hAnsi="Segoe UI" w:cs="Segoe UI"/>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554F27">
              <w:rPr>
                <w:rFonts w:ascii="Segoe UI" w:hAnsi="Segoe UI" w:cs="Segoe UI"/>
                <w:i/>
                <w:iCs/>
                <w:color w:val="000000"/>
                <w:sz w:val="16"/>
                <w:szCs w:val="16"/>
              </w:rPr>
              <w:br/>
              <w:t xml:space="preserve">      • For continuous enrollment institutions, this item will be prefilled with the July 1, 2019 to June 30, 2020 federal financial aid year.</w:t>
            </w:r>
            <w:r w:rsidRPr="00554F27">
              <w:rPr>
                <w:rFonts w:ascii="Segoe UI" w:hAnsi="Segoe UI" w:cs="Segoe UI"/>
                <w:color w:val="000000"/>
                <w:sz w:val="16"/>
                <w:szCs w:val="16"/>
              </w:rPr>
              <w:t xml:space="preserve"> </w:t>
            </w:r>
            <w:r w:rsidRPr="00554F27">
              <w:rPr>
                <w:rFonts w:ascii="Segoe UI" w:hAnsi="Segoe UI" w:cs="Segoe UI"/>
                <w:color w:val="000000"/>
                <w:sz w:val="16"/>
                <w:szCs w:val="16"/>
              </w:rPr>
              <w:br/>
            </w:r>
            <w:r w:rsidRPr="00554F27">
              <w:rPr>
                <w:rFonts w:ascii="Segoe UI" w:hAnsi="Segoe UI" w:cs="Segoe UI"/>
                <w:color w:val="000000"/>
                <w:sz w:val="16"/>
                <w:szCs w:val="16"/>
              </w:rPr>
              <w:br/>
              <w:t xml:space="preserve">FOR TERM-BASED INSTITUTIONS: For each private aid or other </w:t>
            </w:r>
            <w:r w:rsidRPr="00554F27" w:rsidR="00740206">
              <w:rPr>
                <w:rFonts w:ascii="Segoe UI" w:hAnsi="Segoe UI" w:cs="Segoe UI"/>
                <w:color w:val="000000"/>
                <w:sz w:val="16"/>
                <w:szCs w:val="16"/>
              </w:rPr>
              <w:t xml:space="preserve">federal </w:t>
            </w:r>
            <w:r w:rsidRPr="00554F27">
              <w:rPr>
                <w:rFonts w:ascii="Segoe UI" w:hAnsi="Segoe UI" w:cs="Segoe UI"/>
                <w:color w:val="000000"/>
                <w:sz w:val="16"/>
                <w:szCs w:val="16"/>
              </w:rPr>
              <w:t xml:space="preserve">government aid award received by the student, report the total whole dollar amount disbursed for [your institution's pre-filled terms]. </w:t>
            </w:r>
            <w:bookmarkStart w:name="_Hlk31964841" w:id="285"/>
            <w:r w:rsidRPr="00554F27" w:rsidR="00740206">
              <w:rPr>
                <w:rFonts w:ascii="Segoe UI" w:hAnsi="Segoe UI" w:cs="Segoe UI"/>
                <w:color w:val="000000"/>
                <w:sz w:val="16"/>
                <w:szCs w:val="16"/>
              </w:rPr>
              <w:t xml:space="preserve">These are the terms your institution reported for the 2019-20 academic year on the NPSAS:20 Registration Page. If you have questions about these terms, please contact the Help Desk. </w:t>
            </w:r>
            <w:bookmarkEnd w:id="285"/>
            <w:r w:rsidRPr="00554F27">
              <w:rPr>
                <w:rFonts w:ascii="Segoe UI" w:hAnsi="Segoe UI" w:cs="Segoe UI"/>
                <w:color w:val="000000"/>
                <w:sz w:val="16"/>
                <w:szCs w:val="16"/>
              </w:rPr>
              <w:t>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554F27">
              <w:rPr>
                <w:rFonts w:ascii="Segoe UI" w:hAnsi="Segoe UI" w:cs="Segoe UI"/>
                <w:color w:val="000000"/>
                <w:sz w:val="16"/>
                <w:szCs w:val="16"/>
              </w:rPr>
              <w:br/>
            </w:r>
          </w:p>
          <w:p w:rsidRPr="00740206" w:rsidR="00E215E8" w:rsidP="005C07DE" w:rsidRDefault="00E215E8" w14:paraId="17872F5E" w14:textId="1A8EF0BF">
            <w:pPr>
              <w:rPr>
                <w:rFonts w:ascii="Segoe UI" w:hAnsi="Segoe UI" w:cs="Segoe UI"/>
                <w:color w:val="000000"/>
                <w:sz w:val="16"/>
                <w:szCs w:val="16"/>
              </w:rPr>
            </w:pPr>
            <w:r w:rsidRPr="00554F27">
              <w:rPr>
                <w:rFonts w:ascii="Segoe UI" w:hAnsi="Segoe UI" w:cs="Segoe UI"/>
                <w:color w:val="000000"/>
                <w:sz w:val="16"/>
                <w:szCs w:val="16"/>
              </w:rPr>
              <w:t xml:space="preserve">FOR CONTINUOUS ENROLLMENT INSTITUTIONS: For each private aid or other </w:t>
            </w:r>
            <w:r w:rsidRPr="00554F27" w:rsidR="00740206">
              <w:rPr>
                <w:rFonts w:ascii="Segoe UI" w:hAnsi="Segoe UI" w:cs="Segoe UI"/>
                <w:color w:val="000000"/>
                <w:sz w:val="16"/>
                <w:szCs w:val="16"/>
              </w:rPr>
              <w:t xml:space="preserve">federal </w:t>
            </w:r>
            <w:r w:rsidRPr="00554F27">
              <w:rPr>
                <w:rFonts w:ascii="Segoe UI" w:hAnsi="Segoe UI" w:cs="Segoe UI"/>
                <w:color w:val="000000"/>
                <w:sz w:val="16"/>
                <w:szCs w:val="16"/>
              </w:rPr>
              <w:t>government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554F27">
              <w:rPr>
                <w:rFonts w:ascii="Segoe UI" w:hAnsi="Segoe UI" w:cs="Segoe UI"/>
                <w:color w:val="000000"/>
                <w:sz w:val="16"/>
                <w:szCs w:val="16"/>
              </w:rPr>
              <w:br/>
            </w:r>
            <w:r w:rsidRPr="00554F27">
              <w:rPr>
                <w:rFonts w:ascii="Segoe UI" w:hAnsi="Segoe UI" w:cs="Segoe UI"/>
                <w:color w:val="000000"/>
                <w:sz w:val="16"/>
                <w:szCs w:val="16"/>
              </w:rPr>
              <w:br/>
              <w:t xml:space="preserve">For additional guidance and examples, please see the NPSAS:20 Student Records Handbook, which is available on the Resources page of the PDP. You may report up to 3 private aid or other </w:t>
            </w:r>
            <w:r w:rsidRPr="00554F27" w:rsidR="00740206">
              <w:rPr>
                <w:rFonts w:ascii="Segoe UI" w:hAnsi="Segoe UI" w:cs="Segoe UI"/>
                <w:color w:val="000000"/>
                <w:sz w:val="16"/>
                <w:szCs w:val="16"/>
              </w:rPr>
              <w:t xml:space="preserve">federal </w:t>
            </w:r>
            <w:r w:rsidRPr="00554F27">
              <w:rPr>
                <w:rFonts w:ascii="Segoe UI" w:hAnsi="Segoe UI" w:cs="Segoe UI"/>
                <w:color w:val="000000"/>
                <w:sz w:val="16"/>
                <w:szCs w:val="16"/>
              </w:rPr>
              <w:t xml:space="preserve">government aid awards per student in this section. If the student was awarded more than three private aid or other </w:t>
            </w:r>
            <w:r w:rsidRPr="00554F27" w:rsidR="00740206">
              <w:rPr>
                <w:rFonts w:ascii="Segoe UI" w:hAnsi="Segoe UI" w:cs="Segoe UI"/>
                <w:color w:val="000000"/>
                <w:sz w:val="16"/>
                <w:szCs w:val="16"/>
              </w:rPr>
              <w:t xml:space="preserve">federal </w:t>
            </w:r>
            <w:r w:rsidRPr="00554F27">
              <w:rPr>
                <w:rFonts w:ascii="Segoe UI" w:hAnsi="Segoe UI" w:cs="Segoe UI"/>
                <w:color w:val="000000"/>
                <w:sz w:val="16"/>
                <w:szCs w:val="16"/>
              </w:rPr>
              <w:t>government aid awards, you can report the award in "Other Aid" at the end of this section.</w:t>
            </w:r>
            <w:r w:rsidRPr="00740206" w:rsidR="00740206">
              <w:rPr>
                <w:rFonts w:ascii="Segoe UI" w:hAnsi="Segoe UI" w:cs="Segoe UI"/>
                <w:color w:val="000000"/>
                <w:sz w:val="16"/>
                <w:szCs w:val="16"/>
              </w:rPr>
              <w:t xml:space="preserve"> </w:t>
            </w:r>
            <w:bookmarkStart w:name="_Hlk31964856" w:id="286"/>
            <w:r w:rsidRPr="00740206" w:rsidR="00740206">
              <w:rPr>
                <w:rFonts w:ascii="Segoe UI" w:hAnsi="Segoe UI" w:cs="Segoe UI"/>
                <w:color w:val="000000" w:themeColor="text1"/>
                <w:sz w:val="16"/>
                <w:szCs w:val="16"/>
              </w:rPr>
              <w:t>Any non-federal government aid (such as awards from municipal governments or state aid not already reported in the State Aid section) should be reported in the Other Aid section.</w:t>
            </w:r>
            <w:r w:rsidRPr="00740206" w:rsidR="00740206">
              <w:rPr>
                <w:rFonts w:ascii="Segoe UI" w:hAnsi="Segoe UI" w:cs="Segoe UI"/>
                <w:color w:val="000000"/>
                <w:sz w:val="16"/>
                <w:szCs w:val="16"/>
              </w:rPr>
              <w:t xml:space="preserve"> </w:t>
            </w:r>
            <w:bookmarkEnd w:id="286"/>
          </w:p>
        </w:tc>
      </w:tr>
      <w:tr w:rsidRPr="008B6648" w:rsidR="00E215E8" w:rsidTr="005C07DE" w14:paraId="0E102C35" w14:textId="77777777">
        <w:trPr>
          <w:trHeight w:val="662"/>
        </w:trPr>
        <w:tc>
          <w:tcPr>
            <w:tcW w:w="979" w:type="dxa"/>
            <w:shd w:val="clear" w:color="auto" w:fill="auto"/>
            <w:noWrap/>
            <w:vAlign w:val="center"/>
            <w:hideMark/>
          </w:tcPr>
          <w:p w:rsidRPr="008B6648" w:rsidR="00E215E8" w:rsidP="005C07DE" w:rsidRDefault="00E215E8" w14:paraId="48445880" w14:textId="77777777">
            <w:pPr>
              <w:rPr>
                <w:rFonts w:ascii="Segoe UI Semibold" w:hAnsi="Segoe UI Semibold"/>
                <w:color w:val="000000"/>
                <w:sz w:val="21"/>
                <w:szCs w:val="21"/>
              </w:rPr>
            </w:pPr>
            <w:r w:rsidRPr="008B6648">
              <w:rPr>
                <w:rFonts w:ascii="Segoe UI Semibold" w:hAnsi="Segoe UI Semibold"/>
                <w:color w:val="000000"/>
                <w:sz w:val="21"/>
                <w:szCs w:val="21"/>
              </w:rPr>
              <w:t>41</w:t>
            </w:r>
          </w:p>
        </w:tc>
        <w:tc>
          <w:tcPr>
            <w:tcW w:w="1397" w:type="dxa"/>
            <w:shd w:val="clear" w:color="auto" w:fill="auto"/>
            <w:noWrap/>
            <w:vAlign w:val="center"/>
            <w:hideMark/>
          </w:tcPr>
          <w:p w:rsidRPr="008B6648" w:rsidR="00E215E8" w:rsidP="005C07DE" w:rsidRDefault="00E215E8" w14:paraId="0104000B" w14:textId="77777777">
            <w:pPr>
              <w:rPr>
                <w:rFonts w:ascii="Segoe UI Semibold" w:hAnsi="Segoe UI Semibold"/>
                <w:color w:val="000000"/>
                <w:sz w:val="20"/>
              </w:rPr>
            </w:pPr>
            <w:r w:rsidRPr="008B6648">
              <w:rPr>
                <w:rFonts w:ascii="Segoe UI Semibold" w:hAnsi="Segoe UI Semibold"/>
                <w:color w:val="000000"/>
                <w:sz w:val="20"/>
              </w:rPr>
              <w:t>PPROG1</w:t>
            </w:r>
          </w:p>
        </w:tc>
        <w:tc>
          <w:tcPr>
            <w:tcW w:w="2257" w:type="dxa"/>
            <w:shd w:val="clear" w:color="auto" w:fill="auto"/>
            <w:vAlign w:val="center"/>
            <w:hideMark/>
          </w:tcPr>
          <w:p w:rsidRPr="008B6648" w:rsidR="00E215E8" w:rsidP="005C07DE" w:rsidRDefault="00E215E8" w14:paraId="11825BC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1 Name </w:t>
            </w:r>
          </w:p>
        </w:tc>
        <w:tc>
          <w:tcPr>
            <w:tcW w:w="847" w:type="dxa"/>
            <w:shd w:val="clear" w:color="auto" w:fill="auto"/>
            <w:vAlign w:val="center"/>
            <w:hideMark/>
          </w:tcPr>
          <w:p w:rsidRPr="008B6648" w:rsidR="00E215E8" w:rsidP="005C07DE" w:rsidRDefault="00E215E8" w14:paraId="5108649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4A08FFFD"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5651755C"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t>If the student does not have private aid or other government aid, leave these fields blank.</w:t>
            </w:r>
          </w:p>
        </w:tc>
      </w:tr>
      <w:tr w:rsidRPr="008B6648" w:rsidR="00E215E8" w:rsidTr="005C07DE" w14:paraId="6D716DC0" w14:textId="77777777">
        <w:trPr>
          <w:trHeight w:val="1602"/>
        </w:trPr>
        <w:tc>
          <w:tcPr>
            <w:tcW w:w="979" w:type="dxa"/>
            <w:shd w:val="clear" w:color="auto" w:fill="auto"/>
            <w:noWrap/>
            <w:vAlign w:val="center"/>
            <w:hideMark/>
          </w:tcPr>
          <w:p w:rsidRPr="008B6648" w:rsidR="00E215E8" w:rsidP="005C07DE" w:rsidRDefault="00E215E8" w14:paraId="1D7CA24E" w14:textId="77777777">
            <w:pPr>
              <w:rPr>
                <w:rFonts w:ascii="Segoe UI Semibold" w:hAnsi="Segoe UI Semibold"/>
                <w:color w:val="000000"/>
                <w:sz w:val="21"/>
                <w:szCs w:val="21"/>
              </w:rPr>
            </w:pPr>
            <w:r w:rsidRPr="008B6648">
              <w:rPr>
                <w:rFonts w:ascii="Segoe UI Semibold" w:hAnsi="Segoe UI Semibold"/>
                <w:color w:val="000000"/>
                <w:sz w:val="21"/>
                <w:szCs w:val="21"/>
              </w:rPr>
              <w:t>42</w:t>
            </w:r>
          </w:p>
        </w:tc>
        <w:tc>
          <w:tcPr>
            <w:tcW w:w="1397" w:type="dxa"/>
            <w:shd w:val="clear" w:color="auto" w:fill="auto"/>
            <w:noWrap/>
            <w:vAlign w:val="center"/>
            <w:hideMark/>
          </w:tcPr>
          <w:p w:rsidRPr="008B6648" w:rsidR="00E215E8" w:rsidP="005C07DE" w:rsidRDefault="00E215E8" w14:paraId="516B54E4" w14:textId="77777777">
            <w:pPr>
              <w:rPr>
                <w:rFonts w:ascii="Segoe UI Semibold" w:hAnsi="Segoe UI Semibold"/>
                <w:color w:val="000000"/>
                <w:sz w:val="20"/>
              </w:rPr>
            </w:pPr>
            <w:r w:rsidRPr="008B6648">
              <w:rPr>
                <w:rFonts w:ascii="Segoe UI Semibold" w:hAnsi="Segoe UI Semibold"/>
                <w:color w:val="000000"/>
                <w:sz w:val="20"/>
              </w:rPr>
              <w:t>PTYPE1</w:t>
            </w:r>
          </w:p>
        </w:tc>
        <w:tc>
          <w:tcPr>
            <w:tcW w:w="2257" w:type="dxa"/>
            <w:shd w:val="clear" w:color="auto" w:fill="auto"/>
            <w:vAlign w:val="center"/>
            <w:hideMark/>
          </w:tcPr>
          <w:p w:rsidRPr="008B6648" w:rsidR="00E215E8" w:rsidP="005C07DE" w:rsidRDefault="00E215E8" w14:paraId="1DA47E68"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1 Type </w:t>
            </w:r>
          </w:p>
        </w:tc>
        <w:tc>
          <w:tcPr>
            <w:tcW w:w="847" w:type="dxa"/>
            <w:shd w:val="clear" w:color="auto" w:fill="auto"/>
            <w:vAlign w:val="center"/>
            <w:hideMark/>
          </w:tcPr>
          <w:p w:rsidRPr="008B6648" w:rsidR="00E215E8" w:rsidP="005C07DE" w:rsidRDefault="00E215E8" w14:paraId="4A920B8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5FD06F1D"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Pr="008B6648" w:rsidR="00E215E8" w:rsidP="005C07DE" w:rsidRDefault="00E215E8" w14:paraId="5A439329"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Pr="008B6648" w:rsidR="00E215E8" w:rsidTr="005C07DE" w14:paraId="74962A82" w14:textId="77777777">
        <w:trPr>
          <w:trHeight w:val="662"/>
        </w:trPr>
        <w:tc>
          <w:tcPr>
            <w:tcW w:w="979" w:type="dxa"/>
            <w:shd w:val="clear" w:color="000000" w:fill="DDDDDD"/>
            <w:noWrap/>
            <w:vAlign w:val="center"/>
            <w:hideMark/>
          </w:tcPr>
          <w:p w:rsidRPr="008B6648" w:rsidR="00E215E8" w:rsidP="005C07DE" w:rsidRDefault="00E215E8" w14:paraId="338C4122" w14:textId="77777777">
            <w:pPr>
              <w:rPr>
                <w:rFonts w:ascii="Segoe UI Semibold" w:hAnsi="Segoe UI Semibold"/>
                <w:color w:val="000000"/>
                <w:sz w:val="21"/>
                <w:szCs w:val="21"/>
              </w:rPr>
            </w:pPr>
            <w:r w:rsidRPr="008B6648">
              <w:rPr>
                <w:rFonts w:ascii="Segoe UI Semibold" w:hAnsi="Segoe UI Semibold"/>
                <w:color w:val="000000"/>
                <w:sz w:val="21"/>
                <w:szCs w:val="21"/>
              </w:rPr>
              <w:t>43</w:t>
            </w:r>
          </w:p>
        </w:tc>
        <w:tc>
          <w:tcPr>
            <w:tcW w:w="1397" w:type="dxa"/>
            <w:shd w:val="clear" w:color="000000" w:fill="DDDDDD"/>
            <w:noWrap/>
            <w:vAlign w:val="center"/>
            <w:hideMark/>
          </w:tcPr>
          <w:p w:rsidRPr="008B6648" w:rsidR="00E215E8" w:rsidP="005C07DE" w:rsidRDefault="00E215E8" w14:paraId="26AB7BDC" w14:textId="77777777">
            <w:pPr>
              <w:rPr>
                <w:rFonts w:ascii="Segoe UI Semibold" w:hAnsi="Segoe UI Semibold"/>
                <w:color w:val="000000"/>
                <w:sz w:val="20"/>
              </w:rPr>
            </w:pPr>
            <w:r w:rsidRPr="008B6648">
              <w:rPr>
                <w:rFonts w:ascii="Segoe UI Semibold" w:hAnsi="Segoe UI Semibold"/>
                <w:color w:val="000000"/>
                <w:sz w:val="20"/>
              </w:rPr>
              <w:t>PSRC1</w:t>
            </w:r>
          </w:p>
        </w:tc>
        <w:tc>
          <w:tcPr>
            <w:tcW w:w="2257" w:type="dxa"/>
            <w:shd w:val="clear" w:color="000000" w:fill="DDDDDD"/>
            <w:vAlign w:val="center"/>
            <w:hideMark/>
          </w:tcPr>
          <w:p w:rsidRPr="008B6648" w:rsidR="00E215E8" w:rsidP="005C07DE" w:rsidRDefault="00E215E8" w14:paraId="1BBB7DD7" w14:textId="77777777">
            <w:pPr>
              <w:rPr>
                <w:rFonts w:ascii="Franklin Gothic Demi Cond" w:hAnsi="Franklin Gothic Demi Cond"/>
                <w:sz w:val="21"/>
                <w:szCs w:val="21"/>
              </w:rPr>
            </w:pPr>
            <w:r w:rsidRPr="008B6648">
              <w:rPr>
                <w:rFonts w:ascii="Franklin Gothic Demi Cond" w:hAnsi="Franklin Gothic Demi Cond"/>
                <w:sz w:val="21"/>
                <w:szCs w:val="21"/>
              </w:rPr>
              <w:t>Private Aid or Other Government Aid 1 Source</w:t>
            </w:r>
          </w:p>
        </w:tc>
        <w:tc>
          <w:tcPr>
            <w:tcW w:w="847" w:type="dxa"/>
            <w:shd w:val="clear" w:color="000000" w:fill="DDDDDD"/>
            <w:vAlign w:val="center"/>
            <w:hideMark/>
          </w:tcPr>
          <w:p w:rsidRPr="008B6648" w:rsidR="00E215E8" w:rsidP="005C07DE" w:rsidRDefault="00E215E8" w14:paraId="02D76F8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Pr="00DA2BC4" w:rsidR="00E215E8" w:rsidP="005C07DE" w:rsidRDefault="00E215E8" w14:paraId="1DDF7B3F"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000000" w:fill="DDDDDD"/>
            <w:vAlign w:val="center"/>
            <w:hideMark/>
          </w:tcPr>
          <w:p w:rsidRPr="008B6648" w:rsidR="00E215E8" w:rsidP="005C07DE" w:rsidRDefault="00E215E8" w14:paraId="2187DF81"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7BBCF8B1" w14:textId="77777777">
        <w:trPr>
          <w:trHeight w:val="720"/>
        </w:trPr>
        <w:tc>
          <w:tcPr>
            <w:tcW w:w="979" w:type="dxa"/>
            <w:shd w:val="clear" w:color="auto" w:fill="auto"/>
            <w:noWrap/>
            <w:vAlign w:val="center"/>
            <w:hideMark/>
          </w:tcPr>
          <w:p w:rsidRPr="008B6648" w:rsidR="00E215E8" w:rsidP="005C07DE" w:rsidRDefault="00E215E8" w14:paraId="3FE9A47A" w14:textId="77777777">
            <w:pPr>
              <w:rPr>
                <w:rFonts w:ascii="Segoe UI Semibold" w:hAnsi="Segoe UI Semibold"/>
                <w:color w:val="000000"/>
                <w:sz w:val="21"/>
                <w:szCs w:val="21"/>
              </w:rPr>
            </w:pPr>
            <w:r w:rsidRPr="008B6648">
              <w:rPr>
                <w:rFonts w:ascii="Segoe UI Semibold" w:hAnsi="Segoe UI Semibold"/>
                <w:color w:val="000000"/>
                <w:sz w:val="21"/>
                <w:szCs w:val="21"/>
              </w:rPr>
              <w:t>44</w:t>
            </w:r>
          </w:p>
        </w:tc>
        <w:tc>
          <w:tcPr>
            <w:tcW w:w="1397" w:type="dxa"/>
            <w:shd w:val="clear" w:color="auto" w:fill="auto"/>
            <w:noWrap/>
            <w:vAlign w:val="center"/>
            <w:hideMark/>
          </w:tcPr>
          <w:p w:rsidRPr="008B6648" w:rsidR="00E215E8" w:rsidP="005C07DE" w:rsidRDefault="00E215E8" w14:paraId="0157C1DA" w14:textId="77777777">
            <w:pPr>
              <w:rPr>
                <w:rFonts w:ascii="Segoe UI Semibold" w:hAnsi="Segoe UI Semibold"/>
                <w:color w:val="000000"/>
                <w:sz w:val="20"/>
              </w:rPr>
            </w:pPr>
            <w:r w:rsidRPr="008B6648">
              <w:rPr>
                <w:rFonts w:ascii="Segoe UI Semibold" w:hAnsi="Segoe UI Semibold"/>
                <w:color w:val="000000"/>
                <w:sz w:val="20"/>
              </w:rPr>
              <w:t>PAMT1</w:t>
            </w:r>
          </w:p>
        </w:tc>
        <w:tc>
          <w:tcPr>
            <w:tcW w:w="2257" w:type="dxa"/>
            <w:shd w:val="clear" w:color="auto" w:fill="auto"/>
            <w:vAlign w:val="center"/>
            <w:hideMark/>
          </w:tcPr>
          <w:p w:rsidRPr="008B6648" w:rsidR="00E215E8" w:rsidP="005C07DE" w:rsidRDefault="00E215E8" w14:paraId="1EB48065"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1 Amount </w:t>
            </w:r>
          </w:p>
        </w:tc>
        <w:tc>
          <w:tcPr>
            <w:tcW w:w="847" w:type="dxa"/>
            <w:shd w:val="clear" w:color="auto" w:fill="auto"/>
            <w:vAlign w:val="center"/>
            <w:hideMark/>
          </w:tcPr>
          <w:p w:rsidRPr="008B6648" w:rsidR="00E215E8" w:rsidP="005C07DE" w:rsidRDefault="00E215E8" w14:paraId="0DAE5F0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57FBD88"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Pr="008B6648" w:rsidR="00E215E8" w:rsidP="005C07DE" w:rsidRDefault="00E215E8" w14:paraId="4096FEE2"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5E05188E" w14:textId="77777777">
        <w:trPr>
          <w:cantSplit/>
          <w:trHeight w:val="330"/>
        </w:trPr>
        <w:tc>
          <w:tcPr>
            <w:tcW w:w="979" w:type="dxa"/>
            <w:shd w:val="clear" w:color="auto" w:fill="auto"/>
            <w:noWrap/>
            <w:vAlign w:val="center"/>
            <w:hideMark/>
          </w:tcPr>
          <w:p w:rsidRPr="008B6648" w:rsidR="00E215E8" w:rsidP="005C07DE" w:rsidRDefault="00E215E8" w14:paraId="1B9DA147" w14:textId="77777777">
            <w:pPr>
              <w:rPr>
                <w:rFonts w:ascii="Segoe UI Semibold" w:hAnsi="Segoe UI Semibold"/>
                <w:color w:val="000000"/>
                <w:sz w:val="21"/>
                <w:szCs w:val="21"/>
              </w:rPr>
            </w:pPr>
            <w:r w:rsidRPr="008B6648">
              <w:rPr>
                <w:rFonts w:ascii="Segoe UI Semibold" w:hAnsi="Segoe UI Semibold"/>
                <w:color w:val="000000"/>
                <w:sz w:val="21"/>
                <w:szCs w:val="21"/>
              </w:rPr>
              <w:t>45</w:t>
            </w:r>
          </w:p>
        </w:tc>
        <w:tc>
          <w:tcPr>
            <w:tcW w:w="1397" w:type="dxa"/>
            <w:shd w:val="clear" w:color="auto" w:fill="auto"/>
            <w:noWrap/>
            <w:vAlign w:val="center"/>
            <w:hideMark/>
          </w:tcPr>
          <w:p w:rsidRPr="008B6648" w:rsidR="00E215E8" w:rsidP="005C07DE" w:rsidRDefault="00E215E8" w14:paraId="0940E7C1" w14:textId="77777777">
            <w:pPr>
              <w:rPr>
                <w:rFonts w:ascii="Segoe UI Semibold" w:hAnsi="Segoe UI Semibold"/>
                <w:color w:val="000000"/>
                <w:sz w:val="20"/>
              </w:rPr>
            </w:pPr>
            <w:r w:rsidRPr="008B6648">
              <w:rPr>
                <w:rFonts w:ascii="Segoe UI Semibold" w:hAnsi="Segoe UI Semibold"/>
                <w:color w:val="000000"/>
                <w:sz w:val="20"/>
              </w:rPr>
              <w:t>PPROG2</w:t>
            </w:r>
          </w:p>
        </w:tc>
        <w:tc>
          <w:tcPr>
            <w:tcW w:w="2257" w:type="dxa"/>
            <w:shd w:val="clear" w:color="auto" w:fill="auto"/>
            <w:vAlign w:val="center"/>
            <w:hideMark/>
          </w:tcPr>
          <w:p w:rsidRPr="008B6648" w:rsidR="00E215E8" w:rsidP="005C07DE" w:rsidRDefault="00E215E8" w14:paraId="1A078B1E"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2 Name </w:t>
            </w:r>
          </w:p>
        </w:tc>
        <w:tc>
          <w:tcPr>
            <w:tcW w:w="847" w:type="dxa"/>
            <w:shd w:val="clear" w:color="auto" w:fill="auto"/>
            <w:vAlign w:val="center"/>
            <w:hideMark/>
          </w:tcPr>
          <w:p w:rsidRPr="008B6648" w:rsidR="00E215E8" w:rsidP="005C07DE" w:rsidRDefault="00E215E8" w14:paraId="2E70B3A0"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34A7BDAB"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222419F9"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private aid or other government aid, leave these fields blank.</w:t>
            </w:r>
          </w:p>
        </w:tc>
      </w:tr>
      <w:tr w:rsidRPr="008B6648" w:rsidR="00E215E8" w:rsidTr="005C07DE" w14:paraId="66A64ADE" w14:textId="77777777">
        <w:trPr>
          <w:trHeight w:val="1602"/>
        </w:trPr>
        <w:tc>
          <w:tcPr>
            <w:tcW w:w="979" w:type="dxa"/>
            <w:shd w:val="clear" w:color="auto" w:fill="auto"/>
            <w:noWrap/>
            <w:vAlign w:val="center"/>
            <w:hideMark/>
          </w:tcPr>
          <w:p w:rsidRPr="008B6648" w:rsidR="00E215E8" w:rsidP="005C07DE" w:rsidRDefault="00E215E8" w14:paraId="048BFB26" w14:textId="77777777">
            <w:pPr>
              <w:rPr>
                <w:rFonts w:ascii="Segoe UI Semibold" w:hAnsi="Segoe UI Semibold"/>
                <w:color w:val="000000"/>
                <w:sz w:val="21"/>
                <w:szCs w:val="21"/>
              </w:rPr>
            </w:pPr>
            <w:r w:rsidRPr="008B6648">
              <w:rPr>
                <w:rFonts w:ascii="Segoe UI Semibold" w:hAnsi="Segoe UI Semibold"/>
                <w:color w:val="000000"/>
                <w:sz w:val="21"/>
                <w:szCs w:val="21"/>
              </w:rPr>
              <w:t>46</w:t>
            </w:r>
          </w:p>
        </w:tc>
        <w:tc>
          <w:tcPr>
            <w:tcW w:w="1397" w:type="dxa"/>
            <w:shd w:val="clear" w:color="auto" w:fill="auto"/>
            <w:noWrap/>
            <w:vAlign w:val="center"/>
            <w:hideMark/>
          </w:tcPr>
          <w:p w:rsidRPr="008B6648" w:rsidR="00E215E8" w:rsidP="005C07DE" w:rsidRDefault="00E215E8" w14:paraId="092E8214" w14:textId="77777777">
            <w:pPr>
              <w:rPr>
                <w:rFonts w:ascii="Segoe UI Semibold" w:hAnsi="Segoe UI Semibold"/>
                <w:color w:val="000000"/>
                <w:sz w:val="20"/>
              </w:rPr>
            </w:pPr>
            <w:r w:rsidRPr="008B6648">
              <w:rPr>
                <w:rFonts w:ascii="Segoe UI Semibold" w:hAnsi="Segoe UI Semibold"/>
                <w:color w:val="000000"/>
                <w:sz w:val="20"/>
              </w:rPr>
              <w:t>PTYPE2</w:t>
            </w:r>
          </w:p>
        </w:tc>
        <w:tc>
          <w:tcPr>
            <w:tcW w:w="2257" w:type="dxa"/>
            <w:shd w:val="clear" w:color="auto" w:fill="auto"/>
            <w:vAlign w:val="center"/>
            <w:hideMark/>
          </w:tcPr>
          <w:p w:rsidRPr="008B6648" w:rsidR="00E215E8" w:rsidP="005C07DE" w:rsidRDefault="00E215E8" w14:paraId="5840DF41"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2 Type </w:t>
            </w:r>
          </w:p>
        </w:tc>
        <w:tc>
          <w:tcPr>
            <w:tcW w:w="847" w:type="dxa"/>
            <w:shd w:val="clear" w:color="auto" w:fill="auto"/>
            <w:vAlign w:val="center"/>
            <w:hideMark/>
          </w:tcPr>
          <w:p w:rsidRPr="008B6648" w:rsidR="00E215E8" w:rsidP="005C07DE" w:rsidRDefault="00E215E8" w14:paraId="4BC19DF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5DD63FBC"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00E215E8" w:rsidP="005C07DE" w:rsidRDefault="00E215E8" w14:paraId="7F57E6CF"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rsidR="00E215E8" w:rsidP="005C07DE" w:rsidRDefault="00E215E8" w14:paraId="6A3E9965" w14:textId="77777777">
            <w:pPr>
              <w:rPr>
                <w:rFonts w:ascii="Segoe UI Semibold" w:hAnsi="Segoe UI Semibold"/>
                <w:color w:val="000000"/>
                <w:sz w:val="18"/>
                <w:szCs w:val="18"/>
              </w:rPr>
            </w:pPr>
          </w:p>
          <w:p w:rsidRPr="008B6648" w:rsidR="00E215E8" w:rsidP="005C07DE" w:rsidRDefault="00E215E8" w14:paraId="7E8F9DD1" w14:textId="77777777">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rsidRPr="008B6648" w:rsidR="00E215E8" w:rsidTr="005C07DE" w14:paraId="4B14C21C" w14:textId="77777777">
        <w:trPr>
          <w:trHeight w:val="1296"/>
        </w:trPr>
        <w:tc>
          <w:tcPr>
            <w:tcW w:w="979" w:type="dxa"/>
            <w:shd w:val="clear" w:color="000000" w:fill="DDDDDD"/>
            <w:noWrap/>
            <w:vAlign w:val="center"/>
            <w:hideMark/>
          </w:tcPr>
          <w:p w:rsidRPr="008B6648" w:rsidR="00E215E8" w:rsidP="005C07DE" w:rsidRDefault="00E215E8" w14:paraId="14930EE0" w14:textId="77777777">
            <w:pPr>
              <w:rPr>
                <w:rFonts w:ascii="Segoe UI Semibold" w:hAnsi="Segoe UI Semibold"/>
                <w:color w:val="000000"/>
                <w:sz w:val="21"/>
                <w:szCs w:val="21"/>
              </w:rPr>
            </w:pPr>
            <w:r w:rsidRPr="008B6648">
              <w:rPr>
                <w:rFonts w:ascii="Segoe UI Semibold" w:hAnsi="Segoe UI Semibold"/>
                <w:color w:val="000000"/>
                <w:sz w:val="21"/>
                <w:szCs w:val="21"/>
              </w:rPr>
              <w:t>47</w:t>
            </w:r>
          </w:p>
        </w:tc>
        <w:tc>
          <w:tcPr>
            <w:tcW w:w="1397" w:type="dxa"/>
            <w:shd w:val="clear" w:color="000000" w:fill="DDDDDD"/>
            <w:noWrap/>
            <w:vAlign w:val="center"/>
            <w:hideMark/>
          </w:tcPr>
          <w:p w:rsidRPr="008B6648" w:rsidR="00E215E8" w:rsidP="005C07DE" w:rsidRDefault="00E215E8" w14:paraId="68AE7440" w14:textId="77777777">
            <w:pPr>
              <w:rPr>
                <w:rFonts w:ascii="Segoe UI Semibold" w:hAnsi="Segoe UI Semibold"/>
                <w:color w:val="000000"/>
                <w:sz w:val="20"/>
              </w:rPr>
            </w:pPr>
            <w:r w:rsidRPr="008B6648">
              <w:rPr>
                <w:rFonts w:ascii="Segoe UI Semibold" w:hAnsi="Segoe UI Semibold"/>
                <w:color w:val="000000"/>
                <w:sz w:val="20"/>
              </w:rPr>
              <w:t>PSRC2</w:t>
            </w:r>
          </w:p>
        </w:tc>
        <w:tc>
          <w:tcPr>
            <w:tcW w:w="2257" w:type="dxa"/>
            <w:shd w:val="clear" w:color="000000" w:fill="DDDDDD"/>
            <w:vAlign w:val="center"/>
            <w:hideMark/>
          </w:tcPr>
          <w:p w:rsidRPr="008B6648" w:rsidR="00E215E8" w:rsidP="005C07DE" w:rsidRDefault="00E215E8" w14:paraId="07AEA308" w14:textId="77777777">
            <w:pPr>
              <w:rPr>
                <w:rFonts w:ascii="Franklin Gothic Demi Cond" w:hAnsi="Franklin Gothic Demi Cond"/>
                <w:sz w:val="21"/>
                <w:szCs w:val="21"/>
              </w:rPr>
            </w:pPr>
            <w:r w:rsidRPr="008B6648">
              <w:rPr>
                <w:rFonts w:ascii="Franklin Gothic Demi Cond" w:hAnsi="Franklin Gothic Demi Cond"/>
                <w:sz w:val="21"/>
                <w:szCs w:val="21"/>
              </w:rPr>
              <w:t>Private Aid or Other Government Aid 2 Source</w:t>
            </w:r>
          </w:p>
        </w:tc>
        <w:tc>
          <w:tcPr>
            <w:tcW w:w="847" w:type="dxa"/>
            <w:shd w:val="clear" w:color="000000" w:fill="DDDDDD"/>
            <w:vAlign w:val="center"/>
            <w:hideMark/>
          </w:tcPr>
          <w:p w:rsidRPr="008B6648" w:rsidR="00E215E8" w:rsidP="005C07DE" w:rsidRDefault="00E215E8" w14:paraId="51B10CF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Pr="00DA2BC4" w:rsidR="00E215E8" w:rsidP="005C07DE" w:rsidRDefault="00E215E8" w14:paraId="104B8699"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000000" w:fill="DDDDDD"/>
            <w:vAlign w:val="center"/>
            <w:hideMark/>
          </w:tcPr>
          <w:p w:rsidRPr="008B6648" w:rsidR="00E215E8" w:rsidP="005C07DE" w:rsidRDefault="00E215E8" w14:paraId="3C7762C4"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7E5C6154" w14:textId="77777777">
        <w:trPr>
          <w:trHeight w:val="720"/>
        </w:trPr>
        <w:tc>
          <w:tcPr>
            <w:tcW w:w="979" w:type="dxa"/>
            <w:shd w:val="clear" w:color="auto" w:fill="auto"/>
            <w:noWrap/>
            <w:vAlign w:val="center"/>
            <w:hideMark/>
          </w:tcPr>
          <w:p w:rsidRPr="008B6648" w:rsidR="00E215E8" w:rsidP="005C07DE" w:rsidRDefault="00E215E8" w14:paraId="76677BE5" w14:textId="77777777">
            <w:pPr>
              <w:rPr>
                <w:rFonts w:ascii="Segoe UI Semibold" w:hAnsi="Segoe UI Semibold"/>
                <w:color w:val="000000"/>
                <w:sz w:val="21"/>
                <w:szCs w:val="21"/>
              </w:rPr>
            </w:pPr>
            <w:r w:rsidRPr="008B6648">
              <w:rPr>
                <w:rFonts w:ascii="Segoe UI Semibold" w:hAnsi="Segoe UI Semibold"/>
                <w:color w:val="000000"/>
                <w:sz w:val="21"/>
                <w:szCs w:val="21"/>
              </w:rPr>
              <w:t>48</w:t>
            </w:r>
          </w:p>
        </w:tc>
        <w:tc>
          <w:tcPr>
            <w:tcW w:w="1397" w:type="dxa"/>
            <w:shd w:val="clear" w:color="auto" w:fill="auto"/>
            <w:noWrap/>
            <w:vAlign w:val="center"/>
            <w:hideMark/>
          </w:tcPr>
          <w:p w:rsidRPr="008B6648" w:rsidR="00E215E8" w:rsidP="005C07DE" w:rsidRDefault="00E215E8" w14:paraId="7B08E438" w14:textId="77777777">
            <w:pPr>
              <w:rPr>
                <w:rFonts w:ascii="Segoe UI Semibold" w:hAnsi="Segoe UI Semibold"/>
                <w:color w:val="000000"/>
                <w:sz w:val="20"/>
              </w:rPr>
            </w:pPr>
            <w:r w:rsidRPr="008B6648">
              <w:rPr>
                <w:rFonts w:ascii="Segoe UI Semibold" w:hAnsi="Segoe UI Semibold"/>
                <w:color w:val="000000"/>
                <w:sz w:val="20"/>
              </w:rPr>
              <w:t>PAMT2</w:t>
            </w:r>
          </w:p>
        </w:tc>
        <w:tc>
          <w:tcPr>
            <w:tcW w:w="2257" w:type="dxa"/>
            <w:shd w:val="clear" w:color="auto" w:fill="auto"/>
            <w:vAlign w:val="center"/>
            <w:hideMark/>
          </w:tcPr>
          <w:p w:rsidRPr="008B6648" w:rsidR="00E215E8" w:rsidP="005C07DE" w:rsidRDefault="00E215E8" w14:paraId="1F282511"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2 Amount </w:t>
            </w:r>
          </w:p>
        </w:tc>
        <w:tc>
          <w:tcPr>
            <w:tcW w:w="847" w:type="dxa"/>
            <w:shd w:val="clear" w:color="auto" w:fill="auto"/>
            <w:vAlign w:val="center"/>
            <w:hideMark/>
          </w:tcPr>
          <w:p w:rsidRPr="008B6648" w:rsidR="00E215E8" w:rsidP="005C07DE" w:rsidRDefault="00E215E8" w14:paraId="6222C63B"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6B1BA317"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Pr="008B6648" w:rsidR="00E215E8" w:rsidP="005C07DE" w:rsidRDefault="00E215E8" w14:paraId="1E4CAB82"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33881307" w14:textId="77777777">
        <w:trPr>
          <w:cantSplit/>
          <w:trHeight w:val="330"/>
        </w:trPr>
        <w:tc>
          <w:tcPr>
            <w:tcW w:w="979" w:type="dxa"/>
            <w:shd w:val="clear" w:color="auto" w:fill="auto"/>
            <w:noWrap/>
            <w:vAlign w:val="center"/>
            <w:hideMark/>
          </w:tcPr>
          <w:p w:rsidRPr="008B6648" w:rsidR="00E215E8" w:rsidP="005C07DE" w:rsidRDefault="00E215E8" w14:paraId="390EE22E" w14:textId="77777777">
            <w:pPr>
              <w:rPr>
                <w:rFonts w:ascii="Segoe UI Semibold" w:hAnsi="Segoe UI Semibold"/>
                <w:color w:val="000000"/>
                <w:sz w:val="21"/>
                <w:szCs w:val="21"/>
              </w:rPr>
            </w:pPr>
            <w:r w:rsidRPr="008B6648">
              <w:rPr>
                <w:rFonts w:ascii="Segoe UI Semibold" w:hAnsi="Segoe UI Semibold"/>
                <w:color w:val="000000"/>
                <w:sz w:val="21"/>
                <w:szCs w:val="21"/>
              </w:rPr>
              <w:t>49</w:t>
            </w:r>
          </w:p>
        </w:tc>
        <w:tc>
          <w:tcPr>
            <w:tcW w:w="1397" w:type="dxa"/>
            <w:shd w:val="clear" w:color="auto" w:fill="auto"/>
            <w:noWrap/>
            <w:vAlign w:val="center"/>
            <w:hideMark/>
          </w:tcPr>
          <w:p w:rsidRPr="008B6648" w:rsidR="00E215E8" w:rsidP="005C07DE" w:rsidRDefault="00E215E8" w14:paraId="0B07D28F" w14:textId="77777777">
            <w:pPr>
              <w:rPr>
                <w:rFonts w:ascii="Segoe UI Semibold" w:hAnsi="Segoe UI Semibold"/>
                <w:color w:val="000000"/>
                <w:sz w:val="20"/>
              </w:rPr>
            </w:pPr>
            <w:r w:rsidRPr="008B6648">
              <w:rPr>
                <w:rFonts w:ascii="Segoe UI Semibold" w:hAnsi="Segoe UI Semibold"/>
                <w:color w:val="000000"/>
                <w:sz w:val="20"/>
              </w:rPr>
              <w:t>PPROG3</w:t>
            </w:r>
          </w:p>
        </w:tc>
        <w:tc>
          <w:tcPr>
            <w:tcW w:w="2257" w:type="dxa"/>
            <w:shd w:val="clear" w:color="auto" w:fill="auto"/>
            <w:vAlign w:val="center"/>
            <w:hideMark/>
          </w:tcPr>
          <w:p w:rsidRPr="008B6648" w:rsidR="00E215E8" w:rsidP="005C07DE" w:rsidRDefault="00E215E8" w14:paraId="4625753E"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3 Name </w:t>
            </w:r>
          </w:p>
        </w:tc>
        <w:tc>
          <w:tcPr>
            <w:tcW w:w="847" w:type="dxa"/>
            <w:shd w:val="clear" w:color="auto" w:fill="auto"/>
            <w:vAlign w:val="center"/>
            <w:hideMark/>
          </w:tcPr>
          <w:p w:rsidRPr="008B6648" w:rsidR="00E215E8" w:rsidP="005C07DE" w:rsidRDefault="00E215E8" w14:paraId="260F9554"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3EE08E22"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47B9874B"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private aid or other government aid, leave these fields blank.</w:t>
            </w:r>
          </w:p>
        </w:tc>
      </w:tr>
      <w:tr w:rsidRPr="008B6648" w:rsidR="00E215E8" w:rsidTr="005C07DE" w14:paraId="3850FDAB" w14:textId="77777777">
        <w:trPr>
          <w:cantSplit/>
          <w:trHeight w:val="1602"/>
        </w:trPr>
        <w:tc>
          <w:tcPr>
            <w:tcW w:w="979" w:type="dxa"/>
            <w:shd w:val="clear" w:color="auto" w:fill="auto"/>
            <w:noWrap/>
            <w:vAlign w:val="center"/>
            <w:hideMark/>
          </w:tcPr>
          <w:p w:rsidRPr="008B6648" w:rsidR="00E215E8" w:rsidP="005C07DE" w:rsidRDefault="00E215E8" w14:paraId="064EB1AA" w14:textId="77777777">
            <w:pPr>
              <w:rPr>
                <w:rFonts w:ascii="Segoe UI Semibold" w:hAnsi="Segoe UI Semibold"/>
                <w:color w:val="000000"/>
                <w:sz w:val="21"/>
                <w:szCs w:val="21"/>
              </w:rPr>
            </w:pPr>
            <w:r w:rsidRPr="008B6648">
              <w:rPr>
                <w:rFonts w:ascii="Segoe UI Semibold" w:hAnsi="Segoe UI Semibold"/>
                <w:color w:val="000000"/>
                <w:sz w:val="21"/>
                <w:szCs w:val="21"/>
              </w:rPr>
              <w:t>50</w:t>
            </w:r>
          </w:p>
        </w:tc>
        <w:tc>
          <w:tcPr>
            <w:tcW w:w="1397" w:type="dxa"/>
            <w:shd w:val="clear" w:color="auto" w:fill="auto"/>
            <w:noWrap/>
            <w:vAlign w:val="center"/>
            <w:hideMark/>
          </w:tcPr>
          <w:p w:rsidRPr="008B6648" w:rsidR="00E215E8" w:rsidP="005C07DE" w:rsidRDefault="00E215E8" w14:paraId="14026A21" w14:textId="77777777">
            <w:pPr>
              <w:rPr>
                <w:rFonts w:ascii="Segoe UI Semibold" w:hAnsi="Segoe UI Semibold"/>
                <w:color w:val="000000"/>
                <w:sz w:val="20"/>
              </w:rPr>
            </w:pPr>
            <w:r w:rsidRPr="008B6648">
              <w:rPr>
                <w:rFonts w:ascii="Segoe UI Semibold" w:hAnsi="Segoe UI Semibold"/>
                <w:color w:val="000000"/>
                <w:sz w:val="20"/>
              </w:rPr>
              <w:t>PTYPE3</w:t>
            </w:r>
          </w:p>
        </w:tc>
        <w:tc>
          <w:tcPr>
            <w:tcW w:w="2257" w:type="dxa"/>
            <w:shd w:val="clear" w:color="auto" w:fill="auto"/>
            <w:vAlign w:val="center"/>
            <w:hideMark/>
          </w:tcPr>
          <w:p w:rsidRPr="008B6648" w:rsidR="00E215E8" w:rsidP="005C07DE" w:rsidRDefault="00E215E8" w14:paraId="3BAE1D46"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Private Aid or Other Government Aid 3 Type </w:t>
            </w:r>
          </w:p>
        </w:tc>
        <w:tc>
          <w:tcPr>
            <w:tcW w:w="847" w:type="dxa"/>
            <w:shd w:val="clear" w:color="auto" w:fill="auto"/>
            <w:vAlign w:val="center"/>
            <w:hideMark/>
          </w:tcPr>
          <w:p w:rsidRPr="008B6648" w:rsidR="00E215E8" w:rsidP="005C07DE" w:rsidRDefault="00E215E8" w14:paraId="21A5E37E"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415232D"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Pr="008B6648" w:rsidR="00E215E8" w:rsidP="005C07DE" w:rsidRDefault="00E215E8" w14:paraId="69F35D59"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Pr="008B6648" w:rsidR="00E215E8" w:rsidTr="005C07DE" w14:paraId="6BD36E74" w14:textId="77777777">
        <w:trPr>
          <w:trHeight w:val="1296"/>
        </w:trPr>
        <w:tc>
          <w:tcPr>
            <w:tcW w:w="979" w:type="dxa"/>
            <w:shd w:val="clear" w:color="000000" w:fill="DDDDDD"/>
            <w:noWrap/>
            <w:vAlign w:val="center"/>
            <w:hideMark/>
          </w:tcPr>
          <w:p w:rsidRPr="008B6648" w:rsidR="00E215E8" w:rsidP="005C07DE" w:rsidRDefault="00E215E8" w14:paraId="162056E6" w14:textId="77777777">
            <w:pPr>
              <w:rPr>
                <w:rFonts w:ascii="Segoe UI Semibold" w:hAnsi="Segoe UI Semibold"/>
                <w:color w:val="000000"/>
                <w:sz w:val="21"/>
                <w:szCs w:val="21"/>
              </w:rPr>
            </w:pPr>
            <w:r w:rsidRPr="008B6648">
              <w:rPr>
                <w:rFonts w:ascii="Segoe UI Semibold" w:hAnsi="Segoe UI Semibold"/>
                <w:color w:val="000000"/>
                <w:sz w:val="21"/>
                <w:szCs w:val="21"/>
              </w:rPr>
              <w:t>51</w:t>
            </w:r>
          </w:p>
        </w:tc>
        <w:tc>
          <w:tcPr>
            <w:tcW w:w="1397" w:type="dxa"/>
            <w:shd w:val="clear" w:color="000000" w:fill="DDDDDD"/>
            <w:noWrap/>
            <w:vAlign w:val="center"/>
            <w:hideMark/>
          </w:tcPr>
          <w:p w:rsidRPr="008B6648" w:rsidR="00E215E8" w:rsidP="005C07DE" w:rsidRDefault="00E215E8" w14:paraId="71B27DDC" w14:textId="77777777">
            <w:pPr>
              <w:rPr>
                <w:rFonts w:ascii="Segoe UI Semibold" w:hAnsi="Segoe UI Semibold"/>
                <w:color w:val="000000"/>
                <w:sz w:val="20"/>
              </w:rPr>
            </w:pPr>
            <w:r w:rsidRPr="008B6648">
              <w:rPr>
                <w:rFonts w:ascii="Segoe UI Semibold" w:hAnsi="Segoe UI Semibold"/>
                <w:color w:val="000000"/>
                <w:sz w:val="20"/>
              </w:rPr>
              <w:t>PSRC3</w:t>
            </w:r>
          </w:p>
        </w:tc>
        <w:tc>
          <w:tcPr>
            <w:tcW w:w="2257" w:type="dxa"/>
            <w:shd w:val="clear" w:color="000000" w:fill="DDDDDD"/>
            <w:vAlign w:val="center"/>
            <w:hideMark/>
          </w:tcPr>
          <w:p w:rsidRPr="008B6648" w:rsidR="00E215E8" w:rsidP="005C07DE" w:rsidRDefault="00E215E8" w14:paraId="679345A0" w14:textId="77777777">
            <w:pPr>
              <w:rPr>
                <w:rFonts w:ascii="Franklin Gothic Demi Cond" w:hAnsi="Franklin Gothic Demi Cond"/>
                <w:sz w:val="21"/>
                <w:szCs w:val="21"/>
              </w:rPr>
            </w:pPr>
            <w:r w:rsidRPr="008B6648">
              <w:rPr>
                <w:rFonts w:ascii="Franklin Gothic Demi Cond" w:hAnsi="Franklin Gothic Demi Cond"/>
                <w:sz w:val="21"/>
                <w:szCs w:val="21"/>
              </w:rPr>
              <w:t>Private Aid or Other Government Aid 3 Source</w:t>
            </w:r>
          </w:p>
        </w:tc>
        <w:tc>
          <w:tcPr>
            <w:tcW w:w="847" w:type="dxa"/>
            <w:shd w:val="clear" w:color="000000" w:fill="DDDDDD"/>
            <w:vAlign w:val="center"/>
            <w:hideMark/>
          </w:tcPr>
          <w:p w:rsidRPr="008B6648" w:rsidR="00E215E8" w:rsidP="005C07DE" w:rsidRDefault="00E215E8" w14:paraId="17E2E9C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Pr="00DA2BC4" w:rsidR="00E215E8" w:rsidP="005C07DE" w:rsidRDefault="00E215E8" w14:paraId="772EA11F"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ype="page"/>
            </w:r>
          </w:p>
          <w:p w:rsidRPr="00DA2BC4" w:rsidR="00E215E8" w:rsidP="005C07DE" w:rsidRDefault="00E215E8" w14:paraId="52E826CF" w14:textId="77777777">
            <w:pPr>
              <w:rPr>
                <w:rFonts w:ascii="Segoe UI Semibold" w:hAnsi="Segoe UI Semibold"/>
                <w:sz w:val="18"/>
                <w:szCs w:val="18"/>
              </w:rPr>
            </w:pPr>
            <w:r w:rsidRPr="00DA2BC4">
              <w:rPr>
                <w:rFonts w:ascii="Segoe UI Semibold" w:hAnsi="Segoe UI Semibold"/>
                <w:sz w:val="18"/>
                <w:szCs w:val="18"/>
              </w:rPr>
              <w:t>2=State</w:t>
            </w:r>
            <w:r w:rsidRPr="00DA2BC4">
              <w:rPr>
                <w:rFonts w:ascii="Segoe UI Semibold" w:hAnsi="Segoe UI Semibold"/>
                <w:sz w:val="18"/>
                <w:szCs w:val="18"/>
              </w:rPr>
              <w:br w:type="page"/>
            </w:r>
          </w:p>
          <w:p w:rsidRPr="00DA2BC4" w:rsidR="00E215E8" w:rsidP="005C07DE" w:rsidRDefault="00E215E8" w14:paraId="2F25B97A" w14:textId="77777777">
            <w:pPr>
              <w:rPr>
                <w:rFonts w:ascii="Segoe UI Semibold" w:hAnsi="Segoe UI Semibold"/>
                <w:sz w:val="18"/>
                <w:szCs w:val="18"/>
              </w:rPr>
            </w:pPr>
            <w:r w:rsidRPr="00DA2BC4">
              <w:rPr>
                <w:rFonts w:ascii="Segoe UI Semibold" w:hAnsi="Segoe UI Semibold"/>
                <w:sz w:val="18"/>
                <w:szCs w:val="18"/>
              </w:rPr>
              <w:t>3=Federal</w:t>
            </w:r>
            <w:r w:rsidRPr="00DA2BC4">
              <w:rPr>
                <w:rFonts w:ascii="Segoe UI Semibold" w:hAnsi="Segoe UI Semibold"/>
                <w:sz w:val="18"/>
                <w:szCs w:val="18"/>
              </w:rPr>
              <w:br w:type="page"/>
            </w:r>
          </w:p>
          <w:p w:rsidRPr="00DA2BC4" w:rsidR="00E215E8" w:rsidP="005C07DE" w:rsidRDefault="00E215E8" w14:paraId="554954D6" w14:textId="77777777">
            <w:pPr>
              <w:rPr>
                <w:rFonts w:ascii="Segoe UI Semibold" w:hAnsi="Segoe UI Semibold"/>
                <w:sz w:val="18"/>
                <w:szCs w:val="18"/>
              </w:rPr>
            </w:pPr>
            <w:r w:rsidRPr="00DA2BC4">
              <w:rPr>
                <w:rFonts w:ascii="Segoe UI Semibold" w:hAnsi="Segoe UI Semibold"/>
                <w:sz w:val="18"/>
                <w:szCs w:val="18"/>
              </w:rPr>
              <w:t>4=Other</w:t>
            </w:r>
          </w:p>
        </w:tc>
        <w:tc>
          <w:tcPr>
            <w:tcW w:w="4747" w:type="dxa"/>
            <w:shd w:val="clear" w:color="000000" w:fill="DDDDDD"/>
            <w:vAlign w:val="center"/>
            <w:hideMark/>
          </w:tcPr>
          <w:p w:rsidRPr="008B6648" w:rsidR="00E215E8" w:rsidP="005C07DE" w:rsidRDefault="00E215E8" w14:paraId="79487593"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7269A610" w14:textId="77777777">
        <w:trPr>
          <w:trHeight w:val="720"/>
        </w:trPr>
        <w:tc>
          <w:tcPr>
            <w:tcW w:w="979" w:type="dxa"/>
            <w:shd w:val="clear" w:color="auto" w:fill="auto"/>
            <w:noWrap/>
            <w:vAlign w:val="center"/>
            <w:hideMark/>
          </w:tcPr>
          <w:p w:rsidRPr="008B6648" w:rsidR="00E215E8" w:rsidP="005C07DE" w:rsidRDefault="00E215E8" w14:paraId="29414144" w14:textId="77777777">
            <w:pPr>
              <w:rPr>
                <w:rFonts w:ascii="Segoe UI Semibold" w:hAnsi="Segoe UI Semibold"/>
                <w:color w:val="000000"/>
                <w:sz w:val="21"/>
                <w:szCs w:val="21"/>
              </w:rPr>
            </w:pPr>
            <w:r w:rsidRPr="008B6648">
              <w:rPr>
                <w:rFonts w:ascii="Segoe UI Semibold" w:hAnsi="Segoe UI Semibold"/>
                <w:color w:val="000000"/>
                <w:sz w:val="21"/>
                <w:szCs w:val="21"/>
              </w:rPr>
              <w:t>52</w:t>
            </w:r>
          </w:p>
        </w:tc>
        <w:tc>
          <w:tcPr>
            <w:tcW w:w="1397" w:type="dxa"/>
            <w:shd w:val="clear" w:color="auto" w:fill="auto"/>
            <w:noWrap/>
            <w:vAlign w:val="center"/>
            <w:hideMark/>
          </w:tcPr>
          <w:p w:rsidRPr="008B6648" w:rsidR="00E215E8" w:rsidP="005C07DE" w:rsidRDefault="00E215E8" w14:paraId="4771A18C" w14:textId="77777777">
            <w:pPr>
              <w:rPr>
                <w:rFonts w:ascii="Segoe UI Semibold" w:hAnsi="Segoe UI Semibold"/>
                <w:color w:val="000000"/>
                <w:sz w:val="20"/>
              </w:rPr>
            </w:pPr>
            <w:r w:rsidRPr="008B6648">
              <w:rPr>
                <w:rFonts w:ascii="Segoe UI Semibold" w:hAnsi="Segoe UI Semibold"/>
                <w:color w:val="000000"/>
                <w:sz w:val="20"/>
              </w:rPr>
              <w:t>PAMT3</w:t>
            </w:r>
          </w:p>
        </w:tc>
        <w:tc>
          <w:tcPr>
            <w:tcW w:w="2257" w:type="dxa"/>
            <w:shd w:val="clear" w:color="auto" w:fill="auto"/>
            <w:vAlign w:val="center"/>
            <w:hideMark/>
          </w:tcPr>
          <w:p w:rsidRPr="008B6648" w:rsidR="00E215E8" w:rsidP="005C07DE" w:rsidRDefault="00E215E8" w14:paraId="6D4F5B8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3 Amount </w:t>
            </w:r>
          </w:p>
        </w:tc>
        <w:tc>
          <w:tcPr>
            <w:tcW w:w="847" w:type="dxa"/>
            <w:shd w:val="clear" w:color="auto" w:fill="auto"/>
            <w:vAlign w:val="center"/>
            <w:hideMark/>
          </w:tcPr>
          <w:p w:rsidRPr="008B6648" w:rsidR="00E215E8" w:rsidP="005C07DE" w:rsidRDefault="00E215E8" w14:paraId="1876A0C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1A02092C"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Pr="008B6648" w:rsidR="00E215E8" w:rsidP="005C07DE" w:rsidRDefault="00E215E8" w14:paraId="5B269687"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0E5EB425" w14:textId="77777777">
        <w:trPr>
          <w:cantSplit/>
          <w:trHeight w:val="330"/>
        </w:trPr>
        <w:tc>
          <w:tcPr>
            <w:tcW w:w="979" w:type="dxa"/>
            <w:shd w:val="clear" w:color="000000" w:fill="DDDDDD"/>
            <w:noWrap/>
            <w:vAlign w:val="center"/>
            <w:hideMark/>
          </w:tcPr>
          <w:p w:rsidRPr="008B6648" w:rsidR="00E215E8" w:rsidP="005C07DE" w:rsidRDefault="00E215E8" w14:paraId="5A1498AA" w14:textId="77777777">
            <w:pPr>
              <w:rPr>
                <w:rFonts w:ascii="Segoe UI Semibold" w:hAnsi="Segoe UI Semibold"/>
                <w:color w:val="000000"/>
                <w:sz w:val="21"/>
                <w:szCs w:val="21"/>
              </w:rPr>
            </w:pPr>
            <w:r w:rsidRPr="008B6648">
              <w:rPr>
                <w:rFonts w:ascii="Segoe UI Semibold" w:hAnsi="Segoe UI Semibold"/>
                <w:color w:val="000000"/>
                <w:sz w:val="21"/>
                <w:szCs w:val="21"/>
              </w:rPr>
              <w:t>53</w:t>
            </w:r>
          </w:p>
        </w:tc>
        <w:tc>
          <w:tcPr>
            <w:tcW w:w="1397" w:type="dxa"/>
            <w:shd w:val="clear" w:color="000000" w:fill="DDDDDD"/>
            <w:noWrap/>
            <w:vAlign w:val="center"/>
            <w:hideMark/>
          </w:tcPr>
          <w:p w:rsidRPr="008B6648" w:rsidR="00E215E8" w:rsidP="005C07DE" w:rsidRDefault="00E215E8" w14:paraId="63319E7A" w14:textId="77777777">
            <w:pPr>
              <w:rPr>
                <w:rFonts w:ascii="Segoe UI Semibold" w:hAnsi="Segoe UI Semibold"/>
                <w:color w:val="000000"/>
                <w:sz w:val="20"/>
              </w:rPr>
            </w:pPr>
            <w:r w:rsidRPr="008B6648">
              <w:rPr>
                <w:rFonts w:ascii="Segoe UI Semibold" w:hAnsi="Segoe UI Semibold"/>
                <w:color w:val="000000"/>
                <w:sz w:val="20"/>
              </w:rPr>
              <w:t>OTHGATE</w:t>
            </w:r>
          </w:p>
        </w:tc>
        <w:tc>
          <w:tcPr>
            <w:tcW w:w="2257" w:type="dxa"/>
            <w:shd w:val="clear" w:color="000000" w:fill="DDDDDD"/>
            <w:vAlign w:val="center"/>
            <w:hideMark/>
          </w:tcPr>
          <w:p w:rsidRPr="008B6648" w:rsidR="00E215E8" w:rsidP="005C07DE" w:rsidRDefault="00E215E8" w14:paraId="01999DAB" w14:textId="77777777">
            <w:pPr>
              <w:rPr>
                <w:rFonts w:ascii="Franklin Gothic Demi Cond" w:hAnsi="Franklin Gothic Demi Cond"/>
                <w:sz w:val="21"/>
                <w:szCs w:val="21"/>
              </w:rPr>
            </w:pPr>
            <w:r w:rsidRPr="008B6648">
              <w:rPr>
                <w:rFonts w:ascii="Franklin Gothic Demi Cond" w:hAnsi="Franklin Gothic Demi Cond"/>
                <w:sz w:val="21"/>
                <w:szCs w:val="21"/>
              </w:rPr>
              <w:t>Student had Other Aid for the 2019-2020 financial aid year?</w:t>
            </w:r>
          </w:p>
        </w:tc>
        <w:tc>
          <w:tcPr>
            <w:tcW w:w="847" w:type="dxa"/>
            <w:shd w:val="clear" w:color="000000" w:fill="DDDDDD"/>
            <w:vAlign w:val="center"/>
            <w:hideMark/>
          </w:tcPr>
          <w:p w:rsidRPr="008B6648" w:rsidR="00E215E8" w:rsidP="005C07DE" w:rsidRDefault="00E215E8" w14:paraId="7D425972"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Pr="00DA2BC4" w:rsidR="00E215E8" w:rsidP="005C07DE" w:rsidRDefault="00E215E8" w14:paraId="756E70AF"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E215E8" w:rsidP="005C07DE" w:rsidRDefault="00E215E8" w14:paraId="28E5E223" w14:textId="77777777">
            <w:pPr>
              <w:rPr>
                <w:rFonts w:ascii="Segoe UI Semibold" w:hAnsi="Segoe UI Semibold"/>
                <w:color w:val="000000"/>
                <w:sz w:val="17"/>
                <w:szCs w:val="17"/>
              </w:rPr>
            </w:pPr>
            <w:r w:rsidRPr="00BF232F">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BF232F">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BF232F">
              <w:rPr>
                <w:rFonts w:ascii="Segoe UI Semibold" w:hAnsi="Segoe UI Semibold"/>
                <w:i/>
                <w:iCs/>
                <w:color w:val="000000"/>
                <w:sz w:val="17"/>
                <w:szCs w:val="17"/>
              </w:rPr>
              <w:br/>
              <w:t xml:space="preserve">      • For continuous enrollment institutions, this item will be prefilled with the July 1, 2019 to June 30, 2020 federal financial aid year.</w:t>
            </w:r>
            <w:r w:rsidRPr="00BF232F">
              <w:rPr>
                <w:rFonts w:ascii="Segoe UI Semibold" w:hAnsi="Segoe UI Semibold"/>
                <w:color w:val="000000"/>
                <w:sz w:val="17"/>
                <w:szCs w:val="17"/>
              </w:rPr>
              <w:t xml:space="preserve"> </w:t>
            </w:r>
            <w:r w:rsidRPr="00BF232F">
              <w:rPr>
                <w:rFonts w:ascii="Segoe UI Semibold" w:hAnsi="Segoe UI Semibold"/>
                <w:color w:val="000000"/>
                <w:sz w:val="17"/>
                <w:szCs w:val="17"/>
              </w:rPr>
              <w:br/>
            </w:r>
            <w:r w:rsidRPr="00BF232F">
              <w:rPr>
                <w:rFonts w:ascii="Segoe UI Semibold" w:hAnsi="Segoe UI Semibold"/>
                <w:color w:val="000000"/>
                <w:sz w:val="17"/>
                <w:szCs w:val="17"/>
              </w:rPr>
              <w:br/>
              <w:t>FOR TERM-BASED INSTITUTIONS: For each aid award received by the student not already reported above,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BF232F">
              <w:rPr>
                <w:rFonts w:ascii="Segoe UI Semibold" w:hAnsi="Segoe UI Semibold"/>
                <w:color w:val="000000"/>
                <w:sz w:val="17"/>
                <w:szCs w:val="17"/>
              </w:rPr>
              <w:br/>
            </w:r>
          </w:p>
          <w:p w:rsidRPr="00BF232F" w:rsidR="00E215E8" w:rsidP="005C07DE" w:rsidRDefault="00E215E8" w14:paraId="1621163C" w14:textId="77777777">
            <w:pPr>
              <w:rPr>
                <w:rFonts w:ascii="Segoe UI Semibold" w:hAnsi="Segoe UI Semibold"/>
                <w:color w:val="000000"/>
                <w:sz w:val="17"/>
                <w:szCs w:val="17"/>
              </w:rPr>
            </w:pPr>
            <w:r w:rsidRPr="00BF232F">
              <w:rPr>
                <w:rFonts w:ascii="Segoe UI Semibold" w:hAnsi="Segoe UI Semibold"/>
                <w:color w:val="000000"/>
                <w:sz w:val="17"/>
                <w:szCs w:val="17"/>
              </w:rPr>
              <w:t>FOR CONTINUOUS ENROLLMENT INSTITUTIONS: For each aid award received by the student not already reported above, report the total whole dollar amount disbursed for the 2019-2020 financial aid year (July 1, 2019 to June 30, 2020). If the student has aid for this period that has not yet been disbursed, include the whole dollar amount awarded that you expect to be disbursed.</w:t>
            </w:r>
            <w:r w:rsidRPr="00BF232F">
              <w:rPr>
                <w:rFonts w:ascii="Segoe UI Semibold" w:hAnsi="Segoe UI Semibold"/>
                <w:color w:val="000000"/>
                <w:sz w:val="17"/>
                <w:szCs w:val="17"/>
              </w:rPr>
              <w:br/>
            </w:r>
            <w:r w:rsidRPr="00BF232F">
              <w:rPr>
                <w:rFonts w:ascii="Segoe UI Semibold" w:hAnsi="Segoe UI Semibold"/>
                <w:color w:val="000000"/>
                <w:sz w:val="17"/>
                <w:szCs w:val="17"/>
              </w:rPr>
              <w:br/>
              <w:t>For additional guidance and examples, please see the NPSAS:20 Student Records Handbook, which is available on the Resources page of the PDP. You may report up to 3 aid awards per student in this section.</w:t>
            </w:r>
          </w:p>
        </w:tc>
      </w:tr>
      <w:tr w:rsidRPr="008B6648" w:rsidR="00E215E8" w:rsidTr="005C07DE" w14:paraId="27C6104D" w14:textId="77777777">
        <w:trPr>
          <w:trHeight w:val="2016"/>
        </w:trPr>
        <w:tc>
          <w:tcPr>
            <w:tcW w:w="979" w:type="dxa"/>
            <w:shd w:val="clear" w:color="auto" w:fill="auto"/>
            <w:noWrap/>
            <w:vAlign w:val="center"/>
            <w:hideMark/>
          </w:tcPr>
          <w:p w:rsidRPr="008B6648" w:rsidR="00E215E8" w:rsidP="005C07DE" w:rsidRDefault="00E215E8" w14:paraId="6231B9B2" w14:textId="77777777">
            <w:pPr>
              <w:rPr>
                <w:rFonts w:ascii="Segoe UI Semibold" w:hAnsi="Segoe UI Semibold"/>
                <w:color w:val="000000"/>
                <w:sz w:val="21"/>
                <w:szCs w:val="21"/>
              </w:rPr>
            </w:pPr>
            <w:r w:rsidRPr="008B6648">
              <w:rPr>
                <w:rFonts w:ascii="Segoe UI Semibold" w:hAnsi="Segoe UI Semibold"/>
                <w:color w:val="000000"/>
                <w:sz w:val="21"/>
                <w:szCs w:val="21"/>
              </w:rPr>
              <w:t>54</w:t>
            </w:r>
          </w:p>
        </w:tc>
        <w:tc>
          <w:tcPr>
            <w:tcW w:w="1397" w:type="dxa"/>
            <w:shd w:val="clear" w:color="auto" w:fill="auto"/>
            <w:noWrap/>
            <w:vAlign w:val="center"/>
            <w:hideMark/>
          </w:tcPr>
          <w:p w:rsidRPr="008B6648" w:rsidR="00E215E8" w:rsidP="005C07DE" w:rsidRDefault="00E215E8" w14:paraId="28ADBBBB" w14:textId="77777777">
            <w:pPr>
              <w:rPr>
                <w:rFonts w:ascii="Segoe UI Semibold" w:hAnsi="Segoe UI Semibold"/>
                <w:color w:val="000000"/>
                <w:sz w:val="20"/>
              </w:rPr>
            </w:pPr>
            <w:r w:rsidRPr="008B6648">
              <w:rPr>
                <w:rFonts w:ascii="Segoe UI Semibold" w:hAnsi="Segoe UI Semibold"/>
                <w:color w:val="000000"/>
                <w:sz w:val="20"/>
              </w:rPr>
              <w:t>OPROG1</w:t>
            </w:r>
          </w:p>
        </w:tc>
        <w:tc>
          <w:tcPr>
            <w:tcW w:w="2257" w:type="dxa"/>
            <w:shd w:val="clear" w:color="auto" w:fill="auto"/>
            <w:vAlign w:val="center"/>
            <w:hideMark/>
          </w:tcPr>
          <w:p w:rsidRPr="008B6648" w:rsidR="00E215E8" w:rsidP="005C07DE" w:rsidRDefault="00E215E8" w14:paraId="2C07B526"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1 Name </w:t>
            </w:r>
          </w:p>
        </w:tc>
        <w:tc>
          <w:tcPr>
            <w:tcW w:w="847" w:type="dxa"/>
            <w:shd w:val="clear" w:color="auto" w:fill="auto"/>
            <w:vAlign w:val="center"/>
            <w:hideMark/>
          </w:tcPr>
          <w:p w:rsidRPr="008B6648" w:rsidR="00E215E8" w:rsidP="005C07DE" w:rsidRDefault="00E215E8" w14:paraId="3EBD3FD5"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D469DB9"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191DD020"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other aid, leave these fields blank.</w:t>
            </w:r>
          </w:p>
        </w:tc>
      </w:tr>
      <w:tr w:rsidRPr="008B6648" w:rsidR="00E215E8" w:rsidTr="005C07DE" w14:paraId="65E758ED" w14:textId="77777777">
        <w:trPr>
          <w:trHeight w:val="1602"/>
        </w:trPr>
        <w:tc>
          <w:tcPr>
            <w:tcW w:w="979" w:type="dxa"/>
            <w:shd w:val="clear" w:color="auto" w:fill="auto"/>
            <w:noWrap/>
            <w:vAlign w:val="center"/>
            <w:hideMark/>
          </w:tcPr>
          <w:p w:rsidRPr="008B6648" w:rsidR="00E215E8" w:rsidP="005C07DE" w:rsidRDefault="00E215E8" w14:paraId="746C280C" w14:textId="77777777">
            <w:pPr>
              <w:rPr>
                <w:rFonts w:ascii="Segoe UI Semibold" w:hAnsi="Segoe UI Semibold"/>
                <w:color w:val="000000"/>
                <w:sz w:val="21"/>
                <w:szCs w:val="21"/>
              </w:rPr>
            </w:pPr>
            <w:r w:rsidRPr="008B6648">
              <w:rPr>
                <w:rFonts w:ascii="Segoe UI Semibold" w:hAnsi="Segoe UI Semibold"/>
                <w:color w:val="000000"/>
                <w:sz w:val="21"/>
                <w:szCs w:val="21"/>
              </w:rPr>
              <w:t>55</w:t>
            </w:r>
          </w:p>
        </w:tc>
        <w:tc>
          <w:tcPr>
            <w:tcW w:w="1397" w:type="dxa"/>
            <w:shd w:val="clear" w:color="auto" w:fill="auto"/>
            <w:noWrap/>
            <w:vAlign w:val="center"/>
            <w:hideMark/>
          </w:tcPr>
          <w:p w:rsidRPr="008B6648" w:rsidR="00E215E8" w:rsidP="005C07DE" w:rsidRDefault="00E215E8" w14:paraId="74493889" w14:textId="77777777">
            <w:pPr>
              <w:rPr>
                <w:rFonts w:ascii="Segoe UI Semibold" w:hAnsi="Segoe UI Semibold"/>
                <w:color w:val="000000"/>
                <w:sz w:val="20"/>
              </w:rPr>
            </w:pPr>
            <w:r w:rsidRPr="008B6648">
              <w:rPr>
                <w:rFonts w:ascii="Segoe UI Semibold" w:hAnsi="Segoe UI Semibold"/>
                <w:color w:val="000000"/>
                <w:sz w:val="20"/>
              </w:rPr>
              <w:t>OTYPE1</w:t>
            </w:r>
          </w:p>
        </w:tc>
        <w:tc>
          <w:tcPr>
            <w:tcW w:w="2257" w:type="dxa"/>
            <w:shd w:val="clear" w:color="auto" w:fill="auto"/>
            <w:vAlign w:val="center"/>
            <w:hideMark/>
          </w:tcPr>
          <w:p w:rsidRPr="008B6648" w:rsidR="00E215E8" w:rsidP="005C07DE" w:rsidRDefault="00E215E8" w14:paraId="380ADA6E"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1 Type </w:t>
            </w:r>
          </w:p>
        </w:tc>
        <w:tc>
          <w:tcPr>
            <w:tcW w:w="847" w:type="dxa"/>
            <w:shd w:val="clear" w:color="auto" w:fill="auto"/>
            <w:vAlign w:val="center"/>
            <w:hideMark/>
          </w:tcPr>
          <w:p w:rsidRPr="008B6648" w:rsidR="00E215E8" w:rsidP="005C07DE" w:rsidRDefault="00E215E8" w14:paraId="136A6EC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5288056"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00E215E8" w:rsidP="005C07DE" w:rsidRDefault="00E215E8" w14:paraId="2DD05E5A"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rsidR="00E215E8" w:rsidP="005C07DE" w:rsidRDefault="00E215E8" w14:paraId="2DC066F5" w14:textId="77777777">
            <w:pPr>
              <w:rPr>
                <w:rFonts w:ascii="Segoe UI Semibold" w:hAnsi="Segoe UI Semibold"/>
                <w:color w:val="000000"/>
                <w:sz w:val="18"/>
                <w:szCs w:val="18"/>
              </w:rPr>
            </w:pPr>
          </w:p>
          <w:p w:rsidRPr="008B6648" w:rsidR="00E215E8" w:rsidP="005C07DE" w:rsidRDefault="00E215E8" w14:paraId="493A8AB0" w14:textId="77777777">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rsidRPr="008B6648" w:rsidR="00E215E8" w:rsidTr="005C07DE" w14:paraId="400D29E4" w14:textId="77777777">
        <w:trPr>
          <w:trHeight w:val="1296"/>
        </w:trPr>
        <w:tc>
          <w:tcPr>
            <w:tcW w:w="979" w:type="dxa"/>
            <w:shd w:val="clear" w:color="auto" w:fill="auto"/>
            <w:noWrap/>
            <w:vAlign w:val="center"/>
            <w:hideMark/>
          </w:tcPr>
          <w:p w:rsidRPr="008B6648" w:rsidR="00E215E8" w:rsidP="005C07DE" w:rsidRDefault="00E215E8" w14:paraId="774B77E0" w14:textId="77777777">
            <w:pPr>
              <w:rPr>
                <w:rFonts w:ascii="Segoe UI Semibold" w:hAnsi="Segoe UI Semibold"/>
                <w:color w:val="000000"/>
                <w:sz w:val="21"/>
                <w:szCs w:val="21"/>
              </w:rPr>
            </w:pPr>
            <w:r w:rsidRPr="008B6648">
              <w:rPr>
                <w:rFonts w:ascii="Segoe UI Semibold" w:hAnsi="Segoe UI Semibold"/>
                <w:color w:val="000000"/>
                <w:sz w:val="21"/>
                <w:szCs w:val="21"/>
              </w:rPr>
              <w:t>56</w:t>
            </w:r>
          </w:p>
        </w:tc>
        <w:tc>
          <w:tcPr>
            <w:tcW w:w="1397" w:type="dxa"/>
            <w:shd w:val="clear" w:color="auto" w:fill="auto"/>
            <w:noWrap/>
            <w:vAlign w:val="center"/>
            <w:hideMark/>
          </w:tcPr>
          <w:p w:rsidRPr="008B6648" w:rsidR="00E215E8" w:rsidP="005C07DE" w:rsidRDefault="00E215E8" w14:paraId="2542CF47" w14:textId="77777777">
            <w:pPr>
              <w:rPr>
                <w:rFonts w:ascii="Segoe UI Semibold" w:hAnsi="Segoe UI Semibold"/>
                <w:color w:val="000000"/>
                <w:sz w:val="20"/>
              </w:rPr>
            </w:pPr>
            <w:r w:rsidRPr="008B6648">
              <w:rPr>
                <w:rFonts w:ascii="Segoe UI Semibold" w:hAnsi="Segoe UI Semibold"/>
                <w:color w:val="000000"/>
                <w:sz w:val="20"/>
              </w:rPr>
              <w:t>OSRC1</w:t>
            </w:r>
          </w:p>
        </w:tc>
        <w:tc>
          <w:tcPr>
            <w:tcW w:w="2257" w:type="dxa"/>
            <w:shd w:val="clear" w:color="auto" w:fill="auto"/>
            <w:vAlign w:val="center"/>
            <w:hideMark/>
          </w:tcPr>
          <w:p w:rsidRPr="008B6648" w:rsidR="00E215E8" w:rsidP="005C07DE" w:rsidRDefault="00E215E8" w14:paraId="0F1696D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1 Source </w:t>
            </w:r>
          </w:p>
        </w:tc>
        <w:tc>
          <w:tcPr>
            <w:tcW w:w="847" w:type="dxa"/>
            <w:shd w:val="clear" w:color="auto" w:fill="auto"/>
            <w:vAlign w:val="center"/>
            <w:hideMark/>
          </w:tcPr>
          <w:p w:rsidRPr="008B6648" w:rsidR="00E215E8" w:rsidP="005C07DE" w:rsidRDefault="00E215E8" w14:paraId="70A63502"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334C8BAF"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auto" w:fill="auto"/>
            <w:vAlign w:val="center"/>
            <w:hideMark/>
          </w:tcPr>
          <w:p w:rsidRPr="008B6648" w:rsidR="00E215E8" w:rsidP="005C07DE" w:rsidRDefault="00E215E8" w14:paraId="1A977917"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1D19E193" w14:textId="77777777">
        <w:trPr>
          <w:trHeight w:val="288"/>
        </w:trPr>
        <w:tc>
          <w:tcPr>
            <w:tcW w:w="979" w:type="dxa"/>
            <w:shd w:val="clear" w:color="auto" w:fill="auto"/>
            <w:noWrap/>
            <w:vAlign w:val="center"/>
            <w:hideMark/>
          </w:tcPr>
          <w:p w:rsidRPr="008B6648" w:rsidR="00E215E8" w:rsidP="005C07DE" w:rsidRDefault="00E215E8" w14:paraId="540CF50E" w14:textId="77777777">
            <w:pPr>
              <w:rPr>
                <w:rFonts w:ascii="Segoe UI Semibold" w:hAnsi="Segoe UI Semibold"/>
                <w:color w:val="000000"/>
                <w:sz w:val="21"/>
                <w:szCs w:val="21"/>
              </w:rPr>
            </w:pPr>
            <w:r w:rsidRPr="008B6648">
              <w:rPr>
                <w:rFonts w:ascii="Segoe UI Semibold" w:hAnsi="Segoe UI Semibold"/>
                <w:color w:val="000000"/>
                <w:sz w:val="21"/>
                <w:szCs w:val="21"/>
              </w:rPr>
              <w:t>57</w:t>
            </w:r>
          </w:p>
        </w:tc>
        <w:tc>
          <w:tcPr>
            <w:tcW w:w="1397" w:type="dxa"/>
            <w:shd w:val="clear" w:color="auto" w:fill="auto"/>
            <w:noWrap/>
            <w:vAlign w:val="center"/>
            <w:hideMark/>
          </w:tcPr>
          <w:p w:rsidRPr="008B6648" w:rsidR="00E215E8" w:rsidP="005C07DE" w:rsidRDefault="00E215E8" w14:paraId="10220323" w14:textId="77777777">
            <w:pPr>
              <w:rPr>
                <w:rFonts w:ascii="Segoe UI Semibold" w:hAnsi="Segoe UI Semibold"/>
                <w:color w:val="000000"/>
                <w:sz w:val="20"/>
              </w:rPr>
            </w:pPr>
            <w:r w:rsidRPr="008B6648">
              <w:rPr>
                <w:rFonts w:ascii="Segoe UI Semibold" w:hAnsi="Segoe UI Semibold"/>
                <w:color w:val="000000"/>
                <w:sz w:val="20"/>
              </w:rPr>
              <w:t>OAMT1</w:t>
            </w:r>
          </w:p>
        </w:tc>
        <w:tc>
          <w:tcPr>
            <w:tcW w:w="2257" w:type="dxa"/>
            <w:shd w:val="clear" w:color="auto" w:fill="auto"/>
            <w:vAlign w:val="center"/>
            <w:hideMark/>
          </w:tcPr>
          <w:p w:rsidRPr="008B6648" w:rsidR="00E215E8" w:rsidP="005C07DE" w:rsidRDefault="00E215E8" w14:paraId="03DF2285"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1 Amount </w:t>
            </w:r>
          </w:p>
        </w:tc>
        <w:tc>
          <w:tcPr>
            <w:tcW w:w="847" w:type="dxa"/>
            <w:shd w:val="clear" w:color="auto" w:fill="auto"/>
            <w:vAlign w:val="center"/>
            <w:hideMark/>
          </w:tcPr>
          <w:p w:rsidRPr="008B6648" w:rsidR="00E215E8" w:rsidP="005C07DE" w:rsidRDefault="00E215E8" w14:paraId="223C02C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342C063"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Pr="008B6648" w:rsidR="00E215E8" w:rsidP="005C07DE" w:rsidRDefault="00E215E8" w14:paraId="62DB9617"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488DF184" w14:textId="77777777">
        <w:trPr>
          <w:cantSplit/>
          <w:trHeight w:val="330"/>
        </w:trPr>
        <w:tc>
          <w:tcPr>
            <w:tcW w:w="979" w:type="dxa"/>
            <w:shd w:val="clear" w:color="auto" w:fill="auto"/>
            <w:noWrap/>
            <w:vAlign w:val="center"/>
            <w:hideMark/>
          </w:tcPr>
          <w:p w:rsidRPr="008B6648" w:rsidR="00E215E8" w:rsidP="005C07DE" w:rsidRDefault="00E215E8" w14:paraId="04EF897D" w14:textId="77777777">
            <w:pPr>
              <w:rPr>
                <w:rFonts w:ascii="Segoe UI Semibold" w:hAnsi="Segoe UI Semibold"/>
                <w:color w:val="000000"/>
                <w:sz w:val="21"/>
                <w:szCs w:val="21"/>
              </w:rPr>
            </w:pPr>
            <w:r w:rsidRPr="008B6648">
              <w:rPr>
                <w:rFonts w:ascii="Segoe UI Semibold" w:hAnsi="Segoe UI Semibold"/>
                <w:color w:val="000000"/>
                <w:sz w:val="21"/>
                <w:szCs w:val="21"/>
              </w:rPr>
              <w:t>58</w:t>
            </w:r>
          </w:p>
        </w:tc>
        <w:tc>
          <w:tcPr>
            <w:tcW w:w="1397" w:type="dxa"/>
            <w:shd w:val="clear" w:color="auto" w:fill="auto"/>
            <w:noWrap/>
            <w:vAlign w:val="center"/>
            <w:hideMark/>
          </w:tcPr>
          <w:p w:rsidRPr="008B6648" w:rsidR="00E215E8" w:rsidP="005C07DE" w:rsidRDefault="00E215E8" w14:paraId="747A4604" w14:textId="77777777">
            <w:pPr>
              <w:rPr>
                <w:rFonts w:ascii="Segoe UI Semibold" w:hAnsi="Segoe UI Semibold"/>
                <w:color w:val="000000"/>
                <w:sz w:val="20"/>
              </w:rPr>
            </w:pPr>
            <w:r w:rsidRPr="008B6648">
              <w:rPr>
                <w:rFonts w:ascii="Segoe UI Semibold" w:hAnsi="Segoe UI Semibold"/>
                <w:color w:val="000000"/>
                <w:sz w:val="20"/>
              </w:rPr>
              <w:t>OPROG2</w:t>
            </w:r>
          </w:p>
        </w:tc>
        <w:tc>
          <w:tcPr>
            <w:tcW w:w="2257" w:type="dxa"/>
            <w:shd w:val="clear" w:color="auto" w:fill="auto"/>
            <w:vAlign w:val="center"/>
            <w:hideMark/>
          </w:tcPr>
          <w:p w:rsidRPr="008B6648" w:rsidR="00E215E8" w:rsidP="005C07DE" w:rsidRDefault="00E215E8" w14:paraId="11DCFDD8"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2 Name </w:t>
            </w:r>
          </w:p>
        </w:tc>
        <w:tc>
          <w:tcPr>
            <w:tcW w:w="847" w:type="dxa"/>
            <w:shd w:val="clear" w:color="auto" w:fill="auto"/>
            <w:vAlign w:val="center"/>
            <w:hideMark/>
          </w:tcPr>
          <w:p w:rsidRPr="008B6648" w:rsidR="00E215E8" w:rsidP="005C07DE" w:rsidRDefault="00E215E8" w14:paraId="6602FAA5"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1B56681B"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5CE49751"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other aid, leave these fields blank.</w:t>
            </w:r>
          </w:p>
        </w:tc>
      </w:tr>
      <w:tr w:rsidRPr="008B6648" w:rsidR="00E215E8" w:rsidTr="005C07DE" w14:paraId="68F28A11" w14:textId="77777777">
        <w:trPr>
          <w:trHeight w:val="1602"/>
        </w:trPr>
        <w:tc>
          <w:tcPr>
            <w:tcW w:w="979" w:type="dxa"/>
            <w:shd w:val="clear" w:color="auto" w:fill="auto"/>
            <w:noWrap/>
            <w:vAlign w:val="center"/>
            <w:hideMark/>
          </w:tcPr>
          <w:p w:rsidRPr="008B6648" w:rsidR="00E215E8" w:rsidP="005C07DE" w:rsidRDefault="00E215E8" w14:paraId="08772ECC" w14:textId="77777777">
            <w:pPr>
              <w:rPr>
                <w:rFonts w:ascii="Segoe UI Semibold" w:hAnsi="Segoe UI Semibold"/>
                <w:color w:val="000000"/>
                <w:sz w:val="21"/>
                <w:szCs w:val="21"/>
              </w:rPr>
            </w:pPr>
            <w:r w:rsidRPr="008B6648">
              <w:rPr>
                <w:rFonts w:ascii="Segoe UI Semibold" w:hAnsi="Segoe UI Semibold"/>
                <w:color w:val="000000"/>
                <w:sz w:val="21"/>
                <w:szCs w:val="21"/>
              </w:rPr>
              <w:t>59</w:t>
            </w:r>
          </w:p>
        </w:tc>
        <w:tc>
          <w:tcPr>
            <w:tcW w:w="1397" w:type="dxa"/>
            <w:shd w:val="clear" w:color="auto" w:fill="auto"/>
            <w:noWrap/>
            <w:vAlign w:val="center"/>
            <w:hideMark/>
          </w:tcPr>
          <w:p w:rsidRPr="008B6648" w:rsidR="00E215E8" w:rsidP="005C07DE" w:rsidRDefault="00E215E8" w14:paraId="5F4AF36B" w14:textId="77777777">
            <w:pPr>
              <w:rPr>
                <w:rFonts w:ascii="Segoe UI Semibold" w:hAnsi="Segoe UI Semibold"/>
                <w:color w:val="000000"/>
                <w:sz w:val="20"/>
              </w:rPr>
            </w:pPr>
            <w:r w:rsidRPr="008B6648">
              <w:rPr>
                <w:rFonts w:ascii="Segoe UI Semibold" w:hAnsi="Segoe UI Semibold"/>
                <w:color w:val="000000"/>
                <w:sz w:val="20"/>
              </w:rPr>
              <w:t>OTYPE2</w:t>
            </w:r>
          </w:p>
        </w:tc>
        <w:tc>
          <w:tcPr>
            <w:tcW w:w="2257" w:type="dxa"/>
            <w:shd w:val="clear" w:color="auto" w:fill="auto"/>
            <w:vAlign w:val="center"/>
            <w:hideMark/>
          </w:tcPr>
          <w:p w:rsidRPr="008B6648" w:rsidR="00E215E8" w:rsidP="005C07DE" w:rsidRDefault="00E215E8" w14:paraId="5969294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2 Type </w:t>
            </w:r>
          </w:p>
        </w:tc>
        <w:tc>
          <w:tcPr>
            <w:tcW w:w="847" w:type="dxa"/>
            <w:shd w:val="clear" w:color="auto" w:fill="auto"/>
            <w:vAlign w:val="center"/>
            <w:hideMark/>
          </w:tcPr>
          <w:p w:rsidRPr="008B6648" w:rsidR="00E215E8" w:rsidP="005C07DE" w:rsidRDefault="00E215E8" w14:paraId="3260BD9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44552F6E"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Pr="008B6648" w:rsidR="00E215E8" w:rsidP="005C07DE" w:rsidRDefault="00E215E8" w14:paraId="13095AF1"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Pr="008B6648" w:rsidR="00E215E8" w:rsidTr="005C07DE" w14:paraId="4C803C28" w14:textId="77777777">
        <w:trPr>
          <w:trHeight w:val="1008"/>
        </w:trPr>
        <w:tc>
          <w:tcPr>
            <w:tcW w:w="979" w:type="dxa"/>
            <w:shd w:val="clear" w:color="auto" w:fill="auto"/>
            <w:noWrap/>
            <w:vAlign w:val="center"/>
            <w:hideMark/>
          </w:tcPr>
          <w:p w:rsidRPr="008B6648" w:rsidR="00E215E8" w:rsidP="005C07DE" w:rsidRDefault="00E215E8" w14:paraId="3BA7A90F" w14:textId="77777777">
            <w:pPr>
              <w:rPr>
                <w:rFonts w:ascii="Segoe UI Semibold" w:hAnsi="Segoe UI Semibold"/>
                <w:color w:val="000000"/>
                <w:sz w:val="21"/>
                <w:szCs w:val="21"/>
              </w:rPr>
            </w:pPr>
            <w:r w:rsidRPr="008B6648">
              <w:rPr>
                <w:rFonts w:ascii="Segoe UI Semibold" w:hAnsi="Segoe UI Semibold"/>
                <w:color w:val="000000"/>
                <w:sz w:val="21"/>
                <w:szCs w:val="21"/>
              </w:rPr>
              <w:t>60</w:t>
            </w:r>
          </w:p>
        </w:tc>
        <w:tc>
          <w:tcPr>
            <w:tcW w:w="1397" w:type="dxa"/>
            <w:shd w:val="clear" w:color="auto" w:fill="auto"/>
            <w:noWrap/>
            <w:vAlign w:val="center"/>
            <w:hideMark/>
          </w:tcPr>
          <w:p w:rsidRPr="008B6648" w:rsidR="00E215E8" w:rsidP="005C07DE" w:rsidRDefault="00E215E8" w14:paraId="2A0D7A18" w14:textId="77777777">
            <w:pPr>
              <w:rPr>
                <w:rFonts w:ascii="Segoe UI Semibold" w:hAnsi="Segoe UI Semibold"/>
                <w:color w:val="000000"/>
                <w:sz w:val="20"/>
              </w:rPr>
            </w:pPr>
            <w:r w:rsidRPr="008B6648">
              <w:rPr>
                <w:rFonts w:ascii="Segoe UI Semibold" w:hAnsi="Segoe UI Semibold"/>
                <w:color w:val="000000"/>
                <w:sz w:val="20"/>
              </w:rPr>
              <w:t>OSRC2</w:t>
            </w:r>
          </w:p>
        </w:tc>
        <w:tc>
          <w:tcPr>
            <w:tcW w:w="2257" w:type="dxa"/>
            <w:shd w:val="clear" w:color="auto" w:fill="auto"/>
            <w:vAlign w:val="center"/>
            <w:hideMark/>
          </w:tcPr>
          <w:p w:rsidRPr="008B6648" w:rsidR="00E215E8" w:rsidP="005C07DE" w:rsidRDefault="00E215E8" w14:paraId="6211B5C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2 Source </w:t>
            </w:r>
          </w:p>
        </w:tc>
        <w:tc>
          <w:tcPr>
            <w:tcW w:w="847" w:type="dxa"/>
            <w:shd w:val="clear" w:color="auto" w:fill="auto"/>
            <w:vAlign w:val="center"/>
            <w:hideMark/>
          </w:tcPr>
          <w:p w:rsidRPr="008B6648" w:rsidR="00E215E8" w:rsidP="005C07DE" w:rsidRDefault="00E215E8" w14:paraId="5C782D1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0966F7B2"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ype="page"/>
            </w:r>
          </w:p>
          <w:p w:rsidRPr="00DA2BC4" w:rsidR="00E215E8" w:rsidP="005C07DE" w:rsidRDefault="00E215E8" w14:paraId="4E391273" w14:textId="77777777">
            <w:pPr>
              <w:rPr>
                <w:rFonts w:ascii="Segoe UI Semibold" w:hAnsi="Segoe UI Semibold"/>
                <w:sz w:val="18"/>
                <w:szCs w:val="18"/>
              </w:rPr>
            </w:pPr>
            <w:r w:rsidRPr="00DA2BC4">
              <w:rPr>
                <w:rFonts w:ascii="Segoe UI Semibold" w:hAnsi="Segoe UI Semibold"/>
                <w:sz w:val="18"/>
                <w:szCs w:val="18"/>
              </w:rPr>
              <w:t>2=State</w:t>
            </w:r>
          </w:p>
          <w:p w:rsidRPr="00DA2BC4" w:rsidR="00E215E8" w:rsidP="005C07DE" w:rsidRDefault="00E215E8" w14:paraId="7E8594C0" w14:textId="77777777">
            <w:pPr>
              <w:rPr>
                <w:rFonts w:ascii="Segoe UI Semibold" w:hAnsi="Segoe UI Semibold"/>
                <w:sz w:val="18"/>
                <w:szCs w:val="18"/>
              </w:rPr>
            </w:pPr>
            <w:r w:rsidRPr="00DA2BC4">
              <w:rPr>
                <w:rFonts w:ascii="Segoe UI Semibold" w:hAnsi="Segoe UI Semibold"/>
                <w:sz w:val="18"/>
                <w:szCs w:val="18"/>
              </w:rPr>
              <w:br w:type="page"/>
              <w:t>3=Federal</w:t>
            </w:r>
          </w:p>
          <w:p w:rsidRPr="00DA2BC4" w:rsidR="00E215E8" w:rsidP="005C07DE" w:rsidRDefault="00E215E8" w14:paraId="65A874D2" w14:textId="77777777">
            <w:pPr>
              <w:rPr>
                <w:rFonts w:ascii="Segoe UI Semibold" w:hAnsi="Segoe UI Semibold"/>
                <w:sz w:val="18"/>
                <w:szCs w:val="18"/>
              </w:rPr>
            </w:pPr>
            <w:r w:rsidRPr="00DA2BC4">
              <w:rPr>
                <w:rFonts w:ascii="Segoe UI Semibold" w:hAnsi="Segoe UI Semibold"/>
                <w:sz w:val="18"/>
                <w:szCs w:val="18"/>
              </w:rPr>
              <w:br w:type="page"/>
              <w:t>4=Other</w:t>
            </w:r>
          </w:p>
        </w:tc>
        <w:tc>
          <w:tcPr>
            <w:tcW w:w="4747" w:type="dxa"/>
            <w:shd w:val="clear" w:color="auto" w:fill="auto"/>
            <w:vAlign w:val="center"/>
            <w:hideMark/>
          </w:tcPr>
          <w:p w:rsidRPr="008B6648" w:rsidR="00E215E8" w:rsidP="005C07DE" w:rsidRDefault="00E215E8" w14:paraId="0A968BDC"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414DE749" w14:textId="77777777">
        <w:trPr>
          <w:trHeight w:val="288"/>
        </w:trPr>
        <w:tc>
          <w:tcPr>
            <w:tcW w:w="979" w:type="dxa"/>
            <w:shd w:val="clear" w:color="auto" w:fill="auto"/>
            <w:noWrap/>
            <w:vAlign w:val="center"/>
            <w:hideMark/>
          </w:tcPr>
          <w:p w:rsidRPr="008B6648" w:rsidR="00E215E8" w:rsidP="005C07DE" w:rsidRDefault="00E215E8" w14:paraId="6E909E13" w14:textId="77777777">
            <w:pPr>
              <w:rPr>
                <w:rFonts w:ascii="Segoe UI Semibold" w:hAnsi="Segoe UI Semibold"/>
                <w:color w:val="000000"/>
                <w:sz w:val="21"/>
                <w:szCs w:val="21"/>
              </w:rPr>
            </w:pPr>
            <w:r w:rsidRPr="008B6648">
              <w:rPr>
                <w:rFonts w:ascii="Segoe UI Semibold" w:hAnsi="Segoe UI Semibold"/>
                <w:color w:val="000000"/>
                <w:sz w:val="21"/>
                <w:szCs w:val="21"/>
              </w:rPr>
              <w:t>61</w:t>
            </w:r>
          </w:p>
        </w:tc>
        <w:tc>
          <w:tcPr>
            <w:tcW w:w="1397" w:type="dxa"/>
            <w:shd w:val="clear" w:color="auto" w:fill="auto"/>
            <w:noWrap/>
            <w:vAlign w:val="center"/>
            <w:hideMark/>
          </w:tcPr>
          <w:p w:rsidRPr="008B6648" w:rsidR="00E215E8" w:rsidP="005C07DE" w:rsidRDefault="00E215E8" w14:paraId="3D0D2D0C" w14:textId="77777777">
            <w:pPr>
              <w:rPr>
                <w:rFonts w:ascii="Segoe UI Semibold" w:hAnsi="Segoe UI Semibold"/>
                <w:color w:val="000000"/>
                <w:sz w:val="20"/>
              </w:rPr>
            </w:pPr>
            <w:r w:rsidRPr="008B6648">
              <w:rPr>
                <w:rFonts w:ascii="Segoe UI Semibold" w:hAnsi="Segoe UI Semibold"/>
                <w:color w:val="000000"/>
                <w:sz w:val="20"/>
              </w:rPr>
              <w:t>OAMT2</w:t>
            </w:r>
          </w:p>
        </w:tc>
        <w:tc>
          <w:tcPr>
            <w:tcW w:w="2257" w:type="dxa"/>
            <w:shd w:val="clear" w:color="auto" w:fill="auto"/>
            <w:vAlign w:val="center"/>
            <w:hideMark/>
          </w:tcPr>
          <w:p w:rsidRPr="008B6648" w:rsidR="00E215E8" w:rsidP="005C07DE" w:rsidRDefault="00E215E8" w14:paraId="3D85FFC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2 Amount </w:t>
            </w:r>
          </w:p>
        </w:tc>
        <w:tc>
          <w:tcPr>
            <w:tcW w:w="847" w:type="dxa"/>
            <w:shd w:val="clear" w:color="auto" w:fill="auto"/>
            <w:vAlign w:val="center"/>
            <w:hideMark/>
          </w:tcPr>
          <w:p w:rsidRPr="008B6648" w:rsidR="00E215E8" w:rsidP="005C07DE" w:rsidRDefault="00E215E8" w14:paraId="58B3182A"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69B2E20A"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Pr="008B6648" w:rsidR="00E215E8" w:rsidP="005C07DE" w:rsidRDefault="00E215E8" w14:paraId="0E969139"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2038D943" w14:textId="77777777">
        <w:trPr>
          <w:cantSplit/>
          <w:trHeight w:val="330"/>
        </w:trPr>
        <w:tc>
          <w:tcPr>
            <w:tcW w:w="979" w:type="dxa"/>
            <w:shd w:val="clear" w:color="auto" w:fill="auto"/>
            <w:noWrap/>
            <w:vAlign w:val="center"/>
            <w:hideMark/>
          </w:tcPr>
          <w:p w:rsidRPr="008B6648" w:rsidR="00E215E8" w:rsidP="005C07DE" w:rsidRDefault="00E215E8" w14:paraId="64AEC278" w14:textId="77777777">
            <w:pPr>
              <w:rPr>
                <w:rFonts w:ascii="Segoe UI Semibold" w:hAnsi="Segoe UI Semibold"/>
                <w:color w:val="000000"/>
                <w:sz w:val="21"/>
                <w:szCs w:val="21"/>
              </w:rPr>
            </w:pPr>
            <w:r w:rsidRPr="008B6648">
              <w:rPr>
                <w:rFonts w:ascii="Segoe UI Semibold" w:hAnsi="Segoe UI Semibold"/>
                <w:color w:val="000000"/>
                <w:sz w:val="21"/>
                <w:szCs w:val="21"/>
              </w:rPr>
              <w:t>62</w:t>
            </w:r>
          </w:p>
        </w:tc>
        <w:tc>
          <w:tcPr>
            <w:tcW w:w="1397" w:type="dxa"/>
            <w:shd w:val="clear" w:color="auto" w:fill="auto"/>
            <w:noWrap/>
            <w:vAlign w:val="center"/>
            <w:hideMark/>
          </w:tcPr>
          <w:p w:rsidRPr="008B6648" w:rsidR="00E215E8" w:rsidP="005C07DE" w:rsidRDefault="00E215E8" w14:paraId="1F676577" w14:textId="77777777">
            <w:pPr>
              <w:rPr>
                <w:rFonts w:ascii="Segoe UI Semibold" w:hAnsi="Segoe UI Semibold"/>
                <w:color w:val="000000"/>
                <w:sz w:val="20"/>
              </w:rPr>
            </w:pPr>
            <w:r w:rsidRPr="008B6648">
              <w:rPr>
                <w:rFonts w:ascii="Segoe UI Semibold" w:hAnsi="Segoe UI Semibold"/>
                <w:color w:val="000000"/>
                <w:sz w:val="20"/>
              </w:rPr>
              <w:t>OPROG3</w:t>
            </w:r>
          </w:p>
        </w:tc>
        <w:tc>
          <w:tcPr>
            <w:tcW w:w="2257" w:type="dxa"/>
            <w:shd w:val="clear" w:color="auto" w:fill="auto"/>
            <w:vAlign w:val="center"/>
            <w:hideMark/>
          </w:tcPr>
          <w:p w:rsidRPr="008B6648" w:rsidR="00E215E8" w:rsidP="005C07DE" w:rsidRDefault="00E215E8" w14:paraId="5CAC40F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3 Name </w:t>
            </w:r>
          </w:p>
        </w:tc>
        <w:tc>
          <w:tcPr>
            <w:tcW w:w="847" w:type="dxa"/>
            <w:shd w:val="clear" w:color="auto" w:fill="auto"/>
            <w:vAlign w:val="center"/>
            <w:hideMark/>
          </w:tcPr>
          <w:p w:rsidRPr="008B6648" w:rsidR="00E215E8" w:rsidP="005C07DE" w:rsidRDefault="00E215E8" w14:paraId="574579E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1F619C62"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Pr="008B6648" w:rsidR="00E215E8" w:rsidP="005C07DE" w:rsidRDefault="00E215E8" w14:paraId="7EB927CD"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other aid, leave these fields blank.</w:t>
            </w:r>
          </w:p>
        </w:tc>
      </w:tr>
      <w:tr w:rsidRPr="008B6648" w:rsidR="00E215E8" w:rsidTr="005C07DE" w14:paraId="3EEFA28F" w14:textId="77777777">
        <w:trPr>
          <w:trHeight w:val="1602"/>
        </w:trPr>
        <w:tc>
          <w:tcPr>
            <w:tcW w:w="979" w:type="dxa"/>
            <w:shd w:val="clear" w:color="auto" w:fill="auto"/>
            <w:noWrap/>
            <w:vAlign w:val="center"/>
            <w:hideMark/>
          </w:tcPr>
          <w:p w:rsidRPr="008B6648" w:rsidR="00E215E8" w:rsidP="005C07DE" w:rsidRDefault="00E215E8" w14:paraId="3FF3A77F" w14:textId="77777777">
            <w:pPr>
              <w:rPr>
                <w:rFonts w:ascii="Segoe UI Semibold" w:hAnsi="Segoe UI Semibold"/>
                <w:color w:val="000000"/>
                <w:sz w:val="21"/>
                <w:szCs w:val="21"/>
              </w:rPr>
            </w:pPr>
            <w:r w:rsidRPr="008B6648">
              <w:rPr>
                <w:rFonts w:ascii="Segoe UI Semibold" w:hAnsi="Segoe UI Semibold"/>
                <w:color w:val="000000"/>
                <w:sz w:val="21"/>
                <w:szCs w:val="21"/>
              </w:rPr>
              <w:t>63</w:t>
            </w:r>
          </w:p>
        </w:tc>
        <w:tc>
          <w:tcPr>
            <w:tcW w:w="1397" w:type="dxa"/>
            <w:shd w:val="clear" w:color="auto" w:fill="auto"/>
            <w:noWrap/>
            <w:vAlign w:val="center"/>
            <w:hideMark/>
          </w:tcPr>
          <w:p w:rsidRPr="008B6648" w:rsidR="00E215E8" w:rsidP="005C07DE" w:rsidRDefault="00E215E8" w14:paraId="016D89E8" w14:textId="77777777">
            <w:pPr>
              <w:rPr>
                <w:rFonts w:ascii="Segoe UI Semibold" w:hAnsi="Segoe UI Semibold"/>
                <w:color w:val="000000"/>
                <w:sz w:val="20"/>
              </w:rPr>
            </w:pPr>
            <w:r w:rsidRPr="008B6648">
              <w:rPr>
                <w:rFonts w:ascii="Segoe UI Semibold" w:hAnsi="Segoe UI Semibold"/>
                <w:color w:val="000000"/>
                <w:sz w:val="20"/>
              </w:rPr>
              <w:t>OTYPE3</w:t>
            </w:r>
          </w:p>
        </w:tc>
        <w:tc>
          <w:tcPr>
            <w:tcW w:w="2257" w:type="dxa"/>
            <w:shd w:val="clear" w:color="auto" w:fill="auto"/>
            <w:vAlign w:val="center"/>
            <w:hideMark/>
          </w:tcPr>
          <w:p w:rsidRPr="008B6648" w:rsidR="00E215E8" w:rsidP="005C07DE" w:rsidRDefault="00E215E8" w14:paraId="625049CB"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3 Type </w:t>
            </w:r>
          </w:p>
        </w:tc>
        <w:tc>
          <w:tcPr>
            <w:tcW w:w="847" w:type="dxa"/>
            <w:shd w:val="clear" w:color="auto" w:fill="auto"/>
            <w:vAlign w:val="center"/>
            <w:hideMark/>
          </w:tcPr>
          <w:p w:rsidRPr="008B6648" w:rsidR="00E215E8" w:rsidP="005C07DE" w:rsidRDefault="00E215E8" w14:paraId="3D2BD9A6"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56497FA2"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rsidRPr="008B6648" w:rsidR="00E215E8" w:rsidP="005C07DE" w:rsidRDefault="00E215E8" w14:paraId="5CB24AE2"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Pr="008B6648" w:rsidR="00E215E8" w:rsidTr="005C07DE" w14:paraId="3DA3DB55" w14:textId="77777777">
        <w:trPr>
          <w:trHeight w:val="1296"/>
        </w:trPr>
        <w:tc>
          <w:tcPr>
            <w:tcW w:w="979" w:type="dxa"/>
            <w:shd w:val="clear" w:color="auto" w:fill="auto"/>
            <w:noWrap/>
            <w:vAlign w:val="center"/>
            <w:hideMark/>
          </w:tcPr>
          <w:p w:rsidRPr="008B6648" w:rsidR="00E215E8" w:rsidP="005C07DE" w:rsidRDefault="00E215E8" w14:paraId="0A3C155B" w14:textId="77777777">
            <w:pPr>
              <w:rPr>
                <w:rFonts w:ascii="Segoe UI Semibold" w:hAnsi="Segoe UI Semibold"/>
                <w:color w:val="000000"/>
                <w:sz w:val="21"/>
                <w:szCs w:val="21"/>
              </w:rPr>
            </w:pPr>
            <w:r w:rsidRPr="008B6648">
              <w:rPr>
                <w:rFonts w:ascii="Segoe UI Semibold" w:hAnsi="Segoe UI Semibold"/>
                <w:color w:val="000000"/>
                <w:sz w:val="21"/>
                <w:szCs w:val="21"/>
              </w:rPr>
              <w:t>64</w:t>
            </w:r>
          </w:p>
        </w:tc>
        <w:tc>
          <w:tcPr>
            <w:tcW w:w="1397" w:type="dxa"/>
            <w:shd w:val="clear" w:color="auto" w:fill="auto"/>
            <w:noWrap/>
            <w:vAlign w:val="center"/>
            <w:hideMark/>
          </w:tcPr>
          <w:p w:rsidRPr="008B6648" w:rsidR="00E215E8" w:rsidP="005C07DE" w:rsidRDefault="00E215E8" w14:paraId="3E0BE986" w14:textId="77777777">
            <w:pPr>
              <w:rPr>
                <w:rFonts w:ascii="Segoe UI Semibold" w:hAnsi="Segoe UI Semibold"/>
                <w:color w:val="000000"/>
                <w:sz w:val="20"/>
              </w:rPr>
            </w:pPr>
            <w:r w:rsidRPr="008B6648">
              <w:rPr>
                <w:rFonts w:ascii="Segoe UI Semibold" w:hAnsi="Segoe UI Semibold"/>
                <w:color w:val="000000"/>
                <w:sz w:val="20"/>
              </w:rPr>
              <w:t>OSRC3</w:t>
            </w:r>
          </w:p>
        </w:tc>
        <w:tc>
          <w:tcPr>
            <w:tcW w:w="2257" w:type="dxa"/>
            <w:shd w:val="clear" w:color="auto" w:fill="auto"/>
            <w:vAlign w:val="center"/>
            <w:hideMark/>
          </w:tcPr>
          <w:p w:rsidRPr="008B6648" w:rsidR="00E215E8" w:rsidP="005C07DE" w:rsidRDefault="00E215E8" w14:paraId="6A0A8CA0"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3 Source </w:t>
            </w:r>
          </w:p>
        </w:tc>
        <w:tc>
          <w:tcPr>
            <w:tcW w:w="847" w:type="dxa"/>
            <w:shd w:val="clear" w:color="auto" w:fill="auto"/>
            <w:vAlign w:val="center"/>
            <w:hideMark/>
          </w:tcPr>
          <w:p w:rsidRPr="008B6648" w:rsidR="00E215E8" w:rsidP="005C07DE" w:rsidRDefault="00E215E8" w14:paraId="31C1B2E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6EF8835B"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auto" w:fill="auto"/>
            <w:vAlign w:val="center"/>
            <w:hideMark/>
          </w:tcPr>
          <w:p w:rsidRPr="008B6648" w:rsidR="00E215E8" w:rsidP="005C07DE" w:rsidRDefault="00E215E8" w14:paraId="4ED4328B"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rsidRPr="008B6648" w:rsidR="00E215E8" w:rsidTr="005C07DE" w14:paraId="23967B76" w14:textId="77777777">
        <w:trPr>
          <w:trHeight w:val="432"/>
        </w:trPr>
        <w:tc>
          <w:tcPr>
            <w:tcW w:w="979" w:type="dxa"/>
            <w:shd w:val="clear" w:color="auto" w:fill="auto"/>
            <w:noWrap/>
            <w:vAlign w:val="center"/>
            <w:hideMark/>
          </w:tcPr>
          <w:p w:rsidRPr="008B6648" w:rsidR="00E215E8" w:rsidP="005C07DE" w:rsidRDefault="00E215E8" w14:paraId="522227BD" w14:textId="77777777">
            <w:pPr>
              <w:rPr>
                <w:rFonts w:ascii="Segoe UI Semibold" w:hAnsi="Segoe UI Semibold"/>
                <w:color w:val="000000"/>
                <w:sz w:val="21"/>
                <w:szCs w:val="21"/>
              </w:rPr>
            </w:pPr>
            <w:r w:rsidRPr="008B6648">
              <w:rPr>
                <w:rFonts w:ascii="Segoe UI Semibold" w:hAnsi="Segoe UI Semibold"/>
                <w:color w:val="000000"/>
                <w:sz w:val="21"/>
                <w:szCs w:val="21"/>
              </w:rPr>
              <w:t>65</w:t>
            </w:r>
          </w:p>
        </w:tc>
        <w:tc>
          <w:tcPr>
            <w:tcW w:w="1397" w:type="dxa"/>
            <w:shd w:val="clear" w:color="auto" w:fill="auto"/>
            <w:noWrap/>
            <w:vAlign w:val="center"/>
            <w:hideMark/>
          </w:tcPr>
          <w:p w:rsidRPr="008B6648" w:rsidR="00E215E8" w:rsidP="005C07DE" w:rsidRDefault="00E215E8" w14:paraId="035B7207" w14:textId="77777777">
            <w:pPr>
              <w:rPr>
                <w:rFonts w:ascii="Segoe UI Semibold" w:hAnsi="Segoe UI Semibold"/>
                <w:color w:val="000000"/>
                <w:sz w:val="20"/>
              </w:rPr>
            </w:pPr>
            <w:r w:rsidRPr="008B6648">
              <w:rPr>
                <w:rFonts w:ascii="Segoe UI Semibold" w:hAnsi="Segoe UI Semibold"/>
                <w:color w:val="000000"/>
                <w:sz w:val="20"/>
              </w:rPr>
              <w:t>OAMT3</w:t>
            </w:r>
          </w:p>
        </w:tc>
        <w:tc>
          <w:tcPr>
            <w:tcW w:w="2257" w:type="dxa"/>
            <w:shd w:val="clear" w:color="auto" w:fill="auto"/>
            <w:vAlign w:val="center"/>
            <w:hideMark/>
          </w:tcPr>
          <w:p w:rsidRPr="008B6648" w:rsidR="00E215E8" w:rsidP="005C07DE" w:rsidRDefault="00E215E8" w14:paraId="66322D6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3 Amount </w:t>
            </w:r>
          </w:p>
        </w:tc>
        <w:tc>
          <w:tcPr>
            <w:tcW w:w="847" w:type="dxa"/>
            <w:shd w:val="clear" w:color="auto" w:fill="auto"/>
            <w:vAlign w:val="center"/>
            <w:hideMark/>
          </w:tcPr>
          <w:p w:rsidRPr="008B6648" w:rsidR="00E215E8" w:rsidP="005C07DE" w:rsidRDefault="00E215E8" w14:paraId="2E042DAC"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Pr="00DA2BC4" w:rsidR="00E215E8" w:rsidP="005C07DE" w:rsidRDefault="00E215E8" w14:paraId="7158D8E0"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Pr="008B6648" w:rsidR="00E215E8" w:rsidP="005C07DE" w:rsidRDefault="00E215E8" w14:paraId="78850ED2"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bl>
    <w:p w:rsidRPr="00EE12B6" w:rsidR="00E215E8" w:rsidP="00E215E8" w:rsidRDefault="00E215E8" w14:paraId="5F0B2A5E" w14:textId="77777777">
      <w:pPr>
        <w:spacing w:after="160" w:line="259" w:lineRule="auto"/>
        <w:jc w:val="center"/>
        <w:rPr>
          <w:rFonts w:ascii="Cambria" w:hAnsi="Cambria" w:eastAsia="Calibri"/>
          <w:b/>
          <w:bCs/>
          <w:color w:val="365F91"/>
          <w:sz w:val="32"/>
          <w:szCs w:val="32"/>
        </w:rPr>
      </w:pPr>
    </w:p>
    <w:p w:rsidRPr="00EE12B6" w:rsidR="00E215E8" w:rsidP="00E215E8" w:rsidRDefault="00E215E8" w14:paraId="4A654372" w14:textId="77777777">
      <w:pPr>
        <w:spacing w:after="160" w:line="259" w:lineRule="auto"/>
        <w:jc w:val="center"/>
        <w:rPr>
          <w:rFonts w:ascii="Calibri" w:hAnsi="Calibri" w:cs="Arial"/>
          <w:sz w:val="22"/>
          <w:szCs w:val="22"/>
        </w:rPr>
        <w:sectPr w:rsidRPr="00EE12B6" w:rsidR="00E215E8" w:rsidSect="005C07DE">
          <w:pgSz w:w="15840" w:h="12240" w:orient="landscape" w:code="1"/>
          <w:pgMar w:top="864" w:right="1008" w:bottom="864" w:left="1008" w:header="432" w:footer="288" w:gutter="0"/>
          <w:pgNumType w:chapStyle="9"/>
          <w:cols w:space="720"/>
          <w:docGrid w:linePitch="360"/>
        </w:sectPr>
      </w:pPr>
    </w:p>
    <w:p w:rsidRPr="00EE12B6" w:rsidR="00E215E8" w:rsidP="00E215E8" w:rsidRDefault="00E215E8" w14:paraId="29D94A73" w14:textId="77777777">
      <w:pPr>
        <w:pStyle w:val="AppH3"/>
        <w:rPr>
          <w:rFonts w:eastAsia="Calibri"/>
        </w:rPr>
      </w:pPr>
      <w:bookmarkStart w:name="_Toc12872386" w:id="287"/>
      <w:bookmarkStart w:name="_Toc20746629" w:id="288"/>
      <w:r w:rsidRPr="00EE12B6">
        <w:rPr>
          <w:rFonts w:eastAsia="Calibri"/>
        </w:rPr>
        <w:t>Student Records Handbook</w:t>
      </w:r>
      <w:bookmarkEnd w:id="279"/>
      <w:bookmarkEnd w:id="287"/>
      <w:bookmarkEnd w:id="288"/>
    </w:p>
    <w:tbl>
      <w:tblPr>
        <w:tblStyle w:val="TableGrid3"/>
        <w:tblW w:w="0" w:type="auto"/>
        <w:tblLook w:val="04A0" w:firstRow="1" w:lastRow="0" w:firstColumn="1" w:lastColumn="0" w:noHBand="0" w:noVBand="1"/>
      </w:tblPr>
      <w:tblGrid>
        <w:gridCol w:w="10224"/>
      </w:tblGrid>
      <w:tr w:rsidRPr="00EE12B6" w:rsidR="00E215E8" w:rsidTr="005C07DE" w14:paraId="6930DCC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EE12B6" w:rsidR="00E215E8" w:rsidP="005C07DE" w:rsidRDefault="00E215E8" w14:paraId="1009F60C" w14:textId="77777777">
            <w:pPr>
              <w:spacing w:before="120" w:after="120"/>
              <w:ind w:left="-15" w:hanging="1"/>
              <w:rPr>
                <w:i/>
                <w:iCs/>
              </w:rPr>
            </w:pPr>
            <w:r w:rsidRPr="00EE12B6">
              <w:rPr>
                <w:rFonts w:ascii="Arial" w:hAnsi="Arial"/>
              </w:rPr>
              <w:br w:type="page"/>
            </w:r>
            <w:r w:rsidRPr="00EE12B6">
              <w:rPr>
                <w:i/>
                <w:iCs/>
              </w:rPr>
              <w:t>This document will provide detailed instructions for providing student records data. It will be available as a PDF file in the Resources section of the PDP. The images below are provided as examples of the content that will appear in the Handbook. The PDP website is still being developed; the final images may include aesthetic changes that do not impact the content of the pages.</w:t>
            </w:r>
          </w:p>
        </w:tc>
      </w:tr>
    </w:tbl>
    <w:p w:rsidRPr="00EE12B6" w:rsidR="00E215E8" w:rsidP="00E215E8" w:rsidRDefault="00E215E8" w14:paraId="1292EE3A" w14:textId="77777777">
      <w:pPr>
        <w:spacing w:line="259" w:lineRule="auto"/>
        <w:rPr>
          <w:rFonts w:ascii="Calibri" w:hAnsi="Calibri" w:cs="Arial"/>
          <w:b/>
          <w:bCs/>
          <w:sz w:val="28"/>
          <w:szCs w:val="28"/>
        </w:rPr>
      </w:pPr>
    </w:p>
    <w:p w:rsidRPr="00EE12B6" w:rsidR="00E215E8" w:rsidP="00E215E8" w:rsidRDefault="00E215E8" w14:paraId="29C9ED6E" w14:textId="77777777">
      <w:pPr>
        <w:spacing w:after="160" w:line="259" w:lineRule="auto"/>
        <w:rPr>
          <w:rFonts w:cs="Arial"/>
          <w:b/>
          <w:bCs/>
          <w:szCs w:val="24"/>
        </w:rPr>
      </w:pPr>
      <w:r w:rsidRPr="00EE12B6">
        <w:rPr>
          <w:rFonts w:cs="Arial"/>
          <w:b/>
          <w:bCs/>
          <w:szCs w:val="24"/>
        </w:rPr>
        <w:t>About This Handbook</w:t>
      </w:r>
    </w:p>
    <w:p w:rsidRPr="00EE12B6" w:rsidR="00E215E8" w:rsidP="00E215E8" w:rsidRDefault="00E215E8" w14:paraId="42A65DF1" w14:textId="77777777">
      <w:pPr>
        <w:spacing w:after="160" w:line="259" w:lineRule="auto"/>
        <w:rPr>
          <w:rFonts w:cs="Arial"/>
          <w:bCs/>
          <w:szCs w:val="24"/>
        </w:rPr>
      </w:pPr>
      <w:r w:rsidRPr="00EE12B6">
        <w:rPr>
          <w:rFonts w:cs="Arial"/>
          <w:bCs/>
          <w:szCs w:val="24"/>
        </w:rPr>
        <w:t>This handbook will help guide you through using the Postsecondary Data Portal (PDP) to provide NPSAS:20 student records data.</w:t>
      </w:r>
    </w:p>
    <w:p w:rsidRPr="00EE12B6" w:rsidR="00E215E8" w:rsidP="00E215E8" w:rsidRDefault="00E215E8" w14:paraId="036EBD3F" w14:textId="77777777">
      <w:pPr>
        <w:spacing w:after="160" w:line="259" w:lineRule="auto"/>
        <w:rPr>
          <w:rFonts w:cs="Arial"/>
          <w:b/>
          <w:bCs/>
          <w:szCs w:val="24"/>
        </w:rPr>
      </w:pPr>
      <w:r w:rsidRPr="00EE12B6">
        <w:rPr>
          <w:rFonts w:cs="Arial"/>
          <w:b/>
          <w:bCs/>
          <w:szCs w:val="24"/>
        </w:rPr>
        <w:t>Contents</w:t>
      </w:r>
    </w:p>
    <w:p w:rsidRPr="00EE12B6" w:rsidR="00E215E8" w:rsidP="00E215E8" w:rsidRDefault="00E215E8" w14:paraId="4A5ED36E" w14:textId="77777777">
      <w:pPr>
        <w:spacing w:line="259" w:lineRule="auto"/>
        <w:rPr>
          <w:rFonts w:cs="Arial"/>
          <w:bCs/>
          <w:szCs w:val="24"/>
        </w:rPr>
      </w:pPr>
      <w:r w:rsidRPr="00EE12B6">
        <w:rPr>
          <w:rFonts w:cs="Arial"/>
          <w:bCs/>
          <w:szCs w:val="24"/>
        </w:rPr>
        <w:t>Tour of the Postsecondary Data Portal</w:t>
      </w:r>
    </w:p>
    <w:p w:rsidRPr="00EE12B6" w:rsidR="00E215E8" w:rsidP="00E215E8" w:rsidRDefault="00E215E8" w14:paraId="32E20FFC" w14:textId="77777777">
      <w:pPr>
        <w:spacing w:line="259" w:lineRule="auto"/>
        <w:rPr>
          <w:rFonts w:cs="Arial"/>
          <w:bCs/>
          <w:szCs w:val="24"/>
        </w:rPr>
      </w:pPr>
      <w:r w:rsidRPr="00EE12B6">
        <w:rPr>
          <w:rFonts w:cs="Arial"/>
          <w:bCs/>
          <w:szCs w:val="24"/>
        </w:rPr>
        <w:t>Student Records Data Items</w:t>
      </w:r>
    </w:p>
    <w:p w:rsidRPr="00EE12B6" w:rsidR="00E215E8" w:rsidP="00E215E8" w:rsidRDefault="00E215E8" w14:paraId="258BF50A" w14:textId="77777777">
      <w:pPr>
        <w:spacing w:line="259" w:lineRule="auto"/>
        <w:rPr>
          <w:rFonts w:cs="Arial"/>
          <w:bCs/>
          <w:szCs w:val="24"/>
        </w:rPr>
      </w:pPr>
      <w:r w:rsidRPr="00EE12B6">
        <w:rPr>
          <w:rFonts w:cs="Arial"/>
          <w:bCs/>
          <w:szCs w:val="24"/>
        </w:rPr>
        <w:t>What’s New</w:t>
      </w:r>
    </w:p>
    <w:p w:rsidRPr="00EE12B6" w:rsidR="00E215E8" w:rsidP="00E215E8" w:rsidRDefault="00E215E8" w14:paraId="054446D8" w14:textId="77777777">
      <w:pPr>
        <w:spacing w:line="259" w:lineRule="auto"/>
        <w:rPr>
          <w:rFonts w:cs="Arial"/>
          <w:bCs/>
          <w:szCs w:val="24"/>
        </w:rPr>
      </w:pPr>
      <w:r w:rsidRPr="00EE12B6">
        <w:rPr>
          <w:rFonts w:cs="Arial"/>
          <w:bCs/>
          <w:szCs w:val="24"/>
        </w:rPr>
        <w:t>Selecting a Mode to Provide Data</w:t>
      </w:r>
    </w:p>
    <w:p w:rsidRPr="00EE12B6" w:rsidR="00E215E8" w:rsidP="00E215E8" w:rsidRDefault="00E215E8" w14:paraId="275E8784" w14:textId="77777777">
      <w:pPr>
        <w:spacing w:line="259" w:lineRule="auto"/>
        <w:rPr>
          <w:rFonts w:cs="Arial"/>
          <w:bCs/>
          <w:szCs w:val="24"/>
        </w:rPr>
      </w:pPr>
      <w:r w:rsidRPr="00EE12B6">
        <w:rPr>
          <w:rFonts w:cs="Arial"/>
          <w:bCs/>
          <w:szCs w:val="24"/>
        </w:rPr>
        <w:t>Web Mode</w:t>
      </w:r>
    </w:p>
    <w:p w:rsidRPr="00EE12B6" w:rsidR="00E215E8" w:rsidP="00E215E8" w:rsidRDefault="00E215E8" w14:paraId="70818B85" w14:textId="77777777">
      <w:pPr>
        <w:spacing w:line="259" w:lineRule="auto"/>
        <w:rPr>
          <w:rFonts w:cs="Arial"/>
          <w:bCs/>
          <w:szCs w:val="24"/>
        </w:rPr>
      </w:pPr>
      <w:r w:rsidRPr="00EE12B6">
        <w:rPr>
          <w:rFonts w:cs="Arial"/>
          <w:bCs/>
          <w:szCs w:val="24"/>
        </w:rPr>
        <w:t>Excel Mode</w:t>
      </w:r>
    </w:p>
    <w:p w:rsidRPr="00EE12B6" w:rsidR="00E215E8" w:rsidP="00E215E8" w:rsidRDefault="00E215E8" w14:paraId="34D272D7" w14:textId="77777777">
      <w:pPr>
        <w:spacing w:line="259" w:lineRule="auto"/>
        <w:rPr>
          <w:rFonts w:cs="Arial"/>
          <w:bCs/>
          <w:szCs w:val="24"/>
        </w:rPr>
      </w:pPr>
      <w:r w:rsidRPr="00EE12B6">
        <w:rPr>
          <w:rFonts w:cs="Arial"/>
          <w:bCs/>
          <w:szCs w:val="24"/>
        </w:rPr>
        <w:t>CSV Mode</w:t>
      </w:r>
    </w:p>
    <w:p w:rsidRPr="00EE12B6" w:rsidR="00E215E8" w:rsidP="00E215E8" w:rsidRDefault="00E215E8" w14:paraId="088C6FF6" w14:textId="77777777">
      <w:pPr>
        <w:spacing w:line="259" w:lineRule="auto"/>
        <w:rPr>
          <w:rFonts w:cs="Arial"/>
          <w:bCs/>
          <w:szCs w:val="24"/>
        </w:rPr>
      </w:pPr>
      <w:r w:rsidRPr="00EE12B6">
        <w:rPr>
          <w:rFonts w:cs="Arial"/>
          <w:bCs/>
          <w:szCs w:val="24"/>
        </w:rPr>
        <w:t>Guide to the General Student Information Section</w:t>
      </w:r>
    </w:p>
    <w:p w:rsidRPr="00EE12B6" w:rsidR="00E215E8" w:rsidP="00E215E8" w:rsidRDefault="00E215E8" w14:paraId="0EAFD948" w14:textId="77777777">
      <w:pPr>
        <w:spacing w:line="259" w:lineRule="auto"/>
        <w:rPr>
          <w:rFonts w:cs="Arial"/>
          <w:bCs/>
          <w:szCs w:val="24"/>
        </w:rPr>
      </w:pPr>
      <w:r w:rsidRPr="00EE12B6">
        <w:rPr>
          <w:rFonts w:cs="Arial"/>
          <w:bCs/>
          <w:szCs w:val="24"/>
        </w:rPr>
        <w:t>Guide to the Enrollment Section</w:t>
      </w:r>
    </w:p>
    <w:p w:rsidRPr="00EE12B6" w:rsidR="00E215E8" w:rsidP="00E215E8" w:rsidRDefault="00E215E8" w14:paraId="0B2F5961" w14:textId="77777777">
      <w:pPr>
        <w:spacing w:line="259" w:lineRule="auto"/>
        <w:rPr>
          <w:rFonts w:cs="Arial"/>
          <w:bCs/>
          <w:szCs w:val="24"/>
        </w:rPr>
      </w:pPr>
      <w:r w:rsidRPr="00EE12B6">
        <w:rPr>
          <w:rFonts w:cs="Arial"/>
          <w:bCs/>
          <w:szCs w:val="24"/>
        </w:rPr>
        <w:t>Guide to the Budget Section</w:t>
      </w:r>
    </w:p>
    <w:p w:rsidRPr="00EE12B6" w:rsidR="00E215E8" w:rsidP="00E215E8" w:rsidRDefault="00E215E8" w14:paraId="328496E3" w14:textId="77777777">
      <w:pPr>
        <w:spacing w:line="259" w:lineRule="auto"/>
        <w:rPr>
          <w:rFonts w:cs="Arial"/>
          <w:bCs/>
          <w:szCs w:val="24"/>
        </w:rPr>
      </w:pPr>
      <w:r w:rsidRPr="00EE12B6">
        <w:rPr>
          <w:rFonts w:cs="Arial"/>
          <w:bCs/>
          <w:szCs w:val="24"/>
        </w:rPr>
        <w:t>Guide to the Financial Aid Section</w:t>
      </w:r>
    </w:p>
    <w:p w:rsidRPr="00EE12B6" w:rsidR="00E215E8" w:rsidP="00E215E8" w:rsidRDefault="00E215E8" w14:paraId="239D423B" w14:textId="77777777">
      <w:pPr>
        <w:spacing w:before="240" w:after="160" w:line="259" w:lineRule="auto"/>
        <w:rPr>
          <w:rFonts w:cs="Arial"/>
          <w:szCs w:val="24"/>
        </w:rPr>
      </w:pPr>
      <w:r w:rsidRPr="00EE12B6">
        <w:rPr>
          <w:rFonts w:cs="Arial"/>
          <w:b/>
          <w:bCs/>
          <w:szCs w:val="24"/>
        </w:rPr>
        <w:t>Help Desk</w:t>
      </w:r>
    </w:p>
    <w:p w:rsidRPr="00EE12B6" w:rsidR="00E215E8" w:rsidP="00E215E8" w:rsidRDefault="00E215E8" w14:paraId="63029B03" w14:textId="77777777">
      <w:pPr>
        <w:spacing w:after="160" w:line="259" w:lineRule="auto"/>
        <w:rPr>
          <w:rFonts w:cs="Arial"/>
          <w:szCs w:val="24"/>
        </w:rPr>
      </w:pPr>
      <w:r w:rsidRPr="00EE12B6">
        <w:rPr>
          <w:rFonts w:cs="Arial"/>
          <w:szCs w:val="24"/>
        </w:rPr>
        <w:t>Need Help? Contact the Help Desk toll free at [number] or via e-mail at [EMAIL ADDRESS]. The Help Desk is available from 9:00 am to 5:00 pm [time zone], Monday - Friday.</w:t>
      </w:r>
    </w:p>
    <w:p w:rsidRPr="00EE12B6" w:rsidR="00E215E8" w:rsidP="00E215E8" w:rsidRDefault="00E215E8" w14:paraId="7601AA2A" w14:textId="77777777">
      <w:pPr>
        <w:spacing w:after="160" w:line="259" w:lineRule="auto"/>
        <w:rPr>
          <w:rFonts w:cs="Arial"/>
          <w:b/>
          <w:bCs/>
          <w:szCs w:val="24"/>
        </w:rPr>
      </w:pPr>
      <w:r w:rsidRPr="00EE12B6">
        <w:rPr>
          <w:rFonts w:cs="Arial"/>
          <w:b/>
          <w:bCs/>
          <w:szCs w:val="24"/>
        </w:rPr>
        <w:t>Tour of the Postsecondary Data Portal (PDP)</w:t>
      </w:r>
    </w:p>
    <w:p w:rsidRPr="00EE12B6" w:rsidR="00E215E8" w:rsidP="00E215E8" w:rsidRDefault="00E215E8" w14:paraId="38E9F290" w14:textId="77777777">
      <w:pPr>
        <w:spacing w:after="160" w:line="259" w:lineRule="auto"/>
        <w:rPr>
          <w:rFonts w:cs="Arial"/>
          <w:b/>
          <w:bCs/>
          <w:szCs w:val="24"/>
        </w:rPr>
      </w:pPr>
      <w:r w:rsidRPr="00EE12B6">
        <w:rPr>
          <w:rFonts w:cs="Arial"/>
          <w:szCs w:val="24"/>
        </w:rPr>
        <w:t>You will use the Postsecondary Data Portal, or PDP, to submit student records data for NPSAS:20.</w:t>
      </w:r>
    </w:p>
    <w:p w:rsidRPr="00EE12B6" w:rsidR="00E215E8" w:rsidP="00E215E8" w:rsidRDefault="00E215E8" w14:paraId="020B47F9" w14:textId="77777777">
      <w:pPr>
        <w:spacing w:after="160" w:line="259" w:lineRule="auto"/>
        <w:rPr>
          <w:rFonts w:cs="Arial"/>
          <w:szCs w:val="24"/>
        </w:rPr>
      </w:pPr>
      <w:r w:rsidRPr="00EE12B6">
        <w:rPr>
          <w:rFonts w:cs="Arial"/>
          <w:szCs w:val="24"/>
        </w:rPr>
        <w:t>Getting Started</w:t>
      </w:r>
    </w:p>
    <w:p w:rsidRPr="00EE12B6" w:rsidR="00E215E8" w:rsidP="00E215E8" w:rsidRDefault="00E215E8" w14:paraId="05D4BDC7" w14:textId="77777777">
      <w:pPr>
        <w:spacing w:after="160" w:line="259" w:lineRule="auto"/>
        <w:rPr>
          <w:rFonts w:cs="Arial"/>
          <w:szCs w:val="24"/>
        </w:rPr>
      </w:pPr>
      <w:r w:rsidRPr="00EE12B6">
        <w:rPr>
          <w:rFonts w:cs="Arial"/>
          <w:szCs w:val="24"/>
        </w:rPr>
        <w:t xml:space="preserve">To get started, go to </w:t>
      </w:r>
      <w:r w:rsidRPr="00EE12B6">
        <w:rPr>
          <w:rFonts w:cs="Arial"/>
          <w:szCs w:val="24"/>
          <w:u w:val="single"/>
        </w:rPr>
        <w:t>https://surveys.nces.ed.gov/</w:t>
      </w:r>
      <w:r>
        <w:rPr>
          <w:rFonts w:cs="Arial"/>
          <w:szCs w:val="24"/>
          <w:u w:val="single"/>
        </w:rPr>
        <w:t>xxxx</w:t>
      </w:r>
      <w:r w:rsidRPr="00EE12B6">
        <w:rPr>
          <w:rFonts w:cs="Arial"/>
          <w:szCs w:val="24"/>
        </w:rPr>
        <w:t>. Use the credentials you were provided to log in to the PDP. If you need help logging in, please contact the Help Desk.</w:t>
      </w:r>
    </w:p>
    <w:p w:rsidRPr="00EE12B6" w:rsidR="00E215E8" w:rsidP="00E215E8" w:rsidRDefault="00E215E8" w14:paraId="4D81361D" w14:textId="77777777">
      <w:pPr>
        <w:spacing w:after="160" w:line="259" w:lineRule="auto"/>
        <w:rPr>
          <w:rFonts w:cs="Arial"/>
          <w:szCs w:val="24"/>
        </w:rPr>
      </w:pPr>
      <w:r w:rsidRPr="00EE12B6">
        <w:rPr>
          <w:rFonts w:cs="Arial"/>
          <w:szCs w:val="24"/>
        </w:rPr>
        <w:t>When you log in the first time, you will be prompted to update your password as a security measure. From each subsequent login, you will also be emailed a secondary security code.</w:t>
      </w:r>
    </w:p>
    <w:p w:rsidRPr="00EE12B6" w:rsidR="00E215E8" w:rsidP="00E215E8" w:rsidRDefault="00E215E8" w14:paraId="7105D78E" w14:textId="77777777">
      <w:pPr>
        <w:spacing w:after="160" w:line="259" w:lineRule="auto"/>
        <w:jc w:val="center"/>
        <w:rPr>
          <w:rFonts w:ascii="Calibri" w:hAnsi="Calibri" w:cs="Arial"/>
          <w:sz w:val="22"/>
          <w:szCs w:val="22"/>
        </w:rPr>
      </w:pPr>
      <w:r>
        <w:rPr>
          <w:rFonts w:ascii="Calibri" w:hAnsi="Calibri" w:cs="Arial"/>
          <w:noProof/>
          <w:sz w:val="22"/>
          <w:szCs w:val="22"/>
        </w:rPr>
        <w:drawing>
          <wp:inline distT="0" distB="0" distL="0" distR="0" wp14:anchorId="2F99DAEB" wp14:editId="3C703BDE">
            <wp:extent cx="3204376" cy="2052804"/>
            <wp:effectExtent l="0" t="0" r="0" b="5080"/>
            <wp:docPr id="1889402830" name="Picture 188940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started.jpg"/>
                    <pic:cNvPicPr/>
                  </pic:nvPicPr>
                  <pic:blipFill>
                    <a:blip r:embed="rId209">
                      <a:extLst>
                        <a:ext uri="{28A0092B-C50C-407E-A947-70E740481C1C}">
                          <a14:useLocalDpi xmlns:a14="http://schemas.microsoft.com/office/drawing/2010/main" val="0"/>
                        </a:ext>
                      </a:extLst>
                    </a:blip>
                    <a:stretch>
                      <a:fillRect/>
                    </a:stretch>
                  </pic:blipFill>
                  <pic:spPr>
                    <a:xfrm>
                      <a:off x="0" y="0"/>
                      <a:ext cx="3229927" cy="2069173"/>
                    </a:xfrm>
                    <a:prstGeom prst="rect">
                      <a:avLst/>
                    </a:prstGeom>
                  </pic:spPr>
                </pic:pic>
              </a:graphicData>
            </a:graphic>
          </wp:inline>
        </w:drawing>
      </w:r>
    </w:p>
    <w:p w:rsidRPr="00EE12B6" w:rsidR="00E215E8" w:rsidP="00E215E8" w:rsidRDefault="00E215E8" w14:paraId="082B5C20" w14:textId="77F0AE42">
      <w:pPr>
        <w:spacing w:after="160" w:line="259" w:lineRule="auto"/>
        <w:rPr>
          <w:rFonts w:cs="Arial"/>
          <w:szCs w:val="24"/>
        </w:rPr>
      </w:pPr>
    </w:p>
    <w:p w:rsidRPr="00EE12B6" w:rsidR="00E215E8" w:rsidP="00E215E8" w:rsidRDefault="00E215E8" w14:paraId="0279DCB8" w14:textId="77777777">
      <w:pPr>
        <w:spacing w:after="160" w:line="259" w:lineRule="auto"/>
        <w:rPr>
          <w:rFonts w:cs="Arial"/>
          <w:szCs w:val="24"/>
        </w:rPr>
      </w:pPr>
      <w:r w:rsidRPr="00EE12B6">
        <w:rPr>
          <w:rFonts w:cs="Arial"/>
          <w:szCs w:val="24"/>
        </w:rPr>
        <w:t xml:space="preserve">The Task Menu will guide you through providing data for NPSAS:20 and the steps you need to complete next. </w:t>
      </w:r>
    </w:p>
    <w:p w:rsidRPr="00EE12B6" w:rsidR="00E215E8" w:rsidP="00E215E8" w:rsidRDefault="00E215E8" w14:paraId="18152EF3" w14:textId="77777777">
      <w:pPr>
        <w:spacing w:after="160" w:line="259" w:lineRule="auto"/>
        <w:jc w:val="center"/>
        <w:rPr>
          <w:rFonts w:cs="Arial"/>
          <w:smallCaps/>
          <w:color w:val="595959"/>
          <w:szCs w:val="24"/>
          <w:u w:color="7F7F7F"/>
        </w:rPr>
      </w:pPr>
      <w:r>
        <w:rPr>
          <w:rFonts w:cs="Arial"/>
          <w:smallCaps/>
          <w:noProof/>
          <w:color w:val="595959"/>
          <w:szCs w:val="24"/>
          <w:u w:color="7F7F7F"/>
        </w:rPr>
        <w:drawing>
          <wp:inline distT="0" distB="0" distL="0" distR="0" wp14:anchorId="38B58CF7" wp14:editId="27EDA6FD">
            <wp:extent cx="5257800" cy="3485658"/>
            <wp:effectExtent l="0" t="0" r="0" b="635"/>
            <wp:docPr id="1889402831" name="Picture 18894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sk-menu.jpg"/>
                    <pic:cNvPicPr/>
                  </pic:nvPicPr>
                  <pic:blipFill>
                    <a:blip r:embed="rId106">
                      <a:extLst>
                        <a:ext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rsidRPr="00EE12B6" w:rsidR="00E215E8" w:rsidP="00E215E8" w:rsidRDefault="00E215E8" w14:paraId="7FB6EB48" w14:textId="77777777">
      <w:pPr>
        <w:spacing w:after="160" w:line="259" w:lineRule="auto"/>
        <w:rPr>
          <w:rFonts w:cs="Arial"/>
          <w:szCs w:val="24"/>
        </w:rPr>
      </w:pPr>
      <w:r w:rsidRPr="00EE12B6">
        <w:rPr>
          <w:rFonts w:cs="Arial"/>
          <w:szCs w:val="24"/>
        </w:rPr>
        <w:t>The Announcements bar will be used to post announcements on the PDP during data collection, if needed. Content of these announcements may include upcoming deadlines or website maintenance.</w:t>
      </w:r>
    </w:p>
    <w:p w:rsidRPr="00EE12B6" w:rsidR="00E215E8" w:rsidP="00E215E8" w:rsidRDefault="00E215E8" w14:paraId="276D132E" w14:textId="77777777">
      <w:pPr>
        <w:spacing w:after="160" w:line="259" w:lineRule="auto"/>
        <w:rPr>
          <w:rFonts w:cs="Arial"/>
          <w:szCs w:val="24"/>
        </w:rPr>
      </w:pPr>
      <w:r w:rsidRPr="00EE12B6">
        <w:rPr>
          <w:rFonts w:cs="Arial"/>
          <w:szCs w:val="24"/>
        </w:rPr>
        <w:t>Help Menu</w:t>
      </w:r>
    </w:p>
    <w:p w:rsidRPr="00EE12B6" w:rsidR="00E215E8" w:rsidP="00E215E8" w:rsidRDefault="00E215E8" w14:paraId="1E85A674" w14:textId="77777777">
      <w:pPr>
        <w:spacing w:after="160" w:line="259" w:lineRule="auto"/>
        <w:rPr>
          <w:rFonts w:cs="Arial"/>
          <w:szCs w:val="24"/>
        </w:rPr>
      </w:pPr>
      <w:r w:rsidRPr="00EE12B6">
        <w:rPr>
          <w:rFonts w:cs="Arial"/>
          <w:szCs w:val="24"/>
        </w:rPr>
        <w:t xml:space="preserve">The PDP also features a number of resources on the right-hand help menu. </w:t>
      </w:r>
    </w:p>
    <w:p w:rsidRPr="00EE12B6" w:rsidR="00E215E8" w:rsidP="00E04C04" w:rsidRDefault="00E215E8" w14:paraId="084F6259" w14:textId="77777777">
      <w:pPr>
        <w:numPr>
          <w:ilvl w:val="0"/>
          <w:numId w:val="25"/>
        </w:numPr>
        <w:spacing w:after="160" w:line="259" w:lineRule="auto"/>
        <w:contextualSpacing/>
        <w:rPr>
          <w:rFonts w:cs="Arial"/>
          <w:szCs w:val="24"/>
        </w:rPr>
      </w:pPr>
      <w:r w:rsidRPr="00EE12B6">
        <w:rPr>
          <w:rFonts w:cs="Arial"/>
          <w:szCs w:val="24"/>
        </w:rPr>
        <w:t>The What to Expect page includes schedule of NPSAS:20 data collection.</w:t>
      </w:r>
    </w:p>
    <w:p w:rsidRPr="00EE12B6" w:rsidR="00E215E8" w:rsidP="00E04C04" w:rsidRDefault="00E215E8" w14:paraId="687C9844" w14:textId="77777777">
      <w:pPr>
        <w:numPr>
          <w:ilvl w:val="0"/>
          <w:numId w:val="25"/>
        </w:numPr>
        <w:spacing w:after="160" w:line="259" w:lineRule="auto"/>
        <w:contextualSpacing/>
        <w:rPr>
          <w:rFonts w:cs="Arial"/>
          <w:szCs w:val="24"/>
        </w:rPr>
      </w:pPr>
      <w:r w:rsidRPr="00EE12B6">
        <w:rPr>
          <w:rFonts w:cs="Arial"/>
          <w:szCs w:val="24"/>
        </w:rPr>
        <w:t>The NPSAS:20 FAQs page includes answers to Frequently Asked Questions about the study.</w:t>
      </w:r>
    </w:p>
    <w:p w:rsidRPr="00EE12B6" w:rsidR="00E215E8" w:rsidP="00E04C04" w:rsidRDefault="00E215E8" w14:paraId="0EEA61CA" w14:textId="77777777">
      <w:pPr>
        <w:numPr>
          <w:ilvl w:val="0"/>
          <w:numId w:val="25"/>
        </w:numPr>
        <w:spacing w:after="160" w:line="259" w:lineRule="auto"/>
        <w:contextualSpacing/>
        <w:rPr>
          <w:rFonts w:cs="Arial"/>
          <w:szCs w:val="24"/>
        </w:rPr>
      </w:pPr>
      <w:r w:rsidRPr="00EE12B6">
        <w:rPr>
          <w:rFonts w:cs="Arial"/>
          <w:szCs w:val="24"/>
        </w:rPr>
        <w:t>The Contact Materials page allows you to view contact materials and supporting documents that were sent to your institution.</w:t>
      </w:r>
    </w:p>
    <w:p w:rsidRPr="00EE12B6" w:rsidR="00E215E8" w:rsidP="00E04C04" w:rsidRDefault="00E215E8" w14:paraId="50B64A3D" w14:textId="77777777">
      <w:pPr>
        <w:numPr>
          <w:ilvl w:val="0"/>
          <w:numId w:val="25"/>
        </w:numPr>
        <w:spacing w:after="160" w:line="259" w:lineRule="auto"/>
        <w:contextualSpacing/>
        <w:rPr>
          <w:rFonts w:cs="Arial"/>
          <w:szCs w:val="24"/>
        </w:rPr>
      </w:pPr>
      <w:r w:rsidRPr="00EE12B6">
        <w:rPr>
          <w:rFonts w:cs="Arial"/>
          <w:szCs w:val="24"/>
        </w:rPr>
        <w:t>The Resources page includes instructions, videos, and other resources that will help you complete NPSAS:20.</w:t>
      </w:r>
    </w:p>
    <w:p w:rsidRPr="00EE12B6" w:rsidR="00E215E8" w:rsidP="00E04C04" w:rsidRDefault="00E215E8" w14:paraId="7C4AE76A" w14:textId="77777777">
      <w:pPr>
        <w:numPr>
          <w:ilvl w:val="0"/>
          <w:numId w:val="25"/>
        </w:numPr>
        <w:spacing w:after="160" w:line="259" w:lineRule="auto"/>
        <w:contextualSpacing/>
        <w:rPr>
          <w:rFonts w:cs="Arial"/>
          <w:szCs w:val="24"/>
        </w:rPr>
      </w:pPr>
      <w:r w:rsidRPr="00EE12B6">
        <w:rPr>
          <w:rFonts w:cs="Arial"/>
          <w:szCs w:val="24"/>
        </w:rPr>
        <w:t>The Manage PDP Users page allows you to create PDP login credentials for additional staff from your institution. For many institutions, NPSAS:20 will likely require coordination between multiple departments within your institution (such as Institutional Research, Bursar’s, and Financial Aid offices).</w:t>
      </w:r>
    </w:p>
    <w:p w:rsidR="00E215E8" w:rsidP="00E215E8" w:rsidRDefault="00E215E8" w14:paraId="609CC4DE" w14:textId="77777777">
      <w:pPr>
        <w:rPr>
          <w:rFonts w:cs="Arial"/>
          <w:b/>
          <w:bCs/>
          <w:szCs w:val="24"/>
        </w:rPr>
      </w:pPr>
      <w:r>
        <w:rPr>
          <w:rFonts w:cs="Arial"/>
          <w:b/>
          <w:bCs/>
          <w:szCs w:val="24"/>
        </w:rPr>
        <w:br w:type="page"/>
      </w:r>
    </w:p>
    <w:p w:rsidRPr="00EE12B6" w:rsidR="00E215E8" w:rsidP="00E215E8" w:rsidRDefault="00E215E8" w14:paraId="7939601F" w14:textId="77777777">
      <w:pPr>
        <w:spacing w:line="259" w:lineRule="auto"/>
        <w:rPr>
          <w:rFonts w:cs="Arial"/>
          <w:b/>
          <w:bCs/>
          <w:szCs w:val="24"/>
        </w:rPr>
      </w:pPr>
      <w:r w:rsidRPr="00EE12B6">
        <w:rPr>
          <w:rFonts w:cs="Arial"/>
          <w:b/>
          <w:bCs/>
          <w:szCs w:val="24"/>
        </w:rPr>
        <w:t>Student Records Data Items</w:t>
      </w:r>
    </w:p>
    <w:p w:rsidRPr="00EE12B6" w:rsidR="00E215E8" w:rsidP="00E215E8" w:rsidRDefault="00E215E8" w14:paraId="29297F8C" w14:textId="77777777">
      <w:pPr>
        <w:spacing w:after="160" w:line="259" w:lineRule="auto"/>
        <w:jc w:val="center"/>
        <w:rPr>
          <w:rFonts w:ascii="Calibri" w:hAnsi="Calibri" w:cs="Arial"/>
          <w:b/>
          <w:bCs/>
          <w:sz w:val="28"/>
          <w:szCs w:val="28"/>
        </w:rPr>
      </w:pPr>
      <w:r w:rsidRPr="00EE12B6">
        <w:rPr>
          <w:rFonts w:ascii="Calibri" w:hAnsi="Calibri" w:cs="Arial"/>
          <w:b/>
          <w:bCs/>
          <w:noProof/>
          <w:sz w:val="28"/>
          <w:szCs w:val="28"/>
        </w:rPr>
        <w:drawing>
          <wp:inline distT="0" distB="0" distL="0" distR="0" wp14:anchorId="632C07C8" wp14:editId="2B3375A0">
            <wp:extent cx="5943600" cy="7691755"/>
            <wp:effectExtent l="0" t="0" r="0" b="4445"/>
            <wp:docPr id="1889402832" name="Picture 18894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Item-Overview.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Pr="00EE12B6" w:rsidR="00E215E8" w:rsidP="00E215E8" w:rsidRDefault="00E215E8" w14:paraId="380EE21F" w14:textId="77777777">
      <w:pPr>
        <w:spacing w:after="160" w:line="259" w:lineRule="auto"/>
        <w:rPr>
          <w:rFonts w:cs="Arial"/>
          <w:b/>
          <w:bCs/>
          <w:szCs w:val="24"/>
          <w:highlight w:val="cyan"/>
        </w:rPr>
      </w:pPr>
      <w:r w:rsidRPr="00EE12B6">
        <w:rPr>
          <w:rFonts w:cs="Arial"/>
          <w:b/>
          <w:bCs/>
          <w:szCs w:val="24"/>
          <w:highlight w:val="cyan"/>
        </w:rPr>
        <w:br w:type="page"/>
      </w:r>
    </w:p>
    <w:p w:rsidRPr="00EE12B6" w:rsidR="00E215E8" w:rsidP="00E215E8" w:rsidRDefault="00E215E8" w14:paraId="2E0584F2" w14:textId="77777777">
      <w:pPr>
        <w:spacing w:after="160" w:line="259" w:lineRule="auto"/>
        <w:rPr>
          <w:rFonts w:cs="Arial"/>
          <w:b/>
          <w:bCs/>
          <w:szCs w:val="24"/>
        </w:rPr>
      </w:pPr>
      <w:r w:rsidRPr="00EE12B6">
        <w:rPr>
          <w:rFonts w:cs="Arial"/>
          <w:b/>
          <w:bCs/>
          <w:szCs w:val="24"/>
        </w:rPr>
        <w:t>What’s New</w:t>
      </w:r>
    </w:p>
    <w:p w:rsidRPr="00EE12B6" w:rsidR="00E215E8" w:rsidP="00E215E8" w:rsidRDefault="00E215E8" w14:paraId="24CA0EE8" w14:textId="77777777">
      <w:pPr>
        <w:spacing w:after="160" w:line="259" w:lineRule="auto"/>
        <w:rPr>
          <w:rFonts w:cs="Arial"/>
          <w:szCs w:val="24"/>
        </w:rPr>
      </w:pPr>
      <w:r w:rsidRPr="00EE12B6">
        <w:rPr>
          <w:rFonts w:cs="Arial"/>
          <w:szCs w:val="24"/>
        </w:rPr>
        <w:t>If you participated in the NPSAS:18-AC student record collection in 2018, you will notice some data item changes have been made for NPSAS:20. These revisions are intended to increase data quality, clarify item definitions, and improve instructions. The list of revisions below will help you to make updates to the programs you use to retrieve the requested data.</w:t>
      </w:r>
    </w:p>
    <w:tbl>
      <w:tblPr>
        <w:tblStyle w:val="TableGrid4"/>
        <w:tblW w:w="10364" w:type="dxa"/>
        <w:tblLook w:val="04A0" w:firstRow="1" w:lastRow="0" w:firstColumn="1" w:lastColumn="0" w:noHBand="0" w:noVBand="1"/>
      </w:tblPr>
      <w:tblGrid>
        <w:gridCol w:w="1544"/>
        <w:gridCol w:w="2070"/>
        <w:gridCol w:w="1890"/>
        <w:gridCol w:w="4860"/>
      </w:tblGrid>
      <w:tr w:rsidRPr="00EE12B6" w:rsidR="00E215E8" w:rsidTr="005C07DE" w14:paraId="12BE9C21" w14:textId="77777777">
        <w:trPr>
          <w:trHeight w:val="315"/>
        </w:trPr>
        <w:tc>
          <w:tcPr>
            <w:tcW w:w="1544" w:type="dxa"/>
            <w:noWrap/>
            <w:hideMark/>
          </w:tcPr>
          <w:p w:rsidRPr="00EE12B6" w:rsidR="00E215E8" w:rsidP="005C07DE" w:rsidRDefault="00E215E8" w14:paraId="76AAAFB2" w14:textId="77777777">
            <w:pPr>
              <w:jc w:val="center"/>
              <w:rPr>
                <w:rFonts w:ascii="Franklin Gothic Demi Cond" w:hAnsi="Franklin Gothic Demi Cond"/>
                <w:sz w:val="22"/>
              </w:rPr>
            </w:pPr>
            <w:r w:rsidRPr="00EE12B6">
              <w:rPr>
                <w:rFonts w:ascii="Franklin Gothic Demi Cond" w:hAnsi="Franklin Gothic Demi Cond"/>
                <w:sz w:val="22"/>
              </w:rPr>
              <w:t>Section</w:t>
            </w:r>
          </w:p>
        </w:tc>
        <w:tc>
          <w:tcPr>
            <w:tcW w:w="2070" w:type="dxa"/>
            <w:noWrap/>
            <w:hideMark/>
          </w:tcPr>
          <w:p w:rsidRPr="00EE12B6" w:rsidR="00E215E8" w:rsidP="005C07DE" w:rsidRDefault="00E215E8" w14:paraId="0D234291" w14:textId="77777777">
            <w:pPr>
              <w:rPr>
                <w:rFonts w:ascii="Franklin Gothic Demi Cond" w:hAnsi="Franklin Gothic Demi Cond"/>
                <w:sz w:val="22"/>
              </w:rPr>
            </w:pPr>
            <w:r w:rsidRPr="00EE12B6">
              <w:rPr>
                <w:rFonts w:ascii="Franklin Gothic Demi Cond" w:hAnsi="Franklin Gothic Demi Cond"/>
                <w:sz w:val="22"/>
              </w:rPr>
              <w:t>Item</w:t>
            </w:r>
          </w:p>
        </w:tc>
        <w:tc>
          <w:tcPr>
            <w:tcW w:w="1890" w:type="dxa"/>
            <w:hideMark/>
          </w:tcPr>
          <w:p w:rsidRPr="00EE12B6" w:rsidR="00E215E8" w:rsidP="005C07DE" w:rsidRDefault="00E215E8" w14:paraId="1CBD74BE" w14:textId="77777777">
            <w:pPr>
              <w:rPr>
                <w:rFonts w:ascii="Franklin Gothic Demi Cond" w:hAnsi="Franklin Gothic Demi Cond"/>
                <w:sz w:val="22"/>
              </w:rPr>
            </w:pPr>
            <w:r w:rsidRPr="00EE12B6">
              <w:rPr>
                <w:rFonts w:ascii="Franklin Gothic Demi Cond" w:hAnsi="Franklin Gothic Demi Cond"/>
                <w:sz w:val="22"/>
              </w:rPr>
              <w:t>Section &amp; Field #</w:t>
            </w:r>
          </w:p>
        </w:tc>
        <w:tc>
          <w:tcPr>
            <w:tcW w:w="4860" w:type="dxa"/>
            <w:noWrap/>
            <w:hideMark/>
          </w:tcPr>
          <w:p w:rsidRPr="00EE12B6" w:rsidR="00E215E8" w:rsidP="005C07DE" w:rsidRDefault="00E215E8" w14:paraId="2B345C1D" w14:textId="77777777">
            <w:pPr>
              <w:rPr>
                <w:rFonts w:ascii="Franklin Gothic Demi Cond" w:hAnsi="Franklin Gothic Demi Cond"/>
                <w:sz w:val="22"/>
              </w:rPr>
            </w:pPr>
            <w:r w:rsidRPr="00EE12B6">
              <w:rPr>
                <w:rFonts w:ascii="Franklin Gothic Demi Cond" w:hAnsi="Franklin Gothic Demi Cond"/>
                <w:sz w:val="22"/>
              </w:rPr>
              <w:t>Revision</w:t>
            </w:r>
          </w:p>
        </w:tc>
      </w:tr>
      <w:tr w:rsidRPr="00EE12B6" w:rsidR="00E215E8" w:rsidTr="005C07DE" w14:paraId="3D673CB0" w14:textId="77777777">
        <w:trPr>
          <w:trHeight w:val="540"/>
        </w:trPr>
        <w:tc>
          <w:tcPr>
            <w:tcW w:w="1544" w:type="dxa"/>
            <w:vAlign w:val="center"/>
            <w:hideMark/>
          </w:tcPr>
          <w:p w:rsidRPr="00EE12B6" w:rsidR="00E215E8" w:rsidP="005C07DE" w:rsidRDefault="00E215E8" w14:paraId="35785E6D" w14:textId="77777777">
            <w:pPr>
              <w:rPr>
                <w:rFonts w:ascii="Franklin Gothic Demi Cond" w:hAnsi="Franklin Gothic Demi Cond"/>
                <w:sz w:val="21"/>
                <w:szCs w:val="21"/>
              </w:rPr>
            </w:pPr>
            <w:r w:rsidRPr="00EE12B6">
              <w:rPr>
                <w:rFonts w:ascii="Franklin Gothic Demi Cond" w:hAnsi="Franklin Gothic Demi Cond"/>
                <w:sz w:val="21"/>
                <w:szCs w:val="21"/>
              </w:rPr>
              <w:t>Overall</w:t>
            </w:r>
          </w:p>
        </w:tc>
        <w:tc>
          <w:tcPr>
            <w:tcW w:w="2070" w:type="dxa"/>
            <w:noWrap/>
            <w:vAlign w:val="center"/>
            <w:hideMark/>
          </w:tcPr>
          <w:p w:rsidRPr="00EE12B6" w:rsidR="00E215E8" w:rsidP="005C07DE" w:rsidRDefault="00E215E8" w14:paraId="65CB5D87" w14:textId="77777777">
            <w:pPr>
              <w:rPr>
                <w:rFonts w:ascii="Arial Narrow" w:hAnsi="Arial Narrow"/>
                <w:sz w:val="21"/>
                <w:szCs w:val="21"/>
              </w:rPr>
            </w:pPr>
            <w:r w:rsidRPr="00EE12B6">
              <w:rPr>
                <w:rFonts w:ascii="Arial Narrow" w:hAnsi="Arial Narrow"/>
                <w:sz w:val="21"/>
                <w:szCs w:val="21"/>
              </w:rPr>
              <w:t>--</w:t>
            </w:r>
          </w:p>
        </w:tc>
        <w:tc>
          <w:tcPr>
            <w:tcW w:w="1890" w:type="dxa"/>
            <w:noWrap/>
            <w:vAlign w:val="center"/>
          </w:tcPr>
          <w:p w:rsidRPr="00EE12B6" w:rsidR="00E215E8" w:rsidP="005C07DE" w:rsidRDefault="00E215E8" w14:paraId="45CFED64" w14:textId="77777777">
            <w:pPr>
              <w:rPr>
                <w:rFonts w:ascii="Arial Narrow" w:hAnsi="Arial Narrow"/>
                <w:sz w:val="21"/>
                <w:szCs w:val="21"/>
              </w:rPr>
            </w:pPr>
            <w:r w:rsidRPr="00EE12B6">
              <w:rPr>
                <w:rFonts w:ascii="Arial Narrow" w:hAnsi="Arial Narrow"/>
                <w:sz w:val="21"/>
                <w:szCs w:val="21"/>
              </w:rPr>
              <w:t>--</w:t>
            </w:r>
          </w:p>
        </w:tc>
        <w:tc>
          <w:tcPr>
            <w:tcW w:w="4860" w:type="dxa"/>
            <w:vAlign w:val="center"/>
            <w:hideMark/>
          </w:tcPr>
          <w:p w:rsidRPr="00EE12B6" w:rsidR="00E215E8" w:rsidP="005C07DE" w:rsidRDefault="00E215E8" w14:paraId="54D2FE01" w14:textId="77777777">
            <w:pPr>
              <w:rPr>
                <w:rFonts w:ascii="Arial Narrow" w:hAnsi="Arial Narrow"/>
                <w:sz w:val="21"/>
                <w:szCs w:val="21"/>
              </w:rPr>
            </w:pPr>
            <w:r w:rsidRPr="00EE12B6">
              <w:rPr>
                <w:rFonts w:ascii="Arial Narrow" w:hAnsi="Arial Narrow"/>
                <w:sz w:val="21"/>
                <w:szCs w:val="21"/>
              </w:rPr>
              <w:t>NPSAS:18-AC collected enrollment, budget, and financial aid data for the 2017-2018 academic year. NPSAS:20 collects data for the 2019-2020 academic year.</w:t>
            </w:r>
            <w:r>
              <w:rPr>
                <w:rFonts w:ascii="Arial Narrow" w:hAnsi="Arial Narrow"/>
                <w:sz w:val="21"/>
                <w:szCs w:val="21"/>
              </w:rPr>
              <w:t xml:space="preserve"> All items that refer to specific date ranges have been updated accordingly.</w:t>
            </w:r>
          </w:p>
        </w:tc>
      </w:tr>
      <w:tr w:rsidRPr="00EE12B6" w:rsidR="00E215E8" w:rsidTr="005C07DE" w14:paraId="0E25D1E7" w14:textId="77777777">
        <w:trPr>
          <w:trHeight w:val="285"/>
        </w:trPr>
        <w:tc>
          <w:tcPr>
            <w:tcW w:w="1544" w:type="dxa"/>
            <w:vMerge w:val="restart"/>
            <w:vAlign w:val="center"/>
            <w:hideMark/>
          </w:tcPr>
          <w:p w:rsidRPr="00EE12B6" w:rsidR="00E215E8" w:rsidP="005C07DE" w:rsidRDefault="00E215E8" w14:paraId="3C8FFAFD" w14:textId="77777777">
            <w:pPr>
              <w:rPr>
                <w:rFonts w:ascii="Franklin Gothic Demi Cond" w:hAnsi="Franklin Gothic Demi Cond"/>
                <w:sz w:val="21"/>
                <w:szCs w:val="21"/>
              </w:rPr>
            </w:pPr>
            <w:r w:rsidRPr="00EE12B6">
              <w:rPr>
                <w:rFonts w:ascii="Franklin Gothic Demi Cond" w:hAnsi="Franklin Gothic Demi Cond"/>
                <w:sz w:val="21"/>
                <w:szCs w:val="21"/>
              </w:rPr>
              <w:t>General Student Information</w:t>
            </w:r>
          </w:p>
        </w:tc>
        <w:tc>
          <w:tcPr>
            <w:tcW w:w="2070" w:type="dxa"/>
            <w:vAlign w:val="center"/>
          </w:tcPr>
          <w:p w:rsidRPr="00EE12B6" w:rsidR="00E215E8" w:rsidP="005C07DE" w:rsidRDefault="00E215E8" w14:paraId="7A9C8796" w14:textId="77777777">
            <w:pPr>
              <w:rPr>
                <w:rFonts w:ascii="Arial Narrow" w:hAnsi="Arial Narrow"/>
                <w:sz w:val="21"/>
                <w:szCs w:val="21"/>
              </w:rPr>
            </w:pPr>
            <w:r w:rsidRPr="00EE12B6">
              <w:rPr>
                <w:rFonts w:ascii="Arial Narrow" w:hAnsi="Arial Narrow"/>
                <w:sz w:val="21"/>
                <w:szCs w:val="21"/>
              </w:rPr>
              <w:t>Sex</w:t>
            </w:r>
          </w:p>
        </w:tc>
        <w:tc>
          <w:tcPr>
            <w:tcW w:w="1890" w:type="dxa"/>
            <w:noWrap/>
            <w:vAlign w:val="center"/>
          </w:tcPr>
          <w:p w:rsidRPr="00EE12B6" w:rsidR="00E215E8" w:rsidP="005C07DE" w:rsidRDefault="00E215E8" w14:paraId="620A70DD" w14:textId="77777777">
            <w:pPr>
              <w:rPr>
                <w:rFonts w:ascii="Arial Narrow" w:hAnsi="Arial Narrow"/>
                <w:sz w:val="21"/>
                <w:szCs w:val="21"/>
              </w:rPr>
            </w:pPr>
            <w:r w:rsidRPr="00EE12B6">
              <w:rPr>
                <w:rFonts w:ascii="Arial Narrow" w:hAnsi="Arial Narrow"/>
                <w:sz w:val="21"/>
                <w:szCs w:val="21"/>
              </w:rPr>
              <w:t>G #13</w:t>
            </w:r>
          </w:p>
        </w:tc>
        <w:tc>
          <w:tcPr>
            <w:tcW w:w="4860" w:type="dxa"/>
            <w:noWrap/>
            <w:vAlign w:val="center"/>
          </w:tcPr>
          <w:p w:rsidRPr="00EE12B6" w:rsidR="00E215E8" w:rsidP="005C07DE" w:rsidRDefault="00E215E8" w14:paraId="4598B35D" w14:textId="77777777">
            <w:pPr>
              <w:rPr>
                <w:rFonts w:ascii="Arial Narrow" w:hAnsi="Arial Narrow"/>
                <w:sz w:val="21"/>
                <w:szCs w:val="21"/>
              </w:rPr>
            </w:pPr>
            <w:r w:rsidRPr="00EE12B6">
              <w:rPr>
                <w:rFonts w:ascii="Arial Narrow" w:hAnsi="Arial Narrow"/>
                <w:sz w:val="21"/>
                <w:szCs w:val="21"/>
              </w:rPr>
              <w:t>New response option added for 2=Other.</w:t>
            </w:r>
          </w:p>
        </w:tc>
      </w:tr>
      <w:tr w:rsidRPr="00EE12B6" w:rsidR="00E215E8" w:rsidTr="005C07DE" w14:paraId="7720EA68" w14:textId="77777777">
        <w:trPr>
          <w:trHeight w:val="285"/>
        </w:trPr>
        <w:tc>
          <w:tcPr>
            <w:tcW w:w="1544" w:type="dxa"/>
            <w:vMerge/>
            <w:vAlign w:val="center"/>
            <w:hideMark/>
          </w:tcPr>
          <w:p w:rsidRPr="00EE12B6" w:rsidR="00E215E8" w:rsidP="005C07DE" w:rsidRDefault="00E215E8" w14:paraId="5BF23999" w14:textId="77777777">
            <w:pPr>
              <w:rPr>
                <w:rFonts w:ascii="Franklin Gothic Demi Cond" w:hAnsi="Franklin Gothic Demi Cond"/>
                <w:sz w:val="21"/>
                <w:szCs w:val="21"/>
              </w:rPr>
            </w:pPr>
          </w:p>
        </w:tc>
        <w:tc>
          <w:tcPr>
            <w:tcW w:w="2070" w:type="dxa"/>
            <w:vAlign w:val="center"/>
            <w:hideMark/>
          </w:tcPr>
          <w:p w:rsidRPr="00EE12B6" w:rsidR="00E215E8" w:rsidP="005C07DE" w:rsidRDefault="00E215E8" w14:paraId="769882A3" w14:textId="77777777">
            <w:pPr>
              <w:rPr>
                <w:rFonts w:ascii="Arial Narrow" w:hAnsi="Arial Narrow"/>
                <w:sz w:val="21"/>
                <w:szCs w:val="21"/>
              </w:rPr>
            </w:pPr>
            <w:r w:rsidRPr="00EE12B6">
              <w:rPr>
                <w:rFonts w:ascii="Arial Narrow" w:hAnsi="Arial Narrow"/>
                <w:sz w:val="21"/>
                <w:szCs w:val="21"/>
              </w:rPr>
              <w:t>Race</w:t>
            </w:r>
          </w:p>
        </w:tc>
        <w:tc>
          <w:tcPr>
            <w:tcW w:w="1890" w:type="dxa"/>
            <w:noWrap/>
            <w:vAlign w:val="center"/>
          </w:tcPr>
          <w:p w:rsidRPr="00EE12B6" w:rsidR="00E215E8" w:rsidP="005C07DE" w:rsidRDefault="00E215E8" w14:paraId="53D8A22C" w14:textId="77777777">
            <w:pPr>
              <w:rPr>
                <w:rFonts w:ascii="Arial Narrow" w:hAnsi="Arial Narrow"/>
                <w:sz w:val="21"/>
                <w:szCs w:val="21"/>
              </w:rPr>
            </w:pPr>
            <w:r w:rsidRPr="00EE12B6">
              <w:rPr>
                <w:rFonts w:ascii="Arial Narrow" w:hAnsi="Arial Narrow"/>
                <w:sz w:val="21"/>
                <w:szCs w:val="21"/>
              </w:rPr>
              <w:t>G #26-30</w:t>
            </w:r>
          </w:p>
        </w:tc>
        <w:tc>
          <w:tcPr>
            <w:tcW w:w="4860" w:type="dxa"/>
            <w:noWrap/>
            <w:vAlign w:val="center"/>
            <w:hideMark/>
          </w:tcPr>
          <w:p w:rsidRPr="00EE12B6" w:rsidR="00E215E8" w:rsidP="005C07DE" w:rsidRDefault="00E215E8" w14:paraId="38D24EAC" w14:textId="77777777">
            <w:pPr>
              <w:rPr>
                <w:rFonts w:ascii="Arial Narrow" w:hAnsi="Arial Narrow"/>
                <w:sz w:val="21"/>
                <w:szCs w:val="21"/>
              </w:rPr>
            </w:pPr>
            <w:r w:rsidRPr="00EE12B6">
              <w:rPr>
                <w:rFonts w:ascii="Arial Narrow" w:hAnsi="Arial Narrow"/>
                <w:sz w:val="21"/>
                <w:szCs w:val="21"/>
              </w:rPr>
              <w:t>New response option added for -1=Unknown.</w:t>
            </w:r>
          </w:p>
        </w:tc>
      </w:tr>
      <w:tr w:rsidRPr="00EE12B6" w:rsidR="00E215E8" w:rsidTr="005C07DE" w14:paraId="66F7B5EC" w14:textId="77777777">
        <w:trPr>
          <w:trHeight w:val="285"/>
        </w:trPr>
        <w:tc>
          <w:tcPr>
            <w:tcW w:w="1544" w:type="dxa"/>
            <w:vMerge w:val="restart"/>
            <w:vAlign w:val="center"/>
            <w:hideMark/>
          </w:tcPr>
          <w:p w:rsidRPr="00EE12B6" w:rsidR="00E215E8" w:rsidP="005C07DE" w:rsidRDefault="00E215E8" w14:paraId="44CD9463" w14:textId="77777777">
            <w:pPr>
              <w:rPr>
                <w:rFonts w:ascii="Franklin Gothic Demi Cond" w:hAnsi="Franklin Gothic Demi Cond"/>
                <w:sz w:val="21"/>
                <w:szCs w:val="21"/>
              </w:rPr>
            </w:pPr>
            <w:r w:rsidRPr="00EE12B6">
              <w:rPr>
                <w:rFonts w:ascii="Franklin Gothic Demi Cond" w:hAnsi="Franklin Gothic Demi Cond"/>
                <w:sz w:val="21"/>
                <w:szCs w:val="21"/>
              </w:rPr>
              <w:t>Enrollment</w:t>
            </w:r>
          </w:p>
        </w:tc>
        <w:tc>
          <w:tcPr>
            <w:tcW w:w="2070" w:type="dxa"/>
            <w:vAlign w:val="center"/>
            <w:hideMark/>
          </w:tcPr>
          <w:p w:rsidRPr="00EE12B6" w:rsidR="00E215E8" w:rsidP="005C07DE" w:rsidRDefault="00E215E8" w14:paraId="1DC27681" w14:textId="77777777">
            <w:pPr>
              <w:rPr>
                <w:rFonts w:ascii="Arial Narrow" w:hAnsi="Arial Narrow"/>
                <w:sz w:val="21"/>
                <w:szCs w:val="21"/>
              </w:rPr>
            </w:pPr>
            <w:r w:rsidRPr="00EE12B6">
              <w:rPr>
                <w:rFonts w:ascii="Arial Narrow" w:hAnsi="Arial Narrow"/>
                <w:sz w:val="21"/>
                <w:szCs w:val="21"/>
              </w:rPr>
              <w:t xml:space="preserve">Remedial </w:t>
            </w:r>
            <w:r>
              <w:rPr>
                <w:rFonts w:ascii="Arial Narrow" w:hAnsi="Arial Narrow"/>
                <w:sz w:val="21"/>
                <w:szCs w:val="21"/>
              </w:rPr>
              <w:t>C</w:t>
            </w:r>
            <w:r w:rsidRPr="00EE12B6">
              <w:rPr>
                <w:rFonts w:ascii="Arial Narrow" w:hAnsi="Arial Narrow"/>
                <w:sz w:val="21"/>
                <w:szCs w:val="21"/>
              </w:rPr>
              <w:t>ourse-taking</w:t>
            </w:r>
          </w:p>
        </w:tc>
        <w:tc>
          <w:tcPr>
            <w:tcW w:w="1890" w:type="dxa"/>
            <w:noWrap/>
            <w:vAlign w:val="center"/>
          </w:tcPr>
          <w:p w:rsidRPr="00EE12B6" w:rsidR="00E215E8" w:rsidP="005C07DE" w:rsidRDefault="00E215E8" w14:paraId="4848F2DA" w14:textId="77777777">
            <w:pPr>
              <w:rPr>
                <w:rFonts w:ascii="Arial Narrow" w:hAnsi="Arial Narrow"/>
                <w:sz w:val="21"/>
                <w:szCs w:val="21"/>
              </w:rPr>
            </w:pPr>
            <w:r w:rsidRPr="00EE12B6">
              <w:rPr>
                <w:rFonts w:ascii="Arial Narrow" w:hAnsi="Arial Narrow"/>
                <w:sz w:val="21"/>
                <w:szCs w:val="21"/>
              </w:rPr>
              <w:t>E #</w:t>
            </w:r>
            <w:r>
              <w:rPr>
                <w:rFonts w:ascii="Arial Narrow" w:hAnsi="Arial Narrow"/>
                <w:sz w:val="21"/>
                <w:szCs w:val="21"/>
              </w:rPr>
              <w:t>12</w:t>
            </w:r>
          </w:p>
        </w:tc>
        <w:tc>
          <w:tcPr>
            <w:tcW w:w="4860" w:type="dxa"/>
            <w:noWrap/>
            <w:vAlign w:val="center"/>
            <w:hideMark/>
          </w:tcPr>
          <w:p w:rsidRPr="00EE12B6" w:rsidR="00E215E8" w:rsidP="005C07DE" w:rsidRDefault="00E215E8" w14:paraId="319973AE" w14:textId="77777777">
            <w:pPr>
              <w:rPr>
                <w:rFonts w:ascii="Arial Narrow" w:hAnsi="Arial Narrow"/>
                <w:sz w:val="21"/>
                <w:szCs w:val="21"/>
              </w:rPr>
            </w:pPr>
            <w:r w:rsidRPr="00EE12B6">
              <w:rPr>
                <w:rFonts w:ascii="Arial Narrow" w:hAnsi="Arial Narrow"/>
                <w:sz w:val="21"/>
                <w:szCs w:val="21"/>
              </w:rPr>
              <w:t>Item definition revised to provide clarification about how to report co-requisite courses.</w:t>
            </w:r>
          </w:p>
        </w:tc>
      </w:tr>
      <w:tr w:rsidRPr="00EE12B6" w:rsidR="00E215E8" w:rsidTr="005C07DE" w14:paraId="58B9B9B3" w14:textId="77777777">
        <w:trPr>
          <w:trHeight w:val="540"/>
        </w:trPr>
        <w:tc>
          <w:tcPr>
            <w:tcW w:w="1544" w:type="dxa"/>
            <w:vMerge/>
            <w:vAlign w:val="center"/>
          </w:tcPr>
          <w:p w:rsidRPr="00EE12B6" w:rsidR="00E215E8" w:rsidP="005C07DE" w:rsidRDefault="00E215E8" w14:paraId="480B0529" w14:textId="77777777">
            <w:pPr>
              <w:rPr>
                <w:rFonts w:ascii="Franklin Gothic Demi Cond" w:hAnsi="Franklin Gothic Demi Cond"/>
                <w:sz w:val="21"/>
                <w:szCs w:val="21"/>
              </w:rPr>
            </w:pPr>
          </w:p>
        </w:tc>
        <w:tc>
          <w:tcPr>
            <w:tcW w:w="2070" w:type="dxa"/>
            <w:vAlign w:val="center"/>
          </w:tcPr>
          <w:p w:rsidRPr="00EE12B6" w:rsidR="00E215E8" w:rsidP="005C07DE" w:rsidRDefault="00E215E8" w14:paraId="69D1DB58" w14:textId="77777777">
            <w:pPr>
              <w:rPr>
                <w:rFonts w:ascii="Arial Narrow" w:hAnsi="Arial Narrow"/>
                <w:sz w:val="21"/>
                <w:szCs w:val="21"/>
              </w:rPr>
            </w:pPr>
            <w:r>
              <w:rPr>
                <w:rFonts w:ascii="Arial Narrow" w:hAnsi="Arial Narrow"/>
                <w:sz w:val="21"/>
                <w:szCs w:val="21"/>
              </w:rPr>
              <w:t>Received Bachelor’s Degree &amp; Bachelor’s Degree Date</w:t>
            </w:r>
          </w:p>
        </w:tc>
        <w:tc>
          <w:tcPr>
            <w:tcW w:w="1890" w:type="dxa"/>
            <w:noWrap/>
            <w:vAlign w:val="center"/>
          </w:tcPr>
          <w:p w:rsidRPr="00EE12B6" w:rsidR="00E215E8" w:rsidP="005C07DE" w:rsidRDefault="00E215E8" w14:paraId="32D8BCED" w14:textId="77777777">
            <w:pPr>
              <w:rPr>
                <w:rFonts w:ascii="Arial Narrow" w:hAnsi="Arial Narrow"/>
                <w:sz w:val="21"/>
                <w:szCs w:val="21"/>
              </w:rPr>
            </w:pPr>
            <w:r>
              <w:rPr>
                <w:rFonts w:ascii="Arial Narrow" w:hAnsi="Arial Narrow"/>
                <w:sz w:val="21"/>
                <w:szCs w:val="21"/>
              </w:rPr>
              <w:t>E #14-17</w:t>
            </w:r>
          </w:p>
        </w:tc>
        <w:tc>
          <w:tcPr>
            <w:tcW w:w="4860" w:type="dxa"/>
            <w:noWrap/>
            <w:vAlign w:val="center"/>
          </w:tcPr>
          <w:p w:rsidRPr="00EE12B6" w:rsidR="00E215E8" w:rsidP="005C07DE" w:rsidRDefault="00E215E8" w14:paraId="3FD49089" w14:textId="77777777">
            <w:pPr>
              <w:rPr>
                <w:rFonts w:ascii="Arial Narrow" w:hAnsi="Arial Narrow"/>
                <w:sz w:val="21"/>
                <w:szCs w:val="21"/>
              </w:rPr>
            </w:pPr>
            <w:r>
              <w:rPr>
                <w:rFonts w:ascii="Arial Narrow" w:hAnsi="Arial Narrow"/>
                <w:sz w:val="21"/>
                <w:szCs w:val="21"/>
              </w:rPr>
              <w:t xml:space="preserve">Item definitions revised to specify that it applies to all students (not only graduate students). </w:t>
            </w:r>
          </w:p>
        </w:tc>
      </w:tr>
      <w:tr w:rsidRPr="00EE12B6" w:rsidR="00E215E8" w:rsidTr="005C07DE" w14:paraId="3EE02C53" w14:textId="77777777">
        <w:trPr>
          <w:trHeight w:val="540"/>
        </w:trPr>
        <w:tc>
          <w:tcPr>
            <w:tcW w:w="1544" w:type="dxa"/>
            <w:vMerge/>
            <w:vAlign w:val="center"/>
            <w:hideMark/>
          </w:tcPr>
          <w:p w:rsidRPr="00EE12B6" w:rsidR="00E215E8" w:rsidP="005C07DE" w:rsidRDefault="00E215E8" w14:paraId="6815F160" w14:textId="77777777">
            <w:pPr>
              <w:rPr>
                <w:rFonts w:ascii="Franklin Gothic Demi Cond" w:hAnsi="Franklin Gothic Demi Cond"/>
                <w:sz w:val="21"/>
                <w:szCs w:val="21"/>
              </w:rPr>
            </w:pPr>
          </w:p>
        </w:tc>
        <w:tc>
          <w:tcPr>
            <w:tcW w:w="2070" w:type="dxa"/>
            <w:vAlign w:val="center"/>
          </w:tcPr>
          <w:p w:rsidRPr="00EE12B6" w:rsidR="00E215E8" w:rsidP="005C07DE" w:rsidRDefault="00E215E8" w14:paraId="2CD9D88D" w14:textId="77777777">
            <w:pPr>
              <w:rPr>
                <w:rFonts w:ascii="Arial Narrow" w:hAnsi="Arial Narrow"/>
                <w:sz w:val="21"/>
                <w:szCs w:val="21"/>
              </w:rPr>
            </w:pPr>
            <w:r w:rsidRPr="00EE12B6">
              <w:rPr>
                <w:rFonts w:ascii="Arial Narrow" w:hAnsi="Arial Narrow"/>
                <w:sz w:val="21"/>
                <w:szCs w:val="21"/>
              </w:rPr>
              <w:t>SAT Scores</w:t>
            </w:r>
          </w:p>
        </w:tc>
        <w:tc>
          <w:tcPr>
            <w:tcW w:w="1890" w:type="dxa"/>
            <w:noWrap/>
            <w:vAlign w:val="center"/>
          </w:tcPr>
          <w:p w:rsidRPr="00EE12B6" w:rsidR="00E215E8" w:rsidP="005C07DE" w:rsidRDefault="00E215E8" w14:paraId="3C55698C" w14:textId="77777777">
            <w:pPr>
              <w:rPr>
                <w:rFonts w:ascii="Arial Narrow" w:hAnsi="Arial Narrow"/>
                <w:sz w:val="21"/>
                <w:szCs w:val="21"/>
              </w:rPr>
            </w:pPr>
            <w:r w:rsidRPr="00EE12B6">
              <w:rPr>
                <w:rFonts w:ascii="Arial Narrow" w:hAnsi="Arial Narrow"/>
                <w:sz w:val="21"/>
                <w:szCs w:val="21"/>
              </w:rPr>
              <w:t>E #2</w:t>
            </w:r>
            <w:r>
              <w:rPr>
                <w:rFonts w:ascii="Arial Narrow" w:hAnsi="Arial Narrow"/>
                <w:sz w:val="21"/>
                <w:szCs w:val="21"/>
              </w:rPr>
              <w:t>3</w:t>
            </w:r>
            <w:r w:rsidRPr="00EE12B6">
              <w:rPr>
                <w:rFonts w:ascii="Arial Narrow" w:hAnsi="Arial Narrow"/>
                <w:sz w:val="21"/>
                <w:szCs w:val="21"/>
              </w:rPr>
              <w:t>-2</w:t>
            </w:r>
            <w:r>
              <w:rPr>
                <w:rFonts w:ascii="Arial Narrow" w:hAnsi="Arial Narrow"/>
                <w:sz w:val="21"/>
                <w:szCs w:val="21"/>
              </w:rPr>
              <w:t>5</w:t>
            </w:r>
          </w:p>
        </w:tc>
        <w:tc>
          <w:tcPr>
            <w:tcW w:w="4860" w:type="dxa"/>
            <w:noWrap/>
            <w:vAlign w:val="center"/>
          </w:tcPr>
          <w:p w:rsidRPr="00EE12B6" w:rsidR="00E215E8" w:rsidP="005C07DE" w:rsidRDefault="00E215E8" w14:paraId="33BEEEE9" w14:textId="77777777">
            <w:pPr>
              <w:rPr>
                <w:rFonts w:ascii="Arial Narrow" w:hAnsi="Arial Narrow"/>
                <w:sz w:val="21"/>
                <w:szCs w:val="21"/>
              </w:rPr>
            </w:pPr>
            <w:r w:rsidRPr="00EE12B6">
              <w:rPr>
                <w:rFonts w:ascii="Arial Narrow" w:hAnsi="Arial Narrow"/>
                <w:sz w:val="21"/>
                <w:szCs w:val="21"/>
              </w:rPr>
              <w:t>Item definition revised to collect scores for new SAT (post March 2016).</w:t>
            </w:r>
          </w:p>
        </w:tc>
      </w:tr>
      <w:tr w:rsidRPr="00EE12B6" w:rsidR="00E215E8" w:rsidTr="005C07DE" w14:paraId="06ADC47D" w14:textId="77777777">
        <w:trPr>
          <w:trHeight w:val="540"/>
        </w:trPr>
        <w:tc>
          <w:tcPr>
            <w:tcW w:w="1544" w:type="dxa"/>
            <w:vMerge/>
            <w:vAlign w:val="center"/>
          </w:tcPr>
          <w:p w:rsidRPr="00EE12B6" w:rsidR="00E215E8" w:rsidP="005C07DE" w:rsidRDefault="00E215E8" w14:paraId="39113129" w14:textId="77777777">
            <w:pPr>
              <w:rPr>
                <w:rFonts w:ascii="Franklin Gothic Demi Cond" w:hAnsi="Franklin Gothic Demi Cond"/>
                <w:sz w:val="21"/>
                <w:szCs w:val="21"/>
              </w:rPr>
            </w:pPr>
          </w:p>
        </w:tc>
        <w:tc>
          <w:tcPr>
            <w:tcW w:w="2070" w:type="dxa"/>
            <w:vAlign w:val="center"/>
          </w:tcPr>
          <w:p w:rsidRPr="00EE12B6" w:rsidR="00E215E8" w:rsidP="005C07DE" w:rsidRDefault="00E215E8" w14:paraId="6397D6E5" w14:textId="77777777">
            <w:pPr>
              <w:rPr>
                <w:rFonts w:ascii="Arial Narrow" w:hAnsi="Arial Narrow"/>
                <w:sz w:val="21"/>
                <w:szCs w:val="21"/>
              </w:rPr>
            </w:pPr>
            <w:r>
              <w:rPr>
                <w:rFonts w:ascii="Arial Narrow" w:hAnsi="Arial Narrow"/>
                <w:sz w:val="21"/>
                <w:szCs w:val="21"/>
              </w:rPr>
              <w:t>Expected to Complete Degree Requirements</w:t>
            </w:r>
          </w:p>
        </w:tc>
        <w:tc>
          <w:tcPr>
            <w:tcW w:w="1890" w:type="dxa"/>
            <w:noWrap/>
            <w:vAlign w:val="center"/>
          </w:tcPr>
          <w:p w:rsidRPr="00EE12B6" w:rsidR="00E215E8" w:rsidP="005C07DE" w:rsidRDefault="00E215E8" w14:paraId="531C09B3" w14:textId="77777777">
            <w:pPr>
              <w:rPr>
                <w:rFonts w:ascii="Arial Narrow" w:hAnsi="Arial Narrow"/>
                <w:sz w:val="21"/>
                <w:szCs w:val="21"/>
              </w:rPr>
            </w:pPr>
            <w:r>
              <w:rPr>
                <w:rFonts w:ascii="Arial Narrow" w:hAnsi="Arial Narrow"/>
                <w:sz w:val="21"/>
                <w:szCs w:val="21"/>
              </w:rPr>
              <w:t>E #32</w:t>
            </w:r>
          </w:p>
        </w:tc>
        <w:tc>
          <w:tcPr>
            <w:tcW w:w="4860" w:type="dxa"/>
            <w:vAlign w:val="center"/>
          </w:tcPr>
          <w:p w:rsidRPr="00EE12B6" w:rsidR="00E215E8" w:rsidP="005C07DE" w:rsidRDefault="00E215E8" w14:paraId="75ACF130" w14:textId="77777777">
            <w:pPr>
              <w:rPr>
                <w:rFonts w:ascii="Arial Narrow" w:hAnsi="Arial Narrow"/>
                <w:sz w:val="21"/>
                <w:szCs w:val="21"/>
              </w:rPr>
            </w:pPr>
            <w:r>
              <w:rPr>
                <w:rFonts w:ascii="Arial Narrow" w:hAnsi="Arial Narrow"/>
                <w:sz w:val="21"/>
                <w:szCs w:val="21"/>
              </w:rPr>
              <w:t>Item definition revised to clarify when this item should be left blank.</w:t>
            </w:r>
          </w:p>
        </w:tc>
      </w:tr>
      <w:tr w:rsidRPr="00EE12B6" w:rsidR="00E215E8" w:rsidTr="005C07DE" w14:paraId="71771D0D" w14:textId="77777777">
        <w:trPr>
          <w:trHeight w:val="540"/>
        </w:trPr>
        <w:tc>
          <w:tcPr>
            <w:tcW w:w="1544" w:type="dxa"/>
            <w:vMerge/>
            <w:vAlign w:val="center"/>
            <w:hideMark/>
          </w:tcPr>
          <w:p w:rsidRPr="00EE12B6" w:rsidR="00E215E8" w:rsidP="005C07DE" w:rsidRDefault="00E215E8" w14:paraId="5357A13D" w14:textId="77777777">
            <w:pPr>
              <w:rPr>
                <w:rFonts w:ascii="Franklin Gothic Demi Cond" w:hAnsi="Franklin Gothic Demi Cond"/>
                <w:sz w:val="21"/>
                <w:szCs w:val="21"/>
              </w:rPr>
            </w:pPr>
          </w:p>
        </w:tc>
        <w:tc>
          <w:tcPr>
            <w:tcW w:w="2070" w:type="dxa"/>
            <w:vAlign w:val="center"/>
            <w:hideMark/>
          </w:tcPr>
          <w:p w:rsidRPr="00EE12B6" w:rsidR="00E215E8" w:rsidP="005C07DE" w:rsidRDefault="00E215E8" w14:paraId="63D172FB" w14:textId="77777777">
            <w:pPr>
              <w:rPr>
                <w:rFonts w:ascii="Arial Narrow" w:hAnsi="Arial Narrow"/>
                <w:sz w:val="21"/>
                <w:szCs w:val="21"/>
              </w:rPr>
            </w:pPr>
            <w:r w:rsidRPr="00EE12B6">
              <w:rPr>
                <w:rFonts w:ascii="Arial Narrow" w:hAnsi="Arial Narrow"/>
                <w:sz w:val="21"/>
                <w:szCs w:val="21"/>
              </w:rPr>
              <w:t xml:space="preserve">Tuition &amp; </w:t>
            </w:r>
            <w:r>
              <w:rPr>
                <w:rFonts w:ascii="Arial Narrow" w:hAnsi="Arial Narrow"/>
                <w:sz w:val="21"/>
                <w:szCs w:val="21"/>
              </w:rPr>
              <w:t>R</w:t>
            </w:r>
            <w:r w:rsidRPr="00EE12B6">
              <w:rPr>
                <w:rFonts w:ascii="Arial Narrow" w:hAnsi="Arial Narrow"/>
                <w:sz w:val="21"/>
                <w:szCs w:val="21"/>
              </w:rPr>
              <w:t xml:space="preserve">equired </w:t>
            </w:r>
            <w:r>
              <w:rPr>
                <w:rFonts w:ascii="Arial Narrow" w:hAnsi="Arial Narrow"/>
                <w:sz w:val="21"/>
                <w:szCs w:val="21"/>
              </w:rPr>
              <w:t>F</w:t>
            </w:r>
            <w:r w:rsidRPr="00EE12B6">
              <w:rPr>
                <w:rFonts w:ascii="Arial Narrow" w:hAnsi="Arial Narrow"/>
                <w:sz w:val="21"/>
                <w:szCs w:val="21"/>
              </w:rPr>
              <w:t xml:space="preserve">ees </w:t>
            </w:r>
            <w:r>
              <w:rPr>
                <w:rFonts w:ascii="Arial Narrow" w:hAnsi="Arial Narrow"/>
                <w:sz w:val="21"/>
                <w:szCs w:val="21"/>
              </w:rPr>
              <w:t>C</w:t>
            </w:r>
            <w:r w:rsidRPr="00EE12B6">
              <w:rPr>
                <w:rFonts w:ascii="Arial Narrow" w:hAnsi="Arial Narrow"/>
                <w:sz w:val="21"/>
                <w:szCs w:val="21"/>
              </w:rPr>
              <w:t>harged</w:t>
            </w:r>
          </w:p>
        </w:tc>
        <w:tc>
          <w:tcPr>
            <w:tcW w:w="1890" w:type="dxa"/>
            <w:noWrap/>
            <w:vAlign w:val="center"/>
          </w:tcPr>
          <w:p w:rsidRPr="00EE12B6" w:rsidR="00E215E8" w:rsidP="005C07DE" w:rsidRDefault="00E215E8" w14:paraId="7534EE82" w14:textId="77777777">
            <w:pPr>
              <w:rPr>
                <w:rFonts w:ascii="Arial Narrow" w:hAnsi="Arial Narrow"/>
                <w:sz w:val="21"/>
                <w:szCs w:val="21"/>
              </w:rPr>
            </w:pPr>
            <w:r w:rsidRPr="00EE12B6">
              <w:rPr>
                <w:rFonts w:ascii="Arial Narrow" w:hAnsi="Arial Narrow"/>
                <w:sz w:val="21"/>
                <w:szCs w:val="21"/>
              </w:rPr>
              <w:t>E #43</w:t>
            </w:r>
          </w:p>
        </w:tc>
        <w:tc>
          <w:tcPr>
            <w:tcW w:w="4860" w:type="dxa"/>
            <w:vAlign w:val="center"/>
            <w:hideMark/>
          </w:tcPr>
          <w:p w:rsidRPr="00EE12B6" w:rsidR="00E215E8" w:rsidP="005C07DE" w:rsidRDefault="00E215E8" w14:paraId="0AAEDD94" w14:textId="77777777">
            <w:pPr>
              <w:rPr>
                <w:rFonts w:ascii="Arial Narrow" w:hAnsi="Arial Narrow"/>
                <w:sz w:val="21"/>
                <w:szCs w:val="21"/>
              </w:rPr>
            </w:pPr>
            <w:r w:rsidRPr="00EE12B6">
              <w:rPr>
                <w:rFonts w:ascii="Arial Narrow" w:hAnsi="Arial Narrow"/>
                <w:sz w:val="21"/>
                <w:szCs w:val="21"/>
              </w:rPr>
              <w:t>For term-based institutions, item definition revised to collect tuition charged for a prefilled list of terms, rather than for the federal financial aid year (July 1 to June 30).</w:t>
            </w:r>
          </w:p>
        </w:tc>
      </w:tr>
      <w:tr w:rsidRPr="00EE12B6" w:rsidR="00E215E8" w:rsidTr="005C07DE" w14:paraId="21DA057E" w14:textId="77777777">
        <w:trPr>
          <w:trHeight w:val="285"/>
        </w:trPr>
        <w:tc>
          <w:tcPr>
            <w:tcW w:w="1544" w:type="dxa"/>
            <w:vMerge w:val="restart"/>
            <w:vAlign w:val="center"/>
            <w:hideMark/>
          </w:tcPr>
          <w:p w:rsidRPr="00EE12B6" w:rsidR="00E215E8" w:rsidP="005C07DE" w:rsidRDefault="00E215E8" w14:paraId="01A274F6" w14:textId="77777777">
            <w:pPr>
              <w:rPr>
                <w:rFonts w:ascii="Franklin Gothic Demi Cond" w:hAnsi="Franklin Gothic Demi Cond"/>
                <w:sz w:val="21"/>
                <w:szCs w:val="21"/>
              </w:rPr>
            </w:pPr>
            <w:r w:rsidRPr="00EE12B6">
              <w:rPr>
                <w:rFonts w:ascii="Franklin Gothic Demi Cond" w:hAnsi="Franklin Gothic Demi Cond"/>
                <w:sz w:val="21"/>
                <w:szCs w:val="21"/>
              </w:rPr>
              <w:t>Budget</w:t>
            </w:r>
          </w:p>
        </w:tc>
        <w:tc>
          <w:tcPr>
            <w:tcW w:w="2070" w:type="dxa"/>
            <w:vAlign w:val="center"/>
            <w:hideMark/>
          </w:tcPr>
          <w:p w:rsidRPr="00EE12B6" w:rsidR="00E215E8" w:rsidP="005C07DE" w:rsidRDefault="00E215E8" w14:paraId="506DB0F2" w14:textId="77777777">
            <w:pPr>
              <w:rPr>
                <w:rFonts w:ascii="Arial Narrow" w:hAnsi="Arial Narrow"/>
                <w:sz w:val="21"/>
                <w:szCs w:val="21"/>
              </w:rPr>
            </w:pPr>
            <w:r w:rsidRPr="00EE12B6">
              <w:rPr>
                <w:rFonts w:ascii="Arial Narrow" w:hAnsi="Arial Narrow"/>
                <w:sz w:val="21"/>
                <w:szCs w:val="21"/>
              </w:rPr>
              <w:t xml:space="preserve">Budget </w:t>
            </w:r>
            <w:r>
              <w:rPr>
                <w:rFonts w:ascii="Arial Narrow" w:hAnsi="Arial Narrow"/>
                <w:sz w:val="21"/>
                <w:szCs w:val="21"/>
              </w:rPr>
              <w:t>P</w:t>
            </w:r>
            <w:r w:rsidRPr="00EE12B6">
              <w:rPr>
                <w:rFonts w:ascii="Arial Narrow" w:hAnsi="Arial Narrow"/>
                <w:sz w:val="21"/>
                <w:szCs w:val="21"/>
              </w:rPr>
              <w:t>eriod</w:t>
            </w:r>
          </w:p>
        </w:tc>
        <w:tc>
          <w:tcPr>
            <w:tcW w:w="1890" w:type="dxa"/>
            <w:noWrap/>
            <w:vAlign w:val="center"/>
          </w:tcPr>
          <w:p w:rsidRPr="00EE12B6" w:rsidR="00E215E8" w:rsidP="005C07DE" w:rsidRDefault="00E215E8" w14:paraId="1B2A1ADF" w14:textId="77777777">
            <w:pPr>
              <w:rPr>
                <w:rFonts w:ascii="Arial Narrow" w:hAnsi="Arial Narrow"/>
                <w:sz w:val="21"/>
                <w:szCs w:val="21"/>
              </w:rPr>
            </w:pPr>
            <w:r w:rsidRPr="00EE12B6">
              <w:rPr>
                <w:rFonts w:ascii="Arial Narrow" w:hAnsi="Arial Narrow"/>
                <w:sz w:val="21"/>
                <w:szCs w:val="21"/>
              </w:rPr>
              <w:t>B #5</w:t>
            </w:r>
          </w:p>
        </w:tc>
        <w:tc>
          <w:tcPr>
            <w:tcW w:w="4860" w:type="dxa"/>
            <w:noWrap/>
            <w:vAlign w:val="center"/>
            <w:hideMark/>
          </w:tcPr>
          <w:p w:rsidRPr="00EE12B6" w:rsidR="00E215E8" w:rsidP="005C07DE" w:rsidRDefault="00E215E8" w14:paraId="39558B9E" w14:textId="77777777">
            <w:pPr>
              <w:rPr>
                <w:rFonts w:ascii="Arial Narrow" w:hAnsi="Arial Narrow"/>
                <w:sz w:val="21"/>
                <w:szCs w:val="21"/>
              </w:rPr>
            </w:pPr>
            <w:r w:rsidRPr="00EE12B6">
              <w:rPr>
                <w:rFonts w:ascii="Arial Narrow" w:hAnsi="Arial Narrow"/>
                <w:sz w:val="21"/>
                <w:szCs w:val="21"/>
              </w:rPr>
              <w:t>Item definition revised to provide clarification about reporting full-time/full-year budgeted costs of attendance.</w:t>
            </w:r>
          </w:p>
        </w:tc>
      </w:tr>
      <w:tr w:rsidRPr="00EE12B6" w:rsidR="00E215E8" w:rsidTr="005C07DE" w14:paraId="373FEA6A" w14:textId="77777777">
        <w:trPr>
          <w:trHeight w:val="285"/>
        </w:trPr>
        <w:tc>
          <w:tcPr>
            <w:tcW w:w="1544" w:type="dxa"/>
            <w:vMerge/>
            <w:vAlign w:val="center"/>
          </w:tcPr>
          <w:p w:rsidRPr="00EE12B6" w:rsidR="00E215E8" w:rsidP="005C07DE" w:rsidRDefault="00E215E8" w14:paraId="44116520" w14:textId="77777777">
            <w:pPr>
              <w:rPr>
                <w:rFonts w:ascii="Franklin Gothic Demi Cond" w:hAnsi="Franklin Gothic Demi Cond"/>
                <w:sz w:val="21"/>
                <w:szCs w:val="21"/>
              </w:rPr>
            </w:pPr>
          </w:p>
        </w:tc>
        <w:tc>
          <w:tcPr>
            <w:tcW w:w="2070" w:type="dxa"/>
            <w:vAlign w:val="center"/>
          </w:tcPr>
          <w:p w:rsidRPr="00EE12B6" w:rsidR="00E215E8" w:rsidP="005C07DE" w:rsidRDefault="00E215E8" w14:paraId="6A6158DC" w14:textId="77777777">
            <w:pPr>
              <w:rPr>
                <w:rFonts w:ascii="Arial Narrow" w:hAnsi="Arial Narrow"/>
                <w:sz w:val="21"/>
                <w:szCs w:val="21"/>
              </w:rPr>
            </w:pPr>
            <w:r w:rsidRPr="00EE12B6">
              <w:rPr>
                <w:rFonts w:ascii="Arial Narrow" w:hAnsi="Arial Narrow"/>
                <w:sz w:val="21"/>
                <w:szCs w:val="21"/>
              </w:rPr>
              <w:t>Full-year Budget</w:t>
            </w:r>
          </w:p>
        </w:tc>
        <w:tc>
          <w:tcPr>
            <w:tcW w:w="1890" w:type="dxa"/>
            <w:noWrap/>
            <w:vAlign w:val="center"/>
          </w:tcPr>
          <w:p w:rsidRPr="00EE12B6" w:rsidR="00E215E8" w:rsidP="005C07DE" w:rsidRDefault="00E215E8" w14:paraId="339AE0C4" w14:textId="77777777">
            <w:pPr>
              <w:rPr>
                <w:rFonts w:ascii="Arial Narrow" w:hAnsi="Arial Narrow"/>
                <w:sz w:val="21"/>
                <w:szCs w:val="21"/>
              </w:rPr>
            </w:pPr>
            <w:r w:rsidRPr="00EE12B6">
              <w:rPr>
                <w:rFonts w:ascii="Arial Narrow" w:hAnsi="Arial Narrow"/>
                <w:sz w:val="21"/>
                <w:szCs w:val="21"/>
              </w:rPr>
              <w:t>B #6</w:t>
            </w:r>
          </w:p>
        </w:tc>
        <w:tc>
          <w:tcPr>
            <w:tcW w:w="4860" w:type="dxa"/>
            <w:noWrap/>
            <w:vAlign w:val="center"/>
          </w:tcPr>
          <w:p w:rsidRPr="00EE12B6" w:rsidR="00E215E8" w:rsidP="005C07DE" w:rsidRDefault="00E215E8" w14:paraId="57AD87CF" w14:textId="77777777">
            <w:pPr>
              <w:rPr>
                <w:rFonts w:ascii="Arial Narrow" w:hAnsi="Arial Narrow"/>
                <w:sz w:val="21"/>
                <w:szCs w:val="21"/>
              </w:rPr>
            </w:pPr>
            <w:r w:rsidRPr="00EE12B6">
              <w:rPr>
                <w:rFonts w:ascii="Arial Narrow" w:hAnsi="Arial Narrow"/>
                <w:sz w:val="21"/>
                <w:szCs w:val="21"/>
              </w:rPr>
              <w:t>Item added to collect whether “full-year” budgets include summer sessions.</w:t>
            </w:r>
          </w:p>
        </w:tc>
      </w:tr>
      <w:tr w:rsidRPr="00EE12B6" w:rsidR="00E215E8" w:rsidTr="005C07DE" w14:paraId="7A3246CB" w14:textId="77777777">
        <w:trPr>
          <w:trHeight w:val="285"/>
        </w:trPr>
        <w:tc>
          <w:tcPr>
            <w:tcW w:w="1544" w:type="dxa"/>
            <w:vMerge/>
            <w:vAlign w:val="center"/>
          </w:tcPr>
          <w:p w:rsidRPr="00EE12B6" w:rsidR="00E215E8" w:rsidP="005C07DE" w:rsidRDefault="00E215E8" w14:paraId="2A10B2A9" w14:textId="77777777">
            <w:pPr>
              <w:rPr>
                <w:rFonts w:ascii="Franklin Gothic Demi Cond" w:hAnsi="Franklin Gothic Demi Cond"/>
                <w:sz w:val="21"/>
                <w:szCs w:val="21"/>
              </w:rPr>
            </w:pPr>
          </w:p>
        </w:tc>
        <w:tc>
          <w:tcPr>
            <w:tcW w:w="2070" w:type="dxa"/>
            <w:vAlign w:val="center"/>
          </w:tcPr>
          <w:p w:rsidRPr="00EE12B6" w:rsidR="00E215E8" w:rsidP="005C07DE" w:rsidRDefault="00E215E8" w14:paraId="5DA2C22D" w14:textId="77777777">
            <w:pPr>
              <w:rPr>
                <w:rFonts w:ascii="Arial Narrow" w:hAnsi="Arial Narrow"/>
                <w:sz w:val="21"/>
                <w:szCs w:val="21"/>
              </w:rPr>
            </w:pPr>
            <w:r w:rsidRPr="00EE12B6">
              <w:rPr>
                <w:rFonts w:ascii="Arial Narrow" w:hAnsi="Arial Narrow"/>
                <w:sz w:val="21"/>
                <w:szCs w:val="21"/>
              </w:rPr>
              <w:t>Student Residence</w:t>
            </w:r>
          </w:p>
        </w:tc>
        <w:tc>
          <w:tcPr>
            <w:tcW w:w="1890" w:type="dxa"/>
            <w:noWrap/>
            <w:vAlign w:val="center"/>
          </w:tcPr>
          <w:p w:rsidRPr="00EE12B6" w:rsidR="00E215E8" w:rsidP="005C07DE" w:rsidRDefault="00E215E8" w14:paraId="48002ECF" w14:textId="77777777">
            <w:pPr>
              <w:rPr>
                <w:rFonts w:ascii="Arial Narrow" w:hAnsi="Arial Narrow"/>
                <w:sz w:val="21"/>
                <w:szCs w:val="21"/>
              </w:rPr>
            </w:pPr>
            <w:r w:rsidRPr="00EE12B6">
              <w:rPr>
                <w:rFonts w:ascii="Arial Narrow" w:hAnsi="Arial Narrow"/>
                <w:sz w:val="21"/>
                <w:szCs w:val="21"/>
              </w:rPr>
              <w:t>B#7</w:t>
            </w:r>
          </w:p>
        </w:tc>
        <w:tc>
          <w:tcPr>
            <w:tcW w:w="4860" w:type="dxa"/>
            <w:noWrap/>
            <w:vAlign w:val="center"/>
          </w:tcPr>
          <w:p w:rsidRPr="00EE12B6" w:rsidR="00E215E8" w:rsidP="005C07DE" w:rsidRDefault="00E215E8" w14:paraId="4A109BB5" w14:textId="77777777">
            <w:pPr>
              <w:rPr>
                <w:rFonts w:ascii="Arial Narrow" w:hAnsi="Arial Narrow"/>
                <w:sz w:val="21"/>
                <w:szCs w:val="21"/>
              </w:rPr>
            </w:pPr>
            <w:r w:rsidRPr="00EE12B6">
              <w:rPr>
                <w:rFonts w:ascii="Arial Narrow" w:hAnsi="Arial Narrow"/>
                <w:sz w:val="21"/>
                <w:szCs w:val="21"/>
              </w:rPr>
              <w:t xml:space="preserve">Item definition revised to clarify that this question is asking student’s residence for purposes of determining the student’s budgeted cost of attendance. </w:t>
            </w:r>
          </w:p>
        </w:tc>
      </w:tr>
      <w:tr w:rsidRPr="00EE12B6" w:rsidR="00E215E8" w:rsidTr="005C07DE" w14:paraId="05D18E45" w14:textId="77777777">
        <w:trPr>
          <w:trHeight w:val="540"/>
        </w:trPr>
        <w:tc>
          <w:tcPr>
            <w:tcW w:w="1544" w:type="dxa"/>
            <w:vMerge w:val="restart"/>
            <w:vAlign w:val="center"/>
            <w:hideMark/>
          </w:tcPr>
          <w:p w:rsidRPr="00EE12B6" w:rsidR="00E215E8" w:rsidP="005C07DE" w:rsidRDefault="00E215E8" w14:paraId="75D2C3FE" w14:textId="77777777">
            <w:pPr>
              <w:rPr>
                <w:rFonts w:ascii="Franklin Gothic Demi Cond" w:hAnsi="Franklin Gothic Demi Cond"/>
                <w:sz w:val="21"/>
                <w:szCs w:val="21"/>
              </w:rPr>
            </w:pPr>
            <w:r w:rsidRPr="00EE12B6">
              <w:rPr>
                <w:rFonts w:ascii="Franklin Gothic Demi Cond" w:hAnsi="Franklin Gothic Demi Cond"/>
                <w:sz w:val="21"/>
                <w:szCs w:val="21"/>
              </w:rPr>
              <w:t>Financial Aid</w:t>
            </w:r>
          </w:p>
        </w:tc>
        <w:tc>
          <w:tcPr>
            <w:tcW w:w="2070" w:type="dxa"/>
            <w:vAlign w:val="center"/>
          </w:tcPr>
          <w:p w:rsidRPr="00EE12B6" w:rsidR="00E215E8" w:rsidP="005C07DE" w:rsidRDefault="00E215E8" w14:paraId="31B5D6FE" w14:textId="77777777">
            <w:pPr>
              <w:rPr>
                <w:rFonts w:ascii="Arial Narrow" w:hAnsi="Arial Narrow"/>
                <w:sz w:val="21"/>
                <w:szCs w:val="21"/>
              </w:rPr>
            </w:pPr>
            <w:r w:rsidRPr="00EE12B6">
              <w:rPr>
                <w:rFonts w:ascii="Arial Narrow" w:hAnsi="Arial Narrow"/>
                <w:sz w:val="21"/>
                <w:szCs w:val="21"/>
              </w:rPr>
              <w:t>Satisfactory Academic Progress</w:t>
            </w:r>
          </w:p>
        </w:tc>
        <w:tc>
          <w:tcPr>
            <w:tcW w:w="1890" w:type="dxa"/>
            <w:noWrap/>
            <w:vAlign w:val="center"/>
          </w:tcPr>
          <w:p w:rsidRPr="00EE12B6" w:rsidR="00E215E8" w:rsidP="005C07DE" w:rsidRDefault="00E215E8" w14:paraId="2805A185" w14:textId="77777777">
            <w:pPr>
              <w:rPr>
                <w:rFonts w:ascii="Arial Narrow" w:hAnsi="Arial Narrow"/>
                <w:sz w:val="21"/>
                <w:szCs w:val="21"/>
              </w:rPr>
            </w:pPr>
            <w:r w:rsidRPr="00EE12B6">
              <w:rPr>
                <w:rFonts w:ascii="Arial Narrow" w:hAnsi="Arial Narrow"/>
                <w:sz w:val="21"/>
                <w:szCs w:val="21"/>
              </w:rPr>
              <w:t>F #5-7</w:t>
            </w:r>
          </w:p>
        </w:tc>
        <w:tc>
          <w:tcPr>
            <w:tcW w:w="4860" w:type="dxa"/>
            <w:noWrap/>
            <w:vAlign w:val="center"/>
          </w:tcPr>
          <w:p w:rsidRPr="00EE12B6" w:rsidR="00E215E8" w:rsidP="005C07DE" w:rsidRDefault="00E215E8" w14:paraId="7B123D96" w14:textId="77777777">
            <w:pPr>
              <w:rPr>
                <w:rFonts w:ascii="Arial Narrow" w:hAnsi="Arial Narrow"/>
                <w:sz w:val="21"/>
                <w:szCs w:val="21"/>
              </w:rPr>
            </w:pPr>
            <w:r w:rsidRPr="00EE12B6">
              <w:rPr>
                <w:rFonts w:ascii="Arial Narrow" w:hAnsi="Arial Narrow"/>
                <w:sz w:val="21"/>
                <w:szCs w:val="21"/>
              </w:rPr>
              <w:t xml:space="preserve">Item definition revised to include a link to the FSA Handbook. </w:t>
            </w:r>
          </w:p>
        </w:tc>
      </w:tr>
      <w:tr w:rsidRPr="00EE12B6" w:rsidR="00E215E8" w:rsidTr="005C07DE" w14:paraId="00381929" w14:textId="77777777">
        <w:trPr>
          <w:trHeight w:val="540"/>
        </w:trPr>
        <w:tc>
          <w:tcPr>
            <w:tcW w:w="1544" w:type="dxa"/>
            <w:vMerge/>
            <w:vAlign w:val="center"/>
          </w:tcPr>
          <w:p w:rsidRPr="00EE12B6" w:rsidR="00E215E8" w:rsidP="005C07DE" w:rsidRDefault="00E215E8" w14:paraId="534B9A66" w14:textId="77777777">
            <w:pPr>
              <w:rPr>
                <w:rFonts w:ascii="Franklin Gothic Demi Cond" w:hAnsi="Franklin Gothic Demi Cond"/>
                <w:sz w:val="21"/>
                <w:szCs w:val="21"/>
              </w:rPr>
            </w:pPr>
          </w:p>
        </w:tc>
        <w:tc>
          <w:tcPr>
            <w:tcW w:w="2070" w:type="dxa"/>
            <w:vAlign w:val="center"/>
          </w:tcPr>
          <w:p w:rsidRPr="00EE12B6" w:rsidR="00E215E8" w:rsidP="005C07DE" w:rsidRDefault="00E215E8" w14:paraId="166F10C7" w14:textId="77777777">
            <w:pPr>
              <w:rPr>
                <w:rFonts w:ascii="Arial Narrow" w:hAnsi="Arial Narrow"/>
                <w:sz w:val="21"/>
                <w:szCs w:val="21"/>
              </w:rPr>
            </w:pPr>
            <w:r w:rsidRPr="00EE12B6">
              <w:rPr>
                <w:rFonts w:ascii="Arial Narrow" w:hAnsi="Arial Narrow"/>
                <w:sz w:val="21"/>
                <w:szCs w:val="21"/>
              </w:rPr>
              <w:t>Financial Aid Amounts</w:t>
            </w:r>
          </w:p>
        </w:tc>
        <w:tc>
          <w:tcPr>
            <w:tcW w:w="1890" w:type="dxa"/>
            <w:noWrap/>
            <w:vAlign w:val="center"/>
          </w:tcPr>
          <w:p w:rsidRPr="00EE12B6" w:rsidR="00E215E8" w:rsidP="005C07DE" w:rsidRDefault="00E215E8" w14:paraId="3DE34DFA" w14:textId="77777777">
            <w:pPr>
              <w:rPr>
                <w:rFonts w:ascii="Arial Narrow" w:hAnsi="Arial Narrow"/>
                <w:sz w:val="21"/>
                <w:szCs w:val="21"/>
              </w:rPr>
            </w:pPr>
            <w:r w:rsidRPr="00EE12B6">
              <w:rPr>
                <w:rFonts w:ascii="Arial Narrow" w:hAnsi="Arial Narrow"/>
                <w:sz w:val="21"/>
                <w:szCs w:val="21"/>
              </w:rPr>
              <w:t>Multiple</w:t>
            </w:r>
          </w:p>
        </w:tc>
        <w:tc>
          <w:tcPr>
            <w:tcW w:w="4860" w:type="dxa"/>
            <w:vAlign w:val="center"/>
          </w:tcPr>
          <w:p w:rsidRPr="00EE12B6" w:rsidR="00E215E8" w:rsidP="005C07DE" w:rsidRDefault="00E215E8" w14:paraId="543345B0" w14:textId="77777777">
            <w:pPr>
              <w:rPr>
                <w:rFonts w:ascii="Arial Narrow" w:hAnsi="Arial Narrow"/>
                <w:sz w:val="21"/>
                <w:szCs w:val="21"/>
              </w:rPr>
            </w:pPr>
            <w:r w:rsidRPr="00EE12B6">
              <w:rPr>
                <w:rFonts w:ascii="Arial Narrow" w:hAnsi="Arial Narrow"/>
                <w:sz w:val="21"/>
                <w:szCs w:val="21"/>
              </w:rPr>
              <w:t>Item definition for financial aid that should be reported in this section revised as follows:</w:t>
            </w:r>
          </w:p>
          <w:p w:rsidRPr="00EE12B6" w:rsidR="00E215E8" w:rsidP="005C07DE" w:rsidRDefault="00E215E8" w14:paraId="4E0550EC" w14:textId="77777777">
            <w:pPr>
              <w:rPr>
                <w:rFonts w:ascii="Arial Narrow" w:hAnsi="Arial Narrow"/>
                <w:sz w:val="21"/>
                <w:szCs w:val="21"/>
              </w:rPr>
            </w:pPr>
            <w:r w:rsidRPr="00EE12B6">
              <w:rPr>
                <w:rFonts w:ascii="Arial Narrow" w:hAnsi="Arial Narrow"/>
                <w:sz w:val="21"/>
                <w:szCs w:val="21"/>
              </w:rPr>
              <w:t>1) For term-based institutions, item definition revised to collect aid amounts for a prefilled list of terms, rather than for the federal financial aid year (July 1 to June 30).</w:t>
            </w:r>
          </w:p>
          <w:p w:rsidRPr="00EE12B6" w:rsidR="00E215E8" w:rsidP="005C07DE" w:rsidRDefault="00E215E8" w14:paraId="3CFE3B5C" w14:textId="77777777">
            <w:pPr>
              <w:rPr>
                <w:rFonts w:ascii="Arial Narrow" w:hAnsi="Arial Narrow"/>
                <w:sz w:val="21"/>
                <w:szCs w:val="21"/>
              </w:rPr>
            </w:pPr>
            <w:r w:rsidRPr="00EE12B6">
              <w:rPr>
                <w:rFonts w:ascii="Arial Narrow" w:hAnsi="Arial Narrow"/>
                <w:sz w:val="21"/>
                <w:szCs w:val="21"/>
              </w:rPr>
              <w:t>2) revised to request amount disbursed for aid that has already been disbursed, and amount awarded for aid that has not yet been disbursed.</w:t>
            </w:r>
          </w:p>
        </w:tc>
      </w:tr>
      <w:tr w:rsidRPr="00EE12B6" w:rsidR="00E215E8" w:rsidTr="005C07DE" w14:paraId="538E0DD1" w14:textId="77777777">
        <w:trPr>
          <w:trHeight w:val="540"/>
        </w:trPr>
        <w:tc>
          <w:tcPr>
            <w:tcW w:w="1544" w:type="dxa"/>
            <w:vMerge/>
            <w:vAlign w:val="center"/>
            <w:hideMark/>
          </w:tcPr>
          <w:p w:rsidRPr="00EE12B6" w:rsidR="00E215E8" w:rsidP="005C07DE" w:rsidRDefault="00E215E8" w14:paraId="0329DA1E" w14:textId="77777777">
            <w:pPr>
              <w:rPr>
                <w:rFonts w:ascii="Franklin Gothic Demi Cond" w:hAnsi="Franklin Gothic Demi Cond"/>
                <w:sz w:val="21"/>
                <w:szCs w:val="21"/>
              </w:rPr>
            </w:pPr>
          </w:p>
        </w:tc>
        <w:tc>
          <w:tcPr>
            <w:tcW w:w="2070" w:type="dxa"/>
            <w:vAlign w:val="center"/>
          </w:tcPr>
          <w:p w:rsidRPr="00EE12B6" w:rsidR="00E215E8" w:rsidP="005C07DE" w:rsidRDefault="00E215E8" w14:paraId="77A1686B" w14:textId="77777777">
            <w:pPr>
              <w:rPr>
                <w:rFonts w:ascii="Arial Narrow" w:hAnsi="Arial Narrow"/>
                <w:sz w:val="21"/>
                <w:szCs w:val="21"/>
              </w:rPr>
            </w:pPr>
            <w:r w:rsidRPr="00EE12B6">
              <w:rPr>
                <w:rFonts w:ascii="Arial Narrow" w:hAnsi="Arial Narrow"/>
                <w:sz w:val="21"/>
                <w:szCs w:val="21"/>
              </w:rPr>
              <w:t>Veterans Benefits</w:t>
            </w:r>
          </w:p>
        </w:tc>
        <w:tc>
          <w:tcPr>
            <w:tcW w:w="1890" w:type="dxa"/>
            <w:noWrap/>
            <w:vAlign w:val="center"/>
          </w:tcPr>
          <w:p w:rsidRPr="00EE12B6" w:rsidR="00E215E8" w:rsidP="005C07DE" w:rsidRDefault="00E215E8" w14:paraId="062FCFF1" w14:textId="77777777">
            <w:pPr>
              <w:rPr>
                <w:rFonts w:ascii="Arial Narrow" w:hAnsi="Arial Narrow"/>
                <w:sz w:val="21"/>
                <w:szCs w:val="21"/>
              </w:rPr>
            </w:pPr>
            <w:r w:rsidRPr="00EE12B6">
              <w:rPr>
                <w:rFonts w:ascii="Arial Narrow" w:hAnsi="Arial Narrow"/>
                <w:sz w:val="21"/>
                <w:szCs w:val="21"/>
              </w:rPr>
              <w:t>F #19</w:t>
            </w:r>
          </w:p>
        </w:tc>
        <w:tc>
          <w:tcPr>
            <w:tcW w:w="4860" w:type="dxa"/>
            <w:vAlign w:val="center"/>
          </w:tcPr>
          <w:p w:rsidRPr="00EE12B6" w:rsidR="00E215E8" w:rsidP="005C07DE" w:rsidRDefault="00E215E8" w14:paraId="73490692" w14:textId="77777777">
            <w:pPr>
              <w:rPr>
                <w:rFonts w:ascii="Arial Narrow" w:hAnsi="Arial Narrow"/>
                <w:sz w:val="21"/>
                <w:szCs w:val="21"/>
              </w:rPr>
            </w:pPr>
            <w:r w:rsidRPr="00EE12B6">
              <w:rPr>
                <w:rFonts w:ascii="Arial Narrow" w:hAnsi="Arial Narrow"/>
                <w:sz w:val="21"/>
                <w:szCs w:val="21"/>
              </w:rPr>
              <w:t>Item definition revised to specify that DOD Armed Forces Grants and other benefits for active duty military should not be reported as veterans benefits.</w:t>
            </w:r>
          </w:p>
        </w:tc>
      </w:tr>
      <w:tr w:rsidRPr="00EE12B6" w:rsidR="00E215E8" w:rsidTr="005C07DE" w14:paraId="459EA22E" w14:textId="77777777">
        <w:trPr>
          <w:trHeight w:val="540"/>
        </w:trPr>
        <w:tc>
          <w:tcPr>
            <w:tcW w:w="1544" w:type="dxa"/>
            <w:vMerge/>
            <w:vAlign w:val="center"/>
          </w:tcPr>
          <w:p w:rsidRPr="00EE12B6" w:rsidR="00E215E8" w:rsidP="005C07DE" w:rsidRDefault="00E215E8" w14:paraId="0BB4F1A8" w14:textId="77777777">
            <w:pPr>
              <w:rPr>
                <w:rFonts w:ascii="Franklin Gothic Demi Cond" w:hAnsi="Franklin Gothic Demi Cond"/>
                <w:sz w:val="21"/>
                <w:szCs w:val="21"/>
              </w:rPr>
            </w:pPr>
          </w:p>
        </w:tc>
        <w:tc>
          <w:tcPr>
            <w:tcW w:w="2070" w:type="dxa"/>
            <w:vAlign w:val="center"/>
          </w:tcPr>
          <w:p w:rsidRPr="00EE12B6" w:rsidR="00E215E8" w:rsidP="005C07DE" w:rsidRDefault="00E215E8" w14:paraId="37A76EA2" w14:textId="77777777">
            <w:pPr>
              <w:rPr>
                <w:rFonts w:ascii="Arial Narrow" w:hAnsi="Arial Narrow"/>
                <w:sz w:val="21"/>
                <w:szCs w:val="21"/>
              </w:rPr>
            </w:pPr>
            <w:r w:rsidRPr="00EE12B6">
              <w:rPr>
                <w:rFonts w:ascii="Arial Narrow" w:hAnsi="Arial Narrow"/>
                <w:sz w:val="21"/>
                <w:szCs w:val="21"/>
              </w:rPr>
              <w:t>Financial Aid Program Type (all awards)</w:t>
            </w:r>
          </w:p>
        </w:tc>
        <w:tc>
          <w:tcPr>
            <w:tcW w:w="1890" w:type="dxa"/>
            <w:noWrap/>
            <w:vAlign w:val="center"/>
          </w:tcPr>
          <w:p w:rsidRPr="00EE12B6" w:rsidR="00E215E8" w:rsidP="005C07DE" w:rsidRDefault="00E215E8" w14:paraId="2D4C03F6" w14:textId="77777777">
            <w:pPr>
              <w:rPr>
                <w:rFonts w:ascii="Arial Narrow" w:hAnsi="Arial Narrow"/>
                <w:sz w:val="21"/>
                <w:szCs w:val="21"/>
              </w:rPr>
            </w:pPr>
            <w:r w:rsidRPr="00EE12B6">
              <w:rPr>
                <w:rFonts w:ascii="Arial Narrow" w:hAnsi="Arial Narrow"/>
                <w:sz w:val="21"/>
                <w:szCs w:val="21"/>
              </w:rPr>
              <w:t>Multiple</w:t>
            </w:r>
          </w:p>
        </w:tc>
        <w:tc>
          <w:tcPr>
            <w:tcW w:w="4860" w:type="dxa"/>
            <w:noWrap/>
            <w:vAlign w:val="center"/>
          </w:tcPr>
          <w:p w:rsidRPr="00EE12B6" w:rsidR="00E215E8" w:rsidP="005C07DE" w:rsidRDefault="00E215E8" w14:paraId="5840B64E" w14:textId="77777777">
            <w:pPr>
              <w:rPr>
                <w:rFonts w:ascii="Arial Narrow" w:hAnsi="Arial Narrow"/>
                <w:sz w:val="21"/>
                <w:szCs w:val="21"/>
              </w:rPr>
            </w:pPr>
            <w:r w:rsidRPr="00EE12B6">
              <w:rPr>
                <w:rFonts w:ascii="Arial Narrow" w:hAnsi="Arial Narrow"/>
                <w:sz w:val="21"/>
                <w:szCs w:val="21"/>
              </w:rPr>
              <w:t>Item definition revised to update definition of need-based and merit-based aid.</w:t>
            </w:r>
          </w:p>
        </w:tc>
      </w:tr>
      <w:tr w:rsidRPr="00EE12B6" w:rsidR="00E215E8" w:rsidTr="005C07DE" w14:paraId="5EA6340A" w14:textId="77777777">
        <w:trPr>
          <w:trHeight w:val="540"/>
        </w:trPr>
        <w:tc>
          <w:tcPr>
            <w:tcW w:w="1544" w:type="dxa"/>
            <w:vMerge/>
            <w:vAlign w:val="center"/>
            <w:hideMark/>
          </w:tcPr>
          <w:p w:rsidRPr="00EE12B6" w:rsidR="00E215E8" w:rsidP="005C07DE" w:rsidRDefault="00E215E8" w14:paraId="71C0A25D" w14:textId="77777777">
            <w:pPr>
              <w:rPr>
                <w:rFonts w:ascii="Franklin Gothic Demi Cond" w:hAnsi="Franklin Gothic Demi Cond"/>
                <w:sz w:val="21"/>
                <w:szCs w:val="21"/>
              </w:rPr>
            </w:pPr>
          </w:p>
        </w:tc>
        <w:tc>
          <w:tcPr>
            <w:tcW w:w="2070" w:type="dxa"/>
            <w:vAlign w:val="center"/>
            <w:hideMark/>
          </w:tcPr>
          <w:p w:rsidRPr="00EE12B6" w:rsidR="00E215E8" w:rsidP="005C07DE" w:rsidRDefault="00E215E8" w14:paraId="0621B9F5" w14:textId="77777777">
            <w:pPr>
              <w:rPr>
                <w:rFonts w:ascii="Arial Narrow" w:hAnsi="Arial Narrow"/>
                <w:sz w:val="21"/>
                <w:szCs w:val="21"/>
              </w:rPr>
            </w:pPr>
            <w:r w:rsidRPr="00EE12B6">
              <w:rPr>
                <w:rFonts w:ascii="Arial Narrow" w:hAnsi="Arial Narrow"/>
                <w:sz w:val="21"/>
                <w:szCs w:val="21"/>
              </w:rPr>
              <w:t>Private aid or other government aid program source</w:t>
            </w:r>
          </w:p>
        </w:tc>
        <w:tc>
          <w:tcPr>
            <w:tcW w:w="1890" w:type="dxa"/>
            <w:noWrap/>
            <w:vAlign w:val="center"/>
          </w:tcPr>
          <w:p w:rsidRPr="00EE12B6" w:rsidR="00E215E8" w:rsidP="005C07DE" w:rsidRDefault="00E215E8" w14:paraId="56E79C55" w14:textId="77777777">
            <w:pPr>
              <w:rPr>
                <w:rFonts w:ascii="Arial Narrow" w:hAnsi="Arial Narrow"/>
                <w:sz w:val="21"/>
                <w:szCs w:val="21"/>
              </w:rPr>
            </w:pPr>
            <w:r w:rsidRPr="00EE12B6">
              <w:rPr>
                <w:rFonts w:ascii="Arial Narrow" w:hAnsi="Arial Narrow"/>
                <w:sz w:val="21"/>
                <w:szCs w:val="21"/>
              </w:rPr>
              <w:t xml:space="preserve">F#43, 47, 51  </w:t>
            </w:r>
          </w:p>
        </w:tc>
        <w:tc>
          <w:tcPr>
            <w:tcW w:w="4860" w:type="dxa"/>
            <w:noWrap/>
            <w:vAlign w:val="center"/>
            <w:hideMark/>
          </w:tcPr>
          <w:p w:rsidRPr="00EE12B6" w:rsidR="00E215E8" w:rsidP="005C07DE" w:rsidRDefault="00E215E8" w14:paraId="0E6548CA" w14:textId="77777777">
            <w:pPr>
              <w:rPr>
                <w:rFonts w:ascii="Arial Narrow" w:hAnsi="Arial Narrow"/>
                <w:sz w:val="21"/>
                <w:szCs w:val="21"/>
              </w:rPr>
            </w:pPr>
            <w:r w:rsidRPr="00EE12B6">
              <w:rPr>
                <w:rFonts w:ascii="Arial Narrow" w:hAnsi="Arial Narrow"/>
                <w:sz w:val="21"/>
                <w:szCs w:val="21"/>
              </w:rPr>
              <w:t>Item added to collect the source for private aid/other government aid awards. This information will aid NPSAS staff in review and coding of financial aid awards.</w:t>
            </w:r>
          </w:p>
        </w:tc>
      </w:tr>
    </w:tbl>
    <w:p w:rsidRPr="00EE12B6" w:rsidR="00E215E8" w:rsidP="00E215E8" w:rsidRDefault="00E215E8" w14:paraId="2927487D" w14:textId="77777777">
      <w:pPr>
        <w:rPr>
          <w:rFonts w:cs="Arial"/>
          <w:szCs w:val="24"/>
        </w:rPr>
      </w:pPr>
      <w:r>
        <w:rPr>
          <w:rFonts w:cs="Arial"/>
          <w:b/>
          <w:bCs/>
          <w:szCs w:val="24"/>
        </w:rPr>
        <w:br w:type="page"/>
      </w:r>
      <w:r w:rsidRPr="00EE12B6">
        <w:rPr>
          <w:rFonts w:cs="Arial"/>
          <w:b/>
          <w:bCs/>
          <w:szCs w:val="24"/>
        </w:rPr>
        <w:t>Selecting a Mode to Provide Data</w:t>
      </w:r>
    </w:p>
    <w:p w:rsidRPr="00EE12B6" w:rsidR="00E215E8" w:rsidP="00E215E8" w:rsidRDefault="00E215E8" w14:paraId="6314A99E" w14:textId="77777777">
      <w:pPr>
        <w:spacing w:after="160" w:line="259" w:lineRule="auto"/>
        <w:rPr>
          <w:rFonts w:cs="Arial"/>
          <w:szCs w:val="24"/>
        </w:rPr>
      </w:pPr>
      <w:r w:rsidRPr="00EE12B6">
        <w:rPr>
          <w:rFonts w:cs="Arial"/>
          <w:szCs w:val="24"/>
        </w:rPr>
        <w:t>We offer three modes for providing student records data. You can choose any mode and switch modes at any time.</w:t>
      </w:r>
    </w:p>
    <w:p w:rsidRPr="00EE12B6" w:rsidR="00E215E8" w:rsidP="00E215E8" w:rsidRDefault="00E215E8" w14:paraId="2ABBF3CF" w14:textId="77777777">
      <w:pPr>
        <w:spacing w:after="160" w:line="259" w:lineRule="auto"/>
        <w:jc w:val="center"/>
        <w:rPr>
          <w:rFonts w:cs="Arial"/>
          <w:szCs w:val="24"/>
        </w:rPr>
      </w:pPr>
      <w:r>
        <w:rPr>
          <w:rFonts w:cs="Arial"/>
          <w:noProof/>
          <w:szCs w:val="24"/>
        </w:rPr>
        <w:drawing>
          <wp:inline distT="0" distB="0" distL="0" distR="0" wp14:anchorId="7034392A" wp14:editId="1E81E962">
            <wp:extent cx="5257800" cy="3118990"/>
            <wp:effectExtent l="0" t="0" r="0" b="5715"/>
            <wp:docPr id="1889402833" name="Picture 18894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selection.jpg"/>
                    <pic:cNvPicPr/>
                  </pic:nvPicPr>
                  <pic:blipFill>
                    <a:blip r:embed="rId211">
                      <a:extLst>
                        <a:ext uri="{28A0092B-C50C-407E-A947-70E740481C1C}">
                          <a14:useLocalDpi xmlns:a14="http://schemas.microsoft.com/office/drawing/2010/main" val="0"/>
                        </a:ext>
                      </a:extLst>
                    </a:blip>
                    <a:stretch>
                      <a:fillRect/>
                    </a:stretch>
                  </pic:blipFill>
                  <pic:spPr>
                    <a:xfrm>
                      <a:off x="0" y="0"/>
                      <a:ext cx="5257800" cy="3118990"/>
                    </a:xfrm>
                    <a:prstGeom prst="rect">
                      <a:avLst/>
                    </a:prstGeom>
                  </pic:spPr>
                </pic:pic>
              </a:graphicData>
            </a:graphic>
          </wp:inline>
        </w:drawing>
      </w:r>
    </w:p>
    <w:p w:rsidRPr="00EE12B6" w:rsidR="00E215E8" w:rsidP="00E215E8" w:rsidRDefault="00E215E8" w14:paraId="078504C6" w14:textId="77777777">
      <w:pPr>
        <w:spacing w:after="160" w:line="259" w:lineRule="auto"/>
        <w:rPr>
          <w:rFonts w:cs="Arial"/>
          <w:szCs w:val="24"/>
        </w:rPr>
      </w:pPr>
      <w:r w:rsidRPr="00EE12B6">
        <w:rPr>
          <w:rFonts w:cs="Arial"/>
          <w:szCs w:val="24"/>
        </w:rPr>
        <w:t>Web mode: In web mode, data are entered online, one student at a time, using drop-down and text entry fields. You can also use web mode to edit data that you have already provided in Excel or CSV mode. Web mode is an ideal mode for institutions with fewer than 20 sampled students.</w:t>
      </w:r>
    </w:p>
    <w:p w:rsidRPr="00EE12B6" w:rsidR="00E215E8" w:rsidP="00E215E8" w:rsidRDefault="00E215E8" w14:paraId="1514D8BA" w14:textId="77777777">
      <w:pPr>
        <w:spacing w:after="160" w:line="259" w:lineRule="auto"/>
        <w:rPr>
          <w:rFonts w:cs="Arial"/>
          <w:szCs w:val="24"/>
        </w:rPr>
      </w:pPr>
      <w:r w:rsidRPr="00EE12B6">
        <w:rPr>
          <w:rFonts w:cs="Arial"/>
          <w:szCs w:val="24"/>
        </w:rPr>
        <w:t>Excel mode: In Excel mode, you download a pre-formatted Excel spreadsheet from the Portal website, fill it out offline, and upload the completed file to the Portal. You can hand key data into the Excel fields, or copy and paste data from other reports. Excel mode is recommended for institutions with 20 to 100 sampled students.</w:t>
      </w:r>
    </w:p>
    <w:p w:rsidRPr="00EE12B6" w:rsidR="00E215E8" w:rsidP="00E215E8" w:rsidRDefault="00E215E8" w14:paraId="5BCB2545" w14:textId="77777777">
      <w:pPr>
        <w:spacing w:after="160" w:line="259" w:lineRule="auto"/>
        <w:rPr>
          <w:rFonts w:ascii="Calibri" w:hAnsi="Calibri" w:cs="Arial"/>
          <w:szCs w:val="24"/>
        </w:rPr>
      </w:pPr>
      <w:r w:rsidRPr="00EE12B6">
        <w:rPr>
          <w:rFonts w:cs="Arial"/>
          <w:szCs w:val="24"/>
        </w:rPr>
        <w:t>CSV mode: In CSV mode, you download customized file specifications from the Portal, create your comma separated value (.csv) files offline, and upload the files to the Portal. CSV mode is best for institutions with 100 or more  sampled students and the ability to program data files.</w:t>
      </w:r>
    </w:p>
    <w:p w:rsidRPr="00EE12B6" w:rsidR="00E215E8" w:rsidP="00E215E8" w:rsidRDefault="00E215E8" w14:paraId="1B61AFC5" w14:textId="77777777">
      <w:pPr>
        <w:spacing w:after="160" w:line="259" w:lineRule="auto"/>
        <w:rPr>
          <w:rFonts w:cs="Arial"/>
          <w:szCs w:val="24"/>
        </w:rPr>
      </w:pPr>
      <w:r w:rsidRPr="00EE12B6">
        <w:rPr>
          <w:rFonts w:cs="Arial"/>
          <w:b/>
          <w:bCs/>
          <w:szCs w:val="24"/>
        </w:rPr>
        <w:t>Web mode</w:t>
      </w:r>
    </w:p>
    <w:p w:rsidRPr="00EE12B6" w:rsidR="00E215E8" w:rsidP="00E215E8" w:rsidRDefault="00E215E8" w14:paraId="0DA0DB08" w14:textId="77777777">
      <w:pPr>
        <w:spacing w:after="160" w:line="259" w:lineRule="auto"/>
        <w:rPr>
          <w:rFonts w:cs="Arial"/>
          <w:szCs w:val="24"/>
        </w:rPr>
      </w:pPr>
      <w:r w:rsidRPr="00EE12B6">
        <w:rPr>
          <w:rFonts w:cs="Arial"/>
          <w:szCs w:val="24"/>
        </w:rPr>
        <w:t>The Web Mode Grid displays a list of your institution’s sampled students and your progress providing data for each section. The icons indicate whether each section is not started [icon], in progress [icon], errors present [icon], or complete [icon].</w:t>
      </w:r>
    </w:p>
    <w:p w:rsidRPr="00EE12B6" w:rsidR="00E215E8" w:rsidP="00E215E8" w:rsidRDefault="00E215E8" w14:paraId="6EFF79CD" w14:textId="77777777">
      <w:pPr>
        <w:spacing w:after="160" w:line="259" w:lineRule="auto"/>
        <w:rPr>
          <w:rFonts w:cs="Arial"/>
          <w:szCs w:val="24"/>
        </w:rPr>
      </w:pPr>
      <w:r w:rsidRPr="00EE12B6">
        <w:rPr>
          <w:rFonts w:cs="Arial"/>
          <w:szCs w:val="24"/>
        </w:rPr>
        <w:t>Select a student from the list and click his or her name to begin entering data.</w:t>
      </w:r>
    </w:p>
    <w:p w:rsidRPr="00EE12B6" w:rsidR="00E215E8" w:rsidP="00E215E8" w:rsidRDefault="00E215E8" w14:paraId="59F09AA4" w14:textId="77777777">
      <w:pPr>
        <w:spacing w:after="160" w:line="259" w:lineRule="auto"/>
        <w:jc w:val="center"/>
        <w:rPr>
          <w:rFonts w:cs="Arial"/>
          <w:szCs w:val="24"/>
        </w:rPr>
      </w:pPr>
      <w:r>
        <w:rPr>
          <w:rFonts w:cs="Arial"/>
          <w:noProof/>
          <w:szCs w:val="24"/>
        </w:rPr>
        <w:drawing>
          <wp:inline distT="0" distB="0" distL="0" distR="0" wp14:anchorId="78E32871" wp14:editId="3D938112">
            <wp:extent cx="5257800" cy="3332923"/>
            <wp:effectExtent l="0" t="0" r="0" b="1270"/>
            <wp:docPr id="1889402834" name="Picture 188940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mode-grid.jpg"/>
                    <pic:cNvPicPr/>
                  </pic:nvPicPr>
                  <pic:blipFill>
                    <a:blip r:embed="rId212">
                      <a:extLst>
                        <a:ext uri="{28A0092B-C50C-407E-A947-70E740481C1C}">
                          <a14:useLocalDpi xmlns:a14="http://schemas.microsoft.com/office/drawing/2010/main" val="0"/>
                        </a:ext>
                      </a:extLst>
                    </a:blip>
                    <a:stretch>
                      <a:fillRect/>
                    </a:stretch>
                  </pic:blipFill>
                  <pic:spPr>
                    <a:xfrm>
                      <a:off x="0" y="0"/>
                      <a:ext cx="5257800" cy="3332923"/>
                    </a:xfrm>
                    <a:prstGeom prst="rect">
                      <a:avLst/>
                    </a:prstGeom>
                  </pic:spPr>
                </pic:pic>
              </a:graphicData>
            </a:graphic>
          </wp:inline>
        </w:drawing>
      </w:r>
    </w:p>
    <w:p w:rsidRPr="00EE12B6" w:rsidR="00E215E8" w:rsidP="00E215E8" w:rsidRDefault="00E215E8" w14:paraId="7E697871" w14:textId="77777777">
      <w:pPr>
        <w:spacing w:after="160" w:line="259" w:lineRule="auto"/>
        <w:rPr>
          <w:rFonts w:cs="Arial"/>
          <w:szCs w:val="24"/>
        </w:rPr>
      </w:pPr>
      <w:r w:rsidRPr="00EE12B6">
        <w:rPr>
          <w:rFonts w:cs="Arial"/>
          <w:szCs w:val="24"/>
        </w:rPr>
        <w:t>There are four data sections: General Student Information, Enrollment, Budget, and Financial Aid. To advance to the next section of data entry, click the buttons at the top of the page. If you want to jump directly to another student’s data entry page, you can enter their name or ID into the search bar.</w:t>
      </w:r>
    </w:p>
    <w:p w:rsidRPr="00EE12B6" w:rsidR="00E215E8" w:rsidP="00E215E8" w:rsidRDefault="00E215E8" w14:paraId="2F3E7259" w14:textId="77777777">
      <w:pPr>
        <w:spacing w:after="160" w:line="259" w:lineRule="auto"/>
        <w:jc w:val="center"/>
        <w:rPr>
          <w:rFonts w:cs="Arial"/>
          <w:szCs w:val="24"/>
        </w:rPr>
      </w:pPr>
      <w:r>
        <w:rPr>
          <w:rFonts w:cs="Arial"/>
          <w:noProof/>
          <w:szCs w:val="24"/>
        </w:rPr>
        <w:drawing>
          <wp:inline distT="0" distB="0" distL="0" distR="0" wp14:anchorId="5ECB597E" wp14:editId="3A351B54">
            <wp:extent cx="5257800" cy="3062422"/>
            <wp:effectExtent l="0" t="0" r="0" b="5080"/>
            <wp:docPr id="1889402835" name="Picture 188940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b-mode.jpg"/>
                    <pic:cNvPicPr/>
                  </pic:nvPicPr>
                  <pic:blipFill>
                    <a:blip r:embed="rId213">
                      <a:extLst>
                        <a:ext uri="{28A0092B-C50C-407E-A947-70E740481C1C}">
                          <a14:useLocalDpi xmlns:a14="http://schemas.microsoft.com/office/drawing/2010/main" val="0"/>
                        </a:ext>
                      </a:extLst>
                    </a:blip>
                    <a:stretch>
                      <a:fillRect/>
                    </a:stretch>
                  </pic:blipFill>
                  <pic:spPr>
                    <a:xfrm>
                      <a:off x="0" y="0"/>
                      <a:ext cx="5257800" cy="3062422"/>
                    </a:xfrm>
                    <a:prstGeom prst="rect">
                      <a:avLst/>
                    </a:prstGeom>
                  </pic:spPr>
                </pic:pic>
              </a:graphicData>
            </a:graphic>
          </wp:inline>
        </w:drawing>
      </w:r>
    </w:p>
    <w:p w:rsidRPr="00EE12B6" w:rsidR="00E215E8" w:rsidP="00E215E8" w:rsidRDefault="00E215E8" w14:paraId="09B59E5F" w14:textId="77777777">
      <w:pPr>
        <w:spacing w:after="160" w:line="259" w:lineRule="auto"/>
        <w:rPr>
          <w:rFonts w:cs="Arial"/>
          <w:szCs w:val="24"/>
        </w:rPr>
      </w:pPr>
      <w:r w:rsidRPr="00EE12B6">
        <w:rPr>
          <w:rFonts w:cs="Arial"/>
          <w:szCs w:val="24"/>
        </w:rPr>
        <w:t>Many items in the survey also include clarifying help text. When [blue icon] is visible next to an item, that lets you know help text is available for that item. When clicked, the help text will appear like the text box below.</w:t>
      </w:r>
    </w:p>
    <w:p w:rsidRPr="00EE12B6" w:rsidR="00E215E8" w:rsidP="00E215E8" w:rsidRDefault="00E215E8" w14:paraId="1789546B" w14:textId="77777777">
      <w:pPr>
        <w:spacing w:after="160" w:line="259" w:lineRule="auto"/>
        <w:jc w:val="center"/>
        <w:rPr>
          <w:rFonts w:cs="Arial"/>
          <w:szCs w:val="24"/>
        </w:rPr>
      </w:pPr>
      <w:r>
        <w:rPr>
          <w:rFonts w:cs="Arial"/>
          <w:noProof/>
          <w:szCs w:val="24"/>
        </w:rPr>
        <w:drawing>
          <wp:inline distT="0" distB="0" distL="0" distR="0" wp14:anchorId="22663637" wp14:editId="463AA782">
            <wp:extent cx="3133725" cy="1358797"/>
            <wp:effectExtent l="0" t="0" r="0" b="0"/>
            <wp:docPr id="1889402837" name="Picture 18894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b-mode-help-text.jpg"/>
                    <pic:cNvPicPr/>
                  </pic:nvPicPr>
                  <pic:blipFill>
                    <a:blip r:embed="rId214">
                      <a:extLst>
                        <a:ext uri="{28A0092B-C50C-407E-A947-70E740481C1C}">
                          <a14:useLocalDpi xmlns:a14="http://schemas.microsoft.com/office/drawing/2010/main" val="0"/>
                        </a:ext>
                      </a:extLst>
                    </a:blip>
                    <a:stretch>
                      <a:fillRect/>
                    </a:stretch>
                  </pic:blipFill>
                  <pic:spPr>
                    <a:xfrm>
                      <a:off x="0" y="0"/>
                      <a:ext cx="3158850" cy="1369691"/>
                    </a:xfrm>
                    <a:prstGeom prst="rect">
                      <a:avLst/>
                    </a:prstGeom>
                  </pic:spPr>
                </pic:pic>
              </a:graphicData>
            </a:graphic>
          </wp:inline>
        </w:drawing>
      </w:r>
    </w:p>
    <w:p w:rsidRPr="00EE12B6" w:rsidR="00E215E8" w:rsidP="00E215E8" w:rsidRDefault="00E215E8" w14:paraId="0A783F4D" w14:textId="77777777">
      <w:pPr>
        <w:spacing w:after="160" w:line="259" w:lineRule="auto"/>
        <w:rPr>
          <w:rFonts w:cs="Arial"/>
          <w:szCs w:val="24"/>
        </w:rPr>
      </w:pPr>
      <w:r w:rsidRPr="00EE12B6">
        <w:rPr>
          <w:rFonts w:cs="Arial"/>
          <w:szCs w:val="24"/>
        </w:rPr>
        <w:t>When you are done entering data for all students, or if you want to check on your progress, return to the Web Mode Grid page. After you have entered all available data for all students, click Finalize All Student Record Information at the bottom of the Web Mode Grid page. You will no longer be able to edit or enter data.</w:t>
      </w:r>
    </w:p>
    <w:p w:rsidRPr="00EE12B6" w:rsidR="00E215E8" w:rsidP="00E215E8" w:rsidRDefault="00E215E8" w14:paraId="422129D1" w14:textId="77777777">
      <w:pPr>
        <w:spacing w:after="160" w:line="259" w:lineRule="auto"/>
        <w:rPr>
          <w:rFonts w:cs="Arial"/>
          <w:szCs w:val="24"/>
        </w:rPr>
      </w:pPr>
      <w:r w:rsidRPr="00EE12B6">
        <w:rPr>
          <w:rFonts w:cs="Arial"/>
          <w:b/>
          <w:bCs/>
          <w:szCs w:val="24"/>
        </w:rPr>
        <w:t>Excel mode</w:t>
      </w:r>
    </w:p>
    <w:p w:rsidRPr="00EE12B6" w:rsidR="00E215E8" w:rsidP="00E215E8" w:rsidRDefault="00E215E8" w14:paraId="0D4DFD49" w14:textId="77777777">
      <w:pPr>
        <w:spacing w:after="160" w:line="259" w:lineRule="auto"/>
        <w:rPr>
          <w:rFonts w:cs="Arial"/>
          <w:szCs w:val="24"/>
        </w:rPr>
      </w:pPr>
      <w:r w:rsidRPr="00EE12B6">
        <w:rPr>
          <w:rFonts w:cs="Arial"/>
          <w:szCs w:val="24"/>
        </w:rPr>
        <w:t>The Excel mode page includes numbered steps to guide you through the process of providing data using Excel mode.</w:t>
      </w:r>
    </w:p>
    <w:p w:rsidRPr="00EE12B6" w:rsidR="00E215E8" w:rsidP="00E215E8" w:rsidRDefault="00E215E8" w14:paraId="03FAA281" w14:textId="77777777">
      <w:pPr>
        <w:spacing w:after="160" w:line="259" w:lineRule="auto"/>
        <w:rPr>
          <w:rFonts w:cs="Arial"/>
          <w:szCs w:val="24"/>
        </w:rPr>
      </w:pPr>
      <w:r w:rsidRPr="00EE12B6">
        <w:rPr>
          <w:rFonts w:cs="Arial"/>
          <w:szCs w:val="24"/>
        </w:rPr>
        <w:t xml:space="preserve">Prior to downloading the Excel template, you must check the “I agree” box to indicate that you agree to safeguard the file. Once you check the box, you will be able to click the </w:t>
      </w:r>
      <w:r w:rsidRPr="00EE12B6">
        <w:rPr>
          <w:rFonts w:cs="Arial"/>
          <w:b/>
          <w:bCs/>
          <w:szCs w:val="24"/>
        </w:rPr>
        <w:t>Download Excel Template</w:t>
      </w:r>
      <w:r w:rsidRPr="00EE12B6">
        <w:rPr>
          <w:rFonts w:cs="Arial"/>
          <w:szCs w:val="24"/>
        </w:rPr>
        <w:t xml:space="preserve"> button and download the file.</w:t>
      </w:r>
    </w:p>
    <w:p w:rsidRPr="00EE12B6" w:rsidR="00E215E8" w:rsidP="00E215E8" w:rsidRDefault="00E215E8" w14:paraId="4138DF31" w14:textId="77777777">
      <w:pPr>
        <w:spacing w:after="160" w:line="259" w:lineRule="auto"/>
        <w:rPr>
          <w:rFonts w:cs="Arial"/>
          <w:szCs w:val="24"/>
        </w:rPr>
      </w:pPr>
      <w:r w:rsidRPr="00EE12B6">
        <w:rPr>
          <w:rFonts w:cs="Arial"/>
          <w:szCs w:val="24"/>
        </w:rPr>
        <w:t>Any data that you have previously provided will be pre-filled in the template.</w:t>
      </w:r>
    </w:p>
    <w:p w:rsidRPr="00EE12B6" w:rsidR="00E215E8" w:rsidP="00E215E8" w:rsidRDefault="00E215E8" w14:paraId="3DD73AB6" w14:textId="77777777">
      <w:pPr>
        <w:spacing w:after="160" w:line="259" w:lineRule="auto"/>
        <w:rPr>
          <w:rFonts w:cs="Arial"/>
          <w:szCs w:val="24"/>
        </w:rPr>
      </w:pPr>
      <w:r w:rsidRPr="00EE12B6">
        <w:rPr>
          <w:rFonts w:cs="Arial"/>
          <w:szCs w:val="24"/>
        </w:rPr>
        <w:t>There are six tabs in the file:</w:t>
      </w:r>
    </w:p>
    <w:p w:rsidRPr="00EE12B6" w:rsidR="00E215E8" w:rsidP="00E215E8" w:rsidRDefault="00E215E8" w14:paraId="04F41EC7" w14:textId="77777777">
      <w:pPr>
        <w:spacing w:after="160" w:line="259" w:lineRule="auto"/>
        <w:rPr>
          <w:rFonts w:cs="Arial"/>
          <w:szCs w:val="24"/>
        </w:rPr>
      </w:pPr>
      <w:r w:rsidRPr="00EE12B6">
        <w:rPr>
          <w:rFonts w:cs="Arial"/>
          <w:szCs w:val="24"/>
        </w:rPr>
        <w:t>1) Instructions for uploading the file.</w:t>
      </w:r>
    </w:p>
    <w:p w:rsidRPr="00EE12B6" w:rsidR="00E215E8" w:rsidP="00E215E8" w:rsidRDefault="00E215E8" w14:paraId="244D76C9" w14:textId="77777777">
      <w:pPr>
        <w:spacing w:after="160" w:line="259" w:lineRule="auto"/>
        <w:rPr>
          <w:rFonts w:cs="Arial"/>
          <w:szCs w:val="24"/>
        </w:rPr>
      </w:pPr>
      <w:r w:rsidRPr="00EE12B6">
        <w:rPr>
          <w:rFonts w:cs="Arial"/>
          <w:szCs w:val="24"/>
        </w:rPr>
        <w:t>2) Item Codebook, which lists all the requested data elements and the valid response options for each item.</w:t>
      </w:r>
    </w:p>
    <w:p w:rsidRPr="00EE12B6" w:rsidR="00E215E8" w:rsidP="00E215E8" w:rsidRDefault="00E215E8" w14:paraId="4AD2C33A" w14:textId="77777777">
      <w:pPr>
        <w:spacing w:after="160" w:line="259" w:lineRule="auto"/>
        <w:rPr>
          <w:rFonts w:cs="Arial"/>
          <w:szCs w:val="24"/>
        </w:rPr>
      </w:pPr>
      <w:r w:rsidRPr="00EE12B6">
        <w:rPr>
          <w:rFonts w:cs="Arial"/>
          <w:szCs w:val="24"/>
        </w:rPr>
        <w:t>3-6) Student data sections: General Student Information, Enrollment, Budget, and Financial Aid.</w:t>
      </w:r>
    </w:p>
    <w:p w:rsidRPr="00EE12B6" w:rsidR="00E215E8" w:rsidP="00E215E8" w:rsidRDefault="00E215E8" w14:paraId="1298697B" w14:textId="77777777">
      <w:pPr>
        <w:spacing w:after="160" w:line="259" w:lineRule="auto"/>
        <w:jc w:val="center"/>
        <w:rPr>
          <w:rFonts w:cs="Arial"/>
          <w:szCs w:val="24"/>
        </w:rPr>
      </w:pPr>
      <w:r>
        <w:rPr>
          <w:rFonts w:cs="Arial"/>
          <w:noProof/>
          <w:szCs w:val="24"/>
        </w:rPr>
        <w:drawing>
          <wp:inline distT="0" distB="0" distL="0" distR="0" wp14:anchorId="533903A9" wp14:editId="4D4E57A4">
            <wp:extent cx="6492240" cy="494030"/>
            <wp:effectExtent l="0" t="0" r="3810" b="1270"/>
            <wp:docPr id="1889402838" name="Picture 18894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cel-tabs.jpg"/>
                    <pic:cNvPicPr/>
                  </pic:nvPicPr>
                  <pic:blipFill>
                    <a:blip r:embed="rId215">
                      <a:extLst>
                        <a:ext uri="{28A0092B-C50C-407E-A947-70E740481C1C}">
                          <a14:useLocalDpi xmlns:a14="http://schemas.microsoft.com/office/drawing/2010/main" val="0"/>
                        </a:ext>
                      </a:extLst>
                    </a:blip>
                    <a:stretch>
                      <a:fillRect/>
                    </a:stretch>
                  </pic:blipFill>
                  <pic:spPr>
                    <a:xfrm>
                      <a:off x="0" y="0"/>
                      <a:ext cx="6492240" cy="494030"/>
                    </a:xfrm>
                    <a:prstGeom prst="rect">
                      <a:avLst/>
                    </a:prstGeom>
                  </pic:spPr>
                </pic:pic>
              </a:graphicData>
            </a:graphic>
          </wp:inline>
        </w:drawing>
      </w:r>
    </w:p>
    <w:p w:rsidRPr="00EE12B6" w:rsidR="00E215E8" w:rsidP="00E215E8" w:rsidRDefault="00E215E8" w14:paraId="7C134C40" w14:textId="77777777">
      <w:pPr>
        <w:spacing w:after="160" w:line="259" w:lineRule="auto"/>
        <w:rPr>
          <w:rFonts w:cs="Arial"/>
          <w:szCs w:val="24"/>
        </w:rPr>
      </w:pPr>
      <w:r w:rsidRPr="00EE12B6">
        <w:rPr>
          <w:rFonts w:cs="Arial"/>
          <w:szCs w:val="24"/>
        </w:rPr>
        <w:t>The file is restricted to prevent edits that could damage the file or misalign data between students. You will not be able to add or remove columns or rows, filter, or sort.</w:t>
      </w:r>
    </w:p>
    <w:p w:rsidRPr="00EE12B6" w:rsidR="00E215E8" w:rsidP="00E215E8" w:rsidRDefault="00E215E8" w14:paraId="0B6138C7" w14:textId="77777777">
      <w:pPr>
        <w:spacing w:after="160" w:line="259" w:lineRule="auto"/>
        <w:rPr>
          <w:rFonts w:cs="Arial"/>
          <w:szCs w:val="24"/>
        </w:rPr>
      </w:pPr>
      <w:r w:rsidRPr="00EE12B6">
        <w:rPr>
          <w:rFonts w:cs="Arial"/>
          <w:szCs w:val="24"/>
        </w:rPr>
        <w:t>Enter your student record data into the template by keying, selecting drop-down options, or copying and pasting. Always save your file in a secure location.</w:t>
      </w:r>
    </w:p>
    <w:p w:rsidRPr="00EE12B6" w:rsidR="00E215E8" w:rsidP="00E215E8" w:rsidRDefault="00E215E8" w14:paraId="2BCBD1C8" w14:textId="77777777">
      <w:pPr>
        <w:spacing w:after="160" w:line="259" w:lineRule="auto"/>
        <w:rPr>
          <w:rFonts w:cs="Arial"/>
          <w:szCs w:val="24"/>
        </w:rPr>
      </w:pPr>
      <w:r w:rsidRPr="00EE12B6">
        <w:rPr>
          <w:rFonts w:cs="Arial"/>
          <w:szCs w:val="24"/>
        </w:rPr>
        <w:t>For data fields with a finite set of valid response options (i.e., drop-down fields), there are three options for entering data:</w:t>
      </w:r>
    </w:p>
    <w:p w:rsidRPr="00EE12B6" w:rsidR="00E215E8" w:rsidP="00E04C04" w:rsidRDefault="00E215E8" w14:paraId="453BB4EE" w14:textId="77777777">
      <w:pPr>
        <w:numPr>
          <w:ilvl w:val="0"/>
          <w:numId w:val="27"/>
        </w:numPr>
        <w:spacing w:after="160" w:line="259" w:lineRule="auto"/>
        <w:contextualSpacing/>
        <w:rPr>
          <w:rFonts w:cs="Arial"/>
          <w:szCs w:val="24"/>
        </w:rPr>
      </w:pPr>
      <w:r w:rsidRPr="00EE12B6">
        <w:rPr>
          <w:rFonts w:cs="Arial"/>
          <w:szCs w:val="24"/>
        </w:rPr>
        <w:t>Select the response from the drop-down list</w:t>
      </w:r>
    </w:p>
    <w:p w:rsidRPr="00EE12B6" w:rsidR="00E215E8" w:rsidP="00E04C04" w:rsidRDefault="00E215E8" w14:paraId="1E98EF0C" w14:textId="77777777">
      <w:pPr>
        <w:numPr>
          <w:ilvl w:val="0"/>
          <w:numId w:val="27"/>
        </w:numPr>
        <w:spacing w:after="160" w:line="259" w:lineRule="auto"/>
        <w:contextualSpacing/>
        <w:rPr>
          <w:rFonts w:cs="Arial"/>
          <w:szCs w:val="24"/>
        </w:rPr>
      </w:pPr>
      <w:r w:rsidRPr="00EE12B6">
        <w:rPr>
          <w:rFonts w:cs="Arial"/>
          <w:szCs w:val="24"/>
        </w:rPr>
        <w:t>Paste the exact text of the response option into the cell</w:t>
      </w:r>
    </w:p>
    <w:p w:rsidRPr="00EE12B6" w:rsidR="00E215E8" w:rsidP="00E04C04" w:rsidRDefault="00E215E8" w14:paraId="6C175801" w14:textId="77777777">
      <w:pPr>
        <w:numPr>
          <w:ilvl w:val="0"/>
          <w:numId w:val="27"/>
        </w:numPr>
        <w:spacing w:after="160" w:line="259" w:lineRule="auto"/>
        <w:contextualSpacing/>
        <w:rPr>
          <w:rFonts w:cs="Arial"/>
          <w:szCs w:val="24"/>
        </w:rPr>
      </w:pPr>
      <w:r w:rsidRPr="00EE12B6">
        <w:rPr>
          <w:rFonts w:cs="Arial"/>
          <w:szCs w:val="24"/>
        </w:rPr>
        <w:t>Paste/enter the code associated with the response option into the cell.</w:t>
      </w:r>
    </w:p>
    <w:p w:rsidRPr="00EE12B6" w:rsidR="00E215E8" w:rsidP="00E215E8" w:rsidRDefault="00E215E8" w14:paraId="5698047D" w14:textId="77777777">
      <w:pPr>
        <w:spacing w:after="160" w:line="259" w:lineRule="auto"/>
        <w:rPr>
          <w:rFonts w:cs="Arial"/>
          <w:szCs w:val="24"/>
        </w:rPr>
      </w:pPr>
      <w:r w:rsidRPr="00EE12B6">
        <w:rPr>
          <w:rFonts w:cs="Arial"/>
          <w:szCs w:val="24"/>
        </w:rPr>
        <w:t>For example, for Program/Degree field, you could provide “Bachelor’s Degree” by doing any of the following:</w:t>
      </w:r>
    </w:p>
    <w:p w:rsidRPr="00EE12B6" w:rsidR="00E215E8" w:rsidP="00E04C04" w:rsidRDefault="00E215E8" w14:paraId="20F11F6E" w14:textId="77777777">
      <w:pPr>
        <w:numPr>
          <w:ilvl w:val="0"/>
          <w:numId w:val="28"/>
        </w:numPr>
        <w:spacing w:after="160" w:line="259" w:lineRule="auto"/>
        <w:contextualSpacing/>
        <w:rPr>
          <w:rFonts w:cs="Arial"/>
          <w:szCs w:val="24"/>
        </w:rPr>
      </w:pPr>
      <w:r w:rsidRPr="00EE12B6">
        <w:rPr>
          <w:rFonts w:cs="Arial"/>
          <w:szCs w:val="24"/>
        </w:rPr>
        <w:t>Select “Bachelor’s Degree” from the drop-down field.</w:t>
      </w:r>
    </w:p>
    <w:p w:rsidRPr="00EE12B6" w:rsidR="00E215E8" w:rsidP="00E04C04" w:rsidRDefault="00E215E8" w14:paraId="5D4F87A4" w14:textId="77777777">
      <w:pPr>
        <w:numPr>
          <w:ilvl w:val="0"/>
          <w:numId w:val="28"/>
        </w:numPr>
        <w:spacing w:after="160" w:line="259" w:lineRule="auto"/>
        <w:contextualSpacing/>
        <w:rPr>
          <w:rFonts w:cs="Arial"/>
          <w:szCs w:val="24"/>
        </w:rPr>
      </w:pPr>
      <w:r w:rsidRPr="00EE12B6">
        <w:rPr>
          <w:rFonts w:cs="Arial"/>
          <w:szCs w:val="24"/>
        </w:rPr>
        <w:t>Paste the text “Bachelor’s Degree” into the field from another source.</w:t>
      </w:r>
    </w:p>
    <w:p w:rsidRPr="00EE12B6" w:rsidR="00E215E8" w:rsidP="00E04C04" w:rsidRDefault="00E215E8" w14:paraId="4F137FC2" w14:textId="77777777">
      <w:pPr>
        <w:numPr>
          <w:ilvl w:val="0"/>
          <w:numId w:val="28"/>
        </w:numPr>
        <w:spacing w:after="160" w:line="259" w:lineRule="auto"/>
        <w:contextualSpacing/>
        <w:rPr>
          <w:rFonts w:cs="Arial"/>
          <w:szCs w:val="24"/>
        </w:rPr>
      </w:pPr>
      <w:r w:rsidRPr="00EE12B6">
        <w:rPr>
          <w:rFonts w:cs="Arial"/>
          <w:szCs w:val="24"/>
        </w:rPr>
        <w:t>Enter or paste “4” into the field, which is the code that corresponds to “Bachelor’s Degree.”</w:t>
      </w:r>
    </w:p>
    <w:p w:rsidRPr="00EE12B6" w:rsidR="00E215E8" w:rsidP="00E215E8" w:rsidRDefault="00E215E8" w14:paraId="3A1925DF" w14:textId="77777777">
      <w:pPr>
        <w:spacing w:after="160" w:line="259" w:lineRule="auto"/>
        <w:rPr>
          <w:rFonts w:cs="Arial"/>
          <w:szCs w:val="24"/>
        </w:rPr>
      </w:pPr>
    </w:p>
    <w:p w:rsidRPr="00EE12B6" w:rsidR="00E215E8" w:rsidP="00E215E8" w:rsidRDefault="00E215E8" w14:paraId="71CEA12B" w14:textId="77777777">
      <w:pPr>
        <w:spacing w:after="160" w:line="259" w:lineRule="auto"/>
        <w:jc w:val="center"/>
        <w:rPr>
          <w:rFonts w:cs="Arial"/>
          <w:szCs w:val="24"/>
        </w:rPr>
      </w:pPr>
      <w:r>
        <w:rPr>
          <w:rFonts w:cs="Arial"/>
          <w:noProof/>
          <w:szCs w:val="24"/>
        </w:rPr>
        <w:drawing>
          <wp:inline distT="0" distB="0" distL="0" distR="0" wp14:anchorId="518501F9" wp14:editId="76A98DA9">
            <wp:extent cx="3733800" cy="3127058"/>
            <wp:effectExtent l="0" t="0" r="0" b="0"/>
            <wp:docPr id="1889402839" name="Picture 188940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cel-dropdown.jpg"/>
                    <pic:cNvPicPr/>
                  </pic:nvPicPr>
                  <pic:blipFill>
                    <a:blip r:embed="rId216">
                      <a:extLst>
                        <a:ext uri="{28A0092B-C50C-407E-A947-70E740481C1C}">
                          <a14:useLocalDpi xmlns:a14="http://schemas.microsoft.com/office/drawing/2010/main" val="0"/>
                        </a:ext>
                      </a:extLst>
                    </a:blip>
                    <a:stretch>
                      <a:fillRect/>
                    </a:stretch>
                  </pic:blipFill>
                  <pic:spPr>
                    <a:xfrm>
                      <a:off x="0" y="0"/>
                      <a:ext cx="3741006" cy="3133093"/>
                    </a:xfrm>
                    <a:prstGeom prst="rect">
                      <a:avLst/>
                    </a:prstGeom>
                  </pic:spPr>
                </pic:pic>
              </a:graphicData>
            </a:graphic>
          </wp:inline>
        </w:drawing>
      </w:r>
    </w:p>
    <w:p w:rsidR="00B249AD" w:rsidP="00B249AD" w:rsidRDefault="00E215E8" w14:paraId="0F93BC3E" w14:textId="236BB1E5">
      <w:pPr>
        <w:rPr>
          <w:rFonts w:eastAsia="Calibri" w:cs="Calibri"/>
          <w:b/>
          <w:bCs/>
          <w:szCs w:val="24"/>
        </w:rPr>
      </w:pPr>
      <w:bookmarkStart w:name="_Hlk31964132" w:id="289"/>
      <w:r w:rsidRPr="00EE12B6">
        <w:rPr>
          <w:rFonts w:cs="Arial"/>
          <w:szCs w:val="24"/>
        </w:rPr>
        <w:t xml:space="preserve">When you have finished entering data, return to the Excel mode page on the Portal and upload your completed file. </w:t>
      </w:r>
      <w:bookmarkStart w:name="_Hlk31964757" w:id="290"/>
      <w:bookmarkEnd w:id="289"/>
      <w:r w:rsidRPr="000B2503" w:rsidR="00B249AD">
        <w:rPr>
          <w:rFonts w:eastAsia="Calibri" w:cs="Calibri"/>
          <w:szCs w:val="24"/>
        </w:rPr>
        <w:t xml:space="preserve">You will be asked to select </w:t>
      </w:r>
      <w:r w:rsidR="00B249AD">
        <w:rPr>
          <w:rFonts w:eastAsia="Calibri" w:cs="Calibri"/>
          <w:szCs w:val="24"/>
        </w:rPr>
        <w:t>which</w:t>
      </w:r>
      <w:r w:rsidRPr="000B2503" w:rsidR="00B249AD">
        <w:rPr>
          <w:rFonts w:eastAsia="Calibri" w:cs="Calibri"/>
          <w:szCs w:val="24"/>
        </w:rPr>
        <w:t xml:space="preserve"> sections of your file </w:t>
      </w:r>
      <w:r w:rsidR="00B249AD">
        <w:rPr>
          <w:rFonts w:eastAsia="Calibri" w:cs="Calibri"/>
          <w:szCs w:val="24"/>
        </w:rPr>
        <w:t>you would like to upload.</w:t>
      </w:r>
      <w:r w:rsidR="0018466E">
        <w:rPr>
          <w:rFonts w:eastAsia="Calibri" w:cs="Calibri"/>
          <w:szCs w:val="24"/>
        </w:rPr>
        <w:t xml:space="preserve"> </w:t>
      </w:r>
      <w:r w:rsidR="00B249AD">
        <w:rPr>
          <w:rFonts w:eastAsia="Calibri" w:cs="Calibri"/>
          <w:szCs w:val="24"/>
        </w:rPr>
        <w:t>You can select individual sections or upload all four sections at once.</w:t>
      </w:r>
    </w:p>
    <w:p w:rsidR="00B249AD" w:rsidP="00B249AD" w:rsidRDefault="00B249AD" w14:paraId="3A4E4421" w14:textId="31A94C19">
      <w:pPr>
        <w:spacing w:after="160" w:line="259" w:lineRule="auto"/>
        <w:rPr>
          <w:rFonts w:cs="Arial"/>
          <w:szCs w:val="24"/>
        </w:rPr>
      </w:pPr>
      <w:r w:rsidRPr="000B2503">
        <w:rPr>
          <w:rFonts w:eastAsia="Calibri" w:cs="Calibri"/>
          <w:szCs w:val="24"/>
        </w:rPr>
        <w:t>You can upload your files multiple times; the most recent upload will overwrite previous uploads based on the sections you select.</w:t>
      </w:r>
    </w:p>
    <w:bookmarkEnd w:id="290"/>
    <w:p w:rsidRPr="00EE12B6" w:rsidR="00E215E8" w:rsidP="00E215E8" w:rsidRDefault="00E215E8" w14:paraId="1F09E190" w14:textId="0DFF3E6A">
      <w:pPr>
        <w:spacing w:after="160" w:line="259" w:lineRule="auto"/>
        <w:rPr>
          <w:rFonts w:cs="Arial"/>
          <w:szCs w:val="24"/>
        </w:rPr>
      </w:pPr>
      <w:r w:rsidRPr="00EE12B6">
        <w:rPr>
          <w:rFonts w:cs="Arial"/>
          <w:szCs w:val="24"/>
        </w:rPr>
        <w:t>When your upload is complete, a grid will display a list of each file you have uploaded and the status of the upload. Do not email your template to the help desk!</w:t>
      </w:r>
    </w:p>
    <w:p w:rsidRPr="00EE12B6" w:rsidR="00E215E8" w:rsidP="00E215E8" w:rsidRDefault="00E215E8" w14:paraId="591F1D5D" w14:textId="77777777">
      <w:pPr>
        <w:spacing w:after="160" w:line="259" w:lineRule="auto"/>
        <w:jc w:val="center"/>
        <w:rPr>
          <w:rFonts w:cs="Arial"/>
          <w:szCs w:val="24"/>
        </w:rPr>
      </w:pPr>
      <w:r>
        <w:rPr>
          <w:rFonts w:cs="Arial"/>
          <w:noProof/>
          <w:szCs w:val="24"/>
        </w:rPr>
        <w:drawing>
          <wp:inline distT="0" distB="0" distL="0" distR="0" wp14:anchorId="61AC9549" wp14:editId="34E80C54">
            <wp:extent cx="5257800" cy="2419596"/>
            <wp:effectExtent l="0" t="0" r="0" b="0"/>
            <wp:docPr id="1889402840" name="Picture 18894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cel-upload-grid.jpg"/>
                    <pic:cNvPicPr/>
                  </pic:nvPicPr>
                  <pic:blipFill>
                    <a:blip r:embed="rId217">
                      <a:extLst>
                        <a:ext uri="{28A0092B-C50C-407E-A947-70E740481C1C}">
                          <a14:useLocalDpi xmlns:a14="http://schemas.microsoft.com/office/drawing/2010/main" val="0"/>
                        </a:ext>
                      </a:extLst>
                    </a:blip>
                    <a:stretch>
                      <a:fillRect/>
                    </a:stretch>
                  </pic:blipFill>
                  <pic:spPr>
                    <a:xfrm>
                      <a:off x="0" y="0"/>
                      <a:ext cx="5257800" cy="2419596"/>
                    </a:xfrm>
                    <a:prstGeom prst="rect">
                      <a:avLst/>
                    </a:prstGeom>
                  </pic:spPr>
                </pic:pic>
              </a:graphicData>
            </a:graphic>
          </wp:inline>
        </w:drawing>
      </w:r>
    </w:p>
    <w:p w:rsidR="00E215E8" w:rsidP="00E215E8" w:rsidRDefault="00E215E8" w14:paraId="19B660A3" w14:textId="77777777">
      <w:pPr>
        <w:spacing w:after="160" w:line="259" w:lineRule="auto"/>
        <w:rPr>
          <w:rFonts w:cs="Arial"/>
          <w:szCs w:val="24"/>
        </w:rPr>
      </w:pPr>
      <w:r w:rsidRPr="00EE12B6">
        <w:rPr>
          <w:rFonts w:cs="Arial"/>
          <w:szCs w:val="24"/>
        </w:rPr>
        <w:t>If any errors are detected, they will be indicated by “Uploaded with Errors” in the Upload Status column.  You may view the errors on screen by clicking “Show Errors.” You can also download the list of errors as an Excel file.</w:t>
      </w:r>
    </w:p>
    <w:p w:rsidRPr="00B6609B" w:rsidR="00E215E8" w:rsidP="00E215E8" w:rsidRDefault="00E215E8" w14:paraId="04A61D9E" w14:textId="77777777">
      <w:pPr>
        <w:rPr>
          <w:rFonts w:cs="Arial"/>
          <w:szCs w:val="24"/>
        </w:rPr>
      </w:pPr>
    </w:p>
    <w:p w:rsidRPr="008E1780" w:rsidR="00E215E8" w:rsidP="00E215E8" w:rsidRDefault="00E215E8" w14:paraId="73CAE60D" w14:textId="77777777">
      <w:pPr>
        <w:rPr>
          <w:rFonts w:cs="Arial"/>
          <w:szCs w:val="24"/>
        </w:rPr>
      </w:pPr>
    </w:p>
    <w:p w:rsidRPr="00250A73" w:rsidR="00E215E8" w:rsidP="00E215E8" w:rsidRDefault="00E215E8" w14:paraId="49E86EA4" w14:textId="77777777">
      <w:pPr>
        <w:rPr>
          <w:rFonts w:cs="Arial"/>
          <w:szCs w:val="24"/>
        </w:rPr>
      </w:pPr>
    </w:p>
    <w:p w:rsidRPr="00250A73" w:rsidR="00E215E8" w:rsidP="00E215E8" w:rsidRDefault="00E215E8" w14:paraId="74E97566" w14:textId="77777777">
      <w:pPr>
        <w:rPr>
          <w:rFonts w:cs="Arial"/>
          <w:szCs w:val="24"/>
        </w:rPr>
      </w:pPr>
    </w:p>
    <w:p w:rsidR="00E215E8" w:rsidP="00E215E8" w:rsidRDefault="00E215E8" w14:paraId="3B49B281" w14:textId="77777777">
      <w:pPr>
        <w:rPr>
          <w:rFonts w:cs="Arial"/>
          <w:szCs w:val="24"/>
        </w:rPr>
      </w:pPr>
    </w:p>
    <w:p w:rsidRPr="00B6609B" w:rsidR="00E215E8" w:rsidP="00E215E8" w:rsidRDefault="00E215E8" w14:paraId="1551E0CC" w14:textId="77777777">
      <w:pPr>
        <w:rPr>
          <w:rFonts w:cs="Arial"/>
          <w:szCs w:val="24"/>
        </w:rPr>
      </w:pPr>
    </w:p>
    <w:p w:rsidRPr="00B6609B" w:rsidR="00E215E8" w:rsidP="00E215E8" w:rsidRDefault="00E215E8" w14:paraId="0129B519" w14:textId="77777777">
      <w:pPr>
        <w:rPr>
          <w:rFonts w:cs="Arial"/>
          <w:szCs w:val="24"/>
        </w:rPr>
      </w:pPr>
    </w:p>
    <w:p w:rsidRPr="00B6609B" w:rsidR="00E215E8" w:rsidP="00E215E8" w:rsidRDefault="00E215E8" w14:paraId="38154265" w14:textId="77777777">
      <w:pPr>
        <w:rPr>
          <w:rFonts w:cs="Arial"/>
          <w:szCs w:val="24"/>
        </w:rPr>
      </w:pPr>
    </w:p>
    <w:p w:rsidRPr="00B6609B" w:rsidR="00E215E8" w:rsidP="00E215E8" w:rsidRDefault="00E215E8" w14:paraId="22A0ED05" w14:textId="77777777">
      <w:pPr>
        <w:rPr>
          <w:rFonts w:cs="Arial"/>
          <w:szCs w:val="24"/>
        </w:rPr>
      </w:pPr>
    </w:p>
    <w:p w:rsidRPr="00B6609B" w:rsidR="00E215E8" w:rsidP="00E215E8" w:rsidRDefault="00E215E8" w14:paraId="12B18CF8" w14:textId="77777777">
      <w:pPr>
        <w:rPr>
          <w:rFonts w:cs="Arial"/>
          <w:szCs w:val="24"/>
        </w:rPr>
      </w:pPr>
    </w:p>
    <w:p w:rsidRPr="008E1780" w:rsidR="00E215E8" w:rsidP="00E215E8" w:rsidRDefault="00E215E8" w14:paraId="4079C9C1" w14:textId="77777777">
      <w:pPr>
        <w:rPr>
          <w:rFonts w:cs="Arial"/>
          <w:szCs w:val="24"/>
        </w:rPr>
      </w:pPr>
    </w:p>
    <w:p w:rsidRPr="00EE12B6" w:rsidR="00E215E8" w:rsidP="00E215E8" w:rsidRDefault="00E215E8" w14:paraId="1B3DCBC7" w14:textId="77777777">
      <w:pPr>
        <w:spacing w:after="160" w:line="259" w:lineRule="auto"/>
        <w:jc w:val="center"/>
        <w:rPr>
          <w:rFonts w:cs="Arial"/>
          <w:szCs w:val="24"/>
        </w:rPr>
      </w:pPr>
      <w:r>
        <w:rPr>
          <w:rFonts w:cs="Arial"/>
          <w:noProof/>
          <w:szCs w:val="24"/>
        </w:rPr>
        <w:drawing>
          <wp:inline distT="0" distB="0" distL="0" distR="0" wp14:anchorId="452DC131" wp14:editId="07594401">
            <wp:extent cx="5257800" cy="3176588"/>
            <wp:effectExtent l="0" t="0" r="0" b="5080"/>
            <wp:docPr id="1889402841" name="Picture 18894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cel-error-list.jpg"/>
                    <pic:cNvPicPr/>
                  </pic:nvPicPr>
                  <pic:blipFill>
                    <a:blip r:embed="rId218">
                      <a:extLst>
                        <a:ext uri="{28A0092B-C50C-407E-A947-70E740481C1C}">
                          <a14:useLocalDpi xmlns:a14="http://schemas.microsoft.com/office/drawing/2010/main" val="0"/>
                        </a:ext>
                      </a:extLst>
                    </a:blip>
                    <a:stretch>
                      <a:fillRect/>
                    </a:stretch>
                  </pic:blipFill>
                  <pic:spPr>
                    <a:xfrm>
                      <a:off x="0" y="0"/>
                      <a:ext cx="5257800" cy="3176588"/>
                    </a:xfrm>
                    <a:prstGeom prst="rect">
                      <a:avLst/>
                    </a:prstGeom>
                  </pic:spPr>
                </pic:pic>
              </a:graphicData>
            </a:graphic>
          </wp:inline>
        </w:drawing>
      </w:r>
    </w:p>
    <w:p w:rsidRPr="00EE12B6" w:rsidR="00E215E8" w:rsidP="00E215E8" w:rsidRDefault="00E215E8" w14:paraId="2CBF62E4" w14:textId="77777777">
      <w:pPr>
        <w:spacing w:after="160" w:line="259" w:lineRule="auto"/>
        <w:rPr>
          <w:rFonts w:cs="Arial"/>
          <w:szCs w:val="24"/>
        </w:rPr>
      </w:pPr>
      <w:r w:rsidRPr="00EE12B6">
        <w:rPr>
          <w:rFonts w:cs="Arial"/>
          <w:szCs w:val="24"/>
        </w:rPr>
        <w:t>You can upload as many Excel templates as needed – if your file had errors, revise the file and upload again. The most recent file will overwrite previous uploads.</w:t>
      </w:r>
    </w:p>
    <w:p w:rsidRPr="00EE12B6" w:rsidR="00E215E8" w:rsidP="00E215E8" w:rsidRDefault="00E215E8" w14:paraId="45419740" w14:textId="77777777">
      <w:pPr>
        <w:spacing w:before="240" w:after="160" w:line="259" w:lineRule="auto"/>
        <w:rPr>
          <w:rFonts w:cs="Arial"/>
          <w:szCs w:val="24"/>
        </w:rPr>
      </w:pPr>
      <w:r w:rsidRPr="00EE12B6">
        <w:rPr>
          <w:rFonts w:cs="Arial"/>
          <w:szCs w:val="24"/>
        </w:rPr>
        <w:t>When you have finished uploading data for all students, click Finalize All Student Record Data. Once you finalize, you will no longer be able to make changes.</w:t>
      </w:r>
    </w:p>
    <w:p w:rsidRPr="00EE12B6" w:rsidR="00E215E8" w:rsidP="00E215E8" w:rsidRDefault="00E215E8" w14:paraId="0054449A" w14:textId="77777777">
      <w:pPr>
        <w:spacing w:after="160" w:line="259" w:lineRule="auto"/>
        <w:rPr>
          <w:rFonts w:cs="Arial"/>
          <w:szCs w:val="24"/>
        </w:rPr>
      </w:pPr>
      <w:r w:rsidRPr="00EE12B6">
        <w:rPr>
          <w:rFonts w:cs="Arial"/>
          <w:b/>
          <w:bCs/>
          <w:szCs w:val="24"/>
        </w:rPr>
        <w:t>CSV mode</w:t>
      </w:r>
    </w:p>
    <w:p w:rsidRPr="00EE12B6" w:rsidR="00E215E8" w:rsidP="00E215E8" w:rsidRDefault="00E215E8" w14:paraId="3BD86CF6" w14:textId="77777777">
      <w:pPr>
        <w:spacing w:after="160" w:line="259" w:lineRule="auto"/>
        <w:rPr>
          <w:rFonts w:cs="Arial"/>
          <w:szCs w:val="24"/>
        </w:rPr>
      </w:pPr>
      <w:r w:rsidRPr="00EE12B6">
        <w:rPr>
          <w:rFonts w:cs="Arial"/>
          <w:szCs w:val="24"/>
        </w:rPr>
        <w:t>The CSV mode page includes numbered steps to guide you through the process of providing data using CSV mode.</w:t>
      </w:r>
    </w:p>
    <w:p w:rsidRPr="00EE12B6" w:rsidR="00E215E8" w:rsidP="00E215E8" w:rsidRDefault="00E215E8" w14:paraId="78D8E8DD" w14:textId="77777777">
      <w:pPr>
        <w:spacing w:after="160" w:line="259" w:lineRule="auto"/>
        <w:rPr>
          <w:rFonts w:cs="Arial"/>
          <w:szCs w:val="24"/>
        </w:rPr>
      </w:pPr>
      <w:r w:rsidRPr="00EE12B6">
        <w:rPr>
          <w:rFonts w:cs="Arial"/>
          <w:szCs w:val="24"/>
        </w:rPr>
        <w:t>You will download two files:</w:t>
      </w:r>
    </w:p>
    <w:p w:rsidRPr="00EE12B6" w:rsidR="00E215E8" w:rsidP="00E04C04" w:rsidRDefault="00E215E8" w14:paraId="346A6A29" w14:textId="77777777">
      <w:pPr>
        <w:numPr>
          <w:ilvl w:val="0"/>
          <w:numId w:val="17"/>
        </w:numPr>
        <w:spacing w:after="160" w:line="259" w:lineRule="auto"/>
        <w:contextualSpacing/>
        <w:rPr>
          <w:rFonts w:cs="Arial"/>
          <w:szCs w:val="24"/>
        </w:rPr>
      </w:pPr>
      <w:r w:rsidRPr="00EE12B6">
        <w:rPr>
          <w:rFonts w:cs="Arial"/>
          <w:szCs w:val="24"/>
        </w:rPr>
        <w:t>The list of students sampled from your institution</w:t>
      </w:r>
    </w:p>
    <w:p w:rsidRPr="00EE12B6" w:rsidR="00E215E8" w:rsidP="00E04C04" w:rsidRDefault="00E215E8" w14:paraId="717774BE" w14:textId="77777777">
      <w:pPr>
        <w:numPr>
          <w:ilvl w:val="0"/>
          <w:numId w:val="17"/>
        </w:numPr>
        <w:spacing w:after="160" w:line="259" w:lineRule="auto"/>
        <w:contextualSpacing/>
        <w:rPr>
          <w:rFonts w:cs="Arial"/>
          <w:szCs w:val="24"/>
        </w:rPr>
      </w:pPr>
      <w:r w:rsidRPr="00EE12B6">
        <w:rPr>
          <w:rFonts w:cs="Arial"/>
          <w:szCs w:val="24"/>
        </w:rPr>
        <w:t>CSV file specifications document</w:t>
      </w:r>
    </w:p>
    <w:p w:rsidRPr="00EE12B6" w:rsidR="00E215E8" w:rsidP="00E215E8" w:rsidRDefault="00E215E8" w14:paraId="0EC692AA" w14:textId="77777777">
      <w:pPr>
        <w:spacing w:before="240" w:after="160" w:line="259" w:lineRule="auto"/>
        <w:rPr>
          <w:rFonts w:cs="Arial"/>
          <w:szCs w:val="24"/>
        </w:rPr>
      </w:pPr>
      <w:r w:rsidRPr="00EE12B6">
        <w:rPr>
          <w:rFonts w:cs="Arial"/>
          <w:szCs w:val="24"/>
        </w:rPr>
        <w:t>Prior to downloading the list of sampled students, you must check the “I agree” box to indicate that you agree to safeguard the file. Once you check the box, you will be able to click the Download Student List button and download the file.</w:t>
      </w:r>
    </w:p>
    <w:p w:rsidRPr="00EE12B6" w:rsidR="00E215E8" w:rsidP="00E215E8" w:rsidRDefault="00E215E8" w14:paraId="72F53E20" w14:textId="77777777">
      <w:pPr>
        <w:spacing w:after="160" w:line="259" w:lineRule="auto"/>
        <w:rPr>
          <w:rFonts w:cs="Arial"/>
          <w:szCs w:val="24"/>
        </w:rPr>
      </w:pPr>
      <w:r w:rsidRPr="00EE12B6">
        <w:rPr>
          <w:rFonts w:cs="Arial"/>
          <w:szCs w:val="24"/>
        </w:rPr>
        <w:t>The file specifications will provide file layout instructions for creating four CSV files: the General Student Information file, the Enrollment file, the Budget file, and the Financial Aid file. The file specifications indicate the number of fields that are required for each file, the order in which data elements should be submitted, and the valid values for each data element.</w:t>
      </w:r>
    </w:p>
    <w:p w:rsidRPr="00EE12B6" w:rsidR="00E215E8" w:rsidP="00E215E8" w:rsidRDefault="00E215E8" w14:paraId="455D3E92" w14:textId="77777777">
      <w:pPr>
        <w:spacing w:after="160" w:line="259" w:lineRule="auto"/>
        <w:jc w:val="center"/>
        <w:rPr>
          <w:rFonts w:cs="Arial"/>
          <w:szCs w:val="24"/>
        </w:rPr>
      </w:pPr>
      <w:r>
        <w:rPr>
          <w:rFonts w:cs="Arial"/>
          <w:noProof/>
          <w:szCs w:val="24"/>
        </w:rPr>
        <w:drawing>
          <wp:inline distT="0" distB="0" distL="0" distR="0" wp14:anchorId="06928D9E" wp14:editId="3F4FA32A">
            <wp:extent cx="5257800" cy="3505200"/>
            <wp:effectExtent l="0" t="0" r="0" b="0"/>
            <wp:docPr id="1889402842" name="Picture 18894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v-specs-instructions.jpg"/>
                    <pic:cNvPicPr/>
                  </pic:nvPicPr>
                  <pic:blipFill>
                    <a:blip r:embed="rId219">
                      <a:extLst>
                        <a:ext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rsidRPr="00EE12B6" w:rsidR="00E215E8" w:rsidP="00E215E8" w:rsidRDefault="00E215E8" w14:paraId="25364513" w14:textId="77777777">
      <w:pPr>
        <w:spacing w:after="160" w:line="259" w:lineRule="auto"/>
        <w:rPr>
          <w:rFonts w:cs="Arial"/>
          <w:szCs w:val="24"/>
        </w:rPr>
      </w:pPr>
      <w:r w:rsidRPr="00EE12B6">
        <w:rPr>
          <w:rFonts w:cs="Arial"/>
          <w:szCs w:val="24"/>
        </w:rPr>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p w:rsidRPr="00EE12B6" w:rsidR="00E215E8" w:rsidP="00E215E8" w:rsidRDefault="00E215E8" w14:paraId="2E04C22B" w14:textId="77777777">
      <w:pPr>
        <w:spacing w:after="160" w:line="259" w:lineRule="auto"/>
        <w:jc w:val="center"/>
        <w:rPr>
          <w:rFonts w:cs="Arial"/>
          <w:szCs w:val="24"/>
        </w:rPr>
      </w:pPr>
      <w:r w:rsidRPr="00EE12B6">
        <w:rPr>
          <w:rFonts w:cs="Arial"/>
          <w:noProof/>
          <w:szCs w:val="24"/>
        </w:rPr>
        <w:drawing>
          <wp:inline distT="0" distB="0" distL="0" distR="0" wp14:anchorId="6D336802" wp14:editId="682A0830">
            <wp:extent cx="4713849" cy="2524125"/>
            <wp:effectExtent l="0" t="0" r="0" b="0"/>
            <wp:docPr id="1889402843" name="Picture 18894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722948" cy="2528997"/>
                    </a:xfrm>
                    <a:prstGeom prst="rect">
                      <a:avLst/>
                    </a:prstGeom>
                  </pic:spPr>
                </pic:pic>
              </a:graphicData>
            </a:graphic>
          </wp:inline>
        </w:drawing>
      </w:r>
    </w:p>
    <w:p w:rsidRPr="00EE12B6" w:rsidR="00E215E8" w:rsidP="00E215E8" w:rsidRDefault="00E215E8" w14:paraId="0799C46A" w14:textId="77777777">
      <w:pPr>
        <w:spacing w:after="160" w:line="259" w:lineRule="auto"/>
        <w:rPr>
          <w:rFonts w:cs="Arial"/>
          <w:szCs w:val="24"/>
        </w:rPr>
      </w:pPr>
      <w:r w:rsidRPr="00EE12B6">
        <w:rPr>
          <w:rFonts w:cs="Arial"/>
          <w:szCs w:val="24"/>
        </w:rPr>
        <w:t>When you’ve finished entering data, return to the CSV mode page on the Portal and upload your completed files. There are separate upload areas for each of the four file types; be sure you upload them in the correct section. Do not email your files to the help desk!</w:t>
      </w:r>
    </w:p>
    <w:p w:rsidRPr="00EE12B6" w:rsidR="00E215E8" w:rsidP="00E215E8" w:rsidRDefault="00E215E8" w14:paraId="3110D35A" w14:textId="77777777">
      <w:pPr>
        <w:spacing w:after="160" w:line="259" w:lineRule="auto"/>
        <w:jc w:val="center"/>
        <w:rPr>
          <w:rFonts w:cs="Arial"/>
          <w:szCs w:val="24"/>
        </w:rPr>
      </w:pPr>
      <w:r>
        <w:rPr>
          <w:rFonts w:cs="Arial"/>
          <w:noProof/>
          <w:szCs w:val="24"/>
        </w:rPr>
        <w:drawing>
          <wp:inline distT="0" distB="0" distL="0" distR="0" wp14:anchorId="2F891632" wp14:editId="39254033">
            <wp:extent cx="5257800" cy="1738649"/>
            <wp:effectExtent l="0" t="0" r="0" b="0"/>
            <wp:docPr id="1925590912" name="Picture 19255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rotWithShape="1">
                    <a:blip r:embed="rId221">
                      <a:extLst>
                        <a:ext uri="{28A0092B-C50C-407E-A947-70E740481C1C}">
                          <a14:useLocalDpi xmlns:a14="http://schemas.microsoft.com/office/drawing/2010/main" val="0"/>
                        </a:ext>
                      </a:extLst>
                    </a:blip>
                    <a:srcRect b="45680"/>
                    <a:stretch/>
                  </pic:blipFill>
                  <pic:spPr bwMode="auto">
                    <a:xfrm>
                      <a:off x="0" y="0"/>
                      <a:ext cx="5257800" cy="1738649"/>
                    </a:xfrm>
                    <a:prstGeom prst="rect">
                      <a:avLst/>
                    </a:prstGeom>
                    <a:ln>
                      <a:noFill/>
                    </a:ln>
                    <a:extLst>
                      <a:ext uri="{53640926-AAD7-44D8-BBD7-CCE9431645EC}">
                        <a14:shadowObscured xmlns:a14="http://schemas.microsoft.com/office/drawing/2010/main"/>
                      </a:ext>
                    </a:extLst>
                  </pic:spPr>
                </pic:pic>
              </a:graphicData>
            </a:graphic>
          </wp:inline>
        </w:drawing>
      </w:r>
    </w:p>
    <w:p w:rsidRPr="00EE12B6" w:rsidR="00E215E8" w:rsidP="00E215E8" w:rsidRDefault="00E215E8" w14:paraId="6D88EA0D" w14:textId="77777777">
      <w:pPr>
        <w:spacing w:after="160" w:line="259" w:lineRule="auto"/>
        <w:rPr>
          <w:rFonts w:cs="Arial"/>
          <w:szCs w:val="24"/>
        </w:rPr>
      </w:pPr>
      <w:r w:rsidRPr="00EE12B6">
        <w:rPr>
          <w:rFonts w:cs="Arial"/>
          <w:szCs w:val="24"/>
        </w:rPr>
        <w:t>When your upload is complete, a grid will display a list of each file you have uploaded and the status of the upload.</w:t>
      </w:r>
      <w:r w:rsidRPr="00010791">
        <w:rPr>
          <w:rFonts w:cs="Arial"/>
          <w:noProof/>
          <w:szCs w:val="24"/>
        </w:rPr>
        <w:t xml:space="preserve"> </w:t>
      </w:r>
    </w:p>
    <w:p w:rsidRPr="00EE12B6" w:rsidR="00E215E8" w:rsidP="00E215E8" w:rsidRDefault="00E215E8" w14:paraId="3887E411" w14:textId="77777777">
      <w:pPr>
        <w:spacing w:after="160" w:line="259" w:lineRule="auto"/>
        <w:jc w:val="center"/>
        <w:rPr>
          <w:rFonts w:cs="Arial"/>
          <w:szCs w:val="24"/>
        </w:rPr>
      </w:pPr>
      <w:r>
        <w:rPr>
          <w:rFonts w:cs="Arial"/>
          <w:noProof/>
          <w:szCs w:val="24"/>
        </w:rPr>
        <w:drawing>
          <wp:inline distT="0" distB="0" distL="0" distR="0" wp14:anchorId="651CBBAB" wp14:editId="1A58727B">
            <wp:extent cx="5257800" cy="3200758"/>
            <wp:effectExtent l="0" t="0" r="0" b="0"/>
            <wp:docPr id="1925590913" name="Picture 192559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a:blip r:embed="rId221">
                      <a:extLst>
                        <a:ext uri="{28A0092B-C50C-407E-A947-70E740481C1C}">
                          <a14:useLocalDpi xmlns:a14="http://schemas.microsoft.com/office/drawing/2010/main" val="0"/>
                        </a:ext>
                      </a:extLst>
                    </a:blip>
                    <a:stretch>
                      <a:fillRect/>
                    </a:stretch>
                  </pic:blipFill>
                  <pic:spPr>
                    <a:xfrm>
                      <a:off x="0" y="0"/>
                      <a:ext cx="5257800" cy="3200758"/>
                    </a:xfrm>
                    <a:prstGeom prst="rect">
                      <a:avLst/>
                    </a:prstGeom>
                  </pic:spPr>
                </pic:pic>
              </a:graphicData>
            </a:graphic>
          </wp:inline>
        </w:drawing>
      </w:r>
    </w:p>
    <w:p w:rsidRPr="00EE12B6" w:rsidR="00E215E8" w:rsidP="00E215E8" w:rsidRDefault="00E215E8" w14:paraId="50453704" w14:textId="77777777">
      <w:pPr>
        <w:spacing w:after="160" w:line="259" w:lineRule="auto"/>
        <w:rPr>
          <w:rFonts w:cs="Arial"/>
          <w:szCs w:val="24"/>
        </w:rPr>
      </w:pPr>
      <w:r w:rsidRPr="00EE12B6">
        <w:rPr>
          <w:rFonts w:cs="Arial"/>
          <w:szCs w:val="24"/>
        </w:rPr>
        <w:t>If any errors are detected, they will be indicated by “Uploaded with Errors” in the Upload Status column.  You may view the errors on screen by clicking “Show Errors.” You can also download the list of errors as an Excel file.</w:t>
      </w:r>
    </w:p>
    <w:p w:rsidRPr="00EE12B6" w:rsidR="00E215E8" w:rsidP="00E215E8" w:rsidRDefault="00E215E8" w14:paraId="0A5C824D" w14:textId="77777777">
      <w:pPr>
        <w:spacing w:after="160" w:line="259" w:lineRule="auto"/>
        <w:jc w:val="center"/>
        <w:rPr>
          <w:rFonts w:cs="Arial"/>
          <w:szCs w:val="24"/>
        </w:rPr>
      </w:pPr>
      <w:r>
        <w:rPr>
          <w:rFonts w:cs="Arial"/>
          <w:noProof/>
          <w:szCs w:val="24"/>
        </w:rPr>
        <w:drawing>
          <wp:inline distT="0" distB="0" distL="0" distR="0" wp14:anchorId="4E2C869D" wp14:editId="1D351C24">
            <wp:extent cx="5257800" cy="2887573"/>
            <wp:effectExtent l="0" t="0" r="0" b="8255"/>
            <wp:docPr id="1925590914" name="Picture 192559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4" name="csv-errors.jpg"/>
                    <pic:cNvPicPr/>
                  </pic:nvPicPr>
                  <pic:blipFill>
                    <a:blip r:embed="rId222">
                      <a:extLst>
                        <a:ext uri="{28A0092B-C50C-407E-A947-70E740481C1C}">
                          <a14:useLocalDpi xmlns:a14="http://schemas.microsoft.com/office/drawing/2010/main" val="0"/>
                        </a:ext>
                      </a:extLst>
                    </a:blip>
                    <a:stretch>
                      <a:fillRect/>
                    </a:stretch>
                  </pic:blipFill>
                  <pic:spPr>
                    <a:xfrm>
                      <a:off x="0" y="0"/>
                      <a:ext cx="5257800" cy="2887573"/>
                    </a:xfrm>
                    <a:prstGeom prst="rect">
                      <a:avLst/>
                    </a:prstGeom>
                  </pic:spPr>
                </pic:pic>
              </a:graphicData>
            </a:graphic>
          </wp:inline>
        </w:drawing>
      </w:r>
    </w:p>
    <w:p w:rsidRPr="00EE12B6" w:rsidR="00E215E8" w:rsidP="00E215E8" w:rsidRDefault="00E215E8" w14:paraId="19FF8264" w14:textId="77777777">
      <w:pPr>
        <w:spacing w:after="160" w:line="259" w:lineRule="auto"/>
        <w:rPr>
          <w:rFonts w:cs="Arial"/>
          <w:szCs w:val="24"/>
        </w:rPr>
      </w:pPr>
      <w:r w:rsidRPr="00EE12B6">
        <w:rPr>
          <w:rFonts w:cs="Arial"/>
          <w:szCs w:val="24"/>
        </w:rPr>
        <w:t>You can upload as many CSV files as needed – if your file has errors, revise the file and upload again. The most recent file will overwrite previous uploads.</w:t>
      </w:r>
    </w:p>
    <w:p w:rsidRPr="00EE12B6" w:rsidR="00E215E8" w:rsidP="00E215E8" w:rsidRDefault="00E215E8" w14:paraId="7A39F590" w14:textId="77777777">
      <w:pPr>
        <w:spacing w:before="240" w:after="160" w:line="259" w:lineRule="auto"/>
        <w:rPr>
          <w:rFonts w:cs="Arial"/>
          <w:szCs w:val="24"/>
        </w:rPr>
      </w:pPr>
      <w:r w:rsidRPr="00EE12B6">
        <w:rPr>
          <w:rFonts w:cs="Arial"/>
          <w:szCs w:val="24"/>
        </w:rPr>
        <w:t>When you have finished uploading data for all students, click Finalize All Student Record Data. Once you finalize, you will no longer be able make changes.</w:t>
      </w:r>
    </w:p>
    <w:p w:rsidRPr="00EE12B6" w:rsidR="00E215E8" w:rsidP="00E215E8" w:rsidRDefault="00E215E8" w14:paraId="1C8EA135" w14:textId="77777777">
      <w:pPr>
        <w:spacing w:after="160" w:line="259" w:lineRule="auto"/>
        <w:rPr>
          <w:rFonts w:cs="Arial"/>
          <w:b/>
          <w:bCs/>
          <w:szCs w:val="24"/>
        </w:rPr>
      </w:pPr>
      <w:r w:rsidRPr="00EE12B6">
        <w:rPr>
          <w:rFonts w:cs="Arial"/>
          <w:b/>
          <w:bCs/>
          <w:szCs w:val="24"/>
        </w:rPr>
        <w:t>Guide to the General Student Information Section</w:t>
      </w:r>
    </w:p>
    <w:p w:rsidRPr="00EE12B6" w:rsidR="00E215E8" w:rsidP="00E215E8" w:rsidRDefault="00E215E8" w14:paraId="26CB2687" w14:textId="77777777">
      <w:pPr>
        <w:spacing w:after="160" w:line="259" w:lineRule="auto"/>
        <w:rPr>
          <w:rFonts w:cs="Arial"/>
          <w:szCs w:val="24"/>
        </w:rPr>
      </w:pPr>
      <w:r w:rsidRPr="00EE12B6">
        <w:rPr>
          <w:rFonts w:cs="Arial"/>
          <w:szCs w:val="24"/>
        </w:rPr>
        <w:t xml:space="preserve">The General Student Information section collects demographic, contact, and other background information about sampled students. </w:t>
      </w:r>
    </w:p>
    <w:p w:rsidRPr="00EE12B6" w:rsidR="00E215E8" w:rsidP="00E215E8" w:rsidRDefault="00E215E8" w14:paraId="5A91CC54" w14:textId="77777777">
      <w:pPr>
        <w:spacing w:after="160" w:line="259" w:lineRule="auto"/>
        <w:rPr>
          <w:rFonts w:cs="Arial"/>
          <w:szCs w:val="24"/>
        </w:rPr>
      </w:pPr>
      <w:r w:rsidRPr="00EE12B6">
        <w:rPr>
          <w:rFonts w:cs="Arial"/>
          <w:i/>
          <w:iCs/>
          <w:szCs w:val="24"/>
        </w:rPr>
        <w:t>Data item spotlight</w:t>
      </w:r>
      <w:r w:rsidRPr="00EE12B6">
        <w:rPr>
          <w:rFonts w:cs="Arial"/>
          <w:szCs w:val="24"/>
        </w:rPr>
        <w:t>: Race and Ethnicity</w:t>
      </w:r>
    </w:p>
    <w:p w:rsidRPr="00EE12B6" w:rsidR="00E215E8" w:rsidP="00E215E8" w:rsidRDefault="00E215E8" w14:paraId="265890B4" w14:textId="77777777">
      <w:pPr>
        <w:spacing w:after="160" w:line="259" w:lineRule="auto"/>
        <w:rPr>
          <w:rFonts w:cs="Arial"/>
          <w:szCs w:val="24"/>
        </w:rPr>
      </w:pPr>
      <w:r w:rsidRPr="00EE12B6">
        <w:rPr>
          <w:rFonts w:cs="Arial"/>
          <w:szCs w:val="24"/>
        </w:rPr>
        <w:t xml:space="preserve">Race and ethnicity are collected in two parts: </w:t>
      </w:r>
    </w:p>
    <w:p w:rsidRPr="00EE12B6" w:rsidR="00E215E8" w:rsidP="00E04C04" w:rsidRDefault="00E215E8" w14:paraId="2EB4093B" w14:textId="77777777">
      <w:pPr>
        <w:numPr>
          <w:ilvl w:val="0"/>
          <w:numId w:val="19"/>
        </w:numPr>
        <w:spacing w:after="160" w:line="259" w:lineRule="auto"/>
        <w:contextualSpacing/>
        <w:rPr>
          <w:rFonts w:cs="Arial"/>
          <w:szCs w:val="24"/>
        </w:rPr>
      </w:pPr>
      <w:r w:rsidRPr="00EE12B6">
        <w:rPr>
          <w:rFonts w:cs="Arial"/>
          <w:szCs w:val="24"/>
        </w:rPr>
        <w:t>Ethnicity collects whether students are Hispanic or Latino.</w:t>
      </w:r>
    </w:p>
    <w:p w:rsidRPr="00EE12B6" w:rsidR="00E215E8" w:rsidP="00E04C04" w:rsidRDefault="00E215E8" w14:paraId="4BD2ECFB" w14:textId="77777777">
      <w:pPr>
        <w:numPr>
          <w:ilvl w:val="0"/>
          <w:numId w:val="19"/>
        </w:numPr>
        <w:spacing w:after="160" w:line="259" w:lineRule="auto"/>
        <w:contextualSpacing/>
        <w:rPr>
          <w:rFonts w:cs="Arial"/>
          <w:szCs w:val="24"/>
        </w:rPr>
      </w:pPr>
      <w:r w:rsidRPr="00EE12B6">
        <w:rPr>
          <w:rFonts w:cs="Arial"/>
          <w:szCs w:val="24"/>
        </w:rPr>
        <w:t>Race collects students’ race in one or more of five categories: White, Black or African American, Asian, American Indian or Alaska Native, and Native Hawaiian or Other Pacific Islander.</w:t>
      </w:r>
    </w:p>
    <w:p w:rsidRPr="00EE12B6" w:rsidR="00E215E8" w:rsidP="00E215E8" w:rsidRDefault="00E215E8" w14:paraId="75DA3D23" w14:textId="77777777">
      <w:pPr>
        <w:spacing w:after="160" w:line="259" w:lineRule="auto"/>
        <w:rPr>
          <w:rFonts w:cs="Arial"/>
          <w:szCs w:val="24"/>
        </w:rPr>
      </w:pPr>
      <w:r w:rsidRPr="00EE12B6">
        <w:rPr>
          <w:rFonts w:cs="Arial"/>
          <w:szCs w:val="24"/>
        </w:rPr>
        <w:t xml:space="preserve">For NPSAS, there are no race categories for Hispanic, Two or more races, or Nonresident Alien, which are used for IPEDS reporting. While these race and ethnicity categories differ from those </w:t>
      </w:r>
      <w:r w:rsidRPr="00EE12B6">
        <w:rPr>
          <w:rFonts w:cs="Arial"/>
          <w:i/>
          <w:iCs/>
          <w:szCs w:val="24"/>
        </w:rPr>
        <w:t>reported</w:t>
      </w:r>
      <w:r w:rsidRPr="00EE12B6">
        <w:rPr>
          <w:rFonts w:cs="Arial"/>
          <w:szCs w:val="24"/>
        </w:rPr>
        <w:t xml:space="preserve"> to IPEDS, institutions are required to collect and store race and ethnicity data using the same 2-question format used for NPSAS. Details about this requirement may be reviewed at </w:t>
      </w:r>
      <w:hyperlink w:history="1" w:anchor="1" r:id="rId223">
        <w:r w:rsidRPr="00FA05A1">
          <w:rPr>
            <w:rStyle w:val="Hyperlink"/>
            <w:rFonts w:cs="Arial"/>
            <w:szCs w:val="24"/>
          </w:rPr>
          <w:t>https://surveys.nces.ed.gov/ipeds/visfaq_re.aspx#1</w:t>
        </w:r>
      </w:hyperlink>
      <w:r w:rsidRPr="00EE12B6">
        <w:rPr>
          <w:rFonts w:cs="Arial"/>
          <w:szCs w:val="24"/>
        </w:rPr>
        <w:t>.</w:t>
      </w:r>
    </w:p>
    <w:p w:rsidRPr="00EE12B6" w:rsidR="00E215E8" w:rsidP="00E215E8" w:rsidRDefault="00E215E8" w14:paraId="50684D64" w14:textId="77777777">
      <w:pPr>
        <w:spacing w:after="160" w:line="259" w:lineRule="auto"/>
        <w:rPr>
          <w:rFonts w:cs="Arial"/>
          <w:szCs w:val="24"/>
        </w:rPr>
      </w:pPr>
      <w:r w:rsidRPr="00EE12B6">
        <w:rPr>
          <w:rFonts w:cs="Arial"/>
          <w:szCs w:val="24"/>
        </w:rPr>
        <w:t>When you submit NPSAS:20 student records data, you will receive an error message if you (a) leave all race items blank, or (b) select No for all race items. To resolve the error message, you may either select Yes for at least one race item or select Unknown for all race items.</w:t>
      </w:r>
    </w:p>
    <w:p w:rsidR="00E215E8" w:rsidP="00E215E8" w:rsidRDefault="00E215E8" w14:paraId="4C6DE1E6" w14:textId="77777777">
      <w:pPr>
        <w:spacing w:after="160" w:line="259" w:lineRule="auto"/>
        <w:rPr>
          <w:rFonts w:cs="Arial"/>
          <w:szCs w:val="24"/>
        </w:rPr>
      </w:pPr>
      <w:r w:rsidRPr="00EE12B6">
        <w:rPr>
          <w:rFonts w:cs="Arial"/>
          <w:i/>
          <w:iCs/>
          <w:szCs w:val="24"/>
        </w:rPr>
        <w:t>Data item spotlight</w:t>
      </w:r>
      <w:r w:rsidRPr="00EE12B6">
        <w:rPr>
          <w:rFonts w:cs="Arial"/>
          <w:szCs w:val="24"/>
        </w:rPr>
        <w:t xml:space="preserve">: </w:t>
      </w:r>
      <w:r>
        <w:rPr>
          <w:rFonts w:cs="Arial"/>
          <w:szCs w:val="24"/>
        </w:rPr>
        <w:t>First-time Beginning Student (FTB)</w:t>
      </w:r>
    </w:p>
    <w:p w:rsidR="00E215E8" w:rsidP="00E215E8" w:rsidRDefault="00E215E8" w14:paraId="2E8015F6" w14:textId="77777777">
      <w:pPr>
        <w:spacing w:after="160" w:line="259" w:lineRule="auto"/>
        <w:rPr>
          <w:rFonts w:cs="Arial"/>
          <w:szCs w:val="24"/>
        </w:rPr>
      </w:pPr>
      <w:r>
        <w:rPr>
          <w:rFonts w:cs="Arial"/>
          <w:szCs w:val="24"/>
        </w:rPr>
        <w:t>This item asks you to indicate whether the student was enrolled in college for the first time between July 1, 2019 and June 30, 2020.</w:t>
      </w:r>
    </w:p>
    <w:p w:rsidRPr="00250A73" w:rsidR="00E215E8" w:rsidP="00E215E8" w:rsidRDefault="00E215E8" w14:paraId="02D75D4E" w14:textId="77777777">
      <w:pPr>
        <w:ind w:left="720"/>
        <w:rPr>
          <w:rFonts w:cs="Arial"/>
          <w:i/>
          <w:iCs/>
        </w:rPr>
      </w:pPr>
      <w:r w:rsidRPr="00250A73">
        <w:rPr>
          <w:rFonts w:cs="Arial"/>
          <w:i/>
          <w:iCs/>
        </w:rPr>
        <w:t>A student is considered a first-time beginner (FTB) for NPSAS:20 if he or she is as an undergraduate student who enrolled in college for the first time at this institution between July 1, 2019 and June 30, 2020.</w:t>
      </w:r>
    </w:p>
    <w:p w:rsidRPr="00250A73" w:rsidR="00E215E8" w:rsidP="00E215E8" w:rsidRDefault="00E215E8" w14:paraId="1B233222" w14:textId="77777777">
      <w:pPr>
        <w:ind w:left="720"/>
        <w:rPr>
          <w:rFonts w:cs="Arial"/>
          <w:i/>
          <w:iCs/>
        </w:rPr>
      </w:pPr>
      <w:r w:rsidRPr="00250A73">
        <w:rPr>
          <w:rFonts w:cs="Arial"/>
          <w:i/>
          <w:iCs/>
        </w:rPr>
        <w:t>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w:t>
      </w:r>
    </w:p>
    <w:p w:rsidRPr="00250A73" w:rsidR="00E215E8" w:rsidP="00E215E8" w:rsidRDefault="00E215E8" w14:paraId="3047100E" w14:textId="77777777">
      <w:pPr>
        <w:ind w:left="720"/>
        <w:rPr>
          <w:rFonts w:cs="Arial"/>
          <w:i/>
          <w:iCs/>
        </w:rPr>
      </w:pPr>
      <w:r w:rsidRPr="00250A73">
        <w:rPr>
          <w:rFonts w:cs="Arial"/>
          <w:i/>
          <w:iCs/>
        </w:rPr>
        <w:t>Please note that this is not the same as the first-time full-time designation reported to IPEDS.</w:t>
      </w:r>
    </w:p>
    <w:p w:rsidR="00E215E8" w:rsidP="00E215E8" w:rsidRDefault="00E215E8" w14:paraId="313FC16D" w14:textId="77777777">
      <w:pPr>
        <w:spacing w:after="160" w:line="259" w:lineRule="auto"/>
        <w:rPr>
          <w:rFonts w:cs="Arial"/>
          <w:szCs w:val="24"/>
        </w:rPr>
      </w:pPr>
    </w:p>
    <w:p w:rsidRPr="00EE12B6" w:rsidR="00E215E8" w:rsidP="00E215E8" w:rsidRDefault="00E215E8" w14:paraId="75EC525A" w14:textId="77777777">
      <w:pPr>
        <w:spacing w:after="160" w:line="259" w:lineRule="auto"/>
        <w:rPr>
          <w:rFonts w:cs="Arial"/>
          <w:szCs w:val="24"/>
        </w:rPr>
      </w:pPr>
      <w:r>
        <w:rPr>
          <w:rFonts w:cs="Arial"/>
          <w:szCs w:val="24"/>
        </w:rPr>
        <w:t xml:space="preserve">Note that this item is asking about college enrollment </w:t>
      </w:r>
      <w:r>
        <w:rPr>
          <w:rFonts w:cs="Arial"/>
          <w:i/>
          <w:iCs/>
          <w:szCs w:val="24"/>
        </w:rPr>
        <w:t xml:space="preserve">after high school. </w:t>
      </w:r>
      <w:r>
        <w:rPr>
          <w:rFonts w:cs="Arial"/>
          <w:szCs w:val="24"/>
        </w:rPr>
        <w:t xml:space="preserve">A student who took college courses while still in high school may still be considered an FTB if this was the first postsecondary institution he or she attended after completing high school. If you need assistance determining whether a student should be considered an FTB for NPSAS:20, please contact the Help Desk. </w:t>
      </w:r>
    </w:p>
    <w:p w:rsidRPr="00EE12B6" w:rsidR="00E215E8" w:rsidP="00E215E8" w:rsidRDefault="00E215E8" w14:paraId="06204C25" w14:textId="77777777">
      <w:pPr>
        <w:spacing w:after="160" w:line="259" w:lineRule="auto"/>
        <w:rPr>
          <w:rFonts w:cs="Arial"/>
          <w:szCs w:val="24"/>
        </w:rPr>
      </w:pPr>
      <w:r w:rsidRPr="00EE12B6">
        <w:rPr>
          <w:rFonts w:cs="Arial"/>
          <w:i/>
          <w:iCs/>
          <w:szCs w:val="24"/>
        </w:rPr>
        <w:t>Data item spotlight</w:t>
      </w:r>
      <w:r w:rsidRPr="00EE12B6">
        <w:rPr>
          <w:rFonts w:cs="Arial"/>
          <w:szCs w:val="24"/>
        </w:rPr>
        <w:t>: NPSAS eligibility</w:t>
      </w:r>
    </w:p>
    <w:p w:rsidRPr="00EE12B6" w:rsidR="00E215E8" w:rsidP="00E215E8" w:rsidRDefault="00E215E8" w14:paraId="2015EE40" w14:textId="77777777">
      <w:pPr>
        <w:spacing w:after="160" w:line="259" w:lineRule="auto"/>
        <w:rPr>
          <w:rFonts w:cs="Arial"/>
          <w:szCs w:val="24"/>
        </w:rPr>
      </w:pPr>
      <w:r w:rsidRPr="00EE12B6">
        <w:rPr>
          <w:rFonts w:cs="Arial"/>
          <w:szCs w:val="24"/>
        </w:rPr>
        <w:t>Once you begin providing data, you may realize that a student from your institution is not eligible for NPSAS:20. If that happens, make sure that you indicate the student is ineligible on the PDP and provide a reason. You do not need to provide any other data for ineligible students. If you skip a student without indicating that he or she is ineligible, you will continue to receive error messages for missing data.</w:t>
      </w:r>
    </w:p>
    <w:p w:rsidRPr="00EE12B6" w:rsidR="00E215E8" w:rsidP="00E215E8" w:rsidRDefault="00E215E8" w14:paraId="0461D9AE" w14:textId="77777777">
      <w:pPr>
        <w:spacing w:after="160" w:line="259" w:lineRule="auto"/>
        <w:rPr>
          <w:rFonts w:cs="Arial"/>
          <w:szCs w:val="24"/>
        </w:rPr>
      </w:pPr>
      <w:r w:rsidRPr="00EE12B6">
        <w:rPr>
          <w:rFonts w:cs="Arial"/>
          <w:szCs w:val="24"/>
        </w:rPr>
        <w:t>Note that in Web and Excel mode, the “Eligible for NPSAS:20” item defaults to Yes unless you change the selection. In CSV mode, if you leave this item blank, the student will be treated as eligible for NPSAS:20.</w:t>
      </w:r>
    </w:p>
    <w:p w:rsidRPr="00EE12B6" w:rsidR="00E215E8" w:rsidP="00E215E8" w:rsidRDefault="00E215E8" w14:paraId="38E8A62D" w14:textId="77777777">
      <w:pPr>
        <w:autoSpaceDE w:val="0"/>
        <w:autoSpaceDN w:val="0"/>
        <w:adjustRightInd w:val="0"/>
        <w:rPr>
          <w:rFonts w:eastAsia="Calibri" w:cs="MyriadPro-Regular"/>
          <w:szCs w:val="24"/>
        </w:rPr>
      </w:pPr>
      <w:r w:rsidRPr="00EE12B6">
        <w:rPr>
          <w:rFonts w:eastAsia="Calibri" w:cs="MyriadPro-Regular"/>
          <w:szCs w:val="24"/>
        </w:rPr>
        <w:t xml:space="preserve">The </w:t>
      </w:r>
      <w:r w:rsidRPr="00EE12B6">
        <w:rPr>
          <w:rFonts w:eastAsia="Calibri" w:cs="MyriadPro-Bold"/>
          <w:szCs w:val="24"/>
        </w:rPr>
        <w:t xml:space="preserve">Eligibility </w:t>
      </w:r>
      <w:r w:rsidRPr="00EE12B6">
        <w:rPr>
          <w:rFonts w:eastAsia="Calibri" w:cs="MyriadPro-Regular"/>
          <w:szCs w:val="24"/>
        </w:rPr>
        <w:t xml:space="preserve">items are part of the </w:t>
      </w:r>
      <w:r w:rsidRPr="00EE12B6">
        <w:rPr>
          <w:rFonts w:eastAsia="Calibri" w:cs="MyriadPro-Bold"/>
          <w:szCs w:val="24"/>
        </w:rPr>
        <w:t xml:space="preserve">General Student Information </w:t>
      </w:r>
      <w:r w:rsidRPr="00EE12B6">
        <w:rPr>
          <w:rFonts w:eastAsia="Calibri" w:cs="MyriadPro-Regular"/>
          <w:szCs w:val="24"/>
        </w:rPr>
        <w:t>section of student records.</w:t>
      </w:r>
    </w:p>
    <w:p w:rsidRPr="00EE12B6" w:rsidR="00E215E8" w:rsidP="00E215E8" w:rsidRDefault="00E215E8" w14:paraId="503BEE81" w14:textId="77777777">
      <w:pPr>
        <w:autoSpaceDE w:val="0"/>
        <w:autoSpaceDN w:val="0"/>
        <w:adjustRightInd w:val="0"/>
        <w:jc w:val="center"/>
        <w:rPr>
          <w:rFonts w:eastAsia="Calibri" w:cs="MyriadPro-Regular"/>
          <w:szCs w:val="24"/>
        </w:rPr>
      </w:pPr>
      <w:r>
        <w:rPr>
          <w:rFonts w:eastAsia="Calibri" w:cs="MyriadPro-Regular"/>
          <w:noProof/>
          <w:szCs w:val="24"/>
        </w:rPr>
        <w:drawing>
          <wp:inline distT="0" distB="0" distL="0" distR="0" wp14:anchorId="19854229" wp14:editId="2847D166">
            <wp:extent cx="5257800" cy="1408560"/>
            <wp:effectExtent l="0" t="0" r="0" b="1270"/>
            <wp:docPr id="1925590915" name="Picture 192559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5" name="eligibility.jpg"/>
                    <pic:cNvPicPr/>
                  </pic:nvPicPr>
                  <pic:blipFill>
                    <a:blip r:embed="rId224">
                      <a:extLst>
                        <a:ext uri="{28A0092B-C50C-407E-A947-70E740481C1C}">
                          <a14:useLocalDpi xmlns:a14="http://schemas.microsoft.com/office/drawing/2010/main" val="0"/>
                        </a:ext>
                      </a:extLst>
                    </a:blip>
                    <a:stretch>
                      <a:fillRect/>
                    </a:stretch>
                  </pic:blipFill>
                  <pic:spPr>
                    <a:xfrm>
                      <a:off x="0" y="0"/>
                      <a:ext cx="5257800" cy="1408560"/>
                    </a:xfrm>
                    <a:prstGeom prst="rect">
                      <a:avLst/>
                    </a:prstGeom>
                  </pic:spPr>
                </pic:pic>
              </a:graphicData>
            </a:graphic>
          </wp:inline>
        </w:drawing>
      </w:r>
    </w:p>
    <w:p w:rsidRPr="00EE12B6" w:rsidR="00E215E8" w:rsidP="00E215E8" w:rsidRDefault="00E215E8" w14:paraId="2639A2C2" w14:textId="77777777">
      <w:pPr>
        <w:autoSpaceDE w:val="0"/>
        <w:autoSpaceDN w:val="0"/>
        <w:adjustRightInd w:val="0"/>
        <w:rPr>
          <w:rFonts w:cs="Arial"/>
          <w:b/>
          <w:bCs/>
          <w:szCs w:val="24"/>
        </w:rPr>
      </w:pPr>
    </w:p>
    <w:p w:rsidRPr="00EE12B6" w:rsidR="00E215E8" w:rsidP="00E215E8" w:rsidRDefault="00E215E8" w14:paraId="0C25A26E" w14:textId="77777777">
      <w:pPr>
        <w:spacing w:line="259" w:lineRule="auto"/>
        <w:rPr>
          <w:rFonts w:eastAsia="Calibri" w:cs="MyriadPro-Bold"/>
          <w:szCs w:val="24"/>
        </w:rPr>
      </w:pPr>
      <w:r w:rsidRPr="00EE12B6">
        <w:rPr>
          <w:rFonts w:eastAsia="Calibri" w:cs="MyriadPro-Bold"/>
          <w:szCs w:val="24"/>
        </w:rPr>
        <w:t>Reasons that a student may be ineligible for NPSAS:20</w:t>
      </w:r>
    </w:p>
    <w:p w:rsidRPr="00EE12B6" w:rsidR="00E215E8" w:rsidP="00E215E8" w:rsidRDefault="00E215E8" w14:paraId="1AD5010C" w14:textId="77777777">
      <w:pPr>
        <w:spacing w:line="259" w:lineRule="auto"/>
        <w:rPr>
          <w:rFonts w:cs="Arial"/>
          <w:bCs/>
          <w:szCs w:val="24"/>
        </w:rPr>
      </w:pPr>
    </w:p>
    <w:p w:rsidRPr="00EE12B6" w:rsidR="00E215E8" w:rsidP="00E04C04" w:rsidRDefault="00E215E8" w14:paraId="7895EDD7" w14:textId="77777777">
      <w:pPr>
        <w:numPr>
          <w:ilvl w:val="0"/>
          <w:numId w:val="20"/>
        </w:numPr>
        <w:spacing w:after="160" w:line="259" w:lineRule="auto"/>
        <w:rPr>
          <w:rFonts w:cs="Arial"/>
          <w:bCs/>
          <w:szCs w:val="24"/>
        </w:rPr>
      </w:pPr>
      <w:r w:rsidRPr="00EE12B6">
        <w:rPr>
          <w:rFonts w:cs="Arial"/>
          <w:bCs/>
          <w:szCs w:val="24"/>
        </w:rPr>
        <w:t>Not enrolled at institution: Student was not enrolled at this institution at any time from July 1, 2019 to June 30, 2020.</w:t>
      </w:r>
    </w:p>
    <w:p w:rsidRPr="00EE12B6" w:rsidR="00E215E8" w:rsidP="00E04C04" w:rsidRDefault="00E215E8" w14:paraId="2AD2520F" w14:textId="77777777">
      <w:pPr>
        <w:numPr>
          <w:ilvl w:val="0"/>
          <w:numId w:val="20"/>
        </w:numPr>
        <w:spacing w:after="160" w:line="259" w:lineRule="auto"/>
        <w:rPr>
          <w:rFonts w:cs="Arial"/>
          <w:bCs/>
          <w:szCs w:val="24"/>
        </w:rPr>
      </w:pPr>
      <w:r w:rsidRPr="00EE12B6">
        <w:rPr>
          <w:rFonts w:cs="Arial"/>
          <w:bCs/>
          <w:szCs w:val="24"/>
        </w:rPr>
        <w:t>Tuition refund: Student was enrolled at one time but received a full tuition refund for all terms in study period from July 1, 2019 to June 30, 2020.</w:t>
      </w:r>
    </w:p>
    <w:p w:rsidRPr="00EE12B6" w:rsidR="00E215E8" w:rsidP="00E04C04" w:rsidRDefault="00E215E8" w14:paraId="61A2D427" w14:textId="77777777">
      <w:pPr>
        <w:numPr>
          <w:ilvl w:val="0"/>
          <w:numId w:val="20"/>
        </w:numPr>
        <w:spacing w:after="160" w:line="259" w:lineRule="auto"/>
        <w:rPr>
          <w:rFonts w:cs="Arial"/>
          <w:bCs/>
          <w:szCs w:val="24"/>
        </w:rPr>
      </w:pPr>
      <w:r w:rsidRPr="00EE12B6">
        <w:rPr>
          <w:rFonts w:cs="Arial"/>
          <w:bCs/>
          <w:szCs w:val="24"/>
        </w:rPr>
        <w:t>Pays tuition to another institution: Student attends this institution under joint arrangements with another institution and pays tuition solely to the other institution.</w:t>
      </w:r>
    </w:p>
    <w:p w:rsidRPr="00EE12B6" w:rsidR="00E215E8" w:rsidP="00E04C04" w:rsidRDefault="00E215E8" w14:paraId="3EB1B9AE" w14:textId="77777777">
      <w:pPr>
        <w:numPr>
          <w:ilvl w:val="0"/>
          <w:numId w:val="20"/>
        </w:numPr>
        <w:spacing w:after="160" w:line="259" w:lineRule="auto"/>
        <w:rPr>
          <w:rFonts w:cs="Arial"/>
          <w:bCs/>
          <w:szCs w:val="24"/>
        </w:rPr>
      </w:pPr>
      <w:r w:rsidRPr="00EE12B6">
        <w:rPr>
          <w:rFonts w:cs="Arial"/>
          <w:bCs/>
          <w:szCs w:val="24"/>
        </w:rPr>
        <w:t>Length of program: Student was enrolled in an occupational/technical program of study less than 3 months or 300 clock/contact hours of instruction.</w:t>
      </w:r>
    </w:p>
    <w:p w:rsidRPr="00EE12B6" w:rsidR="00E215E8" w:rsidP="00E04C04" w:rsidRDefault="00E215E8" w14:paraId="432D1610" w14:textId="77777777">
      <w:pPr>
        <w:numPr>
          <w:ilvl w:val="0"/>
          <w:numId w:val="20"/>
        </w:numPr>
        <w:spacing w:after="160" w:line="259" w:lineRule="auto"/>
        <w:rPr>
          <w:rFonts w:cs="Arial"/>
          <w:bCs/>
          <w:szCs w:val="24"/>
        </w:rPr>
      </w:pPr>
      <w:r w:rsidRPr="00EE12B6">
        <w:rPr>
          <w:rFonts w:cs="Arial"/>
          <w:bCs/>
          <w:szCs w:val="24"/>
        </w:rPr>
        <w:t>Non-credit program: Student was enrolled, but not in at least one course that could be applied toward fulfilling requirements for an academic degree, a certificate or diploma program, or in a term for credit that could be transferred to another school.</w:t>
      </w:r>
    </w:p>
    <w:p w:rsidRPr="00EE12B6" w:rsidR="00E215E8" w:rsidP="00E04C04" w:rsidRDefault="00E215E8" w14:paraId="33B43316" w14:textId="77777777">
      <w:pPr>
        <w:numPr>
          <w:ilvl w:val="0"/>
          <w:numId w:val="20"/>
        </w:numPr>
        <w:spacing w:after="160" w:line="259" w:lineRule="auto"/>
        <w:rPr>
          <w:rFonts w:cs="Arial"/>
          <w:bCs/>
          <w:szCs w:val="24"/>
        </w:rPr>
      </w:pPr>
      <w:r w:rsidRPr="00EE12B6">
        <w:rPr>
          <w:rFonts w:cs="Arial"/>
          <w:bCs/>
          <w:szCs w:val="24"/>
        </w:rPr>
        <w:t>Completing high school: Student was still completing high school requirements as of the last term enrolled in the July 1, 2019 - June 30, 2020 academic year.</w:t>
      </w:r>
    </w:p>
    <w:p w:rsidRPr="00EE12B6" w:rsidR="00E215E8" w:rsidP="00E04C04" w:rsidRDefault="00E215E8" w14:paraId="2318B394" w14:textId="77777777">
      <w:pPr>
        <w:numPr>
          <w:ilvl w:val="0"/>
          <w:numId w:val="20"/>
        </w:numPr>
        <w:spacing w:after="160" w:line="259" w:lineRule="auto"/>
        <w:rPr>
          <w:rFonts w:cs="Arial"/>
          <w:bCs/>
          <w:szCs w:val="24"/>
        </w:rPr>
      </w:pPr>
      <w:r w:rsidRPr="00EE12B6">
        <w:rPr>
          <w:rFonts w:cs="Arial"/>
          <w:bCs/>
          <w:szCs w:val="24"/>
        </w:rPr>
        <w:t>GED or high school completion program: Student was enrolled solely in a GED or high school completion program as of the last term enrolled in the July 1, 2019 - June 30, 2020 academic year.</w:t>
      </w:r>
    </w:p>
    <w:p w:rsidRPr="00EE12B6" w:rsidR="00E215E8" w:rsidP="00E04C04" w:rsidRDefault="00E215E8" w14:paraId="05ADED6A" w14:textId="77777777">
      <w:pPr>
        <w:numPr>
          <w:ilvl w:val="0"/>
          <w:numId w:val="20"/>
        </w:numPr>
        <w:spacing w:after="160" w:line="259" w:lineRule="auto"/>
        <w:rPr>
          <w:rFonts w:cs="Arial"/>
          <w:bCs/>
          <w:szCs w:val="24"/>
        </w:rPr>
      </w:pPr>
      <w:r w:rsidRPr="00EE12B6">
        <w:rPr>
          <w:rFonts w:cs="Arial"/>
          <w:bCs/>
          <w:szCs w:val="24"/>
        </w:rPr>
        <w:t>Adult basic education program: Student was enrolled solely in an adult basic education program (e.g., ESL, literacy) as of the last term enrolled in the July 1, 2019 - June 30, 2020 academic year.</w:t>
      </w:r>
    </w:p>
    <w:p w:rsidRPr="00EE12B6" w:rsidR="00E215E8" w:rsidP="00E215E8" w:rsidRDefault="00E215E8" w14:paraId="7C79BB45" w14:textId="77777777">
      <w:pPr>
        <w:spacing w:line="259" w:lineRule="auto"/>
        <w:rPr>
          <w:rFonts w:ascii="Calibri" w:hAnsi="Calibri" w:cs="Arial"/>
          <w:bCs/>
          <w:sz w:val="22"/>
          <w:szCs w:val="28"/>
        </w:rPr>
      </w:pPr>
    </w:p>
    <w:p w:rsidRPr="00EE12B6" w:rsidR="00E215E8" w:rsidP="00E215E8" w:rsidRDefault="00E215E8" w14:paraId="65123602" w14:textId="77777777">
      <w:pPr>
        <w:spacing w:after="160" w:line="259" w:lineRule="auto"/>
        <w:rPr>
          <w:rFonts w:cs="Arial"/>
          <w:b/>
          <w:bCs/>
          <w:szCs w:val="24"/>
        </w:rPr>
      </w:pPr>
      <w:r w:rsidRPr="00EE12B6">
        <w:rPr>
          <w:rFonts w:cs="Arial"/>
          <w:b/>
          <w:bCs/>
          <w:szCs w:val="24"/>
        </w:rPr>
        <w:t>Guide to the Enrollment Section</w:t>
      </w:r>
    </w:p>
    <w:p w:rsidRPr="00EE12B6" w:rsidR="00E215E8" w:rsidP="00E215E8" w:rsidRDefault="00E215E8" w14:paraId="06AED2F5" w14:textId="77777777">
      <w:pPr>
        <w:spacing w:after="160" w:line="259" w:lineRule="auto"/>
        <w:rPr>
          <w:rFonts w:cs="Arial"/>
          <w:szCs w:val="24"/>
        </w:rPr>
      </w:pPr>
      <w:r w:rsidRPr="00EE12B6">
        <w:rPr>
          <w:rFonts w:cs="Arial"/>
          <w:szCs w:val="24"/>
        </w:rPr>
        <w:t xml:space="preserve">The enrollment section collects information about students’ program, academic progress, and enrollment intensity. </w:t>
      </w:r>
    </w:p>
    <w:p w:rsidRPr="00EE12B6" w:rsidR="00E215E8" w:rsidP="00E215E8" w:rsidRDefault="00E215E8" w14:paraId="7BDFA784" w14:textId="77777777">
      <w:pPr>
        <w:spacing w:after="160" w:line="259" w:lineRule="auto"/>
        <w:rPr>
          <w:rFonts w:cs="Arial"/>
          <w:szCs w:val="24"/>
        </w:rPr>
      </w:pPr>
      <w:r w:rsidRPr="00EE12B6">
        <w:rPr>
          <w:rFonts w:cs="Arial"/>
          <w:szCs w:val="24"/>
        </w:rPr>
        <w:t>Some items in the enrollment section, such as program/degree and class level, were requested on your institution’s student enrollment list. These data were needed on the enrollment list for selecting a representative sample of students.</w:t>
      </w:r>
    </w:p>
    <w:p w:rsidRPr="00EE12B6" w:rsidR="00E215E8" w:rsidP="00E04C04" w:rsidRDefault="00E215E8" w14:paraId="4E2A5ABA" w14:textId="77777777">
      <w:pPr>
        <w:numPr>
          <w:ilvl w:val="0"/>
          <w:numId w:val="21"/>
        </w:numPr>
        <w:spacing w:after="160" w:line="259" w:lineRule="auto"/>
        <w:contextualSpacing/>
        <w:rPr>
          <w:rFonts w:cs="Arial"/>
          <w:szCs w:val="24"/>
        </w:rPr>
      </w:pPr>
      <w:r w:rsidRPr="00EE12B6">
        <w:rPr>
          <w:rFonts w:cs="Arial"/>
          <w:szCs w:val="24"/>
        </w:rPr>
        <w:t>If you provided these items on the enrollment list, the data will be preloaded into Web mode and the Excel template. Please verify that this data is still current and update as necessary.</w:t>
      </w:r>
    </w:p>
    <w:p w:rsidRPr="00EE12B6" w:rsidR="00E215E8" w:rsidP="00E04C04" w:rsidRDefault="00E215E8" w14:paraId="49E78170" w14:textId="77777777">
      <w:pPr>
        <w:numPr>
          <w:ilvl w:val="0"/>
          <w:numId w:val="21"/>
        </w:numPr>
        <w:spacing w:after="160" w:line="259" w:lineRule="auto"/>
        <w:contextualSpacing/>
        <w:rPr>
          <w:rFonts w:cs="Arial"/>
          <w:szCs w:val="24"/>
        </w:rPr>
      </w:pPr>
      <w:r w:rsidRPr="00EE12B6">
        <w:rPr>
          <w:rFonts w:cs="Arial"/>
          <w:szCs w:val="24"/>
        </w:rPr>
        <w:t xml:space="preserve">If you submit data using CSV mode, we ask that you still provide these data elements in your data files. The student’s program, class level, and other data may have changed since your student enrollment list was submitted.  </w:t>
      </w:r>
    </w:p>
    <w:p w:rsidRPr="00EE12B6" w:rsidR="00E215E8" w:rsidP="00E215E8" w:rsidRDefault="00E215E8" w14:paraId="515D86CB" w14:textId="77777777">
      <w:pPr>
        <w:spacing w:after="160" w:line="259" w:lineRule="auto"/>
        <w:rPr>
          <w:rFonts w:cs="Arial"/>
          <w:i/>
          <w:iCs/>
          <w:szCs w:val="24"/>
        </w:rPr>
      </w:pPr>
      <w:r w:rsidRPr="00EE12B6">
        <w:rPr>
          <w:rFonts w:cs="Arial"/>
          <w:i/>
          <w:iCs/>
          <w:szCs w:val="24"/>
        </w:rPr>
        <w:t>Data item spotlight: Total Tuition and Required Fees Charged</w:t>
      </w:r>
    </w:p>
    <w:p w:rsidRPr="00EE12B6" w:rsidR="00E215E8" w:rsidP="00E215E8" w:rsidRDefault="00E215E8" w14:paraId="0C09032C" w14:textId="77777777">
      <w:pPr>
        <w:spacing w:after="160" w:line="259" w:lineRule="auto"/>
        <w:rPr>
          <w:rFonts w:cs="Arial"/>
          <w:szCs w:val="24"/>
        </w:rPr>
      </w:pPr>
      <w:r w:rsidRPr="00EE12B6">
        <w:rPr>
          <w:rFonts w:cs="Arial"/>
          <w:szCs w:val="24"/>
        </w:rPr>
        <w:t xml:space="preserve">This item collects the total amount of tuition and fees charged to the student. You will be asked to report using one of the following options, depending on your institution’s calendar system: </w:t>
      </w:r>
    </w:p>
    <w:p w:rsidRPr="00EE12B6" w:rsidR="00E215E8" w:rsidP="00E04C04" w:rsidRDefault="00E215E8" w14:paraId="50CB7843" w14:textId="77777777">
      <w:pPr>
        <w:numPr>
          <w:ilvl w:val="0"/>
          <w:numId w:val="23"/>
        </w:numPr>
        <w:spacing w:after="160" w:line="259" w:lineRule="auto"/>
        <w:contextualSpacing/>
        <w:rPr>
          <w:rFonts w:cs="Arial"/>
          <w:szCs w:val="24"/>
        </w:rPr>
      </w:pPr>
      <w:r w:rsidRPr="00EE12B6">
        <w:rPr>
          <w:rFonts w:cs="Arial"/>
          <w:szCs w:val="24"/>
        </w:rPr>
        <w:t>For term-based institutions: the terms that constitute your institution’s 2019-2020 academic year. The list of terms you should include will be prefilled into the item wording and were selected based on your institution’s responses during the Registration step of NPSAS:20. If you have questions or concerns about the prefilled terms, please contact the Help Desk.</w:t>
      </w:r>
    </w:p>
    <w:p w:rsidRPr="00EE12B6" w:rsidR="00E215E8" w:rsidP="00E04C04" w:rsidRDefault="00E215E8" w14:paraId="28D194E8" w14:textId="77777777">
      <w:pPr>
        <w:numPr>
          <w:ilvl w:val="0"/>
          <w:numId w:val="23"/>
        </w:numPr>
        <w:spacing w:after="160" w:line="259" w:lineRule="auto"/>
        <w:contextualSpacing/>
        <w:rPr>
          <w:rFonts w:cs="Arial"/>
          <w:szCs w:val="24"/>
        </w:rPr>
      </w:pPr>
      <w:r w:rsidRPr="00EE12B6">
        <w:rPr>
          <w:rFonts w:cs="Arial"/>
          <w:szCs w:val="24"/>
        </w:rPr>
        <w:t>For continuous enrollment institutions: the period July 1, 2019 to June 30, 2020.</w:t>
      </w:r>
    </w:p>
    <w:p w:rsidRPr="00EE12B6" w:rsidR="00E215E8" w:rsidP="00E215E8" w:rsidRDefault="00E215E8" w14:paraId="0B4A57B5" w14:textId="77777777">
      <w:pPr>
        <w:spacing w:after="160" w:line="259" w:lineRule="auto"/>
        <w:rPr>
          <w:rFonts w:cs="Arial"/>
          <w:i/>
          <w:iCs/>
          <w:szCs w:val="24"/>
        </w:rPr>
      </w:pPr>
      <w:r w:rsidRPr="00EE12B6">
        <w:rPr>
          <w:rFonts w:cs="Arial"/>
          <w:i/>
          <w:iCs/>
          <w:szCs w:val="24"/>
        </w:rPr>
        <w:t>Data item spotlight: Enrollment Status</w:t>
      </w:r>
    </w:p>
    <w:p w:rsidRPr="00EE12B6" w:rsidR="00E215E8" w:rsidP="00E215E8" w:rsidRDefault="00E215E8" w14:paraId="3E1382E9" w14:textId="77777777">
      <w:pPr>
        <w:spacing w:after="160" w:line="259" w:lineRule="auto"/>
        <w:rPr>
          <w:rFonts w:cs="Arial"/>
          <w:szCs w:val="24"/>
        </w:rPr>
      </w:pPr>
      <w:r w:rsidRPr="00EE12B6">
        <w:rPr>
          <w:rFonts w:cs="Arial"/>
          <w:szCs w:val="24"/>
        </w:rPr>
        <w:t xml:space="preserve">This series of items asks you to indicate the student’s enrollment intensity in each term or month in the period between July 1, 2019 and June 30, 2020, depending on your institution’s calendar system. </w:t>
      </w:r>
    </w:p>
    <w:p w:rsidRPr="00EE12B6" w:rsidR="00E215E8" w:rsidP="00E215E8" w:rsidRDefault="00E215E8" w14:paraId="0D91FB6A" w14:textId="77777777">
      <w:pPr>
        <w:spacing w:line="259" w:lineRule="auto"/>
        <w:rPr>
          <w:rFonts w:cs="Arial"/>
          <w:szCs w:val="24"/>
        </w:rPr>
      </w:pPr>
      <w:r w:rsidRPr="00EE12B6">
        <w:rPr>
          <w:rFonts w:cs="Arial"/>
          <w:szCs w:val="24"/>
        </w:rPr>
        <w:t>Valid enrollment status options:</w:t>
      </w:r>
    </w:p>
    <w:p w:rsidRPr="00EE12B6" w:rsidR="00E215E8" w:rsidP="00E04C04" w:rsidRDefault="00E215E8" w14:paraId="3466D206" w14:textId="77777777">
      <w:pPr>
        <w:numPr>
          <w:ilvl w:val="0"/>
          <w:numId w:val="22"/>
        </w:numPr>
        <w:spacing w:after="160" w:line="259" w:lineRule="auto"/>
        <w:contextualSpacing/>
        <w:rPr>
          <w:rFonts w:cs="Arial"/>
          <w:szCs w:val="24"/>
        </w:rPr>
      </w:pPr>
      <w:r w:rsidRPr="00EE12B6">
        <w:rPr>
          <w:rFonts w:cs="Arial"/>
          <w:szCs w:val="24"/>
        </w:rPr>
        <w:t>0 = Not enrolled</w:t>
      </w:r>
    </w:p>
    <w:p w:rsidRPr="00EE12B6" w:rsidR="00E215E8" w:rsidP="00E04C04" w:rsidRDefault="00E215E8" w14:paraId="6793F2B7" w14:textId="77777777">
      <w:pPr>
        <w:numPr>
          <w:ilvl w:val="0"/>
          <w:numId w:val="22"/>
        </w:numPr>
        <w:spacing w:after="160" w:line="259" w:lineRule="auto"/>
        <w:contextualSpacing/>
        <w:rPr>
          <w:rFonts w:cs="Arial"/>
          <w:szCs w:val="24"/>
        </w:rPr>
      </w:pPr>
      <w:r w:rsidRPr="00EE12B6">
        <w:rPr>
          <w:rFonts w:cs="Arial"/>
          <w:szCs w:val="24"/>
        </w:rPr>
        <w:t>1 = Full-time</w:t>
      </w:r>
    </w:p>
    <w:p w:rsidRPr="00EE12B6" w:rsidR="00E215E8" w:rsidP="00E04C04" w:rsidRDefault="00E215E8" w14:paraId="31D33BB6" w14:textId="77777777">
      <w:pPr>
        <w:numPr>
          <w:ilvl w:val="0"/>
          <w:numId w:val="22"/>
        </w:numPr>
        <w:spacing w:after="160" w:line="259" w:lineRule="auto"/>
        <w:contextualSpacing/>
        <w:rPr>
          <w:rFonts w:cs="Arial"/>
          <w:szCs w:val="24"/>
        </w:rPr>
      </w:pPr>
      <w:r w:rsidRPr="00EE12B6">
        <w:rPr>
          <w:rFonts w:cs="Arial"/>
          <w:szCs w:val="24"/>
        </w:rPr>
        <w:t>2 = 3/4-time</w:t>
      </w:r>
    </w:p>
    <w:p w:rsidRPr="00EE12B6" w:rsidR="00E215E8" w:rsidP="00E04C04" w:rsidRDefault="00E215E8" w14:paraId="0FA677CF" w14:textId="77777777">
      <w:pPr>
        <w:numPr>
          <w:ilvl w:val="0"/>
          <w:numId w:val="22"/>
        </w:numPr>
        <w:spacing w:after="160" w:line="259" w:lineRule="auto"/>
        <w:contextualSpacing/>
        <w:rPr>
          <w:rFonts w:cs="Arial"/>
          <w:szCs w:val="24"/>
        </w:rPr>
      </w:pPr>
      <w:r w:rsidRPr="00EE12B6">
        <w:rPr>
          <w:rFonts w:cs="Arial"/>
          <w:szCs w:val="24"/>
        </w:rPr>
        <w:t>3 = Half-time</w:t>
      </w:r>
    </w:p>
    <w:p w:rsidRPr="00EE12B6" w:rsidR="00E215E8" w:rsidP="00E04C04" w:rsidRDefault="00E215E8" w14:paraId="004EE6A4" w14:textId="77777777">
      <w:pPr>
        <w:numPr>
          <w:ilvl w:val="0"/>
          <w:numId w:val="22"/>
        </w:numPr>
        <w:spacing w:after="160" w:line="259" w:lineRule="auto"/>
        <w:contextualSpacing/>
        <w:rPr>
          <w:rFonts w:cs="Arial"/>
          <w:szCs w:val="24"/>
        </w:rPr>
      </w:pPr>
      <w:r w:rsidRPr="00EE12B6">
        <w:rPr>
          <w:rFonts w:cs="Arial"/>
          <w:szCs w:val="24"/>
        </w:rPr>
        <w:t>4 = Less than half-time</w:t>
      </w:r>
    </w:p>
    <w:p w:rsidRPr="00EE12B6" w:rsidR="00E215E8" w:rsidP="00E215E8" w:rsidRDefault="00E215E8" w14:paraId="6DF2DC05" w14:textId="77777777">
      <w:pPr>
        <w:spacing w:before="240" w:after="160" w:line="259" w:lineRule="auto"/>
        <w:rPr>
          <w:rFonts w:cs="Arial"/>
          <w:szCs w:val="24"/>
        </w:rPr>
      </w:pPr>
      <w:r w:rsidRPr="00EE12B6">
        <w:rPr>
          <w:rFonts w:cs="Arial"/>
          <w:szCs w:val="24"/>
        </w:rPr>
        <w:t>Note that “part-time” is not one of the valid response options. If possible, please select the part-time status that matches the student’s enrollment pattern (3/4 time, half-time, or less than half-time). If your institution can only report students as “part-time,” it is critical that you also provide the number of credit or clock hours enrolled in the item that immediately follows Enrollment Status. NPSAS staff will use the units enrolled to calculate students’ enrollment intensity.</w:t>
      </w:r>
    </w:p>
    <w:p w:rsidRPr="00EE12B6" w:rsidR="00E215E8" w:rsidP="00E215E8" w:rsidRDefault="00E215E8" w14:paraId="18EF9FBC" w14:textId="77777777">
      <w:pPr>
        <w:spacing w:before="240" w:after="160" w:line="259" w:lineRule="auto"/>
        <w:rPr>
          <w:rFonts w:cs="Arial"/>
          <w:b/>
          <w:bCs/>
          <w:szCs w:val="24"/>
        </w:rPr>
      </w:pPr>
      <w:r w:rsidRPr="00EE12B6">
        <w:rPr>
          <w:rFonts w:cs="Arial"/>
          <w:b/>
          <w:bCs/>
          <w:szCs w:val="24"/>
        </w:rPr>
        <w:t>Guide to the Budget (Cost of Attendance) Section</w:t>
      </w:r>
    </w:p>
    <w:p w:rsidRPr="00EE12B6" w:rsidR="00E215E8" w:rsidP="00E215E8" w:rsidRDefault="00E215E8" w14:paraId="3BCFB129" w14:textId="77777777">
      <w:pPr>
        <w:spacing w:after="160" w:line="259" w:lineRule="auto"/>
        <w:rPr>
          <w:rFonts w:cs="Arial"/>
          <w:szCs w:val="24"/>
        </w:rPr>
      </w:pPr>
      <w:r w:rsidRPr="00EE12B6">
        <w:rPr>
          <w:rFonts w:cs="Arial"/>
          <w:szCs w:val="24"/>
        </w:rPr>
        <w:t>The Budget section collects budgeted costs for tuition and fees, room and board, and six other budget categories for the 2019-20 academic year.</w:t>
      </w:r>
    </w:p>
    <w:p w:rsidRPr="00EE12B6" w:rsidR="00E215E8" w:rsidP="00E215E8" w:rsidRDefault="00E215E8" w14:paraId="29CC3EC6" w14:textId="77777777">
      <w:pPr>
        <w:spacing w:after="160" w:line="259" w:lineRule="auto"/>
        <w:rPr>
          <w:rFonts w:cs="Arial"/>
          <w:szCs w:val="24"/>
        </w:rPr>
      </w:pPr>
      <w:r w:rsidRPr="00EE12B6">
        <w:rPr>
          <w:rFonts w:cs="Arial"/>
          <w:szCs w:val="24"/>
        </w:rPr>
        <w:t>If possible, please report the estimated cost of attendance if this student were enrolled full-time/full-year in his or her program – even if the student was not actually enrolled full-time for the entire academic year. Note that there is a separate item in the Budget section for you to indicate whether your “full-year” budget does or does not include summer sessions.</w:t>
      </w:r>
    </w:p>
    <w:p w:rsidRPr="00EE12B6" w:rsidR="00E215E8" w:rsidP="00E215E8" w:rsidRDefault="00E215E8" w14:paraId="1B90F358" w14:textId="77777777">
      <w:pPr>
        <w:spacing w:after="160" w:line="259" w:lineRule="auto"/>
        <w:rPr>
          <w:rFonts w:cs="Arial"/>
          <w:szCs w:val="24"/>
        </w:rPr>
      </w:pPr>
      <w:r w:rsidRPr="00EE12B6">
        <w:rPr>
          <w:rFonts w:cs="Arial"/>
          <w:szCs w:val="24"/>
        </w:rPr>
        <w:t>If a full-time, full-year budget is not available, you can use Pell guidelines to prorate the amount to reflect the costs for a full-time student enrolled for a full academic year in the student’s academic program. For more information about prorating costs of attendance for Pell, visit [link]. A link to the FSA Handbook is also available on the Resources page of the PDP.</w:t>
      </w:r>
    </w:p>
    <w:p w:rsidRPr="00EE12B6" w:rsidR="00E215E8" w:rsidP="00E215E8" w:rsidRDefault="00E215E8" w14:paraId="22D44067" w14:textId="77777777">
      <w:pPr>
        <w:spacing w:after="160" w:line="259" w:lineRule="auto"/>
        <w:rPr>
          <w:rFonts w:cs="Arial"/>
          <w:szCs w:val="24"/>
        </w:rPr>
      </w:pPr>
      <w:r w:rsidRPr="00EE12B6">
        <w:rPr>
          <w:rFonts w:cs="Arial"/>
          <w:szCs w:val="24"/>
        </w:rPr>
        <w:t>If you cannot provide a full-time/full-year budget, you have the option to report budgeted costs of attendance for other budget periods (such as full-time/one term, half-time/full-year, etc).</w:t>
      </w:r>
    </w:p>
    <w:p w:rsidRPr="00EE12B6" w:rsidR="00E215E8" w:rsidP="00E215E8" w:rsidRDefault="00E215E8" w14:paraId="43B76332" w14:textId="77777777">
      <w:pPr>
        <w:spacing w:line="259" w:lineRule="auto"/>
        <w:rPr>
          <w:rFonts w:cs="Arial"/>
          <w:szCs w:val="24"/>
        </w:rPr>
      </w:pPr>
      <w:r w:rsidRPr="00EE12B6">
        <w:rPr>
          <w:rFonts w:cs="Arial"/>
          <w:szCs w:val="24"/>
        </w:rPr>
        <w:t>Definitions:</w:t>
      </w:r>
    </w:p>
    <w:p w:rsidRPr="00EE12B6" w:rsidR="00E215E8" w:rsidP="00E04C04" w:rsidRDefault="00E215E8" w14:paraId="6D653C58" w14:textId="77777777">
      <w:pPr>
        <w:numPr>
          <w:ilvl w:val="0"/>
          <w:numId w:val="24"/>
        </w:numPr>
        <w:spacing w:after="160" w:line="259" w:lineRule="auto"/>
        <w:contextualSpacing/>
        <w:rPr>
          <w:rFonts w:cs="Arial"/>
          <w:szCs w:val="24"/>
        </w:rPr>
      </w:pPr>
      <w:r w:rsidRPr="00EE12B6">
        <w:rPr>
          <w:rFonts w:cs="Arial"/>
          <w:szCs w:val="24"/>
        </w:rPr>
        <w:t>Academic year: An academic year must include at least 30 weeks of instructional time for credit-hour based programs, or 26 weeks of instructional time for clock-hour based programs.</w:t>
      </w:r>
    </w:p>
    <w:p w:rsidRPr="00EE12B6" w:rsidR="00E215E8" w:rsidP="00E215E8" w:rsidRDefault="00E215E8" w14:paraId="5FC8EB3C" w14:textId="77777777">
      <w:pPr>
        <w:spacing w:line="259" w:lineRule="auto"/>
        <w:ind w:left="720"/>
        <w:contextualSpacing/>
        <w:rPr>
          <w:rFonts w:cs="Arial"/>
          <w:szCs w:val="24"/>
        </w:rPr>
      </w:pPr>
      <w:r w:rsidRPr="00EE12B6">
        <w:rPr>
          <w:rFonts w:cs="Arial"/>
          <w:szCs w:val="24"/>
        </w:rPr>
        <w:t>At a semester-based institution, the academic year typically includes fall and spring terms. At a trimester-based institution, the academic year typically includes fall, spring, and summer terms.</w:t>
      </w:r>
    </w:p>
    <w:p w:rsidRPr="00EE12B6" w:rsidR="00E215E8" w:rsidP="00E04C04" w:rsidRDefault="00E215E8" w14:paraId="39F552F6" w14:textId="77777777">
      <w:pPr>
        <w:numPr>
          <w:ilvl w:val="0"/>
          <w:numId w:val="24"/>
        </w:numPr>
        <w:spacing w:after="160" w:line="259" w:lineRule="auto"/>
        <w:contextualSpacing/>
        <w:rPr>
          <w:rFonts w:cs="Arial"/>
          <w:szCs w:val="24"/>
        </w:rPr>
      </w:pPr>
      <w:r w:rsidRPr="00EE12B6">
        <w:rPr>
          <w:rFonts w:cs="Arial"/>
          <w:szCs w:val="24"/>
        </w:rPr>
        <w:t>Full-time: The following minimum coursework standards are for undergraduate students enrolled full-time in the academic year:</w:t>
      </w:r>
    </w:p>
    <w:p w:rsidRPr="00EE12B6" w:rsidR="00E215E8" w:rsidP="00E04C04" w:rsidRDefault="00E215E8" w14:paraId="137C6C01" w14:textId="77777777">
      <w:pPr>
        <w:numPr>
          <w:ilvl w:val="1"/>
          <w:numId w:val="24"/>
        </w:numPr>
        <w:spacing w:after="160" w:line="259" w:lineRule="auto"/>
        <w:contextualSpacing/>
        <w:rPr>
          <w:rFonts w:cs="Arial"/>
          <w:szCs w:val="24"/>
        </w:rPr>
      </w:pPr>
      <w:r w:rsidRPr="00EE12B6">
        <w:rPr>
          <w:rFonts w:cs="Arial"/>
          <w:szCs w:val="24"/>
        </w:rPr>
        <w:t>For credit-hour programs, at least 24 semester or trimester credit hours, or 36 quarter credit hours; or</w:t>
      </w:r>
    </w:p>
    <w:p w:rsidRPr="00EE12B6" w:rsidR="00E215E8" w:rsidP="00E04C04" w:rsidRDefault="00E215E8" w14:paraId="27482487" w14:textId="77777777">
      <w:pPr>
        <w:numPr>
          <w:ilvl w:val="1"/>
          <w:numId w:val="24"/>
        </w:numPr>
        <w:spacing w:after="160" w:line="259" w:lineRule="auto"/>
        <w:contextualSpacing/>
        <w:rPr>
          <w:rFonts w:cs="Arial"/>
          <w:szCs w:val="24"/>
        </w:rPr>
      </w:pPr>
      <w:r w:rsidRPr="00EE12B6">
        <w:rPr>
          <w:rFonts w:cs="Arial"/>
          <w:szCs w:val="24"/>
        </w:rPr>
        <w:t>For clock-hour programs, at least 900 clock hours.</w:t>
      </w:r>
    </w:p>
    <w:p w:rsidRPr="00EE12B6" w:rsidR="00E215E8" w:rsidP="00E215E8" w:rsidRDefault="00E215E8" w14:paraId="15AE116F" w14:textId="77777777">
      <w:pPr>
        <w:spacing w:after="160" w:line="259" w:lineRule="auto"/>
        <w:rPr>
          <w:rFonts w:cs="Arial"/>
          <w:szCs w:val="24"/>
        </w:rPr>
      </w:pPr>
      <w:r w:rsidRPr="00EE12B6">
        <w:rPr>
          <w:rFonts w:cs="Arial"/>
          <w:szCs w:val="24"/>
        </w:rPr>
        <w:t>Callout: How does the NPSAS budget differ from our Pell budget(s)? The budget requested for NPSAS is similar to the full-time/full-year budgeted costs of attendance reported for Pell. While Pell budgets do not include summer terms, you should include summer session(s) in your budget for NPSAS if possible. If you cannot report budgeted costs of attendance for summer session(s), or the student did not attend during the summer, your institution’s NPSAS budget may be the same as the Pell budget for this student’s program and residence (e.g., on-campus, off-campus with parents, off-campus not with parents).</w:t>
      </w:r>
    </w:p>
    <w:p w:rsidRPr="00EE12B6" w:rsidR="00E215E8" w:rsidP="00E215E8" w:rsidRDefault="00E215E8" w14:paraId="51DF8040" w14:textId="77777777">
      <w:pPr>
        <w:spacing w:after="160" w:line="259" w:lineRule="auto"/>
        <w:rPr>
          <w:rFonts w:cs="Arial"/>
          <w:szCs w:val="24"/>
        </w:rPr>
      </w:pPr>
      <w:r w:rsidRPr="00EE12B6">
        <w:rPr>
          <w:rFonts w:cs="Arial"/>
          <w:szCs w:val="24"/>
        </w:rPr>
        <w:t>The budget is one of the most important parts of NPSAS:20 student records, so if you are not sure what to provide, please do not leave this section blank. Our Help Desk staff are available to assist if you have questions about reporting budgeted costs of attendance.</w:t>
      </w:r>
    </w:p>
    <w:p w:rsidRPr="00EE12B6" w:rsidR="00E215E8" w:rsidP="00E215E8" w:rsidRDefault="00E215E8" w14:paraId="0648088C" w14:textId="77777777">
      <w:pPr>
        <w:spacing w:after="160" w:line="259" w:lineRule="auto"/>
        <w:rPr>
          <w:rFonts w:cs="Arial"/>
          <w:b/>
          <w:bCs/>
          <w:szCs w:val="24"/>
        </w:rPr>
      </w:pPr>
      <w:r w:rsidRPr="00EE12B6">
        <w:rPr>
          <w:rFonts w:cs="Arial"/>
          <w:b/>
          <w:bCs/>
          <w:szCs w:val="24"/>
        </w:rPr>
        <w:t>Guide to the Financial Aid Section</w:t>
      </w:r>
    </w:p>
    <w:p w:rsidRPr="00EE12B6" w:rsidR="00E215E8" w:rsidP="00E215E8" w:rsidRDefault="00E215E8" w14:paraId="147C888D" w14:textId="77777777">
      <w:pPr>
        <w:spacing w:after="160" w:line="259" w:lineRule="auto"/>
        <w:rPr>
          <w:rFonts w:cs="Arial"/>
          <w:bCs/>
          <w:szCs w:val="24"/>
        </w:rPr>
      </w:pPr>
      <w:r w:rsidRPr="00EE12B6">
        <w:rPr>
          <w:rFonts w:cs="Arial"/>
          <w:bCs/>
          <w:szCs w:val="24"/>
        </w:rPr>
        <w:t xml:space="preserve">The Financial Aid section collects all financial aid received by your institution’s sampled students for the 2019-2020 financial aid year. Financial aid is collected in five subsections based on the source of the aid: federal, state, institution, private or other government aid, or other aid. </w:t>
      </w:r>
    </w:p>
    <w:p w:rsidRPr="00EE12B6" w:rsidR="00E215E8" w:rsidP="00E215E8" w:rsidRDefault="00E215E8" w14:paraId="088F4AB7" w14:textId="77777777">
      <w:pPr>
        <w:spacing w:line="259" w:lineRule="auto"/>
        <w:rPr>
          <w:rFonts w:cs="Arial"/>
          <w:bCs/>
          <w:szCs w:val="24"/>
        </w:rPr>
      </w:pPr>
      <w:r w:rsidRPr="00EE12B6">
        <w:rPr>
          <w:rFonts w:cs="Arial"/>
          <w:bCs/>
          <w:szCs w:val="24"/>
        </w:rPr>
        <w:t>The Federal Aid section collects aid amounts for each of the following federal aid programs:</w:t>
      </w:r>
    </w:p>
    <w:p w:rsidRPr="00EE12B6" w:rsidR="00E215E8" w:rsidP="00E04C04" w:rsidRDefault="00E215E8" w14:paraId="7C31F883" w14:textId="77777777">
      <w:pPr>
        <w:numPr>
          <w:ilvl w:val="0"/>
          <w:numId w:val="24"/>
        </w:numPr>
        <w:spacing w:after="160" w:line="259" w:lineRule="auto"/>
        <w:contextualSpacing/>
        <w:rPr>
          <w:rFonts w:cs="Arial"/>
          <w:bCs/>
          <w:szCs w:val="24"/>
        </w:rPr>
      </w:pPr>
      <w:r w:rsidRPr="00EE12B6">
        <w:rPr>
          <w:rFonts w:cs="Arial"/>
          <w:bCs/>
          <w:szCs w:val="24"/>
        </w:rPr>
        <w:t>Pell Grant</w:t>
      </w:r>
    </w:p>
    <w:p w:rsidRPr="00EE12B6" w:rsidR="00E215E8" w:rsidP="00E04C04" w:rsidRDefault="00E215E8" w14:paraId="2417B5F9" w14:textId="77777777">
      <w:pPr>
        <w:numPr>
          <w:ilvl w:val="0"/>
          <w:numId w:val="24"/>
        </w:numPr>
        <w:spacing w:after="160" w:line="259" w:lineRule="auto"/>
        <w:contextualSpacing/>
        <w:rPr>
          <w:rFonts w:cs="Arial"/>
          <w:bCs/>
          <w:szCs w:val="24"/>
        </w:rPr>
      </w:pPr>
      <w:r w:rsidRPr="00EE12B6">
        <w:rPr>
          <w:rFonts w:cs="Arial"/>
          <w:bCs/>
          <w:szCs w:val="24"/>
        </w:rPr>
        <w:t>Subsidized Direct/Stafford Loan</w:t>
      </w:r>
    </w:p>
    <w:p w:rsidRPr="00EE12B6" w:rsidR="00E215E8" w:rsidP="00E04C04" w:rsidRDefault="00E215E8" w14:paraId="3CACD904" w14:textId="77777777">
      <w:pPr>
        <w:numPr>
          <w:ilvl w:val="0"/>
          <w:numId w:val="24"/>
        </w:numPr>
        <w:spacing w:after="160" w:line="259" w:lineRule="auto"/>
        <w:contextualSpacing/>
        <w:rPr>
          <w:rFonts w:cs="Arial"/>
          <w:bCs/>
          <w:szCs w:val="24"/>
        </w:rPr>
      </w:pPr>
      <w:r w:rsidRPr="00EE12B6">
        <w:rPr>
          <w:rFonts w:cs="Arial"/>
          <w:bCs/>
          <w:szCs w:val="24"/>
        </w:rPr>
        <w:t>Unsubsidized Direct/Stafford Loan</w:t>
      </w:r>
    </w:p>
    <w:p w:rsidRPr="00EE12B6" w:rsidR="00E215E8" w:rsidP="00E04C04" w:rsidRDefault="00E215E8" w14:paraId="4E0E33D6" w14:textId="77777777">
      <w:pPr>
        <w:numPr>
          <w:ilvl w:val="0"/>
          <w:numId w:val="24"/>
        </w:numPr>
        <w:spacing w:after="160" w:line="259" w:lineRule="auto"/>
        <w:contextualSpacing/>
        <w:rPr>
          <w:rFonts w:cs="Arial"/>
          <w:bCs/>
          <w:szCs w:val="24"/>
        </w:rPr>
      </w:pPr>
      <w:r w:rsidRPr="00EE12B6">
        <w:rPr>
          <w:rFonts w:cs="Arial"/>
          <w:bCs/>
          <w:szCs w:val="24"/>
        </w:rPr>
        <w:t>Parent PLUS Loan</w:t>
      </w:r>
    </w:p>
    <w:p w:rsidRPr="00EE12B6" w:rsidR="00E215E8" w:rsidP="00E04C04" w:rsidRDefault="00E215E8" w14:paraId="11E77A3A" w14:textId="77777777">
      <w:pPr>
        <w:numPr>
          <w:ilvl w:val="0"/>
          <w:numId w:val="24"/>
        </w:numPr>
        <w:spacing w:after="160" w:line="259" w:lineRule="auto"/>
        <w:contextualSpacing/>
        <w:rPr>
          <w:rFonts w:cs="Arial"/>
          <w:bCs/>
          <w:szCs w:val="24"/>
        </w:rPr>
      </w:pPr>
      <w:r w:rsidRPr="00EE12B6">
        <w:rPr>
          <w:rFonts w:cs="Arial"/>
          <w:bCs/>
          <w:szCs w:val="24"/>
        </w:rPr>
        <w:t>Graduate PLUS Loan</w:t>
      </w:r>
    </w:p>
    <w:p w:rsidRPr="00EE12B6" w:rsidR="00E215E8" w:rsidP="00E04C04" w:rsidRDefault="00E215E8" w14:paraId="7848C29B" w14:textId="77777777">
      <w:pPr>
        <w:numPr>
          <w:ilvl w:val="0"/>
          <w:numId w:val="24"/>
        </w:numPr>
        <w:spacing w:after="160" w:line="259" w:lineRule="auto"/>
        <w:contextualSpacing/>
        <w:rPr>
          <w:rFonts w:cs="Arial"/>
          <w:bCs/>
          <w:szCs w:val="24"/>
        </w:rPr>
      </w:pPr>
      <w:r w:rsidRPr="00EE12B6">
        <w:rPr>
          <w:rFonts w:cs="Arial"/>
          <w:bCs/>
          <w:szCs w:val="24"/>
        </w:rPr>
        <w:t>Federal TEACH Grant</w:t>
      </w:r>
    </w:p>
    <w:p w:rsidRPr="00EE12B6" w:rsidR="00E215E8" w:rsidP="00E04C04" w:rsidRDefault="00E215E8" w14:paraId="1A5EB5B6" w14:textId="77777777">
      <w:pPr>
        <w:numPr>
          <w:ilvl w:val="0"/>
          <w:numId w:val="24"/>
        </w:numPr>
        <w:spacing w:after="160" w:line="259" w:lineRule="auto"/>
        <w:contextualSpacing/>
        <w:rPr>
          <w:rFonts w:cs="Arial"/>
          <w:bCs/>
          <w:szCs w:val="24"/>
        </w:rPr>
      </w:pPr>
      <w:r w:rsidRPr="00EE12B6">
        <w:rPr>
          <w:rFonts w:cs="Arial"/>
          <w:bCs/>
          <w:szCs w:val="24"/>
        </w:rPr>
        <w:t>Perkins Loan</w:t>
      </w:r>
    </w:p>
    <w:p w:rsidRPr="00EE12B6" w:rsidR="00E215E8" w:rsidP="00E04C04" w:rsidRDefault="00E215E8" w14:paraId="3E6DD545" w14:textId="77777777">
      <w:pPr>
        <w:numPr>
          <w:ilvl w:val="0"/>
          <w:numId w:val="24"/>
        </w:numPr>
        <w:spacing w:after="160" w:line="259" w:lineRule="auto"/>
        <w:contextualSpacing/>
        <w:rPr>
          <w:rFonts w:cs="Arial"/>
          <w:bCs/>
          <w:szCs w:val="24"/>
        </w:rPr>
      </w:pPr>
      <w:r w:rsidRPr="00EE12B6">
        <w:rPr>
          <w:rFonts w:cs="Arial"/>
          <w:bCs/>
          <w:szCs w:val="24"/>
        </w:rPr>
        <w:t>Federal SEOG Grant</w:t>
      </w:r>
    </w:p>
    <w:p w:rsidRPr="00EE12B6" w:rsidR="00E215E8" w:rsidP="00E04C04" w:rsidRDefault="00E215E8" w14:paraId="169B7CDA" w14:textId="77777777">
      <w:pPr>
        <w:numPr>
          <w:ilvl w:val="0"/>
          <w:numId w:val="24"/>
        </w:numPr>
        <w:spacing w:after="160" w:line="259" w:lineRule="auto"/>
        <w:contextualSpacing/>
        <w:rPr>
          <w:rFonts w:cs="Arial"/>
          <w:bCs/>
          <w:szCs w:val="24"/>
        </w:rPr>
      </w:pPr>
      <w:r w:rsidRPr="00EE12B6">
        <w:rPr>
          <w:rFonts w:cs="Arial"/>
          <w:bCs/>
          <w:szCs w:val="24"/>
        </w:rPr>
        <w:t>Federal Work Study Awarded</w:t>
      </w:r>
    </w:p>
    <w:p w:rsidRPr="00EE12B6" w:rsidR="00E215E8" w:rsidP="00E04C04" w:rsidRDefault="00E215E8" w14:paraId="6611874B" w14:textId="77777777">
      <w:pPr>
        <w:numPr>
          <w:ilvl w:val="0"/>
          <w:numId w:val="24"/>
        </w:numPr>
        <w:spacing w:after="160" w:line="259" w:lineRule="auto"/>
        <w:contextualSpacing/>
        <w:rPr>
          <w:rFonts w:cs="Arial"/>
          <w:bCs/>
          <w:szCs w:val="24"/>
        </w:rPr>
      </w:pPr>
      <w:r w:rsidRPr="00EE12B6">
        <w:rPr>
          <w:rFonts w:cs="Arial"/>
          <w:bCs/>
          <w:szCs w:val="24"/>
        </w:rPr>
        <w:t>Iraq &amp; Afghanistan Service Grant</w:t>
      </w:r>
    </w:p>
    <w:p w:rsidRPr="00EE12B6" w:rsidR="00E215E8" w:rsidP="00E04C04" w:rsidRDefault="00E215E8" w14:paraId="498028C1" w14:textId="77777777">
      <w:pPr>
        <w:numPr>
          <w:ilvl w:val="0"/>
          <w:numId w:val="24"/>
        </w:numPr>
        <w:spacing w:after="160" w:line="259" w:lineRule="auto"/>
        <w:contextualSpacing/>
        <w:rPr>
          <w:rFonts w:cs="Arial"/>
          <w:bCs/>
          <w:szCs w:val="24"/>
        </w:rPr>
      </w:pPr>
      <w:r w:rsidRPr="00EE12B6">
        <w:rPr>
          <w:rFonts w:cs="Arial"/>
          <w:bCs/>
          <w:szCs w:val="24"/>
        </w:rPr>
        <w:t>Veterans Benefits</w:t>
      </w:r>
    </w:p>
    <w:p w:rsidR="00E215E8" w:rsidP="00E215E8" w:rsidRDefault="00E215E8" w14:paraId="54A84C27" w14:textId="496BE69B">
      <w:pPr>
        <w:spacing w:before="240" w:after="160" w:line="259" w:lineRule="auto"/>
        <w:rPr>
          <w:rFonts w:cs="Arial"/>
          <w:bCs/>
          <w:szCs w:val="24"/>
        </w:rPr>
      </w:pPr>
      <w:r w:rsidRPr="00EE12B6">
        <w:rPr>
          <w:rFonts w:cs="Arial"/>
          <w:bCs/>
          <w:szCs w:val="24"/>
        </w:rPr>
        <w:t>The State Aid, Institution Aid, Private Aid or Other Government Aid, and Other Aid sections collect data differently. For each of these awards received by the student, provide the aid program name, type, source (if requested), and amount disbursed for up to 3 awards in each subsection. If the student has received more than 3 awards in each category, use the Other Aid section for overflow.</w:t>
      </w:r>
    </w:p>
    <w:p w:rsidRPr="00EE12B6" w:rsidR="00AC1984" w:rsidP="00E215E8" w:rsidRDefault="00AC1984" w14:paraId="4B7A9662" w14:textId="3D1EC010">
      <w:pPr>
        <w:spacing w:before="240" w:after="160" w:line="259" w:lineRule="auto"/>
        <w:rPr>
          <w:rFonts w:cs="Arial"/>
          <w:bCs/>
          <w:szCs w:val="24"/>
        </w:rPr>
      </w:pPr>
      <w:r w:rsidRPr="00AC1984">
        <w:rPr>
          <w:rFonts w:cs="Arial"/>
          <w:bCs/>
          <w:szCs w:val="24"/>
        </w:rPr>
        <w:t xml:space="preserve">For help categorizing </w:t>
      </w:r>
      <w:r>
        <w:rPr>
          <w:rFonts w:cs="Arial"/>
          <w:bCs/>
          <w:szCs w:val="24"/>
        </w:rPr>
        <w:t xml:space="preserve">financial </w:t>
      </w:r>
      <w:r w:rsidRPr="00AC1984">
        <w:rPr>
          <w:rFonts w:cs="Arial"/>
          <w:bCs/>
          <w:szCs w:val="24"/>
        </w:rPr>
        <w:t>aid awards, see the Financial Aid Type Cheat Sheet</w:t>
      </w:r>
      <w:r>
        <w:rPr>
          <w:rFonts w:cs="Arial"/>
          <w:bCs/>
          <w:szCs w:val="24"/>
        </w:rPr>
        <w:t>. The Cheat Sheet includes the most common financial aid awards reported in your state and guidelines for how to report those awards.</w:t>
      </w:r>
    </w:p>
    <w:p w:rsidRPr="00EE12B6" w:rsidR="00E215E8" w:rsidP="00E215E8" w:rsidRDefault="00E215E8" w14:paraId="577E5E6A" w14:textId="77777777">
      <w:pPr>
        <w:spacing w:after="160" w:line="259" w:lineRule="auto"/>
        <w:rPr>
          <w:rFonts w:cs="Arial"/>
          <w:bCs/>
          <w:szCs w:val="24"/>
        </w:rPr>
      </w:pPr>
      <w:r w:rsidRPr="00EE12B6">
        <w:rPr>
          <w:rFonts w:cs="Arial"/>
          <w:bCs/>
          <w:szCs w:val="24"/>
        </w:rPr>
        <w:t>Each section begins with a Yes/No question asking if the student received that type of aid in 2019-2020. For example, the first question in the State Aid section is “</w:t>
      </w:r>
      <w:r w:rsidRPr="00EE12B6">
        <w:rPr>
          <w:rFonts w:cs="Arial"/>
          <w:szCs w:val="24"/>
        </w:rPr>
        <w:t xml:space="preserve">Student had state aid for the 2019-2020 financial aid year?” If the student did not have state aid, </w:t>
      </w:r>
      <w:r w:rsidRPr="00EE12B6">
        <w:rPr>
          <w:rFonts w:cs="Arial"/>
          <w:bCs/>
          <w:szCs w:val="24"/>
        </w:rPr>
        <w:t>select No and skip the remaining items in the State Aid section.</w:t>
      </w:r>
    </w:p>
    <w:p w:rsidRPr="00EE12B6" w:rsidR="00E215E8" w:rsidP="00E215E8" w:rsidRDefault="00E215E8" w14:paraId="25F8F814" w14:textId="77777777">
      <w:pPr>
        <w:spacing w:after="160" w:line="259" w:lineRule="auto"/>
        <w:rPr>
          <w:rFonts w:cs="Arial"/>
          <w:bCs/>
          <w:szCs w:val="24"/>
        </w:rPr>
      </w:pPr>
      <w:r w:rsidRPr="00EE12B6">
        <w:rPr>
          <w:rFonts w:cs="Arial"/>
          <w:bCs/>
          <w:szCs w:val="24"/>
        </w:rPr>
        <w:t xml:space="preserve">These Yes/No questions are critical, and you will receive error messages for leaving them blank. You will also receive error messages if you select Yes but do not provide details about the financial aid award. </w:t>
      </w:r>
    </w:p>
    <w:p w:rsidRPr="00EE12B6" w:rsidR="00E215E8" w:rsidP="00E215E8" w:rsidRDefault="00E215E8" w14:paraId="5B51DC7F" w14:textId="77777777">
      <w:pPr>
        <w:spacing w:after="160" w:line="259" w:lineRule="auto"/>
        <w:rPr>
          <w:rFonts w:cs="Arial"/>
          <w:i/>
          <w:iCs/>
          <w:szCs w:val="24"/>
        </w:rPr>
      </w:pPr>
      <w:r w:rsidRPr="00EE12B6">
        <w:rPr>
          <w:rFonts w:cs="Arial"/>
          <w:i/>
          <w:iCs/>
          <w:szCs w:val="24"/>
        </w:rPr>
        <w:t>Which Financial Aid to Report:</w:t>
      </w:r>
    </w:p>
    <w:p w:rsidRPr="00EE12B6" w:rsidR="00E215E8" w:rsidP="00E215E8" w:rsidRDefault="00E215E8" w14:paraId="6E84EE0B" w14:textId="77777777">
      <w:pPr>
        <w:spacing w:after="160" w:line="259" w:lineRule="auto"/>
        <w:rPr>
          <w:rFonts w:cs="Arial"/>
          <w:szCs w:val="24"/>
        </w:rPr>
      </w:pPr>
      <w:r w:rsidRPr="00EE12B6">
        <w:rPr>
          <w:rFonts w:cs="Arial"/>
          <w:szCs w:val="24"/>
        </w:rPr>
        <w:t>For term-based institutions, the financial aid section will ask you to report aid disbursed for the terms in your institution’s 2019-2020 academic year. These terms will be prefilled into the item wording and were selected based on your institution’s responses during the Registration step of NPSAS:20.</w:t>
      </w:r>
    </w:p>
    <w:p w:rsidRPr="00EE12B6" w:rsidR="00E215E8" w:rsidP="00E215E8" w:rsidRDefault="00E215E8" w14:paraId="7CAD0A23" w14:textId="77777777">
      <w:pPr>
        <w:spacing w:after="160" w:line="259" w:lineRule="auto"/>
        <w:rPr>
          <w:rFonts w:cs="Arial"/>
          <w:szCs w:val="24"/>
        </w:rPr>
      </w:pPr>
      <w:r w:rsidRPr="00EE12B6">
        <w:rPr>
          <w:rFonts w:cs="Arial"/>
          <w:szCs w:val="24"/>
        </w:rPr>
        <w:t>For example, if your institution considers Fall 2019, Spring 2020, and Summer 2020 to be part of the 2019-2020 academic year, the instructions for the State Aid subsection will be as follows:</w:t>
      </w:r>
    </w:p>
    <w:p w:rsidRPr="00EE12B6" w:rsidR="00E215E8" w:rsidP="00E215E8" w:rsidRDefault="00E215E8" w14:paraId="156AE185" w14:textId="77777777">
      <w:pPr>
        <w:spacing w:after="160" w:line="259" w:lineRule="auto"/>
        <w:rPr>
          <w:rFonts w:cs="Arial"/>
          <w:szCs w:val="24"/>
        </w:rPr>
      </w:pPr>
      <w:r w:rsidRPr="00EE12B6">
        <w:rPr>
          <w:rFonts w:cs="Arial"/>
          <w:szCs w:val="24"/>
        </w:rPr>
        <w:t>“For each state aid award received by the student, report the total whole dollar amount disbursed for Fall 2019, Spring 2020, and Summer 2020...”</w:t>
      </w:r>
    </w:p>
    <w:p w:rsidRPr="00EE12B6" w:rsidR="00E215E8" w:rsidP="00E215E8" w:rsidRDefault="00E215E8" w14:paraId="405A6815" w14:textId="77777777">
      <w:pPr>
        <w:spacing w:after="160" w:line="259" w:lineRule="auto"/>
        <w:rPr>
          <w:rFonts w:cs="Arial"/>
          <w:szCs w:val="24"/>
        </w:rPr>
      </w:pPr>
      <w:r w:rsidRPr="00EE12B6">
        <w:rPr>
          <w:rFonts w:cs="Arial"/>
          <w:szCs w:val="24"/>
        </w:rPr>
        <w:t>For continuous enrollment institutions, the financial aid section will ask you to report aid disbursed for the 2019-2020 financial aid year (July 1, 2019 to June 30, 2020).</w:t>
      </w:r>
    </w:p>
    <w:p w:rsidRPr="00EE12B6" w:rsidR="00E215E8" w:rsidP="00E215E8" w:rsidRDefault="00E215E8" w14:paraId="6757D361" w14:textId="77777777">
      <w:pPr>
        <w:spacing w:after="160" w:line="259" w:lineRule="auto"/>
        <w:rPr>
          <w:rFonts w:cs="Arial"/>
          <w:bCs/>
          <w:i/>
          <w:iCs/>
          <w:szCs w:val="24"/>
        </w:rPr>
      </w:pPr>
      <w:r w:rsidRPr="00EE12B6">
        <w:rPr>
          <w:rFonts w:cs="Arial"/>
          <w:szCs w:val="24"/>
        </w:rPr>
        <w:t xml:space="preserve">If the student has aid for the period requested that has not yet been disbursed, include the amount awarded that you expect to be disbursed. </w:t>
      </w:r>
    </w:p>
    <w:p w:rsidRPr="00EE12B6" w:rsidR="00E215E8" w:rsidP="00E215E8" w:rsidRDefault="00E215E8" w14:paraId="2F5523B4" w14:textId="77777777">
      <w:pPr>
        <w:spacing w:line="259" w:lineRule="auto"/>
        <w:rPr>
          <w:rFonts w:cs="Arial"/>
          <w:bCs/>
          <w:i/>
          <w:iCs/>
          <w:szCs w:val="24"/>
        </w:rPr>
      </w:pPr>
      <w:r w:rsidRPr="00EE12B6">
        <w:rPr>
          <w:rFonts w:cs="Arial"/>
          <w:bCs/>
          <w:i/>
          <w:iCs/>
          <w:szCs w:val="24"/>
        </w:rPr>
        <w:t>Other tips for Reporting Financial Aid Data:</w:t>
      </w:r>
    </w:p>
    <w:p w:rsidRPr="00EE12B6" w:rsidR="00E215E8" w:rsidP="00E04C04" w:rsidRDefault="00E215E8" w14:paraId="704786B5" w14:textId="77777777">
      <w:pPr>
        <w:numPr>
          <w:ilvl w:val="0"/>
          <w:numId w:val="26"/>
        </w:numPr>
        <w:spacing w:after="160" w:line="259" w:lineRule="auto"/>
        <w:contextualSpacing/>
        <w:rPr>
          <w:rFonts w:cs="Arial"/>
          <w:bCs/>
          <w:szCs w:val="24"/>
        </w:rPr>
      </w:pPr>
      <w:r w:rsidRPr="00EE12B6">
        <w:rPr>
          <w:rFonts w:cs="Arial"/>
          <w:bCs/>
          <w:szCs w:val="24"/>
        </w:rPr>
        <w:t>Report financial aid as whole dollar amounts; round decimals to the nearest whole dollar.</w:t>
      </w:r>
    </w:p>
    <w:p w:rsidRPr="00EE12B6" w:rsidR="00E215E8" w:rsidP="00E04C04" w:rsidRDefault="00E215E8" w14:paraId="0307B130" w14:textId="77777777">
      <w:pPr>
        <w:numPr>
          <w:ilvl w:val="0"/>
          <w:numId w:val="26"/>
        </w:numPr>
        <w:spacing w:after="160" w:line="259" w:lineRule="auto"/>
        <w:contextualSpacing/>
        <w:rPr>
          <w:rFonts w:cs="Arial"/>
          <w:bCs/>
          <w:szCs w:val="24"/>
        </w:rPr>
      </w:pPr>
      <w:r w:rsidRPr="00EE12B6">
        <w:rPr>
          <w:rFonts w:cs="Arial"/>
          <w:szCs w:val="24"/>
        </w:rPr>
        <w:t xml:space="preserve">Report the total combined amount of aid for each award, not separate amounts for each term. </w:t>
      </w:r>
      <w:r w:rsidRPr="00EE12B6">
        <w:rPr>
          <w:rFonts w:cs="Arial"/>
          <w:bCs/>
          <w:szCs w:val="24"/>
        </w:rPr>
        <w:t>For example, a student received a $1200 private loan for Fall 2019, a $1200 private loan for Spring 2020, and a $600 private loan for Summer 2020. This student’s aid should be reported as follows:</w:t>
      </w:r>
    </w:p>
    <w:tbl>
      <w:tblPr>
        <w:tblStyle w:val="TableGrid4"/>
        <w:tblW w:w="9715" w:type="dxa"/>
        <w:tblLook w:val="04A0" w:firstRow="1" w:lastRow="0" w:firstColumn="1" w:lastColumn="0" w:noHBand="0" w:noVBand="1"/>
      </w:tblPr>
      <w:tblGrid>
        <w:gridCol w:w="1497"/>
        <w:gridCol w:w="2106"/>
        <w:gridCol w:w="1949"/>
        <w:gridCol w:w="2917"/>
        <w:gridCol w:w="1246"/>
      </w:tblGrid>
      <w:tr w:rsidRPr="00EE12B6" w:rsidR="00E215E8" w:rsidTr="005C07DE" w14:paraId="2C72E350" w14:textId="77777777">
        <w:tc>
          <w:tcPr>
            <w:tcW w:w="1497" w:type="dxa"/>
          </w:tcPr>
          <w:p w:rsidRPr="00EE12B6" w:rsidR="00E215E8" w:rsidP="005C07DE" w:rsidRDefault="00E215E8" w14:paraId="59253369" w14:textId="77777777">
            <w:pPr>
              <w:rPr>
                <w:rFonts w:ascii="Calibri" w:hAnsi="Calibri"/>
                <w:sz w:val="22"/>
              </w:rPr>
            </w:pPr>
          </w:p>
        </w:tc>
        <w:tc>
          <w:tcPr>
            <w:tcW w:w="2106" w:type="dxa"/>
          </w:tcPr>
          <w:p w:rsidRPr="00EE12B6" w:rsidR="00E215E8" w:rsidP="005C07DE" w:rsidRDefault="00E215E8" w14:paraId="03322D19" w14:textId="77777777">
            <w:pPr>
              <w:rPr>
                <w:rFonts w:ascii="Arial Narrow" w:hAnsi="Arial Narrow"/>
                <w:b/>
                <w:bCs/>
                <w:sz w:val="20"/>
              </w:rPr>
            </w:pPr>
            <w:r w:rsidRPr="00EE12B6">
              <w:rPr>
                <w:rFonts w:ascii="Arial Narrow" w:hAnsi="Arial Narrow"/>
                <w:b/>
                <w:bCs/>
                <w:sz w:val="20"/>
              </w:rPr>
              <w:t>Student had private aid or other gov’t aid for the 2019-2020 financial aid year?</w:t>
            </w:r>
          </w:p>
        </w:tc>
        <w:tc>
          <w:tcPr>
            <w:tcW w:w="1949" w:type="dxa"/>
          </w:tcPr>
          <w:p w:rsidRPr="00EE12B6" w:rsidR="00E215E8" w:rsidP="005C07DE" w:rsidRDefault="00E215E8" w14:paraId="36F8DC6B" w14:textId="77777777">
            <w:pPr>
              <w:rPr>
                <w:rFonts w:ascii="Arial Narrow" w:hAnsi="Arial Narrow"/>
                <w:b/>
                <w:bCs/>
                <w:sz w:val="20"/>
              </w:rPr>
            </w:pPr>
            <w:r w:rsidRPr="00EE12B6">
              <w:rPr>
                <w:rFonts w:ascii="Arial Narrow" w:hAnsi="Arial Narrow"/>
                <w:b/>
                <w:bCs/>
                <w:sz w:val="20"/>
              </w:rPr>
              <w:t>Private/Other Government Program 1 Name</w:t>
            </w:r>
          </w:p>
        </w:tc>
        <w:tc>
          <w:tcPr>
            <w:tcW w:w="2917" w:type="dxa"/>
          </w:tcPr>
          <w:p w:rsidRPr="00EE12B6" w:rsidR="00E215E8" w:rsidP="005C07DE" w:rsidRDefault="00E215E8" w14:paraId="042CC187" w14:textId="77777777">
            <w:pPr>
              <w:rPr>
                <w:rFonts w:ascii="Arial Narrow" w:hAnsi="Arial Narrow"/>
                <w:b/>
                <w:bCs/>
                <w:sz w:val="20"/>
              </w:rPr>
            </w:pPr>
            <w:r w:rsidRPr="00EE12B6">
              <w:rPr>
                <w:rFonts w:ascii="Arial Narrow" w:hAnsi="Arial Narrow"/>
                <w:b/>
                <w:bCs/>
                <w:sz w:val="20"/>
              </w:rPr>
              <w:t>Private/Other Government Program 1 Type</w:t>
            </w:r>
          </w:p>
        </w:tc>
        <w:tc>
          <w:tcPr>
            <w:tcW w:w="1246" w:type="dxa"/>
          </w:tcPr>
          <w:p w:rsidRPr="00EE12B6" w:rsidR="00E215E8" w:rsidP="005C07DE" w:rsidRDefault="00E215E8" w14:paraId="44091B8E" w14:textId="77777777">
            <w:pPr>
              <w:rPr>
                <w:rFonts w:ascii="Arial Narrow" w:hAnsi="Arial Narrow"/>
                <w:b/>
                <w:bCs/>
                <w:sz w:val="20"/>
              </w:rPr>
            </w:pPr>
            <w:r w:rsidRPr="00EE12B6">
              <w:rPr>
                <w:rFonts w:ascii="Arial Narrow" w:hAnsi="Arial Narrow"/>
                <w:b/>
                <w:bCs/>
                <w:sz w:val="20"/>
              </w:rPr>
              <w:t>Private/Other Government Aid Program 1 Amount</w:t>
            </w:r>
          </w:p>
        </w:tc>
      </w:tr>
      <w:tr w:rsidRPr="00EE12B6" w:rsidR="00E215E8" w:rsidTr="005C07DE" w14:paraId="07D6B7DD" w14:textId="77777777">
        <w:tc>
          <w:tcPr>
            <w:tcW w:w="1497" w:type="dxa"/>
            <w:vAlign w:val="center"/>
          </w:tcPr>
          <w:p w:rsidRPr="00EE12B6" w:rsidR="00E215E8" w:rsidP="005C07DE" w:rsidRDefault="00E215E8" w14:paraId="4E874DE7" w14:textId="77777777">
            <w:pPr>
              <w:rPr>
                <w:rFonts w:ascii="Calibri" w:hAnsi="Calibri"/>
                <w:sz w:val="20"/>
              </w:rPr>
            </w:pPr>
            <w:r w:rsidRPr="00EE12B6">
              <w:rPr>
                <w:rFonts w:ascii="Calibri" w:hAnsi="Calibri"/>
                <w:sz w:val="20"/>
              </w:rPr>
              <w:t>Student 1</w:t>
            </w:r>
          </w:p>
        </w:tc>
        <w:tc>
          <w:tcPr>
            <w:tcW w:w="2106" w:type="dxa"/>
            <w:vAlign w:val="center"/>
          </w:tcPr>
          <w:p w:rsidRPr="00EE12B6" w:rsidR="00E215E8" w:rsidP="005C07DE" w:rsidRDefault="00E215E8" w14:paraId="37C46897" w14:textId="77777777">
            <w:pPr>
              <w:rPr>
                <w:rFonts w:ascii="Calibri" w:hAnsi="Calibri"/>
                <w:sz w:val="20"/>
              </w:rPr>
            </w:pPr>
            <w:r w:rsidRPr="00EE12B6">
              <w:rPr>
                <w:rFonts w:ascii="Calibri" w:hAnsi="Calibri"/>
                <w:sz w:val="20"/>
              </w:rPr>
              <w:t>Yes</w:t>
            </w:r>
          </w:p>
        </w:tc>
        <w:tc>
          <w:tcPr>
            <w:tcW w:w="1949" w:type="dxa"/>
            <w:vAlign w:val="center"/>
          </w:tcPr>
          <w:p w:rsidRPr="00EE12B6" w:rsidR="00E215E8" w:rsidP="005C07DE" w:rsidRDefault="00E215E8" w14:paraId="04ED4240" w14:textId="77777777">
            <w:pPr>
              <w:rPr>
                <w:rFonts w:ascii="Calibri" w:hAnsi="Calibri"/>
                <w:sz w:val="20"/>
              </w:rPr>
            </w:pPr>
            <w:r w:rsidRPr="00EE12B6">
              <w:rPr>
                <w:rFonts w:ascii="Calibri" w:hAnsi="Calibri"/>
                <w:sz w:val="20"/>
              </w:rPr>
              <w:t>Private Loan</w:t>
            </w:r>
          </w:p>
        </w:tc>
        <w:tc>
          <w:tcPr>
            <w:tcW w:w="2917" w:type="dxa"/>
            <w:vAlign w:val="center"/>
          </w:tcPr>
          <w:p w:rsidRPr="00EE12B6" w:rsidR="00E215E8" w:rsidP="005C07DE" w:rsidRDefault="00E215E8" w14:paraId="1D13391D" w14:textId="77777777">
            <w:pPr>
              <w:rPr>
                <w:rFonts w:ascii="Calibri" w:hAnsi="Calibri"/>
                <w:sz w:val="20"/>
              </w:rPr>
            </w:pPr>
            <w:r w:rsidRPr="00EE12B6">
              <w:rPr>
                <w:rFonts w:ascii="Calibri" w:hAnsi="Calibri"/>
                <w:sz w:val="20"/>
              </w:rPr>
              <w:t>Private Loan</w:t>
            </w:r>
          </w:p>
        </w:tc>
        <w:tc>
          <w:tcPr>
            <w:tcW w:w="1246" w:type="dxa"/>
            <w:vAlign w:val="center"/>
          </w:tcPr>
          <w:p w:rsidRPr="00EE12B6" w:rsidR="00E215E8" w:rsidP="005C07DE" w:rsidRDefault="00E215E8" w14:paraId="0582D94B" w14:textId="77777777">
            <w:pPr>
              <w:rPr>
                <w:rFonts w:ascii="Calibri" w:hAnsi="Calibri"/>
                <w:sz w:val="20"/>
              </w:rPr>
            </w:pPr>
            <w:r w:rsidRPr="00EE12B6">
              <w:rPr>
                <w:rFonts w:ascii="Calibri" w:hAnsi="Calibri"/>
                <w:sz w:val="20"/>
              </w:rPr>
              <w:t>3000</w:t>
            </w:r>
          </w:p>
        </w:tc>
      </w:tr>
    </w:tbl>
    <w:p w:rsidRPr="00EE12B6" w:rsidR="00E215E8" w:rsidP="00E04C04" w:rsidRDefault="00E215E8" w14:paraId="535853CE" w14:textId="77777777">
      <w:pPr>
        <w:numPr>
          <w:ilvl w:val="0"/>
          <w:numId w:val="26"/>
        </w:numPr>
        <w:spacing w:after="160" w:line="259" w:lineRule="auto"/>
        <w:contextualSpacing/>
        <w:rPr>
          <w:rFonts w:cs="Arial"/>
          <w:bCs/>
          <w:szCs w:val="24"/>
        </w:rPr>
      </w:pPr>
      <w:r w:rsidRPr="00EE12B6">
        <w:rPr>
          <w:rFonts w:cs="Arial"/>
          <w:bCs/>
          <w:szCs w:val="24"/>
        </w:rPr>
        <w:t>Report each aid program separately: do not combine multiple aid programs together. For example, do not combine multiple state aid programs into one State Aid amount. If you need to report more than 3 aid programs for a student, you can use the Other Aid section as overflow.</w:t>
      </w:r>
    </w:p>
    <w:p w:rsidRPr="00EE12B6" w:rsidR="00E215E8" w:rsidP="00E04C04" w:rsidRDefault="00E215E8" w14:paraId="7E93DA5A" w14:textId="77777777">
      <w:pPr>
        <w:numPr>
          <w:ilvl w:val="0"/>
          <w:numId w:val="26"/>
        </w:numPr>
        <w:spacing w:after="160" w:line="259" w:lineRule="auto"/>
        <w:contextualSpacing/>
        <w:rPr>
          <w:rFonts w:cs="Arial"/>
          <w:bCs/>
          <w:szCs w:val="24"/>
        </w:rPr>
      </w:pPr>
      <w:r w:rsidRPr="00EE12B6">
        <w:rPr>
          <w:rFonts w:cs="Arial"/>
          <w:bCs/>
          <w:szCs w:val="24"/>
        </w:rPr>
        <w:t xml:space="preserve">Do not report awards for students that did not receive those awards. </w:t>
      </w:r>
    </w:p>
    <w:p w:rsidRPr="00EE12B6" w:rsidR="00E215E8" w:rsidP="00E215E8" w:rsidRDefault="00E215E8" w14:paraId="092CAAB5" w14:textId="77777777">
      <w:pPr>
        <w:spacing w:after="160" w:line="259" w:lineRule="auto"/>
        <w:ind w:left="720"/>
        <w:contextualSpacing/>
        <w:rPr>
          <w:rFonts w:cs="Arial"/>
          <w:bCs/>
          <w:szCs w:val="24"/>
        </w:rPr>
      </w:pPr>
      <w:r w:rsidRPr="00EE12B6">
        <w:rPr>
          <w:rFonts w:cs="Arial"/>
          <w:bCs/>
          <w:szCs w:val="24"/>
        </w:rPr>
        <w:t>For example, the following example incorrectly lists state aid for students who did not receive the award.</w:t>
      </w:r>
    </w:p>
    <w:tbl>
      <w:tblPr>
        <w:tblStyle w:val="TableGrid4"/>
        <w:tblW w:w="9715" w:type="dxa"/>
        <w:tblLook w:val="04A0" w:firstRow="1" w:lastRow="0" w:firstColumn="1" w:lastColumn="0" w:noHBand="0" w:noVBand="1"/>
      </w:tblPr>
      <w:tblGrid>
        <w:gridCol w:w="1525"/>
        <w:gridCol w:w="2160"/>
        <w:gridCol w:w="1980"/>
        <w:gridCol w:w="2970"/>
        <w:gridCol w:w="1080"/>
      </w:tblGrid>
      <w:tr w:rsidRPr="00EE12B6" w:rsidR="00E215E8" w:rsidTr="005C07DE" w14:paraId="60A536F6" w14:textId="77777777">
        <w:tc>
          <w:tcPr>
            <w:tcW w:w="1525" w:type="dxa"/>
          </w:tcPr>
          <w:p w:rsidRPr="00EE12B6" w:rsidR="00E215E8" w:rsidP="005C07DE" w:rsidRDefault="00E215E8" w14:paraId="119D868C" w14:textId="77777777">
            <w:pPr>
              <w:rPr>
                <w:rFonts w:ascii="Calibri" w:hAnsi="Calibri"/>
                <w:sz w:val="22"/>
              </w:rPr>
            </w:pPr>
          </w:p>
        </w:tc>
        <w:tc>
          <w:tcPr>
            <w:tcW w:w="2160" w:type="dxa"/>
          </w:tcPr>
          <w:p w:rsidRPr="00EE12B6" w:rsidR="00E215E8" w:rsidP="005C07DE" w:rsidRDefault="00E215E8" w14:paraId="633F6374" w14:textId="77777777">
            <w:pPr>
              <w:rPr>
                <w:rFonts w:ascii="Arial Narrow" w:hAnsi="Arial Narrow"/>
                <w:b/>
                <w:bCs/>
                <w:sz w:val="20"/>
              </w:rPr>
            </w:pPr>
            <w:r w:rsidRPr="00EE12B6">
              <w:rPr>
                <w:rFonts w:ascii="Arial Narrow" w:hAnsi="Arial Narrow"/>
                <w:b/>
                <w:bCs/>
                <w:sz w:val="20"/>
              </w:rPr>
              <w:t>Student had state aid for the 2019-2020 financial aid year?</w:t>
            </w:r>
          </w:p>
        </w:tc>
        <w:tc>
          <w:tcPr>
            <w:tcW w:w="1980" w:type="dxa"/>
          </w:tcPr>
          <w:p w:rsidRPr="00EE12B6" w:rsidR="00E215E8" w:rsidP="005C07DE" w:rsidRDefault="00E215E8" w14:paraId="11D734A2" w14:textId="77777777">
            <w:pPr>
              <w:rPr>
                <w:rFonts w:ascii="Arial Narrow" w:hAnsi="Arial Narrow"/>
                <w:b/>
                <w:bCs/>
                <w:sz w:val="20"/>
              </w:rPr>
            </w:pPr>
            <w:r w:rsidRPr="00EE12B6">
              <w:rPr>
                <w:rFonts w:ascii="Arial Narrow" w:hAnsi="Arial Narrow"/>
                <w:b/>
                <w:bCs/>
                <w:sz w:val="20"/>
              </w:rPr>
              <w:t>State Aid Program 1 Name</w:t>
            </w:r>
          </w:p>
        </w:tc>
        <w:tc>
          <w:tcPr>
            <w:tcW w:w="2970" w:type="dxa"/>
          </w:tcPr>
          <w:p w:rsidRPr="00EE12B6" w:rsidR="00E215E8" w:rsidP="005C07DE" w:rsidRDefault="00E215E8" w14:paraId="080AD604" w14:textId="77777777">
            <w:pPr>
              <w:rPr>
                <w:rFonts w:ascii="Arial Narrow" w:hAnsi="Arial Narrow"/>
                <w:b/>
                <w:bCs/>
                <w:sz w:val="20"/>
              </w:rPr>
            </w:pPr>
            <w:r w:rsidRPr="00EE12B6">
              <w:rPr>
                <w:rFonts w:ascii="Arial Narrow" w:hAnsi="Arial Narrow"/>
                <w:b/>
                <w:bCs/>
                <w:sz w:val="20"/>
              </w:rPr>
              <w:t>State Aid Program 1 Type</w:t>
            </w:r>
          </w:p>
        </w:tc>
        <w:tc>
          <w:tcPr>
            <w:tcW w:w="1080" w:type="dxa"/>
          </w:tcPr>
          <w:p w:rsidRPr="00EE12B6" w:rsidR="00E215E8" w:rsidP="005C07DE" w:rsidRDefault="00E215E8" w14:paraId="22C0FC8B" w14:textId="77777777">
            <w:pPr>
              <w:rPr>
                <w:rFonts w:ascii="Arial Narrow" w:hAnsi="Arial Narrow"/>
                <w:b/>
                <w:bCs/>
                <w:sz w:val="20"/>
              </w:rPr>
            </w:pPr>
            <w:r w:rsidRPr="00EE12B6">
              <w:rPr>
                <w:rFonts w:ascii="Arial Narrow" w:hAnsi="Arial Narrow"/>
                <w:b/>
                <w:bCs/>
                <w:sz w:val="20"/>
              </w:rPr>
              <w:t>State Aid Program 1 Amount</w:t>
            </w:r>
          </w:p>
        </w:tc>
      </w:tr>
      <w:tr w:rsidRPr="00EE12B6" w:rsidR="00E215E8" w:rsidTr="005C07DE" w14:paraId="0F63D3B2" w14:textId="77777777">
        <w:tc>
          <w:tcPr>
            <w:tcW w:w="1525" w:type="dxa"/>
            <w:vAlign w:val="center"/>
          </w:tcPr>
          <w:p w:rsidRPr="00EE12B6" w:rsidR="00E215E8" w:rsidP="005C07DE" w:rsidRDefault="00E215E8" w14:paraId="3D3A6CBC" w14:textId="77777777">
            <w:pPr>
              <w:rPr>
                <w:rFonts w:ascii="Calibri" w:hAnsi="Calibri"/>
                <w:sz w:val="20"/>
              </w:rPr>
            </w:pPr>
            <w:r w:rsidRPr="00EE12B6">
              <w:rPr>
                <w:rFonts w:ascii="Calibri" w:hAnsi="Calibri"/>
                <w:sz w:val="20"/>
              </w:rPr>
              <w:t>Student 1</w:t>
            </w:r>
          </w:p>
        </w:tc>
        <w:tc>
          <w:tcPr>
            <w:tcW w:w="2160" w:type="dxa"/>
            <w:vAlign w:val="center"/>
          </w:tcPr>
          <w:p w:rsidRPr="00EE12B6" w:rsidR="00E215E8" w:rsidP="005C07DE" w:rsidRDefault="00E215E8" w14:paraId="056A3B52" w14:textId="77777777">
            <w:pPr>
              <w:rPr>
                <w:rFonts w:ascii="Calibri" w:hAnsi="Calibri"/>
                <w:sz w:val="20"/>
              </w:rPr>
            </w:pPr>
            <w:r w:rsidRPr="00EE12B6">
              <w:rPr>
                <w:rFonts w:ascii="Calibri" w:hAnsi="Calibri"/>
                <w:sz w:val="20"/>
              </w:rPr>
              <w:t>Yes</w:t>
            </w:r>
          </w:p>
        </w:tc>
        <w:tc>
          <w:tcPr>
            <w:tcW w:w="1980" w:type="dxa"/>
            <w:vAlign w:val="center"/>
          </w:tcPr>
          <w:p w:rsidRPr="00EE12B6" w:rsidR="00E215E8" w:rsidP="005C07DE" w:rsidRDefault="00E215E8" w14:paraId="57727627" w14:textId="77777777">
            <w:pPr>
              <w:rPr>
                <w:rFonts w:ascii="Calibri" w:hAnsi="Calibri"/>
                <w:sz w:val="20"/>
              </w:rPr>
            </w:pPr>
            <w:r w:rsidRPr="00EE12B6">
              <w:rPr>
                <w:rFonts w:ascii="Calibri" w:hAnsi="Calibri"/>
                <w:sz w:val="20"/>
              </w:rPr>
              <w:t>GA HOPE Scholarship</w:t>
            </w:r>
          </w:p>
        </w:tc>
        <w:tc>
          <w:tcPr>
            <w:tcW w:w="2970" w:type="dxa"/>
            <w:vAlign w:val="center"/>
          </w:tcPr>
          <w:p w:rsidRPr="00EE12B6" w:rsidR="00E215E8" w:rsidP="005C07DE" w:rsidRDefault="00E215E8" w14:paraId="5D2BAD4D" w14:textId="77777777">
            <w:pPr>
              <w:rPr>
                <w:rFonts w:ascii="Calibri" w:hAnsi="Calibri"/>
                <w:sz w:val="20"/>
              </w:rPr>
            </w:pPr>
            <w:r w:rsidRPr="00EE12B6">
              <w:rPr>
                <w:rFonts w:ascii="Calibri" w:hAnsi="Calibri"/>
                <w:sz w:val="20"/>
              </w:rPr>
              <w:t>Grant/scholarship, merit-based</w:t>
            </w:r>
          </w:p>
        </w:tc>
        <w:tc>
          <w:tcPr>
            <w:tcW w:w="1080" w:type="dxa"/>
            <w:vAlign w:val="center"/>
          </w:tcPr>
          <w:p w:rsidRPr="00EE12B6" w:rsidR="00E215E8" w:rsidP="005C07DE" w:rsidRDefault="00E215E8" w14:paraId="6FA45BD4" w14:textId="77777777">
            <w:pPr>
              <w:rPr>
                <w:rFonts w:ascii="Calibri" w:hAnsi="Calibri"/>
                <w:sz w:val="20"/>
              </w:rPr>
            </w:pPr>
            <w:r w:rsidRPr="00EE12B6">
              <w:rPr>
                <w:rFonts w:ascii="Calibri" w:hAnsi="Calibri"/>
                <w:sz w:val="20"/>
              </w:rPr>
              <w:t>2152</w:t>
            </w:r>
          </w:p>
        </w:tc>
      </w:tr>
      <w:tr w:rsidRPr="00EE12B6" w:rsidR="00E215E8" w:rsidTr="005C07DE" w14:paraId="4C8700A2" w14:textId="77777777">
        <w:tc>
          <w:tcPr>
            <w:tcW w:w="1525" w:type="dxa"/>
            <w:vAlign w:val="center"/>
          </w:tcPr>
          <w:p w:rsidRPr="00EE12B6" w:rsidR="00E215E8" w:rsidP="005C07DE" w:rsidRDefault="00E215E8" w14:paraId="03BD1AED" w14:textId="77777777">
            <w:pPr>
              <w:rPr>
                <w:rFonts w:ascii="Calibri" w:hAnsi="Calibri"/>
                <w:sz w:val="20"/>
              </w:rPr>
            </w:pPr>
            <w:r w:rsidRPr="00EE12B6">
              <w:rPr>
                <w:rFonts w:ascii="Calibri" w:hAnsi="Calibri"/>
                <w:sz w:val="20"/>
              </w:rPr>
              <w:t>Student 2</w:t>
            </w:r>
          </w:p>
        </w:tc>
        <w:tc>
          <w:tcPr>
            <w:tcW w:w="2160" w:type="dxa"/>
            <w:vAlign w:val="center"/>
          </w:tcPr>
          <w:p w:rsidRPr="00EE12B6" w:rsidR="00E215E8" w:rsidP="005C07DE" w:rsidRDefault="00E215E8" w14:paraId="08BE9F9D" w14:textId="77777777">
            <w:pPr>
              <w:rPr>
                <w:rFonts w:ascii="Calibri" w:hAnsi="Calibri"/>
                <w:sz w:val="20"/>
              </w:rPr>
            </w:pPr>
            <w:r w:rsidRPr="00EE12B6">
              <w:rPr>
                <w:rFonts w:ascii="Calibri" w:hAnsi="Calibri"/>
                <w:sz w:val="20"/>
              </w:rPr>
              <w:t>No</w:t>
            </w:r>
          </w:p>
        </w:tc>
        <w:tc>
          <w:tcPr>
            <w:tcW w:w="1980" w:type="dxa"/>
            <w:vAlign w:val="center"/>
          </w:tcPr>
          <w:p w:rsidRPr="00EE12B6" w:rsidR="00E215E8" w:rsidP="005C07DE" w:rsidRDefault="00E215E8" w14:paraId="13FDEF47" w14:textId="77777777">
            <w:pPr>
              <w:rPr>
                <w:rFonts w:ascii="Calibri" w:hAnsi="Calibri"/>
                <w:sz w:val="20"/>
              </w:rPr>
            </w:pPr>
            <w:r w:rsidRPr="00EE12B6">
              <w:rPr>
                <w:rFonts w:ascii="Calibri" w:hAnsi="Calibri"/>
                <w:sz w:val="20"/>
              </w:rPr>
              <w:t>GA HOPE Scholarship</w:t>
            </w:r>
          </w:p>
        </w:tc>
        <w:tc>
          <w:tcPr>
            <w:tcW w:w="2970" w:type="dxa"/>
            <w:vAlign w:val="center"/>
          </w:tcPr>
          <w:p w:rsidRPr="00EE12B6" w:rsidR="00E215E8" w:rsidP="005C07DE" w:rsidRDefault="00E215E8" w14:paraId="0FD134D6" w14:textId="77777777">
            <w:pPr>
              <w:rPr>
                <w:rFonts w:ascii="Calibri" w:hAnsi="Calibri"/>
                <w:sz w:val="20"/>
              </w:rPr>
            </w:pPr>
            <w:r w:rsidRPr="00EE12B6">
              <w:rPr>
                <w:rFonts w:ascii="Calibri" w:hAnsi="Calibri"/>
                <w:sz w:val="20"/>
              </w:rPr>
              <w:t>Grant/scholarship, merit-based</w:t>
            </w:r>
          </w:p>
        </w:tc>
        <w:tc>
          <w:tcPr>
            <w:tcW w:w="1080" w:type="dxa"/>
            <w:vAlign w:val="center"/>
          </w:tcPr>
          <w:p w:rsidRPr="00EE12B6" w:rsidR="00E215E8" w:rsidP="005C07DE" w:rsidRDefault="00E215E8" w14:paraId="67E4B880" w14:textId="77777777">
            <w:pPr>
              <w:rPr>
                <w:rFonts w:ascii="Calibri" w:hAnsi="Calibri"/>
                <w:sz w:val="20"/>
              </w:rPr>
            </w:pPr>
            <w:r w:rsidRPr="00EE12B6">
              <w:rPr>
                <w:rFonts w:ascii="Calibri" w:hAnsi="Calibri"/>
                <w:sz w:val="20"/>
              </w:rPr>
              <w:t>0</w:t>
            </w:r>
          </w:p>
        </w:tc>
      </w:tr>
      <w:tr w:rsidRPr="00EE12B6" w:rsidR="00E215E8" w:rsidTr="005C07DE" w14:paraId="54682350" w14:textId="77777777">
        <w:tc>
          <w:tcPr>
            <w:tcW w:w="1525" w:type="dxa"/>
            <w:vAlign w:val="center"/>
          </w:tcPr>
          <w:p w:rsidRPr="00EE12B6" w:rsidR="00E215E8" w:rsidP="005C07DE" w:rsidRDefault="00E215E8" w14:paraId="72302389" w14:textId="77777777">
            <w:pPr>
              <w:rPr>
                <w:rFonts w:ascii="Calibri" w:hAnsi="Calibri"/>
                <w:sz w:val="20"/>
              </w:rPr>
            </w:pPr>
            <w:r w:rsidRPr="00EE12B6">
              <w:rPr>
                <w:rFonts w:ascii="Calibri" w:hAnsi="Calibri"/>
                <w:sz w:val="20"/>
              </w:rPr>
              <w:t>Student 3</w:t>
            </w:r>
          </w:p>
        </w:tc>
        <w:tc>
          <w:tcPr>
            <w:tcW w:w="2160" w:type="dxa"/>
            <w:vAlign w:val="center"/>
          </w:tcPr>
          <w:p w:rsidRPr="00EE12B6" w:rsidR="00E215E8" w:rsidP="005C07DE" w:rsidRDefault="00E215E8" w14:paraId="3BD0330F" w14:textId="77777777">
            <w:pPr>
              <w:rPr>
                <w:rFonts w:ascii="Calibri" w:hAnsi="Calibri"/>
                <w:sz w:val="20"/>
              </w:rPr>
            </w:pPr>
            <w:r w:rsidRPr="00EE12B6">
              <w:rPr>
                <w:rFonts w:ascii="Calibri" w:hAnsi="Calibri"/>
                <w:sz w:val="20"/>
              </w:rPr>
              <w:t>Yes</w:t>
            </w:r>
          </w:p>
        </w:tc>
        <w:tc>
          <w:tcPr>
            <w:tcW w:w="1980" w:type="dxa"/>
            <w:vAlign w:val="center"/>
          </w:tcPr>
          <w:p w:rsidRPr="00EE12B6" w:rsidR="00E215E8" w:rsidP="005C07DE" w:rsidRDefault="00E215E8" w14:paraId="3D439CB1" w14:textId="77777777">
            <w:pPr>
              <w:rPr>
                <w:rFonts w:ascii="Calibri" w:hAnsi="Calibri"/>
                <w:sz w:val="20"/>
              </w:rPr>
            </w:pPr>
            <w:r w:rsidRPr="00EE12B6">
              <w:rPr>
                <w:rFonts w:ascii="Calibri" w:hAnsi="Calibri"/>
                <w:sz w:val="20"/>
              </w:rPr>
              <w:t>GA HOPE Scholarship</w:t>
            </w:r>
          </w:p>
        </w:tc>
        <w:tc>
          <w:tcPr>
            <w:tcW w:w="2970" w:type="dxa"/>
            <w:vAlign w:val="center"/>
          </w:tcPr>
          <w:p w:rsidRPr="00EE12B6" w:rsidR="00E215E8" w:rsidP="005C07DE" w:rsidRDefault="00E215E8" w14:paraId="65DF0EC3" w14:textId="77777777">
            <w:pPr>
              <w:rPr>
                <w:rFonts w:ascii="Calibri" w:hAnsi="Calibri"/>
                <w:sz w:val="20"/>
              </w:rPr>
            </w:pPr>
            <w:r w:rsidRPr="00EE12B6">
              <w:rPr>
                <w:rFonts w:ascii="Calibri" w:hAnsi="Calibri"/>
                <w:sz w:val="20"/>
              </w:rPr>
              <w:t>Grant/scholarship, merit-based</w:t>
            </w:r>
          </w:p>
        </w:tc>
        <w:tc>
          <w:tcPr>
            <w:tcW w:w="1080" w:type="dxa"/>
            <w:vAlign w:val="center"/>
          </w:tcPr>
          <w:p w:rsidRPr="00EE12B6" w:rsidR="00E215E8" w:rsidP="005C07DE" w:rsidRDefault="00E215E8" w14:paraId="39462E39" w14:textId="77777777">
            <w:pPr>
              <w:rPr>
                <w:rFonts w:ascii="Calibri" w:hAnsi="Calibri"/>
                <w:sz w:val="20"/>
              </w:rPr>
            </w:pPr>
            <w:r w:rsidRPr="00EE12B6">
              <w:rPr>
                <w:rFonts w:ascii="Calibri" w:hAnsi="Calibri"/>
                <w:sz w:val="20"/>
              </w:rPr>
              <w:t>1077</w:t>
            </w:r>
          </w:p>
        </w:tc>
      </w:tr>
      <w:tr w:rsidRPr="00EE12B6" w:rsidR="00E215E8" w:rsidTr="005C07DE" w14:paraId="1AC731FE" w14:textId="77777777">
        <w:tc>
          <w:tcPr>
            <w:tcW w:w="1525" w:type="dxa"/>
            <w:vAlign w:val="center"/>
          </w:tcPr>
          <w:p w:rsidRPr="00EE12B6" w:rsidR="00E215E8" w:rsidP="005C07DE" w:rsidRDefault="00E215E8" w14:paraId="3A1F8F67" w14:textId="77777777">
            <w:pPr>
              <w:rPr>
                <w:rFonts w:ascii="Calibri" w:hAnsi="Calibri"/>
                <w:sz w:val="20"/>
              </w:rPr>
            </w:pPr>
            <w:r w:rsidRPr="00EE12B6">
              <w:rPr>
                <w:rFonts w:ascii="Calibri" w:hAnsi="Calibri"/>
                <w:sz w:val="20"/>
              </w:rPr>
              <w:t>Student 4</w:t>
            </w:r>
          </w:p>
        </w:tc>
        <w:tc>
          <w:tcPr>
            <w:tcW w:w="2160" w:type="dxa"/>
            <w:vAlign w:val="center"/>
          </w:tcPr>
          <w:p w:rsidRPr="00EE12B6" w:rsidR="00E215E8" w:rsidP="005C07DE" w:rsidRDefault="00E215E8" w14:paraId="67CD2600" w14:textId="77777777">
            <w:pPr>
              <w:rPr>
                <w:rFonts w:ascii="Calibri" w:hAnsi="Calibri"/>
                <w:sz w:val="20"/>
              </w:rPr>
            </w:pPr>
            <w:r w:rsidRPr="00EE12B6">
              <w:rPr>
                <w:rFonts w:ascii="Calibri" w:hAnsi="Calibri"/>
                <w:sz w:val="20"/>
              </w:rPr>
              <w:t>No</w:t>
            </w:r>
          </w:p>
        </w:tc>
        <w:tc>
          <w:tcPr>
            <w:tcW w:w="1980" w:type="dxa"/>
            <w:vAlign w:val="center"/>
          </w:tcPr>
          <w:p w:rsidRPr="00EE12B6" w:rsidR="00E215E8" w:rsidP="005C07DE" w:rsidRDefault="00E215E8" w14:paraId="4437C80F" w14:textId="77777777">
            <w:pPr>
              <w:rPr>
                <w:rFonts w:ascii="Calibri" w:hAnsi="Calibri"/>
                <w:sz w:val="20"/>
              </w:rPr>
            </w:pPr>
            <w:r w:rsidRPr="00EE12B6">
              <w:rPr>
                <w:rFonts w:ascii="Calibri" w:hAnsi="Calibri"/>
                <w:sz w:val="20"/>
              </w:rPr>
              <w:t>GA HOPE Scholarship</w:t>
            </w:r>
          </w:p>
        </w:tc>
        <w:tc>
          <w:tcPr>
            <w:tcW w:w="2970" w:type="dxa"/>
            <w:vAlign w:val="center"/>
          </w:tcPr>
          <w:p w:rsidRPr="00EE12B6" w:rsidR="00E215E8" w:rsidP="005C07DE" w:rsidRDefault="00E215E8" w14:paraId="2B02BD2B" w14:textId="77777777">
            <w:pPr>
              <w:rPr>
                <w:rFonts w:ascii="Calibri" w:hAnsi="Calibri"/>
                <w:sz w:val="20"/>
              </w:rPr>
            </w:pPr>
            <w:r w:rsidRPr="00EE12B6">
              <w:rPr>
                <w:rFonts w:ascii="Calibri" w:hAnsi="Calibri"/>
                <w:sz w:val="20"/>
              </w:rPr>
              <w:t>Grant/scholarship, merit-based</w:t>
            </w:r>
          </w:p>
        </w:tc>
        <w:tc>
          <w:tcPr>
            <w:tcW w:w="1080" w:type="dxa"/>
            <w:vAlign w:val="center"/>
          </w:tcPr>
          <w:p w:rsidRPr="00EE12B6" w:rsidR="00E215E8" w:rsidP="005C07DE" w:rsidRDefault="00E215E8" w14:paraId="231FECAB" w14:textId="77777777">
            <w:pPr>
              <w:rPr>
                <w:rFonts w:ascii="Calibri" w:hAnsi="Calibri"/>
                <w:sz w:val="20"/>
              </w:rPr>
            </w:pPr>
            <w:r w:rsidRPr="00EE12B6">
              <w:rPr>
                <w:rFonts w:ascii="Calibri" w:hAnsi="Calibri"/>
                <w:sz w:val="20"/>
              </w:rPr>
              <w:t>0</w:t>
            </w:r>
          </w:p>
        </w:tc>
      </w:tr>
    </w:tbl>
    <w:p w:rsidRPr="00EE12B6" w:rsidR="00E215E8" w:rsidP="00E215E8" w:rsidRDefault="00E215E8" w14:paraId="66D596E4" w14:textId="77777777">
      <w:pPr>
        <w:spacing w:after="160" w:line="259" w:lineRule="auto"/>
        <w:ind w:left="720"/>
        <w:contextualSpacing/>
        <w:rPr>
          <w:rFonts w:ascii="Calibri" w:hAnsi="Calibri" w:cs="Arial"/>
          <w:bCs/>
          <w:sz w:val="22"/>
          <w:szCs w:val="28"/>
        </w:rPr>
      </w:pPr>
    </w:p>
    <w:p w:rsidRPr="00EE12B6" w:rsidR="00E215E8" w:rsidP="00E215E8" w:rsidRDefault="00E215E8" w14:paraId="2B0A9CD2" w14:textId="77777777">
      <w:pPr>
        <w:spacing w:after="160" w:line="259" w:lineRule="auto"/>
        <w:ind w:left="720"/>
        <w:contextualSpacing/>
        <w:rPr>
          <w:rFonts w:cs="Arial"/>
          <w:bCs/>
          <w:szCs w:val="24"/>
        </w:rPr>
      </w:pPr>
      <w:r w:rsidRPr="00EE12B6">
        <w:rPr>
          <w:rFonts w:cs="Arial"/>
          <w:bCs/>
          <w:szCs w:val="24"/>
        </w:rPr>
        <w:t>Instead, the program name, type, and amount fields should be left blank for students who did not receive aid.</w:t>
      </w:r>
    </w:p>
    <w:tbl>
      <w:tblPr>
        <w:tblStyle w:val="TableGrid4"/>
        <w:tblW w:w="9715" w:type="dxa"/>
        <w:tblLook w:val="04A0" w:firstRow="1" w:lastRow="0" w:firstColumn="1" w:lastColumn="0" w:noHBand="0" w:noVBand="1"/>
      </w:tblPr>
      <w:tblGrid>
        <w:gridCol w:w="1525"/>
        <w:gridCol w:w="2160"/>
        <w:gridCol w:w="1980"/>
        <w:gridCol w:w="2970"/>
        <w:gridCol w:w="1080"/>
      </w:tblGrid>
      <w:tr w:rsidRPr="00EE12B6" w:rsidR="00E215E8" w:rsidTr="005C07DE" w14:paraId="5C25B0D9" w14:textId="77777777">
        <w:tc>
          <w:tcPr>
            <w:tcW w:w="1525" w:type="dxa"/>
          </w:tcPr>
          <w:p w:rsidRPr="00EE12B6" w:rsidR="00E215E8" w:rsidP="005C07DE" w:rsidRDefault="00E215E8" w14:paraId="512EDEA8" w14:textId="77777777">
            <w:pPr>
              <w:rPr>
                <w:rFonts w:ascii="Calibri" w:hAnsi="Calibri"/>
                <w:sz w:val="22"/>
              </w:rPr>
            </w:pPr>
          </w:p>
        </w:tc>
        <w:tc>
          <w:tcPr>
            <w:tcW w:w="2160" w:type="dxa"/>
          </w:tcPr>
          <w:p w:rsidRPr="00EE12B6" w:rsidR="00E215E8" w:rsidP="005C07DE" w:rsidRDefault="00E215E8" w14:paraId="0E20BFFB" w14:textId="77777777">
            <w:pPr>
              <w:rPr>
                <w:rFonts w:ascii="Arial Narrow" w:hAnsi="Arial Narrow"/>
                <w:b/>
                <w:bCs/>
                <w:sz w:val="20"/>
              </w:rPr>
            </w:pPr>
            <w:r w:rsidRPr="00EE12B6">
              <w:rPr>
                <w:rFonts w:ascii="Arial Narrow" w:hAnsi="Arial Narrow"/>
                <w:b/>
                <w:bCs/>
                <w:sz w:val="20"/>
              </w:rPr>
              <w:t>Student had state aid for the 2019-2020 financial aid year?</w:t>
            </w:r>
          </w:p>
        </w:tc>
        <w:tc>
          <w:tcPr>
            <w:tcW w:w="1980" w:type="dxa"/>
          </w:tcPr>
          <w:p w:rsidRPr="00EE12B6" w:rsidR="00E215E8" w:rsidP="005C07DE" w:rsidRDefault="00E215E8" w14:paraId="1971B7B5" w14:textId="77777777">
            <w:pPr>
              <w:rPr>
                <w:rFonts w:ascii="Arial Narrow" w:hAnsi="Arial Narrow"/>
                <w:b/>
                <w:bCs/>
                <w:sz w:val="20"/>
              </w:rPr>
            </w:pPr>
            <w:r w:rsidRPr="00EE12B6">
              <w:rPr>
                <w:rFonts w:ascii="Arial Narrow" w:hAnsi="Arial Narrow"/>
                <w:b/>
                <w:bCs/>
                <w:sz w:val="20"/>
              </w:rPr>
              <w:t>State Aid Program 1 Name</w:t>
            </w:r>
          </w:p>
        </w:tc>
        <w:tc>
          <w:tcPr>
            <w:tcW w:w="2970" w:type="dxa"/>
          </w:tcPr>
          <w:p w:rsidRPr="00EE12B6" w:rsidR="00E215E8" w:rsidP="005C07DE" w:rsidRDefault="00E215E8" w14:paraId="3AA16515" w14:textId="77777777">
            <w:pPr>
              <w:rPr>
                <w:rFonts w:ascii="Arial Narrow" w:hAnsi="Arial Narrow"/>
                <w:b/>
                <w:bCs/>
                <w:sz w:val="20"/>
              </w:rPr>
            </w:pPr>
            <w:r w:rsidRPr="00EE12B6">
              <w:rPr>
                <w:rFonts w:ascii="Arial Narrow" w:hAnsi="Arial Narrow"/>
                <w:b/>
                <w:bCs/>
                <w:sz w:val="20"/>
              </w:rPr>
              <w:t>State Aid Program 1 Type</w:t>
            </w:r>
          </w:p>
        </w:tc>
        <w:tc>
          <w:tcPr>
            <w:tcW w:w="1080" w:type="dxa"/>
          </w:tcPr>
          <w:p w:rsidRPr="00EE12B6" w:rsidR="00E215E8" w:rsidP="005C07DE" w:rsidRDefault="00E215E8" w14:paraId="5CAFB7A9" w14:textId="77777777">
            <w:pPr>
              <w:rPr>
                <w:rFonts w:ascii="Arial Narrow" w:hAnsi="Arial Narrow"/>
                <w:b/>
                <w:bCs/>
                <w:sz w:val="20"/>
              </w:rPr>
            </w:pPr>
            <w:r w:rsidRPr="00EE12B6">
              <w:rPr>
                <w:rFonts w:ascii="Arial Narrow" w:hAnsi="Arial Narrow"/>
                <w:b/>
                <w:bCs/>
                <w:sz w:val="20"/>
              </w:rPr>
              <w:t>State Aid Program 1 Amount</w:t>
            </w:r>
          </w:p>
        </w:tc>
      </w:tr>
      <w:tr w:rsidRPr="00EE12B6" w:rsidR="00E215E8" w:rsidTr="005C07DE" w14:paraId="45AF9EDF" w14:textId="77777777">
        <w:tc>
          <w:tcPr>
            <w:tcW w:w="1525" w:type="dxa"/>
            <w:vAlign w:val="center"/>
          </w:tcPr>
          <w:p w:rsidRPr="00EE12B6" w:rsidR="00E215E8" w:rsidP="005C07DE" w:rsidRDefault="00E215E8" w14:paraId="2CFE6899" w14:textId="77777777">
            <w:pPr>
              <w:rPr>
                <w:rFonts w:ascii="Calibri" w:hAnsi="Calibri"/>
                <w:sz w:val="20"/>
              </w:rPr>
            </w:pPr>
            <w:r w:rsidRPr="00EE12B6">
              <w:rPr>
                <w:rFonts w:ascii="Calibri" w:hAnsi="Calibri"/>
                <w:sz w:val="20"/>
              </w:rPr>
              <w:t>Student 1</w:t>
            </w:r>
          </w:p>
        </w:tc>
        <w:tc>
          <w:tcPr>
            <w:tcW w:w="2160" w:type="dxa"/>
            <w:vAlign w:val="center"/>
          </w:tcPr>
          <w:p w:rsidRPr="00EE12B6" w:rsidR="00E215E8" w:rsidP="005C07DE" w:rsidRDefault="00E215E8" w14:paraId="36FF8169" w14:textId="77777777">
            <w:pPr>
              <w:rPr>
                <w:rFonts w:ascii="Calibri" w:hAnsi="Calibri"/>
                <w:sz w:val="20"/>
              </w:rPr>
            </w:pPr>
            <w:r w:rsidRPr="00EE12B6">
              <w:rPr>
                <w:rFonts w:ascii="Calibri" w:hAnsi="Calibri"/>
                <w:sz w:val="20"/>
              </w:rPr>
              <w:t>Yes</w:t>
            </w:r>
          </w:p>
        </w:tc>
        <w:tc>
          <w:tcPr>
            <w:tcW w:w="1980" w:type="dxa"/>
            <w:vAlign w:val="center"/>
          </w:tcPr>
          <w:p w:rsidRPr="00EE12B6" w:rsidR="00E215E8" w:rsidP="005C07DE" w:rsidRDefault="00E215E8" w14:paraId="03146C18" w14:textId="77777777">
            <w:pPr>
              <w:rPr>
                <w:rFonts w:ascii="Calibri" w:hAnsi="Calibri"/>
                <w:sz w:val="20"/>
              </w:rPr>
            </w:pPr>
            <w:r w:rsidRPr="00EE12B6">
              <w:rPr>
                <w:rFonts w:ascii="Calibri" w:hAnsi="Calibri"/>
                <w:sz w:val="20"/>
              </w:rPr>
              <w:t>GA HOPE Scholarship</w:t>
            </w:r>
          </w:p>
        </w:tc>
        <w:tc>
          <w:tcPr>
            <w:tcW w:w="2970" w:type="dxa"/>
            <w:vAlign w:val="center"/>
          </w:tcPr>
          <w:p w:rsidRPr="00EE12B6" w:rsidR="00E215E8" w:rsidP="005C07DE" w:rsidRDefault="00E215E8" w14:paraId="41838B1E" w14:textId="77777777">
            <w:pPr>
              <w:rPr>
                <w:rFonts w:ascii="Calibri" w:hAnsi="Calibri"/>
                <w:sz w:val="20"/>
              </w:rPr>
            </w:pPr>
            <w:r w:rsidRPr="00EE12B6">
              <w:rPr>
                <w:rFonts w:ascii="Calibri" w:hAnsi="Calibri"/>
                <w:sz w:val="20"/>
              </w:rPr>
              <w:t>Grant/scholarship, merit-based</w:t>
            </w:r>
          </w:p>
        </w:tc>
        <w:tc>
          <w:tcPr>
            <w:tcW w:w="1080" w:type="dxa"/>
            <w:vAlign w:val="center"/>
          </w:tcPr>
          <w:p w:rsidRPr="00EE12B6" w:rsidR="00E215E8" w:rsidP="005C07DE" w:rsidRDefault="00E215E8" w14:paraId="6E7CD2CB" w14:textId="77777777">
            <w:pPr>
              <w:rPr>
                <w:rFonts w:ascii="Calibri" w:hAnsi="Calibri"/>
                <w:sz w:val="20"/>
              </w:rPr>
            </w:pPr>
            <w:r w:rsidRPr="00EE12B6">
              <w:rPr>
                <w:rFonts w:ascii="Calibri" w:hAnsi="Calibri"/>
                <w:sz w:val="20"/>
              </w:rPr>
              <w:t>2152</w:t>
            </w:r>
          </w:p>
        </w:tc>
      </w:tr>
      <w:tr w:rsidRPr="00EE12B6" w:rsidR="00E215E8" w:rsidTr="005C07DE" w14:paraId="2317F0B8" w14:textId="77777777">
        <w:tc>
          <w:tcPr>
            <w:tcW w:w="1525" w:type="dxa"/>
            <w:vAlign w:val="center"/>
          </w:tcPr>
          <w:p w:rsidRPr="00EE12B6" w:rsidR="00E215E8" w:rsidP="005C07DE" w:rsidRDefault="00E215E8" w14:paraId="7D6EA4DA" w14:textId="77777777">
            <w:pPr>
              <w:rPr>
                <w:rFonts w:ascii="Calibri" w:hAnsi="Calibri"/>
                <w:sz w:val="20"/>
              </w:rPr>
            </w:pPr>
            <w:r w:rsidRPr="00EE12B6">
              <w:rPr>
                <w:rFonts w:ascii="Calibri" w:hAnsi="Calibri"/>
                <w:sz w:val="20"/>
              </w:rPr>
              <w:t>Student 2</w:t>
            </w:r>
          </w:p>
        </w:tc>
        <w:tc>
          <w:tcPr>
            <w:tcW w:w="2160" w:type="dxa"/>
            <w:vAlign w:val="center"/>
          </w:tcPr>
          <w:p w:rsidRPr="00EE12B6" w:rsidR="00E215E8" w:rsidP="005C07DE" w:rsidRDefault="00E215E8" w14:paraId="18B74937" w14:textId="77777777">
            <w:pPr>
              <w:rPr>
                <w:rFonts w:ascii="Calibri" w:hAnsi="Calibri"/>
                <w:sz w:val="20"/>
              </w:rPr>
            </w:pPr>
            <w:r w:rsidRPr="00EE12B6">
              <w:rPr>
                <w:rFonts w:ascii="Calibri" w:hAnsi="Calibri"/>
                <w:sz w:val="20"/>
              </w:rPr>
              <w:t>No</w:t>
            </w:r>
          </w:p>
        </w:tc>
        <w:tc>
          <w:tcPr>
            <w:tcW w:w="1980" w:type="dxa"/>
            <w:vAlign w:val="center"/>
          </w:tcPr>
          <w:p w:rsidRPr="00EE12B6" w:rsidR="00E215E8" w:rsidP="005C07DE" w:rsidRDefault="00E215E8" w14:paraId="4A808CEF" w14:textId="77777777">
            <w:pPr>
              <w:rPr>
                <w:rFonts w:ascii="Calibri" w:hAnsi="Calibri"/>
                <w:sz w:val="20"/>
              </w:rPr>
            </w:pPr>
          </w:p>
        </w:tc>
        <w:tc>
          <w:tcPr>
            <w:tcW w:w="2970" w:type="dxa"/>
            <w:vAlign w:val="center"/>
          </w:tcPr>
          <w:p w:rsidRPr="00EE12B6" w:rsidR="00E215E8" w:rsidP="005C07DE" w:rsidRDefault="00E215E8" w14:paraId="40AB9161" w14:textId="77777777">
            <w:pPr>
              <w:rPr>
                <w:rFonts w:ascii="Calibri" w:hAnsi="Calibri"/>
                <w:sz w:val="20"/>
              </w:rPr>
            </w:pPr>
          </w:p>
        </w:tc>
        <w:tc>
          <w:tcPr>
            <w:tcW w:w="1080" w:type="dxa"/>
            <w:vAlign w:val="center"/>
          </w:tcPr>
          <w:p w:rsidRPr="00EE12B6" w:rsidR="00E215E8" w:rsidP="005C07DE" w:rsidRDefault="00E215E8" w14:paraId="10F506F0" w14:textId="77777777">
            <w:pPr>
              <w:rPr>
                <w:rFonts w:ascii="Calibri" w:hAnsi="Calibri"/>
                <w:sz w:val="20"/>
              </w:rPr>
            </w:pPr>
          </w:p>
        </w:tc>
      </w:tr>
      <w:tr w:rsidRPr="00EE12B6" w:rsidR="00E215E8" w:rsidTr="005C07DE" w14:paraId="5688426D" w14:textId="77777777">
        <w:tc>
          <w:tcPr>
            <w:tcW w:w="1525" w:type="dxa"/>
            <w:vAlign w:val="center"/>
          </w:tcPr>
          <w:p w:rsidRPr="00EE12B6" w:rsidR="00E215E8" w:rsidP="005C07DE" w:rsidRDefault="00E215E8" w14:paraId="687A79EA" w14:textId="77777777">
            <w:pPr>
              <w:rPr>
                <w:rFonts w:ascii="Calibri" w:hAnsi="Calibri"/>
                <w:sz w:val="20"/>
              </w:rPr>
            </w:pPr>
            <w:r w:rsidRPr="00EE12B6">
              <w:rPr>
                <w:rFonts w:ascii="Calibri" w:hAnsi="Calibri"/>
                <w:sz w:val="20"/>
              </w:rPr>
              <w:t>Student 3</w:t>
            </w:r>
          </w:p>
        </w:tc>
        <w:tc>
          <w:tcPr>
            <w:tcW w:w="2160" w:type="dxa"/>
            <w:vAlign w:val="center"/>
          </w:tcPr>
          <w:p w:rsidRPr="00EE12B6" w:rsidR="00E215E8" w:rsidP="005C07DE" w:rsidRDefault="00E215E8" w14:paraId="3DA3F341" w14:textId="77777777">
            <w:pPr>
              <w:rPr>
                <w:rFonts w:ascii="Calibri" w:hAnsi="Calibri"/>
                <w:sz w:val="20"/>
              </w:rPr>
            </w:pPr>
            <w:r w:rsidRPr="00EE12B6">
              <w:rPr>
                <w:rFonts w:ascii="Calibri" w:hAnsi="Calibri"/>
                <w:sz w:val="20"/>
              </w:rPr>
              <w:t>Yes</w:t>
            </w:r>
          </w:p>
        </w:tc>
        <w:tc>
          <w:tcPr>
            <w:tcW w:w="1980" w:type="dxa"/>
            <w:vAlign w:val="center"/>
          </w:tcPr>
          <w:p w:rsidRPr="00EE12B6" w:rsidR="00E215E8" w:rsidP="005C07DE" w:rsidRDefault="00E215E8" w14:paraId="55B7D802" w14:textId="77777777">
            <w:pPr>
              <w:rPr>
                <w:rFonts w:ascii="Calibri" w:hAnsi="Calibri"/>
                <w:sz w:val="20"/>
              </w:rPr>
            </w:pPr>
            <w:r w:rsidRPr="00EE12B6">
              <w:rPr>
                <w:rFonts w:ascii="Calibri" w:hAnsi="Calibri"/>
                <w:sz w:val="20"/>
              </w:rPr>
              <w:t>GA HOPE Scholarship</w:t>
            </w:r>
          </w:p>
        </w:tc>
        <w:tc>
          <w:tcPr>
            <w:tcW w:w="2970" w:type="dxa"/>
            <w:vAlign w:val="center"/>
          </w:tcPr>
          <w:p w:rsidRPr="00EE12B6" w:rsidR="00E215E8" w:rsidP="005C07DE" w:rsidRDefault="00E215E8" w14:paraId="08E6A4F0" w14:textId="77777777">
            <w:pPr>
              <w:rPr>
                <w:rFonts w:ascii="Calibri" w:hAnsi="Calibri"/>
                <w:sz w:val="20"/>
              </w:rPr>
            </w:pPr>
            <w:r w:rsidRPr="00EE12B6">
              <w:rPr>
                <w:rFonts w:ascii="Calibri" w:hAnsi="Calibri"/>
                <w:sz w:val="20"/>
              </w:rPr>
              <w:t>Grant/scholarship, merit-based</w:t>
            </w:r>
          </w:p>
        </w:tc>
        <w:tc>
          <w:tcPr>
            <w:tcW w:w="1080" w:type="dxa"/>
            <w:vAlign w:val="center"/>
          </w:tcPr>
          <w:p w:rsidRPr="00EE12B6" w:rsidR="00E215E8" w:rsidP="005C07DE" w:rsidRDefault="00E215E8" w14:paraId="1352475C" w14:textId="77777777">
            <w:pPr>
              <w:rPr>
                <w:rFonts w:ascii="Calibri" w:hAnsi="Calibri"/>
                <w:sz w:val="20"/>
              </w:rPr>
            </w:pPr>
            <w:r w:rsidRPr="00EE12B6">
              <w:rPr>
                <w:rFonts w:ascii="Calibri" w:hAnsi="Calibri"/>
                <w:sz w:val="20"/>
              </w:rPr>
              <w:t>1077</w:t>
            </w:r>
          </w:p>
        </w:tc>
      </w:tr>
      <w:tr w:rsidRPr="00EE12B6" w:rsidR="00E215E8" w:rsidTr="005C07DE" w14:paraId="6320226E" w14:textId="77777777">
        <w:tc>
          <w:tcPr>
            <w:tcW w:w="1525" w:type="dxa"/>
            <w:vAlign w:val="center"/>
          </w:tcPr>
          <w:p w:rsidRPr="00EE12B6" w:rsidR="00E215E8" w:rsidP="005C07DE" w:rsidRDefault="00E215E8" w14:paraId="44693DAB" w14:textId="77777777">
            <w:pPr>
              <w:rPr>
                <w:rFonts w:ascii="Calibri" w:hAnsi="Calibri"/>
                <w:sz w:val="20"/>
              </w:rPr>
            </w:pPr>
            <w:r w:rsidRPr="00EE12B6">
              <w:rPr>
                <w:rFonts w:ascii="Calibri" w:hAnsi="Calibri"/>
                <w:sz w:val="20"/>
              </w:rPr>
              <w:t>Student 4</w:t>
            </w:r>
          </w:p>
        </w:tc>
        <w:tc>
          <w:tcPr>
            <w:tcW w:w="2160" w:type="dxa"/>
            <w:vAlign w:val="center"/>
          </w:tcPr>
          <w:p w:rsidRPr="00EE12B6" w:rsidR="00E215E8" w:rsidP="005C07DE" w:rsidRDefault="00E215E8" w14:paraId="146F9C72" w14:textId="77777777">
            <w:pPr>
              <w:rPr>
                <w:rFonts w:ascii="Calibri" w:hAnsi="Calibri"/>
                <w:sz w:val="20"/>
              </w:rPr>
            </w:pPr>
            <w:r w:rsidRPr="00EE12B6">
              <w:rPr>
                <w:rFonts w:ascii="Calibri" w:hAnsi="Calibri"/>
                <w:sz w:val="20"/>
              </w:rPr>
              <w:t>No</w:t>
            </w:r>
          </w:p>
        </w:tc>
        <w:tc>
          <w:tcPr>
            <w:tcW w:w="1980" w:type="dxa"/>
            <w:vAlign w:val="center"/>
          </w:tcPr>
          <w:p w:rsidRPr="00EE12B6" w:rsidR="00E215E8" w:rsidP="005C07DE" w:rsidRDefault="00E215E8" w14:paraId="18D1744B" w14:textId="77777777">
            <w:pPr>
              <w:rPr>
                <w:rFonts w:ascii="Calibri" w:hAnsi="Calibri"/>
                <w:sz w:val="20"/>
              </w:rPr>
            </w:pPr>
          </w:p>
        </w:tc>
        <w:tc>
          <w:tcPr>
            <w:tcW w:w="2970" w:type="dxa"/>
            <w:vAlign w:val="center"/>
          </w:tcPr>
          <w:p w:rsidRPr="00EE12B6" w:rsidR="00E215E8" w:rsidP="005C07DE" w:rsidRDefault="00E215E8" w14:paraId="36672189" w14:textId="77777777">
            <w:pPr>
              <w:rPr>
                <w:rFonts w:ascii="Calibri" w:hAnsi="Calibri"/>
                <w:sz w:val="20"/>
              </w:rPr>
            </w:pPr>
          </w:p>
        </w:tc>
        <w:tc>
          <w:tcPr>
            <w:tcW w:w="1080" w:type="dxa"/>
            <w:vAlign w:val="center"/>
          </w:tcPr>
          <w:p w:rsidRPr="00EE12B6" w:rsidR="00E215E8" w:rsidP="005C07DE" w:rsidRDefault="00E215E8" w14:paraId="2D7E58C4" w14:textId="77777777">
            <w:pPr>
              <w:rPr>
                <w:rFonts w:ascii="Calibri" w:hAnsi="Calibri"/>
                <w:sz w:val="20"/>
              </w:rPr>
            </w:pPr>
          </w:p>
        </w:tc>
      </w:tr>
    </w:tbl>
    <w:p w:rsidRPr="00EE12B6" w:rsidR="00E215E8" w:rsidP="00E215E8" w:rsidRDefault="00E215E8" w14:paraId="62D5BDE2" w14:textId="77777777">
      <w:pPr>
        <w:spacing w:after="160" w:line="259" w:lineRule="auto"/>
        <w:rPr>
          <w:rFonts w:ascii="Calibri" w:hAnsi="Calibri" w:cs="Arial"/>
          <w:sz w:val="22"/>
          <w:szCs w:val="22"/>
        </w:rPr>
      </w:pPr>
    </w:p>
    <w:p w:rsidRPr="00EE12B6" w:rsidR="00E215E8" w:rsidP="00E215E8" w:rsidRDefault="00E215E8" w14:paraId="3CE284D5" w14:textId="77777777">
      <w:pPr>
        <w:spacing w:after="160" w:line="259" w:lineRule="auto"/>
        <w:rPr>
          <w:rFonts w:ascii="Calibri" w:hAnsi="Calibri" w:cs="Arial"/>
          <w:sz w:val="22"/>
          <w:szCs w:val="22"/>
        </w:rPr>
      </w:pPr>
    </w:p>
    <w:p w:rsidRPr="00EE12B6" w:rsidR="00E215E8" w:rsidP="00E215E8" w:rsidRDefault="00E215E8" w14:paraId="590EB146" w14:textId="77777777">
      <w:pPr>
        <w:spacing w:after="160" w:line="259" w:lineRule="auto"/>
        <w:rPr>
          <w:rFonts w:ascii="Cambria" w:hAnsi="Cambria" w:eastAsia="Calibri"/>
          <w:b/>
          <w:bCs/>
          <w:color w:val="365F91"/>
          <w:sz w:val="32"/>
          <w:szCs w:val="32"/>
        </w:rPr>
      </w:pPr>
    </w:p>
    <w:p w:rsidR="00E215E8" w:rsidP="00E215E8" w:rsidRDefault="00E215E8" w14:paraId="23B3B8BA" w14:textId="77777777">
      <w:pPr>
        <w:rPr>
          <w:rFonts w:eastAsia="Calibri"/>
          <w:b/>
          <w:bCs/>
        </w:rPr>
      </w:pPr>
      <w:bookmarkStart w:name="_Toc503336467" w:id="291"/>
      <w:bookmarkStart w:name="_Toc489975889" w:id="292"/>
    </w:p>
    <w:p w:rsidR="00E215E8" w:rsidP="00E215E8" w:rsidRDefault="00E215E8" w14:paraId="40C2796F" w14:textId="77777777">
      <w:pPr>
        <w:pStyle w:val="AppH3"/>
        <w:rPr>
          <w:rFonts w:eastAsia="Calibri"/>
        </w:rPr>
      </w:pPr>
      <w:bookmarkStart w:name="_Toc12872387" w:id="293"/>
      <w:bookmarkStart w:name="_Toc20746630" w:id="294"/>
      <w:r w:rsidRPr="00EE12B6">
        <w:rPr>
          <w:rFonts w:eastAsia="Calibri"/>
        </w:rPr>
        <w:t>Student Records Item Overview Handout</w:t>
      </w:r>
      <w:bookmarkEnd w:id="280"/>
      <w:bookmarkEnd w:id="291"/>
      <w:bookmarkEnd w:id="292"/>
      <w:bookmarkEnd w:id="293"/>
      <w:bookmarkEnd w:id="294"/>
    </w:p>
    <w:p w:rsidRPr="00780110" w:rsidR="00E215E8" w:rsidP="00E215E8" w:rsidRDefault="00E215E8" w14:paraId="7FB96432" w14:textId="158EC74D">
      <w:pPr>
        <w:jc w:val="center"/>
      </w:pPr>
      <w:r w:rsidRPr="00805E03">
        <w:rPr>
          <w:noProof/>
        </w:rPr>
        <w:drawing>
          <wp:inline distT="0" distB="0" distL="0" distR="0" wp14:anchorId="6638F9DD" wp14:editId="32D67BE3">
            <wp:extent cx="5927697" cy="7671270"/>
            <wp:effectExtent l="0" t="0" r="0" b="6350"/>
            <wp:docPr id="1889402844" name="Picture 188940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Item-Overview.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927697" cy="7671270"/>
                    </a:xfrm>
                    <a:prstGeom prst="rect">
                      <a:avLst/>
                    </a:prstGeom>
                  </pic:spPr>
                </pic:pic>
              </a:graphicData>
            </a:graphic>
          </wp:inline>
        </w:drawing>
      </w:r>
      <w:bookmarkEnd w:id="260"/>
    </w:p>
    <w:p w:rsidR="00A30B31" w:rsidP="00FA25F2" w:rsidRDefault="00A30B31" w14:paraId="3E9C4F67" w14:textId="142424CD">
      <w:pPr>
        <w:pStyle w:val="BodyText"/>
        <w:rPr>
          <w:b/>
        </w:rPr>
      </w:pPr>
    </w:p>
    <w:p w:rsidR="00064216" w:rsidP="00FA25F2" w:rsidRDefault="00064216" w14:paraId="49A489B0" w14:textId="48430E23">
      <w:pPr>
        <w:pStyle w:val="BodyText"/>
        <w:rPr>
          <w:b/>
        </w:rPr>
      </w:pPr>
    </w:p>
    <w:p w:rsidR="00064216" w:rsidP="00064216" w:rsidRDefault="00064216" w14:paraId="46B4D6CF" w14:textId="32965CBF">
      <w:pPr>
        <w:pStyle w:val="AppH2"/>
      </w:pPr>
      <w:bookmarkStart w:name="_Toc20746631" w:id="295"/>
      <w:r>
        <w:t>Spanish Resources</w:t>
      </w:r>
      <w:bookmarkEnd w:id="295"/>
    </w:p>
    <w:tbl>
      <w:tblPr>
        <w:tblStyle w:val="TableGrid"/>
        <w:tblW w:w="0" w:type="auto"/>
        <w:tblLook w:val="04A0" w:firstRow="1" w:lastRow="0" w:firstColumn="1" w:lastColumn="0" w:noHBand="0" w:noVBand="1"/>
      </w:tblPr>
      <w:tblGrid>
        <w:gridCol w:w="10224"/>
      </w:tblGrid>
      <w:tr w:rsidRPr="00722AF8" w:rsidR="0079000A" w:rsidTr="00731E32" w14:paraId="327B55D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hideMark/>
          </w:tcPr>
          <w:p w:rsidRPr="00722AF8" w:rsidR="0079000A" w:rsidP="00731E32" w:rsidRDefault="0079000A" w14:paraId="03C18797" w14:textId="7E115B73">
            <w:pPr>
              <w:pStyle w:val="BodyText"/>
              <w:rPr>
                <w:szCs w:val="24"/>
              </w:rPr>
            </w:pPr>
            <w:r w:rsidRPr="00722AF8">
              <w:rPr>
                <w:i/>
                <w:szCs w:val="24"/>
              </w:rPr>
              <w:t>Th</w:t>
            </w:r>
            <w:r>
              <w:rPr>
                <w:i/>
                <w:szCs w:val="24"/>
              </w:rPr>
              <w:t>e</w:t>
            </w:r>
            <w:r w:rsidRPr="00722AF8">
              <w:rPr>
                <w:i/>
                <w:szCs w:val="24"/>
              </w:rPr>
              <w:t xml:space="preserve"> </w:t>
            </w:r>
            <w:r>
              <w:rPr>
                <w:i/>
                <w:szCs w:val="24"/>
              </w:rPr>
              <w:t xml:space="preserve">Institution Handbook Volume II and </w:t>
            </w:r>
            <w:r w:rsidRPr="00722AF8">
              <w:rPr>
                <w:i/>
                <w:szCs w:val="24"/>
              </w:rPr>
              <w:t xml:space="preserve">Student Records Codebook will be sent to sampled institutions that are located in Puerto Rico. Volume I of the handbook, which was include in the enrollment list clearance package (v.23), covers registering for NPSAS:20 and providing the student enrollment list. Volume II of the handbook covers student records collection. </w:t>
            </w:r>
          </w:p>
        </w:tc>
      </w:tr>
    </w:tbl>
    <w:p w:rsidRPr="00EE12B6" w:rsidR="00064216" w:rsidP="00064216" w:rsidRDefault="00064216" w14:paraId="7077463B" w14:textId="6CD85236">
      <w:pPr>
        <w:pStyle w:val="AppH3"/>
        <w:rPr>
          <w:rFonts w:eastAsia="Calibri"/>
        </w:rPr>
      </w:pPr>
      <w:bookmarkStart w:name="_Toc20746632" w:id="296"/>
      <w:r>
        <w:rPr>
          <w:rFonts w:eastAsia="Calibri"/>
        </w:rPr>
        <w:t>Institution Handbook Volume II</w:t>
      </w:r>
      <w:bookmarkEnd w:id="296"/>
    </w:p>
    <w:p w:rsidRPr="00722AF8" w:rsidR="00E22D2F" w:rsidP="00E22D2F" w:rsidRDefault="00E22D2F" w14:paraId="58D24EFE" w14:textId="77777777">
      <w:pPr>
        <w:rPr>
          <w:b/>
          <w:bCs/>
          <w:iCs/>
          <w:szCs w:val="24"/>
        </w:rPr>
      </w:pPr>
    </w:p>
    <w:p w:rsidRPr="0079000A" w:rsidR="00E22D2F" w:rsidP="00E22D2F" w:rsidRDefault="00E22D2F" w14:paraId="172D3A32" w14:textId="77777777">
      <w:pPr>
        <w:rPr>
          <w:b/>
          <w:bCs/>
          <w:iCs/>
          <w:szCs w:val="24"/>
        </w:rPr>
      </w:pPr>
      <w:r w:rsidRPr="0079000A">
        <w:rPr>
          <w:b/>
          <w:bCs/>
          <w:iCs/>
          <w:szCs w:val="24"/>
        </w:rPr>
        <w:t>Estudio Nacional de Ayuda Económica a Estudiantes de Postsecundaria 2019-20 (NPSAS:20)</w:t>
      </w:r>
    </w:p>
    <w:p w:rsidRPr="0079000A" w:rsidR="00E22D2F" w:rsidP="00E22D2F" w:rsidRDefault="00E22D2F" w14:paraId="3D1E546D" w14:textId="77777777">
      <w:pPr>
        <w:rPr>
          <w:b/>
          <w:bCs/>
          <w:iCs/>
          <w:szCs w:val="24"/>
        </w:rPr>
      </w:pPr>
      <w:r w:rsidRPr="0079000A">
        <w:rPr>
          <w:b/>
          <w:bCs/>
          <w:iCs/>
          <w:szCs w:val="24"/>
        </w:rPr>
        <w:t>Manual de la institución: Libro II</w:t>
      </w:r>
    </w:p>
    <w:p w:rsidRPr="0079000A" w:rsidR="00E22D2F" w:rsidP="00E22D2F" w:rsidRDefault="00E22D2F" w14:paraId="4F999F48" w14:textId="77777777">
      <w:pPr>
        <w:pStyle w:val="BodyText-noindent"/>
        <w:rPr>
          <w:rStyle w:val="Strong"/>
          <w:rFonts w:ascii="Garamond" w:hAnsi="Garamond"/>
          <w:sz w:val="24"/>
          <w:szCs w:val="24"/>
        </w:rPr>
      </w:pPr>
      <w:r w:rsidRPr="0079000A">
        <w:rPr>
          <w:rStyle w:val="Strong"/>
          <w:rFonts w:ascii="Garamond" w:hAnsi="Garamond"/>
          <w:sz w:val="24"/>
          <w:szCs w:val="24"/>
        </w:rPr>
        <w:t>Acerca de este manual</w:t>
      </w:r>
    </w:p>
    <w:p w:rsidRPr="0079000A" w:rsidR="00E22D2F" w:rsidP="00E22D2F" w:rsidRDefault="00E22D2F" w14:paraId="53806426" w14:textId="77777777">
      <w:pPr>
        <w:spacing w:after="160" w:line="259" w:lineRule="auto"/>
        <w:rPr>
          <w:rFonts w:cs="Arial"/>
          <w:bCs/>
          <w:szCs w:val="24"/>
        </w:rPr>
      </w:pPr>
      <w:r w:rsidRPr="0079000A">
        <w:rPr>
          <w:bCs/>
          <w:szCs w:val="24"/>
        </w:rPr>
        <w:t>Este manual le guiará en el uso del Portal de Datos de Postsecundaria (</w:t>
      </w:r>
      <w:r w:rsidRPr="0079000A">
        <w:rPr>
          <w:bCs/>
          <w:i/>
          <w:iCs/>
          <w:szCs w:val="24"/>
        </w:rPr>
        <w:t>Postsecondary Data Portal</w:t>
      </w:r>
      <w:r w:rsidRPr="0079000A">
        <w:rPr>
          <w:bCs/>
          <w:szCs w:val="24"/>
        </w:rPr>
        <w:t xml:space="preserve"> o PDP) para proporcionar a NPSAS:20 los datos de los récords de los estudiantes.</w:t>
      </w:r>
    </w:p>
    <w:p w:rsidRPr="0079000A" w:rsidR="00E22D2F" w:rsidP="00E22D2F" w:rsidRDefault="00E22D2F" w14:paraId="7F8EDB38" w14:textId="77777777">
      <w:pPr>
        <w:pStyle w:val="BodyText-noindent"/>
        <w:rPr>
          <w:rFonts w:ascii="Garamond" w:hAnsi="Garamond"/>
          <w:b/>
          <w:bCs/>
          <w:sz w:val="24"/>
          <w:szCs w:val="24"/>
        </w:rPr>
      </w:pPr>
      <w:r w:rsidRPr="0079000A">
        <w:rPr>
          <w:rFonts w:ascii="Garamond" w:hAnsi="Garamond"/>
          <w:b/>
          <w:bCs/>
          <w:sz w:val="24"/>
          <w:szCs w:val="24"/>
        </w:rPr>
        <w:t>Contenido</w:t>
      </w:r>
    </w:p>
    <w:p w:rsidRPr="0079000A" w:rsidR="00E22D2F" w:rsidP="00E22D2F" w:rsidRDefault="00E22D2F" w14:paraId="267CF63F" w14:textId="77777777">
      <w:pPr>
        <w:spacing w:line="259" w:lineRule="auto"/>
        <w:rPr>
          <w:szCs w:val="24"/>
        </w:rPr>
      </w:pPr>
      <w:r w:rsidRPr="0079000A">
        <w:rPr>
          <w:szCs w:val="24"/>
        </w:rPr>
        <w:t>Servicio de asistencia de NPSAS:20 (</w:t>
      </w:r>
      <w:r w:rsidRPr="0079000A">
        <w:rPr>
          <w:i/>
          <w:iCs/>
          <w:szCs w:val="24"/>
        </w:rPr>
        <w:t>NPSAS:20 Help Desk</w:t>
      </w:r>
      <w:r w:rsidRPr="0079000A">
        <w:rPr>
          <w:szCs w:val="24"/>
        </w:rPr>
        <w:t>)</w:t>
      </w:r>
    </w:p>
    <w:p w:rsidRPr="0079000A" w:rsidR="00E22D2F" w:rsidP="00E22D2F" w:rsidRDefault="00E22D2F" w14:paraId="22FF8EF4" w14:textId="77777777">
      <w:pPr>
        <w:spacing w:line="259" w:lineRule="auto"/>
        <w:rPr>
          <w:rFonts w:cs="Arial"/>
          <w:bCs/>
          <w:szCs w:val="24"/>
        </w:rPr>
      </w:pPr>
      <w:r w:rsidRPr="0079000A">
        <w:rPr>
          <w:szCs w:val="24"/>
        </w:rPr>
        <w:t>Panorama general de ítems sobre los datos de los récords de los estudiantes</w:t>
      </w:r>
      <w:r w:rsidRPr="0079000A">
        <w:rPr>
          <w:bCs/>
          <w:szCs w:val="24"/>
        </w:rPr>
        <w:t xml:space="preserve"> (</w:t>
      </w:r>
      <w:r w:rsidRPr="0079000A">
        <w:rPr>
          <w:bCs/>
          <w:i/>
          <w:iCs/>
          <w:szCs w:val="24"/>
        </w:rPr>
        <w:t>Student Records Data Item Overview)</w:t>
      </w:r>
    </w:p>
    <w:p w:rsidRPr="0079000A" w:rsidR="00E22D2F" w:rsidP="00E22D2F" w:rsidRDefault="00E22D2F" w14:paraId="411BE5BB" w14:textId="77777777">
      <w:pPr>
        <w:spacing w:line="259" w:lineRule="auto"/>
        <w:rPr>
          <w:rFonts w:cs="Arial"/>
          <w:bCs/>
          <w:szCs w:val="24"/>
        </w:rPr>
      </w:pPr>
      <w:r w:rsidRPr="0079000A">
        <w:rPr>
          <w:bCs/>
          <w:szCs w:val="24"/>
        </w:rPr>
        <w:t>Qué hay de nuevo (</w:t>
      </w:r>
      <w:r w:rsidRPr="0079000A">
        <w:rPr>
          <w:bCs/>
          <w:i/>
          <w:iCs/>
          <w:szCs w:val="24"/>
        </w:rPr>
        <w:t>What’s New</w:t>
      </w:r>
      <w:r w:rsidRPr="0079000A">
        <w:rPr>
          <w:bCs/>
          <w:szCs w:val="24"/>
        </w:rPr>
        <w:t>)</w:t>
      </w:r>
    </w:p>
    <w:p w:rsidRPr="0079000A" w:rsidR="00E22D2F" w:rsidP="00E22D2F" w:rsidRDefault="00E22D2F" w14:paraId="66490E86" w14:textId="77777777">
      <w:pPr>
        <w:spacing w:line="259" w:lineRule="auto"/>
        <w:rPr>
          <w:rFonts w:cs="Arial"/>
          <w:bCs/>
          <w:szCs w:val="24"/>
        </w:rPr>
      </w:pPr>
      <w:r w:rsidRPr="0079000A">
        <w:rPr>
          <w:bCs/>
          <w:szCs w:val="24"/>
        </w:rPr>
        <w:t>Selección del modo para proporcionar datos (</w:t>
      </w:r>
      <w:r w:rsidRPr="0079000A">
        <w:rPr>
          <w:bCs/>
          <w:i/>
          <w:iCs/>
          <w:szCs w:val="24"/>
        </w:rPr>
        <w:t>Selecting a Mode to Provide Data</w:t>
      </w:r>
      <w:r w:rsidRPr="0079000A">
        <w:rPr>
          <w:bCs/>
          <w:szCs w:val="24"/>
        </w:rPr>
        <w:t>)</w:t>
      </w:r>
    </w:p>
    <w:p w:rsidRPr="0079000A" w:rsidR="00E22D2F" w:rsidP="00E22D2F" w:rsidRDefault="00E22D2F" w14:paraId="1BBF117C" w14:textId="77777777">
      <w:pPr>
        <w:spacing w:line="259" w:lineRule="auto"/>
        <w:rPr>
          <w:rFonts w:cs="Arial"/>
          <w:bCs/>
          <w:szCs w:val="24"/>
        </w:rPr>
      </w:pPr>
      <w:r w:rsidRPr="0079000A">
        <w:rPr>
          <w:bCs/>
          <w:szCs w:val="24"/>
        </w:rPr>
        <w:t>Modo Web (</w:t>
      </w:r>
      <w:r w:rsidRPr="0079000A">
        <w:rPr>
          <w:bCs/>
          <w:i/>
          <w:iCs/>
          <w:szCs w:val="24"/>
        </w:rPr>
        <w:t>Web Mode</w:t>
      </w:r>
      <w:r w:rsidRPr="0079000A">
        <w:rPr>
          <w:bCs/>
          <w:szCs w:val="24"/>
        </w:rPr>
        <w:t>)</w:t>
      </w:r>
    </w:p>
    <w:p w:rsidRPr="0079000A" w:rsidR="00E22D2F" w:rsidP="00E22D2F" w:rsidRDefault="00E22D2F" w14:paraId="0C0E7D9E" w14:textId="77777777">
      <w:pPr>
        <w:spacing w:line="259" w:lineRule="auto"/>
        <w:rPr>
          <w:rFonts w:cs="Arial"/>
          <w:bCs/>
          <w:szCs w:val="24"/>
        </w:rPr>
      </w:pPr>
      <w:r w:rsidRPr="0079000A">
        <w:rPr>
          <w:bCs/>
          <w:szCs w:val="24"/>
        </w:rPr>
        <w:t>Modo Excel (</w:t>
      </w:r>
      <w:r w:rsidRPr="0079000A">
        <w:rPr>
          <w:bCs/>
          <w:i/>
          <w:iCs/>
          <w:szCs w:val="24"/>
        </w:rPr>
        <w:t>Excel Mode</w:t>
      </w:r>
      <w:r w:rsidRPr="0079000A">
        <w:rPr>
          <w:bCs/>
          <w:szCs w:val="24"/>
        </w:rPr>
        <w:t>)</w:t>
      </w:r>
    </w:p>
    <w:p w:rsidRPr="0079000A" w:rsidR="00E22D2F" w:rsidP="00E22D2F" w:rsidRDefault="00E22D2F" w14:paraId="22F5D963" w14:textId="77777777">
      <w:pPr>
        <w:spacing w:line="259" w:lineRule="auto"/>
        <w:rPr>
          <w:rFonts w:cs="Arial"/>
          <w:bCs/>
          <w:szCs w:val="24"/>
        </w:rPr>
      </w:pPr>
      <w:r w:rsidRPr="0079000A">
        <w:rPr>
          <w:bCs/>
          <w:szCs w:val="24"/>
        </w:rPr>
        <w:t>Modo CSV (</w:t>
      </w:r>
      <w:r w:rsidRPr="0079000A">
        <w:rPr>
          <w:bCs/>
          <w:i/>
          <w:iCs/>
          <w:szCs w:val="24"/>
        </w:rPr>
        <w:t>CSV Mode</w:t>
      </w:r>
      <w:r w:rsidRPr="0079000A">
        <w:rPr>
          <w:bCs/>
          <w:szCs w:val="24"/>
        </w:rPr>
        <w:t>)</w:t>
      </w:r>
    </w:p>
    <w:p w:rsidRPr="0079000A" w:rsidR="00E22D2F" w:rsidP="00E22D2F" w:rsidRDefault="00E22D2F" w14:paraId="4CA16D47" w14:textId="77777777">
      <w:pPr>
        <w:spacing w:line="259" w:lineRule="auto"/>
        <w:rPr>
          <w:rFonts w:cs="Arial"/>
          <w:bCs/>
          <w:szCs w:val="24"/>
        </w:rPr>
      </w:pPr>
      <w:r w:rsidRPr="0079000A">
        <w:rPr>
          <w:bCs/>
          <w:szCs w:val="24"/>
        </w:rPr>
        <w:t>Guía de la sección informativa general del estudiante (</w:t>
      </w:r>
      <w:r w:rsidRPr="0079000A">
        <w:rPr>
          <w:bCs/>
          <w:i/>
          <w:iCs/>
          <w:szCs w:val="24"/>
        </w:rPr>
        <w:t>Guide to the General Student Information Section</w:t>
      </w:r>
      <w:r w:rsidRPr="0079000A">
        <w:rPr>
          <w:bCs/>
          <w:szCs w:val="24"/>
        </w:rPr>
        <w:t>)</w:t>
      </w:r>
    </w:p>
    <w:p w:rsidRPr="0079000A" w:rsidR="00E22D2F" w:rsidP="00E22D2F" w:rsidRDefault="00E22D2F" w14:paraId="67EA0D1D" w14:textId="77777777">
      <w:pPr>
        <w:spacing w:line="259" w:lineRule="auto"/>
        <w:rPr>
          <w:rFonts w:cs="Arial"/>
          <w:bCs/>
          <w:szCs w:val="24"/>
        </w:rPr>
      </w:pPr>
      <w:r w:rsidRPr="0079000A">
        <w:rPr>
          <w:bCs/>
          <w:szCs w:val="24"/>
        </w:rPr>
        <w:t>Guía de la sección de matriculación(</w:t>
      </w:r>
      <w:r w:rsidRPr="0079000A">
        <w:rPr>
          <w:bCs/>
          <w:i/>
          <w:iCs/>
          <w:szCs w:val="24"/>
        </w:rPr>
        <w:t>Guide to the Enrollment Section</w:t>
      </w:r>
      <w:r w:rsidRPr="0079000A">
        <w:rPr>
          <w:bCs/>
          <w:szCs w:val="24"/>
        </w:rPr>
        <w:t>)</w:t>
      </w:r>
    </w:p>
    <w:p w:rsidRPr="0079000A" w:rsidR="00E22D2F" w:rsidP="00E22D2F" w:rsidRDefault="00E22D2F" w14:paraId="190606F3" w14:textId="77777777">
      <w:pPr>
        <w:spacing w:line="259" w:lineRule="auto"/>
        <w:rPr>
          <w:rFonts w:cs="Arial"/>
          <w:bCs/>
          <w:szCs w:val="24"/>
        </w:rPr>
      </w:pPr>
      <w:r w:rsidRPr="0079000A">
        <w:rPr>
          <w:bCs/>
          <w:szCs w:val="24"/>
        </w:rPr>
        <w:t>Guía de la sección de presupuesto (</w:t>
      </w:r>
      <w:r w:rsidRPr="0079000A">
        <w:rPr>
          <w:bCs/>
          <w:i/>
          <w:iCs/>
          <w:szCs w:val="24"/>
        </w:rPr>
        <w:t>Guide to the Budget Section</w:t>
      </w:r>
      <w:r w:rsidRPr="0079000A">
        <w:rPr>
          <w:bCs/>
          <w:szCs w:val="24"/>
        </w:rPr>
        <w:t>)</w:t>
      </w:r>
    </w:p>
    <w:p w:rsidRPr="0079000A" w:rsidR="00E22D2F" w:rsidP="00E22D2F" w:rsidRDefault="00E22D2F" w14:paraId="174563F5" w14:textId="77777777">
      <w:pPr>
        <w:spacing w:line="259" w:lineRule="auto"/>
        <w:rPr>
          <w:bCs/>
          <w:szCs w:val="24"/>
        </w:rPr>
      </w:pPr>
      <w:r w:rsidRPr="0079000A">
        <w:rPr>
          <w:bCs/>
          <w:szCs w:val="24"/>
        </w:rPr>
        <w:t>Guía de la sección de ayuda económica (</w:t>
      </w:r>
      <w:r w:rsidRPr="0079000A">
        <w:rPr>
          <w:bCs/>
          <w:i/>
          <w:iCs/>
          <w:szCs w:val="24"/>
        </w:rPr>
        <w:t>Guide to the Financial Aid Section</w:t>
      </w:r>
      <w:r w:rsidRPr="0079000A">
        <w:rPr>
          <w:bCs/>
          <w:szCs w:val="24"/>
        </w:rPr>
        <w:t>)</w:t>
      </w:r>
    </w:p>
    <w:p w:rsidRPr="0079000A" w:rsidR="00E22D2F" w:rsidP="00E22D2F" w:rsidRDefault="00E22D2F" w14:paraId="5C187303" w14:textId="77777777">
      <w:pPr>
        <w:spacing w:line="259" w:lineRule="auto"/>
        <w:rPr>
          <w:rFonts w:cs="Arial"/>
          <w:bCs/>
          <w:szCs w:val="24"/>
        </w:rPr>
      </w:pPr>
      <w:r w:rsidRPr="0079000A">
        <w:rPr>
          <w:rFonts w:cs="Arial"/>
          <w:bCs/>
          <w:szCs w:val="24"/>
        </w:rPr>
        <w:t>Preguntas más frecuentes – Recolección de récords de los estudiantes (</w:t>
      </w:r>
      <w:r w:rsidRPr="0079000A">
        <w:rPr>
          <w:rFonts w:cs="Arial"/>
          <w:bCs/>
          <w:i/>
          <w:iCs/>
          <w:szCs w:val="24"/>
        </w:rPr>
        <w:t>Student Records Frequently Asked Questions</w:t>
      </w:r>
      <w:r w:rsidRPr="0079000A">
        <w:rPr>
          <w:rFonts w:cs="Arial"/>
          <w:bCs/>
          <w:szCs w:val="24"/>
        </w:rPr>
        <w:t>)</w:t>
      </w:r>
    </w:p>
    <w:p w:rsidRPr="0079000A" w:rsidR="00E22D2F" w:rsidP="00E22D2F" w:rsidRDefault="00E22D2F" w14:paraId="31011F18" w14:textId="77777777">
      <w:pPr>
        <w:pStyle w:val="BodyText-noindent"/>
        <w:rPr>
          <w:rFonts w:ascii="Garamond" w:hAnsi="Garamond"/>
          <w:b/>
          <w:bCs/>
          <w:sz w:val="24"/>
          <w:szCs w:val="24"/>
        </w:rPr>
      </w:pPr>
      <w:r w:rsidRPr="0079000A">
        <w:rPr>
          <w:rFonts w:ascii="Garamond" w:hAnsi="Garamond"/>
          <w:b/>
          <w:bCs/>
          <w:sz w:val="24"/>
          <w:szCs w:val="24"/>
        </w:rPr>
        <w:t xml:space="preserve">Servicio de asistencia de NPSAS:20 </w:t>
      </w:r>
      <w:r w:rsidRPr="0079000A">
        <w:rPr>
          <w:rFonts w:ascii="Garamond" w:hAnsi="Garamond"/>
          <w:b/>
          <w:bCs/>
          <w:i/>
          <w:sz w:val="24"/>
          <w:szCs w:val="24"/>
        </w:rPr>
        <w:t>(NPSAS:20 Help Desk)</w:t>
      </w:r>
    </w:p>
    <w:p w:rsidRPr="0079000A" w:rsidR="00E22D2F" w:rsidP="00E22D2F" w:rsidRDefault="00E22D2F" w14:paraId="1312AFDE" w14:textId="77777777">
      <w:pPr>
        <w:spacing w:after="160" w:line="259" w:lineRule="auto"/>
        <w:rPr>
          <w:rFonts w:cs="Arial"/>
          <w:szCs w:val="24"/>
        </w:rPr>
      </w:pPr>
      <w:r w:rsidRPr="0079000A">
        <w:rPr>
          <w:szCs w:val="24"/>
        </w:rPr>
        <w:t>¿Necesita ayuda? Comuníquese al servicio de asistencia (</w:t>
      </w:r>
      <w:r w:rsidRPr="0079000A">
        <w:rPr>
          <w:i/>
          <w:iCs/>
          <w:szCs w:val="24"/>
        </w:rPr>
        <w:t>Help Desk</w:t>
      </w:r>
      <w:r w:rsidRPr="0079000A">
        <w:rPr>
          <w:szCs w:val="24"/>
        </w:rPr>
        <w:t>) llamando gratis al [number] o por correo electrónico a portalhelp@rti.org. El servicio de asistencia está disponible de 9:00 a.m. a 5:00 p.m. hora del este, de lunes a viernes.</w:t>
      </w:r>
    </w:p>
    <w:p w:rsidRPr="0079000A" w:rsidR="00E22D2F" w:rsidP="00E22D2F" w:rsidRDefault="00E22D2F" w14:paraId="4EF18A73" w14:textId="77777777">
      <w:pPr>
        <w:rPr>
          <w:rFonts w:cs="Arial"/>
          <w:b/>
          <w:bCs/>
          <w:szCs w:val="24"/>
        </w:rPr>
      </w:pPr>
      <w:r w:rsidRPr="0079000A">
        <w:rPr>
          <w:szCs w:val="24"/>
        </w:rPr>
        <w:br w:type="page"/>
      </w:r>
    </w:p>
    <w:p w:rsidRPr="0079000A" w:rsidR="00E22D2F" w:rsidP="00E22D2F" w:rsidRDefault="00E22D2F" w14:paraId="23593D76" w14:textId="77777777">
      <w:pPr>
        <w:pStyle w:val="BodyText-noindent"/>
        <w:rPr>
          <w:rFonts w:ascii="Garamond" w:hAnsi="Garamond"/>
          <w:b/>
          <w:bCs/>
          <w:sz w:val="24"/>
          <w:szCs w:val="24"/>
        </w:rPr>
      </w:pPr>
      <w:r w:rsidRPr="0079000A">
        <w:rPr>
          <w:rFonts w:ascii="Garamond" w:hAnsi="Garamond"/>
          <w:b/>
          <w:bCs/>
          <w:sz w:val="24"/>
          <w:szCs w:val="24"/>
        </w:rPr>
        <w:t>Panorama general de ítems de los récords de los estudiantes de NPSAS:20</w:t>
      </w:r>
    </w:p>
    <w:p w:rsidRPr="0079000A" w:rsidR="00E22D2F" w:rsidP="00E22D2F" w:rsidRDefault="00E22D2F" w14:paraId="3197AFFC" w14:textId="77777777">
      <w:pPr>
        <w:pStyle w:val="BodyText-noindent"/>
        <w:rPr>
          <w:rFonts w:ascii="Garamond" w:hAnsi="Garamond"/>
          <w:sz w:val="24"/>
          <w:szCs w:val="24"/>
        </w:rPr>
      </w:pPr>
      <w:r w:rsidRPr="0079000A">
        <w:rPr>
          <w:rFonts w:ascii="Garamond" w:hAnsi="Garamond"/>
          <w:sz w:val="24"/>
          <w:szCs w:val="24"/>
        </w:rPr>
        <w:t>Para detalles sobre los ítems y las especificaciones del diseño del archivo, vea el Libro de códigos de récords de estudiantes NPSAS:20 disponible en la página de Recursos (</w:t>
      </w:r>
      <w:r w:rsidRPr="0079000A">
        <w:rPr>
          <w:rFonts w:ascii="Garamond" w:hAnsi="Garamond"/>
          <w:i/>
          <w:iCs/>
          <w:sz w:val="24"/>
          <w:szCs w:val="24"/>
        </w:rPr>
        <w:t>Resources</w:t>
      </w:r>
      <w:r w:rsidRPr="0079000A">
        <w:rPr>
          <w:rFonts w:ascii="Garamond" w:hAnsi="Garamond"/>
          <w:sz w:val="24"/>
          <w:szCs w:val="24"/>
        </w:rPr>
        <w:t xml:space="preserve">) del Portal de Datos de Postsecundaria (PDP) en </w:t>
      </w:r>
      <w:r w:rsidRPr="0079000A">
        <w:rPr>
          <w:rFonts w:ascii="Garamond" w:hAnsi="Garamond"/>
          <w:sz w:val="24"/>
          <w:szCs w:val="24"/>
          <w:u w:val="single"/>
        </w:rPr>
        <w:t>https://surveys.nces.ed.gov/portal</w:t>
      </w:r>
      <w:r w:rsidRPr="0079000A">
        <w:rPr>
          <w:rFonts w:ascii="Garamond" w:hAnsi="Garamond"/>
          <w:sz w:val="24"/>
          <w:szCs w:val="24"/>
        </w:rPr>
        <w:t>.</w:t>
      </w:r>
    </w:p>
    <w:p w:rsidRPr="0079000A" w:rsidR="00E22D2F" w:rsidP="00E22D2F" w:rsidRDefault="00E22D2F" w14:paraId="23472167" w14:textId="77777777">
      <w:pPr>
        <w:pStyle w:val="BodyText-noindent"/>
        <w:rPr>
          <w:rFonts w:ascii="Garamond" w:hAnsi="Garamond"/>
          <w:sz w:val="24"/>
          <w:szCs w:val="24"/>
        </w:rPr>
      </w:pPr>
      <w:r w:rsidRPr="0079000A">
        <w:rPr>
          <w:rFonts w:ascii="Garamond" w:hAnsi="Garamond"/>
          <w:sz w:val="24"/>
          <w:szCs w:val="24"/>
        </w:rPr>
        <w:t>Los datos más esenciales se indican con un asterisco (*)</w:t>
      </w:r>
    </w:p>
    <w:tbl>
      <w:tblPr>
        <w:tblStyle w:val="TableGridLight3"/>
        <w:tblW w:w="0" w:type="auto"/>
        <w:tblLook w:val="04A0" w:firstRow="1" w:lastRow="0" w:firstColumn="1" w:lastColumn="0" w:noHBand="0" w:noVBand="1"/>
      </w:tblPr>
      <w:tblGrid>
        <w:gridCol w:w="3500"/>
        <w:gridCol w:w="3501"/>
        <w:gridCol w:w="3501"/>
      </w:tblGrid>
      <w:tr w:rsidRPr="00722AF8" w:rsidR="00E22D2F" w:rsidTr="00E22D2F" w14:paraId="794CE778" w14:textId="77777777">
        <w:tc>
          <w:tcPr>
            <w:tcW w:w="10502" w:type="dxa"/>
            <w:gridSpan w:val="3"/>
            <w:shd w:val="clear" w:color="auto" w:fill="C4BC96" w:themeFill="background2" w:themeFillShade="BF"/>
          </w:tcPr>
          <w:p w:rsidRPr="00731E32" w:rsidR="00E22D2F" w:rsidP="00731E32" w:rsidRDefault="00E22D2F" w14:paraId="7AD93180" w14:textId="77777777">
            <w:pPr>
              <w:pStyle w:val="BodyText-noindent"/>
              <w:rPr>
                <w:b/>
                <w:bCs/>
              </w:rPr>
            </w:pPr>
            <w:r w:rsidRPr="00731E32">
              <w:rPr>
                <w:b/>
                <w:bCs/>
              </w:rPr>
              <w:t>Información general del estudiante</w:t>
            </w:r>
          </w:p>
        </w:tc>
      </w:tr>
      <w:tr w:rsidRPr="00722AF8" w:rsidR="00E22D2F" w:rsidTr="00E22D2F" w14:paraId="45E2CD1E" w14:textId="77777777">
        <w:tc>
          <w:tcPr>
            <w:tcW w:w="3500" w:type="dxa"/>
            <w:vAlign w:val="center"/>
          </w:tcPr>
          <w:p w:rsidRPr="00722AF8" w:rsidR="00E22D2F" w:rsidP="00731E32" w:rsidRDefault="00E22D2F" w14:paraId="1658DD0F" w14:textId="77777777">
            <w:r w:rsidRPr="00722AF8">
              <w:t>Información personal</w:t>
            </w:r>
          </w:p>
        </w:tc>
        <w:tc>
          <w:tcPr>
            <w:tcW w:w="3501" w:type="dxa"/>
            <w:vAlign w:val="center"/>
          </w:tcPr>
          <w:p w:rsidRPr="00722AF8" w:rsidR="00E22D2F" w:rsidP="00731E32" w:rsidRDefault="00E22D2F" w14:paraId="6A2542AB" w14:textId="77777777"/>
        </w:tc>
        <w:tc>
          <w:tcPr>
            <w:tcW w:w="3501" w:type="dxa"/>
            <w:vAlign w:val="center"/>
          </w:tcPr>
          <w:p w:rsidRPr="00722AF8" w:rsidR="00E22D2F" w:rsidP="00731E32" w:rsidRDefault="00E22D2F" w14:paraId="327B7922" w14:textId="77777777">
            <w:r w:rsidRPr="00722AF8">
              <w:t>Información de contacto del padre/madre</w:t>
            </w:r>
          </w:p>
        </w:tc>
      </w:tr>
      <w:tr w:rsidRPr="00722AF8" w:rsidR="00E22D2F" w:rsidTr="00E22D2F" w14:paraId="0D93004B" w14:textId="77777777">
        <w:tc>
          <w:tcPr>
            <w:tcW w:w="3500" w:type="dxa"/>
            <w:vAlign w:val="center"/>
          </w:tcPr>
          <w:p w:rsidRPr="00722AF8" w:rsidR="00E22D2F" w:rsidP="00731E32" w:rsidRDefault="00E22D2F" w14:paraId="28E3C17B" w14:textId="77777777">
            <w:r w:rsidRPr="00722AF8">
              <w:t>*Identificación de la institución (IPEDS ID)</w:t>
            </w:r>
          </w:p>
        </w:tc>
        <w:tc>
          <w:tcPr>
            <w:tcW w:w="3501" w:type="dxa"/>
            <w:vAlign w:val="center"/>
          </w:tcPr>
          <w:p w:rsidRPr="00722AF8" w:rsidR="00E22D2F" w:rsidP="00731E32" w:rsidRDefault="00E22D2F" w14:paraId="44824D65" w14:textId="77777777">
            <w:r w:rsidRPr="00722AF8">
              <w:t>*¿Es Veterano de la Fuerzas Armadas de los Estados Unidos?</w:t>
            </w:r>
          </w:p>
        </w:tc>
        <w:tc>
          <w:tcPr>
            <w:tcW w:w="3501" w:type="dxa"/>
            <w:vAlign w:val="center"/>
          </w:tcPr>
          <w:p w:rsidRPr="00722AF8" w:rsidR="00E22D2F" w:rsidP="00731E32" w:rsidRDefault="00E22D2F" w14:paraId="55E000FE" w14:textId="77777777">
            <w:r w:rsidRPr="00722AF8">
              <w:t>Nombre del padre/madre</w:t>
            </w:r>
          </w:p>
        </w:tc>
      </w:tr>
      <w:tr w:rsidRPr="00722AF8" w:rsidR="00E22D2F" w:rsidTr="00E22D2F" w14:paraId="0590209A" w14:textId="77777777">
        <w:tc>
          <w:tcPr>
            <w:tcW w:w="3500" w:type="dxa"/>
            <w:vAlign w:val="center"/>
          </w:tcPr>
          <w:p w:rsidRPr="00722AF8" w:rsidR="00E22D2F" w:rsidP="00731E32" w:rsidRDefault="00E22D2F" w14:paraId="5B7F05ED" w14:textId="77777777">
            <w:r w:rsidRPr="00722AF8">
              <w:t>Identificación del estudiante</w:t>
            </w:r>
          </w:p>
        </w:tc>
        <w:tc>
          <w:tcPr>
            <w:tcW w:w="3501" w:type="dxa"/>
            <w:vAlign w:val="center"/>
          </w:tcPr>
          <w:p w:rsidRPr="00722AF8" w:rsidR="00E22D2F" w:rsidP="00731E32" w:rsidRDefault="00E22D2F" w14:paraId="33133648" w14:textId="77777777">
            <w:r w:rsidRPr="00722AF8">
              <w:t xml:space="preserve">*Tipo de </w:t>
            </w:r>
            <w:r w:rsidRPr="00722AF8">
              <w:rPr>
                <w:i/>
              </w:rPr>
              <w:t>Highschool</w:t>
            </w:r>
            <w:r w:rsidRPr="00722AF8">
              <w:t xml:space="preserve"> y año en que la completó</w:t>
            </w:r>
          </w:p>
        </w:tc>
        <w:tc>
          <w:tcPr>
            <w:tcW w:w="3501" w:type="dxa"/>
            <w:vAlign w:val="center"/>
          </w:tcPr>
          <w:p w:rsidRPr="00722AF8" w:rsidR="00E22D2F" w:rsidP="00731E32" w:rsidRDefault="00E22D2F" w14:paraId="03163230" w14:textId="77777777">
            <w:r w:rsidRPr="00722AF8">
              <w:t>Dirección del padre/madre</w:t>
            </w:r>
          </w:p>
        </w:tc>
      </w:tr>
      <w:tr w:rsidRPr="00722AF8" w:rsidR="00E22D2F" w:rsidTr="00E22D2F" w14:paraId="301F5C07" w14:textId="77777777">
        <w:tc>
          <w:tcPr>
            <w:tcW w:w="3500" w:type="dxa"/>
            <w:vAlign w:val="center"/>
          </w:tcPr>
          <w:p w:rsidRPr="00722AF8" w:rsidR="00E22D2F" w:rsidP="00731E32" w:rsidRDefault="00E22D2F" w14:paraId="053F5A2A" w14:textId="77777777">
            <w:r w:rsidRPr="00722AF8">
              <w:t>*Nombre del estudiante y nombre de soltera</w:t>
            </w:r>
          </w:p>
        </w:tc>
        <w:tc>
          <w:tcPr>
            <w:tcW w:w="3501" w:type="dxa"/>
            <w:vAlign w:val="center"/>
          </w:tcPr>
          <w:p w:rsidRPr="00722AF8" w:rsidR="00E22D2F" w:rsidP="00731E32" w:rsidRDefault="00E22D2F" w14:paraId="6A72B9CA" w14:textId="77777777">
            <w:r w:rsidRPr="00722AF8">
              <w:t>*Grupo étnico</w:t>
            </w:r>
          </w:p>
        </w:tc>
        <w:tc>
          <w:tcPr>
            <w:tcW w:w="3501" w:type="dxa"/>
            <w:vAlign w:val="center"/>
          </w:tcPr>
          <w:p w:rsidRPr="00722AF8" w:rsidR="00E22D2F" w:rsidP="00731E32" w:rsidRDefault="00E22D2F" w14:paraId="4E4E6256" w14:textId="77777777">
            <w:r w:rsidRPr="00722AF8">
              <w:t>Dirección de correo electrónico del padre/madre</w:t>
            </w:r>
          </w:p>
        </w:tc>
      </w:tr>
      <w:tr w:rsidRPr="00722AF8" w:rsidR="00E22D2F" w:rsidTr="00E22D2F" w14:paraId="208B6033" w14:textId="77777777">
        <w:tc>
          <w:tcPr>
            <w:tcW w:w="3500" w:type="dxa"/>
            <w:vAlign w:val="center"/>
          </w:tcPr>
          <w:p w:rsidRPr="00722AF8" w:rsidR="00E22D2F" w:rsidP="00731E32" w:rsidRDefault="00E22D2F" w14:paraId="3E1A49C4" w14:textId="77777777">
            <w:r w:rsidRPr="00722AF8">
              <w:t>*Número de seguro social</w:t>
            </w:r>
          </w:p>
        </w:tc>
        <w:tc>
          <w:tcPr>
            <w:tcW w:w="3501" w:type="dxa"/>
            <w:vAlign w:val="center"/>
          </w:tcPr>
          <w:p w:rsidRPr="00722AF8" w:rsidR="00E22D2F" w:rsidP="00731E32" w:rsidRDefault="00E22D2F" w14:paraId="118CBA26" w14:textId="77777777">
            <w:r w:rsidRPr="00722AF8">
              <w:t>*Raza</w:t>
            </w:r>
          </w:p>
        </w:tc>
        <w:tc>
          <w:tcPr>
            <w:tcW w:w="3501" w:type="dxa"/>
            <w:vAlign w:val="center"/>
          </w:tcPr>
          <w:p w:rsidRPr="00722AF8" w:rsidR="00E22D2F" w:rsidP="00731E32" w:rsidRDefault="00E22D2F" w14:paraId="5ECE0464" w14:textId="77777777">
            <w:r w:rsidRPr="00722AF8">
              <w:t>Número de teléfono del pare/madre</w:t>
            </w:r>
          </w:p>
        </w:tc>
      </w:tr>
      <w:tr w:rsidRPr="00722AF8" w:rsidR="00E22D2F" w:rsidTr="00E22D2F" w14:paraId="3C7A7F4A" w14:textId="77777777">
        <w:tc>
          <w:tcPr>
            <w:tcW w:w="3500" w:type="dxa"/>
            <w:vAlign w:val="center"/>
          </w:tcPr>
          <w:p w:rsidRPr="00722AF8" w:rsidR="00E22D2F" w:rsidP="00731E32" w:rsidRDefault="00E22D2F" w14:paraId="1DF63F46" w14:textId="77777777">
            <w:r w:rsidRPr="00722AF8">
              <w:t>*Fecha de nacimiento</w:t>
            </w:r>
          </w:p>
        </w:tc>
        <w:tc>
          <w:tcPr>
            <w:tcW w:w="3501" w:type="dxa"/>
            <w:shd w:val="clear" w:color="auto" w:fill="EEECE1" w:themeFill="background2"/>
            <w:vAlign w:val="center"/>
          </w:tcPr>
          <w:p w:rsidRPr="00722AF8" w:rsidR="00E22D2F" w:rsidP="00731E32" w:rsidRDefault="00E22D2F" w14:paraId="0AE6237E" w14:textId="77777777">
            <w:r w:rsidRPr="00722AF8">
              <w:t xml:space="preserve">Información de contacto </w:t>
            </w:r>
          </w:p>
        </w:tc>
        <w:tc>
          <w:tcPr>
            <w:tcW w:w="3501" w:type="dxa"/>
            <w:shd w:val="clear" w:color="auto" w:fill="EEECE1" w:themeFill="background2"/>
            <w:vAlign w:val="center"/>
          </w:tcPr>
          <w:p w:rsidRPr="00722AF8" w:rsidR="00E22D2F" w:rsidP="00731E32" w:rsidRDefault="00E22D2F" w14:paraId="39EC620E" w14:textId="77777777">
            <w:r w:rsidRPr="00722AF8">
              <w:t>Otra información de contacto</w:t>
            </w:r>
          </w:p>
        </w:tc>
      </w:tr>
      <w:tr w:rsidRPr="00722AF8" w:rsidR="00E22D2F" w:rsidTr="00E22D2F" w14:paraId="64DB9A07" w14:textId="77777777">
        <w:tc>
          <w:tcPr>
            <w:tcW w:w="3500" w:type="dxa"/>
            <w:vAlign w:val="center"/>
          </w:tcPr>
          <w:p w:rsidRPr="00722AF8" w:rsidR="00E22D2F" w:rsidP="00731E32" w:rsidRDefault="00E22D2F" w14:paraId="4272094F" w14:textId="77777777">
            <w:r w:rsidRPr="00722AF8">
              <w:t>*Sexo</w:t>
            </w:r>
          </w:p>
        </w:tc>
        <w:tc>
          <w:tcPr>
            <w:tcW w:w="3501" w:type="dxa"/>
            <w:shd w:val="clear" w:color="auto" w:fill="auto"/>
            <w:vAlign w:val="center"/>
          </w:tcPr>
          <w:p w:rsidRPr="00722AF8" w:rsidR="00E22D2F" w:rsidP="00731E32" w:rsidRDefault="00E22D2F" w14:paraId="2BDBE3DB" w14:textId="77777777">
            <w:r w:rsidRPr="00722AF8">
              <w:t>Dirección permanente</w:t>
            </w:r>
          </w:p>
        </w:tc>
        <w:tc>
          <w:tcPr>
            <w:tcW w:w="3501" w:type="dxa"/>
            <w:vAlign w:val="center"/>
          </w:tcPr>
          <w:p w:rsidRPr="00722AF8" w:rsidR="00E22D2F" w:rsidP="00731E32" w:rsidRDefault="00E22D2F" w14:paraId="2DC11F54" w14:textId="77777777">
            <w:r w:rsidRPr="00722AF8">
              <w:t>Otro nombre de contacto</w:t>
            </w:r>
          </w:p>
        </w:tc>
      </w:tr>
      <w:tr w:rsidRPr="00722AF8" w:rsidR="00E22D2F" w:rsidTr="00E22D2F" w14:paraId="3D5EFE45" w14:textId="77777777">
        <w:tc>
          <w:tcPr>
            <w:tcW w:w="3500" w:type="dxa"/>
            <w:vAlign w:val="center"/>
          </w:tcPr>
          <w:p w:rsidRPr="00722AF8" w:rsidR="00E22D2F" w:rsidP="00731E32" w:rsidRDefault="00E22D2F" w14:paraId="57B0E771" w14:textId="77777777">
            <w:r w:rsidRPr="00722AF8">
              <w:t xml:space="preserve">* Elegibilidad o razón por la que no es elegible para NPSAS:20 </w:t>
            </w:r>
          </w:p>
        </w:tc>
        <w:tc>
          <w:tcPr>
            <w:tcW w:w="3501" w:type="dxa"/>
            <w:shd w:val="clear" w:color="auto" w:fill="auto"/>
            <w:vAlign w:val="center"/>
          </w:tcPr>
          <w:p w:rsidRPr="00722AF8" w:rsidR="00E22D2F" w:rsidP="00731E32" w:rsidRDefault="00E22D2F" w14:paraId="38ABBF48" w14:textId="77777777">
            <w:r w:rsidRPr="00722AF8">
              <w:t xml:space="preserve">¿Es residente permanente del estado en dónde se encuentra la institución? </w:t>
            </w:r>
          </w:p>
        </w:tc>
        <w:tc>
          <w:tcPr>
            <w:tcW w:w="3501" w:type="dxa"/>
            <w:vAlign w:val="center"/>
          </w:tcPr>
          <w:p w:rsidRPr="00722AF8" w:rsidR="00E22D2F" w:rsidP="00731E32" w:rsidRDefault="00E22D2F" w14:paraId="2FD5EFD8" w14:textId="77777777">
            <w:r w:rsidRPr="00722AF8">
              <w:t xml:space="preserve">Relación del estudiante con el otro contacto </w:t>
            </w:r>
          </w:p>
        </w:tc>
      </w:tr>
      <w:tr w:rsidRPr="00722AF8" w:rsidR="00E22D2F" w:rsidTr="00E22D2F" w14:paraId="7086FF5F" w14:textId="77777777">
        <w:tc>
          <w:tcPr>
            <w:tcW w:w="3500" w:type="dxa"/>
            <w:vAlign w:val="center"/>
          </w:tcPr>
          <w:p w:rsidRPr="00722AF8" w:rsidR="00E22D2F" w:rsidP="00731E32" w:rsidRDefault="00E22D2F" w14:paraId="004D7DE1" w14:textId="77777777">
            <w:r w:rsidRPr="00722AF8">
              <w:t>*Estado civil</w:t>
            </w:r>
          </w:p>
        </w:tc>
        <w:tc>
          <w:tcPr>
            <w:tcW w:w="3501" w:type="dxa"/>
            <w:shd w:val="clear" w:color="auto" w:fill="auto"/>
            <w:vAlign w:val="center"/>
          </w:tcPr>
          <w:p w:rsidRPr="00722AF8" w:rsidR="00E22D2F" w:rsidP="00731E32" w:rsidRDefault="00E22D2F" w14:paraId="37E2C7ED" w14:textId="77777777">
            <w:r w:rsidRPr="00722AF8">
              <w:t>Dirección local</w:t>
            </w:r>
          </w:p>
        </w:tc>
        <w:tc>
          <w:tcPr>
            <w:tcW w:w="3501" w:type="dxa"/>
            <w:vAlign w:val="center"/>
          </w:tcPr>
          <w:p w:rsidRPr="00722AF8" w:rsidR="00E22D2F" w:rsidP="00731E32" w:rsidRDefault="00E22D2F" w14:paraId="121CA8DE" w14:textId="77777777">
            <w:r w:rsidRPr="00722AF8">
              <w:t>Dirección del otro contacto</w:t>
            </w:r>
          </w:p>
        </w:tc>
      </w:tr>
      <w:tr w:rsidRPr="00722AF8" w:rsidR="00E22D2F" w:rsidTr="00E22D2F" w14:paraId="214FDF23" w14:textId="77777777">
        <w:tc>
          <w:tcPr>
            <w:tcW w:w="3500" w:type="dxa"/>
            <w:vAlign w:val="center"/>
          </w:tcPr>
          <w:p w:rsidRPr="00722AF8" w:rsidR="00E22D2F" w:rsidP="00731E32" w:rsidRDefault="00E22D2F" w14:paraId="05FFDE98" w14:textId="77777777">
            <w:r w:rsidRPr="00722AF8">
              <w:t>Nombre del esposo(a)</w:t>
            </w:r>
          </w:p>
        </w:tc>
        <w:tc>
          <w:tcPr>
            <w:tcW w:w="3501" w:type="dxa"/>
            <w:shd w:val="clear" w:color="auto" w:fill="auto"/>
            <w:vAlign w:val="center"/>
          </w:tcPr>
          <w:p w:rsidRPr="00722AF8" w:rsidR="00E22D2F" w:rsidP="00731E32" w:rsidRDefault="00E22D2F" w14:paraId="440B2318" w14:textId="77777777">
            <w:r w:rsidRPr="00722AF8">
              <w:t>Números de teléfono y tipo de teléfonos</w:t>
            </w:r>
          </w:p>
        </w:tc>
        <w:tc>
          <w:tcPr>
            <w:tcW w:w="3501" w:type="dxa"/>
            <w:vAlign w:val="center"/>
          </w:tcPr>
          <w:p w:rsidRPr="00722AF8" w:rsidR="00E22D2F" w:rsidP="00731E32" w:rsidRDefault="00E22D2F" w14:paraId="7A4E1A32" w14:textId="77777777">
            <w:r w:rsidRPr="00722AF8">
              <w:t>Correo electrónico del otro contacto</w:t>
            </w:r>
          </w:p>
        </w:tc>
      </w:tr>
      <w:tr w:rsidRPr="00722AF8" w:rsidR="00E22D2F" w:rsidTr="00E22D2F" w14:paraId="15D82EC7" w14:textId="77777777">
        <w:trPr>
          <w:trHeight w:val="70"/>
        </w:trPr>
        <w:tc>
          <w:tcPr>
            <w:tcW w:w="3500" w:type="dxa"/>
            <w:vAlign w:val="center"/>
          </w:tcPr>
          <w:p w:rsidRPr="00722AF8" w:rsidR="00E22D2F" w:rsidP="00731E32" w:rsidRDefault="00E22D2F" w14:paraId="102FF5A5" w14:textId="77777777">
            <w:r w:rsidRPr="00722AF8">
              <w:t>Estatus de ciudadanía</w:t>
            </w:r>
          </w:p>
        </w:tc>
        <w:tc>
          <w:tcPr>
            <w:tcW w:w="3501" w:type="dxa"/>
            <w:shd w:val="clear" w:color="auto" w:fill="auto"/>
            <w:vAlign w:val="center"/>
          </w:tcPr>
          <w:p w:rsidRPr="00722AF8" w:rsidR="00E22D2F" w:rsidP="00731E32" w:rsidRDefault="00E22D2F" w14:paraId="1AEF69B3" w14:textId="77777777"/>
        </w:tc>
        <w:tc>
          <w:tcPr>
            <w:tcW w:w="3501" w:type="dxa"/>
            <w:vAlign w:val="center"/>
          </w:tcPr>
          <w:p w:rsidRPr="00722AF8" w:rsidR="00E22D2F" w:rsidP="00731E32" w:rsidRDefault="00E22D2F" w14:paraId="6DB6B8B0" w14:textId="77777777">
            <w:r w:rsidRPr="00722AF8">
              <w:t>Número de teléfono del otro contacto</w:t>
            </w:r>
          </w:p>
        </w:tc>
      </w:tr>
    </w:tbl>
    <w:p w:rsidR="00E22D2F" w:rsidP="00E22D2F" w:rsidRDefault="00E22D2F" w14:paraId="21873F11" w14:textId="77777777"/>
    <w:tbl>
      <w:tblPr>
        <w:tblStyle w:val="TableGridLight3"/>
        <w:tblW w:w="0" w:type="auto"/>
        <w:tblLook w:val="04A0" w:firstRow="1" w:lastRow="0" w:firstColumn="1" w:lastColumn="0" w:noHBand="0" w:noVBand="1"/>
      </w:tblPr>
      <w:tblGrid>
        <w:gridCol w:w="3500"/>
        <w:gridCol w:w="3501"/>
        <w:gridCol w:w="3501"/>
      </w:tblGrid>
      <w:tr w:rsidRPr="00722AF8" w:rsidR="00E22D2F" w:rsidTr="00E22D2F" w14:paraId="65381EBD" w14:textId="77777777">
        <w:tc>
          <w:tcPr>
            <w:tcW w:w="10502" w:type="dxa"/>
            <w:gridSpan w:val="3"/>
            <w:shd w:val="clear" w:color="auto" w:fill="C4BC96" w:themeFill="background2" w:themeFillShade="BF"/>
          </w:tcPr>
          <w:p w:rsidRPr="00731E32" w:rsidR="00E22D2F" w:rsidP="00731E32" w:rsidRDefault="00E22D2F" w14:paraId="5C8B408C" w14:textId="77777777">
            <w:pPr>
              <w:pStyle w:val="BodyText-noindent"/>
              <w:rPr>
                <w:rFonts w:cs="Times New Roman"/>
                <w:b/>
                <w:bCs/>
              </w:rPr>
            </w:pPr>
            <w:r w:rsidRPr="00731E32">
              <w:rPr>
                <w:b/>
                <w:bCs/>
              </w:rPr>
              <w:t>Inscripción</w:t>
            </w:r>
          </w:p>
        </w:tc>
      </w:tr>
      <w:tr w:rsidRPr="00722AF8" w:rsidR="00E22D2F" w:rsidTr="00E22D2F" w14:paraId="0381F549" w14:textId="77777777">
        <w:tc>
          <w:tcPr>
            <w:tcW w:w="3500" w:type="dxa"/>
            <w:vAlign w:val="center"/>
          </w:tcPr>
          <w:p w:rsidRPr="00722AF8" w:rsidR="00E22D2F" w:rsidP="00731E32" w:rsidRDefault="00E22D2F" w14:paraId="3500175F" w14:textId="77777777">
            <w:r w:rsidRPr="00722AF8">
              <w:t>Datos históricos de matriculación</w:t>
            </w:r>
          </w:p>
        </w:tc>
        <w:tc>
          <w:tcPr>
            <w:tcW w:w="3501" w:type="dxa"/>
            <w:shd w:val="clear" w:color="auto" w:fill="auto"/>
            <w:vAlign w:val="center"/>
          </w:tcPr>
          <w:p w:rsidRPr="00722AF8" w:rsidR="00E22D2F" w:rsidP="00731E32" w:rsidRDefault="00E22D2F" w14:paraId="5F8D61C4" w14:textId="77777777">
            <w:r w:rsidRPr="00722AF8">
              <w:t>Datos actuales de matriculación</w:t>
            </w:r>
          </w:p>
        </w:tc>
        <w:tc>
          <w:tcPr>
            <w:tcW w:w="3501" w:type="dxa"/>
            <w:vAlign w:val="center"/>
          </w:tcPr>
          <w:p w:rsidRPr="00722AF8" w:rsidR="00E22D2F" w:rsidP="00731E32" w:rsidRDefault="00E22D2F" w14:paraId="4DEC7644" w14:textId="77777777"/>
        </w:tc>
      </w:tr>
      <w:tr w:rsidRPr="00722AF8" w:rsidR="00E22D2F" w:rsidTr="00E22D2F" w14:paraId="07A21A10" w14:textId="77777777">
        <w:tc>
          <w:tcPr>
            <w:tcW w:w="3500" w:type="dxa"/>
            <w:vAlign w:val="center"/>
          </w:tcPr>
          <w:p w:rsidRPr="00722AF8" w:rsidR="00E22D2F" w:rsidP="00731E32" w:rsidRDefault="00E22D2F" w14:paraId="2BAB982F" w14:textId="77777777">
            <w:r w:rsidRPr="00722AF8">
              <w:t>Fecha en que se matriculó por primera vez en la institución</w:t>
            </w:r>
          </w:p>
        </w:tc>
        <w:tc>
          <w:tcPr>
            <w:tcW w:w="3501" w:type="dxa"/>
            <w:shd w:val="clear" w:color="auto" w:fill="auto"/>
            <w:vAlign w:val="center"/>
          </w:tcPr>
          <w:p w:rsidRPr="00722AF8" w:rsidR="00E22D2F" w:rsidP="00731E32" w:rsidRDefault="00E22D2F" w14:paraId="70FA126C" w14:textId="77777777">
            <w:r w:rsidRPr="00722AF8">
              <w:t>*Programa de estudios/ programa académico</w:t>
            </w:r>
          </w:p>
        </w:tc>
        <w:tc>
          <w:tcPr>
            <w:tcW w:w="3501" w:type="dxa"/>
            <w:vAlign w:val="center"/>
          </w:tcPr>
          <w:p w:rsidRPr="00722AF8" w:rsidR="00E22D2F" w:rsidP="00731E32" w:rsidRDefault="00E22D2F" w14:paraId="44A1A0C9" w14:textId="77777777">
            <w:r w:rsidRPr="00722AF8">
              <w:t>Número total de horas reloj u horas crédito en el programa</w:t>
            </w:r>
          </w:p>
        </w:tc>
      </w:tr>
      <w:tr w:rsidRPr="00722AF8" w:rsidR="00E22D2F" w:rsidTr="00E22D2F" w14:paraId="273B7415" w14:textId="77777777">
        <w:tc>
          <w:tcPr>
            <w:tcW w:w="3500" w:type="dxa"/>
            <w:vAlign w:val="center"/>
          </w:tcPr>
          <w:p w:rsidRPr="00722AF8" w:rsidR="00E22D2F" w:rsidP="00731E32" w:rsidRDefault="00E22D2F" w14:paraId="70CE7F86" w14:textId="77777777">
            <w:r w:rsidRPr="00722AF8">
              <w:t>Fecha en que se matriculó por última vez en la institución</w:t>
            </w:r>
          </w:p>
        </w:tc>
        <w:tc>
          <w:tcPr>
            <w:tcW w:w="3501" w:type="dxa"/>
            <w:shd w:val="clear" w:color="auto" w:fill="auto"/>
            <w:vAlign w:val="center"/>
          </w:tcPr>
          <w:p w:rsidRPr="00722AF8" w:rsidR="00E22D2F" w:rsidP="00731E32" w:rsidRDefault="00E22D2F" w14:paraId="3CFF1BDC" w14:textId="77777777">
            <w:r w:rsidRPr="00722AF8">
              <w:t>Tipo de programa académico</w:t>
            </w:r>
          </w:p>
        </w:tc>
        <w:tc>
          <w:tcPr>
            <w:tcW w:w="3501" w:type="dxa"/>
            <w:vAlign w:val="center"/>
          </w:tcPr>
          <w:p w:rsidRPr="00722AF8" w:rsidR="00E22D2F" w:rsidP="00731E32" w:rsidRDefault="00E22D2F" w14:paraId="21DC9B38" w14:textId="77777777"/>
        </w:tc>
      </w:tr>
      <w:tr w:rsidRPr="00722AF8" w:rsidR="00E22D2F" w:rsidTr="00E22D2F" w14:paraId="16A6A675" w14:textId="77777777">
        <w:tc>
          <w:tcPr>
            <w:tcW w:w="3500" w:type="dxa"/>
            <w:vAlign w:val="center"/>
          </w:tcPr>
          <w:p w:rsidRPr="00722AF8" w:rsidR="00E22D2F" w:rsidP="00731E32" w:rsidRDefault="00E22D2F" w14:paraId="2EE12112" w14:textId="77777777">
            <w:r w:rsidRPr="00722AF8">
              <w:t>¿Es un estudiante de primer ingreso?</w:t>
            </w:r>
          </w:p>
        </w:tc>
        <w:tc>
          <w:tcPr>
            <w:tcW w:w="3501" w:type="dxa"/>
            <w:shd w:val="clear" w:color="auto" w:fill="auto"/>
            <w:vAlign w:val="center"/>
          </w:tcPr>
          <w:p w:rsidRPr="00722AF8" w:rsidR="00E22D2F" w:rsidP="00731E32" w:rsidRDefault="00E22D2F" w14:paraId="0DBE8868" w14:textId="77777777">
            <w:r w:rsidRPr="00722AF8">
              <w:t>*Nivel de la clase</w:t>
            </w:r>
          </w:p>
        </w:tc>
        <w:tc>
          <w:tcPr>
            <w:tcW w:w="3501" w:type="dxa"/>
            <w:vAlign w:val="center"/>
          </w:tcPr>
          <w:p w:rsidRPr="00722AF8" w:rsidR="00E22D2F" w:rsidP="00731E32" w:rsidRDefault="00E22D2F" w14:paraId="6183C197" w14:textId="77777777">
            <w:r w:rsidRPr="00722AF8">
              <w:t>Horas reloj acumuladas u horas crédito que ha completado</w:t>
            </w:r>
          </w:p>
        </w:tc>
      </w:tr>
      <w:tr w:rsidRPr="00722AF8" w:rsidR="00E22D2F" w:rsidTr="00E22D2F" w14:paraId="3E6480B6" w14:textId="77777777">
        <w:tc>
          <w:tcPr>
            <w:tcW w:w="3500" w:type="dxa"/>
            <w:vAlign w:val="center"/>
          </w:tcPr>
          <w:p w:rsidRPr="00722AF8" w:rsidR="00E22D2F" w:rsidP="00731E32" w:rsidRDefault="00E22D2F" w14:paraId="124C9FDD" w14:textId="77777777">
            <w:r w:rsidRPr="00722AF8">
              <w:t>¿Se aceptó transferencia de crédito?</w:t>
            </w:r>
          </w:p>
        </w:tc>
        <w:tc>
          <w:tcPr>
            <w:tcW w:w="3501" w:type="dxa"/>
            <w:shd w:val="clear" w:color="auto" w:fill="auto"/>
            <w:vAlign w:val="center"/>
          </w:tcPr>
          <w:p w:rsidRPr="00722AF8" w:rsidR="00E22D2F" w:rsidP="00731E32" w:rsidRDefault="00E22D2F" w14:paraId="209D8E18" w14:textId="77777777">
            <w:r w:rsidRPr="00722AF8">
              <w:t>Fecha en que completó el programa académico</w:t>
            </w:r>
          </w:p>
        </w:tc>
        <w:tc>
          <w:tcPr>
            <w:tcW w:w="3501" w:type="dxa"/>
            <w:vAlign w:val="center"/>
          </w:tcPr>
          <w:p w:rsidRPr="00722AF8" w:rsidR="00E22D2F" w:rsidP="00731E32" w:rsidRDefault="00E22D2F" w14:paraId="5760FA05" w14:textId="77777777"/>
        </w:tc>
      </w:tr>
      <w:tr w:rsidRPr="00722AF8" w:rsidR="00E22D2F" w:rsidTr="00E22D2F" w14:paraId="472D318B" w14:textId="77777777">
        <w:tc>
          <w:tcPr>
            <w:tcW w:w="3500" w:type="dxa"/>
            <w:vAlign w:val="center"/>
          </w:tcPr>
          <w:p w:rsidRPr="00722AF8" w:rsidR="00E22D2F" w:rsidP="00731E32" w:rsidRDefault="00E22D2F" w14:paraId="30AA995D" w14:textId="77777777">
            <w:r w:rsidRPr="00722AF8">
              <w:t>¿Ha tomado cursos compensatorios (</w:t>
            </w:r>
            <w:r w:rsidRPr="00722AF8">
              <w:rPr>
                <w:i/>
              </w:rPr>
              <w:t>remedial</w:t>
            </w:r>
            <w:r w:rsidRPr="00722AF8">
              <w:t>)?</w:t>
            </w:r>
          </w:p>
        </w:tc>
        <w:tc>
          <w:tcPr>
            <w:tcW w:w="3501" w:type="dxa"/>
            <w:shd w:val="clear" w:color="auto" w:fill="auto"/>
            <w:vAlign w:val="center"/>
          </w:tcPr>
          <w:p w:rsidRPr="00722AF8" w:rsidR="00E22D2F" w:rsidP="00731E32" w:rsidRDefault="00E22D2F" w14:paraId="1BCA570F" w14:textId="77777777">
            <w:r w:rsidRPr="00722AF8">
              <w:t>¿Se espera que complete los requisitos del programa académico en 6/30/2020?</w:t>
            </w:r>
          </w:p>
        </w:tc>
        <w:tc>
          <w:tcPr>
            <w:tcW w:w="3501" w:type="dxa"/>
            <w:vAlign w:val="center"/>
          </w:tcPr>
          <w:p w:rsidRPr="00722AF8" w:rsidR="00E22D2F" w:rsidP="00731E32" w:rsidRDefault="00E22D2F" w14:paraId="3C7A9EDC" w14:textId="77777777">
            <w:r w:rsidRPr="00722AF8">
              <w:t>* Costo de matrícula y cuotas requeridas COBRADAS</w:t>
            </w:r>
          </w:p>
        </w:tc>
      </w:tr>
      <w:tr w:rsidRPr="00722AF8" w:rsidR="00E22D2F" w:rsidTr="00E22D2F" w14:paraId="69687645" w14:textId="77777777">
        <w:tc>
          <w:tcPr>
            <w:tcW w:w="3500" w:type="dxa"/>
            <w:vAlign w:val="center"/>
          </w:tcPr>
          <w:p w:rsidRPr="00722AF8" w:rsidR="00E22D2F" w:rsidP="00731E32" w:rsidRDefault="00E22D2F" w14:paraId="2BD2703F" w14:textId="77777777">
            <w:r w:rsidRPr="00722AF8">
              <w:t>¿Ha recibido un grado de bachillerato?</w:t>
            </w:r>
          </w:p>
        </w:tc>
        <w:tc>
          <w:tcPr>
            <w:tcW w:w="3501" w:type="dxa"/>
            <w:shd w:val="clear" w:color="auto" w:fill="auto"/>
            <w:vAlign w:val="center"/>
          </w:tcPr>
          <w:p w:rsidRPr="00722AF8" w:rsidR="00E22D2F" w:rsidP="00731E32" w:rsidRDefault="00E22D2F" w14:paraId="4328F70E" w14:textId="77777777"/>
        </w:tc>
        <w:tc>
          <w:tcPr>
            <w:tcW w:w="3501" w:type="dxa"/>
            <w:vAlign w:val="center"/>
          </w:tcPr>
          <w:p w:rsidRPr="00722AF8" w:rsidR="00E22D2F" w:rsidP="00731E32" w:rsidRDefault="00E22D2F" w14:paraId="159AA995" w14:textId="77777777"/>
        </w:tc>
      </w:tr>
      <w:tr w:rsidRPr="00722AF8" w:rsidR="00E22D2F" w:rsidTr="00E22D2F" w14:paraId="7233DCD7" w14:textId="77777777">
        <w:tc>
          <w:tcPr>
            <w:tcW w:w="3500" w:type="dxa"/>
            <w:vAlign w:val="center"/>
          </w:tcPr>
          <w:p w:rsidRPr="00722AF8" w:rsidR="00E22D2F" w:rsidP="00731E32" w:rsidRDefault="00E22D2F" w14:paraId="678E174C" w14:textId="77777777">
            <w:r w:rsidRPr="00722AF8">
              <w:t>Fecha en que recibió grado de bachillerato</w:t>
            </w:r>
          </w:p>
        </w:tc>
        <w:tc>
          <w:tcPr>
            <w:tcW w:w="3501" w:type="dxa"/>
            <w:shd w:val="clear" w:color="auto" w:fill="auto"/>
            <w:vAlign w:val="center"/>
          </w:tcPr>
          <w:p w:rsidRPr="00722AF8" w:rsidR="00E22D2F" w:rsidP="00731E32" w:rsidRDefault="00E22D2F" w14:paraId="51209D78" w14:textId="77777777">
            <w:r w:rsidRPr="00722AF8">
              <w:t xml:space="preserve">Promedio general de calificación o GPA (sin ponderar) </w:t>
            </w:r>
          </w:p>
        </w:tc>
        <w:tc>
          <w:tcPr>
            <w:tcW w:w="3501" w:type="dxa"/>
            <w:vAlign w:val="center"/>
          </w:tcPr>
          <w:p w:rsidRPr="00722AF8" w:rsidR="00E22D2F" w:rsidP="00731E32" w:rsidRDefault="00E22D2F" w14:paraId="6B45DCC8" w14:textId="77777777">
            <w:r w:rsidRPr="00722AF8">
              <w:t>Residencia para propósito de costo de matrícula</w:t>
            </w:r>
          </w:p>
        </w:tc>
      </w:tr>
      <w:tr w:rsidRPr="00722AF8" w:rsidR="00E22D2F" w:rsidTr="00E22D2F" w14:paraId="10530FB8" w14:textId="77777777">
        <w:tc>
          <w:tcPr>
            <w:tcW w:w="3500" w:type="dxa"/>
            <w:vAlign w:val="center"/>
          </w:tcPr>
          <w:p w:rsidRPr="00722AF8" w:rsidR="00E22D2F" w:rsidP="00731E32" w:rsidRDefault="00E22D2F" w14:paraId="4AAC0B6E" w14:textId="77777777">
            <w:r w:rsidRPr="00722AF8">
              <w:t>Calificación del examen ACT (inglés, matemáticas, lectura y composición)</w:t>
            </w:r>
          </w:p>
        </w:tc>
        <w:tc>
          <w:tcPr>
            <w:tcW w:w="3501" w:type="dxa"/>
            <w:shd w:val="clear" w:color="auto" w:fill="auto"/>
            <w:vAlign w:val="center"/>
          </w:tcPr>
          <w:p w:rsidRPr="00722AF8" w:rsidR="00E22D2F" w:rsidP="00731E32" w:rsidRDefault="00E22D2F" w14:paraId="453F6762" w14:textId="77777777">
            <w:r w:rsidRPr="00722AF8">
              <w:t>Primera carrera y código CIP</w:t>
            </w:r>
          </w:p>
        </w:tc>
        <w:tc>
          <w:tcPr>
            <w:tcW w:w="3501" w:type="dxa"/>
            <w:vAlign w:val="center"/>
          </w:tcPr>
          <w:p w:rsidRPr="00722AF8" w:rsidR="00E22D2F" w:rsidP="00731E32" w:rsidRDefault="00E22D2F" w14:paraId="2C6DEE13" w14:textId="77777777">
            <w:r w:rsidRPr="00722AF8">
              <w:t>*Estatus de inscripción (hasta 12 ítems)</w:t>
            </w:r>
          </w:p>
        </w:tc>
      </w:tr>
      <w:tr w:rsidRPr="00722AF8" w:rsidR="00E22D2F" w:rsidTr="00E22D2F" w14:paraId="0A840693" w14:textId="77777777">
        <w:tc>
          <w:tcPr>
            <w:tcW w:w="3500" w:type="dxa"/>
            <w:vAlign w:val="center"/>
          </w:tcPr>
          <w:p w:rsidRPr="00722AF8" w:rsidR="00E22D2F" w:rsidP="00731E32" w:rsidRDefault="00E22D2F" w14:paraId="5D8EBDE3" w14:textId="77777777"/>
        </w:tc>
        <w:tc>
          <w:tcPr>
            <w:tcW w:w="3501" w:type="dxa"/>
            <w:shd w:val="clear" w:color="auto" w:fill="auto"/>
            <w:vAlign w:val="center"/>
          </w:tcPr>
          <w:p w:rsidRPr="00722AF8" w:rsidR="00E22D2F" w:rsidP="00731E32" w:rsidRDefault="00E22D2F" w14:paraId="4817A892" w14:textId="77777777">
            <w:r w:rsidRPr="00722AF8">
              <w:t>Segunda carrera y código CIP</w:t>
            </w:r>
          </w:p>
        </w:tc>
        <w:tc>
          <w:tcPr>
            <w:tcW w:w="3501" w:type="dxa"/>
            <w:vAlign w:val="center"/>
          </w:tcPr>
          <w:p w:rsidRPr="00722AF8" w:rsidR="00E22D2F" w:rsidP="00731E32" w:rsidRDefault="00E22D2F" w14:paraId="4EAAD396" w14:textId="77777777">
            <w:r w:rsidRPr="00722AF8">
              <w:t>*Unidades de crédito (hasta 12 ítems)</w:t>
            </w:r>
          </w:p>
        </w:tc>
      </w:tr>
      <w:tr w:rsidRPr="00722AF8" w:rsidR="00E22D2F" w:rsidTr="00E22D2F" w14:paraId="3F91E371" w14:textId="77777777">
        <w:tc>
          <w:tcPr>
            <w:tcW w:w="3500" w:type="dxa"/>
            <w:vAlign w:val="center"/>
          </w:tcPr>
          <w:p w:rsidRPr="00722AF8" w:rsidR="00E22D2F" w:rsidP="00731E32" w:rsidRDefault="00E22D2F" w14:paraId="05FCEA28" w14:textId="77777777">
            <w:r w:rsidRPr="00722AF8">
              <w:t>Resultados del examen SAT de aptitud académica (Evidencia basada en lectura, escritura, matemáticas y composición)</w:t>
            </w:r>
          </w:p>
        </w:tc>
        <w:tc>
          <w:tcPr>
            <w:tcW w:w="3501" w:type="dxa"/>
            <w:shd w:val="clear" w:color="auto" w:fill="auto"/>
            <w:vAlign w:val="center"/>
          </w:tcPr>
          <w:p w:rsidRPr="00722AF8" w:rsidR="00E22D2F" w:rsidP="00731E32" w:rsidRDefault="00E22D2F" w14:paraId="52AFAF36" w14:textId="77777777">
            <w:r w:rsidRPr="00722AF8">
              <w:t>¿Aún no ha declarado su carrera?</w:t>
            </w:r>
          </w:p>
        </w:tc>
        <w:tc>
          <w:tcPr>
            <w:tcW w:w="3501" w:type="dxa"/>
            <w:vAlign w:val="center"/>
          </w:tcPr>
          <w:p w:rsidRPr="00722AF8" w:rsidR="00E22D2F" w:rsidP="00731E32" w:rsidRDefault="00E22D2F" w14:paraId="38E18AAD" w14:textId="77777777"/>
        </w:tc>
      </w:tr>
      <w:tr w:rsidRPr="00722AF8" w:rsidR="00E22D2F" w:rsidTr="00E22D2F" w14:paraId="5C3D3AB7" w14:textId="77777777">
        <w:tc>
          <w:tcPr>
            <w:tcW w:w="10502" w:type="dxa"/>
            <w:gridSpan w:val="3"/>
            <w:shd w:val="clear" w:color="auto" w:fill="C4BC96" w:themeFill="background2" w:themeFillShade="BF"/>
          </w:tcPr>
          <w:p w:rsidRPr="00731E32" w:rsidR="00E22D2F" w:rsidP="00731E32" w:rsidRDefault="00E22D2F" w14:paraId="5ACF42A9" w14:textId="77777777">
            <w:pPr>
              <w:pStyle w:val="BodyText-noindent"/>
              <w:rPr>
                <w:b/>
                <w:bCs/>
              </w:rPr>
            </w:pPr>
            <w:r w:rsidRPr="00731E32">
              <w:rPr>
                <w:b/>
                <w:bCs/>
              </w:rPr>
              <w:t>Presupuesto o costo de asistencia</w:t>
            </w:r>
          </w:p>
        </w:tc>
      </w:tr>
      <w:tr w:rsidRPr="00722AF8" w:rsidR="00E22D2F" w:rsidTr="00E22D2F" w14:paraId="69E5369E" w14:textId="77777777">
        <w:tc>
          <w:tcPr>
            <w:tcW w:w="3500" w:type="dxa"/>
            <w:vAlign w:val="center"/>
          </w:tcPr>
          <w:p w:rsidRPr="00722AF8" w:rsidR="00E22D2F" w:rsidP="00731E32" w:rsidRDefault="00E22D2F" w14:paraId="340258D8" w14:textId="77777777">
            <w:r w:rsidRPr="00722AF8">
              <w:t>*Periodo del presupuesto</w:t>
            </w:r>
          </w:p>
        </w:tc>
        <w:tc>
          <w:tcPr>
            <w:tcW w:w="3501" w:type="dxa"/>
            <w:shd w:val="clear" w:color="auto" w:fill="auto"/>
            <w:vAlign w:val="center"/>
          </w:tcPr>
          <w:p w:rsidRPr="00722AF8" w:rsidR="00E22D2F" w:rsidP="00731E32" w:rsidRDefault="00E22D2F" w14:paraId="5917328E" w14:textId="77777777">
            <w:r w:rsidRPr="00722AF8">
              <w:t>Costo de alojamiento y comida</w:t>
            </w:r>
          </w:p>
        </w:tc>
        <w:tc>
          <w:tcPr>
            <w:tcW w:w="3501" w:type="dxa"/>
            <w:vAlign w:val="center"/>
          </w:tcPr>
          <w:p w:rsidRPr="00722AF8" w:rsidR="00E22D2F" w:rsidP="00731E32" w:rsidRDefault="00E22D2F" w14:paraId="69FB547D" w14:textId="77777777">
            <w:r w:rsidRPr="00722AF8">
              <w:t>Costo de seguro médico</w:t>
            </w:r>
          </w:p>
        </w:tc>
      </w:tr>
      <w:tr w:rsidRPr="00722AF8" w:rsidR="00E22D2F" w:rsidTr="00E22D2F" w14:paraId="2FD07498" w14:textId="77777777">
        <w:tc>
          <w:tcPr>
            <w:tcW w:w="3500" w:type="dxa"/>
            <w:vAlign w:val="center"/>
          </w:tcPr>
          <w:p w:rsidRPr="00722AF8" w:rsidR="00E22D2F" w:rsidP="00731E32" w:rsidRDefault="00E22D2F" w14:paraId="196D4B3B" w14:textId="77777777">
            <w:r w:rsidRPr="00722AF8">
              <w:t>*¿El presupuesto de todo el año incluye el verano?</w:t>
            </w:r>
          </w:p>
        </w:tc>
        <w:tc>
          <w:tcPr>
            <w:tcW w:w="3501" w:type="dxa"/>
            <w:shd w:val="clear" w:color="auto" w:fill="auto"/>
            <w:vAlign w:val="center"/>
          </w:tcPr>
          <w:p w:rsidRPr="00722AF8" w:rsidR="00E22D2F" w:rsidP="00731E32" w:rsidRDefault="00E22D2F" w14:paraId="10EBC544" w14:textId="77777777">
            <w:r w:rsidRPr="00722AF8">
              <w:t>Libros y costo de suministros</w:t>
            </w:r>
          </w:p>
        </w:tc>
        <w:tc>
          <w:tcPr>
            <w:tcW w:w="3501" w:type="dxa"/>
            <w:vAlign w:val="center"/>
          </w:tcPr>
          <w:p w:rsidRPr="00722AF8" w:rsidR="00E22D2F" w:rsidP="00731E32" w:rsidRDefault="00E22D2F" w14:paraId="3FFB8956" w14:textId="77777777">
            <w:r w:rsidRPr="00722AF8">
              <w:t>Otros costos</w:t>
            </w:r>
          </w:p>
        </w:tc>
      </w:tr>
      <w:tr w:rsidRPr="00722AF8" w:rsidR="00E22D2F" w:rsidTr="00E22D2F" w14:paraId="29F0664C" w14:textId="77777777">
        <w:tc>
          <w:tcPr>
            <w:tcW w:w="3500" w:type="dxa"/>
            <w:vAlign w:val="center"/>
          </w:tcPr>
          <w:p w:rsidRPr="00722AF8" w:rsidR="00E22D2F" w:rsidP="00731E32" w:rsidRDefault="00E22D2F" w14:paraId="6B15C894" w14:textId="77777777">
            <w:r w:rsidRPr="00722AF8">
              <w:t>Estudiante residente para motivos de presupuesto</w:t>
            </w:r>
          </w:p>
        </w:tc>
        <w:tc>
          <w:tcPr>
            <w:tcW w:w="3501" w:type="dxa"/>
            <w:shd w:val="clear" w:color="auto" w:fill="auto"/>
            <w:vAlign w:val="center"/>
          </w:tcPr>
          <w:p w:rsidRPr="00722AF8" w:rsidR="00E22D2F" w:rsidP="00731E32" w:rsidRDefault="00E22D2F" w14:paraId="3DBCBC0B" w14:textId="77777777">
            <w:r w:rsidRPr="00722AF8">
              <w:t>Costo de transporte</w:t>
            </w:r>
          </w:p>
        </w:tc>
        <w:tc>
          <w:tcPr>
            <w:tcW w:w="3501" w:type="dxa"/>
            <w:vAlign w:val="center"/>
          </w:tcPr>
          <w:p w:rsidRPr="00722AF8" w:rsidR="00E22D2F" w:rsidP="00731E32" w:rsidRDefault="00E22D2F" w14:paraId="0C86C997" w14:textId="77777777">
            <w:r w:rsidRPr="00722AF8">
              <w:t xml:space="preserve">*Costos de asistencia totales presupuestados </w:t>
            </w:r>
          </w:p>
        </w:tc>
      </w:tr>
      <w:tr w:rsidRPr="00722AF8" w:rsidR="00E22D2F" w:rsidTr="00E22D2F" w14:paraId="594FFAED" w14:textId="77777777">
        <w:tc>
          <w:tcPr>
            <w:tcW w:w="3500" w:type="dxa"/>
            <w:vAlign w:val="center"/>
          </w:tcPr>
          <w:p w:rsidRPr="00722AF8" w:rsidR="00E22D2F" w:rsidP="00731E32" w:rsidRDefault="00E22D2F" w14:paraId="06912D2E" w14:textId="77777777">
            <w:r w:rsidRPr="00722AF8">
              <w:t>* Costo de matrícula y cuotas requeridas</w:t>
            </w:r>
          </w:p>
        </w:tc>
        <w:tc>
          <w:tcPr>
            <w:tcW w:w="3501" w:type="dxa"/>
            <w:shd w:val="clear" w:color="auto" w:fill="auto"/>
            <w:vAlign w:val="center"/>
          </w:tcPr>
          <w:p w:rsidRPr="00722AF8" w:rsidR="00E22D2F" w:rsidP="00731E32" w:rsidRDefault="00E22D2F" w14:paraId="0A7F00B3" w14:textId="77777777">
            <w:r w:rsidRPr="00722AF8">
              <w:t>Costo de computadora/tecnología</w:t>
            </w:r>
          </w:p>
        </w:tc>
        <w:tc>
          <w:tcPr>
            <w:tcW w:w="3501" w:type="dxa"/>
            <w:vAlign w:val="center"/>
          </w:tcPr>
          <w:p w:rsidRPr="00722AF8" w:rsidR="00E22D2F" w:rsidP="00731E32" w:rsidRDefault="00E22D2F" w14:paraId="454A9557" w14:textId="77777777"/>
        </w:tc>
      </w:tr>
      <w:tr w:rsidRPr="00722AF8" w:rsidR="00E22D2F" w:rsidTr="00E22D2F" w14:paraId="69ECB5A5" w14:textId="77777777">
        <w:tc>
          <w:tcPr>
            <w:tcW w:w="3500" w:type="dxa"/>
            <w:shd w:val="clear" w:color="auto" w:fill="C4BC96" w:themeFill="background2" w:themeFillShade="BF"/>
            <w:vAlign w:val="center"/>
          </w:tcPr>
          <w:p w:rsidRPr="00731E32" w:rsidR="00E22D2F" w:rsidP="00731E32" w:rsidRDefault="00E22D2F" w14:paraId="6C5A4B82" w14:textId="77777777">
            <w:pPr>
              <w:pStyle w:val="BodyText-noindent"/>
              <w:rPr>
                <w:b/>
                <w:bCs/>
              </w:rPr>
            </w:pPr>
            <w:r w:rsidRPr="00731E32">
              <w:rPr>
                <w:b/>
                <w:bCs/>
              </w:rPr>
              <w:t>Ayuda económica</w:t>
            </w:r>
          </w:p>
        </w:tc>
        <w:tc>
          <w:tcPr>
            <w:tcW w:w="3501" w:type="dxa"/>
            <w:shd w:val="clear" w:color="auto" w:fill="C4BC96" w:themeFill="background2" w:themeFillShade="BF"/>
            <w:vAlign w:val="center"/>
          </w:tcPr>
          <w:p w:rsidRPr="00722AF8" w:rsidR="00E22D2F" w:rsidP="00E22D2F" w:rsidRDefault="00E22D2F" w14:paraId="5F0FAC44" w14:textId="77777777">
            <w:pPr>
              <w:pStyle w:val="Heading2"/>
              <w:numPr>
                <w:ilvl w:val="0"/>
                <w:numId w:val="0"/>
              </w:numPr>
              <w:outlineLvl w:val="1"/>
            </w:pPr>
          </w:p>
        </w:tc>
        <w:tc>
          <w:tcPr>
            <w:tcW w:w="3501" w:type="dxa"/>
            <w:shd w:val="clear" w:color="auto" w:fill="C4BC96" w:themeFill="background2" w:themeFillShade="BF"/>
            <w:vAlign w:val="center"/>
          </w:tcPr>
          <w:p w:rsidRPr="00722AF8" w:rsidR="00E22D2F" w:rsidP="00E22D2F" w:rsidRDefault="00E22D2F" w14:paraId="77509839" w14:textId="77777777">
            <w:pPr>
              <w:pStyle w:val="Heading2"/>
              <w:numPr>
                <w:ilvl w:val="0"/>
                <w:numId w:val="0"/>
              </w:numPr>
              <w:outlineLvl w:val="1"/>
            </w:pPr>
          </w:p>
        </w:tc>
      </w:tr>
      <w:tr w:rsidRPr="00722AF8" w:rsidR="00E22D2F" w:rsidTr="00E22D2F" w14:paraId="780EE603" w14:textId="77777777">
        <w:tc>
          <w:tcPr>
            <w:tcW w:w="3500" w:type="dxa"/>
            <w:shd w:val="clear" w:color="auto" w:fill="EEECE1" w:themeFill="background2"/>
            <w:vAlign w:val="center"/>
          </w:tcPr>
          <w:p w:rsidRPr="00722AF8" w:rsidR="00E22D2F" w:rsidP="00731E32" w:rsidRDefault="00E22D2F" w14:paraId="39016D5C" w14:textId="77777777">
            <w:r w:rsidRPr="00722AF8">
              <w:t>Progreso académico satisfactorio</w:t>
            </w:r>
          </w:p>
        </w:tc>
        <w:tc>
          <w:tcPr>
            <w:tcW w:w="3501" w:type="dxa"/>
            <w:shd w:val="clear" w:color="auto" w:fill="auto"/>
            <w:vAlign w:val="center"/>
          </w:tcPr>
          <w:p w:rsidRPr="00722AF8" w:rsidR="00E22D2F" w:rsidP="00731E32" w:rsidRDefault="00E22D2F" w14:paraId="06CD23EA" w14:textId="77777777"/>
        </w:tc>
        <w:tc>
          <w:tcPr>
            <w:tcW w:w="3501" w:type="dxa"/>
            <w:vAlign w:val="center"/>
          </w:tcPr>
          <w:p w:rsidRPr="00722AF8" w:rsidR="00E22D2F" w:rsidP="00731E32" w:rsidRDefault="00E22D2F" w14:paraId="06E7720C" w14:textId="77777777">
            <w:r w:rsidRPr="00722AF8">
              <w:t>*Ayuda estatal (Nombre del programa, tipo y cantidad hasta para 3 subvenciones)</w:t>
            </w:r>
          </w:p>
        </w:tc>
      </w:tr>
      <w:tr w:rsidRPr="00722AF8" w:rsidR="00E22D2F" w:rsidTr="00E22D2F" w14:paraId="7694B259" w14:textId="77777777">
        <w:tc>
          <w:tcPr>
            <w:tcW w:w="3500" w:type="dxa"/>
            <w:vAlign w:val="center"/>
          </w:tcPr>
          <w:p w:rsidRPr="00722AF8" w:rsidR="00E22D2F" w:rsidP="00731E32" w:rsidRDefault="00E22D2F" w14:paraId="6E9AEF02" w14:textId="77777777">
            <w:r w:rsidRPr="00722AF8">
              <w:t xml:space="preserve">¿Está bajo advertencia de asistencia económica? </w:t>
            </w:r>
          </w:p>
        </w:tc>
        <w:tc>
          <w:tcPr>
            <w:tcW w:w="3501" w:type="dxa"/>
            <w:shd w:val="clear" w:color="auto" w:fill="auto"/>
            <w:vAlign w:val="center"/>
          </w:tcPr>
          <w:p w:rsidRPr="00722AF8" w:rsidR="00E22D2F" w:rsidP="00731E32" w:rsidRDefault="00E22D2F" w14:paraId="48D00B8C" w14:textId="77777777">
            <w:r w:rsidRPr="00722AF8">
              <w:t xml:space="preserve">* Cantidad del préstamo PLUS para los Padres </w:t>
            </w:r>
          </w:p>
        </w:tc>
        <w:tc>
          <w:tcPr>
            <w:tcW w:w="3501" w:type="dxa"/>
            <w:vAlign w:val="center"/>
          </w:tcPr>
          <w:p w:rsidRPr="00722AF8" w:rsidR="00E22D2F" w:rsidP="00731E32" w:rsidRDefault="00E22D2F" w14:paraId="7057E262" w14:textId="77777777">
            <w:r w:rsidRPr="00722AF8">
              <w:t>* Ayuda de la institución (Nombre del programa, tipo y cantidad hasta para 3 subvenciones)</w:t>
            </w:r>
          </w:p>
        </w:tc>
      </w:tr>
      <w:tr w:rsidRPr="00722AF8" w:rsidR="00E22D2F" w:rsidTr="00E22D2F" w14:paraId="17F6A9AE" w14:textId="77777777">
        <w:tc>
          <w:tcPr>
            <w:tcW w:w="3500" w:type="dxa"/>
            <w:vAlign w:val="center"/>
          </w:tcPr>
          <w:p w:rsidRPr="00722AF8" w:rsidR="00E22D2F" w:rsidP="00731E32" w:rsidRDefault="00E22D2F" w14:paraId="418AFE23" w14:textId="77777777">
            <w:r w:rsidRPr="00722AF8">
              <w:t>¿Está bajo ayuda económica probatoria?</w:t>
            </w:r>
          </w:p>
        </w:tc>
        <w:tc>
          <w:tcPr>
            <w:tcW w:w="3501" w:type="dxa"/>
            <w:shd w:val="clear" w:color="auto" w:fill="auto"/>
            <w:vAlign w:val="center"/>
          </w:tcPr>
          <w:p w:rsidRPr="00722AF8" w:rsidR="00E22D2F" w:rsidP="00731E32" w:rsidRDefault="00E22D2F" w14:paraId="0C445DA9" w14:textId="77777777">
            <w:r w:rsidRPr="00722AF8">
              <w:t>* Cantidad del préstamo PLUS para Graduados</w:t>
            </w:r>
          </w:p>
        </w:tc>
        <w:tc>
          <w:tcPr>
            <w:tcW w:w="3501" w:type="dxa"/>
            <w:vAlign w:val="center"/>
          </w:tcPr>
          <w:p w:rsidRPr="00722AF8" w:rsidR="00E22D2F" w:rsidP="00731E32" w:rsidRDefault="00E22D2F" w14:paraId="35C9C0D0" w14:textId="77777777">
            <w:r w:rsidRPr="00722AF8">
              <w:t>*Ayuda privada u otra ayuda del gobierno (Nombre del programa, tipo y cantidad hasta para 3 subvenciones)</w:t>
            </w:r>
          </w:p>
        </w:tc>
      </w:tr>
      <w:tr w:rsidRPr="00722AF8" w:rsidR="00E22D2F" w:rsidTr="00E22D2F" w14:paraId="6E238221" w14:textId="77777777">
        <w:tc>
          <w:tcPr>
            <w:tcW w:w="3500" w:type="dxa"/>
            <w:vAlign w:val="center"/>
          </w:tcPr>
          <w:p w:rsidRPr="00722AF8" w:rsidR="00E22D2F" w:rsidP="00731E32" w:rsidRDefault="00E22D2F" w14:paraId="6CD841F0" w14:textId="77777777">
            <w:r w:rsidRPr="00722AF8">
              <w:t>¿No es elegible para recibir ayuda económica bajo el Título IV?</w:t>
            </w:r>
          </w:p>
        </w:tc>
        <w:tc>
          <w:tcPr>
            <w:tcW w:w="3501" w:type="dxa"/>
            <w:shd w:val="clear" w:color="auto" w:fill="auto"/>
            <w:vAlign w:val="center"/>
          </w:tcPr>
          <w:p w:rsidRPr="00722AF8" w:rsidR="00E22D2F" w:rsidP="00731E32" w:rsidRDefault="00E22D2F" w14:paraId="3F668A33" w14:textId="77777777">
            <w:r w:rsidRPr="00722AF8">
              <w:t xml:space="preserve">* Cantidad de la beca </w:t>
            </w:r>
            <w:r w:rsidRPr="00436965">
              <w:rPr>
                <w:i/>
                <w:iCs/>
              </w:rPr>
              <w:t>Federal TEACH</w:t>
            </w:r>
          </w:p>
        </w:tc>
        <w:tc>
          <w:tcPr>
            <w:tcW w:w="3501" w:type="dxa"/>
            <w:vAlign w:val="center"/>
          </w:tcPr>
          <w:p w:rsidRPr="00722AF8" w:rsidR="00E22D2F" w:rsidP="00731E32" w:rsidRDefault="00E22D2F" w14:paraId="5BD0A3A9" w14:textId="77777777"/>
        </w:tc>
      </w:tr>
      <w:tr w:rsidRPr="00722AF8" w:rsidR="00E22D2F" w:rsidTr="00E22D2F" w14:paraId="51035DCD" w14:textId="77777777">
        <w:tc>
          <w:tcPr>
            <w:tcW w:w="3500" w:type="dxa"/>
            <w:vAlign w:val="center"/>
          </w:tcPr>
          <w:p w:rsidRPr="00722AF8" w:rsidR="00E22D2F" w:rsidP="00731E32" w:rsidRDefault="00E22D2F" w14:paraId="63440FDE" w14:textId="77777777"/>
        </w:tc>
        <w:tc>
          <w:tcPr>
            <w:tcW w:w="3501" w:type="dxa"/>
            <w:shd w:val="clear" w:color="auto" w:fill="auto"/>
            <w:vAlign w:val="center"/>
          </w:tcPr>
          <w:p w:rsidRPr="00722AF8" w:rsidR="00E22D2F" w:rsidP="00731E32" w:rsidRDefault="00E22D2F" w14:paraId="4521966F" w14:textId="77777777">
            <w:r w:rsidRPr="00722AF8">
              <w:t>* Cantidad del préstamo Perkins</w:t>
            </w:r>
          </w:p>
        </w:tc>
        <w:tc>
          <w:tcPr>
            <w:tcW w:w="3501" w:type="dxa"/>
            <w:vAlign w:val="center"/>
          </w:tcPr>
          <w:p w:rsidRPr="00722AF8" w:rsidR="00E22D2F" w:rsidP="00731E32" w:rsidRDefault="00E22D2F" w14:paraId="3494F18C" w14:textId="77777777"/>
        </w:tc>
      </w:tr>
      <w:tr w:rsidRPr="00722AF8" w:rsidR="00E22D2F" w:rsidTr="00E22D2F" w14:paraId="1F9A57A6" w14:textId="77777777">
        <w:tc>
          <w:tcPr>
            <w:tcW w:w="3500" w:type="dxa"/>
            <w:shd w:val="clear" w:color="auto" w:fill="EEECE1" w:themeFill="background2"/>
            <w:vAlign w:val="center"/>
          </w:tcPr>
          <w:p w:rsidRPr="00722AF8" w:rsidR="00E22D2F" w:rsidP="00731E32" w:rsidRDefault="00E22D2F" w14:paraId="0932686E" w14:textId="77777777">
            <w:r w:rsidRPr="00722AF8">
              <w:t>Ayuda económica federal</w:t>
            </w:r>
          </w:p>
        </w:tc>
        <w:tc>
          <w:tcPr>
            <w:tcW w:w="3501" w:type="dxa"/>
            <w:shd w:val="clear" w:color="auto" w:fill="auto"/>
            <w:vAlign w:val="center"/>
          </w:tcPr>
          <w:p w:rsidRPr="00722AF8" w:rsidR="00E22D2F" w:rsidP="00731E32" w:rsidRDefault="00E22D2F" w14:paraId="6DDCE71A" w14:textId="77777777">
            <w:r w:rsidRPr="00722AF8">
              <w:t xml:space="preserve">* Cantidad de la beca </w:t>
            </w:r>
            <w:r w:rsidRPr="00436965">
              <w:rPr>
                <w:i/>
                <w:iCs/>
              </w:rPr>
              <w:t>Federal SEOG</w:t>
            </w:r>
          </w:p>
        </w:tc>
        <w:tc>
          <w:tcPr>
            <w:tcW w:w="3501" w:type="dxa"/>
            <w:vAlign w:val="center"/>
          </w:tcPr>
          <w:p w:rsidRPr="00722AF8" w:rsidR="00E22D2F" w:rsidP="00731E32" w:rsidRDefault="00E22D2F" w14:paraId="4E9AB18D" w14:textId="77777777">
            <w:r w:rsidRPr="00722AF8">
              <w:t>* Otra ayuda económica (Nombre del programa, tipo y cantidad hasta para 3 subvenciones)</w:t>
            </w:r>
          </w:p>
        </w:tc>
      </w:tr>
      <w:tr w:rsidRPr="00722AF8" w:rsidR="00E22D2F" w:rsidTr="00E22D2F" w14:paraId="6CF97061" w14:textId="77777777">
        <w:tc>
          <w:tcPr>
            <w:tcW w:w="3500" w:type="dxa"/>
            <w:vAlign w:val="center"/>
          </w:tcPr>
          <w:p w:rsidRPr="00722AF8" w:rsidR="00E22D2F" w:rsidP="00731E32" w:rsidRDefault="00E22D2F" w14:paraId="7F214495" w14:textId="77777777">
            <w:r w:rsidRPr="00722AF8">
              <w:t>*Cantidad de Beca Pell</w:t>
            </w:r>
          </w:p>
        </w:tc>
        <w:tc>
          <w:tcPr>
            <w:tcW w:w="3501" w:type="dxa"/>
            <w:shd w:val="clear" w:color="auto" w:fill="auto"/>
            <w:vAlign w:val="center"/>
          </w:tcPr>
          <w:p w:rsidRPr="00722AF8" w:rsidR="00E22D2F" w:rsidP="00731E32" w:rsidRDefault="00E22D2F" w14:paraId="3A50FAB2" w14:textId="77777777">
            <w:r w:rsidRPr="00722AF8">
              <w:t>* Cantidad del Programa Federal de Estudio y Trabajo</w:t>
            </w:r>
          </w:p>
        </w:tc>
        <w:tc>
          <w:tcPr>
            <w:tcW w:w="3501" w:type="dxa"/>
            <w:vAlign w:val="center"/>
          </w:tcPr>
          <w:p w:rsidRPr="00722AF8" w:rsidR="00E22D2F" w:rsidP="00731E32" w:rsidRDefault="00E22D2F" w14:paraId="4FAE4E2A" w14:textId="77777777"/>
        </w:tc>
      </w:tr>
      <w:tr w:rsidRPr="00722AF8" w:rsidR="00E22D2F" w:rsidTr="00E22D2F" w14:paraId="7A96F93B" w14:textId="77777777">
        <w:tc>
          <w:tcPr>
            <w:tcW w:w="3500" w:type="dxa"/>
            <w:vAlign w:val="center"/>
          </w:tcPr>
          <w:p w:rsidRPr="00722AF8" w:rsidR="00E22D2F" w:rsidP="00731E32" w:rsidRDefault="00E22D2F" w14:paraId="38593240" w14:textId="77777777">
            <w:r w:rsidRPr="00722AF8">
              <w:t>* Cantidad de Préstamo con Subsidio Directo</w:t>
            </w:r>
          </w:p>
        </w:tc>
        <w:tc>
          <w:tcPr>
            <w:tcW w:w="3501" w:type="dxa"/>
            <w:shd w:val="clear" w:color="auto" w:fill="auto"/>
            <w:vAlign w:val="center"/>
          </w:tcPr>
          <w:p w:rsidRPr="00722AF8" w:rsidR="00E22D2F" w:rsidP="00731E32" w:rsidRDefault="00E22D2F" w14:paraId="50E98236" w14:textId="77777777">
            <w:r w:rsidRPr="00722AF8">
              <w:t>*Cantidad de la Beca por Servicios Prestados en Iraq y Afganistán</w:t>
            </w:r>
          </w:p>
        </w:tc>
        <w:tc>
          <w:tcPr>
            <w:tcW w:w="3501" w:type="dxa"/>
            <w:vAlign w:val="center"/>
          </w:tcPr>
          <w:p w:rsidRPr="00722AF8" w:rsidR="00E22D2F" w:rsidP="00731E32" w:rsidRDefault="00E22D2F" w14:paraId="29353DF7" w14:textId="77777777"/>
        </w:tc>
      </w:tr>
      <w:tr w:rsidRPr="00722AF8" w:rsidR="00E22D2F" w:rsidTr="00E22D2F" w14:paraId="28AFAA37" w14:textId="77777777">
        <w:tc>
          <w:tcPr>
            <w:tcW w:w="3500" w:type="dxa"/>
            <w:vAlign w:val="center"/>
          </w:tcPr>
          <w:p w:rsidRPr="00722AF8" w:rsidR="00E22D2F" w:rsidP="00731E32" w:rsidRDefault="00E22D2F" w14:paraId="0CE437BC" w14:textId="77777777">
            <w:r w:rsidRPr="00722AF8">
              <w:t>* Cantidad de Préstamo sin Subsidio Directo</w:t>
            </w:r>
          </w:p>
        </w:tc>
        <w:tc>
          <w:tcPr>
            <w:tcW w:w="3501" w:type="dxa"/>
            <w:shd w:val="clear" w:color="auto" w:fill="auto"/>
            <w:vAlign w:val="center"/>
          </w:tcPr>
          <w:p w:rsidRPr="00722AF8" w:rsidR="00E22D2F" w:rsidP="00731E32" w:rsidRDefault="00E22D2F" w14:paraId="2A3ADEF8" w14:textId="77777777">
            <w:r w:rsidRPr="00722AF8">
              <w:t>* Cantidad de beneficios de veteranos</w:t>
            </w:r>
          </w:p>
        </w:tc>
        <w:tc>
          <w:tcPr>
            <w:tcW w:w="3501" w:type="dxa"/>
            <w:vAlign w:val="center"/>
          </w:tcPr>
          <w:p w:rsidRPr="00722AF8" w:rsidR="00E22D2F" w:rsidP="00731E32" w:rsidRDefault="00E22D2F" w14:paraId="2F88A85C" w14:textId="77777777"/>
        </w:tc>
      </w:tr>
    </w:tbl>
    <w:p w:rsidRPr="00722AF8" w:rsidR="00E22D2F" w:rsidP="00E22D2F" w:rsidRDefault="00E22D2F" w14:paraId="7621BCD2" w14:textId="77777777">
      <w:pPr>
        <w:spacing w:after="160" w:line="259" w:lineRule="auto"/>
        <w:rPr>
          <w:szCs w:val="24"/>
        </w:rPr>
      </w:pPr>
    </w:p>
    <w:p w:rsidRPr="00722AF8" w:rsidR="00E22D2F" w:rsidP="00E22D2F" w:rsidRDefault="00E22D2F" w14:paraId="0755B104" w14:textId="77777777">
      <w:pPr>
        <w:spacing w:after="160" w:line="259" w:lineRule="auto"/>
        <w:rPr>
          <w:rFonts w:cs="Arial"/>
          <w:iCs/>
          <w:szCs w:val="24"/>
        </w:rPr>
      </w:pPr>
      <w:r w:rsidRPr="00722AF8">
        <w:rPr>
          <w:szCs w:val="24"/>
        </w:rPr>
        <w:br w:type="page"/>
      </w:r>
    </w:p>
    <w:p w:rsidRPr="00E22D2F" w:rsidR="00E22D2F" w:rsidP="00E22D2F" w:rsidRDefault="00E22D2F" w14:paraId="7D748924" w14:textId="77777777">
      <w:pPr>
        <w:pStyle w:val="BodyText-noindent"/>
        <w:rPr>
          <w:rFonts w:ascii="Garamond" w:hAnsi="Garamond"/>
          <w:b/>
          <w:bCs/>
          <w:sz w:val="24"/>
          <w:szCs w:val="24"/>
        </w:rPr>
      </w:pPr>
      <w:r w:rsidRPr="00E22D2F">
        <w:rPr>
          <w:rFonts w:ascii="Garamond" w:hAnsi="Garamond"/>
          <w:b/>
          <w:bCs/>
          <w:sz w:val="24"/>
          <w:szCs w:val="24"/>
        </w:rPr>
        <w:t>Qué hay de nuevo</w:t>
      </w:r>
    </w:p>
    <w:p w:rsidRPr="00722AF8" w:rsidR="00E22D2F" w:rsidP="00E22D2F" w:rsidRDefault="00E22D2F" w14:paraId="7ABE2E19" w14:textId="77777777">
      <w:pPr>
        <w:spacing w:after="160" w:line="259" w:lineRule="auto"/>
        <w:rPr>
          <w:rFonts w:cs="Arial"/>
          <w:szCs w:val="24"/>
        </w:rPr>
      </w:pPr>
      <w:r w:rsidRPr="00722AF8">
        <w:rPr>
          <w:szCs w:val="24"/>
        </w:rPr>
        <w:t>Si usted participó en NPSAS:18-AC, la recolección de récords de los estudiantes en el 2018, notará algunos cambios en ítems de datos en NPSAS:20. Estas revisiones tiene el objetivo de mejorar la calidad de los datos, aclarar las definiciones de los ítems y mejorar las instrucciones. La lista de revisiones a continuación le ayudará a actualizar los programas que usted usa para obtener los datos requerido.</w:t>
      </w:r>
    </w:p>
    <w:tbl>
      <w:tblPr>
        <w:tblStyle w:val="TableGrid4"/>
        <w:tblW w:w="10364" w:type="dxa"/>
        <w:tblLook w:val="04A0" w:firstRow="1" w:lastRow="0" w:firstColumn="1" w:lastColumn="0" w:noHBand="0" w:noVBand="1"/>
      </w:tblPr>
      <w:tblGrid>
        <w:gridCol w:w="1544"/>
        <w:gridCol w:w="2141"/>
        <w:gridCol w:w="1819"/>
        <w:gridCol w:w="4860"/>
      </w:tblGrid>
      <w:tr w:rsidRPr="00722AF8" w:rsidR="00E22D2F" w:rsidTr="00E22D2F" w14:paraId="1699B6B9" w14:textId="77777777">
        <w:trPr>
          <w:trHeight w:val="315"/>
        </w:trPr>
        <w:tc>
          <w:tcPr>
            <w:tcW w:w="1544" w:type="dxa"/>
            <w:noWrap/>
            <w:hideMark/>
          </w:tcPr>
          <w:p w:rsidRPr="00E22D2F" w:rsidR="00E22D2F" w:rsidP="00E22D2F" w:rsidRDefault="00E22D2F" w14:paraId="6CFB7761" w14:textId="77777777">
            <w:pPr>
              <w:jc w:val="center"/>
              <w:rPr>
                <w:b/>
                <w:bCs/>
                <w:szCs w:val="24"/>
              </w:rPr>
            </w:pPr>
            <w:r w:rsidRPr="00E22D2F">
              <w:rPr>
                <w:b/>
                <w:bCs/>
                <w:szCs w:val="24"/>
              </w:rPr>
              <w:t>Sección</w:t>
            </w:r>
          </w:p>
        </w:tc>
        <w:tc>
          <w:tcPr>
            <w:tcW w:w="2141" w:type="dxa"/>
            <w:noWrap/>
            <w:hideMark/>
          </w:tcPr>
          <w:p w:rsidRPr="00E22D2F" w:rsidR="00E22D2F" w:rsidP="00E22D2F" w:rsidRDefault="00E22D2F" w14:paraId="061FBFA6" w14:textId="77777777">
            <w:pPr>
              <w:rPr>
                <w:b/>
                <w:bCs/>
                <w:szCs w:val="24"/>
              </w:rPr>
            </w:pPr>
            <w:r w:rsidRPr="00E22D2F">
              <w:rPr>
                <w:b/>
                <w:bCs/>
                <w:szCs w:val="24"/>
              </w:rPr>
              <w:t>Ítem</w:t>
            </w:r>
          </w:p>
        </w:tc>
        <w:tc>
          <w:tcPr>
            <w:tcW w:w="1819" w:type="dxa"/>
            <w:hideMark/>
          </w:tcPr>
          <w:p w:rsidRPr="00E22D2F" w:rsidR="00E22D2F" w:rsidP="00E22D2F" w:rsidRDefault="00E22D2F" w14:paraId="0B07FD14" w14:textId="77777777">
            <w:pPr>
              <w:rPr>
                <w:b/>
                <w:bCs/>
                <w:szCs w:val="24"/>
              </w:rPr>
            </w:pPr>
            <w:r w:rsidRPr="00E22D2F">
              <w:rPr>
                <w:b/>
                <w:bCs/>
                <w:szCs w:val="24"/>
              </w:rPr>
              <w:t>Sección y campo #</w:t>
            </w:r>
          </w:p>
        </w:tc>
        <w:tc>
          <w:tcPr>
            <w:tcW w:w="4860" w:type="dxa"/>
            <w:noWrap/>
            <w:hideMark/>
          </w:tcPr>
          <w:p w:rsidRPr="00E22D2F" w:rsidR="00E22D2F" w:rsidP="00E22D2F" w:rsidRDefault="00E22D2F" w14:paraId="4C849D77" w14:textId="77777777">
            <w:pPr>
              <w:rPr>
                <w:b/>
                <w:bCs/>
                <w:szCs w:val="24"/>
              </w:rPr>
            </w:pPr>
            <w:r w:rsidRPr="00E22D2F">
              <w:rPr>
                <w:b/>
                <w:bCs/>
                <w:szCs w:val="24"/>
              </w:rPr>
              <w:t>Revisión</w:t>
            </w:r>
          </w:p>
        </w:tc>
      </w:tr>
      <w:tr w:rsidRPr="00722AF8" w:rsidR="00E22D2F" w:rsidTr="00E22D2F" w14:paraId="43E9A118" w14:textId="77777777">
        <w:trPr>
          <w:trHeight w:val="540"/>
        </w:trPr>
        <w:tc>
          <w:tcPr>
            <w:tcW w:w="1544" w:type="dxa"/>
            <w:vAlign w:val="center"/>
            <w:hideMark/>
          </w:tcPr>
          <w:p w:rsidRPr="00722AF8" w:rsidR="00E22D2F" w:rsidP="00E22D2F" w:rsidRDefault="00E22D2F" w14:paraId="22039E8A" w14:textId="77777777">
            <w:pPr>
              <w:rPr>
                <w:szCs w:val="24"/>
              </w:rPr>
            </w:pPr>
            <w:r w:rsidRPr="00722AF8">
              <w:rPr>
                <w:szCs w:val="24"/>
              </w:rPr>
              <w:t>En general</w:t>
            </w:r>
          </w:p>
        </w:tc>
        <w:tc>
          <w:tcPr>
            <w:tcW w:w="2141" w:type="dxa"/>
            <w:noWrap/>
            <w:vAlign w:val="center"/>
            <w:hideMark/>
          </w:tcPr>
          <w:p w:rsidRPr="00722AF8" w:rsidR="00E22D2F" w:rsidP="00E22D2F" w:rsidRDefault="00E22D2F" w14:paraId="7FE5EAF9" w14:textId="77777777">
            <w:pPr>
              <w:rPr>
                <w:szCs w:val="24"/>
              </w:rPr>
            </w:pPr>
            <w:r w:rsidRPr="00722AF8">
              <w:rPr>
                <w:szCs w:val="24"/>
              </w:rPr>
              <w:t>--</w:t>
            </w:r>
          </w:p>
        </w:tc>
        <w:tc>
          <w:tcPr>
            <w:tcW w:w="1819" w:type="dxa"/>
            <w:noWrap/>
            <w:vAlign w:val="center"/>
          </w:tcPr>
          <w:p w:rsidRPr="00722AF8" w:rsidR="00E22D2F" w:rsidP="00E22D2F" w:rsidRDefault="00E22D2F" w14:paraId="3274404E" w14:textId="77777777">
            <w:pPr>
              <w:rPr>
                <w:szCs w:val="24"/>
              </w:rPr>
            </w:pPr>
            <w:r w:rsidRPr="00722AF8">
              <w:rPr>
                <w:szCs w:val="24"/>
              </w:rPr>
              <w:t>--</w:t>
            </w:r>
          </w:p>
        </w:tc>
        <w:tc>
          <w:tcPr>
            <w:tcW w:w="4860" w:type="dxa"/>
            <w:vAlign w:val="center"/>
            <w:hideMark/>
          </w:tcPr>
          <w:p w:rsidRPr="00722AF8" w:rsidR="00E22D2F" w:rsidP="00E22D2F" w:rsidRDefault="00E22D2F" w14:paraId="30D3AEE7" w14:textId="77777777">
            <w:pPr>
              <w:rPr>
                <w:szCs w:val="24"/>
              </w:rPr>
            </w:pPr>
            <w:r w:rsidRPr="00722AF8">
              <w:rPr>
                <w:szCs w:val="24"/>
              </w:rPr>
              <w:t>NPSAS:18-AC recolectó datos de matriculación, presupuesto y ayuda económica para el año académico 2017-2018. NPSAS:20 recolecta datos del año académico 2019-2020. Todos los ítems que se refieren a rangos de fechas específicas han sido actualizados.</w:t>
            </w:r>
          </w:p>
        </w:tc>
      </w:tr>
      <w:tr w:rsidRPr="00722AF8" w:rsidR="00E22D2F" w:rsidTr="00E22D2F" w14:paraId="68A61E6A" w14:textId="77777777">
        <w:trPr>
          <w:trHeight w:val="285"/>
        </w:trPr>
        <w:tc>
          <w:tcPr>
            <w:tcW w:w="1544" w:type="dxa"/>
            <w:vMerge w:val="restart"/>
            <w:vAlign w:val="center"/>
            <w:hideMark/>
          </w:tcPr>
          <w:p w:rsidRPr="00722AF8" w:rsidR="00E22D2F" w:rsidP="00E22D2F" w:rsidRDefault="00E22D2F" w14:paraId="74D5F300" w14:textId="77777777">
            <w:pPr>
              <w:rPr>
                <w:szCs w:val="24"/>
              </w:rPr>
            </w:pPr>
            <w:r w:rsidRPr="00722AF8">
              <w:rPr>
                <w:szCs w:val="24"/>
              </w:rPr>
              <w:t>Información general del estudiante</w:t>
            </w:r>
          </w:p>
        </w:tc>
        <w:tc>
          <w:tcPr>
            <w:tcW w:w="2141" w:type="dxa"/>
            <w:vAlign w:val="center"/>
          </w:tcPr>
          <w:p w:rsidRPr="00722AF8" w:rsidR="00E22D2F" w:rsidP="00E22D2F" w:rsidRDefault="00E22D2F" w14:paraId="4ED84CAC" w14:textId="77777777">
            <w:pPr>
              <w:rPr>
                <w:szCs w:val="24"/>
              </w:rPr>
            </w:pPr>
            <w:r w:rsidRPr="00722AF8">
              <w:rPr>
                <w:szCs w:val="24"/>
              </w:rPr>
              <w:t xml:space="preserve">Sexo </w:t>
            </w:r>
            <w:r w:rsidRPr="00722AF8">
              <w:rPr>
                <w:i/>
                <w:iCs/>
                <w:szCs w:val="24"/>
              </w:rPr>
              <w:t>(Sex</w:t>
            </w:r>
            <w:r w:rsidRPr="00722AF8">
              <w:rPr>
                <w:szCs w:val="24"/>
              </w:rPr>
              <w:t>)</w:t>
            </w:r>
          </w:p>
        </w:tc>
        <w:tc>
          <w:tcPr>
            <w:tcW w:w="1819" w:type="dxa"/>
            <w:noWrap/>
            <w:vAlign w:val="center"/>
          </w:tcPr>
          <w:p w:rsidRPr="00722AF8" w:rsidR="00E22D2F" w:rsidP="00E22D2F" w:rsidRDefault="00E22D2F" w14:paraId="5B023E1F" w14:textId="77777777">
            <w:pPr>
              <w:rPr>
                <w:szCs w:val="24"/>
              </w:rPr>
            </w:pPr>
            <w:r w:rsidRPr="00722AF8">
              <w:rPr>
                <w:szCs w:val="24"/>
              </w:rPr>
              <w:t>G #13</w:t>
            </w:r>
          </w:p>
        </w:tc>
        <w:tc>
          <w:tcPr>
            <w:tcW w:w="4860" w:type="dxa"/>
            <w:noWrap/>
            <w:vAlign w:val="center"/>
          </w:tcPr>
          <w:p w:rsidRPr="00722AF8" w:rsidR="00E22D2F" w:rsidP="00E22D2F" w:rsidRDefault="00E22D2F" w14:paraId="00160AB9" w14:textId="77777777">
            <w:pPr>
              <w:rPr>
                <w:szCs w:val="24"/>
              </w:rPr>
            </w:pPr>
            <w:r w:rsidRPr="00722AF8">
              <w:rPr>
                <w:szCs w:val="24"/>
              </w:rPr>
              <w:t>Se agregó una nueva opción de respuesta para 2=Otro.</w:t>
            </w:r>
          </w:p>
        </w:tc>
      </w:tr>
      <w:tr w:rsidRPr="00722AF8" w:rsidR="00E22D2F" w:rsidTr="00E22D2F" w14:paraId="57F5F845" w14:textId="77777777">
        <w:trPr>
          <w:trHeight w:val="285"/>
        </w:trPr>
        <w:tc>
          <w:tcPr>
            <w:tcW w:w="1544" w:type="dxa"/>
            <w:vMerge/>
            <w:vAlign w:val="center"/>
            <w:hideMark/>
          </w:tcPr>
          <w:p w:rsidRPr="00722AF8" w:rsidR="00E22D2F" w:rsidP="00E22D2F" w:rsidRDefault="00E22D2F" w14:paraId="47E9C617" w14:textId="77777777">
            <w:pPr>
              <w:rPr>
                <w:szCs w:val="24"/>
              </w:rPr>
            </w:pPr>
          </w:p>
        </w:tc>
        <w:tc>
          <w:tcPr>
            <w:tcW w:w="2141" w:type="dxa"/>
            <w:vAlign w:val="center"/>
            <w:hideMark/>
          </w:tcPr>
          <w:p w:rsidRPr="00722AF8" w:rsidR="00E22D2F" w:rsidP="00E22D2F" w:rsidRDefault="00E22D2F" w14:paraId="6E6131F3" w14:textId="77777777">
            <w:pPr>
              <w:rPr>
                <w:szCs w:val="24"/>
              </w:rPr>
            </w:pPr>
            <w:r w:rsidRPr="00722AF8">
              <w:rPr>
                <w:szCs w:val="24"/>
              </w:rPr>
              <w:t>Raza (</w:t>
            </w:r>
            <w:r w:rsidRPr="00722AF8">
              <w:rPr>
                <w:i/>
                <w:iCs/>
                <w:szCs w:val="24"/>
              </w:rPr>
              <w:t>Race</w:t>
            </w:r>
            <w:r w:rsidRPr="00722AF8">
              <w:rPr>
                <w:szCs w:val="24"/>
              </w:rPr>
              <w:t>)</w:t>
            </w:r>
          </w:p>
        </w:tc>
        <w:tc>
          <w:tcPr>
            <w:tcW w:w="1819" w:type="dxa"/>
            <w:noWrap/>
            <w:vAlign w:val="center"/>
          </w:tcPr>
          <w:p w:rsidRPr="00722AF8" w:rsidR="00E22D2F" w:rsidP="00E22D2F" w:rsidRDefault="00E22D2F" w14:paraId="21C63010" w14:textId="77777777">
            <w:pPr>
              <w:rPr>
                <w:szCs w:val="24"/>
              </w:rPr>
            </w:pPr>
            <w:r w:rsidRPr="00722AF8">
              <w:rPr>
                <w:szCs w:val="24"/>
              </w:rPr>
              <w:t>G #26-30</w:t>
            </w:r>
          </w:p>
        </w:tc>
        <w:tc>
          <w:tcPr>
            <w:tcW w:w="4860" w:type="dxa"/>
            <w:noWrap/>
            <w:vAlign w:val="center"/>
            <w:hideMark/>
          </w:tcPr>
          <w:p w:rsidRPr="00722AF8" w:rsidR="00E22D2F" w:rsidP="00E22D2F" w:rsidRDefault="00E22D2F" w14:paraId="4B2EA829" w14:textId="77777777">
            <w:pPr>
              <w:rPr>
                <w:szCs w:val="24"/>
              </w:rPr>
            </w:pPr>
            <w:r w:rsidRPr="00722AF8">
              <w:rPr>
                <w:szCs w:val="24"/>
              </w:rPr>
              <w:t>Se agregó una nueva opción de respuesta para -1=Desconocido.</w:t>
            </w:r>
          </w:p>
        </w:tc>
      </w:tr>
      <w:tr w:rsidRPr="00722AF8" w:rsidR="00E22D2F" w:rsidTr="00E22D2F" w14:paraId="33C1D01C" w14:textId="77777777">
        <w:trPr>
          <w:trHeight w:val="285"/>
        </w:trPr>
        <w:tc>
          <w:tcPr>
            <w:tcW w:w="1544" w:type="dxa"/>
            <w:vMerge w:val="restart"/>
            <w:vAlign w:val="center"/>
            <w:hideMark/>
          </w:tcPr>
          <w:p w:rsidRPr="00722AF8" w:rsidR="00E22D2F" w:rsidP="00E22D2F" w:rsidRDefault="00E22D2F" w14:paraId="124264EF" w14:textId="77777777">
            <w:pPr>
              <w:rPr>
                <w:szCs w:val="24"/>
              </w:rPr>
            </w:pPr>
            <w:r w:rsidRPr="00722AF8">
              <w:rPr>
                <w:szCs w:val="24"/>
              </w:rPr>
              <w:t>Inscripción (</w:t>
            </w:r>
            <w:r w:rsidRPr="00722AF8">
              <w:rPr>
                <w:i/>
                <w:iCs/>
                <w:szCs w:val="24"/>
              </w:rPr>
              <w:t>Enrollment</w:t>
            </w:r>
            <w:r w:rsidRPr="00722AF8">
              <w:rPr>
                <w:szCs w:val="24"/>
              </w:rPr>
              <w:t>)</w:t>
            </w:r>
          </w:p>
        </w:tc>
        <w:tc>
          <w:tcPr>
            <w:tcW w:w="2141" w:type="dxa"/>
            <w:vAlign w:val="center"/>
            <w:hideMark/>
          </w:tcPr>
          <w:p w:rsidRPr="00722AF8" w:rsidR="00E22D2F" w:rsidP="00E22D2F" w:rsidRDefault="00E22D2F" w14:paraId="1826CD97" w14:textId="77777777">
            <w:pPr>
              <w:rPr>
                <w:szCs w:val="24"/>
              </w:rPr>
            </w:pPr>
            <w:r w:rsidRPr="00722AF8">
              <w:rPr>
                <w:szCs w:val="24"/>
              </w:rPr>
              <w:t>Realizado cursos de recuperación (</w:t>
            </w:r>
            <w:r w:rsidRPr="00722AF8">
              <w:rPr>
                <w:i/>
                <w:iCs/>
                <w:szCs w:val="24"/>
              </w:rPr>
              <w:t>Taken a remedial course</w:t>
            </w:r>
            <w:r w:rsidRPr="00722AF8">
              <w:rPr>
                <w:szCs w:val="24"/>
              </w:rPr>
              <w:t>)</w:t>
            </w:r>
          </w:p>
        </w:tc>
        <w:tc>
          <w:tcPr>
            <w:tcW w:w="1819" w:type="dxa"/>
            <w:noWrap/>
            <w:vAlign w:val="center"/>
          </w:tcPr>
          <w:p w:rsidRPr="00722AF8" w:rsidR="00E22D2F" w:rsidP="00E22D2F" w:rsidRDefault="00E22D2F" w14:paraId="23A9C624" w14:textId="77777777">
            <w:pPr>
              <w:rPr>
                <w:szCs w:val="24"/>
              </w:rPr>
            </w:pPr>
            <w:r w:rsidRPr="00722AF8">
              <w:rPr>
                <w:szCs w:val="24"/>
              </w:rPr>
              <w:t>E #12</w:t>
            </w:r>
          </w:p>
        </w:tc>
        <w:tc>
          <w:tcPr>
            <w:tcW w:w="4860" w:type="dxa"/>
            <w:noWrap/>
            <w:vAlign w:val="center"/>
            <w:hideMark/>
          </w:tcPr>
          <w:p w:rsidRPr="00722AF8" w:rsidR="00E22D2F" w:rsidP="00E22D2F" w:rsidRDefault="00E22D2F" w14:paraId="432313F7" w14:textId="77777777">
            <w:pPr>
              <w:rPr>
                <w:szCs w:val="24"/>
              </w:rPr>
            </w:pPr>
            <w:r w:rsidRPr="00722AF8">
              <w:rPr>
                <w:szCs w:val="24"/>
              </w:rPr>
              <w:t>La definición del ítem se revisó para aclarar cómo reportar los cursos de co-requisitos.</w:t>
            </w:r>
          </w:p>
        </w:tc>
      </w:tr>
      <w:tr w:rsidRPr="00722AF8" w:rsidR="00E22D2F" w:rsidTr="00E22D2F" w14:paraId="4EDA67C3" w14:textId="77777777">
        <w:trPr>
          <w:trHeight w:val="540"/>
        </w:trPr>
        <w:tc>
          <w:tcPr>
            <w:tcW w:w="1544" w:type="dxa"/>
            <w:vMerge/>
            <w:vAlign w:val="center"/>
          </w:tcPr>
          <w:p w:rsidRPr="00722AF8" w:rsidR="00E22D2F" w:rsidP="00E22D2F" w:rsidRDefault="00E22D2F" w14:paraId="2D5992CC" w14:textId="77777777">
            <w:pPr>
              <w:rPr>
                <w:szCs w:val="24"/>
              </w:rPr>
            </w:pPr>
          </w:p>
        </w:tc>
        <w:tc>
          <w:tcPr>
            <w:tcW w:w="2141" w:type="dxa"/>
            <w:vAlign w:val="center"/>
          </w:tcPr>
          <w:p w:rsidRPr="00722AF8" w:rsidR="00E22D2F" w:rsidP="00E22D2F" w:rsidRDefault="00E22D2F" w14:paraId="606160AB" w14:textId="77777777">
            <w:pPr>
              <w:rPr>
                <w:szCs w:val="24"/>
              </w:rPr>
            </w:pPr>
            <w:r w:rsidRPr="00722AF8">
              <w:rPr>
                <w:szCs w:val="24"/>
              </w:rPr>
              <w:t>Título de bachillerato y fecha en que se otorgó (</w:t>
            </w:r>
            <w:r w:rsidRPr="00722AF8">
              <w:rPr>
                <w:i/>
                <w:iCs/>
                <w:szCs w:val="24"/>
              </w:rPr>
              <w:t>Received Bachelor’s Degree &amp; Bachelor’s Degree Date</w:t>
            </w:r>
            <w:r w:rsidRPr="00722AF8">
              <w:rPr>
                <w:szCs w:val="24"/>
              </w:rPr>
              <w:t>)</w:t>
            </w:r>
          </w:p>
        </w:tc>
        <w:tc>
          <w:tcPr>
            <w:tcW w:w="1819" w:type="dxa"/>
            <w:noWrap/>
            <w:vAlign w:val="center"/>
          </w:tcPr>
          <w:p w:rsidRPr="00722AF8" w:rsidR="00E22D2F" w:rsidP="00E22D2F" w:rsidRDefault="00E22D2F" w14:paraId="12C661AE" w14:textId="77777777">
            <w:pPr>
              <w:rPr>
                <w:szCs w:val="24"/>
              </w:rPr>
            </w:pPr>
            <w:r w:rsidRPr="00722AF8">
              <w:rPr>
                <w:szCs w:val="24"/>
              </w:rPr>
              <w:t>E #14-17</w:t>
            </w:r>
          </w:p>
        </w:tc>
        <w:tc>
          <w:tcPr>
            <w:tcW w:w="4860" w:type="dxa"/>
            <w:noWrap/>
            <w:vAlign w:val="center"/>
          </w:tcPr>
          <w:p w:rsidRPr="00722AF8" w:rsidR="00E22D2F" w:rsidP="00E22D2F" w:rsidRDefault="00E22D2F" w14:paraId="5F9E16B8" w14:textId="77777777">
            <w:pPr>
              <w:rPr>
                <w:szCs w:val="24"/>
              </w:rPr>
            </w:pPr>
            <w:r w:rsidRPr="00722AF8">
              <w:rPr>
                <w:szCs w:val="24"/>
              </w:rPr>
              <w:t xml:space="preserve">Las definiciones de los ítems se revisaron para especificar que aplican a todos los estudiantes (no solo a los estudiantes graduados). </w:t>
            </w:r>
          </w:p>
        </w:tc>
      </w:tr>
      <w:tr w:rsidRPr="00722AF8" w:rsidR="00E22D2F" w:rsidTr="00E22D2F" w14:paraId="2E470BAB" w14:textId="77777777">
        <w:trPr>
          <w:trHeight w:val="540"/>
        </w:trPr>
        <w:tc>
          <w:tcPr>
            <w:tcW w:w="1544" w:type="dxa"/>
            <w:vMerge/>
            <w:vAlign w:val="center"/>
            <w:hideMark/>
          </w:tcPr>
          <w:p w:rsidRPr="00722AF8" w:rsidR="00E22D2F" w:rsidP="00E22D2F" w:rsidRDefault="00E22D2F" w14:paraId="2BCB724B" w14:textId="77777777">
            <w:pPr>
              <w:rPr>
                <w:szCs w:val="24"/>
              </w:rPr>
            </w:pPr>
          </w:p>
        </w:tc>
        <w:tc>
          <w:tcPr>
            <w:tcW w:w="2141" w:type="dxa"/>
            <w:vAlign w:val="center"/>
          </w:tcPr>
          <w:p w:rsidRPr="00722AF8" w:rsidR="00E22D2F" w:rsidP="00E22D2F" w:rsidRDefault="00E22D2F" w14:paraId="36EC618B" w14:textId="77777777">
            <w:pPr>
              <w:rPr>
                <w:szCs w:val="24"/>
              </w:rPr>
            </w:pPr>
            <w:r w:rsidRPr="00722AF8">
              <w:rPr>
                <w:szCs w:val="24"/>
              </w:rPr>
              <w:t>Resultados del examen SAT de aptitud académica (</w:t>
            </w:r>
            <w:r w:rsidRPr="00722AF8">
              <w:rPr>
                <w:i/>
                <w:iCs/>
                <w:szCs w:val="24"/>
              </w:rPr>
              <w:t>SAT Scores</w:t>
            </w:r>
            <w:r w:rsidRPr="00722AF8">
              <w:rPr>
                <w:szCs w:val="24"/>
              </w:rPr>
              <w:t>)</w:t>
            </w:r>
          </w:p>
        </w:tc>
        <w:tc>
          <w:tcPr>
            <w:tcW w:w="1819" w:type="dxa"/>
            <w:noWrap/>
            <w:vAlign w:val="center"/>
          </w:tcPr>
          <w:p w:rsidRPr="00722AF8" w:rsidR="00E22D2F" w:rsidP="00E22D2F" w:rsidRDefault="00E22D2F" w14:paraId="2566D11D" w14:textId="77777777">
            <w:pPr>
              <w:rPr>
                <w:szCs w:val="24"/>
              </w:rPr>
            </w:pPr>
            <w:r w:rsidRPr="00722AF8">
              <w:rPr>
                <w:szCs w:val="24"/>
              </w:rPr>
              <w:t>E #23-25</w:t>
            </w:r>
          </w:p>
        </w:tc>
        <w:tc>
          <w:tcPr>
            <w:tcW w:w="4860" w:type="dxa"/>
            <w:noWrap/>
            <w:vAlign w:val="center"/>
          </w:tcPr>
          <w:p w:rsidRPr="00722AF8" w:rsidR="00E22D2F" w:rsidP="00E22D2F" w:rsidRDefault="00E22D2F" w14:paraId="7471012D" w14:textId="77777777">
            <w:pPr>
              <w:rPr>
                <w:szCs w:val="24"/>
              </w:rPr>
            </w:pPr>
            <w:r w:rsidRPr="00722AF8">
              <w:rPr>
                <w:szCs w:val="24"/>
              </w:rPr>
              <w:t>La definición del ítem se revisó para recolectar los resultados del nuevo examen SAT (publicado en marzo de 2016).</w:t>
            </w:r>
          </w:p>
        </w:tc>
      </w:tr>
      <w:tr w:rsidRPr="00722AF8" w:rsidR="00E22D2F" w:rsidTr="00E22D2F" w14:paraId="62C04586" w14:textId="77777777">
        <w:trPr>
          <w:trHeight w:val="540"/>
        </w:trPr>
        <w:tc>
          <w:tcPr>
            <w:tcW w:w="1544" w:type="dxa"/>
            <w:vMerge/>
            <w:vAlign w:val="center"/>
          </w:tcPr>
          <w:p w:rsidRPr="00722AF8" w:rsidR="00E22D2F" w:rsidP="00E22D2F" w:rsidRDefault="00E22D2F" w14:paraId="76975D62" w14:textId="77777777">
            <w:pPr>
              <w:rPr>
                <w:szCs w:val="24"/>
              </w:rPr>
            </w:pPr>
          </w:p>
        </w:tc>
        <w:tc>
          <w:tcPr>
            <w:tcW w:w="2141" w:type="dxa"/>
            <w:vAlign w:val="center"/>
          </w:tcPr>
          <w:p w:rsidRPr="00722AF8" w:rsidR="00E22D2F" w:rsidP="00E22D2F" w:rsidRDefault="00E22D2F" w14:paraId="27E676A2" w14:textId="77777777">
            <w:pPr>
              <w:rPr>
                <w:i/>
                <w:iCs/>
                <w:szCs w:val="24"/>
              </w:rPr>
            </w:pPr>
            <w:r w:rsidRPr="00722AF8">
              <w:rPr>
                <w:szCs w:val="24"/>
              </w:rPr>
              <w:t>Se espera que cumpla con los requisitos para obtener el título (</w:t>
            </w:r>
            <w:r w:rsidRPr="00722AF8">
              <w:rPr>
                <w:i/>
                <w:iCs/>
                <w:szCs w:val="24"/>
              </w:rPr>
              <w:t>Completed degree requirements)</w:t>
            </w:r>
          </w:p>
        </w:tc>
        <w:tc>
          <w:tcPr>
            <w:tcW w:w="1819" w:type="dxa"/>
            <w:noWrap/>
            <w:vAlign w:val="center"/>
          </w:tcPr>
          <w:p w:rsidRPr="00722AF8" w:rsidR="00E22D2F" w:rsidP="00E22D2F" w:rsidRDefault="00E22D2F" w14:paraId="4F61EC68" w14:textId="77777777">
            <w:pPr>
              <w:rPr>
                <w:szCs w:val="24"/>
              </w:rPr>
            </w:pPr>
            <w:r w:rsidRPr="00722AF8">
              <w:rPr>
                <w:szCs w:val="24"/>
              </w:rPr>
              <w:t>E #32</w:t>
            </w:r>
          </w:p>
        </w:tc>
        <w:tc>
          <w:tcPr>
            <w:tcW w:w="4860" w:type="dxa"/>
            <w:vAlign w:val="center"/>
          </w:tcPr>
          <w:p w:rsidRPr="00722AF8" w:rsidR="00E22D2F" w:rsidP="00E22D2F" w:rsidRDefault="00E22D2F" w14:paraId="7AB73D86" w14:textId="77777777">
            <w:pPr>
              <w:rPr>
                <w:szCs w:val="24"/>
              </w:rPr>
            </w:pPr>
            <w:r w:rsidRPr="00722AF8">
              <w:rPr>
                <w:szCs w:val="24"/>
              </w:rPr>
              <w:t>La definición del ítem se revisó para aclarar cuándo este ítem se debe dejar en blanco.</w:t>
            </w:r>
          </w:p>
        </w:tc>
      </w:tr>
      <w:tr w:rsidRPr="00722AF8" w:rsidR="00E22D2F" w:rsidTr="00E22D2F" w14:paraId="47C2B70F" w14:textId="77777777">
        <w:trPr>
          <w:trHeight w:val="540"/>
        </w:trPr>
        <w:tc>
          <w:tcPr>
            <w:tcW w:w="1544" w:type="dxa"/>
            <w:vMerge/>
            <w:vAlign w:val="center"/>
            <w:hideMark/>
          </w:tcPr>
          <w:p w:rsidRPr="00722AF8" w:rsidR="00E22D2F" w:rsidP="00E22D2F" w:rsidRDefault="00E22D2F" w14:paraId="05380BA9" w14:textId="77777777">
            <w:pPr>
              <w:rPr>
                <w:szCs w:val="24"/>
              </w:rPr>
            </w:pPr>
          </w:p>
        </w:tc>
        <w:tc>
          <w:tcPr>
            <w:tcW w:w="2141" w:type="dxa"/>
            <w:vAlign w:val="center"/>
            <w:hideMark/>
          </w:tcPr>
          <w:p w:rsidRPr="00722AF8" w:rsidR="00E22D2F" w:rsidP="00E22D2F" w:rsidRDefault="00E22D2F" w14:paraId="52240E09" w14:textId="77777777">
            <w:pPr>
              <w:rPr>
                <w:szCs w:val="24"/>
              </w:rPr>
            </w:pPr>
            <w:r w:rsidRPr="00722AF8">
              <w:rPr>
                <w:szCs w:val="24"/>
              </w:rPr>
              <w:t>Costo de matrícula y cuotas requeridas cobradas (</w:t>
            </w:r>
            <w:r w:rsidRPr="00722AF8">
              <w:rPr>
                <w:i/>
                <w:iCs/>
                <w:szCs w:val="24"/>
              </w:rPr>
              <w:t>Tuition &amp; Required Fees Charged</w:t>
            </w:r>
            <w:r w:rsidRPr="00722AF8">
              <w:rPr>
                <w:szCs w:val="24"/>
              </w:rPr>
              <w:t>)</w:t>
            </w:r>
          </w:p>
        </w:tc>
        <w:tc>
          <w:tcPr>
            <w:tcW w:w="1819" w:type="dxa"/>
            <w:noWrap/>
            <w:vAlign w:val="center"/>
          </w:tcPr>
          <w:p w:rsidRPr="00722AF8" w:rsidR="00E22D2F" w:rsidP="00E22D2F" w:rsidRDefault="00E22D2F" w14:paraId="4C3B5F96" w14:textId="77777777">
            <w:pPr>
              <w:rPr>
                <w:szCs w:val="24"/>
              </w:rPr>
            </w:pPr>
            <w:r w:rsidRPr="00722AF8">
              <w:rPr>
                <w:szCs w:val="24"/>
              </w:rPr>
              <w:t>E #43</w:t>
            </w:r>
          </w:p>
        </w:tc>
        <w:tc>
          <w:tcPr>
            <w:tcW w:w="4860" w:type="dxa"/>
            <w:vAlign w:val="center"/>
            <w:hideMark/>
          </w:tcPr>
          <w:p w:rsidRPr="00722AF8" w:rsidR="00E22D2F" w:rsidP="00E22D2F" w:rsidRDefault="00E22D2F" w14:paraId="1CCEE20C" w14:textId="77777777">
            <w:pPr>
              <w:rPr>
                <w:szCs w:val="24"/>
              </w:rPr>
            </w:pPr>
            <w:r w:rsidRPr="00722AF8">
              <w:rPr>
                <w:szCs w:val="24"/>
              </w:rPr>
              <w:t>Para instituciones basadas en semestre/trimestre, se revisó la definición del ítem para recolectar el costo cobrado de una lista pre-llenada de semestres/trimestres en lugar de usar el año federal de ayuda económica (1 de julio al 30 de junio).</w:t>
            </w:r>
          </w:p>
        </w:tc>
      </w:tr>
      <w:tr w:rsidRPr="00722AF8" w:rsidR="00E22D2F" w:rsidTr="00E22D2F" w14:paraId="66BB75A2" w14:textId="77777777">
        <w:trPr>
          <w:trHeight w:val="285"/>
        </w:trPr>
        <w:tc>
          <w:tcPr>
            <w:tcW w:w="1544" w:type="dxa"/>
            <w:vMerge w:val="restart"/>
            <w:vAlign w:val="center"/>
            <w:hideMark/>
          </w:tcPr>
          <w:p w:rsidRPr="00722AF8" w:rsidR="00E22D2F" w:rsidP="00E22D2F" w:rsidRDefault="00E22D2F" w14:paraId="13F585FB" w14:textId="77777777">
            <w:pPr>
              <w:rPr>
                <w:szCs w:val="24"/>
              </w:rPr>
            </w:pPr>
            <w:r w:rsidRPr="00722AF8">
              <w:rPr>
                <w:szCs w:val="24"/>
              </w:rPr>
              <w:t>Presupuesto (</w:t>
            </w:r>
            <w:r w:rsidRPr="00722AF8">
              <w:rPr>
                <w:i/>
                <w:iCs/>
                <w:szCs w:val="24"/>
              </w:rPr>
              <w:t>Budget</w:t>
            </w:r>
            <w:r w:rsidRPr="00722AF8">
              <w:rPr>
                <w:szCs w:val="24"/>
              </w:rPr>
              <w:t>)</w:t>
            </w:r>
          </w:p>
        </w:tc>
        <w:tc>
          <w:tcPr>
            <w:tcW w:w="2141" w:type="dxa"/>
            <w:vAlign w:val="center"/>
            <w:hideMark/>
          </w:tcPr>
          <w:p w:rsidRPr="00722AF8" w:rsidR="00E22D2F" w:rsidP="00E22D2F" w:rsidRDefault="00E22D2F" w14:paraId="4D21A541" w14:textId="77777777">
            <w:pPr>
              <w:rPr>
                <w:szCs w:val="24"/>
              </w:rPr>
            </w:pPr>
            <w:r w:rsidRPr="00722AF8">
              <w:rPr>
                <w:szCs w:val="24"/>
              </w:rPr>
              <w:t>Período de presupuesto</w:t>
            </w:r>
          </w:p>
        </w:tc>
        <w:tc>
          <w:tcPr>
            <w:tcW w:w="1819" w:type="dxa"/>
            <w:noWrap/>
            <w:vAlign w:val="center"/>
          </w:tcPr>
          <w:p w:rsidRPr="00722AF8" w:rsidR="00E22D2F" w:rsidP="00E22D2F" w:rsidRDefault="00E22D2F" w14:paraId="1ECD9BDC" w14:textId="77777777">
            <w:pPr>
              <w:rPr>
                <w:szCs w:val="24"/>
              </w:rPr>
            </w:pPr>
            <w:r w:rsidRPr="00722AF8">
              <w:rPr>
                <w:szCs w:val="24"/>
              </w:rPr>
              <w:t>B #5</w:t>
            </w:r>
          </w:p>
        </w:tc>
        <w:tc>
          <w:tcPr>
            <w:tcW w:w="4860" w:type="dxa"/>
            <w:noWrap/>
            <w:vAlign w:val="center"/>
            <w:hideMark/>
          </w:tcPr>
          <w:p w:rsidRPr="00722AF8" w:rsidR="00E22D2F" w:rsidP="00E22D2F" w:rsidRDefault="00E22D2F" w14:paraId="50E11A51" w14:textId="77777777">
            <w:pPr>
              <w:rPr>
                <w:szCs w:val="24"/>
              </w:rPr>
            </w:pPr>
            <w:r w:rsidRPr="00722AF8">
              <w:rPr>
                <w:szCs w:val="24"/>
              </w:rPr>
              <w:t>La definición del ítem se revisó para aclarar la manera de reportar los costos presupuestados para asistir de tiempo completo/todo el año.</w:t>
            </w:r>
          </w:p>
        </w:tc>
      </w:tr>
      <w:tr w:rsidRPr="00722AF8" w:rsidR="00E22D2F" w:rsidTr="00E22D2F" w14:paraId="0CC41E02" w14:textId="77777777">
        <w:trPr>
          <w:trHeight w:val="285"/>
        </w:trPr>
        <w:tc>
          <w:tcPr>
            <w:tcW w:w="1544" w:type="dxa"/>
            <w:vMerge/>
            <w:vAlign w:val="center"/>
          </w:tcPr>
          <w:p w:rsidRPr="00722AF8" w:rsidR="00E22D2F" w:rsidP="00E22D2F" w:rsidRDefault="00E22D2F" w14:paraId="409CAA62" w14:textId="77777777">
            <w:pPr>
              <w:rPr>
                <w:szCs w:val="24"/>
              </w:rPr>
            </w:pPr>
          </w:p>
        </w:tc>
        <w:tc>
          <w:tcPr>
            <w:tcW w:w="2141" w:type="dxa"/>
            <w:vAlign w:val="center"/>
          </w:tcPr>
          <w:p w:rsidRPr="00722AF8" w:rsidR="00E22D2F" w:rsidP="00E22D2F" w:rsidRDefault="00E22D2F" w14:paraId="554145F8" w14:textId="77777777">
            <w:pPr>
              <w:rPr>
                <w:szCs w:val="24"/>
              </w:rPr>
            </w:pPr>
            <w:r w:rsidRPr="00722AF8">
              <w:rPr>
                <w:szCs w:val="24"/>
              </w:rPr>
              <w:t>Presupuesto de todo el año escolar (</w:t>
            </w:r>
            <w:r w:rsidRPr="00722AF8">
              <w:rPr>
                <w:i/>
                <w:iCs/>
                <w:szCs w:val="24"/>
              </w:rPr>
              <w:t>Full-year Budget)</w:t>
            </w:r>
          </w:p>
        </w:tc>
        <w:tc>
          <w:tcPr>
            <w:tcW w:w="1819" w:type="dxa"/>
            <w:noWrap/>
            <w:vAlign w:val="center"/>
          </w:tcPr>
          <w:p w:rsidRPr="00722AF8" w:rsidR="00E22D2F" w:rsidP="00E22D2F" w:rsidRDefault="00E22D2F" w14:paraId="4426292A" w14:textId="77777777">
            <w:pPr>
              <w:rPr>
                <w:szCs w:val="24"/>
              </w:rPr>
            </w:pPr>
            <w:r w:rsidRPr="00722AF8">
              <w:rPr>
                <w:szCs w:val="24"/>
              </w:rPr>
              <w:t>B #6</w:t>
            </w:r>
          </w:p>
        </w:tc>
        <w:tc>
          <w:tcPr>
            <w:tcW w:w="4860" w:type="dxa"/>
            <w:noWrap/>
            <w:vAlign w:val="center"/>
          </w:tcPr>
          <w:p w:rsidRPr="00722AF8" w:rsidR="00E22D2F" w:rsidP="00E22D2F" w:rsidRDefault="00E22D2F" w14:paraId="07060395" w14:textId="77777777">
            <w:pPr>
              <w:rPr>
                <w:szCs w:val="24"/>
              </w:rPr>
            </w:pPr>
            <w:r w:rsidRPr="00722AF8">
              <w:rPr>
                <w:szCs w:val="24"/>
              </w:rPr>
              <w:t>En el ítem se agregó si la recolección del presupuesto de todo el año escolar incluye las sesiones de verano.</w:t>
            </w:r>
          </w:p>
        </w:tc>
      </w:tr>
      <w:tr w:rsidRPr="00722AF8" w:rsidR="00E22D2F" w:rsidTr="00E22D2F" w14:paraId="1A8E0740" w14:textId="77777777">
        <w:trPr>
          <w:trHeight w:val="285"/>
        </w:trPr>
        <w:tc>
          <w:tcPr>
            <w:tcW w:w="1544" w:type="dxa"/>
            <w:vMerge/>
            <w:vAlign w:val="center"/>
          </w:tcPr>
          <w:p w:rsidRPr="00722AF8" w:rsidR="00E22D2F" w:rsidP="00E22D2F" w:rsidRDefault="00E22D2F" w14:paraId="5ABFF304" w14:textId="77777777">
            <w:pPr>
              <w:rPr>
                <w:szCs w:val="24"/>
              </w:rPr>
            </w:pPr>
          </w:p>
        </w:tc>
        <w:tc>
          <w:tcPr>
            <w:tcW w:w="2141" w:type="dxa"/>
            <w:vAlign w:val="center"/>
          </w:tcPr>
          <w:p w:rsidRPr="00722AF8" w:rsidR="00E22D2F" w:rsidP="00E22D2F" w:rsidRDefault="00E22D2F" w14:paraId="10DAB473" w14:textId="77777777">
            <w:pPr>
              <w:rPr>
                <w:szCs w:val="24"/>
              </w:rPr>
            </w:pPr>
            <w:r w:rsidRPr="00722AF8">
              <w:rPr>
                <w:szCs w:val="24"/>
              </w:rPr>
              <w:t>Residencia del estudiante (</w:t>
            </w:r>
            <w:r w:rsidRPr="00722AF8">
              <w:rPr>
                <w:i/>
                <w:iCs/>
                <w:szCs w:val="24"/>
              </w:rPr>
              <w:t>Student Residence</w:t>
            </w:r>
            <w:r w:rsidRPr="00722AF8">
              <w:rPr>
                <w:szCs w:val="24"/>
              </w:rPr>
              <w:t>)</w:t>
            </w:r>
          </w:p>
        </w:tc>
        <w:tc>
          <w:tcPr>
            <w:tcW w:w="1819" w:type="dxa"/>
            <w:noWrap/>
            <w:vAlign w:val="center"/>
          </w:tcPr>
          <w:p w:rsidRPr="00722AF8" w:rsidR="00E22D2F" w:rsidP="00E22D2F" w:rsidRDefault="00E22D2F" w14:paraId="31496B02" w14:textId="77777777">
            <w:pPr>
              <w:rPr>
                <w:szCs w:val="24"/>
              </w:rPr>
            </w:pPr>
            <w:r w:rsidRPr="00722AF8">
              <w:rPr>
                <w:szCs w:val="24"/>
              </w:rPr>
              <w:t>B#7</w:t>
            </w:r>
          </w:p>
        </w:tc>
        <w:tc>
          <w:tcPr>
            <w:tcW w:w="4860" w:type="dxa"/>
            <w:noWrap/>
            <w:vAlign w:val="center"/>
          </w:tcPr>
          <w:p w:rsidRPr="00722AF8" w:rsidR="00E22D2F" w:rsidP="00E22D2F" w:rsidRDefault="00E22D2F" w14:paraId="689AED49" w14:textId="77777777">
            <w:pPr>
              <w:rPr>
                <w:szCs w:val="24"/>
              </w:rPr>
            </w:pPr>
            <w:r w:rsidRPr="00722AF8">
              <w:rPr>
                <w:szCs w:val="24"/>
              </w:rPr>
              <w:t xml:space="preserve">La definición del ítem se revisó para aclarar que esta pregunta se refiere a la residencia del estudiante para determinar el costo presupuestado por la asistencia del estudiante. </w:t>
            </w:r>
          </w:p>
        </w:tc>
      </w:tr>
      <w:tr w:rsidRPr="00722AF8" w:rsidR="00E22D2F" w:rsidTr="00E22D2F" w14:paraId="018E315E" w14:textId="77777777">
        <w:trPr>
          <w:trHeight w:val="540"/>
        </w:trPr>
        <w:tc>
          <w:tcPr>
            <w:tcW w:w="1544" w:type="dxa"/>
            <w:vMerge w:val="restart"/>
            <w:vAlign w:val="center"/>
            <w:hideMark/>
          </w:tcPr>
          <w:p w:rsidRPr="00722AF8" w:rsidR="00E22D2F" w:rsidP="00E22D2F" w:rsidRDefault="00E22D2F" w14:paraId="55B8F425" w14:textId="77777777">
            <w:pPr>
              <w:rPr>
                <w:szCs w:val="24"/>
              </w:rPr>
            </w:pPr>
            <w:r w:rsidRPr="00722AF8">
              <w:rPr>
                <w:szCs w:val="24"/>
              </w:rPr>
              <w:t>Ayuda económica (</w:t>
            </w:r>
            <w:r w:rsidRPr="00722AF8">
              <w:rPr>
                <w:i/>
                <w:iCs/>
                <w:szCs w:val="24"/>
              </w:rPr>
              <w:t>Financial Aid)</w:t>
            </w:r>
          </w:p>
        </w:tc>
        <w:tc>
          <w:tcPr>
            <w:tcW w:w="2141" w:type="dxa"/>
            <w:vAlign w:val="center"/>
          </w:tcPr>
          <w:p w:rsidRPr="00722AF8" w:rsidR="00E22D2F" w:rsidP="00E22D2F" w:rsidRDefault="00E22D2F" w14:paraId="337B1DBD" w14:textId="77777777">
            <w:pPr>
              <w:rPr>
                <w:szCs w:val="24"/>
              </w:rPr>
            </w:pPr>
            <w:r w:rsidRPr="00722AF8">
              <w:rPr>
                <w:szCs w:val="24"/>
              </w:rPr>
              <w:t>Progreso académico satisfactorio (</w:t>
            </w:r>
            <w:r w:rsidRPr="00722AF8">
              <w:rPr>
                <w:i/>
                <w:iCs/>
                <w:szCs w:val="24"/>
              </w:rPr>
              <w:t>Satisfactory Academic Progress</w:t>
            </w:r>
            <w:r w:rsidRPr="00722AF8">
              <w:rPr>
                <w:szCs w:val="24"/>
              </w:rPr>
              <w:t>)</w:t>
            </w:r>
          </w:p>
        </w:tc>
        <w:tc>
          <w:tcPr>
            <w:tcW w:w="1819" w:type="dxa"/>
            <w:noWrap/>
            <w:vAlign w:val="center"/>
          </w:tcPr>
          <w:p w:rsidRPr="00722AF8" w:rsidR="00E22D2F" w:rsidP="00E22D2F" w:rsidRDefault="00E22D2F" w14:paraId="15309D86" w14:textId="77777777">
            <w:pPr>
              <w:rPr>
                <w:szCs w:val="24"/>
              </w:rPr>
            </w:pPr>
            <w:r w:rsidRPr="00722AF8">
              <w:rPr>
                <w:szCs w:val="24"/>
              </w:rPr>
              <w:t>F #5-7</w:t>
            </w:r>
          </w:p>
        </w:tc>
        <w:tc>
          <w:tcPr>
            <w:tcW w:w="4860" w:type="dxa"/>
            <w:noWrap/>
            <w:vAlign w:val="center"/>
          </w:tcPr>
          <w:p w:rsidRPr="00722AF8" w:rsidR="00E22D2F" w:rsidP="00E22D2F" w:rsidRDefault="00E22D2F" w14:paraId="0517EA8F" w14:textId="77777777">
            <w:pPr>
              <w:rPr>
                <w:szCs w:val="24"/>
              </w:rPr>
            </w:pPr>
            <w:r w:rsidRPr="00722AF8">
              <w:rPr>
                <w:szCs w:val="24"/>
              </w:rPr>
              <w:t xml:space="preserve">La definición del ítem se revisó para incluir un enlace al Manual FSA. </w:t>
            </w:r>
          </w:p>
        </w:tc>
      </w:tr>
      <w:tr w:rsidRPr="00722AF8" w:rsidR="00E22D2F" w:rsidTr="00E22D2F" w14:paraId="028C1381" w14:textId="77777777">
        <w:trPr>
          <w:trHeight w:val="540"/>
        </w:trPr>
        <w:tc>
          <w:tcPr>
            <w:tcW w:w="1544" w:type="dxa"/>
            <w:vMerge/>
            <w:vAlign w:val="center"/>
          </w:tcPr>
          <w:p w:rsidRPr="00722AF8" w:rsidR="00E22D2F" w:rsidP="00E22D2F" w:rsidRDefault="00E22D2F" w14:paraId="47088637" w14:textId="77777777">
            <w:pPr>
              <w:rPr>
                <w:szCs w:val="24"/>
              </w:rPr>
            </w:pPr>
          </w:p>
        </w:tc>
        <w:tc>
          <w:tcPr>
            <w:tcW w:w="2141" w:type="dxa"/>
            <w:vAlign w:val="center"/>
          </w:tcPr>
          <w:p w:rsidRPr="00722AF8" w:rsidR="00E22D2F" w:rsidP="00E22D2F" w:rsidRDefault="00E22D2F" w14:paraId="2D11C61F" w14:textId="77777777">
            <w:pPr>
              <w:rPr>
                <w:szCs w:val="24"/>
              </w:rPr>
            </w:pPr>
            <w:r w:rsidRPr="00722AF8">
              <w:rPr>
                <w:szCs w:val="24"/>
              </w:rPr>
              <w:t>Cantidades de ayuda económica (</w:t>
            </w:r>
            <w:r w:rsidRPr="00722AF8">
              <w:rPr>
                <w:i/>
                <w:iCs/>
                <w:szCs w:val="24"/>
              </w:rPr>
              <w:t>Financial Aid Amounts</w:t>
            </w:r>
            <w:r w:rsidRPr="00722AF8">
              <w:rPr>
                <w:szCs w:val="24"/>
              </w:rPr>
              <w:t>)</w:t>
            </w:r>
          </w:p>
        </w:tc>
        <w:tc>
          <w:tcPr>
            <w:tcW w:w="1819" w:type="dxa"/>
            <w:noWrap/>
            <w:vAlign w:val="center"/>
          </w:tcPr>
          <w:p w:rsidRPr="00722AF8" w:rsidR="00E22D2F" w:rsidP="00E22D2F" w:rsidRDefault="00E22D2F" w14:paraId="1DEA65E9" w14:textId="77777777">
            <w:pPr>
              <w:rPr>
                <w:szCs w:val="24"/>
              </w:rPr>
            </w:pPr>
            <w:r w:rsidRPr="00722AF8">
              <w:rPr>
                <w:szCs w:val="24"/>
              </w:rPr>
              <w:t>Múltiple</w:t>
            </w:r>
          </w:p>
        </w:tc>
        <w:tc>
          <w:tcPr>
            <w:tcW w:w="4860" w:type="dxa"/>
            <w:vAlign w:val="center"/>
          </w:tcPr>
          <w:p w:rsidRPr="00722AF8" w:rsidR="00E22D2F" w:rsidP="00E22D2F" w:rsidRDefault="00E22D2F" w14:paraId="44545C88" w14:textId="77777777">
            <w:pPr>
              <w:rPr>
                <w:szCs w:val="24"/>
              </w:rPr>
            </w:pPr>
            <w:r w:rsidRPr="00722AF8">
              <w:rPr>
                <w:szCs w:val="24"/>
              </w:rPr>
              <w:t>La definición del ítem sobre ayuda económica que debe ser reportada en esta sección tuvo las siguientes revisiones:</w:t>
            </w:r>
          </w:p>
          <w:p w:rsidRPr="00722AF8" w:rsidR="00E22D2F" w:rsidP="00E22D2F" w:rsidRDefault="00E22D2F" w14:paraId="736EB2C8" w14:textId="77777777">
            <w:pPr>
              <w:rPr>
                <w:szCs w:val="24"/>
              </w:rPr>
            </w:pPr>
            <w:r w:rsidRPr="00722AF8">
              <w:rPr>
                <w:szCs w:val="24"/>
              </w:rPr>
              <w:t>1) Para instituciones basadas en semestre/trimestre, se revisó el ítem para recolectar la cantidad de ayuda económica de una lista pre-llenada de semestres/trimestres en lugar del año federal de ayuda económica (1 de julio al 30 de junio).</w:t>
            </w:r>
          </w:p>
          <w:p w:rsidRPr="00722AF8" w:rsidR="00E22D2F" w:rsidP="00E22D2F" w:rsidRDefault="00E22D2F" w14:paraId="78CD99A4" w14:textId="77777777">
            <w:pPr>
              <w:rPr>
                <w:szCs w:val="24"/>
              </w:rPr>
            </w:pPr>
            <w:r w:rsidRPr="00722AF8">
              <w:rPr>
                <w:szCs w:val="24"/>
              </w:rPr>
              <w:t>2) Se modificó para solicitar la cantidad desembolsada de ayuda económica que ya fue utilizada y la cantidad asignada de ayuda económica que no ha sido desembolsada.</w:t>
            </w:r>
          </w:p>
        </w:tc>
      </w:tr>
      <w:tr w:rsidRPr="00722AF8" w:rsidR="00E22D2F" w:rsidTr="00E22D2F" w14:paraId="1AA03089" w14:textId="77777777">
        <w:trPr>
          <w:trHeight w:val="540"/>
        </w:trPr>
        <w:tc>
          <w:tcPr>
            <w:tcW w:w="1544" w:type="dxa"/>
            <w:vMerge/>
            <w:vAlign w:val="center"/>
            <w:hideMark/>
          </w:tcPr>
          <w:p w:rsidRPr="00722AF8" w:rsidR="00E22D2F" w:rsidP="00E22D2F" w:rsidRDefault="00E22D2F" w14:paraId="52D4F721" w14:textId="77777777">
            <w:pPr>
              <w:rPr>
                <w:szCs w:val="24"/>
              </w:rPr>
            </w:pPr>
          </w:p>
        </w:tc>
        <w:tc>
          <w:tcPr>
            <w:tcW w:w="2141" w:type="dxa"/>
            <w:vAlign w:val="center"/>
          </w:tcPr>
          <w:p w:rsidRPr="00722AF8" w:rsidR="00E22D2F" w:rsidP="00E22D2F" w:rsidRDefault="00E22D2F" w14:paraId="4F19A0D4" w14:textId="77777777">
            <w:pPr>
              <w:rPr>
                <w:szCs w:val="24"/>
              </w:rPr>
            </w:pPr>
            <w:r w:rsidRPr="00722AF8">
              <w:rPr>
                <w:szCs w:val="24"/>
              </w:rPr>
              <w:t>Beneficios de veteranos (</w:t>
            </w:r>
            <w:r w:rsidRPr="00722AF8">
              <w:rPr>
                <w:i/>
                <w:iCs/>
                <w:szCs w:val="24"/>
              </w:rPr>
              <w:t>Veterans Benefits</w:t>
            </w:r>
            <w:r w:rsidRPr="00722AF8">
              <w:rPr>
                <w:szCs w:val="24"/>
              </w:rPr>
              <w:t>)</w:t>
            </w:r>
          </w:p>
        </w:tc>
        <w:tc>
          <w:tcPr>
            <w:tcW w:w="1819" w:type="dxa"/>
            <w:noWrap/>
            <w:vAlign w:val="center"/>
          </w:tcPr>
          <w:p w:rsidRPr="00722AF8" w:rsidR="00E22D2F" w:rsidP="00E22D2F" w:rsidRDefault="00E22D2F" w14:paraId="253BCED1" w14:textId="77777777">
            <w:pPr>
              <w:rPr>
                <w:szCs w:val="24"/>
              </w:rPr>
            </w:pPr>
            <w:r w:rsidRPr="00722AF8">
              <w:rPr>
                <w:szCs w:val="24"/>
              </w:rPr>
              <w:t>F #19</w:t>
            </w:r>
          </w:p>
        </w:tc>
        <w:tc>
          <w:tcPr>
            <w:tcW w:w="4860" w:type="dxa"/>
            <w:vAlign w:val="center"/>
          </w:tcPr>
          <w:p w:rsidRPr="00722AF8" w:rsidR="00E22D2F" w:rsidP="00E22D2F" w:rsidRDefault="00E22D2F" w14:paraId="0279EDB0" w14:textId="77777777">
            <w:pPr>
              <w:rPr>
                <w:szCs w:val="24"/>
              </w:rPr>
            </w:pPr>
            <w:r w:rsidRPr="00722AF8">
              <w:rPr>
                <w:szCs w:val="24"/>
              </w:rPr>
              <w:t>La definición del ítem se revisó para especificar Becas DOD de las Fuerzas Armadas y otros beneficios para personal militar en servicio activo que no se deben de reportar como beneficios de veteranos.</w:t>
            </w:r>
          </w:p>
        </w:tc>
      </w:tr>
      <w:tr w:rsidRPr="00722AF8" w:rsidR="00E22D2F" w:rsidTr="00E22D2F" w14:paraId="40CB793E" w14:textId="77777777">
        <w:trPr>
          <w:trHeight w:val="540"/>
        </w:trPr>
        <w:tc>
          <w:tcPr>
            <w:tcW w:w="1544" w:type="dxa"/>
            <w:vMerge/>
            <w:vAlign w:val="center"/>
          </w:tcPr>
          <w:p w:rsidRPr="00722AF8" w:rsidR="00E22D2F" w:rsidP="00E22D2F" w:rsidRDefault="00E22D2F" w14:paraId="0E72C913" w14:textId="77777777">
            <w:pPr>
              <w:rPr>
                <w:szCs w:val="24"/>
              </w:rPr>
            </w:pPr>
          </w:p>
        </w:tc>
        <w:tc>
          <w:tcPr>
            <w:tcW w:w="2141" w:type="dxa"/>
            <w:vAlign w:val="center"/>
          </w:tcPr>
          <w:p w:rsidRPr="00722AF8" w:rsidR="00E22D2F" w:rsidP="00E22D2F" w:rsidRDefault="00E22D2F" w14:paraId="64988517" w14:textId="77777777">
            <w:pPr>
              <w:rPr>
                <w:szCs w:val="24"/>
              </w:rPr>
            </w:pPr>
            <w:r w:rsidRPr="00722AF8">
              <w:rPr>
                <w:szCs w:val="24"/>
              </w:rPr>
              <w:t>Tipo de programa de ayuda económica (todas las subvenciones)</w:t>
            </w:r>
          </w:p>
        </w:tc>
        <w:tc>
          <w:tcPr>
            <w:tcW w:w="1819" w:type="dxa"/>
            <w:noWrap/>
            <w:vAlign w:val="center"/>
          </w:tcPr>
          <w:p w:rsidRPr="00722AF8" w:rsidR="00E22D2F" w:rsidP="00E22D2F" w:rsidRDefault="00E22D2F" w14:paraId="4A369D1F" w14:textId="77777777">
            <w:pPr>
              <w:rPr>
                <w:szCs w:val="24"/>
              </w:rPr>
            </w:pPr>
            <w:r w:rsidRPr="00722AF8">
              <w:rPr>
                <w:szCs w:val="24"/>
              </w:rPr>
              <w:t>Múltiple</w:t>
            </w:r>
          </w:p>
        </w:tc>
        <w:tc>
          <w:tcPr>
            <w:tcW w:w="4860" w:type="dxa"/>
            <w:noWrap/>
            <w:vAlign w:val="center"/>
          </w:tcPr>
          <w:p w:rsidRPr="00722AF8" w:rsidR="00E22D2F" w:rsidP="00E22D2F" w:rsidRDefault="00E22D2F" w14:paraId="2C3678F7" w14:textId="77777777">
            <w:pPr>
              <w:rPr>
                <w:szCs w:val="24"/>
              </w:rPr>
            </w:pPr>
            <w:r w:rsidRPr="00722AF8">
              <w:rPr>
                <w:szCs w:val="24"/>
              </w:rPr>
              <w:t>La definición del ítem se revisó para actualizar la definición de la ayuda económica por necesidad o por mérito académico.</w:t>
            </w:r>
          </w:p>
        </w:tc>
      </w:tr>
      <w:tr w:rsidRPr="00722AF8" w:rsidR="00E22D2F" w:rsidTr="00E22D2F" w14:paraId="1ADDD396" w14:textId="77777777">
        <w:trPr>
          <w:trHeight w:val="540"/>
        </w:trPr>
        <w:tc>
          <w:tcPr>
            <w:tcW w:w="1544" w:type="dxa"/>
            <w:vMerge/>
            <w:vAlign w:val="center"/>
            <w:hideMark/>
          </w:tcPr>
          <w:p w:rsidRPr="00722AF8" w:rsidR="00E22D2F" w:rsidP="00E22D2F" w:rsidRDefault="00E22D2F" w14:paraId="58F70D5F" w14:textId="77777777">
            <w:pPr>
              <w:rPr>
                <w:szCs w:val="24"/>
              </w:rPr>
            </w:pPr>
          </w:p>
        </w:tc>
        <w:tc>
          <w:tcPr>
            <w:tcW w:w="2141" w:type="dxa"/>
            <w:vAlign w:val="center"/>
            <w:hideMark/>
          </w:tcPr>
          <w:p w:rsidRPr="00722AF8" w:rsidR="00E22D2F" w:rsidP="00E22D2F" w:rsidRDefault="00E22D2F" w14:paraId="18C8EB27" w14:textId="77777777">
            <w:pPr>
              <w:rPr>
                <w:szCs w:val="24"/>
              </w:rPr>
            </w:pPr>
            <w:r w:rsidRPr="00722AF8">
              <w:rPr>
                <w:szCs w:val="24"/>
              </w:rPr>
              <w:t>Ayuda económica privada o de otra fuente de un programa de ayuda económica del gobierno</w:t>
            </w:r>
          </w:p>
        </w:tc>
        <w:tc>
          <w:tcPr>
            <w:tcW w:w="1819" w:type="dxa"/>
            <w:noWrap/>
            <w:vAlign w:val="center"/>
          </w:tcPr>
          <w:p w:rsidRPr="00722AF8" w:rsidR="00E22D2F" w:rsidP="00E22D2F" w:rsidRDefault="00E22D2F" w14:paraId="6EF1F162" w14:textId="77777777">
            <w:pPr>
              <w:rPr>
                <w:szCs w:val="24"/>
              </w:rPr>
            </w:pPr>
            <w:r w:rsidRPr="00722AF8">
              <w:rPr>
                <w:szCs w:val="24"/>
              </w:rPr>
              <w:t xml:space="preserve">F#43, 47, 51  </w:t>
            </w:r>
          </w:p>
        </w:tc>
        <w:tc>
          <w:tcPr>
            <w:tcW w:w="4860" w:type="dxa"/>
            <w:noWrap/>
            <w:vAlign w:val="center"/>
            <w:hideMark/>
          </w:tcPr>
          <w:p w:rsidRPr="00722AF8" w:rsidR="00E22D2F" w:rsidP="00E22D2F" w:rsidRDefault="00E22D2F" w14:paraId="52C641F9" w14:textId="77777777">
            <w:pPr>
              <w:rPr>
                <w:szCs w:val="24"/>
              </w:rPr>
            </w:pPr>
            <w:r w:rsidRPr="00722AF8">
              <w:rPr>
                <w:szCs w:val="24"/>
              </w:rPr>
              <w:t>Se agregó este ítem para recolectar la fuente de ayuda económica privada u otras subvenciones de ayuda económica del gobierno. Esta información ayudará al personal de NPSAS a revisar y codificar la ayuda económica otorgada.</w:t>
            </w:r>
          </w:p>
        </w:tc>
      </w:tr>
    </w:tbl>
    <w:p w:rsidRPr="00E22D2F" w:rsidR="00E22D2F" w:rsidP="00E22D2F" w:rsidRDefault="00E22D2F" w14:paraId="4B0AEB12" w14:textId="77777777">
      <w:pPr>
        <w:pStyle w:val="BodyText-noindent"/>
        <w:rPr>
          <w:rFonts w:ascii="Garamond" w:hAnsi="Garamond"/>
          <w:b/>
          <w:bCs/>
          <w:sz w:val="24"/>
          <w:szCs w:val="24"/>
        </w:rPr>
      </w:pPr>
      <w:r w:rsidRPr="00722AF8">
        <w:br w:type="page"/>
      </w:r>
      <w:r w:rsidRPr="00E22D2F">
        <w:rPr>
          <w:rFonts w:ascii="Garamond" w:hAnsi="Garamond"/>
          <w:b/>
          <w:bCs/>
          <w:sz w:val="24"/>
          <w:szCs w:val="24"/>
        </w:rPr>
        <w:t>Selección del modo para proporcionar datos</w:t>
      </w:r>
    </w:p>
    <w:p w:rsidRPr="00E22D2F" w:rsidR="00E22D2F" w:rsidP="00E22D2F" w:rsidRDefault="00E22D2F" w14:paraId="7CE8F99C" w14:textId="77777777">
      <w:pPr>
        <w:spacing w:after="160" w:line="259" w:lineRule="auto"/>
        <w:rPr>
          <w:rFonts w:cs="Arial"/>
          <w:szCs w:val="24"/>
        </w:rPr>
      </w:pPr>
      <w:r w:rsidRPr="00E22D2F">
        <w:rPr>
          <w:szCs w:val="24"/>
        </w:rPr>
        <w:t>Ofrecemos tres modos para proporcionar los datos de los récords del estudiante. Puede elegir alguno de los modos y cambiar en cualquier momento.</w:t>
      </w:r>
    </w:p>
    <w:p w:rsidRPr="00E22D2F" w:rsidR="00E22D2F" w:rsidP="00E22D2F" w:rsidRDefault="00E22D2F" w14:paraId="10BCE157" w14:textId="77777777">
      <w:pPr>
        <w:spacing w:after="160" w:line="259" w:lineRule="auto"/>
        <w:jc w:val="center"/>
        <w:rPr>
          <w:rFonts w:cs="Arial"/>
          <w:szCs w:val="24"/>
        </w:rPr>
      </w:pPr>
      <w:r w:rsidRPr="00E22D2F">
        <w:rPr>
          <w:noProof/>
          <w:szCs w:val="24"/>
        </w:rPr>
        <w:drawing>
          <wp:inline distT="0" distB="0" distL="0" distR="0" wp14:anchorId="6E92AE4C" wp14:editId="0C3595EB">
            <wp:extent cx="5257800" cy="3118990"/>
            <wp:effectExtent l="0" t="0" r="0" b="5715"/>
            <wp:docPr id="1695558057" name="Picture 169555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selection.jpg"/>
                    <pic:cNvPicPr/>
                  </pic:nvPicPr>
                  <pic:blipFill>
                    <a:blip r:embed="rId211">
                      <a:extLst>
                        <a:ext uri="{28A0092B-C50C-407E-A947-70E740481C1C}">
                          <a14:useLocalDpi xmlns:a14="http://schemas.microsoft.com/office/drawing/2010/main" val="0"/>
                        </a:ext>
                      </a:extLst>
                    </a:blip>
                    <a:stretch>
                      <a:fillRect/>
                    </a:stretch>
                  </pic:blipFill>
                  <pic:spPr>
                    <a:xfrm>
                      <a:off x="0" y="0"/>
                      <a:ext cx="5257800" cy="3118990"/>
                    </a:xfrm>
                    <a:prstGeom prst="rect">
                      <a:avLst/>
                    </a:prstGeom>
                  </pic:spPr>
                </pic:pic>
              </a:graphicData>
            </a:graphic>
          </wp:inline>
        </w:drawing>
      </w:r>
    </w:p>
    <w:p w:rsidRPr="00E22D2F" w:rsidR="00E22D2F" w:rsidP="00E22D2F" w:rsidRDefault="00E22D2F" w14:paraId="391D9043" w14:textId="77777777">
      <w:pPr>
        <w:spacing w:after="160" w:line="259" w:lineRule="auto"/>
        <w:rPr>
          <w:rFonts w:cs="Arial"/>
          <w:szCs w:val="24"/>
        </w:rPr>
      </w:pPr>
      <w:r w:rsidRPr="00E22D2F">
        <w:rPr>
          <w:szCs w:val="24"/>
        </w:rPr>
        <w:t>Modo Web (</w:t>
      </w:r>
      <w:r w:rsidRPr="00E22D2F">
        <w:rPr>
          <w:i/>
          <w:iCs/>
          <w:szCs w:val="24"/>
        </w:rPr>
        <w:t>Web Mode</w:t>
      </w:r>
      <w:r w:rsidRPr="00E22D2F">
        <w:rPr>
          <w:szCs w:val="24"/>
        </w:rPr>
        <w:t>): En modo Web, los datos se ingresan en-línea, un estudiante a la vez, usando campos desplegables y casillas para texto. También puede usar el modo Web para editar datos provistos en modo Excel o CSV. El modo Web es ideal para instituciones con menos de 20 estudiantes en la muestra.</w:t>
      </w:r>
    </w:p>
    <w:p w:rsidRPr="00E22D2F" w:rsidR="00E22D2F" w:rsidP="00E22D2F" w:rsidRDefault="00E22D2F" w14:paraId="3E342305" w14:textId="77777777">
      <w:pPr>
        <w:spacing w:after="160" w:line="259" w:lineRule="auto"/>
        <w:rPr>
          <w:rFonts w:cs="Arial"/>
          <w:szCs w:val="24"/>
        </w:rPr>
      </w:pPr>
      <w:r w:rsidRPr="00E22D2F">
        <w:rPr>
          <w:szCs w:val="24"/>
        </w:rPr>
        <w:t>Modo Excel (</w:t>
      </w:r>
      <w:r w:rsidRPr="00E22D2F">
        <w:rPr>
          <w:i/>
          <w:iCs/>
          <w:szCs w:val="24"/>
        </w:rPr>
        <w:t>Excel Mode</w:t>
      </w:r>
      <w:r w:rsidRPr="00E22D2F">
        <w:rPr>
          <w:szCs w:val="24"/>
        </w:rPr>
        <w:t>): En modo Excel, usted descarga una hoja electrónica Excel pre-formateada del sitio Web del Portal, la completa cuando no está conectado a internet y carga el archivo que completó en el Portal. Puede ingresar los datos manualmente en los campos Excel o copiar y pegar datos de otros reportes. El modo Excel se recomienda para instituciones con 20 a 100 estudiantes en la muestra.</w:t>
      </w:r>
    </w:p>
    <w:p w:rsidRPr="00E22D2F" w:rsidR="00E22D2F" w:rsidP="00E22D2F" w:rsidRDefault="00E22D2F" w14:paraId="713057FF" w14:textId="77777777">
      <w:pPr>
        <w:spacing w:after="160" w:line="259" w:lineRule="auto"/>
        <w:rPr>
          <w:rFonts w:cs="Arial"/>
          <w:szCs w:val="24"/>
        </w:rPr>
      </w:pPr>
      <w:r w:rsidRPr="00E22D2F">
        <w:rPr>
          <w:szCs w:val="24"/>
        </w:rPr>
        <w:t>Modo CSV (</w:t>
      </w:r>
      <w:r w:rsidRPr="00E22D2F">
        <w:rPr>
          <w:i/>
          <w:iCs/>
          <w:szCs w:val="24"/>
        </w:rPr>
        <w:t>CSV Mode</w:t>
      </w:r>
      <w:r w:rsidRPr="00E22D2F">
        <w:rPr>
          <w:szCs w:val="24"/>
        </w:rPr>
        <w:t>): En el modo CSV, usted descarga las especificaciones de un archivo personalizado del Portal, genera los valores separados por comas en archivos (.csv) cuando no está conectado a internet y carga los archivos en el Portal. El modo CSV es mejor para instituciones con 100 o más estudiantes en la muestra y la habilidad de programar archivos de datos.</w:t>
      </w:r>
    </w:p>
    <w:p w:rsidRPr="00E22D2F" w:rsidR="00E22D2F" w:rsidP="00E22D2F" w:rsidRDefault="00E22D2F" w14:paraId="66ACC207" w14:textId="77777777">
      <w:pPr>
        <w:pStyle w:val="BodyText-noindent"/>
        <w:rPr>
          <w:rFonts w:ascii="Garamond" w:hAnsi="Garamond"/>
          <w:b/>
          <w:bCs/>
          <w:sz w:val="24"/>
          <w:szCs w:val="24"/>
        </w:rPr>
      </w:pPr>
      <w:r w:rsidRPr="00E22D2F">
        <w:rPr>
          <w:rFonts w:ascii="Garamond" w:hAnsi="Garamond"/>
          <w:b/>
          <w:bCs/>
          <w:sz w:val="24"/>
          <w:szCs w:val="24"/>
        </w:rPr>
        <w:t>Modo Web (</w:t>
      </w:r>
      <w:r w:rsidRPr="00E22D2F">
        <w:rPr>
          <w:rFonts w:ascii="Garamond" w:hAnsi="Garamond"/>
          <w:b/>
          <w:bCs/>
          <w:i/>
          <w:iCs/>
          <w:sz w:val="24"/>
          <w:szCs w:val="24"/>
        </w:rPr>
        <w:t>Web Mode</w:t>
      </w:r>
      <w:r w:rsidRPr="00E22D2F">
        <w:rPr>
          <w:rFonts w:ascii="Garamond" w:hAnsi="Garamond"/>
          <w:b/>
          <w:bCs/>
          <w:sz w:val="24"/>
          <w:szCs w:val="24"/>
        </w:rPr>
        <w:t>):</w:t>
      </w:r>
    </w:p>
    <w:p w:rsidRPr="00E22D2F" w:rsidR="00E22D2F" w:rsidP="00E22D2F" w:rsidRDefault="00E22D2F" w14:paraId="0C9C7212" w14:textId="77777777">
      <w:pPr>
        <w:spacing w:after="160" w:line="259" w:lineRule="auto"/>
        <w:rPr>
          <w:rFonts w:cs="Arial"/>
          <w:szCs w:val="24"/>
        </w:rPr>
      </w:pPr>
      <w:r w:rsidRPr="00E22D2F">
        <w:rPr>
          <w:szCs w:val="24"/>
        </w:rPr>
        <w:t>La tabla del modo Web muestra una lista de los estudiantes de su institución en la muestra y su avance al proporcionar datos para cada sección. Los iconos indican en cada sección si no ha comenzado (</w:t>
      </w:r>
      <w:r w:rsidRPr="00E22D2F">
        <w:rPr>
          <w:i/>
          <w:iCs/>
          <w:szCs w:val="24"/>
        </w:rPr>
        <w:t>not started</w:t>
      </w:r>
      <w:r w:rsidRPr="00E22D2F">
        <w:rPr>
          <w:szCs w:val="24"/>
        </w:rPr>
        <w:t>) [icon], está en proceso (</w:t>
      </w:r>
      <w:r w:rsidRPr="00E22D2F">
        <w:rPr>
          <w:i/>
          <w:iCs/>
          <w:szCs w:val="24"/>
        </w:rPr>
        <w:t>in progress</w:t>
      </w:r>
      <w:r w:rsidRPr="00E22D2F">
        <w:rPr>
          <w:szCs w:val="24"/>
        </w:rPr>
        <w:t>) [icon], hay errores presentes (</w:t>
      </w:r>
      <w:r w:rsidRPr="00E22D2F">
        <w:rPr>
          <w:i/>
          <w:iCs/>
          <w:szCs w:val="24"/>
        </w:rPr>
        <w:t>errors present</w:t>
      </w:r>
      <w:r w:rsidRPr="00E22D2F">
        <w:rPr>
          <w:szCs w:val="24"/>
        </w:rPr>
        <w:t>) [icon] o está completa (</w:t>
      </w:r>
      <w:r w:rsidRPr="00E22D2F">
        <w:rPr>
          <w:i/>
          <w:iCs/>
          <w:szCs w:val="24"/>
        </w:rPr>
        <w:t>complete</w:t>
      </w:r>
      <w:r w:rsidRPr="00E22D2F">
        <w:rPr>
          <w:szCs w:val="24"/>
        </w:rPr>
        <w:t>) [icon].</w:t>
      </w:r>
    </w:p>
    <w:p w:rsidRPr="00E22D2F" w:rsidR="00E22D2F" w:rsidP="00E22D2F" w:rsidRDefault="00E22D2F" w14:paraId="68D0C2C0" w14:textId="77777777">
      <w:pPr>
        <w:spacing w:after="160" w:line="259" w:lineRule="auto"/>
        <w:rPr>
          <w:rFonts w:cs="Arial"/>
          <w:szCs w:val="24"/>
        </w:rPr>
      </w:pPr>
      <w:r w:rsidRPr="00E22D2F">
        <w:rPr>
          <w:szCs w:val="24"/>
        </w:rPr>
        <w:t>Seleccione a un estudiante de la lista y haga clic en el nombre para empezar a ingresar los datos.</w:t>
      </w:r>
    </w:p>
    <w:p w:rsidRPr="00E22D2F" w:rsidR="00E22D2F" w:rsidP="00E22D2F" w:rsidRDefault="00E22D2F" w14:paraId="2BCC3204" w14:textId="77777777">
      <w:pPr>
        <w:spacing w:after="160" w:line="259" w:lineRule="auto"/>
        <w:jc w:val="center"/>
        <w:rPr>
          <w:rFonts w:cs="Arial"/>
          <w:szCs w:val="24"/>
        </w:rPr>
      </w:pPr>
      <w:r w:rsidRPr="00E22D2F">
        <w:rPr>
          <w:noProof/>
          <w:szCs w:val="24"/>
        </w:rPr>
        <w:drawing>
          <wp:inline distT="0" distB="0" distL="0" distR="0" wp14:anchorId="7EC51908" wp14:editId="6A5E3EBE">
            <wp:extent cx="5257800" cy="3332923"/>
            <wp:effectExtent l="0" t="0" r="0" b="1270"/>
            <wp:docPr id="1695558058" name="Picture 169555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mode-grid.jpg"/>
                    <pic:cNvPicPr/>
                  </pic:nvPicPr>
                  <pic:blipFill>
                    <a:blip r:embed="rId212">
                      <a:extLst>
                        <a:ext uri="{28A0092B-C50C-407E-A947-70E740481C1C}">
                          <a14:useLocalDpi xmlns:a14="http://schemas.microsoft.com/office/drawing/2010/main" val="0"/>
                        </a:ext>
                      </a:extLst>
                    </a:blip>
                    <a:stretch>
                      <a:fillRect/>
                    </a:stretch>
                  </pic:blipFill>
                  <pic:spPr>
                    <a:xfrm>
                      <a:off x="0" y="0"/>
                      <a:ext cx="5257800" cy="3332923"/>
                    </a:xfrm>
                    <a:prstGeom prst="rect">
                      <a:avLst/>
                    </a:prstGeom>
                  </pic:spPr>
                </pic:pic>
              </a:graphicData>
            </a:graphic>
          </wp:inline>
        </w:drawing>
      </w:r>
    </w:p>
    <w:p w:rsidRPr="00E22D2F" w:rsidR="00E22D2F" w:rsidP="00E22D2F" w:rsidRDefault="00E22D2F" w14:paraId="53A79D5E" w14:textId="77777777">
      <w:pPr>
        <w:spacing w:after="160" w:line="259" w:lineRule="auto"/>
        <w:rPr>
          <w:rFonts w:cs="Arial"/>
          <w:szCs w:val="24"/>
        </w:rPr>
      </w:pPr>
      <w:r w:rsidRPr="00E22D2F">
        <w:rPr>
          <w:szCs w:val="24"/>
        </w:rPr>
        <w:t>Hay cuatro secciones de datos: Información general del estudiante, Inscripción, Presupuesto y Ayuda económica. Para avanzar a la siguiente sección de ingreso de datos, haga clic en los botones en la parte de arriba de la página. Si quiere saltar directamente a la página de ingreso de datos de otro estudiante, puede anotar el nombre o la identificación en la barra de búsqueda.</w:t>
      </w:r>
    </w:p>
    <w:p w:rsidRPr="00E22D2F" w:rsidR="00E22D2F" w:rsidP="00E22D2F" w:rsidRDefault="00E22D2F" w14:paraId="604CF7C9" w14:textId="77777777">
      <w:pPr>
        <w:spacing w:after="160" w:line="259" w:lineRule="auto"/>
        <w:jc w:val="center"/>
        <w:rPr>
          <w:rFonts w:cs="Arial"/>
          <w:szCs w:val="24"/>
        </w:rPr>
      </w:pPr>
      <w:r w:rsidRPr="00E22D2F">
        <w:rPr>
          <w:noProof/>
          <w:szCs w:val="24"/>
        </w:rPr>
        <w:drawing>
          <wp:inline distT="0" distB="0" distL="0" distR="0" wp14:anchorId="3C99DC29" wp14:editId="759FE244">
            <wp:extent cx="5257800" cy="3062422"/>
            <wp:effectExtent l="0" t="0" r="0" b="5080"/>
            <wp:docPr id="1695558059" name="Picture 169555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b-mode.jpg"/>
                    <pic:cNvPicPr/>
                  </pic:nvPicPr>
                  <pic:blipFill>
                    <a:blip r:embed="rId213">
                      <a:extLst>
                        <a:ext uri="{28A0092B-C50C-407E-A947-70E740481C1C}">
                          <a14:useLocalDpi xmlns:a14="http://schemas.microsoft.com/office/drawing/2010/main" val="0"/>
                        </a:ext>
                      </a:extLst>
                    </a:blip>
                    <a:stretch>
                      <a:fillRect/>
                    </a:stretch>
                  </pic:blipFill>
                  <pic:spPr>
                    <a:xfrm>
                      <a:off x="0" y="0"/>
                      <a:ext cx="5257800" cy="3062422"/>
                    </a:xfrm>
                    <a:prstGeom prst="rect">
                      <a:avLst/>
                    </a:prstGeom>
                  </pic:spPr>
                </pic:pic>
              </a:graphicData>
            </a:graphic>
          </wp:inline>
        </w:drawing>
      </w:r>
    </w:p>
    <w:p w:rsidRPr="00E22D2F" w:rsidR="00E22D2F" w:rsidP="00E22D2F" w:rsidRDefault="00E22D2F" w14:paraId="03CAD5A8" w14:textId="77777777">
      <w:pPr>
        <w:spacing w:after="160" w:line="259" w:lineRule="auto"/>
        <w:rPr>
          <w:rFonts w:cs="Arial"/>
          <w:szCs w:val="24"/>
        </w:rPr>
      </w:pPr>
      <w:r w:rsidRPr="00E22D2F">
        <w:rPr>
          <w:szCs w:val="24"/>
        </w:rPr>
        <w:t>Muchas preguntas en la encuesta también incluyen texto de ayuda de aclaración. Cuando [blue icon] es visible en una pregunta, eso le indica que hay texto de ayuda disponible. Al hacer clic, el texto de ayuda aparecerá como la caja de texto a continuación:</w:t>
      </w:r>
    </w:p>
    <w:p w:rsidRPr="00E22D2F" w:rsidR="00E22D2F" w:rsidP="00E22D2F" w:rsidRDefault="00E22D2F" w14:paraId="17733645" w14:textId="77777777">
      <w:pPr>
        <w:spacing w:after="160" w:line="259" w:lineRule="auto"/>
        <w:jc w:val="center"/>
        <w:rPr>
          <w:rFonts w:cs="Arial"/>
          <w:szCs w:val="24"/>
        </w:rPr>
      </w:pPr>
      <w:r w:rsidRPr="00E22D2F">
        <w:rPr>
          <w:noProof/>
          <w:szCs w:val="24"/>
        </w:rPr>
        <w:drawing>
          <wp:inline distT="0" distB="0" distL="0" distR="0" wp14:anchorId="11B82E96" wp14:editId="61DFE8E9">
            <wp:extent cx="3133725" cy="1358797"/>
            <wp:effectExtent l="0" t="0" r="0" b="0"/>
            <wp:docPr id="1695558060" name="Picture 169555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b-mode-help-text.jpg"/>
                    <pic:cNvPicPr/>
                  </pic:nvPicPr>
                  <pic:blipFill>
                    <a:blip r:embed="rId214">
                      <a:extLst>
                        <a:ext uri="{28A0092B-C50C-407E-A947-70E740481C1C}">
                          <a14:useLocalDpi xmlns:a14="http://schemas.microsoft.com/office/drawing/2010/main" val="0"/>
                        </a:ext>
                      </a:extLst>
                    </a:blip>
                    <a:stretch>
                      <a:fillRect/>
                    </a:stretch>
                  </pic:blipFill>
                  <pic:spPr>
                    <a:xfrm>
                      <a:off x="0" y="0"/>
                      <a:ext cx="3158850" cy="1369691"/>
                    </a:xfrm>
                    <a:prstGeom prst="rect">
                      <a:avLst/>
                    </a:prstGeom>
                  </pic:spPr>
                </pic:pic>
              </a:graphicData>
            </a:graphic>
          </wp:inline>
        </w:drawing>
      </w:r>
    </w:p>
    <w:p w:rsidRPr="00E22D2F" w:rsidR="00E22D2F" w:rsidP="00E22D2F" w:rsidRDefault="00E22D2F" w14:paraId="39F5BD4C" w14:textId="77777777">
      <w:pPr>
        <w:spacing w:after="160" w:line="259" w:lineRule="auto"/>
        <w:rPr>
          <w:rFonts w:cs="Arial"/>
          <w:szCs w:val="24"/>
        </w:rPr>
      </w:pPr>
      <w:r w:rsidRPr="00E22D2F">
        <w:rPr>
          <w:szCs w:val="24"/>
        </w:rPr>
        <w:t>Cuando termine de ingresar datos de todos los estudiantes o si desea chequear su avance, regrese a la página de la tabla del modo Web. Una vez que ingrese todos los datos disponibles de todos los estudiantes, haga clic en Finalice el registro de información de todos los estudiantes (</w:t>
      </w:r>
      <w:r w:rsidRPr="00E22D2F">
        <w:rPr>
          <w:i/>
          <w:iCs/>
          <w:szCs w:val="24"/>
        </w:rPr>
        <w:t>Finalize All Student Record Information</w:t>
      </w:r>
      <w:r w:rsidRPr="00E22D2F">
        <w:rPr>
          <w:szCs w:val="24"/>
        </w:rPr>
        <w:t>) en la parte de abajo de la página de la tabla del modo Web. Ya no podrá editar ni ingresar datos.</w:t>
      </w:r>
    </w:p>
    <w:p w:rsidRPr="00E22D2F" w:rsidR="00E22D2F" w:rsidP="00E22D2F" w:rsidRDefault="00E22D2F" w14:paraId="236BEA59" w14:textId="77777777">
      <w:pPr>
        <w:pStyle w:val="BodyText-noindent"/>
        <w:rPr>
          <w:rFonts w:ascii="Garamond" w:hAnsi="Garamond"/>
          <w:b/>
          <w:bCs/>
          <w:sz w:val="24"/>
          <w:szCs w:val="24"/>
        </w:rPr>
      </w:pPr>
      <w:r w:rsidRPr="00E22D2F">
        <w:rPr>
          <w:rFonts w:ascii="Garamond" w:hAnsi="Garamond"/>
          <w:b/>
          <w:bCs/>
          <w:sz w:val="24"/>
          <w:szCs w:val="24"/>
        </w:rPr>
        <w:t>Modo Excel (</w:t>
      </w:r>
      <w:r w:rsidRPr="00E22D2F">
        <w:rPr>
          <w:rFonts w:ascii="Garamond" w:hAnsi="Garamond"/>
          <w:b/>
          <w:bCs/>
          <w:i/>
          <w:iCs/>
          <w:sz w:val="24"/>
          <w:szCs w:val="24"/>
        </w:rPr>
        <w:t>Excel Mode</w:t>
      </w:r>
      <w:r w:rsidRPr="00E22D2F">
        <w:rPr>
          <w:rFonts w:ascii="Garamond" w:hAnsi="Garamond"/>
          <w:b/>
          <w:bCs/>
          <w:sz w:val="24"/>
          <w:szCs w:val="24"/>
        </w:rPr>
        <w:t>)</w:t>
      </w:r>
    </w:p>
    <w:p w:rsidRPr="00E22D2F" w:rsidR="00E22D2F" w:rsidP="00E22D2F" w:rsidRDefault="00E22D2F" w14:paraId="7E0A14B9" w14:textId="77777777">
      <w:pPr>
        <w:spacing w:after="160" w:line="259" w:lineRule="auto"/>
        <w:rPr>
          <w:rFonts w:cs="Arial"/>
          <w:szCs w:val="24"/>
        </w:rPr>
      </w:pPr>
      <w:r w:rsidRPr="00E22D2F">
        <w:rPr>
          <w:szCs w:val="24"/>
        </w:rPr>
        <w:t>La página del modo Excel incluye los pasos numerados para guiarle en el proceso de proporcionar datos usando en modo Excel.</w:t>
      </w:r>
    </w:p>
    <w:p w:rsidRPr="00E22D2F" w:rsidR="00E22D2F" w:rsidP="00E22D2F" w:rsidRDefault="00E22D2F" w14:paraId="63C9E67B" w14:textId="77777777">
      <w:pPr>
        <w:spacing w:after="160" w:line="259" w:lineRule="auto"/>
        <w:rPr>
          <w:rFonts w:cs="Arial"/>
          <w:szCs w:val="24"/>
        </w:rPr>
      </w:pPr>
      <w:r w:rsidRPr="00E22D2F">
        <w:rPr>
          <w:szCs w:val="24"/>
        </w:rPr>
        <w:t>Antes descargar la plantilla Excel, debe marcar la casilla que indica que está de acuerdo, “</w:t>
      </w:r>
      <w:r w:rsidRPr="00E22D2F">
        <w:rPr>
          <w:i/>
          <w:iCs/>
          <w:szCs w:val="24"/>
        </w:rPr>
        <w:t>I agree</w:t>
      </w:r>
      <w:r w:rsidRPr="00E22D2F">
        <w:rPr>
          <w:szCs w:val="24"/>
        </w:rPr>
        <w:t>”, en proteger el archivo. Una vez que marca la casilla, puede hacer clic en el botón Descargar Plantilla Excel, (</w:t>
      </w:r>
      <w:r w:rsidRPr="00E22D2F">
        <w:rPr>
          <w:i/>
          <w:iCs/>
          <w:szCs w:val="24"/>
        </w:rPr>
        <w:t>Download Excel Template</w:t>
      </w:r>
      <w:r w:rsidRPr="00E22D2F">
        <w:rPr>
          <w:szCs w:val="24"/>
        </w:rPr>
        <w:t>) y descargar el archivo.</w:t>
      </w:r>
    </w:p>
    <w:p w:rsidRPr="00E22D2F" w:rsidR="00E22D2F" w:rsidP="00E22D2F" w:rsidRDefault="00E22D2F" w14:paraId="539BDE77" w14:textId="77777777">
      <w:pPr>
        <w:spacing w:after="160" w:line="259" w:lineRule="auto"/>
        <w:rPr>
          <w:rFonts w:cs="Arial"/>
          <w:szCs w:val="24"/>
        </w:rPr>
      </w:pPr>
      <w:r w:rsidRPr="00E22D2F">
        <w:rPr>
          <w:szCs w:val="24"/>
        </w:rPr>
        <w:t>Todos los datos que proporcionó anteriormente serán pre-llenados en la plantilla.</w:t>
      </w:r>
    </w:p>
    <w:p w:rsidRPr="00E22D2F" w:rsidR="00E22D2F" w:rsidP="00E22D2F" w:rsidRDefault="00E22D2F" w14:paraId="1DB256A5" w14:textId="77777777">
      <w:pPr>
        <w:spacing w:after="160" w:line="259" w:lineRule="auto"/>
        <w:rPr>
          <w:rFonts w:cs="Arial"/>
          <w:szCs w:val="24"/>
        </w:rPr>
      </w:pPr>
      <w:r w:rsidRPr="00E22D2F">
        <w:rPr>
          <w:szCs w:val="24"/>
        </w:rPr>
        <w:t>Hay seis pestañas en el archivo:</w:t>
      </w:r>
    </w:p>
    <w:p w:rsidRPr="00E22D2F" w:rsidR="00E22D2F" w:rsidP="00E22D2F" w:rsidRDefault="00E22D2F" w14:paraId="5DB2C27E" w14:textId="77777777">
      <w:pPr>
        <w:spacing w:after="160" w:line="259" w:lineRule="auto"/>
        <w:rPr>
          <w:rFonts w:cs="Arial"/>
          <w:szCs w:val="24"/>
        </w:rPr>
      </w:pPr>
      <w:r w:rsidRPr="00E22D2F">
        <w:rPr>
          <w:szCs w:val="24"/>
        </w:rPr>
        <w:t>1) Instrucciones para cargar el archivo el archivo (</w:t>
      </w:r>
      <w:r w:rsidRPr="00E22D2F">
        <w:rPr>
          <w:i/>
          <w:iCs/>
          <w:szCs w:val="24"/>
        </w:rPr>
        <w:t>Instructions</w:t>
      </w:r>
      <w:r w:rsidRPr="00E22D2F">
        <w:rPr>
          <w:szCs w:val="24"/>
        </w:rPr>
        <w:t>).</w:t>
      </w:r>
    </w:p>
    <w:p w:rsidRPr="00E22D2F" w:rsidR="00E22D2F" w:rsidP="00E22D2F" w:rsidRDefault="00E22D2F" w14:paraId="2DDC51B6" w14:textId="77777777">
      <w:pPr>
        <w:spacing w:after="160" w:line="259" w:lineRule="auto"/>
        <w:rPr>
          <w:rFonts w:cs="Arial"/>
          <w:szCs w:val="24"/>
        </w:rPr>
      </w:pPr>
      <w:r w:rsidRPr="00E22D2F">
        <w:rPr>
          <w:szCs w:val="24"/>
        </w:rPr>
        <w:t>2) Libro de códigos (</w:t>
      </w:r>
      <w:r w:rsidRPr="00E22D2F">
        <w:rPr>
          <w:i/>
          <w:iCs/>
          <w:szCs w:val="24"/>
        </w:rPr>
        <w:t>Item Codebook</w:t>
      </w:r>
      <w:r w:rsidRPr="00E22D2F">
        <w:rPr>
          <w:szCs w:val="24"/>
        </w:rPr>
        <w:t>), que lista todos los elementos de los datos y las posibles opciones de respuesta para cada ítem.</w:t>
      </w:r>
    </w:p>
    <w:p w:rsidRPr="00E22D2F" w:rsidR="00E22D2F" w:rsidP="00E22D2F" w:rsidRDefault="00E22D2F" w14:paraId="78378935" w14:textId="77777777">
      <w:pPr>
        <w:spacing w:after="160" w:line="259" w:lineRule="auto"/>
        <w:rPr>
          <w:rFonts w:cs="Arial"/>
          <w:szCs w:val="24"/>
        </w:rPr>
      </w:pPr>
      <w:r w:rsidRPr="00E22D2F">
        <w:rPr>
          <w:szCs w:val="24"/>
        </w:rPr>
        <w:t>3-6) Secciones de datos de los estudiantes: Información general del estudiante (</w:t>
      </w:r>
      <w:r w:rsidRPr="00E22D2F">
        <w:rPr>
          <w:i/>
          <w:iCs/>
          <w:szCs w:val="24"/>
        </w:rPr>
        <w:t>Student Information</w:t>
      </w:r>
      <w:r w:rsidRPr="00E22D2F">
        <w:rPr>
          <w:szCs w:val="24"/>
        </w:rPr>
        <w:t>), Inscripción (</w:t>
      </w:r>
      <w:r w:rsidRPr="00E22D2F">
        <w:rPr>
          <w:i/>
          <w:iCs/>
          <w:szCs w:val="24"/>
        </w:rPr>
        <w:t>Enrollment)</w:t>
      </w:r>
      <w:r w:rsidRPr="00E22D2F">
        <w:rPr>
          <w:szCs w:val="24"/>
        </w:rPr>
        <w:t>, Presupuesto (</w:t>
      </w:r>
      <w:r w:rsidRPr="00E22D2F">
        <w:rPr>
          <w:i/>
          <w:iCs/>
          <w:szCs w:val="24"/>
        </w:rPr>
        <w:t>Budget</w:t>
      </w:r>
      <w:r w:rsidRPr="00E22D2F">
        <w:rPr>
          <w:szCs w:val="24"/>
        </w:rPr>
        <w:t>) y Ayuda económica (</w:t>
      </w:r>
      <w:r w:rsidRPr="00E22D2F">
        <w:rPr>
          <w:i/>
          <w:iCs/>
          <w:szCs w:val="24"/>
        </w:rPr>
        <w:t>Financial Aid</w:t>
      </w:r>
      <w:r w:rsidRPr="00E22D2F">
        <w:rPr>
          <w:szCs w:val="24"/>
        </w:rPr>
        <w:t>).</w:t>
      </w:r>
    </w:p>
    <w:p w:rsidRPr="00E22D2F" w:rsidR="00E22D2F" w:rsidP="00E22D2F" w:rsidRDefault="00E22D2F" w14:paraId="0597AB25" w14:textId="77777777">
      <w:pPr>
        <w:spacing w:after="160" w:line="259" w:lineRule="auto"/>
        <w:jc w:val="center"/>
        <w:rPr>
          <w:rFonts w:cs="Arial"/>
          <w:szCs w:val="24"/>
        </w:rPr>
      </w:pPr>
      <w:r w:rsidRPr="00E22D2F">
        <w:rPr>
          <w:noProof/>
          <w:szCs w:val="24"/>
        </w:rPr>
        <w:drawing>
          <wp:inline distT="0" distB="0" distL="0" distR="0" wp14:anchorId="65F72A3A" wp14:editId="561BEF60">
            <wp:extent cx="6492240" cy="494030"/>
            <wp:effectExtent l="0" t="0" r="3810" b="1270"/>
            <wp:docPr id="1695558061" name="Picture 169555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cel-tabs.jpg"/>
                    <pic:cNvPicPr/>
                  </pic:nvPicPr>
                  <pic:blipFill>
                    <a:blip r:embed="rId215">
                      <a:extLst>
                        <a:ext uri="{28A0092B-C50C-407E-A947-70E740481C1C}">
                          <a14:useLocalDpi xmlns:a14="http://schemas.microsoft.com/office/drawing/2010/main" val="0"/>
                        </a:ext>
                      </a:extLst>
                    </a:blip>
                    <a:stretch>
                      <a:fillRect/>
                    </a:stretch>
                  </pic:blipFill>
                  <pic:spPr>
                    <a:xfrm>
                      <a:off x="0" y="0"/>
                      <a:ext cx="6492240" cy="494030"/>
                    </a:xfrm>
                    <a:prstGeom prst="rect">
                      <a:avLst/>
                    </a:prstGeom>
                  </pic:spPr>
                </pic:pic>
              </a:graphicData>
            </a:graphic>
          </wp:inline>
        </w:drawing>
      </w:r>
    </w:p>
    <w:p w:rsidRPr="00E22D2F" w:rsidR="00E22D2F" w:rsidP="00E22D2F" w:rsidRDefault="00E22D2F" w14:paraId="268D6BB5" w14:textId="77777777">
      <w:pPr>
        <w:spacing w:after="160" w:line="259" w:lineRule="auto"/>
        <w:rPr>
          <w:rFonts w:cs="Arial"/>
          <w:szCs w:val="24"/>
        </w:rPr>
      </w:pPr>
      <w:r w:rsidRPr="00E22D2F">
        <w:rPr>
          <w:szCs w:val="24"/>
        </w:rPr>
        <w:t>El archivo tiene restricciones para prevenir ediciones que pudieran dañar el archivo o desalinear los datos de los estudiantes. Usted no podrá agregar o eliminar columnas ni hileras, filtros o cambiar el orden.</w:t>
      </w:r>
    </w:p>
    <w:p w:rsidRPr="00E22D2F" w:rsidR="00E22D2F" w:rsidP="00E22D2F" w:rsidRDefault="00E22D2F" w14:paraId="1A69BA40" w14:textId="77777777">
      <w:pPr>
        <w:spacing w:after="160" w:line="259" w:lineRule="auto"/>
        <w:rPr>
          <w:rFonts w:cs="Arial"/>
          <w:szCs w:val="24"/>
        </w:rPr>
      </w:pPr>
      <w:r w:rsidRPr="00E22D2F">
        <w:rPr>
          <w:szCs w:val="24"/>
        </w:rPr>
        <w:t>Ingrese los datos del récord del estudiante en la plantilla tecleando y seleccionando opciones desplegables, copiando y pegando datos. Siempre guarde el archivo en un lugar seguro.</w:t>
      </w:r>
    </w:p>
    <w:p w:rsidRPr="00E22D2F" w:rsidR="00E22D2F" w:rsidP="00E22D2F" w:rsidRDefault="00E22D2F" w14:paraId="651AE544" w14:textId="77777777">
      <w:pPr>
        <w:spacing w:after="160" w:line="259" w:lineRule="auto"/>
        <w:rPr>
          <w:rFonts w:cs="Arial"/>
          <w:szCs w:val="24"/>
        </w:rPr>
      </w:pPr>
      <w:r w:rsidRPr="00E22D2F">
        <w:rPr>
          <w:szCs w:val="24"/>
        </w:rPr>
        <w:t>Para campos de datos con una cantidad finita de opciones de respuestas válidas (ejemplo, campos desplegables) hay tres opciones para ingresar los datos:</w:t>
      </w:r>
    </w:p>
    <w:p w:rsidRPr="00E22D2F" w:rsidR="00E22D2F" w:rsidP="00E22D2F" w:rsidRDefault="00E22D2F" w14:paraId="53DA4E80" w14:textId="77777777">
      <w:pPr>
        <w:numPr>
          <w:ilvl w:val="0"/>
          <w:numId w:val="27"/>
        </w:numPr>
        <w:spacing w:after="160" w:line="259" w:lineRule="auto"/>
        <w:contextualSpacing/>
        <w:rPr>
          <w:rFonts w:cs="Arial"/>
          <w:szCs w:val="24"/>
        </w:rPr>
      </w:pPr>
      <w:r w:rsidRPr="00E22D2F">
        <w:rPr>
          <w:szCs w:val="24"/>
        </w:rPr>
        <w:t>Seleccione la respuesta de una lista desplegable.</w:t>
      </w:r>
    </w:p>
    <w:p w:rsidRPr="00E22D2F" w:rsidR="00E22D2F" w:rsidP="00E22D2F" w:rsidRDefault="00E22D2F" w14:paraId="79025472" w14:textId="77777777">
      <w:pPr>
        <w:numPr>
          <w:ilvl w:val="0"/>
          <w:numId w:val="27"/>
        </w:numPr>
        <w:spacing w:after="160" w:line="259" w:lineRule="auto"/>
        <w:contextualSpacing/>
        <w:rPr>
          <w:rFonts w:cs="Arial"/>
          <w:szCs w:val="24"/>
        </w:rPr>
      </w:pPr>
      <w:r w:rsidRPr="00E22D2F">
        <w:rPr>
          <w:szCs w:val="24"/>
        </w:rPr>
        <w:t>Pegue el texto exactamente de la opción de respuesta en la celda</w:t>
      </w:r>
    </w:p>
    <w:p w:rsidRPr="00E22D2F" w:rsidR="00E22D2F" w:rsidP="00E22D2F" w:rsidRDefault="00E22D2F" w14:paraId="696E9259" w14:textId="77777777">
      <w:pPr>
        <w:numPr>
          <w:ilvl w:val="0"/>
          <w:numId w:val="27"/>
        </w:numPr>
        <w:spacing w:after="160" w:line="259" w:lineRule="auto"/>
        <w:contextualSpacing/>
        <w:rPr>
          <w:rFonts w:cs="Arial"/>
          <w:szCs w:val="24"/>
        </w:rPr>
      </w:pPr>
      <w:r w:rsidRPr="00E22D2F">
        <w:rPr>
          <w:szCs w:val="24"/>
        </w:rPr>
        <w:t>Pegue o ingrese el código asociado con la opción de respuesta en la celda</w:t>
      </w:r>
    </w:p>
    <w:p w:rsidRPr="00E22D2F" w:rsidR="00E22D2F" w:rsidP="00E22D2F" w:rsidRDefault="00E22D2F" w14:paraId="51F140C4" w14:textId="77777777">
      <w:pPr>
        <w:spacing w:after="160" w:line="259" w:lineRule="auto"/>
        <w:rPr>
          <w:rFonts w:cs="Arial"/>
          <w:szCs w:val="24"/>
        </w:rPr>
      </w:pPr>
      <w:r w:rsidRPr="00E22D2F">
        <w:rPr>
          <w:szCs w:val="24"/>
        </w:rPr>
        <w:t>Por ejemplo, el campo para el Programa/Título (</w:t>
      </w:r>
      <w:r w:rsidRPr="00E22D2F">
        <w:rPr>
          <w:i/>
          <w:iCs/>
          <w:szCs w:val="24"/>
        </w:rPr>
        <w:t>Program/Degree)</w:t>
      </w:r>
      <w:r w:rsidRPr="00E22D2F">
        <w:rPr>
          <w:szCs w:val="24"/>
        </w:rPr>
        <w:t>, puede indicar Título de bachillerato o “</w:t>
      </w:r>
      <w:r w:rsidRPr="00E22D2F">
        <w:rPr>
          <w:i/>
          <w:iCs/>
          <w:szCs w:val="24"/>
        </w:rPr>
        <w:t>Bachelor’s Degree</w:t>
      </w:r>
      <w:r w:rsidRPr="00E22D2F">
        <w:rPr>
          <w:szCs w:val="24"/>
        </w:rPr>
        <w:t>” de las siguientes maneras:</w:t>
      </w:r>
    </w:p>
    <w:p w:rsidRPr="00E22D2F" w:rsidR="00E22D2F" w:rsidP="00E22D2F" w:rsidRDefault="00E22D2F" w14:paraId="2F4E7047" w14:textId="77777777">
      <w:pPr>
        <w:numPr>
          <w:ilvl w:val="0"/>
          <w:numId w:val="28"/>
        </w:numPr>
        <w:spacing w:after="160" w:line="259" w:lineRule="auto"/>
        <w:contextualSpacing/>
        <w:rPr>
          <w:rFonts w:cs="Arial"/>
          <w:szCs w:val="24"/>
        </w:rPr>
      </w:pPr>
      <w:r w:rsidRPr="00E22D2F">
        <w:rPr>
          <w:szCs w:val="24"/>
        </w:rPr>
        <w:t>Seleccione “</w:t>
      </w:r>
      <w:r w:rsidRPr="00E22D2F">
        <w:rPr>
          <w:i/>
          <w:iCs/>
          <w:szCs w:val="24"/>
        </w:rPr>
        <w:t>Bachelor’s Degree</w:t>
      </w:r>
      <w:r w:rsidRPr="00E22D2F">
        <w:rPr>
          <w:szCs w:val="24"/>
        </w:rPr>
        <w:t>” del campo desplegable.</w:t>
      </w:r>
    </w:p>
    <w:p w:rsidRPr="00E22D2F" w:rsidR="00E22D2F" w:rsidP="00E22D2F" w:rsidRDefault="00E22D2F" w14:paraId="6F361BCC" w14:textId="77777777">
      <w:pPr>
        <w:numPr>
          <w:ilvl w:val="0"/>
          <w:numId w:val="28"/>
        </w:numPr>
        <w:spacing w:after="160" w:line="259" w:lineRule="auto"/>
        <w:contextualSpacing/>
        <w:rPr>
          <w:rFonts w:cs="Arial"/>
          <w:szCs w:val="24"/>
        </w:rPr>
      </w:pPr>
      <w:r w:rsidRPr="00E22D2F">
        <w:rPr>
          <w:szCs w:val="24"/>
        </w:rPr>
        <w:t>Pegue el texto “</w:t>
      </w:r>
      <w:r w:rsidRPr="00E22D2F">
        <w:rPr>
          <w:i/>
          <w:iCs/>
          <w:szCs w:val="24"/>
        </w:rPr>
        <w:t>Bachelor’s Degree</w:t>
      </w:r>
      <w:r w:rsidRPr="00E22D2F">
        <w:rPr>
          <w:szCs w:val="24"/>
        </w:rPr>
        <w:t>” en el campo de otra fuente.</w:t>
      </w:r>
    </w:p>
    <w:p w:rsidRPr="00E22D2F" w:rsidR="00E22D2F" w:rsidP="00E22D2F" w:rsidRDefault="00E22D2F" w14:paraId="09D5504E" w14:textId="77777777">
      <w:pPr>
        <w:numPr>
          <w:ilvl w:val="0"/>
          <w:numId w:val="28"/>
        </w:numPr>
        <w:spacing w:after="160" w:line="259" w:lineRule="auto"/>
        <w:contextualSpacing/>
        <w:rPr>
          <w:rFonts w:cs="Arial"/>
          <w:szCs w:val="24"/>
        </w:rPr>
      </w:pPr>
      <w:r w:rsidRPr="00E22D2F">
        <w:rPr>
          <w:szCs w:val="24"/>
        </w:rPr>
        <w:t>Ingrese o pegue “4” en el campo, que es el código que corresponde a “</w:t>
      </w:r>
      <w:r w:rsidRPr="00E22D2F">
        <w:rPr>
          <w:i/>
          <w:iCs/>
          <w:szCs w:val="24"/>
        </w:rPr>
        <w:t>Bachelor’s Degree</w:t>
      </w:r>
      <w:r w:rsidRPr="00E22D2F">
        <w:rPr>
          <w:szCs w:val="24"/>
        </w:rPr>
        <w:t>”.</w:t>
      </w:r>
    </w:p>
    <w:p w:rsidRPr="00E22D2F" w:rsidR="00E22D2F" w:rsidP="00E22D2F" w:rsidRDefault="00E22D2F" w14:paraId="57768917" w14:textId="77777777">
      <w:pPr>
        <w:spacing w:after="160" w:line="259" w:lineRule="auto"/>
        <w:rPr>
          <w:rFonts w:cs="Arial"/>
          <w:szCs w:val="24"/>
        </w:rPr>
      </w:pPr>
    </w:p>
    <w:p w:rsidRPr="00E22D2F" w:rsidR="00E22D2F" w:rsidP="00E22D2F" w:rsidRDefault="00E22D2F" w14:paraId="79761F81" w14:textId="77777777">
      <w:pPr>
        <w:spacing w:after="160" w:line="259" w:lineRule="auto"/>
        <w:jc w:val="center"/>
        <w:rPr>
          <w:rFonts w:cs="Arial"/>
          <w:szCs w:val="24"/>
        </w:rPr>
      </w:pPr>
      <w:r w:rsidRPr="00E22D2F">
        <w:rPr>
          <w:noProof/>
          <w:szCs w:val="24"/>
        </w:rPr>
        <w:drawing>
          <wp:inline distT="0" distB="0" distL="0" distR="0" wp14:anchorId="08BB1CD5" wp14:editId="0D4DBA86">
            <wp:extent cx="3733800" cy="3127058"/>
            <wp:effectExtent l="0" t="0" r="0" b="0"/>
            <wp:docPr id="1695558062" name="Picture 169555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cel-dropdown.jpg"/>
                    <pic:cNvPicPr/>
                  </pic:nvPicPr>
                  <pic:blipFill>
                    <a:blip r:embed="rId216">
                      <a:extLst>
                        <a:ext uri="{28A0092B-C50C-407E-A947-70E740481C1C}">
                          <a14:useLocalDpi xmlns:a14="http://schemas.microsoft.com/office/drawing/2010/main" val="0"/>
                        </a:ext>
                      </a:extLst>
                    </a:blip>
                    <a:stretch>
                      <a:fillRect/>
                    </a:stretch>
                  </pic:blipFill>
                  <pic:spPr>
                    <a:xfrm>
                      <a:off x="0" y="0"/>
                      <a:ext cx="3741006" cy="3133093"/>
                    </a:xfrm>
                    <a:prstGeom prst="rect">
                      <a:avLst/>
                    </a:prstGeom>
                  </pic:spPr>
                </pic:pic>
              </a:graphicData>
            </a:graphic>
          </wp:inline>
        </w:drawing>
      </w:r>
    </w:p>
    <w:p w:rsidRPr="006002CD" w:rsidR="00247695" w:rsidP="00247695" w:rsidRDefault="00E22D2F" w14:paraId="4AE42171" w14:textId="77777777">
      <w:pPr>
        <w:spacing w:after="160" w:line="259" w:lineRule="auto"/>
        <w:rPr>
          <w:rFonts w:cs="Arial"/>
          <w:szCs w:val="24"/>
        </w:rPr>
      </w:pPr>
      <w:bookmarkStart w:name="_Hlk31971287" w:id="297"/>
      <w:r w:rsidRPr="00E22D2F">
        <w:rPr>
          <w:szCs w:val="24"/>
        </w:rPr>
        <w:t xml:space="preserve">Una vez que termine de ingresar los datos, regrese a la página del modo Excel en el Portal y cargue el archivo que completó. Cuando se termine de cargar, en la tabla aparecerá una lista de cada archivo que cargó y el estatus de la carga. </w:t>
      </w:r>
      <w:r w:rsidRPr="006002CD" w:rsidR="00247695">
        <w:rPr>
          <w:rFonts w:cs="Arial"/>
          <w:szCs w:val="24"/>
        </w:rPr>
        <w:t>Se le pedirá que seleccione qué secciones de su archivo desea cargar. Puede seleccionar secciones individuales o cargar las cuatro secciones a la vez.</w:t>
      </w:r>
    </w:p>
    <w:p w:rsidR="00247695" w:rsidP="00247695" w:rsidRDefault="00247695" w14:paraId="0CEFA724" w14:textId="2CE3C358">
      <w:pPr>
        <w:spacing w:after="160" w:line="259" w:lineRule="auto"/>
        <w:rPr>
          <w:szCs w:val="24"/>
        </w:rPr>
      </w:pPr>
      <w:r w:rsidRPr="006002CD">
        <w:rPr>
          <w:rFonts w:cs="Arial"/>
          <w:szCs w:val="24"/>
        </w:rPr>
        <w:t>Puedes subir tus archivos varias veces. La carga más reciente sobrescribirá las cargas anteriores en función de las secciones que seleccione.</w:t>
      </w:r>
    </w:p>
    <w:p w:rsidRPr="00E22D2F" w:rsidR="00E22D2F" w:rsidP="00E22D2F" w:rsidRDefault="00E22D2F" w14:paraId="43A38423" w14:textId="26079BC5">
      <w:pPr>
        <w:spacing w:after="160" w:line="259" w:lineRule="auto"/>
        <w:rPr>
          <w:rFonts w:cs="Arial"/>
          <w:szCs w:val="24"/>
        </w:rPr>
      </w:pPr>
      <w:r w:rsidRPr="00E22D2F">
        <w:rPr>
          <w:szCs w:val="24"/>
        </w:rPr>
        <w:t>¡No envíe su plantilla al servicio de asistencia (</w:t>
      </w:r>
      <w:r w:rsidRPr="00E22D2F">
        <w:rPr>
          <w:i/>
          <w:iCs/>
          <w:szCs w:val="24"/>
        </w:rPr>
        <w:t>Help Desk</w:t>
      </w:r>
      <w:r w:rsidRPr="00E22D2F">
        <w:rPr>
          <w:szCs w:val="24"/>
        </w:rPr>
        <w:t>)!</w:t>
      </w:r>
    </w:p>
    <w:bookmarkEnd w:id="297"/>
    <w:p w:rsidRPr="00E22D2F" w:rsidR="00E22D2F" w:rsidP="00E22D2F" w:rsidRDefault="00E22D2F" w14:paraId="7310F852" w14:textId="77777777">
      <w:pPr>
        <w:spacing w:after="160" w:line="259" w:lineRule="auto"/>
        <w:jc w:val="center"/>
        <w:rPr>
          <w:rFonts w:cs="Arial"/>
          <w:szCs w:val="24"/>
        </w:rPr>
      </w:pPr>
      <w:r w:rsidRPr="00E22D2F">
        <w:rPr>
          <w:noProof/>
          <w:szCs w:val="24"/>
        </w:rPr>
        <w:drawing>
          <wp:inline distT="0" distB="0" distL="0" distR="0" wp14:anchorId="79F9616C" wp14:editId="6F1B55A8">
            <wp:extent cx="5257800" cy="2419596"/>
            <wp:effectExtent l="0" t="0" r="0" b="0"/>
            <wp:docPr id="1695558063" name="Picture 169555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cel-upload-grid.jpg"/>
                    <pic:cNvPicPr/>
                  </pic:nvPicPr>
                  <pic:blipFill>
                    <a:blip r:embed="rId217">
                      <a:extLst>
                        <a:ext uri="{28A0092B-C50C-407E-A947-70E740481C1C}">
                          <a14:useLocalDpi xmlns:a14="http://schemas.microsoft.com/office/drawing/2010/main" val="0"/>
                        </a:ext>
                      </a:extLst>
                    </a:blip>
                    <a:stretch>
                      <a:fillRect/>
                    </a:stretch>
                  </pic:blipFill>
                  <pic:spPr>
                    <a:xfrm>
                      <a:off x="0" y="0"/>
                      <a:ext cx="5257800" cy="2419596"/>
                    </a:xfrm>
                    <a:prstGeom prst="rect">
                      <a:avLst/>
                    </a:prstGeom>
                  </pic:spPr>
                </pic:pic>
              </a:graphicData>
            </a:graphic>
          </wp:inline>
        </w:drawing>
      </w:r>
    </w:p>
    <w:p w:rsidRPr="00E22D2F" w:rsidR="00E22D2F" w:rsidP="00E22D2F" w:rsidRDefault="00E22D2F" w14:paraId="6D13582C" w14:textId="77777777">
      <w:pPr>
        <w:spacing w:after="160" w:line="259" w:lineRule="auto"/>
        <w:rPr>
          <w:rFonts w:cs="Arial"/>
          <w:szCs w:val="24"/>
        </w:rPr>
      </w:pPr>
      <w:r w:rsidRPr="00E22D2F">
        <w:rPr>
          <w:szCs w:val="24"/>
        </w:rPr>
        <w:t>Si se detectan errores, se indicarán como Carga con errores, “</w:t>
      </w:r>
      <w:r w:rsidRPr="00E22D2F">
        <w:rPr>
          <w:i/>
          <w:iCs/>
          <w:szCs w:val="24"/>
        </w:rPr>
        <w:t>Uploaded with Errors</w:t>
      </w:r>
      <w:r w:rsidRPr="00E22D2F">
        <w:rPr>
          <w:szCs w:val="24"/>
        </w:rPr>
        <w:t>”, en la columna Estatus de la carga (</w:t>
      </w:r>
      <w:r w:rsidRPr="00E22D2F">
        <w:rPr>
          <w:i/>
          <w:iCs/>
          <w:szCs w:val="24"/>
        </w:rPr>
        <w:t>Upload Status)</w:t>
      </w:r>
      <w:r w:rsidRPr="00E22D2F">
        <w:rPr>
          <w:szCs w:val="24"/>
        </w:rPr>
        <w:t>.  Puede ver los errores en la pantalla haciendo clic en Ver errores, “</w:t>
      </w:r>
      <w:r w:rsidRPr="00E22D2F">
        <w:rPr>
          <w:i/>
          <w:iCs/>
          <w:szCs w:val="24"/>
        </w:rPr>
        <w:t>Show Errors</w:t>
      </w:r>
      <w:r w:rsidRPr="00E22D2F">
        <w:rPr>
          <w:szCs w:val="24"/>
        </w:rPr>
        <w:t>.” También puede descargar la lista de errores en un archivo Excel.</w:t>
      </w:r>
    </w:p>
    <w:p w:rsidRPr="00E22D2F" w:rsidR="00E22D2F" w:rsidP="00E22D2F" w:rsidRDefault="00E22D2F" w14:paraId="1A2A8FE4" w14:textId="77777777">
      <w:pPr>
        <w:rPr>
          <w:rFonts w:cs="Arial"/>
          <w:szCs w:val="24"/>
        </w:rPr>
      </w:pPr>
    </w:p>
    <w:p w:rsidRPr="00E22D2F" w:rsidR="00E22D2F" w:rsidP="00E22D2F" w:rsidRDefault="00E22D2F" w14:paraId="6DDED3B3" w14:textId="77777777">
      <w:pPr>
        <w:rPr>
          <w:rFonts w:cs="Arial"/>
          <w:szCs w:val="24"/>
        </w:rPr>
      </w:pPr>
    </w:p>
    <w:p w:rsidRPr="00E22D2F" w:rsidR="00E22D2F" w:rsidP="00E22D2F" w:rsidRDefault="00E22D2F" w14:paraId="186C6ADF" w14:textId="77777777">
      <w:pPr>
        <w:rPr>
          <w:rFonts w:cs="Arial"/>
          <w:szCs w:val="24"/>
        </w:rPr>
      </w:pPr>
    </w:p>
    <w:p w:rsidRPr="00E22D2F" w:rsidR="00E22D2F" w:rsidP="00E22D2F" w:rsidRDefault="00E22D2F" w14:paraId="124CB5C5" w14:textId="77777777">
      <w:pPr>
        <w:rPr>
          <w:rFonts w:cs="Arial"/>
          <w:szCs w:val="24"/>
        </w:rPr>
      </w:pPr>
    </w:p>
    <w:p w:rsidRPr="00E22D2F" w:rsidR="00E22D2F" w:rsidP="00E22D2F" w:rsidRDefault="00E22D2F" w14:paraId="23E6085B" w14:textId="77777777">
      <w:pPr>
        <w:rPr>
          <w:rFonts w:cs="Arial"/>
          <w:szCs w:val="24"/>
        </w:rPr>
      </w:pPr>
    </w:p>
    <w:p w:rsidRPr="00E22D2F" w:rsidR="00E22D2F" w:rsidP="00E22D2F" w:rsidRDefault="00E22D2F" w14:paraId="4ADB50F7" w14:textId="77777777">
      <w:pPr>
        <w:rPr>
          <w:rFonts w:cs="Arial"/>
          <w:szCs w:val="24"/>
        </w:rPr>
      </w:pPr>
    </w:p>
    <w:p w:rsidRPr="00E22D2F" w:rsidR="00E22D2F" w:rsidP="00E22D2F" w:rsidRDefault="00E22D2F" w14:paraId="5ABDFFA0" w14:textId="77777777">
      <w:pPr>
        <w:rPr>
          <w:rFonts w:cs="Arial"/>
          <w:szCs w:val="24"/>
        </w:rPr>
      </w:pPr>
    </w:p>
    <w:p w:rsidRPr="00E22D2F" w:rsidR="00E22D2F" w:rsidP="00E22D2F" w:rsidRDefault="00E22D2F" w14:paraId="46048C8B" w14:textId="77777777">
      <w:pPr>
        <w:rPr>
          <w:rFonts w:cs="Arial"/>
          <w:szCs w:val="24"/>
        </w:rPr>
      </w:pPr>
    </w:p>
    <w:p w:rsidRPr="00E22D2F" w:rsidR="00E22D2F" w:rsidP="00E22D2F" w:rsidRDefault="00E22D2F" w14:paraId="37908E28" w14:textId="77777777">
      <w:pPr>
        <w:rPr>
          <w:rFonts w:cs="Arial"/>
          <w:szCs w:val="24"/>
        </w:rPr>
      </w:pPr>
    </w:p>
    <w:p w:rsidRPr="00E22D2F" w:rsidR="00E22D2F" w:rsidP="00E22D2F" w:rsidRDefault="00E22D2F" w14:paraId="3FAA7052" w14:textId="77777777">
      <w:pPr>
        <w:rPr>
          <w:rFonts w:cs="Arial"/>
          <w:szCs w:val="24"/>
        </w:rPr>
      </w:pPr>
    </w:p>
    <w:p w:rsidRPr="00E22D2F" w:rsidR="00E22D2F" w:rsidP="00E22D2F" w:rsidRDefault="00E22D2F" w14:paraId="08A3C0D3" w14:textId="77777777">
      <w:pPr>
        <w:rPr>
          <w:rFonts w:cs="Arial"/>
          <w:szCs w:val="24"/>
        </w:rPr>
      </w:pPr>
    </w:p>
    <w:p w:rsidRPr="00E22D2F" w:rsidR="00E22D2F" w:rsidP="00E22D2F" w:rsidRDefault="00E22D2F" w14:paraId="0D2919A0" w14:textId="77777777">
      <w:pPr>
        <w:spacing w:after="160" w:line="259" w:lineRule="auto"/>
        <w:jc w:val="center"/>
        <w:rPr>
          <w:rFonts w:cs="Arial"/>
          <w:szCs w:val="24"/>
        </w:rPr>
      </w:pPr>
      <w:r w:rsidRPr="00E22D2F">
        <w:rPr>
          <w:noProof/>
          <w:szCs w:val="24"/>
        </w:rPr>
        <w:drawing>
          <wp:inline distT="0" distB="0" distL="0" distR="0" wp14:anchorId="06B1FDC1" wp14:editId="756081FE">
            <wp:extent cx="5257800" cy="3176588"/>
            <wp:effectExtent l="0" t="0" r="0" b="5080"/>
            <wp:docPr id="1695558064" name="Picture 169555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cel-error-list.jpg"/>
                    <pic:cNvPicPr/>
                  </pic:nvPicPr>
                  <pic:blipFill>
                    <a:blip r:embed="rId218">
                      <a:extLst>
                        <a:ext uri="{28A0092B-C50C-407E-A947-70E740481C1C}">
                          <a14:useLocalDpi xmlns:a14="http://schemas.microsoft.com/office/drawing/2010/main" val="0"/>
                        </a:ext>
                      </a:extLst>
                    </a:blip>
                    <a:stretch>
                      <a:fillRect/>
                    </a:stretch>
                  </pic:blipFill>
                  <pic:spPr>
                    <a:xfrm>
                      <a:off x="0" y="0"/>
                      <a:ext cx="5257800" cy="3176588"/>
                    </a:xfrm>
                    <a:prstGeom prst="rect">
                      <a:avLst/>
                    </a:prstGeom>
                  </pic:spPr>
                </pic:pic>
              </a:graphicData>
            </a:graphic>
          </wp:inline>
        </w:drawing>
      </w:r>
    </w:p>
    <w:p w:rsidRPr="00E22D2F" w:rsidR="00E22D2F" w:rsidP="00E22D2F" w:rsidRDefault="00E22D2F" w14:paraId="7CC8C0B9" w14:textId="77777777">
      <w:pPr>
        <w:spacing w:after="160" w:line="259" w:lineRule="auto"/>
        <w:rPr>
          <w:rFonts w:cs="Arial"/>
          <w:szCs w:val="24"/>
        </w:rPr>
      </w:pPr>
      <w:r w:rsidRPr="00E22D2F">
        <w:rPr>
          <w:szCs w:val="24"/>
        </w:rPr>
        <w:t>Usted puede cargar las plantillas Excel según sea necesario – si su archivo tuvo errores, revise el archivo y vuélvalo a cargar. El archivo más reciente anulará los archivos anteriores.</w:t>
      </w:r>
    </w:p>
    <w:p w:rsidRPr="00E22D2F" w:rsidR="00E22D2F" w:rsidP="00E22D2F" w:rsidRDefault="00E22D2F" w14:paraId="3C9682DA" w14:textId="77777777">
      <w:pPr>
        <w:spacing w:before="240" w:after="160" w:line="259" w:lineRule="auto"/>
        <w:rPr>
          <w:rFonts w:cs="Arial"/>
          <w:szCs w:val="24"/>
        </w:rPr>
      </w:pPr>
      <w:r w:rsidRPr="00E22D2F">
        <w:rPr>
          <w:szCs w:val="24"/>
        </w:rPr>
        <w:t>Cuando termine de cargar los datos de todos los estudiantes, haga clic en Finalice el registro de información de todos estudiantes (</w:t>
      </w:r>
      <w:r w:rsidRPr="00E22D2F">
        <w:rPr>
          <w:i/>
          <w:iCs/>
          <w:szCs w:val="24"/>
        </w:rPr>
        <w:t>Finalize All Student Record Data</w:t>
      </w:r>
      <w:r w:rsidRPr="00E22D2F">
        <w:rPr>
          <w:szCs w:val="24"/>
        </w:rPr>
        <w:t>). Una vez que finalice el registro, no podrá hacer cambios.</w:t>
      </w:r>
    </w:p>
    <w:p w:rsidRPr="00E22D2F" w:rsidR="00E22D2F" w:rsidP="00E22D2F" w:rsidRDefault="00E22D2F" w14:paraId="7526B298" w14:textId="77777777">
      <w:pPr>
        <w:pStyle w:val="BodyText-noindent"/>
        <w:rPr>
          <w:rFonts w:ascii="Garamond" w:hAnsi="Garamond"/>
          <w:b/>
          <w:bCs/>
          <w:sz w:val="24"/>
          <w:szCs w:val="24"/>
        </w:rPr>
      </w:pPr>
      <w:r w:rsidRPr="00E22D2F">
        <w:rPr>
          <w:rFonts w:ascii="Garamond" w:hAnsi="Garamond"/>
          <w:b/>
          <w:bCs/>
          <w:sz w:val="24"/>
          <w:szCs w:val="24"/>
        </w:rPr>
        <w:t>Modo CSV (</w:t>
      </w:r>
      <w:r w:rsidRPr="00E22D2F">
        <w:rPr>
          <w:rFonts w:ascii="Garamond" w:hAnsi="Garamond"/>
          <w:b/>
          <w:bCs/>
          <w:i/>
          <w:iCs/>
          <w:sz w:val="24"/>
          <w:szCs w:val="24"/>
        </w:rPr>
        <w:t>CSV Mode</w:t>
      </w:r>
      <w:r w:rsidRPr="00E22D2F">
        <w:rPr>
          <w:rFonts w:ascii="Garamond" w:hAnsi="Garamond"/>
          <w:b/>
          <w:bCs/>
          <w:sz w:val="24"/>
          <w:szCs w:val="24"/>
        </w:rPr>
        <w:t>)</w:t>
      </w:r>
    </w:p>
    <w:p w:rsidRPr="00E22D2F" w:rsidR="00E22D2F" w:rsidP="00E22D2F" w:rsidRDefault="00E22D2F" w14:paraId="689E6368" w14:textId="77777777">
      <w:pPr>
        <w:spacing w:after="160" w:line="259" w:lineRule="auto"/>
        <w:rPr>
          <w:rFonts w:cs="Arial"/>
          <w:szCs w:val="24"/>
        </w:rPr>
      </w:pPr>
      <w:r w:rsidRPr="00E22D2F">
        <w:rPr>
          <w:szCs w:val="24"/>
        </w:rPr>
        <w:t>La página del modo CSV incluye los pasos numerados para guiarle en el proceso de proporcionar datos usando en modo CSV.</w:t>
      </w:r>
    </w:p>
    <w:p w:rsidRPr="00E22D2F" w:rsidR="00E22D2F" w:rsidP="00E22D2F" w:rsidRDefault="00E22D2F" w14:paraId="1F588618" w14:textId="77777777">
      <w:pPr>
        <w:spacing w:after="160" w:line="259" w:lineRule="auto"/>
        <w:rPr>
          <w:rFonts w:cs="Arial"/>
          <w:szCs w:val="24"/>
        </w:rPr>
      </w:pPr>
      <w:r w:rsidRPr="00E22D2F">
        <w:rPr>
          <w:szCs w:val="24"/>
        </w:rPr>
        <w:t>Usted va a descargar dos archivos:</w:t>
      </w:r>
    </w:p>
    <w:p w:rsidRPr="00E22D2F" w:rsidR="00E22D2F" w:rsidP="00E22D2F" w:rsidRDefault="00E22D2F" w14:paraId="221CFD1E" w14:textId="77777777">
      <w:pPr>
        <w:numPr>
          <w:ilvl w:val="0"/>
          <w:numId w:val="17"/>
        </w:numPr>
        <w:spacing w:after="160" w:line="259" w:lineRule="auto"/>
        <w:contextualSpacing/>
        <w:rPr>
          <w:rFonts w:cs="Arial"/>
          <w:szCs w:val="24"/>
        </w:rPr>
      </w:pPr>
      <w:r w:rsidRPr="00E22D2F">
        <w:rPr>
          <w:szCs w:val="24"/>
        </w:rPr>
        <w:t>La lista de la muestra de estudiantes de su institución</w:t>
      </w:r>
    </w:p>
    <w:p w:rsidRPr="00E22D2F" w:rsidR="00E22D2F" w:rsidP="00E22D2F" w:rsidRDefault="00E22D2F" w14:paraId="4D273CCB" w14:textId="77777777">
      <w:pPr>
        <w:numPr>
          <w:ilvl w:val="0"/>
          <w:numId w:val="17"/>
        </w:numPr>
        <w:spacing w:after="160" w:line="259" w:lineRule="auto"/>
        <w:contextualSpacing/>
        <w:rPr>
          <w:rFonts w:cs="Arial"/>
          <w:szCs w:val="24"/>
        </w:rPr>
      </w:pPr>
      <w:r w:rsidRPr="00E22D2F">
        <w:rPr>
          <w:szCs w:val="24"/>
        </w:rPr>
        <w:t>El documento con especificaciones en el archivo CSV</w:t>
      </w:r>
    </w:p>
    <w:p w:rsidRPr="00E22D2F" w:rsidR="00E22D2F" w:rsidP="00E22D2F" w:rsidRDefault="00E22D2F" w14:paraId="755409DD" w14:textId="77777777">
      <w:pPr>
        <w:spacing w:before="240" w:after="160" w:line="259" w:lineRule="auto"/>
        <w:rPr>
          <w:rFonts w:cs="Arial"/>
          <w:szCs w:val="24"/>
        </w:rPr>
      </w:pPr>
      <w:r w:rsidRPr="00E22D2F">
        <w:rPr>
          <w:szCs w:val="24"/>
        </w:rPr>
        <w:t>Antes de descargar la lista de estudiantes de la muestra, debe marcar la casilla que indica que está de acuerdo, “</w:t>
      </w:r>
      <w:r w:rsidRPr="00E22D2F">
        <w:rPr>
          <w:i/>
          <w:iCs/>
          <w:szCs w:val="24"/>
        </w:rPr>
        <w:t>I agree</w:t>
      </w:r>
      <w:r w:rsidRPr="00E22D2F">
        <w:rPr>
          <w:szCs w:val="24"/>
        </w:rPr>
        <w:t>”, en proteger el archivo. Una vez que marca la casilla, puede hacer clic en el botón Descargar lista de estudiantes, (</w:t>
      </w:r>
      <w:r w:rsidRPr="00E22D2F">
        <w:rPr>
          <w:i/>
          <w:iCs/>
          <w:szCs w:val="24"/>
        </w:rPr>
        <w:t>Download Student List</w:t>
      </w:r>
      <w:r w:rsidRPr="00E22D2F">
        <w:rPr>
          <w:szCs w:val="24"/>
        </w:rPr>
        <w:t>) y descargar el archivo.</w:t>
      </w:r>
    </w:p>
    <w:p w:rsidRPr="00E22D2F" w:rsidR="00E22D2F" w:rsidP="00E22D2F" w:rsidRDefault="00E22D2F" w14:paraId="340B667C" w14:textId="77777777">
      <w:pPr>
        <w:spacing w:after="160" w:line="259" w:lineRule="auto"/>
        <w:rPr>
          <w:rFonts w:cs="Arial"/>
          <w:szCs w:val="24"/>
        </w:rPr>
      </w:pPr>
      <w:r w:rsidRPr="00E22D2F">
        <w:rPr>
          <w:szCs w:val="24"/>
        </w:rPr>
        <w:t>Las especificaciones del archivo darán las instrucciones del diseño del archivo para generar cuatro archivos CSV: el archivo de Información general del estudiante (</w:t>
      </w:r>
      <w:r w:rsidRPr="00E22D2F">
        <w:rPr>
          <w:i/>
          <w:iCs/>
          <w:szCs w:val="24"/>
        </w:rPr>
        <w:t>General Student Information</w:t>
      </w:r>
      <w:r w:rsidRPr="00E22D2F">
        <w:rPr>
          <w:szCs w:val="24"/>
        </w:rPr>
        <w:t>), el archivo de Inscripción (</w:t>
      </w:r>
      <w:r w:rsidRPr="00E22D2F">
        <w:rPr>
          <w:i/>
          <w:iCs/>
          <w:szCs w:val="24"/>
        </w:rPr>
        <w:t>Enrollment</w:t>
      </w:r>
      <w:r w:rsidRPr="00E22D2F">
        <w:rPr>
          <w:szCs w:val="24"/>
        </w:rPr>
        <w:t>), el archivo de Presupuesto (</w:t>
      </w:r>
      <w:r w:rsidRPr="00E22D2F">
        <w:rPr>
          <w:i/>
          <w:iCs/>
          <w:szCs w:val="24"/>
        </w:rPr>
        <w:t>Budget</w:t>
      </w:r>
      <w:r w:rsidRPr="00E22D2F">
        <w:rPr>
          <w:szCs w:val="24"/>
        </w:rPr>
        <w:t>) y el archivo de Ayuda económica (</w:t>
      </w:r>
      <w:r w:rsidRPr="00E22D2F">
        <w:rPr>
          <w:i/>
          <w:iCs/>
          <w:szCs w:val="24"/>
        </w:rPr>
        <w:t>Financial Aid)</w:t>
      </w:r>
      <w:r w:rsidRPr="00E22D2F">
        <w:rPr>
          <w:szCs w:val="24"/>
        </w:rPr>
        <w:t>. Las especificaciones del archivo indican el número de campos que requiere cada archivo, el orden de los elementos de datos que deben ser enviados y los valores válidos de cada elemento.</w:t>
      </w:r>
    </w:p>
    <w:p w:rsidRPr="00E22D2F" w:rsidR="00E22D2F" w:rsidP="00E22D2F" w:rsidRDefault="00E22D2F" w14:paraId="34677EFC" w14:textId="77777777">
      <w:pPr>
        <w:spacing w:after="160" w:line="259" w:lineRule="auto"/>
        <w:jc w:val="center"/>
        <w:rPr>
          <w:rFonts w:cs="Arial"/>
          <w:szCs w:val="24"/>
        </w:rPr>
      </w:pPr>
      <w:r w:rsidRPr="00E22D2F">
        <w:rPr>
          <w:noProof/>
          <w:szCs w:val="24"/>
        </w:rPr>
        <w:drawing>
          <wp:inline distT="0" distB="0" distL="0" distR="0" wp14:anchorId="1267E5E9" wp14:editId="36EBE034">
            <wp:extent cx="5257800" cy="3505200"/>
            <wp:effectExtent l="0" t="0" r="0" b="0"/>
            <wp:docPr id="1695558065" name="Picture 169555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v-specs-instructions.jpg"/>
                    <pic:cNvPicPr/>
                  </pic:nvPicPr>
                  <pic:blipFill>
                    <a:blip r:embed="rId219">
                      <a:extLst>
                        <a:ext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rsidRPr="00E22D2F" w:rsidR="00E22D2F" w:rsidP="00E22D2F" w:rsidRDefault="00E22D2F" w14:paraId="017F5E85" w14:textId="77777777">
      <w:pPr>
        <w:spacing w:after="160" w:line="259" w:lineRule="auto"/>
        <w:rPr>
          <w:rFonts w:cs="Arial"/>
          <w:szCs w:val="24"/>
        </w:rPr>
      </w:pPr>
      <w:r w:rsidRPr="00E22D2F">
        <w:rPr>
          <w:szCs w:val="24"/>
        </w:rPr>
        <w:t>Es extremadamente importante que usted siga las especificaciones del archivo exactamente. Si sus archivos CSV no tienen el número correcto de campos, los datos no serán leídos en el Portal. Si necesita saltarse un elemento de datos, asegúrese de incluir una coma como marcador de posición para ese elemento de datos.</w:t>
      </w:r>
    </w:p>
    <w:p w:rsidRPr="00E22D2F" w:rsidR="00E22D2F" w:rsidP="00E22D2F" w:rsidRDefault="00E22D2F" w14:paraId="0E59C70C" w14:textId="77777777">
      <w:pPr>
        <w:spacing w:after="160" w:line="259" w:lineRule="auto"/>
        <w:jc w:val="center"/>
        <w:rPr>
          <w:rFonts w:cs="Arial"/>
          <w:szCs w:val="24"/>
        </w:rPr>
      </w:pPr>
      <w:r w:rsidRPr="00E22D2F">
        <w:rPr>
          <w:noProof/>
          <w:szCs w:val="24"/>
        </w:rPr>
        <w:drawing>
          <wp:inline distT="0" distB="0" distL="0" distR="0" wp14:anchorId="12050C73" wp14:editId="66BB5E48">
            <wp:extent cx="4713849" cy="2524125"/>
            <wp:effectExtent l="0" t="0" r="0" b="0"/>
            <wp:docPr id="1695558066" name="Picture 169555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722948" cy="2528997"/>
                    </a:xfrm>
                    <a:prstGeom prst="rect">
                      <a:avLst/>
                    </a:prstGeom>
                  </pic:spPr>
                </pic:pic>
              </a:graphicData>
            </a:graphic>
          </wp:inline>
        </w:drawing>
      </w:r>
    </w:p>
    <w:p w:rsidRPr="00E22D2F" w:rsidR="00E22D2F" w:rsidP="00E22D2F" w:rsidRDefault="00E22D2F" w14:paraId="2535C9B7" w14:textId="77777777">
      <w:pPr>
        <w:spacing w:after="160" w:line="259" w:lineRule="auto"/>
        <w:rPr>
          <w:rFonts w:cs="Arial"/>
          <w:szCs w:val="24"/>
        </w:rPr>
      </w:pPr>
      <w:r w:rsidRPr="00E22D2F">
        <w:rPr>
          <w:szCs w:val="24"/>
        </w:rPr>
        <w:t>Una vez que termine de ingresar los datos, regrese a la página del modo CSV en el Portal y cargue los archivos que completó. Hay áreas diferentes para cargar cada uno de los cuatro tipos de archivo; asegúrese de cargarlos en la sección correcta. ¡No envíe sus archivos al servicio de asistencia (</w:t>
      </w:r>
      <w:r w:rsidRPr="00E22D2F">
        <w:rPr>
          <w:i/>
          <w:iCs/>
          <w:szCs w:val="24"/>
        </w:rPr>
        <w:t>Help Desk</w:t>
      </w:r>
      <w:r w:rsidRPr="00E22D2F">
        <w:rPr>
          <w:szCs w:val="24"/>
        </w:rPr>
        <w:t>)!</w:t>
      </w:r>
    </w:p>
    <w:p w:rsidRPr="00E22D2F" w:rsidR="00E22D2F" w:rsidP="00E22D2F" w:rsidRDefault="00E22D2F" w14:paraId="1B8832DC" w14:textId="77777777">
      <w:pPr>
        <w:spacing w:after="160" w:line="259" w:lineRule="auto"/>
        <w:jc w:val="center"/>
        <w:rPr>
          <w:rFonts w:cs="Arial"/>
          <w:szCs w:val="24"/>
        </w:rPr>
      </w:pPr>
      <w:r w:rsidRPr="00E22D2F">
        <w:rPr>
          <w:noProof/>
          <w:szCs w:val="24"/>
        </w:rPr>
        <w:drawing>
          <wp:inline distT="0" distB="0" distL="0" distR="0" wp14:anchorId="3D1CED70" wp14:editId="19CDB024">
            <wp:extent cx="5257800" cy="1738649"/>
            <wp:effectExtent l="0" t="0" r="0" b="0"/>
            <wp:docPr id="1695558067" name="Picture 169555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rotWithShape="1">
                    <a:blip r:embed="rId221">
                      <a:extLst>
                        <a:ext uri="{28A0092B-C50C-407E-A947-70E740481C1C}">
                          <a14:useLocalDpi xmlns:a14="http://schemas.microsoft.com/office/drawing/2010/main" val="0"/>
                        </a:ext>
                      </a:extLst>
                    </a:blip>
                    <a:srcRect b="45680"/>
                    <a:stretch/>
                  </pic:blipFill>
                  <pic:spPr bwMode="auto">
                    <a:xfrm>
                      <a:off x="0" y="0"/>
                      <a:ext cx="5257800" cy="1738649"/>
                    </a:xfrm>
                    <a:prstGeom prst="rect">
                      <a:avLst/>
                    </a:prstGeom>
                    <a:ln>
                      <a:noFill/>
                    </a:ln>
                    <a:extLst>
                      <a:ext uri="{53640926-AAD7-44D8-BBD7-CCE9431645EC}">
                        <a14:shadowObscured xmlns:a14="http://schemas.microsoft.com/office/drawing/2010/main"/>
                      </a:ext>
                    </a:extLst>
                  </pic:spPr>
                </pic:pic>
              </a:graphicData>
            </a:graphic>
          </wp:inline>
        </w:drawing>
      </w:r>
    </w:p>
    <w:p w:rsidRPr="00E22D2F" w:rsidR="00E22D2F" w:rsidP="00E22D2F" w:rsidRDefault="00E22D2F" w14:paraId="5313D4AF" w14:textId="77777777">
      <w:pPr>
        <w:spacing w:after="160" w:line="259" w:lineRule="auto"/>
        <w:rPr>
          <w:rFonts w:cs="Arial"/>
          <w:szCs w:val="24"/>
        </w:rPr>
      </w:pPr>
      <w:r w:rsidRPr="00E22D2F">
        <w:rPr>
          <w:szCs w:val="24"/>
        </w:rPr>
        <w:t xml:space="preserve">Cuando se termine de cargar, en una tabla aparecerá una lista de cada archivo que cargó y el estatus de la carga. </w:t>
      </w:r>
    </w:p>
    <w:p w:rsidRPr="00E22D2F" w:rsidR="00E22D2F" w:rsidP="00E22D2F" w:rsidRDefault="00E22D2F" w14:paraId="3AD32CF5" w14:textId="77777777">
      <w:pPr>
        <w:spacing w:after="160" w:line="259" w:lineRule="auto"/>
        <w:jc w:val="center"/>
        <w:rPr>
          <w:rFonts w:cs="Arial"/>
          <w:szCs w:val="24"/>
        </w:rPr>
      </w:pPr>
      <w:r w:rsidRPr="00E22D2F">
        <w:rPr>
          <w:noProof/>
          <w:szCs w:val="24"/>
        </w:rPr>
        <w:drawing>
          <wp:inline distT="0" distB="0" distL="0" distR="0" wp14:anchorId="02EB0F60" wp14:editId="0EB9957E">
            <wp:extent cx="5257800" cy="3200758"/>
            <wp:effectExtent l="0" t="0" r="0" b="0"/>
            <wp:docPr id="1695558068" name="Picture 169555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a:blip r:embed="rId221">
                      <a:extLst>
                        <a:ext uri="{28A0092B-C50C-407E-A947-70E740481C1C}">
                          <a14:useLocalDpi xmlns:a14="http://schemas.microsoft.com/office/drawing/2010/main" val="0"/>
                        </a:ext>
                      </a:extLst>
                    </a:blip>
                    <a:stretch>
                      <a:fillRect/>
                    </a:stretch>
                  </pic:blipFill>
                  <pic:spPr>
                    <a:xfrm>
                      <a:off x="0" y="0"/>
                      <a:ext cx="5257800" cy="3200758"/>
                    </a:xfrm>
                    <a:prstGeom prst="rect">
                      <a:avLst/>
                    </a:prstGeom>
                  </pic:spPr>
                </pic:pic>
              </a:graphicData>
            </a:graphic>
          </wp:inline>
        </w:drawing>
      </w:r>
    </w:p>
    <w:p w:rsidRPr="00E22D2F" w:rsidR="00E22D2F" w:rsidP="00E22D2F" w:rsidRDefault="00E22D2F" w14:paraId="52707A09" w14:textId="77777777">
      <w:pPr>
        <w:spacing w:after="160" w:line="259" w:lineRule="auto"/>
        <w:rPr>
          <w:rFonts w:cs="Arial"/>
          <w:szCs w:val="24"/>
        </w:rPr>
      </w:pPr>
      <w:r w:rsidRPr="00E22D2F">
        <w:rPr>
          <w:szCs w:val="24"/>
        </w:rPr>
        <w:t>Si se detectan errores, se indicarán como Carga con errores, “</w:t>
      </w:r>
      <w:r w:rsidRPr="00E22D2F">
        <w:rPr>
          <w:i/>
          <w:iCs/>
          <w:szCs w:val="24"/>
        </w:rPr>
        <w:t>Uploaded with Errors</w:t>
      </w:r>
      <w:r w:rsidRPr="00E22D2F">
        <w:rPr>
          <w:szCs w:val="24"/>
        </w:rPr>
        <w:t>”, en la columna Estatus de la carga (</w:t>
      </w:r>
      <w:r w:rsidRPr="00E22D2F">
        <w:rPr>
          <w:i/>
          <w:iCs/>
          <w:szCs w:val="24"/>
        </w:rPr>
        <w:t>Upload Status)</w:t>
      </w:r>
      <w:r w:rsidRPr="00E22D2F">
        <w:rPr>
          <w:szCs w:val="24"/>
        </w:rPr>
        <w:t>.  Puede ver los errores en la pantalla haciendo clic en Ver errores, “</w:t>
      </w:r>
      <w:r w:rsidRPr="00E22D2F">
        <w:rPr>
          <w:i/>
          <w:iCs/>
          <w:szCs w:val="24"/>
        </w:rPr>
        <w:t>Show Errors</w:t>
      </w:r>
      <w:r w:rsidRPr="00E22D2F">
        <w:rPr>
          <w:szCs w:val="24"/>
        </w:rPr>
        <w:t>.” También puede descargar la lista de errores como archivo Excel.</w:t>
      </w:r>
    </w:p>
    <w:p w:rsidRPr="00E22D2F" w:rsidR="00E22D2F" w:rsidP="00E22D2F" w:rsidRDefault="00E22D2F" w14:paraId="40068C9A" w14:textId="77777777">
      <w:pPr>
        <w:spacing w:after="160" w:line="259" w:lineRule="auto"/>
        <w:jc w:val="center"/>
        <w:rPr>
          <w:rFonts w:cs="Arial"/>
          <w:szCs w:val="24"/>
        </w:rPr>
      </w:pPr>
      <w:r w:rsidRPr="00E22D2F">
        <w:rPr>
          <w:noProof/>
          <w:szCs w:val="24"/>
        </w:rPr>
        <w:drawing>
          <wp:inline distT="0" distB="0" distL="0" distR="0" wp14:anchorId="00A8BE6C" wp14:editId="649DEFD4">
            <wp:extent cx="5257800" cy="2887573"/>
            <wp:effectExtent l="0" t="0" r="0" b="8255"/>
            <wp:docPr id="1695558069" name="Picture 169555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4" name="csv-errors.jpg"/>
                    <pic:cNvPicPr/>
                  </pic:nvPicPr>
                  <pic:blipFill>
                    <a:blip r:embed="rId222">
                      <a:extLst>
                        <a:ext uri="{28A0092B-C50C-407E-A947-70E740481C1C}">
                          <a14:useLocalDpi xmlns:a14="http://schemas.microsoft.com/office/drawing/2010/main" val="0"/>
                        </a:ext>
                      </a:extLst>
                    </a:blip>
                    <a:stretch>
                      <a:fillRect/>
                    </a:stretch>
                  </pic:blipFill>
                  <pic:spPr>
                    <a:xfrm>
                      <a:off x="0" y="0"/>
                      <a:ext cx="5257800" cy="2887573"/>
                    </a:xfrm>
                    <a:prstGeom prst="rect">
                      <a:avLst/>
                    </a:prstGeom>
                  </pic:spPr>
                </pic:pic>
              </a:graphicData>
            </a:graphic>
          </wp:inline>
        </w:drawing>
      </w:r>
    </w:p>
    <w:p w:rsidRPr="00E22D2F" w:rsidR="00E22D2F" w:rsidP="00E22D2F" w:rsidRDefault="00E22D2F" w14:paraId="564CC7E9" w14:textId="77777777">
      <w:pPr>
        <w:spacing w:after="160" w:line="259" w:lineRule="auto"/>
        <w:rPr>
          <w:rFonts w:cs="Arial"/>
          <w:szCs w:val="24"/>
        </w:rPr>
      </w:pPr>
      <w:r w:rsidRPr="00E22D2F">
        <w:rPr>
          <w:szCs w:val="24"/>
        </w:rPr>
        <w:t>Puede cargar tantos archivos CSV como sean necesarios – si su archivo tiene errores, revise el archivo y vuélvalo a cargar. El archivo más reciente se anulará archivos anteriores.</w:t>
      </w:r>
    </w:p>
    <w:p w:rsidRPr="00E22D2F" w:rsidR="00E22D2F" w:rsidP="00E22D2F" w:rsidRDefault="00E22D2F" w14:paraId="5A9E18EC" w14:textId="77777777">
      <w:pPr>
        <w:spacing w:before="240" w:after="160" w:line="259" w:lineRule="auto"/>
        <w:rPr>
          <w:rFonts w:cs="Arial"/>
          <w:szCs w:val="24"/>
        </w:rPr>
      </w:pPr>
      <w:r w:rsidRPr="00E22D2F">
        <w:rPr>
          <w:szCs w:val="24"/>
        </w:rPr>
        <w:t>Cuando termine de cargar los datos de todos los estudiantes, haga clic en Finalice el registro de información de todos estudiantes (</w:t>
      </w:r>
      <w:r w:rsidRPr="00E22D2F">
        <w:rPr>
          <w:i/>
          <w:iCs/>
          <w:szCs w:val="24"/>
        </w:rPr>
        <w:t>Finalize All Student Record Data</w:t>
      </w:r>
      <w:r w:rsidRPr="00E22D2F">
        <w:rPr>
          <w:szCs w:val="24"/>
        </w:rPr>
        <w:t>). Una vez que finalice el registro, no podrá hacer cambios.</w:t>
      </w:r>
    </w:p>
    <w:p w:rsidRPr="00E22D2F" w:rsidR="00E22D2F" w:rsidP="00E22D2F" w:rsidRDefault="00E22D2F" w14:paraId="7E2F096C" w14:textId="77777777">
      <w:pPr>
        <w:pStyle w:val="BodyText-noindent"/>
        <w:rPr>
          <w:rFonts w:ascii="Garamond" w:hAnsi="Garamond"/>
          <w:b/>
          <w:bCs/>
          <w:sz w:val="24"/>
          <w:szCs w:val="24"/>
        </w:rPr>
      </w:pPr>
      <w:r w:rsidRPr="00E22D2F">
        <w:rPr>
          <w:rFonts w:ascii="Garamond" w:hAnsi="Garamond"/>
          <w:b/>
          <w:bCs/>
          <w:sz w:val="24"/>
          <w:szCs w:val="24"/>
        </w:rPr>
        <w:t>Guía de la sección informativa general del estudiante (</w:t>
      </w:r>
      <w:r w:rsidRPr="00E22D2F">
        <w:rPr>
          <w:rFonts w:ascii="Garamond" w:hAnsi="Garamond"/>
          <w:b/>
          <w:bCs/>
          <w:i/>
          <w:sz w:val="24"/>
          <w:szCs w:val="24"/>
        </w:rPr>
        <w:t>General Student Information</w:t>
      </w:r>
      <w:r w:rsidRPr="00E22D2F">
        <w:rPr>
          <w:rFonts w:ascii="Garamond" w:hAnsi="Garamond"/>
          <w:b/>
          <w:bCs/>
          <w:sz w:val="24"/>
          <w:szCs w:val="24"/>
        </w:rPr>
        <w:t>)</w:t>
      </w:r>
    </w:p>
    <w:p w:rsidRPr="00E22D2F" w:rsidR="00E22D2F" w:rsidP="00E22D2F" w:rsidRDefault="00E22D2F" w14:paraId="6D895F74" w14:textId="77777777">
      <w:pPr>
        <w:spacing w:after="160" w:line="259" w:lineRule="auto"/>
        <w:rPr>
          <w:rFonts w:cs="Arial"/>
          <w:szCs w:val="24"/>
        </w:rPr>
      </w:pPr>
      <w:r w:rsidRPr="00E22D2F">
        <w:rPr>
          <w:szCs w:val="24"/>
        </w:rPr>
        <w:t xml:space="preserve">La sección informativa general del estudiante recolecta información demográfica, de contacto y datos generales sobre los estudiantes en la muestra. </w:t>
      </w:r>
    </w:p>
    <w:p w:rsidRPr="00E22D2F" w:rsidR="00E22D2F" w:rsidP="00E22D2F" w:rsidRDefault="00E22D2F" w14:paraId="4A1FE2A5" w14:textId="77777777">
      <w:pPr>
        <w:spacing w:after="160" w:line="259" w:lineRule="auto"/>
        <w:rPr>
          <w:rFonts w:cs="Arial"/>
          <w:szCs w:val="24"/>
        </w:rPr>
      </w:pPr>
      <w:r w:rsidRPr="00E22D2F">
        <w:rPr>
          <w:szCs w:val="24"/>
        </w:rPr>
        <w:t>Destacar un ítem de datos (</w:t>
      </w:r>
      <w:r w:rsidRPr="00E22D2F">
        <w:rPr>
          <w:i/>
          <w:iCs/>
          <w:szCs w:val="24"/>
        </w:rPr>
        <w:t>Data item spotlight</w:t>
      </w:r>
      <w:r w:rsidRPr="00E22D2F">
        <w:rPr>
          <w:szCs w:val="24"/>
        </w:rPr>
        <w:t>): Raza y origen étnico (</w:t>
      </w:r>
      <w:r w:rsidRPr="00E22D2F">
        <w:rPr>
          <w:i/>
          <w:iCs/>
          <w:szCs w:val="24"/>
        </w:rPr>
        <w:t>Race and Ethnicity</w:t>
      </w:r>
      <w:r w:rsidRPr="00E22D2F">
        <w:rPr>
          <w:szCs w:val="24"/>
        </w:rPr>
        <w:t>)</w:t>
      </w:r>
    </w:p>
    <w:p w:rsidRPr="00E22D2F" w:rsidR="00E22D2F" w:rsidP="00E22D2F" w:rsidRDefault="00E22D2F" w14:paraId="4446B75F" w14:textId="77777777">
      <w:pPr>
        <w:spacing w:after="160" w:line="259" w:lineRule="auto"/>
        <w:rPr>
          <w:rFonts w:cs="Arial"/>
          <w:szCs w:val="24"/>
        </w:rPr>
      </w:pPr>
      <w:r w:rsidRPr="00E22D2F">
        <w:rPr>
          <w:szCs w:val="24"/>
        </w:rPr>
        <w:t xml:space="preserve">La raza y el origen étnico se recolectan en dos partes: </w:t>
      </w:r>
    </w:p>
    <w:p w:rsidRPr="00E22D2F" w:rsidR="00E22D2F" w:rsidP="00E22D2F" w:rsidRDefault="00E22D2F" w14:paraId="67F592C6" w14:textId="77777777">
      <w:pPr>
        <w:numPr>
          <w:ilvl w:val="0"/>
          <w:numId w:val="19"/>
        </w:numPr>
        <w:spacing w:after="160" w:line="259" w:lineRule="auto"/>
        <w:contextualSpacing/>
        <w:rPr>
          <w:rFonts w:cs="Arial"/>
          <w:szCs w:val="24"/>
        </w:rPr>
      </w:pPr>
      <w:r w:rsidRPr="00E22D2F">
        <w:rPr>
          <w:szCs w:val="24"/>
        </w:rPr>
        <w:t>El origen étnico recolecta si los estudiantes son Hispanos o Latinos.</w:t>
      </w:r>
    </w:p>
    <w:p w:rsidRPr="00E22D2F" w:rsidR="00E22D2F" w:rsidP="00E22D2F" w:rsidRDefault="00E22D2F" w14:paraId="530C98E9" w14:textId="77777777">
      <w:pPr>
        <w:numPr>
          <w:ilvl w:val="0"/>
          <w:numId w:val="19"/>
        </w:numPr>
        <w:spacing w:after="160" w:line="259" w:lineRule="auto"/>
        <w:contextualSpacing/>
        <w:rPr>
          <w:rFonts w:cs="Arial"/>
          <w:szCs w:val="24"/>
        </w:rPr>
      </w:pPr>
      <w:r w:rsidRPr="00E22D2F">
        <w:rPr>
          <w:szCs w:val="24"/>
        </w:rPr>
        <w:t>La raza recolecta la raza de los estudiantes en una o más de cinco categorías: Blanco (</w:t>
      </w:r>
      <w:r w:rsidRPr="00E22D2F">
        <w:rPr>
          <w:i/>
          <w:iCs/>
          <w:szCs w:val="24"/>
        </w:rPr>
        <w:t>White</w:t>
      </w:r>
      <w:r w:rsidRPr="00E22D2F">
        <w:rPr>
          <w:szCs w:val="24"/>
        </w:rPr>
        <w:t>), Negro o Afroamericano (</w:t>
      </w:r>
      <w:r w:rsidRPr="00E22D2F">
        <w:rPr>
          <w:i/>
          <w:iCs/>
          <w:szCs w:val="24"/>
        </w:rPr>
        <w:t>Black or African American</w:t>
      </w:r>
      <w:r w:rsidRPr="00E22D2F">
        <w:rPr>
          <w:szCs w:val="24"/>
        </w:rPr>
        <w:t>), Asiático (</w:t>
      </w:r>
      <w:r w:rsidRPr="00E22D2F">
        <w:rPr>
          <w:i/>
          <w:iCs/>
          <w:szCs w:val="24"/>
        </w:rPr>
        <w:t>Asian</w:t>
      </w:r>
      <w:r w:rsidRPr="00E22D2F">
        <w:rPr>
          <w:szCs w:val="24"/>
        </w:rPr>
        <w:t>), Nativo americano o Nativo de Alaska (</w:t>
      </w:r>
      <w:r w:rsidRPr="00E22D2F">
        <w:rPr>
          <w:i/>
          <w:iCs/>
          <w:szCs w:val="24"/>
        </w:rPr>
        <w:t>American Indian or Alaska Native</w:t>
      </w:r>
      <w:r w:rsidRPr="00E22D2F">
        <w:rPr>
          <w:szCs w:val="24"/>
        </w:rPr>
        <w:t>), y Nativo de Hawái o de otras islas del Pacífico (</w:t>
      </w:r>
      <w:r w:rsidRPr="00E22D2F">
        <w:rPr>
          <w:i/>
          <w:iCs/>
          <w:szCs w:val="24"/>
        </w:rPr>
        <w:t>Native Hawaiian or Other Pacific Islander)</w:t>
      </w:r>
      <w:r w:rsidRPr="00E22D2F">
        <w:rPr>
          <w:szCs w:val="24"/>
        </w:rPr>
        <w:t>.</w:t>
      </w:r>
    </w:p>
    <w:p w:rsidRPr="00E22D2F" w:rsidR="00E22D2F" w:rsidP="00E22D2F" w:rsidRDefault="00E22D2F" w14:paraId="2552FA76" w14:textId="77777777">
      <w:pPr>
        <w:spacing w:after="160" w:line="259" w:lineRule="auto"/>
        <w:rPr>
          <w:rFonts w:cs="Arial"/>
          <w:szCs w:val="24"/>
        </w:rPr>
      </w:pPr>
      <w:r w:rsidRPr="00E22D2F">
        <w:rPr>
          <w:szCs w:val="24"/>
        </w:rPr>
        <w:t xml:space="preserve">Para NPSAS, no hay categorías de raza para hispanos, dos o más razas, o extranjero no residente, las cuales se usan para reportar IPEDS. Aunque estas razas y categorías de origen étnico difieren de las que se reportan en IPEDS, las instituciones tienen que recolectar y guardar datos sobre raza y origen étnico usando el formato de 2 preguntas de NPSAS. Detalles sobre este requisito se pueden revisar en </w:t>
      </w:r>
      <w:hyperlink w:history="1" w:anchor="1" r:id="rId226">
        <w:r w:rsidRPr="00E22D2F">
          <w:rPr>
            <w:rStyle w:val="Hyperlink"/>
            <w:szCs w:val="24"/>
          </w:rPr>
          <w:t>https://surveys.nces.ed.gov/ipeds/visfaq_re.aspx#1</w:t>
        </w:r>
      </w:hyperlink>
      <w:r w:rsidRPr="00E22D2F">
        <w:rPr>
          <w:szCs w:val="24"/>
        </w:rPr>
        <w:t>.</w:t>
      </w:r>
    </w:p>
    <w:p w:rsidRPr="00E22D2F" w:rsidR="00E22D2F" w:rsidP="00E22D2F" w:rsidRDefault="00E22D2F" w14:paraId="7B5F5635" w14:textId="77777777">
      <w:pPr>
        <w:spacing w:after="160" w:line="259" w:lineRule="auto"/>
        <w:rPr>
          <w:rFonts w:cs="Arial"/>
          <w:szCs w:val="24"/>
        </w:rPr>
      </w:pPr>
      <w:r w:rsidRPr="00E22D2F">
        <w:rPr>
          <w:szCs w:val="24"/>
        </w:rPr>
        <w:t>Cuando entregue los datos de los récords del estudiante de NPSAS:20, recibirá un mensaje de error si, (a) deja todos los ítems de raza en blanco, o (b) selecciona No para todos los ítems de raza. Para resolver el mensaje de error, puede seleccionar Sí (</w:t>
      </w:r>
      <w:r w:rsidRPr="00E22D2F">
        <w:rPr>
          <w:i/>
          <w:iCs/>
          <w:szCs w:val="24"/>
        </w:rPr>
        <w:t>Yes</w:t>
      </w:r>
      <w:r w:rsidRPr="00E22D2F">
        <w:rPr>
          <w:szCs w:val="24"/>
        </w:rPr>
        <w:t>) por lo menos para un ítem de raza o seleccionar Desconocida (</w:t>
      </w:r>
      <w:r w:rsidRPr="00E22D2F">
        <w:rPr>
          <w:i/>
          <w:iCs/>
          <w:szCs w:val="24"/>
        </w:rPr>
        <w:t>Unknown</w:t>
      </w:r>
      <w:r w:rsidRPr="00E22D2F">
        <w:rPr>
          <w:szCs w:val="24"/>
        </w:rPr>
        <w:t>) para todos los ítems de raza.</w:t>
      </w:r>
    </w:p>
    <w:p w:rsidRPr="00E22D2F" w:rsidR="00E22D2F" w:rsidP="00E22D2F" w:rsidRDefault="00E22D2F" w14:paraId="137B2B30" w14:textId="77777777">
      <w:pPr>
        <w:spacing w:after="160" w:line="259" w:lineRule="auto"/>
        <w:rPr>
          <w:rFonts w:cs="Arial"/>
          <w:szCs w:val="24"/>
        </w:rPr>
      </w:pPr>
      <w:r w:rsidRPr="00E22D2F">
        <w:rPr>
          <w:szCs w:val="24"/>
        </w:rPr>
        <w:t>Destacar un ítem de datos (</w:t>
      </w:r>
      <w:r w:rsidRPr="00E22D2F">
        <w:rPr>
          <w:i/>
          <w:iCs/>
          <w:szCs w:val="24"/>
        </w:rPr>
        <w:t>Data item spotlight</w:t>
      </w:r>
      <w:r w:rsidRPr="00E22D2F">
        <w:rPr>
          <w:szCs w:val="24"/>
        </w:rPr>
        <w:t>): Estudiante de primer ingreso (</w:t>
      </w:r>
      <w:r w:rsidRPr="00E22D2F">
        <w:rPr>
          <w:i/>
          <w:iCs/>
          <w:szCs w:val="24"/>
        </w:rPr>
        <w:t xml:space="preserve">First-time Beginning Student </w:t>
      </w:r>
      <w:r w:rsidRPr="00E22D2F">
        <w:rPr>
          <w:szCs w:val="24"/>
        </w:rPr>
        <w:t>o FTB)</w:t>
      </w:r>
    </w:p>
    <w:p w:rsidRPr="00E22D2F" w:rsidR="00E22D2F" w:rsidP="00E22D2F" w:rsidRDefault="00E22D2F" w14:paraId="773494B2" w14:textId="77777777">
      <w:pPr>
        <w:spacing w:after="160" w:line="259" w:lineRule="auto"/>
        <w:rPr>
          <w:rFonts w:cs="Arial"/>
          <w:szCs w:val="24"/>
        </w:rPr>
      </w:pPr>
      <w:r w:rsidRPr="00E22D2F">
        <w:rPr>
          <w:szCs w:val="24"/>
        </w:rPr>
        <w:t xml:space="preserve">Este ítem le pide que indique si el estudiante se matriculó en </w:t>
      </w:r>
      <w:r w:rsidRPr="00E22D2F">
        <w:rPr>
          <w:i/>
          <w:iCs/>
          <w:szCs w:val="24"/>
        </w:rPr>
        <w:t>College</w:t>
      </w:r>
      <w:r w:rsidRPr="00E22D2F">
        <w:rPr>
          <w:szCs w:val="24"/>
        </w:rPr>
        <w:t xml:space="preserve"> por primera vez entre el 1 de julio de 2019 y el 30 de junio de 2020.</w:t>
      </w:r>
    </w:p>
    <w:p w:rsidRPr="00E22D2F" w:rsidR="00E22D2F" w:rsidP="00E22D2F" w:rsidRDefault="00E22D2F" w14:paraId="37395CB6" w14:textId="77777777">
      <w:pPr>
        <w:ind w:left="720"/>
        <w:rPr>
          <w:rFonts w:cs="Arial"/>
          <w:i/>
          <w:iCs/>
          <w:szCs w:val="24"/>
        </w:rPr>
      </w:pPr>
      <w:r w:rsidRPr="00E22D2F">
        <w:rPr>
          <w:i/>
          <w:iCs/>
          <w:szCs w:val="24"/>
        </w:rPr>
        <w:t>Un estudiante es considerado de primer ingreso (FTB) para NPSAS:20 si él o ella es un estudiante subgraduado (undergraduate) que se matriculó en College por primera vez en esta institución entre el 1</w:t>
      </w:r>
      <w:r w:rsidRPr="00E22D2F">
        <w:rPr>
          <w:i/>
          <w:iCs/>
          <w:szCs w:val="24"/>
          <w:vertAlign w:val="superscript"/>
        </w:rPr>
        <w:t>o</w:t>
      </w:r>
      <w:r w:rsidRPr="00E22D2F">
        <w:rPr>
          <w:i/>
          <w:iCs/>
          <w:szCs w:val="24"/>
        </w:rPr>
        <w:t xml:space="preserve"> de julio de 2019 y el 30 de junio de 2020.</w:t>
      </w:r>
    </w:p>
    <w:p w:rsidRPr="00E22D2F" w:rsidR="00E22D2F" w:rsidP="00E22D2F" w:rsidRDefault="00E22D2F" w14:paraId="2EA68943" w14:textId="77777777">
      <w:pPr>
        <w:ind w:left="720"/>
        <w:rPr>
          <w:rFonts w:cs="Arial"/>
          <w:i/>
          <w:iCs/>
          <w:szCs w:val="24"/>
        </w:rPr>
      </w:pPr>
      <w:r w:rsidRPr="00E22D2F">
        <w:rPr>
          <w:i/>
          <w:iCs/>
          <w:szCs w:val="24"/>
        </w:rPr>
        <w:t>Los estudiantes no son considerados de primer ingreso (NOT FTB) si se matricularon en una clase de postsecundaria para obtener crédito o cualquier otra institución postsecundaria antes del 1</w:t>
      </w:r>
      <w:r w:rsidRPr="00E22D2F">
        <w:rPr>
          <w:i/>
          <w:iCs/>
          <w:szCs w:val="24"/>
          <w:vertAlign w:val="superscript"/>
        </w:rPr>
        <w:t>o</w:t>
      </w:r>
      <w:r w:rsidRPr="00E22D2F">
        <w:rPr>
          <w:i/>
          <w:iCs/>
          <w:szCs w:val="24"/>
        </w:rPr>
        <w:t xml:space="preserve"> de julio de 2019, a menos de que el crédito sea de colocación avanzada (advanced placement o AP), bachillerato internacional (nternational baccalaureate o IB) o cualquier otro crédito de postsecundaria o asignación otorgada mientras el estudiante estaba completando high school.</w:t>
      </w:r>
    </w:p>
    <w:p w:rsidRPr="00E22D2F" w:rsidR="00E22D2F" w:rsidP="00E22D2F" w:rsidRDefault="00E22D2F" w14:paraId="45EC8C55" w14:textId="77777777">
      <w:pPr>
        <w:ind w:left="720"/>
        <w:rPr>
          <w:rFonts w:cs="Arial"/>
          <w:i/>
          <w:iCs/>
          <w:szCs w:val="24"/>
        </w:rPr>
      </w:pPr>
      <w:r w:rsidRPr="00E22D2F">
        <w:rPr>
          <w:i/>
          <w:iCs/>
          <w:szCs w:val="24"/>
        </w:rPr>
        <w:t>Tenga en cuenta que esto no es lo mismo que la designación de tiempo completo de primera vez reportada a IPEDS.</w:t>
      </w:r>
    </w:p>
    <w:p w:rsidRPr="00E22D2F" w:rsidR="00E22D2F" w:rsidP="00E22D2F" w:rsidRDefault="00E22D2F" w14:paraId="1ED06D2D" w14:textId="77777777">
      <w:pPr>
        <w:spacing w:after="160" w:line="259" w:lineRule="auto"/>
        <w:rPr>
          <w:rFonts w:cs="Arial"/>
          <w:szCs w:val="24"/>
        </w:rPr>
      </w:pPr>
    </w:p>
    <w:p w:rsidRPr="00E22D2F" w:rsidR="00E22D2F" w:rsidP="00E22D2F" w:rsidRDefault="00E22D2F" w14:paraId="3CF91816" w14:textId="77777777">
      <w:pPr>
        <w:spacing w:after="160" w:line="259" w:lineRule="auto"/>
        <w:rPr>
          <w:rFonts w:cs="Arial"/>
          <w:szCs w:val="24"/>
        </w:rPr>
      </w:pPr>
      <w:r w:rsidRPr="00E22D2F">
        <w:rPr>
          <w:szCs w:val="24"/>
        </w:rPr>
        <w:t xml:space="preserve">Deseamos remarcar que este ítem pregunta sobre la matriculación de </w:t>
      </w:r>
      <w:r w:rsidRPr="00E22D2F">
        <w:rPr>
          <w:i/>
          <w:iCs/>
          <w:szCs w:val="24"/>
        </w:rPr>
        <w:t>College</w:t>
      </w:r>
      <w:r w:rsidRPr="00E22D2F">
        <w:rPr>
          <w:szCs w:val="24"/>
        </w:rPr>
        <w:t xml:space="preserve"> </w:t>
      </w:r>
      <w:r w:rsidRPr="00E22D2F">
        <w:rPr>
          <w:i/>
          <w:iCs/>
          <w:szCs w:val="24"/>
        </w:rPr>
        <w:t xml:space="preserve">después de high school. </w:t>
      </w:r>
      <w:r w:rsidRPr="00E22D2F">
        <w:rPr>
          <w:szCs w:val="24"/>
        </w:rPr>
        <w:t xml:space="preserve">Un estudiante que tomó cursos de </w:t>
      </w:r>
      <w:r w:rsidRPr="00E22D2F">
        <w:rPr>
          <w:i/>
          <w:iCs/>
          <w:szCs w:val="24"/>
        </w:rPr>
        <w:t>College</w:t>
      </w:r>
      <w:r w:rsidRPr="00E22D2F">
        <w:rPr>
          <w:szCs w:val="24"/>
        </w:rPr>
        <w:t xml:space="preserve"> mientras estaba en</w:t>
      </w:r>
      <w:r w:rsidRPr="00E22D2F">
        <w:rPr>
          <w:i/>
          <w:iCs/>
          <w:szCs w:val="24"/>
        </w:rPr>
        <w:t xml:space="preserve"> high school</w:t>
      </w:r>
      <w:r w:rsidRPr="00E22D2F">
        <w:rPr>
          <w:szCs w:val="24"/>
        </w:rPr>
        <w:t xml:space="preserve"> puede ser considerado de primer ingreso (FTB) si esta es la primera institución postsecundaria que él o ella asistió después de </w:t>
      </w:r>
      <w:r w:rsidRPr="00E22D2F">
        <w:rPr>
          <w:i/>
          <w:iCs/>
          <w:szCs w:val="24"/>
        </w:rPr>
        <w:t>high school</w:t>
      </w:r>
      <w:r w:rsidRPr="00E22D2F">
        <w:rPr>
          <w:szCs w:val="24"/>
        </w:rPr>
        <w:t>. Si necesita ayuda para determinar si un estudiante deber ser considerado de primer ingreso (FTB) para NPSAS:20 puede comunicarse con el servicio de asistencia (</w:t>
      </w:r>
      <w:r w:rsidRPr="00E22D2F">
        <w:rPr>
          <w:i/>
          <w:iCs/>
          <w:szCs w:val="24"/>
        </w:rPr>
        <w:t>Help Desk)</w:t>
      </w:r>
      <w:r w:rsidRPr="00E22D2F">
        <w:rPr>
          <w:szCs w:val="24"/>
        </w:rPr>
        <w:t xml:space="preserve">. </w:t>
      </w:r>
    </w:p>
    <w:p w:rsidRPr="00E22D2F" w:rsidR="00E22D2F" w:rsidP="00E22D2F" w:rsidRDefault="00E22D2F" w14:paraId="3B1DDB6F" w14:textId="77777777">
      <w:pPr>
        <w:spacing w:after="160" w:line="259" w:lineRule="auto"/>
        <w:rPr>
          <w:rFonts w:cs="Arial"/>
          <w:szCs w:val="24"/>
        </w:rPr>
      </w:pPr>
      <w:r w:rsidRPr="00E22D2F">
        <w:rPr>
          <w:szCs w:val="24"/>
        </w:rPr>
        <w:t>Destacar un ítem de datos (</w:t>
      </w:r>
      <w:r w:rsidRPr="00E22D2F">
        <w:rPr>
          <w:i/>
          <w:iCs/>
          <w:szCs w:val="24"/>
        </w:rPr>
        <w:t>Data item spotlight</w:t>
      </w:r>
      <w:r w:rsidRPr="00E22D2F">
        <w:rPr>
          <w:szCs w:val="24"/>
        </w:rPr>
        <w:t>): Elegibilidad de NPSAS</w:t>
      </w:r>
    </w:p>
    <w:p w:rsidRPr="00E22D2F" w:rsidR="00E22D2F" w:rsidP="00E22D2F" w:rsidRDefault="00E22D2F" w14:paraId="03780A31" w14:textId="77777777">
      <w:pPr>
        <w:spacing w:after="160" w:line="259" w:lineRule="auto"/>
        <w:rPr>
          <w:rFonts w:cs="Arial"/>
          <w:szCs w:val="24"/>
        </w:rPr>
      </w:pPr>
      <w:r w:rsidRPr="00E22D2F">
        <w:rPr>
          <w:szCs w:val="24"/>
        </w:rPr>
        <w:t>Una vez que comience a proporcionar datos, puede darse cuenta de que un estudiante de su institución no es elegible para NPSAS:20. Si eso sucede, asegúrese de indicar que el estudiante no es elegible en PDP y dé la razón. No necesita proporcionar ningún otro dato de los estudiantes que no son elegibles. Si se salta un estudiante sin indicar que él o ella no es elegible, va a continuar recibiendo mensajes de error por los datos faltantes.</w:t>
      </w:r>
    </w:p>
    <w:p w:rsidRPr="00E22D2F" w:rsidR="00E22D2F" w:rsidP="00E22D2F" w:rsidRDefault="00E22D2F" w14:paraId="2F2BBD9D" w14:textId="77777777">
      <w:pPr>
        <w:spacing w:after="160" w:line="259" w:lineRule="auto"/>
        <w:rPr>
          <w:rFonts w:cs="Arial"/>
          <w:szCs w:val="24"/>
        </w:rPr>
      </w:pPr>
      <w:r w:rsidRPr="00E22D2F">
        <w:rPr>
          <w:szCs w:val="24"/>
        </w:rPr>
        <w:t>Tenga en cuenta que en el modo Web y Excel, el valor preestablecido (</w:t>
      </w:r>
      <w:r w:rsidRPr="00E22D2F">
        <w:rPr>
          <w:i/>
          <w:iCs/>
          <w:szCs w:val="24"/>
        </w:rPr>
        <w:t>default</w:t>
      </w:r>
      <w:r w:rsidRPr="00E22D2F">
        <w:rPr>
          <w:szCs w:val="24"/>
        </w:rPr>
        <w:t>) es Sí (</w:t>
      </w:r>
      <w:r w:rsidRPr="00E22D2F">
        <w:rPr>
          <w:i/>
          <w:iCs/>
          <w:szCs w:val="24"/>
        </w:rPr>
        <w:t>Yes</w:t>
      </w:r>
      <w:r w:rsidRPr="00E22D2F">
        <w:rPr>
          <w:szCs w:val="24"/>
        </w:rPr>
        <w:t>) para “Eligible para NPSAS:20” a menos que usted cambie la selección. En el modo CSV, si deja el ítem en blanco, el estudiante será considerado elegible para NPSAS:20.</w:t>
      </w:r>
    </w:p>
    <w:p w:rsidRPr="00E22D2F" w:rsidR="00E22D2F" w:rsidP="00E22D2F" w:rsidRDefault="00E22D2F" w14:paraId="3C15F246" w14:textId="77777777">
      <w:pPr>
        <w:autoSpaceDE w:val="0"/>
        <w:autoSpaceDN w:val="0"/>
        <w:adjustRightInd w:val="0"/>
        <w:rPr>
          <w:rFonts w:eastAsia="Calibri" w:cs="MyriadPro-Regular"/>
          <w:szCs w:val="24"/>
        </w:rPr>
      </w:pPr>
      <w:r w:rsidRPr="00E22D2F">
        <w:rPr>
          <w:szCs w:val="24"/>
        </w:rPr>
        <w:t>Los ítems de elegibilidad son parte de la sección de Información general del estudiante de los récords del estudiante.</w:t>
      </w:r>
    </w:p>
    <w:p w:rsidRPr="00E22D2F" w:rsidR="00E22D2F" w:rsidP="00E22D2F" w:rsidRDefault="00E22D2F" w14:paraId="30FC30C9" w14:textId="77777777">
      <w:pPr>
        <w:autoSpaceDE w:val="0"/>
        <w:autoSpaceDN w:val="0"/>
        <w:adjustRightInd w:val="0"/>
        <w:jc w:val="center"/>
        <w:rPr>
          <w:rFonts w:eastAsia="Calibri" w:cs="MyriadPro-Regular"/>
          <w:szCs w:val="24"/>
        </w:rPr>
      </w:pPr>
      <w:r w:rsidRPr="00E22D2F">
        <w:rPr>
          <w:noProof/>
          <w:szCs w:val="24"/>
        </w:rPr>
        <w:drawing>
          <wp:inline distT="0" distB="0" distL="0" distR="0" wp14:anchorId="1A067382" wp14:editId="0489F8DA">
            <wp:extent cx="5257800" cy="1408560"/>
            <wp:effectExtent l="0" t="0" r="0" b="1270"/>
            <wp:docPr id="1695558070" name="Picture 169555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5" name="eligibility.jpg"/>
                    <pic:cNvPicPr/>
                  </pic:nvPicPr>
                  <pic:blipFill>
                    <a:blip r:embed="rId224">
                      <a:extLst>
                        <a:ext uri="{28A0092B-C50C-407E-A947-70E740481C1C}">
                          <a14:useLocalDpi xmlns:a14="http://schemas.microsoft.com/office/drawing/2010/main" val="0"/>
                        </a:ext>
                      </a:extLst>
                    </a:blip>
                    <a:stretch>
                      <a:fillRect/>
                    </a:stretch>
                  </pic:blipFill>
                  <pic:spPr>
                    <a:xfrm>
                      <a:off x="0" y="0"/>
                      <a:ext cx="5257800" cy="1408560"/>
                    </a:xfrm>
                    <a:prstGeom prst="rect">
                      <a:avLst/>
                    </a:prstGeom>
                  </pic:spPr>
                </pic:pic>
              </a:graphicData>
            </a:graphic>
          </wp:inline>
        </w:drawing>
      </w:r>
    </w:p>
    <w:p w:rsidRPr="00E22D2F" w:rsidR="00E22D2F" w:rsidP="00E22D2F" w:rsidRDefault="00E22D2F" w14:paraId="55E86230" w14:textId="77777777">
      <w:pPr>
        <w:autoSpaceDE w:val="0"/>
        <w:autoSpaceDN w:val="0"/>
        <w:adjustRightInd w:val="0"/>
        <w:rPr>
          <w:rFonts w:cs="Arial"/>
          <w:b/>
          <w:bCs/>
          <w:szCs w:val="24"/>
        </w:rPr>
      </w:pPr>
    </w:p>
    <w:p w:rsidRPr="00E22D2F" w:rsidR="00E22D2F" w:rsidP="00E22D2F" w:rsidRDefault="00E22D2F" w14:paraId="4F0BBD1A" w14:textId="77777777">
      <w:pPr>
        <w:spacing w:line="259" w:lineRule="auto"/>
        <w:rPr>
          <w:rFonts w:eastAsia="Calibri" w:cs="MyriadPro-Bold"/>
          <w:szCs w:val="24"/>
        </w:rPr>
      </w:pPr>
      <w:r w:rsidRPr="00E22D2F">
        <w:rPr>
          <w:szCs w:val="24"/>
        </w:rPr>
        <w:t>Razones por las que un estudiante puede no ser elegible para NPSAS:20.</w:t>
      </w:r>
    </w:p>
    <w:p w:rsidRPr="00E22D2F" w:rsidR="00E22D2F" w:rsidP="00E22D2F" w:rsidRDefault="00E22D2F" w14:paraId="10627D58" w14:textId="77777777">
      <w:pPr>
        <w:spacing w:line="259" w:lineRule="auto"/>
        <w:rPr>
          <w:rFonts w:cs="Arial"/>
          <w:bCs/>
          <w:szCs w:val="24"/>
        </w:rPr>
      </w:pPr>
    </w:p>
    <w:p w:rsidRPr="00E22D2F" w:rsidR="00E22D2F" w:rsidP="00E22D2F" w:rsidRDefault="00E22D2F" w14:paraId="2D6F45DA" w14:textId="77777777">
      <w:pPr>
        <w:numPr>
          <w:ilvl w:val="0"/>
          <w:numId w:val="20"/>
        </w:numPr>
        <w:spacing w:after="160" w:line="259" w:lineRule="auto"/>
        <w:rPr>
          <w:rFonts w:cs="Arial"/>
          <w:bCs/>
          <w:szCs w:val="24"/>
        </w:rPr>
      </w:pPr>
      <w:r w:rsidRPr="00E22D2F">
        <w:rPr>
          <w:bCs/>
          <w:szCs w:val="24"/>
        </w:rPr>
        <w:t>No estar matriculado en la institución: El estudiante no estuvo matriculado en esta institución en ningún momento del 1</w:t>
      </w:r>
      <w:r w:rsidRPr="00E22D2F">
        <w:rPr>
          <w:bCs/>
          <w:szCs w:val="24"/>
          <w:vertAlign w:val="superscript"/>
        </w:rPr>
        <w:t>o</w:t>
      </w:r>
      <w:r w:rsidRPr="00E22D2F">
        <w:rPr>
          <w:bCs/>
          <w:szCs w:val="24"/>
        </w:rPr>
        <w:t xml:space="preserve"> de julio de 2019 al 30 de junio de 2020.</w:t>
      </w:r>
    </w:p>
    <w:p w:rsidRPr="00E22D2F" w:rsidR="00E22D2F" w:rsidP="00E22D2F" w:rsidRDefault="00E22D2F" w14:paraId="20D78E78" w14:textId="77777777">
      <w:pPr>
        <w:numPr>
          <w:ilvl w:val="0"/>
          <w:numId w:val="20"/>
        </w:numPr>
        <w:spacing w:after="160" w:line="259" w:lineRule="auto"/>
        <w:rPr>
          <w:rFonts w:cs="Arial"/>
          <w:bCs/>
          <w:szCs w:val="24"/>
        </w:rPr>
      </w:pPr>
      <w:r w:rsidRPr="00E22D2F">
        <w:rPr>
          <w:bCs/>
          <w:szCs w:val="24"/>
        </w:rPr>
        <w:t>Reembolso de costo de matrícula (</w:t>
      </w:r>
      <w:r w:rsidRPr="00E22D2F">
        <w:rPr>
          <w:bCs/>
          <w:i/>
          <w:iCs/>
          <w:szCs w:val="24"/>
        </w:rPr>
        <w:t>Tuition refund</w:t>
      </w:r>
      <w:r w:rsidRPr="00E22D2F">
        <w:rPr>
          <w:bCs/>
          <w:szCs w:val="24"/>
        </w:rPr>
        <w:t>): El estudiante se matriculó en algún momento, pero recibió un reembolso completo del costo de matrícula de todos los semestres/trimestres en el período de estudio del 1</w:t>
      </w:r>
      <w:r w:rsidRPr="00E22D2F">
        <w:rPr>
          <w:bCs/>
          <w:szCs w:val="24"/>
          <w:vertAlign w:val="superscript"/>
        </w:rPr>
        <w:t>o</w:t>
      </w:r>
      <w:r w:rsidRPr="00E22D2F">
        <w:rPr>
          <w:bCs/>
          <w:szCs w:val="24"/>
        </w:rPr>
        <w:t xml:space="preserve"> de julio de 2019 al 30 de junio de 2020. </w:t>
      </w:r>
    </w:p>
    <w:p w:rsidRPr="00E22D2F" w:rsidR="00E22D2F" w:rsidP="00E22D2F" w:rsidRDefault="00E22D2F" w14:paraId="08815602" w14:textId="77777777">
      <w:pPr>
        <w:numPr>
          <w:ilvl w:val="0"/>
          <w:numId w:val="20"/>
        </w:numPr>
        <w:spacing w:after="160" w:line="259" w:lineRule="auto"/>
        <w:rPr>
          <w:rFonts w:cs="Arial"/>
          <w:bCs/>
          <w:szCs w:val="24"/>
        </w:rPr>
      </w:pPr>
      <w:r w:rsidRPr="00E22D2F">
        <w:rPr>
          <w:bCs/>
          <w:szCs w:val="24"/>
        </w:rPr>
        <w:t>Paga matrícula en otra institución: El estudiante asiste a esta institución bajo un arreglo conjunto con otra institución y solo paga la matrícula a la otra institución.</w:t>
      </w:r>
    </w:p>
    <w:p w:rsidRPr="00E22D2F" w:rsidR="00E22D2F" w:rsidP="00E22D2F" w:rsidRDefault="00E22D2F" w14:paraId="64CD37FB" w14:textId="77777777">
      <w:pPr>
        <w:numPr>
          <w:ilvl w:val="0"/>
          <w:numId w:val="20"/>
        </w:numPr>
        <w:spacing w:after="160" w:line="259" w:lineRule="auto"/>
        <w:rPr>
          <w:rFonts w:cs="Arial"/>
          <w:bCs/>
          <w:szCs w:val="24"/>
        </w:rPr>
      </w:pPr>
      <w:r w:rsidRPr="00E22D2F">
        <w:rPr>
          <w:bCs/>
          <w:szCs w:val="24"/>
        </w:rPr>
        <w:t xml:space="preserve">Duración del programa: El estudiante estaba matriculado en un programa de estudio ocupacional/técnico de por lo menos 3 meses o 300 horas reloj de instrucción. </w:t>
      </w:r>
    </w:p>
    <w:p w:rsidRPr="00E22D2F" w:rsidR="00E22D2F" w:rsidP="00E22D2F" w:rsidRDefault="00E22D2F" w14:paraId="2FE98D4C" w14:textId="77777777">
      <w:pPr>
        <w:numPr>
          <w:ilvl w:val="0"/>
          <w:numId w:val="20"/>
        </w:numPr>
        <w:spacing w:after="160" w:line="259" w:lineRule="auto"/>
        <w:rPr>
          <w:rFonts w:cs="Arial"/>
          <w:bCs/>
          <w:szCs w:val="24"/>
        </w:rPr>
      </w:pPr>
      <w:r w:rsidRPr="00E22D2F">
        <w:rPr>
          <w:bCs/>
          <w:szCs w:val="24"/>
        </w:rPr>
        <w:t xml:space="preserve">Programa sin crédito: El estudiante se matriculó, pero no fue en un curso que se puede aplicar a los requisitos de un título académico, de un certificado o un diplomado, o un crédito de semestre/trimestre que pudiera ser transferido a otra escuela. </w:t>
      </w:r>
    </w:p>
    <w:p w:rsidRPr="00E22D2F" w:rsidR="00E22D2F" w:rsidP="00E22D2F" w:rsidRDefault="00E22D2F" w14:paraId="2DDE72C7" w14:textId="77777777">
      <w:pPr>
        <w:numPr>
          <w:ilvl w:val="0"/>
          <w:numId w:val="20"/>
        </w:numPr>
        <w:spacing w:after="160" w:line="259" w:lineRule="auto"/>
        <w:rPr>
          <w:rFonts w:cs="Arial"/>
          <w:bCs/>
          <w:szCs w:val="24"/>
        </w:rPr>
      </w:pPr>
      <w:r w:rsidRPr="00E22D2F">
        <w:rPr>
          <w:bCs/>
          <w:szCs w:val="24"/>
        </w:rPr>
        <w:t xml:space="preserve">Está completando </w:t>
      </w:r>
      <w:r w:rsidRPr="00E22D2F">
        <w:rPr>
          <w:bCs/>
          <w:i/>
          <w:iCs/>
          <w:szCs w:val="24"/>
        </w:rPr>
        <w:t>high school</w:t>
      </w:r>
      <w:r w:rsidRPr="00E22D2F">
        <w:rPr>
          <w:bCs/>
          <w:szCs w:val="24"/>
        </w:rPr>
        <w:t xml:space="preserve">: El estudiante todavía estaba completando los requisitos de </w:t>
      </w:r>
      <w:r w:rsidRPr="00E22D2F">
        <w:rPr>
          <w:bCs/>
          <w:i/>
          <w:iCs/>
          <w:szCs w:val="24"/>
        </w:rPr>
        <w:t>high school</w:t>
      </w:r>
      <w:r w:rsidRPr="00E22D2F">
        <w:rPr>
          <w:bCs/>
          <w:szCs w:val="24"/>
        </w:rPr>
        <w:t xml:space="preserve"> durante el último semestre/trimestre del año académico del 1</w:t>
      </w:r>
      <w:r w:rsidRPr="00E22D2F">
        <w:rPr>
          <w:bCs/>
          <w:szCs w:val="24"/>
          <w:vertAlign w:val="superscript"/>
        </w:rPr>
        <w:t>o</w:t>
      </w:r>
      <w:r w:rsidRPr="00E22D2F">
        <w:rPr>
          <w:bCs/>
          <w:szCs w:val="24"/>
        </w:rPr>
        <w:t xml:space="preserve"> de julio de 2019 al 30 de junio de 2020. </w:t>
      </w:r>
    </w:p>
    <w:p w:rsidRPr="00E22D2F" w:rsidR="00E22D2F" w:rsidP="00E22D2F" w:rsidRDefault="00E22D2F" w14:paraId="49E611C9" w14:textId="77777777">
      <w:pPr>
        <w:numPr>
          <w:ilvl w:val="0"/>
          <w:numId w:val="20"/>
        </w:numPr>
        <w:spacing w:after="160" w:line="259" w:lineRule="auto"/>
        <w:rPr>
          <w:rFonts w:cs="Arial"/>
          <w:bCs/>
          <w:szCs w:val="24"/>
        </w:rPr>
      </w:pPr>
      <w:r w:rsidRPr="00E22D2F">
        <w:rPr>
          <w:bCs/>
          <w:szCs w:val="24"/>
        </w:rPr>
        <w:t xml:space="preserve">Certificado de equivalencia GED o programa para completar </w:t>
      </w:r>
      <w:r w:rsidRPr="00E22D2F">
        <w:rPr>
          <w:bCs/>
          <w:i/>
          <w:iCs/>
          <w:szCs w:val="24"/>
        </w:rPr>
        <w:t>high school</w:t>
      </w:r>
      <w:r w:rsidRPr="00E22D2F">
        <w:rPr>
          <w:bCs/>
          <w:szCs w:val="24"/>
        </w:rPr>
        <w:t xml:space="preserve">: El estudiante estaba matriculado solamente en el certificado de equivalencia GED o en un programa para completar </w:t>
      </w:r>
      <w:r w:rsidRPr="00E22D2F">
        <w:rPr>
          <w:bCs/>
          <w:i/>
          <w:iCs/>
          <w:szCs w:val="24"/>
        </w:rPr>
        <w:t>high school</w:t>
      </w:r>
      <w:r w:rsidRPr="00E22D2F">
        <w:rPr>
          <w:bCs/>
          <w:szCs w:val="24"/>
        </w:rPr>
        <w:t xml:space="preserve"> durante el último semestre/trimestre del año académico del 1</w:t>
      </w:r>
      <w:r w:rsidRPr="00E22D2F">
        <w:rPr>
          <w:bCs/>
          <w:szCs w:val="24"/>
          <w:vertAlign w:val="superscript"/>
        </w:rPr>
        <w:t>o</w:t>
      </w:r>
      <w:r w:rsidRPr="00E22D2F">
        <w:rPr>
          <w:bCs/>
          <w:szCs w:val="24"/>
        </w:rPr>
        <w:t xml:space="preserve"> de julio de 2019 al 30 de junio de 2020.</w:t>
      </w:r>
    </w:p>
    <w:p w:rsidRPr="00E22D2F" w:rsidR="00E22D2F" w:rsidP="00E22D2F" w:rsidRDefault="00E22D2F" w14:paraId="1A452F87" w14:textId="77777777">
      <w:pPr>
        <w:numPr>
          <w:ilvl w:val="0"/>
          <w:numId w:val="20"/>
        </w:numPr>
        <w:spacing w:after="160" w:line="259" w:lineRule="auto"/>
        <w:rPr>
          <w:rFonts w:cs="Arial"/>
          <w:bCs/>
          <w:szCs w:val="24"/>
        </w:rPr>
      </w:pPr>
      <w:r w:rsidRPr="00E22D2F">
        <w:rPr>
          <w:bCs/>
          <w:szCs w:val="24"/>
        </w:rPr>
        <w:t>Programa de educación básica para adultos: El estudiante estaba matriculado solamente en un programa de educación básica para adultos (e.g., Inglés como segundo idioma o ESL, alfabetización) durante el último semestre/trimestre del año académico del 1o de julio de 2019 al 30 de junio de 2020.</w:t>
      </w:r>
    </w:p>
    <w:p w:rsidRPr="00E22D2F" w:rsidR="00E22D2F" w:rsidP="00E22D2F" w:rsidRDefault="00E22D2F" w14:paraId="6B3D09E9" w14:textId="77777777">
      <w:pPr>
        <w:pStyle w:val="BodyText-noindent"/>
        <w:rPr>
          <w:rFonts w:ascii="Garamond" w:hAnsi="Garamond"/>
          <w:b/>
          <w:bCs/>
          <w:sz w:val="24"/>
          <w:szCs w:val="24"/>
        </w:rPr>
      </w:pPr>
      <w:r w:rsidRPr="00E22D2F">
        <w:rPr>
          <w:rFonts w:ascii="Garamond" w:hAnsi="Garamond"/>
          <w:b/>
          <w:bCs/>
          <w:sz w:val="24"/>
          <w:szCs w:val="24"/>
        </w:rPr>
        <w:t>Guía de la sección de inscripción (</w:t>
      </w:r>
      <w:r w:rsidRPr="00E22D2F">
        <w:rPr>
          <w:rFonts w:ascii="Garamond" w:hAnsi="Garamond"/>
          <w:b/>
          <w:bCs/>
          <w:i/>
          <w:sz w:val="24"/>
          <w:szCs w:val="24"/>
        </w:rPr>
        <w:t>Enrollment</w:t>
      </w:r>
      <w:r w:rsidRPr="00E22D2F">
        <w:rPr>
          <w:rFonts w:ascii="Garamond" w:hAnsi="Garamond"/>
          <w:b/>
          <w:bCs/>
          <w:sz w:val="24"/>
          <w:szCs w:val="24"/>
        </w:rPr>
        <w:t>)</w:t>
      </w:r>
    </w:p>
    <w:p w:rsidRPr="00E22D2F" w:rsidR="00E22D2F" w:rsidP="00E22D2F" w:rsidRDefault="00E22D2F" w14:paraId="1FB20E82" w14:textId="77777777">
      <w:pPr>
        <w:spacing w:after="160" w:line="259" w:lineRule="auto"/>
        <w:rPr>
          <w:rFonts w:cs="Arial"/>
          <w:szCs w:val="24"/>
        </w:rPr>
      </w:pPr>
      <w:r w:rsidRPr="00E22D2F">
        <w:rPr>
          <w:szCs w:val="24"/>
        </w:rPr>
        <w:t xml:space="preserve">La sección de inscripción colecta información sobre el programa del estudiante, progreso académico e intensidad de inscripción. </w:t>
      </w:r>
    </w:p>
    <w:p w:rsidRPr="00E22D2F" w:rsidR="00E22D2F" w:rsidP="00E22D2F" w:rsidRDefault="00E22D2F" w14:paraId="0CE34335" w14:textId="77777777">
      <w:pPr>
        <w:spacing w:after="160" w:line="259" w:lineRule="auto"/>
        <w:rPr>
          <w:rFonts w:cs="Arial"/>
          <w:szCs w:val="24"/>
        </w:rPr>
      </w:pPr>
      <w:r w:rsidRPr="00E22D2F">
        <w:rPr>
          <w:szCs w:val="24"/>
        </w:rPr>
        <w:t>Algunos ítems en la sección de inscripción, tales como el programa/título y nivel de la clase fueron solicitados en la lista de matriculación del estudiante de su institución. Estos datos fueron necesarios en la lista de inscripción para seleccionar una muestra representativa de estudiantes.</w:t>
      </w:r>
    </w:p>
    <w:p w:rsidRPr="00E22D2F" w:rsidR="00E22D2F" w:rsidP="00E22D2F" w:rsidRDefault="00E22D2F" w14:paraId="059601A7" w14:textId="77777777">
      <w:pPr>
        <w:numPr>
          <w:ilvl w:val="0"/>
          <w:numId w:val="21"/>
        </w:numPr>
        <w:spacing w:after="160" w:line="259" w:lineRule="auto"/>
        <w:contextualSpacing/>
        <w:rPr>
          <w:rFonts w:cs="Arial"/>
          <w:szCs w:val="24"/>
        </w:rPr>
      </w:pPr>
      <w:r w:rsidRPr="00E22D2F">
        <w:rPr>
          <w:szCs w:val="24"/>
        </w:rPr>
        <w:t>Si proporcionó estos ítems en la lista de inscripción, los datos serán pre-llenados en el modo Web y en la plantilla Excel. Por favor, verifique que estos datos siguen siendo vigentes y haga los cambios necesarios.</w:t>
      </w:r>
    </w:p>
    <w:p w:rsidRPr="00E22D2F" w:rsidR="00E22D2F" w:rsidP="00E22D2F" w:rsidRDefault="00E22D2F" w14:paraId="66CA1C63" w14:textId="77777777">
      <w:pPr>
        <w:numPr>
          <w:ilvl w:val="0"/>
          <w:numId w:val="21"/>
        </w:numPr>
        <w:spacing w:after="160" w:line="259" w:lineRule="auto"/>
        <w:contextualSpacing/>
        <w:rPr>
          <w:rFonts w:cs="Arial"/>
          <w:szCs w:val="24"/>
        </w:rPr>
      </w:pPr>
      <w:r w:rsidRPr="00E22D2F">
        <w:rPr>
          <w:szCs w:val="24"/>
        </w:rPr>
        <w:t xml:space="preserve">Si envía datos usando el modo CSV, le pedimos que de todas maneras proporcione estos elementos de datos en sus archivos.  El programa del estudiante, el nivel de la clase y otros datos puedieron haber cambiado desde que envió la lista de inscripción.  </w:t>
      </w:r>
    </w:p>
    <w:p w:rsidRPr="00E22D2F" w:rsidR="00E22D2F" w:rsidP="00E22D2F" w:rsidRDefault="00E22D2F" w14:paraId="72AFEF0F" w14:textId="77777777">
      <w:pPr>
        <w:spacing w:after="160" w:line="259" w:lineRule="auto"/>
        <w:rPr>
          <w:rFonts w:cs="Arial"/>
          <w:i/>
          <w:iCs/>
          <w:szCs w:val="24"/>
        </w:rPr>
      </w:pPr>
      <w:r w:rsidRPr="00E22D2F">
        <w:rPr>
          <w:i/>
          <w:iCs/>
          <w:szCs w:val="24"/>
        </w:rPr>
        <w:t>Destacar un ítem de datos (Data item spotlight): Costo total de matrícula y cuotas requeridas cobradas (Total Tuition and Required Fees Charged)</w:t>
      </w:r>
    </w:p>
    <w:p w:rsidRPr="00E22D2F" w:rsidR="00E22D2F" w:rsidP="00E22D2F" w:rsidRDefault="00E22D2F" w14:paraId="6272FE45" w14:textId="77777777">
      <w:pPr>
        <w:spacing w:after="160" w:line="259" w:lineRule="auto"/>
        <w:rPr>
          <w:rFonts w:cs="Arial"/>
          <w:szCs w:val="24"/>
        </w:rPr>
      </w:pPr>
      <w:r w:rsidRPr="00E22D2F">
        <w:rPr>
          <w:szCs w:val="24"/>
        </w:rPr>
        <w:t xml:space="preserve">Este ítem recolecta el costo total de matrícula y las cuotas que se cobraron al estudiante. Se le pedirá que al reportar use una de las siguientes opciones, dependiendo del sistema calendario de su institución.  </w:t>
      </w:r>
    </w:p>
    <w:p w:rsidRPr="00E22D2F" w:rsidR="00E22D2F" w:rsidP="00E22D2F" w:rsidRDefault="00E22D2F" w14:paraId="70918597" w14:textId="77777777">
      <w:pPr>
        <w:numPr>
          <w:ilvl w:val="0"/>
          <w:numId w:val="23"/>
        </w:numPr>
        <w:spacing w:after="160" w:line="259" w:lineRule="auto"/>
        <w:contextualSpacing/>
        <w:rPr>
          <w:rFonts w:cs="Arial"/>
          <w:szCs w:val="24"/>
        </w:rPr>
      </w:pPr>
      <w:r w:rsidRPr="00E22D2F">
        <w:rPr>
          <w:szCs w:val="24"/>
        </w:rPr>
        <w:t xml:space="preserve">Para las instituciones con base en semestres/trimestres: los semestres/trimestres que constituyen el año académico 2019-2020 de su institución. La lista de semestres/trimestres que se debe incluir será pre-llenada en los ítems descritos y fueron seleccionados de acuerdo a las respuestas de su institución durante el paso de Registro en NPSAS:20. Si tiene preguntas o dudas sobre los semestres/trimestres pre-llenados, puede comunicarse con el servicio de asistencia técnica. </w:t>
      </w:r>
    </w:p>
    <w:p w:rsidRPr="00E22D2F" w:rsidR="00E22D2F" w:rsidP="00E22D2F" w:rsidRDefault="00E22D2F" w14:paraId="19BEDA9C" w14:textId="77777777">
      <w:pPr>
        <w:numPr>
          <w:ilvl w:val="0"/>
          <w:numId w:val="23"/>
        </w:numPr>
        <w:spacing w:after="160" w:line="259" w:lineRule="auto"/>
        <w:contextualSpacing/>
        <w:rPr>
          <w:rFonts w:cs="Arial"/>
          <w:szCs w:val="24"/>
        </w:rPr>
      </w:pPr>
      <w:r w:rsidRPr="00E22D2F">
        <w:rPr>
          <w:szCs w:val="24"/>
        </w:rPr>
        <w:t>Para matriculación continua de instituciones: el período del 1o de julio de 2019 al 30 de junio de 2020.</w:t>
      </w:r>
    </w:p>
    <w:p w:rsidRPr="00E22D2F" w:rsidR="00E22D2F" w:rsidP="00E22D2F" w:rsidRDefault="00E22D2F" w14:paraId="49D543C0" w14:textId="77777777">
      <w:pPr>
        <w:spacing w:after="160" w:line="259" w:lineRule="auto"/>
        <w:rPr>
          <w:rFonts w:cs="Arial"/>
          <w:i/>
          <w:iCs/>
          <w:szCs w:val="24"/>
        </w:rPr>
      </w:pPr>
      <w:r w:rsidRPr="00E22D2F">
        <w:rPr>
          <w:i/>
          <w:iCs/>
          <w:szCs w:val="24"/>
        </w:rPr>
        <w:t>Destacar un ítem de datos (Data item spotlight): Estatus de matriculación (Enrollment Status)</w:t>
      </w:r>
    </w:p>
    <w:p w:rsidRPr="00E22D2F" w:rsidR="00E22D2F" w:rsidP="00E22D2F" w:rsidRDefault="00E22D2F" w14:paraId="1594F59E" w14:textId="77777777">
      <w:pPr>
        <w:spacing w:after="160" w:line="259" w:lineRule="auto"/>
        <w:rPr>
          <w:rFonts w:cs="Arial"/>
          <w:szCs w:val="24"/>
        </w:rPr>
      </w:pPr>
      <w:r w:rsidRPr="00E22D2F">
        <w:rPr>
          <w:szCs w:val="24"/>
        </w:rPr>
        <w:t xml:space="preserve">Estas series de ítems le piden que indique la intensidad de inscripción para cada semestre/trimestre o mes en el período del 1o de julio de 2019 al 30 de junio de 2020, de acuerdo al sistema calendario de su institución. </w:t>
      </w:r>
    </w:p>
    <w:p w:rsidRPr="00E22D2F" w:rsidR="00E22D2F" w:rsidP="00E22D2F" w:rsidRDefault="00E22D2F" w14:paraId="0E9F7236" w14:textId="77777777">
      <w:pPr>
        <w:spacing w:line="259" w:lineRule="auto"/>
        <w:rPr>
          <w:rFonts w:cs="Arial"/>
          <w:szCs w:val="24"/>
        </w:rPr>
      </w:pPr>
      <w:r w:rsidRPr="00E22D2F">
        <w:rPr>
          <w:szCs w:val="24"/>
        </w:rPr>
        <w:t>Opciones válidas de estatus de inscripción (</w:t>
      </w:r>
      <w:r w:rsidRPr="00E22D2F">
        <w:rPr>
          <w:i/>
          <w:iCs/>
          <w:szCs w:val="24"/>
        </w:rPr>
        <w:t>enrollment status</w:t>
      </w:r>
      <w:r w:rsidRPr="00E22D2F">
        <w:rPr>
          <w:szCs w:val="24"/>
        </w:rPr>
        <w:t>):</w:t>
      </w:r>
    </w:p>
    <w:p w:rsidRPr="00E22D2F" w:rsidR="00E22D2F" w:rsidP="00E22D2F" w:rsidRDefault="00E22D2F" w14:paraId="15ED43DB" w14:textId="77777777">
      <w:pPr>
        <w:numPr>
          <w:ilvl w:val="0"/>
          <w:numId w:val="22"/>
        </w:numPr>
        <w:spacing w:after="160" w:line="259" w:lineRule="auto"/>
        <w:contextualSpacing/>
        <w:rPr>
          <w:rFonts w:cs="Arial"/>
          <w:szCs w:val="24"/>
        </w:rPr>
      </w:pPr>
      <w:r w:rsidRPr="00E22D2F">
        <w:rPr>
          <w:szCs w:val="24"/>
        </w:rPr>
        <w:t>0 = No está matriculado (</w:t>
      </w:r>
      <w:r w:rsidRPr="00E22D2F">
        <w:rPr>
          <w:i/>
          <w:iCs/>
          <w:szCs w:val="24"/>
        </w:rPr>
        <w:t>Not enrolled</w:t>
      </w:r>
      <w:r w:rsidRPr="00E22D2F">
        <w:rPr>
          <w:szCs w:val="24"/>
        </w:rPr>
        <w:t>)</w:t>
      </w:r>
    </w:p>
    <w:p w:rsidRPr="00E22D2F" w:rsidR="00E22D2F" w:rsidP="00E22D2F" w:rsidRDefault="00E22D2F" w14:paraId="4A50F1EA" w14:textId="77777777">
      <w:pPr>
        <w:numPr>
          <w:ilvl w:val="0"/>
          <w:numId w:val="22"/>
        </w:numPr>
        <w:spacing w:after="160" w:line="259" w:lineRule="auto"/>
        <w:contextualSpacing/>
        <w:rPr>
          <w:rFonts w:cs="Arial"/>
          <w:szCs w:val="24"/>
        </w:rPr>
      </w:pPr>
      <w:r w:rsidRPr="00E22D2F">
        <w:rPr>
          <w:szCs w:val="24"/>
        </w:rPr>
        <w:t>1 = Tiempo completo (</w:t>
      </w:r>
      <w:r w:rsidRPr="00E22D2F">
        <w:rPr>
          <w:i/>
          <w:iCs/>
          <w:szCs w:val="24"/>
        </w:rPr>
        <w:t>Full-time</w:t>
      </w:r>
      <w:r w:rsidRPr="00E22D2F">
        <w:rPr>
          <w:szCs w:val="24"/>
        </w:rPr>
        <w:t>)</w:t>
      </w:r>
    </w:p>
    <w:p w:rsidRPr="00E22D2F" w:rsidR="00E22D2F" w:rsidP="00E22D2F" w:rsidRDefault="00E22D2F" w14:paraId="1E5D712E" w14:textId="77777777">
      <w:pPr>
        <w:numPr>
          <w:ilvl w:val="0"/>
          <w:numId w:val="22"/>
        </w:numPr>
        <w:spacing w:after="160" w:line="259" w:lineRule="auto"/>
        <w:contextualSpacing/>
        <w:rPr>
          <w:rFonts w:cs="Arial"/>
          <w:szCs w:val="24"/>
        </w:rPr>
      </w:pPr>
      <w:r w:rsidRPr="00E22D2F">
        <w:rPr>
          <w:szCs w:val="24"/>
        </w:rPr>
        <w:t>2 = 3/4 de tiempo (</w:t>
      </w:r>
      <w:r w:rsidRPr="00E22D2F">
        <w:rPr>
          <w:i/>
          <w:iCs/>
          <w:szCs w:val="24"/>
        </w:rPr>
        <w:t>3/4 time</w:t>
      </w:r>
      <w:r w:rsidRPr="00E22D2F">
        <w:rPr>
          <w:szCs w:val="24"/>
        </w:rPr>
        <w:t>)</w:t>
      </w:r>
    </w:p>
    <w:p w:rsidRPr="00E22D2F" w:rsidR="00E22D2F" w:rsidP="00E22D2F" w:rsidRDefault="00E22D2F" w14:paraId="01CBBD05" w14:textId="77777777">
      <w:pPr>
        <w:numPr>
          <w:ilvl w:val="0"/>
          <w:numId w:val="22"/>
        </w:numPr>
        <w:spacing w:after="160" w:line="259" w:lineRule="auto"/>
        <w:contextualSpacing/>
        <w:rPr>
          <w:rFonts w:cs="Arial"/>
          <w:szCs w:val="24"/>
        </w:rPr>
      </w:pPr>
      <w:r w:rsidRPr="00E22D2F">
        <w:rPr>
          <w:szCs w:val="24"/>
        </w:rPr>
        <w:t>3 = Medio tiempo (</w:t>
      </w:r>
      <w:r w:rsidRPr="00E22D2F">
        <w:rPr>
          <w:i/>
          <w:iCs/>
          <w:szCs w:val="24"/>
        </w:rPr>
        <w:t>Half-time</w:t>
      </w:r>
      <w:r w:rsidRPr="00E22D2F">
        <w:rPr>
          <w:szCs w:val="24"/>
        </w:rPr>
        <w:t>)</w:t>
      </w:r>
    </w:p>
    <w:p w:rsidRPr="00E22D2F" w:rsidR="00E22D2F" w:rsidP="00E22D2F" w:rsidRDefault="00E22D2F" w14:paraId="001F0AFD" w14:textId="77777777">
      <w:pPr>
        <w:numPr>
          <w:ilvl w:val="0"/>
          <w:numId w:val="22"/>
        </w:numPr>
        <w:spacing w:after="160" w:line="259" w:lineRule="auto"/>
        <w:contextualSpacing/>
        <w:rPr>
          <w:rFonts w:cs="Arial"/>
          <w:szCs w:val="24"/>
        </w:rPr>
      </w:pPr>
      <w:r w:rsidRPr="00E22D2F">
        <w:rPr>
          <w:szCs w:val="24"/>
        </w:rPr>
        <w:t>4 = Menos de la mitad de tiempo (</w:t>
      </w:r>
      <w:r w:rsidRPr="00E22D2F">
        <w:rPr>
          <w:i/>
          <w:iCs/>
          <w:szCs w:val="24"/>
        </w:rPr>
        <w:t>Less than half-time</w:t>
      </w:r>
      <w:r w:rsidRPr="00E22D2F">
        <w:rPr>
          <w:szCs w:val="24"/>
        </w:rPr>
        <w:t>)</w:t>
      </w:r>
    </w:p>
    <w:p w:rsidRPr="00E22D2F" w:rsidR="00E22D2F" w:rsidP="00E22D2F" w:rsidRDefault="00E22D2F" w14:paraId="41F538CB" w14:textId="77777777">
      <w:pPr>
        <w:spacing w:before="240" w:after="160" w:line="259" w:lineRule="auto"/>
        <w:rPr>
          <w:rFonts w:cs="Arial"/>
          <w:szCs w:val="24"/>
        </w:rPr>
      </w:pPr>
      <w:r w:rsidRPr="00E22D2F">
        <w:rPr>
          <w:szCs w:val="24"/>
        </w:rPr>
        <w:t>Tenga en cuenta que "tiempo parcial" no es una opción de respuesta válida. De ser posible, seleccione el estatus de tiempo parcial de acuerdo al patrón de matriculación del estudiante (3/4 de tiempo, medio tiempo o menos de la mitad de tiempo). Si su institución solo puede reportar estudiantes de "tiempo parcial", es esencial que también proporcione el número de créditos o de horas reloj de matriculación en el siguiente ítem después del Estatus de inscripción.  El personal de NPSAS usará las unidades de inscripción para calcular la intensidad de inscripción (</w:t>
      </w:r>
      <w:r w:rsidRPr="00E22D2F">
        <w:rPr>
          <w:i/>
          <w:iCs/>
          <w:szCs w:val="24"/>
        </w:rPr>
        <w:t>enrollment intensity</w:t>
      </w:r>
      <w:r w:rsidRPr="00E22D2F">
        <w:rPr>
          <w:szCs w:val="24"/>
        </w:rPr>
        <w:t>).</w:t>
      </w:r>
    </w:p>
    <w:p w:rsidRPr="00E22D2F" w:rsidR="00E22D2F" w:rsidP="00E22D2F" w:rsidRDefault="00E22D2F" w14:paraId="7790AD03" w14:textId="77777777">
      <w:pPr>
        <w:pStyle w:val="BodyText-noindent"/>
        <w:rPr>
          <w:rFonts w:ascii="Garamond" w:hAnsi="Garamond"/>
          <w:b/>
          <w:bCs/>
          <w:sz w:val="24"/>
          <w:szCs w:val="24"/>
        </w:rPr>
      </w:pPr>
      <w:r w:rsidRPr="00E22D2F">
        <w:rPr>
          <w:rFonts w:ascii="Garamond" w:hAnsi="Garamond"/>
          <w:b/>
          <w:bCs/>
          <w:sz w:val="24"/>
          <w:szCs w:val="24"/>
        </w:rPr>
        <w:t>Guía de la sección de presupuesto/Costo de asistencia (</w:t>
      </w:r>
      <w:r w:rsidRPr="00E22D2F">
        <w:rPr>
          <w:rFonts w:ascii="Garamond" w:hAnsi="Garamond"/>
          <w:b/>
          <w:bCs/>
          <w:i/>
          <w:sz w:val="24"/>
          <w:szCs w:val="24"/>
        </w:rPr>
        <w:t>Budget/Cost of Attendance</w:t>
      </w:r>
      <w:r w:rsidRPr="00E22D2F">
        <w:rPr>
          <w:rFonts w:ascii="Garamond" w:hAnsi="Garamond"/>
          <w:b/>
          <w:bCs/>
          <w:sz w:val="24"/>
          <w:szCs w:val="24"/>
        </w:rPr>
        <w:t>)</w:t>
      </w:r>
    </w:p>
    <w:p w:rsidRPr="00E22D2F" w:rsidR="00E22D2F" w:rsidP="00E22D2F" w:rsidRDefault="00E22D2F" w14:paraId="044A43E7" w14:textId="77777777">
      <w:pPr>
        <w:spacing w:after="160" w:line="259" w:lineRule="auto"/>
        <w:rPr>
          <w:rFonts w:cs="Arial"/>
          <w:szCs w:val="24"/>
        </w:rPr>
      </w:pPr>
      <w:r w:rsidRPr="00E22D2F">
        <w:rPr>
          <w:szCs w:val="24"/>
        </w:rPr>
        <w:t>La sección de presupuesto recolecta los costos presupuestados para el pago de la matrícula y cuotas, alojamiento y comida, y seis otras categorías del presupuesto para el año académico 2019-2020.</w:t>
      </w:r>
    </w:p>
    <w:p w:rsidRPr="00E22D2F" w:rsidR="00E22D2F" w:rsidP="00E22D2F" w:rsidRDefault="00E22D2F" w14:paraId="301BB97B" w14:textId="77777777">
      <w:pPr>
        <w:spacing w:after="160" w:line="259" w:lineRule="auto"/>
        <w:rPr>
          <w:rFonts w:cs="Arial"/>
          <w:szCs w:val="24"/>
        </w:rPr>
      </w:pPr>
      <w:r w:rsidRPr="00E22D2F">
        <w:rPr>
          <w:szCs w:val="24"/>
        </w:rPr>
        <w:t>De ser posible, reporte el costo de asistencia estimado si el estudiante estuviera matriculado de tiempo completo/todo el año en su programa – aunque el estudiante no haya estado matriculado de tiempo completo durante todo el año académico.  Tenga en cuenta que hay un ítem diferente en la sección de presupuesto para indicar si el presupuesto del año completo, “</w:t>
      </w:r>
      <w:r w:rsidRPr="00E22D2F">
        <w:rPr>
          <w:i/>
          <w:iCs/>
          <w:szCs w:val="24"/>
        </w:rPr>
        <w:t>full-year</w:t>
      </w:r>
      <w:r w:rsidRPr="00E22D2F">
        <w:rPr>
          <w:szCs w:val="24"/>
        </w:rPr>
        <w:t>”, incluye o no las sesiones de verano.</w:t>
      </w:r>
    </w:p>
    <w:p w:rsidRPr="00E22D2F" w:rsidR="00E22D2F" w:rsidP="00E22D2F" w:rsidRDefault="00E22D2F" w14:paraId="32A75EE1" w14:textId="77777777">
      <w:pPr>
        <w:spacing w:after="160" w:line="259" w:lineRule="auto"/>
        <w:rPr>
          <w:rFonts w:cs="Arial"/>
          <w:szCs w:val="24"/>
        </w:rPr>
      </w:pPr>
      <w:r w:rsidRPr="00E22D2F">
        <w:rPr>
          <w:szCs w:val="24"/>
        </w:rPr>
        <w:t>Si no está disponible el presupuesto de tiempo completo para todo el año, puede usar las guías de la beca Pell para proratear la cantidad y reflejar los costos de matriculación de un estudiante a tiempo completo en un año completo en el programa académico del estudiante. Para más información sobre prorateo de costos de asistencia para la beca Pell, visite [link]. Un enlace al Manual de FSA también está disponible en la página de Recursos (</w:t>
      </w:r>
      <w:r w:rsidRPr="00E22D2F">
        <w:rPr>
          <w:i/>
          <w:iCs/>
          <w:szCs w:val="24"/>
        </w:rPr>
        <w:t>Resources</w:t>
      </w:r>
      <w:r w:rsidRPr="00E22D2F">
        <w:rPr>
          <w:szCs w:val="24"/>
        </w:rPr>
        <w:t>) de PDP.</w:t>
      </w:r>
    </w:p>
    <w:p w:rsidRPr="00E22D2F" w:rsidR="00E22D2F" w:rsidP="00E22D2F" w:rsidRDefault="00E22D2F" w14:paraId="59EFA43F" w14:textId="77777777">
      <w:pPr>
        <w:spacing w:after="160" w:line="259" w:lineRule="auto"/>
        <w:rPr>
          <w:rFonts w:cs="Arial"/>
          <w:szCs w:val="24"/>
        </w:rPr>
      </w:pPr>
      <w:r w:rsidRPr="00E22D2F">
        <w:rPr>
          <w:szCs w:val="24"/>
        </w:rPr>
        <w:t xml:space="preserve">Si no puede proporcionar un presupuesto de tiempo completo para todo el año, usted tiene la opción de reportar los costos de asistencia presupuestados para otros períodos de presupuesto (tales como, tiempo completo/un semestre o trimestre, medio tiempo/todo el año, etc.)  </w:t>
      </w:r>
    </w:p>
    <w:p w:rsidRPr="00E22D2F" w:rsidR="00E22D2F" w:rsidP="00E22D2F" w:rsidRDefault="00E22D2F" w14:paraId="597CDBCD" w14:textId="77777777">
      <w:pPr>
        <w:spacing w:line="259" w:lineRule="auto"/>
        <w:rPr>
          <w:rFonts w:cs="Arial"/>
          <w:szCs w:val="24"/>
        </w:rPr>
      </w:pPr>
      <w:r w:rsidRPr="00E22D2F">
        <w:rPr>
          <w:szCs w:val="24"/>
        </w:rPr>
        <w:t>Definiciones:</w:t>
      </w:r>
    </w:p>
    <w:p w:rsidRPr="00E22D2F" w:rsidR="00E22D2F" w:rsidP="00E22D2F" w:rsidRDefault="00E22D2F" w14:paraId="26093C4A" w14:textId="77777777">
      <w:pPr>
        <w:numPr>
          <w:ilvl w:val="0"/>
          <w:numId w:val="24"/>
        </w:numPr>
        <w:spacing w:after="160" w:line="259" w:lineRule="auto"/>
        <w:contextualSpacing/>
        <w:rPr>
          <w:rFonts w:cs="Arial"/>
          <w:szCs w:val="24"/>
        </w:rPr>
      </w:pPr>
      <w:r w:rsidRPr="00E22D2F">
        <w:rPr>
          <w:szCs w:val="24"/>
        </w:rPr>
        <w:t>Año académico (</w:t>
      </w:r>
      <w:r w:rsidRPr="00E22D2F">
        <w:rPr>
          <w:i/>
          <w:iCs/>
          <w:szCs w:val="24"/>
        </w:rPr>
        <w:t>Academic year)</w:t>
      </w:r>
      <w:r w:rsidRPr="00E22D2F">
        <w:rPr>
          <w:szCs w:val="24"/>
        </w:rPr>
        <w:t>: Un año académico debe incluir por lo menos 30 semanas de tiempo de instrucción para programas basados en hora-crédito o 26 semanas de tiempo de instrucción para programas basados en hora reloj.</w:t>
      </w:r>
    </w:p>
    <w:p w:rsidRPr="00E22D2F" w:rsidR="00E22D2F" w:rsidP="00E22D2F" w:rsidRDefault="00E22D2F" w14:paraId="4B5A9D2D" w14:textId="77777777">
      <w:pPr>
        <w:spacing w:line="259" w:lineRule="auto"/>
        <w:ind w:left="720"/>
        <w:contextualSpacing/>
        <w:rPr>
          <w:rFonts w:cs="Arial"/>
          <w:szCs w:val="24"/>
        </w:rPr>
      </w:pPr>
      <w:r w:rsidRPr="00E22D2F">
        <w:rPr>
          <w:szCs w:val="24"/>
        </w:rPr>
        <w:t>En una institución basada en semestres, por lo general el año académico incluye los semestres de otoño y de primavera. En una institución basada en trimestres, por lo general el año académico incluye los trimestres de otoño, primavera y verano.</w:t>
      </w:r>
    </w:p>
    <w:p w:rsidRPr="00E22D2F" w:rsidR="00E22D2F" w:rsidP="00E22D2F" w:rsidRDefault="00E22D2F" w14:paraId="6E4CAD53" w14:textId="77777777">
      <w:pPr>
        <w:numPr>
          <w:ilvl w:val="0"/>
          <w:numId w:val="24"/>
        </w:numPr>
        <w:spacing w:after="160" w:line="259" w:lineRule="auto"/>
        <w:contextualSpacing/>
        <w:rPr>
          <w:rFonts w:cs="Arial"/>
          <w:szCs w:val="24"/>
        </w:rPr>
      </w:pPr>
      <w:r w:rsidRPr="00E22D2F">
        <w:rPr>
          <w:szCs w:val="24"/>
        </w:rPr>
        <w:t>Tiempo completo (</w:t>
      </w:r>
      <w:r w:rsidRPr="00E22D2F">
        <w:rPr>
          <w:i/>
          <w:iCs/>
          <w:szCs w:val="24"/>
        </w:rPr>
        <w:t>Full-time</w:t>
      </w:r>
      <w:r w:rsidRPr="00E22D2F">
        <w:rPr>
          <w:szCs w:val="24"/>
        </w:rPr>
        <w:t>): Los estándares para el trabajo mínimo de las asignaturas de los estudiantes subgraduados matriculados de tiempo completo durante el año académico son los siguientes:</w:t>
      </w:r>
    </w:p>
    <w:p w:rsidRPr="00E22D2F" w:rsidR="00E22D2F" w:rsidP="00E22D2F" w:rsidRDefault="00E22D2F" w14:paraId="0EA22B29" w14:textId="77777777">
      <w:pPr>
        <w:numPr>
          <w:ilvl w:val="1"/>
          <w:numId w:val="24"/>
        </w:numPr>
        <w:spacing w:after="160" w:line="259" w:lineRule="auto"/>
        <w:contextualSpacing/>
        <w:rPr>
          <w:rFonts w:cs="Arial"/>
          <w:szCs w:val="24"/>
        </w:rPr>
      </w:pPr>
      <w:r w:rsidRPr="00E22D2F">
        <w:rPr>
          <w:szCs w:val="24"/>
        </w:rPr>
        <w:t>Para los programas hora-crédito, por lo menos 24 horas de crédito del semestre (</w:t>
      </w:r>
      <w:r w:rsidRPr="00E22D2F">
        <w:rPr>
          <w:i/>
          <w:iCs/>
          <w:szCs w:val="24"/>
        </w:rPr>
        <w:t>semester</w:t>
      </w:r>
      <w:r w:rsidRPr="00E22D2F">
        <w:rPr>
          <w:szCs w:val="24"/>
        </w:rPr>
        <w:t>) o trimestre (</w:t>
      </w:r>
      <w:r w:rsidRPr="00E22D2F">
        <w:rPr>
          <w:i/>
          <w:iCs/>
          <w:szCs w:val="24"/>
        </w:rPr>
        <w:t>trimester</w:t>
      </w:r>
      <w:r w:rsidRPr="00E22D2F">
        <w:rPr>
          <w:szCs w:val="24"/>
        </w:rPr>
        <w:t>), o 36 horas de crédito trimestral (</w:t>
      </w:r>
      <w:r w:rsidRPr="00E22D2F">
        <w:rPr>
          <w:i/>
          <w:iCs/>
          <w:szCs w:val="24"/>
        </w:rPr>
        <w:t>quarter</w:t>
      </w:r>
      <w:r w:rsidRPr="00E22D2F">
        <w:rPr>
          <w:szCs w:val="24"/>
        </w:rPr>
        <w:t>); o</w:t>
      </w:r>
    </w:p>
    <w:p w:rsidRPr="00E22D2F" w:rsidR="00E22D2F" w:rsidP="00E22D2F" w:rsidRDefault="00E22D2F" w14:paraId="7E5E8DD8" w14:textId="77777777">
      <w:pPr>
        <w:numPr>
          <w:ilvl w:val="1"/>
          <w:numId w:val="24"/>
        </w:numPr>
        <w:spacing w:after="160" w:line="259" w:lineRule="auto"/>
        <w:contextualSpacing/>
        <w:rPr>
          <w:rFonts w:cs="Arial"/>
          <w:szCs w:val="24"/>
        </w:rPr>
      </w:pPr>
      <w:r w:rsidRPr="00E22D2F">
        <w:rPr>
          <w:szCs w:val="24"/>
        </w:rPr>
        <w:t>Para los programas hora-reloj, por lo menos 900 horas reloj.</w:t>
      </w:r>
    </w:p>
    <w:p w:rsidRPr="00E22D2F" w:rsidR="00E22D2F" w:rsidP="00E22D2F" w:rsidRDefault="00E22D2F" w14:paraId="0C74A264" w14:textId="77777777">
      <w:pPr>
        <w:spacing w:after="160" w:line="259" w:lineRule="auto"/>
        <w:rPr>
          <w:rFonts w:cs="Arial"/>
          <w:szCs w:val="24"/>
        </w:rPr>
      </w:pPr>
      <w:r w:rsidRPr="00E22D2F">
        <w:rPr>
          <w:szCs w:val="24"/>
        </w:rPr>
        <w:t>Consulta de referencia: ¿Cuál es la diferencia entre el presupuesto de NPSAS de nuestro(s) presupuesto(s) para la beca Pell? La solicitud del presupuesto para NPSAS es similar a los costos presupuestados de tiempo completo/todo el año de asistencia reportada para la beca Pell. Mientras que los presupuestos de la beca Pell no incluyen las sesiones de verano, de ser posible, usted debe incluir la(s) sesión(es) de verano en su presupuesto de NPSAS. Si no puede reportar los costos presupuestados de asistencia de la(s) sesión(es) de verano o si el estudiante no asistió durante el verano, el presupuesto NPSAS de su institución puede ser igual al presupuesto de la beca Pell para el programa de este estudiante así como la residencia (e.g., en el campus (</w:t>
      </w:r>
      <w:r w:rsidRPr="00E22D2F">
        <w:rPr>
          <w:i/>
          <w:iCs/>
          <w:szCs w:val="24"/>
        </w:rPr>
        <w:t>on-campus</w:t>
      </w:r>
      <w:r w:rsidRPr="00E22D2F">
        <w:rPr>
          <w:szCs w:val="24"/>
        </w:rPr>
        <w:t>), fuera del campus con sus padres (</w:t>
      </w:r>
      <w:r w:rsidRPr="00E22D2F">
        <w:rPr>
          <w:i/>
          <w:iCs/>
          <w:szCs w:val="24"/>
        </w:rPr>
        <w:t>off-campus with parents</w:t>
      </w:r>
      <w:r w:rsidRPr="00E22D2F">
        <w:rPr>
          <w:szCs w:val="24"/>
        </w:rPr>
        <w:t>), fuera del campus sin sus padres (</w:t>
      </w:r>
      <w:r w:rsidRPr="00E22D2F">
        <w:rPr>
          <w:i/>
          <w:iCs/>
          <w:szCs w:val="24"/>
        </w:rPr>
        <w:t>off-campus not with parents</w:t>
      </w:r>
      <w:r w:rsidRPr="00E22D2F">
        <w:rPr>
          <w:szCs w:val="24"/>
        </w:rPr>
        <w:t>).</w:t>
      </w:r>
    </w:p>
    <w:p w:rsidRPr="00E22D2F" w:rsidR="00E22D2F" w:rsidP="00E22D2F" w:rsidRDefault="00E22D2F" w14:paraId="718680CF" w14:textId="77777777">
      <w:pPr>
        <w:spacing w:after="160" w:line="259" w:lineRule="auto"/>
        <w:rPr>
          <w:rFonts w:cs="Arial"/>
          <w:szCs w:val="24"/>
        </w:rPr>
      </w:pPr>
      <w:r w:rsidRPr="00E22D2F">
        <w:rPr>
          <w:szCs w:val="24"/>
        </w:rPr>
        <w:t>El presupuesto es una de las partes más importantes de los récords de estudiantes de NPSAS:20. Por eso, si no está seguro qué proporcionar, no deje esta sección en blanco. Nuestro personal de asistencia está disponible para ayudarle si tiene preguntas sobre el reporte de costos de asistencia presupuestados (</w:t>
      </w:r>
      <w:r w:rsidRPr="00E22D2F">
        <w:rPr>
          <w:i/>
          <w:iCs/>
          <w:szCs w:val="24"/>
        </w:rPr>
        <w:t>budgeted costs of attendance</w:t>
      </w:r>
      <w:r w:rsidRPr="00E22D2F">
        <w:rPr>
          <w:szCs w:val="24"/>
        </w:rPr>
        <w:t xml:space="preserve">). </w:t>
      </w:r>
    </w:p>
    <w:p w:rsidRPr="00E22D2F" w:rsidR="00E22D2F" w:rsidP="00E22D2F" w:rsidRDefault="00E22D2F" w14:paraId="50088507" w14:textId="77777777">
      <w:pPr>
        <w:pStyle w:val="BodyText-noindent"/>
        <w:rPr>
          <w:rFonts w:ascii="Garamond" w:hAnsi="Garamond"/>
          <w:b/>
          <w:bCs/>
          <w:sz w:val="24"/>
          <w:szCs w:val="24"/>
        </w:rPr>
      </w:pPr>
      <w:r w:rsidRPr="00E22D2F">
        <w:rPr>
          <w:rFonts w:ascii="Garamond" w:hAnsi="Garamond"/>
          <w:b/>
          <w:bCs/>
          <w:sz w:val="24"/>
          <w:szCs w:val="24"/>
        </w:rPr>
        <w:t>Guía de la sección de ayuda económica (</w:t>
      </w:r>
      <w:r w:rsidRPr="00E22D2F">
        <w:rPr>
          <w:rFonts w:ascii="Garamond" w:hAnsi="Garamond"/>
          <w:b/>
          <w:bCs/>
          <w:i/>
          <w:sz w:val="24"/>
          <w:szCs w:val="24"/>
        </w:rPr>
        <w:t>Financial Aid</w:t>
      </w:r>
      <w:r w:rsidRPr="00E22D2F">
        <w:rPr>
          <w:rFonts w:ascii="Garamond" w:hAnsi="Garamond"/>
          <w:b/>
          <w:bCs/>
          <w:sz w:val="24"/>
          <w:szCs w:val="24"/>
        </w:rPr>
        <w:t>)</w:t>
      </w:r>
    </w:p>
    <w:p w:rsidRPr="00E22D2F" w:rsidR="00E22D2F" w:rsidP="00E22D2F" w:rsidRDefault="00E22D2F" w14:paraId="71E432E2" w14:textId="77777777">
      <w:pPr>
        <w:spacing w:after="160" w:line="259" w:lineRule="auto"/>
        <w:rPr>
          <w:rFonts w:cs="Arial"/>
          <w:bCs/>
          <w:szCs w:val="24"/>
        </w:rPr>
      </w:pPr>
      <w:r w:rsidRPr="00E22D2F">
        <w:rPr>
          <w:bCs/>
          <w:szCs w:val="24"/>
        </w:rPr>
        <w:t>La sección de Ayuda Económica (</w:t>
      </w:r>
      <w:r w:rsidRPr="00E22D2F">
        <w:rPr>
          <w:bCs/>
          <w:i/>
          <w:iCs/>
          <w:szCs w:val="24"/>
        </w:rPr>
        <w:t>Financial Aid</w:t>
      </w:r>
      <w:r w:rsidRPr="00E22D2F">
        <w:rPr>
          <w:bCs/>
          <w:szCs w:val="24"/>
        </w:rPr>
        <w:t xml:space="preserve">) recolecta toda la información sobre ayuda económica recibida de los estudiantes en la muestra de su institución para la ayuda económica del año 2019-2020. La ayuda económica se recolecta en cinco sub-secciones en base a la fuente de ayuda: federal, estatal, de la institución, privada u otra ayuda económica del gobierno, u otra asistencia monetaria. </w:t>
      </w:r>
    </w:p>
    <w:p w:rsidRPr="00E22D2F" w:rsidR="00E22D2F" w:rsidP="00E22D2F" w:rsidRDefault="00E22D2F" w14:paraId="5A810408" w14:textId="77777777">
      <w:pPr>
        <w:spacing w:line="259" w:lineRule="auto"/>
        <w:rPr>
          <w:rFonts w:cs="Arial"/>
          <w:bCs/>
          <w:szCs w:val="24"/>
        </w:rPr>
      </w:pPr>
      <w:r w:rsidRPr="00E22D2F">
        <w:rPr>
          <w:bCs/>
          <w:szCs w:val="24"/>
        </w:rPr>
        <w:t>La sección de ayuda económica federal recolecta cantidades para cada uno de los siguientes programas:</w:t>
      </w:r>
    </w:p>
    <w:p w:rsidRPr="00E22D2F" w:rsidR="00E22D2F" w:rsidP="00E22D2F" w:rsidRDefault="00E22D2F" w14:paraId="22849188" w14:textId="77777777">
      <w:pPr>
        <w:numPr>
          <w:ilvl w:val="0"/>
          <w:numId w:val="24"/>
        </w:numPr>
        <w:spacing w:after="160" w:line="259" w:lineRule="auto"/>
        <w:contextualSpacing/>
        <w:rPr>
          <w:rFonts w:cs="Arial"/>
          <w:bCs/>
          <w:szCs w:val="24"/>
        </w:rPr>
      </w:pPr>
      <w:r w:rsidRPr="00E22D2F">
        <w:rPr>
          <w:bCs/>
          <w:szCs w:val="24"/>
        </w:rPr>
        <w:t>Beca Pell (</w:t>
      </w:r>
      <w:r w:rsidRPr="00E22D2F">
        <w:rPr>
          <w:bCs/>
          <w:i/>
          <w:iCs/>
          <w:szCs w:val="24"/>
        </w:rPr>
        <w:t>Pell Grant</w:t>
      </w:r>
      <w:r w:rsidRPr="00E22D2F">
        <w:rPr>
          <w:bCs/>
          <w:szCs w:val="24"/>
        </w:rPr>
        <w:t>)</w:t>
      </w:r>
    </w:p>
    <w:p w:rsidRPr="00E22D2F" w:rsidR="00E22D2F" w:rsidP="00E22D2F" w:rsidRDefault="00E22D2F" w14:paraId="52CFD417" w14:textId="77777777">
      <w:pPr>
        <w:numPr>
          <w:ilvl w:val="0"/>
          <w:numId w:val="24"/>
        </w:numPr>
        <w:spacing w:after="160" w:line="259" w:lineRule="auto"/>
        <w:contextualSpacing/>
        <w:rPr>
          <w:rFonts w:cs="Arial"/>
          <w:bCs/>
          <w:szCs w:val="24"/>
        </w:rPr>
      </w:pPr>
      <w:r w:rsidRPr="00E22D2F">
        <w:rPr>
          <w:bCs/>
          <w:szCs w:val="24"/>
        </w:rPr>
        <w:t>Subsidio Directo (</w:t>
      </w:r>
      <w:r w:rsidRPr="00E22D2F">
        <w:rPr>
          <w:bCs/>
          <w:i/>
          <w:iCs/>
          <w:szCs w:val="24"/>
        </w:rPr>
        <w:t>Subsidized Direct</w:t>
      </w:r>
      <w:r w:rsidRPr="00E22D2F">
        <w:rPr>
          <w:bCs/>
          <w:szCs w:val="24"/>
        </w:rPr>
        <w:t>)/ Préstamo Stafford (</w:t>
      </w:r>
      <w:r w:rsidRPr="00E22D2F">
        <w:rPr>
          <w:bCs/>
          <w:i/>
          <w:iCs/>
          <w:szCs w:val="24"/>
        </w:rPr>
        <w:t>Stafford Loan</w:t>
      </w:r>
      <w:r w:rsidRPr="00E22D2F">
        <w:rPr>
          <w:bCs/>
          <w:szCs w:val="24"/>
        </w:rPr>
        <w:t>)</w:t>
      </w:r>
    </w:p>
    <w:p w:rsidRPr="00E22D2F" w:rsidR="00E22D2F" w:rsidP="00E22D2F" w:rsidRDefault="00E22D2F" w14:paraId="0A084D5A" w14:textId="77777777">
      <w:pPr>
        <w:numPr>
          <w:ilvl w:val="0"/>
          <w:numId w:val="24"/>
        </w:numPr>
        <w:spacing w:after="160" w:line="259" w:lineRule="auto"/>
        <w:contextualSpacing/>
        <w:rPr>
          <w:rFonts w:cs="Arial"/>
          <w:bCs/>
          <w:szCs w:val="24"/>
        </w:rPr>
      </w:pPr>
      <w:r w:rsidRPr="00E22D2F">
        <w:rPr>
          <w:bCs/>
          <w:szCs w:val="24"/>
        </w:rPr>
        <w:t>Sin Subsidio Directo (</w:t>
      </w:r>
      <w:r w:rsidRPr="00E22D2F">
        <w:rPr>
          <w:bCs/>
          <w:i/>
          <w:iCs/>
          <w:szCs w:val="24"/>
        </w:rPr>
        <w:t>Unsubsidized Direct</w:t>
      </w:r>
      <w:r w:rsidRPr="00E22D2F">
        <w:rPr>
          <w:bCs/>
          <w:szCs w:val="24"/>
        </w:rPr>
        <w:t>)/ Préstamo Stafford (</w:t>
      </w:r>
      <w:r w:rsidRPr="00E22D2F">
        <w:rPr>
          <w:bCs/>
          <w:i/>
          <w:iCs/>
          <w:szCs w:val="24"/>
        </w:rPr>
        <w:t>Stafford Loan</w:t>
      </w:r>
      <w:r w:rsidRPr="00E22D2F">
        <w:rPr>
          <w:bCs/>
          <w:szCs w:val="24"/>
        </w:rPr>
        <w:t>)</w:t>
      </w:r>
    </w:p>
    <w:p w:rsidRPr="00E22D2F" w:rsidR="00E22D2F" w:rsidP="00E22D2F" w:rsidRDefault="00E22D2F" w14:paraId="7B8C24BF" w14:textId="77777777">
      <w:pPr>
        <w:numPr>
          <w:ilvl w:val="0"/>
          <w:numId w:val="24"/>
        </w:numPr>
        <w:spacing w:after="160" w:line="259" w:lineRule="auto"/>
        <w:contextualSpacing/>
        <w:rPr>
          <w:rFonts w:cs="Arial"/>
          <w:bCs/>
          <w:szCs w:val="24"/>
        </w:rPr>
      </w:pPr>
      <w:r w:rsidRPr="00E22D2F">
        <w:rPr>
          <w:bCs/>
          <w:szCs w:val="24"/>
        </w:rPr>
        <w:t>Préstamo PLUS para los Padres (</w:t>
      </w:r>
      <w:r w:rsidRPr="00E22D2F">
        <w:rPr>
          <w:bCs/>
          <w:i/>
          <w:iCs/>
          <w:szCs w:val="24"/>
        </w:rPr>
        <w:t>Parent PLUS Loan</w:t>
      </w:r>
      <w:r w:rsidRPr="00E22D2F">
        <w:rPr>
          <w:bCs/>
          <w:szCs w:val="24"/>
        </w:rPr>
        <w:t>)</w:t>
      </w:r>
    </w:p>
    <w:p w:rsidRPr="00E22D2F" w:rsidR="00E22D2F" w:rsidP="00E22D2F" w:rsidRDefault="00E22D2F" w14:paraId="4A6AB649" w14:textId="77777777">
      <w:pPr>
        <w:numPr>
          <w:ilvl w:val="0"/>
          <w:numId w:val="24"/>
        </w:numPr>
        <w:spacing w:after="160" w:line="259" w:lineRule="auto"/>
        <w:contextualSpacing/>
        <w:rPr>
          <w:rFonts w:cs="Arial"/>
          <w:bCs/>
          <w:szCs w:val="24"/>
        </w:rPr>
      </w:pPr>
      <w:r w:rsidRPr="00E22D2F">
        <w:rPr>
          <w:bCs/>
          <w:szCs w:val="24"/>
        </w:rPr>
        <w:t>Préstamo PLUS para Graduados (</w:t>
      </w:r>
      <w:r w:rsidRPr="00E22D2F">
        <w:rPr>
          <w:bCs/>
          <w:i/>
          <w:iCs/>
          <w:szCs w:val="24"/>
        </w:rPr>
        <w:t>Graduate PLUS Loan</w:t>
      </w:r>
      <w:r w:rsidRPr="00E22D2F">
        <w:rPr>
          <w:bCs/>
          <w:szCs w:val="24"/>
        </w:rPr>
        <w:t>)</w:t>
      </w:r>
    </w:p>
    <w:p w:rsidRPr="00E22D2F" w:rsidR="00E22D2F" w:rsidP="00E22D2F" w:rsidRDefault="00E22D2F" w14:paraId="7ADFF4F1" w14:textId="77777777">
      <w:pPr>
        <w:numPr>
          <w:ilvl w:val="0"/>
          <w:numId w:val="24"/>
        </w:numPr>
        <w:spacing w:after="160" w:line="259" w:lineRule="auto"/>
        <w:contextualSpacing/>
        <w:rPr>
          <w:rFonts w:cs="Arial"/>
          <w:bCs/>
          <w:szCs w:val="24"/>
        </w:rPr>
      </w:pPr>
      <w:r w:rsidRPr="00E22D2F">
        <w:rPr>
          <w:bCs/>
          <w:szCs w:val="24"/>
        </w:rPr>
        <w:t>Beca Federal TEACH (</w:t>
      </w:r>
      <w:r w:rsidRPr="00E22D2F">
        <w:rPr>
          <w:bCs/>
          <w:i/>
          <w:iCs/>
          <w:szCs w:val="24"/>
        </w:rPr>
        <w:t>Federal TEACH Grant)</w:t>
      </w:r>
    </w:p>
    <w:p w:rsidRPr="00E22D2F" w:rsidR="00E22D2F" w:rsidP="00E22D2F" w:rsidRDefault="00E22D2F" w14:paraId="7CC4CD5D" w14:textId="77777777">
      <w:pPr>
        <w:numPr>
          <w:ilvl w:val="0"/>
          <w:numId w:val="24"/>
        </w:numPr>
        <w:spacing w:after="160" w:line="259" w:lineRule="auto"/>
        <w:contextualSpacing/>
        <w:rPr>
          <w:rFonts w:cs="Arial"/>
          <w:bCs/>
          <w:szCs w:val="24"/>
        </w:rPr>
      </w:pPr>
      <w:r w:rsidRPr="00E22D2F">
        <w:rPr>
          <w:bCs/>
          <w:szCs w:val="24"/>
        </w:rPr>
        <w:t>Préstamo Perkins (</w:t>
      </w:r>
      <w:r w:rsidRPr="00E22D2F">
        <w:rPr>
          <w:bCs/>
          <w:i/>
          <w:iCs/>
          <w:szCs w:val="24"/>
        </w:rPr>
        <w:t>Perkins Loan)</w:t>
      </w:r>
    </w:p>
    <w:p w:rsidRPr="00E22D2F" w:rsidR="00E22D2F" w:rsidP="00E22D2F" w:rsidRDefault="00E22D2F" w14:paraId="250766E4" w14:textId="77777777">
      <w:pPr>
        <w:numPr>
          <w:ilvl w:val="0"/>
          <w:numId w:val="24"/>
        </w:numPr>
        <w:spacing w:after="160" w:line="259" w:lineRule="auto"/>
        <w:contextualSpacing/>
        <w:rPr>
          <w:rFonts w:cs="Arial"/>
          <w:bCs/>
          <w:szCs w:val="24"/>
        </w:rPr>
      </w:pPr>
      <w:r w:rsidRPr="00E22D2F">
        <w:rPr>
          <w:bCs/>
          <w:szCs w:val="24"/>
        </w:rPr>
        <w:t>Beca Federal SEOG (</w:t>
      </w:r>
      <w:r w:rsidRPr="00E22D2F">
        <w:rPr>
          <w:bCs/>
          <w:i/>
          <w:iCs/>
          <w:szCs w:val="24"/>
        </w:rPr>
        <w:t>Federal SEOG Grant)</w:t>
      </w:r>
    </w:p>
    <w:p w:rsidRPr="00E22D2F" w:rsidR="00E22D2F" w:rsidP="00E22D2F" w:rsidRDefault="00E22D2F" w14:paraId="28030748" w14:textId="77777777">
      <w:pPr>
        <w:numPr>
          <w:ilvl w:val="0"/>
          <w:numId w:val="24"/>
        </w:numPr>
        <w:spacing w:after="160" w:line="259" w:lineRule="auto"/>
        <w:contextualSpacing/>
        <w:rPr>
          <w:rFonts w:cs="Arial"/>
          <w:bCs/>
          <w:szCs w:val="24"/>
        </w:rPr>
      </w:pPr>
      <w:r w:rsidRPr="00E22D2F">
        <w:rPr>
          <w:bCs/>
          <w:szCs w:val="24"/>
        </w:rPr>
        <w:t>Programa Federal de Estudio y Trabajo (</w:t>
      </w:r>
      <w:r w:rsidRPr="00E22D2F">
        <w:rPr>
          <w:bCs/>
          <w:i/>
          <w:iCs/>
          <w:szCs w:val="24"/>
        </w:rPr>
        <w:t>Federal Work Study Awarded</w:t>
      </w:r>
      <w:r w:rsidRPr="00E22D2F">
        <w:rPr>
          <w:bCs/>
          <w:szCs w:val="24"/>
        </w:rPr>
        <w:t>)</w:t>
      </w:r>
    </w:p>
    <w:p w:rsidRPr="00E22D2F" w:rsidR="00E22D2F" w:rsidP="00E22D2F" w:rsidRDefault="00E22D2F" w14:paraId="173B0F74" w14:textId="77777777">
      <w:pPr>
        <w:numPr>
          <w:ilvl w:val="0"/>
          <w:numId w:val="24"/>
        </w:numPr>
        <w:spacing w:after="160" w:line="259" w:lineRule="auto"/>
        <w:contextualSpacing/>
        <w:rPr>
          <w:rFonts w:cs="Arial"/>
          <w:bCs/>
          <w:szCs w:val="24"/>
        </w:rPr>
      </w:pPr>
      <w:r w:rsidRPr="00E22D2F">
        <w:rPr>
          <w:bCs/>
          <w:szCs w:val="24"/>
        </w:rPr>
        <w:t>Beca por Servicios Prestados en Iraq y Afganistán (</w:t>
      </w:r>
      <w:r w:rsidRPr="00E22D2F">
        <w:rPr>
          <w:bCs/>
          <w:i/>
          <w:iCs/>
          <w:szCs w:val="24"/>
        </w:rPr>
        <w:t>Iraq &amp; Afghanistan Service Grant</w:t>
      </w:r>
      <w:r w:rsidRPr="00E22D2F">
        <w:rPr>
          <w:bCs/>
          <w:szCs w:val="24"/>
        </w:rPr>
        <w:t>)</w:t>
      </w:r>
    </w:p>
    <w:p w:rsidRPr="00E22D2F" w:rsidR="00E22D2F" w:rsidP="00E22D2F" w:rsidRDefault="00E22D2F" w14:paraId="4FCC94C1" w14:textId="77777777">
      <w:pPr>
        <w:numPr>
          <w:ilvl w:val="0"/>
          <w:numId w:val="24"/>
        </w:numPr>
        <w:spacing w:after="160" w:line="259" w:lineRule="auto"/>
        <w:contextualSpacing/>
        <w:rPr>
          <w:rFonts w:cs="Arial"/>
          <w:bCs/>
          <w:szCs w:val="24"/>
        </w:rPr>
      </w:pPr>
      <w:r w:rsidRPr="00E22D2F">
        <w:rPr>
          <w:bCs/>
          <w:szCs w:val="24"/>
        </w:rPr>
        <w:t>Beneficios de veteranos (</w:t>
      </w:r>
      <w:r w:rsidRPr="00E22D2F">
        <w:rPr>
          <w:bCs/>
          <w:i/>
          <w:iCs/>
          <w:szCs w:val="24"/>
        </w:rPr>
        <w:t>Veterans Benefits</w:t>
      </w:r>
      <w:r w:rsidRPr="00E22D2F">
        <w:rPr>
          <w:bCs/>
          <w:szCs w:val="24"/>
        </w:rPr>
        <w:t>)</w:t>
      </w:r>
    </w:p>
    <w:p w:rsidR="00E22D2F" w:rsidP="00E22D2F" w:rsidRDefault="00E22D2F" w14:paraId="7673921E" w14:textId="4B87D43D">
      <w:pPr>
        <w:spacing w:before="240" w:after="160" w:line="259" w:lineRule="auto"/>
        <w:rPr>
          <w:bCs/>
          <w:szCs w:val="24"/>
        </w:rPr>
      </w:pPr>
      <w:bookmarkStart w:name="_Hlk32220575" w:id="298"/>
      <w:r w:rsidRPr="00E22D2F">
        <w:rPr>
          <w:bCs/>
          <w:szCs w:val="24"/>
        </w:rPr>
        <w:t>La ayuda económica del estado (State Aid), la ayuda económica de la institución (Institution Aid), la ayuda económica privada (Private Aid) u otra ayuda económica del gobierno, y otras secciones de asistencia recolectan los datos de diferente manera. Para cada una de las subvenciones que recibe el estudiante, proporcione el nombre del programa de ayuda económica, tipo, fuente (si se solicita) y la cantidad desembolsada hasta 3 asignaciones en cada subsección. Si el estudiante ha recibido más de 3 tipos de subvenciones de cada categoría, use la sección de Otra Ayuda (</w:t>
      </w:r>
      <w:r w:rsidRPr="00E22D2F">
        <w:rPr>
          <w:bCs/>
          <w:i/>
          <w:iCs/>
          <w:szCs w:val="24"/>
        </w:rPr>
        <w:t>Other Aid</w:t>
      </w:r>
      <w:r w:rsidRPr="00E22D2F">
        <w:rPr>
          <w:bCs/>
          <w:szCs w:val="24"/>
        </w:rPr>
        <w:t>) para el contenido adicional.</w:t>
      </w:r>
    </w:p>
    <w:p w:rsidR="00032C1D" w:rsidP="00032C1D" w:rsidRDefault="00032C1D" w14:paraId="75EA970D" w14:textId="3D62F6B1">
      <w:r w:rsidRPr="00376165">
        <w:t>Para obtener ayuda en la clasificación de subvenciones de ayuda, consulte la Hoja de repaso de tipos de ayuda económica</w:t>
      </w:r>
      <w:r>
        <w:t xml:space="preserve"> (“Financial Aid Type Cheat Sheet”). </w:t>
      </w:r>
      <w:r w:rsidRPr="00376165">
        <w:t>La Hoja de repaso de tipos incluye los premios de ayuda financiera más comunes reportados en su territorio</w:t>
      </w:r>
      <w:r>
        <w:t>.</w:t>
      </w:r>
    </w:p>
    <w:bookmarkEnd w:id="298"/>
    <w:p w:rsidR="00032C1D" w:rsidP="00032C1D" w:rsidRDefault="00032C1D" w14:paraId="189EB90C" w14:textId="77777777"/>
    <w:p w:rsidRPr="00E22D2F" w:rsidR="00E22D2F" w:rsidP="00E22D2F" w:rsidRDefault="00E22D2F" w14:paraId="4AB97937" w14:textId="77777777">
      <w:pPr>
        <w:spacing w:after="160" w:line="259" w:lineRule="auto"/>
        <w:rPr>
          <w:rFonts w:cs="Arial"/>
          <w:bCs/>
          <w:szCs w:val="24"/>
        </w:rPr>
      </w:pPr>
      <w:r w:rsidRPr="00E22D2F">
        <w:rPr>
          <w:bCs/>
          <w:szCs w:val="24"/>
        </w:rPr>
        <w:t xml:space="preserve">Cada sección comienza con preguntas Sí/No que preguntan si el estudiante recibió ese tipo de ayuda en 2019-2020. </w:t>
      </w:r>
      <w:r w:rsidRPr="00E22D2F">
        <w:rPr>
          <w:szCs w:val="24"/>
        </w:rPr>
        <w:t>Por ejemplo, la primera pregunta en la sección de Ayuda Estatal (</w:t>
      </w:r>
      <w:r w:rsidRPr="00E22D2F">
        <w:rPr>
          <w:i/>
          <w:iCs/>
          <w:szCs w:val="24"/>
        </w:rPr>
        <w:t>State Aid</w:t>
      </w:r>
      <w:r w:rsidRPr="00E22D2F">
        <w:rPr>
          <w:szCs w:val="24"/>
        </w:rPr>
        <w:t xml:space="preserve">) es: </w:t>
      </w:r>
      <w:r w:rsidRPr="00E22D2F">
        <w:rPr>
          <w:bCs/>
          <w:szCs w:val="24"/>
        </w:rPr>
        <w:t>“</w:t>
      </w:r>
      <w:r w:rsidRPr="00E22D2F">
        <w:rPr>
          <w:szCs w:val="24"/>
        </w:rPr>
        <w:t>¿Tuvo el estudiante ayuda económica estatal para el año de ayuda económica 2019-2020?” (</w:t>
      </w:r>
      <w:r w:rsidRPr="00E22D2F">
        <w:rPr>
          <w:i/>
          <w:iCs/>
          <w:szCs w:val="24"/>
        </w:rPr>
        <w:t>Student had state aid for the 2019-2020 financial aid year</w:t>
      </w:r>
      <w:r w:rsidRPr="00E22D2F">
        <w:rPr>
          <w:szCs w:val="24"/>
        </w:rPr>
        <w:t>?) Si el estudiante no obtuvo ayuda estatal, seleccione No y salte el resto de los ítems en la sección de Ayuda Estatal.</w:t>
      </w:r>
    </w:p>
    <w:p w:rsidRPr="00E22D2F" w:rsidR="00E22D2F" w:rsidP="00E22D2F" w:rsidRDefault="00E22D2F" w14:paraId="486C179C" w14:textId="77777777">
      <w:pPr>
        <w:spacing w:after="160" w:line="259" w:lineRule="auto"/>
        <w:rPr>
          <w:rFonts w:cs="Arial"/>
          <w:bCs/>
          <w:szCs w:val="24"/>
        </w:rPr>
      </w:pPr>
      <w:r w:rsidRPr="00E22D2F">
        <w:rPr>
          <w:bCs/>
          <w:szCs w:val="24"/>
        </w:rPr>
        <w:t xml:space="preserve">Estas preguntas Sí/No son esenciales y usted recibirá mensajes de error si las deja en blanco.  También recibirá mensajes de error si selecciona Sí pero no proporciona detalles sobre la subvención de ayuda económica. </w:t>
      </w:r>
    </w:p>
    <w:p w:rsidRPr="00E22D2F" w:rsidR="00E22D2F" w:rsidP="00E22D2F" w:rsidRDefault="00E22D2F" w14:paraId="75D29356" w14:textId="77777777">
      <w:pPr>
        <w:pStyle w:val="BodyText-noindent"/>
        <w:rPr>
          <w:rFonts w:ascii="Garamond" w:hAnsi="Garamond"/>
          <w:b/>
          <w:bCs/>
          <w:sz w:val="24"/>
          <w:szCs w:val="24"/>
        </w:rPr>
      </w:pPr>
      <w:r w:rsidRPr="00E22D2F">
        <w:rPr>
          <w:rFonts w:ascii="Garamond" w:hAnsi="Garamond"/>
          <w:b/>
          <w:bCs/>
          <w:sz w:val="24"/>
          <w:szCs w:val="24"/>
        </w:rPr>
        <w:t xml:space="preserve">Ayuda económica que se debe reportar: </w:t>
      </w:r>
    </w:p>
    <w:p w:rsidRPr="00E22D2F" w:rsidR="00E22D2F" w:rsidP="00E22D2F" w:rsidRDefault="00E22D2F" w14:paraId="2A6B3804" w14:textId="77777777">
      <w:pPr>
        <w:spacing w:after="160" w:line="259" w:lineRule="auto"/>
        <w:rPr>
          <w:rFonts w:cs="Arial"/>
          <w:szCs w:val="24"/>
        </w:rPr>
      </w:pPr>
      <w:r w:rsidRPr="00E22D2F">
        <w:rPr>
          <w:szCs w:val="24"/>
        </w:rPr>
        <w:t>Para instituciones que se basan en semestres/trimestres, la sección de ayuda económica les pedirá que reporten el desembolso de ayuda económica para los semestres/trimestres en su institución del año académico 2019-2020. Estos semestres/trimestres serán pre-llenados en los ítems descritos y fueron seleccionados de acuerdo a las respuestas de su institución durante el paso de Registro en NPSAS:20.</w:t>
      </w:r>
    </w:p>
    <w:p w:rsidRPr="00E22D2F" w:rsidR="00E22D2F" w:rsidP="00E22D2F" w:rsidRDefault="00E22D2F" w14:paraId="6E50A8F9" w14:textId="77777777">
      <w:pPr>
        <w:spacing w:after="160" w:line="259" w:lineRule="auto"/>
        <w:rPr>
          <w:rFonts w:cs="Arial"/>
          <w:szCs w:val="24"/>
        </w:rPr>
      </w:pPr>
      <w:r w:rsidRPr="00E22D2F">
        <w:rPr>
          <w:szCs w:val="24"/>
        </w:rPr>
        <w:t>Por ejemplo, si su institución considera el Otoño de 2019 (</w:t>
      </w:r>
      <w:r w:rsidRPr="00E22D2F">
        <w:rPr>
          <w:i/>
          <w:iCs/>
          <w:szCs w:val="24"/>
        </w:rPr>
        <w:t>Fall 2019</w:t>
      </w:r>
      <w:r w:rsidRPr="00E22D2F">
        <w:rPr>
          <w:szCs w:val="24"/>
        </w:rPr>
        <w:t>), la Primavera de 2020 (</w:t>
      </w:r>
      <w:r w:rsidRPr="00E22D2F">
        <w:rPr>
          <w:i/>
          <w:iCs/>
          <w:szCs w:val="24"/>
        </w:rPr>
        <w:t>Spring 2020</w:t>
      </w:r>
      <w:r w:rsidRPr="00E22D2F">
        <w:rPr>
          <w:szCs w:val="24"/>
        </w:rPr>
        <w:t>) y el Verano de 2020 (</w:t>
      </w:r>
      <w:r w:rsidRPr="00E22D2F">
        <w:rPr>
          <w:i/>
          <w:iCs/>
          <w:szCs w:val="24"/>
        </w:rPr>
        <w:t>Summer 2020</w:t>
      </w:r>
      <w:r w:rsidRPr="00E22D2F">
        <w:rPr>
          <w:szCs w:val="24"/>
        </w:rPr>
        <w:t>) como parte del año académico 2019-2020, las instrucciones para la subsección de Ayuda Estatal serán las siguientes:</w:t>
      </w:r>
    </w:p>
    <w:p w:rsidRPr="00E22D2F" w:rsidR="00E22D2F" w:rsidP="00E22D2F" w:rsidRDefault="00E22D2F" w14:paraId="276F4927" w14:textId="77777777">
      <w:pPr>
        <w:spacing w:after="160" w:line="259" w:lineRule="auto"/>
        <w:rPr>
          <w:rFonts w:cs="Arial"/>
          <w:szCs w:val="24"/>
        </w:rPr>
      </w:pPr>
      <w:r w:rsidRPr="00E22D2F">
        <w:rPr>
          <w:szCs w:val="24"/>
        </w:rPr>
        <w:t>“Por cada subvención de ayuda estatal recibida por el estudiante, reporte la cantidad total de dólares desembolsados para el Otoño de 2019, la Primavera de 2020 y el Verano de 2020...”</w:t>
      </w:r>
    </w:p>
    <w:p w:rsidRPr="00E22D2F" w:rsidR="00E22D2F" w:rsidP="00E22D2F" w:rsidRDefault="00E22D2F" w14:paraId="735617D6" w14:textId="77777777">
      <w:pPr>
        <w:spacing w:after="160" w:line="259" w:lineRule="auto"/>
        <w:rPr>
          <w:rFonts w:cs="Arial"/>
          <w:szCs w:val="24"/>
        </w:rPr>
      </w:pPr>
      <w:r w:rsidRPr="00E22D2F">
        <w:rPr>
          <w:szCs w:val="24"/>
        </w:rPr>
        <w:t>Para instituciones de matriculación continua, la sección de ayuda económica le pedirá que reporte la ayuda económica desembolsada para el año de ayuda económica 2019-2020 (1</w:t>
      </w:r>
      <w:r w:rsidRPr="00E22D2F">
        <w:rPr>
          <w:szCs w:val="24"/>
          <w:vertAlign w:val="superscript"/>
        </w:rPr>
        <w:t>o</w:t>
      </w:r>
      <w:r w:rsidRPr="00E22D2F">
        <w:rPr>
          <w:szCs w:val="24"/>
        </w:rPr>
        <w:t xml:space="preserve"> de julio de 2019 y el 30 de junio de 2020).</w:t>
      </w:r>
    </w:p>
    <w:p w:rsidRPr="00E22D2F" w:rsidR="00E22D2F" w:rsidP="00E22D2F" w:rsidRDefault="00E22D2F" w14:paraId="48DD4F33" w14:textId="77777777">
      <w:pPr>
        <w:spacing w:after="160" w:line="259" w:lineRule="auto"/>
        <w:rPr>
          <w:rFonts w:cs="Arial"/>
          <w:bCs/>
          <w:i/>
          <w:iCs/>
          <w:szCs w:val="24"/>
        </w:rPr>
      </w:pPr>
      <w:r w:rsidRPr="00E22D2F">
        <w:rPr>
          <w:szCs w:val="24"/>
        </w:rPr>
        <w:t xml:space="preserve">Si el estudiante tiene ayuda económica durante el período solicitado que no ha sido utilizada, incluya la cantidad de la subvención que espera ser desembolsada. </w:t>
      </w:r>
    </w:p>
    <w:p w:rsidRPr="00E22D2F" w:rsidR="00E22D2F" w:rsidP="00E22D2F" w:rsidRDefault="00E22D2F" w14:paraId="6D342513" w14:textId="77777777">
      <w:pPr>
        <w:pStyle w:val="BodyText-noindent"/>
        <w:rPr>
          <w:rFonts w:ascii="Garamond" w:hAnsi="Garamond"/>
          <w:b/>
          <w:bCs/>
          <w:sz w:val="24"/>
          <w:szCs w:val="24"/>
        </w:rPr>
      </w:pPr>
      <w:r w:rsidRPr="00E22D2F">
        <w:rPr>
          <w:rFonts w:ascii="Garamond" w:hAnsi="Garamond"/>
          <w:b/>
          <w:bCs/>
          <w:sz w:val="24"/>
          <w:szCs w:val="24"/>
        </w:rPr>
        <w:t>Otras recomendaciones para reportar datos de ayuda económica:</w:t>
      </w:r>
    </w:p>
    <w:p w:rsidRPr="00E22D2F" w:rsidR="00E22D2F" w:rsidP="00E22D2F" w:rsidRDefault="00E22D2F" w14:paraId="047F4A09" w14:textId="77777777">
      <w:pPr>
        <w:numPr>
          <w:ilvl w:val="0"/>
          <w:numId w:val="26"/>
        </w:numPr>
        <w:spacing w:after="160" w:line="259" w:lineRule="auto"/>
        <w:contextualSpacing/>
        <w:rPr>
          <w:rFonts w:cs="Arial"/>
          <w:bCs/>
          <w:szCs w:val="24"/>
        </w:rPr>
      </w:pPr>
      <w:r w:rsidRPr="00E22D2F">
        <w:rPr>
          <w:bCs/>
          <w:szCs w:val="24"/>
        </w:rPr>
        <w:t>Reporte la ayuda económica en cantidad de dólares enteros; redondear decimales al dólar entero más cercano.</w:t>
      </w:r>
    </w:p>
    <w:p w:rsidRPr="00E22D2F" w:rsidR="00E22D2F" w:rsidP="00E22D2F" w:rsidRDefault="00E22D2F" w14:paraId="2247DFC3" w14:textId="77777777">
      <w:pPr>
        <w:numPr>
          <w:ilvl w:val="0"/>
          <w:numId w:val="26"/>
        </w:numPr>
        <w:spacing w:after="160" w:line="259" w:lineRule="auto"/>
        <w:contextualSpacing/>
        <w:rPr>
          <w:rFonts w:cs="Arial"/>
          <w:bCs/>
          <w:szCs w:val="24"/>
        </w:rPr>
      </w:pPr>
      <w:r w:rsidRPr="00E22D2F">
        <w:rPr>
          <w:szCs w:val="24"/>
        </w:rPr>
        <w:t xml:space="preserve">Reporte la cantidad combinada total de ayuda económica para cada subvención, no separe las cantidades para cada semestre/trimestre. </w:t>
      </w:r>
      <w:r w:rsidRPr="00E22D2F">
        <w:rPr>
          <w:bCs/>
          <w:szCs w:val="24"/>
        </w:rPr>
        <w:t>Por ejemplo, un estudiante recibió un préstamo privado de $1,200 para el Otoño de 2019, un préstamo privado de $1,200 para la Primavera de 2020, y un préstamo privado de $600 para el Verano de 2020. La ayuda económica de este estudiante se debe reportar de la siguiente manera:</w:t>
      </w:r>
    </w:p>
    <w:tbl>
      <w:tblPr>
        <w:tblStyle w:val="TableGrid4"/>
        <w:tblW w:w="9715" w:type="dxa"/>
        <w:jc w:val="center"/>
        <w:tblLook w:val="04A0" w:firstRow="1" w:lastRow="0" w:firstColumn="1" w:lastColumn="0" w:noHBand="0" w:noVBand="1"/>
      </w:tblPr>
      <w:tblGrid>
        <w:gridCol w:w="1365"/>
        <w:gridCol w:w="1741"/>
        <w:gridCol w:w="2087"/>
        <w:gridCol w:w="2360"/>
        <w:gridCol w:w="2162"/>
      </w:tblGrid>
      <w:tr w:rsidRPr="00E22D2F" w:rsidR="00E22D2F" w:rsidTr="00E22D2F" w14:paraId="0BD96A29" w14:textId="77777777">
        <w:trPr>
          <w:jc w:val="center"/>
        </w:trPr>
        <w:tc>
          <w:tcPr>
            <w:tcW w:w="1497" w:type="dxa"/>
          </w:tcPr>
          <w:p w:rsidRPr="00E22D2F" w:rsidR="00E22D2F" w:rsidP="00E22D2F" w:rsidRDefault="00E22D2F" w14:paraId="3A6000ED" w14:textId="77777777">
            <w:pPr>
              <w:rPr>
                <w:szCs w:val="24"/>
              </w:rPr>
            </w:pPr>
          </w:p>
        </w:tc>
        <w:tc>
          <w:tcPr>
            <w:tcW w:w="2106" w:type="dxa"/>
          </w:tcPr>
          <w:p w:rsidRPr="00E22D2F" w:rsidR="00E22D2F" w:rsidP="00E22D2F" w:rsidRDefault="00E22D2F" w14:paraId="101049B6" w14:textId="77777777">
            <w:pPr>
              <w:rPr>
                <w:b/>
                <w:bCs/>
                <w:szCs w:val="24"/>
              </w:rPr>
            </w:pPr>
            <w:r w:rsidRPr="00E22D2F">
              <w:rPr>
                <w:b/>
                <w:bCs/>
                <w:szCs w:val="24"/>
              </w:rPr>
              <w:t xml:space="preserve">¿Recibió el estudiante ayuda económica privada u otra ayuda económica del gobierno para el año de ayuda económica 2019-2020? </w:t>
            </w:r>
          </w:p>
        </w:tc>
        <w:tc>
          <w:tcPr>
            <w:tcW w:w="1949" w:type="dxa"/>
          </w:tcPr>
          <w:p w:rsidRPr="00E22D2F" w:rsidR="00E22D2F" w:rsidP="00E22D2F" w:rsidRDefault="00E22D2F" w14:paraId="5BE874C7" w14:textId="77777777">
            <w:pPr>
              <w:rPr>
                <w:b/>
                <w:bCs/>
                <w:szCs w:val="24"/>
              </w:rPr>
            </w:pPr>
            <w:r w:rsidRPr="00E22D2F">
              <w:rPr>
                <w:b/>
                <w:bCs/>
                <w:szCs w:val="24"/>
              </w:rPr>
              <w:t>Privada (</w:t>
            </w:r>
            <w:r w:rsidRPr="00E22D2F">
              <w:rPr>
                <w:b/>
                <w:bCs/>
                <w:i/>
                <w:iCs/>
                <w:szCs w:val="24"/>
              </w:rPr>
              <w:t>Private</w:t>
            </w:r>
            <w:r w:rsidRPr="00E22D2F">
              <w:rPr>
                <w:b/>
                <w:bCs/>
                <w:szCs w:val="24"/>
              </w:rPr>
              <w:t>)/Nombre del otro programa de gobierno (</w:t>
            </w:r>
            <w:r w:rsidRPr="00E22D2F">
              <w:rPr>
                <w:b/>
                <w:bCs/>
                <w:i/>
                <w:iCs/>
                <w:szCs w:val="24"/>
              </w:rPr>
              <w:t>Other Government Program Name</w:t>
            </w:r>
            <w:r w:rsidRPr="00E22D2F">
              <w:rPr>
                <w:b/>
                <w:bCs/>
                <w:szCs w:val="24"/>
              </w:rPr>
              <w:t>) 1</w:t>
            </w:r>
          </w:p>
        </w:tc>
        <w:tc>
          <w:tcPr>
            <w:tcW w:w="2917" w:type="dxa"/>
          </w:tcPr>
          <w:p w:rsidRPr="00E22D2F" w:rsidR="00E22D2F" w:rsidP="00E22D2F" w:rsidRDefault="00E22D2F" w14:paraId="7FD4CFD4" w14:textId="77777777">
            <w:pPr>
              <w:rPr>
                <w:b/>
                <w:bCs/>
                <w:szCs w:val="24"/>
              </w:rPr>
            </w:pPr>
            <w:r w:rsidRPr="00E22D2F">
              <w:rPr>
                <w:b/>
                <w:bCs/>
                <w:szCs w:val="24"/>
              </w:rPr>
              <w:t>Privada (</w:t>
            </w:r>
            <w:r w:rsidRPr="00E22D2F">
              <w:rPr>
                <w:b/>
                <w:bCs/>
                <w:i/>
                <w:iCs/>
                <w:szCs w:val="24"/>
              </w:rPr>
              <w:t>Private</w:t>
            </w:r>
            <w:r w:rsidRPr="00E22D2F">
              <w:rPr>
                <w:b/>
                <w:bCs/>
                <w:szCs w:val="24"/>
              </w:rPr>
              <w:t>)/Tipo del otro programa de gobierno (</w:t>
            </w:r>
            <w:r w:rsidRPr="00E22D2F">
              <w:rPr>
                <w:b/>
                <w:bCs/>
                <w:i/>
                <w:iCs/>
                <w:szCs w:val="24"/>
              </w:rPr>
              <w:t>Other Government Program Type</w:t>
            </w:r>
            <w:r w:rsidRPr="00E22D2F">
              <w:rPr>
                <w:b/>
                <w:bCs/>
                <w:szCs w:val="24"/>
              </w:rPr>
              <w:t>) 1</w:t>
            </w:r>
          </w:p>
        </w:tc>
        <w:tc>
          <w:tcPr>
            <w:tcW w:w="1246" w:type="dxa"/>
          </w:tcPr>
          <w:p w:rsidRPr="00E22D2F" w:rsidR="00E22D2F" w:rsidP="00E22D2F" w:rsidRDefault="00E22D2F" w14:paraId="2235FA8B" w14:textId="77777777">
            <w:pPr>
              <w:rPr>
                <w:b/>
                <w:bCs/>
                <w:szCs w:val="24"/>
              </w:rPr>
            </w:pPr>
            <w:r w:rsidRPr="00E22D2F">
              <w:rPr>
                <w:b/>
                <w:bCs/>
                <w:szCs w:val="24"/>
              </w:rPr>
              <w:t>Privada (</w:t>
            </w:r>
            <w:r w:rsidRPr="00E22D2F">
              <w:rPr>
                <w:b/>
                <w:bCs/>
                <w:i/>
                <w:iCs/>
                <w:szCs w:val="24"/>
              </w:rPr>
              <w:t>Private</w:t>
            </w:r>
            <w:r w:rsidRPr="00E22D2F">
              <w:rPr>
                <w:b/>
                <w:bCs/>
                <w:szCs w:val="24"/>
              </w:rPr>
              <w:t>)/Cantidad del otro programa de gobierno (</w:t>
            </w:r>
            <w:r w:rsidRPr="00E22D2F">
              <w:rPr>
                <w:b/>
                <w:bCs/>
                <w:i/>
                <w:iCs/>
                <w:szCs w:val="24"/>
              </w:rPr>
              <w:t>Other Government Program Amount</w:t>
            </w:r>
            <w:r w:rsidRPr="00E22D2F">
              <w:rPr>
                <w:b/>
                <w:bCs/>
                <w:szCs w:val="24"/>
              </w:rPr>
              <w:t>) 1</w:t>
            </w:r>
          </w:p>
        </w:tc>
      </w:tr>
      <w:tr w:rsidRPr="00E22D2F" w:rsidR="00E22D2F" w:rsidTr="00E22D2F" w14:paraId="710922DE" w14:textId="77777777">
        <w:trPr>
          <w:jc w:val="center"/>
        </w:trPr>
        <w:tc>
          <w:tcPr>
            <w:tcW w:w="1497" w:type="dxa"/>
            <w:vAlign w:val="center"/>
          </w:tcPr>
          <w:p w:rsidRPr="00E22D2F" w:rsidR="00E22D2F" w:rsidP="00E22D2F" w:rsidRDefault="00E22D2F" w14:paraId="2ECA5B32" w14:textId="77777777">
            <w:pPr>
              <w:rPr>
                <w:szCs w:val="24"/>
              </w:rPr>
            </w:pPr>
            <w:r w:rsidRPr="00E22D2F">
              <w:rPr>
                <w:szCs w:val="24"/>
              </w:rPr>
              <w:t>Estudiante (</w:t>
            </w:r>
            <w:r w:rsidRPr="00E22D2F">
              <w:rPr>
                <w:i/>
                <w:iCs/>
                <w:szCs w:val="24"/>
              </w:rPr>
              <w:t>Student</w:t>
            </w:r>
            <w:r w:rsidRPr="00E22D2F">
              <w:rPr>
                <w:szCs w:val="24"/>
              </w:rPr>
              <w:t>) 1</w:t>
            </w:r>
          </w:p>
        </w:tc>
        <w:tc>
          <w:tcPr>
            <w:tcW w:w="2106" w:type="dxa"/>
            <w:vAlign w:val="center"/>
          </w:tcPr>
          <w:p w:rsidRPr="00E22D2F" w:rsidR="00E22D2F" w:rsidP="00E22D2F" w:rsidRDefault="00E22D2F" w14:paraId="24195EC3" w14:textId="77777777">
            <w:pPr>
              <w:rPr>
                <w:szCs w:val="24"/>
              </w:rPr>
            </w:pPr>
            <w:r w:rsidRPr="00E22D2F">
              <w:rPr>
                <w:szCs w:val="24"/>
              </w:rPr>
              <w:t>Sí</w:t>
            </w:r>
          </w:p>
        </w:tc>
        <w:tc>
          <w:tcPr>
            <w:tcW w:w="1949" w:type="dxa"/>
            <w:vAlign w:val="center"/>
          </w:tcPr>
          <w:p w:rsidRPr="00E22D2F" w:rsidR="00E22D2F" w:rsidP="00E22D2F" w:rsidRDefault="00E22D2F" w14:paraId="7C553142" w14:textId="77777777">
            <w:pPr>
              <w:rPr>
                <w:szCs w:val="24"/>
              </w:rPr>
            </w:pPr>
            <w:r w:rsidRPr="00E22D2F">
              <w:rPr>
                <w:szCs w:val="24"/>
              </w:rPr>
              <w:t>Préstamo Privado (</w:t>
            </w:r>
            <w:r w:rsidRPr="00E22D2F">
              <w:rPr>
                <w:i/>
                <w:iCs/>
                <w:szCs w:val="24"/>
              </w:rPr>
              <w:t>Private Loan</w:t>
            </w:r>
            <w:r w:rsidRPr="00E22D2F">
              <w:rPr>
                <w:szCs w:val="24"/>
              </w:rPr>
              <w:t>)</w:t>
            </w:r>
          </w:p>
        </w:tc>
        <w:tc>
          <w:tcPr>
            <w:tcW w:w="2917" w:type="dxa"/>
            <w:vAlign w:val="center"/>
          </w:tcPr>
          <w:p w:rsidRPr="00E22D2F" w:rsidR="00E22D2F" w:rsidP="00E22D2F" w:rsidRDefault="00E22D2F" w14:paraId="6B4FA9AF" w14:textId="77777777">
            <w:pPr>
              <w:rPr>
                <w:szCs w:val="24"/>
              </w:rPr>
            </w:pPr>
            <w:r w:rsidRPr="00E22D2F">
              <w:rPr>
                <w:szCs w:val="24"/>
              </w:rPr>
              <w:t>Préstamo Privado (</w:t>
            </w:r>
            <w:r w:rsidRPr="00E22D2F">
              <w:rPr>
                <w:i/>
                <w:iCs/>
                <w:szCs w:val="24"/>
              </w:rPr>
              <w:t>Private Loan</w:t>
            </w:r>
            <w:r w:rsidRPr="00E22D2F">
              <w:rPr>
                <w:szCs w:val="24"/>
              </w:rPr>
              <w:t>)</w:t>
            </w:r>
          </w:p>
        </w:tc>
        <w:tc>
          <w:tcPr>
            <w:tcW w:w="1246" w:type="dxa"/>
            <w:vAlign w:val="center"/>
          </w:tcPr>
          <w:p w:rsidRPr="00E22D2F" w:rsidR="00E22D2F" w:rsidP="00E22D2F" w:rsidRDefault="00E22D2F" w14:paraId="6A2D9063" w14:textId="77777777">
            <w:pPr>
              <w:rPr>
                <w:szCs w:val="24"/>
              </w:rPr>
            </w:pPr>
            <w:r w:rsidRPr="00E22D2F">
              <w:rPr>
                <w:szCs w:val="24"/>
              </w:rPr>
              <w:t>3000</w:t>
            </w:r>
          </w:p>
        </w:tc>
      </w:tr>
    </w:tbl>
    <w:p w:rsidRPr="00E22D2F" w:rsidR="00E22D2F" w:rsidP="00E22D2F" w:rsidRDefault="00E22D2F" w14:paraId="068B96FD" w14:textId="77777777">
      <w:pPr>
        <w:numPr>
          <w:ilvl w:val="0"/>
          <w:numId w:val="26"/>
        </w:numPr>
        <w:spacing w:after="160" w:line="259" w:lineRule="auto"/>
        <w:contextualSpacing/>
        <w:rPr>
          <w:rFonts w:cs="Arial"/>
          <w:bCs/>
          <w:szCs w:val="24"/>
        </w:rPr>
      </w:pPr>
      <w:r w:rsidRPr="00E22D2F">
        <w:rPr>
          <w:bCs/>
          <w:szCs w:val="24"/>
        </w:rPr>
        <w:t>Reporte cada programa de ayuda económica por separado: no combine varios programas de ayuda.  Por ejemplo, no combine varios programas de ayuda estatal en una cantidad de Ayuda Económica Estatal. Si necesita reportar más de 3 programas de ayuda, puede usar la sección de Otra Ayuda para el contenido adicional.</w:t>
      </w:r>
    </w:p>
    <w:p w:rsidRPr="00E22D2F" w:rsidR="00E22D2F" w:rsidP="00E22D2F" w:rsidRDefault="00E22D2F" w14:paraId="342C1099" w14:textId="77777777">
      <w:pPr>
        <w:numPr>
          <w:ilvl w:val="0"/>
          <w:numId w:val="26"/>
        </w:numPr>
        <w:spacing w:after="160" w:line="259" w:lineRule="auto"/>
        <w:contextualSpacing/>
        <w:rPr>
          <w:rFonts w:cs="Arial"/>
          <w:bCs/>
          <w:szCs w:val="24"/>
        </w:rPr>
      </w:pPr>
      <w:r w:rsidRPr="00E22D2F">
        <w:rPr>
          <w:bCs/>
          <w:szCs w:val="24"/>
        </w:rPr>
        <w:t xml:space="preserve">No reporte subvenciones para los estudiantes si no las recibieron. </w:t>
      </w:r>
    </w:p>
    <w:p w:rsidRPr="00E22D2F" w:rsidR="00E22D2F" w:rsidP="00E22D2F" w:rsidRDefault="00E22D2F" w14:paraId="19858943" w14:textId="77777777">
      <w:pPr>
        <w:spacing w:after="160" w:line="259" w:lineRule="auto"/>
        <w:ind w:left="720"/>
        <w:contextualSpacing/>
        <w:rPr>
          <w:rFonts w:cs="Arial"/>
          <w:bCs/>
          <w:szCs w:val="24"/>
        </w:rPr>
      </w:pPr>
      <w:r w:rsidRPr="00E22D2F">
        <w:rPr>
          <w:bCs/>
          <w:szCs w:val="24"/>
        </w:rPr>
        <w:t>Por ejemplo, el siguiente ejemplo lista de manera incorrecta la ayuda estatal para estudiantes que no recibieron la subvención.</w:t>
      </w:r>
    </w:p>
    <w:tbl>
      <w:tblPr>
        <w:tblStyle w:val="TableGrid4"/>
        <w:tblW w:w="9715" w:type="dxa"/>
        <w:jc w:val="center"/>
        <w:tblLook w:val="04A0" w:firstRow="1" w:lastRow="0" w:firstColumn="1" w:lastColumn="0" w:noHBand="0" w:noVBand="1"/>
      </w:tblPr>
      <w:tblGrid>
        <w:gridCol w:w="1514"/>
        <w:gridCol w:w="2132"/>
        <w:gridCol w:w="1954"/>
        <w:gridCol w:w="2914"/>
        <w:gridCol w:w="1201"/>
      </w:tblGrid>
      <w:tr w:rsidRPr="00E22D2F" w:rsidR="00E22D2F" w:rsidTr="00E22D2F" w14:paraId="11B0B49A" w14:textId="77777777">
        <w:trPr>
          <w:jc w:val="center"/>
        </w:trPr>
        <w:tc>
          <w:tcPr>
            <w:tcW w:w="1525" w:type="dxa"/>
          </w:tcPr>
          <w:p w:rsidRPr="00E22D2F" w:rsidR="00E22D2F" w:rsidP="00E22D2F" w:rsidRDefault="00E22D2F" w14:paraId="32EF945A" w14:textId="77777777">
            <w:pPr>
              <w:rPr>
                <w:szCs w:val="24"/>
              </w:rPr>
            </w:pPr>
          </w:p>
        </w:tc>
        <w:tc>
          <w:tcPr>
            <w:tcW w:w="2160" w:type="dxa"/>
          </w:tcPr>
          <w:p w:rsidRPr="00E22D2F" w:rsidR="00E22D2F" w:rsidP="00E22D2F" w:rsidRDefault="00E22D2F" w14:paraId="2C1AFF56" w14:textId="77777777">
            <w:pPr>
              <w:rPr>
                <w:b/>
                <w:bCs/>
                <w:szCs w:val="24"/>
              </w:rPr>
            </w:pPr>
            <w:r w:rsidRPr="00E22D2F">
              <w:rPr>
                <w:b/>
                <w:bCs/>
                <w:szCs w:val="24"/>
              </w:rPr>
              <w:t xml:space="preserve">¿Tuvo el estudiante ayuda económica estatal para el año de ayuda económica 2019-2020? </w:t>
            </w:r>
          </w:p>
        </w:tc>
        <w:tc>
          <w:tcPr>
            <w:tcW w:w="1980" w:type="dxa"/>
          </w:tcPr>
          <w:p w:rsidRPr="00E22D2F" w:rsidR="00E22D2F" w:rsidP="00E22D2F" w:rsidRDefault="00E22D2F" w14:paraId="22C25A64" w14:textId="77777777">
            <w:pPr>
              <w:rPr>
                <w:b/>
                <w:bCs/>
                <w:szCs w:val="24"/>
              </w:rPr>
            </w:pPr>
            <w:r w:rsidRPr="00E22D2F">
              <w:rPr>
                <w:b/>
                <w:bCs/>
                <w:szCs w:val="24"/>
              </w:rPr>
              <w:t>Nombre del programa de ayuda estatal (</w:t>
            </w:r>
            <w:r w:rsidRPr="00E22D2F">
              <w:rPr>
                <w:b/>
                <w:bCs/>
                <w:i/>
                <w:iCs/>
                <w:szCs w:val="24"/>
              </w:rPr>
              <w:t>State Aid Program Name</w:t>
            </w:r>
            <w:r w:rsidRPr="00E22D2F">
              <w:rPr>
                <w:b/>
                <w:bCs/>
                <w:szCs w:val="24"/>
              </w:rPr>
              <w:t>) 1</w:t>
            </w:r>
          </w:p>
        </w:tc>
        <w:tc>
          <w:tcPr>
            <w:tcW w:w="2970" w:type="dxa"/>
          </w:tcPr>
          <w:p w:rsidRPr="00E22D2F" w:rsidR="00E22D2F" w:rsidP="00E22D2F" w:rsidRDefault="00E22D2F" w14:paraId="15126122" w14:textId="77777777">
            <w:pPr>
              <w:rPr>
                <w:b/>
                <w:bCs/>
                <w:szCs w:val="24"/>
              </w:rPr>
            </w:pPr>
            <w:r w:rsidRPr="00E22D2F">
              <w:rPr>
                <w:b/>
                <w:bCs/>
                <w:szCs w:val="24"/>
              </w:rPr>
              <w:t>Tipo de programa de ayuda estatal (</w:t>
            </w:r>
            <w:r w:rsidRPr="00E22D2F">
              <w:rPr>
                <w:b/>
                <w:bCs/>
                <w:i/>
                <w:iCs/>
                <w:szCs w:val="24"/>
              </w:rPr>
              <w:t>State Aid Program Type</w:t>
            </w:r>
            <w:r w:rsidRPr="00E22D2F">
              <w:rPr>
                <w:b/>
                <w:bCs/>
                <w:szCs w:val="24"/>
              </w:rPr>
              <w:t>) 1</w:t>
            </w:r>
          </w:p>
        </w:tc>
        <w:tc>
          <w:tcPr>
            <w:tcW w:w="1080" w:type="dxa"/>
          </w:tcPr>
          <w:p w:rsidRPr="00E22D2F" w:rsidR="00E22D2F" w:rsidP="00E22D2F" w:rsidRDefault="00E22D2F" w14:paraId="7D250EAB" w14:textId="77777777">
            <w:pPr>
              <w:rPr>
                <w:b/>
                <w:bCs/>
                <w:szCs w:val="24"/>
              </w:rPr>
            </w:pPr>
            <w:r w:rsidRPr="00E22D2F">
              <w:rPr>
                <w:b/>
                <w:bCs/>
                <w:szCs w:val="24"/>
              </w:rPr>
              <w:t>Cantidad del programa de ayuda estatal (</w:t>
            </w:r>
            <w:r w:rsidRPr="00E22D2F">
              <w:rPr>
                <w:b/>
                <w:bCs/>
                <w:i/>
                <w:iCs/>
                <w:szCs w:val="24"/>
              </w:rPr>
              <w:t>State Aid Program Amount</w:t>
            </w:r>
            <w:r w:rsidRPr="00E22D2F">
              <w:rPr>
                <w:b/>
                <w:bCs/>
                <w:szCs w:val="24"/>
              </w:rPr>
              <w:t>) 1</w:t>
            </w:r>
          </w:p>
        </w:tc>
      </w:tr>
      <w:tr w:rsidRPr="00E22D2F" w:rsidR="00E22D2F" w:rsidTr="00E22D2F" w14:paraId="36C06CB1" w14:textId="77777777">
        <w:trPr>
          <w:jc w:val="center"/>
        </w:trPr>
        <w:tc>
          <w:tcPr>
            <w:tcW w:w="1525" w:type="dxa"/>
            <w:vAlign w:val="center"/>
          </w:tcPr>
          <w:p w:rsidRPr="00E22D2F" w:rsidR="00E22D2F" w:rsidP="00E22D2F" w:rsidRDefault="00E22D2F" w14:paraId="430D42CC" w14:textId="77777777">
            <w:pPr>
              <w:rPr>
                <w:szCs w:val="24"/>
              </w:rPr>
            </w:pPr>
            <w:r w:rsidRPr="00E22D2F">
              <w:rPr>
                <w:szCs w:val="24"/>
              </w:rPr>
              <w:t>Estudiante (</w:t>
            </w:r>
            <w:r w:rsidRPr="00E22D2F">
              <w:rPr>
                <w:i/>
                <w:iCs/>
                <w:szCs w:val="24"/>
              </w:rPr>
              <w:t>Student</w:t>
            </w:r>
            <w:r w:rsidRPr="00E22D2F">
              <w:rPr>
                <w:szCs w:val="24"/>
              </w:rPr>
              <w:t>) 1</w:t>
            </w:r>
          </w:p>
        </w:tc>
        <w:tc>
          <w:tcPr>
            <w:tcW w:w="2160" w:type="dxa"/>
            <w:vAlign w:val="center"/>
          </w:tcPr>
          <w:p w:rsidRPr="00E22D2F" w:rsidR="00E22D2F" w:rsidP="00E22D2F" w:rsidRDefault="00E22D2F" w14:paraId="6EC8778E" w14:textId="77777777">
            <w:pPr>
              <w:rPr>
                <w:szCs w:val="24"/>
              </w:rPr>
            </w:pPr>
            <w:r w:rsidRPr="00E22D2F">
              <w:rPr>
                <w:szCs w:val="24"/>
              </w:rPr>
              <w:t>Sí</w:t>
            </w:r>
          </w:p>
        </w:tc>
        <w:tc>
          <w:tcPr>
            <w:tcW w:w="1980" w:type="dxa"/>
            <w:vAlign w:val="center"/>
          </w:tcPr>
          <w:p w:rsidRPr="00E22D2F" w:rsidR="00E22D2F" w:rsidP="00E22D2F" w:rsidRDefault="00E22D2F" w14:paraId="1B9F6E8F" w14:textId="77777777">
            <w:pPr>
              <w:rPr>
                <w:szCs w:val="24"/>
              </w:rPr>
            </w:pPr>
            <w:r w:rsidRPr="00E22D2F">
              <w:rPr>
                <w:szCs w:val="24"/>
              </w:rPr>
              <w:t>Beca GA HOPE (</w:t>
            </w:r>
            <w:r w:rsidRPr="00E22D2F">
              <w:rPr>
                <w:i/>
                <w:iCs/>
                <w:szCs w:val="24"/>
              </w:rPr>
              <w:t>GA HOPE Scholarship)</w:t>
            </w:r>
          </w:p>
        </w:tc>
        <w:tc>
          <w:tcPr>
            <w:tcW w:w="2970" w:type="dxa"/>
            <w:vAlign w:val="center"/>
          </w:tcPr>
          <w:p w:rsidRPr="00E22D2F" w:rsidR="00E22D2F" w:rsidP="00E22D2F" w:rsidRDefault="00E22D2F" w14:paraId="4E61340C" w14:textId="77777777">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rsidRPr="00E22D2F" w:rsidR="00E22D2F" w:rsidP="00E22D2F" w:rsidRDefault="00E22D2F" w14:paraId="021690DF" w14:textId="77777777">
            <w:pPr>
              <w:rPr>
                <w:szCs w:val="24"/>
              </w:rPr>
            </w:pPr>
            <w:r w:rsidRPr="00E22D2F">
              <w:rPr>
                <w:szCs w:val="24"/>
              </w:rPr>
              <w:t>2152</w:t>
            </w:r>
          </w:p>
        </w:tc>
      </w:tr>
      <w:tr w:rsidRPr="00E22D2F" w:rsidR="00E22D2F" w:rsidTr="00E22D2F" w14:paraId="388B0EEB" w14:textId="77777777">
        <w:trPr>
          <w:jc w:val="center"/>
        </w:trPr>
        <w:tc>
          <w:tcPr>
            <w:tcW w:w="1525" w:type="dxa"/>
            <w:vAlign w:val="center"/>
          </w:tcPr>
          <w:p w:rsidRPr="00E22D2F" w:rsidR="00E22D2F" w:rsidP="00E22D2F" w:rsidRDefault="00E22D2F" w14:paraId="0F168631" w14:textId="77777777">
            <w:pPr>
              <w:rPr>
                <w:szCs w:val="24"/>
              </w:rPr>
            </w:pPr>
            <w:r w:rsidRPr="00E22D2F">
              <w:rPr>
                <w:szCs w:val="24"/>
              </w:rPr>
              <w:t>Estudiante (</w:t>
            </w:r>
            <w:r w:rsidRPr="00E22D2F">
              <w:rPr>
                <w:i/>
                <w:iCs/>
                <w:szCs w:val="24"/>
              </w:rPr>
              <w:t>Student</w:t>
            </w:r>
            <w:r w:rsidRPr="00E22D2F">
              <w:rPr>
                <w:szCs w:val="24"/>
              </w:rPr>
              <w:t>) 2</w:t>
            </w:r>
          </w:p>
        </w:tc>
        <w:tc>
          <w:tcPr>
            <w:tcW w:w="2160" w:type="dxa"/>
            <w:vAlign w:val="center"/>
          </w:tcPr>
          <w:p w:rsidRPr="00E22D2F" w:rsidR="00E22D2F" w:rsidP="00E22D2F" w:rsidRDefault="00E22D2F" w14:paraId="6E26BFA5" w14:textId="77777777">
            <w:pPr>
              <w:rPr>
                <w:szCs w:val="24"/>
              </w:rPr>
            </w:pPr>
            <w:r w:rsidRPr="00E22D2F">
              <w:rPr>
                <w:szCs w:val="24"/>
              </w:rPr>
              <w:t>No</w:t>
            </w:r>
          </w:p>
        </w:tc>
        <w:tc>
          <w:tcPr>
            <w:tcW w:w="1980" w:type="dxa"/>
            <w:vAlign w:val="center"/>
          </w:tcPr>
          <w:p w:rsidRPr="00E22D2F" w:rsidR="00E22D2F" w:rsidP="00E22D2F" w:rsidRDefault="00E22D2F" w14:paraId="5F92FF78" w14:textId="77777777">
            <w:pPr>
              <w:rPr>
                <w:szCs w:val="24"/>
              </w:rPr>
            </w:pPr>
            <w:r w:rsidRPr="00E22D2F">
              <w:rPr>
                <w:szCs w:val="24"/>
              </w:rPr>
              <w:t>Beca GA HOPE (</w:t>
            </w:r>
            <w:r w:rsidRPr="00E22D2F">
              <w:rPr>
                <w:i/>
                <w:iCs/>
                <w:szCs w:val="24"/>
              </w:rPr>
              <w:t>GA HOPE Scholarship)</w:t>
            </w:r>
          </w:p>
        </w:tc>
        <w:tc>
          <w:tcPr>
            <w:tcW w:w="2970" w:type="dxa"/>
            <w:vAlign w:val="center"/>
          </w:tcPr>
          <w:p w:rsidRPr="00E22D2F" w:rsidR="00E22D2F" w:rsidP="00E22D2F" w:rsidRDefault="00E22D2F" w14:paraId="255F9967" w14:textId="77777777">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rsidRPr="00E22D2F" w:rsidR="00E22D2F" w:rsidP="00E22D2F" w:rsidRDefault="00E22D2F" w14:paraId="5F8CD317" w14:textId="77777777">
            <w:pPr>
              <w:rPr>
                <w:szCs w:val="24"/>
              </w:rPr>
            </w:pPr>
            <w:r w:rsidRPr="00E22D2F">
              <w:rPr>
                <w:szCs w:val="24"/>
              </w:rPr>
              <w:t>0</w:t>
            </w:r>
          </w:p>
        </w:tc>
      </w:tr>
      <w:tr w:rsidRPr="00E22D2F" w:rsidR="00E22D2F" w:rsidTr="00E22D2F" w14:paraId="2BF52147" w14:textId="77777777">
        <w:trPr>
          <w:jc w:val="center"/>
        </w:trPr>
        <w:tc>
          <w:tcPr>
            <w:tcW w:w="1525" w:type="dxa"/>
            <w:vAlign w:val="center"/>
          </w:tcPr>
          <w:p w:rsidRPr="00E22D2F" w:rsidR="00E22D2F" w:rsidP="00E22D2F" w:rsidRDefault="00E22D2F" w14:paraId="49C826FC" w14:textId="77777777">
            <w:pPr>
              <w:rPr>
                <w:szCs w:val="24"/>
              </w:rPr>
            </w:pPr>
            <w:r w:rsidRPr="00E22D2F">
              <w:rPr>
                <w:szCs w:val="24"/>
              </w:rPr>
              <w:t>Estudiante (</w:t>
            </w:r>
            <w:r w:rsidRPr="00E22D2F">
              <w:rPr>
                <w:i/>
                <w:iCs/>
                <w:szCs w:val="24"/>
              </w:rPr>
              <w:t>Student</w:t>
            </w:r>
            <w:r w:rsidRPr="00E22D2F">
              <w:rPr>
                <w:szCs w:val="24"/>
              </w:rPr>
              <w:t>) 3</w:t>
            </w:r>
          </w:p>
        </w:tc>
        <w:tc>
          <w:tcPr>
            <w:tcW w:w="2160" w:type="dxa"/>
            <w:vAlign w:val="center"/>
          </w:tcPr>
          <w:p w:rsidRPr="00E22D2F" w:rsidR="00E22D2F" w:rsidP="00E22D2F" w:rsidRDefault="00E22D2F" w14:paraId="1E8C74AE" w14:textId="77777777">
            <w:pPr>
              <w:rPr>
                <w:szCs w:val="24"/>
              </w:rPr>
            </w:pPr>
            <w:r w:rsidRPr="00E22D2F">
              <w:rPr>
                <w:szCs w:val="24"/>
              </w:rPr>
              <w:t>Sí</w:t>
            </w:r>
          </w:p>
        </w:tc>
        <w:tc>
          <w:tcPr>
            <w:tcW w:w="1980" w:type="dxa"/>
            <w:vAlign w:val="center"/>
          </w:tcPr>
          <w:p w:rsidRPr="00E22D2F" w:rsidR="00E22D2F" w:rsidP="00E22D2F" w:rsidRDefault="00E22D2F" w14:paraId="0D64F69B" w14:textId="77777777">
            <w:pPr>
              <w:rPr>
                <w:szCs w:val="24"/>
              </w:rPr>
            </w:pPr>
            <w:r w:rsidRPr="00E22D2F">
              <w:rPr>
                <w:szCs w:val="24"/>
              </w:rPr>
              <w:t>Beca GA HOPE (</w:t>
            </w:r>
            <w:r w:rsidRPr="00E22D2F">
              <w:rPr>
                <w:i/>
                <w:iCs/>
                <w:szCs w:val="24"/>
              </w:rPr>
              <w:t>GA HOPE Scholarship)</w:t>
            </w:r>
          </w:p>
        </w:tc>
        <w:tc>
          <w:tcPr>
            <w:tcW w:w="2970" w:type="dxa"/>
            <w:vAlign w:val="center"/>
          </w:tcPr>
          <w:p w:rsidRPr="00E22D2F" w:rsidR="00E22D2F" w:rsidP="00E22D2F" w:rsidRDefault="00E22D2F" w14:paraId="75553F0B" w14:textId="77777777">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rsidRPr="00E22D2F" w:rsidR="00E22D2F" w:rsidP="00E22D2F" w:rsidRDefault="00E22D2F" w14:paraId="626085AD" w14:textId="77777777">
            <w:pPr>
              <w:rPr>
                <w:szCs w:val="24"/>
              </w:rPr>
            </w:pPr>
            <w:r w:rsidRPr="00E22D2F">
              <w:rPr>
                <w:szCs w:val="24"/>
              </w:rPr>
              <w:t>1077</w:t>
            </w:r>
          </w:p>
        </w:tc>
      </w:tr>
      <w:tr w:rsidRPr="00E22D2F" w:rsidR="00E22D2F" w:rsidTr="00E22D2F" w14:paraId="361DBC68" w14:textId="77777777">
        <w:trPr>
          <w:jc w:val="center"/>
        </w:trPr>
        <w:tc>
          <w:tcPr>
            <w:tcW w:w="1525" w:type="dxa"/>
            <w:vAlign w:val="center"/>
          </w:tcPr>
          <w:p w:rsidRPr="00E22D2F" w:rsidR="00E22D2F" w:rsidP="00E22D2F" w:rsidRDefault="00E22D2F" w14:paraId="760A7C0D" w14:textId="77777777">
            <w:pPr>
              <w:rPr>
                <w:szCs w:val="24"/>
              </w:rPr>
            </w:pPr>
            <w:r w:rsidRPr="00E22D2F">
              <w:rPr>
                <w:szCs w:val="24"/>
              </w:rPr>
              <w:t>Estudiante (</w:t>
            </w:r>
            <w:r w:rsidRPr="00E22D2F">
              <w:rPr>
                <w:i/>
                <w:iCs/>
                <w:szCs w:val="24"/>
              </w:rPr>
              <w:t>Student</w:t>
            </w:r>
            <w:r w:rsidRPr="00E22D2F">
              <w:rPr>
                <w:szCs w:val="24"/>
              </w:rPr>
              <w:t>) 4</w:t>
            </w:r>
          </w:p>
        </w:tc>
        <w:tc>
          <w:tcPr>
            <w:tcW w:w="2160" w:type="dxa"/>
            <w:vAlign w:val="center"/>
          </w:tcPr>
          <w:p w:rsidRPr="00E22D2F" w:rsidR="00E22D2F" w:rsidP="00E22D2F" w:rsidRDefault="00E22D2F" w14:paraId="0B460812" w14:textId="77777777">
            <w:pPr>
              <w:rPr>
                <w:szCs w:val="24"/>
              </w:rPr>
            </w:pPr>
            <w:r w:rsidRPr="00E22D2F">
              <w:rPr>
                <w:szCs w:val="24"/>
              </w:rPr>
              <w:t>No</w:t>
            </w:r>
          </w:p>
        </w:tc>
        <w:tc>
          <w:tcPr>
            <w:tcW w:w="1980" w:type="dxa"/>
            <w:vAlign w:val="center"/>
          </w:tcPr>
          <w:p w:rsidRPr="00E22D2F" w:rsidR="00E22D2F" w:rsidP="00E22D2F" w:rsidRDefault="00E22D2F" w14:paraId="18B04C12" w14:textId="77777777">
            <w:pPr>
              <w:rPr>
                <w:szCs w:val="24"/>
              </w:rPr>
            </w:pPr>
            <w:r w:rsidRPr="00E22D2F">
              <w:rPr>
                <w:szCs w:val="24"/>
              </w:rPr>
              <w:t>Beca GA HOPE (</w:t>
            </w:r>
            <w:r w:rsidRPr="00E22D2F">
              <w:rPr>
                <w:i/>
                <w:iCs/>
                <w:szCs w:val="24"/>
              </w:rPr>
              <w:t>GA HOPE Scholarship)</w:t>
            </w:r>
          </w:p>
        </w:tc>
        <w:tc>
          <w:tcPr>
            <w:tcW w:w="2970" w:type="dxa"/>
            <w:vAlign w:val="center"/>
          </w:tcPr>
          <w:p w:rsidRPr="00E22D2F" w:rsidR="00E22D2F" w:rsidP="00E22D2F" w:rsidRDefault="00E22D2F" w14:paraId="3E63047D" w14:textId="77777777">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rsidRPr="00E22D2F" w:rsidR="00E22D2F" w:rsidP="00E22D2F" w:rsidRDefault="00E22D2F" w14:paraId="77B000DB" w14:textId="77777777">
            <w:pPr>
              <w:rPr>
                <w:szCs w:val="24"/>
              </w:rPr>
            </w:pPr>
            <w:r w:rsidRPr="00E22D2F">
              <w:rPr>
                <w:szCs w:val="24"/>
              </w:rPr>
              <w:t>0</w:t>
            </w:r>
          </w:p>
        </w:tc>
      </w:tr>
    </w:tbl>
    <w:p w:rsidRPr="00E22D2F" w:rsidR="00E22D2F" w:rsidP="00E22D2F" w:rsidRDefault="00E22D2F" w14:paraId="2DD1BC85" w14:textId="77777777">
      <w:pPr>
        <w:spacing w:after="160" w:line="259" w:lineRule="auto"/>
        <w:ind w:left="720"/>
        <w:contextualSpacing/>
        <w:rPr>
          <w:rFonts w:cs="Arial"/>
          <w:bCs/>
          <w:szCs w:val="24"/>
        </w:rPr>
      </w:pPr>
    </w:p>
    <w:p w:rsidRPr="00E22D2F" w:rsidR="00E22D2F" w:rsidP="00E22D2F" w:rsidRDefault="00E22D2F" w14:paraId="623A12E1" w14:textId="77777777">
      <w:pPr>
        <w:spacing w:after="160" w:line="259" w:lineRule="auto"/>
        <w:ind w:left="720"/>
        <w:contextualSpacing/>
        <w:rPr>
          <w:bCs/>
          <w:szCs w:val="24"/>
        </w:rPr>
      </w:pPr>
      <w:r w:rsidRPr="00E22D2F">
        <w:rPr>
          <w:bCs/>
          <w:szCs w:val="24"/>
        </w:rPr>
        <w:t>En su lugar, el nombre del programa, tipo y cantidad de los campos se debe dejar en blanco para los estudiantes que no recibieron la ayuda.</w:t>
      </w:r>
    </w:p>
    <w:p w:rsidRPr="00E22D2F" w:rsidR="00E22D2F" w:rsidP="00E22D2F" w:rsidRDefault="00E22D2F" w14:paraId="68F33666" w14:textId="77777777">
      <w:pPr>
        <w:spacing w:after="160" w:line="259" w:lineRule="auto"/>
        <w:ind w:left="720"/>
        <w:contextualSpacing/>
        <w:rPr>
          <w:rFonts w:cs="Arial"/>
          <w:bCs/>
          <w:szCs w:val="24"/>
        </w:rPr>
      </w:pPr>
    </w:p>
    <w:tbl>
      <w:tblPr>
        <w:tblStyle w:val="TableGrid4"/>
        <w:tblW w:w="9715" w:type="dxa"/>
        <w:jc w:val="center"/>
        <w:tblLook w:val="04A0" w:firstRow="1" w:lastRow="0" w:firstColumn="1" w:lastColumn="0" w:noHBand="0" w:noVBand="1"/>
      </w:tblPr>
      <w:tblGrid>
        <w:gridCol w:w="1514"/>
        <w:gridCol w:w="2132"/>
        <w:gridCol w:w="1954"/>
        <w:gridCol w:w="2914"/>
        <w:gridCol w:w="1201"/>
      </w:tblGrid>
      <w:tr w:rsidRPr="00E22D2F" w:rsidR="00E22D2F" w:rsidTr="00E22D2F" w14:paraId="54E1B0FF" w14:textId="77777777">
        <w:trPr>
          <w:jc w:val="center"/>
        </w:trPr>
        <w:tc>
          <w:tcPr>
            <w:tcW w:w="1525" w:type="dxa"/>
          </w:tcPr>
          <w:p w:rsidRPr="00E22D2F" w:rsidR="00E22D2F" w:rsidP="00E22D2F" w:rsidRDefault="00E22D2F" w14:paraId="557AE023" w14:textId="77777777">
            <w:pPr>
              <w:rPr>
                <w:szCs w:val="24"/>
              </w:rPr>
            </w:pPr>
          </w:p>
        </w:tc>
        <w:tc>
          <w:tcPr>
            <w:tcW w:w="2160" w:type="dxa"/>
          </w:tcPr>
          <w:p w:rsidRPr="00E22D2F" w:rsidR="00E22D2F" w:rsidP="00E22D2F" w:rsidRDefault="00E22D2F" w14:paraId="65F58CEF" w14:textId="77777777">
            <w:pPr>
              <w:rPr>
                <w:b/>
                <w:bCs/>
                <w:szCs w:val="24"/>
              </w:rPr>
            </w:pPr>
            <w:r w:rsidRPr="00E22D2F">
              <w:rPr>
                <w:b/>
                <w:bCs/>
                <w:szCs w:val="24"/>
              </w:rPr>
              <w:t>¿Tuvo el estudiante ayuda económica estatal para el año de ayuda económica 2019-2020?</w:t>
            </w:r>
          </w:p>
        </w:tc>
        <w:tc>
          <w:tcPr>
            <w:tcW w:w="1980" w:type="dxa"/>
          </w:tcPr>
          <w:p w:rsidRPr="00E22D2F" w:rsidR="00E22D2F" w:rsidP="00E22D2F" w:rsidRDefault="00E22D2F" w14:paraId="182C8E15" w14:textId="77777777">
            <w:pPr>
              <w:rPr>
                <w:b/>
                <w:bCs/>
                <w:szCs w:val="24"/>
              </w:rPr>
            </w:pPr>
            <w:r w:rsidRPr="00E22D2F">
              <w:rPr>
                <w:b/>
                <w:bCs/>
                <w:szCs w:val="24"/>
              </w:rPr>
              <w:t>Nombre del programa de ayuda estatal (</w:t>
            </w:r>
            <w:r w:rsidRPr="00E22D2F">
              <w:rPr>
                <w:b/>
                <w:bCs/>
                <w:i/>
                <w:iCs/>
                <w:szCs w:val="24"/>
              </w:rPr>
              <w:t>State Aid Program Name</w:t>
            </w:r>
            <w:r w:rsidRPr="00E22D2F">
              <w:rPr>
                <w:b/>
                <w:bCs/>
                <w:szCs w:val="24"/>
              </w:rPr>
              <w:t>) 1</w:t>
            </w:r>
          </w:p>
        </w:tc>
        <w:tc>
          <w:tcPr>
            <w:tcW w:w="2970" w:type="dxa"/>
          </w:tcPr>
          <w:p w:rsidRPr="00E22D2F" w:rsidR="00E22D2F" w:rsidP="00E22D2F" w:rsidRDefault="00E22D2F" w14:paraId="00538CA1" w14:textId="77777777">
            <w:pPr>
              <w:rPr>
                <w:b/>
                <w:bCs/>
                <w:szCs w:val="24"/>
              </w:rPr>
            </w:pPr>
            <w:r w:rsidRPr="00E22D2F">
              <w:rPr>
                <w:b/>
                <w:bCs/>
                <w:szCs w:val="24"/>
              </w:rPr>
              <w:t>Tipo de programa de ayuda estatal (</w:t>
            </w:r>
            <w:r w:rsidRPr="00E22D2F">
              <w:rPr>
                <w:b/>
                <w:bCs/>
                <w:i/>
                <w:iCs/>
                <w:szCs w:val="24"/>
              </w:rPr>
              <w:t>State Aid Program Type</w:t>
            </w:r>
            <w:r w:rsidRPr="00E22D2F">
              <w:rPr>
                <w:b/>
                <w:bCs/>
                <w:szCs w:val="24"/>
              </w:rPr>
              <w:t>) 1</w:t>
            </w:r>
          </w:p>
        </w:tc>
        <w:tc>
          <w:tcPr>
            <w:tcW w:w="1080" w:type="dxa"/>
          </w:tcPr>
          <w:p w:rsidRPr="00E22D2F" w:rsidR="00E22D2F" w:rsidP="00E22D2F" w:rsidRDefault="00E22D2F" w14:paraId="2046BD87" w14:textId="77777777">
            <w:pPr>
              <w:rPr>
                <w:b/>
                <w:bCs/>
                <w:szCs w:val="24"/>
              </w:rPr>
            </w:pPr>
            <w:r w:rsidRPr="00E22D2F">
              <w:rPr>
                <w:b/>
                <w:bCs/>
                <w:szCs w:val="24"/>
              </w:rPr>
              <w:t>Cantidad del programa de ayuda estatal (</w:t>
            </w:r>
            <w:r w:rsidRPr="00E22D2F">
              <w:rPr>
                <w:b/>
                <w:bCs/>
                <w:i/>
                <w:iCs/>
                <w:szCs w:val="24"/>
              </w:rPr>
              <w:t>State Aid Program Amount</w:t>
            </w:r>
            <w:r w:rsidRPr="00E22D2F">
              <w:rPr>
                <w:b/>
                <w:bCs/>
                <w:szCs w:val="24"/>
              </w:rPr>
              <w:t>) 1</w:t>
            </w:r>
          </w:p>
        </w:tc>
      </w:tr>
      <w:tr w:rsidRPr="00E22D2F" w:rsidR="00E22D2F" w:rsidTr="00E22D2F" w14:paraId="3C9D96FD" w14:textId="77777777">
        <w:trPr>
          <w:jc w:val="center"/>
        </w:trPr>
        <w:tc>
          <w:tcPr>
            <w:tcW w:w="1525" w:type="dxa"/>
            <w:vAlign w:val="center"/>
          </w:tcPr>
          <w:p w:rsidRPr="00E22D2F" w:rsidR="00E22D2F" w:rsidP="00E22D2F" w:rsidRDefault="00E22D2F" w14:paraId="714FFD67" w14:textId="77777777">
            <w:pPr>
              <w:rPr>
                <w:szCs w:val="24"/>
              </w:rPr>
            </w:pPr>
            <w:r w:rsidRPr="00E22D2F">
              <w:rPr>
                <w:szCs w:val="24"/>
              </w:rPr>
              <w:t>Estudiante (</w:t>
            </w:r>
            <w:r w:rsidRPr="00E22D2F">
              <w:rPr>
                <w:i/>
                <w:iCs/>
                <w:szCs w:val="24"/>
              </w:rPr>
              <w:t>Student</w:t>
            </w:r>
            <w:r w:rsidRPr="00E22D2F">
              <w:rPr>
                <w:szCs w:val="24"/>
              </w:rPr>
              <w:t>) 1</w:t>
            </w:r>
          </w:p>
        </w:tc>
        <w:tc>
          <w:tcPr>
            <w:tcW w:w="2160" w:type="dxa"/>
            <w:vAlign w:val="center"/>
          </w:tcPr>
          <w:p w:rsidRPr="00E22D2F" w:rsidR="00E22D2F" w:rsidP="00E22D2F" w:rsidRDefault="00E22D2F" w14:paraId="24B93F4C" w14:textId="77777777">
            <w:pPr>
              <w:rPr>
                <w:szCs w:val="24"/>
              </w:rPr>
            </w:pPr>
            <w:r w:rsidRPr="00E22D2F">
              <w:rPr>
                <w:szCs w:val="24"/>
              </w:rPr>
              <w:t>Sí</w:t>
            </w:r>
          </w:p>
        </w:tc>
        <w:tc>
          <w:tcPr>
            <w:tcW w:w="1980" w:type="dxa"/>
            <w:vAlign w:val="center"/>
          </w:tcPr>
          <w:p w:rsidRPr="00E22D2F" w:rsidR="00E22D2F" w:rsidP="00E22D2F" w:rsidRDefault="00E22D2F" w14:paraId="71BE0938" w14:textId="77777777">
            <w:pPr>
              <w:rPr>
                <w:szCs w:val="24"/>
              </w:rPr>
            </w:pPr>
            <w:r w:rsidRPr="00E22D2F">
              <w:rPr>
                <w:szCs w:val="24"/>
              </w:rPr>
              <w:t>Beca GA HOPE (</w:t>
            </w:r>
            <w:r w:rsidRPr="00E22D2F">
              <w:rPr>
                <w:i/>
                <w:iCs/>
                <w:szCs w:val="24"/>
              </w:rPr>
              <w:t>GA HOPE Scholarship)</w:t>
            </w:r>
          </w:p>
        </w:tc>
        <w:tc>
          <w:tcPr>
            <w:tcW w:w="2970" w:type="dxa"/>
            <w:vAlign w:val="center"/>
          </w:tcPr>
          <w:p w:rsidRPr="00E22D2F" w:rsidR="00E22D2F" w:rsidP="00E22D2F" w:rsidRDefault="00E22D2F" w14:paraId="2274958B" w14:textId="77777777">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rsidRPr="00E22D2F" w:rsidR="00E22D2F" w:rsidP="00E22D2F" w:rsidRDefault="00E22D2F" w14:paraId="6D99B40F" w14:textId="77777777">
            <w:pPr>
              <w:rPr>
                <w:szCs w:val="24"/>
              </w:rPr>
            </w:pPr>
            <w:r w:rsidRPr="00E22D2F">
              <w:rPr>
                <w:szCs w:val="24"/>
              </w:rPr>
              <w:t>2152</w:t>
            </w:r>
          </w:p>
        </w:tc>
      </w:tr>
      <w:tr w:rsidRPr="00E22D2F" w:rsidR="00E22D2F" w:rsidTr="00E22D2F" w14:paraId="160C5F44" w14:textId="77777777">
        <w:trPr>
          <w:jc w:val="center"/>
        </w:trPr>
        <w:tc>
          <w:tcPr>
            <w:tcW w:w="1525" w:type="dxa"/>
            <w:vAlign w:val="center"/>
          </w:tcPr>
          <w:p w:rsidRPr="00E22D2F" w:rsidR="00E22D2F" w:rsidP="00E22D2F" w:rsidRDefault="00E22D2F" w14:paraId="04B6455A" w14:textId="77777777">
            <w:pPr>
              <w:rPr>
                <w:szCs w:val="24"/>
              </w:rPr>
            </w:pPr>
            <w:r w:rsidRPr="00E22D2F">
              <w:rPr>
                <w:szCs w:val="24"/>
              </w:rPr>
              <w:t>Estudiante (</w:t>
            </w:r>
            <w:r w:rsidRPr="00E22D2F">
              <w:rPr>
                <w:i/>
                <w:iCs/>
                <w:szCs w:val="24"/>
              </w:rPr>
              <w:t>Student</w:t>
            </w:r>
            <w:r w:rsidRPr="00E22D2F">
              <w:rPr>
                <w:szCs w:val="24"/>
              </w:rPr>
              <w:t>) 2</w:t>
            </w:r>
          </w:p>
        </w:tc>
        <w:tc>
          <w:tcPr>
            <w:tcW w:w="2160" w:type="dxa"/>
            <w:vAlign w:val="center"/>
          </w:tcPr>
          <w:p w:rsidRPr="00E22D2F" w:rsidR="00E22D2F" w:rsidP="00E22D2F" w:rsidRDefault="00E22D2F" w14:paraId="5F8F2E36" w14:textId="77777777">
            <w:pPr>
              <w:rPr>
                <w:szCs w:val="24"/>
              </w:rPr>
            </w:pPr>
            <w:r w:rsidRPr="00E22D2F">
              <w:rPr>
                <w:szCs w:val="24"/>
              </w:rPr>
              <w:t>No</w:t>
            </w:r>
          </w:p>
        </w:tc>
        <w:tc>
          <w:tcPr>
            <w:tcW w:w="1980" w:type="dxa"/>
            <w:vAlign w:val="center"/>
          </w:tcPr>
          <w:p w:rsidRPr="00E22D2F" w:rsidR="00E22D2F" w:rsidP="00E22D2F" w:rsidRDefault="00E22D2F" w14:paraId="12ECC761" w14:textId="77777777">
            <w:pPr>
              <w:rPr>
                <w:szCs w:val="24"/>
              </w:rPr>
            </w:pPr>
          </w:p>
        </w:tc>
        <w:tc>
          <w:tcPr>
            <w:tcW w:w="2970" w:type="dxa"/>
            <w:vAlign w:val="center"/>
          </w:tcPr>
          <w:p w:rsidRPr="00E22D2F" w:rsidR="00E22D2F" w:rsidP="00E22D2F" w:rsidRDefault="00E22D2F" w14:paraId="20A98E16" w14:textId="77777777">
            <w:pPr>
              <w:rPr>
                <w:szCs w:val="24"/>
              </w:rPr>
            </w:pPr>
          </w:p>
        </w:tc>
        <w:tc>
          <w:tcPr>
            <w:tcW w:w="1080" w:type="dxa"/>
            <w:vAlign w:val="center"/>
          </w:tcPr>
          <w:p w:rsidRPr="00E22D2F" w:rsidR="00E22D2F" w:rsidP="00E22D2F" w:rsidRDefault="00E22D2F" w14:paraId="23BC9E29" w14:textId="77777777">
            <w:pPr>
              <w:rPr>
                <w:szCs w:val="24"/>
              </w:rPr>
            </w:pPr>
          </w:p>
        </w:tc>
      </w:tr>
      <w:tr w:rsidRPr="00E22D2F" w:rsidR="00E22D2F" w:rsidTr="00E22D2F" w14:paraId="71A2D354" w14:textId="77777777">
        <w:trPr>
          <w:jc w:val="center"/>
        </w:trPr>
        <w:tc>
          <w:tcPr>
            <w:tcW w:w="1525" w:type="dxa"/>
            <w:vAlign w:val="center"/>
          </w:tcPr>
          <w:p w:rsidRPr="00E22D2F" w:rsidR="00E22D2F" w:rsidP="00E22D2F" w:rsidRDefault="00E22D2F" w14:paraId="73AF7B68" w14:textId="77777777">
            <w:pPr>
              <w:rPr>
                <w:szCs w:val="24"/>
              </w:rPr>
            </w:pPr>
            <w:r w:rsidRPr="00E22D2F">
              <w:rPr>
                <w:szCs w:val="24"/>
              </w:rPr>
              <w:t>Estudiante (</w:t>
            </w:r>
            <w:r w:rsidRPr="00E22D2F">
              <w:rPr>
                <w:i/>
                <w:iCs/>
                <w:szCs w:val="24"/>
              </w:rPr>
              <w:t>Student</w:t>
            </w:r>
            <w:r w:rsidRPr="00E22D2F">
              <w:rPr>
                <w:szCs w:val="24"/>
              </w:rPr>
              <w:t>) 3</w:t>
            </w:r>
          </w:p>
        </w:tc>
        <w:tc>
          <w:tcPr>
            <w:tcW w:w="2160" w:type="dxa"/>
            <w:vAlign w:val="center"/>
          </w:tcPr>
          <w:p w:rsidRPr="00E22D2F" w:rsidR="00E22D2F" w:rsidP="00E22D2F" w:rsidRDefault="00E22D2F" w14:paraId="2E1E3E77" w14:textId="77777777">
            <w:pPr>
              <w:rPr>
                <w:szCs w:val="24"/>
              </w:rPr>
            </w:pPr>
            <w:r w:rsidRPr="00E22D2F">
              <w:rPr>
                <w:szCs w:val="24"/>
              </w:rPr>
              <w:t>Sí</w:t>
            </w:r>
          </w:p>
        </w:tc>
        <w:tc>
          <w:tcPr>
            <w:tcW w:w="1980" w:type="dxa"/>
            <w:vAlign w:val="center"/>
          </w:tcPr>
          <w:p w:rsidRPr="00E22D2F" w:rsidR="00E22D2F" w:rsidP="00E22D2F" w:rsidRDefault="00E22D2F" w14:paraId="594F3478" w14:textId="77777777">
            <w:pPr>
              <w:rPr>
                <w:szCs w:val="24"/>
              </w:rPr>
            </w:pPr>
            <w:r w:rsidRPr="00E22D2F">
              <w:rPr>
                <w:szCs w:val="24"/>
              </w:rPr>
              <w:t>Beca GA HOPE (</w:t>
            </w:r>
            <w:r w:rsidRPr="00E22D2F">
              <w:rPr>
                <w:i/>
                <w:iCs/>
                <w:szCs w:val="24"/>
              </w:rPr>
              <w:t>GA HOPE Scholarship)</w:t>
            </w:r>
          </w:p>
        </w:tc>
        <w:tc>
          <w:tcPr>
            <w:tcW w:w="2970" w:type="dxa"/>
            <w:vAlign w:val="center"/>
          </w:tcPr>
          <w:p w:rsidRPr="00E22D2F" w:rsidR="00E22D2F" w:rsidP="00E22D2F" w:rsidRDefault="00E22D2F" w14:paraId="4E9CC63F" w14:textId="77777777">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rsidRPr="00E22D2F" w:rsidR="00E22D2F" w:rsidP="00E22D2F" w:rsidRDefault="00E22D2F" w14:paraId="6F6E32E1" w14:textId="77777777">
            <w:pPr>
              <w:rPr>
                <w:szCs w:val="24"/>
              </w:rPr>
            </w:pPr>
            <w:r w:rsidRPr="00E22D2F">
              <w:rPr>
                <w:szCs w:val="24"/>
              </w:rPr>
              <w:t>1077</w:t>
            </w:r>
          </w:p>
        </w:tc>
      </w:tr>
      <w:tr w:rsidRPr="00E22D2F" w:rsidR="00E22D2F" w:rsidTr="00E22D2F" w14:paraId="50566208" w14:textId="77777777">
        <w:trPr>
          <w:jc w:val="center"/>
        </w:trPr>
        <w:tc>
          <w:tcPr>
            <w:tcW w:w="1525" w:type="dxa"/>
            <w:vAlign w:val="center"/>
          </w:tcPr>
          <w:p w:rsidRPr="00E22D2F" w:rsidR="00E22D2F" w:rsidP="00E22D2F" w:rsidRDefault="00E22D2F" w14:paraId="0E922572" w14:textId="77777777">
            <w:pPr>
              <w:rPr>
                <w:szCs w:val="24"/>
              </w:rPr>
            </w:pPr>
            <w:r w:rsidRPr="00E22D2F">
              <w:rPr>
                <w:szCs w:val="24"/>
              </w:rPr>
              <w:t>Estudiante (</w:t>
            </w:r>
            <w:r w:rsidRPr="00E22D2F">
              <w:rPr>
                <w:i/>
                <w:iCs/>
                <w:szCs w:val="24"/>
              </w:rPr>
              <w:t>Student</w:t>
            </w:r>
            <w:r w:rsidRPr="00E22D2F">
              <w:rPr>
                <w:szCs w:val="24"/>
              </w:rPr>
              <w:t>) 4</w:t>
            </w:r>
          </w:p>
        </w:tc>
        <w:tc>
          <w:tcPr>
            <w:tcW w:w="2160" w:type="dxa"/>
            <w:vAlign w:val="center"/>
          </w:tcPr>
          <w:p w:rsidRPr="00E22D2F" w:rsidR="00E22D2F" w:rsidP="00E22D2F" w:rsidRDefault="00E22D2F" w14:paraId="17B3377F" w14:textId="77777777">
            <w:pPr>
              <w:rPr>
                <w:szCs w:val="24"/>
              </w:rPr>
            </w:pPr>
            <w:r w:rsidRPr="00E22D2F">
              <w:rPr>
                <w:szCs w:val="24"/>
              </w:rPr>
              <w:t>No</w:t>
            </w:r>
          </w:p>
        </w:tc>
        <w:tc>
          <w:tcPr>
            <w:tcW w:w="1980" w:type="dxa"/>
            <w:vAlign w:val="center"/>
          </w:tcPr>
          <w:p w:rsidRPr="00E22D2F" w:rsidR="00E22D2F" w:rsidP="00E22D2F" w:rsidRDefault="00E22D2F" w14:paraId="5164B5A3" w14:textId="77777777">
            <w:pPr>
              <w:rPr>
                <w:szCs w:val="24"/>
              </w:rPr>
            </w:pPr>
          </w:p>
        </w:tc>
        <w:tc>
          <w:tcPr>
            <w:tcW w:w="2970" w:type="dxa"/>
            <w:vAlign w:val="center"/>
          </w:tcPr>
          <w:p w:rsidRPr="00E22D2F" w:rsidR="00E22D2F" w:rsidP="00E22D2F" w:rsidRDefault="00E22D2F" w14:paraId="1F991864" w14:textId="77777777">
            <w:pPr>
              <w:rPr>
                <w:szCs w:val="24"/>
              </w:rPr>
            </w:pPr>
          </w:p>
        </w:tc>
        <w:tc>
          <w:tcPr>
            <w:tcW w:w="1080" w:type="dxa"/>
            <w:vAlign w:val="center"/>
          </w:tcPr>
          <w:p w:rsidRPr="00E22D2F" w:rsidR="00E22D2F" w:rsidP="00E22D2F" w:rsidRDefault="00E22D2F" w14:paraId="4F497690" w14:textId="77777777">
            <w:pPr>
              <w:rPr>
                <w:szCs w:val="24"/>
              </w:rPr>
            </w:pPr>
          </w:p>
        </w:tc>
      </w:tr>
    </w:tbl>
    <w:p w:rsidRPr="00E22D2F" w:rsidR="00E22D2F" w:rsidP="00E22D2F" w:rsidRDefault="00E22D2F" w14:paraId="1CFBA014" w14:textId="77777777">
      <w:pPr>
        <w:spacing w:after="160" w:line="259" w:lineRule="auto"/>
        <w:rPr>
          <w:rFonts w:cs="Arial"/>
          <w:szCs w:val="24"/>
        </w:rPr>
      </w:pPr>
    </w:p>
    <w:p w:rsidRPr="00E22D2F" w:rsidR="00E22D2F" w:rsidP="00E22D2F" w:rsidRDefault="00E22D2F" w14:paraId="7C38EA91" w14:textId="77777777">
      <w:pPr>
        <w:spacing w:after="160" w:line="259" w:lineRule="auto"/>
        <w:rPr>
          <w:rFonts w:cs="Arial"/>
          <w:szCs w:val="24"/>
        </w:rPr>
      </w:pPr>
    </w:p>
    <w:p w:rsidRPr="00E22D2F" w:rsidR="00E22D2F" w:rsidP="00E22D2F" w:rsidRDefault="00E22D2F" w14:paraId="2E8BAB92" w14:textId="77777777">
      <w:pPr>
        <w:spacing w:after="160" w:line="259" w:lineRule="auto"/>
        <w:rPr>
          <w:rFonts w:eastAsia="Calibri"/>
          <w:b/>
          <w:bCs/>
          <w:color w:val="365F91"/>
          <w:szCs w:val="24"/>
        </w:rPr>
      </w:pPr>
    </w:p>
    <w:p w:rsidRPr="00E22D2F" w:rsidR="00E22D2F" w:rsidP="00E22D2F" w:rsidRDefault="00E22D2F" w14:paraId="3F41D349" w14:textId="77777777">
      <w:pPr>
        <w:rPr>
          <w:rFonts w:eastAsia="Calibri"/>
          <w:b/>
          <w:bCs/>
          <w:szCs w:val="24"/>
        </w:rPr>
      </w:pPr>
    </w:p>
    <w:p w:rsidRPr="00E22D2F" w:rsidR="00E22D2F" w:rsidP="00E22D2F" w:rsidRDefault="00E22D2F" w14:paraId="5B5369CA" w14:textId="77777777">
      <w:pPr>
        <w:spacing w:after="160" w:line="259" w:lineRule="auto"/>
        <w:rPr>
          <w:szCs w:val="24"/>
        </w:rPr>
      </w:pPr>
      <w:r w:rsidRPr="00E22D2F">
        <w:rPr>
          <w:szCs w:val="24"/>
        </w:rPr>
        <w:br w:type="page"/>
      </w:r>
    </w:p>
    <w:p w:rsidRPr="00E22D2F" w:rsidR="00E22D2F" w:rsidP="00E22D2F" w:rsidRDefault="00E22D2F" w14:paraId="2A0E5528" w14:textId="77777777">
      <w:pPr>
        <w:pStyle w:val="BodyText-noindent"/>
        <w:rPr>
          <w:rFonts w:ascii="Garamond" w:hAnsi="Garamond" w:eastAsia="Calibri"/>
          <w:b/>
          <w:bCs/>
          <w:sz w:val="24"/>
          <w:szCs w:val="24"/>
        </w:rPr>
      </w:pPr>
      <w:r w:rsidRPr="00E22D2F">
        <w:rPr>
          <w:rFonts w:ascii="Garamond" w:hAnsi="Garamond"/>
          <w:b/>
          <w:bCs/>
          <w:sz w:val="24"/>
          <w:szCs w:val="24"/>
        </w:rPr>
        <w:t>Preguntas más frecuentes – Recolección de récords de los estudiantes (</w:t>
      </w:r>
      <w:r w:rsidRPr="00E22D2F">
        <w:rPr>
          <w:rFonts w:ascii="Garamond" w:hAnsi="Garamond"/>
          <w:b/>
          <w:bCs/>
          <w:i/>
          <w:sz w:val="24"/>
          <w:szCs w:val="24"/>
        </w:rPr>
        <w:t>Student Records</w:t>
      </w:r>
      <w:r w:rsidRPr="00E22D2F">
        <w:rPr>
          <w:rFonts w:ascii="Garamond" w:hAnsi="Garamond"/>
          <w:b/>
          <w:bCs/>
          <w:sz w:val="24"/>
          <w:szCs w:val="24"/>
        </w:rPr>
        <w:t xml:space="preserve"> o SR)</w:t>
      </w:r>
    </w:p>
    <w:p w:rsidRPr="00E22D2F" w:rsidR="00E22D2F" w:rsidP="00E22D2F" w:rsidRDefault="00E22D2F" w14:paraId="02E5B328" w14:textId="77777777">
      <w:pPr>
        <w:keepNext/>
        <w:keepLines/>
        <w:spacing w:before="240" w:after="160" w:line="259" w:lineRule="auto"/>
        <w:rPr>
          <w:rFonts w:cs="Arial"/>
          <w:b/>
          <w:color w:val="000000"/>
          <w:szCs w:val="24"/>
        </w:rPr>
      </w:pPr>
      <w:r w:rsidRPr="00E22D2F">
        <w:rPr>
          <w:b/>
          <w:color w:val="000000"/>
          <w:szCs w:val="24"/>
        </w:rPr>
        <w:t>¿Qué datos están solicitando?</w:t>
      </w:r>
    </w:p>
    <w:p w:rsidRPr="00E22D2F" w:rsidR="00E22D2F" w:rsidP="00E22D2F" w:rsidRDefault="00E22D2F" w14:paraId="4116ADEB" w14:textId="77777777">
      <w:pPr>
        <w:keepNext/>
        <w:keepLines/>
        <w:spacing w:after="160" w:line="259" w:lineRule="auto"/>
        <w:rPr>
          <w:rFonts w:cs="Arial"/>
          <w:szCs w:val="24"/>
        </w:rPr>
      </w:pPr>
      <w:r w:rsidRPr="00E22D2F">
        <w:rPr>
          <w:szCs w:val="24"/>
        </w:rPr>
        <w:t>NPSAS solicita datos demográficos de los estudiantes, inscripción, presupuesto (costo de asistencia) y ayuda económica. Para un panorama general de los ítems de los datos solicitados, vea Panorama general de ítems sobre los datos de los récords de los estudiantes (</w:t>
      </w:r>
      <w:r w:rsidRPr="00E22D2F">
        <w:rPr>
          <w:i/>
          <w:iCs/>
          <w:szCs w:val="24"/>
        </w:rPr>
        <w:t>Student Records Data Item Overview</w:t>
      </w:r>
      <w:r w:rsidRPr="00E22D2F">
        <w:rPr>
          <w:szCs w:val="24"/>
        </w:rPr>
        <w:t xml:space="preserve">) de </w:t>
      </w:r>
      <w:r w:rsidRPr="00E22D2F">
        <w:rPr>
          <w:i/>
          <w:iCs/>
          <w:szCs w:val="24"/>
        </w:rPr>
        <w:t>NPSAS:20.</w:t>
      </w:r>
      <w:r w:rsidRPr="00E22D2F">
        <w:rPr>
          <w:szCs w:val="24"/>
        </w:rPr>
        <w:t xml:space="preserve"> Para detalles completos sobre las definiciones de los ítems y las especificaciones de diseño del archivo, vea el Libro de Códigos de NPSAS:20 de los Récords de los Estudiantes (</w:t>
      </w:r>
      <w:r w:rsidRPr="00E22D2F">
        <w:rPr>
          <w:i/>
          <w:iCs/>
          <w:szCs w:val="24"/>
        </w:rPr>
        <w:t>NPSAS:20 Student Records Codebook).</w:t>
      </w:r>
      <w:r w:rsidRPr="00E22D2F">
        <w:rPr>
          <w:szCs w:val="24"/>
        </w:rPr>
        <w:t xml:space="preserve"> Estos documentos están disponibles en la página de Recursos (</w:t>
      </w:r>
      <w:r w:rsidRPr="00E22D2F">
        <w:rPr>
          <w:i/>
          <w:iCs/>
          <w:szCs w:val="24"/>
        </w:rPr>
        <w:t>Resources</w:t>
      </w:r>
      <w:r w:rsidRPr="00E22D2F">
        <w:rPr>
          <w:szCs w:val="24"/>
        </w:rPr>
        <w:t>) en PDP.</w:t>
      </w:r>
    </w:p>
    <w:p w:rsidRPr="00E22D2F" w:rsidR="00E22D2F" w:rsidP="00E22D2F" w:rsidRDefault="00E22D2F" w14:paraId="1E1AE68B" w14:textId="77777777">
      <w:pPr>
        <w:keepNext/>
        <w:keepLines/>
        <w:spacing w:before="240" w:after="160" w:line="259" w:lineRule="auto"/>
        <w:rPr>
          <w:rFonts w:cs="Arial"/>
          <w:b/>
          <w:color w:val="000000"/>
          <w:szCs w:val="24"/>
        </w:rPr>
      </w:pPr>
      <w:r w:rsidRPr="00E22D2F">
        <w:rPr>
          <w:b/>
          <w:color w:val="000000"/>
          <w:szCs w:val="24"/>
        </w:rPr>
        <w:t>¿Dónde puedo encontrar los datos solicitados?</w:t>
      </w:r>
    </w:p>
    <w:p w:rsidRPr="00E22D2F" w:rsidR="00E22D2F" w:rsidP="00E22D2F" w:rsidRDefault="00E22D2F" w14:paraId="090B28A2" w14:textId="77777777">
      <w:pPr>
        <w:keepNext/>
        <w:keepLines/>
        <w:spacing w:after="160" w:line="259" w:lineRule="auto"/>
        <w:rPr>
          <w:rFonts w:cs="Arial"/>
          <w:szCs w:val="24"/>
        </w:rPr>
      </w:pPr>
      <w:r w:rsidRPr="00E22D2F">
        <w:rPr>
          <w:szCs w:val="24"/>
        </w:rPr>
        <w:t>NPSAS solicita datos demográficos de los estudiantes, inscripción, presupuesto (costo de asistencia) y ayuda económica.  Por lo general, esta información se obtiene de la Oficina de investigación institucional, Oficina de admisiones o registro, Tesorería o Oficina Administrativa y/o Oficina de ayuda económica, dependiendo de cómo su institución estructura los sistemas de datos. Es posible que necesite coordinar con varias oficinas de su institución para compilar los datos. Vea el Manual de Récords de los Estudiantes (</w:t>
      </w:r>
      <w:r w:rsidRPr="00E22D2F">
        <w:rPr>
          <w:i/>
          <w:iCs/>
          <w:szCs w:val="24"/>
        </w:rPr>
        <w:t>Student Records Handbook</w:t>
      </w:r>
      <w:r w:rsidRPr="00E22D2F">
        <w:rPr>
          <w:szCs w:val="24"/>
        </w:rPr>
        <w:t xml:space="preserve">) para más detalles sobre los datos solicitados. Si necesita ayuda, puede comunicarse con el servicio de asistencia con sus preguntas al [number] o </w:t>
      </w:r>
      <w:r w:rsidRPr="00E22D2F">
        <w:rPr>
          <w:szCs w:val="24"/>
          <w:u w:val="single"/>
        </w:rPr>
        <w:t>[EMAIL ADDRESS]</w:t>
      </w:r>
      <w:r w:rsidRPr="00E22D2F">
        <w:rPr>
          <w:szCs w:val="24"/>
        </w:rPr>
        <w:t>.</w:t>
      </w:r>
    </w:p>
    <w:p w:rsidRPr="00E22D2F" w:rsidR="00E22D2F" w:rsidP="00E22D2F" w:rsidRDefault="00E22D2F" w14:paraId="0C2282EE" w14:textId="77777777">
      <w:pPr>
        <w:keepNext/>
        <w:keepLines/>
        <w:spacing w:before="240" w:after="160" w:line="259" w:lineRule="auto"/>
        <w:rPr>
          <w:rFonts w:cs="Arial"/>
          <w:b/>
          <w:color w:val="000000"/>
          <w:szCs w:val="24"/>
        </w:rPr>
      </w:pPr>
      <w:r w:rsidRPr="00E22D2F">
        <w:rPr>
          <w:b/>
          <w:color w:val="000000"/>
          <w:szCs w:val="24"/>
        </w:rPr>
        <w:t>¿Qué ha cambiado desde NPSAS:18-AC?</w:t>
      </w:r>
    </w:p>
    <w:p w:rsidRPr="00E22D2F" w:rsidR="00E22D2F" w:rsidP="00E22D2F" w:rsidRDefault="00E22D2F" w14:paraId="2305A128" w14:textId="77777777">
      <w:pPr>
        <w:spacing w:after="160" w:line="259" w:lineRule="auto"/>
        <w:rPr>
          <w:rFonts w:cs="Arial"/>
          <w:szCs w:val="24"/>
        </w:rPr>
      </w:pPr>
      <w:r w:rsidRPr="00E22D2F">
        <w:rPr>
          <w:szCs w:val="24"/>
        </w:rPr>
        <w:t>Si usted participó en NPSAS:18-AC, la recolección de récords de los estudiantes en el 2018, notará algunos cambios en ítems de datos en NPSAS:20. Estos cambios tiene el objetivo de mejorar la calidad de los datos, aclarar las definiciones de los ítems y mejorar las instrucciones. Puede encontrar la lista de cambios en el Libro de Códigos de NPSAS:20 de Récords de los Estudiantes (</w:t>
      </w:r>
      <w:r w:rsidRPr="00E22D2F">
        <w:rPr>
          <w:i/>
          <w:iCs/>
          <w:szCs w:val="24"/>
        </w:rPr>
        <w:t xml:space="preserve">NPSAS:20 Student Records Codebook) </w:t>
      </w:r>
      <w:r w:rsidRPr="00E22D2F">
        <w:rPr>
          <w:szCs w:val="24"/>
        </w:rPr>
        <w:t>y en la página Qué hay de nuevo (</w:t>
      </w:r>
      <w:r w:rsidRPr="00E22D2F">
        <w:rPr>
          <w:i/>
          <w:iCs/>
          <w:szCs w:val="24"/>
        </w:rPr>
        <w:t>What’s New</w:t>
      </w:r>
      <w:r w:rsidRPr="00E22D2F">
        <w:rPr>
          <w:szCs w:val="24"/>
        </w:rPr>
        <w:t xml:space="preserve">) del Manual de Récords de los Estudiantes </w:t>
      </w:r>
      <w:r w:rsidRPr="00E22D2F">
        <w:rPr>
          <w:i/>
          <w:iCs/>
          <w:szCs w:val="24"/>
        </w:rPr>
        <w:t xml:space="preserve">(NPSAS:20 Student Records Handbook), </w:t>
      </w:r>
      <w:r w:rsidRPr="00E22D2F">
        <w:rPr>
          <w:szCs w:val="24"/>
        </w:rPr>
        <w:t>disponible en la página de Recursos (</w:t>
      </w:r>
      <w:r w:rsidRPr="00E22D2F">
        <w:rPr>
          <w:i/>
          <w:iCs/>
          <w:szCs w:val="24"/>
        </w:rPr>
        <w:t>Resources</w:t>
      </w:r>
      <w:r w:rsidRPr="00E22D2F">
        <w:rPr>
          <w:szCs w:val="24"/>
        </w:rPr>
        <w:t>) de PDP.</w:t>
      </w:r>
    </w:p>
    <w:p w:rsidRPr="00E22D2F" w:rsidR="00E22D2F" w:rsidP="00E22D2F" w:rsidRDefault="00E22D2F" w14:paraId="2A0433F4" w14:textId="77777777">
      <w:pPr>
        <w:spacing w:after="160" w:line="259" w:lineRule="auto"/>
        <w:rPr>
          <w:rFonts w:cs="Arial"/>
          <w:b/>
          <w:szCs w:val="24"/>
        </w:rPr>
      </w:pPr>
      <w:r w:rsidRPr="00E22D2F">
        <w:rPr>
          <w:b/>
          <w:szCs w:val="24"/>
        </w:rPr>
        <w:t xml:space="preserve">¿Cuánto tiempo toma la recolección de los datos de récords de los estudiantes para NPSAS:20? </w:t>
      </w:r>
    </w:p>
    <w:p w:rsidRPr="00E22D2F" w:rsidR="00E22D2F" w:rsidP="00E22D2F" w:rsidRDefault="00E22D2F" w14:paraId="7E49E8DC" w14:textId="77777777">
      <w:pPr>
        <w:spacing w:after="160" w:line="259" w:lineRule="auto"/>
        <w:rPr>
          <w:rFonts w:cs="Arial"/>
          <w:szCs w:val="24"/>
        </w:rPr>
      </w:pPr>
      <w:r w:rsidRPr="00E22D2F">
        <w:rPr>
          <w:szCs w:val="24"/>
        </w:rPr>
        <w:t>Estimamos que proporcionar los datos de los récords de los estudiantes tomará un promedio de 30 horas. Si tiene alguna preocupación acerca de la cantidad de tiempo que le toma proporcionar los datos solicitados, puede comunicarse al servicio de asistencia al [number]. RTI trabajará con usted para completar la recolección de datos con éxito.</w:t>
      </w:r>
    </w:p>
    <w:p w:rsidRPr="00E22D2F" w:rsidR="00E22D2F" w:rsidP="00E22D2F" w:rsidRDefault="00E22D2F" w14:paraId="74773C3A" w14:textId="77777777">
      <w:pPr>
        <w:spacing w:after="160" w:line="259" w:lineRule="auto"/>
        <w:rPr>
          <w:rFonts w:cs="Arial"/>
          <w:b/>
          <w:szCs w:val="24"/>
        </w:rPr>
      </w:pPr>
      <w:r w:rsidRPr="00E22D2F">
        <w:rPr>
          <w:b/>
          <w:szCs w:val="24"/>
        </w:rPr>
        <w:t>¿Cómo proporcionamos los datos?</w:t>
      </w:r>
    </w:p>
    <w:p w:rsidRPr="00E22D2F" w:rsidR="00E22D2F" w:rsidP="00E22D2F" w:rsidRDefault="00E22D2F" w14:paraId="1D4E6419" w14:textId="77777777">
      <w:pPr>
        <w:spacing w:line="259" w:lineRule="auto"/>
        <w:rPr>
          <w:rFonts w:cs="Arial"/>
          <w:szCs w:val="24"/>
        </w:rPr>
      </w:pPr>
      <w:r w:rsidRPr="00E22D2F">
        <w:rPr>
          <w:szCs w:val="24"/>
        </w:rPr>
        <w:t>Hay tres métodos o modos, disponibles para proporcionar los récords de los estudiantes a través del sitio Web de PDP:</w:t>
      </w:r>
    </w:p>
    <w:p w:rsidRPr="00E22D2F" w:rsidR="00E22D2F" w:rsidP="00E22D2F" w:rsidRDefault="00E22D2F" w14:paraId="6362E3A1" w14:textId="77777777">
      <w:pPr>
        <w:numPr>
          <w:ilvl w:val="0"/>
          <w:numId w:val="18"/>
        </w:numPr>
        <w:spacing w:after="160" w:line="259" w:lineRule="auto"/>
        <w:contextualSpacing/>
        <w:rPr>
          <w:rFonts w:cs="Arial"/>
          <w:szCs w:val="24"/>
        </w:rPr>
      </w:pPr>
      <w:r w:rsidRPr="00E22D2F">
        <w:rPr>
          <w:szCs w:val="24"/>
        </w:rPr>
        <w:t>Modo Web (Web Mode): tecleando los datos en PDP, un estudiante a la vez</w:t>
      </w:r>
    </w:p>
    <w:p w:rsidRPr="00E22D2F" w:rsidR="00E22D2F" w:rsidP="00E22D2F" w:rsidRDefault="00E22D2F" w14:paraId="63C37B71" w14:textId="77777777">
      <w:pPr>
        <w:numPr>
          <w:ilvl w:val="0"/>
          <w:numId w:val="18"/>
        </w:numPr>
        <w:spacing w:after="160" w:line="259" w:lineRule="auto"/>
        <w:contextualSpacing/>
        <w:rPr>
          <w:rFonts w:cs="Arial"/>
          <w:szCs w:val="24"/>
        </w:rPr>
      </w:pPr>
      <w:r w:rsidRPr="00E22D2F">
        <w:rPr>
          <w:szCs w:val="24"/>
        </w:rPr>
        <w:t>Modo Excel (Excel Mode): llenando y cargando una plantilla Excel</w:t>
      </w:r>
    </w:p>
    <w:p w:rsidRPr="00E22D2F" w:rsidR="00E22D2F" w:rsidP="00E22D2F" w:rsidRDefault="00E22D2F" w14:paraId="5D6383BA" w14:textId="77777777">
      <w:pPr>
        <w:numPr>
          <w:ilvl w:val="0"/>
          <w:numId w:val="18"/>
        </w:numPr>
        <w:spacing w:after="160" w:line="259" w:lineRule="auto"/>
        <w:contextualSpacing/>
        <w:rPr>
          <w:rFonts w:cs="Arial"/>
          <w:szCs w:val="24"/>
        </w:rPr>
      </w:pPr>
      <w:r w:rsidRPr="00E22D2F">
        <w:rPr>
          <w:szCs w:val="24"/>
        </w:rPr>
        <w:t>Modo CSV (CSV Mode): Cargando archivos de datos CSV (valores separados por comas) creados por usted o un programador</w:t>
      </w:r>
    </w:p>
    <w:p w:rsidRPr="00E22D2F" w:rsidR="00E22D2F" w:rsidP="00E22D2F" w:rsidRDefault="00E22D2F" w14:paraId="4DC16311" w14:textId="77777777">
      <w:pPr>
        <w:spacing w:after="160" w:line="259" w:lineRule="auto"/>
        <w:rPr>
          <w:szCs w:val="24"/>
        </w:rPr>
      </w:pPr>
      <w:r w:rsidRPr="00E22D2F">
        <w:rPr>
          <w:szCs w:val="24"/>
        </w:rPr>
        <w:t>Si no puede proporcionar los datos por uno de estos modos, puede comunicarse con nuestro servicio de asistencia para hablar sobre opciones a la medida.</w:t>
      </w:r>
    </w:p>
    <w:p w:rsidRPr="00E22D2F" w:rsidR="00E22D2F" w:rsidP="00E22D2F" w:rsidRDefault="00E22D2F" w14:paraId="0F025D9E" w14:textId="77777777">
      <w:pPr>
        <w:spacing w:after="160" w:line="259" w:lineRule="auto"/>
        <w:rPr>
          <w:rFonts w:cs="Arial"/>
          <w:szCs w:val="24"/>
        </w:rPr>
      </w:pPr>
    </w:p>
    <w:p w:rsidRPr="00E22D2F" w:rsidR="00E22D2F" w:rsidP="00E22D2F" w:rsidRDefault="00E22D2F" w14:paraId="68CE3317" w14:textId="77777777">
      <w:pPr>
        <w:spacing w:after="160" w:line="259" w:lineRule="auto"/>
        <w:rPr>
          <w:rFonts w:cs="Arial"/>
          <w:b/>
          <w:szCs w:val="24"/>
        </w:rPr>
      </w:pPr>
      <w:r w:rsidRPr="00E22D2F">
        <w:rPr>
          <w:b/>
          <w:szCs w:val="24"/>
        </w:rPr>
        <w:t>¿Qué asistencia está disponible del contratista de NCES, RTI International?</w:t>
      </w:r>
    </w:p>
    <w:p w:rsidRPr="00E22D2F" w:rsidR="00E22D2F" w:rsidP="00E22D2F" w:rsidRDefault="00E22D2F" w14:paraId="498AD824" w14:textId="77777777">
      <w:pPr>
        <w:spacing w:after="160" w:line="259" w:lineRule="auto"/>
        <w:rPr>
          <w:szCs w:val="24"/>
        </w:rPr>
      </w:pPr>
      <w:r w:rsidRPr="00E22D2F">
        <w:rPr>
          <w:szCs w:val="24"/>
        </w:rPr>
        <w:t>El servicio de asistencia de NPSAS está disponible para responder preguntas de 9:00 AM a 5:00 PM hora del este, de lunes a viernes. Por favor llame al [number] o envíenos un correo electrónico a [EMAIL ADDRESS].</w:t>
      </w:r>
    </w:p>
    <w:p w:rsidR="00E22D2F" w:rsidRDefault="00E22D2F" w14:paraId="700BD14C" w14:textId="5F8A4699">
      <w:pPr>
        <w:rPr>
          <w:b/>
          <w:szCs w:val="24"/>
        </w:rPr>
      </w:pPr>
      <w:r>
        <w:rPr>
          <w:b/>
          <w:szCs w:val="24"/>
        </w:rPr>
        <w:br w:type="page"/>
      </w:r>
    </w:p>
    <w:p w:rsidR="00A13F89" w:rsidP="00A13F89" w:rsidRDefault="00A13F89" w14:paraId="16A0872E" w14:textId="24C31FE1">
      <w:pPr>
        <w:pStyle w:val="AppH3"/>
        <w:rPr>
          <w:rFonts w:eastAsia="Franklin Gothic Medium Cond"/>
          <w:bdr w:val="nil"/>
          <w:lang w:val="es-ES_tradnl"/>
        </w:rPr>
      </w:pPr>
      <w:bookmarkStart w:name="_Toc20746633" w:id="299"/>
      <w:r>
        <w:rPr>
          <w:rFonts w:eastAsia="Franklin Gothic Medium Cond"/>
          <w:bdr w:val="nil"/>
          <w:lang w:val="es-ES_tradnl"/>
        </w:rPr>
        <w:t>Student Records Codebook</w:t>
      </w:r>
      <w:bookmarkEnd w:id="299"/>
    </w:p>
    <w:p w:rsidRPr="00A13F89" w:rsidR="00A13F89" w:rsidP="00A13F89" w:rsidRDefault="00A13F89" w14:paraId="2AB1E85B" w14:textId="15DB3C2F">
      <w:pPr>
        <w:pStyle w:val="BodyTextnospace"/>
        <w:spacing w:after="240"/>
        <w:rPr>
          <w:rFonts w:cs="Arial"/>
          <w:b/>
          <w:bCs/>
          <w:lang w:val="es-ES_tradnl"/>
        </w:rPr>
      </w:pPr>
      <w:r w:rsidRPr="00A13F89">
        <w:rPr>
          <w:rFonts w:eastAsia="Franklin Gothic Medium Cond"/>
          <w:b/>
          <w:bCs/>
          <w:bdr w:val="nil"/>
          <w:lang w:val="es-ES_tradnl"/>
        </w:rPr>
        <w:t>Libro de códigos para registros de estudiantes de NPSAS:20</w:t>
      </w:r>
    </w:p>
    <w:p w:rsidRPr="00A13F89" w:rsidR="00A13F89" w:rsidP="00A13F89" w:rsidRDefault="00A13F89" w14:paraId="062BB4F1" w14:textId="77777777">
      <w:pPr>
        <w:rPr>
          <w:szCs w:val="24"/>
          <w:lang w:val="es-ES_tradnl"/>
        </w:rPr>
      </w:pPr>
      <w:r w:rsidRPr="00A13F89">
        <w:rPr>
          <w:rFonts w:eastAsia="Calibri" w:cs="Calibri"/>
          <w:szCs w:val="24"/>
          <w:bdr w:val="nil"/>
          <w:lang w:val="es-ES_tradnl"/>
        </w:rPr>
        <w:t>Este archivo incluye todos los datos requeridos para la recopilación de registros de estudiantes de NPSAS:20. El archivo consta de cuatro secciones de información: Información general del estudiante (</w:t>
      </w:r>
      <w:r w:rsidRPr="00A13F89">
        <w:rPr>
          <w:rFonts w:eastAsia="Calibri" w:cs="Calibri"/>
          <w:i/>
          <w:iCs/>
          <w:szCs w:val="24"/>
          <w:bdr w:val="nil"/>
          <w:lang w:val="es-ES_tradnl"/>
        </w:rPr>
        <w:t>General Student Information</w:t>
      </w:r>
      <w:r w:rsidRPr="00A13F89">
        <w:rPr>
          <w:rFonts w:eastAsia="Calibri" w:cs="Calibri"/>
          <w:szCs w:val="24"/>
          <w:bdr w:val="nil"/>
          <w:lang w:val="es-ES_tradnl"/>
        </w:rPr>
        <w:t xml:space="preserve">), </w:t>
      </w:r>
      <w:bookmarkStart w:name="_Hlk20319718" w:id="300"/>
      <w:r w:rsidRPr="00A13F89">
        <w:rPr>
          <w:rFonts w:eastAsia="Calibri" w:cs="Calibri"/>
          <w:szCs w:val="24"/>
          <w:bdr w:val="nil"/>
          <w:lang w:val="es-ES_tradnl"/>
        </w:rPr>
        <w:t>Inscripción</w:t>
      </w:r>
      <w:bookmarkEnd w:id="300"/>
      <w:r w:rsidRPr="00A13F89">
        <w:rPr>
          <w:rFonts w:eastAsia="Calibri" w:cs="Calibri"/>
          <w:szCs w:val="24"/>
          <w:bdr w:val="nil"/>
          <w:lang w:val="es-ES_tradnl"/>
        </w:rPr>
        <w:t xml:space="preserve"> (Enrollment), Presupuesto/Costo de asistencia (</w:t>
      </w:r>
      <w:r w:rsidRPr="00A13F89">
        <w:rPr>
          <w:rFonts w:eastAsia="Calibri" w:cs="Calibri"/>
          <w:i/>
          <w:iCs/>
          <w:szCs w:val="24"/>
          <w:bdr w:val="nil"/>
          <w:lang w:val="es-ES_tradnl"/>
        </w:rPr>
        <w:t>Budget/Cost of Attendance</w:t>
      </w:r>
      <w:r w:rsidRPr="00A13F89">
        <w:rPr>
          <w:rFonts w:eastAsia="Calibri" w:cs="Calibri"/>
          <w:szCs w:val="24"/>
          <w:bdr w:val="nil"/>
          <w:lang w:val="es-ES_tradnl"/>
        </w:rPr>
        <w:t>) y Ayuda económica (</w:t>
      </w:r>
      <w:r w:rsidRPr="00A13F89">
        <w:rPr>
          <w:rFonts w:eastAsia="Calibri" w:cs="Calibri"/>
          <w:i/>
          <w:iCs/>
          <w:szCs w:val="24"/>
          <w:bdr w:val="nil"/>
          <w:lang w:val="es-ES_tradnl"/>
        </w:rPr>
        <w:t>Financial Aid</w:t>
      </w:r>
      <w:r w:rsidRPr="00A13F89">
        <w:rPr>
          <w:rFonts w:eastAsia="Calibri" w:cs="Calibri"/>
          <w:szCs w:val="24"/>
          <w:bdr w:val="nil"/>
          <w:lang w:val="es-ES_tradnl"/>
        </w:rPr>
        <w:t>).</w:t>
      </w:r>
    </w:p>
    <w:p w:rsidRPr="00A13F89" w:rsidR="00A13F89" w:rsidP="00A13F89" w:rsidRDefault="00A13F89" w14:paraId="55C938C6" w14:textId="77777777">
      <w:pPr>
        <w:ind w:firstLine="720"/>
        <w:rPr>
          <w:szCs w:val="24"/>
          <w:lang w:val="es-ES_tradnl"/>
        </w:rPr>
      </w:pPr>
      <w:r w:rsidRPr="00A13F89">
        <w:rPr>
          <w:rFonts w:eastAsia="Calibri" w:cs="Calibri"/>
          <w:szCs w:val="24"/>
          <w:bdr w:val="nil"/>
          <w:lang w:val="es-ES_tradnl"/>
        </w:rPr>
        <w:t>• Si elige el formato CSV, creará un archivo .csv por separado para cada sección de información.</w:t>
      </w:r>
    </w:p>
    <w:p w:rsidRPr="00A13F89" w:rsidR="00A13F89" w:rsidP="00A13F89" w:rsidRDefault="00A13F89" w14:paraId="2393D8C0" w14:textId="77777777">
      <w:pPr>
        <w:ind w:firstLine="720"/>
        <w:rPr>
          <w:szCs w:val="24"/>
          <w:lang w:val="es-ES_tradnl"/>
        </w:rPr>
      </w:pPr>
      <w:r w:rsidRPr="00A13F89">
        <w:rPr>
          <w:rFonts w:eastAsia="Calibri" w:cs="Calibri"/>
          <w:szCs w:val="24"/>
          <w:bdr w:val="nil"/>
          <w:lang w:val="es-ES_tradnl"/>
        </w:rPr>
        <w:t xml:space="preserve">• Si elige el formato Excel, cada sección se ingresará en una pestaña separada dentro del archivo de la plantilla </w:t>
      </w:r>
      <w:r w:rsidRPr="00A13F89">
        <w:rPr>
          <w:rFonts w:eastAsia="Calibri" w:cs="Calibri"/>
          <w:i/>
          <w:iCs/>
          <w:szCs w:val="24"/>
          <w:bdr w:val="nil"/>
          <w:lang w:val="es-ES_tradnl"/>
        </w:rPr>
        <w:t>Excel</w:t>
      </w:r>
      <w:r w:rsidRPr="00A13F89">
        <w:rPr>
          <w:rFonts w:eastAsia="Calibri" w:cs="Calibri"/>
          <w:szCs w:val="24"/>
          <w:bdr w:val="nil"/>
          <w:lang w:val="es-ES_tradnl"/>
        </w:rPr>
        <w:t>.</w:t>
      </w:r>
    </w:p>
    <w:p w:rsidRPr="00A13F89" w:rsidR="00A13F89" w:rsidP="00A13F89" w:rsidRDefault="00A13F89" w14:paraId="79EF08E6" w14:textId="77777777">
      <w:pPr>
        <w:rPr>
          <w:szCs w:val="24"/>
          <w:lang w:val="es-ES_tradnl"/>
        </w:rPr>
      </w:pPr>
      <w:r w:rsidRPr="00A13F89">
        <w:rPr>
          <w:rFonts w:eastAsia="Calibri" w:cs="Calibri"/>
          <w:szCs w:val="24"/>
          <w:bdr w:val="nil"/>
          <w:lang w:val="es-ES_tradnl"/>
        </w:rPr>
        <w:t>Observe que los puntos 1 a 4 de cada sección solo son necesarios para los archivos CSV. En el archivo de la plantilla Excel, estos campos ya estarán cargados.</w:t>
      </w:r>
    </w:p>
    <w:p w:rsidRPr="00A13F89" w:rsidR="00A13F89" w:rsidP="00A13F89" w:rsidRDefault="00A13F89" w14:paraId="623566E0" w14:textId="77777777">
      <w:pPr>
        <w:rPr>
          <w:rFonts w:eastAsia="Calibri" w:cs="Calibri"/>
          <w:b/>
          <w:bCs/>
          <w:szCs w:val="24"/>
          <w:bdr w:val="nil"/>
          <w:lang w:val="es-ES_tradnl"/>
        </w:rPr>
      </w:pPr>
    </w:p>
    <w:p w:rsidRPr="00A13F89" w:rsidR="00A13F89" w:rsidP="00A13F89" w:rsidRDefault="00A13F89" w14:paraId="35B87B03" w14:textId="77777777">
      <w:pPr>
        <w:rPr>
          <w:b/>
          <w:bCs/>
          <w:szCs w:val="24"/>
          <w:lang w:val="es-ES_tradnl"/>
        </w:rPr>
      </w:pPr>
      <w:r w:rsidRPr="00A13F89">
        <w:rPr>
          <w:rFonts w:eastAsia="Calibri" w:cs="Calibri"/>
          <w:b/>
          <w:bCs/>
          <w:szCs w:val="24"/>
          <w:bdr w:val="nil"/>
          <w:lang w:val="es-ES_tradnl"/>
        </w:rPr>
        <w:t>Nota importante: Terminología específica para datos</w:t>
      </w:r>
    </w:p>
    <w:p w:rsidRPr="00A13F89" w:rsidR="00A13F89" w:rsidP="00A13F89" w:rsidRDefault="00A13F89" w14:paraId="0154018D" w14:textId="77777777">
      <w:pPr>
        <w:rPr>
          <w:szCs w:val="24"/>
          <w:lang w:val="es-ES_tradnl"/>
        </w:rPr>
      </w:pPr>
      <w:r w:rsidRPr="00A13F89">
        <w:rPr>
          <w:rFonts w:eastAsia="Calibri" w:cs="Calibri"/>
          <w:szCs w:val="24"/>
          <w:bdr w:val="nil"/>
          <w:lang w:val="es-ES_tradnl"/>
        </w:rPr>
        <w:t>Observe que algunos puntos incluyen terminología específica de la institución que se cargará previamente. Estos puntos se indican abajo con el título “NOTA: TERMINOLOGÍA ESPECÍFICA” en la columna Notas sobre el punto.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Portal de Datos de Postsecundaria (</w:t>
      </w:r>
      <w:r w:rsidRPr="00A13F89">
        <w:rPr>
          <w:rFonts w:eastAsia="Calibri" w:cs="Calibri"/>
          <w:i/>
          <w:iCs/>
          <w:szCs w:val="24"/>
          <w:bdr w:val="nil"/>
          <w:lang w:val="es-ES_tradnl"/>
        </w:rPr>
        <w:t>Postsecondary Data Portal</w:t>
      </w:r>
      <w:r w:rsidRPr="00A13F89">
        <w:rPr>
          <w:rFonts w:eastAsia="Calibri" w:cs="Calibri"/>
          <w:szCs w:val="24"/>
          <w:bdr w:val="nil"/>
          <w:lang w:val="es-ES_tradnl"/>
        </w:rPr>
        <w:t xml:space="preserve"> o PDP).</w:t>
      </w:r>
    </w:p>
    <w:p w:rsidRPr="00A13F89" w:rsidR="00A13F89" w:rsidP="00A13F89" w:rsidRDefault="00A13F89" w14:paraId="0ECC4170" w14:textId="77777777">
      <w:pPr>
        <w:rPr>
          <w:rFonts w:eastAsia="Calibri" w:cs="Calibri"/>
          <w:b/>
          <w:bCs/>
          <w:szCs w:val="24"/>
          <w:bdr w:val="nil"/>
          <w:lang w:val="es-ES_tradnl"/>
        </w:rPr>
      </w:pPr>
    </w:p>
    <w:p w:rsidRPr="00A13F89" w:rsidR="00A13F89" w:rsidP="00A13F89" w:rsidRDefault="00A13F89" w14:paraId="4CF7168B" w14:textId="77777777">
      <w:pPr>
        <w:rPr>
          <w:b/>
          <w:bCs/>
          <w:szCs w:val="24"/>
          <w:lang w:val="es-ES_tradnl"/>
        </w:rPr>
      </w:pPr>
      <w:r w:rsidRPr="00A13F89">
        <w:rPr>
          <w:rFonts w:eastAsia="Calibri" w:cs="Calibri"/>
          <w:b/>
          <w:bCs/>
          <w:szCs w:val="24"/>
          <w:bdr w:val="nil"/>
          <w:lang w:val="es-ES_tradnl"/>
        </w:rPr>
        <w:t>Cambios introducidos luego de NPSAS:18-AC</w:t>
      </w:r>
    </w:p>
    <w:p w:rsidRPr="00A13F89" w:rsidR="00A13F89" w:rsidP="00A13F89" w:rsidRDefault="00A13F89" w14:paraId="3E28A1F5" w14:textId="77777777">
      <w:pPr>
        <w:rPr>
          <w:szCs w:val="24"/>
          <w:lang w:val="es-ES_tradnl"/>
        </w:rPr>
      </w:pPr>
      <w:r w:rsidRPr="00A13F89">
        <w:rPr>
          <w:rFonts w:eastAsia="Calibri" w:cs="Calibri"/>
          <w:szCs w:val="24"/>
          <w:bdr w:val="nil"/>
          <w:lang w:val="es-ES_tradnl"/>
        </w:rPr>
        <w:t>Si participó en la recopilación de registros de estudiantes para NPSAS:18-AC en 2018, notará que se han hecho algunos cambios en los puntos para NPSAS:20. Estas modificaciones tienen como fin aumentar la calidad de los datos, aclarar las definiciones de los puntos y mejorar las instrucciones. Estos puntos aparecen en este documento dentro de filas sombreadas. Para ver más detalles de los cambios, consulte la página Qué hay de nuevo (</w:t>
      </w:r>
      <w:r w:rsidRPr="00A13F89">
        <w:rPr>
          <w:rFonts w:eastAsia="Calibri" w:cs="Calibri"/>
          <w:i/>
          <w:iCs/>
          <w:szCs w:val="24"/>
          <w:bdr w:val="nil"/>
          <w:lang w:val="es-ES_tradnl"/>
        </w:rPr>
        <w:t>What's New</w:t>
      </w:r>
      <w:r w:rsidRPr="00A13F89">
        <w:rPr>
          <w:rFonts w:eastAsia="Calibri" w:cs="Calibri"/>
          <w:szCs w:val="24"/>
          <w:bdr w:val="nil"/>
          <w:lang w:val="es-ES_tradnl"/>
        </w:rPr>
        <w:t>), que se incluye en el Manual de registros de estudiantes (</w:t>
      </w:r>
      <w:r w:rsidRPr="00A13F89">
        <w:rPr>
          <w:rFonts w:eastAsia="Calibri" w:cs="Calibri"/>
          <w:i/>
          <w:iCs/>
          <w:szCs w:val="24"/>
          <w:bdr w:val="nil"/>
          <w:lang w:val="es-ES_tradnl"/>
        </w:rPr>
        <w:t>Student Records Handbook</w:t>
      </w:r>
      <w:r w:rsidRPr="00A13F89">
        <w:rPr>
          <w:rFonts w:eastAsia="Calibri" w:cs="Calibri"/>
          <w:szCs w:val="24"/>
          <w:bdr w:val="nil"/>
          <w:lang w:val="es-ES_tradnl"/>
        </w:rPr>
        <w:t>), las especificaciones del archivo de CSV, el libro de códigos de la plantilla Excel y la parte final de este documento.</w:t>
      </w:r>
    </w:p>
    <w:p w:rsidRPr="00A13F89" w:rsidR="00A13F89" w:rsidP="00A13F89" w:rsidRDefault="00A13F89" w14:paraId="37DA12DD" w14:textId="77777777">
      <w:pPr>
        <w:rPr>
          <w:rFonts w:eastAsia="Calibri" w:cs="Calibri"/>
          <w:b/>
          <w:bCs/>
          <w:szCs w:val="24"/>
          <w:bdr w:val="nil"/>
          <w:lang w:val="es-ES_tradnl"/>
        </w:rPr>
      </w:pPr>
    </w:p>
    <w:p w:rsidRPr="00A13F89" w:rsidR="00A13F89" w:rsidP="00A13F89" w:rsidRDefault="00A13F89" w14:paraId="4412807A" w14:textId="77777777">
      <w:pPr>
        <w:rPr>
          <w:b/>
          <w:bCs/>
          <w:szCs w:val="24"/>
          <w:lang w:val="es-ES_tradnl"/>
        </w:rPr>
      </w:pPr>
      <w:r w:rsidRPr="00A13F89">
        <w:rPr>
          <w:rFonts w:eastAsia="Calibri" w:cs="Calibri"/>
          <w:b/>
          <w:bCs/>
          <w:szCs w:val="24"/>
          <w:bdr w:val="nil"/>
          <w:lang w:val="es-ES_tradnl"/>
        </w:rPr>
        <w:t>Datos faltantes</w:t>
      </w:r>
    </w:p>
    <w:p w:rsidRPr="00A13F89" w:rsidR="00A13F89" w:rsidP="00A13F89" w:rsidRDefault="00A13F89" w14:paraId="14D79A25" w14:textId="77777777">
      <w:pPr>
        <w:rPr>
          <w:szCs w:val="24"/>
          <w:lang w:val="es-ES_tradnl"/>
        </w:rPr>
      </w:pPr>
      <w:r w:rsidRPr="00A13F89">
        <w:rPr>
          <w:rFonts w:eastAsia="Calibri" w:cs="Calibri"/>
          <w:szCs w:val="24"/>
          <w:bdr w:val="nil"/>
          <w:lang w:val="es-ES_tradnl"/>
        </w:rPr>
        <w:t xml:space="preserve">Si un campo no aplica a un estudiante o no se tiene la información requerida, deje el campo vacío. Si faltan datos esenciales al momento de cargar el archivo, recibirá mensajes de error (vea la nota de abajo). </w:t>
      </w:r>
    </w:p>
    <w:p w:rsidRPr="00A13F89" w:rsidR="00A13F89" w:rsidP="00A13F89" w:rsidRDefault="00A13F89" w14:paraId="2E413E68" w14:textId="77777777">
      <w:pPr>
        <w:rPr>
          <w:szCs w:val="24"/>
          <w:lang w:val="es-ES_tradnl"/>
        </w:rPr>
      </w:pPr>
      <w:r w:rsidRPr="00A13F89">
        <w:rPr>
          <w:rFonts w:eastAsia="Calibri" w:cs="Calibri"/>
          <w:szCs w:val="24"/>
          <w:bdr w:val="nil"/>
          <w:lang w:val="es-ES_tradnl"/>
        </w:rPr>
        <w:t xml:space="preserve">Si envía archivos .csv, no omita el campo del archivo. Si carga un archivo con el número de campos incorrecto, la carga no se realizará. En su lugar, inserte una coma para el campo, pero deje el valor vacío. </w:t>
      </w:r>
    </w:p>
    <w:p w:rsidRPr="00A13F89" w:rsidR="00A13F89" w:rsidP="00A13F89" w:rsidRDefault="00A13F89" w14:paraId="1803E1C4" w14:textId="77777777">
      <w:pPr>
        <w:rPr>
          <w:rFonts w:eastAsia="Calibri" w:cs="Calibri"/>
          <w:b/>
          <w:bCs/>
          <w:szCs w:val="24"/>
          <w:bdr w:val="nil"/>
          <w:lang w:val="es-ES_tradnl"/>
        </w:rPr>
      </w:pPr>
    </w:p>
    <w:p w:rsidRPr="00A13F89" w:rsidR="00A13F89" w:rsidP="00A13F89" w:rsidRDefault="00A13F89" w14:paraId="67F8E8B4" w14:textId="77777777">
      <w:pPr>
        <w:rPr>
          <w:b/>
          <w:bCs/>
          <w:szCs w:val="24"/>
          <w:lang w:val="es-ES_tradnl"/>
        </w:rPr>
      </w:pPr>
      <w:r w:rsidRPr="00A13F89">
        <w:rPr>
          <w:rFonts w:eastAsia="Calibri" w:cs="Calibri"/>
          <w:b/>
          <w:bCs/>
          <w:szCs w:val="24"/>
          <w:bdr w:val="nil"/>
          <w:lang w:val="es-ES_tradnl"/>
        </w:rPr>
        <w:t>Datos esenciales</w:t>
      </w:r>
    </w:p>
    <w:p w:rsidRPr="00A13F89" w:rsidR="00A13F89" w:rsidP="00A13F89" w:rsidRDefault="00A13F89" w14:paraId="53042CB0" w14:textId="77777777">
      <w:pPr>
        <w:rPr>
          <w:szCs w:val="24"/>
          <w:lang w:val="es-ES_tradnl"/>
        </w:rPr>
      </w:pPr>
      <w:r w:rsidRPr="00A13F89">
        <w:rPr>
          <w:rFonts w:eastAsia="Calibri" w:cs="Calibri"/>
          <w:szCs w:val="24"/>
          <w:bdr w:val="nil"/>
          <w:lang w:val="es-ES_tradnl"/>
        </w:rPr>
        <w:t>La columna “¿Es un dato esencial?” indica los datos que son más importantes para NPSAS:20. Si falta alguno de estos datos al enviar el archivo, verá mensajes de error en el PDP.</w:t>
      </w:r>
    </w:p>
    <w:p w:rsidRPr="00A13F89" w:rsidR="00A13F89" w:rsidP="00A13F89" w:rsidRDefault="00A13F89" w14:paraId="623339F9" w14:textId="77777777">
      <w:pPr>
        <w:rPr>
          <w:szCs w:val="24"/>
          <w:lang w:val="es-ES_tradnl"/>
        </w:rPr>
      </w:pPr>
      <w:r w:rsidRPr="00A13F89">
        <w:rPr>
          <w:rFonts w:eastAsia="Calibri" w:cs="Calibri"/>
          <w:szCs w:val="24"/>
          <w:bdr w:val="nil"/>
          <w:lang w:val="es-ES_tradnl"/>
        </w:rPr>
        <w:t xml:space="preserve">Sí* indica que el dato es esencial de manera condicional, según la respuesta que se ingrese en los otros puntos. Por ejemplo: </w:t>
      </w:r>
    </w:p>
    <w:p w:rsidRPr="00A13F89" w:rsidR="00A13F89" w:rsidP="00A13F89" w:rsidRDefault="00A13F89" w14:paraId="6243DDB9" w14:textId="77777777">
      <w:pPr>
        <w:ind w:firstLine="720"/>
        <w:rPr>
          <w:szCs w:val="24"/>
          <w:lang w:val="es-ES_tradnl"/>
        </w:rPr>
      </w:pPr>
      <w:r w:rsidRPr="00A13F89">
        <w:rPr>
          <w:rFonts w:eastAsia="Calibri" w:cs="Calibri"/>
          <w:szCs w:val="24"/>
          <w:bdr w:val="nil"/>
          <w:lang w:val="es-ES_tradnl"/>
        </w:rPr>
        <w:t>• El motivo de inelegibilidad es esencial si indica que el estudiante no es elegible para NPSAS:20.</w:t>
      </w:r>
    </w:p>
    <w:p w:rsidRPr="00A13F89" w:rsidR="00A13F89" w:rsidP="00A13F89" w:rsidRDefault="00A13F89" w14:paraId="609DDAFF" w14:textId="77777777">
      <w:pPr>
        <w:ind w:firstLine="720"/>
        <w:rPr>
          <w:rFonts w:ascii="Calibri" w:hAnsi="Calibri"/>
          <w:sz w:val="21"/>
          <w:szCs w:val="22"/>
          <w:lang w:val="es-ES_tradnl"/>
        </w:rPr>
      </w:pPr>
      <w:r w:rsidRPr="00A13F89">
        <w:rPr>
          <w:rFonts w:eastAsia="Calibri" w:cs="Calibri"/>
          <w:szCs w:val="24"/>
          <w:bdr w:val="nil"/>
          <w:lang w:val="es-ES_tradnl"/>
        </w:rPr>
        <w:t>• El nombre, el tipo y el monto del programa de ayuda estatal son datos esenciales para estudiantes que recibieron dicha ayuda. Si indica que el estudiante recibió ayuda estatal, verá un mensaje de error si no proporciona el nombre, el tipo y el monto de al menos una subvención estatal.</w:t>
      </w:r>
    </w:p>
    <w:p w:rsidRPr="00A13F89" w:rsidR="00A13F89" w:rsidP="00A13F89" w:rsidRDefault="00A13F89" w14:paraId="22E74BD8" w14:textId="77777777">
      <w:pPr>
        <w:rPr>
          <w:rFonts w:ascii="Calibri" w:hAnsi="Calibri"/>
          <w:sz w:val="21"/>
          <w:szCs w:val="22"/>
          <w:lang w:val="es-ES_tradnl"/>
        </w:rPr>
      </w:pPr>
    </w:p>
    <w:p w:rsidRPr="00A13F89" w:rsidR="00A13F89" w:rsidP="00A13F89" w:rsidRDefault="00A13F89" w14:paraId="1E5563D4" w14:textId="77777777">
      <w:pPr>
        <w:rPr>
          <w:sz w:val="22"/>
          <w:lang w:val="es-ES_tradnl"/>
        </w:rPr>
        <w:sectPr w:rsidRPr="00A13F89" w:rsidR="00A13F89" w:rsidSect="0079000A">
          <w:pgSz w:w="12240" w:h="15840"/>
          <w:pgMar w:top="1008" w:right="864" w:bottom="1008" w:left="864" w:header="720" w:footer="720" w:gutter="0"/>
          <w:pgNumType w:chapStyle="9"/>
          <w:cols w:space="720"/>
          <w:docGrid w:linePitch="360"/>
        </w:sectPr>
      </w:pPr>
    </w:p>
    <w:p w:rsidRPr="00A13F89" w:rsidR="00A13F89" w:rsidP="00A13F89" w:rsidRDefault="00A13F89" w14:paraId="4CE384FF" w14:textId="3730CEFD">
      <w:pPr>
        <w:rPr>
          <w:sz w:val="22"/>
          <w:lang w:val="es-ES_tradnl"/>
        </w:rPr>
      </w:pPr>
      <w:r w:rsidRPr="00A13F89">
        <w:rPr>
          <w:noProof/>
          <w:sz w:val="22"/>
        </w:rPr>
        <mc:AlternateContent>
          <mc:Choice Requires="wps">
            <w:drawing>
              <wp:anchor distT="45720" distB="45720" distL="114300" distR="114300" simplePos="0" relativeHeight="251670528" behindDoc="0" locked="0" layoutInCell="1" allowOverlap="1" wp14:editId="1B0A882F" wp14:anchorId="5A08B4BC">
                <wp:simplePos x="0" y="0"/>
                <wp:positionH relativeFrom="column">
                  <wp:posOffset>0</wp:posOffset>
                </wp:positionH>
                <wp:positionV relativeFrom="paragraph">
                  <wp:posOffset>216535</wp:posOffset>
                </wp:positionV>
                <wp:extent cx="8791575" cy="1322959"/>
                <wp:effectExtent l="0" t="0" r="28575" b="12065"/>
                <wp:wrapTopAndBottom/>
                <wp:docPr id="169555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22959"/>
                        </a:xfrm>
                        <a:prstGeom prst="rect">
                          <a:avLst/>
                        </a:prstGeom>
                        <a:solidFill>
                          <a:srgbClr val="4472C4">
                            <a:lumMod val="50000"/>
                          </a:srgbClr>
                        </a:solidFill>
                        <a:ln w="9525">
                          <a:solidFill>
                            <a:srgbClr val="000000"/>
                          </a:solidFill>
                          <a:miter lim="800000"/>
                          <a:headEnd/>
                          <a:tailEnd/>
                        </a:ln>
                      </wps:spPr>
                      <wps:txbx>
                        <w:txbxContent>
                          <w:p w:rsidRPr="00A13F89" w:rsidR="00B13C09" w:rsidP="00A13F89" w:rsidRDefault="00B13C09" w14:paraId="307262B7"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1 de 4: Información general del estudiante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style="position:absolute;margin-left:0;margin-top:17.05pt;width:692.25pt;height:104.1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2038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" w14:anchorId="5A08B4BC">
                <v:textbox style="mso-fit-shape-to-text:t">
                  <w:txbxContent>
                    <w:p w:rsidRPr="00A13F89" w:rsidR="00B13C09" w:rsidP="00A13F89" w:rsidRDefault="00B13C09" w14:paraId="307262B7"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1 de 4: Información general del estudiante</w:t>
                      </w:r>
                    </w:p>
                  </w:txbxContent>
                </v:textbox>
                <w10:wrap type="topAndBottom"/>
              </v:shape>
            </w:pict>
          </mc:Fallback>
        </mc:AlternateContent>
      </w:r>
    </w:p>
    <w:tbl>
      <w:tblPr>
        <w:tblW w:w="1396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left w:w="115" w:type="dxa"/>
          <w:right w:w="115" w:type="dxa"/>
        </w:tblCellMar>
        <w:tblLook w:val="04A0" w:firstRow="1" w:lastRow="0" w:firstColumn="1" w:lastColumn="0" w:noHBand="0" w:noVBand="1"/>
      </w:tblPr>
      <w:tblGrid>
        <w:gridCol w:w="864"/>
        <w:gridCol w:w="1296"/>
        <w:gridCol w:w="2880"/>
        <w:gridCol w:w="1008"/>
        <w:gridCol w:w="2736"/>
        <w:gridCol w:w="5184"/>
      </w:tblGrid>
      <w:tr w:rsidRPr="00A13F89" w:rsidR="00A13F89" w:rsidTr="00A13F89" w14:paraId="6B9311AC" w14:textId="77777777">
        <w:trPr>
          <w:cantSplit/>
          <w:trHeight w:val="864"/>
          <w:tblHeader/>
        </w:trPr>
        <w:tc>
          <w:tcPr>
            <w:tcW w:w="864" w:type="dxa"/>
            <w:shd w:val="clear" w:color="auto" w:fill="auto"/>
            <w:noWrap/>
            <w:vAlign w:val="center"/>
            <w:hideMark/>
          </w:tcPr>
          <w:p w:rsidRPr="00A13F89" w:rsidR="00A13F89" w:rsidP="00A13F89" w:rsidRDefault="00A13F89" w14:paraId="4F720154" w14:textId="77777777">
            <w:pP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rsidRPr="00A13F89" w:rsidR="00A13F89" w:rsidP="00A13F89" w:rsidRDefault="00A13F89" w14:paraId="63A9D36C"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Nombre del punto</w:t>
            </w:r>
          </w:p>
        </w:tc>
        <w:tc>
          <w:tcPr>
            <w:tcW w:w="2880" w:type="dxa"/>
            <w:shd w:val="clear" w:color="auto" w:fill="auto"/>
            <w:vAlign w:val="center"/>
            <w:hideMark/>
          </w:tcPr>
          <w:p w:rsidRPr="00A13F89" w:rsidR="00A13F89" w:rsidP="00A13F89" w:rsidRDefault="00A13F89" w14:paraId="0520C342"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rsidRPr="00A13F89" w:rsidR="00A13F89" w:rsidP="00A13F89" w:rsidRDefault="00A13F89" w14:paraId="54EF7977"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1"/>
                <w:szCs w:val="22"/>
                <w:bdr w:val="nil"/>
                <w:lang w:val="es-ES_tradnl"/>
              </w:rPr>
              <w:t>¿Es un dato esencial</w:t>
            </w:r>
            <w:r w:rsidRPr="00A13F89">
              <w:rPr>
                <w:rFonts w:ascii="Franklin Gothic Medium Cond" w:hAnsi="Franklin Gothic Medium Cond" w:eastAsia="Franklin Gothic Medium Cond" w:cs="Franklin Gothic Medium Cond"/>
                <w:color w:val="000000"/>
                <w:sz w:val="22"/>
                <w:szCs w:val="24"/>
                <w:bdr w:val="nil"/>
                <w:lang w:val="es-ES_tradnl"/>
              </w:rPr>
              <w:t>?</w:t>
            </w:r>
          </w:p>
        </w:tc>
        <w:tc>
          <w:tcPr>
            <w:tcW w:w="2736" w:type="dxa"/>
            <w:shd w:val="clear" w:color="auto" w:fill="auto"/>
            <w:noWrap/>
            <w:vAlign w:val="center"/>
            <w:hideMark/>
          </w:tcPr>
          <w:p w:rsidRPr="00A13F89" w:rsidR="00A13F89" w:rsidP="00A13F89" w:rsidRDefault="00A13F89" w14:paraId="0213B6CE"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rsidRPr="00A13F89" w:rsidR="00A13F89" w:rsidP="00A13F89" w:rsidRDefault="00A13F89" w14:paraId="4958B7E1"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Notas sobre el punto y texto de ayuda</w:t>
            </w:r>
          </w:p>
        </w:tc>
      </w:tr>
      <w:tr w:rsidRPr="00A13F89" w:rsidR="00A13F89" w:rsidTr="00A13F89" w14:paraId="47B18B15" w14:textId="77777777">
        <w:trPr>
          <w:cantSplit/>
          <w:trHeight w:val="330"/>
        </w:trPr>
        <w:tc>
          <w:tcPr>
            <w:tcW w:w="864" w:type="dxa"/>
            <w:shd w:val="clear" w:color="auto" w:fill="auto"/>
            <w:noWrap/>
            <w:vAlign w:val="center"/>
          </w:tcPr>
          <w:p w:rsidRPr="00A13F89" w:rsidR="00A13F89" w:rsidP="00A13F89" w:rsidRDefault="00A13F89" w14:paraId="0419E9A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 xml:space="preserve">1 </w:t>
            </w:r>
          </w:p>
          <w:p w:rsidRPr="00A13F89" w:rsidR="00A13F89" w:rsidP="00A13F89" w:rsidRDefault="00A13F89" w14:paraId="71254A0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tcPr>
          <w:p w:rsidRPr="00A13F89" w:rsidR="00A13F89" w:rsidP="00A13F89" w:rsidRDefault="00A13F89" w14:paraId="3E95449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VERSION</w:t>
            </w:r>
          </w:p>
        </w:tc>
        <w:tc>
          <w:tcPr>
            <w:tcW w:w="2880" w:type="dxa"/>
            <w:shd w:val="clear" w:color="auto" w:fill="auto"/>
            <w:vAlign w:val="center"/>
          </w:tcPr>
          <w:p w:rsidRPr="00A13F89" w:rsidR="00A13F89" w:rsidP="00A13F89" w:rsidRDefault="00A13F89" w14:paraId="7F74ECC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rsidRPr="00A13F89" w:rsidR="00A13F89" w:rsidP="00A13F89" w:rsidRDefault="00A13F89" w14:paraId="43ABA625"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tcPr>
          <w:p w:rsidRPr="00A13F89" w:rsidR="00A13F89" w:rsidP="00A13F89" w:rsidRDefault="00A13F89" w14:paraId="2B11A100"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w:t>
            </w:r>
          </w:p>
        </w:tc>
        <w:tc>
          <w:tcPr>
            <w:tcW w:w="5184" w:type="dxa"/>
            <w:shd w:val="clear" w:color="auto" w:fill="auto"/>
            <w:vAlign w:val="center"/>
          </w:tcPr>
          <w:p w:rsidRPr="00A13F89" w:rsidR="00A13F89" w:rsidP="00A13F89" w:rsidRDefault="00A13F89" w14:paraId="5E5A426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Este dato es obligatorio para los archivos CSV. En la plantilla Excel, este campo ya estará cargado.</w:t>
            </w:r>
          </w:p>
        </w:tc>
      </w:tr>
      <w:tr w:rsidRPr="00A13F89" w:rsidR="00A13F89" w:rsidTr="00A13F89" w14:paraId="464C5716" w14:textId="77777777">
        <w:trPr>
          <w:cantSplit/>
          <w:trHeight w:val="330"/>
        </w:trPr>
        <w:tc>
          <w:tcPr>
            <w:tcW w:w="864" w:type="dxa"/>
            <w:shd w:val="clear" w:color="auto" w:fill="auto"/>
            <w:noWrap/>
            <w:vAlign w:val="center"/>
            <w:hideMark/>
          </w:tcPr>
          <w:p w:rsidRPr="00A13F89" w:rsidR="00A13F89" w:rsidP="00A13F89" w:rsidRDefault="00A13F89" w14:paraId="01318A8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 xml:space="preserve">2 </w:t>
            </w:r>
          </w:p>
          <w:p w:rsidRPr="00A13F89" w:rsidR="00A13F89" w:rsidP="00A13F89" w:rsidRDefault="00A13F89" w14:paraId="649C5E71" w14:textId="77777777">
            <w:pPr>
              <w:rPr>
                <w:rFonts w:ascii="Segoe UI Semibold" w:hAnsi="Segoe UI Semibold"/>
                <w:i/>
                <w:iCs/>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5DE0097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INSTID</w:t>
            </w:r>
          </w:p>
        </w:tc>
        <w:tc>
          <w:tcPr>
            <w:tcW w:w="2880" w:type="dxa"/>
            <w:shd w:val="clear" w:color="auto" w:fill="auto"/>
            <w:vAlign w:val="center"/>
            <w:hideMark/>
          </w:tcPr>
          <w:p w:rsidRPr="00A13F89" w:rsidR="00A13F89" w:rsidP="00A13F89" w:rsidRDefault="00A13F89" w14:paraId="76D8F00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 institución</w:t>
            </w:r>
          </w:p>
        </w:tc>
        <w:tc>
          <w:tcPr>
            <w:tcW w:w="1008" w:type="dxa"/>
            <w:shd w:val="clear" w:color="auto" w:fill="auto"/>
            <w:vAlign w:val="center"/>
            <w:hideMark/>
          </w:tcPr>
          <w:p w:rsidRPr="00A13F89" w:rsidR="00A13F89" w:rsidP="00A13F89" w:rsidRDefault="00A13F89" w14:paraId="7B7E1549"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F03876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356D89C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Es la identificación de su institución en el Sistema Integrado de Educación Postsecundaria (</w:t>
            </w:r>
            <w:r w:rsidRPr="00A13F89">
              <w:rPr>
                <w:rFonts w:ascii="Segoe UI Semibold" w:hAnsi="Segoe UI Semibold" w:eastAsia="Segoe UI Semibold" w:cs="Segoe UI Semibold"/>
                <w:i/>
                <w:iCs/>
                <w:color w:val="000000"/>
                <w:sz w:val="16"/>
                <w:szCs w:val="18"/>
                <w:bdr w:val="nil"/>
                <w:lang w:val="es-ES_tradnl"/>
              </w:rPr>
              <w:t>Integrated Postsecondary Education Data System</w:t>
            </w:r>
            <w:r w:rsidRPr="00A13F89">
              <w:rPr>
                <w:rFonts w:ascii="Segoe UI Semibold" w:hAnsi="Segoe UI Semibold" w:eastAsia="Segoe UI Semibold" w:cs="Segoe UI Semibold"/>
                <w:color w:val="000000"/>
                <w:sz w:val="16"/>
                <w:szCs w:val="18"/>
                <w:bdr w:val="nil"/>
                <w:lang w:val="es-ES_tradnl"/>
              </w:rPr>
              <w:t>, IPEDS). Este dato es obligatorio para los archivos CSV. En la plantilla Excel, este campo ya estará cargado.</w:t>
            </w:r>
          </w:p>
        </w:tc>
      </w:tr>
      <w:tr w:rsidRPr="00A13F89" w:rsidR="00A13F89" w:rsidTr="00A13F89" w14:paraId="603F0228" w14:textId="77777777">
        <w:trPr>
          <w:cantSplit/>
          <w:trHeight w:val="330"/>
        </w:trPr>
        <w:tc>
          <w:tcPr>
            <w:tcW w:w="864" w:type="dxa"/>
            <w:shd w:val="clear" w:color="auto" w:fill="auto"/>
            <w:noWrap/>
            <w:vAlign w:val="center"/>
            <w:hideMark/>
          </w:tcPr>
          <w:p w:rsidRPr="00A13F89" w:rsidR="00A13F89" w:rsidP="00A13F89" w:rsidRDefault="00A13F89" w14:paraId="79B5CA1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20"/>
                <w:szCs w:val="21"/>
                <w:bdr w:val="nil"/>
                <w:lang w:val="es-ES_tradnl"/>
              </w:rPr>
              <w:t>3</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4E17ED0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06EC7FB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STUDYID</w:t>
            </w:r>
          </w:p>
        </w:tc>
        <w:tc>
          <w:tcPr>
            <w:tcW w:w="2880" w:type="dxa"/>
            <w:shd w:val="clear" w:color="auto" w:fill="auto"/>
            <w:vAlign w:val="center"/>
            <w:hideMark/>
          </w:tcPr>
          <w:p w:rsidRPr="00A13F89" w:rsidR="00A13F89" w:rsidP="00A13F89" w:rsidRDefault="00A13F89" w14:paraId="39EC00A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del estudio</w:t>
            </w:r>
          </w:p>
        </w:tc>
        <w:tc>
          <w:tcPr>
            <w:tcW w:w="1008" w:type="dxa"/>
            <w:shd w:val="clear" w:color="auto" w:fill="auto"/>
            <w:vAlign w:val="center"/>
            <w:hideMark/>
          </w:tcPr>
          <w:p w:rsidRPr="00A13F89" w:rsidR="00A13F89" w:rsidP="00A13F89" w:rsidRDefault="00A13F89" w14:paraId="2DE19521"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222EF00"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137AEF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Pr="00A13F89" w:rsidR="00A13F89" w:rsidTr="00A13F89" w14:paraId="2CBE08BB" w14:textId="77777777">
        <w:trPr>
          <w:cantSplit/>
          <w:trHeight w:val="330"/>
        </w:trPr>
        <w:tc>
          <w:tcPr>
            <w:tcW w:w="864" w:type="dxa"/>
            <w:shd w:val="clear" w:color="auto" w:fill="auto"/>
            <w:noWrap/>
            <w:vAlign w:val="center"/>
            <w:hideMark/>
          </w:tcPr>
          <w:p w:rsidRPr="00A13F89" w:rsidR="00A13F89" w:rsidP="00A13F89" w:rsidRDefault="00A13F89" w14:paraId="6C42919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20"/>
                <w:szCs w:val="21"/>
                <w:bdr w:val="nil"/>
                <w:lang w:val="es-ES_tradnl"/>
              </w:rPr>
              <w:t>4</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50D9597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3D4A798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STUDID</w:t>
            </w:r>
          </w:p>
        </w:tc>
        <w:tc>
          <w:tcPr>
            <w:tcW w:w="2880" w:type="dxa"/>
            <w:shd w:val="clear" w:color="auto" w:fill="auto"/>
            <w:vAlign w:val="center"/>
            <w:hideMark/>
          </w:tcPr>
          <w:p w:rsidRPr="00A13F89" w:rsidR="00A13F89" w:rsidP="00A13F89" w:rsidRDefault="00A13F89" w14:paraId="6D262D6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del estudiante</w:t>
            </w:r>
          </w:p>
        </w:tc>
        <w:tc>
          <w:tcPr>
            <w:tcW w:w="1008" w:type="dxa"/>
            <w:shd w:val="clear" w:color="auto" w:fill="auto"/>
            <w:vAlign w:val="center"/>
            <w:hideMark/>
          </w:tcPr>
          <w:p w:rsidRPr="00A13F89" w:rsidR="00A13F89" w:rsidP="00A13F89" w:rsidRDefault="00A13F89" w14:paraId="6CA99D90"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20E9DF7"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45CEE1E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Pr="00A13F89" w:rsidR="00A13F89" w:rsidTr="00A13F89" w14:paraId="5B439F0E" w14:textId="77777777">
        <w:trPr>
          <w:cantSplit/>
          <w:trHeight w:val="330"/>
        </w:trPr>
        <w:tc>
          <w:tcPr>
            <w:tcW w:w="864" w:type="dxa"/>
            <w:shd w:val="clear" w:color="auto" w:fill="auto"/>
            <w:noWrap/>
            <w:vAlign w:val="center"/>
            <w:hideMark/>
          </w:tcPr>
          <w:p w:rsidRPr="00A13F89" w:rsidR="00A13F89" w:rsidP="00A13F89" w:rsidRDefault="00A13F89" w14:paraId="1161BA4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w:t>
            </w:r>
          </w:p>
        </w:tc>
        <w:tc>
          <w:tcPr>
            <w:tcW w:w="1296" w:type="dxa"/>
            <w:shd w:val="clear" w:color="auto" w:fill="auto"/>
            <w:noWrap/>
            <w:vAlign w:val="center"/>
            <w:hideMark/>
          </w:tcPr>
          <w:p w:rsidRPr="00A13F89" w:rsidR="00A13F89" w:rsidP="00A13F89" w:rsidRDefault="00A13F89" w14:paraId="6D345FE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FNAME</w:t>
            </w:r>
          </w:p>
        </w:tc>
        <w:tc>
          <w:tcPr>
            <w:tcW w:w="2880" w:type="dxa"/>
            <w:shd w:val="clear" w:color="auto" w:fill="auto"/>
            <w:vAlign w:val="center"/>
            <w:hideMark/>
          </w:tcPr>
          <w:p w:rsidRPr="00A13F89" w:rsidR="00A13F89" w:rsidP="00A13F89" w:rsidRDefault="00A13F89" w14:paraId="0D4F210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Primer nombre</w:t>
            </w:r>
          </w:p>
        </w:tc>
        <w:tc>
          <w:tcPr>
            <w:tcW w:w="1008" w:type="dxa"/>
            <w:shd w:val="clear" w:color="auto" w:fill="auto"/>
            <w:vAlign w:val="center"/>
            <w:hideMark/>
          </w:tcPr>
          <w:p w:rsidRPr="00A13F89" w:rsidR="00A13F89" w:rsidP="00A13F89" w:rsidRDefault="00A13F89" w14:paraId="2FB26E0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B3482CC"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88AAE0A"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4BB5958D" w14:textId="77777777">
        <w:trPr>
          <w:cantSplit/>
          <w:trHeight w:val="330"/>
        </w:trPr>
        <w:tc>
          <w:tcPr>
            <w:tcW w:w="864" w:type="dxa"/>
            <w:shd w:val="clear" w:color="auto" w:fill="auto"/>
            <w:noWrap/>
            <w:vAlign w:val="center"/>
            <w:hideMark/>
          </w:tcPr>
          <w:p w:rsidRPr="00A13F89" w:rsidR="00A13F89" w:rsidP="00A13F89" w:rsidRDefault="00A13F89" w14:paraId="4C39CBB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w:t>
            </w:r>
          </w:p>
        </w:tc>
        <w:tc>
          <w:tcPr>
            <w:tcW w:w="1296" w:type="dxa"/>
            <w:shd w:val="clear" w:color="auto" w:fill="auto"/>
            <w:noWrap/>
            <w:vAlign w:val="center"/>
            <w:hideMark/>
          </w:tcPr>
          <w:p w:rsidRPr="00A13F89" w:rsidR="00A13F89" w:rsidP="00A13F89" w:rsidRDefault="00A13F89" w14:paraId="6049912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MNAME</w:t>
            </w:r>
          </w:p>
        </w:tc>
        <w:tc>
          <w:tcPr>
            <w:tcW w:w="2880" w:type="dxa"/>
            <w:shd w:val="clear" w:color="auto" w:fill="auto"/>
            <w:vAlign w:val="center"/>
            <w:hideMark/>
          </w:tcPr>
          <w:p w:rsidRPr="00A13F89" w:rsidR="00A13F89" w:rsidP="00A13F89" w:rsidRDefault="00A13F89" w14:paraId="0151BB2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Segundo nombre</w:t>
            </w:r>
          </w:p>
        </w:tc>
        <w:tc>
          <w:tcPr>
            <w:tcW w:w="1008" w:type="dxa"/>
            <w:shd w:val="clear" w:color="auto" w:fill="auto"/>
            <w:vAlign w:val="center"/>
            <w:hideMark/>
          </w:tcPr>
          <w:p w:rsidRPr="00A13F89" w:rsidR="00A13F89" w:rsidP="00A13F89" w:rsidRDefault="00A13F89" w14:paraId="37851C3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899009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0B786A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4A53AFF" w14:textId="77777777">
        <w:trPr>
          <w:cantSplit/>
          <w:trHeight w:val="330"/>
        </w:trPr>
        <w:tc>
          <w:tcPr>
            <w:tcW w:w="864" w:type="dxa"/>
            <w:shd w:val="clear" w:color="auto" w:fill="auto"/>
            <w:noWrap/>
            <w:vAlign w:val="center"/>
            <w:hideMark/>
          </w:tcPr>
          <w:p w:rsidRPr="00A13F89" w:rsidR="00A13F89" w:rsidP="00A13F89" w:rsidRDefault="00A13F89" w14:paraId="103716D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w:t>
            </w:r>
          </w:p>
        </w:tc>
        <w:tc>
          <w:tcPr>
            <w:tcW w:w="1296" w:type="dxa"/>
            <w:shd w:val="clear" w:color="auto" w:fill="auto"/>
            <w:noWrap/>
            <w:vAlign w:val="center"/>
            <w:hideMark/>
          </w:tcPr>
          <w:p w:rsidRPr="00A13F89" w:rsidR="00A13F89" w:rsidP="00A13F89" w:rsidRDefault="00A13F89" w14:paraId="2C732C8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LNAME</w:t>
            </w:r>
          </w:p>
        </w:tc>
        <w:tc>
          <w:tcPr>
            <w:tcW w:w="2880" w:type="dxa"/>
            <w:shd w:val="clear" w:color="auto" w:fill="auto"/>
            <w:vAlign w:val="center"/>
            <w:hideMark/>
          </w:tcPr>
          <w:p w:rsidRPr="00A13F89" w:rsidR="00A13F89" w:rsidP="00A13F89" w:rsidRDefault="00A13F89" w14:paraId="59807117"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Apellido</w:t>
            </w:r>
          </w:p>
        </w:tc>
        <w:tc>
          <w:tcPr>
            <w:tcW w:w="1008" w:type="dxa"/>
            <w:shd w:val="clear" w:color="auto" w:fill="auto"/>
            <w:vAlign w:val="center"/>
            <w:hideMark/>
          </w:tcPr>
          <w:p w:rsidRPr="00A13F89" w:rsidR="00A13F89" w:rsidP="00A13F89" w:rsidRDefault="00A13F89" w14:paraId="2F7F59B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43A1C3EE"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FE6645E"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7FA0C575" w14:textId="77777777">
        <w:trPr>
          <w:cantSplit/>
          <w:trHeight w:val="330"/>
        </w:trPr>
        <w:tc>
          <w:tcPr>
            <w:tcW w:w="864" w:type="dxa"/>
            <w:shd w:val="clear" w:color="auto" w:fill="auto"/>
            <w:noWrap/>
            <w:vAlign w:val="center"/>
            <w:hideMark/>
          </w:tcPr>
          <w:p w:rsidRPr="00A13F89" w:rsidR="00A13F89" w:rsidP="00A13F89" w:rsidRDefault="00A13F89" w14:paraId="41D5221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8</w:t>
            </w:r>
          </w:p>
        </w:tc>
        <w:tc>
          <w:tcPr>
            <w:tcW w:w="1296" w:type="dxa"/>
            <w:shd w:val="clear" w:color="auto" w:fill="auto"/>
            <w:noWrap/>
            <w:vAlign w:val="center"/>
            <w:hideMark/>
          </w:tcPr>
          <w:p w:rsidRPr="00A13F89" w:rsidR="00A13F89" w:rsidP="00A13F89" w:rsidRDefault="00A13F89" w14:paraId="288A14A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SUFFIX</w:t>
            </w:r>
          </w:p>
        </w:tc>
        <w:tc>
          <w:tcPr>
            <w:tcW w:w="2880" w:type="dxa"/>
            <w:shd w:val="clear" w:color="auto" w:fill="auto"/>
            <w:vAlign w:val="center"/>
            <w:hideMark/>
          </w:tcPr>
          <w:p w:rsidRPr="00A13F89" w:rsidR="00A13F89" w:rsidP="00A13F89" w:rsidRDefault="00A13F89" w14:paraId="54469F3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Sufijo</w:t>
            </w:r>
          </w:p>
        </w:tc>
        <w:tc>
          <w:tcPr>
            <w:tcW w:w="1008" w:type="dxa"/>
            <w:shd w:val="clear" w:color="auto" w:fill="auto"/>
            <w:vAlign w:val="center"/>
            <w:hideMark/>
          </w:tcPr>
          <w:p w:rsidRPr="00A13F89" w:rsidR="00A13F89" w:rsidP="00A13F89" w:rsidRDefault="00A13F89" w14:paraId="3456A6F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B505573"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3EB296B"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24EB75A5" w14:textId="77777777">
        <w:trPr>
          <w:cantSplit/>
          <w:trHeight w:val="330"/>
        </w:trPr>
        <w:tc>
          <w:tcPr>
            <w:tcW w:w="864" w:type="dxa"/>
            <w:shd w:val="clear" w:color="auto" w:fill="auto"/>
            <w:noWrap/>
            <w:vAlign w:val="center"/>
            <w:hideMark/>
          </w:tcPr>
          <w:p w:rsidRPr="00A13F89" w:rsidR="00A13F89" w:rsidP="00A13F89" w:rsidRDefault="00A13F89" w14:paraId="55C426A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9</w:t>
            </w:r>
          </w:p>
        </w:tc>
        <w:tc>
          <w:tcPr>
            <w:tcW w:w="1296" w:type="dxa"/>
            <w:shd w:val="clear" w:color="auto" w:fill="auto"/>
            <w:noWrap/>
            <w:vAlign w:val="center"/>
            <w:hideMark/>
          </w:tcPr>
          <w:p w:rsidRPr="00A13F89" w:rsidR="00A13F89" w:rsidP="00A13F89" w:rsidRDefault="00A13F89" w14:paraId="610C500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SSN</w:t>
            </w:r>
          </w:p>
        </w:tc>
        <w:tc>
          <w:tcPr>
            <w:tcW w:w="2880" w:type="dxa"/>
            <w:shd w:val="clear" w:color="auto" w:fill="auto"/>
            <w:vAlign w:val="center"/>
            <w:hideMark/>
          </w:tcPr>
          <w:p w:rsidRPr="00A13F89" w:rsidR="00A13F89" w:rsidP="00A13F89" w:rsidRDefault="00A13F89" w14:paraId="3067EC1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Número de seguro social (SSN)</w:t>
            </w:r>
          </w:p>
        </w:tc>
        <w:tc>
          <w:tcPr>
            <w:tcW w:w="1008" w:type="dxa"/>
            <w:shd w:val="clear" w:color="auto" w:fill="auto"/>
            <w:vAlign w:val="center"/>
            <w:hideMark/>
          </w:tcPr>
          <w:p w:rsidRPr="00A13F89" w:rsidR="00A13F89" w:rsidP="00A13F89" w:rsidRDefault="00A13F89" w14:paraId="1DD85737"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F96A94F"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1E9E46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número de seguro social de 9 dígitos del estudiante, sin espacios ni guiones.</w:t>
            </w:r>
            <w:r w:rsidRPr="00A13F89">
              <w:rPr>
                <w:rFonts w:ascii="Segoe UI Semibold" w:hAnsi="Segoe UI Semibold" w:eastAsia="Segoe UI Semibold" w:cs="Segoe UI Semibold"/>
                <w:color w:val="000000"/>
                <w:sz w:val="16"/>
                <w:szCs w:val="18"/>
                <w:bdr w:val="nil"/>
                <w:lang w:val="es-ES_tradnl"/>
              </w:rPr>
              <w:br/>
              <w:t>Antes de seleccionar la muestra de estudiantes, usaremos los SSN para cotejar la información de los estudiantes con la base de datos del Sistema Central de Procesamiento (</w:t>
            </w:r>
            <w:r w:rsidRPr="00A13F89">
              <w:rPr>
                <w:rFonts w:ascii="Segoe UI Semibold" w:hAnsi="Segoe UI Semibold" w:eastAsia="Segoe UI Semibold" w:cs="Segoe UI Semibold"/>
                <w:i/>
                <w:iCs/>
                <w:color w:val="000000"/>
                <w:sz w:val="16"/>
                <w:szCs w:val="18"/>
                <w:bdr w:val="nil"/>
                <w:lang w:val="es-ES_tradnl"/>
              </w:rPr>
              <w:t>Central Processing System</w:t>
            </w:r>
            <w:r w:rsidRPr="00A13F89">
              <w:rPr>
                <w:rFonts w:ascii="Segoe UI Semibold" w:hAnsi="Segoe UI Semibold" w:eastAsia="Segoe UI Semibold" w:cs="Segoe UI Semibold"/>
                <w:color w:val="000000"/>
                <w:sz w:val="16"/>
                <w:szCs w:val="18"/>
                <w:bdr w:val="nil"/>
                <w:lang w:val="es-ES_tradnl"/>
              </w:rPr>
              <w:t>, CPS) del Departamento de Educación de EE. UU., que contiene información de la Solicitud Gratuita de Ayuda Federal para Estudiantes (</w:t>
            </w:r>
            <w:r w:rsidRPr="00A13F89">
              <w:rPr>
                <w:rFonts w:ascii="Segoe UI Semibold" w:hAnsi="Segoe UI Semibold" w:eastAsia="Segoe UI Semibold" w:cs="Segoe UI Semibold"/>
                <w:i/>
                <w:iCs/>
                <w:color w:val="000000"/>
                <w:sz w:val="16"/>
                <w:szCs w:val="18"/>
                <w:bdr w:val="nil"/>
                <w:lang w:val="es-ES_tradnl"/>
              </w:rPr>
              <w:t>Free Application for Federal Student Aid</w:t>
            </w:r>
            <w:r w:rsidRPr="00A13F89">
              <w:rPr>
                <w:rFonts w:ascii="Segoe UI Semibold" w:hAnsi="Segoe UI Semibold" w:eastAsia="Segoe UI Semibold" w:cs="Segoe UI Semibold"/>
                <w:color w:val="000000"/>
                <w:sz w:val="16"/>
                <w:szCs w:val="18"/>
                <w:bdr w:val="nil"/>
                <w:lang w:val="es-ES_tradnl"/>
              </w:rPr>
              <w:t>, FAFSA), el Sistema Nacional de Información sobre Préstamos Estudiantiles (</w:t>
            </w:r>
            <w:r w:rsidRPr="00A13F89">
              <w:rPr>
                <w:rFonts w:ascii="Segoe UI Semibold" w:hAnsi="Segoe UI Semibold" w:eastAsia="Segoe UI Semibold" w:cs="Segoe UI Semibold"/>
                <w:i/>
                <w:iCs/>
                <w:color w:val="000000"/>
                <w:sz w:val="16"/>
                <w:szCs w:val="18"/>
                <w:bdr w:val="nil"/>
                <w:lang w:val="es-ES_tradnl"/>
              </w:rPr>
              <w:t>National Student Loan Data System</w:t>
            </w:r>
            <w:r w:rsidRPr="00A13F89">
              <w:rPr>
                <w:rFonts w:ascii="Segoe UI Semibold" w:hAnsi="Segoe UI Semibold" w:eastAsia="Segoe UI Semibold" w:cs="Segoe UI Semibold"/>
                <w:color w:val="000000"/>
                <w:sz w:val="16"/>
                <w:szCs w:val="18"/>
                <w:bdr w:val="nil"/>
                <w:lang w:val="es-ES_tradnl"/>
              </w:rPr>
              <w:t>, NSLDS) y otras bases de datos. Cotejar la información con estas bases de datos antes del muestreo nos permitirá seleccionar una muestra de estudiantes que sea representativa.</w:t>
            </w:r>
          </w:p>
        </w:tc>
      </w:tr>
      <w:tr w:rsidRPr="00A13F89" w:rsidR="00A13F89" w:rsidTr="00A13F89" w14:paraId="095BE4D7" w14:textId="77777777">
        <w:trPr>
          <w:cantSplit/>
          <w:trHeight w:val="331"/>
        </w:trPr>
        <w:tc>
          <w:tcPr>
            <w:tcW w:w="864" w:type="dxa"/>
            <w:shd w:val="clear" w:color="auto" w:fill="auto"/>
            <w:noWrap/>
            <w:vAlign w:val="center"/>
            <w:hideMark/>
          </w:tcPr>
          <w:p w:rsidRPr="00A13F89" w:rsidR="00A13F89" w:rsidP="00A13F89" w:rsidRDefault="00A13F89" w14:paraId="780CFFF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10</w:t>
            </w:r>
          </w:p>
        </w:tc>
        <w:tc>
          <w:tcPr>
            <w:tcW w:w="1296" w:type="dxa"/>
            <w:shd w:val="clear" w:color="auto" w:fill="auto"/>
            <w:noWrap/>
            <w:vAlign w:val="center"/>
            <w:hideMark/>
          </w:tcPr>
          <w:p w:rsidRPr="00A13F89" w:rsidR="00A13F89" w:rsidP="00A13F89" w:rsidRDefault="00A13F89" w14:paraId="25C3F248" w14:textId="77777777">
            <w:pPr>
              <w:rPr>
                <w:rFonts w:ascii="Segoe UI Semibold" w:hAnsi="Segoe UI Semibold"/>
                <w:sz w:val="18"/>
                <w:lang w:val="es-ES_tradnl"/>
              </w:rPr>
            </w:pPr>
            <w:r w:rsidRPr="00A13F89">
              <w:rPr>
                <w:rFonts w:ascii="Segoe UI Semibold" w:hAnsi="Segoe UI Semibold" w:eastAsia="Segoe UI Semibold" w:cs="Segoe UI Semibold"/>
                <w:color w:val="000000"/>
                <w:sz w:val="18"/>
                <w:bdr w:val="nil"/>
                <w:lang w:val="es-ES_tradnl"/>
              </w:rPr>
              <w:t>DOBM</w:t>
            </w:r>
          </w:p>
        </w:tc>
        <w:tc>
          <w:tcPr>
            <w:tcW w:w="2880" w:type="dxa"/>
            <w:shd w:val="clear" w:color="auto" w:fill="auto"/>
            <w:vAlign w:val="center"/>
            <w:hideMark/>
          </w:tcPr>
          <w:p w:rsidRPr="00A13F89" w:rsidR="00A13F89" w:rsidP="00A13F89" w:rsidRDefault="00A13F89" w14:paraId="6932884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Mes de nacimiento</w:t>
            </w:r>
          </w:p>
        </w:tc>
        <w:tc>
          <w:tcPr>
            <w:tcW w:w="1008" w:type="dxa"/>
            <w:shd w:val="clear" w:color="auto" w:fill="auto"/>
            <w:vAlign w:val="center"/>
            <w:hideMark/>
          </w:tcPr>
          <w:p w:rsidRPr="00A13F89" w:rsidR="00A13F89" w:rsidP="00A13F89" w:rsidRDefault="00A13F89" w14:paraId="52A3CB23"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70B4DD65"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1 - 12</w:t>
            </w:r>
          </w:p>
        </w:tc>
        <w:tc>
          <w:tcPr>
            <w:tcW w:w="5184" w:type="dxa"/>
            <w:shd w:val="clear" w:color="auto" w:fill="auto"/>
            <w:vAlign w:val="center"/>
            <w:hideMark/>
          </w:tcPr>
          <w:p w:rsidRPr="00A13F89" w:rsidR="00A13F89" w:rsidP="00A13F89" w:rsidRDefault="00A13F89" w14:paraId="659E6A2B"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0EFA3219" w14:textId="77777777">
        <w:trPr>
          <w:cantSplit/>
          <w:trHeight w:val="330"/>
        </w:trPr>
        <w:tc>
          <w:tcPr>
            <w:tcW w:w="864" w:type="dxa"/>
            <w:shd w:val="clear" w:color="auto" w:fill="auto"/>
            <w:noWrap/>
            <w:vAlign w:val="center"/>
            <w:hideMark/>
          </w:tcPr>
          <w:p w:rsidRPr="00A13F89" w:rsidR="00A13F89" w:rsidP="00A13F89" w:rsidRDefault="00A13F89" w14:paraId="2566D13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11</w:t>
            </w:r>
          </w:p>
        </w:tc>
        <w:tc>
          <w:tcPr>
            <w:tcW w:w="1296" w:type="dxa"/>
            <w:shd w:val="clear" w:color="auto" w:fill="auto"/>
            <w:noWrap/>
            <w:vAlign w:val="center"/>
            <w:hideMark/>
          </w:tcPr>
          <w:p w:rsidRPr="00A13F89" w:rsidR="00A13F89" w:rsidP="00A13F89" w:rsidRDefault="00A13F89" w14:paraId="74740A68"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DOBD</w:t>
            </w:r>
          </w:p>
        </w:tc>
        <w:tc>
          <w:tcPr>
            <w:tcW w:w="2880" w:type="dxa"/>
            <w:shd w:val="clear" w:color="auto" w:fill="auto"/>
            <w:vAlign w:val="center"/>
            <w:hideMark/>
          </w:tcPr>
          <w:p w:rsidRPr="00A13F89" w:rsidR="00A13F89" w:rsidP="00A13F89" w:rsidRDefault="00A13F89" w14:paraId="22C02E2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Día de nacimiento</w:t>
            </w:r>
          </w:p>
        </w:tc>
        <w:tc>
          <w:tcPr>
            <w:tcW w:w="1008" w:type="dxa"/>
            <w:shd w:val="clear" w:color="auto" w:fill="auto"/>
            <w:vAlign w:val="center"/>
            <w:hideMark/>
          </w:tcPr>
          <w:p w:rsidRPr="00A13F89" w:rsidR="00A13F89" w:rsidP="00A13F89" w:rsidRDefault="00A13F89" w14:paraId="41B80129"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B115E0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1 - 31</w:t>
            </w:r>
          </w:p>
        </w:tc>
        <w:tc>
          <w:tcPr>
            <w:tcW w:w="5184" w:type="dxa"/>
            <w:shd w:val="clear" w:color="auto" w:fill="auto"/>
            <w:vAlign w:val="center"/>
            <w:hideMark/>
          </w:tcPr>
          <w:p w:rsidRPr="00A13F89" w:rsidR="00A13F89" w:rsidP="00A13F89" w:rsidRDefault="00A13F89" w14:paraId="745228F5"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15C46229" w14:textId="77777777">
        <w:trPr>
          <w:cantSplit/>
          <w:trHeight w:val="330"/>
        </w:trPr>
        <w:tc>
          <w:tcPr>
            <w:tcW w:w="864" w:type="dxa"/>
            <w:shd w:val="clear" w:color="auto" w:fill="auto"/>
            <w:noWrap/>
            <w:vAlign w:val="center"/>
            <w:hideMark/>
          </w:tcPr>
          <w:p w:rsidRPr="00A13F89" w:rsidR="00A13F89" w:rsidP="00A13F89" w:rsidRDefault="00A13F89" w14:paraId="2F609C8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12</w:t>
            </w:r>
          </w:p>
        </w:tc>
        <w:tc>
          <w:tcPr>
            <w:tcW w:w="1296" w:type="dxa"/>
            <w:shd w:val="clear" w:color="auto" w:fill="auto"/>
            <w:noWrap/>
            <w:vAlign w:val="center"/>
            <w:hideMark/>
          </w:tcPr>
          <w:p w:rsidRPr="00A13F89" w:rsidR="00A13F89" w:rsidP="00A13F89" w:rsidRDefault="00A13F89" w14:paraId="2862EB9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DOBY</w:t>
            </w:r>
          </w:p>
        </w:tc>
        <w:tc>
          <w:tcPr>
            <w:tcW w:w="2880" w:type="dxa"/>
            <w:shd w:val="clear" w:color="auto" w:fill="auto"/>
            <w:vAlign w:val="center"/>
            <w:hideMark/>
          </w:tcPr>
          <w:p w:rsidRPr="00A13F89" w:rsidR="00A13F89" w:rsidP="00A13F89" w:rsidRDefault="00A13F89" w14:paraId="75F60C26"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Año de nacimiento</w:t>
            </w:r>
          </w:p>
        </w:tc>
        <w:tc>
          <w:tcPr>
            <w:tcW w:w="1008" w:type="dxa"/>
            <w:shd w:val="clear" w:color="auto" w:fill="auto"/>
            <w:vAlign w:val="center"/>
            <w:hideMark/>
          </w:tcPr>
          <w:p w:rsidRPr="00A13F89" w:rsidR="00A13F89" w:rsidP="00A13F89" w:rsidRDefault="00A13F89" w14:paraId="7B3D0264"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6E91A871"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1940 - 2004</w:t>
            </w:r>
          </w:p>
        </w:tc>
        <w:tc>
          <w:tcPr>
            <w:tcW w:w="5184" w:type="dxa"/>
            <w:shd w:val="clear" w:color="auto" w:fill="auto"/>
            <w:vAlign w:val="center"/>
            <w:hideMark/>
          </w:tcPr>
          <w:p w:rsidRPr="00A13F89" w:rsidR="00A13F89" w:rsidP="00A13F89" w:rsidRDefault="00A13F89" w14:paraId="64F7E97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43855E2B" w14:textId="77777777">
        <w:trPr>
          <w:cantSplit/>
          <w:trHeight w:val="330"/>
        </w:trPr>
        <w:tc>
          <w:tcPr>
            <w:tcW w:w="864" w:type="dxa"/>
            <w:shd w:val="clear" w:color="000000" w:fill="DDDDDD"/>
            <w:noWrap/>
            <w:vAlign w:val="center"/>
            <w:hideMark/>
          </w:tcPr>
          <w:p w:rsidRPr="00A13F89" w:rsidR="00A13F89" w:rsidP="00A13F89" w:rsidRDefault="00A13F89" w14:paraId="29F66FE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13</w:t>
            </w:r>
          </w:p>
        </w:tc>
        <w:tc>
          <w:tcPr>
            <w:tcW w:w="1296" w:type="dxa"/>
            <w:shd w:val="clear" w:color="000000" w:fill="DDDDDD"/>
            <w:noWrap/>
            <w:vAlign w:val="center"/>
            <w:hideMark/>
          </w:tcPr>
          <w:p w:rsidRPr="00A13F89" w:rsidR="00A13F89" w:rsidP="00A13F89" w:rsidRDefault="00A13F89" w14:paraId="6E2F9C7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SEX</w:t>
            </w:r>
          </w:p>
        </w:tc>
        <w:tc>
          <w:tcPr>
            <w:tcW w:w="2880" w:type="dxa"/>
            <w:shd w:val="clear" w:color="000000" w:fill="DDDDDD"/>
            <w:vAlign w:val="center"/>
            <w:hideMark/>
          </w:tcPr>
          <w:p w:rsidRPr="00A13F89" w:rsidR="00A13F89" w:rsidP="00A13F89" w:rsidRDefault="00A13F89" w14:paraId="3391D61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Sexo</w:t>
            </w:r>
          </w:p>
        </w:tc>
        <w:tc>
          <w:tcPr>
            <w:tcW w:w="1008" w:type="dxa"/>
            <w:shd w:val="clear" w:color="000000" w:fill="DDDDDD"/>
            <w:vAlign w:val="center"/>
            <w:hideMark/>
          </w:tcPr>
          <w:p w:rsidRPr="00A13F89" w:rsidR="00A13F89" w:rsidP="00A13F89" w:rsidRDefault="00A13F89" w14:paraId="7CCE58C3"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13302415"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Masculino</w:t>
            </w:r>
            <w:r w:rsidRPr="00A13F89">
              <w:rPr>
                <w:rFonts w:ascii="Segoe UI Semibold" w:hAnsi="Segoe UI Semibold" w:eastAsia="Segoe UI Semibold" w:cs="Segoe UI Semibold"/>
                <w:sz w:val="16"/>
                <w:szCs w:val="18"/>
                <w:bdr w:val="nil"/>
                <w:lang w:val="es-ES_tradnl"/>
              </w:rPr>
              <w:br/>
              <w:t>1 = Femenino</w:t>
            </w:r>
            <w:r w:rsidRPr="00A13F89">
              <w:rPr>
                <w:rFonts w:ascii="Segoe UI Semibold" w:hAnsi="Segoe UI Semibold" w:eastAsia="Segoe UI Semibold" w:cs="Segoe UI Semibold"/>
                <w:sz w:val="16"/>
                <w:szCs w:val="18"/>
                <w:bdr w:val="nil"/>
                <w:lang w:val="es-ES_tradnl"/>
              </w:rPr>
              <w:br/>
              <w:t>2 = Otro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A13F89" w:rsidR="00A13F89" w:rsidP="00A13F89" w:rsidRDefault="00A13F89" w14:paraId="38E4FB31"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69B55F7D" w14:textId="77777777">
        <w:trPr>
          <w:cantSplit/>
          <w:trHeight w:val="1320"/>
        </w:trPr>
        <w:tc>
          <w:tcPr>
            <w:tcW w:w="864" w:type="dxa"/>
            <w:shd w:val="clear" w:color="auto" w:fill="auto"/>
            <w:noWrap/>
            <w:vAlign w:val="center"/>
            <w:hideMark/>
          </w:tcPr>
          <w:p w:rsidRPr="00A13F89" w:rsidR="00A13F89" w:rsidP="00A13F89" w:rsidRDefault="00A13F89" w14:paraId="6E7A698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14</w:t>
            </w:r>
          </w:p>
        </w:tc>
        <w:tc>
          <w:tcPr>
            <w:tcW w:w="1296" w:type="dxa"/>
            <w:shd w:val="clear" w:color="auto" w:fill="auto"/>
            <w:noWrap/>
            <w:vAlign w:val="center"/>
            <w:hideMark/>
          </w:tcPr>
          <w:p w:rsidRPr="00A13F89" w:rsidR="00A13F89" w:rsidP="00A13F89" w:rsidRDefault="00A13F89" w14:paraId="692EDB3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ELIGIBLE</w:t>
            </w:r>
          </w:p>
        </w:tc>
        <w:tc>
          <w:tcPr>
            <w:tcW w:w="2880" w:type="dxa"/>
            <w:shd w:val="clear" w:color="auto" w:fill="auto"/>
            <w:vAlign w:val="center"/>
            <w:hideMark/>
          </w:tcPr>
          <w:p w:rsidRPr="00A13F89" w:rsidR="00A13F89" w:rsidP="00A13F89" w:rsidRDefault="00A13F89" w14:paraId="459DE81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¿El estudiante es elegible para NPSAS:20?</w:t>
            </w:r>
          </w:p>
        </w:tc>
        <w:tc>
          <w:tcPr>
            <w:tcW w:w="1008" w:type="dxa"/>
            <w:shd w:val="clear" w:color="auto" w:fill="auto"/>
            <w:vAlign w:val="center"/>
            <w:hideMark/>
          </w:tcPr>
          <w:p w:rsidRPr="00A13F89" w:rsidR="00A13F89" w:rsidP="00A13F89" w:rsidRDefault="00A13F89" w14:paraId="55DE6D69"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51183CEB"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p>
          <w:p w:rsidRPr="00A13F89" w:rsidR="00A13F89" w:rsidP="00A13F89" w:rsidRDefault="00A13F89" w14:paraId="29E5F32A"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0 = No</w:t>
            </w:r>
            <w:r w:rsidRPr="00A13F89">
              <w:rPr>
                <w:rFonts w:ascii="Segoe UI Semibold" w:hAnsi="Segoe UI Semibold" w:eastAsia="Segoe UI Semibold" w:cs="Segoe UI Semibold"/>
                <w:sz w:val="16"/>
                <w:szCs w:val="18"/>
                <w:bdr w:val="nil"/>
                <w:lang w:val="es-ES_tradnl"/>
              </w:rPr>
              <w:br w:type="page"/>
            </w:r>
          </w:p>
        </w:tc>
        <w:tc>
          <w:tcPr>
            <w:tcW w:w="5184" w:type="dxa"/>
            <w:shd w:val="clear" w:color="auto" w:fill="auto"/>
            <w:vAlign w:val="center"/>
            <w:hideMark/>
          </w:tcPr>
          <w:p w:rsidRPr="00A13F89" w:rsidR="00A13F89" w:rsidP="00A13F89" w:rsidRDefault="00A13F89" w14:paraId="75AE6C65" w14:textId="77777777">
            <w:pPr>
              <w:rPr>
                <w:rFonts w:ascii="Segoe UI Semibold" w:hAnsi="Segoe UI Semibold" w:eastAsia="Segoe UI Semibold" w:cs="Segoe UI Semibold"/>
                <w:color w:val="000000"/>
                <w:sz w:val="16"/>
                <w:szCs w:val="18"/>
                <w:bdr w:val="nil"/>
                <w:lang w:val="es-ES_tradnl"/>
              </w:rPr>
            </w:pPr>
            <w:r w:rsidRPr="00A13F89">
              <w:rPr>
                <w:rFonts w:ascii="Segoe UI Semibold" w:hAnsi="Segoe UI Semibold" w:eastAsia="Segoe UI Semibold" w:cs="Segoe UI Semibold"/>
                <w:color w:val="000000"/>
                <w:sz w:val="16"/>
                <w:szCs w:val="18"/>
                <w:bdr w:val="nil"/>
                <w:lang w:val="es-ES_tradnl"/>
              </w:rPr>
              <w:t>Nota (formato web y Excel): el valor predeterminado de este punto es “Sí”, a menos que seleccione otra opción.</w:t>
            </w:r>
            <w:r w:rsidRPr="00A13F89">
              <w:rPr>
                <w:rFonts w:ascii="Segoe UI Semibold" w:hAnsi="Segoe UI Semibold" w:eastAsia="Segoe UI Semibold" w:cs="Segoe UI Semibold"/>
                <w:color w:val="000000"/>
                <w:sz w:val="16"/>
                <w:szCs w:val="18"/>
                <w:bdr w:val="nil"/>
                <w:lang w:val="es-ES_tradnl"/>
              </w:rPr>
              <w:br w:type="page"/>
              <w:t xml:space="preserve"> </w:t>
            </w:r>
          </w:p>
          <w:p w:rsidRPr="00A13F89" w:rsidR="00A13F89" w:rsidP="00A13F89" w:rsidRDefault="00A13F89" w14:paraId="3F814C3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Nota (formato CSV): si deja este punto vacío, el estudiante será considerado elegible para NPSAS:20.</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t xml:space="preserve">Si cree que el estudiante no es elegible para NPSAS:20, indique “No” y seleccione el motivo por el cual no es elegible. Para estudiantes no elegibles, no es necesario proporcionar ninguna otra información. </w:t>
            </w:r>
            <w:r w:rsidRPr="00A13F89">
              <w:rPr>
                <w:rFonts w:ascii="Segoe UI Semibold" w:hAnsi="Segoe UI Semibold" w:eastAsia="Segoe UI Semibold" w:cs="Segoe UI Semibold"/>
                <w:color w:val="000000"/>
                <w:sz w:val="16"/>
                <w:szCs w:val="18"/>
                <w:bdr w:val="nil"/>
                <w:lang w:val="es-ES_tradnl"/>
              </w:rPr>
              <w:br w:type="page"/>
              <w:t xml:space="preserve">El estudiante no es elegible para NPSAS:20 si se da cualquiera de las siguientes situaciones: </w:t>
            </w:r>
          </w:p>
          <w:p w:rsidRPr="00A13F89" w:rsidR="00A13F89" w:rsidP="00A13F89" w:rsidRDefault="00A13F89" w14:paraId="5E568937"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b/>
                <w:bCs/>
                <w:color w:val="000000"/>
                <w:sz w:val="16"/>
                <w:szCs w:val="17"/>
                <w:bdr w:val="nil"/>
                <w:lang w:val="es-ES_tradnl"/>
              </w:rPr>
              <w:t>• No está inscrito en la institución:</w:t>
            </w:r>
            <w:r w:rsidRPr="00A13F89">
              <w:rPr>
                <w:rFonts w:ascii="Segoe UI Semibold" w:hAnsi="Segoe UI Semibold" w:eastAsia="Segoe UI Semibold" w:cs="Segoe UI Semibold"/>
                <w:color w:val="000000"/>
                <w:sz w:val="16"/>
                <w:szCs w:val="17"/>
                <w:bdr w:val="nil"/>
                <w:lang w:val="es-ES_tradnl"/>
              </w:rPr>
              <w:t xml:space="preserve"> el estudiante no se inscribió en la institución en ningún momento entre el 1 de julio de 2019 y el 30 de junio de 2020. </w:t>
            </w:r>
            <w:r w:rsidRPr="00A13F89">
              <w:rPr>
                <w:rFonts w:ascii="Segoe UI Semibold" w:hAnsi="Segoe UI Semibold" w:eastAsia="Segoe UI Semibold" w:cs="Segoe UI Semibold"/>
                <w:color w:val="000000"/>
                <w:sz w:val="16"/>
                <w:szCs w:val="17"/>
                <w:bdr w:val="nil"/>
                <w:lang w:val="es-ES_tradnl"/>
              </w:rPr>
              <w:br w:type="page"/>
            </w:r>
          </w:p>
          <w:p w:rsidRPr="00A13F89" w:rsidR="00A13F89" w:rsidP="00A13F89" w:rsidRDefault="00A13F89" w14:paraId="38DAE0A4"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b/>
                <w:bCs/>
                <w:color w:val="000000"/>
                <w:sz w:val="16"/>
                <w:szCs w:val="17"/>
                <w:bdr w:val="nil"/>
                <w:lang w:val="es-ES_tradnl"/>
              </w:rPr>
              <w:t>• Reembolso de matrícula:</w:t>
            </w:r>
            <w:r w:rsidRPr="00A13F89">
              <w:rPr>
                <w:rFonts w:ascii="Segoe UI Semibold" w:hAnsi="Segoe UI Semibold" w:eastAsia="Segoe UI Semibold" w:cs="Segoe UI Semibold"/>
                <w:color w:val="000000"/>
                <w:sz w:val="16"/>
                <w:szCs w:val="17"/>
                <w:bdr w:val="nil"/>
                <w:lang w:val="es-ES_tradnl"/>
              </w:rPr>
              <w:t xml:space="preserve"> el estudiante se inscribió en algún momento pero recibió el reembolso total de la matrícula por todos los semestres del período de estudio comprendido entre el 1 de julio de 2019 y el 30 de junio de 2020. </w:t>
            </w:r>
          </w:p>
          <w:p w:rsidRPr="00A13F89" w:rsidR="00A13F89" w:rsidP="00A13F89" w:rsidRDefault="00A13F89" w14:paraId="3FE8CF5E"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br w:type="page"/>
            </w:r>
            <w:r w:rsidRPr="00A13F89">
              <w:rPr>
                <w:rFonts w:ascii="Segoe UI Semibold" w:hAnsi="Segoe UI Semibold" w:eastAsia="Segoe UI Semibold" w:cs="Segoe UI Semibold"/>
                <w:b/>
                <w:bCs/>
                <w:color w:val="000000"/>
                <w:sz w:val="16"/>
                <w:szCs w:val="17"/>
                <w:bdr w:val="nil"/>
                <w:lang w:val="es-ES_tradnl"/>
              </w:rPr>
              <w:t>• Inscrito en otra institución:</w:t>
            </w:r>
            <w:r w:rsidRPr="00A13F89">
              <w:rPr>
                <w:rFonts w:ascii="Segoe UI Semibold" w:hAnsi="Segoe UI Semibold" w:eastAsia="Segoe UI Semibold" w:cs="Segoe UI Semibold"/>
                <w:color w:val="000000"/>
                <w:sz w:val="16"/>
                <w:szCs w:val="17"/>
                <w:bdr w:val="nil"/>
                <w:lang w:val="es-ES_tradnl"/>
              </w:rPr>
              <w:t xml:space="preserve"> el estudiante asiste a esta institución por un convenio conjunto con otra institución y paga la matrícula únicamente a la otra institución. </w:t>
            </w:r>
            <w:r w:rsidRPr="00A13F89">
              <w:rPr>
                <w:rFonts w:ascii="Segoe UI Semibold" w:hAnsi="Segoe UI Semibold" w:eastAsia="Segoe UI Semibold" w:cs="Segoe UI Semibold"/>
                <w:color w:val="000000"/>
                <w:sz w:val="16"/>
                <w:szCs w:val="17"/>
                <w:bdr w:val="nil"/>
                <w:lang w:val="es-ES_tradnl"/>
              </w:rPr>
              <w:br w:type="page"/>
            </w:r>
          </w:p>
          <w:p w:rsidRPr="00A13F89" w:rsidR="00A13F89" w:rsidP="00A13F89" w:rsidRDefault="00A13F89" w14:paraId="6168102E"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b/>
                <w:bCs/>
                <w:color w:val="000000"/>
                <w:sz w:val="16"/>
                <w:szCs w:val="17"/>
                <w:bdr w:val="nil"/>
                <w:lang w:val="es-ES_tradnl"/>
              </w:rPr>
              <w:t>• Duración del programa:</w:t>
            </w:r>
            <w:r w:rsidRPr="00A13F89">
              <w:rPr>
                <w:rFonts w:ascii="Segoe UI Semibold" w:hAnsi="Segoe UI Semibold" w:eastAsia="Segoe UI Semibold" w:cs="Segoe UI Semibold"/>
                <w:color w:val="000000"/>
                <w:sz w:val="16"/>
                <w:szCs w:val="17"/>
                <w:bdr w:val="nil"/>
                <w:lang w:val="es-ES_tradnl"/>
              </w:rPr>
              <w:t xml:space="preserve"> el estudiante se inscribió en un programa de estudio técnico u ocupacional que requería menos de tres meses o 300 horas contacto/reloj de instrucción. </w:t>
            </w:r>
          </w:p>
          <w:p w:rsidRPr="00A13F89" w:rsidR="00A13F89" w:rsidP="00A13F89" w:rsidRDefault="00A13F89" w14:paraId="7041960A"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br w:type="page"/>
            </w:r>
            <w:r w:rsidRPr="00A13F89">
              <w:rPr>
                <w:rFonts w:ascii="Segoe UI Semibold" w:hAnsi="Segoe UI Semibold" w:eastAsia="Segoe UI Semibold" w:cs="Segoe UI Semibold"/>
                <w:b/>
                <w:bCs/>
                <w:color w:val="000000"/>
                <w:sz w:val="16"/>
                <w:szCs w:val="17"/>
                <w:bdr w:val="nil"/>
                <w:lang w:val="es-ES_tradnl"/>
              </w:rPr>
              <w:t>• Sin crédito:</w:t>
            </w:r>
            <w:r w:rsidRPr="00A13F89">
              <w:rPr>
                <w:rFonts w:ascii="Segoe UI Semibold" w:hAnsi="Segoe UI Semibold" w:eastAsia="Segoe UI Semibold" w:cs="Segoe UI Semibold"/>
                <w:color w:val="000000"/>
                <w:sz w:val="16"/>
                <w:szCs w:val="17"/>
                <w:bdr w:val="nil"/>
                <w:lang w:val="es-ES_tradnl"/>
              </w:rPr>
              <w:t xml:space="preserve"> el estudiante se inscribió en cursos que no se pueden usar para cumplir los requisitos de obtención de un título académico, certificado o diploma, o en un semestre que no otorga créditos que se puedan transferir a otro establecimiento educativo. </w:t>
            </w:r>
          </w:p>
          <w:p w:rsidRPr="00A13F89" w:rsidR="00A13F89" w:rsidP="00A13F89" w:rsidRDefault="00A13F89" w14:paraId="1F25FBF7"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br w:type="page"/>
            </w:r>
            <w:r w:rsidRPr="00A13F89">
              <w:rPr>
                <w:rFonts w:ascii="Segoe UI Semibold" w:hAnsi="Segoe UI Semibold" w:eastAsia="Segoe UI Semibold" w:cs="Segoe UI Semibold"/>
                <w:b/>
                <w:bCs/>
                <w:color w:val="000000"/>
                <w:sz w:val="16"/>
                <w:szCs w:val="17"/>
                <w:bdr w:val="nil"/>
                <w:lang w:val="es-ES_tradnl"/>
              </w:rPr>
              <w:t>• Cumpliendo requisitos de la escuela secundaria:</w:t>
            </w:r>
            <w:r w:rsidRPr="00A13F89">
              <w:rPr>
                <w:rFonts w:ascii="Segoe UI Semibold" w:hAnsi="Segoe UI Semibold" w:eastAsia="Segoe UI Semibold" w:cs="Segoe UI Semibold"/>
                <w:color w:val="000000"/>
                <w:sz w:val="16"/>
                <w:szCs w:val="17"/>
                <w:bdr w:val="nil"/>
                <w:lang w:val="es-ES_tradnl"/>
              </w:rPr>
              <w:t xml:space="preserve"> en el último semestre en que estuvo inscrito, el estudiante aún se encontraba cumpliendo requisitos de la escuela secundaria. </w:t>
            </w:r>
          </w:p>
          <w:p w:rsidRPr="00A13F89" w:rsidR="00A13F89" w:rsidP="00A13F89" w:rsidRDefault="00A13F89" w14:paraId="0F3FEFCD"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br w:type="page"/>
            </w:r>
            <w:r w:rsidRPr="00A13F89">
              <w:rPr>
                <w:rFonts w:ascii="Segoe UI Semibold" w:hAnsi="Segoe UI Semibold" w:eastAsia="Segoe UI Semibold" w:cs="Segoe UI Semibold"/>
                <w:b/>
                <w:bCs/>
                <w:color w:val="000000"/>
                <w:sz w:val="16"/>
                <w:szCs w:val="17"/>
                <w:bdr w:val="nil"/>
                <w:lang w:val="es-ES_tradnl"/>
              </w:rPr>
              <w:t>• Programa de finalización de escuela secundaria o GED:</w:t>
            </w:r>
            <w:r w:rsidRPr="00A13F89">
              <w:rPr>
                <w:rFonts w:ascii="Segoe UI Semibold" w:hAnsi="Segoe UI Semibold" w:eastAsia="Segoe UI Semibold" w:cs="Segoe UI Semibold"/>
                <w:color w:val="000000"/>
                <w:sz w:val="16"/>
                <w:szCs w:val="17"/>
                <w:bdr w:val="nil"/>
                <w:lang w:val="es-ES_tradnl"/>
              </w:rPr>
              <w:t xml:space="preserve"> en el último semestre en que se inscribió, el estudiante estaba inscrito únicamente en un programa de finalización de la escuela secundaria o para obtener la certificación en educación general (</w:t>
            </w:r>
            <w:r w:rsidRPr="00A13F89">
              <w:rPr>
                <w:rFonts w:ascii="Segoe UI Semibold" w:hAnsi="Segoe UI Semibold" w:eastAsia="Segoe UI Semibold" w:cs="Segoe UI Semibold"/>
                <w:i/>
                <w:iCs/>
                <w:color w:val="000000"/>
                <w:sz w:val="16"/>
                <w:szCs w:val="17"/>
                <w:bdr w:val="nil"/>
                <w:lang w:val="es-ES_tradnl"/>
              </w:rPr>
              <w:t>General Education Diploma</w:t>
            </w:r>
            <w:r w:rsidRPr="00A13F89">
              <w:rPr>
                <w:rFonts w:ascii="Segoe UI Semibold" w:hAnsi="Segoe UI Semibold" w:eastAsia="Segoe UI Semibold" w:cs="Segoe UI Semibold"/>
                <w:color w:val="000000"/>
                <w:sz w:val="16"/>
                <w:szCs w:val="17"/>
                <w:bdr w:val="nil"/>
                <w:lang w:val="es-ES_tradnl"/>
              </w:rPr>
              <w:t xml:space="preserve">, GED). </w:t>
            </w:r>
            <w:r w:rsidRPr="00A13F89">
              <w:rPr>
                <w:rFonts w:ascii="Segoe UI Semibold" w:hAnsi="Segoe UI Semibold" w:eastAsia="Segoe UI Semibold" w:cs="Segoe UI Semibold"/>
                <w:color w:val="000000"/>
                <w:sz w:val="16"/>
                <w:szCs w:val="17"/>
                <w:bdr w:val="nil"/>
                <w:lang w:val="es-ES_tradnl"/>
              </w:rPr>
              <w:br w:type="page"/>
            </w:r>
          </w:p>
          <w:p w:rsidRPr="00A13F89" w:rsidR="00A13F89" w:rsidP="00A13F89" w:rsidRDefault="00A13F89" w14:paraId="22DF406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b/>
                <w:bCs/>
                <w:color w:val="000000"/>
                <w:sz w:val="16"/>
                <w:szCs w:val="17"/>
                <w:bdr w:val="nil"/>
                <w:lang w:val="es-ES_tradnl"/>
              </w:rPr>
              <w:t>• Programa de educación básica para adultos:</w:t>
            </w:r>
            <w:r w:rsidRPr="00A13F89">
              <w:rPr>
                <w:rFonts w:ascii="Segoe UI Semibold" w:hAnsi="Segoe UI Semibold" w:eastAsia="Segoe UI Semibold" w:cs="Segoe UI Semibold"/>
                <w:color w:val="000000"/>
                <w:sz w:val="16"/>
                <w:szCs w:val="17"/>
                <w:bdr w:val="nil"/>
                <w:lang w:val="es-ES_tradnl"/>
              </w:rPr>
              <w:t xml:space="preserve"> en el último semestre en que se inscribió, el estudiante estaba inscrito únicamente en un programa de educación básica (p. ej., inglés como segunda lengua, alfabetización).</w:t>
            </w:r>
          </w:p>
        </w:tc>
      </w:tr>
      <w:tr w:rsidRPr="00A13F89" w:rsidR="00A13F89" w:rsidTr="00A13F89" w14:paraId="7DEB76C9" w14:textId="77777777">
        <w:trPr>
          <w:cantSplit/>
          <w:trHeight w:val="6480"/>
        </w:trPr>
        <w:tc>
          <w:tcPr>
            <w:tcW w:w="864" w:type="dxa"/>
            <w:shd w:val="clear" w:color="auto" w:fill="auto"/>
            <w:noWrap/>
            <w:vAlign w:val="center"/>
            <w:hideMark/>
          </w:tcPr>
          <w:p w:rsidRPr="00A13F89" w:rsidR="00A13F89" w:rsidP="00A13F89" w:rsidRDefault="00A13F89" w14:paraId="6E1D3C9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15</w:t>
            </w:r>
          </w:p>
        </w:tc>
        <w:tc>
          <w:tcPr>
            <w:tcW w:w="1296" w:type="dxa"/>
            <w:shd w:val="clear" w:color="auto" w:fill="auto"/>
            <w:noWrap/>
            <w:vAlign w:val="center"/>
            <w:hideMark/>
          </w:tcPr>
          <w:p w:rsidRPr="00A13F89" w:rsidR="00A13F89" w:rsidP="00A13F89" w:rsidRDefault="00A13F89" w14:paraId="72AA423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ELIGREASON</w:t>
            </w:r>
          </w:p>
        </w:tc>
        <w:tc>
          <w:tcPr>
            <w:tcW w:w="2880" w:type="dxa"/>
            <w:shd w:val="clear" w:color="auto" w:fill="auto"/>
            <w:vAlign w:val="center"/>
            <w:hideMark/>
          </w:tcPr>
          <w:p w:rsidRPr="00A13F89" w:rsidR="00A13F89" w:rsidP="00A13F89" w:rsidRDefault="00A13F89" w14:paraId="08BA742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Motivo de no elegibilidad</w:t>
            </w:r>
          </w:p>
        </w:tc>
        <w:tc>
          <w:tcPr>
            <w:tcW w:w="1008" w:type="dxa"/>
            <w:shd w:val="clear" w:color="auto" w:fill="auto"/>
            <w:vAlign w:val="center"/>
            <w:hideMark/>
          </w:tcPr>
          <w:p w:rsidRPr="00A13F89" w:rsidR="00A13F89" w:rsidP="00A13F89" w:rsidRDefault="00A13F89" w14:paraId="7407872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5FD82AA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No inscrito</w:t>
            </w:r>
            <w:r w:rsidRPr="00A13F89">
              <w:rPr>
                <w:rFonts w:ascii="Segoe UI Semibold" w:hAnsi="Segoe UI Semibold" w:eastAsia="Segoe UI Semibold" w:cs="Segoe UI Semibold"/>
                <w:sz w:val="16"/>
                <w:szCs w:val="18"/>
                <w:bdr w:val="nil"/>
                <w:lang w:val="es-ES_tradnl"/>
              </w:rPr>
              <w:br/>
              <w:t>2 = Reembolso de matrícula</w:t>
            </w:r>
            <w:r w:rsidRPr="00A13F89">
              <w:rPr>
                <w:rFonts w:ascii="Segoe UI Semibold" w:hAnsi="Segoe UI Semibold" w:eastAsia="Segoe UI Semibold" w:cs="Segoe UI Semibold"/>
                <w:sz w:val="16"/>
                <w:szCs w:val="18"/>
                <w:bdr w:val="nil"/>
                <w:lang w:val="es-ES_tradnl"/>
              </w:rPr>
              <w:br/>
              <w:t>3 = Inscrito en otra institución</w:t>
            </w:r>
            <w:r w:rsidRPr="00A13F89">
              <w:rPr>
                <w:rFonts w:ascii="Segoe UI Semibold" w:hAnsi="Segoe UI Semibold" w:eastAsia="Segoe UI Semibold" w:cs="Segoe UI Semibold"/>
                <w:sz w:val="16"/>
                <w:szCs w:val="18"/>
                <w:bdr w:val="nil"/>
                <w:lang w:val="es-ES_tradnl"/>
              </w:rPr>
              <w:br/>
              <w:t>4 = Duración del programa</w:t>
            </w:r>
            <w:r w:rsidRPr="00A13F89">
              <w:rPr>
                <w:rFonts w:ascii="Segoe UI Semibold" w:hAnsi="Segoe UI Semibold" w:eastAsia="Segoe UI Semibold" w:cs="Segoe UI Semibold"/>
                <w:sz w:val="16"/>
                <w:szCs w:val="18"/>
                <w:bdr w:val="nil"/>
                <w:lang w:val="es-ES_tradnl"/>
              </w:rPr>
              <w:br/>
              <w:t>5 = Sin crédito</w:t>
            </w:r>
            <w:r w:rsidRPr="00A13F89">
              <w:rPr>
                <w:rFonts w:ascii="Segoe UI Semibold" w:hAnsi="Segoe UI Semibold" w:eastAsia="Segoe UI Semibold" w:cs="Segoe UI Semibold"/>
                <w:sz w:val="16"/>
                <w:szCs w:val="18"/>
                <w:bdr w:val="nil"/>
                <w:lang w:val="es-ES_tradnl"/>
              </w:rPr>
              <w:br/>
              <w:t>6 = Cumpliendo requisitos de la escuela secundaria</w:t>
            </w:r>
            <w:r w:rsidRPr="00A13F89">
              <w:rPr>
                <w:rFonts w:ascii="Segoe UI Semibold" w:hAnsi="Segoe UI Semibold" w:eastAsia="Segoe UI Semibold" w:cs="Segoe UI Semibold"/>
                <w:sz w:val="16"/>
                <w:szCs w:val="18"/>
                <w:bdr w:val="nil"/>
                <w:lang w:val="es-ES_tradnl"/>
              </w:rPr>
              <w:br/>
              <w:t>7 = Finalización de escuela secundaria o GED</w:t>
            </w:r>
            <w:r w:rsidRPr="00A13F89">
              <w:rPr>
                <w:rFonts w:ascii="Segoe UI Semibold" w:hAnsi="Segoe UI Semibold" w:eastAsia="Segoe UI Semibold" w:cs="Segoe UI Semibold"/>
                <w:sz w:val="16"/>
                <w:szCs w:val="18"/>
                <w:bdr w:val="nil"/>
                <w:lang w:val="es-ES_tradnl"/>
              </w:rPr>
              <w:br/>
              <w:t>8 = Programa de educación básica para adultos</w:t>
            </w:r>
          </w:p>
        </w:tc>
        <w:tc>
          <w:tcPr>
            <w:tcW w:w="5184" w:type="dxa"/>
            <w:shd w:val="clear" w:color="auto" w:fill="auto"/>
            <w:vAlign w:val="center"/>
            <w:hideMark/>
          </w:tcPr>
          <w:p w:rsidRPr="00A13F89" w:rsidR="00A13F89" w:rsidP="00A13F89" w:rsidRDefault="00A13F89" w14:paraId="02E9E42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Seleccione el motivo por el cual el estudiante no es elegible para NPSAS:18-AC. </w:t>
            </w:r>
          </w:p>
          <w:p w:rsidRPr="00A13F89" w:rsidR="00A13F89" w:rsidP="00A13F89" w:rsidRDefault="00A13F89" w14:paraId="61E158B8"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xml:space="preserve"> </w:t>
            </w:r>
          </w:p>
          <w:p w:rsidRPr="00A13F89" w:rsidR="00A13F89" w:rsidP="00A13F89" w:rsidRDefault="00A13F89" w14:paraId="1D15746C"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b/>
                <w:bCs/>
                <w:color w:val="000000"/>
                <w:sz w:val="16"/>
                <w:szCs w:val="17"/>
                <w:bdr w:val="nil"/>
                <w:lang w:val="es-ES_tradnl"/>
              </w:rPr>
              <w:t>• No está inscrito en la institución:</w:t>
            </w:r>
            <w:r w:rsidRPr="00A13F89">
              <w:rPr>
                <w:rFonts w:ascii="Segoe UI Semibold" w:hAnsi="Segoe UI Semibold" w:eastAsia="Segoe UI Semibold" w:cs="Segoe UI Semibold"/>
                <w:color w:val="000000"/>
                <w:sz w:val="16"/>
                <w:szCs w:val="17"/>
                <w:bdr w:val="nil"/>
                <w:lang w:val="es-ES_tradnl"/>
              </w:rPr>
              <w:t xml:space="preserve"> el estudiante no se inscribió en la institución en ningún momento entre el 1 de julio de 2019 y el 30 de junio de 2020. </w:t>
            </w:r>
            <w:r w:rsidRPr="00A13F89">
              <w:rPr>
                <w:rFonts w:ascii="Segoe UI Semibold" w:hAnsi="Segoe UI Semibold" w:eastAsia="Segoe UI Semibold" w:cs="Segoe UI Semibold"/>
                <w:color w:val="000000"/>
                <w:sz w:val="16"/>
                <w:szCs w:val="17"/>
                <w:bdr w:val="nil"/>
                <w:lang w:val="es-ES_tradnl"/>
              </w:rPr>
              <w:br w:type="page"/>
            </w:r>
          </w:p>
          <w:p w:rsidRPr="00A13F89" w:rsidR="00A13F89" w:rsidP="00A13F89" w:rsidRDefault="00A13F89" w14:paraId="5B201B17"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b/>
                <w:bCs/>
                <w:color w:val="000000"/>
                <w:sz w:val="16"/>
                <w:szCs w:val="17"/>
                <w:bdr w:val="nil"/>
                <w:lang w:val="es-ES_tradnl"/>
              </w:rPr>
              <w:t>• Reembolso de matrícula:</w:t>
            </w:r>
            <w:r w:rsidRPr="00A13F89">
              <w:rPr>
                <w:rFonts w:ascii="Segoe UI Semibold" w:hAnsi="Segoe UI Semibold" w:eastAsia="Segoe UI Semibold" w:cs="Segoe UI Semibold"/>
                <w:color w:val="000000"/>
                <w:sz w:val="16"/>
                <w:szCs w:val="17"/>
                <w:bdr w:val="nil"/>
                <w:lang w:val="es-ES_tradnl"/>
              </w:rPr>
              <w:t xml:space="preserve"> el estudiante se inscribió en algún momento pero recibió el reembolso total de la matrícula por todos los semestres del período de estudio comprendido entre el 1 de julio de 2019 y el 30 de junio de 2020. </w:t>
            </w:r>
          </w:p>
          <w:p w:rsidRPr="00A13F89" w:rsidR="00A13F89" w:rsidP="00A13F89" w:rsidRDefault="00A13F89" w14:paraId="79BC229C"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br w:type="page"/>
            </w:r>
            <w:r w:rsidRPr="00A13F89">
              <w:rPr>
                <w:rFonts w:ascii="Segoe UI Semibold" w:hAnsi="Segoe UI Semibold" w:eastAsia="Segoe UI Semibold" w:cs="Segoe UI Semibold"/>
                <w:b/>
                <w:bCs/>
                <w:color w:val="000000"/>
                <w:sz w:val="16"/>
                <w:szCs w:val="17"/>
                <w:bdr w:val="nil"/>
                <w:lang w:val="es-ES_tradnl"/>
              </w:rPr>
              <w:t>• Inscrito en otra institución:</w:t>
            </w:r>
            <w:r w:rsidRPr="00A13F89">
              <w:rPr>
                <w:rFonts w:ascii="Segoe UI Semibold" w:hAnsi="Segoe UI Semibold" w:eastAsia="Segoe UI Semibold" w:cs="Segoe UI Semibold"/>
                <w:color w:val="000000"/>
                <w:sz w:val="16"/>
                <w:szCs w:val="17"/>
                <w:bdr w:val="nil"/>
                <w:lang w:val="es-ES_tradnl"/>
              </w:rPr>
              <w:t xml:space="preserve"> el estudiante asiste a esta institución por un convenio conjunto con otra institución y paga la matrícula únicamente a la otra institución. </w:t>
            </w:r>
            <w:r w:rsidRPr="00A13F89">
              <w:rPr>
                <w:rFonts w:ascii="Segoe UI Semibold" w:hAnsi="Segoe UI Semibold" w:eastAsia="Segoe UI Semibold" w:cs="Segoe UI Semibold"/>
                <w:color w:val="000000"/>
                <w:sz w:val="16"/>
                <w:szCs w:val="17"/>
                <w:bdr w:val="nil"/>
                <w:lang w:val="es-ES_tradnl"/>
              </w:rPr>
              <w:br w:type="page"/>
            </w:r>
          </w:p>
          <w:p w:rsidRPr="00A13F89" w:rsidR="00A13F89" w:rsidP="00A13F89" w:rsidRDefault="00A13F89" w14:paraId="4188B208"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b/>
                <w:bCs/>
                <w:color w:val="000000"/>
                <w:sz w:val="16"/>
                <w:szCs w:val="17"/>
                <w:bdr w:val="nil"/>
                <w:lang w:val="es-ES_tradnl"/>
              </w:rPr>
              <w:t>• Duración del programa:</w:t>
            </w:r>
            <w:r w:rsidRPr="00A13F89">
              <w:rPr>
                <w:rFonts w:ascii="Segoe UI Semibold" w:hAnsi="Segoe UI Semibold" w:eastAsia="Segoe UI Semibold" w:cs="Segoe UI Semibold"/>
                <w:color w:val="000000"/>
                <w:sz w:val="16"/>
                <w:szCs w:val="17"/>
                <w:bdr w:val="nil"/>
                <w:lang w:val="es-ES_tradnl"/>
              </w:rPr>
              <w:t xml:space="preserve"> el estudiante se inscribió en un programa de estudio técnico u ocupacional que requería menos de tres meses o 300 horas contacto/reloj de instrucción. </w:t>
            </w:r>
          </w:p>
          <w:p w:rsidRPr="00A13F89" w:rsidR="00A13F89" w:rsidP="00A13F89" w:rsidRDefault="00A13F89" w14:paraId="3422C462"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br w:type="page"/>
            </w:r>
            <w:r w:rsidRPr="00A13F89">
              <w:rPr>
                <w:rFonts w:ascii="Segoe UI Semibold" w:hAnsi="Segoe UI Semibold" w:eastAsia="Segoe UI Semibold" w:cs="Segoe UI Semibold"/>
                <w:b/>
                <w:bCs/>
                <w:color w:val="000000"/>
                <w:sz w:val="16"/>
                <w:szCs w:val="17"/>
                <w:bdr w:val="nil"/>
                <w:lang w:val="es-ES_tradnl"/>
              </w:rPr>
              <w:t>• Sin crédito:</w:t>
            </w:r>
            <w:r w:rsidRPr="00A13F89">
              <w:rPr>
                <w:rFonts w:ascii="Segoe UI Semibold" w:hAnsi="Segoe UI Semibold" w:eastAsia="Segoe UI Semibold" w:cs="Segoe UI Semibold"/>
                <w:color w:val="000000"/>
                <w:sz w:val="16"/>
                <w:szCs w:val="17"/>
                <w:bdr w:val="nil"/>
                <w:lang w:val="es-ES_tradnl"/>
              </w:rPr>
              <w:t xml:space="preserve"> el estudiante se inscribió en cursos que no se pueden usar para cumplir los requisitos de obtención de un título académico, certificado o diploma, o en un semestre que no otorga créditos que se puedan transferir a otro establecimiento educativo. </w:t>
            </w:r>
          </w:p>
          <w:p w:rsidRPr="00A13F89" w:rsidR="00A13F89" w:rsidP="00A13F89" w:rsidRDefault="00A13F89" w14:paraId="34D4B786"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br w:type="page"/>
            </w:r>
            <w:r w:rsidRPr="00A13F89">
              <w:rPr>
                <w:rFonts w:ascii="Segoe UI Semibold" w:hAnsi="Segoe UI Semibold" w:eastAsia="Segoe UI Semibold" w:cs="Segoe UI Semibold"/>
                <w:b/>
                <w:bCs/>
                <w:color w:val="000000"/>
                <w:sz w:val="16"/>
                <w:szCs w:val="17"/>
                <w:bdr w:val="nil"/>
                <w:lang w:val="es-ES_tradnl"/>
              </w:rPr>
              <w:t>• Cumpliendo requisitos de la escuela secundaria:</w:t>
            </w:r>
            <w:r w:rsidRPr="00A13F89">
              <w:rPr>
                <w:rFonts w:ascii="Segoe UI Semibold" w:hAnsi="Segoe UI Semibold" w:eastAsia="Segoe UI Semibold" w:cs="Segoe UI Semibold"/>
                <w:color w:val="000000"/>
                <w:sz w:val="16"/>
                <w:szCs w:val="17"/>
                <w:bdr w:val="nil"/>
                <w:lang w:val="es-ES_tradnl"/>
              </w:rPr>
              <w:t xml:space="preserve"> en el último semestre en que estuvo inscrito, el estudiante aún se encontraba cumpliendo requisitos de la escuela secundaria. </w:t>
            </w:r>
          </w:p>
          <w:p w:rsidRPr="00A13F89" w:rsidR="00A13F89" w:rsidP="00A13F89" w:rsidRDefault="00A13F89" w14:paraId="5F9153F0"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br w:type="page"/>
            </w:r>
            <w:r w:rsidRPr="00A13F89">
              <w:rPr>
                <w:rFonts w:ascii="Segoe UI Semibold" w:hAnsi="Segoe UI Semibold" w:eastAsia="Segoe UI Semibold" w:cs="Segoe UI Semibold"/>
                <w:b/>
                <w:bCs/>
                <w:color w:val="000000"/>
                <w:sz w:val="16"/>
                <w:szCs w:val="17"/>
                <w:bdr w:val="nil"/>
                <w:lang w:val="es-ES_tradnl"/>
              </w:rPr>
              <w:t>• Programa de finalización de escuela secundaria o GED:</w:t>
            </w:r>
            <w:r w:rsidRPr="00A13F89">
              <w:rPr>
                <w:rFonts w:ascii="Segoe UI Semibold" w:hAnsi="Segoe UI Semibold" w:eastAsia="Segoe UI Semibold" w:cs="Segoe UI Semibold"/>
                <w:color w:val="000000"/>
                <w:sz w:val="16"/>
                <w:szCs w:val="17"/>
                <w:bdr w:val="nil"/>
                <w:lang w:val="es-ES_tradnl"/>
              </w:rPr>
              <w:t xml:space="preserve"> en el último semestre en que se inscribió, el estudiante estaba inscrito únicamente en un programa de finalización de la escuela secundaria o para obtener la certificación en educación general (General Education Diploma, GED). </w:t>
            </w:r>
            <w:r w:rsidRPr="00A13F89">
              <w:rPr>
                <w:rFonts w:ascii="Segoe UI Semibold" w:hAnsi="Segoe UI Semibold" w:eastAsia="Segoe UI Semibold" w:cs="Segoe UI Semibold"/>
                <w:color w:val="000000"/>
                <w:sz w:val="16"/>
                <w:szCs w:val="17"/>
                <w:bdr w:val="nil"/>
                <w:lang w:val="es-ES_tradnl"/>
              </w:rPr>
              <w:br w:type="page"/>
            </w:r>
          </w:p>
          <w:p w:rsidRPr="00A13F89" w:rsidR="00A13F89" w:rsidP="00A13F89" w:rsidRDefault="00A13F89" w14:paraId="654E0A3B"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b/>
                <w:bCs/>
                <w:color w:val="000000"/>
                <w:sz w:val="16"/>
                <w:szCs w:val="17"/>
                <w:bdr w:val="nil"/>
                <w:lang w:val="es-ES_tradnl"/>
              </w:rPr>
              <w:t>• Programa de educación básica para adultos:</w:t>
            </w:r>
            <w:r w:rsidRPr="00A13F89">
              <w:rPr>
                <w:rFonts w:ascii="Segoe UI Semibold" w:hAnsi="Segoe UI Semibold" w:eastAsia="Segoe UI Semibold" w:cs="Segoe UI Semibold"/>
                <w:color w:val="000000"/>
                <w:sz w:val="16"/>
                <w:szCs w:val="17"/>
                <w:bdr w:val="nil"/>
                <w:lang w:val="es-ES_tradnl"/>
              </w:rPr>
              <w:t xml:space="preserve"> en el último semestre en que se inscribió, el estudiante estaba inscrito únicamente en un programa de educación básica (p. ej., inglés como segunda lengua, alfabetización).</w:t>
            </w:r>
          </w:p>
        </w:tc>
      </w:tr>
      <w:tr w:rsidRPr="00A13F89" w:rsidR="00A13F89" w:rsidTr="00A13F89" w14:paraId="20F6C9B4" w14:textId="77777777">
        <w:trPr>
          <w:cantSplit/>
          <w:trHeight w:val="1296"/>
        </w:trPr>
        <w:tc>
          <w:tcPr>
            <w:tcW w:w="864" w:type="dxa"/>
            <w:shd w:val="clear" w:color="auto" w:fill="auto"/>
            <w:noWrap/>
            <w:vAlign w:val="center"/>
            <w:hideMark/>
          </w:tcPr>
          <w:p w:rsidRPr="00A13F89" w:rsidR="00A13F89" w:rsidP="00A13F89" w:rsidRDefault="00A13F89" w14:paraId="4D38F8C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16</w:t>
            </w:r>
          </w:p>
        </w:tc>
        <w:tc>
          <w:tcPr>
            <w:tcW w:w="1296" w:type="dxa"/>
            <w:shd w:val="clear" w:color="auto" w:fill="auto"/>
            <w:noWrap/>
            <w:vAlign w:val="center"/>
            <w:hideMark/>
          </w:tcPr>
          <w:p w:rsidRPr="00A13F89" w:rsidR="00A13F89" w:rsidP="00A13F89" w:rsidRDefault="00A13F89" w14:paraId="1DADAD0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MARITAL</w:t>
            </w:r>
          </w:p>
        </w:tc>
        <w:tc>
          <w:tcPr>
            <w:tcW w:w="2880" w:type="dxa"/>
            <w:shd w:val="clear" w:color="auto" w:fill="auto"/>
            <w:vAlign w:val="center"/>
            <w:hideMark/>
          </w:tcPr>
          <w:p w:rsidRPr="00A13F89" w:rsidR="00A13F89" w:rsidP="00A13F89" w:rsidRDefault="00A13F89" w14:paraId="2AD30C1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Estado civil</w:t>
            </w:r>
          </w:p>
        </w:tc>
        <w:tc>
          <w:tcPr>
            <w:tcW w:w="1008" w:type="dxa"/>
            <w:shd w:val="clear" w:color="auto" w:fill="auto"/>
            <w:vAlign w:val="center"/>
            <w:hideMark/>
          </w:tcPr>
          <w:p w:rsidRPr="00A13F89" w:rsidR="00A13F89" w:rsidP="00A13F89" w:rsidRDefault="00A13F89" w14:paraId="7D8339BF"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E4B5677"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 xml:space="preserve">0 = No casado (soltero, viudo, divorciado) </w:t>
            </w:r>
            <w:r w:rsidRPr="00A13F89">
              <w:rPr>
                <w:rFonts w:ascii="Segoe UI Semibold" w:hAnsi="Segoe UI Semibold" w:eastAsia="Segoe UI Semibold" w:cs="Segoe UI Semibold"/>
                <w:sz w:val="16"/>
                <w:szCs w:val="18"/>
                <w:bdr w:val="nil"/>
                <w:lang w:val="es-ES_tradnl"/>
              </w:rPr>
              <w:br/>
              <w:t>1 = Casado</w:t>
            </w:r>
            <w:r w:rsidRPr="00A13F89">
              <w:rPr>
                <w:rFonts w:ascii="Segoe UI Semibold" w:hAnsi="Segoe UI Semibold" w:eastAsia="Segoe UI Semibold" w:cs="Segoe UI Semibold"/>
                <w:sz w:val="16"/>
                <w:szCs w:val="18"/>
                <w:bdr w:val="nil"/>
                <w:lang w:val="es-ES_tradnl"/>
              </w:rPr>
              <w:br/>
              <w:t>2 = Separado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A13F89" w:rsidR="00A13F89" w:rsidP="00A13F89" w:rsidRDefault="00A13F89" w14:paraId="1B40D34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Este dato es esencial porque ayuda a determinar la condición de dependencia del estudiante. Si no conoce el estado civil del estudiante, seleccione “Se desconoce”.</w:t>
            </w:r>
          </w:p>
        </w:tc>
      </w:tr>
      <w:tr w:rsidRPr="00A13F89" w:rsidR="00A13F89" w:rsidTr="00A13F89" w14:paraId="12E11613" w14:textId="77777777">
        <w:trPr>
          <w:cantSplit/>
          <w:trHeight w:val="288"/>
        </w:trPr>
        <w:tc>
          <w:tcPr>
            <w:tcW w:w="864" w:type="dxa"/>
            <w:shd w:val="clear" w:color="auto" w:fill="auto"/>
            <w:noWrap/>
            <w:vAlign w:val="center"/>
            <w:hideMark/>
          </w:tcPr>
          <w:p w:rsidRPr="00A13F89" w:rsidR="00A13F89" w:rsidP="00A13F89" w:rsidRDefault="00A13F89" w14:paraId="36A4AF9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17</w:t>
            </w:r>
          </w:p>
        </w:tc>
        <w:tc>
          <w:tcPr>
            <w:tcW w:w="1296" w:type="dxa"/>
            <w:shd w:val="clear" w:color="auto" w:fill="auto"/>
            <w:noWrap/>
            <w:vAlign w:val="center"/>
            <w:hideMark/>
          </w:tcPr>
          <w:p w:rsidRPr="00A13F89" w:rsidR="00A13F89" w:rsidP="00A13F89" w:rsidRDefault="00A13F89" w14:paraId="66F2273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MAIDNAME</w:t>
            </w:r>
          </w:p>
        </w:tc>
        <w:tc>
          <w:tcPr>
            <w:tcW w:w="2880" w:type="dxa"/>
            <w:shd w:val="clear" w:color="auto" w:fill="auto"/>
            <w:vAlign w:val="center"/>
            <w:hideMark/>
          </w:tcPr>
          <w:p w:rsidRPr="00A13F89" w:rsidR="00A13F89" w:rsidP="00A13F89" w:rsidRDefault="00A13F89" w14:paraId="72D6B17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Apellido de soltera</w:t>
            </w:r>
          </w:p>
        </w:tc>
        <w:tc>
          <w:tcPr>
            <w:tcW w:w="1008" w:type="dxa"/>
            <w:shd w:val="clear" w:color="auto" w:fill="auto"/>
            <w:vAlign w:val="center"/>
            <w:hideMark/>
          </w:tcPr>
          <w:p w:rsidRPr="00A13F89" w:rsidR="00A13F89" w:rsidP="00A13F89" w:rsidRDefault="00A13F89" w14:paraId="3162BEDB"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4409A05"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D619014"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750B90B" w14:textId="77777777">
        <w:trPr>
          <w:cantSplit/>
          <w:trHeight w:val="330"/>
        </w:trPr>
        <w:tc>
          <w:tcPr>
            <w:tcW w:w="864" w:type="dxa"/>
            <w:shd w:val="clear" w:color="auto" w:fill="auto"/>
            <w:noWrap/>
            <w:vAlign w:val="center"/>
            <w:hideMark/>
          </w:tcPr>
          <w:p w:rsidRPr="00A13F89" w:rsidR="00A13F89" w:rsidP="00A13F89" w:rsidRDefault="00A13F89" w14:paraId="6018A35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18</w:t>
            </w:r>
          </w:p>
        </w:tc>
        <w:tc>
          <w:tcPr>
            <w:tcW w:w="1296" w:type="dxa"/>
            <w:shd w:val="clear" w:color="auto" w:fill="auto"/>
            <w:noWrap/>
            <w:vAlign w:val="center"/>
            <w:hideMark/>
          </w:tcPr>
          <w:p w:rsidRPr="00A13F89" w:rsidR="00A13F89" w:rsidP="00A13F89" w:rsidRDefault="00A13F89" w14:paraId="2C3EB1D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SFNAME</w:t>
            </w:r>
          </w:p>
        </w:tc>
        <w:tc>
          <w:tcPr>
            <w:tcW w:w="2880" w:type="dxa"/>
            <w:shd w:val="clear" w:color="auto" w:fill="auto"/>
            <w:vAlign w:val="center"/>
            <w:hideMark/>
          </w:tcPr>
          <w:p w:rsidRPr="00A13F89" w:rsidR="00A13F89" w:rsidP="00A13F89" w:rsidRDefault="00A13F89" w14:paraId="7C398D9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Primer nombre del cónyuge</w:t>
            </w:r>
          </w:p>
        </w:tc>
        <w:tc>
          <w:tcPr>
            <w:tcW w:w="1008" w:type="dxa"/>
            <w:shd w:val="clear" w:color="auto" w:fill="auto"/>
            <w:vAlign w:val="center"/>
            <w:hideMark/>
          </w:tcPr>
          <w:p w:rsidRPr="00A13F89" w:rsidR="00A13F89" w:rsidP="00A13F89" w:rsidRDefault="00A13F89" w14:paraId="46FB0B04"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7E274D7"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35A93486"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217D3D5B" w14:textId="77777777">
        <w:trPr>
          <w:cantSplit/>
          <w:trHeight w:val="330"/>
        </w:trPr>
        <w:tc>
          <w:tcPr>
            <w:tcW w:w="864" w:type="dxa"/>
            <w:shd w:val="clear" w:color="auto" w:fill="auto"/>
            <w:noWrap/>
            <w:vAlign w:val="center"/>
            <w:hideMark/>
          </w:tcPr>
          <w:p w:rsidRPr="00A13F89" w:rsidR="00A13F89" w:rsidP="00A13F89" w:rsidRDefault="00A13F89" w14:paraId="2ED7B5F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19</w:t>
            </w:r>
          </w:p>
        </w:tc>
        <w:tc>
          <w:tcPr>
            <w:tcW w:w="1296" w:type="dxa"/>
            <w:shd w:val="clear" w:color="auto" w:fill="auto"/>
            <w:noWrap/>
            <w:vAlign w:val="center"/>
            <w:hideMark/>
          </w:tcPr>
          <w:p w:rsidRPr="00A13F89" w:rsidR="00A13F89" w:rsidP="00A13F89" w:rsidRDefault="00A13F89" w14:paraId="246C657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SMNAME</w:t>
            </w:r>
          </w:p>
        </w:tc>
        <w:tc>
          <w:tcPr>
            <w:tcW w:w="2880" w:type="dxa"/>
            <w:shd w:val="clear" w:color="auto" w:fill="auto"/>
            <w:vAlign w:val="center"/>
            <w:hideMark/>
          </w:tcPr>
          <w:p w:rsidRPr="00A13F89" w:rsidR="00A13F89" w:rsidP="00A13F89" w:rsidRDefault="00A13F89" w14:paraId="6D7DBB4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Segundo nombre del cónyuge</w:t>
            </w:r>
          </w:p>
        </w:tc>
        <w:tc>
          <w:tcPr>
            <w:tcW w:w="1008" w:type="dxa"/>
            <w:shd w:val="clear" w:color="auto" w:fill="auto"/>
            <w:vAlign w:val="center"/>
            <w:hideMark/>
          </w:tcPr>
          <w:p w:rsidRPr="00A13F89" w:rsidR="00A13F89" w:rsidP="00A13F89" w:rsidRDefault="00A13F89" w14:paraId="0B85A6D3"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15DAA05"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150529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60698B8B" w14:textId="77777777">
        <w:trPr>
          <w:cantSplit/>
          <w:trHeight w:val="330"/>
        </w:trPr>
        <w:tc>
          <w:tcPr>
            <w:tcW w:w="864" w:type="dxa"/>
            <w:shd w:val="clear" w:color="auto" w:fill="auto"/>
            <w:noWrap/>
            <w:vAlign w:val="center"/>
            <w:hideMark/>
          </w:tcPr>
          <w:p w:rsidRPr="00A13F89" w:rsidR="00A13F89" w:rsidP="00A13F89" w:rsidRDefault="00A13F89" w14:paraId="5CA77F0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20</w:t>
            </w:r>
          </w:p>
        </w:tc>
        <w:tc>
          <w:tcPr>
            <w:tcW w:w="1296" w:type="dxa"/>
            <w:shd w:val="clear" w:color="auto" w:fill="auto"/>
            <w:noWrap/>
            <w:vAlign w:val="center"/>
            <w:hideMark/>
          </w:tcPr>
          <w:p w:rsidRPr="00A13F89" w:rsidR="00A13F89" w:rsidP="00A13F89" w:rsidRDefault="00A13F89" w14:paraId="20C05D5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SLNAME</w:t>
            </w:r>
          </w:p>
        </w:tc>
        <w:tc>
          <w:tcPr>
            <w:tcW w:w="2880" w:type="dxa"/>
            <w:shd w:val="clear" w:color="auto" w:fill="auto"/>
            <w:vAlign w:val="center"/>
            <w:hideMark/>
          </w:tcPr>
          <w:p w:rsidRPr="00A13F89" w:rsidR="00A13F89" w:rsidP="00A13F89" w:rsidRDefault="00A13F89" w14:paraId="0EC9EF3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Apellido del cónyuge</w:t>
            </w:r>
          </w:p>
        </w:tc>
        <w:tc>
          <w:tcPr>
            <w:tcW w:w="1008" w:type="dxa"/>
            <w:shd w:val="clear" w:color="auto" w:fill="auto"/>
            <w:vAlign w:val="center"/>
            <w:hideMark/>
          </w:tcPr>
          <w:p w:rsidRPr="00A13F89" w:rsidR="00A13F89" w:rsidP="00A13F89" w:rsidRDefault="00A13F89" w14:paraId="73EA8FDB"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89DA8F7"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367CE7E"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6CC1B940" w14:textId="77777777">
        <w:trPr>
          <w:cantSplit/>
          <w:trHeight w:val="576"/>
        </w:trPr>
        <w:tc>
          <w:tcPr>
            <w:tcW w:w="864" w:type="dxa"/>
            <w:shd w:val="clear" w:color="auto" w:fill="auto"/>
            <w:noWrap/>
            <w:vAlign w:val="center"/>
            <w:hideMark/>
          </w:tcPr>
          <w:p w:rsidRPr="00A13F89" w:rsidR="00A13F89" w:rsidP="00A13F89" w:rsidRDefault="00A13F89" w14:paraId="4C1B302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21</w:t>
            </w:r>
          </w:p>
        </w:tc>
        <w:tc>
          <w:tcPr>
            <w:tcW w:w="1296" w:type="dxa"/>
            <w:shd w:val="clear" w:color="auto" w:fill="auto"/>
            <w:noWrap/>
            <w:vAlign w:val="center"/>
            <w:hideMark/>
          </w:tcPr>
          <w:p w:rsidRPr="00A13F89" w:rsidR="00A13F89" w:rsidP="00A13F89" w:rsidRDefault="00A13F89" w14:paraId="4A14490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CITIZEN</w:t>
            </w:r>
          </w:p>
        </w:tc>
        <w:tc>
          <w:tcPr>
            <w:tcW w:w="2880" w:type="dxa"/>
            <w:shd w:val="clear" w:color="auto" w:fill="auto"/>
            <w:vAlign w:val="center"/>
            <w:hideMark/>
          </w:tcPr>
          <w:p w:rsidRPr="00A13F89" w:rsidR="00A13F89" w:rsidP="00A13F89" w:rsidRDefault="00A13F89" w14:paraId="07415B3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Condición de ciudadanía</w:t>
            </w:r>
          </w:p>
        </w:tc>
        <w:tc>
          <w:tcPr>
            <w:tcW w:w="1008" w:type="dxa"/>
            <w:shd w:val="clear" w:color="auto" w:fill="auto"/>
            <w:vAlign w:val="center"/>
            <w:hideMark/>
          </w:tcPr>
          <w:p w:rsidRPr="00A13F89" w:rsidR="00A13F89" w:rsidP="00A13F89" w:rsidRDefault="00A13F89" w14:paraId="715635FB"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1361E3EF"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Ciudadano o nacional de EE. UU.</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2D720425"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 xml:space="preserve">2 = Residente extranjero, residente permanente u otro estudiante elegible sin ciudadanía </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0A15BB6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3 = Estudiante extranjero o internacional con visa de estudiante</w:t>
            </w:r>
          </w:p>
          <w:p w:rsidRPr="00A13F89" w:rsidR="00A13F89" w:rsidP="00A13F89" w:rsidRDefault="00A13F89" w14:paraId="7EC2846D"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Se desconoce</w:t>
            </w:r>
          </w:p>
        </w:tc>
        <w:tc>
          <w:tcPr>
            <w:tcW w:w="5184" w:type="dxa"/>
            <w:shd w:val="clear" w:color="auto" w:fill="auto"/>
            <w:vAlign w:val="center"/>
            <w:hideMark/>
          </w:tcPr>
          <w:p w:rsidRPr="00A13F89" w:rsidR="00A13F89" w:rsidP="00A13F89" w:rsidRDefault="00A13F89" w14:paraId="075F4409"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Indique la condición de ciudadanía del estudiante utilizando una de las opciones de respuesta que se dan. No indique el país de procedencia del estudiante.</w:t>
            </w:r>
          </w:p>
        </w:tc>
      </w:tr>
      <w:tr w:rsidRPr="00A13F89" w:rsidR="00A13F89" w:rsidTr="00A13F89" w14:paraId="457CE794" w14:textId="77777777">
        <w:trPr>
          <w:cantSplit/>
          <w:trHeight w:val="1296"/>
        </w:trPr>
        <w:tc>
          <w:tcPr>
            <w:tcW w:w="864" w:type="dxa"/>
            <w:shd w:val="clear" w:color="auto" w:fill="auto"/>
            <w:noWrap/>
            <w:vAlign w:val="center"/>
            <w:hideMark/>
          </w:tcPr>
          <w:p w:rsidRPr="00A13F89" w:rsidR="00A13F89" w:rsidP="00A13F89" w:rsidRDefault="00A13F89" w14:paraId="5EECBDF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22</w:t>
            </w:r>
          </w:p>
        </w:tc>
        <w:tc>
          <w:tcPr>
            <w:tcW w:w="1296" w:type="dxa"/>
            <w:shd w:val="clear" w:color="auto" w:fill="auto"/>
            <w:noWrap/>
            <w:vAlign w:val="center"/>
            <w:hideMark/>
          </w:tcPr>
          <w:p w:rsidRPr="00A13F89" w:rsidR="00A13F89" w:rsidP="00A13F89" w:rsidRDefault="00A13F89" w14:paraId="3B4188EC"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VETERAN</w:t>
            </w:r>
          </w:p>
        </w:tc>
        <w:tc>
          <w:tcPr>
            <w:tcW w:w="2880" w:type="dxa"/>
            <w:shd w:val="clear" w:color="auto" w:fill="auto"/>
            <w:vAlign w:val="center"/>
            <w:hideMark/>
          </w:tcPr>
          <w:p w:rsidRPr="00A13F89" w:rsidR="00A13F89" w:rsidP="00A13F89" w:rsidRDefault="00A13F89" w14:paraId="5C2EA2CB"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Veterano o militar en servicio activo</w:t>
            </w:r>
          </w:p>
        </w:tc>
        <w:tc>
          <w:tcPr>
            <w:tcW w:w="1008" w:type="dxa"/>
            <w:shd w:val="clear" w:color="auto" w:fill="auto"/>
            <w:vAlign w:val="center"/>
            <w:hideMark/>
          </w:tcPr>
          <w:p w:rsidRPr="00A13F89" w:rsidR="00A13F89" w:rsidP="00A13F89" w:rsidRDefault="00A13F89" w14:paraId="04283684"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15C02798"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No</w:t>
            </w:r>
            <w:r w:rsidRPr="00A13F89">
              <w:rPr>
                <w:rFonts w:ascii="Segoe UI Semibold" w:hAnsi="Segoe UI Semibold" w:eastAsia="Segoe UI Semibold" w:cs="Segoe UI Semibold"/>
                <w:sz w:val="16"/>
                <w:szCs w:val="18"/>
                <w:bdr w:val="nil"/>
                <w:lang w:val="es-ES_tradnl"/>
              </w:rPr>
              <w:br/>
              <w:t>1 = Sí, veterano</w:t>
            </w:r>
            <w:r w:rsidRPr="00A13F89">
              <w:rPr>
                <w:rFonts w:ascii="Segoe UI Semibold" w:hAnsi="Segoe UI Semibold" w:eastAsia="Segoe UI Semibold" w:cs="Segoe UI Semibold"/>
                <w:sz w:val="16"/>
                <w:szCs w:val="18"/>
                <w:bdr w:val="nil"/>
                <w:lang w:val="es-ES_tradnl"/>
              </w:rPr>
              <w:br/>
              <w:t>2 = Sí, militar en servicio activo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A13F89" w:rsidR="00A13F89" w:rsidP="00A13F89" w:rsidRDefault="00A13F89" w14:paraId="07BBAA3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Indique si el miembro de la muestra es veterano de las Fuerzas Armadas de EE. UU. o presta servicio activo (no el hecho de que reciba beneficios de veteranos).</w:t>
            </w:r>
          </w:p>
        </w:tc>
      </w:tr>
      <w:tr w:rsidRPr="00A13F89" w:rsidR="00A13F89" w:rsidTr="00A13F89" w14:paraId="7D84053C" w14:textId="77777777">
        <w:trPr>
          <w:cantSplit/>
          <w:trHeight w:val="1320"/>
        </w:trPr>
        <w:tc>
          <w:tcPr>
            <w:tcW w:w="864" w:type="dxa"/>
            <w:shd w:val="clear" w:color="auto" w:fill="auto"/>
            <w:noWrap/>
            <w:vAlign w:val="center"/>
            <w:hideMark/>
          </w:tcPr>
          <w:p w:rsidRPr="00A13F89" w:rsidR="00A13F89" w:rsidP="00A13F89" w:rsidRDefault="00A13F89" w14:paraId="63CCE11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23</w:t>
            </w:r>
          </w:p>
        </w:tc>
        <w:tc>
          <w:tcPr>
            <w:tcW w:w="1296" w:type="dxa"/>
            <w:shd w:val="clear" w:color="auto" w:fill="auto"/>
            <w:noWrap/>
            <w:vAlign w:val="center"/>
            <w:hideMark/>
          </w:tcPr>
          <w:p w:rsidRPr="00A13F89" w:rsidR="00A13F89" w:rsidP="00A13F89" w:rsidRDefault="00A13F89" w14:paraId="45E3543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HSCOMP</w:t>
            </w:r>
          </w:p>
        </w:tc>
        <w:tc>
          <w:tcPr>
            <w:tcW w:w="2880" w:type="dxa"/>
            <w:shd w:val="clear" w:color="auto" w:fill="auto"/>
            <w:vAlign w:val="center"/>
            <w:hideMark/>
          </w:tcPr>
          <w:p w:rsidRPr="00A13F89" w:rsidR="00A13F89" w:rsidP="00A13F89" w:rsidRDefault="00A13F89" w14:paraId="3D23AD2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Tipo de finalización de la escuela secundaria</w:t>
            </w:r>
          </w:p>
        </w:tc>
        <w:tc>
          <w:tcPr>
            <w:tcW w:w="1008" w:type="dxa"/>
            <w:shd w:val="clear" w:color="auto" w:fill="auto"/>
            <w:vAlign w:val="center"/>
            <w:hideMark/>
          </w:tcPr>
          <w:p w:rsidRPr="00A13F89" w:rsidR="00A13F89" w:rsidP="00A13F89" w:rsidRDefault="00A13F89" w14:paraId="1CB6C12F"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A1DDFE6"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Diploma de escuela secundaria</w:t>
            </w:r>
            <w:r w:rsidRPr="00A13F89">
              <w:rPr>
                <w:rFonts w:ascii="Segoe UI Semibold" w:hAnsi="Segoe UI Semibold" w:eastAsia="Segoe UI Semibold" w:cs="Segoe UI Semibold"/>
                <w:sz w:val="16"/>
                <w:szCs w:val="18"/>
                <w:bdr w:val="nil"/>
                <w:lang w:val="es-ES_tradnl"/>
              </w:rPr>
              <w:br/>
              <w:t>2 = GED u otro equivalente</w:t>
            </w:r>
            <w:r w:rsidRPr="00A13F89">
              <w:rPr>
                <w:rFonts w:ascii="Segoe UI Semibold" w:hAnsi="Segoe UI Semibold" w:eastAsia="Segoe UI Semibold" w:cs="Segoe UI Semibold"/>
                <w:sz w:val="16"/>
                <w:szCs w:val="18"/>
                <w:bdr w:val="nil"/>
                <w:lang w:val="es-ES_tradnl"/>
              </w:rPr>
              <w:br/>
              <w:t>3 = Certificado de finalización de escuela secundaria</w:t>
            </w:r>
            <w:r w:rsidRPr="00A13F89">
              <w:rPr>
                <w:rFonts w:ascii="Segoe UI Semibold" w:hAnsi="Segoe UI Semibold" w:eastAsia="Segoe UI Semibold" w:cs="Segoe UI Semibold"/>
                <w:sz w:val="16"/>
                <w:szCs w:val="18"/>
                <w:bdr w:val="nil"/>
                <w:lang w:val="es-ES_tradnl"/>
              </w:rPr>
              <w:br/>
              <w:t>4 = Escuela secundaria extranjera</w:t>
            </w:r>
            <w:r w:rsidRPr="00A13F89">
              <w:rPr>
                <w:rFonts w:ascii="Segoe UI Semibold" w:hAnsi="Segoe UI Semibold" w:eastAsia="Segoe UI Semibold" w:cs="Segoe UI Semibold"/>
                <w:sz w:val="16"/>
                <w:szCs w:val="18"/>
                <w:bdr w:val="nil"/>
                <w:lang w:val="es-ES_tradnl"/>
              </w:rPr>
              <w:br/>
              <w:t>5 = Educado en el hogar</w:t>
            </w:r>
            <w:r w:rsidRPr="00A13F89">
              <w:rPr>
                <w:rFonts w:ascii="Segoe UI Semibold" w:hAnsi="Segoe UI Semibold" w:eastAsia="Segoe UI Semibold" w:cs="Segoe UI Semibold"/>
                <w:sz w:val="16"/>
                <w:szCs w:val="18"/>
                <w:bdr w:val="nil"/>
                <w:lang w:val="es-ES_tradnl"/>
              </w:rPr>
              <w:br/>
              <w:t>6 = No tiene certificado o título de escuela secundaria</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A13F89" w:rsidR="00A13F89" w:rsidP="00A13F89" w:rsidRDefault="00A13F89" w14:paraId="57233A64"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2E0EBA51" w14:textId="77777777">
        <w:trPr>
          <w:cantSplit/>
          <w:trHeight w:val="576"/>
        </w:trPr>
        <w:tc>
          <w:tcPr>
            <w:tcW w:w="864" w:type="dxa"/>
            <w:shd w:val="clear" w:color="auto" w:fill="auto"/>
            <w:noWrap/>
            <w:vAlign w:val="center"/>
            <w:hideMark/>
          </w:tcPr>
          <w:p w:rsidRPr="00A13F89" w:rsidR="00A13F89" w:rsidP="00A13F89" w:rsidRDefault="00A13F89" w14:paraId="4CC9D91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24</w:t>
            </w:r>
          </w:p>
        </w:tc>
        <w:tc>
          <w:tcPr>
            <w:tcW w:w="1296" w:type="dxa"/>
            <w:shd w:val="clear" w:color="auto" w:fill="auto"/>
            <w:noWrap/>
            <w:vAlign w:val="center"/>
            <w:hideMark/>
          </w:tcPr>
          <w:p w:rsidRPr="00A13F89" w:rsidR="00A13F89" w:rsidP="00A13F89" w:rsidRDefault="00A13F89" w14:paraId="769B135C"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HSYEAR</w:t>
            </w:r>
          </w:p>
        </w:tc>
        <w:tc>
          <w:tcPr>
            <w:tcW w:w="2880" w:type="dxa"/>
            <w:shd w:val="clear" w:color="auto" w:fill="auto"/>
            <w:vAlign w:val="center"/>
            <w:hideMark/>
          </w:tcPr>
          <w:p w:rsidRPr="00A13F89" w:rsidR="00A13F89" w:rsidP="00A13F89" w:rsidRDefault="00A13F89" w14:paraId="3642AADB"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Año de finalización de la escuela secundaria</w:t>
            </w:r>
          </w:p>
        </w:tc>
        <w:tc>
          <w:tcPr>
            <w:tcW w:w="1008" w:type="dxa"/>
            <w:shd w:val="clear" w:color="auto" w:fill="auto"/>
            <w:vAlign w:val="center"/>
            <w:hideMark/>
          </w:tcPr>
          <w:p w:rsidRPr="00A13F89" w:rsidR="00A13F89" w:rsidP="00A13F89" w:rsidRDefault="00A13F89" w14:paraId="36A165E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8CF40A8"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1940 - 2020</w:t>
            </w:r>
          </w:p>
        </w:tc>
        <w:tc>
          <w:tcPr>
            <w:tcW w:w="5184" w:type="dxa"/>
            <w:shd w:val="clear" w:color="auto" w:fill="auto"/>
            <w:vAlign w:val="center"/>
            <w:hideMark/>
          </w:tcPr>
          <w:p w:rsidRPr="00A13F89" w:rsidR="00A13F89" w:rsidP="00A13F89" w:rsidRDefault="00A13F89" w14:paraId="71F062E4"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6485481" w14:textId="77777777">
        <w:trPr>
          <w:cantSplit/>
          <w:trHeight w:val="330"/>
        </w:trPr>
        <w:tc>
          <w:tcPr>
            <w:tcW w:w="864" w:type="dxa"/>
            <w:shd w:val="clear" w:color="auto" w:fill="auto"/>
            <w:noWrap/>
            <w:vAlign w:val="center"/>
            <w:hideMark/>
          </w:tcPr>
          <w:p w:rsidRPr="00A13F89" w:rsidR="00A13F89" w:rsidP="00A13F89" w:rsidRDefault="00A13F89" w14:paraId="060E881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25</w:t>
            </w:r>
          </w:p>
        </w:tc>
        <w:tc>
          <w:tcPr>
            <w:tcW w:w="1296" w:type="dxa"/>
            <w:shd w:val="clear" w:color="auto" w:fill="auto"/>
            <w:noWrap/>
            <w:vAlign w:val="center"/>
            <w:hideMark/>
          </w:tcPr>
          <w:p w:rsidRPr="00A13F89" w:rsidR="00A13F89" w:rsidP="00A13F89" w:rsidRDefault="00A13F89" w14:paraId="768701C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ETHNICITY</w:t>
            </w:r>
          </w:p>
        </w:tc>
        <w:tc>
          <w:tcPr>
            <w:tcW w:w="2880" w:type="dxa"/>
            <w:shd w:val="clear" w:color="auto" w:fill="auto"/>
            <w:vAlign w:val="center"/>
            <w:hideMark/>
          </w:tcPr>
          <w:p w:rsidRPr="00A13F89" w:rsidR="00A13F89" w:rsidP="00A13F89" w:rsidRDefault="00A13F89" w14:paraId="345C87C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Origen étnico</w:t>
            </w:r>
          </w:p>
        </w:tc>
        <w:tc>
          <w:tcPr>
            <w:tcW w:w="1008" w:type="dxa"/>
            <w:shd w:val="clear" w:color="auto" w:fill="auto"/>
            <w:vAlign w:val="center"/>
            <w:hideMark/>
          </w:tcPr>
          <w:p w:rsidRPr="00A13F89" w:rsidR="00A13F89" w:rsidP="00A13F89" w:rsidRDefault="00A13F89" w14:paraId="5CD11489"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5C0DBDA9"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No hispano ni latino</w:t>
            </w:r>
            <w:r w:rsidRPr="00A13F89">
              <w:rPr>
                <w:rFonts w:ascii="Segoe UI Semibold" w:hAnsi="Segoe UI Semibold" w:eastAsia="Segoe UI Semibold" w:cs="Segoe UI Semibold"/>
                <w:sz w:val="16"/>
                <w:szCs w:val="18"/>
                <w:bdr w:val="nil"/>
                <w:lang w:val="es-ES_tradnl"/>
              </w:rPr>
              <w:br/>
              <w:t>1 = Hispano o latino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A13F89" w:rsidR="00A13F89" w:rsidP="00A13F89" w:rsidRDefault="00A13F89" w14:paraId="1631D9D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Observe que estos datos son esenciales y si los deja vacíos, verá un mensaje de error. Si no conoce la raza o el origen étnico del estudiante, seleccione “Se desconoce”.</w:t>
            </w:r>
          </w:p>
          <w:p w:rsidRPr="00A13F89" w:rsidR="00A13F89" w:rsidP="00A13F89" w:rsidRDefault="00A13F89" w14:paraId="117E874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Observe que estas categorías de raza y origen étnico difieren de las informadas al IPEDS, pero se condicen con los requisitos del IPEDS para la obtención de información étnica y racial. </w:t>
            </w:r>
          </w:p>
          <w:p w:rsidRPr="00A13F89" w:rsidR="00A13F89" w:rsidP="00A13F89" w:rsidRDefault="00A13F89" w14:paraId="3E17E8B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Para ver más información sobre los requisitos del IPEDS para la obtención e informe de datos de raza y origen étnico, visite https://surveys.nces.ed.gov/ipeds/visfaq_re.aspx#1.</w:t>
            </w:r>
          </w:p>
        </w:tc>
      </w:tr>
      <w:tr w:rsidRPr="00A13F89" w:rsidR="00A13F89" w:rsidTr="00A13F89" w14:paraId="39FC1DF2" w14:textId="77777777">
        <w:trPr>
          <w:cantSplit/>
          <w:trHeight w:val="1296"/>
        </w:trPr>
        <w:tc>
          <w:tcPr>
            <w:tcW w:w="864" w:type="dxa"/>
            <w:shd w:val="clear" w:color="000000" w:fill="DDDDDD"/>
            <w:noWrap/>
            <w:vAlign w:val="center"/>
            <w:hideMark/>
          </w:tcPr>
          <w:p w:rsidRPr="00A13F89" w:rsidR="00A13F89" w:rsidP="00A13F89" w:rsidRDefault="00A13F89" w14:paraId="0FDEBB6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26</w:t>
            </w:r>
          </w:p>
        </w:tc>
        <w:tc>
          <w:tcPr>
            <w:tcW w:w="1296" w:type="dxa"/>
            <w:shd w:val="clear" w:color="000000" w:fill="DDDDDD"/>
            <w:noWrap/>
            <w:vAlign w:val="center"/>
            <w:hideMark/>
          </w:tcPr>
          <w:p w:rsidRPr="00A13F89" w:rsidR="00A13F89" w:rsidP="00A13F89" w:rsidRDefault="00A13F89" w14:paraId="6EC7E60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RACEW</w:t>
            </w:r>
          </w:p>
        </w:tc>
        <w:tc>
          <w:tcPr>
            <w:tcW w:w="2880" w:type="dxa"/>
            <w:shd w:val="clear" w:color="000000" w:fill="DDDDDD"/>
            <w:vAlign w:val="center"/>
            <w:hideMark/>
          </w:tcPr>
          <w:p w:rsidRPr="00A13F89" w:rsidR="00A13F89" w:rsidP="00A13F89" w:rsidRDefault="00A13F89" w14:paraId="05D1BB86"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Raza: Blanco</w:t>
            </w:r>
          </w:p>
        </w:tc>
        <w:tc>
          <w:tcPr>
            <w:tcW w:w="1008" w:type="dxa"/>
            <w:shd w:val="clear" w:color="000000" w:fill="DDDDDD"/>
            <w:vAlign w:val="center"/>
            <w:hideMark/>
          </w:tcPr>
          <w:p w:rsidRPr="00A13F89" w:rsidR="00A13F89" w:rsidP="00A13F89" w:rsidRDefault="00A13F89" w14:paraId="5A13B0B6"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406F165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A13F89" w:rsidR="00A13F89" w:rsidP="00A13F89" w:rsidRDefault="00A13F89" w14:paraId="00B850B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A13F89" w:rsidR="00A13F89" w:rsidTr="00A13F89" w14:paraId="77383823" w14:textId="77777777">
        <w:trPr>
          <w:cantSplit/>
          <w:trHeight w:val="1296"/>
        </w:trPr>
        <w:tc>
          <w:tcPr>
            <w:tcW w:w="864" w:type="dxa"/>
            <w:shd w:val="clear" w:color="000000" w:fill="DDDDDD"/>
            <w:noWrap/>
            <w:vAlign w:val="center"/>
            <w:hideMark/>
          </w:tcPr>
          <w:p w:rsidRPr="00A13F89" w:rsidR="00A13F89" w:rsidP="00A13F89" w:rsidRDefault="00A13F89" w14:paraId="181594A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27</w:t>
            </w:r>
          </w:p>
        </w:tc>
        <w:tc>
          <w:tcPr>
            <w:tcW w:w="1296" w:type="dxa"/>
            <w:shd w:val="clear" w:color="000000" w:fill="DDDDDD"/>
            <w:noWrap/>
            <w:vAlign w:val="center"/>
            <w:hideMark/>
          </w:tcPr>
          <w:p w:rsidRPr="00A13F89" w:rsidR="00A13F89" w:rsidP="00A13F89" w:rsidRDefault="00A13F89" w14:paraId="0EF3768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RACEB</w:t>
            </w:r>
          </w:p>
        </w:tc>
        <w:tc>
          <w:tcPr>
            <w:tcW w:w="2880" w:type="dxa"/>
            <w:shd w:val="clear" w:color="000000" w:fill="DDDDDD"/>
            <w:vAlign w:val="center"/>
            <w:hideMark/>
          </w:tcPr>
          <w:p w:rsidRPr="00A13F89" w:rsidR="00A13F89" w:rsidP="00A13F89" w:rsidRDefault="00A13F89" w14:paraId="2D17AA1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Raza: Negro o Afroamericano</w:t>
            </w:r>
          </w:p>
        </w:tc>
        <w:tc>
          <w:tcPr>
            <w:tcW w:w="1008" w:type="dxa"/>
            <w:shd w:val="clear" w:color="000000" w:fill="DDDDDD"/>
            <w:vAlign w:val="center"/>
            <w:hideMark/>
          </w:tcPr>
          <w:p w:rsidRPr="00A13F89" w:rsidR="00A13F89" w:rsidP="00A13F89" w:rsidRDefault="00A13F89" w14:paraId="7FE4BD91"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054970FF"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A13F89" w:rsidR="00A13F89" w:rsidP="00A13F89" w:rsidRDefault="00A13F89" w14:paraId="6D8089E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A13F89" w:rsidR="00A13F89" w:rsidTr="00A13F89" w14:paraId="1537078D" w14:textId="77777777">
        <w:trPr>
          <w:cantSplit/>
          <w:trHeight w:val="1296"/>
        </w:trPr>
        <w:tc>
          <w:tcPr>
            <w:tcW w:w="864" w:type="dxa"/>
            <w:shd w:val="clear" w:color="000000" w:fill="DDDDDD"/>
            <w:noWrap/>
            <w:vAlign w:val="center"/>
            <w:hideMark/>
          </w:tcPr>
          <w:p w:rsidRPr="00A13F89" w:rsidR="00A13F89" w:rsidP="00A13F89" w:rsidRDefault="00A13F89" w14:paraId="42CE9E6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28</w:t>
            </w:r>
          </w:p>
        </w:tc>
        <w:tc>
          <w:tcPr>
            <w:tcW w:w="1296" w:type="dxa"/>
            <w:shd w:val="clear" w:color="000000" w:fill="DDDDDD"/>
            <w:noWrap/>
            <w:vAlign w:val="center"/>
            <w:hideMark/>
          </w:tcPr>
          <w:p w:rsidRPr="00A13F89" w:rsidR="00A13F89" w:rsidP="00A13F89" w:rsidRDefault="00A13F89" w14:paraId="0B9FFA3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RACEAS</w:t>
            </w:r>
          </w:p>
        </w:tc>
        <w:tc>
          <w:tcPr>
            <w:tcW w:w="2880" w:type="dxa"/>
            <w:shd w:val="clear" w:color="000000" w:fill="DDDDDD"/>
            <w:vAlign w:val="center"/>
            <w:hideMark/>
          </w:tcPr>
          <w:p w:rsidRPr="00A13F89" w:rsidR="00A13F89" w:rsidP="00A13F89" w:rsidRDefault="00A13F89" w14:paraId="134DC75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Raza: Asiático</w:t>
            </w:r>
          </w:p>
        </w:tc>
        <w:tc>
          <w:tcPr>
            <w:tcW w:w="1008" w:type="dxa"/>
            <w:shd w:val="clear" w:color="000000" w:fill="DDDDDD"/>
            <w:vAlign w:val="center"/>
            <w:hideMark/>
          </w:tcPr>
          <w:p w:rsidRPr="00A13F89" w:rsidR="00A13F89" w:rsidP="00A13F89" w:rsidRDefault="00A13F89" w14:paraId="29E4845C"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3EB682A8"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A13F89" w:rsidR="00A13F89" w:rsidP="00A13F89" w:rsidRDefault="00A13F89" w14:paraId="7ABF3A9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A13F89" w:rsidR="00A13F89" w:rsidTr="00A13F89" w14:paraId="041B1ABE" w14:textId="77777777">
        <w:trPr>
          <w:cantSplit/>
          <w:trHeight w:val="1296"/>
        </w:trPr>
        <w:tc>
          <w:tcPr>
            <w:tcW w:w="864" w:type="dxa"/>
            <w:shd w:val="clear" w:color="000000" w:fill="DDDDDD"/>
            <w:noWrap/>
            <w:vAlign w:val="center"/>
            <w:hideMark/>
          </w:tcPr>
          <w:p w:rsidRPr="00A13F89" w:rsidR="00A13F89" w:rsidP="00A13F89" w:rsidRDefault="00A13F89" w14:paraId="7B29604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29</w:t>
            </w:r>
          </w:p>
        </w:tc>
        <w:tc>
          <w:tcPr>
            <w:tcW w:w="1296" w:type="dxa"/>
            <w:shd w:val="clear" w:color="000000" w:fill="DDDDDD"/>
            <w:noWrap/>
            <w:vAlign w:val="center"/>
            <w:hideMark/>
          </w:tcPr>
          <w:p w:rsidRPr="00A13F89" w:rsidR="00A13F89" w:rsidP="00A13F89" w:rsidRDefault="00A13F89" w14:paraId="7D6026A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RACEAI</w:t>
            </w:r>
          </w:p>
        </w:tc>
        <w:tc>
          <w:tcPr>
            <w:tcW w:w="2880" w:type="dxa"/>
            <w:shd w:val="clear" w:color="000000" w:fill="DDDDDD"/>
            <w:vAlign w:val="center"/>
            <w:hideMark/>
          </w:tcPr>
          <w:p w:rsidRPr="00A13F89" w:rsidR="00A13F89" w:rsidP="00A13F89" w:rsidRDefault="00A13F89" w14:paraId="6CB826B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Raza: Nativo americano o Nativo de Alaska</w:t>
            </w:r>
          </w:p>
        </w:tc>
        <w:tc>
          <w:tcPr>
            <w:tcW w:w="1008" w:type="dxa"/>
            <w:shd w:val="clear" w:color="000000" w:fill="DDDDDD"/>
            <w:vAlign w:val="center"/>
            <w:hideMark/>
          </w:tcPr>
          <w:p w:rsidRPr="00A13F89" w:rsidR="00A13F89" w:rsidP="00A13F89" w:rsidRDefault="00A13F89" w14:paraId="6FB13388"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7C12E38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A13F89" w:rsidR="00A13F89" w:rsidP="00A13F89" w:rsidRDefault="00A13F89" w14:paraId="7BAF033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A13F89" w:rsidR="00A13F89" w:rsidTr="00A13F89" w14:paraId="054C6B45" w14:textId="77777777">
        <w:trPr>
          <w:cantSplit/>
          <w:trHeight w:val="1296"/>
        </w:trPr>
        <w:tc>
          <w:tcPr>
            <w:tcW w:w="864" w:type="dxa"/>
            <w:shd w:val="clear" w:color="000000" w:fill="DDDDDD"/>
            <w:noWrap/>
            <w:vAlign w:val="center"/>
            <w:hideMark/>
          </w:tcPr>
          <w:p w:rsidRPr="00A13F89" w:rsidR="00A13F89" w:rsidP="00A13F89" w:rsidRDefault="00A13F89" w14:paraId="1EDDA2B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30</w:t>
            </w:r>
          </w:p>
        </w:tc>
        <w:tc>
          <w:tcPr>
            <w:tcW w:w="1296" w:type="dxa"/>
            <w:shd w:val="clear" w:color="000000" w:fill="DDDDDD"/>
            <w:noWrap/>
            <w:vAlign w:val="center"/>
            <w:hideMark/>
          </w:tcPr>
          <w:p w:rsidRPr="00A13F89" w:rsidR="00A13F89" w:rsidP="00A13F89" w:rsidRDefault="00A13F89" w14:paraId="37B75EE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RACENH</w:t>
            </w:r>
          </w:p>
        </w:tc>
        <w:tc>
          <w:tcPr>
            <w:tcW w:w="2880" w:type="dxa"/>
            <w:shd w:val="clear" w:color="000000" w:fill="DDDDDD"/>
            <w:vAlign w:val="center"/>
            <w:hideMark/>
          </w:tcPr>
          <w:p w:rsidRPr="00A13F89" w:rsidR="00A13F89" w:rsidP="00A13F89" w:rsidRDefault="00A13F89" w14:paraId="10C1A94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Raza: Nativo de Hawái o de otras islas del Pacífico</w:t>
            </w:r>
          </w:p>
        </w:tc>
        <w:tc>
          <w:tcPr>
            <w:tcW w:w="1008" w:type="dxa"/>
            <w:shd w:val="clear" w:color="000000" w:fill="DDDDDD"/>
            <w:vAlign w:val="center"/>
            <w:hideMark/>
          </w:tcPr>
          <w:p w:rsidRPr="00A13F89" w:rsidR="00A13F89" w:rsidP="00A13F89" w:rsidRDefault="00A13F89" w14:paraId="7086DF74"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013751D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A13F89" w:rsidR="00A13F89" w:rsidP="00A13F89" w:rsidRDefault="00A13F89" w14:paraId="424C545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A13F89" w:rsidR="00A13F89" w:rsidTr="00A13F89" w14:paraId="5BA72277" w14:textId="77777777">
        <w:trPr>
          <w:cantSplit/>
          <w:trHeight w:val="432"/>
        </w:trPr>
        <w:tc>
          <w:tcPr>
            <w:tcW w:w="864" w:type="dxa"/>
            <w:shd w:val="clear" w:color="auto" w:fill="auto"/>
            <w:noWrap/>
            <w:vAlign w:val="center"/>
            <w:hideMark/>
          </w:tcPr>
          <w:p w:rsidRPr="00A13F89" w:rsidR="00A13F89" w:rsidP="00A13F89" w:rsidRDefault="00A13F89" w14:paraId="5FBBF6F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31</w:t>
            </w:r>
          </w:p>
        </w:tc>
        <w:tc>
          <w:tcPr>
            <w:tcW w:w="1296" w:type="dxa"/>
            <w:shd w:val="clear" w:color="auto" w:fill="auto"/>
            <w:noWrap/>
            <w:vAlign w:val="center"/>
            <w:hideMark/>
          </w:tcPr>
          <w:p w:rsidRPr="00A13F89" w:rsidR="00A13F89" w:rsidP="00A13F89" w:rsidRDefault="00A13F89" w14:paraId="48FDD40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PMADD1</w:t>
            </w:r>
          </w:p>
        </w:tc>
        <w:tc>
          <w:tcPr>
            <w:tcW w:w="2880" w:type="dxa"/>
            <w:shd w:val="clear" w:color="auto" w:fill="auto"/>
            <w:vAlign w:val="center"/>
            <w:hideMark/>
          </w:tcPr>
          <w:p w:rsidRPr="00A13F89" w:rsidR="00A13F89" w:rsidP="00A13F89" w:rsidRDefault="00A13F89" w14:paraId="4CBB947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Dirección de residencia permanente, línea 1</w:t>
            </w:r>
          </w:p>
        </w:tc>
        <w:tc>
          <w:tcPr>
            <w:tcW w:w="1008" w:type="dxa"/>
            <w:shd w:val="clear" w:color="auto" w:fill="auto"/>
            <w:vAlign w:val="center"/>
            <w:hideMark/>
          </w:tcPr>
          <w:p w:rsidRPr="00A13F89" w:rsidR="00A13F89" w:rsidP="00A13F89" w:rsidRDefault="00A13F89" w14:paraId="533A779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50B7D3C"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4D006F1"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9CFA27B" w14:textId="77777777">
        <w:trPr>
          <w:cantSplit/>
          <w:trHeight w:val="330"/>
        </w:trPr>
        <w:tc>
          <w:tcPr>
            <w:tcW w:w="864" w:type="dxa"/>
            <w:shd w:val="clear" w:color="auto" w:fill="auto"/>
            <w:noWrap/>
            <w:vAlign w:val="center"/>
            <w:hideMark/>
          </w:tcPr>
          <w:p w:rsidRPr="00A13F89" w:rsidR="00A13F89" w:rsidP="00A13F89" w:rsidRDefault="00A13F89" w14:paraId="35E2240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32</w:t>
            </w:r>
          </w:p>
        </w:tc>
        <w:tc>
          <w:tcPr>
            <w:tcW w:w="1296" w:type="dxa"/>
            <w:shd w:val="clear" w:color="auto" w:fill="auto"/>
            <w:noWrap/>
            <w:vAlign w:val="center"/>
            <w:hideMark/>
          </w:tcPr>
          <w:p w:rsidRPr="00A13F89" w:rsidR="00A13F89" w:rsidP="00A13F89" w:rsidRDefault="00A13F89" w14:paraId="3F8D9AA7"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PMADD2</w:t>
            </w:r>
          </w:p>
        </w:tc>
        <w:tc>
          <w:tcPr>
            <w:tcW w:w="2880" w:type="dxa"/>
            <w:shd w:val="clear" w:color="auto" w:fill="auto"/>
            <w:vAlign w:val="center"/>
            <w:hideMark/>
          </w:tcPr>
          <w:p w:rsidRPr="00A13F89" w:rsidR="00A13F89" w:rsidP="00A13F89" w:rsidRDefault="00A13F89" w14:paraId="3672DEA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Dirección de residencia permanente, línea 2</w:t>
            </w:r>
          </w:p>
        </w:tc>
        <w:tc>
          <w:tcPr>
            <w:tcW w:w="1008" w:type="dxa"/>
            <w:shd w:val="clear" w:color="auto" w:fill="auto"/>
            <w:vAlign w:val="center"/>
            <w:hideMark/>
          </w:tcPr>
          <w:p w:rsidRPr="00A13F89" w:rsidR="00A13F89" w:rsidP="00A13F89" w:rsidRDefault="00A13F89" w14:paraId="6FD441F2"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CF2D13B"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4A51A910"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D81A156" w14:textId="77777777">
        <w:trPr>
          <w:cantSplit/>
          <w:trHeight w:val="330"/>
        </w:trPr>
        <w:tc>
          <w:tcPr>
            <w:tcW w:w="864" w:type="dxa"/>
            <w:shd w:val="clear" w:color="auto" w:fill="auto"/>
            <w:noWrap/>
            <w:vAlign w:val="center"/>
            <w:hideMark/>
          </w:tcPr>
          <w:p w:rsidRPr="00A13F89" w:rsidR="00A13F89" w:rsidP="00A13F89" w:rsidRDefault="00A13F89" w14:paraId="6D99101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33</w:t>
            </w:r>
          </w:p>
        </w:tc>
        <w:tc>
          <w:tcPr>
            <w:tcW w:w="1296" w:type="dxa"/>
            <w:shd w:val="clear" w:color="auto" w:fill="auto"/>
            <w:noWrap/>
            <w:vAlign w:val="center"/>
            <w:hideMark/>
          </w:tcPr>
          <w:p w:rsidRPr="00A13F89" w:rsidR="00A13F89" w:rsidP="00A13F89" w:rsidRDefault="00A13F89" w14:paraId="240B202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PMADDC</w:t>
            </w:r>
          </w:p>
        </w:tc>
        <w:tc>
          <w:tcPr>
            <w:tcW w:w="2880" w:type="dxa"/>
            <w:shd w:val="clear" w:color="auto" w:fill="auto"/>
            <w:vAlign w:val="center"/>
            <w:hideMark/>
          </w:tcPr>
          <w:p w:rsidRPr="00A13F89" w:rsidR="00A13F89" w:rsidP="00A13F89" w:rsidRDefault="00A13F89" w14:paraId="59DDD4FB"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Ciudad de residencia permanente</w:t>
            </w:r>
          </w:p>
        </w:tc>
        <w:tc>
          <w:tcPr>
            <w:tcW w:w="1008" w:type="dxa"/>
            <w:shd w:val="clear" w:color="auto" w:fill="auto"/>
            <w:vAlign w:val="center"/>
            <w:hideMark/>
          </w:tcPr>
          <w:p w:rsidRPr="00A13F89" w:rsidR="00A13F89" w:rsidP="00A13F89" w:rsidRDefault="00A13F89" w14:paraId="2E40865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C6E735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344B0813"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7EB5F239" w14:textId="77777777">
        <w:trPr>
          <w:cantSplit/>
          <w:trHeight w:val="330"/>
        </w:trPr>
        <w:tc>
          <w:tcPr>
            <w:tcW w:w="864" w:type="dxa"/>
            <w:shd w:val="clear" w:color="auto" w:fill="auto"/>
            <w:noWrap/>
            <w:vAlign w:val="center"/>
            <w:hideMark/>
          </w:tcPr>
          <w:p w:rsidRPr="00A13F89" w:rsidR="00A13F89" w:rsidP="00A13F89" w:rsidRDefault="00A13F89" w14:paraId="3117315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34</w:t>
            </w:r>
          </w:p>
        </w:tc>
        <w:tc>
          <w:tcPr>
            <w:tcW w:w="1296" w:type="dxa"/>
            <w:shd w:val="clear" w:color="auto" w:fill="auto"/>
            <w:noWrap/>
            <w:vAlign w:val="center"/>
            <w:hideMark/>
          </w:tcPr>
          <w:p w:rsidRPr="00A13F89" w:rsidR="00A13F89" w:rsidP="00A13F89" w:rsidRDefault="00A13F89" w14:paraId="61CBB86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PMADDC</w:t>
            </w:r>
          </w:p>
        </w:tc>
        <w:tc>
          <w:tcPr>
            <w:tcW w:w="2880" w:type="dxa"/>
            <w:shd w:val="clear" w:color="auto" w:fill="auto"/>
            <w:vAlign w:val="center"/>
            <w:hideMark/>
          </w:tcPr>
          <w:p w:rsidRPr="00A13F89" w:rsidR="00A13F89" w:rsidP="00A13F89" w:rsidRDefault="00A13F89" w14:paraId="5F6F4327"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Estado de residencia permanente</w:t>
            </w:r>
          </w:p>
        </w:tc>
        <w:tc>
          <w:tcPr>
            <w:tcW w:w="1008" w:type="dxa"/>
            <w:shd w:val="clear" w:color="auto" w:fill="auto"/>
            <w:vAlign w:val="center"/>
            <w:hideMark/>
          </w:tcPr>
          <w:p w:rsidRPr="00A13F89" w:rsidR="00A13F89" w:rsidP="00A13F89" w:rsidRDefault="00A13F89" w14:paraId="4A701E49"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4A46BEAB"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70D926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la abreviatura postal de dos caracteres.</w:t>
            </w:r>
          </w:p>
        </w:tc>
      </w:tr>
      <w:tr w:rsidRPr="00A13F89" w:rsidR="00A13F89" w:rsidTr="00A13F89" w14:paraId="31C62C95" w14:textId="77777777">
        <w:trPr>
          <w:cantSplit/>
          <w:trHeight w:val="330"/>
        </w:trPr>
        <w:tc>
          <w:tcPr>
            <w:tcW w:w="864" w:type="dxa"/>
            <w:shd w:val="clear" w:color="auto" w:fill="auto"/>
            <w:noWrap/>
            <w:vAlign w:val="center"/>
            <w:hideMark/>
          </w:tcPr>
          <w:p w:rsidRPr="00A13F89" w:rsidR="00A13F89" w:rsidP="00A13F89" w:rsidRDefault="00A13F89" w14:paraId="251A642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35</w:t>
            </w:r>
          </w:p>
        </w:tc>
        <w:tc>
          <w:tcPr>
            <w:tcW w:w="1296" w:type="dxa"/>
            <w:shd w:val="clear" w:color="auto" w:fill="auto"/>
            <w:noWrap/>
            <w:vAlign w:val="center"/>
            <w:hideMark/>
          </w:tcPr>
          <w:p w:rsidRPr="00A13F89" w:rsidR="00A13F89" w:rsidP="00A13F89" w:rsidRDefault="00A13F89" w14:paraId="007FFD5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PMADDZ</w:t>
            </w:r>
          </w:p>
        </w:tc>
        <w:tc>
          <w:tcPr>
            <w:tcW w:w="2880" w:type="dxa"/>
            <w:shd w:val="clear" w:color="auto" w:fill="auto"/>
            <w:vAlign w:val="center"/>
            <w:hideMark/>
          </w:tcPr>
          <w:p w:rsidRPr="00A13F89" w:rsidR="00A13F89" w:rsidP="00A13F89" w:rsidRDefault="00A13F89" w14:paraId="4927952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Código postal de residencia permanente</w:t>
            </w:r>
          </w:p>
        </w:tc>
        <w:tc>
          <w:tcPr>
            <w:tcW w:w="1008" w:type="dxa"/>
            <w:shd w:val="clear" w:color="auto" w:fill="auto"/>
            <w:vAlign w:val="center"/>
            <w:hideMark/>
          </w:tcPr>
          <w:p w:rsidRPr="00A13F89" w:rsidR="00A13F89" w:rsidP="00A13F89" w:rsidRDefault="00A13F89" w14:paraId="0E92C8A0"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02768EF"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2F1654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código postal de 5 dígitos o de 9 dígitos sin espacios, paréntesis ni guiones.</w:t>
            </w:r>
          </w:p>
        </w:tc>
      </w:tr>
      <w:tr w:rsidRPr="00A13F89" w:rsidR="00A13F89" w:rsidTr="00A13F89" w14:paraId="594FDBFA" w14:textId="77777777">
        <w:trPr>
          <w:cantSplit/>
          <w:trHeight w:val="330"/>
        </w:trPr>
        <w:tc>
          <w:tcPr>
            <w:tcW w:w="864" w:type="dxa"/>
            <w:shd w:val="clear" w:color="auto" w:fill="auto"/>
            <w:noWrap/>
            <w:vAlign w:val="center"/>
            <w:hideMark/>
          </w:tcPr>
          <w:p w:rsidRPr="00A13F89" w:rsidR="00A13F89" w:rsidP="00A13F89" w:rsidRDefault="00A13F89" w14:paraId="1AA90C0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36</w:t>
            </w:r>
          </w:p>
        </w:tc>
        <w:tc>
          <w:tcPr>
            <w:tcW w:w="1296" w:type="dxa"/>
            <w:shd w:val="clear" w:color="auto" w:fill="auto"/>
            <w:noWrap/>
            <w:vAlign w:val="center"/>
            <w:hideMark/>
          </w:tcPr>
          <w:p w:rsidRPr="00A13F89" w:rsidR="00A13F89" w:rsidP="00A13F89" w:rsidRDefault="00A13F89" w14:paraId="623E147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PMADDCY</w:t>
            </w:r>
          </w:p>
        </w:tc>
        <w:tc>
          <w:tcPr>
            <w:tcW w:w="2880" w:type="dxa"/>
            <w:shd w:val="clear" w:color="auto" w:fill="auto"/>
            <w:vAlign w:val="center"/>
            <w:hideMark/>
          </w:tcPr>
          <w:p w:rsidRPr="00A13F89" w:rsidR="00A13F89" w:rsidP="00A13F89" w:rsidRDefault="00A13F89" w14:paraId="02A5245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País de residencia permanente (si no es EE. UU.)</w:t>
            </w:r>
          </w:p>
        </w:tc>
        <w:tc>
          <w:tcPr>
            <w:tcW w:w="1008" w:type="dxa"/>
            <w:shd w:val="clear" w:color="auto" w:fill="auto"/>
            <w:vAlign w:val="center"/>
            <w:hideMark/>
          </w:tcPr>
          <w:p w:rsidRPr="00A13F89" w:rsidR="00A13F89" w:rsidP="00A13F89" w:rsidRDefault="00A13F89" w14:paraId="146F7C5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1401D693"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5917C0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es EE. UU., deje el punto vacío.</w:t>
            </w:r>
          </w:p>
        </w:tc>
      </w:tr>
      <w:tr w:rsidRPr="00A13F89" w:rsidR="00A13F89" w:rsidTr="00A13F89" w14:paraId="1448A5A5" w14:textId="77777777">
        <w:trPr>
          <w:cantSplit/>
          <w:trHeight w:val="330"/>
        </w:trPr>
        <w:tc>
          <w:tcPr>
            <w:tcW w:w="864" w:type="dxa"/>
            <w:shd w:val="clear" w:color="auto" w:fill="auto"/>
            <w:noWrap/>
            <w:vAlign w:val="center"/>
            <w:hideMark/>
          </w:tcPr>
          <w:p w:rsidRPr="00A13F89" w:rsidR="00A13F89" w:rsidP="00A13F89" w:rsidRDefault="00A13F89" w14:paraId="67B6F1F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37</w:t>
            </w:r>
          </w:p>
        </w:tc>
        <w:tc>
          <w:tcPr>
            <w:tcW w:w="1296" w:type="dxa"/>
            <w:shd w:val="clear" w:color="auto" w:fill="auto"/>
            <w:noWrap/>
            <w:vAlign w:val="center"/>
            <w:hideMark/>
          </w:tcPr>
          <w:p w:rsidRPr="00A13F89" w:rsidR="00A13F89" w:rsidP="00A13F89" w:rsidRDefault="00A13F89" w14:paraId="706C888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PERMRES</w:t>
            </w:r>
          </w:p>
        </w:tc>
        <w:tc>
          <w:tcPr>
            <w:tcW w:w="2880" w:type="dxa"/>
            <w:shd w:val="clear" w:color="auto" w:fill="auto"/>
            <w:vAlign w:val="center"/>
            <w:hideMark/>
          </w:tcPr>
          <w:p w:rsidRPr="00A13F89" w:rsidR="00A13F89" w:rsidP="00A13F89" w:rsidRDefault="00A13F89" w14:paraId="0EBDDAE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Residente permanente</w:t>
            </w:r>
          </w:p>
        </w:tc>
        <w:tc>
          <w:tcPr>
            <w:tcW w:w="1008" w:type="dxa"/>
            <w:shd w:val="clear" w:color="auto" w:fill="auto"/>
            <w:vAlign w:val="center"/>
            <w:hideMark/>
          </w:tcPr>
          <w:p w:rsidRPr="00A13F89" w:rsidR="00A13F89" w:rsidP="00A13F89" w:rsidRDefault="00A13F89" w14:paraId="24831374"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38E0C9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A13F89" w:rsidR="00A13F89" w:rsidP="00A13F89" w:rsidRDefault="00A13F89" w14:paraId="0B854F8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sz w:val="16"/>
                <w:szCs w:val="18"/>
                <w:bdr w:val="nil"/>
                <w:lang w:val="es-ES_tradnl"/>
              </w:rPr>
              <w:t>¿El estudiante tiene residencia permanente en el estado donde se encuentra la institución?</w:t>
            </w:r>
          </w:p>
        </w:tc>
      </w:tr>
      <w:tr w:rsidRPr="00A13F89" w:rsidR="00A13F89" w:rsidTr="00A13F89" w14:paraId="1D9B9F17" w14:textId="77777777">
        <w:trPr>
          <w:cantSplit/>
          <w:trHeight w:val="432"/>
        </w:trPr>
        <w:tc>
          <w:tcPr>
            <w:tcW w:w="864" w:type="dxa"/>
            <w:shd w:val="clear" w:color="auto" w:fill="auto"/>
            <w:noWrap/>
            <w:vAlign w:val="center"/>
            <w:hideMark/>
          </w:tcPr>
          <w:p w:rsidRPr="00A13F89" w:rsidR="00A13F89" w:rsidP="00A13F89" w:rsidRDefault="00A13F89" w14:paraId="420755E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38</w:t>
            </w:r>
          </w:p>
        </w:tc>
        <w:tc>
          <w:tcPr>
            <w:tcW w:w="1296" w:type="dxa"/>
            <w:shd w:val="clear" w:color="auto" w:fill="auto"/>
            <w:noWrap/>
            <w:vAlign w:val="center"/>
            <w:hideMark/>
          </w:tcPr>
          <w:p w:rsidRPr="00A13F89" w:rsidR="00A13F89" w:rsidP="00A13F89" w:rsidRDefault="00A13F89" w14:paraId="2E764F4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LADD1</w:t>
            </w:r>
          </w:p>
        </w:tc>
        <w:tc>
          <w:tcPr>
            <w:tcW w:w="2880" w:type="dxa"/>
            <w:shd w:val="clear" w:color="auto" w:fill="auto"/>
            <w:vAlign w:val="center"/>
            <w:hideMark/>
          </w:tcPr>
          <w:p w:rsidRPr="00A13F89" w:rsidR="00A13F89" w:rsidP="00A13F89" w:rsidRDefault="00A13F89" w14:paraId="0BCC865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Dirección local/más reciente, línea 1</w:t>
            </w:r>
          </w:p>
        </w:tc>
        <w:tc>
          <w:tcPr>
            <w:tcW w:w="1008" w:type="dxa"/>
            <w:shd w:val="clear" w:color="auto" w:fill="auto"/>
            <w:vAlign w:val="center"/>
            <w:hideMark/>
          </w:tcPr>
          <w:p w:rsidRPr="00A13F89" w:rsidR="00A13F89" w:rsidP="00A13F89" w:rsidRDefault="00A13F89" w14:paraId="404AF493"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169588FE"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01B526BC"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45F76000" w14:textId="77777777">
        <w:trPr>
          <w:cantSplit/>
          <w:trHeight w:val="330"/>
        </w:trPr>
        <w:tc>
          <w:tcPr>
            <w:tcW w:w="864" w:type="dxa"/>
            <w:shd w:val="clear" w:color="auto" w:fill="auto"/>
            <w:noWrap/>
            <w:vAlign w:val="center"/>
            <w:hideMark/>
          </w:tcPr>
          <w:p w:rsidRPr="00A13F89" w:rsidR="00A13F89" w:rsidP="00A13F89" w:rsidRDefault="00A13F89" w14:paraId="7632EFF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39</w:t>
            </w:r>
          </w:p>
        </w:tc>
        <w:tc>
          <w:tcPr>
            <w:tcW w:w="1296" w:type="dxa"/>
            <w:shd w:val="clear" w:color="auto" w:fill="auto"/>
            <w:noWrap/>
            <w:vAlign w:val="center"/>
            <w:hideMark/>
          </w:tcPr>
          <w:p w:rsidRPr="00A13F89" w:rsidR="00A13F89" w:rsidP="00A13F89" w:rsidRDefault="00A13F89" w14:paraId="1B2C2FC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LADD2</w:t>
            </w:r>
          </w:p>
        </w:tc>
        <w:tc>
          <w:tcPr>
            <w:tcW w:w="2880" w:type="dxa"/>
            <w:shd w:val="clear" w:color="auto" w:fill="auto"/>
            <w:vAlign w:val="center"/>
            <w:hideMark/>
          </w:tcPr>
          <w:p w:rsidRPr="00A13F89" w:rsidR="00A13F89" w:rsidP="00A13F89" w:rsidRDefault="00A13F89" w14:paraId="09316107"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Dirección local/más reciente, línea 2</w:t>
            </w:r>
          </w:p>
        </w:tc>
        <w:tc>
          <w:tcPr>
            <w:tcW w:w="1008" w:type="dxa"/>
            <w:shd w:val="clear" w:color="auto" w:fill="auto"/>
            <w:vAlign w:val="center"/>
            <w:hideMark/>
          </w:tcPr>
          <w:p w:rsidRPr="00A13F89" w:rsidR="00A13F89" w:rsidP="00A13F89" w:rsidRDefault="00A13F89" w14:paraId="4663EF75"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2E631E6"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415089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1EB25FA" w14:textId="77777777">
        <w:trPr>
          <w:cantSplit/>
          <w:trHeight w:val="330"/>
        </w:trPr>
        <w:tc>
          <w:tcPr>
            <w:tcW w:w="864" w:type="dxa"/>
            <w:shd w:val="clear" w:color="auto" w:fill="auto"/>
            <w:noWrap/>
            <w:vAlign w:val="center"/>
            <w:hideMark/>
          </w:tcPr>
          <w:p w:rsidRPr="00A13F89" w:rsidR="00A13F89" w:rsidP="00A13F89" w:rsidRDefault="00A13F89" w14:paraId="3E2AB3F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40</w:t>
            </w:r>
          </w:p>
        </w:tc>
        <w:tc>
          <w:tcPr>
            <w:tcW w:w="1296" w:type="dxa"/>
            <w:shd w:val="clear" w:color="auto" w:fill="auto"/>
            <w:noWrap/>
            <w:vAlign w:val="center"/>
            <w:hideMark/>
          </w:tcPr>
          <w:p w:rsidRPr="00A13F89" w:rsidR="00A13F89" w:rsidP="00A13F89" w:rsidRDefault="00A13F89" w14:paraId="074808D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LADDC</w:t>
            </w:r>
          </w:p>
        </w:tc>
        <w:tc>
          <w:tcPr>
            <w:tcW w:w="2880" w:type="dxa"/>
            <w:shd w:val="clear" w:color="auto" w:fill="auto"/>
            <w:vAlign w:val="center"/>
            <w:hideMark/>
          </w:tcPr>
          <w:p w:rsidRPr="00A13F89" w:rsidR="00A13F89" w:rsidP="00A13F89" w:rsidRDefault="00A13F89" w14:paraId="7188EE3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Ciudad de dirección local/más reciente</w:t>
            </w:r>
          </w:p>
        </w:tc>
        <w:tc>
          <w:tcPr>
            <w:tcW w:w="1008" w:type="dxa"/>
            <w:shd w:val="clear" w:color="auto" w:fill="auto"/>
            <w:vAlign w:val="center"/>
            <w:hideMark/>
          </w:tcPr>
          <w:p w:rsidRPr="00A13F89" w:rsidR="00A13F89" w:rsidP="00A13F89" w:rsidRDefault="00A13F89" w14:paraId="2D2764F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B59E998"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363421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1391E893" w14:textId="77777777">
        <w:trPr>
          <w:cantSplit/>
          <w:trHeight w:val="330"/>
        </w:trPr>
        <w:tc>
          <w:tcPr>
            <w:tcW w:w="864" w:type="dxa"/>
            <w:shd w:val="clear" w:color="auto" w:fill="auto"/>
            <w:noWrap/>
            <w:vAlign w:val="center"/>
            <w:hideMark/>
          </w:tcPr>
          <w:p w:rsidRPr="00A13F89" w:rsidR="00A13F89" w:rsidP="00A13F89" w:rsidRDefault="00A13F89" w14:paraId="251CB57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41</w:t>
            </w:r>
          </w:p>
        </w:tc>
        <w:tc>
          <w:tcPr>
            <w:tcW w:w="1296" w:type="dxa"/>
            <w:shd w:val="clear" w:color="auto" w:fill="auto"/>
            <w:noWrap/>
            <w:vAlign w:val="center"/>
            <w:hideMark/>
          </w:tcPr>
          <w:p w:rsidRPr="00A13F89" w:rsidR="00A13F89" w:rsidP="00A13F89" w:rsidRDefault="00A13F89" w14:paraId="5969B72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LADDS</w:t>
            </w:r>
          </w:p>
        </w:tc>
        <w:tc>
          <w:tcPr>
            <w:tcW w:w="2880" w:type="dxa"/>
            <w:shd w:val="clear" w:color="auto" w:fill="auto"/>
            <w:vAlign w:val="center"/>
            <w:hideMark/>
          </w:tcPr>
          <w:p w:rsidRPr="00A13F89" w:rsidR="00A13F89" w:rsidP="00A13F89" w:rsidRDefault="00A13F89" w14:paraId="47A3F36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Estado de dirección local/más reciente</w:t>
            </w:r>
          </w:p>
        </w:tc>
        <w:tc>
          <w:tcPr>
            <w:tcW w:w="1008" w:type="dxa"/>
            <w:shd w:val="clear" w:color="auto" w:fill="auto"/>
            <w:vAlign w:val="center"/>
            <w:hideMark/>
          </w:tcPr>
          <w:p w:rsidRPr="00A13F89" w:rsidR="00A13F89" w:rsidP="00A13F89" w:rsidRDefault="00A13F89" w14:paraId="77BCFAD9"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7F04787"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47F4C0B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la abreviatura postal de dos caracteres.</w:t>
            </w:r>
          </w:p>
        </w:tc>
      </w:tr>
      <w:tr w:rsidRPr="00A13F89" w:rsidR="00A13F89" w:rsidTr="00A13F89" w14:paraId="688ED5A9" w14:textId="77777777">
        <w:trPr>
          <w:cantSplit/>
          <w:trHeight w:val="330"/>
        </w:trPr>
        <w:tc>
          <w:tcPr>
            <w:tcW w:w="864" w:type="dxa"/>
            <w:shd w:val="clear" w:color="auto" w:fill="auto"/>
            <w:noWrap/>
            <w:vAlign w:val="center"/>
            <w:hideMark/>
          </w:tcPr>
          <w:p w:rsidRPr="00A13F89" w:rsidR="00A13F89" w:rsidP="00A13F89" w:rsidRDefault="00A13F89" w14:paraId="5F941CC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42</w:t>
            </w:r>
          </w:p>
        </w:tc>
        <w:tc>
          <w:tcPr>
            <w:tcW w:w="1296" w:type="dxa"/>
            <w:shd w:val="clear" w:color="auto" w:fill="auto"/>
            <w:noWrap/>
            <w:vAlign w:val="center"/>
            <w:hideMark/>
          </w:tcPr>
          <w:p w:rsidRPr="00A13F89" w:rsidR="00A13F89" w:rsidP="00A13F89" w:rsidRDefault="00A13F89" w14:paraId="5021D6A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LADDZ</w:t>
            </w:r>
          </w:p>
        </w:tc>
        <w:tc>
          <w:tcPr>
            <w:tcW w:w="2880" w:type="dxa"/>
            <w:shd w:val="clear" w:color="auto" w:fill="auto"/>
            <w:vAlign w:val="center"/>
            <w:hideMark/>
          </w:tcPr>
          <w:p w:rsidRPr="00A13F89" w:rsidR="00A13F89" w:rsidP="00A13F89" w:rsidRDefault="00A13F89" w14:paraId="3D350AB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Código postal de dirección local/más reciente</w:t>
            </w:r>
          </w:p>
        </w:tc>
        <w:tc>
          <w:tcPr>
            <w:tcW w:w="1008" w:type="dxa"/>
            <w:shd w:val="clear" w:color="auto" w:fill="auto"/>
            <w:vAlign w:val="center"/>
            <w:hideMark/>
          </w:tcPr>
          <w:p w:rsidRPr="00A13F89" w:rsidR="00A13F89" w:rsidP="00A13F89" w:rsidRDefault="00A13F89" w14:paraId="36E8782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F564511"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BA448E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código postal de 5 dígitos o de 9 dígitos sin espacios, paréntesis ni guiones.</w:t>
            </w:r>
          </w:p>
        </w:tc>
      </w:tr>
      <w:tr w:rsidRPr="00A13F89" w:rsidR="00A13F89" w:rsidTr="00A13F89" w14:paraId="48A428BA" w14:textId="77777777">
        <w:trPr>
          <w:cantSplit/>
          <w:trHeight w:val="330"/>
        </w:trPr>
        <w:tc>
          <w:tcPr>
            <w:tcW w:w="864" w:type="dxa"/>
            <w:shd w:val="clear" w:color="auto" w:fill="auto"/>
            <w:noWrap/>
            <w:vAlign w:val="center"/>
            <w:hideMark/>
          </w:tcPr>
          <w:p w:rsidRPr="00A13F89" w:rsidR="00A13F89" w:rsidP="00A13F89" w:rsidRDefault="00A13F89" w14:paraId="4AA7905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43</w:t>
            </w:r>
          </w:p>
        </w:tc>
        <w:tc>
          <w:tcPr>
            <w:tcW w:w="1296" w:type="dxa"/>
            <w:shd w:val="clear" w:color="auto" w:fill="auto"/>
            <w:noWrap/>
            <w:vAlign w:val="center"/>
            <w:hideMark/>
          </w:tcPr>
          <w:p w:rsidRPr="00A13F89" w:rsidR="00A13F89" w:rsidP="00A13F89" w:rsidRDefault="00A13F89" w14:paraId="1958E1D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PHONE1</w:t>
            </w:r>
          </w:p>
        </w:tc>
        <w:tc>
          <w:tcPr>
            <w:tcW w:w="2880" w:type="dxa"/>
            <w:shd w:val="clear" w:color="auto" w:fill="auto"/>
            <w:vAlign w:val="center"/>
            <w:hideMark/>
          </w:tcPr>
          <w:p w:rsidRPr="00A13F89" w:rsidR="00A13F89" w:rsidP="00A13F89" w:rsidRDefault="00A13F89" w14:paraId="01DD1AE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Número de teléfono 1</w:t>
            </w:r>
          </w:p>
        </w:tc>
        <w:tc>
          <w:tcPr>
            <w:tcW w:w="1008" w:type="dxa"/>
            <w:shd w:val="clear" w:color="auto" w:fill="auto"/>
            <w:vAlign w:val="center"/>
            <w:hideMark/>
          </w:tcPr>
          <w:p w:rsidRPr="00A13F89" w:rsidR="00A13F89" w:rsidP="00A13F89" w:rsidRDefault="00A13F89" w14:paraId="1A5EA874"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C712004"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AE61AEF"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 Ejemplo: 2025551234</w:t>
            </w:r>
          </w:p>
        </w:tc>
      </w:tr>
      <w:tr w:rsidRPr="00A13F89" w:rsidR="00A13F89" w:rsidTr="00A13F89" w14:paraId="381D9DD8" w14:textId="77777777">
        <w:trPr>
          <w:cantSplit/>
          <w:trHeight w:val="570"/>
        </w:trPr>
        <w:tc>
          <w:tcPr>
            <w:tcW w:w="864" w:type="dxa"/>
            <w:shd w:val="clear" w:color="auto" w:fill="auto"/>
            <w:noWrap/>
            <w:vAlign w:val="center"/>
            <w:hideMark/>
          </w:tcPr>
          <w:p w:rsidRPr="00A13F89" w:rsidR="00A13F89" w:rsidP="00A13F89" w:rsidRDefault="00A13F89" w14:paraId="5CBB429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44</w:t>
            </w:r>
          </w:p>
        </w:tc>
        <w:tc>
          <w:tcPr>
            <w:tcW w:w="1296" w:type="dxa"/>
            <w:shd w:val="clear" w:color="auto" w:fill="auto"/>
            <w:noWrap/>
            <w:vAlign w:val="center"/>
            <w:hideMark/>
          </w:tcPr>
          <w:p w:rsidRPr="00A13F89" w:rsidR="00A13F89" w:rsidP="00A13F89" w:rsidRDefault="00A13F89" w14:paraId="16F728C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TYPE1</w:t>
            </w:r>
          </w:p>
        </w:tc>
        <w:tc>
          <w:tcPr>
            <w:tcW w:w="2880" w:type="dxa"/>
            <w:shd w:val="clear" w:color="auto" w:fill="auto"/>
            <w:vAlign w:val="center"/>
            <w:hideMark/>
          </w:tcPr>
          <w:p w:rsidRPr="00A13F89" w:rsidR="00A13F89" w:rsidP="00A13F89" w:rsidRDefault="00A13F89" w14:paraId="22E30B9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Tipo de teléfono 1</w:t>
            </w:r>
          </w:p>
        </w:tc>
        <w:tc>
          <w:tcPr>
            <w:tcW w:w="1008" w:type="dxa"/>
            <w:shd w:val="clear" w:color="auto" w:fill="auto"/>
            <w:vAlign w:val="center"/>
            <w:hideMark/>
          </w:tcPr>
          <w:p w:rsidRPr="00A13F89" w:rsidR="00A13F89" w:rsidP="00A13F89" w:rsidRDefault="00A13F89" w14:paraId="7B3F8DE4"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0336A5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Particular</w:t>
            </w:r>
            <w:r w:rsidRPr="00A13F89">
              <w:rPr>
                <w:rFonts w:ascii="Segoe UI Semibold" w:hAnsi="Segoe UI Semibold" w:eastAsia="Segoe UI Semibold" w:cs="Segoe UI Semibold"/>
                <w:sz w:val="16"/>
                <w:szCs w:val="18"/>
                <w:bdr w:val="nil"/>
                <w:lang w:val="es-ES_tradnl"/>
              </w:rPr>
              <w:br/>
              <w:t>2 = Móvil</w:t>
            </w:r>
            <w:r w:rsidRPr="00A13F89">
              <w:rPr>
                <w:rFonts w:ascii="Segoe UI Semibold" w:hAnsi="Segoe UI Semibold" w:eastAsia="Segoe UI Semibold" w:cs="Segoe UI Semibold"/>
                <w:sz w:val="16"/>
                <w:szCs w:val="18"/>
                <w:bdr w:val="nil"/>
                <w:lang w:val="es-ES_tradnl"/>
              </w:rPr>
              <w:br/>
              <w:t>3 = Otro</w:t>
            </w:r>
          </w:p>
        </w:tc>
        <w:tc>
          <w:tcPr>
            <w:tcW w:w="5184" w:type="dxa"/>
            <w:shd w:val="clear" w:color="auto" w:fill="auto"/>
            <w:vAlign w:val="center"/>
            <w:hideMark/>
          </w:tcPr>
          <w:p w:rsidRPr="00A13F89" w:rsidR="00A13F89" w:rsidP="00A13F89" w:rsidRDefault="00A13F89" w14:paraId="5F82CDCA"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16EEA50" w14:textId="77777777">
        <w:trPr>
          <w:cantSplit/>
          <w:trHeight w:val="576"/>
        </w:trPr>
        <w:tc>
          <w:tcPr>
            <w:tcW w:w="864" w:type="dxa"/>
            <w:shd w:val="clear" w:color="auto" w:fill="auto"/>
            <w:noWrap/>
            <w:vAlign w:val="center"/>
            <w:hideMark/>
          </w:tcPr>
          <w:p w:rsidRPr="00A13F89" w:rsidR="00A13F89" w:rsidP="00A13F89" w:rsidRDefault="00A13F89" w14:paraId="633D2AA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45</w:t>
            </w:r>
          </w:p>
        </w:tc>
        <w:tc>
          <w:tcPr>
            <w:tcW w:w="1296" w:type="dxa"/>
            <w:shd w:val="clear" w:color="auto" w:fill="auto"/>
            <w:noWrap/>
            <w:vAlign w:val="center"/>
            <w:hideMark/>
          </w:tcPr>
          <w:p w:rsidRPr="00A13F89" w:rsidR="00A13F89" w:rsidP="00A13F89" w:rsidRDefault="00A13F89" w14:paraId="3C9B2C6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PHONE2</w:t>
            </w:r>
          </w:p>
        </w:tc>
        <w:tc>
          <w:tcPr>
            <w:tcW w:w="2880" w:type="dxa"/>
            <w:shd w:val="clear" w:color="auto" w:fill="auto"/>
            <w:vAlign w:val="center"/>
            <w:hideMark/>
          </w:tcPr>
          <w:p w:rsidRPr="00A13F89" w:rsidR="00A13F89" w:rsidP="00A13F89" w:rsidRDefault="00A13F89" w14:paraId="28043BE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Número de teléfono 2</w:t>
            </w:r>
          </w:p>
        </w:tc>
        <w:tc>
          <w:tcPr>
            <w:tcW w:w="1008" w:type="dxa"/>
            <w:shd w:val="clear" w:color="auto" w:fill="auto"/>
            <w:vAlign w:val="center"/>
            <w:hideMark/>
          </w:tcPr>
          <w:p w:rsidRPr="00A13F89" w:rsidR="00A13F89" w:rsidP="00A13F89" w:rsidRDefault="00A13F89" w14:paraId="457B9CE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23F57C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4316816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r w:rsidRPr="00A13F89" w:rsidR="00A13F89" w:rsidTr="00A13F89" w14:paraId="76E04C56" w14:textId="77777777">
        <w:trPr>
          <w:cantSplit/>
          <w:trHeight w:val="330"/>
        </w:trPr>
        <w:tc>
          <w:tcPr>
            <w:tcW w:w="864" w:type="dxa"/>
            <w:shd w:val="clear" w:color="auto" w:fill="auto"/>
            <w:noWrap/>
            <w:vAlign w:val="center"/>
            <w:hideMark/>
          </w:tcPr>
          <w:p w:rsidRPr="00A13F89" w:rsidR="00A13F89" w:rsidP="00A13F89" w:rsidRDefault="00A13F89" w14:paraId="271FEB1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46</w:t>
            </w:r>
          </w:p>
        </w:tc>
        <w:tc>
          <w:tcPr>
            <w:tcW w:w="1296" w:type="dxa"/>
            <w:shd w:val="clear" w:color="auto" w:fill="auto"/>
            <w:noWrap/>
            <w:vAlign w:val="center"/>
            <w:hideMark/>
          </w:tcPr>
          <w:p w:rsidRPr="00A13F89" w:rsidR="00A13F89" w:rsidP="00A13F89" w:rsidRDefault="00A13F89" w14:paraId="0E8B682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TYPE2</w:t>
            </w:r>
          </w:p>
        </w:tc>
        <w:tc>
          <w:tcPr>
            <w:tcW w:w="2880" w:type="dxa"/>
            <w:shd w:val="clear" w:color="auto" w:fill="auto"/>
            <w:vAlign w:val="center"/>
            <w:hideMark/>
          </w:tcPr>
          <w:p w:rsidRPr="00A13F89" w:rsidR="00A13F89" w:rsidP="00A13F89" w:rsidRDefault="00A13F89" w14:paraId="1527E8A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Tipo de teléfono 2</w:t>
            </w:r>
          </w:p>
        </w:tc>
        <w:tc>
          <w:tcPr>
            <w:tcW w:w="1008" w:type="dxa"/>
            <w:shd w:val="clear" w:color="auto" w:fill="auto"/>
            <w:vAlign w:val="center"/>
            <w:hideMark/>
          </w:tcPr>
          <w:p w:rsidRPr="00A13F89" w:rsidR="00A13F89" w:rsidP="00A13F89" w:rsidRDefault="00A13F89" w14:paraId="37161163"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4A5C2F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Particular</w:t>
            </w:r>
            <w:r w:rsidRPr="00A13F89">
              <w:rPr>
                <w:rFonts w:ascii="Segoe UI Semibold" w:hAnsi="Segoe UI Semibold" w:eastAsia="Segoe UI Semibold" w:cs="Segoe UI Semibold"/>
                <w:sz w:val="16"/>
                <w:szCs w:val="18"/>
                <w:bdr w:val="nil"/>
                <w:lang w:val="es-ES_tradnl"/>
              </w:rPr>
              <w:br/>
              <w:t>2 = Móvil</w:t>
            </w:r>
            <w:r w:rsidRPr="00A13F89">
              <w:rPr>
                <w:rFonts w:ascii="Segoe UI Semibold" w:hAnsi="Segoe UI Semibold" w:eastAsia="Segoe UI Semibold" w:cs="Segoe UI Semibold"/>
                <w:sz w:val="16"/>
                <w:szCs w:val="18"/>
                <w:bdr w:val="nil"/>
                <w:lang w:val="es-ES_tradnl"/>
              </w:rPr>
              <w:br/>
              <w:t>3 = Otro</w:t>
            </w:r>
          </w:p>
        </w:tc>
        <w:tc>
          <w:tcPr>
            <w:tcW w:w="5184" w:type="dxa"/>
            <w:shd w:val="clear" w:color="auto" w:fill="auto"/>
            <w:vAlign w:val="center"/>
            <w:hideMark/>
          </w:tcPr>
          <w:p w:rsidRPr="00A13F89" w:rsidR="00A13F89" w:rsidP="00A13F89" w:rsidRDefault="00A13F89" w14:paraId="4634E920"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8BF2827" w14:textId="77777777">
        <w:trPr>
          <w:cantSplit/>
          <w:trHeight w:val="288"/>
        </w:trPr>
        <w:tc>
          <w:tcPr>
            <w:tcW w:w="864" w:type="dxa"/>
            <w:shd w:val="clear" w:color="auto" w:fill="auto"/>
            <w:noWrap/>
            <w:vAlign w:val="center"/>
            <w:hideMark/>
          </w:tcPr>
          <w:p w:rsidRPr="00A13F89" w:rsidR="00A13F89" w:rsidP="00A13F89" w:rsidRDefault="00A13F89" w14:paraId="15DD65A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47</w:t>
            </w:r>
          </w:p>
        </w:tc>
        <w:tc>
          <w:tcPr>
            <w:tcW w:w="1296" w:type="dxa"/>
            <w:shd w:val="clear" w:color="auto" w:fill="auto"/>
            <w:noWrap/>
            <w:vAlign w:val="center"/>
            <w:hideMark/>
          </w:tcPr>
          <w:p w:rsidRPr="00A13F89" w:rsidR="00A13F89" w:rsidP="00A13F89" w:rsidRDefault="00A13F89" w14:paraId="699236A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CAMEMAIL</w:t>
            </w:r>
          </w:p>
        </w:tc>
        <w:tc>
          <w:tcPr>
            <w:tcW w:w="2880" w:type="dxa"/>
            <w:shd w:val="clear" w:color="auto" w:fill="auto"/>
            <w:vAlign w:val="center"/>
            <w:hideMark/>
          </w:tcPr>
          <w:p w:rsidRPr="00A13F89" w:rsidR="00A13F89" w:rsidP="00A13F89" w:rsidRDefault="00A13F89" w14:paraId="29475CD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Correo electrónico del campus</w:t>
            </w:r>
          </w:p>
        </w:tc>
        <w:tc>
          <w:tcPr>
            <w:tcW w:w="1008" w:type="dxa"/>
            <w:shd w:val="clear" w:color="auto" w:fill="auto"/>
            <w:vAlign w:val="center"/>
            <w:hideMark/>
          </w:tcPr>
          <w:p w:rsidRPr="00A13F89" w:rsidR="00A13F89" w:rsidP="00A13F89" w:rsidRDefault="00A13F89" w14:paraId="31C26CF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ADB220A"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3B5991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Ejemplo: jsmith@ejemplo.edu</w:t>
            </w:r>
          </w:p>
        </w:tc>
      </w:tr>
      <w:tr w:rsidRPr="00A13F89" w:rsidR="00A13F89" w:rsidTr="00A13F89" w14:paraId="2F13C2B0" w14:textId="77777777">
        <w:trPr>
          <w:cantSplit/>
          <w:trHeight w:val="330"/>
        </w:trPr>
        <w:tc>
          <w:tcPr>
            <w:tcW w:w="864" w:type="dxa"/>
            <w:shd w:val="clear" w:color="auto" w:fill="auto"/>
            <w:noWrap/>
            <w:vAlign w:val="center"/>
            <w:hideMark/>
          </w:tcPr>
          <w:p w:rsidRPr="00A13F89" w:rsidR="00A13F89" w:rsidP="00A13F89" w:rsidRDefault="00A13F89" w14:paraId="1874325E"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48</w:t>
            </w:r>
          </w:p>
        </w:tc>
        <w:tc>
          <w:tcPr>
            <w:tcW w:w="1296" w:type="dxa"/>
            <w:shd w:val="clear" w:color="auto" w:fill="auto"/>
            <w:noWrap/>
            <w:vAlign w:val="center"/>
            <w:hideMark/>
          </w:tcPr>
          <w:p w:rsidRPr="00A13F89" w:rsidR="00A13F89" w:rsidP="00A13F89" w:rsidRDefault="00A13F89" w14:paraId="3CBCFD97"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PERMEMAIL</w:t>
            </w:r>
          </w:p>
        </w:tc>
        <w:tc>
          <w:tcPr>
            <w:tcW w:w="2880" w:type="dxa"/>
            <w:shd w:val="clear" w:color="auto" w:fill="auto"/>
            <w:vAlign w:val="center"/>
            <w:hideMark/>
          </w:tcPr>
          <w:p w:rsidRPr="00A13F89" w:rsidR="00A13F89" w:rsidP="00A13F89" w:rsidRDefault="00A13F89" w14:paraId="3959619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Correo electrónico personal</w:t>
            </w:r>
          </w:p>
        </w:tc>
        <w:tc>
          <w:tcPr>
            <w:tcW w:w="1008" w:type="dxa"/>
            <w:shd w:val="clear" w:color="auto" w:fill="auto"/>
            <w:vAlign w:val="center"/>
            <w:hideMark/>
          </w:tcPr>
          <w:p w:rsidRPr="00A13F89" w:rsidR="00A13F89" w:rsidP="00A13F89" w:rsidRDefault="00A13F89" w14:paraId="3501F8F5"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7B8A8B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22C7866"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66310D38" w14:textId="77777777">
        <w:trPr>
          <w:cantSplit/>
          <w:trHeight w:val="330"/>
        </w:trPr>
        <w:tc>
          <w:tcPr>
            <w:tcW w:w="864" w:type="dxa"/>
            <w:shd w:val="clear" w:color="auto" w:fill="auto"/>
            <w:noWrap/>
            <w:vAlign w:val="center"/>
            <w:hideMark/>
          </w:tcPr>
          <w:p w:rsidRPr="00A13F89" w:rsidR="00A13F89" w:rsidP="00A13F89" w:rsidRDefault="00A13F89" w14:paraId="2420A77E"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49</w:t>
            </w:r>
          </w:p>
        </w:tc>
        <w:tc>
          <w:tcPr>
            <w:tcW w:w="1296" w:type="dxa"/>
            <w:shd w:val="clear" w:color="auto" w:fill="auto"/>
            <w:noWrap/>
            <w:vAlign w:val="center"/>
            <w:hideMark/>
          </w:tcPr>
          <w:p w:rsidRPr="00A13F89" w:rsidR="00A13F89" w:rsidP="00A13F89" w:rsidRDefault="00A13F89" w14:paraId="13C6402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PFNAME</w:t>
            </w:r>
          </w:p>
        </w:tc>
        <w:tc>
          <w:tcPr>
            <w:tcW w:w="2880" w:type="dxa"/>
            <w:shd w:val="clear" w:color="auto" w:fill="auto"/>
            <w:vAlign w:val="center"/>
            <w:hideMark/>
          </w:tcPr>
          <w:p w:rsidRPr="00A13F89" w:rsidR="00A13F89" w:rsidP="00A13F89" w:rsidRDefault="00A13F89" w14:paraId="3798C90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Primer nombre del padre o la madre</w:t>
            </w:r>
          </w:p>
        </w:tc>
        <w:tc>
          <w:tcPr>
            <w:tcW w:w="1008" w:type="dxa"/>
            <w:shd w:val="clear" w:color="auto" w:fill="auto"/>
            <w:vAlign w:val="center"/>
            <w:hideMark/>
          </w:tcPr>
          <w:p w:rsidRPr="00A13F89" w:rsidR="00A13F89" w:rsidP="00A13F89" w:rsidRDefault="00A13F89" w14:paraId="7B65D53B"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CB22CA7"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A67ABA8"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0A870C40" w14:textId="77777777">
        <w:trPr>
          <w:cantSplit/>
          <w:trHeight w:val="330"/>
        </w:trPr>
        <w:tc>
          <w:tcPr>
            <w:tcW w:w="864" w:type="dxa"/>
            <w:shd w:val="clear" w:color="auto" w:fill="auto"/>
            <w:noWrap/>
            <w:vAlign w:val="center"/>
            <w:hideMark/>
          </w:tcPr>
          <w:p w:rsidRPr="00A13F89" w:rsidR="00A13F89" w:rsidP="00A13F89" w:rsidRDefault="00A13F89" w14:paraId="02D4F83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50</w:t>
            </w:r>
          </w:p>
        </w:tc>
        <w:tc>
          <w:tcPr>
            <w:tcW w:w="1296" w:type="dxa"/>
            <w:shd w:val="clear" w:color="auto" w:fill="auto"/>
            <w:noWrap/>
            <w:vAlign w:val="center"/>
            <w:hideMark/>
          </w:tcPr>
          <w:p w:rsidRPr="00A13F89" w:rsidR="00A13F89" w:rsidP="00A13F89" w:rsidRDefault="00A13F89" w14:paraId="3F43D5F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PMNAME</w:t>
            </w:r>
          </w:p>
        </w:tc>
        <w:tc>
          <w:tcPr>
            <w:tcW w:w="2880" w:type="dxa"/>
            <w:shd w:val="clear" w:color="auto" w:fill="auto"/>
            <w:vAlign w:val="center"/>
            <w:hideMark/>
          </w:tcPr>
          <w:p w:rsidRPr="00A13F89" w:rsidR="00A13F89" w:rsidP="00A13F89" w:rsidRDefault="00A13F89" w14:paraId="28731E4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Segundo nombre del padre o la madre</w:t>
            </w:r>
          </w:p>
        </w:tc>
        <w:tc>
          <w:tcPr>
            <w:tcW w:w="1008" w:type="dxa"/>
            <w:shd w:val="clear" w:color="auto" w:fill="auto"/>
            <w:vAlign w:val="center"/>
            <w:hideMark/>
          </w:tcPr>
          <w:p w:rsidRPr="00A13F89" w:rsidR="00A13F89" w:rsidP="00A13F89" w:rsidRDefault="00A13F89" w14:paraId="635C415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5444488"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0705F4A5"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02AB047E" w14:textId="77777777">
        <w:trPr>
          <w:cantSplit/>
          <w:trHeight w:val="330"/>
        </w:trPr>
        <w:tc>
          <w:tcPr>
            <w:tcW w:w="864" w:type="dxa"/>
            <w:shd w:val="clear" w:color="auto" w:fill="auto"/>
            <w:noWrap/>
            <w:vAlign w:val="center"/>
            <w:hideMark/>
          </w:tcPr>
          <w:p w:rsidRPr="00A13F89" w:rsidR="00A13F89" w:rsidP="00A13F89" w:rsidRDefault="00A13F89" w14:paraId="79EDB077"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51</w:t>
            </w:r>
          </w:p>
        </w:tc>
        <w:tc>
          <w:tcPr>
            <w:tcW w:w="1296" w:type="dxa"/>
            <w:shd w:val="clear" w:color="auto" w:fill="auto"/>
            <w:noWrap/>
            <w:vAlign w:val="center"/>
            <w:hideMark/>
          </w:tcPr>
          <w:p w:rsidRPr="00A13F89" w:rsidR="00A13F89" w:rsidP="00A13F89" w:rsidRDefault="00A13F89" w14:paraId="2E97AE6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PLNAME</w:t>
            </w:r>
          </w:p>
        </w:tc>
        <w:tc>
          <w:tcPr>
            <w:tcW w:w="2880" w:type="dxa"/>
            <w:shd w:val="clear" w:color="auto" w:fill="auto"/>
            <w:vAlign w:val="center"/>
            <w:hideMark/>
          </w:tcPr>
          <w:p w:rsidRPr="00A13F89" w:rsidR="00A13F89" w:rsidP="00A13F89" w:rsidRDefault="00A13F89" w14:paraId="0C0B8CB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Apellido del padre o la madre</w:t>
            </w:r>
          </w:p>
        </w:tc>
        <w:tc>
          <w:tcPr>
            <w:tcW w:w="1008" w:type="dxa"/>
            <w:shd w:val="clear" w:color="auto" w:fill="auto"/>
            <w:vAlign w:val="center"/>
            <w:hideMark/>
          </w:tcPr>
          <w:p w:rsidRPr="00A13F89" w:rsidR="00A13F89" w:rsidP="00A13F89" w:rsidRDefault="00A13F89" w14:paraId="3221879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4B5BA085"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529E10A"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12E4D546" w14:textId="77777777">
        <w:trPr>
          <w:cantSplit/>
          <w:trHeight w:val="330"/>
        </w:trPr>
        <w:tc>
          <w:tcPr>
            <w:tcW w:w="864" w:type="dxa"/>
            <w:shd w:val="clear" w:color="auto" w:fill="auto"/>
            <w:noWrap/>
            <w:vAlign w:val="center"/>
            <w:hideMark/>
          </w:tcPr>
          <w:p w:rsidRPr="00A13F89" w:rsidR="00A13F89" w:rsidP="00A13F89" w:rsidRDefault="00A13F89" w14:paraId="75D810A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52</w:t>
            </w:r>
          </w:p>
        </w:tc>
        <w:tc>
          <w:tcPr>
            <w:tcW w:w="1296" w:type="dxa"/>
            <w:shd w:val="clear" w:color="auto" w:fill="auto"/>
            <w:noWrap/>
            <w:vAlign w:val="center"/>
            <w:hideMark/>
          </w:tcPr>
          <w:p w:rsidRPr="00A13F89" w:rsidR="00A13F89" w:rsidP="00A13F89" w:rsidRDefault="00A13F89" w14:paraId="7D04411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PSUFFIX</w:t>
            </w:r>
          </w:p>
        </w:tc>
        <w:tc>
          <w:tcPr>
            <w:tcW w:w="2880" w:type="dxa"/>
            <w:shd w:val="clear" w:color="auto" w:fill="auto"/>
            <w:vAlign w:val="center"/>
            <w:hideMark/>
          </w:tcPr>
          <w:p w:rsidRPr="00A13F89" w:rsidR="00A13F89" w:rsidP="00A13F89" w:rsidRDefault="00A13F89" w14:paraId="27431A4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Sufijo del padre o la madre</w:t>
            </w:r>
          </w:p>
        </w:tc>
        <w:tc>
          <w:tcPr>
            <w:tcW w:w="1008" w:type="dxa"/>
            <w:shd w:val="clear" w:color="auto" w:fill="auto"/>
            <w:vAlign w:val="center"/>
            <w:hideMark/>
          </w:tcPr>
          <w:p w:rsidRPr="00A13F89" w:rsidR="00A13F89" w:rsidP="00A13F89" w:rsidRDefault="00A13F89" w14:paraId="5454E64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813C1C8"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08FDFD23"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7D26D05" w14:textId="77777777">
        <w:trPr>
          <w:cantSplit/>
          <w:trHeight w:val="330"/>
        </w:trPr>
        <w:tc>
          <w:tcPr>
            <w:tcW w:w="864" w:type="dxa"/>
            <w:shd w:val="clear" w:color="auto" w:fill="auto"/>
            <w:noWrap/>
            <w:vAlign w:val="center"/>
            <w:hideMark/>
          </w:tcPr>
          <w:p w:rsidRPr="00A13F89" w:rsidR="00A13F89" w:rsidP="00A13F89" w:rsidRDefault="00A13F89" w14:paraId="6FD6A2B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53</w:t>
            </w:r>
          </w:p>
        </w:tc>
        <w:tc>
          <w:tcPr>
            <w:tcW w:w="1296" w:type="dxa"/>
            <w:shd w:val="clear" w:color="auto" w:fill="auto"/>
            <w:noWrap/>
            <w:vAlign w:val="center"/>
            <w:hideMark/>
          </w:tcPr>
          <w:p w:rsidRPr="00A13F89" w:rsidR="00A13F89" w:rsidP="00A13F89" w:rsidRDefault="00A13F89" w14:paraId="182C25F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PADD1</w:t>
            </w:r>
          </w:p>
        </w:tc>
        <w:tc>
          <w:tcPr>
            <w:tcW w:w="2880" w:type="dxa"/>
            <w:shd w:val="clear" w:color="auto" w:fill="auto"/>
            <w:vAlign w:val="center"/>
            <w:hideMark/>
          </w:tcPr>
          <w:p w:rsidRPr="00A13F89" w:rsidR="00A13F89" w:rsidP="00A13F89" w:rsidRDefault="00A13F89" w14:paraId="70BA0BB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Dirección del padre o la madre, línea 1</w:t>
            </w:r>
          </w:p>
        </w:tc>
        <w:tc>
          <w:tcPr>
            <w:tcW w:w="1008" w:type="dxa"/>
            <w:shd w:val="clear" w:color="auto" w:fill="auto"/>
            <w:vAlign w:val="center"/>
            <w:hideMark/>
          </w:tcPr>
          <w:p w:rsidRPr="00A13F89" w:rsidR="00A13F89" w:rsidP="00A13F89" w:rsidRDefault="00A13F89" w14:paraId="2C5F424B"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D7F0BB0"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DF053F9"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240816C3" w14:textId="77777777">
        <w:trPr>
          <w:cantSplit/>
          <w:trHeight w:val="330"/>
        </w:trPr>
        <w:tc>
          <w:tcPr>
            <w:tcW w:w="864" w:type="dxa"/>
            <w:shd w:val="clear" w:color="auto" w:fill="auto"/>
            <w:noWrap/>
            <w:vAlign w:val="center"/>
            <w:hideMark/>
          </w:tcPr>
          <w:p w:rsidRPr="00A13F89" w:rsidR="00A13F89" w:rsidP="00A13F89" w:rsidRDefault="00A13F89" w14:paraId="1EAD328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54</w:t>
            </w:r>
          </w:p>
        </w:tc>
        <w:tc>
          <w:tcPr>
            <w:tcW w:w="1296" w:type="dxa"/>
            <w:shd w:val="clear" w:color="auto" w:fill="auto"/>
            <w:noWrap/>
            <w:vAlign w:val="center"/>
            <w:hideMark/>
          </w:tcPr>
          <w:p w:rsidRPr="00A13F89" w:rsidR="00A13F89" w:rsidP="00A13F89" w:rsidRDefault="00A13F89" w14:paraId="757768F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PADD2</w:t>
            </w:r>
          </w:p>
        </w:tc>
        <w:tc>
          <w:tcPr>
            <w:tcW w:w="2880" w:type="dxa"/>
            <w:shd w:val="clear" w:color="auto" w:fill="auto"/>
            <w:vAlign w:val="center"/>
            <w:hideMark/>
          </w:tcPr>
          <w:p w:rsidRPr="00A13F89" w:rsidR="00A13F89" w:rsidP="00A13F89" w:rsidRDefault="00A13F89" w14:paraId="0102870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Dirección del padre o la madre, línea 2</w:t>
            </w:r>
          </w:p>
        </w:tc>
        <w:tc>
          <w:tcPr>
            <w:tcW w:w="1008" w:type="dxa"/>
            <w:shd w:val="clear" w:color="auto" w:fill="auto"/>
            <w:vAlign w:val="center"/>
            <w:hideMark/>
          </w:tcPr>
          <w:p w:rsidRPr="00A13F89" w:rsidR="00A13F89" w:rsidP="00A13F89" w:rsidRDefault="00A13F89" w14:paraId="5901D88D"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6DD72FD"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8912A13"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2DEA8E15" w14:textId="77777777">
        <w:trPr>
          <w:cantSplit/>
          <w:trHeight w:val="330"/>
        </w:trPr>
        <w:tc>
          <w:tcPr>
            <w:tcW w:w="864" w:type="dxa"/>
            <w:shd w:val="clear" w:color="auto" w:fill="auto"/>
            <w:noWrap/>
            <w:vAlign w:val="center"/>
            <w:hideMark/>
          </w:tcPr>
          <w:p w:rsidRPr="00A13F89" w:rsidR="00A13F89" w:rsidP="00A13F89" w:rsidRDefault="00A13F89" w14:paraId="655DF3F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55</w:t>
            </w:r>
          </w:p>
        </w:tc>
        <w:tc>
          <w:tcPr>
            <w:tcW w:w="1296" w:type="dxa"/>
            <w:shd w:val="clear" w:color="auto" w:fill="auto"/>
            <w:noWrap/>
            <w:vAlign w:val="center"/>
            <w:hideMark/>
          </w:tcPr>
          <w:p w:rsidRPr="00A13F89" w:rsidR="00A13F89" w:rsidP="00A13F89" w:rsidRDefault="00A13F89" w14:paraId="6065C66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PADDC</w:t>
            </w:r>
          </w:p>
        </w:tc>
        <w:tc>
          <w:tcPr>
            <w:tcW w:w="2880" w:type="dxa"/>
            <w:shd w:val="clear" w:color="auto" w:fill="auto"/>
            <w:vAlign w:val="center"/>
            <w:hideMark/>
          </w:tcPr>
          <w:p w:rsidRPr="00A13F89" w:rsidR="00A13F89" w:rsidP="00A13F89" w:rsidRDefault="00A13F89" w14:paraId="3B79AF5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Ciudad de dirección del padre o la madre</w:t>
            </w:r>
          </w:p>
        </w:tc>
        <w:tc>
          <w:tcPr>
            <w:tcW w:w="1008" w:type="dxa"/>
            <w:shd w:val="clear" w:color="auto" w:fill="auto"/>
            <w:vAlign w:val="center"/>
            <w:hideMark/>
          </w:tcPr>
          <w:p w:rsidRPr="00A13F89" w:rsidR="00A13F89" w:rsidP="00A13F89" w:rsidRDefault="00A13F89" w14:paraId="4649815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CF3B86E"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CF714EC"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46455FC" w14:textId="77777777">
        <w:trPr>
          <w:cantSplit/>
          <w:trHeight w:val="330"/>
        </w:trPr>
        <w:tc>
          <w:tcPr>
            <w:tcW w:w="864" w:type="dxa"/>
            <w:shd w:val="clear" w:color="auto" w:fill="auto"/>
            <w:noWrap/>
            <w:vAlign w:val="center"/>
            <w:hideMark/>
          </w:tcPr>
          <w:p w:rsidRPr="00A13F89" w:rsidR="00A13F89" w:rsidP="00A13F89" w:rsidRDefault="00A13F89" w14:paraId="1A59884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56</w:t>
            </w:r>
          </w:p>
        </w:tc>
        <w:tc>
          <w:tcPr>
            <w:tcW w:w="1296" w:type="dxa"/>
            <w:shd w:val="clear" w:color="auto" w:fill="auto"/>
            <w:noWrap/>
            <w:vAlign w:val="center"/>
            <w:hideMark/>
          </w:tcPr>
          <w:p w:rsidRPr="00A13F89" w:rsidR="00A13F89" w:rsidP="00A13F89" w:rsidRDefault="00A13F89" w14:paraId="77CE050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PADDS</w:t>
            </w:r>
          </w:p>
        </w:tc>
        <w:tc>
          <w:tcPr>
            <w:tcW w:w="2880" w:type="dxa"/>
            <w:shd w:val="clear" w:color="auto" w:fill="auto"/>
            <w:vAlign w:val="center"/>
            <w:hideMark/>
          </w:tcPr>
          <w:p w:rsidRPr="00A13F89" w:rsidR="00A13F89" w:rsidP="00A13F89" w:rsidRDefault="00A13F89" w14:paraId="35A3B356"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Estado o provincia de dirección del padre o la madre</w:t>
            </w:r>
          </w:p>
        </w:tc>
        <w:tc>
          <w:tcPr>
            <w:tcW w:w="1008" w:type="dxa"/>
            <w:shd w:val="clear" w:color="auto" w:fill="auto"/>
            <w:vAlign w:val="center"/>
            <w:hideMark/>
          </w:tcPr>
          <w:p w:rsidRPr="00A13F89" w:rsidR="00A13F89" w:rsidP="00A13F89" w:rsidRDefault="00A13F89" w14:paraId="6423C354"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4B096C98"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4397DF7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la abreviatura postal de dos caracteres.</w:t>
            </w:r>
          </w:p>
        </w:tc>
      </w:tr>
      <w:tr w:rsidRPr="00A13F89" w:rsidR="00A13F89" w:rsidTr="00A13F89" w14:paraId="49E52C63" w14:textId="77777777">
        <w:trPr>
          <w:cantSplit/>
          <w:trHeight w:val="330"/>
        </w:trPr>
        <w:tc>
          <w:tcPr>
            <w:tcW w:w="864" w:type="dxa"/>
            <w:shd w:val="clear" w:color="auto" w:fill="auto"/>
            <w:noWrap/>
            <w:vAlign w:val="center"/>
            <w:hideMark/>
          </w:tcPr>
          <w:p w:rsidRPr="00A13F89" w:rsidR="00A13F89" w:rsidP="00A13F89" w:rsidRDefault="00A13F89" w14:paraId="08436D2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57</w:t>
            </w:r>
          </w:p>
        </w:tc>
        <w:tc>
          <w:tcPr>
            <w:tcW w:w="1296" w:type="dxa"/>
            <w:shd w:val="clear" w:color="auto" w:fill="auto"/>
            <w:noWrap/>
            <w:vAlign w:val="center"/>
            <w:hideMark/>
          </w:tcPr>
          <w:p w:rsidRPr="00A13F89" w:rsidR="00A13F89" w:rsidP="00A13F89" w:rsidRDefault="00A13F89" w14:paraId="1DBF4B6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PADDZ</w:t>
            </w:r>
          </w:p>
        </w:tc>
        <w:tc>
          <w:tcPr>
            <w:tcW w:w="2880" w:type="dxa"/>
            <w:shd w:val="clear" w:color="auto" w:fill="auto"/>
            <w:vAlign w:val="center"/>
            <w:hideMark/>
          </w:tcPr>
          <w:p w:rsidRPr="00A13F89" w:rsidR="00A13F89" w:rsidP="00A13F89" w:rsidRDefault="00A13F89" w14:paraId="4EBBBCC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Código postal de dirección del padre o la madre</w:t>
            </w:r>
          </w:p>
        </w:tc>
        <w:tc>
          <w:tcPr>
            <w:tcW w:w="1008" w:type="dxa"/>
            <w:shd w:val="clear" w:color="auto" w:fill="auto"/>
            <w:vAlign w:val="center"/>
            <w:hideMark/>
          </w:tcPr>
          <w:p w:rsidRPr="00A13F89" w:rsidR="00A13F89" w:rsidP="00A13F89" w:rsidRDefault="00A13F89" w14:paraId="1344FCE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8A6D3A7"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3128E2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código postal de 5 dígitos o de 9 dígitos sin espacios, paréntesis ni guiones.</w:t>
            </w:r>
          </w:p>
        </w:tc>
      </w:tr>
      <w:tr w:rsidRPr="00A13F89" w:rsidR="00A13F89" w:rsidTr="00A13F89" w14:paraId="6826688E" w14:textId="77777777">
        <w:trPr>
          <w:cantSplit/>
          <w:trHeight w:val="330"/>
        </w:trPr>
        <w:tc>
          <w:tcPr>
            <w:tcW w:w="864" w:type="dxa"/>
            <w:shd w:val="clear" w:color="auto" w:fill="auto"/>
            <w:noWrap/>
            <w:vAlign w:val="center"/>
            <w:hideMark/>
          </w:tcPr>
          <w:p w:rsidRPr="00A13F89" w:rsidR="00A13F89" w:rsidP="00A13F89" w:rsidRDefault="00A13F89" w14:paraId="77E4BC3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58</w:t>
            </w:r>
          </w:p>
        </w:tc>
        <w:tc>
          <w:tcPr>
            <w:tcW w:w="1296" w:type="dxa"/>
            <w:shd w:val="clear" w:color="auto" w:fill="auto"/>
            <w:noWrap/>
            <w:vAlign w:val="center"/>
            <w:hideMark/>
          </w:tcPr>
          <w:p w:rsidRPr="00A13F89" w:rsidR="00A13F89" w:rsidP="00A13F89" w:rsidRDefault="00A13F89" w14:paraId="1D15533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PADDCY</w:t>
            </w:r>
          </w:p>
        </w:tc>
        <w:tc>
          <w:tcPr>
            <w:tcW w:w="2880" w:type="dxa"/>
            <w:shd w:val="clear" w:color="auto" w:fill="auto"/>
            <w:vAlign w:val="center"/>
            <w:hideMark/>
          </w:tcPr>
          <w:p w:rsidRPr="00A13F89" w:rsidR="00A13F89" w:rsidP="00A13F89" w:rsidRDefault="00A13F89" w14:paraId="56251DB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País del padre o la madre (si no es EE. UU.)</w:t>
            </w:r>
          </w:p>
        </w:tc>
        <w:tc>
          <w:tcPr>
            <w:tcW w:w="1008" w:type="dxa"/>
            <w:shd w:val="clear" w:color="auto" w:fill="auto"/>
            <w:vAlign w:val="center"/>
            <w:hideMark/>
          </w:tcPr>
          <w:p w:rsidRPr="00A13F89" w:rsidR="00A13F89" w:rsidP="00A13F89" w:rsidRDefault="00A13F89" w14:paraId="68F302E6"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4DC31B94"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105D76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es EE. UU., deje el punto vacío.</w:t>
            </w:r>
          </w:p>
        </w:tc>
      </w:tr>
      <w:tr w:rsidRPr="00A13F89" w:rsidR="00A13F89" w:rsidTr="00A13F89" w14:paraId="3CAA63AE" w14:textId="77777777">
        <w:trPr>
          <w:cantSplit/>
          <w:trHeight w:val="330"/>
        </w:trPr>
        <w:tc>
          <w:tcPr>
            <w:tcW w:w="864" w:type="dxa"/>
            <w:shd w:val="clear" w:color="auto" w:fill="auto"/>
            <w:noWrap/>
            <w:vAlign w:val="center"/>
            <w:hideMark/>
          </w:tcPr>
          <w:p w:rsidRPr="00A13F89" w:rsidR="00A13F89" w:rsidP="00A13F89" w:rsidRDefault="00A13F89" w14:paraId="2486085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59</w:t>
            </w:r>
          </w:p>
        </w:tc>
        <w:tc>
          <w:tcPr>
            <w:tcW w:w="1296" w:type="dxa"/>
            <w:shd w:val="clear" w:color="auto" w:fill="auto"/>
            <w:noWrap/>
            <w:vAlign w:val="center"/>
            <w:hideMark/>
          </w:tcPr>
          <w:p w:rsidRPr="00A13F89" w:rsidR="00A13F89" w:rsidP="00A13F89" w:rsidRDefault="00A13F89" w14:paraId="44FBF6DC"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PEMAIL</w:t>
            </w:r>
          </w:p>
        </w:tc>
        <w:tc>
          <w:tcPr>
            <w:tcW w:w="2880" w:type="dxa"/>
            <w:shd w:val="clear" w:color="auto" w:fill="auto"/>
            <w:vAlign w:val="center"/>
            <w:hideMark/>
          </w:tcPr>
          <w:p w:rsidRPr="00A13F89" w:rsidR="00A13F89" w:rsidP="00A13F89" w:rsidRDefault="00A13F89" w14:paraId="113A214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Correo electrónico del padre o la madre</w:t>
            </w:r>
          </w:p>
        </w:tc>
        <w:tc>
          <w:tcPr>
            <w:tcW w:w="1008" w:type="dxa"/>
            <w:shd w:val="clear" w:color="auto" w:fill="auto"/>
            <w:vAlign w:val="center"/>
            <w:hideMark/>
          </w:tcPr>
          <w:p w:rsidRPr="00A13F89" w:rsidR="00A13F89" w:rsidP="00A13F89" w:rsidRDefault="00A13F89" w14:paraId="7E1C567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02E2F15"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6D10B4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0FFE754E" w14:textId="77777777">
        <w:trPr>
          <w:cantSplit/>
          <w:trHeight w:val="330"/>
        </w:trPr>
        <w:tc>
          <w:tcPr>
            <w:tcW w:w="864" w:type="dxa"/>
            <w:shd w:val="clear" w:color="auto" w:fill="auto"/>
            <w:noWrap/>
            <w:vAlign w:val="center"/>
            <w:hideMark/>
          </w:tcPr>
          <w:p w:rsidRPr="00A13F89" w:rsidR="00A13F89" w:rsidP="00A13F89" w:rsidRDefault="00A13F89" w14:paraId="6FBEEF9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60</w:t>
            </w:r>
          </w:p>
        </w:tc>
        <w:tc>
          <w:tcPr>
            <w:tcW w:w="1296" w:type="dxa"/>
            <w:shd w:val="clear" w:color="auto" w:fill="auto"/>
            <w:noWrap/>
            <w:vAlign w:val="center"/>
            <w:hideMark/>
          </w:tcPr>
          <w:p w:rsidRPr="00A13F89" w:rsidR="00A13F89" w:rsidP="00A13F89" w:rsidRDefault="00A13F89" w14:paraId="0AFA447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PPHONE</w:t>
            </w:r>
          </w:p>
        </w:tc>
        <w:tc>
          <w:tcPr>
            <w:tcW w:w="2880" w:type="dxa"/>
            <w:shd w:val="clear" w:color="auto" w:fill="auto"/>
            <w:vAlign w:val="center"/>
            <w:hideMark/>
          </w:tcPr>
          <w:p w:rsidRPr="00A13F89" w:rsidR="00A13F89" w:rsidP="00A13F89" w:rsidRDefault="00A13F89" w14:paraId="3E21E73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Teléfono del padre o la madre</w:t>
            </w:r>
          </w:p>
        </w:tc>
        <w:tc>
          <w:tcPr>
            <w:tcW w:w="1008" w:type="dxa"/>
            <w:shd w:val="clear" w:color="auto" w:fill="auto"/>
            <w:vAlign w:val="center"/>
            <w:hideMark/>
          </w:tcPr>
          <w:p w:rsidRPr="00A13F89" w:rsidR="00A13F89" w:rsidP="00A13F89" w:rsidRDefault="00A13F89" w14:paraId="35B11715"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5CF472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BE8E0A1"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r w:rsidRPr="00A13F89" w:rsidR="00A13F89" w:rsidTr="00A13F89" w14:paraId="53B8AEB0" w14:textId="77777777">
        <w:trPr>
          <w:cantSplit/>
          <w:trHeight w:val="330"/>
        </w:trPr>
        <w:tc>
          <w:tcPr>
            <w:tcW w:w="864" w:type="dxa"/>
            <w:shd w:val="clear" w:color="auto" w:fill="auto"/>
            <w:noWrap/>
            <w:vAlign w:val="center"/>
            <w:hideMark/>
          </w:tcPr>
          <w:p w:rsidRPr="00A13F89" w:rsidR="00A13F89" w:rsidP="00A13F89" w:rsidRDefault="00A13F89" w14:paraId="2FE6EBA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61</w:t>
            </w:r>
          </w:p>
        </w:tc>
        <w:tc>
          <w:tcPr>
            <w:tcW w:w="1296" w:type="dxa"/>
            <w:shd w:val="clear" w:color="auto" w:fill="auto"/>
            <w:noWrap/>
            <w:vAlign w:val="center"/>
            <w:hideMark/>
          </w:tcPr>
          <w:p w:rsidRPr="00A13F89" w:rsidR="00A13F89" w:rsidP="00A13F89" w:rsidRDefault="00A13F89" w14:paraId="48EA6577"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PCELL</w:t>
            </w:r>
          </w:p>
        </w:tc>
        <w:tc>
          <w:tcPr>
            <w:tcW w:w="2880" w:type="dxa"/>
            <w:shd w:val="clear" w:color="auto" w:fill="auto"/>
            <w:vAlign w:val="center"/>
            <w:hideMark/>
          </w:tcPr>
          <w:p w:rsidRPr="00A13F89" w:rsidR="00A13F89" w:rsidP="00A13F89" w:rsidRDefault="00A13F89" w14:paraId="6343683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Celular del padre o la madre</w:t>
            </w:r>
          </w:p>
        </w:tc>
        <w:tc>
          <w:tcPr>
            <w:tcW w:w="1008" w:type="dxa"/>
            <w:shd w:val="clear" w:color="auto" w:fill="auto"/>
            <w:vAlign w:val="center"/>
            <w:hideMark/>
          </w:tcPr>
          <w:p w:rsidRPr="00A13F89" w:rsidR="00A13F89" w:rsidP="00A13F89" w:rsidRDefault="00A13F89" w14:paraId="2C02B61E"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F115B16"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7E0520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r w:rsidRPr="00A13F89" w:rsidR="00A13F89" w:rsidTr="00A13F89" w14:paraId="76E34FD3" w14:textId="77777777">
        <w:trPr>
          <w:cantSplit/>
          <w:trHeight w:val="330"/>
        </w:trPr>
        <w:tc>
          <w:tcPr>
            <w:tcW w:w="864" w:type="dxa"/>
            <w:shd w:val="clear" w:color="auto" w:fill="auto"/>
            <w:noWrap/>
            <w:vAlign w:val="center"/>
            <w:hideMark/>
          </w:tcPr>
          <w:p w:rsidRPr="00A13F89" w:rsidR="00A13F89" w:rsidP="00A13F89" w:rsidRDefault="00A13F89" w14:paraId="6F127A57"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62</w:t>
            </w:r>
          </w:p>
        </w:tc>
        <w:tc>
          <w:tcPr>
            <w:tcW w:w="1296" w:type="dxa"/>
            <w:shd w:val="clear" w:color="auto" w:fill="auto"/>
            <w:noWrap/>
            <w:vAlign w:val="center"/>
            <w:hideMark/>
          </w:tcPr>
          <w:p w:rsidRPr="00A13F89" w:rsidR="00A13F89" w:rsidP="00A13F89" w:rsidRDefault="00A13F89" w14:paraId="32EC44B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PINTPHONE</w:t>
            </w:r>
          </w:p>
        </w:tc>
        <w:tc>
          <w:tcPr>
            <w:tcW w:w="2880" w:type="dxa"/>
            <w:shd w:val="clear" w:color="auto" w:fill="auto"/>
            <w:vAlign w:val="center"/>
            <w:hideMark/>
          </w:tcPr>
          <w:p w:rsidRPr="00A13F89" w:rsidR="00A13F89" w:rsidP="00A13F89" w:rsidRDefault="00A13F89" w14:paraId="2D158DC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Teléfono internacional del padre o la madre</w:t>
            </w:r>
          </w:p>
        </w:tc>
        <w:tc>
          <w:tcPr>
            <w:tcW w:w="1008" w:type="dxa"/>
            <w:shd w:val="clear" w:color="auto" w:fill="auto"/>
            <w:vAlign w:val="center"/>
            <w:hideMark/>
          </w:tcPr>
          <w:p w:rsidRPr="00A13F89" w:rsidR="00A13F89" w:rsidP="00A13F89" w:rsidRDefault="00A13F89" w14:paraId="2EECEEF3"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297AA15"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F64BE40"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738F9D65" w14:textId="77777777">
        <w:trPr>
          <w:cantSplit/>
          <w:trHeight w:val="330"/>
        </w:trPr>
        <w:tc>
          <w:tcPr>
            <w:tcW w:w="864" w:type="dxa"/>
            <w:shd w:val="clear" w:color="auto" w:fill="auto"/>
            <w:noWrap/>
            <w:vAlign w:val="center"/>
            <w:hideMark/>
          </w:tcPr>
          <w:p w:rsidRPr="00A13F89" w:rsidR="00A13F89" w:rsidP="00A13F89" w:rsidRDefault="00A13F89" w14:paraId="097A42C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63</w:t>
            </w:r>
          </w:p>
        </w:tc>
        <w:tc>
          <w:tcPr>
            <w:tcW w:w="1296" w:type="dxa"/>
            <w:shd w:val="clear" w:color="auto" w:fill="auto"/>
            <w:noWrap/>
            <w:vAlign w:val="center"/>
            <w:hideMark/>
          </w:tcPr>
          <w:p w:rsidRPr="00A13F89" w:rsidR="00A13F89" w:rsidP="00A13F89" w:rsidRDefault="00A13F89" w14:paraId="32614A6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OFNAME</w:t>
            </w:r>
          </w:p>
        </w:tc>
        <w:tc>
          <w:tcPr>
            <w:tcW w:w="2880" w:type="dxa"/>
            <w:shd w:val="clear" w:color="auto" w:fill="auto"/>
            <w:vAlign w:val="center"/>
            <w:hideMark/>
          </w:tcPr>
          <w:p w:rsidRPr="00A13F89" w:rsidR="00A13F89" w:rsidP="00A13F89" w:rsidRDefault="00A13F89" w14:paraId="596F1C8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Primer nombre de otro contacto</w:t>
            </w:r>
          </w:p>
        </w:tc>
        <w:tc>
          <w:tcPr>
            <w:tcW w:w="1008" w:type="dxa"/>
            <w:shd w:val="clear" w:color="auto" w:fill="auto"/>
            <w:vAlign w:val="center"/>
            <w:hideMark/>
          </w:tcPr>
          <w:p w:rsidRPr="00A13F89" w:rsidR="00A13F89" w:rsidP="00A13F89" w:rsidRDefault="00A13F89" w14:paraId="16A6C7E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174FC6BB"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A87B74B"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4276F53F" w14:textId="77777777">
        <w:trPr>
          <w:cantSplit/>
          <w:trHeight w:val="330"/>
        </w:trPr>
        <w:tc>
          <w:tcPr>
            <w:tcW w:w="864" w:type="dxa"/>
            <w:shd w:val="clear" w:color="auto" w:fill="auto"/>
            <w:noWrap/>
            <w:vAlign w:val="center"/>
            <w:hideMark/>
          </w:tcPr>
          <w:p w:rsidRPr="00A13F89" w:rsidR="00A13F89" w:rsidP="00A13F89" w:rsidRDefault="00A13F89" w14:paraId="6796342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64</w:t>
            </w:r>
          </w:p>
        </w:tc>
        <w:tc>
          <w:tcPr>
            <w:tcW w:w="1296" w:type="dxa"/>
            <w:shd w:val="clear" w:color="auto" w:fill="auto"/>
            <w:noWrap/>
            <w:vAlign w:val="center"/>
            <w:hideMark/>
          </w:tcPr>
          <w:p w:rsidRPr="00A13F89" w:rsidR="00A13F89" w:rsidP="00A13F89" w:rsidRDefault="00A13F89" w14:paraId="085AF3B7"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OMNAME</w:t>
            </w:r>
          </w:p>
        </w:tc>
        <w:tc>
          <w:tcPr>
            <w:tcW w:w="2880" w:type="dxa"/>
            <w:shd w:val="clear" w:color="auto" w:fill="auto"/>
            <w:vAlign w:val="center"/>
            <w:hideMark/>
          </w:tcPr>
          <w:p w:rsidRPr="00A13F89" w:rsidR="00A13F89" w:rsidP="00A13F89" w:rsidRDefault="00A13F89" w14:paraId="2444748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Segundo nombre de otro contacto</w:t>
            </w:r>
          </w:p>
        </w:tc>
        <w:tc>
          <w:tcPr>
            <w:tcW w:w="1008" w:type="dxa"/>
            <w:shd w:val="clear" w:color="auto" w:fill="auto"/>
            <w:vAlign w:val="center"/>
            <w:hideMark/>
          </w:tcPr>
          <w:p w:rsidRPr="00A13F89" w:rsidR="00A13F89" w:rsidP="00A13F89" w:rsidRDefault="00A13F89" w14:paraId="7136DF44"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120227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28D65B3D"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184E1DCA" w14:textId="77777777">
        <w:trPr>
          <w:cantSplit/>
          <w:trHeight w:val="330"/>
        </w:trPr>
        <w:tc>
          <w:tcPr>
            <w:tcW w:w="864" w:type="dxa"/>
            <w:shd w:val="clear" w:color="auto" w:fill="auto"/>
            <w:noWrap/>
            <w:vAlign w:val="center"/>
            <w:hideMark/>
          </w:tcPr>
          <w:p w:rsidRPr="00A13F89" w:rsidR="00A13F89" w:rsidP="00A13F89" w:rsidRDefault="00A13F89" w14:paraId="68AB53A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65</w:t>
            </w:r>
          </w:p>
        </w:tc>
        <w:tc>
          <w:tcPr>
            <w:tcW w:w="1296" w:type="dxa"/>
            <w:shd w:val="clear" w:color="auto" w:fill="auto"/>
            <w:noWrap/>
            <w:vAlign w:val="center"/>
            <w:hideMark/>
          </w:tcPr>
          <w:p w:rsidRPr="00A13F89" w:rsidR="00A13F89" w:rsidP="00A13F89" w:rsidRDefault="00A13F89" w14:paraId="0FB5A28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OLNAME</w:t>
            </w:r>
          </w:p>
        </w:tc>
        <w:tc>
          <w:tcPr>
            <w:tcW w:w="2880" w:type="dxa"/>
            <w:shd w:val="clear" w:color="auto" w:fill="auto"/>
            <w:vAlign w:val="center"/>
            <w:hideMark/>
          </w:tcPr>
          <w:p w:rsidRPr="00A13F89" w:rsidR="00A13F89" w:rsidP="00A13F89" w:rsidRDefault="00A13F89" w14:paraId="46292C5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Apellido de otro contacto</w:t>
            </w:r>
          </w:p>
        </w:tc>
        <w:tc>
          <w:tcPr>
            <w:tcW w:w="1008" w:type="dxa"/>
            <w:shd w:val="clear" w:color="auto" w:fill="auto"/>
            <w:vAlign w:val="center"/>
            <w:hideMark/>
          </w:tcPr>
          <w:p w:rsidRPr="00A13F89" w:rsidR="00A13F89" w:rsidP="00A13F89" w:rsidRDefault="00A13F89" w14:paraId="34963BB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27E24AB"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3C515C49"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2F0C777" w14:textId="77777777">
        <w:trPr>
          <w:cantSplit/>
          <w:trHeight w:val="330"/>
        </w:trPr>
        <w:tc>
          <w:tcPr>
            <w:tcW w:w="864" w:type="dxa"/>
            <w:shd w:val="clear" w:color="auto" w:fill="auto"/>
            <w:noWrap/>
            <w:vAlign w:val="center"/>
            <w:hideMark/>
          </w:tcPr>
          <w:p w:rsidRPr="00A13F89" w:rsidR="00A13F89" w:rsidP="00A13F89" w:rsidRDefault="00A13F89" w14:paraId="07D97A8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66</w:t>
            </w:r>
          </w:p>
        </w:tc>
        <w:tc>
          <w:tcPr>
            <w:tcW w:w="1296" w:type="dxa"/>
            <w:shd w:val="clear" w:color="auto" w:fill="auto"/>
            <w:noWrap/>
            <w:vAlign w:val="center"/>
            <w:hideMark/>
          </w:tcPr>
          <w:p w:rsidRPr="00A13F89" w:rsidR="00A13F89" w:rsidP="00A13F89" w:rsidRDefault="00A13F89" w14:paraId="3D3DF34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OSUFFIX</w:t>
            </w:r>
          </w:p>
        </w:tc>
        <w:tc>
          <w:tcPr>
            <w:tcW w:w="2880" w:type="dxa"/>
            <w:shd w:val="clear" w:color="auto" w:fill="auto"/>
            <w:vAlign w:val="center"/>
            <w:hideMark/>
          </w:tcPr>
          <w:p w:rsidRPr="00A13F89" w:rsidR="00A13F89" w:rsidP="00A13F89" w:rsidRDefault="00A13F89" w14:paraId="0CAA655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Sufijo de otro contacto</w:t>
            </w:r>
          </w:p>
        </w:tc>
        <w:tc>
          <w:tcPr>
            <w:tcW w:w="1008" w:type="dxa"/>
            <w:shd w:val="clear" w:color="auto" w:fill="auto"/>
            <w:vAlign w:val="center"/>
            <w:hideMark/>
          </w:tcPr>
          <w:p w:rsidRPr="00A13F89" w:rsidR="00A13F89" w:rsidP="00A13F89" w:rsidRDefault="00A13F89" w14:paraId="7FFDF106"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4C146525"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457920EC"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1CFADBC" w14:textId="77777777">
        <w:trPr>
          <w:cantSplit/>
          <w:trHeight w:val="330"/>
        </w:trPr>
        <w:tc>
          <w:tcPr>
            <w:tcW w:w="864" w:type="dxa"/>
            <w:shd w:val="clear" w:color="auto" w:fill="auto"/>
            <w:noWrap/>
            <w:vAlign w:val="center"/>
            <w:hideMark/>
          </w:tcPr>
          <w:p w:rsidRPr="00A13F89" w:rsidR="00A13F89" w:rsidP="00A13F89" w:rsidRDefault="00A13F89" w14:paraId="7A20EFE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67</w:t>
            </w:r>
          </w:p>
        </w:tc>
        <w:tc>
          <w:tcPr>
            <w:tcW w:w="1296" w:type="dxa"/>
            <w:shd w:val="clear" w:color="auto" w:fill="auto"/>
            <w:noWrap/>
            <w:vAlign w:val="center"/>
            <w:hideMark/>
          </w:tcPr>
          <w:p w:rsidRPr="00A13F89" w:rsidR="00A13F89" w:rsidP="00A13F89" w:rsidRDefault="00A13F89" w14:paraId="5C9F67CC"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OTHREL</w:t>
            </w:r>
          </w:p>
        </w:tc>
        <w:tc>
          <w:tcPr>
            <w:tcW w:w="2880" w:type="dxa"/>
            <w:shd w:val="clear" w:color="auto" w:fill="auto"/>
            <w:vAlign w:val="center"/>
            <w:hideMark/>
          </w:tcPr>
          <w:p w:rsidRPr="00A13F89" w:rsidR="00A13F89" w:rsidP="00A13F89" w:rsidRDefault="00A13F89" w14:paraId="6A5DEE06"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Relación del otro contacto con el estudiante</w:t>
            </w:r>
          </w:p>
        </w:tc>
        <w:tc>
          <w:tcPr>
            <w:tcW w:w="1008" w:type="dxa"/>
            <w:shd w:val="clear" w:color="auto" w:fill="auto"/>
            <w:vAlign w:val="center"/>
            <w:hideMark/>
          </w:tcPr>
          <w:p w:rsidRPr="00A13F89" w:rsidR="00A13F89" w:rsidP="00A13F89" w:rsidRDefault="00A13F89" w14:paraId="3081521E"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C381EFD"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Padre/madre</w:t>
            </w:r>
            <w:r w:rsidRPr="00A13F89">
              <w:rPr>
                <w:rFonts w:ascii="Segoe UI Semibold" w:hAnsi="Segoe UI Semibold" w:eastAsia="Segoe UI Semibold" w:cs="Segoe UI Semibold"/>
                <w:sz w:val="16"/>
                <w:szCs w:val="18"/>
                <w:bdr w:val="nil"/>
                <w:lang w:val="es-ES_tradnl"/>
              </w:rPr>
              <w:br/>
              <w:t>2 = Tutor</w:t>
            </w:r>
            <w:r w:rsidRPr="00A13F89">
              <w:rPr>
                <w:rFonts w:ascii="Segoe UI Semibold" w:hAnsi="Segoe UI Semibold" w:eastAsia="Segoe UI Semibold" w:cs="Segoe UI Semibold"/>
                <w:sz w:val="16"/>
                <w:szCs w:val="18"/>
                <w:bdr w:val="nil"/>
                <w:lang w:val="es-ES_tradnl"/>
              </w:rPr>
              <w:br/>
              <w:t>3 = Hermano(a)</w:t>
            </w:r>
            <w:r w:rsidRPr="00A13F89">
              <w:rPr>
                <w:rFonts w:ascii="Segoe UI Semibold" w:hAnsi="Segoe UI Semibold" w:eastAsia="Segoe UI Semibold" w:cs="Segoe UI Semibold"/>
                <w:sz w:val="16"/>
                <w:szCs w:val="18"/>
                <w:bdr w:val="nil"/>
                <w:lang w:val="es-ES_tradnl"/>
              </w:rPr>
              <w:br/>
              <w:t>4 = Tía</w:t>
            </w:r>
            <w:r w:rsidRPr="00A13F89">
              <w:rPr>
                <w:rFonts w:ascii="Segoe UI Semibold" w:hAnsi="Segoe UI Semibold" w:eastAsia="Segoe UI Semibold" w:cs="Segoe UI Semibold"/>
                <w:sz w:val="16"/>
                <w:szCs w:val="18"/>
                <w:bdr w:val="nil"/>
                <w:lang w:val="es-ES_tradnl"/>
              </w:rPr>
              <w:br/>
              <w:t>5 = Tío</w:t>
            </w:r>
            <w:r w:rsidRPr="00A13F89">
              <w:rPr>
                <w:rFonts w:ascii="Segoe UI Semibold" w:hAnsi="Segoe UI Semibold" w:eastAsia="Segoe UI Semibold" w:cs="Segoe UI Semibold"/>
                <w:sz w:val="16"/>
                <w:szCs w:val="18"/>
                <w:bdr w:val="nil"/>
                <w:lang w:val="es-ES_tradnl"/>
              </w:rPr>
              <w:br/>
              <w:t>6 = Abuelo(a)</w:t>
            </w:r>
            <w:r w:rsidRPr="00A13F89">
              <w:rPr>
                <w:rFonts w:ascii="Segoe UI Semibold" w:hAnsi="Segoe UI Semibold" w:eastAsia="Segoe UI Semibold" w:cs="Segoe UI Semibold"/>
                <w:sz w:val="16"/>
                <w:szCs w:val="18"/>
                <w:bdr w:val="nil"/>
                <w:lang w:val="es-ES_tradnl"/>
              </w:rPr>
              <w:br/>
              <w:t>7 = Cónyuge</w:t>
            </w:r>
            <w:r w:rsidRPr="00A13F89">
              <w:rPr>
                <w:rFonts w:ascii="Segoe UI Semibold" w:hAnsi="Segoe UI Semibold" w:eastAsia="Segoe UI Semibold" w:cs="Segoe UI Semibold"/>
                <w:sz w:val="16"/>
                <w:szCs w:val="18"/>
                <w:bdr w:val="nil"/>
                <w:lang w:val="es-ES_tradnl"/>
              </w:rPr>
              <w:br/>
              <w:t>8 = Amigo(a)</w:t>
            </w:r>
            <w:r w:rsidRPr="00A13F89">
              <w:rPr>
                <w:rFonts w:ascii="Segoe UI Semibold" w:hAnsi="Segoe UI Semibold" w:eastAsia="Segoe UI Semibold" w:cs="Segoe UI Semibold"/>
                <w:sz w:val="16"/>
                <w:szCs w:val="18"/>
                <w:bdr w:val="nil"/>
                <w:lang w:val="es-ES_tradnl"/>
              </w:rPr>
              <w:br/>
              <w:t>9 = Colega</w:t>
            </w:r>
            <w:r w:rsidRPr="00A13F89">
              <w:rPr>
                <w:rFonts w:ascii="Segoe UI Semibold" w:hAnsi="Segoe UI Semibold" w:eastAsia="Segoe UI Semibold" w:cs="Segoe UI Semibold"/>
                <w:sz w:val="16"/>
                <w:szCs w:val="18"/>
                <w:bdr w:val="nil"/>
                <w:lang w:val="es-ES_tradnl"/>
              </w:rPr>
              <w:br/>
              <w:t>10 = Otra</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A13F89" w:rsidR="00A13F89" w:rsidP="00A13F89" w:rsidRDefault="00A13F89" w14:paraId="4009C4CC"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7A1E52EE" w14:textId="77777777">
        <w:trPr>
          <w:cantSplit/>
          <w:trHeight w:val="576"/>
        </w:trPr>
        <w:tc>
          <w:tcPr>
            <w:tcW w:w="864" w:type="dxa"/>
            <w:shd w:val="clear" w:color="auto" w:fill="auto"/>
            <w:noWrap/>
            <w:vAlign w:val="center"/>
            <w:hideMark/>
          </w:tcPr>
          <w:p w:rsidRPr="00A13F89" w:rsidR="00A13F89" w:rsidP="00A13F89" w:rsidRDefault="00A13F89" w14:paraId="2748E72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68</w:t>
            </w:r>
          </w:p>
        </w:tc>
        <w:tc>
          <w:tcPr>
            <w:tcW w:w="1296" w:type="dxa"/>
            <w:shd w:val="clear" w:color="auto" w:fill="auto"/>
            <w:noWrap/>
            <w:vAlign w:val="center"/>
            <w:hideMark/>
          </w:tcPr>
          <w:p w:rsidRPr="00A13F89" w:rsidR="00A13F89" w:rsidP="00A13F89" w:rsidRDefault="00A13F89" w14:paraId="32D8A58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OADD1</w:t>
            </w:r>
          </w:p>
        </w:tc>
        <w:tc>
          <w:tcPr>
            <w:tcW w:w="2880" w:type="dxa"/>
            <w:shd w:val="clear" w:color="auto" w:fill="auto"/>
            <w:vAlign w:val="center"/>
            <w:hideMark/>
          </w:tcPr>
          <w:p w:rsidRPr="00A13F89" w:rsidR="00A13F89" w:rsidP="00A13F89" w:rsidRDefault="00A13F89" w14:paraId="3C53D8A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Dirección del otro contacto, línea 1</w:t>
            </w:r>
          </w:p>
        </w:tc>
        <w:tc>
          <w:tcPr>
            <w:tcW w:w="1008" w:type="dxa"/>
            <w:shd w:val="clear" w:color="auto" w:fill="auto"/>
            <w:vAlign w:val="center"/>
            <w:hideMark/>
          </w:tcPr>
          <w:p w:rsidRPr="00A13F89" w:rsidR="00A13F89" w:rsidP="00A13F89" w:rsidRDefault="00A13F89" w14:paraId="77AB74F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7B393C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0F38338D"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4217025D" w14:textId="77777777">
        <w:trPr>
          <w:cantSplit/>
          <w:trHeight w:val="330"/>
        </w:trPr>
        <w:tc>
          <w:tcPr>
            <w:tcW w:w="864" w:type="dxa"/>
            <w:shd w:val="clear" w:color="auto" w:fill="auto"/>
            <w:noWrap/>
            <w:vAlign w:val="center"/>
            <w:hideMark/>
          </w:tcPr>
          <w:p w:rsidRPr="00A13F89" w:rsidR="00A13F89" w:rsidP="00A13F89" w:rsidRDefault="00A13F89" w14:paraId="786062D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69</w:t>
            </w:r>
          </w:p>
        </w:tc>
        <w:tc>
          <w:tcPr>
            <w:tcW w:w="1296" w:type="dxa"/>
            <w:shd w:val="clear" w:color="auto" w:fill="auto"/>
            <w:noWrap/>
            <w:vAlign w:val="center"/>
            <w:hideMark/>
          </w:tcPr>
          <w:p w:rsidRPr="00A13F89" w:rsidR="00A13F89" w:rsidP="00A13F89" w:rsidRDefault="00A13F89" w14:paraId="24BC4E4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OADD2</w:t>
            </w:r>
          </w:p>
        </w:tc>
        <w:tc>
          <w:tcPr>
            <w:tcW w:w="2880" w:type="dxa"/>
            <w:shd w:val="clear" w:color="auto" w:fill="auto"/>
            <w:vAlign w:val="center"/>
            <w:hideMark/>
          </w:tcPr>
          <w:p w:rsidRPr="00A13F89" w:rsidR="00A13F89" w:rsidP="00A13F89" w:rsidRDefault="00A13F89" w14:paraId="6714165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Dirección del otro contacto, línea 2</w:t>
            </w:r>
          </w:p>
        </w:tc>
        <w:tc>
          <w:tcPr>
            <w:tcW w:w="1008" w:type="dxa"/>
            <w:shd w:val="clear" w:color="auto" w:fill="auto"/>
            <w:vAlign w:val="center"/>
            <w:hideMark/>
          </w:tcPr>
          <w:p w:rsidRPr="00A13F89" w:rsidR="00A13F89" w:rsidP="00A13F89" w:rsidRDefault="00A13F89" w14:paraId="08A90C6D"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84E73C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4BBC23A"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2DC28423" w14:textId="77777777">
        <w:trPr>
          <w:cantSplit/>
          <w:trHeight w:val="330"/>
        </w:trPr>
        <w:tc>
          <w:tcPr>
            <w:tcW w:w="864" w:type="dxa"/>
            <w:shd w:val="clear" w:color="auto" w:fill="auto"/>
            <w:noWrap/>
            <w:vAlign w:val="center"/>
            <w:hideMark/>
          </w:tcPr>
          <w:p w:rsidRPr="00A13F89" w:rsidR="00A13F89" w:rsidP="00A13F89" w:rsidRDefault="00A13F89" w14:paraId="07C274B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70</w:t>
            </w:r>
          </w:p>
        </w:tc>
        <w:tc>
          <w:tcPr>
            <w:tcW w:w="1296" w:type="dxa"/>
            <w:shd w:val="clear" w:color="auto" w:fill="auto"/>
            <w:noWrap/>
            <w:vAlign w:val="center"/>
            <w:hideMark/>
          </w:tcPr>
          <w:p w:rsidRPr="00A13F89" w:rsidR="00A13F89" w:rsidP="00A13F89" w:rsidRDefault="00A13F89" w14:paraId="4A045C88"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OADDC</w:t>
            </w:r>
          </w:p>
        </w:tc>
        <w:tc>
          <w:tcPr>
            <w:tcW w:w="2880" w:type="dxa"/>
            <w:shd w:val="clear" w:color="auto" w:fill="auto"/>
            <w:vAlign w:val="center"/>
            <w:hideMark/>
          </w:tcPr>
          <w:p w:rsidRPr="00A13F89" w:rsidR="00A13F89" w:rsidP="00A13F89" w:rsidRDefault="00A13F89" w14:paraId="245EB542"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Ciudad de dirección del otro contacto</w:t>
            </w:r>
          </w:p>
        </w:tc>
        <w:tc>
          <w:tcPr>
            <w:tcW w:w="1008" w:type="dxa"/>
            <w:shd w:val="clear" w:color="auto" w:fill="auto"/>
            <w:vAlign w:val="center"/>
            <w:hideMark/>
          </w:tcPr>
          <w:p w:rsidRPr="00A13F89" w:rsidR="00A13F89" w:rsidP="00A13F89" w:rsidRDefault="00A13F89" w14:paraId="605C755F"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60FB9E4"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345B4DC0"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16C5E2CA" w14:textId="77777777">
        <w:trPr>
          <w:cantSplit/>
          <w:trHeight w:val="330"/>
        </w:trPr>
        <w:tc>
          <w:tcPr>
            <w:tcW w:w="864" w:type="dxa"/>
            <w:shd w:val="clear" w:color="auto" w:fill="auto"/>
            <w:noWrap/>
            <w:vAlign w:val="center"/>
            <w:hideMark/>
          </w:tcPr>
          <w:p w:rsidRPr="00A13F89" w:rsidR="00A13F89" w:rsidP="00A13F89" w:rsidRDefault="00A13F89" w14:paraId="1A53EDD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71</w:t>
            </w:r>
          </w:p>
        </w:tc>
        <w:tc>
          <w:tcPr>
            <w:tcW w:w="1296" w:type="dxa"/>
            <w:shd w:val="clear" w:color="auto" w:fill="auto"/>
            <w:noWrap/>
            <w:vAlign w:val="center"/>
            <w:hideMark/>
          </w:tcPr>
          <w:p w:rsidRPr="00A13F89" w:rsidR="00A13F89" w:rsidP="00A13F89" w:rsidRDefault="00A13F89" w14:paraId="20D7EA4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OADDS</w:t>
            </w:r>
          </w:p>
        </w:tc>
        <w:tc>
          <w:tcPr>
            <w:tcW w:w="2880" w:type="dxa"/>
            <w:shd w:val="clear" w:color="auto" w:fill="auto"/>
            <w:vAlign w:val="center"/>
            <w:hideMark/>
          </w:tcPr>
          <w:p w:rsidRPr="00A13F89" w:rsidR="00A13F89" w:rsidP="00A13F89" w:rsidRDefault="00A13F89" w14:paraId="1643A732"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Estado o provincia de dirección del otro contacto</w:t>
            </w:r>
          </w:p>
        </w:tc>
        <w:tc>
          <w:tcPr>
            <w:tcW w:w="1008" w:type="dxa"/>
            <w:shd w:val="clear" w:color="auto" w:fill="auto"/>
            <w:vAlign w:val="center"/>
            <w:hideMark/>
          </w:tcPr>
          <w:p w:rsidRPr="00A13F89" w:rsidR="00A13F89" w:rsidP="00A13F89" w:rsidRDefault="00A13F89" w14:paraId="3C71F73D"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B26C356"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920B4D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la abreviatura postal de dos caracteres.</w:t>
            </w:r>
          </w:p>
        </w:tc>
      </w:tr>
      <w:tr w:rsidRPr="00A13F89" w:rsidR="00A13F89" w:rsidTr="00A13F89" w14:paraId="555AE348" w14:textId="77777777">
        <w:trPr>
          <w:cantSplit/>
          <w:trHeight w:val="330"/>
        </w:trPr>
        <w:tc>
          <w:tcPr>
            <w:tcW w:w="864" w:type="dxa"/>
            <w:shd w:val="clear" w:color="auto" w:fill="auto"/>
            <w:noWrap/>
            <w:vAlign w:val="center"/>
            <w:hideMark/>
          </w:tcPr>
          <w:p w:rsidRPr="00A13F89" w:rsidR="00A13F89" w:rsidP="00A13F89" w:rsidRDefault="00A13F89" w14:paraId="409A149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72</w:t>
            </w:r>
          </w:p>
        </w:tc>
        <w:tc>
          <w:tcPr>
            <w:tcW w:w="1296" w:type="dxa"/>
            <w:shd w:val="clear" w:color="auto" w:fill="auto"/>
            <w:noWrap/>
            <w:vAlign w:val="center"/>
            <w:hideMark/>
          </w:tcPr>
          <w:p w:rsidRPr="00A13F89" w:rsidR="00A13F89" w:rsidP="00A13F89" w:rsidRDefault="00A13F89" w14:paraId="7214709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OADDZ</w:t>
            </w:r>
          </w:p>
        </w:tc>
        <w:tc>
          <w:tcPr>
            <w:tcW w:w="2880" w:type="dxa"/>
            <w:shd w:val="clear" w:color="auto" w:fill="auto"/>
            <w:vAlign w:val="center"/>
            <w:hideMark/>
          </w:tcPr>
          <w:p w:rsidRPr="00A13F89" w:rsidR="00A13F89" w:rsidP="00A13F89" w:rsidRDefault="00A13F89" w14:paraId="15314B1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Código postal de dirección del otro contacto</w:t>
            </w:r>
          </w:p>
        </w:tc>
        <w:tc>
          <w:tcPr>
            <w:tcW w:w="1008" w:type="dxa"/>
            <w:shd w:val="clear" w:color="auto" w:fill="auto"/>
            <w:vAlign w:val="center"/>
            <w:hideMark/>
          </w:tcPr>
          <w:p w:rsidRPr="00A13F89" w:rsidR="00A13F89" w:rsidP="00A13F89" w:rsidRDefault="00A13F89" w14:paraId="1F1AAE90"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DA791CB"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0090FD8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código postal de 5 dígitos o de 9 dígitos sin espacios, paréntesis ni guiones.</w:t>
            </w:r>
          </w:p>
        </w:tc>
      </w:tr>
      <w:tr w:rsidRPr="00A13F89" w:rsidR="00A13F89" w:rsidTr="00A13F89" w14:paraId="46B99DF9" w14:textId="77777777">
        <w:trPr>
          <w:cantSplit/>
          <w:trHeight w:val="330"/>
        </w:trPr>
        <w:tc>
          <w:tcPr>
            <w:tcW w:w="864" w:type="dxa"/>
            <w:shd w:val="clear" w:color="auto" w:fill="auto"/>
            <w:noWrap/>
            <w:vAlign w:val="center"/>
            <w:hideMark/>
          </w:tcPr>
          <w:p w:rsidRPr="00A13F89" w:rsidR="00A13F89" w:rsidP="00A13F89" w:rsidRDefault="00A13F89" w14:paraId="1ACE26B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73</w:t>
            </w:r>
          </w:p>
        </w:tc>
        <w:tc>
          <w:tcPr>
            <w:tcW w:w="1296" w:type="dxa"/>
            <w:shd w:val="clear" w:color="auto" w:fill="auto"/>
            <w:noWrap/>
            <w:vAlign w:val="center"/>
            <w:hideMark/>
          </w:tcPr>
          <w:p w:rsidRPr="00A13F89" w:rsidR="00A13F89" w:rsidP="00A13F89" w:rsidRDefault="00A13F89" w14:paraId="71AEF198"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OADDCY</w:t>
            </w:r>
          </w:p>
        </w:tc>
        <w:tc>
          <w:tcPr>
            <w:tcW w:w="2880" w:type="dxa"/>
            <w:shd w:val="clear" w:color="auto" w:fill="auto"/>
            <w:vAlign w:val="center"/>
            <w:hideMark/>
          </w:tcPr>
          <w:p w:rsidRPr="00A13F89" w:rsidR="00A13F89" w:rsidP="00A13F89" w:rsidRDefault="00A13F89" w14:paraId="5F77553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País del otro contacto (si no es EE. UU.)</w:t>
            </w:r>
          </w:p>
        </w:tc>
        <w:tc>
          <w:tcPr>
            <w:tcW w:w="1008" w:type="dxa"/>
            <w:shd w:val="clear" w:color="auto" w:fill="auto"/>
            <w:vAlign w:val="center"/>
            <w:hideMark/>
          </w:tcPr>
          <w:p w:rsidRPr="00A13F89" w:rsidR="00A13F89" w:rsidP="00A13F89" w:rsidRDefault="00A13F89" w14:paraId="000E23A3"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979DE36"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34E87B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es EE. UU., deje el punto vacío.</w:t>
            </w:r>
          </w:p>
        </w:tc>
      </w:tr>
      <w:tr w:rsidRPr="00A13F89" w:rsidR="00A13F89" w:rsidTr="00A13F89" w14:paraId="15E30B57" w14:textId="77777777">
        <w:trPr>
          <w:cantSplit/>
          <w:trHeight w:val="330"/>
        </w:trPr>
        <w:tc>
          <w:tcPr>
            <w:tcW w:w="864" w:type="dxa"/>
            <w:shd w:val="clear" w:color="auto" w:fill="auto"/>
            <w:noWrap/>
            <w:vAlign w:val="center"/>
            <w:hideMark/>
          </w:tcPr>
          <w:p w:rsidRPr="00A13F89" w:rsidR="00A13F89" w:rsidP="00A13F89" w:rsidRDefault="00A13F89" w14:paraId="59EE242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74</w:t>
            </w:r>
          </w:p>
        </w:tc>
        <w:tc>
          <w:tcPr>
            <w:tcW w:w="1296" w:type="dxa"/>
            <w:shd w:val="clear" w:color="auto" w:fill="auto"/>
            <w:noWrap/>
            <w:vAlign w:val="center"/>
            <w:hideMark/>
          </w:tcPr>
          <w:p w:rsidRPr="00A13F89" w:rsidR="00A13F89" w:rsidP="00A13F89" w:rsidRDefault="00A13F89" w14:paraId="1FEE1668"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OEMAIL</w:t>
            </w:r>
          </w:p>
        </w:tc>
        <w:tc>
          <w:tcPr>
            <w:tcW w:w="2880" w:type="dxa"/>
            <w:shd w:val="clear" w:color="auto" w:fill="auto"/>
            <w:vAlign w:val="center"/>
            <w:hideMark/>
          </w:tcPr>
          <w:p w:rsidRPr="00A13F89" w:rsidR="00A13F89" w:rsidP="00A13F89" w:rsidRDefault="00A13F89" w14:paraId="0BDE61A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Correo electrónico del otro contacto</w:t>
            </w:r>
          </w:p>
        </w:tc>
        <w:tc>
          <w:tcPr>
            <w:tcW w:w="1008" w:type="dxa"/>
            <w:shd w:val="clear" w:color="auto" w:fill="auto"/>
            <w:vAlign w:val="center"/>
            <w:hideMark/>
          </w:tcPr>
          <w:p w:rsidRPr="00A13F89" w:rsidR="00A13F89" w:rsidP="00A13F89" w:rsidRDefault="00A13F89" w14:paraId="6D545320"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705D335"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584775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725C7B4F" w14:textId="77777777">
        <w:trPr>
          <w:cantSplit/>
          <w:trHeight w:val="330"/>
        </w:trPr>
        <w:tc>
          <w:tcPr>
            <w:tcW w:w="864" w:type="dxa"/>
            <w:shd w:val="clear" w:color="auto" w:fill="auto"/>
            <w:noWrap/>
            <w:vAlign w:val="center"/>
            <w:hideMark/>
          </w:tcPr>
          <w:p w:rsidRPr="00A13F89" w:rsidR="00A13F89" w:rsidP="00A13F89" w:rsidRDefault="00A13F89" w14:paraId="4236CE1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75</w:t>
            </w:r>
          </w:p>
        </w:tc>
        <w:tc>
          <w:tcPr>
            <w:tcW w:w="1296" w:type="dxa"/>
            <w:shd w:val="clear" w:color="auto" w:fill="auto"/>
            <w:noWrap/>
            <w:vAlign w:val="center"/>
            <w:hideMark/>
          </w:tcPr>
          <w:p w:rsidRPr="00A13F89" w:rsidR="00A13F89" w:rsidP="00A13F89" w:rsidRDefault="00A13F89" w14:paraId="4B8C244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OPHONE</w:t>
            </w:r>
          </w:p>
        </w:tc>
        <w:tc>
          <w:tcPr>
            <w:tcW w:w="2880" w:type="dxa"/>
            <w:shd w:val="clear" w:color="auto" w:fill="auto"/>
            <w:vAlign w:val="center"/>
            <w:hideMark/>
          </w:tcPr>
          <w:p w:rsidRPr="00A13F89" w:rsidR="00A13F89" w:rsidP="00A13F89" w:rsidRDefault="00A13F89" w14:paraId="5A58001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Teléfono del otro contacto</w:t>
            </w:r>
          </w:p>
        </w:tc>
        <w:tc>
          <w:tcPr>
            <w:tcW w:w="1008" w:type="dxa"/>
            <w:shd w:val="clear" w:color="auto" w:fill="auto"/>
            <w:vAlign w:val="center"/>
            <w:hideMark/>
          </w:tcPr>
          <w:p w:rsidRPr="00A13F89" w:rsidR="00A13F89" w:rsidP="00A13F89" w:rsidRDefault="00A13F89" w14:paraId="7D0980A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09A3766"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74C3A11"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r w:rsidRPr="00A13F89" w:rsidR="00A13F89" w:rsidTr="00A13F89" w14:paraId="56EC8A75" w14:textId="77777777">
        <w:trPr>
          <w:cantSplit/>
          <w:trHeight w:val="330"/>
        </w:trPr>
        <w:tc>
          <w:tcPr>
            <w:tcW w:w="864" w:type="dxa"/>
            <w:shd w:val="clear" w:color="auto" w:fill="auto"/>
            <w:noWrap/>
            <w:vAlign w:val="center"/>
            <w:hideMark/>
          </w:tcPr>
          <w:p w:rsidRPr="00A13F89" w:rsidR="00A13F89" w:rsidP="00A13F89" w:rsidRDefault="00A13F89" w14:paraId="60F37D6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76</w:t>
            </w:r>
          </w:p>
        </w:tc>
        <w:tc>
          <w:tcPr>
            <w:tcW w:w="1296" w:type="dxa"/>
            <w:shd w:val="clear" w:color="auto" w:fill="auto"/>
            <w:noWrap/>
            <w:vAlign w:val="center"/>
            <w:hideMark/>
          </w:tcPr>
          <w:p w:rsidRPr="00A13F89" w:rsidR="00A13F89" w:rsidP="00A13F89" w:rsidRDefault="00A13F89" w14:paraId="781FEF5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OCELL</w:t>
            </w:r>
          </w:p>
        </w:tc>
        <w:tc>
          <w:tcPr>
            <w:tcW w:w="2880" w:type="dxa"/>
            <w:shd w:val="clear" w:color="auto" w:fill="auto"/>
            <w:vAlign w:val="center"/>
            <w:hideMark/>
          </w:tcPr>
          <w:p w:rsidRPr="00A13F89" w:rsidR="00A13F89" w:rsidP="00A13F89" w:rsidRDefault="00A13F89" w14:paraId="7C2E3C57"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Celular del otro contacto</w:t>
            </w:r>
          </w:p>
        </w:tc>
        <w:tc>
          <w:tcPr>
            <w:tcW w:w="1008" w:type="dxa"/>
            <w:shd w:val="clear" w:color="auto" w:fill="auto"/>
            <w:vAlign w:val="center"/>
            <w:hideMark/>
          </w:tcPr>
          <w:p w:rsidRPr="00A13F89" w:rsidR="00A13F89" w:rsidP="00A13F89" w:rsidRDefault="00A13F89" w14:paraId="14CDBE22"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403E0D0"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3D469D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bl>
    <w:p w:rsidRPr="00A13F89" w:rsidR="00A13F89" w:rsidP="00A13F89" w:rsidRDefault="00A13F89" w14:paraId="4B889D4B" w14:textId="77777777">
      <w:pPr>
        <w:rPr>
          <w:sz w:val="22"/>
          <w:lang w:val="es-ES_tradnl"/>
        </w:rPr>
      </w:pPr>
    </w:p>
    <w:p w:rsidRPr="00A13F89" w:rsidR="00A13F89" w:rsidP="00A13F89" w:rsidRDefault="00A13F89" w14:paraId="53072A93" w14:textId="77777777">
      <w:pPr>
        <w:spacing w:after="160" w:line="259" w:lineRule="auto"/>
        <w:jc w:val="center"/>
        <w:rPr>
          <w:rFonts w:ascii="Calibri" w:hAnsi="Calibri" w:cs="Arial"/>
          <w:sz w:val="21"/>
          <w:szCs w:val="22"/>
          <w:lang w:val="es-ES_tradnl"/>
        </w:rPr>
      </w:pPr>
    </w:p>
    <w:p w:rsidRPr="00A13F89" w:rsidR="00A13F89" w:rsidP="00A13F89" w:rsidRDefault="00A13F89" w14:paraId="54F92B8F" w14:textId="77777777">
      <w:pPr>
        <w:spacing w:line="259" w:lineRule="auto"/>
        <w:jc w:val="center"/>
        <w:rPr>
          <w:rFonts w:ascii="Calibri" w:hAnsi="Calibri" w:cs="Arial"/>
          <w:sz w:val="21"/>
          <w:szCs w:val="22"/>
          <w:lang w:val="es-ES_tradnl"/>
        </w:rPr>
      </w:pPr>
      <w:r w:rsidRPr="00A13F89">
        <w:rPr>
          <w:noProof/>
          <w:sz w:val="22"/>
        </w:rPr>
        <mc:AlternateContent>
          <mc:Choice Requires="wps">
            <w:drawing>
              <wp:anchor distT="45720" distB="45720" distL="114300" distR="114300" simplePos="0" relativeHeight="251662336" behindDoc="0" locked="0" layoutInCell="1" allowOverlap="1" wp14:editId="5CC69782" wp14:anchorId="7E173E86">
                <wp:simplePos x="0" y="0"/>
                <wp:positionH relativeFrom="column">
                  <wp:posOffset>0</wp:posOffset>
                </wp:positionH>
                <wp:positionV relativeFrom="paragraph">
                  <wp:posOffset>635</wp:posOffset>
                </wp:positionV>
                <wp:extent cx="8791575" cy="1335024"/>
                <wp:effectExtent l="0" t="0" r="9525" b="0"/>
                <wp:wrapTopAndBottom/>
                <wp:docPr id="1695558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35024"/>
                        </a:xfrm>
                        <a:prstGeom prst="rect">
                          <a:avLst/>
                        </a:prstGeom>
                        <a:solidFill>
                          <a:srgbClr val="4472C4">
                            <a:lumMod val="75000"/>
                          </a:srgbClr>
                        </a:solidFill>
                        <a:ln w="9525">
                          <a:noFill/>
                          <a:miter lim="800000"/>
                          <a:headEnd/>
                          <a:tailEnd/>
                        </a:ln>
                      </wps:spPr>
                      <wps:txbx>
                        <w:txbxContent>
                          <w:p w:rsidRPr="00A13F89" w:rsidR="00B13C09" w:rsidP="00A13F89" w:rsidRDefault="00B13C09" w14:paraId="2F41E471"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2 de 4: Inscripción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style="position:absolute;left:0;text-align:left;margin-left:0;margin-top:.05pt;width:692.25pt;height:105.1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2f559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" w14:anchorId="7E173E86">
                <v:textbox style="mso-fit-shape-to-text:t">
                  <w:txbxContent>
                    <w:p w:rsidRPr="00A13F89" w:rsidR="00B13C09" w:rsidP="00A13F89" w:rsidRDefault="00B13C09" w14:paraId="2F41E471"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2 de 4: Inscripción</w:t>
                      </w:r>
                    </w:p>
                  </w:txbxContent>
                </v:textbox>
                <w10:wrap type="topAndBottom"/>
              </v:shape>
            </w:pict>
          </mc:Fallback>
        </mc:AlternateContent>
      </w:r>
    </w:p>
    <w:tbl>
      <w:tblPr>
        <w:tblW w:w="1396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Look w:val="04A0" w:firstRow="1" w:lastRow="0" w:firstColumn="1" w:lastColumn="0" w:noHBand="0" w:noVBand="1"/>
      </w:tblPr>
      <w:tblGrid>
        <w:gridCol w:w="864"/>
        <w:gridCol w:w="1296"/>
        <w:gridCol w:w="2880"/>
        <w:gridCol w:w="1008"/>
        <w:gridCol w:w="2736"/>
        <w:gridCol w:w="5184"/>
      </w:tblGrid>
      <w:tr w:rsidRPr="00A13F89" w:rsidR="00A13F89" w:rsidTr="00A13F89" w14:paraId="4D0F0DD4" w14:textId="77777777">
        <w:trPr>
          <w:cantSplit/>
          <w:trHeight w:val="864"/>
          <w:tblHeader/>
        </w:trPr>
        <w:tc>
          <w:tcPr>
            <w:tcW w:w="864" w:type="dxa"/>
            <w:shd w:val="clear" w:color="auto" w:fill="auto"/>
            <w:noWrap/>
            <w:vAlign w:val="center"/>
            <w:hideMark/>
          </w:tcPr>
          <w:p w:rsidRPr="00A13F89" w:rsidR="00A13F89" w:rsidP="00A13F89" w:rsidRDefault="00A13F89" w14:paraId="7608E4D6"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rsidRPr="00A13F89" w:rsidR="00A13F89" w:rsidP="00A13F89" w:rsidRDefault="00A13F89" w14:paraId="4E3FE86B"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Nombre del punto</w:t>
            </w:r>
          </w:p>
        </w:tc>
        <w:tc>
          <w:tcPr>
            <w:tcW w:w="2880" w:type="dxa"/>
            <w:shd w:val="clear" w:color="auto" w:fill="auto"/>
            <w:vAlign w:val="center"/>
            <w:hideMark/>
          </w:tcPr>
          <w:p w:rsidRPr="00A13F89" w:rsidR="00A13F89" w:rsidP="00A13F89" w:rsidRDefault="00A13F89" w14:paraId="04C42252"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rsidRPr="00A13F89" w:rsidR="00A13F89" w:rsidP="00A13F89" w:rsidRDefault="00A13F89" w14:paraId="73656845"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1"/>
                <w:szCs w:val="22"/>
                <w:bdr w:val="nil"/>
                <w:lang w:val="es-ES_tradnl"/>
              </w:rPr>
              <w:t>¿Es un dato esencial?</w:t>
            </w:r>
          </w:p>
        </w:tc>
        <w:tc>
          <w:tcPr>
            <w:tcW w:w="2736" w:type="dxa"/>
            <w:shd w:val="clear" w:color="auto" w:fill="auto"/>
            <w:noWrap/>
            <w:vAlign w:val="center"/>
            <w:hideMark/>
          </w:tcPr>
          <w:p w:rsidRPr="00A13F89" w:rsidR="00A13F89" w:rsidP="00A13F89" w:rsidRDefault="00A13F89" w14:paraId="145E2005"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rsidRPr="00A13F89" w:rsidR="00A13F89" w:rsidP="00A13F89" w:rsidRDefault="00A13F89" w14:paraId="79FF2A84"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Notas sobre el punto y texto de ayuda</w:t>
            </w:r>
          </w:p>
        </w:tc>
      </w:tr>
      <w:tr w:rsidRPr="00A13F89" w:rsidR="00A13F89" w:rsidTr="00A13F89" w14:paraId="0D084D91" w14:textId="77777777">
        <w:trPr>
          <w:cantSplit/>
          <w:trHeight w:val="330"/>
        </w:trPr>
        <w:tc>
          <w:tcPr>
            <w:tcW w:w="864" w:type="dxa"/>
            <w:shd w:val="clear" w:color="auto" w:fill="auto"/>
            <w:noWrap/>
            <w:vAlign w:val="center"/>
          </w:tcPr>
          <w:p w:rsidRPr="00A13F89" w:rsidR="00A13F89" w:rsidP="00A13F89" w:rsidRDefault="00A13F89" w14:paraId="55924BD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 xml:space="preserve">1 </w:t>
            </w:r>
          </w:p>
          <w:p w:rsidRPr="00A13F89" w:rsidR="00A13F89" w:rsidP="00A13F89" w:rsidRDefault="00A13F89" w14:paraId="687552E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tcPr>
          <w:p w:rsidRPr="00A13F89" w:rsidR="00A13F89" w:rsidP="00A13F89" w:rsidRDefault="00A13F89" w14:paraId="77FB085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VERSION</w:t>
            </w:r>
          </w:p>
        </w:tc>
        <w:tc>
          <w:tcPr>
            <w:tcW w:w="2880" w:type="dxa"/>
            <w:shd w:val="clear" w:color="auto" w:fill="auto"/>
            <w:vAlign w:val="center"/>
          </w:tcPr>
          <w:p w:rsidRPr="00A13F89" w:rsidR="00A13F89" w:rsidP="00A13F89" w:rsidRDefault="00A13F89" w14:paraId="747AEA6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rsidRPr="00A13F89" w:rsidR="00A13F89" w:rsidP="00A13F89" w:rsidRDefault="00A13F89" w14:paraId="2A808A74"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tcPr>
          <w:p w:rsidRPr="00A13F89" w:rsidR="00A13F89" w:rsidP="00A13F89" w:rsidRDefault="00A13F89" w14:paraId="204C4DC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w:t>
            </w:r>
          </w:p>
        </w:tc>
        <w:tc>
          <w:tcPr>
            <w:tcW w:w="5184" w:type="dxa"/>
            <w:shd w:val="clear" w:color="auto" w:fill="auto"/>
            <w:vAlign w:val="center"/>
          </w:tcPr>
          <w:p w:rsidRPr="00A13F89" w:rsidR="00A13F89" w:rsidP="00A13F89" w:rsidRDefault="00A13F89" w14:paraId="2A5153CB"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Este dato es obligatorio para los archivos CSV. En la plantilla Excel, este campo ya estará cargado.</w:t>
            </w:r>
          </w:p>
        </w:tc>
      </w:tr>
      <w:tr w:rsidRPr="00A13F89" w:rsidR="00A13F89" w:rsidTr="00A13F89" w14:paraId="3FE2DE55" w14:textId="77777777">
        <w:trPr>
          <w:cantSplit/>
          <w:trHeight w:val="330"/>
        </w:trPr>
        <w:tc>
          <w:tcPr>
            <w:tcW w:w="864" w:type="dxa"/>
            <w:shd w:val="clear" w:color="auto" w:fill="auto"/>
            <w:noWrap/>
            <w:vAlign w:val="center"/>
            <w:hideMark/>
          </w:tcPr>
          <w:p w:rsidRPr="00A13F89" w:rsidR="00A13F89" w:rsidP="00A13F89" w:rsidRDefault="00A13F89" w14:paraId="12947DB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 xml:space="preserve">2 </w:t>
            </w:r>
          </w:p>
          <w:p w:rsidRPr="00A13F89" w:rsidR="00A13F89" w:rsidP="00A13F89" w:rsidRDefault="00A13F89" w14:paraId="65A74DE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5E64D69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INSTID</w:t>
            </w:r>
          </w:p>
        </w:tc>
        <w:tc>
          <w:tcPr>
            <w:tcW w:w="2880" w:type="dxa"/>
            <w:shd w:val="clear" w:color="auto" w:fill="auto"/>
            <w:vAlign w:val="center"/>
            <w:hideMark/>
          </w:tcPr>
          <w:p w:rsidRPr="00A13F89" w:rsidR="00A13F89" w:rsidP="00A13F89" w:rsidRDefault="00A13F89" w14:paraId="5D89046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 institución</w:t>
            </w:r>
          </w:p>
        </w:tc>
        <w:tc>
          <w:tcPr>
            <w:tcW w:w="1008" w:type="dxa"/>
            <w:shd w:val="clear" w:color="auto" w:fill="auto"/>
            <w:vAlign w:val="center"/>
            <w:hideMark/>
          </w:tcPr>
          <w:p w:rsidRPr="00A13F89" w:rsidR="00A13F89" w:rsidP="00A13F89" w:rsidRDefault="00A13F89" w14:paraId="6C7A709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03EC2F3"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2C9B99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Es la identificación de su institución en el Sistema Integrado de Educación Postsecundaria (</w:t>
            </w:r>
            <w:r w:rsidRPr="00A13F89">
              <w:rPr>
                <w:rFonts w:ascii="Segoe UI Semibold" w:hAnsi="Segoe UI Semibold" w:eastAsia="Segoe UI Semibold" w:cs="Segoe UI Semibold"/>
                <w:i/>
                <w:iCs/>
                <w:color w:val="000000"/>
                <w:sz w:val="16"/>
                <w:szCs w:val="18"/>
                <w:bdr w:val="nil"/>
                <w:lang w:val="es-ES_tradnl"/>
              </w:rPr>
              <w:t>Integrated Postsecondary Education Data System</w:t>
            </w:r>
            <w:r w:rsidRPr="00A13F89">
              <w:rPr>
                <w:rFonts w:ascii="Segoe UI Semibold" w:hAnsi="Segoe UI Semibold" w:eastAsia="Segoe UI Semibold" w:cs="Segoe UI Semibold"/>
                <w:color w:val="000000"/>
                <w:sz w:val="16"/>
                <w:szCs w:val="18"/>
                <w:bdr w:val="nil"/>
                <w:lang w:val="es-ES_tradnl"/>
              </w:rPr>
              <w:t>, IPEDS). Este dato es obligatorio para los archivos CSV. En la plantilla Excel, este campo ya estará cargado.</w:t>
            </w:r>
          </w:p>
        </w:tc>
      </w:tr>
      <w:tr w:rsidRPr="00A13F89" w:rsidR="00A13F89" w:rsidTr="00A13F89" w14:paraId="394C8CDD" w14:textId="77777777">
        <w:trPr>
          <w:cantSplit/>
          <w:trHeight w:val="330"/>
        </w:trPr>
        <w:tc>
          <w:tcPr>
            <w:tcW w:w="864" w:type="dxa"/>
            <w:shd w:val="clear" w:color="auto" w:fill="auto"/>
            <w:noWrap/>
            <w:vAlign w:val="center"/>
            <w:hideMark/>
          </w:tcPr>
          <w:p w:rsidRPr="00A13F89" w:rsidR="00A13F89" w:rsidP="00A13F89" w:rsidRDefault="00A13F89" w14:paraId="7D78272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20"/>
                <w:szCs w:val="21"/>
                <w:bdr w:val="nil"/>
                <w:lang w:val="es-ES_tradnl"/>
              </w:rPr>
              <w:t>3</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058255C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7420F0F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STUDYID</w:t>
            </w:r>
          </w:p>
        </w:tc>
        <w:tc>
          <w:tcPr>
            <w:tcW w:w="2880" w:type="dxa"/>
            <w:shd w:val="clear" w:color="auto" w:fill="auto"/>
            <w:vAlign w:val="center"/>
            <w:hideMark/>
          </w:tcPr>
          <w:p w:rsidRPr="00A13F89" w:rsidR="00A13F89" w:rsidP="00A13F89" w:rsidRDefault="00A13F89" w14:paraId="2EC9B08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del estudio</w:t>
            </w:r>
          </w:p>
        </w:tc>
        <w:tc>
          <w:tcPr>
            <w:tcW w:w="1008" w:type="dxa"/>
            <w:shd w:val="clear" w:color="auto" w:fill="auto"/>
            <w:vAlign w:val="center"/>
            <w:hideMark/>
          </w:tcPr>
          <w:p w:rsidRPr="00A13F89" w:rsidR="00A13F89" w:rsidP="00A13F89" w:rsidRDefault="00A13F89" w14:paraId="0A867295"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2E66670"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3BF4CC4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Pr="00A13F89" w:rsidR="00A13F89" w:rsidTr="00A13F89" w14:paraId="0969A064" w14:textId="77777777">
        <w:trPr>
          <w:cantSplit/>
          <w:trHeight w:val="330"/>
        </w:trPr>
        <w:tc>
          <w:tcPr>
            <w:tcW w:w="864" w:type="dxa"/>
            <w:shd w:val="clear" w:color="auto" w:fill="auto"/>
            <w:noWrap/>
            <w:vAlign w:val="center"/>
            <w:hideMark/>
          </w:tcPr>
          <w:p w:rsidRPr="00A13F89" w:rsidR="00A13F89" w:rsidP="00A13F89" w:rsidRDefault="00A13F89" w14:paraId="48C4DD6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20"/>
                <w:szCs w:val="21"/>
                <w:bdr w:val="nil"/>
                <w:lang w:val="es-ES_tradnl"/>
              </w:rPr>
              <w:t>4</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436F114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16F6047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STUDID</w:t>
            </w:r>
          </w:p>
        </w:tc>
        <w:tc>
          <w:tcPr>
            <w:tcW w:w="2880" w:type="dxa"/>
            <w:shd w:val="clear" w:color="auto" w:fill="auto"/>
            <w:vAlign w:val="center"/>
            <w:hideMark/>
          </w:tcPr>
          <w:p w:rsidRPr="00A13F89" w:rsidR="00A13F89" w:rsidP="00A13F89" w:rsidRDefault="00A13F89" w14:paraId="7715395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del estudiante</w:t>
            </w:r>
          </w:p>
        </w:tc>
        <w:tc>
          <w:tcPr>
            <w:tcW w:w="1008" w:type="dxa"/>
            <w:shd w:val="clear" w:color="auto" w:fill="auto"/>
            <w:vAlign w:val="center"/>
            <w:hideMark/>
          </w:tcPr>
          <w:p w:rsidRPr="00A13F89" w:rsidR="00A13F89" w:rsidP="00A13F89" w:rsidRDefault="00A13F89" w14:paraId="0446AE95"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6A43F1B"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0615B26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Pr="00A13F89" w:rsidR="00A13F89" w:rsidTr="00A13F89" w14:paraId="0D85A489" w14:textId="77777777">
        <w:trPr>
          <w:cantSplit/>
          <w:trHeight w:val="330"/>
        </w:trPr>
        <w:tc>
          <w:tcPr>
            <w:tcW w:w="864" w:type="dxa"/>
            <w:shd w:val="clear" w:color="auto" w:fill="auto"/>
            <w:noWrap/>
            <w:vAlign w:val="center"/>
            <w:hideMark/>
          </w:tcPr>
          <w:p w:rsidRPr="00A13F89" w:rsidR="00A13F89" w:rsidP="00A13F89" w:rsidRDefault="00A13F89" w14:paraId="343ACBA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w:t>
            </w:r>
          </w:p>
        </w:tc>
        <w:tc>
          <w:tcPr>
            <w:tcW w:w="1296" w:type="dxa"/>
            <w:shd w:val="clear" w:color="auto" w:fill="auto"/>
            <w:noWrap/>
            <w:vAlign w:val="center"/>
            <w:hideMark/>
          </w:tcPr>
          <w:p w:rsidRPr="00A13F89" w:rsidR="00A13F89" w:rsidP="00A13F89" w:rsidRDefault="00A13F89" w14:paraId="4EA4CA9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FDATEM</w:t>
            </w:r>
          </w:p>
        </w:tc>
        <w:tc>
          <w:tcPr>
            <w:tcW w:w="2880" w:type="dxa"/>
            <w:shd w:val="clear" w:color="auto" w:fill="auto"/>
            <w:vAlign w:val="center"/>
            <w:hideMark/>
          </w:tcPr>
          <w:p w:rsidRPr="00A13F89" w:rsidR="00A13F89" w:rsidP="00A13F89" w:rsidRDefault="00A13F89" w14:paraId="22FE0BA2"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en que se inscribió por primera vez en la institución (mes)</w:t>
            </w:r>
          </w:p>
        </w:tc>
        <w:tc>
          <w:tcPr>
            <w:tcW w:w="1008" w:type="dxa"/>
            <w:shd w:val="clear" w:color="auto" w:fill="auto"/>
            <w:vAlign w:val="center"/>
            <w:hideMark/>
          </w:tcPr>
          <w:p w:rsidRPr="00A13F89" w:rsidR="00A13F89" w:rsidP="00A13F89" w:rsidRDefault="00A13F89" w14:paraId="0710FF7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2259295"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1 - 12</w:t>
            </w:r>
          </w:p>
        </w:tc>
        <w:tc>
          <w:tcPr>
            <w:tcW w:w="5184" w:type="dxa"/>
            <w:vMerge w:val="restart"/>
            <w:shd w:val="clear" w:color="auto" w:fill="auto"/>
            <w:vAlign w:val="center"/>
            <w:hideMark/>
          </w:tcPr>
          <w:p w:rsidRPr="00A13F89" w:rsidR="00A13F89" w:rsidP="00A13F89" w:rsidRDefault="00A13F89" w14:paraId="66753ED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la fecha en que el estudiante se inscribió por primera vez en la institución, aunque haya sido antes del año académico actual.</w:t>
            </w:r>
          </w:p>
          <w:p w:rsidRPr="00A13F89" w:rsidR="00A13F89" w:rsidP="00A13F89" w:rsidRDefault="00A13F89" w14:paraId="3AF96ADE" w14:textId="77777777">
            <w:pPr>
              <w:rPr>
                <w:rFonts w:ascii="Segoe UI Semibold" w:hAnsi="Segoe UI Semibold"/>
                <w:color w:val="000000"/>
                <w:sz w:val="16"/>
                <w:szCs w:val="18"/>
                <w:lang w:val="es-ES_tradnl"/>
              </w:rPr>
            </w:pPr>
          </w:p>
        </w:tc>
      </w:tr>
      <w:tr w:rsidRPr="00A13F89" w:rsidR="00A13F89" w:rsidTr="00A13F89" w14:paraId="4B3B6482" w14:textId="77777777">
        <w:trPr>
          <w:cantSplit/>
          <w:trHeight w:val="330"/>
        </w:trPr>
        <w:tc>
          <w:tcPr>
            <w:tcW w:w="864" w:type="dxa"/>
            <w:shd w:val="clear" w:color="auto" w:fill="auto"/>
            <w:noWrap/>
            <w:vAlign w:val="center"/>
            <w:hideMark/>
          </w:tcPr>
          <w:p w:rsidRPr="00A13F89" w:rsidR="00A13F89" w:rsidP="00A13F89" w:rsidRDefault="00A13F89" w14:paraId="5B05E61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w:t>
            </w:r>
          </w:p>
        </w:tc>
        <w:tc>
          <w:tcPr>
            <w:tcW w:w="1296" w:type="dxa"/>
            <w:shd w:val="clear" w:color="auto" w:fill="auto"/>
            <w:noWrap/>
            <w:vAlign w:val="center"/>
            <w:hideMark/>
          </w:tcPr>
          <w:p w:rsidRPr="00A13F89" w:rsidR="00A13F89" w:rsidP="00A13F89" w:rsidRDefault="00A13F89" w14:paraId="0C592E1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FDATED</w:t>
            </w:r>
          </w:p>
        </w:tc>
        <w:tc>
          <w:tcPr>
            <w:tcW w:w="2880" w:type="dxa"/>
            <w:shd w:val="clear" w:color="auto" w:fill="auto"/>
            <w:vAlign w:val="center"/>
            <w:hideMark/>
          </w:tcPr>
          <w:p w:rsidRPr="00A13F89" w:rsidR="00A13F89" w:rsidP="00A13F89" w:rsidRDefault="00A13F89" w14:paraId="544AF0F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en que se inscribió por primera vez en la institución (día)</w:t>
            </w:r>
          </w:p>
        </w:tc>
        <w:tc>
          <w:tcPr>
            <w:tcW w:w="1008" w:type="dxa"/>
            <w:shd w:val="clear" w:color="auto" w:fill="auto"/>
            <w:vAlign w:val="center"/>
            <w:hideMark/>
          </w:tcPr>
          <w:p w:rsidRPr="00A13F89" w:rsidR="00A13F89" w:rsidP="00A13F89" w:rsidRDefault="00A13F89" w14:paraId="5A0C0DA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1B7571AD"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1 - 31</w:t>
            </w:r>
          </w:p>
        </w:tc>
        <w:tc>
          <w:tcPr>
            <w:tcW w:w="5184" w:type="dxa"/>
            <w:vMerge/>
            <w:vAlign w:val="center"/>
            <w:hideMark/>
          </w:tcPr>
          <w:p w:rsidRPr="00A13F89" w:rsidR="00A13F89" w:rsidP="00A13F89" w:rsidRDefault="00A13F89" w14:paraId="0396CCCC" w14:textId="77777777">
            <w:pPr>
              <w:rPr>
                <w:rFonts w:ascii="Segoe UI Semibold" w:hAnsi="Segoe UI Semibold"/>
                <w:color w:val="000000"/>
                <w:sz w:val="16"/>
                <w:szCs w:val="18"/>
                <w:lang w:val="es-ES_tradnl"/>
              </w:rPr>
            </w:pPr>
          </w:p>
        </w:tc>
      </w:tr>
      <w:tr w:rsidRPr="00A13F89" w:rsidR="00A13F89" w:rsidTr="00A13F89" w14:paraId="194FDF15" w14:textId="77777777">
        <w:trPr>
          <w:cantSplit/>
          <w:trHeight w:val="330"/>
        </w:trPr>
        <w:tc>
          <w:tcPr>
            <w:tcW w:w="864" w:type="dxa"/>
            <w:shd w:val="clear" w:color="auto" w:fill="auto"/>
            <w:noWrap/>
            <w:vAlign w:val="center"/>
            <w:hideMark/>
          </w:tcPr>
          <w:p w:rsidRPr="00A13F89" w:rsidR="00A13F89" w:rsidP="00A13F89" w:rsidRDefault="00A13F89" w14:paraId="408BA41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w:t>
            </w:r>
          </w:p>
        </w:tc>
        <w:tc>
          <w:tcPr>
            <w:tcW w:w="1296" w:type="dxa"/>
            <w:shd w:val="clear" w:color="auto" w:fill="auto"/>
            <w:noWrap/>
            <w:vAlign w:val="center"/>
            <w:hideMark/>
          </w:tcPr>
          <w:p w:rsidRPr="00A13F89" w:rsidR="00A13F89" w:rsidP="00A13F89" w:rsidRDefault="00A13F89" w14:paraId="48240B6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FDATEY</w:t>
            </w:r>
          </w:p>
        </w:tc>
        <w:tc>
          <w:tcPr>
            <w:tcW w:w="2880" w:type="dxa"/>
            <w:shd w:val="clear" w:color="auto" w:fill="auto"/>
            <w:vAlign w:val="center"/>
            <w:hideMark/>
          </w:tcPr>
          <w:p w:rsidRPr="00A13F89" w:rsidR="00A13F89" w:rsidP="00A13F89" w:rsidRDefault="00A13F89" w14:paraId="29D58B7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en que se inscribió por primera vez en la institución (año)</w:t>
            </w:r>
          </w:p>
        </w:tc>
        <w:tc>
          <w:tcPr>
            <w:tcW w:w="1008" w:type="dxa"/>
            <w:shd w:val="clear" w:color="auto" w:fill="auto"/>
            <w:vAlign w:val="center"/>
            <w:hideMark/>
          </w:tcPr>
          <w:p w:rsidRPr="00A13F89" w:rsidR="00A13F89" w:rsidP="00A13F89" w:rsidRDefault="00A13F89" w14:paraId="0053238E"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1087A63A"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1940 - 2020</w:t>
            </w:r>
          </w:p>
        </w:tc>
        <w:tc>
          <w:tcPr>
            <w:tcW w:w="5184" w:type="dxa"/>
            <w:vMerge/>
            <w:vAlign w:val="center"/>
            <w:hideMark/>
          </w:tcPr>
          <w:p w:rsidRPr="00A13F89" w:rsidR="00A13F89" w:rsidP="00A13F89" w:rsidRDefault="00A13F89" w14:paraId="3F00B5EB" w14:textId="77777777">
            <w:pPr>
              <w:rPr>
                <w:rFonts w:ascii="Segoe UI Semibold" w:hAnsi="Segoe UI Semibold"/>
                <w:color w:val="000000"/>
                <w:sz w:val="16"/>
                <w:szCs w:val="18"/>
                <w:lang w:val="es-ES_tradnl"/>
              </w:rPr>
            </w:pPr>
          </w:p>
        </w:tc>
      </w:tr>
      <w:tr w:rsidRPr="00A13F89" w:rsidR="00A13F89" w:rsidTr="00A13F89" w14:paraId="5C789F64" w14:textId="77777777">
        <w:trPr>
          <w:cantSplit/>
          <w:trHeight w:val="552"/>
        </w:trPr>
        <w:tc>
          <w:tcPr>
            <w:tcW w:w="864" w:type="dxa"/>
            <w:shd w:val="clear" w:color="auto" w:fill="auto"/>
            <w:noWrap/>
            <w:vAlign w:val="center"/>
            <w:hideMark/>
          </w:tcPr>
          <w:p w:rsidRPr="00A13F89" w:rsidR="00A13F89" w:rsidP="00A13F89" w:rsidRDefault="00A13F89" w14:paraId="282DE51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8</w:t>
            </w:r>
          </w:p>
        </w:tc>
        <w:tc>
          <w:tcPr>
            <w:tcW w:w="1296" w:type="dxa"/>
            <w:shd w:val="clear" w:color="auto" w:fill="auto"/>
            <w:noWrap/>
            <w:vAlign w:val="center"/>
            <w:hideMark/>
          </w:tcPr>
          <w:p w:rsidRPr="00A13F89" w:rsidR="00A13F89" w:rsidP="00A13F89" w:rsidRDefault="00A13F89" w14:paraId="03BAB9F7"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LDATEM</w:t>
            </w:r>
          </w:p>
        </w:tc>
        <w:tc>
          <w:tcPr>
            <w:tcW w:w="2880" w:type="dxa"/>
            <w:shd w:val="clear" w:color="auto" w:fill="auto"/>
            <w:vAlign w:val="center"/>
            <w:hideMark/>
          </w:tcPr>
          <w:p w:rsidRPr="00A13F89" w:rsidR="00A13F89" w:rsidP="00A13F89" w:rsidRDefault="00A13F89" w14:paraId="2D7CEFF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en que estuvo inscrito por última vez en la institución (mes)</w:t>
            </w:r>
          </w:p>
        </w:tc>
        <w:tc>
          <w:tcPr>
            <w:tcW w:w="1008" w:type="dxa"/>
            <w:shd w:val="clear" w:color="auto" w:fill="auto"/>
            <w:vAlign w:val="center"/>
            <w:hideMark/>
          </w:tcPr>
          <w:p w:rsidRPr="00A13F89" w:rsidR="00A13F89" w:rsidP="00A13F89" w:rsidRDefault="00A13F89" w14:paraId="2D0E3876"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1598D206"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1 - 12</w:t>
            </w:r>
          </w:p>
        </w:tc>
        <w:tc>
          <w:tcPr>
            <w:tcW w:w="5184" w:type="dxa"/>
            <w:vMerge w:val="restart"/>
            <w:vAlign w:val="center"/>
            <w:hideMark/>
          </w:tcPr>
          <w:p w:rsidRPr="00A13F89" w:rsidR="00A13F89" w:rsidP="00A13F89" w:rsidRDefault="00A13F89" w14:paraId="22BDEAC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ya no se encuentra inscrito en la institución, ingrese la última fecha de inscripción del estudiante. Si el estudiante aún se encuentra inscrito en la institución, deje este punto vacío.</w:t>
            </w:r>
          </w:p>
          <w:p w:rsidRPr="00A13F89" w:rsidR="00A13F89" w:rsidP="00A13F89" w:rsidRDefault="00A13F89" w14:paraId="6AE4896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Indique si la institución aceptó o no créditos de transferencia del estudiante provenientes de otra institución postsecundaria. No incluya cursos de recuperación o desarrollo.</w:t>
            </w:r>
          </w:p>
        </w:tc>
      </w:tr>
      <w:tr w:rsidRPr="00A13F89" w:rsidR="00A13F89" w:rsidTr="00A13F89" w14:paraId="20CB1EE0" w14:textId="77777777">
        <w:trPr>
          <w:cantSplit/>
          <w:trHeight w:val="552"/>
        </w:trPr>
        <w:tc>
          <w:tcPr>
            <w:tcW w:w="864" w:type="dxa"/>
            <w:shd w:val="clear" w:color="auto" w:fill="auto"/>
            <w:noWrap/>
            <w:vAlign w:val="center"/>
            <w:hideMark/>
          </w:tcPr>
          <w:p w:rsidRPr="00A13F89" w:rsidR="00A13F89" w:rsidP="00A13F89" w:rsidRDefault="00A13F89" w14:paraId="1A87B12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9</w:t>
            </w:r>
          </w:p>
        </w:tc>
        <w:tc>
          <w:tcPr>
            <w:tcW w:w="1296" w:type="dxa"/>
            <w:shd w:val="clear" w:color="auto" w:fill="auto"/>
            <w:noWrap/>
            <w:vAlign w:val="center"/>
            <w:hideMark/>
          </w:tcPr>
          <w:p w:rsidRPr="00A13F89" w:rsidR="00A13F89" w:rsidP="00A13F89" w:rsidRDefault="00A13F89" w14:paraId="62A3AEE8"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LDATED</w:t>
            </w:r>
          </w:p>
        </w:tc>
        <w:tc>
          <w:tcPr>
            <w:tcW w:w="2880" w:type="dxa"/>
            <w:shd w:val="clear" w:color="auto" w:fill="auto"/>
            <w:vAlign w:val="center"/>
            <w:hideMark/>
          </w:tcPr>
          <w:p w:rsidRPr="00A13F89" w:rsidR="00A13F89" w:rsidP="00A13F89" w:rsidRDefault="00A13F89" w14:paraId="3C79EBA6"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en que estuvo inscrito por última vez en la institución (día)</w:t>
            </w:r>
          </w:p>
        </w:tc>
        <w:tc>
          <w:tcPr>
            <w:tcW w:w="1008" w:type="dxa"/>
            <w:shd w:val="clear" w:color="auto" w:fill="auto"/>
            <w:vAlign w:val="center"/>
            <w:hideMark/>
          </w:tcPr>
          <w:p w:rsidRPr="00A13F89" w:rsidR="00A13F89" w:rsidP="00A13F89" w:rsidRDefault="00A13F89" w14:paraId="2C521254"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395DDE1"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1 - 31</w:t>
            </w:r>
          </w:p>
        </w:tc>
        <w:tc>
          <w:tcPr>
            <w:tcW w:w="5184" w:type="dxa"/>
            <w:vMerge/>
            <w:vAlign w:val="center"/>
            <w:hideMark/>
          </w:tcPr>
          <w:p w:rsidRPr="00A13F89" w:rsidR="00A13F89" w:rsidP="00A13F89" w:rsidRDefault="00A13F89" w14:paraId="076DF7E1" w14:textId="77777777">
            <w:pPr>
              <w:rPr>
                <w:rFonts w:ascii="Segoe UI Semibold" w:hAnsi="Segoe UI Semibold"/>
                <w:color w:val="000000"/>
                <w:sz w:val="16"/>
                <w:szCs w:val="18"/>
                <w:lang w:val="es-ES_tradnl"/>
              </w:rPr>
            </w:pPr>
          </w:p>
        </w:tc>
      </w:tr>
      <w:tr w:rsidRPr="00A13F89" w:rsidR="00A13F89" w:rsidTr="00A13F89" w14:paraId="72A59E07" w14:textId="77777777">
        <w:trPr>
          <w:cantSplit/>
          <w:trHeight w:val="552"/>
        </w:trPr>
        <w:tc>
          <w:tcPr>
            <w:tcW w:w="864" w:type="dxa"/>
            <w:shd w:val="clear" w:color="auto" w:fill="auto"/>
            <w:noWrap/>
            <w:vAlign w:val="center"/>
            <w:hideMark/>
          </w:tcPr>
          <w:p w:rsidRPr="00A13F89" w:rsidR="00A13F89" w:rsidP="00A13F89" w:rsidRDefault="00A13F89" w14:paraId="2B6C2A5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10</w:t>
            </w:r>
          </w:p>
        </w:tc>
        <w:tc>
          <w:tcPr>
            <w:tcW w:w="1296" w:type="dxa"/>
            <w:shd w:val="clear" w:color="auto" w:fill="auto"/>
            <w:noWrap/>
            <w:vAlign w:val="center"/>
            <w:hideMark/>
          </w:tcPr>
          <w:p w:rsidRPr="00A13F89" w:rsidR="00A13F89" w:rsidP="00A13F89" w:rsidRDefault="00A13F89" w14:paraId="6FA09FC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LDATEY</w:t>
            </w:r>
          </w:p>
        </w:tc>
        <w:tc>
          <w:tcPr>
            <w:tcW w:w="2880" w:type="dxa"/>
            <w:shd w:val="clear" w:color="auto" w:fill="auto"/>
            <w:vAlign w:val="center"/>
            <w:hideMark/>
          </w:tcPr>
          <w:p w:rsidRPr="00A13F89" w:rsidR="00A13F89" w:rsidP="00A13F89" w:rsidRDefault="00A13F89" w14:paraId="001E3EC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en que estuvo inscrito por última vez en la institución (año)</w:t>
            </w:r>
          </w:p>
        </w:tc>
        <w:tc>
          <w:tcPr>
            <w:tcW w:w="1008" w:type="dxa"/>
            <w:shd w:val="clear" w:color="auto" w:fill="auto"/>
            <w:vAlign w:val="center"/>
            <w:hideMark/>
          </w:tcPr>
          <w:p w:rsidRPr="00A13F89" w:rsidR="00A13F89" w:rsidP="00A13F89" w:rsidRDefault="00A13F89" w14:paraId="235C309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2C0DCD6"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1940 - 2020</w:t>
            </w:r>
          </w:p>
        </w:tc>
        <w:tc>
          <w:tcPr>
            <w:tcW w:w="5184" w:type="dxa"/>
            <w:vMerge/>
            <w:vAlign w:val="center"/>
            <w:hideMark/>
          </w:tcPr>
          <w:p w:rsidRPr="00A13F89" w:rsidR="00A13F89" w:rsidP="00A13F89" w:rsidRDefault="00A13F89" w14:paraId="5BE4C6A5" w14:textId="77777777">
            <w:pPr>
              <w:rPr>
                <w:rFonts w:ascii="Segoe UI Semibold" w:hAnsi="Segoe UI Semibold"/>
                <w:color w:val="000000"/>
                <w:sz w:val="16"/>
                <w:szCs w:val="18"/>
                <w:lang w:val="es-ES_tradnl"/>
              </w:rPr>
            </w:pPr>
          </w:p>
        </w:tc>
      </w:tr>
      <w:tr w:rsidRPr="00A13F89" w:rsidR="00A13F89" w:rsidTr="00A13F89" w14:paraId="130C75BB" w14:textId="77777777">
        <w:trPr>
          <w:cantSplit/>
          <w:trHeight w:val="330"/>
        </w:trPr>
        <w:tc>
          <w:tcPr>
            <w:tcW w:w="864" w:type="dxa"/>
            <w:shd w:val="clear" w:color="auto" w:fill="auto"/>
            <w:noWrap/>
            <w:vAlign w:val="center"/>
            <w:hideMark/>
          </w:tcPr>
          <w:p w:rsidRPr="00A13F89" w:rsidR="00A13F89" w:rsidP="00A13F89" w:rsidRDefault="00A13F89" w14:paraId="56AC569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11</w:t>
            </w:r>
          </w:p>
        </w:tc>
        <w:tc>
          <w:tcPr>
            <w:tcW w:w="1296" w:type="dxa"/>
            <w:shd w:val="clear" w:color="auto" w:fill="auto"/>
            <w:noWrap/>
            <w:vAlign w:val="center"/>
            <w:hideMark/>
          </w:tcPr>
          <w:p w:rsidRPr="00A13F89" w:rsidR="00A13F89" w:rsidP="00A13F89" w:rsidRDefault="00A13F89" w14:paraId="2C820BC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TRANSFER</w:t>
            </w:r>
          </w:p>
        </w:tc>
        <w:tc>
          <w:tcPr>
            <w:tcW w:w="2880" w:type="dxa"/>
            <w:shd w:val="clear" w:color="auto" w:fill="auto"/>
            <w:vAlign w:val="center"/>
            <w:hideMark/>
          </w:tcPr>
          <w:p w:rsidRPr="00A13F89" w:rsidR="00A13F89" w:rsidP="00A13F89" w:rsidRDefault="00A13F89" w14:paraId="140A00D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¿Se aceptaron créditos de transferencia?</w:t>
            </w:r>
          </w:p>
        </w:tc>
        <w:tc>
          <w:tcPr>
            <w:tcW w:w="1008" w:type="dxa"/>
            <w:shd w:val="clear" w:color="auto" w:fill="auto"/>
            <w:vAlign w:val="center"/>
            <w:hideMark/>
          </w:tcPr>
          <w:p w:rsidRPr="00A13F89" w:rsidR="00A13F89" w:rsidP="00A13F89" w:rsidRDefault="00A13F89" w14:paraId="5ECE4EFB"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BB8D318"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vAlign w:val="center"/>
            <w:hideMark/>
          </w:tcPr>
          <w:p w:rsidRPr="00A13F89" w:rsidR="00A13F89" w:rsidP="00A13F89" w:rsidRDefault="00A13F89" w14:paraId="6C87066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Indique si la institución aceptó o no créditos de transferencia del estudiante provenientes de otra institución postsecundaria. No incluya cursos de recuperación o desarrollo.</w:t>
            </w:r>
          </w:p>
        </w:tc>
      </w:tr>
      <w:tr w:rsidRPr="00A13F89" w:rsidR="00A13F89" w:rsidTr="00A13F89" w14:paraId="3F9B6F03" w14:textId="77777777">
        <w:trPr>
          <w:cantSplit/>
          <w:trHeight w:val="945"/>
        </w:trPr>
        <w:tc>
          <w:tcPr>
            <w:tcW w:w="864" w:type="dxa"/>
            <w:shd w:val="clear" w:color="000000" w:fill="DDDDDD"/>
            <w:noWrap/>
            <w:vAlign w:val="center"/>
            <w:hideMark/>
          </w:tcPr>
          <w:p w:rsidRPr="00A13F89" w:rsidR="00A13F89" w:rsidP="00A13F89" w:rsidRDefault="00A13F89" w14:paraId="600D4D4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12</w:t>
            </w:r>
          </w:p>
        </w:tc>
        <w:tc>
          <w:tcPr>
            <w:tcW w:w="1296" w:type="dxa"/>
            <w:shd w:val="clear" w:color="000000" w:fill="DDDDDD"/>
            <w:noWrap/>
            <w:vAlign w:val="center"/>
            <w:hideMark/>
          </w:tcPr>
          <w:p w:rsidRPr="00A13F89" w:rsidR="00A13F89" w:rsidP="00A13F89" w:rsidRDefault="00A13F89" w14:paraId="795AFF3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REMEDIAL</w:t>
            </w:r>
          </w:p>
        </w:tc>
        <w:tc>
          <w:tcPr>
            <w:tcW w:w="2880" w:type="dxa"/>
            <w:shd w:val="clear" w:color="000000" w:fill="DDDDDD"/>
            <w:vAlign w:val="center"/>
            <w:hideMark/>
          </w:tcPr>
          <w:p w:rsidRPr="00A13F89" w:rsidR="00A13F89" w:rsidP="00A13F89" w:rsidRDefault="00A13F89" w14:paraId="32FE2AC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¿Ha realizado cursos de recuperación?</w:t>
            </w:r>
          </w:p>
        </w:tc>
        <w:tc>
          <w:tcPr>
            <w:tcW w:w="1008" w:type="dxa"/>
            <w:shd w:val="clear" w:color="000000" w:fill="DDDDDD"/>
            <w:vAlign w:val="center"/>
            <w:hideMark/>
          </w:tcPr>
          <w:p w:rsidRPr="00A13F89" w:rsidR="00A13F89" w:rsidP="00A13F89" w:rsidRDefault="00A13F89" w14:paraId="5BBB5AD2"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rsidRPr="00A13F89" w:rsidR="00A13F89" w:rsidP="00A13F89" w:rsidRDefault="00A13F89" w14:paraId="3D981E47"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A13F89" w:rsidR="00A13F89" w:rsidP="00A13F89" w:rsidRDefault="00A13F89" w14:paraId="0FCE6A8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¿El estudiante ha realizado cursos de recuperación o desarrollo para mejorar sus conocimientos básicos de inglés, matemática, lectura o escritura desde que terminó la escuela secundaria? Si es posible, responda “Sí” si los registros indican que el estudiante realizó cursos de recuperación luego de terminar la escuela secundaria, aunque no lo haya hecho en la institución. </w:t>
            </w:r>
          </w:p>
          <w:p w:rsidRPr="00A13F89" w:rsidR="00A13F89" w:rsidP="00A13F89" w:rsidRDefault="00A13F89" w14:paraId="7CD9839F"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Responda “Sí” si el estudiante realizó cursos de desarrollo como correquisito (también conocidos como cursos de ingreso), que incluían contenidos de desarrollo y posdesarrollo.</w:t>
            </w:r>
          </w:p>
        </w:tc>
      </w:tr>
      <w:tr w:rsidRPr="00A13F89" w:rsidR="00A13F89" w:rsidTr="00A13F89" w14:paraId="7DC27477" w14:textId="77777777">
        <w:trPr>
          <w:cantSplit/>
          <w:trHeight w:val="602"/>
        </w:trPr>
        <w:tc>
          <w:tcPr>
            <w:tcW w:w="864" w:type="dxa"/>
            <w:shd w:val="clear" w:color="auto" w:fill="auto"/>
            <w:noWrap/>
            <w:vAlign w:val="center"/>
            <w:hideMark/>
          </w:tcPr>
          <w:p w:rsidRPr="00A13F89" w:rsidR="00A13F89" w:rsidP="00A13F89" w:rsidRDefault="00A13F89" w14:paraId="48FE907E"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13</w:t>
            </w:r>
          </w:p>
        </w:tc>
        <w:tc>
          <w:tcPr>
            <w:tcW w:w="1296" w:type="dxa"/>
            <w:shd w:val="clear" w:color="auto" w:fill="auto"/>
            <w:noWrap/>
            <w:vAlign w:val="center"/>
            <w:hideMark/>
          </w:tcPr>
          <w:p w:rsidRPr="00A13F89" w:rsidR="00A13F89" w:rsidP="00A13F89" w:rsidRDefault="00A13F89" w14:paraId="68FA19C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FTB</w:t>
            </w:r>
          </w:p>
        </w:tc>
        <w:tc>
          <w:tcPr>
            <w:tcW w:w="2880" w:type="dxa"/>
            <w:shd w:val="clear" w:color="auto" w:fill="auto"/>
            <w:vAlign w:val="center"/>
            <w:hideMark/>
          </w:tcPr>
          <w:p w:rsidRPr="00A13F89" w:rsidR="00A13F89" w:rsidP="00A13F89" w:rsidRDefault="00A13F89" w14:paraId="5DBB9F4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¿Inicia estudios por primera vez?</w:t>
            </w:r>
          </w:p>
        </w:tc>
        <w:tc>
          <w:tcPr>
            <w:tcW w:w="1008" w:type="dxa"/>
            <w:shd w:val="clear" w:color="auto" w:fill="auto"/>
            <w:vAlign w:val="center"/>
            <w:hideMark/>
          </w:tcPr>
          <w:p w:rsidRPr="00A13F89" w:rsidR="00A13F89" w:rsidP="00A13F89" w:rsidRDefault="00A13F89" w14:paraId="01D9C17C"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19E053F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auto" w:fill="auto"/>
            <w:vAlign w:val="center"/>
            <w:hideMark/>
          </w:tcPr>
          <w:p w:rsidRPr="00A13F89" w:rsidR="00A13F89" w:rsidP="00A13F89" w:rsidRDefault="00A13F89" w14:paraId="4E02F59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En NPSAS:20, se considera que un estudiante inicia estudios por primera vez (</w:t>
            </w:r>
            <w:r w:rsidRPr="00A13F89">
              <w:rPr>
                <w:rFonts w:ascii="Segoe UI Semibold" w:hAnsi="Segoe UI Semibold" w:eastAsia="Segoe UI Semibold" w:cs="Segoe UI Semibold"/>
                <w:i/>
                <w:iCs/>
                <w:color w:val="000000"/>
                <w:sz w:val="16"/>
                <w:szCs w:val="18"/>
                <w:bdr w:val="nil"/>
                <w:lang w:val="es-ES_tradnl"/>
              </w:rPr>
              <w:t xml:space="preserve">First-time Beginner, </w:t>
            </w:r>
            <w:r w:rsidRPr="00A13F89">
              <w:rPr>
                <w:rFonts w:ascii="Segoe UI Semibold" w:hAnsi="Segoe UI Semibold" w:eastAsia="Segoe UI Semibold" w:cs="Segoe UI Semibold"/>
                <w:color w:val="000000"/>
                <w:sz w:val="16"/>
                <w:szCs w:val="18"/>
                <w:bdr w:val="nil"/>
                <w:lang w:val="es-ES_tradnl"/>
              </w:rPr>
              <w:t xml:space="preserve">FTB) cuando es un estudiante que asiste a la universidad por primera vez y se inscribe en esta institución entre el 1 de julio de 2019 y el 30 de junio de 2020. </w:t>
            </w:r>
          </w:p>
          <w:p w:rsidRPr="00A13F89" w:rsidR="00A13F89" w:rsidP="00A13F89" w:rsidRDefault="00A13F89" w14:paraId="62957DAC" w14:textId="77777777">
            <w:pPr>
              <w:rPr>
                <w:rFonts w:ascii="Segoe UI Semibold" w:hAnsi="Segoe UI Semibold"/>
                <w:color w:val="000000"/>
                <w:sz w:val="16"/>
                <w:szCs w:val="18"/>
                <w:lang w:val="es-ES_tradnl"/>
              </w:rPr>
            </w:pPr>
          </w:p>
          <w:p w:rsidRPr="00A13F89" w:rsidR="00A13F89" w:rsidP="00A13F89" w:rsidRDefault="00A13F89" w14:paraId="1C03101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estudiante NO es FTB si se inscribió en un curso de educación postsecundaria para obtener créditos en esta o en otra institución postsecundaria antes del 1 de julio de 2019, a menos que el crédito haya sido de colocación avanzada (</w:t>
            </w:r>
            <w:r w:rsidRPr="00A13F89">
              <w:rPr>
                <w:rFonts w:ascii="Segoe UI Semibold" w:hAnsi="Segoe UI Semibold" w:eastAsia="Segoe UI Semibold" w:cs="Segoe UI Semibold"/>
                <w:i/>
                <w:iCs/>
                <w:color w:val="000000"/>
                <w:sz w:val="16"/>
                <w:szCs w:val="18"/>
                <w:bdr w:val="nil"/>
                <w:lang w:val="es-ES_tradnl"/>
              </w:rPr>
              <w:t>Advanced Placement</w:t>
            </w:r>
            <w:r w:rsidRPr="00A13F89">
              <w:rPr>
                <w:rFonts w:ascii="Segoe UI Semibold" w:hAnsi="Segoe UI Semibold" w:eastAsia="Segoe UI Semibold" w:cs="Segoe UI Semibold"/>
                <w:color w:val="000000"/>
                <w:sz w:val="16"/>
                <w:szCs w:val="18"/>
                <w:bdr w:val="nil"/>
                <w:lang w:val="es-ES_tradnl"/>
              </w:rPr>
              <w:t>, AP), licenciatura internacional (</w:t>
            </w:r>
            <w:r w:rsidRPr="00A13F89">
              <w:rPr>
                <w:rFonts w:ascii="Segoe UI Semibold" w:hAnsi="Segoe UI Semibold" w:eastAsia="Segoe UI Semibold" w:cs="Segoe UI Semibold"/>
                <w:i/>
                <w:iCs/>
                <w:color w:val="000000"/>
                <w:sz w:val="16"/>
                <w:szCs w:val="18"/>
                <w:bdr w:val="nil"/>
                <w:lang w:val="es-ES_tradnl"/>
              </w:rPr>
              <w:t>International Baccalaureate</w:t>
            </w:r>
            <w:r w:rsidRPr="00A13F89">
              <w:rPr>
                <w:rFonts w:ascii="Segoe UI Semibold" w:hAnsi="Segoe UI Semibold" w:eastAsia="Segoe UI Semibold" w:cs="Segoe UI Semibold"/>
                <w:color w:val="000000"/>
                <w:sz w:val="16"/>
                <w:szCs w:val="18"/>
                <w:bdr w:val="nil"/>
                <w:lang w:val="es-ES_tradnl"/>
              </w:rPr>
              <w:t xml:space="preserve">, IB) u otro crédito de postsecundaria o reconocimiento oficial obtenido mientras el estudiante aún estaba en la escuela secundaria. </w:t>
            </w:r>
          </w:p>
          <w:p w:rsidRPr="00A13F89" w:rsidR="00A13F89" w:rsidP="00A13F89" w:rsidRDefault="00A13F89" w14:paraId="3C8C3B2F" w14:textId="77777777">
            <w:pPr>
              <w:rPr>
                <w:rFonts w:ascii="Segoe UI Semibold" w:hAnsi="Segoe UI Semibold"/>
                <w:color w:val="000000"/>
                <w:sz w:val="16"/>
                <w:szCs w:val="18"/>
                <w:lang w:val="es-ES_tradnl"/>
              </w:rPr>
            </w:pPr>
          </w:p>
          <w:p w:rsidRPr="00A13F89" w:rsidR="00A13F89" w:rsidP="00A13F89" w:rsidRDefault="00A13F89" w14:paraId="6AC7603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Observe que esta categoría no es igual a la designación de estudiante por primera vez a tiempo completo que se informa al IPEDS.</w:t>
            </w:r>
          </w:p>
        </w:tc>
      </w:tr>
      <w:tr w:rsidRPr="00A13F89" w:rsidR="00A13F89" w:rsidTr="00A13F89" w14:paraId="0EE75E8B" w14:textId="77777777">
        <w:trPr>
          <w:cantSplit/>
          <w:trHeight w:val="144"/>
        </w:trPr>
        <w:tc>
          <w:tcPr>
            <w:tcW w:w="864" w:type="dxa"/>
            <w:shd w:val="clear" w:color="auto" w:fill="auto"/>
            <w:noWrap/>
            <w:vAlign w:val="center"/>
            <w:hideMark/>
          </w:tcPr>
          <w:p w:rsidRPr="00A13F89" w:rsidR="00A13F89" w:rsidP="00A13F89" w:rsidRDefault="00A13F89" w14:paraId="27FB07D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14</w:t>
            </w:r>
          </w:p>
        </w:tc>
        <w:tc>
          <w:tcPr>
            <w:tcW w:w="1296" w:type="dxa"/>
            <w:shd w:val="clear" w:color="auto" w:fill="auto"/>
            <w:noWrap/>
            <w:vAlign w:val="center"/>
            <w:hideMark/>
          </w:tcPr>
          <w:p w:rsidRPr="00A13F89" w:rsidR="00A13F89" w:rsidP="00A13F89" w:rsidRDefault="00A13F89" w14:paraId="6467D03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RECBACH</w:t>
            </w:r>
          </w:p>
        </w:tc>
        <w:tc>
          <w:tcPr>
            <w:tcW w:w="2880" w:type="dxa"/>
            <w:shd w:val="clear" w:color="auto" w:fill="auto"/>
            <w:vAlign w:val="center"/>
            <w:hideMark/>
          </w:tcPr>
          <w:p w:rsidRPr="00A13F89" w:rsidR="00A13F89" w:rsidP="00A13F89" w:rsidRDefault="00A13F89" w14:paraId="7DACA2E7"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¿Obtuvo un título de bachillerato?</w:t>
            </w:r>
          </w:p>
        </w:tc>
        <w:tc>
          <w:tcPr>
            <w:tcW w:w="1008" w:type="dxa"/>
            <w:shd w:val="clear" w:color="auto" w:fill="auto"/>
            <w:vAlign w:val="center"/>
            <w:hideMark/>
          </w:tcPr>
          <w:p w:rsidRPr="00A13F89" w:rsidR="00A13F89" w:rsidP="00A13F89" w:rsidRDefault="00A13F89" w14:paraId="62F2639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7E3727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A13F89" w:rsidR="00A13F89" w:rsidP="00A13F89" w:rsidRDefault="00A13F89" w14:paraId="3BAA4A0B"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Seleccione “Sí” si el estudiante ya obtuvo un título de bachillerato, aunque no haya sido otorgado por esta institución.</w:t>
            </w:r>
          </w:p>
        </w:tc>
      </w:tr>
      <w:tr w:rsidRPr="00A13F89" w:rsidR="00A13F89" w:rsidTr="00A13F89" w14:paraId="32B3CF2E" w14:textId="77777777">
        <w:trPr>
          <w:cantSplit/>
          <w:trHeight w:val="432"/>
        </w:trPr>
        <w:tc>
          <w:tcPr>
            <w:tcW w:w="864" w:type="dxa"/>
            <w:shd w:val="clear" w:color="auto" w:fill="auto"/>
            <w:noWrap/>
            <w:vAlign w:val="center"/>
            <w:hideMark/>
          </w:tcPr>
          <w:p w:rsidRPr="00A13F89" w:rsidR="00A13F89" w:rsidP="00A13F89" w:rsidRDefault="00A13F89" w14:paraId="5D22A61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15</w:t>
            </w:r>
          </w:p>
        </w:tc>
        <w:tc>
          <w:tcPr>
            <w:tcW w:w="1296" w:type="dxa"/>
            <w:shd w:val="clear" w:color="auto" w:fill="auto"/>
            <w:noWrap/>
            <w:vAlign w:val="center"/>
            <w:hideMark/>
          </w:tcPr>
          <w:p w:rsidRPr="00A13F89" w:rsidR="00A13F89" w:rsidP="00A13F89" w:rsidRDefault="00A13F89" w14:paraId="154B28B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BACHDATEM</w:t>
            </w:r>
          </w:p>
        </w:tc>
        <w:tc>
          <w:tcPr>
            <w:tcW w:w="2880" w:type="dxa"/>
            <w:shd w:val="clear" w:color="auto" w:fill="auto"/>
            <w:vAlign w:val="center"/>
            <w:hideMark/>
          </w:tcPr>
          <w:p w:rsidRPr="00A13F89" w:rsidR="00A13F89" w:rsidP="00A13F89" w:rsidRDefault="00A13F89" w14:paraId="7F658BDB"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en que obtuvo el título de bachillerato (mes)</w:t>
            </w:r>
          </w:p>
        </w:tc>
        <w:tc>
          <w:tcPr>
            <w:tcW w:w="1008" w:type="dxa"/>
            <w:shd w:val="clear" w:color="auto" w:fill="auto"/>
            <w:vAlign w:val="center"/>
            <w:hideMark/>
          </w:tcPr>
          <w:p w:rsidRPr="00A13F89" w:rsidR="00A13F89" w:rsidP="00A13F89" w:rsidRDefault="00A13F89" w14:paraId="75B3442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94B304F"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1 - 12</w:t>
            </w:r>
          </w:p>
        </w:tc>
        <w:tc>
          <w:tcPr>
            <w:tcW w:w="5184" w:type="dxa"/>
            <w:vMerge w:val="restart"/>
            <w:shd w:val="clear" w:color="auto" w:fill="auto"/>
            <w:vAlign w:val="center"/>
            <w:hideMark/>
          </w:tcPr>
          <w:p w:rsidRPr="00A13F89" w:rsidR="00A13F89" w:rsidP="00A13F89" w:rsidRDefault="00A13F89" w14:paraId="54894F4B"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obtuvo un bachillerato, ingrese la fecha en que recibió el título. Si el estudiante aún no obtuvo un bachillerato, deje este punto vacío.</w:t>
            </w:r>
          </w:p>
        </w:tc>
      </w:tr>
      <w:tr w:rsidRPr="00A13F89" w:rsidR="00A13F89" w:rsidTr="00A13F89" w14:paraId="7F3C39B9" w14:textId="77777777">
        <w:trPr>
          <w:cantSplit/>
          <w:trHeight w:val="330"/>
        </w:trPr>
        <w:tc>
          <w:tcPr>
            <w:tcW w:w="864" w:type="dxa"/>
            <w:shd w:val="clear" w:color="auto" w:fill="auto"/>
            <w:noWrap/>
            <w:vAlign w:val="center"/>
            <w:hideMark/>
          </w:tcPr>
          <w:p w:rsidRPr="00A13F89" w:rsidR="00A13F89" w:rsidP="00A13F89" w:rsidRDefault="00A13F89" w14:paraId="371FF6D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16</w:t>
            </w:r>
          </w:p>
        </w:tc>
        <w:tc>
          <w:tcPr>
            <w:tcW w:w="1296" w:type="dxa"/>
            <w:shd w:val="clear" w:color="auto" w:fill="auto"/>
            <w:noWrap/>
            <w:vAlign w:val="center"/>
            <w:hideMark/>
          </w:tcPr>
          <w:p w:rsidRPr="00A13F89" w:rsidR="00A13F89" w:rsidP="00A13F89" w:rsidRDefault="00A13F89" w14:paraId="604E96B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BACHDATED</w:t>
            </w:r>
          </w:p>
        </w:tc>
        <w:tc>
          <w:tcPr>
            <w:tcW w:w="2880" w:type="dxa"/>
            <w:shd w:val="clear" w:color="auto" w:fill="auto"/>
            <w:vAlign w:val="center"/>
            <w:hideMark/>
          </w:tcPr>
          <w:p w:rsidRPr="00A13F89" w:rsidR="00A13F89" w:rsidP="00A13F89" w:rsidRDefault="00A13F89" w14:paraId="41F8ABD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en que obtuvo el título de bachillerato (día)</w:t>
            </w:r>
          </w:p>
        </w:tc>
        <w:tc>
          <w:tcPr>
            <w:tcW w:w="1008" w:type="dxa"/>
            <w:shd w:val="clear" w:color="auto" w:fill="auto"/>
            <w:vAlign w:val="center"/>
            <w:hideMark/>
          </w:tcPr>
          <w:p w:rsidRPr="00A13F89" w:rsidR="00A13F89" w:rsidP="00A13F89" w:rsidRDefault="00A13F89" w14:paraId="7BE459BF"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253F90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1 - 31</w:t>
            </w:r>
          </w:p>
        </w:tc>
        <w:tc>
          <w:tcPr>
            <w:tcW w:w="5184" w:type="dxa"/>
            <w:vMerge/>
            <w:vAlign w:val="center"/>
            <w:hideMark/>
          </w:tcPr>
          <w:p w:rsidRPr="00A13F89" w:rsidR="00A13F89" w:rsidP="00A13F89" w:rsidRDefault="00A13F89" w14:paraId="6A84AF0B" w14:textId="77777777">
            <w:pPr>
              <w:rPr>
                <w:rFonts w:ascii="Segoe UI Semibold" w:hAnsi="Segoe UI Semibold"/>
                <w:color w:val="000000"/>
                <w:sz w:val="16"/>
                <w:szCs w:val="18"/>
                <w:lang w:val="es-ES_tradnl"/>
              </w:rPr>
            </w:pPr>
          </w:p>
        </w:tc>
      </w:tr>
      <w:tr w:rsidRPr="00A13F89" w:rsidR="00A13F89" w:rsidTr="00A13F89" w14:paraId="4B57C578" w14:textId="77777777">
        <w:trPr>
          <w:cantSplit/>
          <w:trHeight w:val="330"/>
        </w:trPr>
        <w:tc>
          <w:tcPr>
            <w:tcW w:w="864" w:type="dxa"/>
            <w:shd w:val="clear" w:color="auto" w:fill="auto"/>
            <w:noWrap/>
            <w:vAlign w:val="center"/>
            <w:hideMark/>
          </w:tcPr>
          <w:p w:rsidRPr="00A13F89" w:rsidR="00A13F89" w:rsidP="00A13F89" w:rsidRDefault="00A13F89" w14:paraId="447F614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17</w:t>
            </w:r>
          </w:p>
        </w:tc>
        <w:tc>
          <w:tcPr>
            <w:tcW w:w="1296" w:type="dxa"/>
            <w:shd w:val="clear" w:color="auto" w:fill="auto"/>
            <w:noWrap/>
            <w:vAlign w:val="center"/>
            <w:hideMark/>
          </w:tcPr>
          <w:p w:rsidRPr="00A13F89" w:rsidR="00A13F89" w:rsidP="00A13F89" w:rsidRDefault="00A13F89" w14:paraId="65C47A7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BACHDATEY</w:t>
            </w:r>
          </w:p>
        </w:tc>
        <w:tc>
          <w:tcPr>
            <w:tcW w:w="2880" w:type="dxa"/>
            <w:shd w:val="clear" w:color="auto" w:fill="auto"/>
            <w:vAlign w:val="center"/>
            <w:hideMark/>
          </w:tcPr>
          <w:p w:rsidRPr="00A13F89" w:rsidR="00A13F89" w:rsidP="00A13F89" w:rsidRDefault="00A13F89" w14:paraId="3D9A5F7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en que obtuvo el título de bachillerato (año)</w:t>
            </w:r>
          </w:p>
        </w:tc>
        <w:tc>
          <w:tcPr>
            <w:tcW w:w="1008" w:type="dxa"/>
            <w:shd w:val="clear" w:color="auto" w:fill="auto"/>
            <w:vAlign w:val="center"/>
            <w:hideMark/>
          </w:tcPr>
          <w:p w:rsidRPr="00A13F89" w:rsidR="00A13F89" w:rsidP="00A13F89" w:rsidRDefault="00A13F89" w14:paraId="664C982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37677D9"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1940 - 2004</w:t>
            </w:r>
          </w:p>
        </w:tc>
        <w:tc>
          <w:tcPr>
            <w:tcW w:w="5184" w:type="dxa"/>
            <w:vMerge/>
            <w:vAlign w:val="center"/>
            <w:hideMark/>
          </w:tcPr>
          <w:p w:rsidRPr="00A13F89" w:rsidR="00A13F89" w:rsidP="00A13F89" w:rsidRDefault="00A13F89" w14:paraId="12E08B96" w14:textId="77777777">
            <w:pPr>
              <w:rPr>
                <w:rFonts w:ascii="Segoe UI Semibold" w:hAnsi="Segoe UI Semibold"/>
                <w:color w:val="000000"/>
                <w:sz w:val="16"/>
                <w:szCs w:val="18"/>
                <w:lang w:val="es-ES_tradnl"/>
              </w:rPr>
            </w:pPr>
          </w:p>
        </w:tc>
      </w:tr>
      <w:tr w:rsidRPr="00A13F89" w:rsidR="00A13F89" w:rsidTr="00A13F89" w14:paraId="2ABC5709" w14:textId="77777777">
        <w:trPr>
          <w:cantSplit/>
          <w:trHeight w:val="330"/>
        </w:trPr>
        <w:tc>
          <w:tcPr>
            <w:tcW w:w="864" w:type="dxa"/>
            <w:shd w:val="clear" w:color="auto" w:fill="auto"/>
            <w:noWrap/>
            <w:vAlign w:val="center"/>
            <w:hideMark/>
          </w:tcPr>
          <w:p w:rsidRPr="00A13F89" w:rsidR="00A13F89" w:rsidP="00A13F89" w:rsidRDefault="00A13F89" w14:paraId="013F6D7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18</w:t>
            </w:r>
          </w:p>
        </w:tc>
        <w:tc>
          <w:tcPr>
            <w:tcW w:w="1296" w:type="dxa"/>
            <w:shd w:val="clear" w:color="auto" w:fill="auto"/>
            <w:noWrap/>
            <w:vAlign w:val="center"/>
            <w:hideMark/>
          </w:tcPr>
          <w:p w:rsidRPr="00A13F89" w:rsidR="00A13F89" w:rsidP="00A13F89" w:rsidRDefault="00A13F89" w14:paraId="7957B5D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ACTE</w:t>
            </w:r>
          </w:p>
        </w:tc>
        <w:tc>
          <w:tcPr>
            <w:tcW w:w="2880" w:type="dxa"/>
            <w:shd w:val="clear" w:color="auto" w:fill="auto"/>
            <w:vAlign w:val="center"/>
            <w:hideMark/>
          </w:tcPr>
          <w:p w:rsidRPr="00A13F89" w:rsidR="00A13F89" w:rsidP="00A13F89" w:rsidRDefault="00A13F89" w14:paraId="34E7CEC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Puntaje en prueba ACT de inglés</w:t>
            </w:r>
          </w:p>
        </w:tc>
        <w:tc>
          <w:tcPr>
            <w:tcW w:w="1008" w:type="dxa"/>
            <w:shd w:val="clear" w:color="auto" w:fill="auto"/>
            <w:vAlign w:val="center"/>
            <w:hideMark/>
          </w:tcPr>
          <w:p w:rsidRPr="00A13F89" w:rsidR="00A13F89" w:rsidP="00A13F89" w:rsidRDefault="00A13F89" w14:paraId="3BF37271"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57A38F7"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1 - 36</w:t>
            </w:r>
          </w:p>
        </w:tc>
        <w:tc>
          <w:tcPr>
            <w:tcW w:w="5184" w:type="dxa"/>
            <w:vAlign w:val="center"/>
            <w:hideMark/>
          </w:tcPr>
          <w:p w:rsidRPr="00A13F89" w:rsidR="00A13F89" w:rsidP="00A13F89" w:rsidRDefault="00A13F89" w14:paraId="3CE7FC0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puntaje obtenido por el estudiante en la prueba ACT de inglés. Si tiene varios puntajes registrados, ingrese el que utiliza la institución de acuerdo con su política de admisión.</w:t>
            </w:r>
          </w:p>
        </w:tc>
      </w:tr>
      <w:tr w:rsidRPr="00A13F89" w:rsidR="00A13F89" w:rsidTr="00A13F89" w14:paraId="60584083" w14:textId="77777777">
        <w:trPr>
          <w:cantSplit/>
          <w:trHeight w:val="660"/>
        </w:trPr>
        <w:tc>
          <w:tcPr>
            <w:tcW w:w="864" w:type="dxa"/>
            <w:shd w:val="clear" w:color="auto" w:fill="auto"/>
            <w:noWrap/>
            <w:vAlign w:val="center"/>
            <w:hideMark/>
          </w:tcPr>
          <w:p w:rsidRPr="00A13F89" w:rsidR="00A13F89" w:rsidP="00A13F89" w:rsidRDefault="00A13F89" w14:paraId="1663BA7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19</w:t>
            </w:r>
          </w:p>
        </w:tc>
        <w:tc>
          <w:tcPr>
            <w:tcW w:w="1296" w:type="dxa"/>
            <w:shd w:val="clear" w:color="auto" w:fill="auto"/>
            <w:noWrap/>
            <w:vAlign w:val="center"/>
            <w:hideMark/>
          </w:tcPr>
          <w:p w:rsidRPr="00A13F89" w:rsidR="00A13F89" w:rsidP="00A13F89" w:rsidRDefault="00A13F89" w14:paraId="0AF5BBB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ACTM</w:t>
            </w:r>
          </w:p>
        </w:tc>
        <w:tc>
          <w:tcPr>
            <w:tcW w:w="2880" w:type="dxa"/>
            <w:shd w:val="clear" w:color="auto" w:fill="auto"/>
            <w:vAlign w:val="center"/>
            <w:hideMark/>
          </w:tcPr>
          <w:p w:rsidRPr="00A13F89" w:rsidR="00A13F89" w:rsidP="00A13F89" w:rsidRDefault="00A13F89" w14:paraId="102FAD82"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Puntaje en prueba ACT de matemática</w:t>
            </w:r>
          </w:p>
        </w:tc>
        <w:tc>
          <w:tcPr>
            <w:tcW w:w="1008" w:type="dxa"/>
            <w:shd w:val="clear" w:color="auto" w:fill="auto"/>
            <w:vAlign w:val="center"/>
            <w:hideMark/>
          </w:tcPr>
          <w:p w:rsidRPr="00A13F89" w:rsidR="00A13F89" w:rsidP="00A13F89" w:rsidRDefault="00A13F89" w14:paraId="10200D0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8A06CE2"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1 - 36</w:t>
            </w:r>
          </w:p>
        </w:tc>
        <w:tc>
          <w:tcPr>
            <w:tcW w:w="5184" w:type="dxa"/>
            <w:shd w:val="clear" w:color="auto" w:fill="auto"/>
            <w:vAlign w:val="center"/>
            <w:hideMark/>
          </w:tcPr>
          <w:p w:rsidRPr="00A13F89" w:rsidR="00A13F89" w:rsidP="00A13F89" w:rsidRDefault="00A13F89" w14:paraId="7D7DDB7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puntaje obtenido por el estudiante en la prueba ACT de matemática. Si tiene varios puntajes registrados, ingrese el que utiliza la institución de acuerdo con su política de admisión.</w:t>
            </w:r>
          </w:p>
        </w:tc>
      </w:tr>
      <w:tr w:rsidRPr="00A13F89" w:rsidR="00A13F89" w:rsidTr="00A13F89" w14:paraId="7A48BF40" w14:textId="77777777">
        <w:trPr>
          <w:cantSplit/>
          <w:trHeight w:val="660"/>
        </w:trPr>
        <w:tc>
          <w:tcPr>
            <w:tcW w:w="864" w:type="dxa"/>
            <w:shd w:val="clear" w:color="auto" w:fill="auto"/>
            <w:noWrap/>
            <w:vAlign w:val="center"/>
            <w:hideMark/>
          </w:tcPr>
          <w:p w:rsidRPr="00A13F89" w:rsidR="00A13F89" w:rsidP="00A13F89" w:rsidRDefault="00A13F89" w14:paraId="34AFBFE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20</w:t>
            </w:r>
          </w:p>
        </w:tc>
        <w:tc>
          <w:tcPr>
            <w:tcW w:w="1296" w:type="dxa"/>
            <w:shd w:val="clear" w:color="auto" w:fill="auto"/>
            <w:noWrap/>
            <w:vAlign w:val="center"/>
            <w:hideMark/>
          </w:tcPr>
          <w:p w:rsidRPr="00A13F89" w:rsidR="00A13F89" w:rsidP="00A13F89" w:rsidRDefault="00A13F89" w14:paraId="5562B4D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ACTR</w:t>
            </w:r>
          </w:p>
        </w:tc>
        <w:tc>
          <w:tcPr>
            <w:tcW w:w="2880" w:type="dxa"/>
            <w:shd w:val="clear" w:color="auto" w:fill="auto"/>
            <w:vAlign w:val="center"/>
            <w:hideMark/>
          </w:tcPr>
          <w:p w:rsidRPr="00A13F89" w:rsidR="00A13F89" w:rsidP="00A13F89" w:rsidRDefault="00A13F89" w14:paraId="46C1BDA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Puntaje en prueba ACT de lectura</w:t>
            </w:r>
          </w:p>
        </w:tc>
        <w:tc>
          <w:tcPr>
            <w:tcW w:w="1008" w:type="dxa"/>
            <w:shd w:val="clear" w:color="auto" w:fill="auto"/>
            <w:vAlign w:val="center"/>
            <w:hideMark/>
          </w:tcPr>
          <w:p w:rsidRPr="00A13F89" w:rsidR="00A13F89" w:rsidP="00A13F89" w:rsidRDefault="00A13F89" w14:paraId="1196A0EB"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AA80FA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1 - 36</w:t>
            </w:r>
          </w:p>
        </w:tc>
        <w:tc>
          <w:tcPr>
            <w:tcW w:w="5184" w:type="dxa"/>
            <w:shd w:val="clear" w:color="auto" w:fill="auto"/>
            <w:vAlign w:val="center"/>
            <w:hideMark/>
          </w:tcPr>
          <w:p w:rsidRPr="00A13F89" w:rsidR="00A13F89" w:rsidP="00A13F89" w:rsidRDefault="00A13F89" w14:paraId="7C6CF039"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puntaje obtenido por el estudiante en la prueba ACT de lectura. Si tiene varios puntajes registrados, ingrese el que utiliza la institución de acuerdo con su política de admisión.</w:t>
            </w:r>
          </w:p>
        </w:tc>
      </w:tr>
      <w:tr w:rsidRPr="00A13F89" w:rsidR="00A13F89" w:rsidTr="00A13F89" w14:paraId="5E1D9A1E" w14:textId="77777777">
        <w:trPr>
          <w:cantSplit/>
          <w:trHeight w:val="660"/>
        </w:trPr>
        <w:tc>
          <w:tcPr>
            <w:tcW w:w="864" w:type="dxa"/>
            <w:shd w:val="clear" w:color="auto" w:fill="auto"/>
            <w:noWrap/>
            <w:vAlign w:val="center"/>
            <w:hideMark/>
          </w:tcPr>
          <w:p w:rsidRPr="00A13F89" w:rsidR="00A13F89" w:rsidP="00A13F89" w:rsidRDefault="00A13F89" w14:paraId="53DE06E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21</w:t>
            </w:r>
          </w:p>
        </w:tc>
        <w:tc>
          <w:tcPr>
            <w:tcW w:w="1296" w:type="dxa"/>
            <w:shd w:val="clear" w:color="auto" w:fill="auto"/>
            <w:noWrap/>
            <w:vAlign w:val="center"/>
            <w:hideMark/>
          </w:tcPr>
          <w:p w:rsidRPr="00A13F89" w:rsidR="00A13F89" w:rsidP="00A13F89" w:rsidRDefault="00A13F89" w14:paraId="07BB306C"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ACTS</w:t>
            </w:r>
          </w:p>
        </w:tc>
        <w:tc>
          <w:tcPr>
            <w:tcW w:w="2880" w:type="dxa"/>
            <w:shd w:val="clear" w:color="auto" w:fill="auto"/>
            <w:vAlign w:val="center"/>
            <w:hideMark/>
          </w:tcPr>
          <w:p w:rsidRPr="00A13F89" w:rsidR="00A13F89" w:rsidP="00A13F89" w:rsidRDefault="00A13F89" w14:paraId="333D5FA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Puntaje en prueba ACT de ciencias</w:t>
            </w:r>
          </w:p>
        </w:tc>
        <w:tc>
          <w:tcPr>
            <w:tcW w:w="1008" w:type="dxa"/>
            <w:shd w:val="clear" w:color="auto" w:fill="auto"/>
            <w:vAlign w:val="center"/>
            <w:hideMark/>
          </w:tcPr>
          <w:p w:rsidRPr="00A13F89" w:rsidR="00A13F89" w:rsidP="00A13F89" w:rsidRDefault="00A13F89" w14:paraId="548C2B6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06A6AD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1 - 36</w:t>
            </w:r>
          </w:p>
        </w:tc>
        <w:tc>
          <w:tcPr>
            <w:tcW w:w="5184" w:type="dxa"/>
            <w:shd w:val="clear" w:color="auto" w:fill="auto"/>
            <w:vAlign w:val="center"/>
            <w:hideMark/>
          </w:tcPr>
          <w:p w:rsidRPr="00A13F89" w:rsidR="00A13F89" w:rsidP="00A13F89" w:rsidRDefault="00A13F89" w14:paraId="2D923C3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puntaje obtenido por el estudiante en la prueba ACT de ciencias. Si tiene varios puntajes registrados, ingrese el que utiliza la institución de acuerdo con su política de admisión.</w:t>
            </w:r>
          </w:p>
        </w:tc>
      </w:tr>
      <w:tr w:rsidRPr="00A13F89" w:rsidR="00A13F89" w:rsidTr="00A13F89" w14:paraId="67971DB1" w14:textId="77777777">
        <w:trPr>
          <w:cantSplit/>
          <w:trHeight w:val="660"/>
        </w:trPr>
        <w:tc>
          <w:tcPr>
            <w:tcW w:w="864" w:type="dxa"/>
            <w:shd w:val="clear" w:color="auto" w:fill="auto"/>
            <w:noWrap/>
            <w:vAlign w:val="center"/>
            <w:hideMark/>
          </w:tcPr>
          <w:p w:rsidRPr="00A13F89" w:rsidR="00A13F89" w:rsidP="00A13F89" w:rsidRDefault="00A13F89" w14:paraId="30AE665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22</w:t>
            </w:r>
          </w:p>
        </w:tc>
        <w:tc>
          <w:tcPr>
            <w:tcW w:w="1296" w:type="dxa"/>
            <w:shd w:val="clear" w:color="auto" w:fill="auto"/>
            <w:noWrap/>
            <w:vAlign w:val="center"/>
            <w:hideMark/>
          </w:tcPr>
          <w:p w:rsidRPr="00A13F89" w:rsidR="00A13F89" w:rsidP="00A13F89" w:rsidRDefault="00A13F89" w14:paraId="2D97D6B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ACTC</w:t>
            </w:r>
          </w:p>
        </w:tc>
        <w:tc>
          <w:tcPr>
            <w:tcW w:w="2880" w:type="dxa"/>
            <w:shd w:val="clear" w:color="auto" w:fill="auto"/>
            <w:vAlign w:val="center"/>
            <w:hideMark/>
          </w:tcPr>
          <w:p w:rsidRPr="00A13F89" w:rsidR="00A13F89" w:rsidP="00A13F89" w:rsidRDefault="00A13F89" w14:paraId="3515FC0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Puntaje compuesto de prueba ACT</w:t>
            </w:r>
          </w:p>
        </w:tc>
        <w:tc>
          <w:tcPr>
            <w:tcW w:w="1008" w:type="dxa"/>
            <w:shd w:val="clear" w:color="auto" w:fill="auto"/>
            <w:vAlign w:val="center"/>
            <w:hideMark/>
          </w:tcPr>
          <w:p w:rsidRPr="00A13F89" w:rsidR="00A13F89" w:rsidP="00A13F89" w:rsidRDefault="00A13F89" w14:paraId="2772A3E9"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406F5C9"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1 - 36</w:t>
            </w:r>
          </w:p>
        </w:tc>
        <w:tc>
          <w:tcPr>
            <w:tcW w:w="5184" w:type="dxa"/>
            <w:shd w:val="clear" w:color="auto" w:fill="auto"/>
            <w:vAlign w:val="center"/>
            <w:hideMark/>
          </w:tcPr>
          <w:p w:rsidRPr="00A13F89" w:rsidR="00A13F89" w:rsidP="00A13F89" w:rsidRDefault="00A13F89" w14:paraId="4A101F8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puntaje compuesto obtenido por el estudiante en la prueba ACT. Si tiene varios puntajes registrados, ingrese el que utiliza la institución de acuerdo con su política de admisión.</w:t>
            </w:r>
          </w:p>
        </w:tc>
      </w:tr>
      <w:tr w:rsidRPr="00A13F89" w:rsidR="00A13F89" w:rsidTr="00A13F89" w14:paraId="730B65EF" w14:textId="77777777">
        <w:trPr>
          <w:cantSplit/>
          <w:trHeight w:val="660"/>
        </w:trPr>
        <w:tc>
          <w:tcPr>
            <w:tcW w:w="864" w:type="dxa"/>
            <w:shd w:val="clear" w:color="000000" w:fill="DDDDDD"/>
            <w:noWrap/>
            <w:vAlign w:val="center"/>
            <w:hideMark/>
          </w:tcPr>
          <w:p w:rsidRPr="00A13F89" w:rsidR="00A13F89" w:rsidP="00A13F89" w:rsidRDefault="00A13F89" w14:paraId="2B5AF55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23</w:t>
            </w:r>
          </w:p>
        </w:tc>
        <w:tc>
          <w:tcPr>
            <w:tcW w:w="1296" w:type="dxa"/>
            <w:shd w:val="clear" w:color="000000" w:fill="DDDDDD"/>
            <w:noWrap/>
            <w:vAlign w:val="center"/>
            <w:hideMark/>
          </w:tcPr>
          <w:p w:rsidRPr="00A13F89" w:rsidR="00A13F89" w:rsidP="00A13F89" w:rsidRDefault="00A13F89" w14:paraId="5B8366A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SATREAD</w:t>
            </w:r>
          </w:p>
        </w:tc>
        <w:tc>
          <w:tcPr>
            <w:tcW w:w="2880" w:type="dxa"/>
            <w:shd w:val="clear" w:color="000000" w:fill="DDDDDD"/>
            <w:vAlign w:val="center"/>
            <w:hideMark/>
          </w:tcPr>
          <w:p w:rsidRPr="00A13F89" w:rsidR="00A13F89" w:rsidP="00A13F89" w:rsidRDefault="00A13F89" w14:paraId="5B069A5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Puntaje en prueba SAT de lectura y escritura basada en evidencia </w:t>
            </w:r>
          </w:p>
        </w:tc>
        <w:tc>
          <w:tcPr>
            <w:tcW w:w="1008" w:type="dxa"/>
            <w:shd w:val="clear" w:color="000000" w:fill="DDDDDD"/>
            <w:vAlign w:val="center"/>
            <w:hideMark/>
          </w:tcPr>
          <w:p w:rsidRPr="00A13F89" w:rsidR="00A13F89" w:rsidP="00A13F89" w:rsidRDefault="00A13F89" w14:paraId="275AFA5B"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rsidRPr="00A13F89" w:rsidR="00A13F89" w:rsidP="00A13F89" w:rsidRDefault="00A13F89" w14:paraId="6843423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200 - 800</w:t>
            </w:r>
          </w:p>
        </w:tc>
        <w:tc>
          <w:tcPr>
            <w:tcW w:w="5184" w:type="dxa"/>
            <w:shd w:val="clear" w:color="000000" w:fill="DDDDDD"/>
            <w:vAlign w:val="center"/>
            <w:hideMark/>
          </w:tcPr>
          <w:p w:rsidRPr="00A13F89" w:rsidR="00A13F89" w:rsidP="00A13F89" w:rsidRDefault="00A13F89" w14:paraId="7750D51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puntaje obtenido por el estudiante en la prueba SAT de lectura y escritura basada en evidencia. Si tiene varios puntajes registrados, ingrese el que utiliza la institución de acuerdo con su política de admisión. Para estudiantes que realizaron la prueba SAT antes de marzo de 2016, ingrese el puntaje de lectura crítica en este campo.</w:t>
            </w:r>
          </w:p>
        </w:tc>
      </w:tr>
      <w:tr w:rsidRPr="00A13F89" w:rsidR="00A13F89" w:rsidTr="00A13F89" w14:paraId="7082B19D" w14:textId="77777777">
        <w:trPr>
          <w:cantSplit/>
          <w:trHeight w:val="1140"/>
        </w:trPr>
        <w:tc>
          <w:tcPr>
            <w:tcW w:w="864" w:type="dxa"/>
            <w:shd w:val="clear" w:color="000000" w:fill="DDDDDD"/>
            <w:noWrap/>
            <w:vAlign w:val="center"/>
            <w:hideMark/>
          </w:tcPr>
          <w:p w:rsidRPr="00A13F89" w:rsidR="00A13F89" w:rsidP="00A13F89" w:rsidRDefault="00A13F89" w14:paraId="175283D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24</w:t>
            </w:r>
          </w:p>
        </w:tc>
        <w:tc>
          <w:tcPr>
            <w:tcW w:w="1296" w:type="dxa"/>
            <w:shd w:val="clear" w:color="000000" w:fill="DDDDDD"/>
            <w:noWrap/>
            <w:vAlign w:val="center"/>
            <w:hideMark/>
          </w:tcPr>
          <w:p w:rsidRPr="00A13F89" w:rsidR="00A13F89" w:rsidP="00A13F89" w:rsidRDefault="00A13F89" w14:paraId="5398152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SATMATH</w:t>
            </w:r>
          </w:p>
        </w:tc>
        <w:tc>
          <w:tcPr>
            <w:tcW w:w="2880" w:type="dxa"/>
            <w:shd w:val="clear" w:color="000000" w:fill="DDDDDD"/>
            <w:vAlign w:val="center"/>
            <w:hideMark/>
          </w:tcPr>
          <w:p w:rsidRPr="00A13F89" w:rsidR="00A13F89" w:rsidP="00A13F89" w:rsidRDefault="00A13F89" w14:paraId="0C719C9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Puntaje en prueba SAT de matemática</w:t>
            </w:r>
          </w:p>
        </w:tc>
        <w:tc>
          <w:tcPr>
            <w:tcW w:w="1008" w:type="dxa"/>
            <w:shd w:val="clear" w:color="000000" w:fill="DDDDDD"/>
            <w:vAlign w:val="center"/>
            <w:hideMark/>
          </w:tcPr>
          <w:p w:rsidRPr="00A13F89" w:rsidR="00A13F89" w:rsidP="00A13F89" w:rsidRDefault="00A13F89" w14:paraId="7D922C7E"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rsidRPr="00A13F89" w:rsidR="00A13F89" w:rsidP="00A13F89" w:rsidRDefault="00A13F89" w14:paraId="6BC1C878"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200 - 800</w:t>
            </w:r>
          </w:p>
        </w:tc>
        <w:tc>
          <w:tcPr>
            <w:tcW w:w="5184" w:type="dxa"/>
            <w:shd w:val="clear" w:color="000000" w:fill="DDDDDD"/>
            <w:vAlign w:val="center"/>
            <w:hideMark/>
          </w:tcPr>
          <w:p w:rsidRPr="00A13F89" w:rsidR="00A13F89" w:rsidP="00A13F89" w:rsidRDefault="00A13F89" w14:paraId="0434969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puntaje obtenido por el estudiante en la prueba SAT de matemática. Si tiene varios puntajes registrados, ingrese el que utiliza la institución de acuerdo con su política de admisión. Para estudiantes que realizaron la prueba SAT antes de marzo de 2016, ingrese el puntaje de matemática en este campo.</w:t>
            </w:r>
          </w:p>
        </w:tc>
      </w:tr>
      <w:tr w:rsidRPr="00A13F89" w:rsidR="00A13F89" w:rsidTr="00A13F89" w14:paraId="3F441E0A" w14:textId="77777777">
        <w:trPr>
          <w:cantSplit/>
          <w:trHeight w:val="855"/>
        </w:trPr>
        <w:tc>
          <w:tcPr>
            <w:tcW w:w="864" w:type="dxa"/>
            <w:shd w:val="clear" w:color="000000" w:fill="DDDDDD"/>
            <w:noWrap/>
            <w:vAlign w:val="center"/>
            <w:hideMark/>
          </w:tcPr>
          <w:p w:rsidRPr="00A13F89" w:rsidR="00A13F89" w:rsidP="00A13F89" w:rsidRDefault="00A13F89" w14:paraId="60E4D72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25</w:t>
            </w:r>
          </w:p>
        </w:tc>
        <w:tc>
          <w:tcPr>
            <w:tcW w:w="1296" w:type="dxa"/>
            <w:shd w:val="clear" w:color="000000" w:fill="DDDDDD"/>
            <w:noWrap/>
            <w:vAlign w:val="center"/>
            <w:hideMark/>
          </w:tcPr>
          <w:p w:rsidRPr="00A13F89" w:rsidR="00A13F89" w:rsidP="00A13F89" w:rsidRDefault="00A13F89" w14:paraId="461F14F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SATESSAY</w:t>
            </w:r>
          </w:p>
        </w:tc>
        <w:tc>
          <w:tcPr>
            <w:tcW w:w="2880" w:type="dxa"/>
            <w:shd w:val="clear" w:color="000000" w:fill="DDDDDD"/>
            <w:vAlign w:val="center"/>
            <w:hideMark/>
          </w:tcPr>
          <w:p w:rsidRPr="00A13F89" w:rsidR="00A13F89" w:rsidP="00A13F89" w:rsidRDefault="00A13F89" w14:paraId="31731B3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Puntaje en prueba SAT con ensayo</w:t>
            </w:r>
          </w:p>
        </w:tc>
        <w:tc>
          <w:tcPr>
            <w:tcW w:w="1008" w:type="dxa"/>
            <w:shd w:val="clear" w:color="000000" w:fill="DDDDDD"/>
            <w:vAlign w:val="center"/>
            <w:hideMark/>
          </w:tcPr>
          <w:p w:rsidRPr="00A13F89" w:rsidR="00A13F89" w:rsidP="00A13F89" w:rsidRDefault="00A13F89" w14:paraId="27E9147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rsidRPr="00A13F89" w:rsidR="00A13F89" w:rsidP="00A13F89" w:rsidRDefault="00A13F89" w14:paraId="33C38F4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2 - 8 (SAT con ensayo) o 200 - 800 (SAT de escritura)</w:t>
            </w:r>
          </w:p>
        </w:tc>
        <w:tc>
          <w:tcPr>
            <w:tcW w:w="5184" w:type="dxa"/>
            <w:shd w:val="clear" w:color="000000" w:fill="DDDDDD"/>
            <w:vAlign w:val="center"/>
            <w:hideMark/>
          </w:tcPr>
          <w:p w:rsidRPr="00A13F89" w:rsidR="00A13F89" w:rsidP="00A13F89" w:rsidRDefault="00A13F89" w14:paraId="705D1D9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puntaje obtenido por el estudiante en la prueba SAT con ensayo. Si tiene varios puntajes registrados, ingrese el que utiliza la institución de acuerdo con su política de admisión. Si el estudiante no realizó la parte del ensayo de la prueba SAT, deje este campo vacío. Para estudiantes que realizaron la prueba SAT antes de marzo de 2016, ingrese el puntaje de escritura en este campo.</w:t>
            </w:r>
          </w:p>
        </w:tc>
      </w:tr>
      <w:tr w:rsidRPr="00A13F89" w:rsidR="00A13F89" w:rsidTr="00A13F89" w14:paraId="3416B9F9" w14:textId="77777777">
        <w:trPr>
          <w:cantSplit/>
          <w:trHeight w:val="3456"/>
        </w:trPr>
        <w:tc>
          <w:tcPr>
            <w:tcW w:w="864" w:type="dxa"/>
            <w:shd w:val="clear" w:color="auto" w:fill="auto"/>
            <w:noWrap/>
            <w:vAlign w:val="center"/>
            <w:hideMark/>
          </w:tcPr>
          <w:p w:rsidRPr="00A13F89" w:rsidR="00A13F89" w:rsidP="00A13F89" w:rsidRDefault="00A13F89" w14:paraId="334141D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26</w:t>
            </w:r>
          </w:p>
        </w:tc>
        <w:tc>
          <w:tcPr>
            <w:tcW w:w="1296" w:type="dxa"/>
            <w:shd w:val="clear" w:color="auto" w:fill="auto"/>
            <w:noWrap/>
            <w:vAlign w:val="center"/>
            <w:hideMark/>
          </w:tcPr>
          <w:p w:rsidRPr="00A13F89" w:rsidR="00A13F89" w:rsidP="00A13F89" w:rsidRDefault="00A13F89" w14:paraId="6988D27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PROGRAM</w:t>
            </w:r>
          </w:p>
        </w:tc>
        <w:tc>
          <w:tcPr>
            <w:tcW w:w="2880" w:type="dxa"/>
            <w:shd w:val="clear" w:color="auto" w:fill="auto"/>
            <w:vAlign w:val="center"/>
            <w:hideMark/>
          </w:tcPr>
          <w:p w:rsidRPr="00A13F89" w:rsidR="00A13F89" w:rsidP="00A13F89" w:rsidRDefault="00A13F89" w14:paraId="40FFF46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Programa/título académico </w:t>
            </w:r>
          </w:p>
        </w:tc>
        <w:tc>
          <w:tcPr>
            <w:tcW w:w="1008" w:type="dxa"/>
            <w:shd w:val="clear" w:color="auto" w:fill="auto"/>
            <w:vAlign w:val="center"/>
            <w:hideMark/>
          </w:tcPr>
          <w:p w:rsidRPr="00A13F89" w:rsidR="00A13F89" w:rsidP="00A13F89" w:rsidRDefault="00A13F89" w14:paraId="364F0774"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10DDBB4B"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Inscrito en cursos de pregrado, no en un programa de grado</w:t>
            </w:r>
            <w:r w:rsidRPr="00A13F89">
              <w:rPr>
                <w:rFonts w:ascii="Segoe UI Semibold" w:hAnsi="Segoe UI Semibold" w:eastAsia="Segoe UI Semibold" w:cs="Segoe UI Semibold"/>
                <w:sz w:val="16"/>
                <w:szCs w:val="18"/>
                <w:bdr w:val="nil"/>
                <w:lang w:val="es-ES_tradnl"/>
              </w:rPr>
              <w:br/>
              <w:t>2 = Certificado o diploma de pregrado (programa técnico u ocupacional)</w:t>
            </w:r>
            <w:r w:rsidRPr="00A13F89">
              <w:rPr>
                <w:rFonts w:ascii="Segoe UI Semibold" w:hAnsi="Segoe UI Semibold" w:eastAsia="Segoe UI Semibold" w:cs="Segoe UI Semibold"/>
                <w:sz w:val="16"/>
                <w:szCs w:val="18"/>
                <w:bdr w:val="nil"/>
                <w:lang w:val="es-ES_tradnl"/>
              </w:rPr>
              <w:br/>
              <w:t>3 = Asociado</w:t>
            </w:r>
            <w:r w:rsidRPr="00A13F89">
              <w:rPr>
                <w:rFonts w:ascii="Segoe UI Semibold" w:hAnsi="Segoe UI Semibold" w:eastAsia="Segoe UI Semibold" w:cs="Segoe UI Semibold"/>
                <w:sz w:val="16"/>
                <w:szCs w:val="18"/>
                <w:bdr w:val="nil"/>
                <w:lang w:val="es-ES_tradnl"/>
              </w:rPr>
              <w:br/>
              <w:t>4 = Bachillerato</w:t>
            </w:r>
            <w:r w:rsidRPr="00A13F89">
              <w:rPr>
                <w:rFonts w:ascii="Segoe UI Semibold" w:hAnsi="Segoe UI Semibold" w:eastAsia="Segoe UI Semibold" w:cs="Segoe UI Semibold"/>
                <w:sz w:val="16"/>
                <w:szCs w:val="18"/>
                <w:bdr w:val="nil"/>
                <w:lang w:val="es-ES_tradnl"/>
              </w:rPr>
              <w:br/>
              <w:t>5 = Inscrito en cursos de posgrado, no en un programa de grado</w:t>
            </w:r>
            <w:r w:rsidRPr="00A13F89">
              <w:rPr>
                <w:rFonts w:ascii="Segoe UI Semibold" w:hAnsi="Segoe UI Semibold" w:eastAsia="Segoe UI Semibold" w:cs="Segoe UI Semibold"/>
                <w:sz w:val="16"/>
                <w:szCs w:val="18"/>
                <w:bdr w:val="nil"/>
                <w:lang w:val="es-ES_tradnl"/>
              </w:rPr>
              <w:br/>
              <w:t>6 = Programa de certificado de poslicenciatura</w:t>
            </w:r>
            <w:r w:rsidRPr="00A13F89">
              <w:rPr>
                <w:rFonts w:ascii="Segoe UI Semibold" w:hAnsi="Segoe UI Semibold" w:eastAsia="Segoe UI Semibold" w:cs="Segoe UI Semibold"/>
                <w:sz w:val="16"/>
                <w:szCs w:val="18"/>
                <w:bdr w:val="nil"/>
                <w:lang w:val="es-ES_tradnl"/>
              </w:rPr>
              <w:br/>
              <w:t>7 = Doble titulación en licenciatura y maestría</w:t>
            </w:r>
            <w:r w:rsidRPr="00A13F89">
              <w:rPr>
                <w:rFonts w:ascii="Segoe UI Semibold" w:hAnsi="Segoe UI Semibold" w:eastAsia="Segoe UI Semibold" w:cs="Segoe UI Semibold"/>
                <w:sz w:val="16"/>
                <w:szCs w:val="18"/>
                <w:bdr w:val="nil"/>
                <w:lang w:val="es-ES_tradnl"/>
              </w:rPr>
              <w:br/>
              <w:t>8 = Programa de maestría</w:t>
            </w:r>
            <w:r w:rsidRPr="00A13F89">
              <w:rPr>
                <w:rFonts w:ascii="Segoe UI Semibold" w:hAnsi="Segoe UI Semibold" w:eastAsia="Segoe UI Semibold" w:cs="Segoe UI Semibold"/>
                <w:sz w:val="16"/>
                <w:szCs w:val="18"/>
                <w:bdr w:val="nil"/>
                <w:lang w:val="es-ES_tradnl"/>
              </w:rPr>
              <w:br/>
              <w:t>9 = Certificado de posmaestría</w:t>
            </w:r>
            <w:r w:rsidRPr="00A13F89">
              <w:rPr>
                <w:rFonts w:ascii="Segoe UI Semibold" w:hAnsi="Segoe UI Semibold" w:eastAsia="Segoe UI Semibold" w:cs="Segoe UI Semibold"/>
                <w:sz w:val="16"/>
                <w:szCs w:val="18"/>
                <w:bdr w:val="nil"/>
                <w:lang w:val="es-ES_tradnl"/>
              </w:rPr>
              <w:br/>
              <w:t>10 = Doctorado (investigación/beca de estudios)</w:t>
            </w:r>
            <w:r w:rsidRPr="00A13F89">
              <w:rPr>
                <w:rFonts w:ascii="Segoe UI Semibold" w:hAnsi="Segoe UI Semibold" w:eastAsia="Segoe UI Semibold" w:cs="Segoe UI Semibold"/>
                <w:sz w:val="16"/>
                <w:szCs w:val="18"/>
                <w:bdr w:val="nil"/>
                <w:lang w:val="es-ES_tradnl"/>
              </w:rPr>
              <w:br/>
              <w:t>11 = Doctorado (práctica profesional)</w:t>
            </w:r>
            <w:r w:rsidRPr="00A13F89">
              <w:rPr>
                <w:rFonts w:ascii="Segoe UI Semibold" w:hAnsi="Segoe UI Semibold" w:eastAsia="Segoe UI Semibold" w:cs="Segoe UI Semibold"/>
                <w:sz w:val="16"/>
                <w:szCs w:val="18"/>
                <w:bdr w:val="nil"/>
                <w:lang w:val="es-ES_tradnl"/>
              </w:rPr>
              <w:br/>
              <w:t>12 = Doctorado (otro)</w:t>
            </w:r>
            <w:r w:rsidRPr="00A13F89">
              <w:rPr>
                <w:rFonts w:ascii="Segoe UI Semibold" w:hAnsi="Segoe UI Semibold" w:eastAsia="Segoe UI Semibold" w:cs="Segoe UI Semibold"/>
                <w:sz w:val="16"/>
                <w:szCs w:val="18"/>
                <w:bdr w:val="nil"/>
                <w:lang w:val="es-ES_tradnl"/>
              </w:rPr>
              <w:br/>
              <w:t>-1 = Se desconoce</w:t>
            </w:r>
          </w:p>
          <w:p w:rsidRPr="00A13F89" w:rsidR="00A13F89" w:rsidP="00A13F89" w:rsidRDefault="00A13F89" w14:paraId="2566F108" w14:textId="77777777">
            <w:pPr>
              <w:rPr>
                <w:rFonts w:ascii="Segoe UI Semibold" w:hAnsi="Segoe UI Semibold"/>
                <w:sz w:val="16"/>
                <w:szCs w:val="18"/>
                <w:lang w:val="es-ES_tradnl"/>
              </w:rPr>
            </w:pPr>
          </w:p>
        </w:tc>
        <w:tc>
          <w:tcPr>
            <w:tcW w:w="5184" w:type="dxa"/>
            <w:shd w:val="clear" w:color="auto" w:fill="auto"/>
            <w:vAlign w:val="center"/>
            <w:hideMark/>
          </w:tcPr>
          <w:p w:rsidRPr="00A13F89" w:rsidR="00A13F89" w:rsidP="00A13F89" w:rsidRDefault="00A13F89" w14:paraId="7939900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¿En qué programa de grado estaba inscrito el estudiante el 30 de junio de 2020? Si el estudiante ya no estaba inscrito el 30 de junio de 2020, indique el programa de grado del último semestre en que estuvo inscrito entre el 1 de julio de 2019 y el 30 de junio de 2020.</w:t>
            </w:r>
          </w:p>
          <w:p w:rsidRPr="00A13F89" w:rsidR="00A13F89" w:rsidP="00A13F89" w:rsidRDefault="00A13F89" w14:paraId="305656DF" w14:textId="77777777">
            <w:pPr>
              <w:rPr>
                <w:rFonts w:ascii="Segoe UI Semibold" w:hAnsi="Segoe UI Semibold"/>
                <w:color w:val="000000"/>
                <w:sz w:val="16"/>
                <w:szCs w:val="18"/>
                <w:lang w:val="es-ES_tradnl"/>
              </w:rPr>
            </w:pPr>
          </w:p>
          <w:p w:rsidRPr="00A13F89" w:rsidR="00A13F89" w:rsidP="00A13F89" w:rsidRDefault="00A13F89" w14:paraId="7B4F810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se inscribió en más de un programa, indique el programa de grado académico más alto. Si el estudiante se inscribió en un programa de doble titulación donde ambos títulos son del mismo nivel (por ejemplo, doctorado y doctorado en medicina, o maestría en humanidades y maestría en administración de empresas), seleccione el programa académico principal del estudiante.</w:t>
            </w:r>
          </w:p>
        </w:tc>
      </w:tr>
      <w:tr w:rsidRPr="00A13F89" w:rsidR="00A13F89" w:rsidTr="00A13F89" w14:paraId="0E4B4174" w14:textId="77777777">
        <w:trPr>
          <w:cantSplit/>
          <w:trHeight w:val="5039"/>
        </w:trPr>
        <w:tc>
          <w:tcPr>
            <w:tcW w:w="864" w:type="dxa"/>
            <w:shd w:val="clear" w:color="auto" w:fill="auto"/>
            <w:noWrap/>
            <w:vAlign w:val="center"/>
            <w:hideMark/>
          </w:tcPr>
          <w:p w:rsidRPr="00A13F89" w:rsidR="00A13F89" w:rsidP="00A13F89" w:rsidRDefault="00A13F89" w14:paraId="66E94EC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27</w:t>
            </w:r>
          </w:p>
        </w:tc>
        <w:tc>
          <w:tcPr>
            <w:tcW w:w="1296" w:type="dxa"/>
            <w:shd w:val="clear" w:color="auto" w:fill="auto"/>
            <w:noWrap/>
            <w:vAlign w:val="center"/>
            <w:hideMark/>
          </w:tcPr>
          <w:p w:rsidRPr="00A13F89" w:rsidR="00A13F89" w:rsidP="00A13F89" w:rsidRDefault="00A13F89" w14:paraId="1F8154BC"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GRADTYPE</w:t>
            </w:r>
          </w:p>
        </w:tc>
        <w:tc>
          <w:tcPr>
            <w:tcW w:w="2880" w:type="dxa"/>
            <w:shd w:val="clear" w:color="auto" w:fill="auto"/>
            <w:vAlign w:val="center"/>
            <w:hideMark/>
          </w:tcPr>
          <w:p w:rsidRPr="00A13F89" w:rsidR="00A13F89" w:rsidP="00A13F89" w:rsidRDefault="00A13F89" w14:paraId="3F9C7B9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título de posgrado (SOLO PARA TÍTULOS DE POSGRADO) </w:t>
            </w:r>
          </w:p>
        </w:tc>
        <w:tc>
          <w:tcPr>
            <w:tcW w:w="1008" w:type="dxa"/>
            <w:shd w:val="clear" w:color="auto" w:fill="auto"/>
            <w:vAlign w:val="center"/>
            <w:hideMark/>
          </w:tcPr>
          <w:p w:rsidRPr="00A13F89" w:rsidR="00A13F89" w:rsidP="00A13F89" w:rsidRDefault="00A13F89" w14:paraId="713E8B79"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hideMark/>
          </w:tcPr>
          <w:p w:rsidRPr="00A13F89" w:rsidR="00A13F89" w:rsidP="00A13F89" w:rsidRDefault="00A13F89" w14:paraId="07799A92"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Maestría en Ciencias (MS)</w:t>
            </w:r>
            <w:r w:rsidRPr="00A13F89">
              <w:rPr>
                <w:rFonts w:ascii="Segoe UI Semibold" w:hAnsi="Segoe UI Semibold" w:eastAsia="Segoe UI Semibold" w:cs="Segoe UI Semibold"/>
                <w:sz w:val="16"/>
                <w:szCs w:val="18"/>
                <w:bdr w:val="nil"/>
                <w:lang w:val="es-ES_tradnl"/>
              </w:rPr>
              <w:br/>
              <w:t>2 = Maestría en Humanidades (MA)</w:t>
            </w:r>
            <w:r w:rsidRPr="00A13F89">
              <w:rPr>
                <w:rFonts w:ascii="Segoe UI Semibold" w:hAnsi="Segoe UI Semibold" w:eastAsia="Segoe UI Semibold" w:cs="Segoe UI Semibold"/>
                <w:sz w:val="16"/>
                <w:szCs w:val="18"/>
                <w:bdr w:val="nil"/>
                <w:lang w:val="es-ES_tradnl"/>
              </w:rPr>
              <w:br/>
              <w:t>3 = Maestría en Educación (M.Ed) o Enseñanza (MAT)</w:t>
            </w:r>
            <w:r w:rsidRPr="00A13F89">
              <w:rPr>
                <w:rFonts w:ascii="Segoe UI Semibold" w:hAnsi="Segoe UI Semibold" w:eastAsia="Segoe UI Semibold" w:cs="Segoe UI Semibold"/>
                <w:sz w:val="16"/>
                <w:szCs w:val="18"/>
                <w:bdr w:val="nil"/>
                <w:lang w:val="es-ES_tradnl"/>
              </w:rPr>
              <w:br/>
              <w:t>4 = Maestría en Administración de Empresas (MBA)</w:t>
            </w:r>
            <w:r w:rsidRPr="00A13F89">
              <w:rPr>
                <w:rFonts w:ascii="Segoe UI Semibold" w:hAnsi="Segoe UI Semibold" w:eastAsia="Segoe UI Semibold" w:cs="Segoe UI Semibold"/>
                <w:sz w:val="16"/>
                <w:szCs w:val="18"/>
                <w:bdr w:val="nil"/>
                <w:lang w:val="es-ES_tradnl"/>
              </w:rPr>
              <w:br/>
              <w:t>5 = Maestría en Administración Pública (MPA)</w:t>
            </w:r>
            <w:r w:rsidRPr="00A13F89">
              <w:rPr>
                <w:rFonts w:ascii="Segoe UI Semibold" w:hAnsi="Segoe UI Semibold" w:eastAsia="Segoe UI Semibold" w:cs="Segoe UI Semibold"/>
                <w:sz w:val="16"/>
                <w:szCs w:val="18"/>
                <w:bdr w:val="nil"/>
                <w:lang w:val="es-ES_tradnl"/>
              </w:rPr>
              <w:br/>
              <w:t>6 = Maestría en Trabajo Social (MSW)</w:t>
            </w:r>
            <w:r w:rsidRPr="00A13F89">
              <w:rPr>
                <w:rFonts w:ascii="Segoe UI Semibold" w:hAnsi="Segoe UI Semibold" w:eastAsia="Segoe UI Semibold" w:cs="Segoe UI Semibold"/>
                <w:sz w:val="16"/>
                <w:szCs w:val="18"/>
                <w:bdr w:val="nil"/>
                <w:lang w:val="es-ES_tradnl"/>
              </w:rPr>
              <w:br/>
              <w:t>7 = Maestría en Bellas Artes (MFA)</w:t>
            </w:r>
            <w:r w:rsidRPr="00A13F89">
              <w:rPr>
                <w:rFonts w:ascii="Segoe UI Semibold" w:hAnsi="Segoe UI Semibold" w:eastAsia="Segoe UI Semibold" w:cs="Segoe UI Semibold"/>
                <w:sz w:val="16"/>
                <w:szCs w:val="18"/>
                <w:bdr w:val="nil"/>
                <w:lang w:val="es-ES_tradnl"/>
              </w:rPr>
              <w:br/>
              <w:t>8 = Maestría en Salud Pública (MPH)</w:t>
            </w:r>
            <w:r w:rsidRPr="00A13F89">
              <w:rPr>
                <w:rFonts w:ascii="Segoe UI Semibold" w:hAnsi="Segoe UI Semibold" w:eastAsia="Segoe UI Semibold" w:cs="Segoe UI Semibold"/>
                <w:sz w:val="16"/>
                <w:szCs w:val="18"/>
                <w:bdr w:val="nil"/>
                <w:lang w:val="es-ES_tradnl"/>
              </w:rPr>
              <w:br/>
              <w:t>9 = Maestría en Divinidad (M.Div)</w:t>
            </w:r>
            <w:r w:rsidRPr="00A13F89">
              <w:rPr>
                <w:rFonts w:ascii="Segoe UI Semibold" w:hAnsi="Segoe UI Semibold" w:eastAsia="Segoe UI Semibold" w:cs="Segoe UI Semibold"/>
                <w:sz w:val="16"/>
                <w:szCs w:val="18"/>
                <w:bdr w:val="nil"/>
                <w:lang w:val="es-ES_tradnl"/>
              </w:rPr>
              <w:br/>
              <w:t>10 = Otro título de maestría no mencionado</w:t>
            </w:r>
          </w:p>
          <w:p w:rsidRPr="00A13F89" w:rsidR="00A13F89" w:rsidP="00A13F89" w:rsidRDefault="00A13F89" w14:paraId="5F2B7F05"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11 = Doctorado en Filosofía (PhD)</w:t>
            </w:r>
            <w:r w:rsidRPr="00A13F89">
              <w:rPr>
                <w:rFonts w:ascii="Segoe UI Semibold" w:hAnsi="Segoe UI Semibold" w:eastAsia="Segoe UI Semibold" w:cs="Segoe UI Semibold"/>
                <w:sz w:val="16"/>
                <w:szCs w:val="18"/>
                <w:bdr w:val="nil"/>
                <w:lang w:val="es-ES_tradnl"/>
              </w:rPr>
              <w:br/>
              <w:t>12 = Doctorado en Educación (EdD)</w:t>
            </w:r>
            <w:r w:rsidRPr="00A13F89">
              <w:rPr>
                <w:rFonts w:ascii="Segoe UI Semibold" w:hAnsi="Segoe UI Semibold" w:eastAsia="Segoe UI Semibold" w:cs="Segoe UI Semibold"/>
                <w:sz w:val="16"/>
                <w:szCs w:val="18"/>
                <w:bdr w:val="nil"/>
                <w:lang w:val="es-ES_tradnl"/>
              </w:rPr>
              <w:br/>
              <w:t>13 = Doctorado en Ciencias o Ingeniería</w:t>
            </w:r>
            <w:r w:rsidRPr="00A13F89">
              <w:rPr>
                <w:rFonts w:ascii="Segoe UI Semibold" w:hAnsi="Segoe UI Semibold" w:eastAsia="Segoe UI Semibold" w:cs="Segoe UI Semibold"/>
                <w:sz w:val="16"/>
                <w:szCs w:val="18"/>
                <w:bdr w:val="nil"/>
                <w:lang w:val="es-ES_tradnl"/>
              </w:rPr>
              <w:br/>
              <w:t>14 = Doctorado en Psicología (PsyD)</w:t>
            </w:r>
            <w:r w:rsidRPr="00A13F89">
              <w:rPr>
                <w:rFonts w:ascii="Segoe UI Semibold" w:hAnsi="Segoe UI Semibold" w:eastAsia="Segoe UI Semibold" w:cs="Segoe UI Semibold"/>
                <w:sz w:val="16"/>
                <w:szCs w:val="18"/>
                <w:bdr w:val="nil"/>
                <w:lang w:val="es-ES_tradnl"/>
              </w:rPr>
              <w:br/>
              <w:t>15 = Doctorado en Administración Pública o de Empresas (DBA, DPA)</w:t>
            </w:r>
            <w:r w:rsidRPr="00A13F89">
              <w:rPr>
                <w:rFonts w:ascii="Segoe UI Semibold" w:hAnsi="Segoe UI Semibold" w:eastAsia="Segoe UI Semibold" w:cs="Segoe UI Semibold"/>
                <w:sz w:val="16"/>
                <w:szCs w:val="18"/>
                <w:bdr w:val="nil"/>
                <w:lang w:val="es-ES_tradnl"/>
              </w:rPr>
              <w:br/>
              <w:t>16 = Doctorado en Bellas Artes (DFA)</w:t>
            </w:r>
            <w:r w:rsidRPr="00A13F89">
              <w:rPr>
                <w:rFonts w:ascii="Segoe UI Semibold" w:hAnsi="Segoe UI Semibold" w:eastAsia="Segoe UI Semibold" w:cs="Segoe UI Semibold"/>
                <w:sz w:val="16"/>
                <w:szCs w:val="18"/>
                <w:bdr w:val="nil"/>
                <w:lang w:val="es-ES_tradnl"/>
              </w:rPr>
              <w:br/>
              <w:t>17 = Doctorado en Teología (ThD)</w:t>
            </w:r>
            <w:r w:rsidRPr="00A13F89">
              <w:rPr>
                <w:rFonts w:ascii="Segoe UI Semibold" w:hAnsi="Segoe UI Semibold" w:eastAsia="Segoe UI Semibold" w:cs="Segoe UI Semibold"/>
                <w:sz w:val="16"/>
                <w:szCs w:val="18"/>
                <w:bdr w:val="nil"/>
                <w:lang w:val="es-ES_tradnl"/>
              </w:rPr>
              <w:br/>
              <w:t>18 = Derecho (JD, LLB)</w:t>
            </w:r>
            <w:r w:rsidRPr="00A13F89">
              <w:rPr>
                <w:rFonts w:ascii="Segoe UI Semibold" w:hAnsi="Segoe UI Semibold" w:eastAsia="Segoe UI Semibold" w:cs="Segoe UI Semibold"/>
                <w:sz w:val="16"/>
                <w:szCs w:val="18"/>
                <w:bdr w:val="nil"/>
                <w:lang w:val="es-ES_tradnl"/>
              </w:rPr>
              <w:br/>
              <w:t>19 = Medicina o Medicina Osteopática (MD, DO)</w:t>
            </w:r>
            <w:r w:rsidRPr="00A13F89">
              <w:rPr>
                <w:rFonts w:ascii="Segoe UI Semibold" w:hAnsi="Segoe UI Semibold" w:eastAsia="Segoe UI Semibold" w:cs="Segoe UI Semibold"/>
                <w:sz w:val="16"/>
                <w:szCs w:val="18"/>
                <w:bdr w:val="nil"/>
                <w:lang w:val="es-ES_tradnl"/>
              </w:rPr>
              <w:br/>
              <w:t>20 = Odontología (DDS, DMD)</w:t>
            </w:r>
            <w:r w:rsidRPr="00A13F89">
              <w:rPr>
                <w:rFonts w:ascii="Segoe UI Semibold" w:hAnsi="Segoe UI Semibold" w:eastAsia="Segoe UI Semibold" w:cs="Segoe UI Semibold"/>
                <w:sz w:val="16"/>
                <w:szCs w:val="18"/>
                <w:bdr w:val="nil"/>
                <w:lang w:val="es-ES_tradnl"/>
              </w:rPr>
              <w:br/>
              <w:t>21 = Quiropráctica (DC, DCM)</w:t>
            </w:r>
            <w:r w:rsidRPr="00A13F89">
              <w:rPr>
                <w:rFonts w:ascii="Segoe UI Semibold" w:hAnsi="Segoe UI Semibold" w:eastAsia="Segoe UI Semibold" w:cs="Segoe UI Semibold"/>
                <w:sz w:val="16"/>
                <w:szCs w:val="18"/>
                <w:bdr w:val="nil"/>
                <w:lang w:val="es-ES_tradnl"/>
              </w:rPr>
              <w:br/>
              <w:t>22 = Farmacia (PharmD)</w:t>
            </w:r>
            <w:r w:rsidRPr="00A13F89">
              <w:rPr>
                <w:rFonts w:ascii="Segoe UI Semibold" w:hAnsi="Segoe UI Semibold" w:eastAsia="Segoe UI Semibold" w:cs="Segoe UI Semibold"/>
                <w:sz w:val="16"/>
                <w:szCs w:val="18"/>
                <w:bdr w:val="nil"/>
                <w:lang w:val="es-ES_tradnl"/>
              </w:rPr>
              <w:br/>
              <w:t>23 = Optometría (OD)</w:t>
            </w:r>
            <w:r w:rsidRPr="00A13F89">
              <w:rPr>
                <w:rFonts w:ascii="Segoe UI Semibold" w:hAnsi="Segoe UI Semibold" w:eastAsia="Segoe UI Semibold" w:cs="Segoe UI Semibold"/>
                <w:sz w:val="16"/>
                <w:szCs w:val="18"/>
                <w:bdr w:val="nil"/>
                <w:lang w:val="es-ES_tradnl"/>
              </w:rPr>
              <w:br/>
              <w:t>24 = Podología (DPM, DP, PodD)</w:t>
            </w:r>
            <w:r w:rsidRPr="00A13F89">
              <w:rPr>
                <w:rFonts w:ascii="Segoe UI Semibold" w:hAnsi="Segoe UI Semibold" w:eastAsia="Segoe UI Semibold" w:cs="Segoe UI Semibold"/>
                <w:sz w:val="16"/>
                <w:szCs w:val="18"/>
                <w:bdr w:val="nil"/>
                <w:lang w:val="es-ES_tradnl"/>
              </w:rPr>
              <w:br/>
              <w:t>25 = Medicina Veterinaria (DVM)</w:t>
            </w:r>
            <w:r w:rsidRPr="00A13F89">
              <w:rPr>
                <w:rFonts w:ascii="Segoe UI Semibold" w:hAnsi="Segoe UI Semibold" w:eastAsia="Segoe UI Semibold" w:cs="Segoe UI Semibold"/>
                <w:sz w:val="16"/>
                <w:szCs w:val="18"/>
                <w:bdr w:val="nil"/>
                <w:lang w:val="es-ES_tradnl"/>
              </w:rPr>
              <w:br/>
              <w:t>26 = Otro título de doctorado no mencionado</w:t>
            </w:r>
          </w:p>
        </w:tc>
        <w:tc>
          <w:tcPr>
            <w:tcW w:w="5184" w:type="dxa"/>
            <w:shd w:val="clear" w:color="auto" w:fill="auto"/>
            <w:vAlign w:val="center"/>
            <w:hideMark/>
          </w:tcPr>
          <w:p w:rsidRPr="00A13F89" w:rsidR="00A13F89" w:rsidP="00A13F89" w:rsidRDefault="00A13F89" w14:paraId="22B4D48F"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SOLO PARA ESTUDIANTES DE POSGRADO. ¿En qué tipo de programa de posgrado estaba inscrito el estudiante el 30 de junio de 2020? Si el estudiante ya no estaba inscrito el 30 de junio de 2020, indique el tipo de programa de posgrado del último semestre en que estuvo inscrito entre el 1 de julio de 2019 y el 30 de junio de 2020.</w:t>
            </w:r>
            <w:r w:rsidRPr="00A13F89">
              <w:rPr>
                <w:rFonts w:ascii="Segoe UI Semibold" w:hAnsi="Segoe UI Semibold" w:eastAsia="Segoe UI Semibold" w:cs="Segoe UI Semibold"/>
                <w:color w:val="000000"/>
                <w:sz w:val="16"/>
                <w:szCs w:val="18"/>
                <w:bdr w:val="nil"/>
                <w:lang w:val="es-ES_tradnl"/>
              </w:rPr>
              <w:br/>
              <w:t>Este punto solo aplica a estudiantes de posgrado; para el resto de los estudiantes, deje el punto vacío.</w:t>
            </w:r>
          </w:p>
        </w:tc>
      </w:tr>
      <w:tr w:rsidRPr="00A13F89" w:rsidR="00A13F89" w:rsidTr="00A13F89" w14:paraId="556A4F6A" w14:textId="77777777">
        <w:trPr>
          <w:cantSplit/>
          <w:trHeight w:val="3435"/>
        </w:trPr>
        <w:tc>
          <w:tcPr>
            <w:tcW w:w="864" w:type="dxa"/>
            <w:shd w:val="clear" w:color="auto" w:fill="auto"/>
            <w:noWrap/>
            <w:vAlign w:val="center"/>
            <w:hideMark/>
          </w:tcPr>
          <w:p w:rsidRPr="00A13F89" w:rsidR="00A13F89" w:rsidP="00A13F89" w:rsidRDefault="00A13F89" w14:paraId="781AA7E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28</w:t>
            </w:r>
          </w:p>
        </w:tc>
        <w:tc>
          <w:tcPr>
            <w:tcW w:w="1296" w:type="dxa"/>
            <w:shd w:val="clear" w:color="auto" w:fill="auto"/>
            <w:noWrap/>
            <w:vAlign w:val="center"/>
            <w:hideMark/>
          </w:tcPr>
          <w:p w:rsidRPr="00A13F89" w:rsidR="00A13F89" w:rsidP="00A13F89" w:rsidRDefault="00A13F89" w14:paraId="31A81B9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CLASSLVL</w:t>
            </w:r>
          </w:p>
        </w:tc>
        <w:tc>
          <w:tcPr>
            <w:tcW w:w="2880" w:type="dxa"/>
            <w:shd w:val="clear" w:color="auto" w:fill="auto"/>
            <w:vAlign w:val="center"/>
            <w:hideMark/>
          </w:tcPr>
          <w:p w:rsidRPr="00A13F89" w:rsidR="00A13F89" w:rsidP="00A13F89" w:rsidRDefault="00A13F89" w14:paraId="19364AA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Nivel de instrucción </w:t>
            </w:r>
          </w:p>
        </w:tc>
        <w:tc>
          <w:tcPr>
            <w:tcW w:w="1008" w:type="dxa"/>
            <w:shd w:val="clear" w:color="auto" w:fill="auto"/>
            <w:vAlign w:val="center"/>
            <w:hideMark/>
          </w:tcPr>
          <w:p w:rsidRPr="00A13F89" w:rsidR="00A13F89" w:rsidP="00A13F89" w:rsidRDefault="00A13F89" w14:paraId="52DA3B8F"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192BCFD1"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Estudiante de grado de 1.er año</w:t>
            </w:r>
          </w:p>
          <w:p w:rsidRPr="00A13F89" w:rsidR="00A13F89" w:rsidP="00A13F89" w:rsidRDefault="00A13F89" w14:paraId="40D049D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2 = Estudiante de grado de 2.º año</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11AE5AF6"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3 = Estudiante de grado de 3.er año</w:t>
            </w:r>
          </w:p>
          <w:p w:rsidRPr="00A13F89" w:rsidR="00A13F89" w:rsidP="00A13F89" w:rsidRDefault="00A13F89" w14:paraId="68E4414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4 = Estudiante de grado de 4.º año</w:t>
            </w:r>
          </w:p>
          <w:p w:rsidRPr="00A13F89" w:rsidR="00A13F89" w:rsidP="00A13F89" w:rsidRDefault="00A13F89" w14:paraId="17A8CCD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5 = Estudiante de grado de 5.º año o años superiores</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41C7D0C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6 = Estudiante de grado (sin clasificar)</w:t>
            </w:r>
          </w:p>
          <w:p w:rsidRPr="00A13F89" w:rsidR="00A13F89" w:rsidP="00A13F89" w:rsidRDefault="00A13F89" w14:paraId="29A0B590"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7 = Estudiante con bachillerato o título avanzado que realiza cursos de pregrado</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15621E4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8 = Estudiante de posgrado de 1.er año</w:t>
            </w:r>
          </w:p>
          <w:p w:rsidRPr="00A13F89" w:rsidR="00A13F89" w:rsidP="00A13F89" w:rsidRDefault="00A13F89" w14:paraId="7030F9EF"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9 = Estudiante de posgrado de años superiores</w:t>
            </w:r>
          </w:p>
          <w:p w:rsidRPr="00A13F89" w:rsidR="00A13F89" w:rsidP="00A13F89" w:rsidRDefault="00A13F89" w14:paraId="21F14C19"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10 = Estudiante de posgrado (sin clasificar)</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410121BD"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Se desconoce</w:t>
            </w:r>
          </w:p>
        </w:tc>
        <w:tc>
          <w:tcPr>
            <w:tcW w:w="5184" w:type="dxa"/>
            <w:shd w:val="clear" w:color="auto" w:fill="auto"/>
            <w:vAlign w:val="center"/>
            <w:hideMark/>
          </w:tcPr>
          <w:p w:rsidRPr="00A13F89" w:rsidR="00A13F89" w:rsidP="00A13F89" w:rsidRDefault="00A13F89" w14:paraId="6378348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nivel de instrucción del estudiante al 30 de junio de 2020. Si el estudiante ya no se encontraba inscrito el 30 de junio de 2020, indique el nivel de instrucción que tenía en el último semestre en el que estuvo inscrito entre el 1 de julio de 2019 y el 30 de junio de 2020.</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1583722A" w14:textId="77777777">
            <w:pPr>
              <w:rPr>
                <w:rFonts w:ascii="Segoe UI Semibold" w:hAnsi="Segoe UI Semibold"/>
                <w:color w:val="000000"/>
                <w:sz w:val="16"/>
                <w:szCs w:val="18"/>
                <w:lang w:val="es-ES_tradnl"/>
              </w:rPr>
            </w:pPr>
          </w:p>
          <w:p w:rsidRPr="00A13F89" w:rsidR="00A13F89" w:rsidP="00A13F89" w:rsidRDefault="00A13F89" w14:paraId="6EBF704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se usó el nivel de instrucción para determinar la elegibilidad para recibir ayuda económica, indique ese nivel en este punto. De lo contrario, indique el nivel de instrucción que defina la institución.</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t xml:space="preserve"> Normalmente, las instituciones definen el nivel de instrucción según la cantidad de créditos obtenidos. </w:t>
            </w:r>
          </w:p>
          <w:p w:rsidRPr="00A13F89" w:rsidR="00A13F89" w:rsidP="00A13F89" w:rsidRDefault="00A13F89" w14:paraId="414418E8" w14:textId="77777777">
            <w:pPr>
              <w:rPr>
                <w:rFonts w:ascii="Segoe UI Semibold" w:hAnsi="Segoe UI Semibold"/>
                <w:color w:val="000000"/>
                <w:sz w:val="16"/>
                <w:szCs w:val="18"/>
                <w:lang w:val="es-ES_tradnl"/>
              </w:rPr>
            </w:pPr>
          </w:p>
          <w:p w:rsidRPr="00A13F89" w:rsidR="00A13F89" w:rsidP="00A13F89" w:rsidRDefault="00A13F89" w14:paraId="6C7C5B8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siguiente es un ejemplo de clasificación usado con frecuencia:</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79CFAB9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 Entre 0 y 29 horas de crédito para estudiantes de grado de primer año </w:t>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2EF7D67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 Entre 30 y 59 horas de crédito para estudiantes de grado de segundo año </w:t>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74EC709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 Entre 60 y 89 horas de crédito para estudiantes de grado de tercer año </w:t>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2DA95D3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90 horas o más de crédito para estudiantes de grado de cuarto año</w:t>
            </w:r>
          </w:p>
        </w:tc>
      </w:tr>
      <w:tr w:rsidRPr="00A13F89" w:rsidR="00A13F89" w:rsidTr="00A13F89" w14:paraId="59616F22" w14:textId="77777777">
        <w:trPr>
          <w:cantSplit/>
          <w:trHeight w:val="432"/>
        </w:trPr>
        <w:tc>
          <w:tcPr>
            <w:tcW w:w="864" w:type="dxa"/>
            <w:shd w:val="clear" w:color="auto" w:fill="auto"/>
            <w:noWrap/>
            <w:vAlign w:val="center"/>
            <w:hideMark/>
          </w:tcPr>
          <w:p w:rsidRPr="00A13F89" w:rsidR="00A13F89" w:rsidP="00A13F89" w:rsidRDefault="00A13F89" w14:paraId="6A756B1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29</w:t>
            </w:r>
          </w:p>
        </w:tc>
        <w:tc>
          <w:tcPr>
            <w:tcW w:w="1296" w:type="dxa"/>
            <w:shd w:val="clear" w:color="auto" w:fill="auto"/>
            <w:noWrap/>
            <w:vAlign w:val="center"/>
            <w:hideMark/>
          </w:tcPr>
          <w:p w:rsidRPr="00A13F89" w:rsidR="00A13F89" w:rsidP="00A13F89" w:rsidRDefault="00A13F89" w14:paraId="3599A26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DEGDATEM</w:t>
            </w:r>
          </w:p>
        </w:tc>
        <w:tc>
          <w:tcPr>
            <w:tcW w:w="2880" w:type="dxa"/>
            <w:shd w:val="clear" w:color="auto" w:fill="auto"/>
            <w:vAlign w:val="center"/>
            <w:hideMark/>
          </w:tcPr>
          <w:p w:rsidRPr="00A13F89" w:rsidR="00A13F89" w:rsidP="00A13F89" w:rsidRDefault="00A13F89" w14:paraId="61F71AF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de finalización del programa de grado (mes)</w:t>
            </w:r>
          </w:p>
        </w:tc>
        <w:tc>
          <w:tcPr>
            <w:tcW w:w="1008" w:type="dxa"/>
            <w:shd w:val="clear" w:color="auto" w:fill="auto"/>
            <w:vAlign w:val="center"/>
            <w:hideMark/>
          </w:tcPr>
          <w:p w:rsidRPr="00A13F89" w:rsidR="00A13F89" w:rsidP="00A13F89" w:rsidRDefault="00A13F89" w14:paraId="5FD314C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FD1115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1 - 12</w:t>
            </w:r>
          </w:p>
        </w:tc>
        <w:tc>
          <w:tcPr>
            <w:tcW w:w="5184" w:type="dxa"/>
            <w:vMerge w:val="restart"/>
            <w:shd w:val="clear" w:color="auto" w:fill="auto"/>
            <w:vAlign w:val="center"/>
            <w:hideMark/>
          </w:tcPr>
          <w:p w:rsidRPr="00A13F89" w:rsidR="00A13F89" w:rsidP="00A13F89" w:rsidRDefault="00A13F89" w14:paraId="529280BB"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finalizó el programa de grado, ingrese la fecha en que obtuvo el título.</w:t>
            </w:r>
          </w:p>
        </w:tc>
      </w:tr>
      <w:tr w:rsidRPr="00A13F89" w:rsidR="00A13F89" w:rsidTr="00A13F89" w14:paraId="7008A76C" w14:textId="77777777">
        <w:trPr>
          <w:cantSplit/>
          <w:trHeight w:val="330"/>
        </w:trPr>
        <w:tc>
          <w:tcPr>
            <w:tcW w:w="864" w:type="dxa"/>
            <w:shd w:val="clear" w:color="auto" w:fill="auto"/>
            <w:noWrap/>
            <w:vAlign w:val="center"/>
            <w:hideMark/>
          </w:tcPr>
          <w:p w:rsidRPr="00A13F89" w:rsidR="00A13F89" w:rsidP="00A13F89" w:rsidRDefault="00A13F89" w14:paraId="09F1461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30</w:t>
            </w:r>
          </w:p>
        </w:tc>
        <w:tc>
          <w:tcPr>
            <w:tcW w:w="1296" w:type="dxa"/>
            <w:shd w:val="clear" w:color="auto" w:fill="auto"/>
            <w:noWrap/>
            <w:vAlign w:val="center"/>
            <w:hideMark/>
          </w:tcPr>
          <w:p w:rsidRPr="00A13F89" w:rsidR="00A13F89" w:rsidP="00A13F89" w:rsidRDefault="00A13F89" w14:paraId="081AB8E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DEGDATED</w:t>
            </w:r>
          </w:p>
        </w:tc>
        <w:tc>
          <w:tcPr>
            <w:tcW w:w="2880" w:type="dxa"/>
            <w:shd w:val="clear" w:color="auto" w:fill="auto"/>
            <w:vAlign w:val="center"/>
            <w:hideMark/>
          </w:tcPr>
          <w:p w:rsidRPr="00A13F89" w:rsidR="00A13F89" w:rsidP="00A13F89" w:rsidRDefault="00A13F89" w14:paraId="0435040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de finalización del programa de grado (día)</w:t>
            </w:r>
          </w:p>
        </w:tc>
        <w:tc>
          <w:tcPr>
            <w:tcW w:w="1008" w:type="dxa"/>
            <w:shd w:val="clear" w:color="auto" w:fill="auto"/>
            <w:vAlign w:val="center"/>
            <w:hideMark/>
          </w:tcPr>
          <w:p w:rsidRPr="00A13F89" w:rsidR="00A13F89" w:rsidP="00A13F89" w:rsidRDefault="00A13F89" w14:paraId="00E89FFF"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74E9B20"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1 - 31</w:t>
            </w:r>
          </w:p>
        </w:tc>
        <w:tc>
          <w:tcPr>
            <w:tcW w:w="5184" w:type="dxa"/>
            <w:vMerge/>
            <w:vAlign w:val="center"/>
            <w:hideMark/>
          </w:tcPr>
          <w:p w:rsidRPr="00A13F89" w:rsidR="00A13F89" w:rsidP="00A13F89" w:rsidRDefault="00A13F89" w14:paraId="1DA22240" w14:textId="77777777">
            <w:pPr>
              <w:rPr>
                <w:rFonts w:ascii="Segoe UI Semibold" w:hAnsi="Segoe UI Semibold"/>
                <w:color w:val="000000"/>
                <w:sz w:val="16"/>
                <w:szCs w:val="18"/>
                <w:lang w:val="es-ES_tradnl"/>
              </w:rPr>
            </w:pPr>
          </w:p>
        </w:tc>
      </w:tr>
      <w:tr w:rsidRPr="00A13F89" w:rsidR="00A13F89" w:rsidTr="00A13F89" w14:paraId="7B7BEDB4" w14:textId="77777777">
        <w:trPr>
          <w:cantSplit/>
          <w:trHeight w:val="330"/>
        </w:trPr>
        <w:tc>
          <w:tcPr>
            <w:tcW w:w="864" w:type="dxa"/>
            <w:shd w:val="clear" w:color="auto" w:fill="auto"/>
            <w:noWrap/>
            <w:vAlign w:val="center"/>
            <w:hideMark/>
          </w:tcPr>
          <w:p w:rsidRPr="00A13F89" w:rsidR="00A13F89" w:rsidP="00A13F89" w:rsidRDefault="00A13F89" w14:paraId="170BC097"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31</w:t>
            </w:r>
          </w:p>
        </w:tc>
        <w:tc>
          <w:tcPr>
            <w:tcW w:w="1296" w:type="dxa"/>
            <w:shd w:val="clear" w:color="auto" w:fill="auto"/>
            <w:noWrap/>
            <w:vAlign w:val="center"/>
            <w:hideMark/>
          </w:tcPr>
          <w:p w:rsidRPr="00A13F89" w:rsidR="00A13F89" w:rsidP="00A13F89" w:rsidRDefault="00A13F89" w14:paraId="38E8192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DEGDATEY</w:t>
            </w:r>
          </w:p>
        </w:tc>
        <w:tc>
          <w:tcPr>
            <w:tcW w:w="2880" w:type="dxa"/>
            <w:shd w:val="clear" w:color="auto" w:fill="auto"/>
            <w:vAlign w:val="center"/>
            <w:hideMark/>
          </w:tcPr>
          <w:p w:rsidRPr="00A13F89" w:rsidR="00A13F89" w:rsidP="00A13F89" w:rsidRDefault="00A13F89" w14:paraId="3B18CA46"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Fecha de finalización del programa de grado (año)</w:t>
            </w:r>
          </w:p>
        </w:tc>
        <w:tc>
          <w:tcPr>
            <w:tcW w:w="1008" w:type="dxa"/>
            <w:shd w:val="clear" w:color="auto" w:fill="auto"/>
            <w:vAlign w:val="center"/>
            <w:hideMark/>
          </w:tcPr>
          <w:p w:rsidRPr="00A13F89" w:rsidR="00A13F89" w:rsidP="00A13F89" w:rsidRDefault="00A13F89" w14:paraId="4114BD9D"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3BB163D"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1940 - 2004</w:t>
            </w:r>
          </w:p>
        </w:tc>
        <w:tc>
          <w:tcPr>
            <w:tcW w:w="5184" w:type="dxa"/>
            <w:vMerge/>
            <w:vAlign w:val="center"/>
            <w:hideMark/>
          </w:tcPr>
          <w:p w:rsidRPr="00A13F89" w:rsidR="00A13F89" w:rsidP="00A13F89" w:rsidRDefault="00A13F89" w14:paraId="4B50F2B5" w14:textId="77777777">
            <w:pPr>
              <w:rPr>
                <w:rFonts w:ascii="Segoe UI Semibold" w:hAnsi="Segoe UI Semibold"/>
                <w:color w:val="000000"/>
                <w:sz w:val="16"/>
                <w:szCs w:val="18"/>
                <w:lang w:val="es-ES_tradnl"/>
              </w:rPr>
            </w:pPr>
          </w:p>
        </w:tc>
      </w:tr>
      <w:tr w:rsidRPr="00A13F89" w:rsidR="00A13F89" w:rsidTr="00A13F89" w14:paraId="18D56B6C" w14:textId="77777777">
        <w:trPr>
          <w:cantSplit/>
          <w:trHeight w:val="330"/>
        </w:trPr>
        <w:tc>
          <w:tcPr>
            <w:tcW w:w="864" w:type="dxa"/>
            <w:shd w:val="clear" w:color="auto" w:fill="auto"/>
            <w:noWrap/>
            <w:vAlign w:val="center"/>
            <w:hideMark/>
          </w:tcPr>
          <w:p w:rsidRPr="00A13F89" w:rsidR="00A13F89" w:rsidP="00A13F89" w:rsidRDefault="00A13F89" w14:paraId="5C5B1E6E"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32</w:t>
            </w:r>
          </w:p>
        </w:tc>
        <w:tc>
          <w:tcPr>
            <w:tcW w:w="1296" w:type="dxa"/>
            <w:shd w:val="clear" w:color="auto" w:fill="auto"/>
            <w:noWrap/>
            <w:vAlign w:val="center"/>
            <w:hideMark/>
          </w:tcPr>
          <w:p w:rsidRPr="00A13F89" w:rsidR="00A13F89" w:rsidP="00A13F89" w:rsidRDefault="00A13F89" w14:paraId="2EAB4E8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EXPECT</w:t>
            </w:r>
          </w:p>
        </w:tc>
        <w:tc>
          <w:tcPr>
            <w:tcW w:w="2880" w:type="dxa"/>
            <w:shd w:val="clear" w:color="auto" w:fill="auto"/>
            <w:vAlign w:val="center"/>
            <w:hideMark/>
          </w:tcPr>
          <w:p w:rsidRPr="00A13F89" w:rsidR="00A13F89" w:rsidP="00A13F89" w:rsidRDefault="00A13F89" w14:paraId="7CF098C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¿Se espera que cumpla con los requisitos para obtener el título antes del 30 de junio de 2020?</w:t>
            </w:r>
          </w:p>
        </w:tc>
        <w:tc>
          <w:tcPr>
            <w:tcW w:w="1008" w:type="dxa"/>
            <w:shd w:val="clear" w:color="auto" w:fill="auto"/>
            <w:vAlign w:val="center"/>
            <w:hideMark/>
          </w:tcPr>
          <w:p w:rsidRPr="00A13F89" w:rsidR="00A13F89" w:rsidP="00A13F89" w:rsidRDefault="00A13F89" w14:paraId="3523427F"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4BAE15F"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vAlign w:val="center"/>
            <w:hideMark/>
          </w:tcPr>
          <w:p w:rsidRPr="00A13F89" w:rsidR="00A13F89" w:rsidP="00A13F89" w:rsidRDefault="00A13F89" w14:paraId="3064CE2F"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¿Se espera que el estudiante cumpla con los requisitos del programa de grado actual para el 30 de junio de 2020 o antes? La cumplimentación de los requisitos implica que se hayan cursado y aprobado todas las asignaturas obligatorias y se hayan obtenido los créditos o las horas reloj suficientes. Es posible que algunos estudiantes aún no hayan recibido el título o certificado de la institución, pero hayan cumplido con los requisitos.</w:t>
            </w:r>
          </w:p>
          <w:p w:rsidRPr="00A13F89" w:rsidR="00A13F89" w:rsidP="00A13F89" w:rsidRDefault="00A13F89" w14:paraId="26469E4B" w14:textId="77777777">
            <w:pPr>
              <w:rPr>
                <w:rFonts w:ascii="Segoe UI Semibold" w:hAnsi="Segoe UI Semibold"/>
                <w:color w:val="000000"/>
                <w:sz w:val="16"/>
                <w:szCs w:val="18"/>
                <w:lang w:val="es-ES_tradnl"/>
              </w:rPr>
            </w:pPr>
          </w:p>
          <w:p w:rsidRPr="00A13F89" w:rsidR="00A13F89" w:rsidP="00A13F89" w:rsidRDefault="00A13F89" w14:paraId="7E33661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Deje este punto vacío si aplica alguna de las siguientes situaciones:</w:t>
            </w:r>
          </w:p>
          <w:p w:rsidRPr="00A13F89" w:rsidR="00A13F89" w:rsidP="00A13F89" w:rsidRDefault="00A13F89" w14:paraId="14E00E5F"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Esta solicitud se completa después del 30 de junio de 2020.</w:t>
            </w:r>
          </w:p>
          <w:p w:rsidRPr="00A13F89" w:rsidR="00A13F89" w:rsidP="00A13F89" w:rsidRDefault="00A13F89" w14:paraId="729404C9"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El estudiante ha obtenido el título (los títulos obtenidos se registran por separado en esta sección).</w:t>
            </w:r>
          </w:p>
          <w:p w:rsidRPr="00A13F89" w:rsidR="00A13F89" w:rsidP="00A13F89" w:rsidRDefault="00A13F89" w14:paraId="33888EA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El estudiante ya no se encuentra inscrito en la institución.</w:t>
            </w:r>
          </w:p>
        </w:tc>
      </w:tr>
      <w:tr w:rsidRPr="00A13F89" w:rsidR="00A13F89" w:rsidTr="00A13F89" w14:paraId="5F3B7557" w14:textId="77777777">
        <w:trPr>
          <w:cantSplit/>
          <w:trHeight w:val="1296"/>
        </w:trPr>
        <w:tc>
          <w:tcPr>
            <w:tcW w:w="864" w:type="dxa"/>
            <w:shd w:val="clear" w:color="auto" w:fill="auto"/>
            <w:noWrap/>
            <w:vAlign w:val="center"/>
            <w:hideMark/>
          </w:tcPr>
          <w:p w:rsidRPr="00A13F89" w:rsidR="00A13F89" w:rsidP="00A13F89" w:rsidRDefault="00A13F89" w14:paraId="4E86BE0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33</w:t>
            </w:r>
          </w:p>
        </w:tc>
        <w:tc>
          <w:tcPr>
            <w:tcW w:w="1296" w:type="dxa"/>
            <w:shd w:val="clear" w:color="auto" w:fill="auto"/>
            <w:noWrap/>
            <w:vAlign w:val="center"/>
            <w:hideMark/>
          </w:tcPr>
          <w:p w:rsidRPr="00A13F89" w:rsidR="00A13F89" w:rsidP="00A13F89" w:rsidRDefault="00A13F89" w14:paraId="22355B2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CUMGPA</w:t>
            </w:r>
          </w:p>
        </w:tc>
        <w:tc>
          <w:tcPr>
            <w:tcW w:w="2880" w:type="dxa"/>
            <w:shd w:val="clear" w:color="auto" w:fill="auto"/>
            <w:vAlign w:val="center"/>
            <w:hideMark/>
          </w:tcPr>
          <w:p w:rsidRPr="00A13F89" w:rsidR="00A13F89" w:rsidP="00A13F89" w:rsidRDefault="00A13F89" w14:paraId="73F5BE2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Promedio general acumulado (no ponderado) </w:t>
            </w:r>
          </w:p>
        </w:tc>
        <w:tc>
          <w:tcPr>
            <w:tcW w:w="1008" w:type="dxa"/>
            <w:shd w:val="clear" w:color="auto" w:fill="auto"/>
            <w:vAlign w:val="center"/>
            <w:hideMark/>
          </w:tcPr>
          <w:p w:rsidRPr="00A13F89" w:rsidR="00A13F89" w:rsidP="00A13F89" w:rsidRDefault="00A13F89" w14:paraId="358BDA3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13F7547"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N.NN o NNN.N</w:t>
            </w:r>
          </w:p>
        </w:tc>
        <w:tc>
          <w:tcPr>
            <w:tcW w:w="5184" w:type="dxa"/>
            <w:shd w:val="clear" w:color="auto" w:fill="auto"/>
            <w:vAlign w:val="center"/>
            <w:hideMark/>
          </w:tcPr>
          <w:p w:rsidRPr="00A13F89" w:rsidR="00A13F89" w:rsidP="00A13F89" w:rsidRDefault="00A13F89" w14:paraId="0A8303F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Indique el promedio general acumulado del estudiante al 30 de junio de 2020. Si la institución utiliza una escala de 4 puntos, ingrese el promedio general con dos decimales (x.xx). Si la institución utiliza una escala de 100 puntos, ingrese la calificación con un solo decimal (xx.x).</w:t>
            </w:r>
          </w:p>
        </w:tc>
      </w:tr>
      <w:tr w:rsidRPr="00A13F89" w:rsidR="00A13F89" w:rsidTr="00A13F89" w14:paraId="775B53F3" w14:textId="77777777">
        <w:trPr>
          <w:cantSplit/>
          <w:trHeight w:val="288"/>
        </w:trPr>
        <w:tc>
          <w:tcPr>
            <w:tcW w:w="864" w:type="dxa"/>
            <w:shd w:val="clear" w:color="auto" w:fill="auto"/>
            <w:noWrap/>
            <w:vAlign w:val="center"/>
            <w:hideMark/>
          </w:tcPr>
          <w:p w:rsidRPr="00A13F89" w:rsidR="00A13F89" w:rsidP="00A13F89" w:rsidRDefault="00A13F89" w14:paraId="0711724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34</w:t>
            </w:r>
          </w:p>
        </w:tc>
        <w:tc>
          <w:tcPr>
            <w:tcW w:w="1296" w:type="dxa"/>
            <w:shd w:val="clear" w:color="auto" w:fill="auto"/>
            <w:noWrap/>
            <w:vAlign w:val="center"/>
            <w:hideMark/>
          </w:tcPr>
          <w:p w:rsidRPr="00A13F89" w:rsidR="00A13F89" w:rsidP="00A13F89" w:rsidRDefault="00A13F89" w14:paraId="435B032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MAJOR1</w:t>
            </w:r>
          </w:p>
        </w:tc>
        <w:tc>
          <w:tcPr>
            <w:tcW w:w="2880" w:type="dxa"/>
            <w:shd w:val="clear" w:color="auto" w:fill="auto"/>
            <w:vAlign w:val="center"/>
            <w:hideMark/>
          </w:tcPr>
          <w:p w:rsidRPr="00A13F89" w:rsidR="00A13F89" w:rsidP="00A13F89" w:rsidRDefault="00A13F89" w14:paraId="15951A2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Primera especialización </w:t>
            </w:r>
          </w:p>
        </w:tc>
        <w:tc>
          <w:tcPr>
            <w:tcW w:w="1008" w:type="dxa"/>
            <w:shd w:val="clear" w:color="auto" w:fill="auto"/>
            <w:vAlign w:val="center"/>
            <w:hideMark/>
          </w:tcPr>
          <w:p w:rsidRPr="00A13F89" w:rsidR="00A13F89" w:rsidP="00A13F89" w:rsidRDefault="00A13F89" w14:paraId="1419375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66CD109"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379C043C"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42D3799A" w14:textId="77777777">
        <w:trPr>
          <w:cantSplit/>
          <w:trHeight w:val="330"/>
        </w:trPr>
        <w:tc>
          <w:tcPr>
            <w:tcW w:w="864" w:type="dxa"/>
            <w:shd w:val="clear" w:color="auto" w:fill="auto"/>
            <w:noWrap/>
            <w:vAlign w:val="center"/>
            <w:hideMark/>
          </w:tcPr>
          <w:p w:rsidRPr="00A13F89" w:rsidR="00A13F89" w:rsidP="00A13F89" w:rsidRDefault="00A13F89" w14:paraId="05B08F8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35</w:t>
            </w:r>
          </w:p>
        </w:tc>
        <w:tc>
          <w:tcPr>
            <w:tcW w:w="1296" w:type="dxa"/>
            <w:shd w:val="clear" w:color="auto" w:fill="auto"/>
            <w:noWrap/>
            <w:vAlign w:val="center"/>
            <w:hideMark/>
          </w:tcPr>
          <w:p w:rsidRPr="00A13F89" w:rsidR="00A13F89" w:rsidP="00A13F89" w:rsidRDefault="00A13F89" w14:paraId="617F30C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MAJOR1CIP</w:t>
            </w:r>
          </w:p>
        </w:tc>
        <w:tc>
          <w:tcPr>
            <w:tcW w:w="2880" w:type="dxa"/>
            <w:shd w:val="clear" w:color="auto" w:fill="auto"/>
            <w:vAlign w:val="center"/>
            <w:hideMark/>
          </w:tcPr>
          <w:p w:rsidRPr="00A13F89" w:rsidR="00A13F89" w:rsidP="00A13F89" w:rsidRDefault="00A13F89" w14:paraId="677FB42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Código CIP de primera especialización</w:t>
            </w:r>
          </w:p>
        </w:tc>
        <w:tc>
          <w:tcPr>
            <w:tcW w:w="1008" w:type="dxa"/>
            <w:shd w:val="clear" w:color="auto" w:fill="auto"/>
            <w:vAlign w:val="center"/>
            <w:hideMark/>
          </w:tcPr>
          <w:p w:rsidRPr="00A13F89" w:rsidR="00A13F89" w:rsidP="00A13F89" w:rsidRDefault="00A13F89" w14:paraId="292F6F9F"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1BDA01BA"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NNNNNN</w:t>
            </w:r>
          </w:p>
        </w:tc>
        <w:tc>
          <w:tcPr>
            <w:tcW w:w="5184" w:type="dxa"/>
            <w:shd w:val="clear" w:color="auto" w:fill="auto"/>
            <w:vAlign w:val="center"/>
            <w:hideMark/>
          </w:tcPr>
          <w:p w:rsidRPr="00A13F89" w:rsidR="00A13F89" w:rsidP="00A13F89" w:rsidRDefault="00A13F89" w14:paraId="158103A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código CIP de la primera especialización del estudiante al 30 de junio de 2020. Si el estudiante ya no se encontraba inscrito el 30 de junio, indique la especialización que hacía durante el último semestre en el que estuvo inscrito entre el 1 de julio de 2019 y el 30 de junio de 2020.</w:t>
            </w:r>
          </w:p>
          <w:p w:rsidRPr="00A13F89" w:rsidR="00A13F89" w:rsidP="00A13F89" w:rsidRDefault="00A13F89" w14:paraId="1176EC27" w14:textId="77777777">
            <w:pPr>
              <w:rPr>
                <w:rFonts w:ascii="Segoe UI Semibold" w:hAnsi="Segoe UI Semibold"/>
                <w:color w:val="000000"/>
                <w:sz w:val="16"/>
                <w:szCs w:val="18"/>
                <w:lang w:val="es-ES_tradnl"/>
              </w:rPr>
            </w:pPr>
          </w:p>
          <w:p w:rsidRPr="00A13F89" w:rsidR="00A13F89" w:rsidP="00A13F89" w:rsidRDefault="00A13F89" w14:paraId="1A4E41A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Centro Nacional para Estadísticas de Educación (</w:t>
            </w:r>
            <w:r w:rsidRPr="00A13F89">
              <w:rPr>
                <w:rFonts w:ascii="Segoe UI Semibold" w:hAnsi="Segoe UI Semibold" w:eastAsia="Segoe UI Semibold" w:cs="Segoe UI Semibold"/>
                <w:i/>
                <w:iCs/>
                <w:color w:val="000000"/>
                <w:sz w:val="16"/>
                <w:szCs w:val="18"/>
                <w:bdr w:val="nil"/>
                <w:lang w:val="es-ES_tradnl"/>
              </w:rPr>
              <w:t>National Center for Education Statistics</w:t>
            </w:r>
            <w:r w:rsidRPr="00A13F89">
              <w:rPr>
                <w:rFonts w:ascii="Segoe UI Semibold" w:hAnsi="Segoe UI Semibold" w:eastAsia="Segoe UI Semibold" w:cs="Segoe UI Semibold"/>
                <w:color w:val="000000"/>
                <w:sz w:val="16"/>
                <w:szCs w:val="18"/>
                <w:bdr w:val="nil"/>
                <w:lang w:val="es-ES_tradnl"/>
              </w:rPr>
              <w:t>, NCES) utiliza los códigos de clasificación de programas de enseñanza (</w:t>
            </w:r>
            <w:r w:rsidRPr="00A13F89">
              <w:rPr>
                <w:rFonts w:ascii="Segoe UI Semibold" w:hAnsi="Segoe UI Semibold" w:eastAsia="Segoe UI Semibold" w:cs="Segoe UI Semibold"/>
                <w:i/>
                <w:iCs/>
                <w:color w:val="000000"/>
                <w:sz w:val="16"/>
                <w:szCs w:val="18"/>
                <w:bdr w:val="nil"/>
                <w:lang w:val="es-ES_tradnl"/>
              </w:rPr>
              <w:t>Classification of Instructional Programs</w:t>
            </w:r>
            <w:r w:rsidRPr="00A13F89">
              <w:rPr>
                <w:rFonts w:ascii="Segoe UI Semibold" w:hAnsi="Segoe UI Semibold" w:eastAsia="Segoe UI Semibold" w:cs="Segoe UI Semibold"/>
                <w:color w:val="000000"/>
                <w:sz w:val="16"/>
                <w:szCs w:val="18"/>
                <w:bdr w:val="nil"/>
                <w:lang w:val="es-ES_tradnl"/>
              </w:rPr>
              <w:t xml:space="preserve">, CIP) para el informe, la evaluación y el seguimiento de especializaciones o áreas de estudio.  Para ver más información sobre la clasificación de programas de enseñanza, visite </w:t>
            </w:r>
            <w:hyperlink w:history="1" r:id="rId227">
              <w:r w:rsidRPr="00A13F89">
                <w:rPr>
                  <w:rFonts w:ascii="Segoe UI Semibold" w:hAnsi="Segoe UI Semibold" w:eastAsia="Segoe UI Semibold" w:cs="Segoe UI Semibold"/>
                  <w:sz w:val="16"/>
                  <w:szCs w:val="18"/>
                  <w:u w:val="single"/>
                  <w:bdr w:val="nil"/>
                  <w:lang w:val="es-ES_tradnl"/>
                </w:rPr>
                <w:t>https://nces.ed.gov/ipeds/cipcode/</w:t>
              </w:r>
            </w:hyperlink>
            <w:r w:rsidRPr="00A13F89">
              <w:rPr>
                <w:rFonts w:ascii="Segoe UI Semibold" w:hAnsi="Segoe UI Semibold" w:eastAsia="Segoe UI Semibold" w:cs="Segoe UI Semibold"/>
                <w:color w:val="000000"/>
                <w:sz w:val="16"/>
                <w:szCs w:val="18"/>
                <w:bdr w:val="nil"/>
                <w:lang w:val="es-ES_tradnl"/>
              </w:rPr>
              <w:t>.</w:t>
            </w:r>
          </w:p>
          <w:p w:rsidRPr="00A13F89" w:rsidR="00A13F89" w:rsidP="00A13F89" w:rsidRDefault="00A13F89" w14:paraId="473960F6" w14:textId="77777777">
            <w:pPr>
              <w:rPr>
                <w:rFonts w:ascii="Segoe UI Semibold" w:hAnsi="Segoe UI Semibold"/>
                <w:color w:val="000000"/>
                <w:sz w:val="16"/>
                <w:szCs w:val="18"/>
                <w:lang w:val="es-ES_tradnl"/>
              </w:rPr>
            </w:pPr>
          </w:p>
          <w:p w:rsidRPr="00A13F89" w:rsidR="00A13F89" w:rsidP="00A13F89" w:rsidRDefault="00A13F89" w14:paraId="7F49872B"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no puede informar el código CIP de especialización, deje la columna vacía e ingrese la primera especialización o área de estudio actual o más reciente del estudiante en el punto de Primera especialización de esta sección. Si el estudiante aún no ha declarado una especialización, deje este punto vacío y seleccione “Sí” en el punto de “no declarada” de esta sección.</w:t>
            </w:r>
          </w:p>
        </w:tc>
      </w:tr>
      <w:tr w:rsidRPr="00A13F89" w:rsidR="00A13F89" w:rsidTr="00A13F89" w14:paraId="31AF5BE5" w14:textId="77777777">
        <w:trPr>
          <w:cantSplit/>
          <w:trHeight w:val="288"/>
        </w:trPr>
        <w:tc>
          <w:tcPr>
            <w:tcW w:w="864" w:type="dxa"/>
            <w:shd w:val="clear" w:color="auto" w:fill="auto"/>
            <w:noWrap/>
            <w:vAlign w:val="center"/>
            <w:hideMark/>
          </w:tcPr>
          <w:p w:rsidRPr="00A13F89" w:rsidR="00A13F89" w:rsidP="00A13F89" w:rsidRDefault="00A13F89" w14:paraId="45ECE1E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36</w:t>
            </w:r>
          </w:p>
        </w:tc>
        <w:tc>
          <w:tcPr>
            <w:tcW w:w="1296" w:type="dxa"/>
            <w:shd w:val="clear" w:color="auto" w:fill="auto"/>
            <w:noWrap/>
            <w:vAlign w:val="center"/>
            <w:hideMark/>
          </w:tcPr>
          <w:p w:rsidRPr="00A13F89" w:rsidR="00A13F89" w:rsidP="00A13F89" w:rsidRDefault="00A13F89" w14:paraId="2BA28C3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MAJOR2</w:t>
            </w:r>
          </w:p>
        </w:tc>
        <w:tc>
          <w:tcPr>
            <w:tcW w:w="2880" w:type="dxa"/>
            <w:shd w:val="clear" w:color="auto" w:fill="auto"/>
            <w:vAlign w:val="center"/>
            <w:hideMark/>
          </w:tcPr>
          <w:p w:rsidRPr="00A13F89" w:rsidR="00A13F89" w:rsidP="00A13F89" w:rsidRDefault="00A13F89" w14:paraId="15EB0B0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Segunda especialización </w:t>
            </w:r>
          </w:p>
        </w:tc>
        <w:tc>
          <w:tcPr>
            <w:tcW w:w="1008" w:type="dxa"/>
            <w:shd w:val="clear" w:color="auto" w:fill="auto"/>
            <w:vAlign w:val="center"/>
            <w:hideMark/>
          </w:tcPr>
          <w:p w:rsidRPr="00A13F89" w:rsidR="00A13F89" w:rsidP="00A13F89" w:rsidRDefault="00A13F89" w14:paraId="7511EF17"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4C0E3B5E"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9086248"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2E2F23AB" w14:textId="77777777">
        <w:trPr>
          <w:cantSplit/>
          <w:trHeight w:val="330"/>
        </w:trPr>
        <w:tc>
          <w:tcPr>
            <w:tcW w:w="864" w:type="dxa"/>
            <w:shd w:val="clear" w:color="auto" w:fill="auto"/>
            <w:noWrap/>
            <w:vAlign w:val="center"/>
            <w:hideMark/>
          </w:tcPr>
          <w:p w:rsidRPr="00A13F89" w:rsidR="00A13F89" w:rsidP="00A13F89" w:rsidRDefault="00A13F89" w14:paraId="2F651DB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37</w:t>
            </w:r>
          </w:p>
        </w:tc>
        <w:tc>
          <w:tcPr>
            <w:tcW w:w="1296" w:type="dxa"/>
            <w:shd w:val="clear" w:color="auto" w:fill="auto"/>
            <w:noWrap/>
            <w:vAlign w:val="center"/>
            <w:hideMark/>
          </w:tcPr>
          <w:p w:rsidRPr="00A13F89" w:rsidR="00A13F89" w:rsidP="00A13F89" w:rsidRDefault="00A13F89" w14:paraId="5531877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MAJOR2CIP</w:t>
            </w:r>
          </w:p>
        </w:tc>
        <w:tc>
          <w:tcPr>
            <w:tcW w:w="2880" w:type="dxa"/>
            <w:shd w:val="clear" w:color="auto" w:fill="auto"/>
            <w:vAlign w:val="center"/>
            <w:hideMark/>
          </w:tcPr>
          <w:p w:rsidRPr="00A13F89" w:rsidR="00A13F89" w:rsidP="00A13F89" w:rsidRDefault="00A13F89" w14:paraId="6826AA7B"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Código CIP de segunda especialización</w:t>
            </w:r>
          </w:p>
        </w:tc>
        <w:tc>
          <w:tcPr>
            <w:tcW w:w="1008" w:type="dxa"/>
            <w:shd w:val="clear" w:color="auto" w:fill="auto"/>
            <w:vAlign w:val="center"/>
            <w:hideMark/>
          </w:tcPr>
          <w:p w:rsidRPr="00A13F89" w:rsidR="00A13F89" w:rsidP="00A13F89" w:rsidRDefault="00A13F89" w14:paraId="2E67311D"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47D3E5C0"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NNNNNN</w:t>
            </w:r>
          </w:p>
        </w:tc>
        <w:tc>
          <w:tcPr>
            <w:tcW w:w="5184" w:type="dxa"/>
            <w:shd w:val="clear" w:color="auto" w:fill="auto"/>
            <w:vAlign w:val="center"/>
            <w:hideMark/>
          </w:tcPr>
          <w:p w:rsidRPr="00A13F89" w:rsidR="00A13F89" w:rsidP="00A13F89" w:rsidRDefault="00A13F89" w14:paraId="2721C3C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código CIP de la primera especialización del estudiante al 30 de junio de 2020. Si el estudiante ya no se encontraba inscrito el 30 de junio, indique la especialización que hacía durante el último semestre en el que estuvo inscrito entre el 1 de julio de 2019 y el 30 de junio de 2020.</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556078A4" w14:textId="77777777">
            <w:pPr>
              <w:rPr>
                <w:rFonts w:ascii="Segoe UI Semibold" w:hAnsi="Segoe UI Semibold"/>
                <w:color w:val="000000"/>
                <w:sz w:val="16"/>
                <w:szCs w:val="18"/>
                <w:lang w:val="es-ES_tradnl"/>
              </w:rPr>
            </w:pPr>
          </w:p>
          <w:p w:rsidRPr="00A13F89" w:rsidR="00A13F89" w:rsidP="00A13F89" w:rsidRDefault="00A13F89" w14:paraId="7101132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Centro Nacional para Estadísticas de Educación (</w:t>
            </w:r>
            <w:r w:rsidRPr="00A13F89">
              <w:rPr>
                <w:rFonts w:ascii="Segoe UI Semibold" w:hAnsi="Segoe UI Semibold" w:eastAsia="Segoe UI Semibold" w:cs="Segoe UI Semibold"/>
                <w:i/>
                <w:iCs/>
                <w:color w:val="000000"/>
                <w:sz w:val="16"/>
                <w:szCs w:val="18"/>
                <w:bdr w:val="nil"/>
                <w:lang w:val="es-ES_tradnl"/>
              </w:rPr>
              <w:t>National Center for Education Statistics</w:t>
            </w:r>
            <w:r w:rsidRPr="00A13F89">
              <w:rPr>
                <w:rFonts w:ascii="Segoe UI Semibold" w:hAnsi="Segoe UI Semibold" w:eastAsia="Segoe UI Semibold" w:cs="Segoe UI Semibold"/>
                <w:color w:val="000000"/>
                <w:sz w:val="16"/>
                <w:szCs w:val="18"/>
                <w:bdr w:val="nil"/>
                <w:lang w:val="es-ES_tradnl"/>
              </w:rPr>
              <w:t>, NCES) utiliza los códigos de clasificación de programas de enseñanza (</w:t>
            </w:r>
            <w:r w:rsidRPr="00A13F89">
              <w:rPr>
                <w:rFonts w:ascii="Segoe UI Semibold" w:hAnsi="Segoe UI Semibold" w:eastAsia="Segoe UI Semibold" w:cs="Segoe UI Semibold"/>
                <w:i/>
                <w:iCs/>
                <w:color w:val="000000"/>
                <w:sz w:val="16"/>
                <w:szCs w:val="18"/>
                <w:bdr w:val="nil"/>
                <w:lang w:val="es-ES_tradnl"/>
              </w:rPr>
              <w:t>Classification of Instructional Programs</w:t>
            </w:r>
            <w:r w:rsidRPr="00A13F89">
              <w:rPr>
                <w:rFonts w:ascii="Segoe UI Semibold" w:hAnsi="Segoe UI Semibold" w:eastAsia="Segoe UI Semibold" w:cs="Segoe UI Semibold"/>
                <w:color w:val="000000"/>
                <w:sz w:val="16"/>
                <w:szCs w:val="18"/>
                <w:bdr w:val="nil"/>
                <w:lang w:val="es-ES_tradnl"/>
              </w:rPr>
              <w:t xml:space="preserve">, CIP) para el informe, la evaluación y el seguimiento de especializaciones o áreas de estudio.  Para ver más información sobre la clasificación de programas de enseñanza, visite </w:t>
            </w:r>
            <w:hyperlink w:history="1" r:id="rId228">
              <w:r w:rsidRPr="00A13F89">
                <w:rPr>
                  <w:rFonts w:ascii="Segoe UI Semibold" w:hAnsi="Segoe UI Semibold" w:eastAsia="Segoe UI Semibold" w:cs="Segoe UI Semibold"/>
                  <w:sz w:val="16"/>
                  <w:szCs w:val="18"/>
                  <w:u w:val="single"/>
                  <w:bdr w:val="nil"/>
                  <w:lang w:val="es-ES_tradnl"/>
                </w:rPr>
                <w:t>https://nces.ed.gov/ipeds/cipcode/</w:t>
              </w:r>
            </w:hyperlink>
            <w:r w:rsidRPr="00A13F89">
              <w:rPr>
                <w:rFonts w:ascii="Segoe UI Semibold" w:hAnsi="Segoe UI Semibold" w:eastAsia="Segoe UI Semibold" w:cs="Segoe UI Semibold"/>
                <w:color w:val="000000"/>
                <w:sz w:val="16"/>
                <w:szCs w:val="18"/>
                <w:bdr w:val="nil"/>
                <w:lang w:val="es-ES_tradnl"/>
              </w:rPr>
              <w:t>.</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5147B3E0" w14:textId="77777777">
            <w:pPr>
              <w:rPr>
                <w:rFonts w:ascii="Segoe UI Semibold" w:hAnsi="Segoe UI Semibold"/>
                <w:color w:val="000000"/>
                <w:sz w:val="16"/>
                <w:szCs w:val="18"/>
                <w:lang w:val="es-ES_tradnl"/>
              </w:rPr>
            </w:pPr>
          </w:p>
          <w:p w:rsidRPr="00A13F89" w:rsidR="00A13F89" w:rsidP="00A13F89" w:rsidRDefault="00A13F89" w14:paraId="46CC7EF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no puede informar el código CIP de especialización, deje la columna vacía e ingrese la primera especialización o área de estudio actual o más reciente del estudiante en el punto de Primera especialización de esta sección. Si el estudiante aún no ha declarado una especialización, deje este punto vacío y seleccione “Sí” en el punto de “no declarada” de esta sección.</w:t>
            </w:r>
          </w:p>
        </w:tc>
      </w:tr>
      <w:tr w:rsidRPr="00A13F89" w:rsidR="00A13F89" w:rsidTr="00A13F89" w14:paraId="00CC9AA6" w14:textId="77777777">
        <w:trPr>
          <w:cantSplit/>
          <w:trHeight w:val="720"/>
        </w:trPr>
        <w:tc>
          <w:tcPr>
            <w:tcW w:w="864" w:type="dxa"/>
            <w:shd w:val="clear" w:color="auto" w:fill="auto"/>
            <w:noWrap/>
            <w:vAlign w:val="center"/>
            <w:hideMark/>
          </w:tcPr>
          <w:p w:rsidRPr="00A13F89" w:rsidR="00A13F89" w:rsidP="00A13F89" w:rsidRDefault="00A13F89" w14:paraId="6178267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38</w:t>
            </w:r>
          </w:p>
        </w:tc>
        <w:tc>
          <w:tcPr>
            <w:tcW w:w="1296" w:type="dxa"/>
            <w:shd w:val="clear" w:color="auto" w:fill="auto"/>
            <w:noWrap/>
            <w:vAlign w:val="center"/>
            <w:hideMark/>
          </w:tcPr>
          <w:p w:rsidRPr="00A13F89" w:rsidR="00A13F89" w:rsidP="00A13F89" w:rsidRDefault="00A13F89" w14:paraId="5968B12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MAJUND</w:t>
            </w:r>
          </w:p>
        </w:tc>
        <w:tc>
          <w:tcPr>
            <w:tcW w:w="2880" w:type="dxa"/>
            <w:shd w:val="clear" w:color="auto" w:fill="auto"/>
            <w:vAlign w:val="center"/>
            <w:hideMark/>
          </w:tcPr>
          <w:p w:rsidRPr="00A13F89" w:rsidR="00A13F89" w:rsidP="00A13F89" w:rsidRDefault="00A13F89" w14:paraId="2060B35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Especialización no declarada </w:t>
            </w:r>
          </w:p>
        </w:tc>
        <w:tc>
          <w:tcPr>
            <w:tcW w:w="1008" w:type="dxa"/>
            <w:shd w:val="clear" w:color="auto" w:fill="auto"/>
            <w:vAlign w:val="center"/>
            <w:hideMark/>
          </w:tcPr>
          <w:p w:rsidRPr="00A13F89" w:rsidR="00A13F89" w:rsidP="00A13F89" w:rsidRDefault="00A13F89" w14:paraId="38CC8405"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18F179E1"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auto" w:fill="auto"/>
            <w:vAlign w:val="center"/>
            <w:hideMark/>
          </w:tcPr>
          <w:p w:rsidRPr="00A13F89" w:rsidR="00A13F89" w:rsidP="00A13F89" w:rsidRDefault="00A13F89" w14:paraId="02DD59D9"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Indique “Sí” si el estudiante no ha declarado una especialización.</w:t>
            </w:r>
          </w:p>
        </w:tc>
      </w:tr>
      <w:tr w:rsidRPr="00A13F89" w:rsidR="00A13F89" w:rsidTr="00A13F89" w14:paraId="00765A76" w14:textId="77777777">
        <w:trPr>
          <w:cantSplit/>
          <w:trHeight w:val="660"/>
        </w:trPr>
        <w:tc>
          <w:tcPr>
            <w:tcW w:w="864" w:type="dxa"/>
            <w:shd w:val="clear" w:color="auto" w:fill="auto"/>
            <w:noWrap/>
            <w:vAlign w:val="center"/>
            <w:hideMark/>
          </w:tcPr>
          <w:p w:rsidRPr="00A13F89" w:rsidR="00A13F89" w:rsidP="00A13F89" w:rsidRDefault="00A13F89" w14:paraId="44558A5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39</w:t>
            </w:r>
          </w:p>
        </w:tc>
        <w:tc>
          <w:tcPr>
            <w:tcW w:w="1296" w:type="dxa"/>
            <w:shd w:val="clear" w:color="auto" w:fill="auto"/>
            <w:noWrap/>
            <w:vAlign w:val="center"/>
            <w:hideMark/>
          </w:tcPr>
          <w:p w:rsidRPr="00A13F89" w:rsidR="00A13F89" w:rsidP="00A13F89" w:rsidRDefault="00A13F89" w14:paraId="20A98A7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PROGCLOCK</w:t>
            </w:r>
          </w:p>
        </w:tc>
        <w:tc>
          <w:tcPr>
            <w:tcW w:w="2880" w:type="dxa"/>
            <w:shd w:val="clear" w:color="auto" w:fill="auto"/>
            <w:vAlign w:val="center"/>
            <w:hideMark/>
          </w:tcPr>
          <w:p w:rsidRPr="00A13F89" w:rsidR="00A13F89" w:rsidP="00A13F89" w:rsidRDefault="00A13F89" w14:paraId="2330B91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Cantidad total de horas reloj del programa </w:t>
            </w:r>
          </w:p>
        </w:tc>
        <w:tc>
          <w:tcPr>
            <w:tcW w:w="1008" w:type="dxa"/>
            <w:shd w:val="clear" w:color="auto" w:fill="auto"/>
            <w:vAlign w:val="center"/>
            <w:hideMark/>
          </w:tcPr>
          <w:p w:rsidRPr="00A13F89" w:rsidR="00A13F89" w:rsidP="00A13F89" w:rsidRDefault="00A13F89" w14:paraId="1F387481"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3DA3C99"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6539B3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está inscrito en un programa con horas reloj, ¿cuál es la duración total del programa en horas reloj/de contacto? Si el estudiante no está inscrito en un programa con horas reloj, deje el punto vacío.</w:t>
            </w:r>
          </w:p>
        </w:tc>
      </w:tr>
      <w:tr w:rsidRPr="00A13F89" w:rsidR="00A13F89" w:rsidTr="00A13F89" w14:paraId="03912E17" w14:textId="77777777">
        <w:trPr>
          <w:cantSplit/>
          <w:trHeight w:val="720"/>
        </w:trPr>
        <w:tc>
          <w:tcPr>
            <w:tcW w:w="864" w:type="dxa"/>
            <w:shd w:val="clear" w:color="auto" w:fill="auto"/>
            <w:noWrap/>
            <w:vAlign w:val="center"/>
            <w:hideMark/>
          </w:tcPr>
          <w:p w:rsidRPr="00A13F89" w:rsidR="00A13F89" w:rsidP="00A13F89" w:rsidRDefault="00A13F89" w14:paraId="57790D7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40</w:t>
            </w:r>
          </w:p>
        </w:tc>
        <w:tc>
          <w:tcPr>
            <w:tcW w:w="1296" w:type="dxa"/>
            <w:shd w:val="clear" w:color="auto" w:fill="auto"/>
            <w:noWrap/>
            <w:vAlign w:val="center"/>
            <w:hideMark/>
          </w:tcPr>
          <w:p w:rsidRPr="00A13F89" w:rsidR="00A13F89" w:rsidP="00A13F89" w:rsidRDefault="00A13F89" w14:paraId="5A05D18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CUMCLOCK</w:t>
            </w:r>
          </w:p>
        </w:tc>
        <w:tc>
          <w:tcPr>
            <w:tcW w:w="2880" w:type="dxa"/>
            <w:shd w:val="clear" w:color="auto" w:fill="auto"/>
            <w:vAlign w:val="center"/>
            <w:hideMark/>
          </w:tcPr>
          <w:p w:rsidRPr="00A13F89" w:rsidR="00A13F89" w:rsidP="00A13F89" w:rsidRDefault="00A13F89" w14:paraId="2C447B7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Horas reloj acumuladas completas </w:t>
            </w:r>
          </w:p>
        </w:tc>
        <w:tc>
          <w:tcPr>
            <w:tcW w:w="1008" w:type="dxa"/>
            <w:shd w:val="clear" w:color="auto" w:fill="auto"/>
            <w:vAlign w:val="center"/>
            <w:hideMark/>
          </w:tcPr>
          <w:p w:rsidRPr="00A13F89" w:rsidR="00A13F89" w:rsidP="00A13F89" w:rsidRDefault="00A13F89" w14:paraId="5A425AE0"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EA535DE"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3104E1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la cantidad total de horas reloj acumuladas por el estudiante al 30 de junio de 2020. Incluya todas las horas reloj acumuladas, aunque no sumen para los requisitos del programa o título del estudiante.</w:t>
            </w:r>
          </w:p>
        </w:tc>
      </w:tr>
      <w:tr w:rsidRPr="00A13F89" w:rsidR="00A13F89" w:rsidTr="00A13F89" w14:paraId="29B9DCB9" w14:textId="77777777">
        <w:trPr>
          <w:cantSplit/>
          <w:trHeight w:val="855"/>
        </w:trPr>
        <w:tc>
          <w:tcPr>
            <w:tcW w:w="864" w:type="dxa"/>
            <w:shd w:val="clear" w:color="auto" w:fill="auto"/>
            <w:noWrap/>
            <w:vAlign w:val="center"/>
            <w:hideMark/>
          </w:tcPr>
          <w:p w:rsidRPr="00A13F89" w:rsidR="00A13F89" w:rsidP="00A13F89" w:rsidRDefault="00A13F89" w14:paraId="73A1D86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41</w:t>
            </w:r>
          </w:p>
        </w:tc>
        <w:tc>
          <w:tcPr>
            <w:tcW w:w="1296" w:type="dxa"/>
            <w:shd w:val="clear" w:color="auto" w:fill="auto"/>
            <w:noWrap/>
            <w:vAlign w:val="center"/>
            <w:hideMark/>
          </w:tcPr>
          <w:p w:rsidRPr="00A13F89" w:rsidR="00A13F89" w:rsidP="00A13F89" w:rsidRDefault="00A13F89" w14:paraId="22F7120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PROGCRED</w:t>
            </w:r>
          </w:p>
        </w:tc>
        <w:tc>
          <w:tcPr>
            <w:tcW w:w="2880" w:type="dxa"/>
            <w:shd w:val="clear" w:color="auto" w:fill="auto"/>
            <w:vAlign w:val="center"/>
            <w:hideMark/>
          </w:tcPr>
          <w:p w:rsidRPr="00A13F89" w:rsidR="00A13F89" w:rsidP="00A13F89" w:rsidRDefault="00A13F89" w14:paraId="7B7A612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Cantidad total de horas crédito del programa </w:t>
            </w:r>
          </w:p>
        </w:tc>
        <w:tc>
          <w:tcPr>
            <w:tcW w:w="1008" w:type="dxa"/>
            <w:shd w:val="clear" w:color="auto" w:fill="auto"/>
            <w:vAlign w:val="center"/>
            <w:hideMark/>
          </w:tcPr>
          <w:p w:rsidRPr="00A13F89" w:rsidR="00A13F89" w:rsidP="00A13F89" w:rsidRDefault="00A13F89" w14:paraId="20ED856F"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324C7C4"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45109F3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está inscrito en un programa con horas crédito, ¿cuál es la duración total del programa en horas crédito/de contacto? Si el estudiante no está inscrito en un programa con horas crédito, deje el punto vacío.</w:t>
            </w:r>
          </w:p>
        </w:tc>
      </w:tr>
      <w:tr w:rsidRPr="00A13F89" w:rsidR="00A13F89" w:rsidTr="00A13F89" w14:paraId="1563EFF5" w14:textId="77777777">
        <w:trPr>
          <w:cantSplit/>
          <w:trHeight w:val="705"/>
        </w:trPr>
        <w:tc>
          <w:tcPr>
            <w:tcW w:w="864" w:type="dxa"/>
            <w:shd w:val="clear" w:color="auto" w:fill="auto"/>
            <w:noWrap/>
            <w:vAlign w:val="center"/>
            <w:hideMark/>
          </w:tcPr>
          <w:p w:rsidRPr="00A13F89" w:rsidR="00A13F89" w:rsidP="00A13F89" w:rsidRDefault="00A13F89" w14:paraId="5A557ED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42</w:t>
            </w:r>
          </w:p>
        </w:tc>
        <w:tc>
          <w:tcPr>
            <w:tcW w:w="1296" w:type="dxa"/>
            <w:shd w:val="clear" w:color="auto" w:fill="auto"/>
            <w:noWrap/>
            <w:vAlign w:val="center"/>
            <w:hideMark/>
          </w:tcPr>
          <w:p w:rsidRPr="00A13F89" w:rsidR="00A13F89" w:rsidP="00A13F89" w:rsidRDefault="00A13F89" w14:paraId="1CEF216C"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CUMCRED</w:t>
            </w:r>
          </w:p>
        </w:tc>
        <w:tc>
          <w:tcPr>
            <w:tcW w:w="2880" w:type="dxa"/>
            <w:shd w:val="clear" w:color="auto" w:fill="auto"/>
            <w:vAlign w:val="center"/>
            <w:hideMark/>
          </w:tcPr>
          <w:p w:rsidRPr="00A13F89" w:rsidR="00A13F89" w:rsidP="00A13F89" w:rsidRDefault="00A13F89" w14:paraId="1CE1EBA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Horas crédito acumuladas completas </w:t>
            </w:r>
          </w:p>
        </w:tc>
        <w:tc>
          <w:tcPr>
            <w:tcW w:w="1008" w:type="dxa"/>
            <w:shd w:val="clear" w:color="auto" w:fill="auto"/>
            <w:vAlign w:val="center"/>
            <w:hideMark/>
          </w:tcPr>
          <w:p w:rsidRPr="00A13F89" w:rsidR="00A13F89" w:rsidP="00A13F89" w:rsidRDefault="00A13F89" w14:paraId="2219263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39DC5563"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4C49A6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la cantidad total de horas crédito acumuladas por el estudiante al 30 de junio de 2020. Incluya todas las horas crédito acumuladas, aunque no sumen para los requisitos del programa o título del estudiante.</w:t>
            </w:r>
          </w:p>
        </w:tc>
      </w:tr>
      <w:tr w:rsidRPr="00A13F89" w:rsidR="00A13F89" w:rsidTr="00A13F89" w14:paraId="5D7DB7B7" w14:textId="77777777">
        <w:trPr>
          <w:cantSplit/>
          <w:trHeight w:val="855"/>
        </w:trPr>
        <w:tc>
          <w:tcPr>
            <w:tcW w:w="864" w:type="dxa"/>
            <w:shd w:val="clear" w:color="000000" w:fill="DDDDDD"/>
            <w:noWrap/>
            <w:vAlign w:val="center"/>
            <w:hideMark/>
          </w:tcPr>
          <w:p w:rsidRPr="00A13F89" w:rsidR="00A13F89" w:rsidP="00A13F89" w:rsidRDefault="00A13F89" w14:paraId="35F9469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43</w:t>
            </w:r>
          </w:p>
        </w:tc>
        <w:tc>
          <w:tcPr>
            <w:tcW w:w="1296" w:type="dxa"/>
            <w:shd w:val="clear" w:color="000000" w:fill="DDDDDD"/>
            <w:noWrap/>
            <w:vAlign w:val="center"/>
            <w:hideMark/>
          </w:tcPr>
          <w:p w:rsidRPr="00A13F89" w:rsidR="00A13F89" w:rsidP="00A13F89" w:rsidRDefault="00A13F89" w14:paraId="3717199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TUITION</w:t>
            </w:r>
          </w:p>
        </w:tc>
        <w:tc>
          <w:tcPr>
            <w:tcW w:w="2880" w:type="dxa"/>
            <w:shd w:val="clear" w:color="000000" w:fill="DDDDDD"/>
            <w:vAlign w:val="center"/>
            <w:hideMark/>
          </w:tcPr>
          <w:p w:rsidRPr="00A13F89" w:rsidR="00A13F89" w:rsidP="00A13F89" w:rsidRDefault="00A13F89" w14:paraId="0C3D181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Costo total de matrícula y cuotas requeridas cobradas ($) </w:t>
            </w:r>
          </w:p>
        </w:tc>
        <w:tc>
          <w:tcPr>
            <w:tcW w:w="1008" w:type="dxa"/>
            <w:shd w:val="clear" w:color="000000" w:fill="DDDDDD"/>
            <w:vAlign w:val="center"/>
            <w:hideMark/>
          </w:tcPr>
          <w:p w:rsidRPr="00A13F89" w:rsidR="00A13F89" w:rsidP="00A13F89" w:rsidRDefault="00A13F89" w14:paraId="1ED2BFBE"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1612A02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000000" w:fill="DDDDDD"/>
            <w:vAlign w:val="center"/>
            <w:hideMark/>
          </w:tcPr>
          <w:p w:rsidRPr="00A13F89" w:rsidR="00A13F89" w:rsidP="00A13F89" w:rsidRDefault="00A13F89" w14:paraId="63961676" w14:textId="77777777">
            <w:pPr>
              <w:rPr>
                <w:rFonts w:ascii="Segoe UI Semibold" w:hAnsi="Segoe UI Semibold"/>
                <w:i/>
                <w:iCs/>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NOTA: TERMINOLOGÍA ESPECÍFICA</w:t>
            </w:r>
          </w:p>
          <w:p w:rsidRPr="00A13F89" w:rsidR="00A13F89" w:rsidP="00A13F89" w:rsidRDefault="00A13F89" w14:paraId="0FE88C1B" w14:textId="77777777">
            <w:pPr>
              <w:rPr>
                <w:rFonts w:ascii="Segoe UI Semibold" w:hAnsi="Segoe UI Semibold"/>
                <w:i/>
                <w:iCs/>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La terminología de este punto se especificará de acuerdo con su institución.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p>
          <w:p w:rsidRPr="00A13F89" w:rsidR="00A13F89" w:rsidP="00A13F89" w:rsidRDefault="00A13F89" w14:paraId="6753961D" w14:textId="77777777">
            <w:pPr>
              <w:rPr>
                <w:rFonts w:ascii="Segoe UI Semibold" w:hAnsi="Segoe UI Semibold"/>
                <w:i/>
                <w:iCs/>
                <w:color w:val="000000"/>
                <w:sz w:val="16"/>
                <w:szCs w:val="18"/>
                <w:lang w:val="es-ES_tradnl"/>
              </w:rPr>
            </w:pPr>
          </w:p>
          <w:p w:rsidRPr="00A13F89" w:rsidR="00A13F89" w:rsidP="00A13F89" w:rsidRDefault="00A13F89" w14:paraId="0CB2BA1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El monto ingresado debe ser el monto COBRADO por el período en que el estudiante estuvo inscrito, entre el 1 de julio de 2019 y el 30 de junio de 2020, antes de cualquier ayuda, descuento o exención. </w:t>
            </w:r>
          </w:p>
          <w:p w:rsidRPr="00A13F89" w:rsidR="00A13F89" w:rsidP="00A13F89" w:rsidRDefault="00A13F89" w14:paraId="3F9AD3BC" w14:textId="77777777">
            <w:pPr>
              <w:rPr>
                <w:rFonts w:ascii="Segoe UI Semibold" w:hAnsi="Segoe UI Semibold"/>
                <w:color w:val="000000"/>
                <w:sz w:val="16"/>
                <w:szCs w:val="18"/>
                <w:lang w:val="es-ES_tradnl"/>
              </w:rPr>
            </w:pPr>
            <w:r w:rsidRPr="00A13F89">
              <w:rPr>
                <w:rFonts w:ascii="Wingdings" w:hAnsi="Wingdings" w:eastAsia="Wingdings" w:cs="Wingdings"/>
                <w:color w:val="000000"/>
                <w:sz w:val="12"/>
                <w:szCs w:val="14"/>
                <w:bdr w:val="nil"/>
                <w:lang w:val="es-ES_tradnl"/>
              </w:rPr>
              <w:sym w:font="Wingdings" w:char="F06C"/>
            </w:r>
            <w:r w:rsidRPr="00A13F89">
              <w:rPr>
                <w:rFonts w:ascii="Segoe UI Semibold" w:hAnsi="Segoe UI Semibold" w:eastAsia="Segoe UI Semibold" w:cs="Segoe UI Semibold"/>
                <w:color w:val="000000"/>
                <w:sz w:val="16"/>
                <w:szCs w:val="18"/>
                <w:bdr w:val="nil"/>
                <w:lang w:val="es-ES_tradnl"/>
              </w:rPr>
              <w:t xml:space="preserve"> Las cuotas obligatorias incluyen todos los cargos fijos que se exigen a la gran mayoría de los estudiantes, de modo tal que aquellos que no los pagan son una excepción. </w:t>
            </w:r>
          </w:p>
          <w:p w:rsidRPr="00A13F89" w:rsidR="00A13F89" w:rsidP="00A13F89" w:rsidRDefault="00A13F89" w14:paraId="31B9AE09" w14:textId="77777777">
            <w:pPr>
              <w:rPr>
                <w:rFonts w:ascii="Segoe UI Semibold" w:hAnsi="Segoe UI Semibold"/>
                <w:color w:val="000000"/>
                <w:sz w:val="16"/>
                <w:szCs w:val="18"/>
                <w:lang w:val="es-ES_tradnl"/>
              </w:rPr>
            </w:pPr>
            <w:r w:rsidRPr="00A13F89">
              <w:rPr>
                <w:rFonts w:ascii="Wingdings" w:hAnsi="Wingdings" w:eastAsia="Wingdings" w:cs="Wingdings"/>
                <w:color w:val="000000"/>
                <w:sz w:val="12"/>
                <w:szCs w:val="14"/>
                <w:bdr w:val="nil"/>
                <w:lang w:val="es-ES_tradnl"/>
              </w:rPr>
              <w:sym w:font="Wingdings" w:char="F06C"/>
            </w:r>
            <w:r w:rsidRPr="00A13F89">
              <w:rPr>
                <w:rFonts w:ascii="Segoe UI Semibold" w:hAnsi="Segoe UI Semibold" w:eastAsia="Segoe UI Semibold" w:cs="Segoe UI Semibold"/>
                <w:color w:val="000000"/>
                <w:sz w:val="12"/>
                <w:szCs w:val="14"/>
                <w:bdr w:val="nil"/>
                <w:lang w:val="es-ES_tradnl"/>
              </w:rPr>
              <w:t xml:space="preserve"> </w:t>
            </w:r>
            <w:r w:rsidRPr="00A13F89">
              <w:rPr>
                <w:rFonts w:ascii="Segoe UI Semibold" w:hAnsi="Segoe UI Semibold" w:eastAsia="Segoe UI Semibold" w:cs="Segoe UI Semibold"/>
                <w:color w:val="000000"/>
                <w:sz w:val="16"/>
                <w:szCs w:val="18"/>
                <w:bdr w:val="nil"/>
                <w:lang w:val="es-ES_tradnl"/>
              </w:rPr>
              <w:t xml:space="preserve">Incluya todas las cuotas extradistritales y extraestatales para los estudiantes que corresponda. </w:t>
            </w:r>
          </w:p>
          <w:p w:rsidRPr="00A13F89" w:rsidR="00A13F89" w:rsidP="00A13F89" w:rsidRDefault="00A13F89" w14:paraId="3B5667D6" w14:textId="77777777">
            <w:pPr>
              <w:rPr>
                <w:rFonts w:ascii="Segoe UI Semibold" w:hAnsi="Segoe UI Semibold"/>
                <w:color w:val="000000"/>
                <w:sz w:val="16"/>
                <w:szCs w:val="18"/>
                <w:lang w:val="es-ES_tradnl"/>
              </w:rPr>
            </w:pPr>
          </w:p>
          <w:p w:rsidRPr="00A13F89" w:rsidR="00A13F89" w:rsidP="00A13F89" w:rsidRDefault="00A13F89" w14:paraId="7CDA4B0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monto específico cobrado al estudiante (generalmente se obtiene en la oficina comercial o de administración), no el monto de la matrícula presupuestada o el monto promedio de matrículas cobradas a los estudiantes.</w:t>
            </w:r>
          </w:p>
        </w:tc>
      </w:tr>
      <w:tr w:rsidRPr="00A13F89" w:rsidR="00A13F89" w:rsidTr="00A13F89" w14:paraId="6882CEB5" w14:textId="77777777">
        <w:trPr>
          <w:cantSplit/>
          <w:trHeight w:val="4740"/>
        </w:trPr>
        <w:tc>
          <w:tcPr>
            <w:tcW w:w="864" w:type="dxa"/>
            <w:shd w:val="clear" w:color="auto" w:fill="auto"/>
            <w:noWrap/>
            <w:vAlign w:val="center"/>
            <w:hideMark/>
          </w:tcPr>
          <w:p w:rsidRPr="00A13F89" w:rsidR="00A13F89" w:rsidP="00A13F89" w:rsidRDefault="00A13F89" w14:paraId="3AFDD5B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44</w:t>
            </w:r>
          </w:p>
        </w:tc>
        <w:tc>
          <w:tcPr>
            <w:tcW w:w="1296" w:type="dxa"/>
            <w:shd w:val="clear" w:color="auto" w:fill="auto"/>
            <w:noWrap/>
            <w:vAlign w:val="center"/>
            <w:hideMark/>
          </w:tcPr>
          <w:p w:rsidRPr="00A13F89" w:rsidR="00A13F89" w:rsidP="00A13F89" w:rsidRDefault="00A13F89" w14:paraId="36FC154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RESIDENCY</w:t>
            </w:r>
          </w:p>
        </w:tc>
        <w:tc>
          <w:tcPr>
            <w:tcW w:w="2880" w:type="dxa"/>
            <w:shd w:val="clear" w:color="auto" w:fill="auto"/>
            <w:vAlign w:val="center"/>
            <w:hideMark/>
          </w:tcPr>
          <w:p w:rsidRPr="00A13F89" w:rsidR="00A13F89" w:rsidP="00A13F89" w:rsidRDefault="00A13F89" w14:paraId="7FC9628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Residencia para fines de la matrícula </w:t>
            </w:r>
          </w:p>
        </w:tc>
        <w:tc>
          <w:tcPr>
            <w:tcW w:w="1008" w:type="dxa"/>
            <w:shd w:val="clear" w:color="auto" w:fill="auto"/>
            <w:vAlign w:val="center"/>
            <w:hideMark/>
          </w:tcPr>
          <w:p w:rsidRPr="00A13F89" w:rsidR="00A13F89" w:rsidP="00A13F89" w:rsidRDefault="00A13F89" w14:paraId="6BD5495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06BF502"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Intradistrital</w:t>
            </w:r>
            <w:r w:rsidRPr="00A13F89">
              <w:rPr>
                <w:rFonts w:ascii="Segoe UI Semibold" w:hAnsi="Segoe UI Semibold" w:eastAsia="Segoe UI Semibold" w:cs="Segoe UI Semibold"/>
                <w:sz w:val="16"/>
                <w:szCs w:val="18"/>
                <w:bdr w:val="nil"/>
                <w:lang w:val="es-ES_tradnl"/>
              </w:rPr>
              <w:br/>
              <w:t>2 = Matrícula intraestatal basada en residencia legal</w:t>
            </w:r>
            <w:r w:rsidRPr="00A13F89">
              <w:rPr>
                <w:rFonts w:ascii="Segoe UI Semibold" w:hAnsi="Segoe UI Semibold" w:eastAsia="Segoe UI Semibold" w:cs="Segoe UI Semibold"/>
                <w:sz w:val="16"/>
                <w:szCs w:val="18"/>
                <w:bdr w:val="nil"/>
                <w:lang w:val="es-ES_tradnl"/>
              </w:rPr>
              <w:br/>
              <w:t>3 = Matrícula intraestatal por otro motivo (p. ej., condición de veterano)</w:t>
            </w:r>
            <w:r w:rsidRPr="00A13F89">
              <w:rPr>
                <w:rFonts w:ascii="Segoe UI Semibold" w:hAnsi="Segoe UI Semibold" w:eastAsia="Segoe UI Semibold" w:cs="Segoe UI Semibold"/>
                <w:sz w:val="16"/>
                <w:szCs w:val="18"/>
                <w:bdr w:val="nil"/>
                <w:lang w:val="es-ES_tradnl"/>
              </w:rPr>
              <w:br/>
              <w:t>4 = Extraestatal</w:t>
            </w:r>
            <w:r w:rsidRPr="00A13F89">
              <w:rPr>
                <w:rFonts w:ascii="Segoe UI Semibold" w:hAnsi="Segoe UI Semibold" w:eastAsia="Segoe UI Semibold" w:cs="Segoe UI Semibold"/>
                <w:sz w:val="16"/>
                <w:szCs w:val="18"/>
                <w:bdr w:val="nil"/>
                <w:lang w:val="es-ES_tradnl"/>
              </w:rPr>
              <w:br/>
              <w:t>5 = Matrícula no diferencial basada en residencia</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A13F89" w:rsidR="00A13F89" w:rsidP="00A13F89" w:rsidRDefault="00A13F89" w14:paraId="78A33C8B" w14:textId="77777777">
            <w:pPr>
              <w:tabs>
                <w:tab w:val="left" w:pos="240"/>
              </w:tabs>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Indique la clasificación de matrícula del estudiante para el año académico 2019-2020. </w:t>
            </w:r>
          </w:p>
          <w:p w:rsidRPr="00A13F89" w:rsidR="00A13F89" w:rsidP="00A13F89" w:rsidRDefault="00A13F89" w14:paraId="29569337" w14:textId="77777777">
            <w:pPr>
              <w:tabs>
                <w:tab w:val="left" w:pos="240"/>
              </w:tabs>
              <w:rPr>
                <w:rFonts w:ascii="Segoe UI Semibold" w:hAnsi="Segoe UI Semibold"/>
                <w:color w:val="000000"/>
                <w:sz w:val="16"/>
                <w:szCs w:val="18"/>
                <w:lang w:val="es-ES_tradnl"/>
              </w:rPr>
            </w:pPr>
            <w:r w:rsidRPr="00A13F89">
              <w:rPr>
                <w:rFonts w:ascii="Calibri" w:hAnsi="Calibri" w:eastAsia="Calibri" w:cs="Calibri"/>
                <w:color w:val="000000"/>
                <w:sz w:val="16"/>
                <w:szCs w:val="18"/>
                <w:bdr w:val="nil"/>
                <w:lang w:val="es-ES_tradnl"/>
              </w:rPr>
              <w:tab/>
              <w:t>•</w:t>
            </w:r>
            <w:r w:rsidRPr="00A13F89">
              <w:rPr>
                <w:rFonts w:ascii="Segoe UI Semibold" w:hAnsi="Segoe UI Semibold" w:eastAsia="Segoe UI Semibold" w:cs="Segoe UI Semibold"/>
                <w:color w:val="000000"/>
                <w:sz w:val="16"/>
                <w:szCs w:val="18"/>
                <w:bdr w:val="nil"/>
                <w:lang w:val="es-ES_tradnl"/>
              </w:rPr>
              <w:t xml:space="preserve">Un estudiante intradistrital es aquel que es residente legal de la localidad en donde asiste al establecimiento educativo y, por consiguiente, tiene derecho a costos de matrícula más bajos si la institución los ofrece. </w:t>
            </w:r>
          </w:p>
          <w:p w:rsidRPr="00A13F89" w:rsidR="00A13F89" w:rsidP="00A13F89" w:rsidRDefault="00A13F89" w14:paraId="795A5C0D" w14:textId="77777777">
            <w:pPr>
              <w:tabs>
                <w:tab w:val="left" w:pos="240"/>
              </w:tabs>
              <w:rPr>
                <w:rFonts w:ascii="Segoe UI Semibold" w:hAnsi="Segoe UI Semibold"/>
                <w:color w:val="000000"/>
                <w:sz w:val="16"/>
                <w:szCs w:val="18"/>
                <w:lang w:val="es-ES_tradnl"/>
              </w:rPr>
            </w:pPr>
            <w:r w:rsidRPr="00A13F89">
              <w:rPr>
                <w:rFonts w:ascii="Calibri" w:hAnsi="Calibri" w:eastAsia="Calibri" w:cs="Calibri"/>
                <w:color w:val="000000"/>
                <w:sz w:val="16"/>
                <w:szCs w:val="18"/>
                <w:bdr w:val="nil"/>
                <w:lang w:val="es-ES_tradnl"/>
              </w:rPr>
              <w:tab/>
              <w:t>•</w:t>
            </w:r>
            <w:r w:rsidRPr="00A13F89">
              <w:rPr>
                <w:rFonts w:ascii="Segoe UI Semibold" w:hAnsi="Segoe UI Semibold" w:eastAsia="Segoe UI Semibold" w:cs="Segoe UI Semibold"/>
                <w:color w:val="000000"/>
                <w:sz w:val="16"/>
                <w:szCs w:val="18"/>
                <w:bdr w:val="nil"/>
                <w:lang w:val="es-ES_tradnl"/>
              </w:rPr>
              <w:t xml:space="preserve">Un estudiante intraestatal es aquel que es residente legal del estado en donde asiste al establecimiento educativo. </w:t>
            </w:r>
          </w:p>
          <w:p w:rsidRPr="00A13F89" w:rsidR="00A13F89" w:rsidP="00A13F89" w:rsidRDefault="00A13F89" w14:paraId="1A8A4BF9" w14:textId="77777777">
            <w:pPr>
              <w:tabs>
                <w:tab w:val="left" w:pos="240"/>
              </w:tabs>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El estudiante puede pagar una matrícula más baja o intraestatal aunque no sea residente legal del estado, por ejemplo, a través de programas que ofrecen matrículas intraestatales a veteranos o acuerdos de reciprocidad de matrícula con estados adyacentes. Para estos estudiantes, indique la opción “Matrícula intraestatal por otro motivo”, aunque la matrícula reducida sea más alta que la matrícula intraestatal. </w:t>
            </w:r>
          </w:p>
          <w:p w:rsidRPr="00A13F89" w:rsidR="00A13F89" w:rsidP="00A13F89" w:rsidRDefault="00A13F89" w14:paraId="46913CA4" w14:textId="77777777">
            <w:pPr>
              <w:tabs>
                <w:tab w:val="left" w:pos="240"/>
              </w:tabs>
              <w:rPr>
                <w:rFonts w:ascii="Segoe UI Semibold" w:hAnsi="Segoe UI Semibold"/>
                <w:color w:val="000000"/>
                <w:sz w:val="16"/>
                <w:szCs w:val="18"/>
                <w:lang w:val="es-ES_tradnl"/>
              </w:rPr>
            </w:pPr>
          </w:p>
          <w:p w:rsidRPr="00A13F89" w:rsidR="00A13F89" w:rsidP="00A13F89" w:rsidRDefault="00A13F89" w14:paraId="4CD0275C" w14:textId="77777777">
            <w:pPr>
              <w:tabs>
                <w:tab w:val="left" w:pos="240"/>
              </w:tabs>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Un estudiante extraestatal es aquel que no es residente legal del estado en donde asiste al establecimiento educativo.</w:t>
            </w:r>
          </w:p>
        </w:tc>
      </w:tr>
      <w:tr w:rsidRPr="00A13F89" w:rsidR="00A13F89" w:rsidTr="00A13F89" w14:paraId="4696B738" w14:textId="77777777">
        <w:trPr>
          <w:cantSplit/>
          <w:trHeight w:val="3645"/>
        </w:trPr>
        <w:tc>
          <w:tcPr>
            <w:tcW w:w="864" w:type="dxa"/>
            <w:shd w:val="clear" w:color="auto" w:fill="D9D9D9"/>
            <w:noWrap/>
            <w:vAlign w:val="center"/>
            <w:hideMark/>
          </w:tcPr>
          <w:p w:rsidRPr="00A13F89" w:rsidR="00A13F89" w:rsidP="00A13F89" w:rsidRDefault="00A13F89" w14:paraId="7D40F13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45</w:t>
            </w:r>
          </w:p>
        </w:tc>
        <w:tc>
          <w:tcPr>
            <w:tcW w:w="1296" w:type="dxa"/>
            <w:shd w:val="clear" w:color="auto" w:fill="D9D9D9"/>
            <w:noWrap/>
            <w:vAlign w:val="center"/>
            <w:hideMark/>
          </w:tcPr>
          <w:p w:rsidRPr="00A13F89" w:rsidR="00A13F89" w:rsidP="00A13F89" w:rsidRDefault="00A13F89" w14:paraId="3F7371D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ENRSTAT1</w:t>
            </w:r>
          </w:p>
        </w:tc>
        <w:tc>
          <w:tcPr>
            <w:tcW w:w="2880" w:type="dxa"/>
            <w:shd w:val="clear" w:color="auto" w:fill="D9D9D9"/>
            <w:vAlign w:val="center"/>
            <w:hideMark/>
          </w:tcPr>
          <w:p w:rsidRPr="00A13F89" w:rsidR="00A13F89" w:rsidP="00A13F89" w:rsidRDefault="00A13F89" w14:paraId="4AE27C3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Condición de inscripción en semestre 1</w:t>
            </w:r>
          </w:p>
        </w:tc>
        <w:tc>
          <w:tcPr>
            <w:tcW w:w="1008" w:type="dxa"/>
            <w:shd w:val="clear" w:color="auto" w:fill="D9D9D9"/>
            <w:vAlign w:val="center"/>
            <w:hideMark/>
          </w:tcPr>
          <w:p w:rsidRPr="00A13F89" w:rsidR="00A13F89" w:rsidP="00A13F89" w:rsidRDefault="00A13F89" w14:paraId="6DC3947B"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D9D9D9"/>
            <w:vAlign w:val="center"/>
            <w:hideMark/>
          </w:tcPr>
          <w:p w:rsidRPr="00A13F89" w:rsidR="00A13F89" w:rsidP="00A13F89" w:rsidRDefault="00A13F89" w14:paraId="0324185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No inscrito</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1AC76DFF"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Tiempo completo</w:t>
            </w:r>
          </w:p>
          <w:p w:rsidRPr="00A13F89" w:rsidR="00A13F89" w:rsidP="00A13F89" w:rsidRDefault="00A13F89" w14:paraId="6FD38AA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2 = 3/4 tiempo</w:t>
            </w:r>
          </w:p>
          <w:p w:rsidRPr="00A13F89" w:rsidR="00A13F89" w:rsidP="00A13F89" w:rsidRDefault="00A13F89" w14:paraId="217C2B26"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3 = Medio tiempo</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3390270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4 = Menos de medio tiempo</w:t>
            </w:r>
          </w:p>
        </w:tc>
        <w:tc>
          <w:tcPr>
            <w:tcW w:w="5184" w:type="dxa"/>
            <w:shd w:val="clear" w:color="auto" w:fill="D9D9D9"/>
            <w:vAlign w:val="center"/>
            <w:hideMark/>
          </w:tcPr>
          <w:p w:rsidRPr="00A13F89" w:rsidR="00A13F89" w:rsidP="00A13F89" w:rsidRDefault="00A13F89" w14:paraId="3C36D3D2" w14:textId="77777777">
            <w:pPr>
              <w:rPr>
                <w:rFonts w:ascii="Segoe UI Semibold" w:hAnsi="Segoe UI Semibold"/>
                <w:i/>
                <w:iCs/>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NOTA: TERMINOLOGÍA ESPECÍFICA.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r w:rsidRPr="00A13F89">
              <w:rPr>
                <w:rFonts w:ascii="Segoe UI Semibold" w:hAnsi="Segoe UI Semibold" w:eastAsia="Segoe UI Semibold" w:cs="Segoe UI Semibold"/>
                <w:i/>
                <w:iCs/>
                <w:color w:val="000000"/>
                <w:sz w:val="16"/>
                <w:szCs w:val="18"/>
                <w:bdr w:val="nil"/>
                <w:lang w:val="es-ES_tradnl"/>
              </w:rPr>
              <w:br w:type="page"/>
              <w:t xml:space="preserve"> </w:t>
            </w:r>
          </w:p>
          <w:p w:rsidRPr="00A13F89" w:rsidR="00A13F89" w:rsidP="00A13F89" w:rsidRDefault="00A13F89" w14:paraId="1E68FEAD" w14:textId="77777777">
            <w:pPr>
              <w:rPr>
                <w:rFonts w:ascii="Segoe UI Semibold" w:hAnsi="Segoe UI Semibold"/>
                <w:i/>
                <w:iCs/>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 Para instituciones basadas en semestres, este punto se repetirá para cada ciclo que la institución informe en la página de Registro. La descripción de los puntos se cargará previamente con los nombres de semestres de la institución.</w:t>
            </w:r>
            <w:r w:rsidRPr="00A13F89">
              <w:rPr>
                <w:rFonts w:ascii="Segoe UI Semibold" w:hAnsi="Segoe UI Semibold" w:eastAsia="Segoe UI Semibold" w:cs="Segoe UI Semibold"/>
                <w:i/>
                <w:iCs/>
                <w:color w:val="000000"/>
                <w:sz w:val="16"/>
                <w:szCs w:val="18"/>
                <w:bdr w:val="nil"/>
                <w:lang w:val="es-ES_tradnl"/>
              </w:rPr>
              <w:br w:type="page"/>
              <w:t xml:space="preserve"> </w:t>
            </w:r>
          </w:p>
          <w:p w:rsidRPr="00A13F89" w:rsidR="00A13F89" w:rsidP="00A13F89" w:rsidRDefault="00A13F89" w14:paraId="3CFEEF17" w14:textId="77777777">
            <w:pPr>
              <w:rPr>
                <w:rFonts w:ascii="Segoe UI Semibold" w:hAnsi="Segoe UI Semibold"/>
                <w:i/>
                <w:iCs/>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 xml:space="preserve">• Para instituciones con inscripción permanente, este punto aparecerá 12 veces, una por cada mes del año de ayuda económica federal comprendido entre el 1 de julio de 2019 y el 30 de junio de 2020. </w:t>
            </w:r>
            <w:r w:rsidRPr="00A13F89">
              <w:rPr>
                <w:rFonts w:ascii="Segoe UI Semibold" w:hAnsi="Segoe UI Semibold" w:eastAsia="Segoe UI Semibold" w:cs="Segoe UI Semibold"/>
                <w:i/>
                <w:iCs/>
                <w:color w:val="000000"/>
                <w:sz w:val="16"/>
                <w:szCs w:val="18"/>
                <w:bdr w:val="nil"/>
                <w:lang w:val="es-ES_tradnl"/>
              </w:rPr>
              <w:br w:type="page"/>
            </w:r>
            <w:r w:rsidRPr="00A13F89">
              <w:rPr>
                <w:rFonts w:ascii="Segoe UI Semibold" w:hAnsi="Segoe UI Semibold" w:eastAsia="Segoe UI Semibold" w:cs="Segoe UI Semibold"/>
                <w:i/>
                <w:iCs/>
                <w:color w:val="000000"/>
                <w:sz w:val="16"/>
                <w:szCs w:val="18"/>
                <w:bdr w:val="nil"/>
                <w:lang w:val="es-ES_tradnl"/>
              </w:rPr>
              <w:br w:type="page"/>
            </w:r>
          </w:p>
          <w:p w:rsidRPr="00A13F89" w:rsidR="00A13F89" w:rsidP="00A13F89" w:rsidRDefault="00A13F89" w14:paraId="1B2720B2" w14:textId="77777777">
            <w:pPr>
              <w:rPr>
                <w:rFonts w:ascii="Segoe UI Semibold" w:hAnsi="Segoe UI Semibold"/>
                <w:color w:val="000000"/>
                <w:sz w:val="16"/>
                <w:szCs w:val="18"/>
                <w:lang w:val="es-ES_tradnl"/>
              </w:rPr>
            </w:pPr>
          </w:p>
          <w:p w:rsidRPr="00A13F89" w:rsidR="00A13F89" w:rsidP="00A13F89" w:rsidRDefault="00A13F89" w14:paraId="471E104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Ingrese la condición de inscripción del estudiante en este semestre o mes. Si la condición de inscripción se utilizó para determinar la elegibilidad para la ayuda económica, ingrese dicha condición en este punto. De lo contrario, informe la condición de inscripción que defina su institución. </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t xml:space="preserve"> Normalmente, las instituciones definen la condición de inscripción en función de la cantidad de horas crédito o reloj que se busca obtener. </w:t>
            </w:r>
          </w:p>
          <w:p w:rsidRPr="00A13F89" w:rsidR="00A13F89" w:rsidP="00A13F89" w:rsidRDefault="00A13F89" w14:paraId="67623AF1"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Por ejemplo, los estudiantes que se inscriben a tiempo completo generalmente tienen, al menos: </w:t>
            </w:r>
          </w:p>
          <w:p w:rsidRPr="00A13F89" w:rsidR="00A13F89" w:rsidP="00A13F89" w:rsidRDefault="00A13F89" w14:paraId="3E7C2BA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br w:type="page"/>
              <w:t xml:space="preserve">• 12 horas semestrales o trimestrales por semestre a nivel de grado o 9 horas crédito por ciclo a nivel de posgrado. </w:t>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3CA2B7E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 24 horas semestrales o 36 horas trimestrales por año académico para un programa educativo que utiliza horas crédito para un programa de menos de un año académico. </w:t>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4975C86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24 horas reloj por semana para un programa de educación que utiliza horas reloj.</w:t>
            </w:r>
          </w:p>
        </w:tc>
      </w:tr>
      <w:tr w:rsidRPr="00A13F89" w:rsidR="00A13F89" w:rsidTr="00A13F89" w14:paraId="6784301C" w14:textId="77777777">
        <w:trPr>
          <w:cantSplit/>
          <w:trHeight w:val="4608"/>
        </w:trPr>
        <w:tc>
          <w:tcPr>
            <w:tcW w:w="864" w:type="dxa"/>
            <w:shd w:val="clear" w:color="auto" w:fill="D9D9D9"/>
            <w:noWrap/>
            <w:vAlign w:val="center"/>
            <w:hideMark/>
          </w:tcPr>
          <w:p w:rsidRPr="00A13F89" w:rsidR="00A13F89" w:rsidP="00A13F89" w:rsidRDefault="00A13F89" w14:paraId="1EFFACF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46</w:t>
            </w:r>
          </w:p>
        </w:tc>
        <w:tc>
          <w:tcPr>
            <w:tcW w:w="1296" w:type="dxa"/>
            <w:shd w:val="clear" w:color="auto" w:fill="D9D9D9"/>
            <w:noWrap/>
            <w:vAlign w:val="center"/>
            <w:hideMark/>
          </w:tcPr>
          <w:p w:rsidRPr="00A13F89" w:rsidR="00A13F89" w:rsidP="00A13F89" w:rsidRDefault="00A13F89" w14:paraId="519B86D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CRED</w:t>
            </w:r>
          </w:p>
        </w:tc>
        <w:tc>
          <w:tcPr>
            <w:tcW w:w="2880" w:type="dxa"/>
            <w:shd w:val="clear" w:color="auto" w:fill="D9D9D9"/>
            <w:vAlign w:val="center"/>
            <w:hideMark/>
          </w:tcPr>
          <w:p w:rsidRPr="00A13F89" w:rsidR="00A13F89" w:rsidP="00A13F89" w:rsidRDefault="00A13F89" w14:paraId="5690399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Horas crédito del semestre 1</w:t>
            </w:r>
          </w:p>
        </w:tc>
        <w:tc>
          <w:tcPr>
            <w:tcW w:w="1008" w:type="dxa"/>
            <w:shd w:val="clear" w:color="auto" w:fill="D9D9D9"/>
            <w:vAlign w:val="center"/>
            <w:hideMark/>
          </w:tcPr>
          <w:p w:rsidRPr="00A13F89" w:rsidR="00A13F89" w:rsidP="00A13F89" w:rsidRDefault="00A13F89" w14:paraId="75FE8077"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D9D9D9"/>
            <w:vAlign w:val="center"/>
            <w:hideMark/>
          </w:tcPr>
          <w:p w:rsidRPr="00A13F89" w:rsidR="00A13F89" w:rsidP="00A13F89" w:rsidRDefault="00A13F89" w14:paraId="3F9345EC"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D9D9D9"/>
            <w:vAlign w:val="center"/>
            <w:hideMark/>
          </w:tcPr>
          <w:p w:rsidRPr="00A13F89" w:rsidR="00A13F89" w:rsidP="00A13F89" w:rsidRDefault="00A13F89" w14:paraId="0FEE4FC5" w14:textId="77777777">
            <w:pPr>
              <w:rPr>
                <w:rFonts w:ascii="Segoe UI Semibold" w:hAnsi="Segoe UI Semibold"/>
                <w:i/>
                <w:iCs/>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NOTA: TERMINOLOGÍA ESPECÍFICA.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r w:rsidRPr="00A13F89">
              <w:rPr>
                <w:rFonts w:ascii="Segoe UI Semibold" w:hAnsi="Segoe UI Semibold" w:eastAsia="Segoe UI Semibold" w:cs="Segoe UI Semibold"/>
                <w:i/>
                <w:iCs/>
                <w:color w:val="000000"/>
                <w:sz w:val="16"/>
                <w:szCs w:val="18"/>
                <w:bdr w:val="nil"/>
                <w:lang w:val="es-ES_tradnl"/>
              </w:rPr>
              <w:br w:type="page"/>
            </w:r>
          </w:p>
          <w:p w:rsidRPr="00A13F89" w:rsidR="00A13F89" w:rsidP="00A13F89" w:rsidRDefault="00A13F89" w14:paraId="4476F4A9" w14:textId="77777777">
            <w:pPr>
              <w:rPr>
                <w:rFonts w:ascii="Segoe UI Semibold" w:hAnsi="Segoe UI Semibold"/>
                <w:i/>
                <w:iCs/>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 Para instituciones basadas en semestres, este punto se repetirá para cada ciclo que la institución informe en la página de Registro. La descripción de los puntos se cargará previamente con los nombres de semestres de la institución.</w:t>
            </w:r>
          </w:p>
          <w:p w:rsidRPr="00A13F89" w:rsidR="00A13F89" w:rsidP="00A13F89" w:rsidRDefault="00A13F89" w14:paraId="2294C4C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 Para instituciones con inscripción permanente, este punto aparecerá 12 veces, una por cada mes del año de ayuda económica federal comprendido entre el 1 de julio de 2019 y el 30 de junio de 2020.</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404E91F0" w14:textId="77777777">
            <w:pPr>
              <w:rPr>
                <w:rFonts w:ascii="Segoe UI Semibold" w:hAnsi="Segoe UI Semibold"/>
                <w:color w:val="000000"/>
                <w:sz w:val="16"/>
                <w:szCs w:val="18"/>
                <w:lang w:val="es-ES_tradnl"/>
              </w:rPr>
            </w:pPr>
          </w:p>
          <w:p w:rsidRPr="00A13F89" w:rsidR="00A13F89" w:rsidP="00A13F89" w:rsidRDefault="00A13F89" w14:paraId="2141772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la cantidad de horas crédito u horas reloj que el estudiante buscó obtener este semestre o mes. Si no pudiera indicar la condición de inscripción en el semestre, la cantidad de horas crédito u horas reloj será esencial para determinar la dedicación del estudiante.</w:t>
            </w:r>
          </w:p>
        </w:tc>
      </w:tr>
    </w:tbl>
    <w:p w:rsidRPr="00A13F89" w:rsidR="00A13F89" w:rsidP="00A13F89" w:rsidRDefault="00A13F89" w14:paraId="55369D6E" w14:textId="77777777">
      <w:pPr>
        <w:spacing w:after="160" w:line="259" w:lineRule="auto"/>
        <w:rPr>
          <w:rFonts w:ascii="Calibri" w:hAnsi="Calibri" w:cs="Arial"/>
          <w:sz w:val="21"/>
          <w:szCs w:val="22"/>
          <w:lang w:val="es-ES_tradnl"/>
        </w:rPr>
      </w:pPr>
    </w:p>
    <w:p w:rsidRPr="00A13F89" w:rsidR="00A13F89" w:rsidP="00A13F89" w:rsidRDefault="00A13F89" w14:paraId="2B425715" w14:textId="77777777">
      <w:pPr>
        <w:spacing w:after="160" w:line="259" w:lineRule="auto"/>
        <w:rPr>
          <w:rFonts w:ascii="Calibri" w:hAnsi="Calibri" w:cs="Arial"/>
          <w:sz w:val="21"/>
          <w:szCs w:val="22"/>
          <w:lang w:val="es-ES_tradnl"/>
        </w:rPr>
      </w:pPr>
    </w:p>
    <w:p w:rsidRPr="00A13F89" w:rsidR="00A13F89" w:rsidP="00A13F89" w:rsidRDefault="00A13F89" w14:paraId="2B139D77" w14:textId="77777777">
      <w:pPr>
        <w:spacing w:after="160" w:line="259" w:lineRule="auto"/>
        <w:rPr>
          <w:rFonts w:ascii="Calibri" w:hAnsi="Calibri" w:cs="Arial"/>
          <w:sz w:val="21"/>
          <w:szCs w:val="22"/>
          <w:lang w:val="es-ES_tradnl"/>
        </w:rPr>
      </w:pPr>
    </w:p>
    <w:p w:rsidRPr="00A13F89" w:rsidR="00A13F89" w:rsidP="00A13F89" w:rsidRDefault="00A13F89" w14:paraId="2A8CBA18" w14:textId="77777777">
      <w:pPr>
        <w:spacing w:after="160" w:line="259" w:lineRule="auto"/>
        <w:rPr>
          <w:rFonts w:ascii="Calibri" w:hAnsi="Calibri" w:cs="Arial"/>
          <w:sz w:val="21"/>
          <w:szCs w:val="22"/>
          <w:lang w:val="es-ES_tradnl"/>
        </w:rPr>
      </w:pPr>
    </w:p>
    <w:p w:rsidRPr="00A13F89" w:rsidR="00A13F89" w:rsidP="00A13F89" w:rsidRDefault="00A13F89" w14:paraId="73CBF8B7" w14:textId="77777777">
      <w:pPr>
        <w:spacing w:after="160" w:line="259" w:lineRule="auto"/>
        <w:rPr>
          <w:rFonts w:ascii="Calibri" w:hAnsi="Calibri" w:cs="Arial"/>
          <w:sz w:val="21"/>
          <w:szCs w:val="22"/>
          <w:lang w:val="es-ES_tradnl"/>
        </w:rPr>
      </w:pPr>
    </w:p>
    <w:p w:rsidRPr="00A13F89" w:rsidR="00A13F89" w:rsidP="00A13F89" w:rsidRDefault="00A13F89" w14:paraId="7311880D" w14:textId="77777777">
      <w:pPr>
        <w:spacing w:after="160" w:line="259" w:lineRule="auto"/>
        <w:rPr>
          <w:rFonts w:ascii="Calibri" w:hAnsi="Calibri" w:cs="Arial"/>
          <w:sz w:val="21"/>
          <w:szCs w:val="22"/>
          <w:lang w:val="es-ES_tradnl"/>
        </w:rPr>
      </w:pPr>
    </w:p>
    <w:p w:rsidRPr="00A13F89" w:rsidR="00A13F89" w:rsidP="00A13F89" w:rsidRDefault="00A13F89" w14:paraId="029D596E" w14:textId="77777777">
      <w:pPr>
        <w:spacing w:after="160" w:line="259" w:lineRule="auto"/>
        <w:rPr>
          <w:rFonts w:ascii="Calibri" w:hAnsi="Calibri" w:cs="Arial"/>
          <w:sz w:val="21"/>
          <w:szCs w:val="22"/>
          <w:lang w:val="es-ES_tradnl"/>
        </w:rPr>
      </w:pPr>
    </w:p>
    <w:p w:rsidRPr="00A13F89" w:rsidR="00A13F89" w:rsidP="00A13F89" w:rsidRDefault="00A13F89" w14:paraId="697C8A6E" w14:textId="77777777">
      <w:pPr>
        <w:rPr>
          <w:rFonts w:ascii="Calibri" w:hAnsi="Calibri" w:cs="Arial"/>
          <w:sz w:val="21"/>
          <w:szCs w:val="22"/>
          <w:lang w:val="es-ES_tradnl"/>
        </w:rPr>
      </w:pPr>
      <w:r w:rsidRPr="00A13F89">
        <w:rPr>
          <w:rFonts w:ascii="Calibri" w:hAnsi="Calibri" w:cs="Arial"/>
          <w:sz w:val="21"/>
          <w:szCs w:val="22"/>
          <w:lang w:val="es-ES_tradnl"/>
        </w:rPr>
        <w:br w:type="page"/>
      </w:r>
    </w:p>
    <w:p w:rsidRPr="00A13F89" w:rsidR="00A13F89" w:rsidP="00A13F89" w:rsidRDefault="00A13F89" w14:paraId="69D78403" w14:textId="77777777">
      <w:pPr>
        <w:spacing w:line="259" w:lineRule="auto"/>
        <w:rPr>
          <w:rFonts w:ascii="Calibri" w:hAnsi="Calibri" w:cs="Arial"/>
          <w:sz w:val="21"/>
          <w:szCs w:val="22"/>
          <w:lang w:val="es-ES_tradnl"/>
        </w:rPr>
      </w:pPr>
      <w:r w:rsidRPr="00A13F89">
        <w:rPr>
          <w:noProof/>
          <w:sz w:val="22"/>
        </w:rPr>
        <mc:AlternateContent>
          <mc:Choice Requires="wps">
            <w:drawing>
              <wp:anchor distT="45720" distB="45720" distL="114300" distR="114300" simplePos="0" relativeHeight="251664384" behindDoc="0" locked="0" layoutInCell="1" allowOverlap="1" wp14:editId="646024FB" wp14:anchorId="49AF47BE">
                <wp:simplePos x="0" y="0"/>
                <wp:positionH relativeFrom="column">
                  <wp:posOffset>0</wp:posOffset>
                </wp:positionH>
                <wp:positionV relativeFrom="paragraph">
                  <wp:posOffset>0</wp:posOffset>
                </wp:positionV>
                <wp:extent cx="8791575" cy="1335024"/>
                <wp:effectExtent l="0" t="0" r="9525" b="0"/>
                <wp:wrapTopAndBottom/>
                <wp:docPr id="1695558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35024"/>
                        </a:xfrm>
                        <a:prstGeom prst="rect">
                          <a:avLst/>
                        </a:prstGeom>
                        <a:solidFill>
                          <a:srgbClr val="E7E6E6">
                            <a:lumMod val="25000"/>
                          </a:srgbClr>
                        </a:solidFill>
                        <a:ln w="9525">
                          <a:noFill/>
                          <a:miter lim="800000"/>
                          <a:headEnd/>
                          <a:tailEnd/>
                        </a:ln>
                      </wps:spPr>
                      <wps:txbx>
                        <w:txbxContent>
                          <w:p w:rsidRPr="00A13F89" w:rsidR="00B13C09" w:rsidP="00A13F89" w:rsidRDefault="00B13C09" w14:paraId="0DE5945A"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3 de 4: Presupuesto/Costo de asistencia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style="position:absolute;margin-left:0;margin-top:0;width:692.25pt;height:105.1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3b38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" w14:anchorId="49AF47BE">
                <v:textbox style="mso-fit-shape-to-text:t">
                  <w:txbxContent>
                    <w:p w:rsidRPr="00A13F89" w:rsidR="00B13C09" w:rsidP="00A13F89" w:rsidRDefault="00B13C09" w14:paraId="0DE5945A"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3 de 4: Presupuesto/Costo de asistencia</w:t>
                      </w:r>
                    </w:p>
                  </w:txbxContent>
                </v:textbox>
                <w10:wrap type="topAndBottom"/>
              </v:shape>
            </w:pict>
          </mc:Fallback>
        </mc:AlternateContent>
      </w:r>
    </w:p>
    <w:tbl>
      <w:tblPr>
        <w:tblW w:w="1396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ook w:val="04A0" w:firstRow="1" w:lastRow="0" w:firstColumn="1" w:lastColumn="0" w:noHBand="0" w:noVBand="1"/>
      </w:tblPr>
      <w:tblGrid>
        <w:gridCol w:w="864"/>
        <w:gridCol w:w="1296"/>
        <w:gridCol w:w="2880"/>
        <w:gridCol w:w="1008"/>
        <w:gridCol w:w="2736"/>
        <w:gridCol w:w="5184"/>
      </w:tblGrid>
      <w:tr w:rsidRPr="00A13F89" w:rsidR="00A13F89" w:rsidTr="00731E32" w14:paraId="153C17DF" w14:textId="77777777">
        <w:trPr>
          <w:cantSplit/>
          <w:trHeight w:val="864"/>
          <w:tblHeader/>
        </w:trPr>
        <w:tc>
          <w:tcPr>
            <w:tcW w:w="864" w:type="dxa"/>
            <w:shd w:val="clear" w:color="auto" w:fill="auto"/>
            <w:noWrap/>
            <w:vAlign w:val="center"/>
            <w:hideMark/>
          </w:tcPr>
          <w:p w:rsidRPr="00A13F89" w:rsidR="00A13F89" w:rsidP="00A13F89" w:rsidRDefault="00A13F89" w14:paraId="0BF06712"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rsidRPr="00A13F89" w:rsidR="00A13F89" w:rsidP="00A13F89" w:rsidRDefault="00A13F89" w14:paraId="20AEDA4F"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Nombre del punto</w:t>
            </w:r>
          </w:p>
        </w:tc>
        <w:tc>
          <w:tcPr>
            <w:tcW w:w="2880" w:type="dxa"/>
            <w:shd w:val="clear" w:color="auto" w:fill="auto"/>
            <w:vAlign w:val="center"/>
            <w:hideMark/>
          </w:tcPr>
          <w:p w:rsidRPr="00A13F89" w:rsidR="00A13F89" w:rsidP="00A13F89" w:rsidRDefault="00A13F89" w14:paraId="6EF9C816"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rsidRPr="00A13F89" w:rsidR="00A13F89" w:rsidP="00A13F89" w:rsidRDefault="00A13F89" w14:paraId="7F7DE774"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1"/>
                <w:szCs w:val="22"/>
                <w:bdr w:val="nil"/>
                <w:lang w:val="es-ES_tradnl"/>
              </w:rPr>
              <w:t>¿Es un dato esencial?</w:t>
            </w:r>
          </w:p>
        </w:tc>
        <w:tc>
          <w:tcPr>
            <w:tcW w:w="2736" w:type="dxa"/>
            <w:shd w:val="clear" w:color="auto" w:fill="auto"/>
            <w:noWrap/>
            <w:vAlign w:val="center"/>
            <w:hideMark/>
          </w:tcPr>
          <w:p w:rsidRPr="00A13F89" w:rsidR="00A13F89" w:rsidP="00A13F89" w:rsidRDefault="00A13F89" w14:paraId="1C2549E6"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rsidRPr="00A13F89" w:rsidR="00A13F89" w:rsidP="00A13F89" w:rsidRDefault="00A13F89" w14:paraId="5D90C0AA"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Notas sobre el punto y texto de ayuda</w:t>
            </w:r>
          </w:p>
        </w:tc>
      </w:tr>
      <w:tr w:rsidRPr="00A13F89" w:rsidR="00A13F89" w:rsidTr="00731E32" w14:paraId="3D4219DD" w14:textId="77777777">
        <w:trPr>
          <w:cantSplit/>
          <w:trHeight w:val="330"/>
        </w:trPr>
        <w:tc>
          <w:tcPr>
            <w:tcW w:w="864" w:type="dxa"/>
            <w:shd w:val="clear" w:color="auto" w:fill="auto"/>
            <w:noWrap/>
            <w:vAlign w:val="center"/>
          </w:tcPr>
          <w:p w:rsidRPr="00A13F89" w:rsidR="00A13F89" w:rsidP="00A13F89" w:rsidRDefault="00A13F89" w14:paraId="3D6C7EE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 xml:space="preserve">1 </w:t>
            </w:r>
          </w:p>
          <w:p w:rsidRPr="00A13F89" w:rsidR="00A13F89" w:rsidP="00A13F89" w:rsidRDefault="00A13F89" w14:paraId="064C78C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tcPr>
          <w:p w:rsidRPr="00A13F89" w:rsidR="00A13F89" w:rsidP="00A13F89" w:rsidRDefault="00A13F89" w14:paraId="3EC2012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VERSION</w:t>
            </w:r>
          </w:p>
        </w:tc>
        <w:tc>
          <w:tcPr>
            <w:tcW w:w="2880" w:type="dxa"/>
            <w:shd w:val="clear" w:color="auto" w:fill="auto"/>
            <w:vAlign w:val="center"/>
          </w:tcPr>
          <w:p w:rsidRPr="00A13F89" w:rsidR="00A13F89" w:rsidP="00A13F89" w:rsidRDefault="00A13F89" w14:paraId="33B2D1A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rsidRPr="00A13F89" w:rsidR="00A13F89" w:rsidP="00A13F89" w:rsidRDefault="00A13F89" w14:paraId="6E215B50"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tcPr>
          <w:p w:rsidRPr="00A13F89" w:rsidR="00A13F89" w:rsidP="00A13F89" w:rsidRDefault="00A13F89" w14:paraId="10B90AFF"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w:t>
            </w:r>
          </w:p>
        </w:tc>
        <w:tc>
          <w:tcPr>
            <w:tcW w:w="5184" w:type="dxa"/>
            <w:shd w:val="clear" w:color="auto" w:fill="auto"/>
            <w:vAlign w:val="center"/>
          </w:tcPr>
          <w:p w:rsidRPr="00A13F89" w:rsidR="00A13F89" w:rsidP="00A13F89" w:rsidRDefault="00A13F89" w14:paraId="25E780B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Este dato es obligatorio para los archivos CSV. En la plantilla Excel, este campo ya estará cargado.</w:t>
            </w:r>
          </w:p>
        </w:tc>
      </w:tr>
      <w:tr w:rsidRPr="00A13F89" w:rsidR="00A13F89" w:rsidTr="00731E32" w14:paraId="70DC8E92" w14:textId="77777777">
        <w:trPr>
          <w:cantSplit/>
          <w:trHeight w:val="330"/>
        </w:trPr>
        <w:tc>
          <w:tcPr>
            <w:tcW w:w="864" w:type="dxa"/>
            <w:shd w:val="clear" w:color="auto" w:fill="auto"/>
            <w:noWrap/>
            <w:vAlign w:val="center"/>
            <w:hideMark/>
          </w:tcPr>
          <w:p w:rsidRPr="00A13F89" w:rsidR="00A13F89" w:rsidP="00A13F89" w:rsidRDefault="00A13F89" w14:paraId="2BE7194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 xml:space="preserve">2 </w:t>
            </w:r>
          </w:p>
          <w:p w:rsidRPr="00A13F89" w:rsidR="00A13F89" w:rsidP="00A13F89" w:rsidRDefault="00A13F89" w14:paraId="5BC1015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165D7D4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INSTID</w:t>
            </w:r>
          </w:p>
        </w:tc>
        <w:tc>
          <w:tcPr>
            <w:tcW w:w="2880" w:type="dxa"/>
            <w:shd w:val="clear" w:color="auto" w:fill="auto"/>
            <w:vAlign w:val="center"/>
            <w:hideMark/>
          </w:tcPr>
          <w:p w:rsidRPr="00A13F89" w:rsidR="00A13F89" w:rsidP="00A13F89" w:rsidRDefault="00A13F89" w14:paraId="1B9C3E1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 institución</w:t>
            </w:r>
          </w:p>
        </w:tc>
        <w:tc>
          <w:tcPr>
            <w:tcW w:w="1008" w:type="dxa"/>
            <w:shd w:val="clear" w:color="auto" w:fill="auto"/>
            <w:vAlign w:val="center"/>
            <w:hideMark/>
          </w:tcPr>
          <w:p w:rsidRPr="00A13F89" w:rsidR="00A13F89" w:rsidP="00A13F89" w:rsidRDefault="00A13F89" w14:paraId="54062F99"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C5CF27A"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4CEE96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Es la identificación de su institución en el Sistema Integrado de Educación Postsecundaria (</w:t>
            </w:r>
            <w:r w:rsidRPr="00A13F89">
              <w:rPr>
                <w:rFonts w:ascii="Segoe UI Semibold" w:hAnsi="Segoe UI Semibold" w:eastAsia="Segoe UI Semibold" w:cs="Segoe UI Semibold"/>
                <w:i/>
                <w:iCs/>
                <w:color w:val="000000"/>
                <w:sz w:val="16"/>
                <w:szCs w:val="18"/>
                <w:bdr w:val="nil"/>
                <w:lang w:val="es-ES_tradnl"/>
              </w:rPr>
              <w:t>Integrated Postsecondary Education Data System</w:t>
            </w:r>
            <w:r w:rsidRPr="00A13F89">
              <w:rPr>
                <w:rFonts w:ascii="Segoe UI Semibold" w:hAnsi="Segoe UI Semibold" w:eastAsia="Segoe UI Semibold" w:cs="Segoe UI Semibold"/>
                <w:color w:val="000000"/>
                <w:sz w:val="16"/>
                <w:szCs w:val="18"/>
                <w:bdr w:val="nil"/>
                <w:lang w:val="es-ES_tradnl"/>
              </w:rPr>
              <w:t>, IPEDS). Este dato es obligatorio para los archivos CSV. En la plantilla Excel, este campo ya estará cargado.</w:t>
            </w:r>
          </w:p>
        </w:tc>
      </w:tr>
      <w:tr w:rsidRPr="00A13F89" w:rsidR="00A13F89" w:rsidTr="00731E32" w14:paraId="18A4C043" w14:textId="77777777">
        <w:trPr>
          <w:cantSplit/>
          <w:trHeight w:val="330"/>
        </w:trPr>
        <w:tc>
          <w:tcPr>
            <w:tcW w:w="864" w:type="dxa"/>
            <w:shd w:val="clear" w:color="auto" w:fill="auto"/>
            <w:noWrap/>
            <w:vAlign w:val="center"/>
            <w:hideMark/>
          </w:tcPr>
          <w:p w:rsidRPr="00A13F89" w:rsidR="00A13F89" w:rsidP="00A13F89" w:rsidRDefault="00A13F89" w14:paraId="585670C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20"/>
                <w:szCs w:val="21"/>
                <w:bdr w:val="nil"/>
                <w:lang w:val="es-ES_tradnl"/>
              </w:rPr>
              <w:t>3</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0732226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295E3FD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STUDYID</w:t>
            </w:r>
          </w:p>
        </w:tc>
        <w:tc>
          <w:tcPr>
            <w:tcW w:w="2880" w:type="dxa"/>
            <w:shd w:val="clear" w:color="auto" w:fill="auto"/>
            <w:vAlign w:val="center"/>
            <w:hideMark/>
          </w:tcPr>
          <w:p w:rsidRPr="00A13F89" w:rsidR="00A13F89" w:rsidP="00A13F89" w:rsidRDefault="00A13F89" w14:paraId="1FC3784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del estudio</w:t>
            </w:r>
          </w:p>
        </w:tc>
        <w:tc>
          <w:tcPr>
            <w:tcW w:w="1008" w:type="dxa"/>
            <w:shd w:val="clear" w:color="auto" w:fill="auto"/>
            <w:vAlign w:val="center"/>
            <w:hideMark/>
          </w:tcPr>
          <w:p w:rsidRPr="00A13F89" w:rsidR="00A13F89" w:rsidP="00A13F89" w:rsidRDefault="00A13F89" w14:paraId="28E990C9"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3643ED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7CAC2EC" w14:textId="77777777">
            <w:pPr>
              <w:rPr>
                <w:rFonts w:ascii="Segoe UI Semibold" w:hAnsi="Segoe UI Semibold"/>
                <w:b/>
                <w:bCs/>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Pr="00A13F89" w:rsidR="00A13F89" w:rsidTr="00731E32" w14:paraId="13AD6A40" w14:textId="77777777">
        <w:trPr>
          <w:cantSplit/>
          <w:trHeight w:val="330"/>
        </w:trPr>
        <w:tc>
          <w:tcPr>
            <w:tcW w:w="864" w:type="dxa"/>
            <w:shd w:val="clear" w:color="auto" w:fill="auto"/>
            <w:noWrap/>
            <w:vAlign w:val="center"/>
            <w:hideMark/>
          </w:tcPr>
          <w:p w:rsidRPr="00A13F89" w:rsidR="00A13F89" w:rsidP="00A13F89" w:rsidRDefault="00A13F89" w14:paraId="03708CBB"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20"/>
                <w:szCs w:val="21"/>
                <w:bdr w:val="nil"/>
                <w:lang w:val="es-ES_tradnl"/>
              </w:rPr>
              <w:t>4</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0FD392D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42B5F337"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STUDID</w:t>
            </w:r>
          </w:p>
        </w:tc>
        <w:tc>
          <w:tcPr>
            <w:tcW w:w="2880" w:type="dxa"/>
            <w:shd w:val="clear" w:color="auto" w:fill="auto"/>
            <w:vAlign w:val="center"/>
            <w:hideMark/>
          </w:tcPr>
          <w:p w:rsidRPr="00A13F89" w:rsidR="00A13F89" w:rsidP="00A13F89" w:rsidRDefault="00A13F89" w14:paraId="5940510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del estudiante</w:t>
            </w:r>
          </w:p>
        </w:tc>
        <w:tc>
          <w:tcPr>
            <w:tcW w:w="1008" w:type="dxa"/>
            <w:shd w:val="clear" w:color="auto" w:fill="auto"/>
            <w:vAlign w:val="center"/>
            <w:hideMark/>
          </w:tcPr>
          <w:p w:rsidRPr="00A13F89" w:rsidR="00A13F89" w:rsidP="00A13F89" w:rsidRDefault="00A13F89" w14:paraId="137187C3"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571EDE1"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EBF806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Pr="00A13F89" w:rsidR="00A13F89" w:rsidTr="00A13F89" w14:paraId="502A0F59" w14:textId="77777777">
        <w:trPr>
          <w:cantSplit/>
          <w:trHeight w:val="330"/>
        </w:trPr>
        <w:tc>
          <w:tcPr>
            <w:tcW w:w="864" w:type="dxa"/>
            <w:shd w:val="clear" w:color="auto" w:fill="D9D9D9"/>
            <w:noWrap/>
            <w:vAlign w:val="center"/>
            <w:hideMark/>
          </w:tcPr>
          <w:p w:rsidRPr="00A13F89" w:rsidR="00A13F89" w:rsidP="00A13F89" w:rsidRDefault="00A13F89" w14:paraId="7ED1DEB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w:t>
            </w:r>
          </w:p>
        </w:tc>
        <w:tc>
          <w:tcPr>
            <w:tcW w:w="1296" w:type="dxa"/>
            <w:shd w:val="clear" w:color="auto" w:fill="D9D9D9"/>
            <w:noWrap/>
            <w:vAlign w:val="center"/>
            <w:hideMark/>
          </w:tcPr>
          <w:p w:rsidRPr="00A13F89" w:rsidR="00A13F89" w:rsidP="00A13F89" w:rsidRDefault="00A13F89" w14:paraId="5459AE3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BUDPER</w:t>
            </w:r>
          </w:p>
        </w:tc>
        <w:tc>
          <w:tcPr>
            <w:tcW w:w="2880" w:type="dxa"/>
            <w:shd w:val="clear" w:color="auto" w:fill="D9D9D9"/>
            <w:vAlign w:val="center"/>
            <w:hideMark/>
          </w:tcPr>
          <w:p w:rsidRPr="00A13F89" w:rsidR="00A13F89" w:rsidP="00A13F89" w:rsidRDefault="00A13F89" w14:paraId="0F7CE2D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Período de presupuesto </w:t>
            </w:r>
          </w:p>
        </w:tc>
        <w:tc>
          <w:tcPr>
            <w:tcW w:w="1008" w:type="dxa"/>
            <w:shd w:val="clear" w:color="auto" w:fill="D9D9D9"/>
            <w:vAlign w:val="center"/>
            <w:hideMark/>
          </w:tcPr>
          <w:p w:rsidRPr="00A13F89" w:rsidR="00A13F89" w:rsidP="00A13F89" w:rsidRDefault="00A13F89" w14:paraId="45167BA3"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D9D9D9"/>
            <w:vAlign w:val="center"/>
            <w:hideMark/>
          </w:tcPr>
          <w:p w:rsidRPr="00A13F89" w:rsidR="00A13F89" w:rsidP="00A13F89" w:rsidRDefault="00A13F89" w14:paraId="0A9204E5"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Tiempo completo, todo el año</w:t>
            </w:r>
            <w:r w:rsidRPr="00A13F89">
              <w:rPr>
                <w:rFonts w:ascii="Segoe UI Semibold" w:hAnsi="Segoe UI Semibold" w:eastAsia="Segoe UI Semibold" w:cs="Segoe UI Semibold"/>
                <w:sz w:val="16"/>
                <w:szCs w:val="18"/>
                <w:bdr w:val="nil"/>
                <w:lang w:val="es-ES_tradnl"/>
              </w:rPr>
              <w:br/>
              <w:t>2 = Tiempo completo, un semestre</w:t>
            </w:r>
            <w:r w:rsidRPr="00A13F89">
              <w:rPr>
                <w:rFonts w:ascii="Segoe UI Semibold" w:hAnsi="Segoe UI Semibold" w:eastAsia="Segoe UI Semibold" w:cs="Segoe UI Semibold"/>
                <w:sz w:val="16"/>
                <w:szCs w:val="18"/>
                <w:bdr w:val="nil"/>
                <w:lang w:val="es-ES_tradnl"/>
              </w:rPr>
              <w:br/>
              <w:t>3 = 3/4 tiempo, todo el año</w:t>
            </w:r>
            <w:r w:rsidRPr="00A13F89">
              <w:rPr>
                <w:rFonts w:ascii="Segoe UI Semibold" w:hAnsi="Segoe UI Semibold" w:eastAsia="Segoe UI Semibold" w:cs="Segoe UI Semibold"/>
                <w:sz w:val="16"/>
                <w:szCs w:val="18"/>
                <w:bdr w:val="nil"/>
                <w:lang w:val="es-ES_tradnl"/>
              </w:rPr>
              <w:br/>
              <w:t>4 = 3/4 tiempo, un ciclo</w:t>
            </w:r>
            <w:r w:rsidRPr="00A13F89">
              <w:rPr>
                <w:rFonts w:ascii="Segoe UI Semibold" w:hAnsi="Segoe UI Semibold" w:eastAsia="Segoe UI Semibold" w:cs="Segoe UI Semibold"/>
                <w:sz w:val="16"/>
                <w:szCs w:val="18"/>
                <w:bdr w:val="nil"/>
                <w:lang w:val="es-ES_tradnl"/>
              </w:rPr>
              <w:br/>
              <w:t>5 = Medio tiempo, todo el año</w:t>
            </w:r>
            <w:r w:rsidRPr="00A13F89">
              <w:rPr>
                <w:rFonts w:ascii="Segoe UI Semibold" w:hAnsi="Segoe UI Semibold" w:eastAsia="Segoe UI Semibold" w:cs="Segoe UI Semibold"/>
                <w:sz w:val="16"/>
                <w:szCs w:val="18"/>
                <w:bdr w:val="nil"/>
                <w:lang w:val="es-ES_tradnl"/>
              </w:rPr>
              <w:br/>
              <w:t>6 = Medio tiempo, un ciclo</w:t>
            </w:r>
            <w:r w:rsidRPr="00A13F89">
              <w:rPr>
                <w:rFonts w:ascii="Segoe UI Semibold" w:hAnsi="Segoe UI Semibold" w:eastAsia="Segoe UI Semibold" w:cs="Segoe UI Semibold"/>
                <w:sz w:val="16"/>
                <w:szCs w:val="18"/>
                <w:bdr w:val="nil"/>
                <w:lang w:val="es-ES_tradnl"/>
              </w:rPr>
              <w:br/>
              <w:t>7 = Menos de medio tiempo, todo el año</w:t>
            </w:r>
            <w:r w:rsidRPr="00A13F89">
              <w:rPr>
                <w:rFonts w:ascii="Segoe UI Semibold" w:hAnsi="Segoe UI Semibold" w:eastAsia="Segoe UI Semibold" w:cs="Segoe UI Semibold"/>
                <w:sz w:val="16"/>
                <w:szCs w:val="18"/>
                <w:bdr w:val="nil"/>
                <w:lang w:val="es-ES_tradnl"/>
              </w:rPr>
              <w:br/>
              <w:t>8 = Menos de medio tiempo, un ciclo</w:t>
            </w:r>
            <w:r w:rsidRPr="00A13F89">
              <w:rPr>
                <w:rFonts w:ascii="Segoe UI Semibold" w:hAnsi="Segoe UI Semibold" w:eastAsia="Segoe UI Semibold" w:cs="Segoe UI Semibold"/>
                <w:sz w:val="16"/>
                <w:szCs w:val="18"/>
                <w:bdr w:val="nil"/>
                <w:lang w:val="es-ES_tradnl"/>
              </w:rPr>
              <w:br/>
              <w:t>9 = Otro</w:t>
            </w:r>
          </w:p>
        </w:tc>
        <w:tc>
          <w:tcPr>
            <w:tcW w:w="5184" w:type="dxa"/>
            <w:shd w:val="clear" w:color="auto" w:fill="D9D9D9"/>
            <w:vAlign w:val="center"/>
            <w:hideMark/>
          </w:tcPr>
          <w:p w:rsidRPr="00A13F89" w:rsidR="00A13F89" w:rsidP="00A13F89" w:rsidRDefault="00A13F89" w14:paraId="1ED26F27" w14:textId="77777777">
            <w:pPr>
              <w:ind w:left="16"/>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Seleccione el período de presupuesto que se corresponda con los costos presupuestados de asistencia que ingresará para el estudiante.</w:t>
            </w:r>
          </w:p>
          <w:p w:rsidRPr="00A13F89" w:rsidR="00A13F89" w:rsidP="00A13F89" w:rsidRDefault="00A13F89" w14:paraId="09FEFA39" w14:textId="77777777">
            <w:pPr>
              <w:ind w:left="16"/>
              <w:rPr>
                <w:rFonts w:ascii="Segoe UI Semibold" w:hAnsi="Segoe UI Semibold"/>
                <w:color w:val="000000"/>
                <w:sz w:val="16"/>
                <w:szCs w:val="18"/>
                <w:lang w:val="es-ES_tradnl"/>
              </w:rPr>
            </w:pPr>
          </w:p>
          <w:p w:rsidRPr="00A13F89" w:rsidR="00A13F89" w:rsidP="00A13F89" w:rsidRDefault="00A13F89" w14:paraId="15D20206" w14:textId="77777777">
            <w:pPr>
              <w:ind w:left="16"/>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1. Si es posible, ingrese el presupuesto de tiempo completo, todo el año, que se corresponda con el programa y la residencia del estudiante, aunque este no haya estado inscrito a tiempo completo durante todo el año. (Más abajo se le pedirá que indique si el presupuesto de todo el año incluye los costos de los semestres lectivos de verano).</w:t>
            </w:r>
          </w:p>
          <w:p w:rsidRPr="00A13F89" w:rsidR="00A13F89" w:rsidP="00A13F89" w:rsidRDefault="00A13F89" w14:paraId="34A46531" w14:textId="77777777">
            <w:pPr>
              <w:ind w:left="16"/>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2. Si no se dispone del presupuesto de tiempo completo, todo el año, puede usar los lineamientos Pell para prorratear el monto a fin de reflejar los costos de un estudiante de tiempo completo inscrito durante todo el año académico en el programa académico del estudiante. Más abajo encontrará definiciones y más información sobre el prorrateo de costos de asistencia.</w:t>
            </w:r>
          </w:p>
          <w:p w:rsidRPr="00A13F89" w:rsidR="00A13F89" w:rsidP="00A13F89" w:rsidRDefault="00A13F89" w14:paraId="21CAC771" w14:textId="77777777">
            <w:pPr>
              <w:ind w:left="16"/>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 xml:space="preserve">3. Si no dispone de un presupuesto de tiempo completo, todo el año, y no puede ingresar un monto prorrateado, puede indicar los costos presupuestados de asistencia correspondientes a otros períodos de presupuesto. </w:t>
            </w:r>
          </w:p>
          <w:p w:rsidRPr="00A13F89" w:rsidR="00A13F89" w:rsidP="00A13F89" w:rsidRDefault="00A13F89" w14:paraId="7B520E31" w14:textId="77777777">
            <w:pPr>
              <w:ind w:left="16"/>
              <w:rPr>
                <w:rFonts w:ascii="Segoe UI Semibold" w:hAnsi="Segoe UI Semibold"/>
                <w:color w:val="000000"/>
                <w:sz w:val="16"/>
                <w:szCs w:val="17"/>
                <w:lang w:val="es-ES_tradnl"/>
              </w:rPr>
            </w:pPr>
          </w:p>
          <w:p w:rsidRPr="00A13F89" w:rsidR="00A13F89" w:rsidP="00A13F89" w:rsidRDefault="00A13F89" w14:paraId="15F76D5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Para ver ejemplos y obtener más orientación sobre el prorrateo de costos presupuestados de asistencia, consulte el Manual de registros de estudiantes de NPSAS:20 (disponible en la página Resources [Recursos] de PDP).</w:t>
            </w:r>
          </w:p>
        </w:tc>
      </w:tr>
      <w:tr w:rsidRPr="00A13F89" w:rsidR="00A13F89" w:rsidTr="00A13F89" w14:paraId="224FC809" w14:textId="77777777">
        <w:trPr>
          <w:cantSplit/>
          <w:trHeight w:val="1584"/>
        </w:trPr>
        <w:tc>
          <w:tcPr>
            <w:tcW w:w="864" w:type="dxa"/>
            <w:shd w:val="clear" w:color="auto" w:fill="D9D9D9"/>
            <w:noWrap/>
            <w:vAlign w:val="center"/>
            <w:hideMark/>
          </w:tcPr>
          <w:p w:rsidRPr="00A13F89" w:rsidR="00A13F89" w:rsidP="00A13F89" w:rsidRDefault="00A13F89" w14:paraId="789BAF6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w:t>
            </w:r>
          </w:p>
        </w:tc>
        <w:tc>
          <w:tcPr>
            <w:tcW w:w="1296" w:type="dxa"/>
            <w:shd w:val="clear" w:color="auto" w:fill="D9D9D9"/>
            <w:noWrap/>
            <w:vAlign w:val="center"/>
            <w:hideMark/>
          </w:tcPr>
          <w:p w:rsidRPr="00A13F89" w:rsidR="00A13F89" w:rsidP="00A13F89" w:rsidRDefault="00A13F89" w14:paraId="07A42B9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FULLYEAR</w:t>
            </w:r>
          </w:p>
        </w:tc>
        <w:tc>
          <w:tcPr>
            <w:tcW w:w="2880" w:type="dxa"/>
            <w:shd w:val="clear" w:color="auto" w:fill="D9D9D9"/>
            <w:vAlign w:val="center"/>
            <w:hideMark/>
          </w:tcPr>
          <w:p w:rsidRPr="00A13F89" w:rsidR="00A13F89" w:rsidP="00A13F89" w:rsidRDefault="00A13F89" w14:paraId="402892A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Presupuesto de todo el año escolar</w:t>
            </w:r>
          </w:p>
        </w:tc>
        <w:tc>
          <w:tcPr>
            <w:tcW w:w="1008" w:type="dxa"/>
            <w:shd w:val="clear" w:color="auto" w:fill="D9D9D9"/>
            <w:vAlign w:val="center"/>
            <w:hideMark/>
          </w:tcPr>
          <w:p w:rsidRPr="00A13F89" w:rsidR="00A13F89" w:rsidP="00A13F89" w:rsidRDefault="00A13F89" w14:paraId="6F8FBC61"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D9D9D9"/>
            <w:vAlign w:val="center"/>
            <w:hideMark/>
          </w:tcPr>
          <w:p w:rsidRPr="00A13F89" w:rsidR="00A13F89" w:rsidP="00A13F89" w:rsidRDefault="00A13F89" w14:paraId="783AC4A7"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 el presupuesto de todo el año incluye los ciclos de verano</w:t>
            </w:r>
            <w:r w:rsidRPr="00A13F89">
              <w:rPr>
                <w:rFonts w:ascii="Segoe UI Semibold" w:hAnsi="Segoe UI Semibold" w:eastAsia="Segoe UI Semibold" w:cs="Segoe UI Semibold"/>
                <w:sz w:val="16"/>
                <w:szCs w:val="18"/>
                <w:bdr w:val="nil"/>
                <w:lang w:val="es-ES_tradnl"/>
              </w:rPr>
              <w:br/>
              <w:t>0 = No, el presupuesto de todo el año NO incluye los semestres de verano</w:t>
            </w:r>
          </w:p>
        </w:tc>
        <w:tc>
          <w:tcPr>
            <w:tcW w:w="5184" w:type="dxa"/>
            <w:shd w:val="clear" w:color="auto" w:fill="D9D9D9"/>
            <w:vAlign w:val="center"/>
            <w:hideMark/>
          </w:tcPr>
          <w:p w:rsidRPr="00A13F89" w:rsidR="00A13F89" w:rsidP="00A13F89" w:rsidRDefault="00A13F89" w14:paraId="01973EC5"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8"/>
                <w:bdr w:val="nil"/>
                <w:lang w:val="es-ES_tradnl"/>
              </w:rPr>
              <w:t>Si indicó un presupuesto de todo el año para el estudiante (Período de presupuesto = 1, 3, 5 o 7), indique si los costos presupuestados de asistencia incluyen los semestres de verano. Si ingresó el presupuesto para un semestre, deje este punto vacío.</w:t>
            </w:r>
          </w:p>
        </w:tc>
      </w:tr>
      <w:tr w:rsidRPr="00A13F89" w:rsidR="00A13F89" w:rsidTr="00A13F89" w14:paraId="2AE9D6E8" w14:textId="77777777">
        <w:trPr>
          <w:cantSplit/>
          <w:trHeight w:val="855"/>
        </w:trPr>
        <w:tc>
          <w:tcPr>
            <w:tcW w:w="864" w:type="dxa"/>
            <w:shd w:val="clear" w:color="auto" w:fill="D9D9D9"/>
            <w:noWrap/>
            <w:vAlign w:val="center"/>
            <w:hideMark/>
          </w:tcPr>
          <w:p w:rsidRPr="00A13F89" w:rsidR="00A13F89" w:rsidP="00A13F89" w:rsidRDefault="00A13F89" w14:paraId="69B9CB2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w:t>
            </w:r>
          </w:p>
        </w:tc>
        <w:tc>
          <w:tcPr>
            <w:tcW w:w="1296" w:type="dxa"/>
            <w:shd w:val="clear" w:color="auto" w:fill="D9D9D9"/>
            <w:noWrap/>
            <w:vAlign w:val="center"/>
            <w:hideMark/>
          </w:tcPr>
          <w:p w:rsidRPr="00A13F89" w:rsidR="00A13F89" w:rsidP="00A13F89" w:rsidRDefault="00A13F89" w14:paraId="17B359E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STURES</w:t>
            </w:r>
          </w:p>
        </w:tc>
        <w:tc>
          <w:tcPr>
            <w:tcW w:w="2880" w:type="dxa"/>
            <w:shd w:val="clear" w:color="auto" w:fill="D9D9D9"/>
            <w:vAlign w:val="center"/>
            <w:hideMark/>
          </w:tcPr>
          <w:p w:rsidRPr="00A13F89" w:rsidR="00A13F89" w:rsidP="00A13F89" w:rsidRDefault="00A13F89" w14:paraId="568C635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Residencia del estudiante </w:t>
            </w:r>
          </w:p>
        </w:tc>
        <w:tc>
          <w:tcPr>
            <w:tcW w:w="1008" w:type="dxa"/>
            <w:shd w:val="clear" w:color="auto" w:fill="D9D9D9"/>
            <w:vAlign w:val="center"/>
            <w:hideMark/>
          </w:tcPr>
          <w:p w:rsidRPr="00A13F89" w:rsidR="00A13F89" w:rsidP="00A13F89" w:rsidRDefault="00A13F89" w14:paraId="62CB961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D9D9D9"/>
            <w:vAlign w:val="center"/>
            <w:hideMark/>
          </w:tcPr>
          <w:p w:rsidRPr="00A13F89" w:rsidR="00A13F89" w:rsidP="00A13F89" w:rsidRDefault="00A13F89" w14:paraId="374A8F08"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Alojamiento en el campus o perteneciente a la universidad</w:t>
            </w:r>
            <w:r w:rsidRPr="00A13F89">
              <w:rPr>
                <w:rFonts w:ascii="Segoe UI Semibold" w:hAnsi="Segoe UI Semibold" w:eastAsia="Segoe UI Semibold" w:cs="Segoe UI Semibold"/>
                <w:sz w:val="16"/>
                <w:szCs w:val="18"/>
                <w:bdr w:val="nil"/>
                <w:lang w:val="es-ES_tradnl"/>
              </w:rPr>
              <w:br/>
              <w:t>2 = Fuera del campus sin los padres</w:t>
            </w:r>
            <w:r w:rsidRPr="00A13F89">
              <w:rPr>
                <w:rFonts w:ascii="Segoe UI Semibold" w:hAnsi="Segoe UI Semibold" w:eastAsia="Segoe UI Semibold" w:cs="Segoe UI Semibold"/>
                <w:sz w:val="16"/>
                <w:szCs w:val="18"/>
                <w:bdr w:val="nil"/>
                <w:lang w:val="es-ES_tradnl"/>
              </w:rPr>
              <w:br/>
              <w:t>3 = Fuera del campus con los padres</w:t>
            </w:r>
            <w:r w:rsidRPr="00A13F89">
              <w:rPr>
                <w:rFonts w:ascii="Segoe UI Semibold" w:hAnsi="Segoe UI Semibold" w:eastAsia="Segoe UI Semibold" w:cs="Segoe UI Semibold"/>
                <w:sz w:val="16"/>
                <w:szCs w:val="18"/>
                <w:bdr w:val="nil"/>
                <w:lang w:val="es-ES_tradnl"/>
              </w:rPr>
              <w:br/>
              <w:t>-1 = Se desconoce</w:t>
            </w:r>
          </w:p>
        </w:tc>
        <w:tc>
          <w:tcPr>
            <w:tcW w:w="5184" w:type="dxa"/>
            <w:shd w:val="clear" w:color="auto" w:fill="D9D9D9"/>
            <w:vAlign w:val="center"/>
            <w:hideMark/>
          </w:tcPr>
          <w:p w:rsidRPr="00A13F89" w:rsidR="00A13F89" w:rsidP="00A13F89" w:rsidRDefault="00A13F89" w14:paraId="425DFE19"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A los fines de determinar el costo presupuestado de asistencia para el año académico 2019-20, ¿cuál era la condición de residencia o alojamiento del estudiante?</w:t>
            </w:r>
          </w:p>
        </w:tc>
      </w:tr>
      <w:tr w:rsidRPr="00A13F89" w:rsidR="00A13F89" w:rsidTr="00731E32" w14:paraId="12B5745F" w14:textId="77777777">
        <w:trPr>
          <w:cantSplit/>
          <w:trHeight w:val="1320"/>
        </w:trPr>
        <w:tc>
          <w:tcPr>
            <w:tcW w:w="864" w:type="dxa"/>
            <w:shd w:val="clear" w:color="auto" w:fill="auto"/>
            <w:noWrap/>
            <w:vAlign w:val="center"/>
            <w:hideMark/>
          </w:tcPr>
          <w:p w:rsidRPr="00A13F89" w:rsidR="00A13F89" w:rsidP="00A13F89" w:rsidRDefault="00A13F89" w14:paraId="67E6433E"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8</w:t>
            </w:r>
          </w:p>
        </w:tc>
        <w:tc>
          <w:tcPr>
            <w:tcW w:w="1296" w:type="dxa"/>
            <w:shd w:val="clear" w:color="auto" w:fill="auto"/>
            <w:noWrap/>
            <w:vAlign w:val="center"/>
            <w:hideMark/>
          </w:tcPr>
          <w:p w:rsidRPr="00A13F89" w:rsidR="00A13F89" w:rsidP="00A13F89" w:rsidRDefault="00A13F89" w14:paraId="07AE8DE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BTUITION</w:t>
            </w:r>
          </w:p>
        </w:tc>
        <w:tc>
          <w:tcPr>
            <w:tcW w:w="2880" w:type="dxa"/>
            <w:shd w:val="clear" w:color="auto" w:fill="auto"/>
            <w:vAlign w:val="center"/>
            <w:hideMark/>
          </w:tcPr>
          <w:p w:rsidRPr="00A13F89" w:rsidR="00A13F89" w:rsidP="00A13F89" w:rsidRDefault="00A13F89" w14:paraId="4E85708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Matrícula y cuotas ($) </w:t>
            </w:r>
          </w:p>
        </w:tc>
        <w:tc>
          <w:tcPr>
            <w:tcW w:w="1008" w:type="dxa"/>
            <w:shd w:val="clear" w:color="auto" w:fill="auto"/>
            <w:vAlign w:val="center"/>
            <w:hideMark/>
          </w:tcPr>
          <w:p w:rsidRPr="00A13F89" w:rsidR="00A13F89" w:rsidP="00A13F89" w:rsidRDefault="00A13F89" w14:paraId="703A3CE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53EAE81"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50B93CD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costo PRESUPUESTADO de matrícula y cuotas del estudiante correspondiente al período de presupuesto que indicó. Este monto puede diferir del total de matrícula y cuotas COBRADAS (requerido en la sección de inscripción) y generalmente se obtiene en la oficina de ayuda económica.</w:t>
            </w:r>
          </w:p>
          <w:p w:rsidRPr="00A13F89" w:rsidR="00A13F89" w:rsidP="00A13F89" w:rsidRDefault="00A13F89" w14:paraId="6D5FE3D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A13F89" w:rsidR="00A13F89" w:rsidTr="00731E32" w14:paraId="3E7F2A52" w14:textId="77777777">
        <w:trPr>
          <w:cantSplit/>
          <w:trHeight w:val="1605"/>
        </w:trPr>
        <w:tc>
          <w:tcPr>
            <w:tcW w:w="864" w:type="dxa"/>
            <w:shd w:val="clear" w:color="auto" w:fill="auto"/>
            <w:noWrap/>
            <w:vAlign w:val="center"/>
            <w:hideMark/>
          </w:tcPr>
          <w:p w:rsidRPr="00A13F89" w:rsidR="00A13F89" w:rsidP="00A13F89" w:rsidRDefault="00A13F89" w14:paraId="563E275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9</w:t>
            </w:r>
          </w:p>
        </w:tc>
        <w:tc>
          <w:tcPr>
            <w:tcW w:w="1296" w:type="dxa"/>
            <w:shd w:val="clear" w:color="auto" w:fill="auto"/>
            <w:noWrap/>
            <w:vAlign w:val="center"/>
            <w:hideMark/>
          </w:tcPr>
          <w:p w:rsidRPr="00A13F89" w:rsidR="00A13F89" w:rsidP="00A13F89" w:rsidRDefault="00A13F89" w14:paraId="29774138"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BBOOKS</w:t>
            </w:r>
          </w:p>
        </w:tc>
        <w:tc>
          <w:tcPr>
            <w:tcW w:w="2880" w:type="dxa"/>
            <w:shd w:val="clear" w:color="auto" w:fill="auto"/>
            <w:vAlign w:val="center"/>
            <w:hideMark/>
          </w:tcPr>
          <w:p w:rsidRPr="00A13F89" w:rsidR="00A13F89" w:rsidP="00A13F89" w:rsidRDefault="00A13F89" w14:paraId="5F0DBF4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Libros y suministros ($) </w:t>
            </w:r>
          </w:p>
        </w:tc>
        <w:tc>
          <w:tcPr>
            <w:tcW w:w="1008" w:type="dxa"/>
            <w:shd w:val="clear" w:color="auto" w:fill="auto"/>
            <w:vAlign w:val="center"/>
            <w:hideMark/>
          </w:tcPr>
          <w:p w:rsidRPr="00A13F89" w:rsidR="00A13F89" w:rsidP="00A13F89" w:rsidRDefault="00A13F89" w14:paraId="2D711BDB"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746787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A13F89" w:rsidR="00A13F89" w:rsidP="00A13F89" w:rsidRDefault="00A13F89" w14:paraId="1587B018"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costo PRESUPUESTADO de libros y suministros del estudiante correspondiente al período de presupuesto que indicó.</w:t>
            </w:r>
          </w:p>
          <w:p w:rsidRPr="00A13F89" w:rsidR="00A13F89" w:rsidP="00A13F89" w:rsidRDefault="00A13F89" w14:paraId="117B33C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A13F89" w:rsidR="00A13F89" w:rsidTr="00731E32" w14:paraId="73B29EFE" w14:textId="77777777">
        <w:trPr>
          <w:cantSplit/>
          <w:trHeight w:val="1275"/>
        </w:trPr>
        <w:tc>
          <w:tcPr>
            <w:tcW w:w="864" w:type="dxa"/>
            <w:shd w:val="clear" w:color="auto" w:fill="auto"/>
            <w:noWrap/>
            <w:vAlign w:val="center"/>
            <w:hideMark/>
          </w:tcPr>
          <w:p w:rsidRPr="00A13F89" w:rsidR="00A13F89" w:rsidP="00A13F89" w:rsidRDefault="00A13F89" w14:paraId="2F87666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10</w:t>
            </w:r>
          </w:p>
        </w:tc>
        <w:tc>
          <w:tcPr>
            <w:tcW w:w="1296" w:type="dxa"/>
            <w:shd w:val="clear" w:color="auto" w:fill="auto"/>
            <w:noWrap/>
            <w:vAlign w:val="center"/>
            <w:hideMark/>
          </w:tcPr>
          <w:p w:rsidRPr="00A13F89" w:rsidR="00A13F89" w:rsidP="00A13F89" w:rsidRDefault="00A13F89" w14:paraId="786F61D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BBOARD</w:t>
            </w:r>
          </w:p>
        </w:tc>
        <w:tc>
          <w:tcPr>
            <w:tcW w:w="2880" w:type="dxa"/>
            <w:shd w:val="clear" w:color="auto" w:fill="auto"/>
            <w:vAlign w:val="center"/>
            <w:hideMark/>
          </w:tcPr>
          <w:p w:rsidRPr="00A13F89" w:rsidR="00A13F89" w:rsidP="00A13F89" w:rsidRDefault="00A13F89" w14:paraId="640A583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Alojamiento y comida ($) </w:t>
            </w:r>
          </w:p>
        </w:tc>
        <w:tc>
          <w:tcPr>
            <w:tcW w:w="1008" w:type="dxa"/>
            <w:shd w:val="clear" w:color="auto" w:fill="auto"/>
            <w:vAlign w:val="center"/>
            <w:hideMark/>
          </w:tcPr>
          <w:p w:rsidRPr="00A13F89" w:rsidR="00A13F89" w:rsidP="00A13F89" w:rsidRDefault="00A13F89" w14:paraId="7BE621D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46AD57B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0 - 40000</w:t>
            </w:r>
          </w:p>
        </w:tc>
        <w:tc>
          <w:tcPr>
            <w:tcW w:w="5184" w:type="dxa"/>
            <w:shd w:val="clear" w:color="auto" w:fill="auto"/>
            <w:vAlign w:val="center"/>
            <w:hideMark/>
          </w:tcPr>
          <w:p w:rsidRPr="00A13F89" w:rsidR="00A13F89" w:rsidP="00A13F89" w:rsidRDefault="00A13F89" w14:paraId="030A4E2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Ingrese el costo PRESUPUESTADO de alojamiento y comida del estudiante correspondiente al período de presupuesto que indicó. </w:t>
            </w:r>
          </w:p>
          <w:p w:rsidRPr="00A13F89" w:rsidR="00A13F89" w:rsidP="00A13F89" w:rsidRDefault="00A13F89" w14:paraId="3D65567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A13F89" w:rsidR="00A13F89" w:rsidTr="00731E32" w14:paraId="44877039" w14:textId="77777777">
        <w:trPr>
          <w:cantSplit/>
          <w:trHeight w:val="1275"/>
        </w:trPr>
        <w:tc>
          <w:tcPr>
            <w:tcW w:w="864" w:type="dxa"/>
            <w:shd w:val="clear" w:color="auto" w:fill="auto"/>
            <w:noWrap/>
            <w:vAlign w:val="center"/>
            <w:hideMark/>
          </w:tcPr>
          <w:p w:rsidRPr="00A13F89" w:rsidR="00A13F89" w:rsidP="00A13F89" w:rsidRDefault="00A13F89" w14:paraId="268A7AF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11</w:t>
            </w:r>
          </w:p>
        </w:tc>
        <w:tc>
          <w:tcPr>
            <w:tcW w:w="1296" w:type="dxa"/>
            <w:shd w:val="clear" w:color="auto" w:fill="auto"/>
            <w:noWrap/>
            <w:vAlign w:val="center"/>
            <w:hideMark/>
          </w:tcPr>
          <w:p w:rsidRPr="00A13F89" w:rsidR="00A13F89" w:rsidP="00A13F89" w:rsidRDefault="00A13F89" w14:paraId="299C704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BHEALTH</w:t>
            </w:r>
          </w:p>
        </w:tc>
        <w:tc>
          <w:tcPr>
            <w:tcW w:w="2880" w:type="dxa"/>
            <w:shd w:val="clear" w:color="auto" w:fill="auto"/>
            <w:vAlign w:val="center"/>
            <w:hideMark/>
          </w:tcPr>
          <w:p w:rsidRPr="00A13F89" w:rsidR="00A13F89" w:rsidP="00A13F89" w:rsidRDefault="00A13F89" w14:paraId="718D55F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Seguro médico ($) </w:t>
            </w:r>
          </w:p>
        </w:tc>
        <w:tc>
          <w:tcPr>
            <w:tcW w:w="1008" w:type="dxa"/>
            <w:shd w:val="clear" w:color="auto" w:fill="auto"/>
            <w:vAlign w:val="center"/>
            <w:hideMark/>
          </w:tcPr>
          <w:p w:rsidRPr="00A13F89" w:rsidR="00A13F89" w:rsidP="00A13F89" w:rsidRDefault="00A13F89" w14:paraId="5628120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A48E8B7"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A13F89" w:rsidR="00A13F89" w:rsidP="00A13F89" w:rsidRDefault="00A13F89" w14:paraId="3A14A19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Ingrese el costo PRESUPUESTADO de seguro médico del estudiante correspondiente al período de presupuesto que indicó. </w:t>
            </w:r>
            <w:r w:rsidRPr="00A13F89">
              <w:rPr>
                <w:rFonts w:ascii="Segoe UI Semibold" w:hAnsi="Segoe UI Semibold" w:eastAsia="Segoe UI Semibold" w:cs="Segoe UI Semibold"/>
                <w:color w:val="000000"/>
                <w:sz w:val="16"/>
                <w:szCs w:val="18"/>
                <w:bdr w:val="nil"/>
                <w:lang w:val="es-ES_tradnl"/>
              </w:rPr>
              <w:br w:type="page"/>
              <w:t>Ingrese un monto sin decimales, comas ni signos de dólar. Redondee los valores con decimales al número entero más cercano.</w:t>
            </w:r>
          </w:p>
        </w:tc>
      </w:tr>
      <w:tr w:rsidRPr="00A13F89" w:rsidR="00A13F89" w:rsidTr="00731E32" w14:paraId="37E39CAD" w14:textId="77777777">
        <w:trPr>
          <w:cantSplit/>
          <w:trHeight w:val="1275"/>
        </w:trPr>
        <w:tc>
          <w:tcPr>
            <w:tcW w:w="864" w:type="dxa"/>
            <w:shd w:val="clear" w:color="auto" w:fill="auto"/>
            <w:noWrap/>
            <w:vAlign w:val="center"/>
            <w:hideMark/>
          </w:tcPr>
          <w:p w:rsidRPr="00A13F89" w:rsidR="00A13F89" w:rsidP="00A13F89" w:rsidRDefault="00A13F89" w14:paraId="1AE9232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12</w:t>
            </w:r>
          </w:p>
        </w:tc>
        <w:tc>
          <w:tcPr>
            <w:tcW w:w="1296" w:type="dxa"/>
            <w:shd w:val="clear" w:color="auto" w:fill="auto"/>
            <w:noWrap/>
            <w:vAlign w:val="center"/>
            <w:hideMark/>
          </w:tcPr>
          <w:p w:rsidRPr="00A13F89" w:rsidR="00A13F89" w:rsidP="00A13F89" w:rsidRDefault="00A13F89" w14:paraId="7CF6974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BTRANS</w:t>
            </w:r>
          </w:p>
        </w:tc>
        <w:tc>
          <w:tcPr>
            <w:tcW w:w="2880" w:type="dxa"/>
            <w:shd w:val="clear" w:color="auto" w:fill="auto"/>
            <w:vAlign w:val="center"/>
            <w:hideMark/>
          </w:tcPr>
          <w:p w:rsidRPr="00A13F89" w:rsidR="00A13F89" w:rsidP="00A13F89" w:rsidRDefault="00A13F89" w14:paraId="1B17B37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Transporte ($) </w:t>
            </w:r>
          </w:p>
        </w:tc>
        <w:tc>
          <w:tcPr>
            <w:tcW w:w="1008" w:type="dxa"/>
            <w:shd w:val="clear" w:color="auto" w:fill="auto"/>
            <w:vAlign w:val="center"/>
            <w:hideMark/>
          </w:tcPr>
          <w:p w:rsidRPr="00A13F89" w:rsidR="00A13F89" w:rsidP="00A13F89" w:rsidRDefault="00A13F89" w14:paraId="774D19DF"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3E675F2"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A13F89" w:rsidR="00A13F89" w:rsidP="00A13F89" w:rsidRDefault="00A13F89" w14:paraId="1B47C18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costo PRESUPUESTADO de transporte del estudiante correspondiente al período de presupuesto que indicó.</w:t>
            </w:r>
          </w:p>
          <w:p w:rsidRPr="00A13F89" w:rsidR="00A13F89" w:rsidP="00A13F89" w:rsidRDefault="00A13F89" w14:paraId="2AD7E7C8"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A13F89" w:rsidR="00A13F89" w:rsidTr="00731E32" w14:paraId="4F5DEDD9" w14:textId="77777777">
        <w:trPr>
          <w:cantSplit/>
          <w:trHeight w:val="1275"/>
        </w:trPr>
        <w:tc>
          <w:tcPr>
            <w:tcW w:w="864" w:type="dxa"/>
            <w:shd w:val="clear" w:color="auto" w:fill="auto"/>
            <w:noWrap/>
            <w:vAlign w:val="center"/>
            <w:hideMark/>
          </w:tcPr>
          <w:p w:rsidRPr="00A13F89" w:rsidR="00A13F89" w:rsidP="00A13F89" w:rsidRDefault="00A13F89" w14:paraId="31FE7B7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13</w:t>
            </w:r>
          </w:p>
        </w:tc>
        <w:tc>
          <w:tcPr>
            <w:tcW w:w="1296" w:type="dxa"/>
            <w:shd w:val="clear" w:color="auto" w:fill="auto"/>
            <w:noWrap/>
            <w:vAlign w:val="center"/>
            <w:hideMark/>
          </w:tcPr>
          <w:p w:rsidRPr="00A13F89" w:rsidR="00A13F89" w:rsidP="00A13F89" w:rsidRDefault="00A13F89" w14:paraId="0AD2EC7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BCOMP</w:t>
            </w:r>
          </w:p>
        </w:tc>
        <w:tc>
          <w:tcPr>
            <w:tcW w:w="2880" w:type="dxa"/>
            <w:shd w:val="clear" w:color="auto" w:fill="auto"/>
            <w:vAlign w:val="center"/>
            <w:hideMark/>
          </w:tcPr>
          <w:p w:rsidRPr="00A13F89" w:rsidR="00A13F89" w:rsidP="00A13F89" w:rsidRDefault="00A13F89" w14:paraId="58C6EE4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Computadora y tecnologías ($) </w:t>
            </w:r>
          </w:p>
        </w:tc>
        <w:tc>
          <w:tcPr>
            <w:tcW w:w="1008" w:type="dxa"/>
            <w:shd w:val="clear" w:color="auto" w:fill="auto"/>
            <w:vAlign w:val="center"/>
            <w:hideMark/>
          </w:tcPr>
          <w:p w:rsidRPr="00A13F89" w:rsidR="00A13F89" w:rsidP="00A13F89" w:rsidRDefault="00A13F89" w14:paraId="62AFA0C2"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06B72E90"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A13F89" w:rsidR="00A13F89" w:rsidP="00A13F89" w:rsidRDefault="00A13F89" w14:paraId="3C81F5FF"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costo PRESUPUESTADO de computadora y tecnologías del estudiante correspondiente al período de presupuesto que indicó. Por ejemplo, un costo razonable, según lo determine la institución, por el alquiler o la compra de una computadora personal para que el estudiante use en sus estudios durante el período de presupuesto indicado.</w:t>
            </w:r>
          </w:p>
          <w:p w:rsidRPr="00A13F89" w:rsidR="00A13F89" w:rsidP="00A13F89" w:rsidRDefault="00A13F89" w14:paraId="60C70D81"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A13F89" w:rsidR="00A13F89" w:rsidTr="00731E32" w14:paraId="102A1EDF" w14:textId="77777777">
        <w:trPr>
          <w:cantSplit/>
          <w:trHeight w:val="1890"/>
        </w:trPr>
        <w:tc>
          <w:tcPr>
            <w:tcW w:w="864" w:type="dxa"/>
            <w:shd w:val="clear" w:color="auto" w:fill="auto"/>
            <w:noWrap/>
            <w:vAlign w:val="center"/>
            <w:hideMark/>
          </w:tcPr>
          <w:p w:rsidRPr="00A13F89" w:rsidR="00A13F89" w:rsidP="00A13F89" w:rsidRDefault="00A13F89" w14:paraId="617A6B7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14</w:t>
            </w:r>
          </w:p>
        </w:tc>
        <w:tc>
          <w:tcPr>
            <w:tcW w:w="1296" w:type="dxa"/>
            <w:shd w:val="clear" w:color="auto" w:fill="auto"/>
            <w:noWrap/>
            <w:vAlign w:val="center"/>
            <w:hideMark/>
          </w:tcPr>
          <w:p w:rsidRPr="00A13F89" w:rsidR="00A13F89" w:rsidP="00A13F89" w:rsidRDefault="00A13F89" w14:paraId="3079483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BOTHER</w:t>
            </w:r>
          </w:p>
        </w:tc>
        <w:tc>
          <w:tcPr>
            <w:tcW w:w="2880" w:type="dxa"/>
            <w:shd w:val="clear" w:color="auto" w:fill="auto"/>
            <w:vAlign w:val="center"/>
            <w:hideMark/>
          </w:tcPr>
          <w:p w:rsidRPr="00A13F89" w:rsidR="00A13F89" w:rsidP="00A13F89" w:rsidRDefault="00A13F89" w14:paraId="37D512B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Todos los demás costos ($) </w:t>
            </w:r>
          </w:p>
        </w:tc>
        <w:tc>
          <w:tcPr>
            <w:tcW w:w="1008" w:type="dxa"/>
            <w:shd w:val="clear" w:color="auto" w:fill="auto"/>
            <w:vAlign w:val="center"/>
            <w:hideMark/>
          </w:tcPr>
          <w:p w:rsidRPr="00A13F89" w:rsidR="00A13F89" w:rsidP="00A13F89" w:rsidRDefault="00A13F89" w14:paraId="043CE0EA"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2E8D14FA"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A13F89" w:rsidR="00A13F89" w:rsidP="00A13F89" w:rsidRDefault="00A13F89" w14:paraId="756A757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costo total presupuestado de asistencia no incluido en las categorías anteriores correspondiente al período de presupuesto que indicó.</w:t>
            </w:r>
          </w:p>
        </w:tc>
      </w:tr>
      <w:tr w:rsidRPr="00A13F89" w:rsidR="00A13F89" w:rsidTr="00731E32" w14:paraId="3BC23F53" w14:textId="77777777">
        <w:trPr>
          <w:cantSplit/>
          <w:trHeight w:val="645"/>
        </w:trPr>
        <w:tc>
          <w:tcPr>
            <w:tcW w:w="864" w:type="dxa"/>
            <w:shd w:val="clear" w:color="auto" w:fill="auto"/>
            <w:noWrap/>
            <w:vAlign w:val="center"/>
            <w:hideMark/>
          </w:tcPr>
          <w:p w:rsidRPr="00A13F89" w:rsidR="00A13F89" w:rsidP="00A13F89" w:rsidRDefault="00A13F89" w14:paraId="3AEEF83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15</w:t>
            </w:r>
          </w:p>
        </w:tc>
        <w:tc>
          <w:tcPr>
            <w:tcW w:w="1296" w:type="dxa"/>
            <w:shd w:val="clear" w:color="auto" w:fill="auto"/>
            <w:noWrap/>
            <w:vAlign w:val="center"/>
            <w:hideMark/>
          </w:tcPr>
          <w:p w:rsidRPr="00A13F89" w:rsidR="00A13F89" w:rsidP="00A13F89" w:rsidRDefault="00A13F89" w14:paraId="7CB4964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BTOTAL</w:t>
            </w:r>
          </w:p>
        </w:tc>
        <w:tc>
          <w:tcPr>
            <w:tcW w:w="2880" w:type="dxa"/>
            <w:shd w:val="clear" w:color="auto" w:fill="auto"/>
            <w:vAlign w:val="center"/>
            <w:hideMark/>
          </w:tcPr>
          <w:p w:rsidRPr="00A13F89" w:rsidR="00A13F89" w:rsidP="00A13F89" w:rsidRDefault="00A13F89" w14:paraId="36F685F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Costo total presupuestado de asistencia ($) </w:t>
            </w:r>
          </w:p>
        </w:tc>
        <w:tc>
          <w:tcPr>
            <w:tcW w:w="1008" w:type="dxa"/>
            <w:shd w:val="clear" w:color="auto" w:fill="auto"/>
            <w:vAlign w:val="center"/>
            <w:hideMark/>
          </w:tcPr>
          <w:p w:rsidRPr="00A13F89" w:rsidR="00A13F89" w:rsidP="00A13F89" w:rsidRDefault="00A13F89" w14:paraId="2A7D98DD"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F5E2B1B"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0 - 200000</w:t>
            </w:r>
          </w:p>
        </w:tc>
        <w:tc>
          <w:tcPr>
            <w:tcW w:w="5184" w:type="dxa"/>
            <w:shd w:val="clear" w:color="auto" w:fill="auto"/>
            <w:vAlign w:val="center"/>
            <w:hideMark/>
          </w:tcPr>
          <w:p w:rsidRPr="00A13F89" w:rsidR="00A13F89" w:rsidP="00A13F89" w:rsidRDefault="00A13F89" w14:paraId="4AA875F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Ingrese el costo total presupuestado de asistencia correspondiente al período de presupuesto que indicó.</w:t>
            </w:r>
          </w:p>
        </w:tc>
      </w:tr>
    </w:tbl>
    <w:p w:rsidRPr="00A13F89" w:rsidR="00A13F89" w:rsidP="00A13F89" w:rsidRDefault="00A13F89" w14:paraId="26042EA4" w14:textId="77777777">
      <w:pPr>
        <w:spacing w:after="160" w:line="259" w:lineRule="auto"/>
        <w:rPr>
          <w:rFonts w:ascii="Calibri" w:hAnsi="Calibri" w:cs="Arial"/>
          <w:sz w:val="21"/>
          <w:szCs w:val="22"/>
          <w:lang w:val="es-ES_tradnl"/>
        </w:rPr>
      </w:pPr>
    </w:p>
    <w:p w:rsidRPr="00A13F89" w:rsidR="00A13F89" w:rsidP="00A13F89" w:rsidRDefault="00A13F89" w14:paraId="097E1B1B" w14:textId="77777777">
      <w:pPr>
        <w:rPr>
          <w:rFonts w:ascii="Calibri" w:hAnsi="Calibri" w:cs="Arial"/>
          <w:sz w:val="21"/>
          <w:szCs w:val="22"/>
          <w:lang w:val="es-ES_tradnl"/>
        </w:rPr>
      </w:pPr>
      <w:r w:rsidRPr="00A13F89">
        <w:rPr>
          <w:rFonts w:ascii="Calibri" w:hAnsi="Calibri" w:cs="Arial"/>
          <w:sz w:val="21"/>
          <w:szCs w:val="22"/>
          <w:lang w:val="es-ES_tradnl"/>
        </w:rPr>
        <w:br w:type="page"/>
      </w:r>
    </w:p>
    <w:p w:rsidRPr="00A13F89" w:rsidR="00A13F89" w:rsidP="00A13F89" w:rsidRDefault="00A13F89" w14:paraId="45E27FE6" w14:textId="77777777">
      <w:pPr>
        <w:spacing w:line="259" w:lineRule="auto"/>
        <w:rPr>
          <w:rFonts w:ascii="Calibri" w:hAnsi="Calibri" w:cs="Arial"/>
          <w:sz w:val="21"/>
          <w:szCs w:val="22"/>
          <w:lang w:val="es-ES_tradnl"/>
        </w:rPr>
      </w:pPr>
      <w:r w:rsidRPr="00A13F89">
        <w:rPr>
          <w:noProof/>
          <w:sz w:val="22"/>
        </w:rPr>
        <mc:AlternateContent>
          <mc:Choice Requires="wps">
            <w:drawing>
              <wp:anchor distT="45720" distB="45720" distL="114300" distR="114300" simplePos="0" relativeHeight="251668480" behindDoc="0" locked="0" layoutInCell="1" allowOverlap="1" wp14:editId="205C7402" wp14:anchorId="57778CAC">
                <wp:simplePos x="0" y="0"/>
                <wp:positionH relativeFrom="column">
                  <wp:posOffset>0</wp:posOffset>
                </wp:positionH>
                <wp:positionV relativeFrom="paragraph">
                  <wp:posOffset>635</wp:posOffset>
                </wp:positionV>
                <wp:extent cx="8791575" cy="1335024"/>
                <wp:effectExtent l="0" t="0" r="9525" b="0"/>
                <wp:wrapTopAndBottom/>
                <wp:docPr id="1695558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35024"/>
                        </a:xfrm>
                        <a:prstGeom prst="rect">
                          <a:avLst/>
                        </a:prstGeom>
                        <a:solidFill>
                          <a:srgbClr val="006666"/>
                        </a:solidFill>
                        <a:ln w="9525">
                          <a:noFill/>
                          <a:miter lim="800000"/>
                          <a:headEnd/>
                          <a:tailEnd/>
                        </a:ln>
                      </wps:spPr>
                      <wps:txbx>
                        <w:txbxContent>
                          <w:p w:rsidRPr="00A13F89" w:rsidR="00B13C09" w:rsidP="00A13F89" w:rsidRDefault="00B13C09" w14:paraId="3B78F73E"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4 de 4: Ayuda económica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style="position:absolute;margin-left:0;margin-top:.05pt;width:692.25pt;height:105.1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0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" w14:anchorId="57778CAC">
                <v:textbox style="mso-fit-shape-to-text:t">
                  <w:txbxContent>
                    <w:p w:rsidRPr="00A13F89" w:rsidR="00B13C09" w:rsidP="00A13F89" w:rsidRDefault="00B13C09" w14:paraId="3B78F73E"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4 de 4: Ayuda económica</w:t>
                      </w:r>
                    </w:p>
                  </w:txbxContent>
                </v:textbox>
                <w10:wrap type="topAndBottom"/>
              </v:shape>
            </w:pict>
          </mc:Fallback>
        </mc:AlternateContent>
      </w:r>
    </w:p>
    <w:tbl>
      <w:tblPr>
        <w:tblW w:w="1396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Look w:val="04A0" w:firstRow="1" w:lastRow="0" w:firstColumn="1" w:lastColumn="0" w:noHBand="0" w:noVBand="1"/>
      </w:tblPr>
      <w:tblGrid>
        <w:gridCol w:w="864"/>
        <w:gridCol w:w="1296"/>
        <w:gridCol w:w="2880"/>
        <w:gridCol w:w="1008"/>
        <w:gridCol w:w="2736"/>
        <w:gridCol w:w="5184"/>
      </w:tblGrid>
      <w:tr w:rsidRPr="00A13F89" w:rsidR="00A13F89" w:rsidTr="00A13F89" w14:paraId="7773190C" w14:textId="77777777">
        <w:trPr>
          <w:trHeight w:val="864"/>
          <w:tblHeader/>
        </w:trPr>
        <w:tc>
          <w:tcPr>
            <w:tcW w:w="864" w:type="dxa"/>
            <w:shd w:val="clear" w:color="auto" w:fill="auto"/>
            <w:noWrap/>
            <w:vAlign w:val="center"/>
            <w:hideMark/>
          </w:tcPr>
          <w:p w:rsidRPr="00A13F89" w:rsidR="00A13F89" w:rsidP="00A13F89" w:rsidRDefault="00A13F89" w14:paraId="1D517106"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rsidRPr="00A13F89" w:rsidR="00A13F89" w:rsidP="00A13F89" w:rsidRDefault="00A13F89" w14:paraId="5869BE2F"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Nombre del punto</w:t>
            </w:r>
          </w:p>
        </w:tc>
        <w:tc>
          <w:tcPr>
            <w:tcW w:w="2880" w:type="dxa"/>
            <w:shd w:val="clear" w:color="auto" w:fill="auto"/>
            <w:vAlign w:val="center"/>
            <w:hideMark/>
          </w:tcPr>
          <w:p w:rsidRPr="00A13F89" w:rsidR="00A13F89" w:rsidP="00A13F89" w:rsidRDefault="00A13F89" w14:paraId="6BB1E418"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rsidRPr="00A13F89" w:rsidR="00A13F89" w:rsidP="00A13F89" w:rsidRDefault="00A13F89" w14:paraId="22885073"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1"/>
                <w:szCs w:val="22"/>
                <w:bdr w:val="nil"/>
                <w:lang w:val="es-ES_tradnl"/>
              </w:rPr>
              <w:t>¿Es un dato esencial?</w:t>
            </w:r>
          </w:p>
        </w:tc>
        <w:tc>
          <w:tcPr>
            <w:tcW w:w="2736" w:type="dxa"/>
            <w:shd w:val="clear" w:color="auto" w:fill="auto"/>
            <w:noWrap/>
            <w:vAlign w:val="center"/>
            <w:hideMark/>
          </w:tcPr>
          <w:p w:rsidRPr="00A13F89" w:rsidR="00A13F89" w:rsidP="00A13F89" w:rsidRDefault="00A13F89" w14:paraId="62831CA0"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rsidRPr="00A13F89" w:rsidR="00A13F89" w:rsidP="00A13F89" w:rsidRDefault="00A13F89" w14:paraId="5AEDFF97" w14:textId="77777777">
            <w:pPr>
              <w:jc w:val="center"/>
              <w:rPr>
                <w:rFonts w:ascii="Franklin Gothic Medium Cond" w:hAnsi="Franklin Gothic Medium Cond"/>
                <w:color w:val="000000"/>
                <w:sz w:val="22"/>
                <w:szCs w:val="24"/>
                <w:lang w:val="es-ES_tradnl"/>
              </w:rPr>
            </w:pPr>
            <w:r w:rsidRPr="00A13F89">
              <w:rPr>
                <w:rFonts w:ascii="Franklin Gothic Medium Cond" w:hAnsi="Franklin Gothic Medium Cond" w:eastAsia="Franklin Gothic Medium Cond" w:cs="Franklin Gothic Medium Cond"/>
                <w:color w:val="000000"/>
                <w:sz w:val="22"/>
                <w:szCs w:val="24"/>
                <w:bdr w:val="nil"/>
                <w:lang w:val="es-ES_tradnl"/>
              </w:rPr>
              <w:t>Notas sobre el punto y texto de ayuda</w:t>
            </w:r>
          </w:p>
        </w:tc>
      </w:tr>
      <w:tr w:rsidRPr="00A13F89" w:rsidR="00A13F89" w:rsidTr="00A13F89" w14:paraId="28E0F9E8" w14:textId="77777777">
        <w:trPr>
          <w:trHeight w:val="330"/>
        </w:trPr>
        <w:tc>
          <w:tcPr>
            <w:tcW w:w="864" w:type="dxa"/>
            <w:shd w:val="clear" w:color="auto" w:fill="auto"/>
            <w:noWrap/>
            <w:vAlign w:val="center"/>
          </w:tcPr>
          <w:p w:rsidRPr="00A13F89" w:rsidR="00A13F89" w:rsidP="00A13F89" w:rsidRDefault="00A13F89" w14:paraId="1594CF5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 xml:space="preserve">1 </w:t>
            </w:r>
          </w:p>
          <w:p w:rsidRPr="00A13F89" w:rsidR="00A13F89" w:rsidP="00A13F89" w:rsidRDefault="00A13F89" w14:paraId="08E3A26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tcPr>
          <w:p w:rsidRPr="00A13F89" w:rsidR="00A13F89" w:rsidP="00A13F89" w:rsidRDefault="00A13F89" w14:paraId="1FDA738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VERSION</w:t>
            </w:r>
          </w:p>
        </w:tc>
        <w:tc>
          <w:tcPr>
            <w:tcW w:w="2880" w:type="dxa"/>
            <w:shd w:val="clear" w:color="auto" w:fill="auto"/>
            <w:vAlign w:val="center"/>
          </w:tcPr>
          <w:p w:rsidRPr="00A13F89" w:rsidR="00A13F89" w:rsidP="00A13F89" w:rsidRDefault="00A13F89" w14:paraId="1A8E022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rsidRPr="00A13F89" w:rsidR="00A13F89" w:rsidP="00A13F89" w:rsidRDefault="00A13F89" w14:paraId="54F4F698"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tcPr>
          <w:p w:rsidRPr="00A13F89" w:rsidR="00A13F89" w:rsidP="00A13F89" w:rsidRDefault="00A13F89" w14:paraId="54A5050D"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w:t>
            </w:r>
          </w:p>
        </w:tc>
        <w:tc>
          <w:tcPr>
            <w:tcW w:w="5184" w:type="dxa"/>
            <w:shd w:val="clear" w:color="auto" w:fill="auto"/>
            <w:vAlign w:val="center"/>
          </w:tcPr>
          <w:p w:rsidRPr="00A13F89" w:rsidR="00A13F89" w:rsidP="00A13F89" w:rsidRDefault="00A13F89" w14:paraId="59BFA9C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Este dato es obligatorio para los archivos CSV. En la plantilla Excel, este campo ya estará cargado.</w:t>
            </w:r>
          </w:p>
        </w:tc>
      </w:tr>
      <w:tr w:rsidRPr="00A13F89" w:rsidR="00A13F89" w:rsidTr="00A13F89" w14:paraId="0DC441B4" w14:textId="77777777">
        <w:trPr>
          <w:trHeight w:val="330"/>
        </w:trPr>
        <w:tc>
          <w:tcPr>
            <w:tcW w:w="864" w:type="dxa"/>
            <w:shd w:val="clear" w:color="auto" w:fill="auto"/>
            <w:noWrap/>
            <w:vAlign w:val="center"/>
            <w:hideMark/>
          </w:tcPr>
          <w:p w:rsidRPr="00A13F89" w:rsidR="00A13F89" w:rsidP="00A13F89" w:rsidRDefault="00A13F89" w14:paraId="59DFFF1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 xml:space="preserve">2 </w:t>
            </w:r>
          </w:p>
          <w:p w:rsidRPr="00A13F89" w:rsidR="00A13F89" w:rsidP="00A13F89" w:rsidRDefault="00A13F89" w14:paraId="014AE07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30920268"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INSTID</w:t>
            </w:r>
          </w:p>
        </w:tc>
        <w:tc>
          <w:tcPr>
            <w:tcW w:w="2880" w:type="dxa"/>
            <w:shd w:val="clear" w:color="auto" w:fill="auto"/>
            <w:vAlign w:val="center"/>
            <w:hideMark/>
          </w:tcPr>
          <w:p w:rsidRPr="00A13F89" w:rsidR="00A13F89" w:rsidP="00A13F89" w:rsidRDefault="00A13F89" w14:paraId="6C732D1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 institución</w:t>
            </w:r>
          </w:p>
        </w:tc>
        <w:tc>
          <w:tcPr>
            <w:tcW w:w="1008" w:type="dxa"/>
            <w:shd w:val="clear" w:color="auto" w:fill="auto"/>
            <w:vAlign w:val="center"/>
            <w:hideMark/>
          </w:tcPr>
          <w:p w:rsidRPr="00A13F89" w:rsidR="00A13F89" w:rsidP="00A13F89" w:rsidRDefault="00A13F89" w14:paraId="1994CFFD"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7CFBE0DE"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5EE9B2F"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Es la identificación de su institución en el Sistema Integrado de Educación Postsecundaria (</w:t>
            </w:r>
            <w:r w:rsidRPr="00A13F89">
              <w:rPr>
                <w:rFonts w:ascii="Segoe UI Semibold" w:hAnsi="Segoe UI Semibold" w:eastAsia="Segoe UI Semibold" w:cs="Segoe UI Semibold"/>
                <w:i/>
                <w:iCs/>
                <w:color w:val="000000"/>
                <w:sz w:val="16"/>
                <w:szCs w:val="18"/>
                <w:bdr w:val="nil"/>
                <w:lang w:val="es-ES_tradnl"/>
              </w:rPr>
              <w:t>Integrated Postsecondary Education Data System</w:t>
            </w:r>
            <w:r w:rsidRPr="00A13F89">
              <w:rPr>
                <w:rFonts w:ascii="Segoe UI Semibold" w:hAnsi="Segoe UI Semibold" w:eastAsia="Segoe UI Semibold" w:cs="Segoe UI Semibold"/>
                <w:color w:val="000000"/>
                <w:sz w:val="16"/>
                <w:szCs w:val="18"/>
                <w:bdr w:val="nil"/>
                <w:lang w:val="es-ES_tradnl"/>
              </w:rPr>
              <w:t>, IPEDS). Este dato es obligatorio para los archivos CSV. En la plantilla Excel, este campo ya estará cargado.</w:t>
            </w:r>
          </w:p>
        </w:tc>
      </w:tr>
      <w:tr w:rsidRPr="00A13F89" w:rsidR="00A13F89" w:rsidTr="00A13F89" w14:paraId="63EBB90A" w14:textId="77777777">
        <w:trPr>
          <w:trHeight w:val="330"/>
        </w:trPr>
        <w:tc>
          <w:tcPr>
            <w:tcW w:w="864" w:type="dxa"/>
            <w:shd w:val="clear" w:color="auto" w:fill="auto"/>
            <w:noWrap/>
            <w:vAlign w:val="center"/>
            <w:hideMark/>
          </w:tcPr>
          <w:p w:rsidRPr="00A13F89" w:rsidR="00A13F89" w:rsidP="00A13F89" w:rsidRDefault="00A13F89" w14:paraId="3D1951E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20"/>
                <w:szCs w:val="21"/>
                <w:bdr w:val="nil"/>
                <w:lang w:val="es-ES_tradnl"/>
              </w:rPr>
              <w:t>3</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0F672D7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0448B47C"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STUDYID</w:t>
            </w:r>
          </w:p>
        </w:tc>
        <w:tc>
          <w:tcPr>
            <w:tcW w:w="2880" w:type="dxa"/>
            <w:shd w:val="clear" w:color="auto" w:fill="auto"/>
            <w:vAlign w:val="center"/>
            <w:hideMark/>
          </w:tcPr>
          <w:p w:rsidRPr="00A13F89" w:rsidR="00A13F89" w:rsidP="00A13F89" w:rsidRDefault="00A13F89" w14:paraId="7440A2A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del estudio</w:t>
            </w:r>
          </w:p>
        </w:tc>
        <w:tc>
          <w:tcPr>
            <w:tcW w:w="1008" w:type="dxa"/>
            <w:shd w:val="clear" w:color="auto" w:fill="auto"/>
            <w:vAlign w:val="center"/>
            <w:hideMark/>
          </w:tcPr>
          <w:p w:rsidRPr="00A13F89" w:rsidR="00A13F89" w:rsidP="00A13F89" w:rsidRDefault="00A13F89" w14:paraId="6EABF36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55A656AB"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957AF4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Pr="00A13F89" w:rsidR="00A13F89" w:rsidTr="00A13F89" w14:paraId="0E859B18" w14:textId="77777777">
        <w:trPr>
          <w:trHeight w:val="330"/>
        </w:trPr>
        <w:tc>
          <w:tcPr>
            <w:tcW w:w="864" w:type="dxa"/>
            <w:shd w:val="clear" w:color="auto" w:fill="auto"/>
            <w:noWrap/>
            <w:vAlign w:val="center"/>
            <w:hideMark/>
          </w:tcPr>
          <w:p w:rsidRPr="00A13F89" w:rsidR="00A13F89" w:rsidP="00A13F89" w:rsidRDefault="00A13F89" w14:paraId="65269FB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20"/>
                <w:szCs w:val="21"/>
                <w:bdr w:val="nil"/>
                <w:lang w:val="es-ES_tradnl"/>
              </w:rPr>
              <w:t>4</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15C9ABE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A13F89" w:rsidR="00A13F89" w:rsidP="00A13F89" w:rsidRDefault="00A13F89" w14:paraId="74D3E1B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STUDID</w:t>
            </w:r>
          </w:p>
        </w:tc>
        <w:tc>
          <w:tcPr>
            <w:tcW w:w="2880" w:type="dxa"/>
            <w:shd w:val="clear" w:color="auto" w:fill="auto"/>
            <w:vAlign w:val="center"/>
            <w:hideMark/>
          </w:tcPr>
          <w:p w:rsidRPr="00A13F89" w:rsidR="00A13F89" w:rsidP="00A13F89" w:rsidRDefault="00A13F89" w14:paraId="7F879A9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Identificación del estudiante</w:t>
            </w:r>
          </w:p>
        </w:tc>
        <w:tc>
          <w:tcPr>
            <w:tcW w:w="1008" w:type="dxa"/>
            <w:shd w:val="clear" w:color="auto" w:fill="auto"/>
            <w:vAlign w:val="center"/>
            <w:hideMark/>
          </w:tcPr>
          <w:p w:rsidRPr="00A13F89" w:rsidR="00A13F89" w:rsidP="00A13F89" w:rsidRDefault="00A13F89" w14:paraId="1042CD81"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rsidRPr="00A13F89" w:rsidR="00A13F89" w:rsidP="00A13F89" w:rsidRDefault="00A13F89" w14:paraId="6DD2935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426A993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Pr="00A13F89" w:rsidR="00A13F89" w:rsidTr="00A13F89" w14:paraId="26452997" w14:textId="77777777">
        <w:trPr>
          <w:trHeight w:val="330"/>
        </w:trPr>
        <w:tc>
          <w:tcPr>
            <w:tcW w:w="864" w:type="dxa"/>
            <w:shd w:val="clear" w:color="000000" w:fill="DDDDDD"/>
            <w:noWrap/>
            <w:vAlign w:val="center"/>
            <w:hideMark/>
          </w:tcPr>
          <w:p w:rsidRPr="00A13F89" w:rsidR="00A13F89" w:rsidP="00A13F89" w:rsidRDefault="00A13F89" w14:paraId="369BAAB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w:t>
            </w:r>
          </w:p>
        </w:tc>
        <w:tc>
          <w:tcPr>
            <w:tcW w:w="1296" w:type="dxa"/>
            <w:shd w:val="clear" w:color="000000" w:fill="DDDDDD"/>
            <w:noWrap/>
            <w:vAlign w:val="center"/>
            <w:hideMark/>
          </w:tcPr>
          <w:p w:rsidRPr="00A13F89" w:rsidR="00A13F89" w:rsidP="00A13F89" w:rsidRDefault="00A13F89" w14:paraId="0CF0A41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SAPWARN</w:t>
            </w:r>
          </w:p>
        </w:tc>
        <w:tc>
          <w:tcPr>
            <w:tcW w:w="2880" w:type="dxa"/>
            <w:shd w:val="clear" w:color="000000" w:fill="DDDDDD"/>
            <w:vAlign w:val="center"/>
            <w:hideMark/>
          </w:tcPr>
          <w:p w:rsidRPr="00A13F89" w:rsidR="00A13F89" w:rsidP="00A13F89" w:rsidRDefault="00A13F89" w14:paraId="06D2F08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Advertencia de ayuda económica </w:t>
            </w:r>
          </w:p>
        </w:tc>
        <w:tc>
          <w:tcPr>
            <w:tcW w:w="1008" w:type="dxa"/>
            <w:shd w:val="clear" w:color="000000" w:fill="DDDDDD"/>
            <w:vAlign w:val="center"/>
            <w:hideMark/>
          </w:tcPr>
          <w:p w:rsidRPr="00A13F89" w:rsidR="00A13F89" w:rsidP="00A13F89" w:rsidRDefault="00A13F89" w14:paraId="65612D8C"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rsidRPr="00A13F89" w:rsidR="00A13F89" w:rsidP="00A13F89" w:rsidRDefault="00A13F89" w14:paraId="5C1D45E6"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A13F89" w:rsidR="00A13F89" w:rsidP="00A13F89" w:rsidRDefault="00A13F89" w14:paraId="6A0F73E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Siguiendo la política de progreso académico satisfactorio de la institución, ¿se emitió una advertencia de ayuda económica para el estudiante en algún momento entre el 1 de julio de 2019 y el 30 de junio de 2020 del año de ayuda económica?</w:t>
            </w:r>
          </w:p>
          <w:p w:rsidRPr="00A13F89" w:rsidR="00A13F89" w:rsidP="00A13F89" w:rsidRDefault="00A13F89" w14:paraId="6DDF3019"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Para ver información sobre el progreso académico satisfactorio, consulte el manual de Ayuda Federal para Estudiantes (</w:t>
            </w:r>
            <w:r w:rsidRPr="00A13F89">
              <w:rPr>
                <w:rFonts w:ascii="Segoe UI Semibold" w:hAnsi="Segoe UI Semibold" w:eastAsia="Segoe UI Semibold" w:cs="Segoe UI Semibold"/>
                <w:i/>
                <w:iCs/>
                <w:color w:val="000000"/>
                <w:sz w:val="16"/>
                <w:szCs w:val="18"/>
                <w:bdr w:val="nil"/>
                <w:lang w:val="es-ES_tradnl"/>
              </w:rPr>
              <w:t>Federal Student Aid</w:t>
            </w:r>
            <w:r w:rsidRPr="00A13F89">
              <w:rPr>
                <w:rFonts w:ascii="Segoe UI Semibold" w:hAnsi="Segoe UI Semibold" w:eastAsia="Segoe UI Semibold" w:cs="Segoe UI Semibold"/>
                <w:color w:val="000000"/>
                <w:sz w:val="16"/>
                <w:szCs w:val="18"/>
                <w:bdr w:val="nil"/>
                <w:lang w:val="es-ES_tradnl"/>
              </w:rPr>
              <w:t xml:space="preserve">, FSA) en [link]. También hay un enlace al Manual de FSA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w:t>
            </w:r>
          </w:p>
        </w:tc>
      </w:tr>
      <w:tr w:rsidRPr="00A13F89" w:rsidR="00A13F89" w:rsidTr="00A13F89" w14:paraId="403CB532" w14:textId="77777777">
        <w:trPr>
          <w:trHeight w:val="1695"/>
        </w:trPr>
        <w:tc>
          <w:tcPr>
            <w:tcW w:w="864" w:type="dxa"/>
            <w:shd w:val="clear" w:color="000000" w:fill="DDDDDD"/>
            <w:noWrap/>
            <w:vAlign w:val="center"/>
            <w:hideMark/>
          </w:tcPr>
          <w:p w:rsidRPr="00A13F89" w:rsidR="00A13F89" w:rsidP="00A13F89" w:rsidRDefault="00A13F89" w14:paraId="46595F1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w:t>
            </w:r>
          </w:p>
        </w:tc>
        <w:tc>
          <w:tcPr>
            <w:tcW w:w="1296" w:type="dxa"/>
            <w:shd w:val="clear" w:color="000000" w:fill="DDDDDD"/>
            <w:noWrap/>
            <w:vAlign w:val="center"/>
            <w:hideMark/>
          </w:tcPr>
          <w:p w:rsidRPr="00A13F89" w:rsidR="00A13F89" w:rsidP="00A13F89" w:rsidRDefault="00A13F89" w14:paraId="6DA2025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SAPPROB</w:t>
            </w:r>
          </w:p>
        </w:tc>
        <w:tc>
          <w:tcPr>
            <w:tcW w:w="2880" w:type="dxa"/>
            <w:shd w:val="clear" w:color="000000" w:fill="DDDDDD"/>
            <w:vAlign w:val="center"/>
            <w:hideMark/>
          </w:tcPr>
          <w:p w:rsidRPr="00A13F89" w:rsidR="00A13F89" w:rsidP="00A13F89" w:rsidRDefault="00A13F89" w14:paraId="7B41CA8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En período de prueba para ayuda económica </w:t>
            </w:r>
          </w:p>
        </w:tc>
        <w:tc>
          <w:tcPr>
            <w:tcW w:w="1008" w:type="dxa"/>
            <w:shd w:val="clear" w:color="000000" w:fill="DDDDDD"/>
            <w:vAlign w:val="center"/>
            <w:hideMark/>
          </w:tcPr>
          <w:p w:rsidRPr="00A13F89" w:rsidR="00A13F89" w:rsidP="00A13F89" w:rsidRDefault="00A13F89" w14:paraId="2602A888"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rsidRPr="00A13F89" w:rsidR="00A13F89" w:rsidP="00A13F89" w:rsidRDefault="00A13F89" w14:paraId="4F08320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A13F89" w:rsidR="00A13F89" w:rsidP="00A13F89" w:rsidRDefault="00A13F89" w14:paraId="0873774F"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Siguiendo la política de progreso académico satisfactorio de la institución, ¿el estudiante estuvo en período de prueba para la ayuda económica en algún momento entre el 1 de julio de 2019 y el 30 de junio de 2020 del año de ayuda económica?</w:t>
            </w:r>
          </w:p>
          <w:p w:rsidRPr="00A13F89" w:rsidR="00A13F89" w:rsidP="00A13F89" w:rsidRDefault="00A13F89" w14:paraId="50B4B97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Para ver información sobre el progreso académico satisfactorio, consulte el manual de Ayuda Federal para Estudiantes (</w:t>
            </w:r>
            <w:r w:rsidRPr="00A13F89">
              <w:rPr>
                <w:rFonts w:ascii="Segoe UI Semibold" w:hAnsi="Segoe UI Semibold" w:eastAsia="Segoe UI Semibold" w:cs="Segoe UI Semibold"/>
                <w:i/>
                <w:iCs/>
                <w:color w:val="000000"/>
                <w:sz w:val="16"/>
                <w:szCs w:val="18"/>
                <w:bdr w:val="nil"/>
                <w:lang w:val="es-ES_tradnl"/>
              </w:rPr>
              <w:t>Federal Student Aid</w:t>
            </w:r>
            <w:r w:rsidRPr="00A13F89">
              <w:rPr>
                <w:rFonts w:ascii="Segoe UI Semibold" w:hAnsi="Segoe UI Semibold" w:eastAsia="Segoe UI Semibold" w:cs="Segoe UI Semibold"/>
                <w:color w:val="000000"/>
                <w:sz w:val="16"/>
                <w:szCs w:val="18"/>
                <w:bdr w:val="nil"/>
                <w:lang w:val="es-ES_tradnl"/>
              </w:rPr>
              <w:t xml:space="preserve">, FSA) en [link]. También hay un enlace al Manual de FSA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w:t>
            </w:r>
          </w:p>
        </w:tc>
      </w:tr>
      <w:tr w:rsidRPr="00A13F89" w:rsidR="00A13F89" w:rsidTr="00A13F89" w14:paraId="7133B97B" w14:textId="77777777">
        <w:trPr>
          <w:trHeight w:val="1695"/>
        </w:trPr>
        <w:tc>
          <w:tcPr>
            <w:tcW w:w="864" w:type="dxa"/>
            <w:shd w:val="clear" w:color="000000" w:fill="DDDDDD"/>
            <w:noWrap/>
            <w:vAlign w:val="center"/>
            <w:hideMark/>
          </w:tcPr>
          <w:p w:rsidRPr="00A13F89" w:rsidR="00A13F89" w:rsidP="00A13F89" w:rsidRDefault="00A13F89" w14:paraId="74000F4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7</w:t>
            </w:r>
          </w:p>
        </w:tc>
        <w:tc>
          <w:tcPr>
            <w:tcW w:w="1296" w:type="dxa"/>
            <w:shd w:val="clear" w:color="000000" w:fill="DDDDDD"/>
            <w:noWrap/>
            <w:vAlign w:val="center"/>
            <w:hideMark/>
          </w:tcPr>
          <w:p w:rsidRPr="00A13F89" w:rsidR="00A13F89" w:rsidP="00A13F89" w:rsidRDefault="00A13F89" w14:paraId="41565DD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SAPINEL</w:t>
            </w:r>
          </w:p>
        </w:tc>
        <w:tc>
          <w:tcPr>
            <w:tcW w:w="2880" w:type="dxa"/>
            <w:shd w:val="clear" w:color="000000" w:fill="DDDDDD"/>
            <w:vAlign w:val="center"/>
            <w:hideMark/>
          </w:tcPr>
          <w:p w:rsidRPr="00A13F89" w:rsidR="00A13F89" w:rsidP="00A13F89" w:rsidRDefault="00A13F89" w14:paraId="295B25E0"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Inelegibilidad para ayuda económica </w:t>
            </w:r>
          </w:p>
        </w:tc>
        <w:tc>
          <w:tcPr>
            <w:tcW w:w="1008" w:type="dxa"/>
            <w:shd w:val="clear" w:color="000000" w:fill="DDDDDD"/>
            <w:vAlign w:val="center"/>
            <w:hideMark/>
          </w:tcPr>
          <w:p w:rsidRPr="00A13F89" w:rsidR="00A13F89" w:rsidP="00A13F89" w:rsidRDefault="00A13F89" w14:paraId="28C8C643" w14:textId="77777777">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rsidRPr="00A13F89" w:rsidR="00A13F89" w:rsidP="00A13F89" w:rsidRDefault="00A13F89" w14:paraId="396AC18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A13F89" w:rsidR="00A13F89" w:rsidP="00A13F89" w:rsidRDefault="00A13F89" w14:paraId="4F8FDD18"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Siguiendo la política de progreso académico satisfactorio de la institución, ¿el estudiante fue inelegible para recibir la ayuda económica en virtud del título IV en algún momento entre el 1 de julio de 2019 y el 30 de junio de 2020 del año de ayuda económica?</w:t>
            </w:r>
          </w:p>
          <w:p w:rsidRPr="00A13F89" w:rsidR="00A13F89" w:rsidP="00A13F89" w:rsidRDefault="00A13F89" w14:paraId="5D21B54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Para ver información sobre el progreso académico satisfactorio, consulte el manual de Ayuda Federal para Estudiantes (</w:t>
            </w:r>
            <w:r w:rsidRPr="00A13F89">
              <w:rPr>
                <w:rFonts w:ascii="Segoe UI Semibold" w:hAnsi="Segoe UI Semibold" w:eastAsia="Segoe UI Semibold" w:cs="Segoe UI Semibold"/>
                <w:i/>
                <w:iCs/>
                <w:color w:val="000000"/>
                <w:sz w:val="16"/>
                <w:szCs w:val="18"/>
                <w:bdr w:val="nil"/>
                <w:lang w:val="es-ES_tradnl"/>
              </w:rPr>
              <w:t>Federal Student Aid</w:t>
            </w:r>
            <w:r w:rsidRPr="00A13F89">
              <w:rPr>
                <w:rFonts w:ascii="Segoe UI Semibold" w:hAnsi="Segoe UI Semibold" w:eastAsia="Segoe UI Semibold" w:cs="Segoe UI Semibold"/>
                <w:color w:val="000000"/>
                <w:sz w:val="16"/>
                <w:szCs w:val="18"/>
                <w:bdr w:val="nil"/>
                <w:lang w:val="es-ES_tradnl"/>
              </w:rPr>
              <w:t xml:space="preserve">, FSA) en [link]. También hay un enlace al Manual de FSA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w:t>
            </w:r>
          </w:p>
        </w:tc>
      </w:tr>
      <w:tr w:rsidRPr="00A13F89" w:rsidR="00A13F89" w:rsidTr="00A13F89" w14:paraId="6BE33080" w14:textId="77777777">
        <w:trPr>
          <w:trHeight w:val="1695"/>
        </w:trPr>
        <w:tc>
          <w:tcPr>
            <w:tcW w:w="864" w:type="dxa"/>
            <w:shd w:val="clear" w:color="000000" w:fill="DDDDDD"/>
            <w:noWrap/>
            <w:vAlign w:val="center"/>
            <w:hideMark/>
          </w:tcPr>
          <w:p w:rsidRPr="00A13F89" w:rsidR="00A13F89" w:rsidP="00A13F89" w:rsidRDefault="00A13F89" w14:paraId="685FA45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8</w:t>
            </w:r>
          </w:p>
        </w:tc>
        <w:tc>
          <w:tcPr>
            <w:tcW w:w="1296" w:type="dxa"/>
            <w:shd w:val="clear" w:color="000000" w:fill="DDDDDD"/>
            <w:noWrap/>
            <w:vAlign w:val="center"/>
            <w:hideMark/>
          </w:tcPr>
          <w:p w:rsidRPr="00A13F89" w:rsidR="00A13F89" w:rsidP="00A13F89" w:rsidRDefault="00A13F89" w14:paraId="38304C7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FEDGATE</w:t>
            </w:r>
          </w:p>
        </w:tc>
        <w:tc>
          <w:tcPr>
            <w:tcW w:w="2880" w:type="dxa"/>
            <w:shd w:val="clear" w:color="000000" w:fill="DDDDDD"/>
            <w:vAlign w:val="center"/>
            <w:hideMark/>
          </w:tcPr>
          <w:p w:rsidRPr="00A13F89" w:rsidR="00A13F89" w:rsidP="00A13F89" w:rsidRDefault="00A13F89" w14:paraId="2FF12C52"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¿El estudiante recibió ayuda federal durante el año de ayuda económica 2019-2020?</w:t>
            </w:r>
          </w:p>
        </w:tc>
        <w:tc>
          <w:tcPr>
            <w:tcW w:w="1008" w:type="dxa"/>
            <w:shd w:val="clear" w:color="000000" w:fill="DDDDDD"/>
            <w:vAlign w:val="center"/>
            <w:hideMark/>
          </w:tcPr>
          <w:p w:rsidRPr="00A13F89" w:rsidR="00A13F89" w:rsidP="00A13F89" w:rsidRDefault="00A13F89" w14:paraId="523E1224"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324ACC71"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A13F89" w:rsidR="00A13F89" w:rsidP="00A13F89" w:rsidRDefault="00A13F89" w14:paraId="7A91CAF6" w14:textId="77777777">
            <w:pPr>
              <w:rPr>
                <w:rFonts w:ascii="Segoe UI Semibold" w:hAnsi="Segoe UI Semibold"/>
                <w:i/>
                <w:iCs/>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A13F89" w:rsidR="00A13F89" w:rsidP="00A13F89" w:rsidRDefault="00A13F89" w14:paraId="46243D3F" w14:textId="77777777">
            <w:pPr>
              <w:tabs>
                <w:tab w:val="left" w:pos="311"/>
              </w:tabs>
              <w:rPr>
                <w:rFonts w:ascii="Segoe UI Semibold" w:hAnsi="Segoe UI Semibold"/>
                <w:i/>
                <w:iCs/>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A13F89" w:rsidR="00A13F89" w:rsidP="00A13F89" w:rsidRDefault="00A13F89" w14:paraId="774E79B8" w14:textId="77777777">
            <w:pPr>
              <w:tabs>
                <w:tab w:val="left" w:pos="311"/>
              </w:tabs>
              <w:rPr>
                <w:rFonts w:ascii="Segoe UI Semibold" w:hAnsi="Segoe UI Semibold"/>
                <w:color w:val="000000"/>
                <w:sz w:val="16"/>
                <w:szCs w:val="18"/>
                <w:lang w:val="es-ES_tradnl"/>
              </w:rPr>
            </w:pPr>
            <w:r w:rsidRPr="00A13F89">
              <w:rPr>
                <w:rFonts w:ascii="Segoe UI Semibold" w:hAnsi="Segoe UI Semibold" w:eastAsia="Segoe UI Semibold" w:cs="Segoe UI Semibold"/>
                <w:i/>
                <w:iCs/>
                <w:color w:val="000000"/>
                <w:sz w:val="16"/>
                <w:szCs w:val="18"/>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hAnsi="Segoe UI Semibold" w:eastAsia="Segoe UI Semibold" w:cs="Segoe UI Semibold"/>
                <w:color w:val="000000"/>
                <w:sz w:val="16"/>
                <w:szCs w:val="18"/>
                <w:bdr w:val="nil"/>
                <w:lang w:val="es-ES_tradnl"/>
              </w:rPr>
              <w:t xml:space="preserve"> </w:t>
            </w:r>
          </w:p>
          <w:p w:rsidRPr="00A13F89" w:rsidR="00A13F89" w:rsidP="00A13F89" w:rsidRDefault="00A13F89" w14:paraId="18A06DE6" w14:textId="77777777">
            <w:pPr>
              <w:rPr>
                <w:rFonts w:ascii="Segoe UI Semibold" w:hAnsi="Segoe UI Semibold"/>
                <w:color w:val="000000"/>
                <w:sz w:val="16"/>
                <w:szCs w:val="18"/>
                <w:lang w:val="es-ES_tradnl"/>
              </w:rPr>
            </w:pPr>
          </w:p>
          <w:p w:rsidRPr="00A13F89" w:rsidR="00A13F89" w:rsidP="00A13F89" w:rsidRDefault="00A13F89" w14:paraId="5DA4D350"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PARA INSTITUCIONES BASADAS EN SEMESTRE: Para cada uno de los programas de ayuda federal de abajo,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r w:rsidRPr="00A13F89">
              <w:rPr>
                <w:rFonts w:ascii="Segoe UI Semibold" w:hAnsi="Segoe UI Semibold" w:eastAsia="Segoe UI Semibold" w:cs="Segoe UI Semibold"/>
                <w:color w:val="000000"/>
                <w:sz w:val="16"/>
                <w:szCs w:val="17"/>
                <w:bdr w:val="nil"/>
                <w:lang w:val="es-ES_tradnl"/>
              </w:rPr>
              <w:br/>
            </w:r>
          </w:p>
          <w:p w:rsidRPr="00A13F89" w:rsidR="00A13F89" w:rsidP="00A13F89" w:rsidRDefault="00A13F89" w14:paraId="174B9E3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7"/>
                <w:bdr w:val="nil"/>
                <w:lang w:val="es-ES_tradnl"/>
              </w:rPr>
              <w:t>PARA INSTITUCIONES CON INSCRIPCIÓN PERMANENTE: Por cada subvención de ayuda federal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A13F89" w:rsidR="00A13F89" w:rsidP="00A13F89" w:rsidRDefault="00A13F89" w14:paraId="4B00C0DA" w14:textId="77777777">
            <w:pPr>
              <w:rPr>
                <w:rFonts w:ascii="Segoe UI Semibold" w:hAnsi="Segoe UI Semibold"/>
                <w:color w:val="000000"/>
                <w:sz w:val="16"/>
                <w:szCs w:val="18"/>
                <w:lang w:val="es-ES_tradnl"/>
              </w:rPr>
            </w:pPr>
          </w:p>
          <w:p w:rsidRPr="00A13F89" w:rsidR="00A13F89" w:rsidP="00A13F89" w:rsidRDefault="00A13F89" w14:paraId="76F3391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más orientación y ver ejemplos, consulte el Manual de registros de estudiantes de NPSAS:20, disponible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Si el estudiante recibió un tipo de ayuda económica federal no mencionada aquí, tendrá la oportunidad de ingresar el nombre, el tipo y el monto otorgado en “Otra ayuda” al final de esta sección.</w:t>
            </w:r>
          </w:p>
        </w:tc>
      </w:tr>
      <w:tr w:rsidRPr="00A13F89" w:rsidR="00A13F89" w:rsidTr="00A13F89" w14:paraId="2D111A97" w14:textId="77777777">
        <w:trPr>
          <w:trHeight w:val="576"/>
        </w:trPr>
        <w:tc>
          <w:tcPr>
            <w:tcW w:w="864" w:type="dxa"/>
            <w:shd w:val="clear" w:color="auto" w:fill="auto"/>
            <w:noWrap/>
            <w:vAlign w:val="center"/>
            <w:hideMark/>
          </w:tcPr>
          <w:p w:rsidRPr="00A13F89" w:rsidR="00A13F89" w:rsidP="00A13F89" w:rsidRDefault="00A13F89" w14:paraId="05C8A167"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9</w:t>
            </w:r>
          </w:p>
        </w:tc>
        <w:tc>
          <w:tcPr>
            <w:tcW w:w="1296" w:type="dxa"/>
            <w:shd w:val="clear" w:color="auto" w:fill="auto"/>
            <w:noWrap/>
            <w:vAlign w:val="center"/>
            <w:hideMark/>
          </w:tcPr>
          <w:p w:rsidRPr="00A13F89" w:rsidR="00A13F89" w:rsidP="00A13F89" w:rsidRDefault="00A13F89" w14:paraId="7CE4AC7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PELL</w:t>
            </w:r>
          </w:p>
        </w:tc>
        <w:tc>
          <w:tcPr>
            <w:tcW w:w="2880" w:type="dxa"/>
            <w:shd w:val="clear" w:color="auto" w:fill="auto"/>
            <w:vAlign w:val="center"/>
            <w:hideMark/>
          </w:tcPr>
          <w:p w:rsidRPr="00A13F89" w:rsidR="00A13F89" w:rsidP="00A13F89" w:rsidRDefault="00A13F89" w14:paraId="6BB9D022"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Beca Pell ($) </w:t>
            </w:r>
          </w:p>
        </w:tc>
        <w:tc>
          <w:tcPr>
            <w:tcW w:w="1008" w:type="dxa"/>
            <w:shd w:val="clear" w:color="auto" w:fill="auto"/>
            <w:vAlign w:val="center"/>
            <w:hideMark/>
          </w:tcPr>
          <w:p w:rsidRPr="00A13F89" w:rsidR="00A13F89" w:rsidP="00A13F89" w:rsidRDefault="00A13F89" w14:paraId="5272A675"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1368A4F5"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A13F89" w:rsidR="00A13F89" w:rsidP="00A13F89" w:rsidRDefault="00A13F89" w14:paraId="308D054D"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627DB145" w14:textId="77777777">
        <w:trPr>
          <w:trHeight w:val="330"/>
        </w:trPr>
        <w:tc>
          <w:tcPr>
            <w:tcW w:w="864" w:type="dxa"/>
            <w:shd w:val="clear" w:color="auto" w:fill="auto"/>
            <w:noWrap/>
            <w:vAlign w:val="center"/>
            <w:hideMark/>
          </w:tcPr>
          <w:p w:rsidRPr="00A13F89" w:rsidR="00A13F89" w:rsidP="00A13F89" w:rsidRDefault="00A13F89" w14:paraId="0435CE8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10</w:t>
            </w:r>
          </w:p>
        </w:tc>
        <w:tc>
          <w:tcPr>
            <w:tcW w:w="1296" w:type="dxa"/>
            <w:shd w:val="clear" w:color="auto" w:fill="auto"/>
            <w:noWrap/>
            <w:vAlign w:val="center"/>
            <w:hideMark/>
          </w:tcPr>
          <w:p w:rsidRPr="00A13F89" w:rsidR="00A13F89" w:rsidP="00A13F89" w:rsidRDefault="00A13F89" w14:paraId="1F3FCE7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SUBDIR</w:t>
            </w:r>
          </w:p>
        </w:tc>
        <w:tc>
          <w:tcPr>
            <w:tcW w:w="2880" w:type="dxa"/>
            <w:shd w:val="clear" w:color="auto" w:fill="auto"/>
            <w:vAlign w:val="center"/>
            <w:hideMark/>
          </w:tcPr>
          <w:p w:rsidRPr="00A13F89" w:rsidR="00A13F89" w:rsidP="00A13F89" w:rsidRDefault="00A13F89" w14:paraId="6DE01CB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Préstamo Stafford/directo con subsidio ($) </w:t>
            </w:r>
          </w:p>
        </w:tc>
        <w:tc>
          <w:tcPr>
            <w:tcW w:w="1008" w:type="dxa"/>
            <w:shd w:val="clear" w:color="auto" w:fill="auto"/>
            <w:vAlign w:val="center"/>
            <w:hideMark/>
          </w:tcPr>
          <w:p w:rsidRPr="00A13F89" w:rsidR="00A13F89" w:rsidP="00A13F89" w:rsidRDefault="00A13F89" w14:paraId="49B9A95D"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72A3206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A13F89" w:rsidR="00A13F89" w:rsidP="00A13F89" w:rsidRDefault="00A13F89" w14:paraId="771E5A5E"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024E16A2" w14:textId="77777777">
        <w:trPr>
          <w:trHeight w:val="330"/>
        </w:trPr>
        <w:tc>
          <w:tcPr>
            <w:tcW w:w="864" w:type="dxa"/>
            <w:shd w:val="clear" w:color="auto" w:fill="auto"/>
            <w:noWrap/>
            <w:vAlign w:val="center"/>
            <w:hideMark/>
          </w:tcPr>
          <w:p w:rsidRPr="00A13F89" w:rsidR="00A13F89" w:rsidP="00A13F89" w:rsidRDefault="00A13F89" w14:paraId="0B069E47"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11</w:t>
            </w:r>
          </w:p>
        </w:tc>
        <w:tc>
          <w:tcPr>
            <w:tcW w:w="1296" w:type="dxa"/>
            <w:shd w:val="clear" w:color="auto" w:fill="auto"/>
            <w:noWrap/>
            <w:vAlign w:val="center"/>
            <w:hideMark/>
          </w:tcPr>
          <w:p w:rsidRPr="00A13F89" w:rsidR="00A13F89" w:rsidP="00A13F89" w:rsidRDefault="00A13F89" w14:paraId="17F2C71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SUBINDIR</w:t>
            </w:r>
          </w:p>
        </w:tc>
        <w:tc>
          <w:tcPr>
            <w:tcW w:w="2880" w:type="dxa"/>
            <w:shd w:val="clear" w:color="auto" w:fill="auto"/>
            <w:vAlign w:val="center"/>
            <w:hideMark/>
          </w:tcPr>
          <w:p w:rsidRPr="00A13F89" w:rsidR="00A13F89" w:rsidP="00A13F89" w:rsidRDefault="00A13F89" w14:paraId="57CC60C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Préstamo Stafford/directo sin subsidio ($) </w:t>
            </w:r>
          </w:p>
        </w:tc>
        <w:tc>
          <w:tcPr>
            <w:tcW w:w="1008" w:type="dxa"/>
            <w:shd w:val="clear" w:color="auto" w:fill="auto"/>
            <w:vAlign w:val="center"/>
            <w:hideMark/>
          </w:tcPr>
          <w:p w:rsidRPr="00A13F89" w:rsidR="00A13F89" w:rsidP="00A13F89" w:rsidRDefault="00A13F89" w14:paraId="56AA48BA"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5DB4E082"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0 - 27000</w:t>
            </w:r>
          </w:p>
        </w:tc>
        <w:tc>
          <w:tcPr>
            <w:tcW w:w="5184" w:type="dxa"/>
            <w:shd w:val="clear" w:color="auto" w:fill="auto"/>
            <w:vAlign w:val="center"/>
            <w:hideMark/>
          </w:tcPr>
          <w:p w:rsidRPr="00A13F89" w:rsidR="00A13F89" w:rsidP="00A13F89" w:rsidRDefault="00A13F89" w14:paraId="7F15CC5D"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622274AD" w14:textId="77777777">
        <w:trPr>
          <w:trHeight w:val="330"/>
        </w:trPr>
        <w:tc>
          <w:tcPr>
            <w:tcW w:w="864" w:type="dxa"/>
            <w:shd w:val="clear" w:color="auto" w:fill="auto"/>
            <w:noWrap/>
            <w:vAlign w:val="center"/>
            <w:hideMark/>
          </w:tcPr>
          <w:p w:rsidRPr="00A13F89" w:rsidR="00A13F89" w:rsidP="00A13F89" w:rsidRDefault="00A13F89" w14:paraId="08C6E84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12</w:t>
            </w:r>
          </w:p>
        </w:tc>
        <w:tc>
          <w:tcPr>
            <w:tcW w:w="1296" w:type="dxa"/>
            <w:shd w:val="clear" w:color="auto" w:fill="auto"/>
            <w:noWrap/>
            <w:vAlign w:val="center"/>
            <w:hideMark/>
          </w:tcPr>
          <w:p w:rsidRPr="00A13F89" w:rsidR="00A13F89" w:rsidP="00A13F89" w:rsidRDefault="00A13F89" w14:paraId="51CA5BD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PARPLUS</w:t>
            </w:r>
          </w:p>
        </w:tc>
        <w:tc>
          <w:tcPr>
            <w:tcW w:w="2880" w:type="dxa"/>
            <w:shd w:val="clear" w:color="auto" w:fill="auto"/>
            <w:vAlign w:val="center"/>
            <w:hideMark/>
          </w:tcPr>
          <w:p w:rsidRPr="00A13F89" w:rsidR="00A13F89" w:rsidP="00A13F89" w:rsidRDefault="00A13F89" w14:paraId="5B331D3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Préstamo PLUS para padres ($) </w:t>
            </w:r>
          </w:p>
        </w:tc>
        <w:tc>
          <w:tcPr>
            <w:tcW w:w="1008" w:type="dxa"/>
            <w:shd w:val="clear" w:color="auto" w:fill="auto"/>
            <w:vAlign w:val="center"/>
            <w:hideMark/>
          </w:tcPr>
          <w:p w:rsidRPr="00A13F89" w:rsidR="00A13F89" w:rsidP="00A13F89" w:rsidRDefault="00A13F89" w14:paraId="52F4C62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1361E98F"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0 - 75000</w:t>
            </w:r>
          </w:p>
        </w:tc>
        <w:tc>
          <w:tcPr>
            <w:tcW w:w="5184" w:type="dxa"/>
            <w:shd w:val="clear" w:color="auto" w:fill="auto"/>
            <w:vAlign w:val="center"/>
            <w:hideMark/>
          </w:tcPr>
          <w:p w:rsidRPr="00A13F89" w:rsidR="00A13F89" w:rsidP="00A13F89" w:rsidRDefault="00A13F89" w14:paraId="2E49D94F"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7433BC06" w14:textId="77777777">
        <w:trPr>
          <w:trHeight w:val="330"/>
        </w:trPr>
        <w:tc>
          <w:tcPr>
            <w:tcW w:w="864" w:type="dxa"/>
            <w:shd w:val="clear" w:color="auto" w:fill="auto"/>
            <w:noWrap/>
            <w:vAlign w:val="center"/>
            <w:hideMark/>
          </w:tcPr>
          <w:p w:rsidRPr="00A13F89" w:rsidR="00A13F89" w:rsidP="00A13F89" w:rsidRDefault="00A13F89" w14:paraId="5EE30DE7"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13</w:t>
            </w:r>
          </w:p>
        </w:tc>
        <w:tc>
          <w:tcPr>
            <w:tcW w:w="1296" w:type="dxa"/>
            <w:shd w:val="clear" w:color="auto" w:fill="auto"/>
            <w:noWrap/>
            <w:vAlign w:val="center"/>
            <w:hideMark/>
          </w:tcPr>
          <w:p w:rsidRPr="00A13F89" w:rsidR="00A13F89" w:rsidP="00A13F89" w:rsidRDefault="00A13F89" w14:paraId="479936D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GRADPLUS</w:t>
            </w:r>
          </w:p>
        </w:tc>
        <w:tc>
          <w:tcPr>
            <w:tcW w:w="2880" w:type="dxa"/>
            <w:shd w:val="clear" w:color="auto" w:fill="auto"/>
            <w:vAlign w:val="center"/>
            <w:hideMark/>
          </w:tcPr>
          <w:p w:rsidRPr="00A13F89" w:rsidR="00A13F89" w:rsidP="00A13F89" w:rsidRDefault="00A13F89" w14:paraId="5BD929A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Préstamo PLUS para estudiantes de posgrado ($) </w:t>
            </w:r>
          </w:p>
        </w:tc>
        <w:tc>
          <w:tcPr>
            <w:tcW w:w="1008" w:type="dxa"/>
            <w:shd w:val="clear" w:color="auto" w:fill="auto"/>
            <w:vAlign w:val="center"/>
            <w:hideMark/>
          </w:tcPr>
          <w:p w:rsidRPr="00A13F89" w:rsidR="00A13F89" w:rsidP="00A13F89" w:rsidRDefault="00A13F89" w14:paraId="35209057"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3D4E1FD0"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0 - 100000</w:t>
            </w:r>
          </w:p>
        </w:tc>
        <w:tc>
          <w:tcPr>
            <w:tcW w:w="5184" w:type="dxa"/>
            <w:shd w:val="clear" w:color="auto" w:fill="auto"/>
            <w:vAlign w:val="center"/>
            <w:hideMark/>
          </w:tcPr>
          <w:p w:rsidRPr="00A13F89" w:rsidR="00A13F89" w:rsidP="00A13F89" w:rsidRDefault="00A13F89" w14:paraId="79274FF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067B936" w14:textId="77777777">
        <w:trPr>
          <w:trHeight w:val="330"/>
        </w:trPr>
        <w:tc>
          <w:tcPr>
            <w:tcW w:w="864" w:type="dxa"/>
            <w:shd w:val="clear" w:color="auto" w:fill="auto"/>
            <w:noWrap/>
            <w:vAlign w:val="center"/>
            <w:hideMark/>
          </w:tcPr>
          <w:p w:rsidRPr="00A13F89" w:rsidR="00A13F89" w:rsidP="00A13F89" w:rsidRDefault="00A13F89" w14:paraId="7FC137C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14</w:t>
            </w:r>
          </w:p>
        </w:tc>
        <w:tc>
          <w:tcPr>
            <w:tcW w:w="1296" w:type="dxa"/>
            <w:shd w:val="clear" w:color="auto" w:fill="auto"/>
            <w:noWrap/>
            <w:vAlign w:val="center"/>
            <w:hideMark/>
          </w:tcPr>
          <w:p w:rsidRPr="00A13F89" w:rsidR="00A13F89" w:rsidP="00A13F89" w:rsidRDefault="00A13F89" w14:paraId="3285A20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TEACH</w:t>
            </w:r>
          </w:p>
        </w:tc>
        <w:tc>
          <w:tcPr>
            <w:tcW w:w="2880" w:type="dxa"/>
            <w:shd w:val="clear" w:color="auto" w:fill="auto"/>
            <w:vAlign w:val="center"/>
            <w:hideMark/>
          </w:tcPr>
          <w:p w:rsidRPr="00A13F89" w:rsidR="00A13F89" w:rsidP="00A13F89" w:rsidRDefault="00A13F89" w14:paraId="4BA61DE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Beca de Estudios Superiores para el Fomento de la Docencia  (Teacher Education Assistance for College and Higher Education, TEACH) ($) </w:t>
            </w:r>
          </w:p>
        </w:tc>
        <w:tc>
          <w:tcPr>
            <w:tcW w:w="1008" w:type="dxa"/>
            <w:shd w:val="clear" w:color="auto" w:fill="auto"/>
            <w:vAlign w:val="center"/>
            <w:hideMark/>
          </w:tcPr>
          <w:p w:rsidRPr="00A13F89" w:rsidR="00A13F89" w:rsidP="00A13F89" w:rsidRDefault="00A13F89" w14:paraId="3ED59FE0"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4632B5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0 - 6000</w:t>
            </w:r>
          </w:p>
        </w:tc>
        <w:tc>
          <w:tcPr>
            <w:tcW w:w="5184" w:type="dxa"/>
            <w:shd w:val="clear" w:color="auto" w:fill="auto"/>
            <w:vAlign w:val="center"/>
            <w:hideMark/>
          </w:tcPr>
          <w:p w:rsidRPr="00A13F89" w:rsidR="00A13F89" w:rsidP="00A13F89" w:rsidRDefault="00A13F89" w14:paraId="0B838A92"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67F93377" w14:textId="77777777">
        <w:trPr>
          <w:trHeight w:val="330"/>
        </w:trPr>
        <w:tc>
          <w:tcPr>
            <w:tcW w:w="864" w:type="dxa"/>
            <w:shd w:val="clear" w:color="auto" w:fill="auto"/>
            <w:noWrap/>
            <w:vAlign w:val="center"/>
            <w:hideMark/>
          </w:tcPr>
          <w:p w:rsidRPr="00A13F89" w:rsidR="00A13F89" w:rsidP="00A13F89" w:rsidRDefault="00A13F89" w14:paraId="363932F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15</w:t>
            </w:r>
          </w:p>
        </w:tc>
        <w:tc>
          <w:tcPr>
            <w:tcW w:w="1296" w:type="dxa"/>
            <w:shd w:val="clear" w:color="auto" w:fill="auto"/>
            <w:noWrap/>
            <w:vAlign w:val="center"/>
            <w:hideMark/>
          </w:tcPr>
          <w:p w:rsidRPr="00A13F89" w:rsidR="00A13F89" w:rsidP="00A13F89" w:rsidRDefault="00A13F89" w14:paraId="4B65329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PERKINS</w:t>
            </w:r>
          </w:p>
        </w:tc>
        <w:tc>
          <w:tcPr>
            <w:tcW w:w="2880" w:type="dxa"/>
            <w:shd w:val="clear" w:color="auto" w:fill="auto"/>
            <w:vAlign w:val="center"/>
            <w:hideMark/>
          </w:tcPr>
          <w:p w:rsidRPr="00A13F89" w:rsidR="00A13F89" w:rsidP="00A13F89" w:rsidRDefault="00A13F89" w14:paraId="0452337B"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Préstamo Perkins ($) </w:t>
            </w:r>
          </w:p>
        </w:tc>
        <w:tc>
          <w:tcPr>
            <w:tcW w:w="1008" w:type="dxa"/>
            <w:shd w:val="clear" w:color="auto" w:fill="auto"/>
            <w:vAlign w:val="center"/>
            <w:hideMark/>
          </w:tcPr>
          <w:p w:rsidRPr="00A13F89" w:rsidR="00A13F89" w:rsidP="00A13F89" w:rsidRDefault="00A13F89" w14:paraId="608DB5BF"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378245D7"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w:t>
            </w:r>
          </w:p>
        </w:tc>
        <w:tc>
          <w:tcPr>
            <w:tcW w:w="5184" w:type="dxa"/>
            <w:shd w:val="clear" w:color="auto" w:fill="auto"/>
            <w:vAlign w:val="center"/>
            <w:hideMark/>
          </w:tcPr>
          <w:p w:rsidRPr="00A13F89" w:rsidR="00A13F89" w:rsidP="00A13F89" w:rsidRDefault="00A13F89" w14:paraId="1BBE20B3"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675A00D5" w14:textId="77777777">
        <w:trPr>
          <w:trHeight w:val="330"/>
        </w:trPr>
        <w:tc>
          <w:tcPr>
            <w:tcW w:w="864" w:type="dxa"/>
            <w:shd w:val="clear" w:color="auto" w:fill="auto"/>
            <w:noWrap/>
            <w:vAlign w:val="center"/>
            <w:hideMark/>
          </w:tcPr>
          <w:p w:rsidRPr="00A13F89" w:rsidR="00A13F89" w:rsidP="00A13F89" w:rsidRDefault="00A13F89" w14:paraId="5E383E29"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16</w:t>
            </w:r>
          </w:p>
        </w:tc>
        <w:tc>
          <w:tcPr>
            <w:tcW w:w="1296" w:type="dxa"/>
            <w:shd w:val="clear" w:color="auto" w:fill="auto"/>
            <w:noWrap/>
            <w:vAlign w:val="center"/>
            <w:hideMark/>
          </w:tcPr>
          <w:p w:rsidRPr="00A13F89" w:rsidR="00A13F89" w:rsidP="00A13F89" w:rsidRDefault="00A13F89" w14:paraId="2EB5943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SEOG</w:t>
            </w:r>
          </w:p>
        </w:tc>
        <w:tc>
          <w:tcPr>
            <w:tcW w:w="2880" w:type="dxa"/>
            <w:shd w:val="clear" w:color="auto" w:fill="auto"/>
            <w:vAlign w:val="center"/>
            <w:hideMark/>
          </w:tcPr>
          <w:p w:rsidRPr="00A13F89" w:rsidR="00A13F89" w:rsidP="00A13F89" w:rsidRDefault="00A13F89" w14:paraId="0704F73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Beca Federal Complementaria para la Oportunidad Educativa (Federal Supplemental Educational Opportunity Grant, SEOG) ($) </w:t>
            </w:r>
          </w:p>
        </w:tc>
        <w:tc>
          <w:tcPr>
            <w:tcW w:w="1008" w:type="dxa"/>
            <w:shd w:val="clear" w:color="auto" w:fill="auto"/>
            <w:vAlign w:val="center"/>
            <w:hideMark/>
          </w:tcPr>
          <w:p w:rsidRPr="00A13F89" w:rsidR="00A13F89" w:rsidP="00A13F89" w:rsidRDefault="00A13F89" w14:paraId="648C2FD9"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71148D3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0 - 5000</w:t>
            </w:r>
          </w:p>
        </w:tc>
        <w:tc>
          <w:tcPr>
            <w:tcW w:w="5184" w:type="dxa"/>
            <w:shd w:val="clear" w:color="auto" w:fill="auto"/>
            <w:vAlign w:val="center"/>
            <w:hideMark/>
          </w:tcPr>
          <w:p w:rsidRPr="00A13F89" w:rsidR="00A13F89" w:rsidP="00A13F89" w:rsidRDefault="00A13F89" w14:paraId="3C7B7591"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03BE9C6A" w14:textId="77777777">
        <w:trPr>
          <w:trHeight w:val="330"/>
        </w:trPr>
        <w:tc>
          <w:tcPr>
            <w:tcW w:w="864" w:type="dxa"/>
            <w:shd w:val="clear" w:color="auto" w:fill="auto"/>
            <w:noWrap/>
            <w:vAlign w:val="center"/>
            <w:hideMark/>
          </w:tcPr>
          <w:p w:rsidRPr="00A13F89" w:rsidR="00A13F89" w:rsidP="00A13F89" w:rsidRDefault="00A13F89" w14:paraId="02DEDE5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17</w:t>
            </w:r>
          </w:p>
        </w:tc>
        <w:tc>
          <w:tcPr>
            <w:tcW w:w="1296" w:type="dxa"/>
            <w:shd w:val="clear" w:color="auto" w:fill="auto"/>
            <w:noWrap/>
            <w:vAlign w:val="center"/>
            <w:hideMark/>
          </w:tcPr>
          <w:p w:rsidRPr="00A13F89" w:rsidR="00A13F89" w:rsidP="00A13F89" w:rsidRDefault="00A13F89" w14:paraId="3B03BBB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WORKSTUD</w:t>
            </w:r>
          </w:p>
        </w:tc>
        <w:tc>
          <w:tcPr>
            <w:tcW w:w="2880" w:type="dxa"/>
            <w:shd w:val="clear" w:color="auto" w:fill="auto"/>
            <w:vAlign w:val="center"/>
            <w:hideMark/>
          </w:tcPr>
          <w:p w:rsidRPr="00A13F89" w:rsidR="00A13F89" w:rsidP="00A13F89" w:rsidRDefault="00A13F89" w14:paraId="19444F3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Ayuda otorgada por el Programa Federal de Estudio y Trabajo ($) </w:t>
            </w:r>
          </w:p>
        </w:tc>
        <w:tc>
          <w:tcPr>
            <w:tcW w:w="1008" w:type="dxa"/>
            <w:shd w:val="clear" w:color="auto" w:fill="auto"/>
            <w:vAlign w:val="center"/>
            <w:hideMark/>
          </w:tcPr>
          <w:p w:rsidRPr="00A13F89" w:rsidR="00A13F89" w:rsidP="00A13F89" w:rsidRDefault="00A13F89" w14:paraId="6C9FE09F"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C79265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0 - 8000</w:t>
            </w:r>
          </w:p>
        </w:tc>
        <w:tc>
          <w:tcPr>
            <w:tcW w:w="5184" w:type="dxa"/>
            <w:shd w:val="clear" w:color="auto" w:fill="auto"/>
            <w:vAlign w:val="center"/>
            <w:hideMark/>
          </w:tcPr>
          <w:p w:rsidRPr="00A13F89" w:rsidR="00A13F89" w:rsidP="00A13F89" w:rsidRDefault="00A13F89" w14:paraId="5EC0340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otorgada por el Programa Federal de Estudio y Trabajo (</w:t>
            </w:r>
            <w:r w:rsidRPr="00A13F89">
              <w:rPr>
                <w:rFonts w:ascii="Segoe UI Semibold" w:hAnsi="Segoe UI Semibold" w:eastAsia="Segoe UI Semibold" w:cs="Segoe UI Semibold"/>
                <w:i/>
                <w:iCs/>
                <w:color w:val="000000"/>
                <w:sz w:val="16"/>
                <w:szCs w:val="18"/>
                <w:bdr w:val="nil"/>
                <w:lang w:val="es-ES_tradnl"/>
              </w:rPr>
              <w:t>Federal Work Study</w:t>
            </w:r>
            <w:r w:rsidRPr="00A13F89">
              <w:rPr>
                <w:rFonts w:ascii="Segoe UI Semibold" w:hAnsi="Segoe UI Semibold" w:eastAsia="Segoe UI Semibold" w:cs="Segoe UI Semibold"/>
                <w:color w:val="000000"/>
                <w:sz w:val="16"/>
                <w:szCs w:val="18"/>
                <w:bdr w:val="nil"/>
                <w:lang w:val="es-ES_tradnl"/>
              </w:rPr>
              <w:t>) hace referencia al monto máximo que el estudiante podría obtener con dicho programa en el transcurso del año académico. Por ejemplo, si al estudiante le otorgaron $1000 pero ganó $500, ingrese $1000 en este punto.</w:t>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0E984C9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Nota: Indique el monto otorgado solo para este punto. Para todas las demás ayudas económicas, indique el monto desembolsado o que se espera desembolsar.</w:t>
            </w:r>
          </w:p>
        </w:tc>
      </w:tr>
      <w:tr w:rsidRPr="00A13F89" w:rsidR="00A13F89" w:rsidTr="00A13F89" w14:paraId="77AF9580" w14:textId="77777777">
        <w:trPr>
          <w:trHeight w:val="576"/>
        </w:trPr>
        <w:tc>
          <w:tcPr>
            <w:tcW w:w="864" w:type="dxa"/>
            <w:shd w:val="clear" w:color="auto" w:fill="auto"/>
            <w:noWrap/>
            <w:vAlign w:val="center"/>
            <w:hideMark/>
          </w:tcPr>
          <w:p w:rsidRPr="00A13F89" w:rsidR="00A13F89" w:rsidP="00A13F89" w:rsidRDefault="00A13F89" w14:paraId="42834F6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18</w:t>
            </w:r>
          </w:p>
        </w:tc>
        <w:tc>
          <w:tcPr>
            <w:tcW w:w="1296" w:type="dxa"/>
            <w:shd w:val="clear" w:color="auto" w:fill="auto"/>
            <w:noWrap/>
            <w:vAlign w:val="center"/>
            <w:hideMark/>
          </w:tcPr>
          <w:p w:rsidRPr="00A13F89" w:rsidR="00A13F89" w:rsidP="00A13F89" w:rsidRDefault="00A13F89" w14:paraId="4289BB1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IRAQ</w:t>
            </w:r>
          </w:p>
        </w:tc>
        <w:tc>
          <w:tcPr>
            <w:tcW w:w="2880" w:type="dxa"/>
            <w:shd w:val="clear" w:color="auto" w:fill="auto"/>
            <w:vAlign w:val="center"/>
            <w:hideMark/>
          </w:tcPr>
          <w:p w:rsidRPr="00A13F89" w:rsidR="00A13F89" w:rsidP="00A13F89" w:rsidRDefault="00A13F89" w14:paraId="38DA722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Beca por Servicios Prestados en Irak y Afganistán ($) </w:t>
            </w:r>
          </w:p>
        </w:tc>
        <w:tc>
          <w:tcPr>
            <w:tcW w:w="1008" w:type="dxa"/>
            <w:shd w:val="clear" w:color="auto" w:fill="auto"/>
            <w:vAlign w:val="center"/>
            <w:hideMark/>
          </w:tcPr>
          <w:p w:rsidRPr="00A13F89" w:rsidR="00A13F89" w:rsidP="00A13F89" w:rsidRDefault="00A13F89" w14:paraId="2F5A79D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3D00287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0 - 7000</w:t>
            </w:r>
          </w:p>
        </w:tc>
        <w:tc>
          <w:tcPr>
            <w:tcW w:w="5184" w:type="dxa"/>
            <w:shd w:val="clear" w:color="auto" w:fill="auto"/>
            <w:vAlign w:val="center"/>
            <w:hideMark/>
          </w:tcPr>
          <w:p w:rsidRPr="00A13F89" w:rsidR="00A13F89" w:rsidP="00A13F89" w:rsidRDefault="00A13F89" w14:paraId="4A1DE38E"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F2A05C0" w14:textId="77777777">
        <w:trPr>
          <w:trHeight w:val="330"/>
        </w:trPr>
        <w:tc>
          <w:tcPr>
            <w:tcW w:w="864" w:type="dxa"/>
            <w:shd w:val="clear" w:color="000000" w:fill="D9D9D9"/>
            <w:noWrap/>
            <w:vAlign w:val="center"/>
            <w:hideMark/>
          </w:tcPr>
          <w:p w:rsidRPr="00A13F89" w:rsidR="00A13F89" w:rsidP="00A13F89" w:rsidRDefault="00A13F89" w14:paraId="2607445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19</w:t>
            </w:r>
          </w:p>
        </w:tc>
        <w:tc>
          <w:tcPr>
            <w:tcW w:w="1296" w:type="dxa"/>
            <w:shd w:val="clear" w:color="000000" w:fill="D9D9D9"/>
            <w:noWrap/>
            <w:vAlign w:val="center"/>
            <w:hideMark/>
          </w:tcPr>
          <w:p w:rsidRPr="00A13F89" w:rsidR="00A13F89" w:rsidP="00A13F89" w:rsidRDefault="00A13F89" w14:paraId="7FD491C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VETBEN</w:t>
            </w:r>
          </w:p>
        </w:tc>
        <w:tc>
          <w:tcPr>
            <w:tcW w:w="2880" w:type="dxa"/>
            <w:shd w:val="clear" w:color="000000" w:fill="D9D9D9"/>
            <w:vAlign w:val="center"/>
            <w:hideMark/>
          </w:tcPr>
          <w:p w:rsidRPr="00A13F89" w:rsidR="00A13F89" w:rsidP="00A13F89" w:rsidRDefault="00A13F89" w14:paraId="18EA05B2"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Beneficio para veteranos ($) </w:t>
            </w:r>
          </w:p>
        </w:tc>
        <w:tc>
          <w:tcPr>
            <w:tcW w:w="1008" w:type="dxa"/>
            <w:shd w:val="clear" w:color="000000" w:fill="D9D9D9"/>
            <w:vAlign w:val="center"/>
            <w:hideMark/>
          </w:tcPr>
          <w:p w:rsidRPr="00A13F89" w:rsidR="00A13F89" w:rsidP="00A13F89" w:rsidRDefault="00A13F89" w14:paraId="64E93555"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9D9D9"/>
            <w:vAlign w:val="center"/>
            <w:hideMark/>
          </w:tcPr>
          <w:p w:rsidRPr="00A13F89" w:rsidR="00A13F89" w:rsidP="00A13F89" w:rsidRDefault="00A13F89" w14:paraId="61AFFC82"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000000" w:fill="D9D9D9"/>
            <w:vAlign w:val="center"/>
            <w:hideMark/>
          </w:tcPr>
          <w:p w:rsidRPr="00A13F89" w:rsidR="00A13F89" w:rsidP="00A13F89" w:rsidRDefault="00A13F89" w14:paraId="3776E00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Los beneficios de educación para veteranos incluyen los programas administrados por el Departamento de Asuntos de Veteranos de EE. UU., como el programa </w:t>
            </w:r>
            <w:r w:rsidRPr="00A13F89">
              <w:rPr>
                <w:rFonts w:ascii="Segoe UI Semibold" w:hAnsi="Segoe UI Semibold" w:eastAsia="Segoe UI Semibold" w:cs="Segoe UI Semibold"/>
                <w:i/>
                <w:iCs/>
                <w:color w:val="000000"/>
                <w:sz w:val="16"/>
                <w:szCs w:val="18"/>
                <w:bdr w:val="nil"/>
                <w:lang w:val="es-ES_tradnl"/>
              </w:rPr>
              <w:t>GI Bill</w:t>
            </w:r>
            <w:r w:rsidRPr="00A13F89">
              <w:rPr>
                <w:rFonts w:ascii="Segoe UI Semibold" w:hAnsi="Segoe UI Semibold" w:eastAsia="Segoe UI Semibold" w:cs="Segoe UI Semibold"/>
                <w:color w:val="000000"/>
                <w:sz w:val="16"/>
                <w:szCs w:val="18"/>
                <w:bdr w:val="nil"/>
                <w:lang w:val="es-ES_tradnl"/>
              </w:rPr>
              <w:t xml:space="preserve"> (por ejemplo, </w:t>
            </w:r>
            <w:r w:rsidRPr="00A13F89">
              <w:rPr>
                <w:rFonts w:ascii="Segoe UI Semibold" w:hAnsi="Segoe UI Semibold" w:eastAsia="Segoe UI Semibold" w:cs="Segoe UI Semibold"/>
                <w:i/>
                <w:iCs/>
                <w:color w:val="000000"/>
                <w:sz w:val="16"/>
                <w:szCs w:val="18"/>
                <w:bdr w:val="nil"/>
                <w:lang w:val="es-ES_tradnl"/>
              </w:rPr>
              <w:t>Post-9/11 GI Bill</w:t>
            </w:r>
            <w:r w:rsidRPr="00A13F89">
              <w:rPr>
                <w:rFonts w:ascii="Segoe UI Semibold" w:hAnsi="Segoe UI Semibold" w:eastAsia="Segoe UI Semibold" w:cs="Segoe UI Semibold"/>
                <w:color w:val="000000"/>
                <w:sz w:val="16"/>
                <w:szCs w:val="18"/>
                <w:bdr w:val="nil"/>
                <w:lang w:val="es-ES_tradnl"/>
              </w:rPr>
              <w:t xml:space="preserve">, </w:t>
            </w:r>
            <w:r w:rsidRPr="00A13F89">
              <w:rPr>
                <w:rFonts w:ascii="Segoe UI Semibold" w:hAnsi="Segoe UI Semibold" w:eastAsia="Segoe UI Semibold" w:cs="Segoe UI Semibold"/>
                <w:i/>
                <w:iCs/>
                <w:color w:val="000000"/>
                <w:sz w:val="16"/>
                <w:szCs w:val="18"/>
                <w:bdr w:val="nil"/>
                <w:lang w:val="es-ES_tradnl"/>
              </w:rPr>
              <w:t>Montgomery GI Bill</w:t>
            </w:r>
            <w:r w:rsidRPr="00A13F89">
              <w:rPr>
                <w:rFonts w:ascii="Segoe UI Semibold" w:hAnsi="Segoe UI Semibold" w:eastAsia="Segoe UI Semibold" w:cs="Segoe UI Semibold"/>
                <w:color w:val="000000"/>
                <w:sz w:val="16"/>
                <w:szCs w:val="18"/>
                <w:bdr w:val="nil"/>
                <w:lang w:val="es-ES_tradnl"/>
              </w:rPr>
              <w:t>), el Programa de Asistencia Educativa para Reservistas (</w:t>
            </w:r>
            <w:r w:rsidRPr="00A13F89">
              <w:rPr>
                <w:rFonts w:ascii="Segoe UI Semibold" w:hAnsi="Segoe UI Semibold" w:eastAsia="Segoe UI Semibold" w:cs="Segoe UI Semibold"/>
                <w:i/>
                <w:iCs/>
                <w:color w:val="000000"/>
                <w:sz w:val="16"/>
                <w:szCs w:val="18"/>
                <w:bdr w:val="nil"/>
                <w:lang w:val="es-ES_tradnl"/>
              </w:rPr>
              <w:t>Reserve Educational Assistance Program</w:t>
            </w:r>
            <w:r w:rsidRPr="00A13F89">
              <w:rPr>
                <w:rFonts w:ascii="Segoe UI Semibold" w:hAnsi="Segoe UI Semibold" w:eastAsia="Segoe UI Semibold" w:cs="Segoe UI Semibold"/>
                <w:color w:val="000000"/>
                <w:sz w:val="16"/>
                <w:szCs w:val="18"/>
                <w:bdr w:val="nil"/>
                <w:lang w:val="es-ES_tradnl"/>
              </w:rPr>
              <w:t>, REAP) y el Programa de Asistencia Educativa para Dependientes (</w:t>
            </w:r>
            <w:r w:rsidRPr="00A13F89">
              <w:rPr>
                <w:rFonts w:ascii="Segoe UI Semibold" w:hAnsi="Segoe UI Semibold" w:eastAsia="Segoe UI Semibold" w:cs="Segoe UI Semibold"/>
                <w:i/>
                <w:iCs/>
                <w:color w:val="000000"/>
                <w:sz w:val="16"/>
                <w:szCs w:val="18"/>
                <w:bdr w:val="nil"/>
                <w:lang w:val="es-ES_tradnl"/>
              </w:rPr>
              <w:t>Dependents’ Educational Assistance</w:t>
            </w:r>
            <w:r w:rsidRPr="00A13F89">
              <w:rPr>
                <w:rFonts w:ascii="Segoe UI Semibold" w:hAnsi="Segoe UI Semibold" w:eastAsia="Segoe UI Semibold" w:cs="Segoe UI Semibold"/>
                <w:color w:val="000000"/>
                <w:sz w:val="16"/>
                <w:szCs w:val="18"/>
                <w:bdr w:val="nil"/>
                <w:lang w:val="es-ES_tradnl"/>
              </w:rPr>
              <w:t>, DEA).</w:t>
            </w:r>
          </w:p>
          <w:p w:rsidRPr="00A13F89" w:rsidR="00A13F89" w:rsidP="00A13F89" w:rsidRDefault="00A13F89" w14:paraId="667CDCA8"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Las becas para las Fuerzas Armadas del Departamento de Defensa y otros beneficios para militares en servicio activo no se deben informar como beneficios para veteranos. 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615F5DA1" w14:textId="77777777">
        <w:trPr>
          <w:trHeight w:val="2160"/>
        </w:trPr>
        <w:tc>
          <w:tcPr>
            <w:tcW w:w="864" w:type="dxa"/>
            <w:shd w:val="clear" w:color="000000" w:fill="DDDDDD"/>
            <w:noWrap/>
            <w:vAlign w:val="center"/>
            <w:hideMark/>
          </w:tcPr>
          <w:p w:rsidRPr="00A13F89" w:rsidR="00A13F89" w:rsidP="00A13F89" w:rsidRDefault="00A13F89" w14:paraId="6A2B8617"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20</w:t>
            </w:r>
          </w:p>
        </w:tc>
        <w:tc>
          <w:tcPr>
            <w:tcW w:w="1296" w:type="dxa"/>
            <w:shd w:val="clear" w:color="000000" w:fill="DDDDDD"/>
            <w:noWrap/>
            <w:vAlign w:val="center"/>
            <w:hideMark/>
          </w:tcPr>
          <w:p w:rsidRPr="00A13F89" w:rsidR="00A13F89" w:rsidP="00A13F89" w:rsidRDefault="00A13F89" w14:paraId="22C41D6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STATEGATE</w:t>
            </w:r>
          </w:p>
        </w:tc>
        <w:tc>
          <w:tcPr>
            <w:tcW w:w="2880" w:type="dxa"/>
            <w:shd w:val="clear" w:color="000000" w:fill="DDDDDD"/>
            <w:vAlign w:val="center"/>
            <w:hideMark/>
          </w:tcPr>
          <w:p w:rsidRPr="00A13F89" w:rsidR="00A13F89" w:rsidP="00A13F89" w:rsidRDefault="00A13F89" w14:paraId="58A9250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¿El estudiante recibió ayuda estatal durante el año de ayuda económica 2019-2020?</w:t>
            </w:r>
          </w:p>
        </w:tc>
        <w:tc>
          <w:tcPr>
            <w:tcW w:w="1008" w:type="dxa"/>
            <w:shd w:val="clear" w:color="000000" w:fill="DDDDDD"/>
            <w:vAlign w:val="center"/>
            <w:hideMark/>
          </w:tcPr>
          <w:p w:rsidRPr="00A13F89" w:rsidR="00A13F89" w:rsidP="00A13F89" w:rsidRDefault="00A13F89" w14:paraId="6BFF50BE"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3CC96DE1"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A13F89" w:rsidR="00A13F89" w:rsidP="00A13F89" w:rsidRDefault="00A13F89" w14:paraId="16891719" w14:textId="77777777">
            <w:pPr>
              <w:rPr>
                <w:rFonts w:ascii="Segoe UI Semibold" w:hAnsi="Segoe UI Semibold"/>
                <w:i/>
                <w:iCs/>
                <w:color w:val="000000"/>
                <w:sz w:val="16"/>
                <w:szCs w:val="17"/>
                <w:lang w:val="es-ES_tradnl"/>
              </w:rPr>
            </w:pPr>
            <w:r w:rsidRPr="00A13F89">
              <w:rPr>
                <w:rFonts w:ascii="Segoe UI Semibold" w:hAnsi="Segoe UI Semibold" w:eastAsia="Segoe UI Semibold" w:cs="Segoe UI Semibold"/>
                <w:i/>
                <w:iCs/>
                <w:color w:val="000000"/>
                <w:sz w:val="16"/>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A13F89" w:rsidR="00A13F89" w:rsidP="00A13F89" w:rsidRDefault="00A13F89" w14:paraId="2447E310" w14:textId="77777777">
            <w:pPr>
              <w:tabs>
                <w:tab w:val="left" w:pos="311"/>
              </w:tabs>
              <w:rPr>
                <w:rFonts w:ascii="Segoe UI Semibold" w:hAnsi="Segoe UI Semibold"/>
                <w:i/>
                <w:iCs/>
                <w:color w:val="000000"/>
                <w:sz w:val="16"/>
                <w:szCs w:val="17"/>
                <w:lang w:val="es-ES_tradnl"/>
              </w:rPr>
            </w:pPr>
            <w:r w:rsidRPr="00A13F89">
              <w:rPr>
                <w:rFonts w:ascii="Segoe UI Semibold" w:hAnsi="Segoe UI Semibold" w:eastAsia="Segoe UI Semibold" w:cs="Segoe UI Semibold"/>
                <w:i/>
                <w:iCs/>
                <w:color w:val="000000"/>
                <w:sz w:val="16"/>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A13F89" w:rsidR="00A13F89" w:rsidP="00A13F89" w:rsidRDefault="00A13F89" w14:paraId="74DEB380" w14:textId="77777777">
            <w:pPr>
              <w:tabs>
                <w:tab w:val="left" w:pos="311"/>
              </w:tabs>
              <w:rPr>
                <w:rFonts w:ascii="Segoe UI Semibold" w:hAnsi="Segoe UI Semibold"/>
                <w:color w:val="000000"/>
                <w:sz w:val="16"/>
                <w:szCs w:val="17"/>
                <w:lang w:val="es-ES_tradnl"/>
              </w:rPr>
            </w:pPr>
            <w:r w:rsidRPr="00A13F89">
              <w:rPr>
                <w:rFonts w:ascii="Segoe UI Semibold" w:hAnsi="Segoe UI Semibold" w:eastAsia="Segoe UI Semibold" w:cs="Segoe UI Semibold"/>
                <w:i/>
                <w:iCs/>
                <w:color w:val="000000"/>
                <w:sz w:val="16"/>
                <w:szCs w:val="17"/>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hAnsi="Segoe UI Semibold" w:eastAsia="Segoe UI Semibold" w:cs="Segoe UI Semibold"/>
                <w:color w:val="000000"/>
                <w:sz w:val="16"/>
                <w:szCs w:val="17"/>
                <w:bdr w:val="nil"/>
                <w:lang w:val="es-ES_tradnl"/>
              </w:rPr>
              <w:t xml:space="preserve"> </w:t>
            </w:r>
          </w:p>
          <w:p w:rsidRPr="00A13F89" w:rsidR="00A13F89" w:rsidP="00A13F89" w:rsidRDefault="00A13F89" w14:paraId="1E993BC6" w14:textId="77777777">
            <w:pPr>
              <w:rPr>
                <w:rFonts w:ascii="Segoe UI Semibold" w:hAnsi="Segoe UI Semibold"/>
                <w:color w:val="000000"/>
                <w:sz w:val="16"/>
                <w:szCs w:val="17"/>
                <w:lang w:val="es-ES_tradnl"/>
              </w:rPr>
            </w:pPr>
          </w:p>
          <w:p w:rsidRPr="00A13F89" w:rsidR="00A13F89" w:rsidP="00A13F89" w:rsidRDefault="00A13F89" w14:paraId="7796E196"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PARA INSTITUCIONES BASADAS EN SEMESTRE: Por cada subvención de ayuda estatal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rsidRPr="00A13F89" w:rsidR="00A13F89" w:rsidP="00A13F89" w:rsidRDefault="00A13F89" w14:paraId="72591C58" w14:textId="77777777">
            <w:pPr>
              <w:rPr>
                <w:rFonts w:ascii="Segoe UI Semibold" w:hAnsi="Segoe UI Semibold"/>
                <w:color w:val="000000"/>
                <w:sz w:val="16"/>
                <w:szCs w:val="17"/>
                <w:lang w:val="es-ES_tradnl"/>
              </w:rPr>
            </w:pPr>
          </w:p>
          <w:p w:rsidRPr="00A13F89" w:rsidR="00A13F89" w:rsidP="00A13F89" w:rsidRDefault="00A13F89" w14:paraId="5FA148B0"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PARA INSTITUCIONES CON INSCRIPCIÓN PERMANENTE: Por cada subvención de ayuda estatal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A13F89" w:rsidR="00A13F89" w:rsidP="00A13F89" w:rsidRDefault="00A13F89" w14:paraId="496E775B" w14:textId="77777777">
            <w:pPr>
              <w:rPr>
                <w:rFonts w:ascii="Segoe UI Semibold" w:hAnsi="Segoe UI Semibold"/>
                <w:color w:val="000000"/>
                <w:sz w:val="16"/>
                <w:szCs w:val="17"/>
                <w:lang w:val="es-ES_tradnl"/>
              </w:rPr>
            </w:pPr>
          </w:p>
          <w:p w:rsidRPr="00A13F89" w:rsidR="00A13F89" w:rsidP="00A13F89" w:rsidRDefault="00A13F89" w14:paraId="2DE5BBB8"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7"/>
                <w:bdr w:val="nil"/>
                <w:lang w:val="es-ES_tradnl"/>
              </w:rPr>
              <w:t xml:space="preserve">Para obtener más orientación y ver ejemplos, consulte el Manual de registros de estudiantes de NPSAS:20, disponible en la página </w:t>
            </w:r>
            <w:r w:rsidRPr="00A13F89">
              <w:rPr>
                <w:rFonts w:ascii="Segoe UI Semibold" w:hAnsi="Segoe UI Semibold" w:eastAsia="Segoe UI Semibold" w:cs="Segoe UI Semibold"/>
                <w:i/>
                <w:iCs/>
                <w:color w:val="000000"/>
                <w:sz w:val="16"/>
                <w:szCs w:val="17"/>
                <w:bdr w:val="nil"/>
                <w:lang w:val="es-ES_tradnl"/>
              </w:rPr>
              <w:t>Resources</w:t>
            </w:r>
            <w:r w:rsidRPr="00A13F89">
              <w:rPr>
                <w:rFonts w:ascii="Segoe UI Semibold" w:hAnsi="Segoe UI Semibold" w:eastAsia="Segoe UI Semibold" w:cs="Segoe UI Semibold"/>
                <w:color w:val="000000"/>
                <w:sz w:val="16"/>
                <w:szCs w:val="17"/>
                <w:bdr w:val="nil"/>
                <w:lang w:val="es-ES_tradnl"/>
              </w:rPr>
              <w:t xml:space="preserve"> del PDP. Puede informar hasta 3 subvenciones estatales por estudiante en esta sección. Si el estudiante recibió más de tres subvenciones de ayuda estatal, puede informar la subvención en “Otra ayuda” al final de esta sección.</w:t>
            </w:r>
          </w:p>
        </w:tc>
      </w:tr>
      <w:tr w:rsidRPr="00A13F89" w:rsidR="00A13F89" w:rsidTr="00A13F89" w14:paraId="2735C57D" w14:textId="77777777">
        <w:trPr>
          <w:trHeight w:val="1872"/>
        </w:trPr>
        <w:tc>
          <w:tcPr>
            <w:tcW w:w="864" w:type="dxa"/>
            <w:shd w:val="clear" w:color="auto" w:fill="auto"/>
            <w:noWrap/>
            <w:vAlign w:val="center"/>
            <w:hideMark/>
          </w:tcPr>
          <w:p w:rsidRPr="00A13F89" w:rsidR="00A13F89" w:rsidP="00A13F89" w:rsidRDefault="00A13F89" w14:paraId="2297D6E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21</w:t>
            </w:r>
          </w:p>
        </w:tc>
        <w:tc>
          <w:tcPr>
            <w:tcW w:w="1296" w:type="dxa"/>
            <w:shd w:val="clear" w:color="auto" w:fill="auto"/>
            <w:noWrap/>
            <w:vAlign w:val="center"/>
            <w:hideMark/>
          </w:tcPr>
          <w:p w:rsidRPr="00A13F89" w:rsidR="00A13F89" w:rsidP="00A13F89" w:rsidRDefault="00A13F89" w14:paraId="361B7D6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SPROG1</w:t>
            </w:r>
          </w:p>
        </w:tc>
        <w:tc>
          <w:tcPr>
            <w:tcW w:w="2880" w:type="dxa"/>
            <w:shd w:val="clear" w:color="auto" w:fill="auto"/>
            <w:vAlign w:val="center"/>
            <w:hideMark/>
          </w:tcPr>
          <w:p w:rsidRPr="00A13F89" w:rsidR="00A13F89" w:rsidP="00A13F89" w:rsidRDefault="00A13F89" w14:paraId="57A7E34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del programa estatal 1 </w:t>
            </w:r>
          </w:p>
        </w:tc>
        <w:tc>
          <w:tcPr>
            <w:tcW w:w="1008" w:type="dxa"/>
            <w:shd w:val="clear" w:color="auto" w:fill="auto"/>
            <w:vAlign w:val="center"/>
            <w:hideMark/>
          </w:tcPr>
          <w:p w:rsidRPr="00A13F89" w:rsidR="00A13F89" w:rsidP="00A13F89" w:rsidRDefault="00A13F89" w14:paraId="5EC77129"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44D2596"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3EA7B05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422543C3" w14:textId="77777777">
            <w:pPr>
              <w:rPr>
                <w:rFonts w:ascii="Segoe UI Semibold" w:hAnsi="Segoe UI Semibold"/>
                <w:color w:val="000000"/>
                <w:sz w:val="16"/>
                <w:szCs w:val="18"/>
                <w:lang w:val="es-ES_tradnl"/>
              </w:rPr>
            </w:pPr>
          </w:p>
          <w:p w:rsidRPr="00A13F89" w:rsidR="00A13F89" w:rsidP="00A13F89" w:rsidRDefault="00A13F89" w14:paraId="2AA56C3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ayuda estatal, deje estos campos vacíos.</w:t>
            </w:r>
          </w:p>
        </w:tc>
      </w:tr>
      <w:tr w:rsidRPr="00A13F89" w:rsidR="00A13F89" w:rsidTr="00A13F89" w14:paraId="5D146FD9" w14:textId="77777777">
        <w:trPr>
          <w:trHeight w:val="1639"/>
        </w:trPr>
        <w:tc>
          <w:tcPr>
            <w:tcW w:w="864" w:type="dxa"/>
            <w:shd w:val="clear" w:color="000000" w:fill="D9D9D9"/>
            <w:noWrap/>
            <w:vAlign w:val="center"/>
            <w:hideMark/>
          </w:tcPr>
          <w:p w:rsidRPr="00A13F89" w:rsidR="00A13F89" w:rsidP="00A13F89" w:rsidRDefault="00A13F89" w14:paraId="54E60CC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22</w:t>
            </w:r>
          </w:p>
        </w:tc>
        <w:tc>
          <w:tcPr>
            <w:tcW w:w="1296" w:type="dxa"/>
            <w:shd w:val="clear" w:color="000000" w:fill="D9D9D9"/>
            <w:noWrap/>
            <w:vAlign w:val="center"/>
            <w:hideMark/>
          </w:tcPr>
          <w:p w:rsidRPr="00A13F89" w:rsidR="00A13F89" w:rsidP="00A13F89" w:rsidRDefault="00A13F89" w14:paraId="1884E2E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STYPE1</w:t>
            </w:r>
          </w:p>
        </w:tc>
        <w:tc>
          <w:tcPr>
            <w:tcW w:w="2880" w:type="dxa"/>
            <w:shd w:val="clear" w:color="000000" w:fill="D9D9D9"/>
            <w:vAlign w:val="center"/>
            <w:hideMark/>
          </w:tcPr>
          <w:p w:rsidRPr="00A13F89" w:rsidR="00A13F89" w:rsidP="00A13F89" w:rsidRDefault="00A13F89" w14:paraId="3D01324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programa estatal 1 </w:t>
            </w:r>
          </w:p>
        </w:tc>
        <w:tc>
          <w:tcPr>
            <w:tcW w:w="1008" w:type="dxa"/>
            <w:shd w:val="clear" w:color="000000" w:fill="D9D9D9"/>
            <w:vAlign w:val="center"/>
            <w:hideMark/>
          </w:tcPr>
          <w:p w:rsidRPr="00A13F89" w:rsidR="00A13F89" w:rsidP="00A13F89" w:rsidRDefault="00A13F89" w14:paraId="71F375E8"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9D9D9"/>
            <w:vAlign w:val="center"/>
            <w:hideMark/>
          </w:tcPr>
          <w:p w:rsidRPr="00A13F89" w:rsidR="00A13F89" w:rsidP="00A13F89" w:rsidRDefault="00A13F89" w14:paraId="23FF3F7E"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000000" w:fill="D9D9D9"/>
            <w:vAlign w:val="center"/>
            <w:hideMark/>
          </w:tcPr>
          <w:p w:rsidRPr="00A13F89" w:rsidR="00A13F89" w:rsidP="00A13F89" w:rsidRDefault="00A13F89" w14:paraId="1233822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6C05E1FC" w14:textId="77777777">
        <w:trPr>
          <w:trHeight w:val="576"/>
        </w:trPr>
        <w:tc>
          <w:tcPr>
            <w:tcW w:w="864" w:type="dxa"/>
            <w:shd w:val="clear" w:color="auto" w:fill="auto"/>
            <w:noWrap/>
            <w:vAlign w:val="center"/>
            <w:hideMark/>
          </w:tcPr>
          <w:p w:rsidRPr="00A13F89" w:rsidR="00A13F89" w:rsidP="00A13F89" w:rsidRDefault="00A13F89" w14:paraId="7413D0B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23</w:t>
            </w:r>
          </w:p>
        </w:tc>
        <w:tc>
          <w:tcPr>
            <w:tcW w:w="1296" w:type="dxa"/>
            <w:shd w:val="clear" w:color="auto" w:fill="auto"/>
            <w:noWrap/>
            <w:vAlign w:val="center"/>
            <w:hideMark/>
          </w:tcPr>
          <w:p w:rsidRPr="00A13F89" w:rsidR="00A13F89" w:rsidP="00A13F89" w:rsidRDefault="00A13F89" w14:paraId="3739EF9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SAMT1</w:t>
            </w:r>
          </w:p>
        </w:tc>
        <w:tc>
          <w:tcPr>
            <w:tcW w:w="2880" w:type="dxa"/>
            <w:shd w:val="clear" w:color="auto" w:fill="auto"/>
            <w:vAlign w:val="center"/>
            <w:hideMark/>
          </w:tcPr>
          <w:p w:rsidRPr="00A13F89" w:rsidR="00A13F89" w:rsidP="00A13F89" w:rsidRDefault="00A13F89" w14:paraId="44AA47A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del programa estatal 1 ($) </w:t>
            </w:r>
          </w:p>
        </w:tc>
        <w:tc>
          <w:tcPr>
            <w:tcW w:w="1008" w:type="dxa"/>
            <w:shd w:val="clear" w:color="auto" w:fill="auto"/>
            <w:vAlign w:val="center"/>
            <w:hideMark/>
          </w:tcPr>
          <w:p w:rsidRPr="00A13F89" w:rsidR="00A13F89" w:rsidP="00A13F89" w:rsidRDefault="00A13F89" w14:paraId="538BC7E7"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3480DAE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0 - 60000</w:t>
            </w:r>
          </w:p>
        </w:tc>
        <w:tc>
          <w:tcPr>
            <w:tcW w:w="5184" w:type="dxa"/>
            <w:shd w:val="clear" w:color="auto" w:fill="auto"/>
            <w:vAlign w:val="center"/>
            <w:hideMark/>
          </w:tcPr>
          <w:p w:rsidRPr="00A13F89" w:rsidR="00A13F89" w:rsidP="00A13F89" w:rsidRDefault="00A13F89" w14:paraId="4E59F481"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4192124" w14:textId="77777777">
        <w:trPr>
          <w:cantSplit/>
          <w:trHeight w:val="330"/>
        </w:trPr>
        <w:tc>
          <w:tcPr>
            <w:tcW w:w="864" w:type="dxa"/>
            <w:shd w:val="clear" w:color="auto" w:fill="auto"/>
            <w:noWrap/>
            <w:vAlign w:val="center"/>
            <w:hideMark/>
          </w:tcPr>
          <w:p w:rsidRPr="00A13F89" w:rsidR="00A13F89" w:rsidP="00A13F89" w:rsidRDefault="00A13F89" w14:paraId="38BB7AAE"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24</w:t>
            </w:r>
          </w:p>
        </w:tc>
        <w:tc>
          <w:tcPr>
            <w:tcW w:w="1296" w:type="dxa"/>
            <w:shd w:val="clear" w:color="auto" w:fill="auto"/>
            <w:noWrap/>
            <w:vAlign w:val="center"/>
            <w:hideMark/>
          </w:tcPr>
          <w:p w:rsidRPr="00A13F89" w:rsidR="00A13F89" w:rsidP="00A13F89" w:rsidRDefault="00A13F89" w14:paraId="0B5E420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SPROG2</w:t>
            </w:r>
          </w:p>
        </w:tc>
        <w:tc>
          <w:tcPr>
            <w:tcW w:w="2880" w:type="dxa"/>
            <w:shd w:val="clear" w:color="auto" w:fill="auto"/>
            <w:vAlign w:val="center"/>
            <w:hideMark/>
          </w:tcPr>
          <w:p w:rsidRPr="00A13F89" w:rsidR="00A13F89" w:rsidP="00A13F89" w:rsidRDefault="00A13F89" w14:paraId="3A18A23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del programa estatal 2 </w:t>
            </w:r>
          </w:p>
        </w:tc>
        <w:tc>
          <w:tcPr>
            <w:tcW w:w="1008" w:type="dxa"/>
            <w:shd w:val="clear" w:color="auto" w:fill="auto"/>
            <w:vAlign w:val="center"/>
            <w:hideMark/>
          </w:tcPr>
          <w:p w:rsidRPr="00A13F89" w:rsidR="00A13F89" w:rsidP="00A13F89" w:rsidRDefault="00A13F89" w14:paraId="5E1432B5"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7EA26F7"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CE5AA11"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11BA544D" w14:textId="77777777">
            <w:pPr>
              <w:rPr>
                <w:rFonts w:ascii="Segoe UI Semibold" w:hAnsi="Segoe UI Semibold"/>
                <w:color w:val="000000"/>
                <w:sz w:val="16"/>
                <w:szCs w:val="18"/>
                <w:lang w:val="es-ES_tradnl"/>
              </w:rPr>
            </w:pPr>
          </w:p>
          <w:p w:rsidRPr="00A13F89" w:rsidR="00A13F89" w:rsidP="00A13F89" w:rsidRDefault="00A13F89" w14:paraId="3440C6D8"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ayuda estatal, deje estos campos vacíos.</w:t>
            </w:r>
          </w:p>
        </w:tc>
      </w:tr>
      <w:tr w:rsidRPr="00A13F89" w:rsidR="00A13F89" w:rsidTr="00A13F89" w14:paraId="5A8BD498" w14:textId="77777777">
        <w:trPr>
          <w:trHeight w:val="1425"/>
        </w:trPr>
        <w:tc>
          <w:tcPr>
            <w:tcW w:w="864" w:type="dxa"/>
            <w:shd w:val="clear" w:color="000000" w:fill="F2F2F2"/>
            <w:noWrap/>
            <w:vAlign w:val="center"/>
            <w:hideMark/>
          </w:tcPr>
          <w:p w:rsidRPr="00A13F89" w:rsidR="00A13F89" w:rsidP="00A13F89" w:rsidRDefault="00A13F89" w14:paraId="43191F4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25</w:t>
            </w:r>
          </w:p>
        </w:tc>
        <w:tc>
          <w:tcPr>
            <w:tcW w:w="1296" w:type="dxa"/>
            <w:shd w:val="clear" w:color="000000" w:fill="F2F2F2"/>
            <w:noWrap/>
            <w:vAlign w:val="center"/>
            <w:hideMark/>
          </w:tcPr>
          <w:p w:rsidRPr="00A13F89" w:rsidR="00A13F89" w:rsidP="00A13F89" w:rsidRDefault="00A13F89" w14:paraId="35D2697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STYPE2</w:t>
            </w:r>
          </w:p>
        </w:tc>
        <w:tc>
          <w:tcPr>
            <w:tcW w:w="2880" w:type="dxa"/>
            <w:shd w:val="clear" w:color="000000" w:fill="F2F2F2"/>
            <w:vAlign w:val="center"/>
            <w:hideMark/>
          </w:tcPr>
          <w:p w:rsidRPr="00A13F89" w:rsidR="00A13F89" w:rsidP="00A13F89" w:rsidRDefault="00A13F89" w14:paraId="64241526"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programa estatal 2 </w:t>
            </w:r>
          </w:p>
        </w:tc>
        <w:tc>
          <w:tcPr>
            <w:tcW w:w="1008" w:type="dxa"/>
            <w:shd w:val="clear" w:color="000000" w:fill="F2F2F2"/>
            <w:vAlign w:val="center"/>
            <w:hideMark/>
          </w:tcPr>
          <w:p w:rsidRPr="00A13F89" w:rsidR="00A13F89" w:rsidP="00A13F89" w:rsidRDefault="00A13F89" w14:paraId="574C51BB"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F2F2F2"/>
            <w:vAlign w:val="center"/>
            <w:hideMark/>
          </w:tcPr>
          <w:p w:rsidRPr="00A13F89" w:rsidR="00A13F89" w:rsidP="00A13F89" w:rsidRDefault="00A13F89" w14:paraId="25E86799"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000000" w:fill="F2F2F2"/>
            <w:vAlign w:val="center"/>
            <w:hideMark/>
          </w:tcPr>
          <w:p w:rsidRPr="00A13F89" w:rsidR="00A13F89" w:rsidP="00A13F89" w:rsidRDefault="00A13F89" w14:paraId="5FDB2B4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A13F89" w:rsidR="00A13F89" w:rsidP="00A13F89" w:rsidRDefault="00A13F89" w14:paraId="76191730" w14:textId="77777777">
            <w:pPr>
              <w:rPr>
                <w:rFonts w:ascii="Segoe UI Semibold" w:hAnsi="Segoe UI Semibold"/>
                <w:color w:val="000000"/>
                <w:sz w:val="16"/>
                <w:szCs w:val="18"/>
                <w:lang w:val="es-ES_tradnl"/>
              </w:rPr>
            </w:pPr>
          </w:p>
          <w:p w:rsidRPr="00A13F89" w:rsidR="00A13F89" w:rsidP="00A13F89" w:rsidRDefault="00A13F89" w14:paraId="3B9B940F"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6C98CF65" w14:textId="77777777">
        <w:trPr>
          <w:trHeight w:val="576"/>
        </w:trPr>
        <w:tc>
          <w:tcPr>
            <w:tcW w:w="864" w:type="dxa"/>
            <w:shd w:val="clear" w:color="auto" w:fill="auto"/>
            <w:noWrap/>
            <w:vAlign w:val="center"/>
            <w:hideMark/>
          </w:tcPr>
          <w:p w:rsidRPr="00A13F89" w:rsidR="00A13F89" w:rsidP="00A13F89" w:rsidRDefault="00A13F89" w14:paraId="4167C08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26</w:t>
            </w:r>
          </w:p>
        </w:tc>
        <w:tc>
          <w:tcPr>
            <w:tcW w:w="1296" w:type="dxa"/>
            <w:shd w:val="clear" w:color="auto" w:fill="auto"/>
            <w:noWrap/>
            <w:vAlign w:val="center"/>
            <w:hideMark/>
          </w:tcPr>
          <w:p w:rsidRPr="00A13F89" w:rsidR="00A13F89" w:rsidP="00A13F89" w:rsidRDefault="00A13F89" w14:paraId="4452F2A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SAMT2</w:t>
            </w:r>
          </w:p>
        </w:tc>
        <w:tc>
          <w:tcPr>
            <w:tcW w:w="2880" w:type="dxa"/>
            <w:shd w:val="clear" w:color="auto" w:fill="auto"/>
            <w:vAlign w:val="center"/>
            <w:hideMark/>
          </w:tcPr>
          <w:p w:rsidRPr="00A13F89" w:rsidR="00A13F89" w:rsidP="00A13F89" w:rsidRDefault="00A13F89" w14:paraId="3D340686"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del programa estatal 2 ($) </w:t>
            </w:r>
          </w:p>
        </w:tc>
        <w:tc>
          <w:tcPr>
            <w:tcW w:w="1008" w:type="dxa"/>
            <w:shd w:val="clear" w:color="auto" w:fill="auto"/>
            <w:vAlign w:val="center"/>
            <w:hideMark/>
          </w:tcPr>
          <w:p w:rsidRPr="00A13F89" w:rsidR="00A13F89" w:rsidP="00A13F89" w:rsidRDefault="00A13F89" w14:paraId="0FEB2750"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B4FD95D"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0 - 60000</w:t>
            </w:r>
          </w:p>
        </w:tc>
        <w:tc>
          <w:tcPr>
            <w:tcW w:w="5184" w:type="dxa"/>
            <w:shd w:val="clear" w:color="auto" w:fill="auto"/>
            <w:vAlign w:val="center"/>
            <w:hideMark/>
          </w:tcPr>
          <w:p w:rsidRPr="00A13F89" w:rsidR="00A13F89" w:rsidP="00A13F89" w:rsidRDefault="00A13F89" w14:paraId="5152B28E"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98822C3" w14:textId="77777777">
        <w:trPr>
          <w:cantSplit/>
          <w:trHeight w:val="330"/>
        </w:trPr>
        <w:tc>
          <w:tcPr>
            <w:tcW w:w="864" w:type="dxa"/>
            <w:shd w:val="clear" w:color="auto" w:fill="auto"/>
            <w:noWrap/>
            <w:vAlign w:val="center"/>
            <w:hideMark/>
          </w:tcPr>
          <w:p w:rsidRPr="00A13F89" w:rsidR="00A13F89" w:rsidP="00A13F89" w:rsidRDefault="00A13F89" w14:paraId="3D593F6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27</w:t>
            </w:r>
          </w:p>
        </w:tc>
        <w:tc>
          <w:tcPr>
            <w:tcW w:w="1296" w:type="dxa"/>
            <w:shd w:val="clear" w:color="auto" w:fill="auto"/>
            <w:noWrap/>
            <w:vAlign w:val="center"/>
            <w:hideMark/>
          </w:tcPr>
          <w:p w:rsidRPr="00A13F89" w:rsidR="00A13F89" w:rsidP="00A13F89" w:rsidRDefault="00A13F89" w14:paraId="23E2AAB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SPROG3</w:t>
            </w:r>
          </w:p>
        </w:tc>
        <w:tc>
          <w:tcPr>
            <w:tcW w:w="2880" w:type="dxa"/>
            <w:shd w:val="clear" w:color="auto" w:fill="auto"/>
            <w:vAlign w:val="center"/>
            <w:hideMark/>
          </w:tcPr>
          <w:p w:rsidRPr="00A13F89" w:rsidR="00A13F89" w:rsidP="00A13F89" w:rsidRDefault="00A13F89" w14:paraId="49BCD75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del programa estatal 3 </w:t>
            </w:r>
          </w:p>
        </w:tc>
        <w:tc>
          <w:tcPr>
            <w:tcW w:w="1008" w:type="dxa"/>
            <w:shd w:val="clear" w:color="auto" w:fill="auto"/>
            <w:vAlign w:val="center"/>
            <w:hideMark/>
          </w:tcPr>
          <w:p w:rsidRPr="00A13F89" w:rsidR="00A13F89" w:rsidP="00A13F89" w:rsidRDefault="00A13F89" w14:paraId="6C9E3E2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DC27F2A"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9951571"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6764902D" w14:textId="77777777">
            <w:pPr>
              <w:rPr>
                <w:rFonts w:ascii="Segoe UI Semibold" w:hAnsi="Segoe UI Semibold"/>
                <w:color w:val="000000"/>
                <w:sz w:val="16"/>
                <w:szCs w:val="18"/>
                <w:lang w:val="es-ES_tradnl"/>
              </w:rPr>
            </w:pPr>
          </w:p>
          <w:p w:rsidRPr="00A13F89" w:rsidR="00A13F89" w:rsidP="00A13F89" w:rsidRDefault="00A13F89" w14:paraId="17FBFF91"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ayuda estatal, deje estos campos vacíos.</w:t>
            </w:r>
          </w:p>
        </w:tc>
      </w:tr>
      <w:tr w:rsidRPr="00A13F89" w:rsidR="00A13F89" w:rsidTr="00A13F89" w14:paraId="436F9071" w14:textId="77777777">
        <w:trPr>
          <w:cantSplit/>
          <w:trHeight w:val="1602"/>
        </w:trPr>
        <w:tc>
          <w:tcPr>
            <w:tcW w:w="864" w:type="dxa"/>
            <w:shd w:val="clear" w:color="auto" w:fill="auto"/>
            <w:noWrap/>
            <w:vAlign w:val="center"/>
            <w:hideMark/>
          </w:tcPr>
          <w:p w:rsidRPr="00A13F89" w:rsidR="00A13F89" w:rsidP="00A13F89" w:rsidRDefault="00A13F89" w14:paraId="36AA587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28</w:t>
            </w:r>
          </w:p>
        </w:tc>
        <w:tc>
          <w:tcPr>
            <w:tcW w:w="1296" w:type="dxa"/>
            <w:shd w:val="clear" w:color="auto" w:fill="auto"/>
            <w:noWrap/>
            <w:vAlign w:val="center"/>
            <w:hideMark/>
          </w:tcPr>
          <w:p w:rsidRPr="00A13F89" w:rsidR="00A13F89" w:rsidP="00A13F89" w:rsidRDefault="00A13F89" w14:paraId="401003C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STYPE3</w:t>
            </w:r>
          </w:p>
        </w:tc>
        <w:tc>
          <w:tcPr>
            <w:tcW w:w="2880" w:type="dxa"/>
            <w:shd w:val="clear" w:color="auto" w:fill="auto"/>
            <w:vAlign w:val="center"/>
            <w:hideMark/>
          </w:tcPr>
          <w:p w:rsidRPr="00A13F89" w:rsidR="00A13F89" w:rsidP="00A13F89" w:rsidRDefault="00A13F89" w14:paraId="416EA90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programa estatal 3 </w:t>
            </w:r>
          </w:p>
        </w:tc>
        <w:tc>
          <w:tcPr>
            <w:tcW w:w="1008" w:type="dxa"/>
            <w:shd w:val="clear" w:color="auto" w:fill="auto"/>
            <w:vAlign w:val="center"/>
            <w:hideMark/>
          </w:tcPr>
          <w:p w:rsidRPr="00A13F89" w:rsidR="00A13F89" w:rsidP="00A13F89" w:rsidRDefault="00A13F89" w14:paraId="4D56B440"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124DE520"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515BC95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49485B89" w14:textId="77777777">
            <w:pPr>
              <w:rPr>
                <w:rFonts w:ascii="Segoe UI Semibold" w:hAnsi="Segoe UI Semibold"/>
                <w:color w:val="000000"/>
                <w:sz w:val="16"/>
                <w:szCs w:val="18"/>
                <w:lang w:val="es-ES_tradnl"/>
              </w:rPr>
            </w:pPr>
          </w:p>
          <w:p w:rsidRPr="00A13F89" w:rsidR="00A13F89" w:rsidP="00A13F89" w:rsidRDefault="00A13F89" w14:paraId="77EC687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7E841EB9" w14:textId="77777777">
        <w:trPr>
          <w:trHeight w:val="576"/>
        </w:trPr>
        <w:tc>
          <w:tcPr>
            <w:tcW w:w="864" w:type="dxa"/>
            <w:shd w:val="clear" w:color="auto" w:fill="auto"/>
            <w:noWrap/>
            <w:vAlign w:val="center"/>
            <w:hideMark/>
          </w:tcPr>
          <w:p w:rsidRPr="00A13F89" w:rsidR="00A13F89" w:rsidP="00A13F89" w:rsidRDefault="00A13F89" w14:paraId="2A050D5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29</w:t>
            </w:r>
          </w:p>
        </w:tc>
        <w:tc>
          <w:tcPr>
            <w:tcW w:w="1296" w:type="dxa"/>
            <w:shd w:val="clear" w:color="auto" w:fill="auto"/>
            <w:noWrap/>
            <w:vAlign w:val="center"/>
            <w:hideMark/>
          </w:tcPr>
          <w:p w:rsidRPr="00A13F89" w:rsidR="00A13F89" w:rsidP="00A13F89" w:rsidRDefault="00A13F89" w14:paraId="1EDE086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SAMT3</w:t>
            </w:r>
          </w:p>
        </w:tc>
        <w:tc>
          <w:tcPr>
            <w:tcW w:w="2880" w:type="dxa"/>
            <w:shd w:val="clear" w:color="auto" w:fill="auto"/>
            <w:vAlign w:val="center"/>
            <w:hideMark/>
          </w:tcPr>
          <w:p w:rsidRPr="00A13F89" w:rsidR="00A13F89" w:rsidP="00A13F89" w:rsidRDefault="00A13F89" w14:paraId="46F5B8B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del programa estatal 3 ($) </w:t>
            </w:r>
          </w:p>
        </w:tc>
        <w:tc>
          <w:tcPr>
            <w:tcW w:w="1008" w:type="dxa"/>
            <w:shd w:val="clear" w:color="auto" w:fill="auto"/>
            <w:vAlign w:val="center"/>
            <w:hideMark/>
          </w:tcPr>
          <w:p w:rsidRPr="00A13F89" w:rsidR="00A13F89" w:rsidP="00A13F89" w:rsidRDefault="00A13F89" w14:paraId="5BBC98D3"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6D3FCE0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0 - 60000</w:t>
            </w:r>
          </w:p>
        </w:tc>
        <w:tc>
          <w:tcPr>
            <w:tcW w:w="5184" w:type="dxa"/>
            <w:shd w:val="clear" w:color="auto" w:fill="auto"/>
            <w:vAlign w:val="center"/>
            <w:hideMark/>
          </w:tcPr>
          <w:p w:rsidRPr="00A13F89" w:rsidR="00A13F89" w:rsidP="00A13F89" w:rsidRDefault="00A13F89" w14:paraId="43CF307E"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13672E41" w14:textId="77777777">
        <w:trPr>
          <w:cantSplit/>
          <w:trHeight w:val="330"/>
        </w:trPr>
        <w:tc>
          <w:tcPr>
            <w:tcW w:w="864" w:type="dxa"/>
            <w:shd w:val="clear" w:color="000000" w:fill="DDDDDD"/>
            <w:noWrap/>
            <w:vAlign w:val="center"/>
            <w:hideMark/>
          </w:tcPr>
          <w:p w:rsidRPr="00A13F89" w:rsidR="00A13F89" w:rsidP="00A13F89" w:rsidRDefault="00A13F89" w14:paraId="2D9B8DF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30</w:t>
            </w:r>
          </w:p>
        </w:tc>
        <w:tc>
          <w:tcPr>
            <w:tcW w:w="1296" w:type="dxa"/>
            <w:shd w:val="clear" w:color="000000" w:fill="DDDDDD"/>
            <w:noWrap/>
            <w:vAlign w:val="center"/>
            <w:hideMark/>
          </w:tcPr>
          <w:p w:rsidRPr="00A13F89" w:rsidR="00A13F89" w:rsidP="00A13F89" w:rsidRDefault="00A13F89" w14:paraId="43A18F1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INSTGATE</w:t>
            </w:r>
          </w:p>
        </w:tc>
        <w:tc>
          <w:tcPr>
            <w:tcW w:w="2880" w:type="dxa"/>
            <w:shd w:val="clear" w:color="000000" w:fill="DDDDDD"/>
            <w:vAlign w:val="center"/>
            <w:hideMark/>
          </w:tcPr>
          <w:p w:rsidRPr="00A13F89" w:rsidR="00A13F89" w:rsidP="00A13F89" w:rsidRDefault="00A13F89" w14:paraId="27FB9A8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¿El estudiante recibió ayuda de la institución durante el año de ayuda económica 2019-2020?</w:t>
            </w:r>
          </w:p>
        </w:tc>
        <w:tc>
          <w:tcPr>
            <w:tcW w:w="1008" w:type="dxa"/>
            <w:shd w:val="clear" w:color="000000" w:fill="DDDDDD"/>
            <w:vAlign w:val="center"/>
            <w:hideMark/>
          </w:tcPr>
          <w:p w:rsidRPr="00A13F89" w:rsidR="00A13F89" w:rsidP="00A13F89" w:rsidRDefault="00A13F89" w14:paraId="7A64352F"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71594DD9"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A13F89" w:rsidR="00A13F89" w:rsidP="00A13F89" w:rsidRDefault="00A13F89" w14:paraId="0A0C6EC1" w14:textId="77777777">
            <w:pPr>
              <w:rPr>
                <w:rFonts w:ascii="Segoe UI Semibold" w:hAnsi="Segoe UI Semibold"/>
                <w:i/>
                <w:iCs/>
                <w:color w:val="000000"/>
                <w:sz w:val="16"/>
                <w:szCs w:val="17"/>
                <w:lang w:val="es-ES_tradnl"/>
              </w:rPr>
            </w:pPr>
            <w:r w:rsidRPr="00A13F89">
              <w:rPr>
                <w:rFonts w:ascii="Segoe UI Semibold" w:hAnsi="Segoe UI Semibold" w:eastAsia="Segoe UI Semibold" w:cs="Segoe UI Semibold"/>
                <w:i/>
                <w:iCs/>
                <w:color w:val="000000"/>
                <w:sz w:val="16"/>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A13F89" w:rsidR="00A13F89" w:rsidP="00A13F89" w:rsidRDefault="00A13F89" w14:paraId="1A018B67" w14:textId="77777777">
            <w:pPr>
              <w:tabs>
                <w:tab w:val="left" w:pos="311"/>
              </w:tabs>
              <w:rPr>
                <w:rFonts w:ascii="Segoe UI Semibold" w:hAnsi="Segoe UI Semibold"/>
                <w:i/>
                <w:iCs/>
                <w:color w:val="000000"/>
                <w:sz w:val="16"/>
                <w:szCs w:val="17"/>
                <w:lang w:val="es-ES_tradnl"/>
              </w:rPr>
            </w:pPr>
            <w:r w:rsidRPr="00A13F89">
              <w:rPr>
                <w:rFonts w:ascii="Segoe UI Semibold" w:hAnsi="Segoe UI Semibold" w:eastAsia="Segoe UI Semibold" w:cs="Segoe UI Semibold"/>
                <w:i/>
                <w:iCs/>
                <w:color w:val="000000"/>
                <w:sz w:val="16"/>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A13F89" w:rsidR="00A13F89" w:rsidP="00A13F89" w:rsidRDefault="00A13F89" w14:paraId="484DA51E" w14:textId="77777777">
            <w:pPr>
              <w:tabs>
                <w:tab w:val="left" w:pos="311"/>
              </w:tabs>
              <w:rPr>
                <w:rFonts w:ascii="Segoe UI Semibold" w:hAnsi="Segoe UI Semibold"/>
                <w:color w:val="000000"/>
                <w:sz w:val="16"/>
                <w:szCs w:val="17"/>
                <w:lang w:val="es-ES_tradnl"/>
              </w:rPr>
            </w:pPr>
            <w:r w:rsidRPr="00A13F89">
              <w:rPr>
                <w:rFonts w:ascii="Segoe UI Semibold" w:hAnsi="Segoe UI Semibold" w:eastAsia="Segoe UI Semibold" w:cs="Segoe UI Semibold"/>
                <w:i/>
                <w:iCs/>
                <w:color w:val="000000"/>
                <w:sz w:val="16"/>
                <w:szCs w:val="17"/>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hAnsi="Segoe UI Semibold" w:eastAsia="Segoe UI Semibold" w:cs="Segoe UI Semibold"/>
                <w:color w:val="000000"/>
                <w:sz w:val="16"/>
                <w:szCs w:val="17"/>
                <w:bdr w:val="nil"/>
                <w:lang w:val="es-ES_tradnl"/>
              </w:rPr>
              <w:t xml:space="preserve"> </w:t>
            </w:r>
          </w:p>
          <w:p w:rsidRPr="00A13F89" w:rsidR="00A13F89" w:rsidP="00A13F89" w:rsidRDefault="00A13F89" w14:paraId="65C43A4D" w14:textId="77777777">
            <w:pPr>
              <w:rPr>
                <w:rFonts w:ascii="Segoe UI Semibold" w:hAnsi="Segoe UI Semibold"/>
                <w:color w:val="000000"/>
                <w:sz w:val="16"/>
                <w:szCs w:val="17"/>
                <w:lang w:val="es-ES_tradnl"/>
              </w:rPr>
            </w:pPr>
          </w:p>
          <w:p w:rsidRPr="00A13F89" w:rsidR="00A13F89" w:rsidP="00A13F89" w:rsidRDefault="00A13F89" w14:paraId="33FD83F9"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PARA INSTITUCIONES BASADAS EN SEMESTRE: Para cada subvención de ayuda de la institución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rsidRPr="00A13F89" w:rsidR="00A13F89" w:rsidP="00A13F89" w:rsidRDefault="00A13F89" w14:paraId="1FBCC5CB"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PARA INSTITUCIONES CON INSCRIPCIÓN PERMANENTE: Para cada subvención de ayuda de la institución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A13F89" w:rsidR="00A13F89" w:rsidP="00A13F89" w:rsidRDefault="00A13F89" w14:paraId="27FCCA86" w14:textId="77777777">
            <w:pPr>
              <w:rPr>
                <w:rFonts w:ascii="Segoe UI Semibold" w:hAnsi="Segoe UI Semibold"/>
                <w:color w:val="000000"/>
                <w:sz w:val="16"/>
                <w:szCs w:val="17"/>
                <w:lang w:val="es-ES_tradnl"/>
              </w:rPr>
            </w:pPr>
          </w:p>
          <w:p w:rsidRPr="00A13F89" w:rsidR="00A13F89" w:rsidP="00A13F89" w:rsidRDefault="00A13F89" w14:paraId="27F23EFD"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 xml:space="preserve">Para obtener más orientación y ver ejemplos, consulte el Manual de registros de estudiantes de NPSAS:20, disponible en la página </w:t>
            </w:r>
            <w:r w:rsidRPr="00A13F89">
              <w:rPr>
                <w:rFonts w:ascii="Segoe UI Semibold" w:hAnsi="Segoe UI Semibold" w:eastAsia="Segoe UI Semibold" w:cs="Segoe UI Semibold"/>
                <w:i/>
                <w:iCs/>
                <w:color w:val="000000"/>
                <w:sz w:val="16"/>
                <w:szCs w:val="17"/>
                <w:bdr w:val="nil"/>
                <w:lang w:val="es-ES_tradnl"/>
              </w:rPr>
              <w:t>Resources</w:t>
            </w:r>
            <w:r w:rsidRPr="00A13F89">
              <w:rPr>
                <w:rFonts w:ascii="Segoe UI Semibold" w:hAnsi="Segoe UI Semibold" w:eastAsia="Segoe UI Semibold" w:cs="Segoe UI Semibold"/>
                <w:color w:val="000000"/>
                <w:sz w:val="16"/>
                <w:szCs w:val="17"/>
                <w:bdr w:val="nil"/>
                <w:lang w:val="es-ES_tradnl"/>
              </w:rPr>
              <w:t xml:space="preserve"> del PDP. Puede informar hasta 3 subvenciones de la institución por estudiante en esta sección. Si el estudiante recibió más de tres subvenciones de ayuda de la institución, puede informar la subvención en “Otra ayuda” al final de esta sección.</w:t>
            </w:r>
          </w:p>
        </w:tc>
      </w:tr>
      <w:tr w:rsidRPr="00A13F89" w:rsidR="00A13F89" w:rsidTr="00A13F89" w14:paraId="3E29D2E9" w14:textId="77777777">
        <w:trPr>
          <w:trHeight w:val="1872"/>
        </w:trPr>
        <w:tc>
          <w:tcPr>
            <w:tcW w:w="864" w:type="dxa"/>
            <w:shd w:val="clear" w:color="auto" w:fill="auto"/>
            <w:noWrap/>
            <w:vAlign w:val="center"/>
            <w:hideMark/>
          </w:tcPr>
          <w:p w:rsidRPr="00A13F89" w:rsidR="00A13F89" w:rsidP="00A13F89" w:rsidRDefault="00A13F89" w14:paraId="78662BE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31</w:t>
            </w:r>
          </w:p>
        </w:tc>
        <w:tc>
          <w:tcPr>
            <w:tcW w:w="1296" w:type="dxa"/>
            <w:shd w:val="clear" w:color="auto" w:fill="auto"/>
            <w:noWrap/>
            <w:vAlign w:val="center"/>
            <w:hideMark/>
          </w:tcPr>
          <w:p w:rsidRPr="00A13F89" w:rsidR="00A13F89" w:rsidP="00A13F89" w:rsidRDefault="00A13F89" w14:paraId="02AE66C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IPROG1</w:t>
            </w:r>
          </w:p>
        </w:tc>
        <w:tc>
          <w:tcPr>
            <w:tcW w:w="2880" w:type="dxa"/>
            <w:shd w:val="clear" w:color="auto" w:fill="auto"/>
            <w:vAlign w:val="center"/>
            <w:hideMark/>
          </w:tcPr>
          <w:p w:rsidRPr="00A13F89" w:rsidR="00A13F89" w:rsidP="00A13F89" w:rsidRDefault="00A13F89" w14:paraId="77A8B21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del programa de la institución 1 </w:t>
            </w:r>
          </w:p>
        </w:tc>
        <w:tc>
          <w:tcPr>
            <w:tcW w:w="1008" w:type="dxa"/>
            <w:shd w:val="clear" w:color="auto" w:fill="auto"/>
            <w:vAlign w:val="center"/>
            <w:hideMark/>
          </w:tcPr>
          <w:p w:rsidRPr="00A13F89" w:rsidR="00A13F89" w:rsidP="00A13F89" w:rsidRDefault="00A13F89" w14:paraId="1DC4C3C6"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0973BF4"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4E3BBE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0FABA871" w14:textId="77777777">
            <w:pPr>
              <w:rPr>
                <w:rFonts w:ascii="Segoe UI Semibold" w:hAnsi="Segoe UI Semibold"/>
                <w:color w:val="000000"/>
                <w:sz w:val="16"/>
                <w:szCs w:val="18"/>
                <w:lang w:val="es-ES_tradnl"/>
              </w:rPr>
            </w:pPr>
          </w:p>
          <w:p w:rsidRPr="00A13F89" w:rsidR="00A13F89" w:rsidP="00A13F89" w:rsidRDefault="00A13F89" w14:paraId="4769BAA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ayuda de la institución, deje estos campos vacíos.</w:t>
            </w:r>
          </w:p>
        </w:tc>
      </w:tr>
      <w:tr w:rsidRPr="00A13F89" w:rsidR="00A13F89" w:rsidTr="00A13F89" w14:paraId="31ECA758" w14:textId="77777777">
        <w:trPr>
          <w:trHeight w:val="1602"/>
        </w:trPr>
        <w:tc>
          <w:tcPr>
            <w:tcW w:w="864" w:type="dxa"/>
            <w:shd w:val="clear" w:color="auto" w:fill="auto"/>
            <w:noWrap/>
            <w:vAlign w:val="center"/>
            <w:hideMark/>
          </w:tcPr>
          <w:p w:rsidRPr="00A13F89" w:rsidR="00A13F89" w:rsidP="00A13F89" w:rsidRDefault="00A13F89" w14:paraId="658D0A5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32</w:t>
            </w:r>
          </w:p>
        </w:tc>
        <w:tc>
          <w:tcPr>
            <w:tcW w:w="1296" w:type="dxa"/>
            <w:shd w:val="clear" w:color="auto" w:fill="auto"/>
            <w:noWrap/>
            <w:vAlign w:val="center"/>
            <w:hideMark/>
          </w:tcPr>
          <w:p w:rsidRPr="00A13F89" w:rsidR="00A13F89" w:rsidP="00A13F89" w:rsidRDefault="00A13F89" w14:paraId="6ED363D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ITYPE1</w:t>
            </w:r>
          </w:p>
        </w:tc>
        <w:tc>
          <w:tcPr>
            <w:tcW w:w="2880" w:type="dxa"/>
            <w:shd w:val="clear" w:color="auto" w:fill="auto"/>
            <w:vAlign w:val="center"/>
            <w:hideMark/>
          </w:tcPr>
          <w:p w:rsidRPr="00A13F89" w:rsidR="00A13F89" w:rsidP="00A13F89" w:rsidRDefault="00A13F89" w14:paraId="3EA9B83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programa de la institución 1 </w:t>
            </w:r>
          </w:p>
        </w:tc>
        <w:tc>
          <w:tcPr>
            <w:tcW w:w="1008" w:type="dxa"/>
            <w:shd w:val="clear" w:color="auto" w:fill="auto"/>
            <w:vAlign w:val="center"/>
            <w:hideMark/>
          </w:tcPr>
          <w:p w:rsidRPr="00A13F89" w:rsidR="00A13F89" w:rsidP="00A13F89" w:rsidRDefault="00A13F89" w14:paraId="100E2906"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A488062"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1A71E1BB"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1DED8A45" w14:textId="77777777">
            <w:pPr>
              <w:rPr>
                <w:rFonts w:ascii="Segoe UI Semibold" w:hAnsi="Segoe UI Semibold"/>
                <w:color w:val="000000"/>
                <w:sz w:val="16"/>
                <w:szCs w:val="18"/>
                <w:lang w:val="es-ES_tradnl"/>
              </w:rPr>
            </w:pPr>
          </w:p>
          <w:p w:rsidRPr="00A13F89" w:rsidR="00A13F89" w:rsidP="00A13F89" w:rsidRDefault="00A13F89" w14:paraId="3CDE298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2E2927EE" w14:textId="77777777">
        <w:trPr>
          <w:trHeight w:val="432"/>
        </w:trPr>
        <w:tc>
          <w:tcPr>
            <w:tcW w:w="864" w:type="dxa"/>
            <w:shd w:val="clear" w:color="auto" w:fill="auto"/>
            <w:noWrap/>
            <w:vAlign w:val="center"/>
            <w:hideMark/>
          </w:tcPr>
          <w:p w:rsidRPr="00A13F89" w:rsidR="00A13F89" w:rsidP="00A13F89" w:rsidRDefault="00A13F89" w14:paraId="5EDC996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33</w:t>
            </w:r>
          </w:p>
        </w:tc>
        <w:tc>
          <w:tcPr>
            <w:tcW w:w="1296" w:type="dxa"/>
            <w:shd w:val="clear" w:color="auto" w:fill="auto"/>
            <w:noWrap/>
            <w:vAlign w:val="center"/>
            <w:hideMark/>
          </w:tcPr>
          <w:p w:rsidRPr="00A13F89" w:rsidR="00A13F89" w:rsidP="00A13F89" w:rsidRDefault="00A13F89" w14:paraId="4FF52A3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IAMT1</w:t>
            </w:r>
          </w:p>
        </w:tc>
        <w:tc>
          <w:tcPr>
            <w:tcW w:w="2880" w:type="dxa"/>
            <w:shd w:val="clear" w:color="auto" w:fill="auto"/>
            <w:vAlign w:val="center"/>
            <w:hideMark/>
          </w:tcPr>
          <w:p w:rsidRPr="00A13F89" w:rsidR="00A13F89" w:rsidP="00A13F89" w:rsidRDefault="00A13F89" w14:paraId="0B60F26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del programa de la institución 1 </w:t>
            </w:r>
          </w:p>
        </w:tc>
        <w:tc>
          <w:tcPr>
            <w:tcW w:w="1008" w:type="dxa"/>
            <w:shd w:val="clear" w:color="auto" w:fill="auto"/>
            <w:vAlign w:val="center"/>
            <w:hideMark/>
          </w:tcPr>
          <w:p w:rsidRPr="00A13F89" w:rsidR="00A13F89" w:rsidP="00A13F89" w:rsidRDefault="00A13F89" w14:paraId="2140D16F"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EAF4BA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35F5B4E3"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6579D92" w14:textId="77777777">
        <w:trPr>
          <w:cantSplit/>
          <w:trHeight w:val="330"/>
        </w:trPr>
        <w:tc>
          <w:tcPr>
            <w:tcW w:w="864" w:type="dxa"/>
            <w:shd w:val="clear" w:color="auto" w:fill="auto"/>
            <w:noWrap/>
            <w:vAlign w:val="center"/>
            <w:hideMark/>
          </w:tcPr>
          <w:p w:rsidRPr="00A13F89" w:rsidR="00A13F89" w:rsidP="00A13F89" w:rsidRDefault="00A13F89" w14:paraId="7BEDA987"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34</w:t>
            </w:r>
          </w:p>
        </w:tc>
        <w:tc>
          <w:tcPr>
            <w:tcW w:w="1296" w:type="dxa"/>
            <w:shd w:val="clear" w:color="auto" w:fill="auto"/>
            <w:noWrap/>
            <w:vAlign w:val="center"/>
            <w:hideMark/>
          </w:tcPr>
          <w:p w:rsidRPr="00A13F89" w:rsidR="00A13F89" w:rsidP="00A13F89" w:rsidRDefault="00A13F89" w14:paraId="678D989A"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IPROG2</w:t>
            </w:r>
          </w:p>
        </w:tc>
        <w:tc>
          <w:tcPr>
            <w:tcW w:w="2880" w:type="dxa"/>
            <w:shd w:val="clear" w:color="auto" w:fill="auto"/>
            <w:vAlign w:val="center"/>
            <w:hideMark/>
          </w:tcPr>
          <w:p w:rsidRPr="00A13F89" w:rsidR="00A13F89" w:rsidP="00A13F89" w:rsidRDefault="00A13F89" w14:paraId="3E242FD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del programa de la institución 2 </w:t>
            </w:r>
          </w:p>
        </w:tc>
        <w:tc>
          <w:tcPr>
            <w:tcW w:w="1008" w:type="dxa"/>
            <w:shd w:val="clear" w:color="auto" w:fill="auto"/>
            <w:vAlign w:val="center"/>
            <w:hideMark/>
          </w:tcPr>
          <w:p w:rsidRPr="00A13F89" w:rsidR="00A13F89" w:rsidP="00A13F89" w:rsidRDefault="00A13F89" w14:paraId="0D4B905D"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6EE0A0A"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1503FBB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54DBC23D" w14:textId="77777777">
            <w:pPr>
              <w:rPr>
                <w:rFonts w:ascii="Segoe UI Semibold" w:hAnsi="Segoe UI Semibold"/>
                <w:color w:val="000000"/>
                <w:sz w:val="16"/>
                <w:szCs w:val="18"/>
                <w:lang w:val="es-ES_tradnl"/>
              </w:rPr>
            </w:pPr>
          </w:p>
          <w:p w:rsidRPr="00A13F89" w:rsidR="00A13F89" w:rsidP="00A13F89" w:rsidRDefault="00A13F89" w14:paraId="0DB7918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ayuda de la institución, deje estos campos vacíos.</w:t>
            </w:r>
          </w:p>
        </w:tc>
      </w:tr>
      <w:tr w:rsidRPr="00A13F89" w:rsidR="00A13F89" w:rsidTr="00A13F89" w14:paraId="1645D217" w14:textId="77777777">
        <w:trPr>
          <w:trHeight w:val="1602"/>
        </w:trPr>
        <w:tc>
          <w:tcPr>
            <w:tcW w:w="864" w:type="dxa"/>
            <w:shd w:val="clear" w:color="auto" w:fill="auto"/>
            <w:noWrap/>
            <w:vAlign w:val="center"/>
            <w:hideMark/>
          </w:tcPr>
          <w:p w:rsidRPr="00A13F89" w:rsidR="00A13F89" w:rsidP="00A13F89" w:rsidRDefault="00A13F89" w14:paraId="7A44D19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35</w:t>
            </w:r>
          </w:p>
        </w:tc>
        <w:tc>
          <w:tcPr>
            <w:tcW w:w="1296" w:type="dxa"/>
            <w:shd w:val="clear" w:color="auto" w:fill="auto"/>
            <w:noWrap/>
            <w:vAlign w:val="center"/>
            <w:hideMark/>
          </w:tcPr>
          <w:p w:rsidRPr="00A13F89" w:rsidR="00A13F89" w:rsidP="00A13F89" w:rsidRDefault="00A13F89" w14:paraId="3D2968B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ITYPE2</w:t>
            </w:r>
          </w:p>
        </w:tc>
        <w:tc>
          <w:tcPr>
            <w:tcW w:w="2880" w:type="dxa"/>
            <w:shd w:val="clear" w:color="auto" w:fill="auto"/>
            <w:vAlign w:val="center"/>
            <w:hideMark/>
          </w:tcPr>
          <w:p w:rsidRPr="00A13F89" w:rsidR="00A13F89" w:rsidP="00A13F89" w:rsidRDefault="00A13F89" w14:paraId="78A4279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programa de la institución 2 </w:t>
            </w:r>
          </w:p>
        </w:tc>
        <w:tc>
          <w:tcPr>
            <w:tcW w:w="1008" w:type="dxa"/>
            <w:shd w:val="clear" w:color="auto" w:fill="auto"/>
            <w:vAlign w:val="center"/>
            <w:hideMark/>
          </w:tcPr>
          <w:p w:rsidRPr="00A13F89" w:rsidR="00A13F89" w:rsidP="00A13F89" w:rsidRDefault="00A13F89" w14:paraId="4C900BF9"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D281ECE"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1732AC6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A13F89" w:rsidR="00A13F89" w:rsidP="00A13F89" w:rsidRDefault="00A13F89" w14:paraId="0E0C2CDB" w14:textId="77777777">
            <w:pPr>
              <w:rPr>
                <w:rFonts w:ascii="Segoe UI Semibold" w:hAnsi="Segoe UI Semibold"/>
                <w:color w:val="000000"/>
                <w:sz w:val="16"/>
                <w:szCs w:val="18"/>
                <w:lang w:val="es-ES_tradnl"/>
              </w:rPr>
            </w:pPr>
          </w:p>
          <w:p w:rsidRPr="00A13F89" w:rsidR="00A13F89" w:rsidP="00A13F89" w:rsidRDefault="00A13F89" w14:paraId="04218DB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547136EB" w14:textId="77777777">
        <w:trPr>
          <w:trHeight w:val="576"/>
        </w:trPr>
        <w:tc>
          <w:tcPr>
            <w:tcW w:w="864" w:type="dxa"/>
            <w:shd w:val="clear" w:color="auto" w:fill="auto"/>
            <w:noWrap/>
            <w:vAlign w:val="center"/>
            <w:hideMark/>
          </w:tcPr>
          <w:p w:rsidRPr="00A13F89" w:rsidR="00A13F89" w:rsidP="00A13F89" w:rsidRDefault="00A13F89" w14:paraId="0F996977"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36</w:t>
            </w:r>
          </w:p>
        </w:tc>
        <w:tc>
          <w:tcPr>
            <w:tcW w:w="1296" w:type="dxa"/>
            <w:shd w:val="clear" w:color="auto" w:fill="auto"/>
            <w:noWrap/>
            <w:vAlign w:val="center"/>
            <w:hideMark/>
          </w:tcPr>
          <w:p w:rsidRPr="00A13F89" w:rsidR="00A13F89" w:rsidP="00A13F89" w:rsidRDefault="00A13F89" w14:paraId="0B6FBB0C"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IAMT2</w:t>
            </w:r>
          </w:p>
        </w:tc>
        <w:tc>
          <w:tcPr>
            <w:tcW w:w="2880" w:type="dxa"/>
            <w:shd w:val="clear" w:color="auto" w:fill="auto"/>
            <w:vAlign w:val="center"/>
            <w:hideMark/>
          </w:tcPr>
          <w:p w:rsidRPr="00A13F89" w:rsidR="00A13F89" w:rsidP="00A13F89" w:rsidRDefault="00A13F89" w14:paraId="5867736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del programa de la institución 2 </w:t>
            </w:r>
          </w:p>
        </w:tc>
        <w:tc>
          <w:tcPr>
            <w:tcW w:w="1008" w:type="dxa"/>
            <w:shd w:val="clear" w:color="auto" w:fill="auto"/>
            <w:vAlign w:val="center"/>
            <w:hideMark/>
          </w:tcPr>
          <w:p w:rsidRPr="00A13F89" w:rsidR="00A13F89" w:rsidP="00A13F89" w:rsidRDefault="00A13F89" w14:paraId="13C33187"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24FCC3A"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0A5AB22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7251FAA2" w14:textId="77777777">
        <w:trPr>
          <w:cantSplit/>
          <w:trHeight w:val="330"/>
        </w:trPr>
        <w:tc>
          <w:tcPr>
            <w:tcW w:w="864" w:type="dxa"/>
            <w:shd w:val="clear" w:color="auto" w:fill="auto"/>
            <w:noWrap/>
            <w:vAlign w:val="center"/>
            <w:hideMark/>
          </w:tcPr>
          <w:p w:rsidRPr="00A13F89" w:rsidR="00A13F89" w:rsidP="00A13F89" w:rsidRDefault="00A13F89" w14:paraId="1654AA6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37</w:t>
            </w:r>
          </w:p>
        </w:tc>
        <w:tc>
          <w:tcPr>
            <w:tcW w:w="1296" w:type="dxa"/>
            <w:shd w:val="clear" w:color="auto" w:fill="auto"/>
            <w:noWrap/>
            <w:vAlign w:val="center"/>
            <w:hideMark/>
          </w:tcPr>
          <w:p w:rsidRPr="00A13F89" w:rsidR="00A13F89" w:rsidP="00A13F89" w:rsidRDefault="00A13F89" w14:paraId="491A849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IPROG3</w:t>
            </w:r>
          </w:p>
        </w:tc>
        <w:tc>
          <w:tcPr>
            <w:tcW w:w="2880" w:type="dxa"/>
            <w:shd w:val="clear" w:color="auto" w:fill="auto"/>
            <w:vAlign w:val="center"/>
            <w:hideMark/>
          </w:tcPr>
          <w:p w:rsidRPr="00A13F89" w:rsidR="00A13F89" w:rsidP="00A13F89" w:rsidRDefault="00A13F89" w14:paraId="195C8346"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del programa de la institución 3 </w:t>
            </w:r>
          </w:p>
        </w:tc>
        <w:tc>
          <w:tcPr>
            <w:tcW w:w="1008" w:type="dxa"/>
            <w:shd w:val="clear" w:color="auto" w:fill="auto"/>
            <w:vAlign w:val="center"/>
            <w:hideMark/>
          </w:tcPr>
          <w:p w:rsidRPr="00A13F89" w:rsidR="00A13F89" w:rsidP="00A13F89" w:rsidRDefault="00A13F89" w14:paraId="0D24CAAE"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57803C2B"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6D9117FB"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t>Si el estudiante no recibe ayuda de la institución, deje estos campos vacíos.</w:t>
            </w:r>
          </w:p>
        </w:tc>
      </w:tr>
      <w:tr w:rsidRPr="00A13F89" w:rsidR="00A13F89" w:rsidTr="00A13F89" w14:paraId="444EEE00" w14:textId="77777777">
        <w:trPr>
          <w:cantSplit/>
          <w:trHeight w:val="1602"/>
        </w:trPr>
        <w:tc>
          <w:tcPr>
            <w:tcW w:w="864" w:type="dxa"/>
            <w:shd w:val="clear" w:color="auto" w:fill="auto"/>
            <w:noWrap/>
            <w:vAlign w:val="center"/>
            <w:hideMark/>
          </w:tcPr>
          <w:p w:rsidRPr="00A13F89" w:rsidR="00A13F89" w:rsidP="00A13F89" w:rsidRDefault="00A13F89" w14:paraId="4E08FBD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38</w:t>
            </w:r>
          </w:p>
        </w:tc>
        <w:tc>
          <w:tcPr>
            <w:tcW w:w="1296" w:type="dxa"/>
            <w:shd w:val="clear" w:color="auto" w:fill="auto"/>
            <w:noWrap/>
            <w:vAlign w:val="center"/>
            <w:hideMark/>
          </w:tcPr>
          <w:p w:rsidRPr="00A13F89" w:rsidR="00A13F89" w:rsidP="00A13F89" w:rsidRDefault="00A13F89" w14:paraId="49B1F24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ITYPE3</w:t>
            </w:r>
          </w:p>
        </w:tc>
        <w:tc>
          <w:tcPr>
            <w:tcW w:w="2880" w:type="dxa"/>
            <w:shd w:val="clear" w:color="auto" w:fill="auto"/>
            <w:vAlign w:val="center"/>
            <w:hideMark/>
          </w:tcPr>
          <w:p w:rsidRPr="00A13F89" w:rsidR="00A13F89" w:rsidP="00A13F89" w:rsidRDefault="00A13F89" w14:paraId="4AA81D6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programa de la institución 3 </w:t>
            </w:r>
          </w:p>
        </w:tc>
        <w:tc>
          <w:tcPr>
            <w:tcW w:w="1008" w:type="dxa"/>
            <w:shd w:val="clear" w:color="auto" w:fill="auto"/>
            <w:vAlign w:val="center"/>
            <w:hideMark/>
          </w:tcPr>
          <w:p w:rsidRPr="00A13F89" w:rsidR="00A13F89" w:rsidP="00A13F89" w:rsidRDefault="00A13F89" w14:paraId="2E7BE3B0"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61DA9B6C"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1A8958D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A13F89" w:rsidR="00A13F89" w:rsidP="00A13F89" w:rsidRDefault="00A13F89" w14:paraId="22216148" w14:textId="77777777">
            <w:pPr>
              <w:rPr>
                <w:rFonts w:ascii="Segoe UI Semibold" w:hAnsi="Segoe UI Semibold"/>
                <w:color w:val="000000"/>
                <w:sz w:val="16"/>
                <w:szCs w:val="18"/>
                <w:lang w:val="es-ES_tradnl"/>
              </w:rPr>
            </w:pPr>
          </w:p>
          <w:p w:rsidRPr="00A13F89" w:rsidR="00A13F89" w:rsidP="00A13F89" w:rsidRDefault="00A13F89" w14:paraId="759DDDB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7C084DF1" w14:textId="77777777">
        <w:trPr>
          <w:trHeight w:val="576"/>
        </w:trPr>
        <w:tc>
          <w:tcPr>
            <w:tcW w:w="864" w:type="dxa"/>
            <w:shd w:val="clear" w:color="auto" w:fill="auto"/>
            <w:noWrap/>
            <w:vAlign w:val="center"/>
            <w:hideMark/>
          </w:tcPr>
          <w:p w:rsidRPr="00A13F89" w:rsidR="00A13F89" w:rsidP="00A13F89" w:rsidRDefault="00A13F89" w14:paraId="230D450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39</w:t>
            </w:r>
          </w:p>
        </w:tc>
        <w:tc>
          <w:tcPr>
            <w:tcW w:w="1296" w:type="dxa"/>
            <w:shd w:val="clear" w:color="auto" w:fill="auto"/>
            <w:noWrap/>
            <w:vAlign w:val="center"/>
            <w:hideMark/>
          </w:tcPr>
          <w:p w:rsidRPr="00A13F89" w:rsidR="00A13F89" w:rsidP="00A13F89" w:rsidRDefault="00A13F89" w14:paraId="4F1ECF6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IAMT3</w:t>
            </w:r>
          </w:p>
        </w:tc>
        <w:tc>
          <w:tcPr>
            <w:tcW w:w="2880" w:type="dxa"/>
            <w:shd w:val="clear" w:color="auto" w:fill="auto"/>
            <w:vAlign w:val="center"/>
            <w:hideMark/>
          </w:tcPr>
          <w:p w:rsidRPr="00A13F89" w:rsidR="00A13F89" w:rsidP="00A13F89" w:rsidRDefault="00A13F89" w14:paraId="6C07676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del programa de la institución 3 </w:t>
            </w:r>
          </w:p>
        </w:tc>
        <w:tc>
          <w:tcPr>
            <w:tcW w:w="1008" w:type="dxa"/>
            <w:shd w:val="clear" w:color="auto" w:fill="auto"/>
            <w:vAlign w:val="center"/>
            <w:hideMark/>
          </w:tcPr>
          <w:p w:rsidRPr="00A13F89" w:rsidR="00A13F89" w:rsidP="00A13F89" w:rsidRDefault="00A13F89" w14:paraId="7317A599"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6D38D916"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38ED2099"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0085D94D" w14:textId="77777777">
        <w:trPr>
          <w:trHeight w:val="576"/>
        </w:trPr>
        <w:tc>
          <w:tcPr>
            <w:tcW w:w="864" w:type="dxa"/>
            <w:shd w:val="clear" w:color="auto" w:fill="auto"/>
            <w:noWrap/>
            <w:vAlign w:val="center"/>
          </w:tcPr>
          <w:p w:rsidRPr="00A13F89" w:rsidR="00A13F89" w:rsidP="00A13F89" w:rsidRDefault="00A13F89" w14:paraId="65A317E0" w14:textId="77777777">
            <w:pPr>
              <w:rPr>
                <w:rFonts w:ascii="Segoe UI Semibold" w:hAnsi="Segoe UI Semibold" w:eastAsia="Segoe UI Semibold" w:cs="Segoe UI Semibold"/>
                <w:color w:val="000000"/>
                <w:sz w:val="20"/>
                <w:szCs w:val="21"/>
                <w:bdr w:val="nil"/>
                <w:lang w:val="es-ES_tradnl"/>
              </w:rPr>
            </w:pPr>
          </w:p>
        </w:tc>
        <w:tc>
          <w:tcPr>
            <w:tcW w:w="1296" w:type="dxa"/>
            <w:shd w:val="clear" w:color="auto" w:fill="auto"/>
            <w:noWrap/>
            <w:vAlign w:val="center"/>
          </w:tcPr>
          <w:p w:rsidRPr="00A13F89" w:rsidR="00A13F89" w:rsidP="00A13F89" w:rsidRDefault="00A13F89" w14:paraId="3CD7D9FF" w14:textId="77777777">
            <w:pPr>
              <w:rPr>
                <w:rFonts w:ascii="Segoe UI Semibold" w:hAnsi="Segoe UI Semibold" w:eastAsia="Segoe UI Semibold" w:cs="Segoe UI Semibold"/>
                <w:color w:val="000000"/>
                <w:sz w:val="18"/>
                <w:bdr w:val="nil"/>
                <w:lang w:val="es-ES_tradnl"/>
              </w:rPr>
            </w:pPr>
          </w:p>
        </w:tc>
        <w:tc>
          <w:tcPr>
            <w:tcW w:w="2880" w:type="dxa"/>
            <w:shd w:val="clear" w:color="auto" w:fill="auto"/>
            <w:vAlign w:val="center"/>
          </w:tcPr>
          <w:p w:rsidRPr="00A13F89" w:rsidR="00A13F89" w:rsidP="00A13F89" w:rsidRDefault="00A13F89" w14:paraId="3FD2DB83" w14:textId="77777777">
            <w:pPr>
              <w:rPr>
                <w:rFonts w:ascii="Franklin Gothic Demi Cond" w:hAnsi="Franklin Gothic Demi Cond" w:eastAsia="Franklin Gothic Demi Cond" w:cs="Franklin Gothic Demi Cond"/>
                <w:sz w:val="20"/>
                <w:szCs w:val="21"/>
                <w:bdr w:val="nil"/>
                <w:lang w:val="es-ES_tradnl"/>
              </w:rPr>
            </w:pPr>
          </w:p>
        </w:tc>
        <w:tc>
          <w:tcPr>
            <w:tcW w:w="1008" w:type="dxa"/>
            <w:shd w:val="clear" w:color="auto" w:fill="auto"/>
            <w:vAlign w:val="center"/>
          </w:tcPr>
          <w:p w:rsidRPr="00A13F89" w:rsidR="00A13F89" w:rsidP="00A13F89" w:rsidRDefault="00A13F89" w14:paraId="173BFC32" w14:textId="77777777">
            <w:pPr>
              <w:rPr>
                <w:rFonts w:ascii="Franklin Gothic Demi Cond" w:hAnsi="Franklin Gothic Demi Cond" w:eastAsia="Franklin Gothic Demi Cond" w:cs="Franklin Gothic Demi Cond"/>
                <w:sz w:val="21"/>
                <w:szCs w:val="22"/>
                <w:bdr w:val="nil"/>
                <w:lang w:val="es-ES_tradnl"/>
              </w:rPr>
            </w:pPr>
          </w:p>
        </w:tc>
        <w:tc>
          <w:tcPr>
            <w:tcW w:w="2736" w:type="dxa"/>
            <w:shd w:val="clear" w:color="auto" w:fill="auto"/>
            <w:vAlign w:val="center"/>
          </w:tcPr>
          <w:p w:rsidRPr="00A13F89" w:rsidR="00A13F89" w:rsidP="00A13F89" w:rsidRDefault="00A13F89" w14:paraId="7346C834" w14:textId="77777777">
            <w:pPr>
              <w:rPr>
                <w:rFonts w:ascii="Segoe UI Semibold" w:hAnsi="Segoe UI Semibold" w:eastAsia="Segoe UI Semibold" w:cs="Segoe UI Semibold"/>
                <w:sz w:val="16"/>
                <w:szCs w:val="18"/>
                <w:bdr w:val="nil"/>
                <w:lang w:val="es-ES_tradnl"/>
              </w:rPr>
            </w:pPr>
          </w:p>
        </w:tc>
        <w:tc>
          <w:tcPr>
            <w:tcW w:w="5184" w:type="dxa"/>
            <w:shd w:val="clear" w:color="auto" w:fill="auto"/>
            <w:vAlign w:val="center"/>
          </w:tcPr>
          <w:p w:rsidRPr="00A13F89" w:rsidR="00A13F89" w:rsidP="00A13F89" w:rsidRDefault="00A13F89" w14:paraId="7D7B5C03" w14:textId="77777777">
            <w:pPr>
              <w:rPr>
                <w:rFonts w:ascii="Segoe UI Semibold" w:hAnsi="Segoe UI Semibold"/>
                <w:color w:val="000000"/>
                <w:sz w:val="16"/>
                <w:szCs w:val="18"/>
                <w:lang w:val="es-ES_tradnl"/>
              </w:rPr>
            </w:pPr>
          </w:p>
        </w:tc>
      </w:tr>
      <w:tr w:rsidRPr="00A13F89" w:rsidR="00A13F89" w:rsidTr="00A13F89" w14:paraId="766F3435" w14:textId="77777777">
        <w:trPr>
          <w:cantSplit/>
          <w:trHeight w:val="330"/>
        </w:trPr>
        <w:tc>
          <w:tcPr>
            <w:tcW w:w="864" w:type="dxa"/>
            <w:shd w:val="clear" w:color="000000" w:fill="DDDDDD"/>
            <w:noWrap/>
            <w:vAlign w:val="center"/>
            <w:hideMark/>
          </w:tcPr>
          <w:p w:rsidRPr="00A13F89" w:rsidR="00A13F89" w:rsidP="00A13F89" w:rsidRDefault="00A13F89" w14:paraId="29EE1C57" w14:textId="77777777">
            <w:pPr>
              <w:rPr>
                <w:rFonts w:ascii="Segoe UI Semibold" w:hAnsi="Segoe UI Semibold"/>
                <w:color w:val="000000"/>
                <w:sz w:val="20"/>
                <w:szCs w:val="21"/>
                <w:lang w:val="es-ES_tradnl"/>
              </w:rPr>
            </w:pPr>
            <w:bookmarkStart w:name="_Hlk31971106" w:id="301"/>
            <w:r w:rsidRPr="00A13F89">
              <w:rPr>
                <w:rFonts w:ascii="Segoe UI Semibold" w:hAnsi="Segoe UI Semibold" w:eastAsia="Segoe UI Semibold" w:cs="Segoe UI Semibold"/>
                <w:color w:val="000000"/>
                <w:sz w:val="20"/>
                <w:szCs w:val="21"/>
                <w:bdr w:val="nil"/>
                <w:lang w:val="es-ES_tradnl"/>
              </w:rPr>
              <w:t>40</w:t>
            </w:r>
          </w:p>
        </w:tc>
        <w:tc>
          <w:tcPr>
            <w:tcW w:w="1296" w:type="dxa"/>
            <w:shd w:val="clear" w:color="000000" w:fill="DDDDDD"/>
            <w:noWrap/>
            <w:vAlign w:val="center"/>
            <w:hideMark/>
          </w:tcPr>
          <w:p w:rsidRPr="00A13F89" w:rsidR="00A13F89" w:rsidP="00A13F89" w:rsidRDefault="00A13F89" w14:paraId="2EC2066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PRIVGATE</w:t>
            </w:r>
          </w:p>
        </w:tc>
        <w:tc>
          <w:tcPr>
            <w:tcW w:w="2880" w:type="dxa"/>
            <w:shd w:val="clear" w:color="000000" w:fill="DDDDDD"/>
            <w:vAlign w:val="center"/>
            <w:hideMark/>
          </w:tcPr>
          <w:p w:rsidRPr="00A13F89" w:rsidR="00A13F89" w:rsidP="00A13F89" w:rsidRDefault="00A13F89" w14:paraId="647B953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¿El estudiante recibió ayuda privada u otra ayuda gubernamental durante el año de ayuda económica 2019-2020?</w:t>
            </w:r>
          </w:p>
        </w:tc>
        <w:tc>
          <w:tcPr>
            <w:tcW w:w="1008" w:type="dxa"/>
            <w:shd w:val="clear" w:color="000000" w:fill="DDDDDD"/>
            <w:vAlign w:val="center"/>
            <w:hideMark/>
          </w:tcPr>
          <w:p w:rsidRPr="00A13F89" w:rsidR="00A13F89" w:rsidP="00A13F89" w:rsidRDefault="00A13F89" w14:paraId="741906C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7F252E78"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A13F89" w:rsidR="00A13F89" w:rsidP="00A13F89" w:rsidRDefault="00A13F89" w14:paraId="5074A44F" w14:textId="77777777">
            <w:pPr>
              <w:rPr>
                <w:rFonts w:ascii="Segoe UI Semibold" w:hAnsi="Segoe UI Semibold" w:eastAsia="Segoe UI Semibold" w:cs="Segoe UI Semibold"/>
                <w:i/>
                <w:iCs/>
                <w:color w:val="000000"/>
                <w:sz w:val="14"/>
                <w:szCs w:val="17"/>
                <w:bdr w:val="nil"/>
                <w:lang w:val="es-ES_tradnl"/>
              </w:rPr>
            </w:pPr>
          </w:p>
          <w:p w:rsidRPr="00A13F89" w:rsidR="00A13F89" w:rsidP="00A13F89" w:rsidRDefault="00A13F89" w14:paraId="25D04823" w14:textId="77777777">
            <w:pPr>
              <w:rPr>
                <w:rFonts w:ascii="Segoe UI Semibold" w:hAnsi="Segoe UI Semibold" w:eastAsia="Segoe UI Semibold" w:cs="Segoe UI Semibold"/>
                <w:i/>
                <w:iCs/>
                <w:color w:val="000000"/>
                <w:sz w:val="14"/>
                <w:szCs w:val="17"/>
                <w:bdr w:val="nil"/>
                <w:lang w:val="es-ES_tradnl"/>
              </w:rPr>
            </w:pPr>
          </w:p>
          <w:p w:rsidRPr="00A13F89" w:rsidR="00A13F89" w:rsidP="00A13F89" w:rsidRDefault="00A13F89" w14:paraId="426C2D99" w14:textId="77777777">
            <w:pPr>
              <w:rPr>
                <w:rFonts w:ascii="Segoe UI Semibold" w:hAnsi="Segoe UI Semibold" w:eastAsia="Segoe UI Semibold" w:cs="Segoe UI Semibold"/>
                <w:i/>
                <w:iCs/>
                <w:color w:val="000000"/>
                <w:sz w:val="14"/>
                <w:szCs w:val="17"/>
                <w:bdr w:val="nil"/>
                <w:lang w:val="es-ES_tradnl"/>
              </w:rPr>
            </w:pPr>
          </w:p>
          <w:p w:rsidRPr="00A13F89" w:rsidR="00A13F89" w:rsidP="00A13F89" w:rsidRDefault="00A13F89" w14:paraId="4B1E19FA" w14:textId="77777777">
            <w:pPr>
              <w:rPr>
                <w:rFonts w:ascii="Segoe UI Semibold" w:hAnsi="Segoe UI Semibold"/>
                <w:i/>
                <w:iCs/>
                <w:color w:val="000000"/>
                <w:sz w:val="14"/>
                <w:szCs w:val="17"/>
                <w:lang w:val="es-ES_tradnl"/>
              </w:rPr>
            </w:pPr>
            <w:r w:rsidRPr="00A13F89">
              <w:rPr>
                <w:rFonts w:ascii="Segoe UI Semibold" w:hAnsi="Segoe UI Semibold" w:eastAsia="Segoe UI Semibold" w:cs="Segoe UI Semibold"/>
                <w:i/>
                <w:iCs/>
                <w:color w:val="000000"/>
                <w:sz w:val="14"/>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A13F89" w:rsidR="00A13F89" w:rsidP="00A13F89" w:rsidRDefault="00A13F89" w14:paraId="5CD76C07" w14:textId="77777777">
            <w:pPr>
              <w:tabs>
                <w:tab w:val="left" w:pos="311"/>
              </w:tabs>
              <w:rPr>
                <w:rFonts w:ascii="Segoe UI Semibold" w:hAnsi="Segoe UI Semibold"/>
                <w:i/>
                <w:iCs/>
                <w:color w:val="000000"/>
                <w:sz w:val="14"/>
                <w:szCs w:val="17"/>
                <w:lang w:val="es-ES_tradnl"/>
              </w:rPr>
            </w:pPr>
            <w:r w:rsidRPr="00A13F89">
              <w:rPr>
                <w:rFonts w:ascii="Segoe UI Semibold" w:hAnsi="Segoe UI Semibold" w:eastAsia="Segoe UI Semibold" w:cs="Segoe UI Semibold"/>
                <w:i/>
                <w:iCs/>
                <w:color w:val="000000"/>
                <w:sz w:val="14"/>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A13F89" w:rsidR="00A13F89" w:rsidP="00A13F89" w:rsidRDefault="00A13F89" w14:paraId="4F582B13" w14:textId="77777777">
            <w:pPr>
              <w:tabs>
                <w:tab w:val="left" w:pos="311"/>
              </w:tabs>
              <w:rPr>
                <w:rFonts w:ascii="Segoe UI Semibold" w:hAnsi="Segoe UI Semibold"/>
                <w:color w:val="000000"/>
                <w:sz w:val="14"/>
                <w:szCs w:val="17"/>
                <w:lang w:val="es-ES_tradnl"/>
              </w:rPr>
            </w:pPr>
            <w:r w:rsidRPr="00A13F89">
              <w:rPr>
                <w:rFonts w:ascii="Segoe UI Semibold" w:hAnsi="Segoe UI Semibold" w:eastAsia="Segoe UI Semibold" w:cs="Segoe UI Semibold"/>
                <w:i/>
                <w:iCs/>
                <w:color w:val="000000"/>
                <w:sz w:val="14"/>
                <w:szCs w:val="17"/>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hAnsi="Segoe UI Semibold" w:eastAsia="Segoe UI Semibold" w:cs="Segoe UI Semibold"/>
                <w:color w:val="000000"/>
                <w:sz w:val="14"/>
                <w:szCs w:val="17"/>
                <w:bdr w:val="nil"/>
                <w:lang w:val="es-ES_tradnl"/>
              </w:rPr>
              <w:t xml:space="preserve"> </w:t>
            </w:r>
          </w:p>
          <w:p w:rsidRPr="00A13F89" w:rsidR="00A13F89" w:rsidP="00A13F89" w:rsidRDefault="00A13F89" w14:paraId="04794C47" w14:textId="77777777">
            <w:pPr>
              <w:rPr>
                <w:rFonts w:ascii="Segoe UI Semibold" w:hAnsi="Segoe UI Semibold"/>
                <w:color w:val="000000"/>
                <w:sz w:val="14"/>
                <w:szCs w:val="17"/>
                <w:lang w:val="es-ES_tradnl"/>
              </w:rPr>
            </w:pPr>
          </w:p>
          <w:p w:rsidRPr="00A13F89" w:rsidR="00A13F89" w:rsidP="00A13F89" w:rsidRDefault="00A13F89" w14:paraId="3C6FE123" w14:textId="5A152452">
            <w:pPr>
              <w:rPr>
                <w:rFonts w:ascii="Segoe UI Semibold" w:hAnsi="Segoe UI Semibold"/>
                <w:color w:val="000000"/>
                <w:sz w:val="14"/>
                <w:szCs w:val="17"/>
                <w:lang w:val="es-ES_tradnl"/>
              </w:rPr>
            </w:pPr>
            <w:r w:rsidRPr="00A13F89">
              <w:rPr>
                <w:rFonts w:ascii="Segoe UI Semibold" w:hAnsi="Segoe UI Semibold" w:eastAsia="Segoe UI Semibold" w:cs="Segoe UI Semibold"/>
                <w:color w:val="000000"/>
                <w:sz w:val="14"/>
                <w:szCs w:val="17"/>
                <w:bdr w:val="nil"/>
                <w:lang w:val="es-ES_tradnl"/>
              </w:rPr>
              <w:t xml:space="preserve">PARA INSTITUCIONES BASADAS EN SEMESTRE: Para cada subvención de ayuda privada u otra ayuda </w:t>
            </w:r>
            <w:r w:rsidR="00993867">
              <w:rPr>
                <w:rFonts w:ascii="Segoe UI Semibold" w:hAnsi="Segoe UI Semibold" w:eastAsia="Segoe UI Semibold" w:cs="Segoe UI Semibold"/>
                <w:color w:val="000000"/>
                <w:sz w:val="14"/>
                <w:szCs w:val="17"/>
                <w:bdr w:val="nil"/>
                <w:lang w:val="es-ES_tradnl"/>
              </w:rPr>
              <w:t>gobierno</w:t>
            </w:r>
            <w:r w:rsidR="00401EE3">
              <w:rPr>
                <w:rFonts w:ascii="Segoe UI Semibold" w:hAnsi="Segoe UI Semibold" w:eastAsia="Segoe UI Semibold" w:cs="Segoe UI Semibold"/>
                <w:color w:val="000000"/>
                <w:sz w:val="14"/>
                <w:szCs w:val="17"/>
                <w:bdr w:val="nil"/>
                <w:lang w:val="es-ES_tradnl"/>
              </w:rPr>
              <w:t xml:space="preserve"> federal </w:t>
            </w:r>
            <w:r w:rsidRPr="00A13F89">
              <w:rPr>
                <w:rFonts w:ascii="Segoe UI Semibold" w:hAnsi="Segoe UI Semibold" w:eastAsia="Segoe UI Semibold" w:cs="Segoe UI Semibold"/>
                <w:color w:val="000000"/>
                <w:sz w:val="14"/>
                <w:szCs w:val="17"/>
                <w:bdr w:val="nil"/>
                <w:lang w:val="es-ES_tradnl"/>
              </w:rPr>
              <w:t>recibida por el estudiante, indique el monto total entero en dólares desembolsado para [semestres de la institución previamente cargados].</w:t>
            </w:r>
            <w:r w:rsidR="00247695">
              <w:t xml:space="preserve"> </w:t>
            </w:r>
            <w:r w:rsidRPr="00247695" w:rsidR="00247695">
              <w:rPr>
                <w:rFonts w:ascii="Segoe UI Semibold" w:hAnsi="Segoe UI Semibold" w:eastAsia="Segoe UI Semibold" w:cs="Segoe UI Semibold"/>
                <w:color w:val="000000"/>
                <w:sz w:val="14"/>
                <w:szCs w:val="17"/>
                <w:bdr w:val="nil"/>
                <w:lang w:val="es-ES_tradnl"/>
              </w:rPr>
              <w:t>Estos son los períodos académicos que su institución informó para el año académico 2019-20 en la página de registro de NPSAS: 20. Si tiene preguntas sobre estos períodos académicos, comuníquese con al servicio de asistencia de NPSAS:20.</w:t>
            </w:r>
            <w:r w:rsidRPr="00A13F89">
              <w:rPr>
                <w:rFonts w:ascii="Segoe UI Semibold" w:hAnsi="Segoe UI Semibold" w:eastAsia="Segoe UI Semibold" w:cs="Segoe UI Semibold"/>
                <w:color w:val="000000"/>
                <w:sz w:val="14"/>
                <w:szCs w:val="17"/>
                <w:bdr w:val="nil"/>
                <w:lang w:val="es-ES_tradnl"/>
              </w:rPr>
              <w:t xml:space="preserve">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rsidRPr="00A13F89" w:rsidR="00A13F89" w:rsidP="00A13F89" w:rsidRDefault="00A13F89" w14:paraId="2B1CCF09" w14:textId="77777777">
            <w:pPr>
              <w:rPr>
                <w:rFonts w:ascii="Segoe UI Semibold" w:hAnsi="Segoe UI Semibold"/>
                <w:color w:val="000000"/>
                <w:sz w:val="14"/>
                <w:szCs w:val="17"/>
                <w:lang w:val="es-ES_tradnl"/>
              </w:rPr>
            </w:pPr>
          </w:p>
          <w:p w:rsidRPr="00A13F89" w:rsidR="00A13F89" w:rsidP="00A13F89" w:rsidRDefault="00A13F89" w14:paraId="0B3F6583" w14:textId="781F378D">
            <w:pPr>
              <w:rPr>
                <w:rFonts w:ascii="Segoe UI Semibold" w:hAnsi="Segoe UI Semibold"/>
                <w:color w:val="000000"/>
                <w:sz w:val="14"/>
                <w:szCs w:val="17"/>
                <w:lang w:val="es-ES_tradnl"/>
              </w:rPr>
            </w:pPr>
            <w:r w:rsidRPr="00A13F89">
              <w:rPr>
                <w:rFonts w:ascii="Segoe UI Semibold" w:hAnsi="Segoe UI Semibold" w:eastAsia="Segoe UI Semibold" w:cs="Segoe UI Semibold"/>
                <w:color w:val="000000"/>
                <w:sz w:val="14"/>
                <w:szCs w:val="17"/>
                <w:bdr w:val="nil"/>
                <w:lang w:val="es-ES_tradnl"/>
              </w:rPr>
              <w:t xml:space="preserve">PARA INSTITUCIONES CON INSCRIPCIÓN PERMANENTE: Para cada subvención de ayuda privada u otra ayuda </w:t>
            </w:r>
            <w:r w:rsidR="00993867">
              <w:rPr>
                <w:rFonts w:ascii="Segoe UI Semibold" w:hAnsi="Segoe UI Semibold" w:eastAsia="Segoe UI Semibold" w:cs="Segoe UI Semibold"/>
                <w:color w:val="000000"/>
                <w:sz w:val="14"/>
                <w:szCs w:val="17"/>
                <w:bdr w:val="nil"/>
                <w:lang w:val="es-ES_tradnl"/>
              </w:rPr>
              <w:t>gobierno federal</w:t>
            </w:r>
            <w:r w:rsidRPr="00A13F89" w:rsidR="00993867">
              <w:rPr>
                <w:rFonts w:ascii="Segoe UI Semibold" w:hAnsi="Segoe UI Semibold" w:eastAsia="Segoe UI Semibold" w:cs="Segoe UI Semibold"/>
                <w:color w:val="000000"/>
                <w:sz w:val="14"/>
                <w:szCs w:val="17"/>
                <w:bdr w:val="nil"/>
                <w:lang w:val="es-ES_tradnl"/>
              </w:rPr>
              <w:t xml:space="preserve"> </w:t>
            </w:r>
            <w:r w:rsidRPr="00A13F89">
              <w:rPr>
                <w:rFonts w:ascii="Segoe UI Semibold" w:hAnsi="Segoe UI Semibold" w:eastAsia="Segoe UI Semibold" w:cs="Segoe UI Semibold"/>
                <w:color w:val="000000"/>
                <w:sz w:val="14"/>
                <w:szCs w:val="17"/>
                <w:bdr w:val="nil"/>
                <w:lang w:val="es-ES_tradnl"/>
              </w:rPr>
              <w:t>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A13F89" w:rsidR="00A13F89" w:rsidP="00A13F89" w:rsidRDefault="00A13F89" w14:paraId="1A2612E2" w14:textId="77777777">
            <w:pPr>
              <w:rPr>
                <w:rFonts w:ascii="Segoe UI Semibold" w:hAnsi="Segoe UI Semibold"/>
                <w:color w:val="000000"/>
                <w:sz w:val="14"/>
                <w:szCs w:val="17"/>
                <w:lang w:val="es-ES_tradnl"/>
              </w:rPr>
            </w:pPr>
          </w:p>
          <w:p w:rsidRPr="00A13F89" w:rsidR="00A13F89" w:rsidP="00A13F89" w:rsidRDefault="00A13F89" w14:paraId="41AF15BC" w14:textId="057812AA">
            <w:pPr>
              <w:rPr>
                <w:rFonts w:ascii="Segoe UI Semibold" w:hAnsi="Segoe UI Semibold" w:eastAsia="Segoe UI Semibold" w:cs="Segoe UI Semibold"/>
                <w:color w:val="000000"/>
                <w:sz w:val="14"/>
                <w:szCs w:val="17"/>
                <w:bdr w:val="nil"/>
                <w:lang w:val="es-ES_tradnl"/>
              </w:rPr>
            </w:pPr>
            <w:r w:rsidRPr="00A13F89">
              <w:rPr>
                <w:rFonts w:ascii="Segoe UI Semibold" w:hAnsi="Segoe UI Semibold" w:eastAsia="Segoe UI Semibold" w:cs="Segoe UI Semibold"/>
                <w:color w:val="000000"/>
                <w:sz w:val="14"/>
                <w:szCs w:val="17"/>
                <w:bdr w:val="nil"/>
                <w:lang w:val="es-ES_tradnl"/>
              </w:rPr>
              <w:t xml:space="preserve">Para obtener más orientación y ver ejemplos, consulte el Manual de registros de estudiantes de NPSAS:20, disponible en la página </w:t>
            </w:r>
            <w:r w:rsidRPr="00A13F89">
              <w:rPr>
                <w:rFonts w:ascii="Segoe UI Semibold" w:hAnsi="Segoe UI Semibold" w:eastAsia="Segoe UI Semibold" w:cs="Segoe UI Semibold"/>
                <w:i/>
                <w:iCs/>
                <w:color w:val="000000"/>
                <w:sz w:val="14"/>
                <w:szCs w:val="17"/>
                <w:bdr w:val="nil"/>
                <w:lang w:val="es-ES_tradnl"/>
              </w:rPr>
              <w:t>Resources</w:t>
            </w:r>
            <w:r w:rsidRPr="00A13F89">
              <w:rPr>
                <w:rFonts w:ascii="Segoe UI Semibold" w:hAnsi="Segoe UI Semibold" w:eastAsia="Segoe UI Semibold" w:cs="Segoe UI Semibold"/>
                <w:color w:val="000000"/>
                <w:sz w:val="14"/>
                <w:szCs w:val="17"/>
                <w:bdr w:val="nil"/>
                <w:lang w:val="es-ES_tradnl"/>
              </w:rPr>
              <w:t xml:space="preserve"> del PDP. Puede informar hasta 3 subvenciones de ayuda privada u otra ayuda </w:t>
            </w:r>
            <w:r w:rsidR="00993867">
              <w:rPr>
                <w:rFonts w:ascii="Segoe UI Semibold" w:hAnsi="Segoe UI Semibold" w:eastAsia="Segoe UI Semibold" w:cs="Segoe UI Semibold"/>
                <w:color w:val="000000"/>
                <w:sz w:val="14"/>
                <w:szCs w:val="17"/>
                <w:bdr w:val="nil"/>
                <w:lang w:val="es-ES_tradnl"/>
              </w:rPr>
              <w:t>gobierno federal</w:t>
            </w:r>
            <w:r w:rsidRPr="00A13F89">
              <w:rPr>
                <w:rFonts w:ascii="Segoe UI Semibold" w:hAnsi="Segoe UI Semibold" w:eastAsia="Segoe UI Semibold" w:cs="Segoe UI Semibold"/>
                <w:color w:val="000000"/>
                <w:sz w:val="14"/>
                <w:szCs w:val="17"/>
                <w:bdr w:val="nil"/>
                <w:lang w:val="es-ES_tradnl"/>
              </w:rPr>
              <w:t xml:space="preserve"> por estudiante en esta sección. Si el estudiante recibió más de tres subvenciones de ayuda privada u otra ayuda </w:t>
            </w:r>
            <w:r w:rsidR="00993867">
              <w:rPr>
                <w:rFonts w:ascii="Segoe UI Semibold" w:hAnsi="Segoe UI Semibold" w:eastAsia="Segoe UI Semibold" w:cs="Segoe UI Semibold"/>
                <w:color w:val="000000"/>
                <w:sz w:val="14"/>
                <w:szCs w:val="17"/>
                <w:bdr w:val="nil"/>
                <w:lang w:val="es-ES_tradnl"/>
              </w:rPr>
              <w:t>gobierno federal</w:t>
            </w:r>
            <w:r w:rsidRPr="00A13F89" w:rsidR="00993867">
              <w:rPr>
                <w:rFonts w:ascii="Segoe UI Semibold" w:hAnsi="Segoe UI Semibold" w:eastAsia="Segoe UI Semibold" w:cs="Segoe UI Semibold"/>
                <w:color w:val="000000"/>
                <w:sz w:val="14"/>
                <w:szCs w:val="17"/>
                <w:bdr w:val="nil"/>
                <w:lang w:val="es-ES_tradnl"/>
              </w:rPr>
              <w:t>l</w:t>
            </w:r>
            <w:r w:rsidRPr="00A13F89">
              <w:rPr>
                <w:rFonts w:ascii="Segoe UI Semibold" w:hAnsi="Segoe UI Semibold" w:eastAsia="Segoe UI Semibold" w:cs="Segoe UI Semibold"/>
                <w:color w:val="000000"/>
                <w:sz w:val="14"/>
                <w:szCs w:val="17"/>
                <w:bdr w:val="nil"/>
                <w:lang w:val="es-ES_tradnl"/>
              </w:rPr>
              <w:t>, puede informar la subvención en “Otra ayuda” al final de esta sección.</w:t>
            </w:r>
            <w:r w:rsidR="00993867">
              <w:rPr>
                <w:rFonts w:ascii="Segoe UI Semibold" w:hAnsi="Segoe UI Semibold" w:eastAsia="Segoe UI Semibold" w:cs="Segoe UI Semibold"/>
                <w:color w:val="000000"/>
                <w:sz w:val="14"/>
                <w:szCs w:val="17"/>
                <w:bdr w:val="nil"/>
                <w:lang w:val="es-ES_tradnl"/>
              </w:rPr>
              <w:t xml:space="preserve"> </w:t>
            </w:r>
            <w:r w:rsidRPr="00993867" w:rsidR="00993867">
              <w:rPr>
                <w:rFonts w:ascii="Segoe UI Semibold" w:hAnsi="Segoe UI Semibold" w:eastAsia="Segoe UI Semibold" w:cs="Segoe UI Semibold"/>
                <w:color w:val="000000"/>
                <w:sz w:val="14"/>
                <w:szCs w:val="17"/>
                <w:bdr w:val="nil"/>
                <w:lang w:val="es-ES_tradnl"/>
              </w:rPr>
              <w:t xml:space="preserve">Cualquier ayuda del gobierno no federal (como premios de gobiernos municipales o ayuda estatal que no se haya informado ya en la sección de </w:t>
            </w:r>
            <w:r w:rsidR="00993867">
              <w:rPr>
                <w:rFonts w:ascii="Segoe UI Semibold" w:hAnsi="Segoe UI Semibold" w:eastAsia="Segoe UI Semibold" w:cs="Segoe UI Semibold"/>
                <w:color w:val="000000"/>
                <w:sz w:val="14"/>
                <w:szCs w:val="17"/>
                <w:bdr w:val="nil"/>
                <w:lang w:val="es-ES_tradnl"/>
              </w:rPr>
              <w:t>“</w:t>
            </w:r>
            <w:r w:rsidRPr="00993867" w:rsidR="00993867">
              <w:rPr>
                <w:rFonts w:ascii="Segoe UI Semibold" w:hAnsi="Segoe UI Semibold" w:eastAsia="Segoe UI Semibold" w:cs="Segoe UI Semibold"/>
                <w:color w:val="000000"/>
                <w:sz w:val="14"/>
                <w:szCs w:val="17"/>
                <w:bdr w:val="nil"/>
                <w:lang w:val="es-ES_tradnl"/>
              </w:rPr>
              <w:t>Ayuda estatal</w:t>
            </w:r>
            <w:r w:rsidR="00993867">
              <w:rPr>
                <w:rFonts w:ascii="Segoe UI Semibold" w:hAnsi="Segoe UI Semibold" w:eastAsia="Segoe UI Semibold" w:cs="Segoe UI Semibold"/>
                <w:color w:val="000000"/>
                <w:sz w:val="14"/>
                <w:szCs w:val="17"/>
                <w:bdr w:val="nil"/>
                <w:lang w:val="es-ES_tradnl"/>
              </w:rPr>
              <w:t>”</w:t>
            </w:r>
            <w:r w:rsidRPr="00993867" w:rsidR="00993867">
              <w:rPr>
                <w:rFonts w:ascii="Segoe UI Semibold" w:hAnsi="Segoe UI Semibold" w:eastAsia="Segoe UI Semibold" w:cs="Segoe UI Semibold"/>
                <w:color w:val="000000"/>
                <w:sz w:val="14"/>
                <w:szCs w:val="17"/>
                <w:bdr w:val="nil"/>
                <w:lang w:val="es-ES_tradnl"/>
              </w:rPr>
              <w:t xml:space="preserve">) se debe informar en la sección </w:t>
            </w:r>
            <w:r w:rsidR="00993867">
              <w:rPr>
                <w:rFonts w:ascii="Segoe UI Semibold" w:hAnsi="Segoe UI Semibold" w:eastAsia="Segoe UI Semibold" w:cs="Segoe UI Semibold"/>
                <w:color w:val="000000"/>
                <w:sz w:val="14"/>
                <w:szCs w:val="17"/>
                <w:bdr w:val="nil"/>
                <w:lang w:val="es-ES_tradnl"/>
              </w:rPr>
              <w:t>“</w:t>
            </w:r>
            <w:r w:rsidRPr="00993867" w:rsidR="00993867">
              <w:rPr>
                <w:rFonts w:ascii="Segoe UI Semibold" w:hAnsi="Segoe UI Semibold" w:eastAsia="Segoe UI Semibold" w:cs="Segoe UI Semibold"/>
                <w:color w:val="000000"/>
                <w:sz w:val="14"/>
                <w:szCs w:val="17"/>
                <w:bdr w:val="nil"/>
                <w:lang w:val="es-ES_tradnl"/>
              </w:rPr>
              <w:t>Otra ayuda.</w:t>
            </w:r>
            <w:r w:rsidR="00993867">
              <w:rPr>
                <w:rFonts w:ascii="Segoe UI Semibold" w:hAnsi="Segoe UI Semibold" w:eastAsia="Segoe UI Semibold" w:cs="Segoe UI Semibold"/>
                <w:color w:val="000000"/>
                <w:sz w:val="14"/>
                <w:szCs w:val="17"/>
                <w:bdr w:val="nil"/>
                <w:lang w:val="es-ES_tradnl"/>
              </w:rPr>
              <w:t>”</w:t>
            </w:r>
          </w:p>
          <w:p w:rsidRPr="00A13F89" w:rsidR="00A13F89" w:rsidP="00A13F89" w:rsidRDefault="00A13F89" w14:paraId="74E19886" w14:textId="77777777">
            <w:pPr>
              <w:rPr>
                <w:rFonts w:ascii="Segoe UI Semibold" w:hAnsi="Segoe UI Semibold" w:eastAsia="Segoe UI Semibold" w:cs="Segoe UI Semibold"/>
                <w:color w:val="000000"/>
                <w:sz w:val="14"/>
                <w:szCs w:val="17"/>
                <w:bdr w:val="nil"/>
                <w:lang w:val="es-ES_tradnl"/>
              </w:rPr>
            </w:pPr>
          </w:p>
          <w:p w:rsidRPr="00A13F89" w:rsidR="00A13F89" w:rsidP="00A13F89" w:rsidRDefault="00A13F89" w14:paraId="0DA5349C" w14:textId="77777777">
            <w:pPr>
              <w:rPr>
                <w:rFonts w:ascii="Segoe UI Semibold" w:hAnsi="Segoe UI Semibold" w:eastAsia="Segoe UI Semibold" w:cs="Segoe UI Semibold"/>
                <w:color w:val="000000"/>
                <w:sz w:val="14"/>
                <w:szCs w:val="17"/>
                <w:bdr w:val="nil"/>
                <w:lang w:val="es-ES_tradnl"/>
              </w:rPr>
            </w:pPr>
          </w:p>
          <w:p w:rsidRPr="00A13F89" w:rsidR="00A13F89" w:rsidP="00A13F89" w:rsidRDefault="00A13F89" w14:paraId="15DFF5C1" w14:textId="77777777">
            <w:pPr>
              <w:rPr>
                <w:rFonts w:ascii="Segoe UI Semibold" w:hAnsi="Segoe UI Semibold" w:eastAsia="Segoe UI Semibold" w:cs="Segoe UI Semibold"/>
                <w:color w:val="000000"/>
                <w:sz w:val="14"/>
                <w:szCs w:val="17"/>
                <w:bdr w:val="nil"/>
                <w:lang w:val="es-ES_tradnl"/>
              </w:rPr>
            </w:pPr>
          </w:p>
          <w:p w:rsidRPr="00A13F89" w:rsidR="00A13F89" w:rsidP="00A13F89" w:rsidRDefault="00A13F89" w14:paraId="4BE39F9D" w14:textId="77777777">
            <w:pPr>
              <w:rPr>
                <w:rFonts w:ascii="Segoe UI Semibold" w:hAnsi="Segoe UI Semibold"/>
                <w:color w:val="000000"/>
                <w:sz w:val="16"/>
                <w:szCs w:val="17"/>
                <w:lang w:val="es-ES_tradnl"/>
              </w:rPr>
            </w:pPr>
          </w:p>
        </w:tc>
      </w:tr>
      <w:bookmarkEnd w:id="301"/>
      <w:tr w:rsidRPr="00A13F89" w:rsidR="00A13F89" w:rsidTr="00A13F89" w14:paraId="1F12206D" w14:textId="77777777">
        <w:trPr>
          <w:trHeight w:val="662"/>
        </w:trPr>
        <w:tc>
          <w:tcPr>
            <w:tcW w:w="864" w:type="dxa"/>
            <w:shd w:val="clear" w:color="auto" w:fill="auto"/>
            <w:noWrap/>
            <w:vAlign w:val="center"/>
            <w:hideMark/>
          </w:tcPr>
          <w:p w:rsidRPr="00A13F89" w:rsidR="00A13F89" w:rsidP="00A13F89" w:rsidRDefault="00A13F89" w14:paraId="2332BDDB"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41</w:t>
            </w:r>
          </w:p>
        </w:tc>
        <w:tc>
          <w:tcPr>
            <w:tcW w:w="1296" w:type="dxa"/>
            <w:shd w:val="clear" w:color="auto" w:fill="auto"/>
            <w:noWrap/>
            <w:vAlign w:val="center"/>
            <w:hideMark/>
          </w:tcPr>
          <w:p w:rsidRPr="00A13F89" w:rsidR="00A13F89" w:rsidP="00A13F89" w:rsidRDefault="00A13F89" w14:paraId="6CAA43E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PPROG1</w:t>
            </w:r>
          </w:p>
        </w:tc>
        <w:tc>
          <w:tcPr>
            <w:tcW w:w="2880" w:type="dxa"/>
            <w:shd w:val="clear" w:color="auto" w:fill="auto"/>
            <w:vAlign w:val="center"/>
            <w:hideMark/>
          </w:tcPr>
          <w:p w:rsidRPr="00A13F89" w:rsidR="00A13F89" w:rsidP="00A13F89" w:rsidRDefault="00A13F89" w14:paraId="5AFC3B2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 ayuda privada u otra ayuda gubernamental 1 </w:t>
            </w:r>
          </w:p>
        </w:tc>
        <w:tc>
          <w:tcPr>
            <w:tcW w:w="1008" w:type="dxa"/>
            <w:shd w:val="clear" w:color="auto" w:fill="auto"/>
            <w:vAlign w:val="center"/>
            <w:hideMark/>
          </w:tcPr>
          <w:p w:rsidRPr="00A13F89" w:rsidR="00A13F89" w:rsidP="00A13F89" w:rsidRDefault="00A13F89" w14:paraId="19771F2B"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9F364BB"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96BFE9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t>Si el estudiante no recibe ayuda privada u otra ayuda gubernamental, deje estos campos vacíos.</w:t>
            </w:r>
          </w:p>
        </w:tc>
      </w:tr>
      <w:tr w:rsidRPr="00A13F89" w:rsidR="00A13F89" w:rsidTr="00A13F89" w14:paraId="16BCA156" w14:textId="77777777">
        <w:trPr>
          <w:trHeight w:val="1602"/>
        </w:trPr>
        <w:tc>
          <w:tcPr>
            <w:tcW w:w="864" w:type="dxa"/>
            <w:shd w:val="clear" w:color="auto" w:fill="auto"/>
            <w:noWrap/>
            <w:vAlign w:val="center"/>
            <w:hideMark/>
          </w:tcPr>
          <w:p w:rsidRPr="00A13F89" w:rsidR="00A13F89" w:rsidP="00A13F89" w:rsidRDefault="00A13F89" w14:paraId="1572B2F8"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42</w:t>
            </w:r>
          </w:p>
        </w:tc>
        <w:tc>
          <w:tcPr>
            <w:tcW w:w="1296" w:type="dxa"/>
            <w:shd w:val="clear" w:color="auto" w:fill="auto"/>
            <w:noWrap/>
            <w:vAlign w:val="center"/>
            <w:hideMark/>
          </w:tcPr>
          <w:p w:rsidRPr="00A13F89" w:rsidR="00A13F89" w:rsidP="00A13F89" w:rsidRDefault="00A13F89" w14:paraId="6C487E8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PTYPE1</w:t>
            </w:r>
          </w:p>
        </w:tc>
        <w:tc>
          <w:tcPr>
            <w:tcW w:w="2880" w:type="dxa"/>
            <w:shd w:val="clear" w:color="auto" w:fill="auto"/>
            <w:vAlign w:val="center"/>
            <w:hideMark/>
          </w:tcPr>
          <w:p w:rsidRPr="00A13F89" w:rsidR="00A13F89" w:rsidP="00A13F89" w:rsidRDefault="00A13F89" w14:paraId="3429ED5C"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ayuda privada u otra ayuda gubernamental 1 </w:t>
            </w:r>
          </w:p>
        </w:tc>
        <w:tc>
          <w:tcPr>
            <w:tcW w:w="1008" w:type="dxa"/>
            <w:shd w:val="clear" w:color="auto" w:fill="auto"/>
            <w:vAlign w:val="center"/>
            <w:hideMark/>
          </w:tcPr>
          <w:p w:rsidRPr="00A13F89" w:rsidR="00A13F89" w:rsidP="00A13F89" w:rsidRDefault="00A13F89" w14:paraId="4783BBD0"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3C8E8CA"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6D97592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A13F89" w:rsidR="00A13F89" w:rsidP="00A13F89" w:rsidRDefault="00A13F89" w14:paraId="62435FB1" w14:textId="77777777">
            <w:pPr>
              <w:rPr>
                <w:rFonts w:ascii="Segoe UI Semibold" w:hAnsi="Segoe UI Semibold"/>
                <w:color w:val="000000"/>
                <w:sz w:val="16"/>
                <w:szCs w:val="18"/>
                <w:lang w:val="es-ES_tradnl"/>
              </w:rPr>
            </w:pPr>
          </w:p>
          <w:p w:rsidRPr="00A13F89" w:rsidR="00A13F89" w:rsidP="00A13F89" w:rsidRDefault="00A13F89" w14:paraId="4DBAEA55"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79E07AEE" w14:textId="77777777">
        <w:trPr>
          <w:trHeight w:val="662"/>
        </w:trPr>
        <w:tc>
          <w:tcPr>
            <w:tcW w:w="864" w:type="dxa"/>
            <w:shd w:val="clear" w:color="000000" w:fill="DDDDDD"/>
            <w:noWrap/>
            <w:vAlign w:val="center"/>
            <w:hideMark/>
          </w:tcPr>
          <w:p w:rsidRPr="00A13F89" w:rsidR="00A13F89" w:rsidP="00A13F89" w:rsidRDefault="00A13F89" w14:paraId="5D862DA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43</w:t>
            </w:r>
          </w:p>
        </w:tc>
        <w:tc>
          <w:tcPr>
            <w:tcW w:w="1296" w:type="dxa"/>
            <w:shd w:val="clear" w:color="000000" w:fill="DDDDDD"/>
            <w:noWrap/>
            <w:vAlign w:val="center"/>
            <w:hideMark/>
          </w:tcPr>
          <w:p w:rsidRPr="00A13F89" w:rsidR="00A13F89" w:rsidP="00A13F89" w:rsidRDefault="00A13F89" w14:paraId="7F91DEC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PSRC1</w:t>
            </w:r>
          </w:p>
        </w:tc>
        <w:tc>
          <w:tcPr>
            <w:tcW w:w="2880" w:type="dxa"/>
            <w:shd w:val="clear" w:color="000000" w:fill="DDDDDD"/>
            <w:vAlign w:val="center"/>
            <w:hideMark/>
          </w:tcPr>
          <w:p w:rsidRPr="00A13F89" w:rsidR="00A13F89" w:rsidP="00A13F89" w:rsidRDefault="00A13F89" w14:paraId="1A1BFE84"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Fuente de ayuda privada u otra ayuda gubernamental 1</w:t>
            </w:r>
          </w:p>
        </w:tc>
        <w:tc>
          <w:tcPr>
            <w:tcW w:w="1008" w:type="dxa"/>
            <w:shd w:val="clear" w:color="000000" w:fill="DDDDDD"/>
            <w:vAlign w:val="center"/>
            <w:hideMark/>
          </w:tcPr>
          <w:p w:rsidRPr="00A13F89" w:rsidR="00A13F89" w:rsidP="00A13F89" w:rsidRDefault="00A13F89" w14:paraId="3EFFC46D"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751F6575"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Institucional</w:t>
            </w:r>
            <w:r w:rsidRPr="00A13F89">
              <w:rPr>
                <w:rFonts w:ascii="Segoe UI Semibold" w:hAnsi="Segoe UI Semibold" w:eastAsia="Segoe UI Semibold" w:cs="Segoe UI Semibold"/>
                <w:sz w:val="16"/>
                <w:szCs w:val="18"/>
                <w:bdr w:val="nil"/>
                <w:lang w:val="es-ES_tradnl"/>
              </w:rPr>
              <w:br/>
              <w:t>2 = Estatal</w:t>
            </w:r>
            <w:r w:rsidRPr="00A13F89">
              <w:rPr>
                <w:rFonts w:ascii="Segoe UI Semibold" w:hAnsi="Segoe UI Semibold" w:eastAsia="Segoe UI Semibold" w:cs="Segoe UI Semibold"/>
                <w:sz w:val="16"/>
                <w:szCs w:val="18"/>
                <w:bdr w:val="nil"/>
                <w:lang w:val="es-ES_tradnl"/>
              </w:rPr>
              <w:br/>
              <w:t>3 = Federal</w:t>
            </w:r>
            <w:r w:rsidRPr="00A13F89">
              <w:rPr>
                <w:rFonts w:ascii="Segoe UI Semibold" w:hAnsi="Segoe UI Semibold" w:eastAsia="Segoe UI Semibold" w:cs="Segoe UI Semibold"/>
                <w:sz w:val="16"/>
                <w:szCs w:val="18"/>
                <w:bdr w:val="nil"/>
                <w:lang w:val="es-ES_tradnl"/>
              </w:rPr>
              <w:br/>
              <w:t>4 = Otra</w:t>
            </w:r>
          </w:p>
        </w:tc>
        <w:tc>
          <w:tcPr>
            <w:tcW w:w="5184" w:type="dxa"/>
            <w:shd w:val="clear" w:color="000000" w:fill="DDDDDD"/>
            <w:vAlign w:val="center"/>
            <w:hideMark/>
          </w:tcPr>
          <w:p w:rsidRPr="00A13F89" w:rsidR="00A13F89" w:rsidP="00A13F89" w:rsidRDefault="00A13F89" w14:paraId="50842DDE"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E8AA01F" w14:textId="77777777">
        <w:trPr>
          <w:trHeight w:val="720"/>
        </w:trPr>
        <w:tc>
          <w:tcPr>
            <w:tcW w:w="864" w:type="dxa"/>
            <w:shd w:val="clear" w:color="auto" w:fill="auto"/>
            <w:noWrap/>
            <w:vAlign w:val="center"/>
            <w:hideMark/>
          </w:tcPr>
          <w:p w:rsidRPr="00A13F89" w:rsidR="00A13F89" w:rsidP="00A13F89" w:rsidRDefault="00A13F89" w14:paraId="33D90222"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44</w:t>
            </w:r>
          </w:p>
        </w:tc>
        <w:tc>
          <w:tcPr>
            <w:tcW w:w="1296" w:type="dxa"/>
            <w:shd w:val="clear" w:color="auto" w:fill="auto"/>
            <w:noWrap/>
            <w:vAlign w:val="center"/>
            <w:hideMark/>
          </w:tcPr>
          <w:p w:rsidRPr="00A13F89" w:rsidR="00A13F89" w:rsidP="00A13F89" w:rsidRDefault="00A13F89" w14:paraId="2733ADF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PAMT1</w:t>
            </w:r>
          </w:p>
        </w:tc>
        <w:tc>
          <w:tcPr>
            <w:tcW w:w="2880" w:type="dxa"/>
            <w:shd w:val="clear" w:color="auto" w:fill="auto"/>
            <w:vAlign w:val="center"/>
            <w:hideMark/>
          </w:tcPr>
          <w:p w:rsidRPr="00A13F89" w:rsidR="00A13F89" w:rsidP="00A13F89" w:rsidRDefault="00A13F89" w14:paraId="04A6A25F"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 ayuda privada u otra ayuda gubernamental 1 </w:t>
            </w:r>
          </w:p>
        </w:tc>
        <w:tc>
          <w:tcPr>
            <w:tcW w:w="1008" w:type="dxa"/>
            <w:shd w:val="clear" w:color="auto" w:fill="auto"/>
            <w:vAlign w:val="center"/>
            <w:hideMark/>
          </w:tcPr>
          <w:p w:rsidRPr="00A13F89" w:rsidR="00A13F89" w:rsidP="00A13F89" w:rsidRDefault="00A13F89" w14:paraId="07AFD9BA"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040656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417FCA8F"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7A7D0AFC" w14:textId="77777777">
        <w:trPr>
          <w:cantSplit/>
          <w:trHeight w:val="330"/>
        </w:trPr>
        <w:tc>
          <w:tcPr>
            <w:tcW w:w="864" w:type="dxa"/>
            <w:shd w:val="clear" w:color="auto" w:fill="auto"/>
            <w:noWrap/>
            <w:vAlign w:val="center"/>
            <w:hideMark/>
          </w:tcPr>
          <w:p w:rsidRPr="00A13F89" w:rsidR="00A13F89" w:rsidP="00A13F89" w:rsidRDefault="00A13F89" w14:paraId="072DBB2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45</w:t>
            </w:r>
          </w:p>
        </w:tc>
        <w:tc>
          <w:tcPr>
            <w:tcW w:w="1296" w:type="dxa"/>
            <w:shd w:val="clear" w:color="auto" w:fill="auto"/>
            <w:noWrap/>
            <w:vAlign w:val="center"/>
            <w:hideMark/>
          </w:tcPr>
          <w:p w:rsidRPr="00A13F89" w:rsidR="00A13F89" w:rsidP="00A13F89" w:rsidRDefault="00A13F89" w14:paraId="007089C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PPROG2</w:t>
            </w:r>
          </w:p>
        </w:tc>
        <w:tc>
          <w:tcPr>
            <w:tcW w:w="2880" w:type="dxa"/>
            <w:shd w:val="clear" w:color="auto" w:fill="auto"/>
            <w:vAlign w:val="center"/>
            <w:hideMark/>
          </w:tcPr>
          <w:p w:rsidRPr="00A13F89" w:rsidR="00A13F89" w:rsidP="00A13F89" w:rsidRDefault="00A13F89" w14:paraId="78615D6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 ayuda privada u otra ayuda gubernamental 2 </w:t>
            </w:r>
          </w:p>
        </w:tc>
        <w:tc>
          <w:tcPr>
            <w:tcW w:w="1008" w:type="dxa"/>
            <w:shd w:val="clear" w:color="auto" w:fill="auto"/>
            <w:vAlign w:val="center"/>
            <w:hideMark/>
          </w:tcPr>
          <w:p w:rsidRPr="00A13F89" w:rsidR="00A13F89" w:rsidP="00A13F89" w:rsidRDefault="00A13F89" w14:paraId="4A48D2F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66D15877"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083BC32C"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77BB1EB6" w14:textId="77777777">
            <w:pPr>
              <w:rPr>
                <w:rFonts w:ascii="Segoe UI Semibold" w:hAnsi="Segoe UI Semibold"/>
                <w:color w:val="000000"/>
                <w:sz w:val="16"/>
                <w:szCs w:val="18"/>
                <w:lang w:val="es-ES_tradnl"/>
              </w:rPr>
            </w:pPr>
          </w:p>
          <w:p w:rsidRPr="00A13F89" w:rsidR="00A13F89" w:rsidP="00A13F89" w:rsidRDefault="00A13F89" w14:paraId="60962101"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ayuda privada u otra ayuda gubernamental, deje estos campos vacíos.</w:t>
            </w:r>
          </w:p>
        </w:tc>
      </w:tr>
      <w:tr w:rsidRPr="00A13F89" w:rsidR="00A13F89" w:rsidTr="00A13F89" w14:paraId="7C9FAE46" w14:textId="77777777">
        <w:trPr>
          <w:trHeight w:val="1602"/>
        </w:trPr>
        <w:tc>
          <w:tcPr>
            <w:tcW w:w="864" w:type="dxa"/>
            <w:shd w:val="clear" w:color="auto" w:fill="auto"/>
            <w:noWrap/>
            <w:vAlign w:val="center"/>
            <w:hideMark/>
          </w:tcPr>
          <w:p w:rsidRPr="00A13F89" w:rsidR="00A13F89" w:rsidP="00A13F89" w:rsidRDefault="00A13F89" w14:paraId="2A1B6DC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46</w:t>
            </w:r>
          </w:p>
        </w:tc>
        <w:tc>
          <w:tcPr>
            <w:tcW w:w="1296" w:type="dxa"/>
            <w:shd w:val="clear" w:color="auto" w:fill="auto"/>
            <w:noWrap/>
            <w:vAlign w:val="center"/>
            <w:hideMark/>
          </w:tcPr>
          <w:p w:rsidRPr="00A13F89" w:rsidR="00A13F89" w:rsidP="00A13F89" w:rsidRDefault="00A13F89" w14:paraId="794EDABB"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PTYPE2</w:t>
            </w:r>
          </w:p>
        </w:tc>
        <w:tc>
          <w:tcPr>
            <w:tcW w:w="2880" w:type="dxa"/>
            <w:shd w:val="clear" w:color="auto" w:fill="auto"/>
            <w:vAlign w:val="center"/>
            <w:hideMark/>
          </w:tcPr>
          <w:p w:rsidRPr="00A13F89" w:rsidR="00A13F89" w:rsidP="00A13F89" w:rsidRDefault="00A13F89" w14:paraId="612A32A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ayuda privada u otra ayuda gubernamental 2 </w:t>
            </w:r>
          </w:p>
        </w:tc>
        <w:tc>
          <w:tcPr>
            <w:tcW w:w="1008" w:type="dxa"/>
            <w:shd w:val="clear" w:color="auto" w:fill="auto"/>
            <w:vAlign w:val="center"/>
            <w:hideMark/>
          </w:tcPr>
          <w:p w:rsidRPr="00A13F89" w:rsidR="00A13F89" w:rsidP="00A13F89" w:rsidRDefault="00A13F89" w14:paraId="2AE691FB"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6A7B0513"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0C7EA14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70FD6EBD" w14:textId="77777777">
            <w:pPr>
              <w:rPr>
                <w:rFonts w:ascii="Segoe UI Semibold" w:hAnsi="Segoe UI Semibold"/>
                <w:color w:val="000000"/>
                <w:sz w:val="16"/>
                <w:szCs w:val="18"/>
                <w:lang w:val="es-ES_tradnl"/>
              </w:rPr>
            </w:pPr>
          </w:p>
          <w:p w:rsidRPr="00A13F89" w:rsidR="00A13F89" w:rsidP="00A13F89" w:rsidRDefault="00A13F89" w14:paraId="458E3BF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4426E738" w14:textId="77777777">
        <w:trPr>
          <w:trHeight w:val="1296"/>
        </w:trPr>
        <w:tc>
          <w:tcPr>
            <w:tcW w:w="864" w:type="dxa"/>
            <w:shd w:val="clear" w:color="000000" w:fill="DDDDDD"/>
            <w:noWrap/>
            <w:vAlign w:val="center"/>
            <w:hideMark/>
          </w:tcPr>
          <w:p w:rsidRPr="00A13F89" w:rsidR="00A13F89" w:rsidP="00A13F89" w:rsidRDefault="00A13F89" w14:paraId="14EDA613"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47</w:t>
            </w:r>
          </w:p>
        </w:tc>
        <w:tc>
          <w:tcPr>
            <w:tcW w:w="1296" w:type="dxa"/>
            <w:shd w:val="clear" w:color="000000" w:fill="DDDDDD"/>
            <w:noWrap/>
            <w:vAlign w:val="center"/>
            <w:hideMark/>
          </w:tcPr>
          <w:p w:rsidRPr="00A13F89" w:rsidR="00A13F89" w:rsidP="00A13F89" w:rsidRDefault="00A13F89" w14:paraId="7C08D71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PSRC2</w:t>
            </w:r>
          </w:p>
        </w:tc>
        <w:tc>
          <w:tcPr>
            <w:tcW w:w="2880" w:type="dxa"/>
            <w:shd w:val="clear" w:color="000000" w:fill="DDDDDD"/>
            <w:vAlign w:val="center"/>
            <w:hideMark/>
          </w:tcPr>
          <w:p w:rsidRPr="00A13F89" w:rsidR="00A13F89" w:rsidP="00A13F89" w:rsidRDefault="00A13F89" w14:paraId="7A30129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Fuente de ayuda privada u otra ayuda gubernamental 2</w:t>
            </w:r>
          </w:p>
        </w:tc>
        <w:tc>
          <w:tcPr>
            <w:tcW w:w="1008" w:type="dxa"/>
            <w:shd w:val="clear" w:color="000000" w:fill="DDDDDD"/>
            <w:vAlign w:val="center"/>
            <w:hideMark/>
          </w:tcPr>
          <w:p w:rsidRPr="00A13F89" w:rsidR="00A13F89" w:rsidP="00A13F89" w:rsidRDefault="00A13F89" w14:paraId="21466CFF"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25D03E6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Institucional</w:t>
            </w:r>
            <w:r w:rsidRPr="00A13F89">
              <w:rPr>
                <w:rFonts w:ascii="Segoe UI Semibold" w:hAnsi="Segoe UI Semibold" w:eastAsia="Segoe UI Semibold" w:cs="Segoe UI Semibold"/>
                <w:sz w:val="16"/>
                <w:szCs w:val="18"/>
                <w:bdr w:val="nil"/>
                <w:lang w:val="es-ES_tradnl"/>
              </w:rPr>
              <w:br/>
              <w:t>2 = Estatal</w:t>
            </w:r>
            <w:r w:rsidRPr="00A13F89">
              <w:rPr>
                <w:rFonts w:ascii="Segoe UI Semibold" w:hAnsi="Segoe UI Semibold" w:eastAsia="Segoe UI Semibold" w:cs="Segoe UI Semibold"/>
                <w:sz w:val="16"/>
                <w:szCs w:val="18"/>
                <w:bdr w:val="nil"/>
                <w:lang w:val="es-ES_tradnl"/>
              </w:rPr>
              <w:br/>
              <w:t>3 = Federal</w:t>
            </w:r>
            <w:r w:rsidRPr="00A13F89">
              <w:rPr>
                <w:rFonts w:ascii="Segoe UI Semibold" w:hAnsi="Segoe UI Semibold" w:eastAsia="Segoe UI Semibold" w:cs="Segoe UI Semibold"/>
                <w:sz w:val="16"/>
                <w:szCs w:val="18"/>
                <w:bdr w:val="nil"/>
                <w:lang w:val="es-ES_tradnl"/>
              </w:rPr>
              <w:br/>
              <w:t>4 = Otra</w:t>
            </w:r>
          </w:p>
        </w:tc>
        <w:tc>
          <w:tcPr>
            <w:tcW w:w="5184" w:type="dxa"/>
            <w:shd w:val="clear" w:color="000000" w:fill="DDDDDD"/>
            <w:vAlign w:val="center"/>
            <w:hideMark/>
          </w:tcPr>
          <w:p w:rsidRPr="00A13F89" w:rsidR="00A13F89" w:rsidP="00A13F89" w:rsidRDefault="00A13F89" w14:paraId="40F64E4E"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4B8FF2DE" w14:textId="77777777">
        <w:trPr>
          <w:trHeight w:val="720"/>
        </w:trPr>
        <w:tc>
          <w:tcPr>
            <w:tcW w:w="864" w:type="dxa"/>
            <w:shd w:val="clear" w:color="auto" w:fill="auto"/>
            <w:noWrap/>
            <w:vAlign w:val="center"/>
            <w:hideMark/>
          </w:tcPr>
          <w:p w:rsidRPr="00A13F89" w:rsidR="00A13F89" w:rsidP="00A13F89" w:rsidRDefault="00A13F89" w14:paraId="238123D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48</w:t>
            </w:r>
          </w:p>
        </w:tc>
        <w:tc>
          <w:tcPr>
            <w:tcW w:w="1296" w:type="dxa"/>
            <w:shd w:val="clear" w:color="auto" w:fill="auto"/>
            <w:noWrap/>
            <w:vAlign w:val="center"/>
            <w:hideMark/>
          </w:tcPr>
          <w:p w:rsidRPr="00A13F89" w:rsidR="00A13F89" w:rsidP="00A13F89" w:rsidRDefault="00A13F89" w14:paraId="2C49AAE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PAMT2</w:t>
            </w:r>
          </w:p>
        </w:tc>
        <w:tc>
          <w:tcPr>
            <w:tcW w:w="2880" w:type="dxa"/>
            <w:shd w:val="clear" w:color="auto" w:fill="auto"/>
            <w:vAlign w:val="center"/>
            <w:hideMark/>
          </w:tcPr>
          <w:p w:rsidRPr="00A13F89" w:rsidR="00A13F89" w:rsidP="00A13F89" w:rsidRDefault="00A13F89" w14:paraId="212F378B"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 ayuda privada u otra ayuda gubernamental 2 </w:t>
            </w:r>
          </w:p>
        </w:tc>
        <w:tc>
          <w:tcPr>
            <w:tcW w:w="1008" w:type="dxa"/>
            <w:shd w:val="clear" w:color="auto" w:fill="auto"/>
            <w:vAlign w:val="center"/>
            <w:hideMark/>
          </w:tcPr>
          <w:p w:rsidRPr="00A13F89" w:rsidR="00A13F89" w:rsidP="00A13F89" w:rsidRDefault="00A13F89" w14:paraId="2B728320"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631D1BD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6EC30B28"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41F3976D" w14:textId="77777777">
        <w:trPr>
          <w:cantSplit/>
          <w:trHeight w:val="330"/>
        </w:trPr>
        <w:tc>
          <w:tcPr>
            <w:tcW w:w="864" w:type="dxa"/>
            <w:shd w:val="clear" w:color="auto" w:fill="auto"/>
            <w:noWrap/>
            <w:vAlign w:val="center"/>
            <w:hideMark/>
          </w:tcPr>
          <w:p w:rsidRPr="00A13F89" w:rsidR="00A13F89" w:rsidP="00A13F89" w:rsidRDefault="00A13F89" w14:paraId="6C6519DE"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49</w:t>
            </w:r>
          </w:p>
        </w:tc>
        <w:tc>
          <w:tcPr>
            <w:tcW w:w="1296" w:type="dxa"/>
            <w:shd w:val="clear" w:color="auto" w:fill="auto"/>
            <w:noWrap/>
            <w:vAlign w:val="center"/>
            <w:hideMark/>
          </w:tcPr>
          <w:p w:rsidRPr="00A13F89" w:rsidR="00A13F89" w:rsidP="00A13F89" w:rsidRDefault="00A13F89" w14:paraId="7D9E571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PPROG3</w:t>
            </w:r>
          </w:p>
        </w:tc>
        <w:tc>
          <w:tcPr>
            <w:tcW w:w="2880" w:type="dxa"/>
            <w:shd w:val="clear" w:color="auto" w:fill="auto"/>
            <w:vAlign w:val="center"/>
            <w:hideMark/>
          </w:tcPr>
          <w:p w:rsidRPr="00A13F89" w:rsidR="00A13F89" w:rsidP="00A13F89" w:rsidRDefault="00A13F89" w14:paraId="3E7F76CD"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 ayuda privada u otra ayuda gubernamental 3 </w:t>
            </w:r>
          </w:p>
        </w:tc>
        <w:tc>
          <w:tcPr>
            <w:tcW w:w="1008" w:type="dxa"/>
            <w:shd w:val="clear" w:color="auto" w:fill="auto"/>
            <w:vAlign w:val="center"/>
            <w:hideMark/>
          </w:tcPr>
          <w:p w:rsidRPr="00A13F89" w:rsidR="00A13F89" w:rsidP="00A13F89" w:rsidRDefault="00A13F89" w14:paraId="3AFD7CE6"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9AD6902"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7CA2495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78E38F39" w14:textId="77777777">
            <w:pPr>
              <w:rPr>
                <w:rFonts w:ascii="Segoe UI Semibold" w:hAnsi="Segoe UI Semibold"/>
                <w:color w:val="000000"/>
                <w:sz w:val="16"/>
                <w:szCs w:val="18"/>
                <w:lang w:val="es-ES_tradnl"/>
              </w:rPr>
            </w:pPr>
          </w:p>
          <w:p w:rsidRPr="00A13F89" w:rsidR="00A13F89" w:rsidP="00A13F89" w:rsidRDefault="00A13F89" w14:paraId="4CFA860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ayuda privada u otra ayuda gubernamental, deje estos campos vacíos.</w:t>
            </w:r>
          </w:p>
        </w:tc>
      </w:tr>
      <w:tr w:rsidRPr="00A13F89" w:rsidR="00A13F89" w:rsidTr="00A13F89" w14:paraId="3734EBD7" w14:textId="77777777">
        <w:trPr>
          <w:cantSplit/>
          <w:trHeight w:val="1602"/>
        </w:trPr>
        <w:tc>
          <w:tcPr>
            <w:tcW w:w="864" w:type="dxa"/>
            <w:shd w:val="clear" w:color="auto" w:fill="auto"/>
            <w:noWrap/>
            <w:vAlign w:val="center"/>
            <w:hideMark/>
          </w:tcPr>
          <w:p w:rsidRPr="00A13F89" w:rsidR="00A13F89" w:rsidP="00A13F89" w:rsidRDefault="00A13F89" w14:paraId="3904F9E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50</w:t>
            </w:r>
          </w:p>
        </w:tc>
        <w:tc>
          <w:tcPr>
            <w:tcW w:w="1296" w:type="dxa"/>
            <w:shd w:val="clear" w:color="auto" w:fill="auto"/>
            <w:noWrap/>
            <w:vAlign w:val="center"/>
            <w:hideMark/>
          </w:tcPr>
          <w:p w:rsidRPr="00A13F89" w:rsidR="00A13F89" w:rsidP="00A13F89" w:rsidRDefault="00A13F89" w14:paraId="0EF2F8F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PTYPE3</w:t>
            </w:r>
          </w:p>
        </w:tc>
        <w:tc>
          <w:tcPr>
            <w:tcW w:w="2880" w:type="dxa"/>
            <w:shd w:val="clear" w:color="auto" w:fill="auto"/>
            <w:vAlign w:val="center"/>
            <w:hideMark/>
          </w:tcPr>
          <w:p w:rsidRPr="00A13F89" w:rsidR="00A13F89" w:rsidP="00A13F89" w:rsidRDefault="00A13F89" w14:paraId="1A4504FA"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Ayuda privada u otra ayuda gubernamental: Tipo de ayuda privada u otra ayuda gubernamental 3</w:t>
            </w:r>
          </w:p>
        </w:tc>
        <w:tc>
          <w:tcPr>
            <w:tcW w:w="1008" w:type="dxa"/>
            <w:shd w:val="clear" w:color="auto" w:fill="auto"/>
            <w:vAlign w:val="center"/>
            <w:hideMark/>
          </w:tcPr>
          <w:p w:rsidRPr="00A13F89" w:rsidR="00A13F89" w:rsidP="00A13F89" w:rsidRDefault="00A13F89" w14:paraId="64DCB2F9"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1CAF797"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62891C5E"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A13F89" w:rsidR="00A13F89" w:rsidP="00A13F89" w:rsidRDefault="00A13F89" w14:paraId="41122B0D" w14:textId="77777777">
            <w:pPr>
              <w:rPr>
                <w:rFonts w:ascii="Segoe UI Semibold" w:hAnsi="Segoe UI Semibold"/>
                <w:color w:val="000000"/>
                <w:sz w:val="16"/>
                <w:szCs w:val="18"/>
                <w:lang w:val="es-ES_tradnl"/>
              </w:rPr>
            </w:pPr>
          </w:p>
          <w:p w:rsidRPr="00A13F89" w:rsidR="00A13F89" w:rsidP="00A13F89" w:rsidRDefault="00A13F89" w14:paraId="710A679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77A22FB6" w14:textId="77777777">
        <w:trPr>
          <w:trHeight w:val="1296"/>
        </w:trPr>
        <w:tc>
          <w:tcPr>
            <w:tcW w:w="864" w:type="dxa"/>
            <w:shd w:val="clear" w:color="000000" w:fill="DDDDDD"/>
            <w:noWrap/>
            <w:vAlign w:val="center"/>
            <w:hideMark/>
          </w:tcPr>
          <w:p w:rsidRPr="00A13F89" w:rsidR="00A13F89" w:rsidP="00A13F89" w:rsidRDefault="00A13F89" w14:paraId="044864C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51</w:t>
            </w:r>
          </w:p>
        </w:tc>
        <w:tc>
          <w:tcPr>
            <w:tcW w:w="1296" w:type="dxa"/>
            <w:shd w:val="clear" w:color="000000" w:fill="DDDDDD"/>
            <w:noWrap/>
            <w:vAlign w:val="center"/>
            <w:hideMark/>
          </w:tcPr>
          <w:p w:rsidRPr="00A13F89" w:rsidR="00A13F89" w:rsidP="00A13F89" w:rsidRDefault="00A13F89" w14:paraId="68501A8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PSRC3</w:t>
            </w:r>
          </w:p>
        </w:tc>
        <w:tc>
          <w:tcPr>
            <w:tcW w:w="2880" w:type="dxa"/>
            <w:shd w:val="clear" w:color="000000" w:fill="DDDDDD"/>
            <w:vAlign w:val="center"/>
            <w:hideMark/>
          </w:tcPr>
          <w:p w:rsidRPr="00A13F89" w:rsidR="00A13F89" w:rsidP="00A13F89" w:rsidRDefault="00A13F89" w14:paraId="6416E29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Fuente de ayuda privada u otra ayuda gubernamental 3</w:t>
            </w:r>
          </w:p>
        </w:tc>
        <w:tc>
          <w:tcPr>
            <w:tcW w:w="1008" w:type="dxa"/>
            <w:shd w:val="clear" w:color="000000" w:fill="DDDDDD"/>
            <w:vAlign w:val="center"/>
            <w:hideMark/>
          </w:tcPr>
          <w:p w:rsidRPr="00A13F89" w:rsidR="00A13F89" w:rsidP="00A13F89" w:rsidRDefault="00A13F89" w14:paraId="5CFFBF7A"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5A61987D"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Institucional</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6D23E633"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2 = Estatal</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154316D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3 = Federal</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49D0B1CA"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4 = Otra</w:t>
            </w:r>
          </w:p>
        </w:tc>
        <w:tc>
          <w:tcPr>
            <w:tcW w:w="5184" w:type="dxa"/>
            <w:shd w:val="clear" w:color="000000" w:fill="DDDDDD"/>
            <w:vAlign w:val="center"/>
            <w:hideMark/>
          </w:tcPr>
          <w:p w:rsidRPr="00A13F89" w:rsidR="00A13F89" w:rsidP="00A13F89" w:rsidRDefault="00A13F89" w14:paraId="6641713D"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7A110BA" w14:textId="77777777">
        <w:trPr>
          <w:trHeight w:val="720"/>
        </w:trPr>
        <w:tc>
          <w:tcPr>
            <w:tcW w:w="864" w:type="dxa"/>
            <w:shd w:val="clear" w:color="auto" w:fill="auto"/>
            <w:noWrap/>
            <w:vAlign w:val="center"/>
            <w:hideMark/>
          </w:tcPr>
          <w:p w:rsidRPr="00A13F89" w:rsidR="00A13F89" w:rsidP="00A13F89" w:rsidRDefault="00A13F89" w14:paraId="240D514E"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52</w:t>
            </w:r>
          </w:p>
        </w:tc>
        <w:tc>
          <w:tcPr>
            <w:tcW w:w="1296" w:type="dxa"/>
            <w:shd w:val="clear" w:color="auto" w:fill="auto"/>
            <w:noWrap/>
            <w:vAlign w:val="center"/>
            <w:hideMark/>
          </w:tcPr>
          <w:p w:rsidRPr="00A13F89" w:rsidR="00A13F89" w:rsidP="00A13F89" w:rsidRDefault="00A13F89" w14:paraId="2DF4DE4D"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PAMT3</w:t>
            </w:r>
          </w:p>
        </w:tc>
        <w:tc>
          <w:tcPr>
            <w:tcW w:w="2880" w:type="dxa"/>
            <w:shd w:val="clear" w:color="auto" w:fill="auto"/>
            <w:vAlign w:val="center"/>
            <w:hideMark/>
          </w:tcPr>
          <w:p w:rsidRPr="00A13F89" w:rsidR="00A13F89" w:rsidP="00A13F89" w:rsidRDefault="00A13F89" w14:paraId="2600F5F5"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 ayuda privada u otra ayuda gubernamental 3 </w:t>
            </w:r>
          </w:p>
        </w:tc>
        <w:tc>
          <w:tcPr>
            <w:tcW w:w="1008" w:type="dxa"/>
            <w:shd w:val="clear" w:color="auto" w:fill="auto"/>
            <w:vAlign w:val="center"/>
            <w:hideMark/>
          </w:tcPr>
          <w:p w:rsidRPr="00A13F89" w:rsidR="00A13F89" w:rsidP="00A13F89" w:rsidRDefault="00A13F89" w14:paraId="0DE8848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C30342A"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504DE6EE"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31CA57D3" w14:textId="77777777">
        <w:trPr>
          <w:cantSplit/>
          <w:trHeight w:val="330"/>
        </w:trPr>
        <w:tc>
          <w:tcPr>
            <w:tcW w:w="864" w:type="dxa"/>
            <w:shd w:val="clear" w:color="000000" w:fill="DDDDDD"/>
            <w:noWrap/>
            <w:vAlign w:val="center"/>
            <w:hideMark/>
          </w:tcPr>
          <w:p w:rsidRPr="00A13F89" w:rsidR="00A13F89" w:rsidP="00A13F89" w:rsidRDefault="00A13F89" w14:paraId="590B885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53</w:t>
            </w:r>
          </w:p>
        </w:tc>
        <w:tc>
          <w:tcPr>
            <w:tcW w:w="1296" w:type="dxa"/>
            <w:shd w:val="clear" w:color="000000" w:fill="DDDDDD"/>
            <w:noWrap/>
            <w:vAlign w:val="center"/>
            <w:hideMark/>
          </w:tcPr>
          <w:p w:rsidRPr="00A13F89" w:rsidR="00A13F89" w:rsidP="00A13F89" w:rsidRDefault="00A13F89" w14:paraId="2A7B14A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OTHGATE</w:t>
            </w:r>
          </w:p>
        </w:tc>
        <w:tc>
          <w:tcPr>
            <w:tcW w:w="2880" w:type="dxa"/>
            <w:shd w:val="clear" w:color="000000" w:fill="DDDDDD"/>
            <w:vAlign w:val="center"/>
            <w:hideMark/>
          </w:tcPr>
          <w:p w:rsidRPr="00A13F89" w:rsidR="00A13F89" w:rsidP="00A13F89" w:rsidRDefault="00A13F89" w14:paraId="4ED32AD8"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¿El estudiante recibió otra ayuda durante el año de ayuda económica 2019-2020?</w:t>
            </w:r>
          </w:p>
        </w:tc>
        <w:tc>
          <w:tcPr>
            <w:tcW w:w="1008" w:type="dxa"/>
            <w:shd w:val="clear" w:color="000000" w:fill="DDDDDD"/>
            <w:vAlign w:val="center"/>
            <w:hideMark/>
          </w:tcPr>
          <w:p w:rsidRPr="00A13F89" w:rsidR="00A13F89" w:rsidP="00A13F89" w:rsidRDefault="00A13F89" w14:paraId="161F8FD1"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A13F89" w:rsidR="00A13F89" w:rsidP="00A13F89" w:rsidRDefault="00A13F89" w14:paraId="53DCF541"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Sí</w:t>
            </w:r>
            <w:r w:rsidRPr="00A13F89">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A13F89" w:rsidR="00A13F89" w:rsidP="00A13F89" w:rsidRDefault="00A13F89" w14:paraId="5EB99E85" w14:textId="77777777">
            <w:pPr>
              <w:rPr>
                <w:rFonts w:ascii="Segoe UI Semibold" w:hAnsi="Segoe UI Semibold"/>
                <w:i/>
                <w:iCs/>
                <w:color w:val="000000"/>
                <w:sz w:val="16"/>
                <w:szCs w:val="17"/>
                <w:lang w:val="es-ES_tradnl"/>
              </w:rPr>
            </w:pPr>
            <w:r w:rsidRPr="00A13F89">
              <w:rPr>
                <w:rFonts w:ascii="Segoe UI Semibold" w:hAnsi="Segoe UI Semibold" w:eastAsia="Segoe UI Semibold" w:cs="Segoe UI Semibold"/>
                <w:i/>
                <w:iCs/>
                <w:color w:val="000000"/>
                <w:sz w:val="16"/>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A13F89" w:rsidR="00A13F89" w:rsidP="00A13F89" w:rsidRDefault="00A13F89" w14:paraId="12034157" w14:textId="77777777">
            <w:pPr>
              <w:tabs>
                <w:tab w:val="left" w:pos="311"/>
              </w:tabs>
              <w:rPr>
                <w:rFonts w:ascii="Segoe UI Semibold" w:hAnsi="Segoe UI Semibold"/>
                <w:i/>
                <w:iCs/>
                <w:color w:val="000000"/>
                <w:sz w:val="16"/>
                <w:szCs w:val="17"/>
                <w:lang w:val="es-ES_tradnl"/>
              </w:rPr>
            </w:pPr>
            <w:r w:rsidRPr="00A13F89">
              <w:rPr>
                <w:rFonts w:ascii="Segoe UI Semibold" w:hAnsi="Segoe UI Semibold" w:eastAsia="Segoe UI Semibold" w:cs="Segoe UI Semibold"/>
                <w:i/>
                <w:iCs/>
                <w:color w:val="000000"/>
                <w:sz w:val="16"/>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A13F89" w:rsidR="00A13F89" w:rsidP="00A13F89" w:rsidRDefault="00A13F89" w14:paraId="21EE6519" w14:textId="77777777">
            <w:pPr>
              <w:tabs>
                <w:tab w:val="left" w:pos="311"/>
              </w:tabs>
              <w:rPr>
                <w:rFonts w:ascii="Segoe UI Semibold" w:hAnsi="Segoe UI Semibold"/>
                <w:color w:val="000000"/>
                <w:sz w:val="16"/>
                <w:szCs w:val="17"/>
                <w:lang w:val="es-ES_tradnl"/>
              </w:rPr>
            </w:pPr>
            <w:r w:rsidRPr="00A13F89">
              <w:rPr>
                <w:rFonts w:ascii="Segoe UI Semibold" w:hAnsi="Segoe UI Semibold" w:eastAsia="Segoe UI Semibold" w:cs="Segoe UI Semibold"/>
                <w:i/>
                <w:iCs/>
                <w:color w:val="000000"/>
                <w:sz w:val="16"/>
                <w:szCs w:val="17"/>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hAnsi="Segoe UI Semibold" w:eastAsia="Segoe UI Semibold" w:cs="Segoe UI Semibold"/>
                <w:color w:val="000000"/>
                <w:sz w:val="16"/>
                <w:szCs w:val="17"/>
                <w:bdr w:val="nil"/>
                <w:lang w:val="es-ES_tradnl"/>
              </w:rPr>
              <w:t xml:space="preserve"> </w:t>
            </w:r>
          </w:p>
          <w:p w:rsidRPr="00A13F89" w:rsidR="00A13F89" w:rsidP="00A13F89" w:rsidRDefault="00A13F89" w14:paraId="51A9364A" w14:textId="77777777">
            <w:pPr>
              <w:rPr>
                <w:rFonts w:ascii="Segoe UI Semibold" w:hAnsi="Segoe UI Semibold"/>
                <w:color w:val="000000"/>
                <w:sz w:val="16"/>
                <w:szCs w:val="17"/>
                <w:lang w:val="es-ES_tradnl"/>
              </w:rPr>
            </w:pPr>
          </w:p>
          <w:p w:rsidRPr="00A13F89" w:rsidR="00A13F89" w:rsidP="00A13F89" w:rsidRDefault="00A13F89" w14:paraId="6394964A"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PARA INSTITUCIONES BASADAS EN SEMESTRE: Para cada subvención de ayuda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rsidRPr="00A13F89" w:rsidR="00A13F89" w:rsidP="00A13F89" w:rsidRDefault="00A13F89" w14:paraId="565673D1" w14:textId="77777777">
            <w:pPr>
              <w:rPr>
                <w:rFonts w:ascii="Segoe UI Semibold" w:hAnsi="Segoe UI Semibold"/>
                <w:color w:val="000000"/>
                <w:sz w:val="16"/>
                <w:szCs w:val="17"/>
                <w:lang w:val="es-ES_tradnl"/>
              </w:rPr>
            </w:pPr>
          </w:p>
          <w:p w:rsidRPr="00A13F89" w:rsidR="00A13F89" w:rsidP="00A13F89" w:rsidRDefault="00A13F89" w14:paraId="4DA5F816"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PARA INSTITUCIONES CON INSCRIPCIÓN PERMANENTE: Para cada subvención de ayuda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A13F89" w:rsidR="00A13F89" w:rsidP="00A13F89" w:rsidRDefault="00A13F89" w14:paraId="732B31B1" w14:textId="77777777">
            <w:pPr>
              <w:rPr>
                <w:rFonts w:ascii="Segoe UI Semibold" w:hAnsi="Segoe UI Semibold"/>
                <w:color w:val="000000"/>
                <w:sz w:val="16"/>
                <w:szCs w:val="17"/>
                <w:lang w:val="es-ES_tradnl"/>
              </w:rPr>
            </w:pPr>
          </w:p>
          <w:p w:rsidRPr="00A13F89" w:rsidR="00A13F89" w:rsidP="00A13F89" w:rsidRDefault="00A13F89" w14:paraId="5B1E3B00" w14:textId="77777777">
            <w:pPr>
              <w:rPr>
                <w:rFonts w:ascii="Segoe UI Semibold" w:hAnsi="Segoe UI Semibold"/>
                <w:color w:val="000000"/>
                <w:sz w:val="16"/>
                <w:szCs w:val="17"/>
                <w:lang w:val="es-ES_tradnl"/>
              </w:rPr>
            </w:pPr>
            <w:r w:rsidRPr="00A13F89">
              <w:rPr>
                <w:rFonts w:ascii="Segoe UI Semibold" w:hAnsi="Segoe UI Semibold" w:eastAsia="Segoe UI Semibold" w:cs="Segoe UI Semibold"/>
                <w:color w:val="000000"/>
                <w:sz w:val="16"/>
                <w:szCs w:val="17"/>
                <w:bdr w:val="nil"/>
                <w:lang w:val="es-ES_tradnl"/>
              </w:rPr>
              <w:t xml:space="preserve">Para obtener más orientación y ver ejemplos, consulte el Manual de registros de estudiantes de NPSAS:20, disponible en la página </w:t>
            </w:r>
            <w:r w:rsidRPr="00A13F89">
              <w:rPr>
                <w:rFonts w:ascii="Segoe UI Semibold" w:hAnsi="Segoe UI Semibold" w:eastAsia="Segoe UI Semibold" w:cs="Segoe UI Semibold"/>
                <w:i/>
                <w:iCs/>
                <w:color w:val="000000"/>
                <w:sz w:val="16"/>
                <w:szCs w:val="17"/>
                <w:bdr w:val="nil"/>
                <w:lang w:val="es-ES_tradnl"/>
              </w:rPr>
              <w:t>Resources</w:t>
            </w:r>
            <w:r w:rsidRPr="00A13F89">
              <w:rPr>
                <w:rFonts w:ascii="Segoe UI Semibold" w:hAnsi="Segoe UI Semibold" w:eastAsia="Segoe UI Semibold" w:cs="Segoe UI Semibold"/>
                <w:color w:val="000000"/>
                <w:sz w:val="16"/>
                <w:szCs w:val="17"/>
                <w:bdr w:val="nil"/>
                <w:lang w:val="es-ES_tradnl"/>
              </w:rPr>
              <w:t xml:space="preserve"> del PDP. Puede informar hasta 3 subvenciones de ayuda por estudiante en esta sección.</w:t>
            </w:r>
          </w:p>
        </w:tc>
      </w:tr>
      <w:tr w:rsidRPr="00A13F89" w:rsidR="00A13F89" w:rsidTr="00A13F89" w14:paraId="3E584CBD" w14:textId="77777777">
        <w:trPr>
          <w:trHeight w:val="2016"/>
        </w:trPr>
        <w:tc>
          <w:tcPr>
            <w:tcW w:w="864" w:type="dxa"/>
            <w:shd w:val="clear" w:color="auto" w:fill="auto"/>
            <w:noWrap/>
            <w:vAlign w:val="center"/>
            <w:hideMark/>
          </w:tcPr>
          <w:p w:rsidRPr="00A13F89" w:rsidR="00A13F89" w:rsidP="00A13F89" w:rsidRDefault="00A13F89" w14:paraId="3A9817E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54</w:t>
            </w:r>
          </w:p>
        </w:tc>
        <w:tc>
          <w:tcPr>
            <w:tcW w:w="1296" w:type="dxa"/>
            <w:shd w:val="clear" w:color="auto" w:fill="auto"/>
            <w:noWrap/>
            <w:vAlign w:val="center"/>
            <w:hideMark/>
          </w:tcPr>
          <w:p w:rsidRPr="00A13F89" w:rsidR="00A13F89" w:rsidP="00A13F89" w:rsidRDefault="00A13F89" w14:paraId="77DA32D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OPROG1</w:t>
            </w:r>
          </w:p>
        </w:tc>
        <w:tc>
          <w:tcPr>
            <w:tcW w:w="2880" w:type="dxa"/>
            <w:shd w:val="clear" w:color="auto" w:fill="auto"/>
            <w:vAlign w:val="center"/>
            <w:hideMark/>
          </w:tcPr>
          <w:p w:rsidRPr="00A13F89" w:rsidR="00A13F89" w:rsidP="00A13F89" w:rsidRDefault="00A13F89" w14:paraId="08DC485B"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 otra ayuda 1 </w:t>
            </w:r>
          </w:p>
        </w:tc>
        <w:tc>
          <w:tcPr>
            <w:tcW w:w="1008" w:type="dxa"/>
            <w:shd w:val="clear" w:color="auto" w:fill="auto"/>
            <w:vAlign w:val="center"/>
            <w:hideMark/>
          </w:tcPr>
          <w:p w:rsidRPr="00A13F89" w:rsidR="00A13F89" w:rsidP="00A13F89" w:rsidRDefault="00A13F89" w14:paraId="05D08907"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C258D56"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37ABF42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5AC198A9" w14:textId="77777777">
            <w:pPr>
              <w:rPr>
                <w:rFonts w:ascii="Segoe UI Semibold" w:hAnsi="Segoe UI Semibold"/>
                <w:color w:val="000000"/>
                <w:sz w:val="16"/>
                <w:szCs w:val="18"/>
                <w:lang w:val="es-ES_tradnl"/>
              </w:rPr>
            </w:pPr>
          </w:p>
          <w:p w:rsidRPr="00A13F89" w:rsidR="00A13F89" w:rsidP="00A13F89" w:rsidRDefault="00A13F89" w14:paraId="500A8334"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otra ayuda, deje estos campos vacíos.</w:t>
            </w:r>
          </w:p>
        </w:tc>
      </w:tr>
      <w:tr w:rsidRPr="00A13F89" w:rsidR="00A13F89" w:rsidTr="00A13F89" w14:paraId="174019D0" w14:textId="77777777">
        <w:trPr>
          <w:trHeight w:val="1602"/>
        </w:trPr>
        <w:tc>
          <w:tcPr>
            <w:tcW w:w="864" w:type="dxa"/>
            <w:shd w:val="clear" w:color="auto" w:fill="auto"/>
            <w:noWrap/>
            <w:vAlign w:val="center"/>
            <w:hideMark/>
          </w:tcPr>
          <w:p w:rsidRPr="00A13F89" w:rsidR="00A13F89" w:rsidP="00A13F89" w:rsidRDefault="00A13F89" w14:paraId="5C84C93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55</w:t>
            </w:r>
          </w:p>
        </w:tc>
        <w:tc>
          <w:tcPr>
            <w:tcW w:w="1296" w:type="dxa"/>
            <w:shd w:val="clear" w:color="auto" w:fill="auto"/>
            <w:noWrap/>
            <w:vAlign w:val="center"/>
            <w:hideMark/>
          </w:tcPr>
          <w:p w:rsidRPr="00A13F89" w:rsidR="00A13F89" w:rsidP="00A13F89" w:rsidRDefault="00A13F89" w14:paraId="6D2966E0"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OTYPE1</w:t>
            </w:r>
          </w:p>
        </w:tc>
        <w:tc>
          <w:tcPr>
            <w:tcW w:w="2880" w:type="dxa"/>
            <w:shd w:val="clear" w:color="auto" w:fill="auto"/>
            <w:vAlign w:val="center"/>
            <w:hideMark/>
          </w:tcPr>
          <w:p w:rsidRPr="00A13F89" w:rsidR="00A13F89" w:rsidP="00A13F89" w:rsidRDefault="00A13F89" w14:paraId="685C9C47"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otra ayuda 1 </w:t>
            </w:r>
          </w:p>
        </w:tc>
        <w:tc>
          <w:tcPr>
            <w:tcW w:w="1008" w:type="dxa"/>
            <w:shd w:val="clear" w:color="auto" w:fill="auto"/>
            <w:vAlign w:val="center"/>
            <w:hideMark/>
          </w:tcPr>
          <w:p w:rsidRPr="00A13F89" w:rsidR="00A13F89" w:rsidP="00A13F89" w:rsidRDefault="00A13F89" w14:paraId="43E44834"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7B2C8C3"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10CC9A77"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hAnsi="Segoe UI Semibold" w:eastAsia="Segoe UI Semibold" w:cs="Segoe UI Semibold"/>
                <w:color w:val="000000"/>
                <w:sz w:val="16"/>
                <w:szCs w:val="18"/>
                <w:bdr w:val="nil"/>
                <w:lang w:val="es-ES_tradnl"/>
              </w:rPr>
              <w:br w:type="page"/>
            </w:r>
            <w:r w:rsidRPr="00A13F89">
              <w:rPr>
                <w:rFonts w:ascii="Segoe UI Semibold" w:hAnsi="Segoe UI Semibold" w:eastAsia="Segoe UI Semibold" w:cs="Segoe UI Semibold"/>
                <w:color w:val="000000"/>
                <w:sz w:val="16"/>
                <w:szCs w:val="18"/>
                <w:bdr w:val="nil"/>
                <w:lang w:val="es-ES_tradnl"/>
              </w:rPr>
              <w:br w:type="page"/>
            </w:r>
          </w:p>
          <w:p w:rsidRPr="00A13F89" w:rsidR="00A13F89" w:rsidP="00A13F89" w:rsidRDefault="00A13F89" w14:paraId="144E6E7F" w14:textId="77777777">
            <w:pPr>
              <w:rPr>
                <w:rFonts w:ascii="Segoe UI Semibold" w:hAnsi="Segoe UI Semibold"/>
                <w:color w:val="000000"/>
                <w:sz w:val="16"/>
                <w:szCs w:val="18"/>
                <w:lang w:val="es-ES_tradnl"/>
              </w:rPr>
            </w:pPr>
          </w:p>
          <w:p w:rsidRPr="00A13F89" w:rsidR="00A13F89" w:rsidP="00A13F89" w:rsidRDefault="00A13F89" w14:paraId="1FF1B88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76DF858F" w14:textId="77777777">
        <w:trPr>
          <w:trHeight w:val="1296"/>
        </w:trPr>
        <w:tc>
          <w:tcPr>
            <w:tcW w:w="864" w:type="dxa"/>
            <w:shd w:val="clear" w:color="auto" w:fill="auto"/>
            <w:noWrap/>
            <w:vAlign w:val="center"/>
            <w:hideMark/>
          </w:tcPr>
          <w:p w:rsidRPr="00A13F89" w:rsidR="00A13F89" w:rsidP="00A13F89" w:rsidRDefault="00A13F89" w14:paraId="112AF81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56</w:t>
            </w:r>
          </w:p>
        </w:tc>
        <w:tc>
          <w:tcPr>
            <w:tcW w:w="1296" w:type="dxa"/>
            <w:shd w:val="clear" w:color="auto" w:fill="auto"/>
            <w:noWrap/>
            <w:vAlign w:val="center"/>
            <w:hideMark/>
          </w:tcPr>
          <w:p w:rsidRPr="00A13F89" w:rsidR="00A13F89" w:rsidP="00A13F89" w:rsidRDefault="00A13F89" w14:paraId="387C2E52"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OSRC1</w:t>
            </w:r>
          </w:p>
        </w:tc>
        <w:tc>
          <w:tcPr>
            <w:tcW w:w="2880" w:type="dxa"/>
            <w:shd w:val="clear" w:color="auto" w:fill="auto"/>
            <w:vAlign w:val="center"/>
            <w:hideMark/>
          </w:tcPr>
          <w:p w:rsidRPr="00A13F89" w:rsidR="00A13F89" w:rsidP="00A13F89" w:rsidRDefault="00A13F89" w14:paraId="0F09E0D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Fuente de otra ayuda 1 </w:t>
            </w:r>
          </w:p>
        </w:tc>
        <w:tc>
          <w:tcPr>
            <w:tcW w:w="1008" w:type="dxa"/>
            <w:shd w:val="clear" w:color="auto" w:fill="auto"/>
            <w:vAlign w:val="center"/>
            <w:hideMark/>
          </w:tcPr>
          <w:p w:rsidRPr="00A13F89" w:rsidR="00A13F89" w:rsidP="00A13F89" w:rsidRDefault="00A13F89" w14:paraId="0902BAC0"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8C2FECA"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Institucional</w:t>
            </w:r>
            <w:r w:rsidRPr="00A13F89">
              <w:rPr>
                <w:rFonts w:ascii="Segoe UI Semibold" w:hAnsi="Segoe UI Semibold" w:eastAsia="Segoe UI Semibold" w:cs="Segoe UI Semibold"/>
                <w:sz w:val="16"/>
                <w:szCs w:val="18"/>
                <w:bdr w:val="nil"/>
                <w:lang w:val="es-ES_tradnl"/>
              </w:rPr>
              <w:br/>
              <w:t>2 = Estatal</w:t>
            </w:r>
            <w:r w:rsidRPr="00A13F89">
              <w:rPr>
                <w:rFonts w:ascii="Segoe UI Semibold" w:hAnsi="Segoe UI Semibold" w:eastAsia="Segoe UI Semibold" w:cs="Segoe UI Semibold"/>
                <w:sz w:val="16"/>
                <w:szCs w:val="18"/>
                <w:bdr w:val="nil"/>
                <w:lang w:val="es-ES_tradnl"/>
              </w:rPr>
              <w:br/>
              <w:t>3 = Federal</w:t>
            </w:r>
            <w:r w:rsidRPr="00A13F89">
              <w:rPr>
                <w:rFonts w:ascii="Segoe UI Semibold" w:hAnsi="Segoe UI Semibold" w:eastAsia="Segoe UI Semibold" w:cs="Segoe UI Semibold"/>
                <w:sz w:val="16"/>
                <w:szCs w:val="18"/>
                <w:bdr w:val="nil"/>
                <w:lang w:val="es-ES_tradnl"/>
              </w:rPr>
              <w:br/>
              <w:t>4 = Otra</w:t>
            </w:r>
          </w:p>
        </w:tc>
        <w:tc>
          <w:tcPr>
            <w:tcW w:w="5184" w:type="dxa"/>
            <w:shd w:val="clear" w:color="auto" w:fill="auto"/>
            <w:vAlign w:val="center"/>
            <w:hideMark/>
          </w:tcPr>
          <w:p w:rsidRPr="00A13F89" w:rsidR="00A13F89" w:rsidP="00A13F89" w:rsidRDefault="00A13F89" w14:paraId="7BB55735"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E9B6361" w14:textId="77777777">
        <w:trPr>
          <w:trHeight w:val="288"/>
        </w:trPr>
        <w:tc>
          <w:tcPr>
            <w:tcW w:w="864" w:type="dxa"/>
            <w:shd w:val="clear" w:color="auto" w:fill="auto"/>
            <w:noWrap/>
            <w:vAlign w:val="center"/>
            <w:hideMark/>
          </w:tcPr>
          <w:p w:rsidRPr="00A13F89" w:rsidR="00A13F89" w:rsidP="00A13F89" w:rsidRDefault="00A13F89" w14:paraId="7813C225"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57</w:t>
            </w:r>
          </w:p>
        </w:tc>
        <w:tc>
          <w:tcPr>
            <w:tcW w:w="1296" w:type="dxa"/>
            <w:shd w:val="clear" w:color="auto" w:fill="auto"/>
            <w:noWrap/>
            <w:vAlign w:val="center"/>
            <w:hideMark/>
          </w:tcPr>
          <w:p w:rsidRPr="00A13F89" w:rsidR="00A13F89" w:rsidP="00A13F89" w:rsidRDefault="00A13F89" w14:paraId="290C07BE"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OAMT1</w:t>
            </w:r>
          </w:p>
        </w:tc>
        <w:tc>
          <w:tcPr>
            <w:tcW w:w="2880" w:type="dxa"/>
            <w:shd w:val="clear" w:color="auto" w:fill="auto"/>
            <w:vAlign w:val="center"/>
            <w:hideMark/>
          </w:tcPr>
          <w:p w:rsidRPr="00A13F89" w:rsidR="00A13F89" w:rsidP="00A13F89" w:rsidRDefault="00A13F89" w14:paraId="4D91D91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 otra ayuda 1 </w:t>
            </w:r>
          </w:p>
        </w:tc>
        <w:tc>
          <w:tcPr>
            <w:tcW w:w="1008" w:type="dxa"/>
            <w:shd w:val="clear" w:color="auto" w:fill="auto"/>
            <w:vAlign w:val="center"/>
            <w:hideMark/>
          </w:tcPr>
          <w:p w:rsidRPr="00A13F89" w:rsidR="00A13F89" w:rsidP="00A13F89" w:rsidRDefault="00A13F89" w14:paraId="6F41413B"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35706F6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356E2C04"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80D34B5" w14:textId="77777777">
        <w:trPr>
          <w:cantSplit/>
          <w:trHeight w:val="330"/>
        </w:trPr>
        <w:tc>
          <w:tcPr>
            <w:tcW w:w="864" w:type="dxa"/>
            <w:shd w:val="clear" w:color="auto" w:fill="auto"/>
            <w:noWrap/>
            <w:vAlign w:val="center"/>
            <w:hideMark/>
          </w:tcPr>
          <w:p w:rsidRPr="00A13F89" w:rsidR="00A13F89" w:rsidP="00A13F89" w:rsidRDefault="00A13F89" w14:paraId="0A40567C"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58</w:t>
            </w:r>
          </w:p>
        </w:tc>
        <w:tc>
          <w:tcPr>
            <w:tcW w:w="1296" w:type="dxa"/>
            <w:shd w:val="clear" w:color="auto" w:fill="auto"/>
            <w:noWrap/>
            <w:vAlign w:val="center"/>
            <w:hideMark/>
          </w:tcPr>
          <w:p w:rsidRPr="00A13F89" w:rsidR="00A13F89" w:rsidP="00A13F89" w:rsidRDefault="00A13F89" w14:paraId="61428925"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OPROG2</w:t>
            </w:r>
          </w:p>
        </w:tc>
        <w:tc>
          <w:tcPr>
            <w:tcW w:w="2880" w:type="dxa"/>
            <w:shd w:val="clear" w:color="auto" w:fill="auto"/>
            <w:vAlign w:val="center"/>
            <w:hideMark/>
          </w:tcPr>
          <w:p w:rsidRPr="00A13F89" w:rsidR="00A13F89" w:rsidP="00A13F89" w:rsidRDefault="00A13F89" w14:paraId="50942FD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 otra ayuda 2 </w:t>
            </w:r>
          </w:p>
        </w:tc>
        <w:tc>
          <w:tcPr>
            <w:tcW w:w="1008" w:type="dxa"/>
            <w:shd w:val="clear" w:color="auto" w:fill="auto"/>
            <w:vAlign w:val="center"/>
            <w:hideMark/>
          </w:tcPr>
          <w:p w:rsidRPr="00A13F89" w:rsidR="00A13F89" w:rsidP="00A13F89" w:rsidRDefault="00A13F89" w14:paraId="5FFB944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51738350"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7817E0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1DCC0CCA" w14:textId="77777777">
            <w:pPr>
              <w:rPr>
                <w:rFonts w:ascii="Segoe UI Semibold" w:hAnsi="Segoe UI Semibold"/>
                <w:color w:val="000000"/>
                <w:sz w:val="16"/>
                <w:szCs w:val="18"/>
                <w:lang w:val="es-ES_tradnl"/>
              </w:rPr>
            </w:pPr>
          </w:p>
          <w:p w:rsidRPr="00A13F89" w:rsidR="00A13F89" w:rsidP="00A13F89" w:rsidRDefault="00A13F89" w14:paraId="381350BD"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otra ayuda, deje estos campos vacíos.</w:t>
            </w:r>
          </w:p>
        </w:tc>
      </w:tr>
      <w:tr w:rsidRPr="00A13F89" w:rsidR="00A13F89" w:rsidTr="00A13F89" w14:paraId="7AA8B50B" w14:textId="77777777">
        <w:trPr>
          <w:trHeight w:val="1602"/>
        </w:trPr>
        <w:tc>
          <w:tcPr>
            <w:tcW w:w="864" w:type="dxa"/>
            <w:shd w:val="clear" w:color="auto" w:fill="auto"/>
            <w:noWrap/>
            <w:vAlign w:val="center"/>
            <w:hideMark/>
          </w:tcPr>
          <w:p w:rsidRPr="00A13F89" w:rsidR="00A13F89" w:rsidP="00A13F89" w:rsidRDefault="00A13F89" w14:paraId="0DABD9A0"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59</w:t>
            </w:r>
          </w:p>
        </w:tc>
        <w:tc>
          <w:tcPr>
            <w:tcW w:w="1296" w:type="dxa"/>
            <w:shd w:val="clear" w:color="auto" w:fill="auto"/>
            <w:noWrap/>
            <w:vAlign w:val="center"/>
            <w:hideMark/>
          </w:tcPr>
          <w:p w:rsidRPr="00A13F89" w:rsidR="00A13F89" w:rsidP="00A13F89" w:rsidRDefault="00A13F89" w14:paraId="14C888B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OTYPE2</w:t>
            </w:r>
          </w:p>
        </w:tc>
        <w:tc>
          <w:tcPr>
            <w:tcW w:w="2880" w:type="dxa"/>
            <w:shd w:val="clear" w:color="auto" w:fill="auto"/>
            <w:vAlign w:val="center"/>
            <w:hideMark/>
          </w:tcPr>
          <w:p w:rsidRPr="00A13F89" w:rsidR="00A13F89" w:rsidP="00A13F89" w:rsidRDefault="00A13F89" w14:paraId="6C32D50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otra ayuda 2 </w:t>
            </w:r>
          </w:p>
        </w:tc>
        <w:tc>
          <w:tcPr>
            <w:tcW w:w="1008" w:type="dxa"/>
            <w:shd w:val="clear" w:color="auto" w:fill="auto"/>
            <w:vAlign w:val="center"/>
            <w:hideMark/>
          </w:tcPr>
          <w:p w:rsidRPr="00A13F89" w:rsidR="00A13F89" w:rsidP="00A13F89" w:rsidRDefault="00A13F89" w14:paraId="7522B4D2"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F7FC94F"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745AC0A0"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A13F89" w:rsidR="00A13F89" w:rsidP="00A13F89" w:rsidRDefault="00A13F89" w14:paraId="589CADAA" w14:textId="77777777">
            <w:pPr>
              <w:rPr>
                <w:rFonts w:ascii="Segoe UI Semibold" w:hAnsi="Segoe UI Semibold"/>
                <w:color w:val="000000"/>
                <w:sz w:val="16"/>
                <w:szCs w:val="18"/>
                <w:lang w:val="es-ES_tradnl"/>
              </w:rPr>
            </w:pPr>
          </w:p>
          <w:p w:rsidRPr="00A13F89" w:rsidR="00A13F89" w:rsidP="00A13F89" w:rsidRDefault="00A13F89" w14:paraId="0DBF3032"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hAnsi="Segoe UI Semibold" w:eastAsia="Segoe UI Semibold" w:cs="Segoe UI Semibold"/>
                <w:i/>
                <w:iCs/>
                <w:color w:val="000000"/>
                <w:sz w:val="16"/>
                <w:szCs w:val="18"/>
                <w:bdr w:val="nil"/>
                <w:lang w:val="es-ES_tradnl"/>
              </w:rPr>
              <w:t xml:space="preserve">Resources </w:t>
            </w:r>
            <w:r w:rsidRPr="00A13F89">
              <w:rPr>
                <w:rFonts w:ascii="Segoe UI Semibold" w:hAnsi="Segoe UI Semibold" w:eastAsia="Segoe UI Semibold" w:cs="Segoe UI Semibold"/>
                <w:color w:val="000000"/>
                <w:sz w:val="16"/>
                <w:szCs w:val="18"/>
                <w:bdr w:val="nil"/>
                <w:lang w:val="es-ES_tradnl"/>
              </w:rPr>
              <w:t>del PDP, o comuníquese con el servicio de asistencia.</w:t>
            </w:r>
          </w:p>
        </w:tc>
      </w:tr>
      <w:tr w:rsidRPr="00A13F89" w:rsidR="00A13F89" w:rsidTr="00A13F89" w14:paraId="068E7D63" w14:textId="77777777">
        <w:trPr>
          <w:trHeight w:val="1008"/>
        </w:trPr>
        <w:tc>
          <w:tcPr>
            <w:tcW w:w="864" w:type="dxa"/>
            <w:shd w:val="clear" w:color="auto" w:fill="auto"/>
            <w:noWrap/>
            <w:vAlign w:val="center"/>
            <w:hideMark/>
          </w:tcPr>
          <w:p w:rsidRPr="00A13F89" w:rsidR="00A13F89" w:rsidP="00A13F89" w:rsidRDefault="00A13F89" w14:paraId="353660C1"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60</w:t>
            </w:r>
          </w:p>
        </w:tc>
        <w:tc>
          <w:tcPr>
            <w:tcW w:w="1296" w:type="dxa"/>
            <w:shd w:val="clear" w:color="auto" w:fill="auto"/>
            <w:noWrap/>
            <w:vAlign w:val="center"/>
            <w:hideMark/>
          </w:tcPr>
          <w:p w:rsidRPr="00A13F89" w:rsidR="00A13F89" w:rsidP="00A13F89" w:rsidRDefault="00A13F89" w14:paraId="022AAC66"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OSRC2</w:t>
            </w:r>
          </w:p>
        </w:tc>
        <w:tc>
          <w:tcPr>
            <w:tcW w:w="2880" w:type="dxa"/>
            <w:shd w:val="clear" w:color="auto" w:fill="auto"/>
            <w:vAlign w:val="center"/>
            <w:hideMark/>
          </w:tcPr>
          <w:p w:rsidRPr="00A13F89" w:rsidR="00A13F89" w:rsidP="00A13F89" w:rsidRDefault="00A13F89" w14:paraId="3A248831"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Fuente de otra ayuda 2 </w:t>
            </w:r>
          </w:p>
        </w:tc>
        <w:tc>
          <w:tcPr>
            <w:tcW w:w="1008" w:type="dxa"/>
            <w:shd w:val="clear" w:color="auto" w:fill="auto"/>
            <w:vAlign w:val="center"/>
            <w:hideMark/>
          </w:tcPr>
          <w:p w:rsidRPr="00A13F89" w:rsidR="00A13F89" w:rsidP="00A13F89" w:rsidRDefault="00A13F89" w14:paraId="2689900E"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66821CF"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Institucional</w:t>
            </w:r>
            <w:r w:rsidRPr="00A13F89">
              <w:rPr>
                <w:rFonts w:ascii="Segoe UI Semibold" w:hAnsi="Segoe UI Semibold" w:eastAsia="Segoe UI Semibold" w:cs="Segoe UI Semibold"/>
                <w:sz w:val="16"/>
                <w:szCs w:val="18"/>
                <w:bdr w:val="nil"/>
                <w:lang w:val="es-ES_tradnl"/>
              </w:rPr>
              <w:br w:type="page"/>
            </w:r>
          </w:p>
          <w:p w:rsidRPr="00A13F89" w:rsidR="00A13F89" w:rsidP="00A13F89" w:rsidRDefault="00A13F89" w14:paraId="63E5C8EE"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2 = Estatal</w:t>
            </w:r>
          </w:p>
          <w:p w:rsidRPr="00A13F89" w:rsidR="00A13F89" w:rsidP="00A13F89" w:rsidRDefault="00A13F89" w14:paraId="015A3E49"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3 = Federal</w:t>
            </w:r>
          </w:p>
          <w:p w:rsidRPr="00A13F89" w:rsidR="00A13F89" w:rsidP="00A13F89" w:rsidRDefault="00A13F89" w14:paraId="7E14389A"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br w:type="page"/>
              <w:t>4 = Otra</w:t>
            </w:r>
          </w:p>
        </w:tc>
        <w:tc>
          <w:tcPr>
            <w:tcW w:w="5184" w:type="dxa"/>
            <w:shd w:val="clear" w:color="auto" w:fill="auto"/>
            <w:vAlign w:val="center"/>
            <w:hideMark/>
          </w:tcPr>
          <w:p w:rsidRPr="00A13F89" w:rsidR="00A13F89" w:rsidP="00A13F89" w:rsidRDefault="00A13F89" w14:paraId="68CC741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0E05B1FA" w14:textId="77777777">
        <w:trPr>
          <w:trHeight w:val="288"/>
        </w:trPr>
        <w:tc>
          <w:tcPr>
            <w:tcW w:w="864" w:type="dxa"/>
            <w:shd w:val="clear" w:color="auto" w:fill="auto"/>
            <w:noWrap/>
            <w:vAlign w:val="center"/>
            <w:hideMark/>
          </w:tcPr>
          <w:p w:rsidRPr="00A13F89" w:rsidR="00A13F89" w:rsidP="00A13F89" w:rsidRDefault="00A13F89" w14:paraId="236CE914"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61</w:t>
            </w:r>
          </w:p>
        </w:tc>
        <w:tc>
          <w:tcPr>
            <w:tcW w:w="1296" w:type="dxa"/>
            <w:shd w:val="clear" w:color="auto" w:fill="auto"/>
            <w:noWrap/>
            <w:vAlign w:val="center"/>
            <w:hideMark/>
          </w:tcPr>
          <w:p w:rsidRPr="00A13F89" w:rsidR="00A13F89" w:rsidP="00A13F89" w:rsidRDefault="00A13F89" w14:paraId="24365AE4"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OAMT2</w:t>
            </w:r>
          </w:p>
        </w:tc>
        <w:tc>
          <w:tcPr>
            <w:tcW w:w="2880" w:type="dxa"/>
            <w:shd w:val="clear" w:color="auto" w:fill="auto"/>
            <w:vAlign w:val="center"/>
            <w:hideMark/>
          </w:tcPr>
          <w:p w:rsidRPr="00A13F89" w:rsidR="00A13F89" w:rsidP="00A13F89" w:rsidRDefault="00A13F89" w14:paraId="5449A04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 otra ayuda 2 </w:t>
            </w:r>
          </w:p>
        </w:tc>
        <w:tc>
          <w:tcPr>
            <w:tcW w:w="1008" w:type="dxa"/>
            <w:shd w:val="clear" w:color="auto" w:fill="auto"/>
            <w:vAlign w:val="center"/>
            <w:hideMark/>
          </w:tcPr>
          <w:p w:rsidRPr="00A13F89" w:rsidR="00A13F89" w:rsidP="00A13F89" w:rsidRDefault="00A13F89" w14:paraId="27961677"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43E88AD4"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4B22B850"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451EA2F6" w14:textId="77777777">
        <w:trPr>
          <w:cantSplit/>
          <w:trHeight w:val="330"/>
        </w:trPr>
        <w:tc>
          <w:tcPr>
            <w:tcW w:w="864" w:type="dxa"/>
            <w:shd w:val="clear" w:color="auto" w:fill="auto"/>
            <w:noWrap/>
            <w:vAlign w:val="center"/>
            <w:hideMark/>
          </w:tcPr>
          <w:p w:rsidRPr="00A13F89" w:rsidR="00A13F89" w:rsidP="00A13F89" w:rsidRDefault="00A13F89" w14:paraId="0B89804A"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62</w:t>
            </w:r>
          </w:p>
        </w:tc>
        <w:tc>
          <w:tcPr>
            <w:tcW w:w="1296" w:type="dxa"/>
            <w:shd w:val="clear" w:color="auto" w:fill="auto"/>
            <w:noWrap/>
            <w:vAlign w:val="center"/>
            <w:hideMark/>
          </w:tcPr>
          <w:p w:rsidRPr="00A13F89" w:rsidR="00A13F89" w:rsidP="00A13F89" w:rsidRDefault="00A13F89" w14:paraId="350B60C3"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OPROG3</w:t>
            </w:r>
          </w:p>
        </w:tc>
        <w:tc>
          <w:tcPr>
            <w:tcW w:w="2880" w:type="dxa"/>
            <w:shd w:val="clear" w:color="auto" w:fill="auto"/>
            <w:vAlign w:val="center"/>
            <w:hideMark/>
          </w:tcPr>
          <w:p w:rsidRPr="00A13F89" w:rsidR="00A13F89" w:rsidP="00A13F89" w:rsidRDefault="00A13F89" w14:paraId="108BF66E"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Nombre de otra ayuda 3 </w:t>
            </w:r>
          </w:p>
        </w:tc>
        <w:tc>
          <w:tcPr>
            <w:tcW w:w="1008" w:type="dxa"/>
            <w:shd w:val="clear" w:color="auto" w:fill="auto"/>
            <w:vAlign w:val="center"/>
            <w:hideMark/>
          </w:tcPr>
          <w:p w:rsidRPr="00A13F89" w:rsidR="00A13F89" w:rsidP="00A13F89" w:rsidRDefault="00A13F89" w14:paraId="6479886A"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25733C07" w14:textId="77777777">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rsidRPr="00A13F89" w:rsidR="00A13F89" w:rsidP="00A13F89" w:rsidRDefault="00A13F89" w14:paraId="50D29323"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A13F89" w:rsidR="00A13F89" w:rsidP="00A13F89" w:rsidRDefault="00A13F89" w14:paraId="39638134" w14:textId="77777777">
            <w:pPr>
              <w:rPr>
                <w:rFonts w:ascii="Segoe UI Semibold" w:hAnsi="Segoe UI Semibold"/>
                <w:color w:val="000000"/>
                <w:sz w:val="16"/>
                <w:szCs w:val="18"/>
                <w:lang w:val="es-ES_tradnl"/>
              </w:rPr>
            </w:pPr>
          </w:p>
          <w:p w:rsidRPr="00A13F89" w:rsidR="00A13F89" w:rsidP="00A13F89" w:rsidRDefault="00A13F89" w14:paraId="3960796A"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Si el estudiante no recibe otra ayuda, deje estos campos vacíos.</w:t>
            </w:r>
          </w:p>
        </w:tc>
      </w:tr>
      <w:tr w:rsidRPr="00A13F89" w:rsidR="00A13F89" w:rsidTr="00A13F89" w14:paraId="352169DB" w14:textId="77777777">
        <w:trPr>
          <w:trHeight w:val="1602"/>
        </w:trPr>
        <w:tc>
          <w:tcPr>
            <w:tcW w:w="864" w:type="dxa"/>
            <w:shd w:val="clear" w:color="auto" w:fill="auto"/>
            <w:noWrap/>
            <w:vAlign w:val="center"/>
            <w:hideMark/>
          </w:tcPr>
          <w:p w:rsidRPr="00A13F89" w:rsidR="00A13F89" w:rsidP="00A13F89" w:rsidRDefault="00A13F89" w14:paraId="435E8DD6"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63</w:t>
            </w:r>
          </w:p>
        </w:tc>
        <w:tc>
          <w:tcPr>
            <w:tcW w:w="1296" w:type="dxa"/>
            <w:shd w:val="clear" w:color="auto" w:fill="auto"/>
            <w:noWrap/>
            <w:vAlign w:val="center"/>
            <w:hideMark/>
          </w:tcPr>
          <w:p w:rsidRPr="00A13F89" w:rsidR="00A13F89" w:rsidP="00A13F89" w:rsidRDefault="00A13F89" w14:paraId="1D7415BF"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OTYPE3</w:t>
            </w:r>
          </w:p>
        </w:tc>
        <w:tc>
          <w:tcPr>
            <w:tcW w:w="2880" w:type="dxa"/>
            <w:shd w:val="clear" w:color="auto" w:fill="auto"/>
            <w:vAlign w:val="center"/>
            <w:hideMark/>
          </w:tcPr>
          <w:p w:rsidRPr="00A13F89" w:rsidR="00A13F89" w:rsidP="00A13F89" w:rsidRDefault="00A13F89" w14:paraId="09731369"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Tipo de otra ayuda 3 </w:t>
            </w:r>
          </w:p>
        </w:tc>
        <w:tc>
          <w:tcPr>
            <w:tcW w:w="1008" w:type="dxa"/>
            <w:shd w:val="clear" w:color="auto" w:fill="auto"/>
            <w:vAlign w:val="center"/>
            <w:hideMark/>
          </w:tcPr>
          <w:p w:rsidRPr="00A13F89" w:rsidR="00A13F89" w:rsidP="00A13F89" w:rsidRDefault="00A13F89" w14:paraId="1EBC6083"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3BCF525D" w14:textId="77777777">
            <w:pPr>
              <w:spacing w:line="204" w:lineRule="auto"/>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Beca/subvención por necesidad económica</w:t>
            </w:r>
            <w:r w:rsidRPr="00A13F89">
              <w:rPr>
                <w:rFonts w:ascii="Segoe UI Semibold" w:hAnsi="Segoe UI Semibold" w:eastAsia="Segoe UI Semibold" w:cs="Segoe UI Semibold"/>
                <w:sz w:val="16"/>
                <w:szCs w:val="18"/>
                <w:bdr w:val="nil"/>
                <w:lang w:val="es-ES_tradnl"/>
              </w:rPr>
              <w:br/>
              <w:t>2 = Beca/subvención por mérito</w:t>
            </w:r>
            <w:r w:rsidRPr="00A13F89">
              <w:rPr>
                <w:rFonts w:ascii="Segoe UI Semibold" w:hAnsi="Segoe UI Semibold" w:eastAsia="Segoe UI Semibold" w:cs="Segoe UI Semibold"/>
                <w:sz w:val="16"/>
                <w:szCs w:val="18"/>
                <w:bdr w:val="nil"/>
                <w:lang w:val="es-ES_tradnl"/>
              </w:rPr>
              <w:br/>
              <w:t>3 = Beca/subvención por necesidad económica y mérito</w:t>
            </w:r>
            <w:r w:rsidRPr="00A13F89">
              <w:rPr>
                <w:rFonts w:ascii="Segoe UI Semibold" w:hAnsi="Segoe UI Semibold" w:eastAsia="Segoe UI Semibold" w:cs="Segoe UI Semibold"/>
                <w:sz w:val="16"/>
                <w:szCs w:val="18"/>
                <w:bdr w:val="nil"/>
                <w:lang w:val="es-ES_tradnl"/>
              </w:rPr>
              <w:br/>
              <w:t>4 = Beca/subvención no basada en necesidad económica o mérito</w:t>
            </w:r>
            <w:r w:rsidRPr="00A13F89">
              <w:rPr>
                <w:rFonts w:ascii="Segoe UI Semibold" w:hAnsi="Segoe UI Semibold" w:eastAsia="Segoe UI Semibold" w:cs="Segoe UI Semibold"/>
                <w:sz w:val="16"/>
                <w:szCs w:val="18"/>
                <w:bdr w:val="nil"/>
                <w:lang w:val="es-ES_tradnl"/>
              </w:rPr>
              <w:br/>
              <w:t>5 = Beca/subvención, se desconoce</w:t>
            </w:r>
            <w:r w:rsidRPr="00A13F89">
              <w:rPr>
                <w:rFonts w:ascii="Segoe UI Semibold" w:hAnsi="Segoe UI Semibold" w:eastAsia="Segoe UI Semibold" w:cs="Segoe UI Semibold"/>
                <w:sz w:val="16"/>
                <w:szCs w:val="18"/>
                <w:bdr w:val="nil"/>
                <w:lang w:val="es-ES_tradnl"/>
              </w:rPr>
              <w:br/>
              <w:t>6 = Exención de matrícula, no para docentes o personal</w:t>
            </w:r>
            <w:r w:rsidRPr="00A13F89">
              <w:rPr>
                <w:rFonts w:ascii="Segoe UI Semibold" w:hAnsi="Segoe UI Semibold" w:eastAsia="Segoe UI Semibold" w:cs="Segoe UI Semibold"/>
                <w:sz w:val="16"/>
                <w:szCs w:val="18"/>
                <w:bdr w:val="nil"/>
                <w:lang w:val="es-ES_tradnl"/>
              </w:rPr>
              <w:br/>
              <w:t>7 = Préstamo</w:t>
            </w:r>
            <w:r w:rsidRPr="00A13F89">
              <w:rPr>
                <w:rFonts w:ascii="Segoe UI Semibold" w:hAnsi="Segoe UI Semibold" w:eastAsia="Segoe UI Semibold" w:cs="Segoe UI Semibold"/>
                <w:sz w:val="16"/>
                <w:szCs w:val="18"/>
                <w:bdr w:val="nil"/>
                <w:lang w:val="es-ES_tradnl"/>
              </w:rPr>
              <w:br/>
              <w:t>8 = Trabajo y estudio</w:t>
            </w:r>
            <w:r w:rsidRPr="00A13F89">
              <w:rPr>
                <w:rFonts w:ascii="Segoe UI Semibold" w:hAnsi="Segoe UI Semibold" w:eastAsia="Segoe UI Semibold" w:cs="Segoe UI Semibold"/>
                <w:sz w:val="16"/>
                <w:szCs w:val="18"/>
                <w:bdr w:val="nil"/>
                <w:lang w:val="es-ES_tradnl"/>
              </w:rPr>
              <w:br/>
              <w:t>9 = Beca deportiva</w:t>
            </w:r>
            <w:r w:rsidRPr="00A13F89">
              <w:rPr>
                <w:rFonts w:ascii="Segoe UI Semibold" w:hAnsi="Segoe UI Semibold" w:eastAsia="Segoe UI Semibold" w:cs="Segoe UI Semibold"/>
                <w:sz w:val="16"/>
                <w:szCs w:val="18"/>
                <w:bdr w:val="nil"/>
                <w:lang w:val="es-ES_tradnl"/>
              </w:rPr>
              <w:br/>
              <w:t>10 = Exención de matrícula, para docentes y personal</w:t>
            </w:r>
            <w:r w:rsidRPr="00A13F89">
              <w:rPr>
                <w:rFonts w:ascii="Segoe UI Semibold" w:hAnsi="Segoe UI Semibold" w:eastAsia="Segoe UI Semibold" w:cs="Segoe UI Semibold"/>
                <w:sz w:val="16"/>
                <w:szCs w:val="18"/>
                <w:bdr w:val="nil"/>
                <w:lang w:val="es-ES_tradnl"/>
              </w:rPr>
              <w:br/>
              <w:t>11 = Ayudantía/estipendio para docencia</w:t>
            </w:r>
            <w:r w:rsidRPr="00A13F89">
              <w:rPr>
                <w:rFonts w:ascii="Segoe UI Semibold" w:hAnsi="Segoe UI Semibold" w:eastAsia="Segoe UI Semibold" w:cs="Segoe UI Semibold"/>
                <w:sz w:val="16"/>
                <w:szCs w:val="18"/>
                <w:bdr w:val="nil"/>
                <w:lang w:val="es-ES_tradnl"/>
              </w:rPr>
              <w:br/>
              <w:t>12 = Ayudantía/estipendio para investigación</w:t>
            </w:r>
            <w:r w:rsidRPr="00A13F89">
              <w:rPr>
                <w:rFonts w:ascii="Segoe UI Semibold" w:hAnsi="Segoe UI Semibold" w:eastAsia="Segoe UI Semibold" w:cs="Segoe UI Semibold"/>
                <w:sz w:val="16"/>
                <w:szCs w:val="18"/>
                <w:bdr w:val="nil"/>
                <w:lang w:val="es-ES_tradnl"/>
              </w:rPr>
              <w:br/>
              <w:t>13 = Otra ayudantía/estipendio</w:t>
            </w:r>
            <w:r w:rsidRPr="00A13F89">
              <w:rPr>
                <w:rFonts w:ascii="Segoe UI Semibold" w:hAnsi="Segoe UI Semibold" w:eastAsia="Segoe UI Semibold" w:cs="Segoe UI Semibold"/>
                <w:sz w:val="16"/>
                <w:szCs w:val="18"/>
                <w:bdr w:val="nil"/>
                <w:lang w:val="es-ES_tradnl"/>
              </w:rPr>
              <w:br/>
              <w:t>14 = Pasantía</w:t>
            </w:r>
            <w:r w:rsidRPr="00A13F89">
              <w:rPr>
                <w:rFonts w:ascii="Segoe UI Semibold" w:hAnsi="Segoe UI Semibold" w:eastAsia="Segoe UI Semibold" w:cs="Segoe UI Semibold"/>
                <w:sz w:val="16"/>
                <w:szCs w:val="18"/>
                <w:bdr w:val="nil"/>
                <w:lang w:val="es-ES_tradnl"/>
              </w:rPr>
              <w:br/>
              <w:t>15 = Becas para las Fuerzas Armadas/ROTC</w:t>
            </w:r>
            <w:r w:rsidRPr="00A13F89">
              <w:rPr>
                <w:rFonts w:ascii="Segoe UI Semibold" w:hAnsi="Segoe UI Semibold" w:eastAsia="Segoe UI Semibold" w:cs="Segoe UI Semibold"/>
                <w:sz w:val="16"/>
                <w:szCs w:val="18"/>
                <w:bdr w:val="nil"/>
                <w:lang w:val="es-ES_tradnl"/>
              </w:rPr>
              <w:br/>
              <w:t>16 = Beneficios para veteranos</w:t>
            </w:r>
            <w:r w:rsidRPr="00A13F89">
              <w:rPr>
                <w:rFonts w:ascii="Segoe UI Semibold" w:hAnsi="Segoe UI Semibold" w:eastAsia="Segoe UI Semibold" w:cs="Segoe UI Semibold"/>
                <w:sz w:val="16"/>
                <w:szCs w:val="18"/>
                <w:bdr w:val="nil"/>
                <w:lang w:val="es-ES_tradnl"/>
              </w:rPr>
              <w:br/>
              <w:t>17 = Beneficios para asistente/asesor residente (RA)</w:t>
            </w:r>
            <w:r w:rsidRPr="00A13F89">
              <w:rPr>
                <w:rFonts w:ascii="Segoe UI Semibold" w:hAnsi="Segoe UI Semibold" w:eastAsia="Segoe UI Semibold" w:cs="Segoe UI Semibold"/>
                <w:sz w:val="16"/>
                <w:szCs w:val="18"/>
                <w:bdr w:val="nil"/>
                <w:lang w:val="es-ES_tradnl"/>
              </w:rPr>
              <w:br/>
              <w:t>18 = Rehabilitación profesional/capacitación laboral/WIA</w:t>
            </w:r>
            <w:r w:rsidRPr="00A13F89">
              <w:rPr>
                <w:rFonts w:ascii="Segoe UI Semibold" w:hAnsi="Segoe UI Semibold" w:eastAsia="Segoe UI Semibold" w:cs="Segoe UI Semibold"/>
                <w:sz w:val="16"/>
                <w:szCs w:val="18"/>
                <w:bdr w:val="nil"/>
                <w:lang w:val="es-ES_tradnl"/>
              </w:rPr>
              <w:br/>
              <w:t>19 = Ayuda del empleador</w:t>
            </w:r>
          </w:p>
        </w:tc>
        <w:tc>
          <w:tcPr>
            <w:tcW w:w="5184" w:type="dxa"/>
            <w:shd w:val="clear" w:color="auto" w:fill="auto"/>
            <w:vAlign w:val="center"/>
            <w:hideMark/>
          </w:tcPr>
          <w:p w:rsidRPr="00A13F89" w:rsidR="00A13F89" w:rsidP="00A13F89" w:rsidRDefault="00A13F89" w14:paraId="1B978C49"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A13F89" w:rsidR="00A13F89" w:rsidP="00A13F89" w:rsidRDefault="00A13F89" w14:paraId="1FED7F79" w14:textId="77777777">
            <w:pPr>
              <w:rPr>
                <w:rFonts w:ascii="Segoe UI Semibold" w:hAnsi="Segoe UI Semibold"/>
                <w:color w:val="000000"/>
                <w:sz w:val="16"/>
                <w:szCs w:val="18"/>
                <w:lang w:val="es-ES_tradnl"/>
              </w:rPr>
            </w:pPr>
          </w:p>
          <w:p w:rsidRPr="00A13F89" w:rsidR="00A13F89" w:rsidP="00A13F89" w:rsidRDefault="00A13F89" w14:paraId="75400C36" w14:textId="77777777">
            <w:pPr>
              <w:rPr>
                <w:rFonts w:ascii="Segoe UI Semibold" w:hAnsi="Segoe UI Semibold"/>
                <w:color w:val="000000"/>
                <w:sz w:val="16"/>
                <w:szCs w:val="18"/>
                <w:lang w:val="es-ES_tradnl"/>
              </w:rPr>
            </w:pPr>
            <w:r w:rsidRPr="00A13F89">
              <w:rPr>
                <w:rFonts w:ascii="Segoe UI Semibold" w:hAnsi="Segoe UI Semibold" w:eastAsia="Segoe UI Semibold" w:cs="Segoe UI Semibold"/>
                <w:color w:val="000000"/>
                <w:sz w:val="16"/>
                <w:szCs w:val="18"/>
                <w:bdr w:val="nil"/>
                <w:lang w:val="es-ES_tradnl"/>
              </w:rPr>
              <w:t>Para obtener ayuda en la clasificación de subvenciones de ayuda, consulte la Hoja de repaso de tipos de ayuda económica en la página</w:t>
            </w:r>
            <w:r w:rsidRPr="00A13F89">
              <w:rPr>
                <w:rFonts w:ascii="Segoe UI Semibold" w:hAnsi="Segoe UI Semibold" w:eastAsia="Segoe UI Semibold" w:cs="Segoe UI Semibold"/>
                <w:i/>
                <w:iCs/>
                <w:color w:val="000000"/>
                <w:sz w:val="16"/>
                <w:szCs w:val="18"/>
                <w:bdr w:val="nil"/>
                <w:lang w:val="es-ES_tradnl"/>
              </w:rPr>
              <w:t xml:space="preserve"> Resources</w:t>
            </w:r>
            <w:r w:rsidRPr="00A13F89">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A13F89" w:rsidR="00A13F89" w:rsidTr="00A13F89" w14:paraId="7C03DF42" w14:textId="77777777">
        <w:trPr>
          <w:trHeight w:val="1296"/>
        </w:trPr>
        <w:tc>
          <w:tcPr>
            <w:tcW w:w="864" w:type="dxa"/>
            <w:shd w:val="clear" w:color="auto" w:fill="auto"/>
            <w:noWrap/>
            <w:vAlign w:val="center"/>
            <w:hideMark/>
          </w:tcPr>
          <w:p w:rsidRPr="00A13F89" w:rsidR="00A13F89" w:rsidP="00A13F89" w:rsidRDefault="00A13F89" w14:paraId="5DE6C24F"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64</w:t>
            </w:r>
          </w:p>
        </w:tc>
        <w:tc>
          <w:tcPr>
            <w:tcW w:w="1296" w:type="dxa"/>
            <w:shd w:val="clear" w:color="auto" w:fill="auto"/>
            <w:noWrap/>
            <w:vAlign w:val="center"/>
            <w:hideMark/>
          </w:tcPr>
          <w:p w:rsidRPr="00A13F89" w:rsidR="00A13F89" w:rsidP="00A13F89" w:rsidRDefault="00A13F89" w14:paraId="78B94309"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OSRC3</w:t>
            </w:r>
          </w:p>
        </w:tc>
        <w:tc>
          <w:tcPr>
            <w:tcW w:w="2880" w:type="dxa"/>
            <w:shd w:val="clear" w:color="auto" w:fill="auto"/>
            <w:vAlign w:val="center"/>
            <w:hideMark/>
          </w:tcPr>
          <w:p w:rsidRPr="00A13F89" w:rsidR="00A13F89" w:rsidP="00A13F89" w:rsidRDefault="00A13F89" w14:paraId="764DB783"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Fuente de otra ayuda 3 </w:t>
            </w:r>
          </w:p>
        </w:tc>
        <w:tc>
          <w:tcPr>
            <w:tcW w:w="1008" w:type="dxa"/>
            <w:shd w:val="clear" w:color="auto" w:fill="auto"/>
            <w:vAlign w:val="center"/>
            <w:hideMark/>
          </w:tcPr>
          <w:p w:rsidRPr="00A13F89" w:rsidR="00A13F89" w:rsidP="00A13F89" w:rsidRDefault="00A13F89" w14:paraId="1E86178D"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1942328C"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1 = Institucional</w:t>
            </w:r>
            <w:r w:rsidRPr="00A13F89">
              <w:rPr>
                <w:rFonts w:ascii="Segoe UI Semibold" w:hAnsi="Segoe UI Semibold" w:eastAsia="Segoe UI Semibold" w:cs="Segoe UI Semibold"/>
                <w:sz w:val="16"/>
                <w:szCs w:val="18"/>
                <w:bdr w:val="nil"/>
                <w:lang w:val="es-ES_tradnl"/>
              </w:rPr>
              <w:br/>
              <w:t>2 = Estatal</w:t>
            </w:r>
            <w:r w:rsidRPr="00A13F89">
              <w:rPr>
                <w:rFonts w:ascii="Segoe UI Semibold" w:hAnsi="Segoe UI Semibold" w:eastAsia="Segoe UI Semibold" w:cs="Segoe UI Semibold"/>
                <w:sz w:val="16"/>
                <w:szCs w:val="18"/>
                <w:bdr w:val="nil"/>
                <w:lang w:val="es-ES_tradnl"/>
              </w:rPr>
              <w:br/>
              <w:t>3 = Federal</w:t>
            </w:r>
            <w:r w:rsidRPr="00A13F89">
              <w:rPr>
                <w:rFonts w:ascii="Segoe UI Semibold" w:hAnsi="Segoe UI Semibold" w:eastAsia="Segoe UI Semibold" w:cs="Segoe UI Semibold"/>
                <w:sz w:val="16"/>
                <w:szCs w:val="18"/>
                <w:bdr w:val="nil"/>
                <w:lang w:val="es-ES_tradnl"/>
              </w:rPr>
              <w:br/>
              <w:t>4 = Otra</w:t>
            </w:r>
          </w:p>
        </w:tc>
        <w:tc>
          <w:tcPr>
            <w:tcW w:w="5184" w:type="dxa"/>
            <w:shd w:val="clear" w:color="auto" w:fill="auto"/>
            <w:vAlign w:val="center"/>
            <w:hideMark/>
          </w:tcPr>
          <w:p w:rsidRPr="00A13F89" w:rsidR="00A13F89" w:rsidP="00A13F89" w:rsidRDefault="00A13F89" w14:paraId="1B99F2CA"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Pr="00A13F89" w:rsidR="00A13F89" w:rsidTr="00A13F89" w14:paraId="5601B11F" w14:textId="77777777">
        <w:trPr>
          <w:trHeight w:val="432"/>
        </w:trPr>
        <w:tc>
          <w:tcPr>
            <w:tcW w:w="864" w:type="dxa"/>
            <w:shd w:val="clear" w:color="auto" w:fill="auto"/>
            <w:noWrap/>
            <w:vAlign w:val="center"/>
            <w:hideMark/>
          </w:tcPr>
          <w:p w:rsidRPr="00A13F89" w:rsidR="00A13F89" w:rsidP="00A13F89" w:rsidRDefault="00A13F89" w14:paraId="3B98E9CD" w14:textId="77777777">
            <w:pPr>
              <w:rPr>
                <w:rFonts w:ascii="Segoe UI Semibold" w:hAnsi="Segoe UI Semibold"/>
                <w:color w:val="000000"/>
                <w:sz w:val="20"/>
                <w:szCs w:val="21"/>
                <w:lang w:val="es-ES_tradnl"/>
              </w:rPr>
            </w:pPr>
            <w:r w:rsidRPr="00A13F89">
              <w:rPr>
                <w:rFonts w:ascii="Segoe UI Semibold" w:hAnsi="Segoe UI Semibold" w:eastAsia="Segoe UI Semibold" w:cs="Segoe UI Semibold"/>
                <w:color w:val="000000"/>
                <w:sz w:val="20"/>
                <w:szCs w:val="21"/>
                <w:bdr w:val="nil"/>
                <w:lang w:val="es-ES_tradnl"/>
              </w:rPr>
              <w:t>65</w:t>
            </w:r>
          </w:p>
        </w:tc>
        <w:tc>
          <w:tcPr>
            <w:tcW w:w="1296" w:type="dxa"/>
            <w:shd w:val="clear" w:color="auto" w:fill="auto"/>
            <w:noWrap/>
            <w:vAlign w:val="center"/>
            <w:hideMark/>
          </w:tcPr>
          <w:p w:rsidRPr="00A13F89" w:rsidR="00A13F89" w:rsidP="00A13F89" w:rsidRDefault="00A13F89" w14:paraId="744E3D01" w14:textId="77777777">
            <w:pPr>
              <w:rPr>
                <w:rFonts w:ascii="Segoe UI Semibold" w:hAnsi="Segoe UI Semibold"/>
                <w:color w:val="000000"/>
                <w:sz w:val="18"/>
                <w:lang w:val="es-ES_tradnl"/>
              </w:rPr>
            </w:pPr>
            <w:r w:rsidRPr="00A13F89">
              <w:rPr>
                <w:rFonts w:ascii="Segoe UI Semibold" w:hAnsi="Segoe UI Semibold" w:eastAsia="Segoe UI Semibold" w:cs="Segoe UI Semibold"/>
                <w:color w:val="000000"/>
                <w:sz w:val="18"/>
                <w:bdr w:val="nil"/>
                <w:lang w:val="es-ES_tradnl"/>
              </w:rPr>
              <w:t>OAMT3</w:t>
            </w:r>
          </w:p>
        </w:tc>
        <w:tc>
          <w:tcPr>
            <w:tcW w:w="2880" w:type="dxa"/>
            <w:shd w:val="clear" w:color="auto" w:fill="auto"/>
            <w:vAlign w:val="center"/>
            <w:hideMark/>
          </w:tcPr>
          <w:p w:rsidRPr="00A13F89" w:rsidR="00A13F89" w:rsidP="00A13F89" w:rsidRDefault="00A13F89" w14:paraId="78873FE7" w14:textId="77777777">
            <w:pPr>
              <w:rPr>
                <w:rFonts w:ascii="Franklin Gothic Demi Cond" w:hAnsi="Franklin Gothic Demi Cond"/>
                <w:sz w:val="20"/>
                <w:szCs w:val="21"/>
                <w:lang w:val="es-ES_tradnl"/>
              </w:rPr>
            </w:pPr>
            <w:r w:rsidRPr="00A13F89">
              <w:rPr>
                <w:rFonts w:ascii="Franklin Gothic Demi Cond" w:hAnsi="Franklin Gothic Demi Cond" w:eastAsia="Franklin Gothic Demi Cond" w:cs="Franklin Gothic Demi Cond"/>
                <w:sz w:val="20"/>
                <w:szCs w:val="21"/>
                <w:bdr w:val="nil"/>
                <w:lang w:val="es-ES_tradnl"/>
              </w:rPr>
              <w:t xml:space="preserve">Monto de otra ayuda 3 </w:t>
            </w:r>
          </w:p>
        </w:tc>
        <w:tc>
          <w:tcPr>
            <w:tcW w:w="1008" w:type="dxa"/>
            <w:shd w:val="clear" w:color="auto" w:fill="auto"/>
            <w:vAlign w:val="center"/>
            <w:hideMark/>
          </w:tcPr>
          <w:p w:rsidRPr="00A13F89" w:rsidR="00A13F89" w:rsidP="00A13F89" w:rsidRDefault="00A13F89" w14:paraId="77AB7A86" w14:textId="77777777">
            <w:pPr>
              <w:rPr>
                <w:rFonts w:ascii="Franklin Gothic Demi Cond" w:hAnsi="Franklin Gothic Demi Cond"/>
                <w:sz w:val="21"/>
                <w:szCs w:val="22"/>
                <w:lang w:val="es-ES_tradnl"/>
              </w:rPr>
            </w:pPr>
            <w:r w:rsidRPr="00A13F89">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8885F65" w14:textId="77777777">
            <w:pPr>
              <w:rPr>
                <w:rFonts w:ascii="Segoe UI Semibold" w:hAnsi="Segoe UI Semibold"/>
                <w:sz w:val="16"/>
                <w:szCs w:val="18"/>
                <w:lang w:val="es-ES_tradnl"/>
              </w:rPr>
            </w:pPr>
            <w:r w:rsidRPr="00A13F89">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72C04AC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bl>
    <w:p w:rsidRPr="00E22D2F" w:rsidR="00064216" w:rsidP="00FA25F2" w:rsidRDefault="00064216" w14:paraId="56C3539E" w14:textId="77777777">
      <w:pPr>
        <w:pStyle w:val="BodyText"/>
        <w:rPr>
          <w:b/>
          <w:szCs w:val="24"/>
        </w:rPr>
      </w:pPr>
    </w:p>
    <w:sectPr w:rsidRPr="00E22D2F" w:rsidR="00064216" w:rsidSect="00160205">
      <w:footerReference w:type="default" r:id="rId229"/>
      <w:pgSz w:w="15840" w:h="12240" w:orient="landscape" w:code="1"/>
      <w:pgMar w:top="864" w:right="1008" w:bottom="720" w:left="1008" w:header="432" w:footer="288" w:gutter="0"/>
      <w:pgNumType w:chapStyle="9"/>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92330" w14:textId="77777777" w:rsidR="00B13C09" w:rsidRDefault="00B13C09">
      <w:r>
        <w:separator/>
      </w:r>
    </w:p>
    <w:p w14:paraId="4947CA85" w14:textId="77777777" w:rsidR="00B13C09" w:rsidRDefault="00B13C09"/>
  </w:endnote>
  <w:endnote w:type="continuationSeparator" w:id="0">
    <w:p w14:paraId="11D50199" w14:textId="77777777" w:rsidR="00B13C09" w:rsidRDefault="00B13C09">
      <w:r>
        <w:continuationSeparator/>
      </w:r>
    </w:p>
    <w:p w14:paraId="33AAF54B" w14:textId="77777777" w:rsidR="00B13C09" w:rsidRDefault="00B13C09"/>
  </w:endnote>
  <w:endnote w:type="continuationNotice" w:id="1">
    <w:p w14:paraId="16A9B472" w14:textId="77777777" w:rsidR="00B13C09" w:rsidRDefault="00B13C09"/>
    <w:p w14:paraId="077C422C" w14:textId="77777777" w:rsidR="00B13C09" w:rsidRDefault="00B13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ITC Avant Garde Std Bk">
    <w:panose1 w:val="00000000000000000000"/>
    <w:charset w:val="00"/>
    <w:family w:val="swiss"/>
    <w:notTrueType/>
    <w:pitch w:val="variable"/>
    <w:sig w:usb0="800000AF" w:usb1="4000204A" w:usb2="00000000" w:usb3="00000000" w:csb0="00000001" w:csb1="00000000"/>
  </w:font>
  <w:font w:name="ITC Avant Garde Std M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Franklin Gothic Medium Cond">
    <w:panose1 w:val="020B06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1F638" w14:textId="77777777" w:rsidR="00B13C09" w:rsidRDefault="00B13C09" w:rsidP="00714C8D">
    <w:pPr>
      <w:pStyle w:val="NCESevenfooter"/>
    </w:pPr>
    <w:r w:rsidRPr="00714C8D">
      <w:rPr>
        <w:i w:val="0"/>
        <w:iCs w:val="0"/>
        <w:highlight w:val="yellow"/>
      </w:rPr>
      <w:t>?</w:t>
    </w:r>
    <w:r>
      <w:rPr>
        <w:i w:val="0"/>
        <w:iCs w:val="0"/>
      </w:rPr>
      <w:t>-</w:t>
    </w:r>
    <w:r w:rsidRPr="001F2472">
      <w:rPr>
        <w:i w:val="0"/>
        <w:iCs w:val="0"/>
      </w:rPr>
      <w:fldChar w:fldCharType="begin"/>
    </w:r>
    <w:r w:rsidRPr="001F2472">
      <w:rPr>
        <w:i w:val="0"/>
        <w:iCs w:val="0"/>
      </w:rPr>
      <w:instrText xml:space="preserve"> PAGE   \* MERGEFORMAT </w:instrText>
    </w:r>
    <w:r w:rsidRPr="001F2472">
      <w:rPr>
        <w:i w:val="0"/>
        <w:iCs w:val="0"/>
      </w:rPr>
      <w:fldChar w:fldCharType="separate"/>
    </w:r>
    <w:r>
      <w:rPr>
        <w:i w:val="0"/>
        <w:iCs w:val="0"/>
        <w:noProof/>
      </w:rPr>
      <w:t>2</w:t>
    </w:r>
    <w:r w:rsidRPr="001F2472">
      <w:rPr>
        <w:i w:val="0"/>
        <w:iCs w:val="0"/>
      </w:rPr>
      <w:fldChar w:fldCharType="end"/>
    </w:r>
    <w:r>
      <w:tab/>
    </w:r>
    <w:r w:rsidRPr="00714C8D">
      <w:rPr>
        <w:highlight w:val="yellow"/>
      </w:rPr>
      <w:t>Report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EED62" w14:textId="77777777" w:rsidR="00B13C09" w:rsidRPr="005E071F" w:rsidRDefault="00B13C09"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D-20</w:t>
    </w:r>
    <w:r w:rsidRPr="00E70A2D">
      <w:rPr>
        <w:rFonts w:ascii="Arial" w:hAnsi="Arial" w:cs="Arial"/>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0CD96" w14:textId="77777777" w:rsidR="00B13C09" w:rsidRPr="005E071F" w:rsidRDefault="00B13C09"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D-38</w:t>
    </w:r>
    <w:r w:rsidRPr="00E70A2D">
      <w:rPr>
        <w:rFonts w:ascii="Arial" w:hAnsi="Arial" w:cs="Arial"/>
        <w:sz w:val="2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0E685" w14:textId="77777777" w:rsidR="00B13C09" w:rsidRPr="005E071F" w:rsidRDefault="00B13C09"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D-82</w:t>
    </w:r>
    <w:r w:rsidRPr="00E70A2D">
      <w:rPr>
        <w:rFonts w:ascii="Arial" w:hAnsi="Arial" w:cs="Arial"/>
        <w:sz w:val="20"/>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06316" w14:textId="77777777" w:rsidR="00B13C09" w:rsidRDefault="00B13C09">
    <w:pPr>
      <w:pStyle w:val="Footer"/>
      <w:jc w:val="center"/>
    </w:pPr>
    <w:r>
      <w:t>D-</w:t>
    </w:r>
    <w:sdt>
      <w:sdtPr>
        <w:id w:val="6665243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9361317" w14:textId="77777777" w:rsidR="00B13C09" w:rsidRDefault="00B13C09">
    <w:pPr>
      <w:pStyle w:val="Footer"/>
    </w:pPr>
  </w:p>
  <w:p w14:paraId="5A8739DD" w14:textId="77777777" w:rsidR="00B13C09" w:rsidRDefault="00B13C0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07967" w14:textId="5D1DB770" w:rsidR="00B13C09" w:rsidRPr="0079000A" w:rsidRDefault="00B13C09" w:rsidP="0079000A">
    <w:pPr>
      <w:pStyle w:val="Footer"/>
      <w:jc w:val="center"/>
    </w:pPr>
    <w:r w:rsidRPr="0094141D">
      <w:fldChar w:fldCharType="begin"/>
    </w:r>
    <w:r w:rsidRPr="0094141D">
      <w:instrText xml:space="preserve"> PAGE </w:instrText>
    </w:r>
    <w:r w:rsidRPr="0094141D">
      <w:fldChar w:fldCharType="separate"/>
    </w:r>
    <w:r>
      <w:rPr>
        <w:noProof/>
      </w:rPr>
      <w:t>D-273</w:t>
    </w:r>
    <w:r w:rsidRPr="0094141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9185B" w14:textId="77777777" w:rsidR="00B13C09" w:rsidRPr="009F6066" w:rsidRDefault="00B13C09" w:rsidP="005C07DE">
    <w:pPr>
      <w:jc w:val="center"/>
    </w:pPr>
    <w:r>
      <w:fldChar w:fldCharType="begin"/>
    </w:r>
    <w:r>
      <w:instrText xml:space="preserve"> PAGE   \* MERGEFORMAT </w:instrText>
    </w:r>
    <w:r>
      <w:fldChar w:fldCharType="separate"/>
    </w:r>
    <w:r>
      <w:rPr>
        <w:noProof/>
      </w:rPr>
      <w:t>D-98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60BD0" w14:textId="1BF30902" w:rsidR="00B13C09" w:rsidRPr="00160205" w:rsidRDefault="00B13C09" w:rsidP="00160205">
    <w:pPr>
      <w:pStyle w:val="Footer"/>
      <w:jc w:val="center"/>
      <w:rPr>
        <w:rFonts w:ascii="Arial" w:hAnsi="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D-281</w:t>
    </w:r>
    <w:r w:rsidRPr="00E70A2D">
      <w:rPr>
        <w:rFonts w:ascii="Arial" w:hAnsi="Arial" w:cs="Arial"/>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BDCD4" w14:textId="77777777" w:rsidR="00B13C09" w:rsidRDefault="00B13C09">
      <w:r>
        <w:separator/>
      </w:r>
    </w:p>
    <w:p w14:paraId="05F38670" w14:textId="77777777" w:rsidR="00B13C09" w:rsidRDefault="00B13C09"/>
  </w:footnote>
  <w:footnote w:type="continuationSeparator" w:id="0">
    <w:p w14:paraId="4772A67D" w14:textId="77777777" w:rsidR="00B13C09" w:rsidRDefault="00B13C09">
      <w:r>
        <w:continuationSeparator/>
      </w:r>
    </w:p>
    <w:p w14:paraId="1469D730" w14:textId="77777777" w:rsidR="00B13C09" w:rsidRDefault="00B13C09"/>
  </w:footnote>
  <w:footnote w:type="continuationNotice" w:id="1">
    <w:p w14:paraId="7C35A1B9" w14:textId="77777777" w:rsidR="00B13C09" w:rsidRDefault="00B13C09"/>
    <w:p w14:paraId="308A3B35" w14:textId="77777777" w:rsidR="00B13C09" w:rsidRDefault="00B13C09"/>
  </w:footnote>
  <w:footnote w:id="2">
    <w:p w14:paraId="2B7225BB" w14:textId="7CFBA2A4" w:rsidR="00B13C09" w:rsidRDefault="00B13C09">
      <w:pPr>
        <w:pStyle w:val="FootnoteText"/>
      </w:pPr>
      <w:r>
        <w:rPr>
          <w:rStyle w:val="FootnoteReference"/>
        </w:rPr>
        <w:footnoteRef/>
      </w:r>
      <w:r>
        <w:t xml:space="preserve"> Institutions that refuse to provide the full list of data elements will be offered a reduced list of data elements. Those institutions will receive a set of revised instructions that contain the items marked “X” in this column.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B7CD1" w14:textId="77777777" w:rsidR="00B13C09" w:rsidRPr="00152CB3" w:rsidRDefault="00B13C09" w:rsidP="005C07DE">
    <w:pPr>
      <w:pStyle w:val="Header"/>
    </w:pPr>
  </w:p>
  <w:p w14:paraId="75D05775" w14:textId="77777777" w:rsidR="00B13C09" w:rsidRDefault="00B13C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10197" w14:textId="77777777" w:rsidR="00B13C09" w:rsidRDefault="00B13C09" w:rsidP="005C07DE">
    <w:pPr>
      <w:pStyle w:val="Header"/>
    </w:pPr>
  </w:p>
  <w:p w14:paraId="6876D811" w14:textId="77777777" w:rsidR="00B13C09" w:rsidRDefault="00B13C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6A6D7EC"/>
    <w:lvl w:ilvl="0">
      <w:start w:val="1"/>
      <w:numFmt w:val="lowerLetter"/>
      <w:pStyle w:val="ListBullet21"/>
      <w:lvlText w:val="%1."/>
      <w:lvlJc w:val="left"/>
      <w:pPr>
        <w:tabs>
          <w:tab w:val="num" w:pos="1080"/>
        </w:tabs>
        <w:ind w:left="1080" w:hanging="360"/>
      </w:pPr>
      <w:rPr>
        <w:rFonts w:hint="default"/>
      </w:rPr>
    </w:lvl>
  </w:abstractNum>
  <w:abstractNum w:abstractNumId="1" w15:restartNumberingAfterBreak="0">
    <w:nsid w:val="00000001"/>
    <w:multiLevelType w:val="singleLevel"/>
    <w:tmpl w:val="00000000"/>
    <w:lvl w:ilvl="0">
      <w:start w:val="1"/>
      <w:numFmt w:val="decimal"/>
      <w:pStyle w:val="1"/>
      <w:lvlText w:val="%1."/>
      <w:lvlJc w:val="left"/>
      <w:pPr>
        <w:tabs>
          <w:tab w:val="num" w:pos="1440"/>
        </w:tabs>
      </w:pPr>
    </w:lvl>
  </w:abstractNum>
  <w:abstractNum w:abstractNumId="2" w15:restartNumberingAfterBreak="0">
    <w:nsid w:val="094D1164"/>
    <w:multiLevelType w:val="hybridMultilevel"/>
    <w:tmpl w:val="AE42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54E2B"/>
    <w:multiLevelType w:val="hybridMultilevel"/>
    <w:tmpl w:val="2788F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002D2"/>
    <w:multiLevelType w:val="hybridMultilevel"/>
    <w:tmpl w:val="47DADCB2"/>
    <w:lvl w:ilvl="0" w:tplc="3926E650">
      <w:start w:val="4"/>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0E144C4"/>
    <w:multiLevelType w:val="multilevel"/>
    <w:tmpl w:val="5C8852AA"/>
    <w:lvl w:ilvl="0">
      <w:start w:val="1"/>
      <w:numFmt w:val="decimal"/>
      <w:pStyle w:val="Heading1"/>
      <w:lvlText w:val="Chapter %1."/>
      <w:lvlJc w:val="left"/>
      <w:pPr>
        <w:tabs>
          <w:tab w:val="num" w:pos="0"/>
        </w:tabs>
        <w:ind w:left="0" w:firstLine="288"/>
      </w:pPr>
      <w:rPr>
        <w:rFonts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15638B5"/>
    <w:multiLevelType w:val="hybridMultilevel"/>
    <w:tmpl w:val="8DF69526"/>
    <w:lvl w:ilvl="0" w:tplc="8396AEDE">
      <w:start w:val="5"/>
      <w:numFmt w:val="decimal"/>
      <w:lvlText w:val="%1."/>
      <w:lvlJc w:val="left"/>
      <w:pPr>
        <w:ind w:left="1080" w:hanging="360"/>
      </w:pPr>
      <w:rPr>
        <w:rFonts w:hint="default"/>
        <w:i w:val="0"/>
        <w:iCs w:val="0"/>
      </w:rPr>
    </w:lvl>
    <w:lvl w:ilvl="1" w:tplc="05A60F5E" w:tentative="1">
      <w:start w:val="1"/>
      <w:numFmt w:val="lowerLetter"/>
      <w:lvlText w:val="%2."/>
      <w:lvlJc w:val="left"/>
      <w:pPr>
        <w:ind w:left="1440" w:hanging="360"/>
      </w:pPr>
    </w:lvl>
    <w:lvl w:ilvl="2" w:tplc="F4C6F4B4" w:tentative="1">
      <w:start w:val="1"/>
      <w:numFmt w:val="lowerRoman"/>
      <w:lvlText w:val="%3."/>
      <w:lvlJc w:val="right"/>
      <w:pPr>
        <w:ind w:left="2160" w:hanging="180"/>
      </w:pPr>
    </w:lvl>
    <w:lvl w:ilvl="3" w:tplc="49F24CDA" w:tentative="1">
      <w:start w:val="1"/>
      <w:numFmt w:val="decimal"/>
      <w:lvlText w:val="%4."/>
      <w:lvlJc w:val="left"/>
      <w:pPr>
        <w:ind w:left="2880" w:hanging="360"/>
      </w:pPr>
    </w:lvl>
    <w:lvl w:ilvl="4" w:tplc="A91C2FEC" w:tentative="1">
      <w:start w:val="1"/>
      <w:numFmt w:val="lowerLetter"/>
      <w:lvlText w:val="%5."/>
      <w:lvlJc w:val="left"/>
      <w:pPr>
        <w:ind w:left="3600" w:hanging="360"/>
      </w:pPr>
    </w:lvl>
    <w:lvl w:ilvl="5" w:tplc="C48495F4" w:tentative="1">
      <w:start w:val="1"/>
      <w:numFmt w:val="lowerRoman"/>
      <w:lvlText w:val="%6."/>
      <w:lvlJc w:val="right"/>
      <w:pPr>
        <w:ind w:left="4320" w:hanging="180"/>
      </w:pPr>
    </w:lvl>
    <w:lvl w:ilvl="6" w:tplc="55C6164E" w:tentative="1">
      <w:start w:val="1"/>
      <w:numFmt w:val="decimal"/>
      <w:lvlText w:val="%7."/>
      <w:lvlJc w:val="left"/>
      <w:pPr>
        <w:ind w:left="5040" w:hanging="360"/>
      </w:pPr>
    </w:lvl>
    <w:lvl w:ilvl="7" w:tplc="19DEDE84" w:tentative="1">
      <w:start w:val="1"/>
      <w:numFmt w:val="lowerLetter"/>
      <w:lvlText w:val="%8."/>
      <w:lvlJc w:val="left"/>
      <w:pPr>
        <w:ind w:left="5760" w:hanging="360"/>
      </w:pPr>
    </w:lvl>
    <w:lvl w:ilvl="8" w:tplc="0E3A22BC" w:tentative="1">
      <w:start w:val="1"/>
      <w:numFmt w:val="lowerRoman"/>
      <w:lvlText w:val="%9."/>
      <w:lvlJc w:val="right"/>
      <w:pPr>
        <w:ind w:left="6480" w:hanging="180"/>
      </w:pPr>
    </w:lvl>
  </w:abstractNum>
  <w:abstractNum w:abstractNumId="7" w15:restartNumberingAfterBreak="0">
    <w:nsid w:val="160F7B09"/>
    <w:multiLevelType w:val="hybridMultilevel"/>
    <w:tmpl w:val="59FEC386"/>
    <w:lvl w:ilvl="0" w:tplc="6206E268">
      <w:start w:val="1"/>
      <w:numFmt w:val="bullet"/>
      <w:lvlText w:val=""/>
      <w:lvlJc w:val="left"/>
      <w:pPr>
        <w:tabs>
          <w:tab w:val="num" w:pos="1080"/>
        </w:tabs>
        <w:ind w:left="1080" w:hanging="360"/>
      </w:pPr>
      <w:rPr>
        <w:rFonts w:ascii="Symbol" w:hAnsi="Symbol" w:hint="default"/>
      </w:rPr>
    </w:lvl>
    <w:lvl w:ilvl="1" w:tplc="5D028FD6">
      <w:start w:val="1"/>
      <w:numFmt w:val="lowerRoman"/>
      <w:lvlText w:val="%2."/>
      <w:lvlJc w:val="right"/>
      <w:pPr>
        <w:tabs>
          <w:tab w:val="num" w:pos="1890"/>
        </w:tabs>
        <w:ind w:left="1890" w:hanging="360"/>
      </w:pPr>
      <w:rPr>
        <w:rFonts w:hint="default"/>
        <w:b w:val="0"/>
        <w:i w:val="0"/>
      </w:rPr>
    </w:lvl>
    <w:lvl w:ilvl="2" w:tplc="69624648">
      <w:start w:val="1"/>
      <w:numFmt w:val="bullet"/>
      <w:lvlText w:val=""/>
      <w:lvlJc w:val="left"/>
      <w:pPr>
        <w:tabs>
          <w:tab w:val="num" w:pos="2520"/>
        </w:tabs>
        <w:ind w:left="2520" w:hanging="360"/>
      </w:pPr>
      <w:rPr>
        <w:rFonts w:ascii="Wingdings" w:hAnsi="Wingdings" w:hint="default"/>
      </w:rPr>
    </w:lvl>
    <w:lvl w:ilvl="3" w:tplc="C5FA86BE" w:tentative="1">
      <w:start w:val="1"/>
      <w:numFmt w:val="bullet"/>
      <w:lvlText w:val=""/>
      <w:lvlJc w:val="left"/>
      <w:pPr>
        <w:tabs>
          <w:tab w:val="num" w:pos="3240"/>
        </w:tabs>
        <w:ind w:left="3240" w:hanging="360"/>
      </w:pPr>
      <w:rPr>
        <w:rFonts w:ascii="Symbol" w:hAnsi="Symbol" w:hint="default"/>
      </w:rPr>
    </w:lvl>
    <w:lvl w:ilvl="4" w:tplc="A030026E" w:tentative="1">
      <w:start w:val="1"/>
      <w:numFmt w:val="bullet"/>
      <w:lvlText w:val="o"/>
      <w:lvlJc w:val="left"/>
      <w:pPr>
        <w:tabs>
          <w:tab w:val="num" w:pos="3960"/>
        </w:tabs>
        <w:ind w:left="3960" w:hanging="360"/>
      </w:pPr>
      <w:rPr>
        <w:rFonts w:ascii="Courier New" w:hAnsi="Courier New" w:cs="Courier New" w:hint="default"/>
      </w:rPr>
    </w:lvl>
    <w:lvl w:ilvl="5" w:tplc="6E540816" w:tentative="1">
      <w:start w:val="1"/>
      <w:numFmt w:val="bullet"/>
      <w:lvlText w:val=""/>
      <w:lvlJc w:val="left"/>
      <w:pPr>
        <w:tabs>
          <w:tab w:val="num" w:pos="4680"/>
        </w:tabs>
        <w:ind w:left="4680" w:hanging="360"/>
      </w:pPr>
      <w:rPr>
        <w:rFonts w:ascii="Wingdings" w:hAnsi="Wingdings" w:hint="default"/>
      </w:rPr>
    </w:lvl>
    <w:lvl w:ilvl="6" w:tplc="87BCDBE6" w:tentative="1">
      <w:start w:val="1"/>
      <w:numFmt w:val="bullet"/>
      <w:lvlText w:val=""/>
      <w:lvlJc w:val="left"/>
      <w:pPr>
        <w:tabs>
          <w:tab w:val="num" w:pos="5400"/>
        </w:tabs>
        <w:ind w:left="5400" w:hanging="360"/>
      </w:pPr>
      <w:rPr>
        <w:rFonts w:ascii="Symbol" w:hAnsi="Symbol" w:hint="default"/>
      </w:rPr>
    </w:lvl>
    <w:lvl w:ilvl="7" w:tplc="98C67528" w:tentative="1">
      <w:start w:val="1"/>
      <w:numFmt w:val="bullet"/>
      <w:lvlText w:val="o"/>
      <w:lvlJc w:val="left"/>
      <w:pPr>
        <w:tabs>
          <w:tab w:val="num" w:pos="6120"/>
        </w:tabs>
        <w:ind w:left="6120" w:hanging="360"/>
      </w:pPr>
      <w:rPr>
        <w:rFonts w:ascii="Courier New" w:hAnsi="Courier New" w:cs="Courier New" w:hint="default"/>
      </w:rPr>
    </w:lvl>
    <w:lvl w:ilvl="8" w:tplc="E3D8705E"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BD2055B"/>
    <w:multiLevelType w:val="hybridMultilevel"/>
    <w:tmpl w:val="052EF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0387A"/>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003585C"/>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25F24"/>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F5D35"/>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4F91792"/>
    <w:multiLevelType w:val="hybridMultilevel"/>
    <w:tmpl w:val="D678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C1192"/>
    <w:multiLevelType w:val="hybridMultilevel"/>
    <w:tmpl w:val="6280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660C5"/>
    <w:multiLevelType w:val="multilevel"/>
    <w:tmpl w:val="F4B4200E"/>
    <w:lvl w:ilvl="0">
      <w:start w:val="1"/>
      <w:numFmt w:val="bullet"/>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6" w15:restartNumberingAfterBreak="0">
    <w:nsid w:val="28E76657"/>
    <w:multiLevelType w:val="hybridMultilevel"/>
    <w:tmpl w:val="E46A3B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2B8845E3"/>
    <w:multiLevelType w:val="hybridMultilevel"/>
    <w:tmpl w:val="5A6C5A3E"/>
    <w:lvl w:ilvl="0" w:tplc="04090001">
      <w:start w:val="1"/>
      <w:numFmt w:val="bullet"/>
      <w:lvlText w:val=""/>
      <w:lvlJc w:val="left"/>
      <w:pPr>
        <w:ind w:left="720" w:hanging="360"/>
      </w:pPr>
      <w:rPr>
        <w:rFonts w:ascii="Symbol" w:hAnsi="Symbol" w:hint="default"/>
      </w:rPr>
    </w:lvl>
    <w:lvl w:ilvl="1" w:tplc="0AF6C30A">
      <w:start w:val="4"/>
      <w:numFmt w:val="bullet"/>
      <w:lvlText w:val="-"/>
      <w:lvlJc w:val="left"/>
      <w:pPr>
        <w:ind w:left="1440" w:hanging="360"/>
      </w:pPr>
      <w:rPr>
        <w:rFonts w:ascii="Calibri" w:eastAsiaTheme="minorEastAsia"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A2AEE"/>
    <w:multiLevelType w:val="hybridMultilevel"/>
    <w:tmpl w:val="41FE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00B89"/>
    <w:multiLevelType w:val="hybridMultilevel"/>
    <w:tmpl w:val="7E8EB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53071"/>
    <w:multiLevelType w:val="multilevel"/>
    <w:tmpl w:val="18722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7124A6"/>
    <w:multiLevelType w:val="hybridMultilevel"/>
    <w:tmpl w:val="7E1C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F2BDE"/>
    <w:multiLevelType w:val="hybridMultilevel"/>
    <w:tmpl w:val="A202B718"/>
    <w:lvl w:ilvl="0" w:tplc="7C0A3384">
      <w:start w:val="1"/>
      <w:numFmt w:val="decimal"/>
      <w:lvlText w:val="%1."/>
      <w:lvlJc w:val="left"/>
      <w:pPr>
        <w:ind w:left="1080" w:hanging="360"/>
      </w:pPr>
      <w:rPr>
        <w:rFonts w:hint="default"/>
      </w:rPr>
    </w:lvl>
    <w:lvl w:ilvl="1" w:tplc="DB9EFA42" w:tentative="1">
      <w:start w:val="1"/>
      <w:numFmt w:val="bullet"/>
      <w:lvlText w:val="o"/>
      <w:lvlJc w:val="left"/>
      <w:pPr>
        <w:ind w:left="1800" w:hanging="360"/>
      </w:pPr>
      <w:rPr>
        <w:rFonts w:ascii="Courier New" w:hAnsi="Courier New" w:cs="Courier New" w:hint="default"/>
      </w:rPr>
    </w:lvl>
    <w:lvl w:ilvl="2" w:tplc="6B181816" w:tentative="1">
      <w:start w:val="1"/>
      <w:numFmt w:val="bullet"/>
      <w:lvlText w:val=""/>
      <w:lvlJc w:val="left"/>
      <w:pPr>
        <w:ind w:left="2520" w:hanging="360"/>
      </w:pPr>
      <w:rPr>
        <w:rFonts w:ascii="Wingdings" w:hAnsi="Wingdings" w:hint="default"/>
      </w:rPr>
    </w:lvl>
    <w:lvl w:ilvl="3" w:tplc="72EC2B92" w:tentative="1">
      <w:start w:val="1"/>
      <w:numFmt w:val="bullet"/>
      <w:lvlText w:val=""/>
      <w:lvlJc w:val="left"/>
      <w:pPr>
        <w:ind w:left="3240" w:hanging="360"/>
      </w:pPr>
      <w:rPr>
        <w:rFonts w:ascii="Symbol" w:hAnsi="Symbol" w:hint="default"/>
      </w:rPr>
    </w:lvl>
    <w:lvl w:ilvl="4" w:tplc="E1CAB764" w:tentative="1">
      <w:start w:val="1"/>
      <w:numFmt w:val="bullet"/>
      <w:lvlText w:val="o"/>
      <w:lvlJc w:val="left"/>
      <w:pPr>
        <w:ind w:left="3960" w:hanging="360"/>
      </w:pPr>
      <w:rPr>
        <w:rFonts w:ascii="Courier New" w:hAnsi="Courier New" w:cs="Courier New" w:hint="default"/>
      </w:rPr>
    </w:lvl>
    <w:lvl w:ilvl="5" w:tplc="0D1C2C3C" w:tentative="1">
      <w:start w:val="1"/>
      <w:numFmt w:val="bullet"/>
      <w:lvlText w:val=""/>
      <w:lvlJc w:val="left"/>
      <w:pPr>
        <w:ind w:left="4680" w:hanging="360"/>
      </w:pPr>
      <w:rPr>
        <w:rFonts w:ascii="Wingdings" w:hAnsi="Wingdings" w:hint="default"/>
      </w:rPr>
    </w:lvl>
    <w:lvl w:ilvl="6" w:tplc="4AE0C138" w:tentative="1">
      <w:start w:val="1"/>
      <w:numFmt w:val="bullet"/>
      <w:lvlText w:val=""/>
      <w:lvlJc w:val="left"/>
      <w:pPr>
        <w:ind w:left="5400" w:hanging="360"/>
      </w:pPr>
      <w:rPr>
        <w:rFonts w:ascii="Symbol" w:hAnsi="Symbol" w:hint="default"/>
      </w:rPr>
    </w:lvl>
    <w:lvl w:ilvl="7" w:tplc="14CC4C80" w:tentative="1">
      <w:start w:val="1"/>
      <w:numFmt w:val="bullet"/>
      <w:lvlText w:val="o"/>
      <w:lvlJc w:val="left"/>
      <w:pPr>
        <w:ind w:left="6120" w:hanging="360"/>
      </w:pPr>
      <w:rPr>
        <w:rFonts w:ascii="Courier New" w:hAnsi="Courier New" w:cs="Courier New" w:hint="default"/>
      </w:rPr>
    </w:lvl>
    <w:lvl w:ilvl="8" w:tplc="4D344A7A" w:tentative="1">
      <w:start w:val="1"/>
      <w:numFmt w:val="bullet"/>
      <w:lvlText w:val=""/>
      <w:lvlJc w:val="left"/>
      <w:pPr>
        <w:ind w:left="6840" w:hanging="360"/>
      </w:pPr>
      <w:rPr>
        <w:rFonts w:ascii="Wingdings" w:hAnsi="Wingdings" w:hint="default"/>
      </w:rPr>
    </w:lvl>
  </w:abstractNum>
  <w:abstractNum w:abstractNumId="23" w15:restartNumberingAfterBreak="0">
    <w:nsid w:val="45DA0995"/>
    <w:multiLevelType w:val="hybridMultilevel"/>
    <w:tmpl w:val="9A4A73D6"/>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004D4"/>
    <w:multiLevelType w:val="hybridMultilevel"/>
    <w:tmpl w:val="C1DE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A20BE"/>
    <w:multiLevelType w:val="hybridMultilevel"/>
    <w:tmpl w:val="0EF667CE"/>
    <w:lvl w:ilvl="0" w:tplc="E22A0990">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4713E2"/>
    <w:multiLevelType w:val="hybridMultilevel"/>
    <w:tmpl w:val="EF5649A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15:restartNumberingAfterBreak="0">
    <w:nsid w:val="579D6802"/>
    <w:multiLevelType w:val="hybridMultilevel"/>
    <w:tmpl w:val="1B5298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870A26"/>
    <w:multiLevelType w:val="hybridMultilevel"/>
    <w:tmpl w:val="F0FE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6E4B2B"/>
    <w:multiLevelType w:val="hybridMultilevel"/>
    <w:tmpl w:val="D590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8118D3"/>
    <w:multiLevelType w:val="hybridMultilevel"/>
    <w:tmpl w:val="30C8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B864B8"/>
    <w:multiLevelType w:val="hybridMultilevel"/>
    <w:tmpl w:val="785AA8B0"/>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32F64"/>
    <w:multiLevelType w:val="hybridMultilevel"/>
    <w:tmpl w:val="B72CA9BC"/>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CD06B2"/>
    <w:multiLevelType w:val="hybridMultilevel"/>
    <w:tmpl w:val="2E8C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A06ACF"/>
    <w:multiLevelType w:val="hybridMultilevel"/>
    <w:tmpl w:val="BCAA4DA8"/>
    <w:lvl w:ilvl="0" w:tplc="4AF4F3E6">
      <w:start w:val="1"/>
      <w:numFmt w:val="bullet"/>
      <w:lvlText w:val=""/>
      <w:lvlJc w:val="left"/>
      <w:pPr>
        <w:ind w:left="720" w:hanging="360"/>
      </w:pPr>
      <w:rPr>
        <w:rFonts w:ascii="Symbol" w:hAnsi="Symbol" w:hint="default"/>
      </w:rPr>
    </w:lvl>
    <w:lvl w:ilvl="1" w:tplc="5AD63C26" w:tentative="1">
      <w:start w:val="1"/>
      <w:numFmt w:val="bullet"/>
      <w:lvlText w:val="o"/>
      <w:lvlJc w:val="left"/>
      <w:pPr>
        <w:ind w:left="1440" w:hanging="360"/>
      </w:pPr>
      <w:rPr>
        <w:rFonts w:ascii="Courier New" w:hAnsi="Courier New" w:cs="Courier New" w:hint="default"/>
      </w:rPr>
    </w:lvl>
    <w:lvl w:ilvl="2" w:tplc="E04EAD5E" w:tentative="1">
      <w:start w:val="1"/>
      <w:numFmt w:val="bullet"/>
      <w:lvlText w:val=""/>
      <w:lvlJc w:val="left"/>
      <w:pPr>
        <w:ind w:left="2160" w:hanging="360"/>
      </w:pPr>
      <w:rPr>
        <w:rFonts w:ascii="Wingdings" w:hAnsi="Wingdings" w:hint="default"/>
      </w:rPr>
    </w:lvl>
    <w:lvl w:ilvl="3" w:tplc="8C1EF58C" w:tentative="1">
      <w:start w:val="1"/>
      <w:numFmt w:val="bullet"/>
      <w:lvlText w:val=""/>
      <w:lvlJc w:val="left"/>
      <w:pPr>
        <w:ind w:left="2880" w:hanging="360"/>
      </w:pPr>
      <w:rPr>
        <w:rFonts w:ascii="Symbol" w:hAnsi="Symbol" w:hint="default"/>
      </w:rPr>
    </w:lvl>
    <w:lvl w:ilvl="4" w:tplc="B21EC25A" w:tentative="1">
      <w:start w:val="1"/>
      <w:numFmt w:val="bullet"/>
      <w:lvlText w:val="o"/>
      <w:lvlJc w:val="left"/>
      <w:pPr>
        <w:ind w:left="3600" w:hanging="360"/>
      </w:pPr>
      <w:rPr>
        <w:rFonts w:ascii="Courier New" w:hAnsi="Courier New" w:cs="Courier New" w:hint="default"/>
      </w:rPr>
    </w:lvl>
    <w:lvl w:ilvl="5" w:tplc="98440F06" w:tentative="1">
      <w:start w:val="1"/>
      <w:numFmt w:val="bullet"/>
      <w:lvlText w:val=""/>
      <w:lvlJc w:val="left"/>
      <w:pPr>
        <w:ind w:left="4320" w:hanging="360"/>
      </w:pPr>
      <w:rPr>
        <w:rFonts w:ascii="Wingdings" w:hAnsi="Wingdings" w:hint="default"/>
      </w:rPr>
    </w:lvl>
    <w:lvl w:ilvl="6" w:tplc="C2D06270" w:tentative="1">
      <w:start w:val="1"/>
      <w:numFmt w:val="bullet"/>
      <w:lvlText w:val=""/>
      <w:lvlJc w:val="left"/>
      <w:pPr>
        <w:ind w:left="5040" w:hanging="360"/>
      </w:pPr>
      <w:rPr>
        <w:rFonts w:ascii="Symbol" w:hAnsi="Symbol" w:hint="default"/>
      </w:rPr>
    </w:lvl>
    <w:lvl w:ilvl="7" w:tplc="E8A4585C" w:tentative="1">
      <w:start w:val="1"/>
      <w:numFmt w:val="bullet"/>
      <w:lvlText w:val="o"/>
      <w:lvlJc w:val="left"/>
      <w:pPr>
        <w:ind w:left="5760" w:hanging="360"/>
      </w:pPr>
      <w:rPr>
        <w:rFonts w:ascii="Courier New" w:hAnsi="Courier New" w:cs="Courier New" w:hint="default"/>
      </w:rPr>
    </w:lvl>
    <w:lvl w:ilvl="8" w:tplc="1DDCEA80" w:tentative="1">
      <w:start w:val="1"/>
      <w:numFmt w:val="bullet"/>
      <w:lvlText w:val=""/>
      <w:lvlJc w:val="left"/>
      <w:pPr>
        <w:ind w:left="6480" w:hanging="360"/>
      </w:pPr>
      <w:rPr>
        <w:rFonts w:ascii="Wingdings" w:hAnsi="Wingdings" w:hint="default"/>
      </w:rPr>
    </w:lvl>
  </w:abstractNum>
  <w:abstractNum w:abstractNumId="36" w15:restartNumberingAfterBreak="0">
    <w:nsid w:val="7C9C4750"/>
    <w:multiLevelType w:val="hybridMultilevel"/>
    <w:tmpl w:val="F398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A72D6"/>
    <w:multiLevelType w:val="hybridMultilevel"/>
    <w:tmpl w:val="55A8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5"/>
  </w:num>
  <w:num w:numId="3">
    <w:abstractNumId w:val="28"/>
  </w:num>
  <w:num w:numId="4">
    <w:abstractNumId w:val="0"/>
  </w:num>
  <w:num w:numId="5">
    <w:abstractNumId w:val="5"/>
  </w:num>
  <w:num w:numId="6">
    <w:abstractNumId w:val="9"/>
  </w:num>
  <w:num w:numId="7">
    <w:abstractNumId w:val="12"/>
  </w:num>
  <w:num w:numId="8">
    <w:abstractNumId w:val="4"/>
  </w:num>
  <w:num w:numId="9">
    <w:abstractNumId w:val="27"/>
  </w:num>
  <w:num w:numId="10">
    <w:abstractNumId w:val="20"/>
  </w:num>
  <w:num w:numId="11">
    <w:abstractNumId w:val="2"/>
  </w:num>
  <w:num w:numId="12">
    <w:abstractNumId w:val="10"/>
  </w:num>
  <w:num w:numId="13">
    <w:abstractNumId w:val="18"/>
  </w:num>
  <w:num w:numId="14">
    <w:abstractNumId w:val="26"/>
  </w:num>
  <w:num w:numId="15">
    <w:abstractNumId w:val="34"/>
  </w:num>
  <w:num w:numId="16">
    <w:abstractNumId w:val="1"/>
    <w:lvlOverride w:ilvl="0">
      <w:lvl w:ilvl="0">
        <w:start w:val="1"/>
        <w:numFmt w:val="decimal"/>
        <w:pStyle w:val="1"/>
        <w:lvlText w:val="%1."/>
        <w:lvlJc w:val="left"/>
      </w:lvl>
    </w:lvlOverride>
  </w:num>
  <w:num w:numId="17">
    <w:abstractNumId w:val="8"/>
  </w:num>
  <w:num w:numId="18">
    <w:abstractNumId w:val="30"/>
  </w:num>
  <w:num w:numId="19">
    <w:abstractNumId w:val="19"/>
  </w:num>
  <w:num w:numId="20">
    <w:abstractNumId w:val="16"/>
  </w:num>
  <w:num w:numId="21">
    <w:abstractNumId w:val="21"/>
  </w:num>
  <w:num w:numId="22">
    <w:abstractNumId w:val="13"/>
  </w:num>
  <w:num w:numId="23">
    <w:abstractNumId w:val="29"/>
  </w:num>
  <w:num w:numId="24">
    <w:abstractNumId w:val="17"/>
  </w:num>
  <w:num w:numId="25">
    <w:abstractNumId w:val="24"/>
  </w:num>
  <w:num w:numId="26">
    <w:abstractNumId w:val="14"/>
  </w:num>
  <w:num w:numId="27">
    <w:abstractNumId w:val="3"/>
  </w:num>
  <w:num w:numId="28">
    <w:abstractNumId w:val="37"/>
  </w:num>
  <w:num w:numId="29">
    <w:abstractNumId w:val="7"/>
  </w:num>
  <w:num w:numId="30">
    <w:abstractNumId w:val="22"/>
  </w:num>
  <w:num w:numId="31">
    <w:abstractNumId w:val="35"/>
  </w:num>
  <w:num w:numId="32">
    <w:abstractNumId w:val="6"/>
  </w:num>
  <w:num w:numId="33">
    <w:abstractNumId w:val="11"/>
  </w:num>
  <w:num w:numId="34">
    <w:abstractNumId w:val="23"/>
  </w:num>
  <w:num w:numId="35">
    <w:abstractNumId w:val="33"/>
  </w:num>
  <w:num w:numId="36">
    <w:abstractNumId w:val="32"/>
  </w:num>
  <w:num w:numId="37">
    <w:abstractNumId w:val="36"/>
  </w:num>
  <w:num w:numId="38">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5EF"/>
    <w:rsid w:val="00000844"/>
    <w:rsid w:val="00000891"/>
    <w:rsid w:val="00001554"/>
    <w:rsid w:val="0000206B"/>
    <w:rsid w:val="00005246"/>
    <w:rsid w:val="000069B6"/>
    <w:rsid w:val="00006AE0"/>
    <w:rsid w:val="0001000F"/>
    <w:rsid w:val="00010F1B"/>
    <w:rsid w:val="00010F61"/>
    <w:rsid w:val="00011375"/>
    <w:rsid w:val="000129AE"/>
    <w:rsid w:val="0001490D"/>
    <w:rsid w:val="000169C3"/>
    <w:rsid w:val="00017D9A"/>
    <w:rsid w:val="0002378D"/>
    <w:rsid w:val="00023B4A"/>
    <w:rsid w:val="00025731"/>
    <w:rsid w:val="00030BE1"/>
    <w:rsid w:val="0003264F"/>
    <w:rsid w:val="00032C1D"/>
    <w:rsid w:val="00033B7F"/>
    <w:rsid w:val="00037895"/>
    <w:rsid w:val="0004380C"/>
    <w:rsid w:val="00044B6A"/>
    <w:rsid w:val="0004521B"/>
    <w:rsid w:val="000464CA"/>
    <w:rsid w:val="0004772F"/>
    <w:rsid w:val="00047C36"/>
    <w:rsid w:val="000503EE"/>
    <w:rsid w:val="0005093B"/>
    <w:rsid w:val="0005320C"/>
    <w:rsid w:val="00053FF1"/>
    <w:rsid w:val="000556AC"/>
    <w:rsid w:val="00060823"/>
    <w:rsid w:val="000625BD"/>
    <w:rsid w:val="00064216"/>
    <w:rsid w:val="0006462D"/>
    <w:rsid w:val="0006471E"/>
    <w:rsid w:val="000707A4"/>
    <w:rsid w:val="0007515D"/>
    <w:rsid w:val="000756C5"/>
    <w:rsid w:val="00076030"/>
    <w:rsid w:val="00086AE7"/>
    <w:rsid w:val="00094B70"/>
    <w:rsid w:val="000952EC"/>
    <w:rsid w:val="00096D39"/>
    <w:rsid w:val="00096ED5"/>
    <w:rsid w:val="000A0077"/>
    <w:rsid w:val="000A2599"/>
    <w:rsid w:val="000A4831"/>
    <w:rsid w:val="000A60C8"/>
    <w:rsid w:val="000A6327"/>
    <w:rsid w:val="000B2503"/>
    <w:rsid w:val="000B404A"/>
    <w:rsid w:val="000B4417"/>
    <w:rsid w:val="000B4856"/>
    <w:rsid w:val="000C018D"/>
    <w:rsid w:val="000C0436"/>
    <w:rsid w:val="000C0A08"/>
    <w:rsid w:val="000C243C"/>
    <w:rsid w:val="000C2A87"/>
    <w:rsid w:val="000C34C3"/>
    <w:rsid w:val="000C5D4A"/>
    <w:rsid w:val="000D01EE"/>
    <w:rsid w:val="000D0739"/>
    <w:rsid w:val="000D2277"/>
    <w:rsid w:val="000D28E3"/>
    <w:rsid w:val="000E09DF"/>
    <w:rsid w:val="000E24FF"/>
    <w:rsid w:val="000E7EA0"/>
    <w:rsid w:val="000F04AB"/>
    <w:rsid w:val="000F05BD"/>
    <w:rsid w:val="000F0E28"/>
    <w:rsid w:val="000F0F91"/>
    <w:rsid w:val="000F2B19"/>
    <w:rsid w:val="000F2B37"/>
    <w:rsid w:val="000F40FB"/>
    <w:rsid w:val="000F464F"/>
    <w:rsid w:val="000F667A"/>
    <w:rsid w:val="00100B76"/>
    <w:rsid w:val="00103D9B"/>
    <w:rsid w:val="00107CD0"/>
    <w:rsid w:val="001119CC"/>
    <w:rsid w:val="00112273"/>
    <w:rsid w:val="00115CCA"/>
    <w:rsid w:val="00117688"/>
    <w:rsid w:val="001264EB"/>
    <w:rsid w:val="00130148"/>
    <w:rsid w:val="00130F7F"/>
    <w:rsid w:val="00134B79"/>
    <w:rsid w:val="00134EC7"/>
    <w:rsid w:val="00135760"/>
    <w:rsid w:val="00140FE3"/>
    <w:rsid w:val="001440AC"/>
    <w:rsid w:val="00144161"/>
    <w:rsid w:val="0014536F"/>
    <w:rsid w:val="00146052"/>
    <w:rsid w:val="001468F6"/>
    <w:rsid w:val="00147F23"/>
    <w:rsid w:val="00147F85"/>
    <w:rsid w:val="00151909"/>
    <w:rsid w:val="0015726B"/>
    <w:rsid w:val="001601F0"/>
    <w:rsid w:val="00160205"/>
    <w:rsid w:val="00161E14"/>
    <w:rsid w:val="00164A8C"/>
    <w:rsid w:val="00164BF2"/>
    <w:rsid w:val="001651D1"/>
    <w:rsid w:val="001671EC"/>
    <w:rsid w:val="00171301"/>
    <w:rsid w:val="00172AE7"/>
    <w:rsid w:val="00175D1A"/>
    <w:rsid w:val="00176012"/>
    <w:rsid w:val="00176402"/>
    <w:rsid w:val="00177013"/>
    <w:rsid w:val="00177845"/>
    <w:rsid w:val="001779B4"/>
    <w:rsid w:val="00177ECF"/>
    <w:rsid w:val="0018466E"/>
    <w:rsid w:val="00185FD2"/>
    <w:rsid w:val="00191C1B"/>
    <w:rsid w:val="001936C1"/>
    <w:rsid w:val="001964DA"/>
    <w:rsid w:val="00197BAE"/>
    <w:rsid w:val="001A05F7"/>
    <w:rsid w:val="001A1586"/>
    <w:rsid w:val="001A287F"/>
    <w:rsid w:val="001A4B0D"/>
    <w:rsid w:val="001A56FC"/>
    <w:rsid w:val="001A6A2D"/>
    <w:rsid w:val="001A70FE"/>
    <w:rsid w:val="001B0800"/>
    <w:rsid w:val="001B08E4"/>
    <w:rsid w:val="001B1F21"/>
    <w:rsid w:val="001B4724"/>
    <w:rsid w:val="001C0079"/>
    <w:rsid w:val="001C2B20"/>
    <w:rsid w:val="001C4CAA"/>
    <w:rsid w:val="001C595D"/>
    <w:rsid w:val="001D25C5"/>
    <w:rsid w:val="001D292B"/>
    <w:rsid w:val="001D2E55"/>
    <w:rsid w:val="001E015E"/>
    <w:rsid w:val="001E131F"/>
    <w:rsid w:val="001E1E3C"/>
    <w:rsid w:val="001E333F"/>
    <w:rsid w:val="001E524B"/>
    <w:rsid w:val="001F2224"/>
    <w:rsid w:val="001F2472"/>
    <w:rsid w:val="001F36F7"/>
    <w:rsid w:val="001F41F9"/>
    <w:rsid w:val="001F734D"/>
    <w:rsid w:val="001F76FA"/>
    <w:rsid w:val="002010E2"/>
    <w:rsid w:val="00202B8C"/>
    <w:rsid w:val="00203ABB"/>
    <w:rsid w:val="00206E76"/>
    <w:rsid w:val="00207A25"/>
    <w:rsid w:val="00207A8F"/>
    <w:rsid w:val="002131BB"/>
    <w:rsid w:val="0021463B"/>
    <w:rsid w:val="002178AF"/>
    <w:rsid w:val="0022297E"/>
    <w:rsid w:val="0022591F"/>
    <w:rsid w:val="00225FE8"/>
    <w:rsid w:val="002266C3"/>
    <w:rsid w:val="00231B88"/>
    <w:rsid w:val="00232662"/>
    <w:rsid w:val="00233845"/>
    <w:rsid w:val="002347FA"/>
    <w:rsid w:val="0023667B"/>
    <w:rsid w:val="00236DBA"/>
    <w:rsid w:val="00237545"/>
    <w:rsid w:val="0023768B"/>
    <w:rsid w:val="00240E59"/>
    <w:rsid w:val="00243829"/>
    <w:rsid w:val="00244154"/>
    <w:rsid w:val="00244DDF"/>
    <w:rsid w:val="00247695"/>
    <w:rsid w:val="002543FD"/>
    <w:rsid w:val="002549E6"/>
    <w:rsid w:val="00256168"/>
    <w:rsid w:val="00264532"/>
    <w:rsid w:val="002652F8"/>
    <w:rsid w:val="00271839"/>
    <w:rsid w:val="00273DFE"/>
    <w:rsid w:val="002747FF"/>
    <w:rsid w:val="002749BC"/>
    <w:rsid w:val="0027655C"/>
    <w:rsid w:val="002822A4"/>
    <w:rsid w:val="00284637"/>
    <w:rsid w:val="00285D58"/>
    <w:rsid w:val="00287EA6"/>
    <w:rsid w:val="00292329"/>
    <w:rsid w:val="00293445"/>
    <w:rsid w:val="002958C9"/>
    <w:rsid w:val="00296027"/>
    <w:rsid w:val="002962EE"/>
    <w:rsid w:val="0029643A"/>
    <w:rsid w:val="002A16EF"/>
    <w:rsid w:val="002A2134"/>
    <w:rsid w:val="002A23F4"/>
    <w:rsid w:val="002A4343"/>
    <w:rsid w:val="002A6B64"/>
    <w:rsid w:val="002A6E45"/>
    <w:rsid w:val="002B241C"/>
    <w:rsid w:val="002B2CC1"/>
    <w:rsid w:val="002C165D"/>
    <w:rsid w:val="002C2324"/>
    <w:rsid w:val="002C27D6"/>
    <w:rsid w:val="002C316E"/>
    <w:rsid w:val="002C3864"/>
    <w:rsid w:val="002C4262"/>
    <w:rsid w:val="002C4799"/>
    <w:rsid w:val="002C48BB"/>
    <w:rsid w:val="002D1049"/>
    <w:rsid w:val="002D3E15"/>
    <w:rsid w:val="002E45DF"/>
    <w:rsid w:val="002E57F8"/>
    <w:rsid w:val="002E7AA0"/>
    <w:rsid w:val="002F0205"/>
    <w:rsid w:val="002F176C"/>
    <w:rsid w:val="002F1B4F"/>
    <w:rsid w:val="002F2BAD"/>
    <w:rsid w:val="002F35F5"/>
    <w:rsid w:val="002F42C2"/>
    <w:rsid w:val="002F4DAB"/>
    <w:rsid w:val="002F634A"/>
    <w:rsid w:val="00300C3F"/>
    <w:rsid w:val="003013A0"/>
    <w:rsid w:val="003046B2"/>
    <w:rsid w:val="00304C45"/>
    <w:rsid w:val="00305D0F"/>
    <w:rsid w:val="0030761C"/>
    <w:rsid w:val="00307B99"/>
    <w:rsid w:val="0031030A"/>
    <w:rsid w:val="003116A3"/>
    <w:rsid w:val="00312781"/>
    <w:rsid w:val="00314F3F"/>
    <w:rsid w:val="00316C40"/>
    <w:rsid w:val="00317569"/>
    <w:rsid w:val="00317B6D"/>
    <w:rsid w:val="00317DAC"/>
    <w:rsid w:val="00320B4F"/>
    <w:rsid w:val="00321BA6"/>
    <w:rsid w:val="003227E7"/>
    <w:rsid w:val="0032427D"/>
    <w:rsid w:val="00325033"/>
    <w:rsid w:val="00327CAA"/>
    <w:rsid w:val="0033132A"/>
    <w:rsid w:val="00331A5C"/>
    <w:rsid w:val="003355D3"/>
    <w:rsid w:val="00335942"/>
    <w:rsid w:val="003407BE"/>
    <w:rsid w:val="00341684"/>
    <w:rsid w:val="00341F15"/>
    <w:rsid w:val="003431D7"/>
    <w:rsid w:val="00347F01"/>
    <w:rsid w:val="003501BB"/>
    <w:rsid w:val="00350CDF"/>
    <w:rsid w:val="0035330E"/>
    <w:rsid w:val="00353AE4"/>
    <w:rsid w:val="00353F96"/>
    <w:rsid w:val="00354636"/>
    <w:rsid w:val="003548C8"/>
    <w:rsid w:val="0035550B"/>
    <w:rsid w:val="00355C28"/>
    <w:rsid w:val="003566E1"/>
    <w:rsid w:val="00360789"/>
    <w:rsid w:val="0036252D"/>
    <w:rsid w:val="00362950"/>
    <w:rsid w:val="00362C53"/>
    <w:rsid w:val="00365C73"/>
    <w:rsid w:val="0037289F"/>
    <w:rsid w:val="00372910"/>
    <w:rsid w:val="00377679"/>
    <w:rsid w:val="00377797"/>
    <w:rsid w:val="0038140B"/>
    <w:rsid w:val="0038282A"/>
    <w:rsid w:val="00383679"/>
    <w:rsid w:val="00383F62"/>
    <w:rsid w:val="0038565F"/>
    <w:rsid w:val="0039060E"/>
    <w:rsid w:val="00390756"/>
    <w:rsid w:val="003929B3"/>
    <w:rsid w:val="00394D46"/>
    <w:rsid w:val="00395231"/>
    <w:rsid w:val="00396490"/>
    <w:rsid w:val="0039678F"/>
    <w:rsid w:val="0039680D"/>
    <w:rsid w:val="00397E93"/>
    <w:rsid w:val="003A021A"/>
    <w:rsid w:val="003A05B2"/>
    <w:rsid w:val="003A0992"/>
    <w:rsid w:val="003A59CE"/>
    <w:rsid w:val="003B1205"/>
    <w:rsid w:val="003B2408"/>
    <w:rsid w:val="003B2C56"/>
    <w:rsid w:val="003B2CE0"/>
    <w:rsid w:val="003B3E14"/>
    <w:rsid w:val="003C0698"/>
    <w:rsid w:val="003C3886"/>
    <w:rsid w:val="003C6B85"/>
    <w:rsid w:val="003C72BA"/>
    <w:rsid w:val="003C7826"/>
    <w:rsid w:val="003D0278"/>
    <w:rsid w:val="003D20B0"/>
    <w:rsid w:val="003D25E6"/>
    <w:rsid w:val="003D7FB9"/>
    <w:rsid w:val="003E4B2B"/>
    <w:rsid w:val="003E5F20"/>
    <w:rsid w:val="003F3483"/>
    <w:rsid w:val="003F4F6A"/>
    <w:rsid w:val="003F63A4"/>
    <w:rsid w:val="003F715D"/>
    <w:rsid w:val="00401EE3"/>
    <w:rsid w:val="004025AF"/>
    <w:rsid w:val="00404AD2"/>
    <w:rsid w:val="00405B71"/>
    <w:rsid w:val="004074B4"/>
    <w:rsid w:val="00407D24"/>
    <w:rsid w:val="00411BD3"/>
    <w:rsid w:val="0041379D"/>
    <w:rsid w:val="00414272"/>
    <w:rsid w:val="00416BC6"/>
    <w:rsid w:val="00417C92"/>
    <w:rsid w:val="00420EA9"/>
    <w:rsid w:val="00421ABE"/>
    <w:rsid w:val="004234CD"/>
    <w:rsid w:val="00424EFC"/>
    <w:rsid w:val="00426042"/>
    <w:rsid w:val="00430D98"/>
    <w:rsid w:val="00434080"/>
    <w:rsid w:val="0043472F"/>
    <w:rsid w:val="00436FCA"/>
    <w:rsid w:val="004429EF"/>
    <w:rsid w:val="004442EC"/>
    <w:rsid w:val="004460BD"/>
    <w:rsid w:val="004462BE"/>
    <w:rsid w:val="00446499"/>
    <w:rsid w:val="0045016A"/>
    <w:rsid w:val="00451430"/>
    <w:rsid w:val="00451770"/>
    <w:rsid w:val="004531DB"/>
    <w:rsid w:val="00463E1E"/>
    <w:rsid w:val="00463EB0"/>
    <w:rsid w:val="004648C3"/>
    <w:rsid w:val="00467EAC"/>
    <w:rsid w:val="00470281"/>
    <w:rsid w:val="00470465"/>
    <w:rsid w:val="004706A7"/>
    <w:rsid w:val="00471E5B"/>
    <w:rsid w:val="00472298"/>
    <w:rsid w:val="00472889"/>
    <w:rsid w:val="0047611D"/>
    <w:rsid w:val="004761CD"/>
    <w:rsid w:val="004847F9"/>
    <w:rsid w:val="0048564D"/>
    <w:rsid w:val="00485FD1"/>
    <w:rsid w:val="00487235"/>
    <w:rsid w:val="00491360"/>
    <w:rsid w:val="004948B1"/>
    <w:rsid w:val="004948CB"/>
    <w:rsid w:val="00494CEC"/>
    <w:rsid w:val="00497940"/>
    <w:rsid w:val="004A029C"/>
    <w:rsid w:val="004A16EA"/>
    <w:rsid w:val="004A2740"/>
    <w:rsid w:val="004A42E3"/>
    <w:rsid w:val="004A52FB"/>
    <w:rsid w:val="004A5715"/>
    <w:rsid w:val="004A6924"/>
    <w:rsid w:val="004A7B97"/>
    <w:rsid w:val="004A7EB1"/>
    <w:rsid w:val="004B4E79"/>
    <w:rsid w:val="004C0EB0"/>
    <w:rsid w:val="004C2014"/>
    <w:rsid w:val="004C33E9"/>
    <w:rsid w:val="004C3A6C"/>
    <w:rsid w:val="004C5A84"/>
    <w:rsid w:val="004C7353"/>
    <w:rsid w:val="004D03CE"/>
    <w:rsid w:val="004D0BE2"/>
    <w:rsid w:val="004D2951"/>
    <w:rsid w:val="004D3E27"/>
    <w:rsid w:val="004D7B93"/>
    <w:rsid w:val="004D7FE9"/>
    <w:rsid w:val="004E0540"/>
    <w:rsid w:val="004E0B9F"/>
    <w:rsid w:val="004E60CB"/>
    <w:rsid w:val="004F1F07"/>
    <w:rsid w:val="004F33FF"/>
    <w:rsid w:val="004F3474"/>
    <w:rsid w:val="004F39D8"/>
    <w:rsid w:val="004F3C4D"/>
    <w:rsid w:val="004F701E"/>
    <w:rsid w:val="004F7DE3"/>
    <w:rsid w:val="004F7E3C"/>
    <w:rsid w:val="005022E0"/>
    <w:rsid w:val="005047C0"/>
    <w:rsid w:val="0050537F"/>
    <w:rsid w:val="00505B72"/>
    <w:rsid w:val="005116DE"/>
    <w:rsid w:val="00512396"/>
    <w:rsid w:val="0051345E"/>
    <w:rsid w:val="0051428A"/>
    <w:rsid w:val="005150C2"/>
    <w:rsid w:val="00515C3B"/>
    <w:rsid w:val="00520882"/>
    <w:rsid w:val="00522E41"/>
    <w:rsid w:val="00524DF0"/>
    <w:rsid w:val="00524E66"/>
    <w:rsid w:val="0052523E"/>
    <w:rsid w:val="0052758F"/>
    <w:rsid w:val="0052769D"/>
    <w:rsid w:val="00527956"/>
    <w:rsid w:val="00530B5F"/>
    <w:rsid w:val="00530EDF"/>
    <w:rsid w:val="0053184D"/>
    <w:rsid w:val="00532B72"/>
    <w:rsid w:val="005364D0"/>
    <w:rsid w:val="00536BE2"/>
    <w:rsid w:val="00540223"/>
    <w:rsid w:val="00540AD7"/>
    <w:rsid w:val="00540DDD"/>
    <w:rsid w:val="00540FCD"/>
    <w:rsid w:val="00541961"/>
    <w:rsid w:val="00541D0E"/>
    <w:rsid w:val="00542603"/>
    <w:rsid w:val="005457AA"/>
    <w:rsid w:val="00551507"/>
    <w:rsid w:val="00554528"/>
    <w:rsid w:val="00554F27"/>
    <w:rsid w:val="0055646C"/>
    <w:rsid w:val="00556CA7"/>
    <w:rsid w:val="0055734F"/>
    <w:rsid w:val="00560956"/>
    <w:rsid w:val="00561493"/>
    <w:rsid w:val="005616F1"/>
    <w:rsid w:val="005623F0"/>
    <w:rsid w:val="00563AAA"/>
    <w:rsid w:val="00563D3F"/>
    <w:rsid w:val="00563D99"/>
    <w:rsid w:val="0056525A"/>
    <w:rsid w:val="005655EF"/>
    <w:rsid w:val="00565D09"/>
    <w:rsid w:val="00566EF6"/>
    <w:rsid w:val="00567343"/>
    <w:rsid w:val="0057154D"/>
    <w:rsid w:val="00572FE3"/>
    <w:rsid w:val="00574F5D"/>
    <w:rsid w:val="00575A73"/>
    <w:rsid w:val="00575C14"/>
    <w:rsid w:val="00575D74"/>
    <w:rsid w:val="00577A43"/>
    <w:rsid w:val="00580CE9"/>
    <w:rsid w:val="0058550F"/>
    <w:rsid w:val="00585A98"/>
    <w:rsid w:val="005872C2"/>
    <w:rsid w:val="00587844"/>
    <w:rsid w:val="00587F10"/>
    <w:rsid w:val="005910A8"/>
    <w:rsid w:val="00591867"/>
    <w:rsid w:val="005920BC"/>
    <w:rsid w:val="00593F57"/>
    <w:rsid w:val="00595BEB"/>
    <w:rsid w:val="00595C63"/>
    <w:rsid w:val="005963BA"/>
    <w:rsid w:val="005A18A1"/>
    <w:rsid w:val="005A338D"/>
    <w:rsid w:val="005A37F1"/>
    <w:rsid w:val="005A5EB3"/>
    <w:rsid w:val="005A672D"/>
    <w:rsid w:val="005B05A7"/>
    <w:rsid w:val="005B06A5"/>
    <w:rsid w:val="005B1E1D"/>
    <w:rsid w:val="005B335A"/>
    <w:rsid w:val="005B562A"/>
    <w:rsid w:val="005B7C0A"/>
    <w:rsid w:val="005C07DE"/>
    <w:rsid w:val="005C089F"/>
    <w:rsid w:val="005C2D44"/>
    <w:rsid w:val="005C41C1"/>
    <w:rsid w:val="005C57F5"/>
    <w:rsid w:val="005D342A"/>
    <w:rsid w:val="005D4E89"/>
    <w:rsid w:val="005D5DD2"/>
    <w:rsid w:val="005D7FD4"/>
    <w:rsid w:val="005E071F"/>
    <w:rsid w:val="005E1246"/>
    <w:rsid w:val="005E22C8"/>
    <w:rsid w:val="005E5323"/>
    <w:rsid w:val="005E6E6D"/>
    <w:rsid w:val="005F1ADC"/>
    <w:rsid w:val="005F3BAB"/>
    <w:rsid w:val="005F78D0"/>
    <w:rsid w:val="005F7F53"/>
    <w:rsid w:val="00604AD3"/>
    <w:rsid w:val="006075FB"/>
    <w:rsid w:val="00610019"/>
    <w:rsid w:val="00610300"/>
    <w:rsid w:val="00612712"/>
    <w:rsid w:val="00613769"/>
    <w:rsid w:val="00613D3A"/>
    <w:rsid w:val="00613DFC"/>
    <w:rsid w:val="00614668"/>
    <w:rsid w:val="00617B20"/>
    <w:rsid w:val="00621199"/>
    <w:rsid w:val="00621821"/>
    <w:rsid w:val="00621E4B"/>
    <w:rsid w:val="0062658F"/>
    <w:rsid w:val="00626D27"/>
    <w:rsid w:val="00630183"/>
    <w:rsid w:val="0063078B"/>
    <w:rsid w:val="0063103B"/>
    <w:rsid w:val="00634587"/>
    <w:rsid w:val="00634B72"/>
    <w:rsid w:val="00636434"/>
    <w:rsid w:val="00637DBF"/>
    <w:rsid w:val="006413E4"/>
    <w:rsid w:val="00642A54"/>
    <w:rsid w:val="00644D3E"/>
    <w:rsid w:val="006452F5"/>
    <w:rsid w:val="006459DF"/>
    <w:rsid w:val="00646BAE"/>
    <w:rsid w:val="00647087"/>
    <w:rsid w:val="00656A12"/>
    <w:rsid w:val="00656A57"/>
    <w:rsid w:val="00656E8C"/>
    <w:rsid w:val="0066064F"/>
    <w:rsid w:val="0066382F"/>
    <w:rsid w:val="006639B5"/>
    <w:rsid w:val="00663F22"/>
    <w:rsid w:val="00664921"/>
    <w:rsid w:val="00670977"/>
    <w:rsid w:val="006759EC"/>
    <w:rsid w:val="00684AA3"/>
    <w:rsid w:val="00685196"/>
    <w:rsid w:val="00685261"/>
    <w:rsid w:val="00685280"/>
    <w:rsid w:val="00686B43"/>
    <w:rsid w:val="006932BB"/>
    <w:rsid w:val="006970FF"/>
    <w:rsid w:val="006A0F29"/>
    <w:rsid w:val="006A1869"/>
    <w:rsid w:val="006A1B8C"/>
    <w:rsid w:val="006A1FDC"/>
    <w:rsid w:val="006A4916"/>
    <w:rsid w:val="006B08A3"/>
    <w:rsid w:val="006B11C4"/>
    <w:rsid w:val="006B1241"/>
    <w:rsid w:val="006B2C55"/>
    <w:rsid w:val="006B3021"/>
    <w:rsid w:val="006B6FF2"/>
    <w:rsid w:val="006B7F50"/>
    <w:rsid w:val="006C1765"/>
    <w:rsid w:val="006C3A6D"/>
    <w:rsid w:val="006C3FC7"/>
    <w:rsid w:val="006D15D2"/>
    <w:rsid w:val="006D3205"/>
    <w:rsid w:val="006D3248"/>
    <w:rsid w:val="006D326A"/>
    <w:rsid w:val="006D3383"/>
    <w:rsid w:val="006D39AD"/>
    <w:rsid w:val="006D49F5"/>
    <w:rsid w:val="006D5201"/>
    <w:rsid w:val="006D5570"/>
    <w:rsid w:val="006D6311"/>
    <w:rsid w:val="006E1B81"/>
    <w:rsid w:val="006E2852"/>
    <w:rsid w:val="006E3C40"/>
    <w:rsid w:val="006E782B"/>
    <w:rsid w:val="006F1145"/>
    <w:rsid w:val="006F1AD7"/>
    <w:rsid w:val="006F24AE"/>
    <w:rsid w:val="006F29F8"/>
    <w:rsid w:val="006F3DFB"/>
    <w:rsid w:val="00700B1C"/>
    <w:rsid w:val="00700B55"/>
    <w:rsid w:val="0070204E"/>
    <w:rsid w:val="00703C02"/>
    <w:rsid w:val="00703CDF"/>
    <w:rsid w:val="00705AAA"/>
    <w:rsid w:val="00706A05"/>
    <w:rsid w:val="007075DE"/>
    <w:rsid w:val="00712595"/>
    <w:rsid w:val="00712807"/>
    <w:rsid w:val="00712B4A"/>
    <w:rsid w:val="00714C8D"/>
    <w:rsid w:val="0071594B"/>
    <w:rsid w:val="00716FDA"/>
    <w:rsid w:val="007217B3"/>
    <w:rsid w:val="00721A2C"/>
    <w:rsid w:val="00723422"/>
    <w:rsid w:val="00725B84"/>
    <w:rsid w:val="00726738"/>
    <w:rsid w:val="00731E32"/>
    <w:rsid w:val="00732793"/>
    <w:rsid w:val="007337CF"/>
    <w:rsid w:val="007358E8"/>
    <w:rsid w:val="00735BD8"/>
    <w:rsid w:val="00737090"/>
    <w:rsid w:val="00737B0B"/>
    <w:rsid w:val="00737D7D"/>
    <w:rsid w:val="00740206"/>
    <w:rsid w:val="007443DC"/>
    <w:rsid w:val="0075109F"/>
    <w:rsid w:val="00751C52"/>
    <w:rsid w:val="00752434"/>
    <w:rsid w:val="0075427B"/>
    <w:rsid w:val="00754DFA"/>
    <w:rsid w:val="00755643"/>
    <w:rsid w:val="00757107"/>
    <w:rsid w:val="00757F2C"/>
    <w:rsid w:val="00760508"/>
    <w:rsid w:val="0076165C"/>
    <w:rsid w:val="007625DE"/>
    <w:rsid w:val="00764C78"/>
    <w:rsid w:val="00766410"/>
    <w:rsid w:val="0077305E"/>
    <w:rsid w:val="007750DD"/>
    <w:rsid w:val="00776786"/>
    <w:rsid w:val="00780256"/>
    <w:rsid w:val="0078026C"/>
    <w:rsid w:val="00781D9C"/>
    <w:rsid w:val="007823EE"/>
    <w:rsid w:val="0078453C"/>
    <w:rsid w:val="00785DBA"/>
    <w:rsid w:val="0079000A"/>
    <w:rsid w:val="00796804"/>
    <w:rsid w:val="007978F6"/>
    <w:rsid w:val="007A303A"/>
    <w:rsid w:val="007A40D0"/>
    <w:rsid w:val="007A6493"/>
    <w:rsid w:val="007A6F15"/>
    <w:rsid w:val="007B0011"/>
    <w:rsid w:val="007B1F34"/>
    <w:rsid w:val="007B29B6"/>
    <w:rsid w:val="007B335C"/>
    <w:rsid w:val="007B3582"/>
    <w:rsid w:val="007B64D5"/>
    <w:rsid w:val="007B7446"/>
    <w:rsid w:val="007C1738"/>
    <w:rsid w:val="007C1B98"/>
    <w:rsid w:val="007C1CD8"/>
    <w:rsid w:val="007C339D"/>
    <w:rsid w:val="007C3885"/>
    <w:rsid w:val="007C647F"/>
    <w:rsid w:val="007C65F6"/>
    <w:rsid w:val="007D07AD"/>
    <w:rsid w:val="007D4936"/>
    <w:rsid w:val="007D5251"/>
    <w:rsid w:val="007E0D89"/>
    <w:rsid w:val="007E41E1"/>
    <w:rsid w:val="007E7498"/>
    <w:rsid w:val="007E7BD5"/>
    <w:rsid w:val="007F2357"/>
    <w:rsid w:val="007F4B02"/>
    <w:rsid w:val="007F6A08"/>
    <w:rsid w:val="007F7177"/>
    <w:rsid w:val="007F7FDB"/>
    <w:rsid w:val="00800CB8"/>
    <w:rsid w:val="00802992"/>
    <w:rsid w:val="00803DDF"/>
    <w:rsid w:val="00816764"/>
    <w:rsid w:val="00816A10"/>
    <w:rsid w:val="00817429"/>
    <w:rsid w:val="00820A08"/>
    <w:rsid w:val="00820A41"/>
    <w:rsid w:val="0082199E"/>
    <w:rsid w:val="008325ED"/>
    <w:rsid w:val="008363BD"/>
    <w:rsid w:val="00842475"/>
    <w:rsid w:val="00842BFC"/>
    <w:rsid w:val="0084591C"/>
    <w:rsid w:val="0084659A"/>
    <w:rsid w:val="008466AD"/>
    <w:rsid w:val="00855177"/>
    <w:rsid w:val="008555FF"/>
    <w:rsid w:val="00855910"/>
    <w:rsid w:val="00856124"/>
    <w:rsid w:val="00856CE0"/>
    <w:rsid w:val="00856FA6"/>
    <w:rsid w:val="00860080"/>
    <w:rsid w:val="0086325A"/>
    <w:rsid w:val="00867F7A"/>
    <w:rsid w:val="008728AA"/>
    <w:rsid w:val="00874371"/>
    <w:rsid w:val="00874DE7"/>
    <w:rsid w:val="00877A03"/>
    <w:rsid w:val="00881C1A"/>
    <w:rsid w:val="00882921"/>
    <w:rsid w:val="008858EB"/>
    <w:rsid w:val="00886F3B"/>
    <w:rsid w:val="00892963"/>
    <w:rsid w:val="00896B3C"/>
    <w:rsid w:val="008A205D"/>
    <w:rsid w:val="008A2F4D"/>
    <w:rsid w:val="008A3A69"/>
    <w:rsid w:val="008B0373"/>
    <w:rsid w:val="008B3313"/>
    <w:rsid w:val="008B6980"/>
    <w:rsid w:val="008C174D"/>
    <w:rsid w:val="008C2693"/>
    <w:rsid w:val="008C2C1D"/>
    <w:rsid w:val="008C2E82"/>
    <w:rsid w:val="008C4177"/>
    <w:rsid w:val="008C4EFB"/>
    <w:rsid w:val="008D0FE3"/>
    <w:rsid w:val="008D1228"/>
    <w:rsid w:val="008D3D03"/>
    <w:rsid w:val="008D3D47"/>
    <w:rsid w:val="008D4324"/>
    <w:rsid w:val="008D520C"/>
    <w:rsid w:val="008E03E1"/>
    <w:rsid w:val="008E0875"/>
    <w:rsid w:val="008E1CA4"/>
    <w:rsid w:val="008E2046"/>
    <w:rsid w:val="008E29DD"/>
    <w:rsid w:val="008E3233"/>
    <w:rsid w:val="008E3282"/>
    <w:rsid w:val="008E3B72"/>
    <w:rsid w:val="008F15AC"/>
    <w:rsid w:val="008F3724"/>
    <w:rsid w:val="008F4DDF"/>
    <w:rsid w:val="008F50DC"/>
    <w:rsid w:val="00903C0A"/>
    <w:rsid w:val="00905A3C"/>
    <w:rsid w:val="0090728C"/>
    <w:rsid w:val="00910768"/>
    <w:rsid w:val="0091149A"/>
    <w:rsid w:val="0091259E"/>
    <w:rsid w:val="009128AC"/>
    <w:rsid w:val="00913B90"/>
    <w:rsid w:val="00916F3B"/>
    <w:rsid w:val="009179CD"/>
    <w:rsid w:val="0092209C"/>
    <w:rsid w:val="0092265C"/>
    <w:rsid w:val="0092301D"/>
    <w:rsid w:val="009239DE"/>
    <w:rsid w:val="009239E9"/>
    <w:rsid w:val="009245D4"/>
    <w:rsid w:val="009317E4"/>
    <w:rsid w:val="00932809"/>
    <w:rsid w:val="00933EC8"/>
    <w:rsid w:val="0093563D"/>
    <w:rsid w:val="00936258"/>
    <w:rsid w:val="009364FF"/>
    <w:rsid w:val="00936AD2"/>
    <w:rsid w:val="00940F4D"/>
    <w:rsid w:val="009412EE"/>
    <w:rsid w:val="00942855"/>
    <w:rsid w:val="0094446E"/>
    <w:rsid w:val="00944549"/>
    <w:rsid w:val="00944C1C"/>
    <w:rsid w:val="00945042"/>
    <w:rsid w:val="0094598B"/>
    <w:rsid w:val="00946E49"/>
    <w:rsid w:val="00947F75"/>
    <w:rsid w:val="00950B38"/>
    <w:rsid w:val="0095525E"/>
    <w:rsid w:val="00960159"/>
    <w:rsid w:val="00962ADD"/>
    <w:rsid w:val="009634DE"/>
    <w:rsid w:val="00967525"/>
    <w:rsid w:val="009714C1"/>
    <w:rsid w:val="00972E84"/>
    <w:rsid w:val="00973056"/>
    <w:rsid w:val="00975A0D"/>
    <w:rsid w:val="00981CB6"/>
    <w:rsid w:val="00983772"/>
    <w:rsid w:val="00985F59"/>
    <w:rsid w:val="00986C47"/>
    <w:rsid w:val="00987FC1"/>
    <w:rsid w:val="00992444"/>
    <w:rsid w:val="009933D4"/>
    <w:rsid w:val="00993867"/>
    <w:rsid w:val="00993A0C"/>
    <w:rsid w:val="00994A4B"/>
    <w:rsid w:val="0099523D"/>
    <w:rsid w:val="00996487"/>
    <w:rsid w:val="009A0B5A"/>
    <w:rsid w:val="009A3ABF"/>
    <w:rsid w:val="009A4349"/>
    <w:rsid w:val="009A4E9F"/>
    <w:rsid w:val="009B49A0"/>
    <w:rsid w:val="009B74B8"/>
    <w:rsid w:val="009C0E3C"/>
    <w:rsid w:val="009C19A6"/>
    <w:rsid w:val="009C19B7"/>
    <w:rsid w:val="009C5EDA"/>
    <w:rsid w:val="009D07A8"/>
    <w:rsid w:val="009D255A"/>
    <w:rsid w:val="009D2590"/>
    <w:rsid w:val="009D3E0A"/>
    <w:rsid w:val="009D5EA4"/>
    <w:rsid w:val="009D61ED"/>
    <w:rsid w:val="009D732C"/>
    <w:rsid w:val="009E3495"/>
    <w:rsid w:val="009E7150"/>
    <w:rsid w:val="009F58CC"/>
    <w:rsid w:val="009F5CE7"/>
    <w:rsid w:val="009F7F74"/>
    <w:rsid w:val="00A014F4"/>
    <w:rsid w:val="00A050A3"/>
    <w:rsid w:val="00A052C8"/>
    <w:rsid w:val="00A07BCC"/>
    <w:rsid w:val="00A07CA1"/>
    <w:rsid w:val="00A1397A"/>
    <w:rsid w:val="00A13F89"/>
    <w:rsid w:val="00A16F94"/>
    <w:rsid w:val="00A20D05"/>
    <w:rsid w:val="00A2281F"/>
    <w:rsid w:val="00A24909"/>
    <w:rsid w:val="00A27A40"/>
    <w:rsid w:val="00A306D6"/>
    <w:rsid w:val="00A30B31"/>
    <w:rsid w:val="00A326AA"/>
    <w:rsid w:val="00A337C4"/>
    <w:rsid w:val="00A33D33"/>
    <w:rsid w:val="00A3662C"/>
    <w:rsid w:val="00A46476"/>
    <w:rsid w:val="00A46C79"/>
    <w:rsid w:val="00A479A0"/>
    <w:rsid w:val="00A50684"/>
    <w:rsid w:val="00A5125C"/>
    <w:rsid w:val="00A51EE9"/>
    <w:rsid w:val="00A538A6"/>
    <w:rsid w:val="00A541F9"/>
    <w:rsid w:val="00A5598D"/>
    <w:rsid w:val="00A570B1"/>
    <w:rsid w:val="00A606F9"/>
    <w:rsid w:val="00A62AF9"/>
    <w:rsid w:val="00A62F6E"/>
    <w:rsid w:val="00A6489A"/>
    <w:rsid w:val="00A64A7A"/>
    <w:rsid w:val="00A66B51"/>
    <w:rsid w:val="00A677E0"/>
    <w:rsid w:val="00A677E2"/>
    <w:rsid w:val="00A67D94"/>
    <w:rsid w:val="00A7021C"/>
    <w:rsid w:val="00A705FD"/>
    <w:rsid w:val="00A713E2"/>
    <w:rsid w:val="00A73C9D"/>
    <w:rsid w:val="00A7603C"/>
    <w:rsid w:val="00A77E6B"/>
    <w:rsid w:val="00A805AD"/>
    <w:rsid w:val="00A829F9"/>
    <w:rsid w:val="00A83B4C"/>
    <w:rsid w:val="00A8797F"/>
    <w:rsid w:val="00A903C3"/>
    <w:rsid w:val="00A931C6"/>
    <w:rsid w:val="00A93B1D"/>
    <w:rsid w:val="00A96098"/>
    <w:rsid w:val="00A96241"/>
    <w:rsid w:val="00AA3395"/>
    <w:rsid w:val="00AA45BF"/>
    <w:rsid w:val="00AA4823"/>
    <w:rsid w:val="00AA595D"/>
    <w:rsid w:val="00AA5A36"/>
    <w:rsid w:val="00AA5EB8"/>
    <w:rsid w:val="00AA6A5F"/>
    <w:rsid w:val="00AA7AA0"/>
    <w:rsid w:val="00AB0135"/>
    <w:rsid w:val="00AB24D1"/>
    <w:rsid w:val="00AB3938"/>
    <w:rsid w:val="00AB4597"/>
    <w:rsid w:val="00AC1984"/>
    <w:rsid w:val="00AC6749"/>
    <w:rsid w:val="00AC7000"/>
    <w:rsid w:val="00AC7B3D"/>
    <w:rsid w:val="00AD35FF"/>
    <w:rsid w:val="00AD64DB"/>
    <w:rsid w:val="00AD7FC9"/>
    <w:rsid w:val="00AE1268"/>
    <w:rsid w:val="00AE1B11"/>
    <w:rsid w:val="00AE1D7A"/>
    <w:rsid w:val="00AE3178"/>
    <w:rsid w:val="00AE3B2F"/>
    <w:rsid w:val="00AE5A92"/>
    <w:rsid w:val="00AE6D11"/>
    <w:rsid w:val="00AE7ECD"/>
    <w:rsid w:val="00AF2DFB"/>
    <w:rsid w:val="00AF49B9"/>
    <w:rsid w:val="00AF5CBE"/>
    <w:rsid w:val="00AF725A"/>
    <w:rsid w:val="00B03179"/>
    <w:rsid w:val="00B0327F"/>
    <w:rsid w:val="00B040F1"/>
    <w:rsid w:val="00B06609"/>
    <w:rsid w:val="00B06C6C"/>
    <w:rsid w:val="00B10459"/>
    <w:rsid w:val="00B11E8B"/>
    <w:rsid w:val="00B137D5"/>
    <w:rsid w:val="00B13C09"/>
    <w:rsid w:val="00B14424"/>
    <w:rsid w:val="00B16512"/>
    <w:rsid w:val="00B232D5"/>
    <w:rsid w:val="00B2378B"/>
    <w:rsid w:val="00B249AD"/>
    <w:rsid w:val="00B2676A"/>
    <w:rsid w:val="00B32709"/>
    <w:rsid w:val="00B329B3"/>
    <w:rsid w:val="00B33D50"/>
    <w:rsid w:val="00B34ED5"/>
    <w:rsid w:val="00B35933"/>
    <w:rsid w:val="00B36EB6"/>
    <w:rsid w:val="00B3714E"/>
    <w:rsid w:val="00B43C3E"/>
    <w:rsid w:val="00B44423"/>
    <w:rsid w:val="00B463B0"/>
    <w:rsid w:val="00B4652E"/>
    <w:rsid w:val="00B470B4"/>
    <w:rsid w:val="00B5010B"/>
    <w:rsid w:val="00B518A8"/>
    <w:rsid w:val="00B51B87"/>
    <w:rsid w:val="00B52A1E"/>
    <w:rsid w:val="00B5439A"/>
    <w:rsid w:val="00B60578"/>
    <w:rsid w:val="00B6131F"/>
    <w:rsid w:val="00B622EA"/>
    <w:rsid w:val="00B62B65"/>
    <w:rsid w:val="00B64F83"/>
    <w:rsid w:val="00B657E6"/>
    <w:rsid w:val="00B66B03"/>
    <w:rsid w:val="00B70E23"/>
    <w:rsid w:val="00B7192B"/>
    <w:rsid w:val="00B71F2D"/>
    <w:rsid w:val="00B72BE8"/>
    <w:rsid w:val="00B73CD4"/>
    <w:rsid w:val="00B75321"/>
    <w:rsid w:val="00B75A14"/>
    <w:rsid w:val="00B75B7F"/>
    <w:rsid w:val="00B777BC"/>
    <w:rsid w:val="00B809DA"/>
    <w:rsid w:val="00B80CBC"/>
    <w:rsid w:val="00B824E3"/>
    <w:rsid w:val="00B84D98"/>
    <w:rsid w:val="00B85684"/>
    <w:rsid w:val="00B87657"/>
    <w:rsid w:val="00B90F30"/>
    <w:rsid w:val="00B93151"/>
    <w:rsid w:val="00B93E3E"/>
    <w:rsid w:val="00B96295"/>
    <w:rsid w:val="00BA34BA"/>
    <w:rsid w:val="00BA34DA"/>
    <w:rsid w:val="00BA3FE5"/>
    <w:rsid w:val="00BA5689"/>
    <w:rsid w:val="00BA670B"/>
    <w:rsid w:val="00BB0094"/>
    <w:rsid w:val="00BB039F"/>
    <w:rsid w:val="00BB053C"/>
    <w:rsid w:val="00BB1EDA"/>
    <w:rsid w:val="00BB481C"/>
    <w:rsid w:val="00BB4F99"/>
    <w:rsid w:val="00BB5B4B"/>
    <w:rsid w:val="00BB6295"/>
    <w:rsid w:val="00BB695A"/>
    <w:rsid w:val="00BC0C45"/>
    <w:rsid w:val="00BC0CC0"/>
    <w:rsid w:val="00BC1C6E"/>
    <w:rsid w:val="00BC2B2A"/>
    <w:rsid w:val="00BC5B34"/>
    <w:rsid w:val="00BC62B1"/>
    <w:rsid w:val="00BC6C19"/>
    <w:rsid w:val="00BC7A36"/>
    <w:rsid w:val="00BC7F35"/>
    <w:rsid w:val="00BD25DB"/>
    <w:rsid w:val="00BD312B"/>
    <w:rsid w:val="00BD340B"/>
    <w:rsid w:val="00BD3CD9"/>
    <w:rsid w:val="00BD60EC"/>
    <w:rsid w:val="00BE0B3F"/>
    <w:rsid w:val="00BE21A9"/>
    <w:rsid w:val="00BE73DA"/>
    <w:rsid w:val="00BE7DB8"/>
    <w:rsid w:val="00BF0500"/>
    <w:rsid w:val="00BF25B2"/>
    <w:rsid w:val="00BF4DC3"/>
    <w:rsid w:val="00BF7DD1"/>
    <w:rsid w:val="00C00380"/>
    <w:rsid w:val="00C05734"/>
    <w:rsid w:val="00C076AB"/>
    <w:rsid w:val="00C148E9"/>
    <w:rsid w:val="00C15D8D"/>
    <w:rsid w:val="00C2154D"/>
    <w:rsid w:val="00C238C6"/>
    <w:rsid w:val="00C255F5"/>
    <w:rsid w:val="00C27F25"/>
    <w:rsid w:val="00C303F8"/>
    <w:rsid w:val="00C3062D"/>
    <w:rsid w:val="00C3419A"/>
    <w:rsid w:val="00C35516"/>
    <w:rsid w:val="00C37A32"/>
    <w:rsid w:val="00C4426A"/>
    <w:rsid w:val="00C45669"/>
    <w:rsid w:val="00C51779"/>
    <w:rsid w:val="00C5332A"/>
    <w:rsid w:val="00C537C0"/>
    <w:rsid w:val="00C54963"/>
    <w:rsid w:val="00C55F2B"/>
    <w:rsid w:val="00C5684D"/>
    <w:rsid w:val="00C571DF"/>
    <w:rsid w:val="00C604AF"/>
    <w:rsid w:val="00C60E19"/>
    <w:rsid w:val="00C61106"/>
    <w:rsid w:val="00C6286F"/>
    <w:rsid w:val="00C62959"/>
    <w:rsid w:val="00C62ADC"/>
    <w:rsid w:val="00C63F58"/>
    <w:rsid w:val="00C678F8"/>
    <w:rsid w:val="00C71B9C"/>
    <w:rsid w:val="00C7339C"/>
    <w:rsid w:val="00C76A3F"/>
    <w:rsid w:val="00C80D6D"/>
    <w:rsid w:val="00C8291B"/>
    <w:rsid w:val="00C83338"/>
    <w:rsid w:val="00C87BD8"/>
    <w:rsid w:val="00C916D1"/>
    <w:rsid w:val="00C9247C"/>
    <w:rsid w:val="00C973FE"/>
    <w:rsid w:val="00CA1208"/>
    <w:rsid w:val="00CA3F07"/>
    <w:rsid w:val="00CA5AB0"/>
    <w:rsid w:val="00CA7323"/>
    <w:rsid w:val="00CB1561"/>
    <w:rsid w:val="00CB3BC7"/>
    <w:rsid w:val="00CB4174"/>
    <w:rsid w:val="00CB496B"/>
    <w:rsid w:val="00CB57B1"/>
    <w:rsid w:val="00CC0FCC"/>
    <w:rsid w:val="00CC21B5"/>
    <w:rsid w:val="00CC2583"/>
    <w:rsid w:val="00CC4890"/>
    <w:rsid w:val="00CC4D20"/>
    <w:rsid w:val="00CC6556"/>
    <w:rsid w:val="00CD2A56"/>
    <w:rsid w:val="00CD5F13"/>
    <w:rsid w:val="00CD675E"/>
    <w:rsid w:val="00CE17AB"/>
    <w:rsid w:val="00CE634A"/>
    <w:rsid w:val="00CF0A47"/>
    <w:rsid w:val="00CF3B83"/>
    <w:rsid w:val="00CF4F8B"/>
    <w:rsid w:val="00CF54B1"/>
    <w:rsid w:val="00CF6626"/>
    <w:rsid w:val="00CF68E2"/>
    <w:rsid w:val="00D00F95"/>
    <w:rsid w:val="00D1636F"/>
    <w:rsid w:val="00D226F8"/>
    <w:rsid w:val="00D23060"/>
    <w:rsid w:val="00D25160"/>
    <w:rsid w:val="00D31071"/>
    <w:rsid w:val="00D313CA"/>
    <w:rsid w:val="00D35B1B"/>
    <w:rsid w:val="00D35C59"/>
    <w:rsid w:val="00D36374"/>
    <w:rsid w:val="00D370AA"/>
    <w:rsid w:val="00D374AD"/>
    <w:rsid w:val="00D413B7"/>
    <w:rsid w:val="00D42709"/>
    <w:rsid w:val="00D4391A"/>
    <w:rsid w:val="00D43FB7"/>
    <w:rsid w:val="00D46379"/>
    <w:rsid w:val="00D46AB1"/>
    <w:rsid w:val="00D46E90"/>
    <w:rsid w:val="00D472F9"/>
    <w:rsid w:val="00D5177C"/>
    <w:rsid w:val="00D51AD0"/>
    <w:rsid w:val="00D52BDC"/>
    <w:rsid w:val="00D5321D"/>
    <w:rsid w:val="00D53B29"/>
    <w:rsid w:val="00D55BAA"/>
    <w:rsid w:val="00D56BC3"/>
    <w:rsid w:val="00D60241"/>
    <w:rsid w:val="00D6127E"/>
    <w:rsid w:val="00D61724"/>
    <w:rsid w:val="00D61FFD"/>
    <w:rsid w:val="00D64D02"/>
    <w:rsid w:val="00D66D3E"/>
    <w:rsid w:val="00D66E55"/>
    <w:rsid w:val="00D67BE8"/>
    <w:rsid w:val="00D74654"/>
    <w:rsid w:val="00D8168D"/>
    <w:rsid w:val="00D82E74"/>
    <w:rsid w:val="00D83FFD"/>
    <w:rsid w:val="00D84242"/>
    <w:rsid w:val="00D84505"/>
    <w:rsid w:val="00D850A2"/>
    <w:rsid w:val="00D851F9"/>
    <w:rsid w:val="00D85397"/>
    <w:rsid w:val="00D856E9"/>
    <w:rsid w:val="00D9136F"/>
    <w:rsid w:val="00D948CA"/>
    <w:rsid w:val="00D9665A"/>
    <w:rsid w:val="00D96FFD"/>
    <w:rsid w:val="00DA1BF3"/>
    <w:rsid w:val="00DA1FE3"/>
    <w:rsid w:val="00DA2BC4"/>
    <w:rsid w:val="00DA67D2"/>
    <w:rsid w:val="00DA733D"/>
    <w:rsid w:val="00DA77CF"/>
    <w:rsid w:val="00DB0121"/>
    <w:rsid w:val="00DB09C9"/>
    <w:rsid w:val="00DB18A9"/>
    <w:rsid w:val="00DB1A32"/>
    <w:rsid w:val="00DB2183"/>
    <w:rsid w:val="00DB52DC"/>
    <w:rsid w:val="00DB6D11"/>
    <w:rsid w:val="00DB79EB"/>
    <w:rsid w:val="00DC32AC"/>
    <w:rsid w:val="00DC6B55"/>
    <w:rsid w:val="00DC738C"/>
    <w:rsid w:val="00DD2CD3"/>
    <w:rsid w:val="00DD3188"/>
    <w:rsid w:val="00DD5040"/>
    <w:rsid w:val="00DD549F"/>
    <w:rsid w:val="00DD5C9E"/>
    <w:rsid w:val="00DD7A80"/>
    <w:rsid w:val="00DD7C24"/>
    <w:rsid w:val="00DE07AA"/>
    <w:rsid w:val="00DE0CBF"/>
    <w:rsid w:val="00DE407E"/>
    <w:rsid w:val="00DE42F3"/>
    <w:rsid w:val="00DE4466"/>
    <w:rsid w:val="00DE4787"/>
    <w:rsid w:val="00DF4146"/>
    <w:rsid w:val="00DF5716"/>
    <w:rsid w:val="00DF70E4"/>
    <w:rsid w:val="00E00FCA"/>
    <w:rsid w:val="00E029B0"/>
    <w:rsid w:val="00E02CDA"/>
    <w:rsid w:val="00E03AE7"/>
    <w:rsid w:val="00E04486"/>
    <w:rsid w:val="00E04C04"/>
    <w:rsid w:val="00E05B72"/>
    <w:rsid w:val="00E06D64"/>
    <w:rsid w:val="00E073AA"/>
    <w:rsid w:val="00E103B6"/>
    <w:rsid w:val="00E11414"/>
    <w:rsid w:val="00E11797"/>
    <w:rsid w:val="00E11EBD"/>
    <w:rsid w:val="00E12610"/>
    <w:rsid w:val="00E139B5"/>
    <w:rsid w:val="00E17FF9"/>
    <w:rsid w:val="00E21317"/>
    <w:rsid w:val="00E213CE"/>
    <w:rsid w:val="00E215E8"/>
    <w:rsid w:val="00E22D2F"/>
    <w:rsid w:val="00E24DC5"/>
    <w:rsid w:val="00E2542A"/>
    <w:rsid w:val="00E261F2"/>
    <w:rsid w:val="00E27CB8"/>
    <w:rsid w:val="00E30228"/>
    <w:rsid w:val="00E32327"/>
    <w:rsid w:val="00E33C48"/>
    <w:rsid w:val="00E359C2"/>
    <w:rsid w:val="00E35B00"/>
    <w:rsid w:val="00E36E11"/>
    <w:rsid w:val="00E37080"/>
    <w:rsid w:val="00E41E18"/>
    <w:rsid w:val="00E45532"/>
    <w:rsid w:val="00E4673E"/>
    <w:rsid w:val="00E46F40"/>
    <w:rsid w:val="00E50900"/>
    <w:rsid w:val="00E546E9"/>
    <w:rsid w:val="00E5796F"/>
    <w:rsid w:val="00E612C9"/>
    <w:rsid w:val="00E61B80"/>
    <w:rsid w:val="00E61BDD"/>
    <w:rsid w:val="00E61C58"/>
    <w:rsid w:val="00E658BB"/>
    <w:rsid w:val="00E70495"/>
    <w:rsid w:val="00E70A2D"/>
    <w:rsid w:val="00E70F86"/>
    <w:rsid w:val="00E719EE"/>
    <w:rsid w:val="00E7316A"/>
    <w:rsid w:val="00E77A8C"/>
    <w:rsid w:val="00E80B29"/>
    <w:rsid w:val="00E83433"/>
    <w:rsid w:val="00E83DBC"/>
    <w:rsid w:val="00E848F4"/>
    <w:rsid w:val="00E84DB7"/>
    <w:rsid w:val="00E86554"/>
    <w:rsid w:val="00E9035C"/>
    <w:rsid w:val="00E90560"/>
    <w:rsid w:val="00E933EC"/>
    <w:rsid w:val="00E955FC"/>
    <w:rsid w:val="00E97A3B"/>
    <w:rsid w:val="00EA2076"/>
    <w:rsid w:val="00EA2AD1"/>
    <w:rsid w:val="00EA51D5"/>
    <w:rsid w:val="00EA7A83"/>
    <w:rsid w:val="00EB1669"/>
    <w:rsid w:val="00EB27D1"/>
    <w:rsid w:val="00EB6F77"/>
    <w:rsid w:val="00EB77FE"/>
    <w:rsid w:val="00EC155A"/>
    <w:rsid w:val="00EC287D"/>
    <w:rsid w:val="00EC3171"/>
    <w:rsid w:val="00EC62F4"/>
    <w:rsid w:val="00ED1157"/>
    <w:rsid w:val="00ED4B61"/>
    <w:rsid w:val="00ED5A0D"/>
    <w:rsid w:val="00ED6602"/>
    <w:rsid w:val="00ED7D3F"/>
    <w:rsid w:val="00ED7E97"/>
    <w:rsid w:val="00EE1BA8"/>
    <w:rsid w:val="00EE360C"/>
    <w:rsid w:val="00EE3B98"/>
    <w:rsid w:val="00EE5BCE"/>
    <w:rsid w:val="00EF1371"/>
    <w:rsid w:val="00EF1903"/>
    <w:rsid w:val="00EF3D4A"/>
    <w:rsid w:val="00EF535F"/>
    <w:rsid w:val="00F018F2"/>
    <w:rsid w:val="00F049D5"/>
    <w:rsid w:val="00F0500E"/>
    <w:rsid w:val="00F075E1"/>
    <w:rsid w:val="00F07A04"/>
    <w:rsid w:val="00F119C1"/>
    <w:rsid w:val="00F120C4"/>
    <w:rsid w:val="00F133E1"/>
    <w:rsid w:val="00F137BB"/>
    <w:rsid w:val="00F13C47"/>
    <w:rsid w:val="00F14604"/>
    <w:rsid w:val="00F156D2"/>
    <w:rsid w:val="00F158FD"/>
    <w:rsid w:val="00F169C3"/>
    <w:rsid w:val="00F17029"/>
    <w:rsid w:val="00F17801"/>
    <w:rsid w:val="00F244C9"/>
    <w:rsid w:val="00F27999"/>
    <w:rsid w:val="00F27C3F"/>
    <w:rsid w:val="00F27CFB"/>
    <w:rsid w:val="00F30443"/>
    <w:rsid w:val="00F339CE"/>
    <w:rsid w:val="00F37B53"/>
    <w:rsid w:val="00F40693"/>
    <w:rsid w:val="00F418A6"/>
    <w:rsid w:val="00F42922"/>
    <w:rsid w:val="00F4339B"/>
    <w:rsid w:val="00F47C60"/>
    <w:rsid w:val="00F47D39"/>
    <w:rsid w:val="00F513C1"/>
    <w:rsid w:val="00F545EE"/>
    <w:rsid w:val="00F546CA"/>
    <w:rsid w:val="00F57578"/>
    <w:rsid w:val="00F60D45"/>
    <w:rsid w:val="00F61128"/>
    <w:rsid w:val="00F63FED"/>
    <w:rsid w:val="00F653F6"/>
    <w:rsid w:val="00F66405"/>
    <w:rsid w:val="00F703A5"/>
    <w:rsid w:val="00F73FC7"/>
    <w:rsid w:val="00F749F0"/>
    <w:rsid w:val="00F80A83"/>
    <w:rsid w:val="00F80E04"/>
    <w:rsid w:val="00F81A20"/>
    <w:rsid w:val="00F81C98"/>
    <w:rsid w:val="00F81D9B"/>
    <w:rsid w:val="00F840D2"/>
    <w:rsid w:val="00F927EF"/>
    <w:rsid w:val="00F95AB6"/>
    <w:rsid w:val="00F95C98"/>
    <w:rsid w:val="00F9613E"/>
    <w:rsid w:val="00F96226"/>
    <w:rsid w:val="00FA11DD"/>
    <w:rsid w:val="00FA25F2"/>
    <w:rsid w:val="00FA4043"/>
    <w:rsid w:val="00FA50AA"/>
    <w:rsid w:val="00FA579D"/>
    <w:rsid w:val="00FA604D"/>
    <w:rsid w:val="00FA7B0B"/>
    <w:rsid w:val="00FB09DD"/>
    <w:rsid w:val="00FB26C4"/>
    <w:rsid w:val="00FB5C9A"/>
    <w:rsid w:val="00FB6130"/>
    <w:rsid w:val="00FB659E"/>
    <w:rsid w:val="00FB6A14"/>
    <w:rsid w:val="00FC0545"/>
    <w:rsid w:val="00FC1C1A"/>
    <w:rsid w:val="00FC1DF2"/>
    <w:rsid w:val="00FC3491"/>
    <w:rsid w:val="00FC414E"/>
    <w:rsid w:val="00FD23D1"/>
    <w:rsid w:val="00FD4897"/>
    <w:rsid w:val="00FD52A2"/>
    <w:rsid w:val="00FD5AE7"/>
    <w:rsid w:val="00FD6F4B"/>
    <w:rsid w:val="00FD793F"/>
    <w:rsid w:val="00FE177B"/>
    <w:rsid w:val="00FE2D37"/>
    <w:rsid w:val="00FE3C42"/>
    <w:rsid w:val="00FE5358"/>
    <w:rsid w:val="00FE774F"/>
    <w:rsid w:val="00FF02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5F98488"/>
  <w15:docId w15:val="{E5388FE0-B293-4165-A231-0E105FD61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4C1"/>
    <w:rPr>
      <w:rFonts w:ascii="Garamond" w:hAnsi="Garamond"/>
      <w:sz w:val="24"/>
    </w:rPr>
  </w:style>
  <w:style w:type="paragraph" w:styleId="Heading1">
    <w:name w:val="heading 1"/>
    <w:basedOn w:val="Normal"/>
    <w:next w:val="BodyText"/>
    <w:link w:val="Heading1Char"/>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link w:val="Heading2Char"/>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link w:val="Heading3Char"/>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link w:val="Heading4Char"/>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link w:val="Heading5Char"/>
    <w:qFormat/>
    <w:rsid w:val="00B5439A"/>
    <w:pPr>
      <w:spacing w:before="240" w:after="60"/>
      <w:outlineLvl w:val="4"/>
    </w:pPr>
    <w:rPr>
      <w:b/>
      <w:bCs/>
      <w:i/>
      <w:iCs/>
      <w:sz w:val="26"/>
      <w:szCs w:val="26"/>
    </w:rPr>
  </w:style>
  <w:style w:type="paragraph" w:styleId="Heading6">
    <w:name w:val="heading 6"/>
    <w:basedOn w:val="Normal"/>
    <w:next w:val="Normal"/>
    <w:link w:val="Heading6Char"/>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E70A2D"/>
    <w:pPr>
      <w:numPr>
        <w:numId w:val="8"/>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odyText">
    <w:name w:val="Body Text"/>
    <w:basedOn w:val="Normal"/>
    <w:link w:val="BodyTextChar"/>
    <w:rsid w:val="00E97A3B"/>
    <w:pPr>
      <w:spacing w:before="120" w:after="120"/>
    </w:pPr>
  </w:style>
  <w:style w:type="paragraph" w:styleId="Header">
    <w:name w:val="header"/>
    <w:basedOn w:val="Normal"/>
    <w:link w:val="HeaderChar"/>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rsid w:val="00B5439A"/>
    <w:rPr>
      <w:color w:val="auto"/>
      <w:u w:val="single"/>
    </w:rPr>
  </w:style>
  <w:style w:type="paragraph" w:customStyle="1" w:styleId="TableTitle">
    <w:name w:val="Table Title"/>
    <w:basedOn w:val="Normal"/>
    <w:rsid w:val="00B5439A"/>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rsid w:val="00B5439A"/>
    <w:rPr>
      <w:sz w:val="16"/>
      <w:szCs w:val="16"/>
    </w:rPr>
  </w:style>
  <w:style w:type="paragraph" w:styleId="CommentText">
    <w:name w:val="annotation text"/>
    <w:basedOn w:val="Normal"/>
    <w:link w:val="CommentTextChar"/>
    <w:uiPriority w:val="99"/>
    <w:rsid w:val="00B5439A"/>
  </w:style>
  <w:style w:type="paragraph" w:styleId="CommentSubject">
    <w:name w:val="annotation subject"/>
    <w:basedOn w:val="CommentText"/>
    <w:next w:val="CommentText"/>
    <w:link w:val="CommentSubjectChar"/>
    <w:semiHidden/>
    <w:rsid w:val="00B5439A"/>
    <w:rPr>
      <w:b/>
      <w:bCs/>
    </w:rPr>
  </w:style>
  <w:style w:type="paragraph" w:styleId="BalloonText">
    <w:name w:val="Balloon Text"/>
    <w:basedOn w:val="Normal"/>
    <w:link w:val="BalloonTextChar"/>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link w:val="DocumentMapChar"/>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B5439A"/>
    <w:pPr>
      <w:keepNext/>
      <w:spacing w:before="240" w:after="120"/>
      <w:ind w:left="1080" w:hanging="1080"/>
    </w:pPr>
    <w:rPr>
      <w:rFonts w:ascii="Arial" w:hAnsi="Arial"/>
      <w:b/>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rsid w:val="00B5439A"/>
    <w:rPr>
      <w:color w:val="auto"/>
      <w:u w:val="single"/>
    </w:rPr>
  </w:style>
  <w:style w:type="character" w:styleId="FootnoteReference">
    <w:name w:val="footnote reference"/>
    <w:aliases w:val="fr"/>
    <w:basedOn w:val="DefaultParagraphFont"/>
    <w:rsid w:val="00B5439A"/>
    <w:rPr>
      <w:rFonts w:ascii="Times New Roman" w:hAnsi="Times New Roman"/>
      <w:sz w:val="20"/>
      <w:szCs w:val="18"/>
      <w:vertAlign w:val="superscript"/>
    </w:rPr>
  </w:style>
  <w:style w:type="paragraph" w:styleId="FootnoteText">
    <w:name w:val="footnote text"/>
    <w:aliases w:val="ft,fo,footnote text"/>
    <w:basedOn w:val="Normal"/>
    <w:link w:val="FootnoteTextChar"/>
    <w:rsid w:val="00E77A8C"/>
    <w:pPr>
      <w:keepLines/>
    </w:pPr>
    <w:rPr>
      <w:sz w:val="18"/>
    </w:rPr>
  </w:style>
  <w:style w:type="paragraph" w:styleId="ListBullet">
    <w:name w:val="List Bullet"/>
    <w:basedOn w:val="Normal"/>
    <w:rsid w:val="00B5439A"/>
    <w:pPr>
      <w:numPr>
        <w:numId w:val="3"/>
      </w:numPr>
      <w:spacing w:before="120"/>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rsid w:val="007E41E1"/>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6F1145"/>
    <w:pPr>
      <w:tabs>
        <w:tab w:val="right" w:leader="dot" w:pos="10170"/>
      </w:tabs>
      <w:ind w:left="540" w:right="954" w:hanging="540"/>
    </w:pPr>
    <w:rPr>
      <w:bCs/>
      <w:noProof/>
    </w:rPr>
  </w:style>
  <w:style w:type="paragraph" w:styleId="TOC3">
    <w:name w:val="toc 3"/>
    <w:basedOn w:val="Normal"/>
    <w:next w:val="Normal"/>
    <w:uiPriority w:val="39"/>
    <w:rsid w:val="006F1145"/>
    <w:pPr>
      <w:tabs>
        <w:tab w:val="right" w:leader="dot" w:pos="10170"/>
      </w:tabs>
      <w:ind w:left="1080" w:right="864" w:hanging="720"/>
    </w:pPr>
    <w:rPr>
      <w:noProof/>
    </w:rPr>
  </w:style>
  <w:style w:type="paragraph" w:styleId="TOC4">
    <w:name w:val="toc 4"/>
    <w:basedOn w:val="Normal"/>
    <w:next w:val="Normal"/>
    <w:uiPriority w:val="39"/>
    <w:rsid w:val="007E41E1"/>
    <w:pPr>
      <w:tabs>
        <w:tab w:val="right" w:leader="dot" w:pos="9360"/>
      </w:tabs>
      <w:spacing w:line="240" w:lineRule="atLeast"/>
      <w:ind w:left="1620" w:right="720"/>
    </w:pPr>
  </w:style>
  <w:style w:type="paragraph" w:styleId="TOC5">
    <w:name w:val="toc 5"/>
    <w:basedOn w:val="Normal"/>
    <w:next w:val="Normal"/>
    <w:uiPriority w:val="39"/>
    <w:rsid w:val="00B5439A"/>
    <w:pPr>
      <w:tabs>
        <w:tab w:val="right" w:leader="dot" w:pos="9360"/>
      </w:tabs>
      <w:spacing w:before="100" w:after="100"/>
      <w:ind w:left="1080" w:right="720" w:hanging="720"/>
    </w:pPr>
    <w:rPr>
      <w:noProof/>
    </w:rPr>
  </w:style>
  <w:style w:type="paragraph" w:styleId="TOCHeading">
    <w:name w:val="TOC Heading"/>
    <w:basedOn w:val="Heading1"/>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rsid w:val="00CF68E2"/>
    <w:pPr>
      <w:keepNext/>
      <w:spacing w:before="20"/>
      <w:jc w:val="right"/>
    </w:pPr>
    <w:rPr>
      <w:rFonts w:ascii="Arial" w:hAnsi="Arial"/>
    </w:rPr>
    <w:tblPr>
      <w:tblBorders>
        <w:top w:val="single" w:sz="12" w:space="0" w:color="auto"/>
        <w:bottom w:val="single" w:sz="12" w:space="0" w:color="auto"/>
      </w:tblBorders>
    </w:tblPr>
    <w:trPr>
      <w:hidden/>
    </w:trPr>
    <w:tblStylePr w:type="firstRow">
      <w:tblPr/>
      <w:trPr>
        <w:hidden/>
      </w:trPr>
      <w:tcPr>
        <w:tcBorders>
          <w:bottom w:val="single" w:sz="4" w:space="0" w:color="auto"/>
        </w:tcBorders>
      </w:tcPr>
    </w:tblStylePr>
    <w:tblStylePr w:type="firstCol">
      <w:pPr>
        <w:jc w:val="left"/>
      </w:pPr>
    </w:tblStylePr>
    <w:tblStylePr w:type="nwCell">
      <w:pPr>
        <w:jc w:val="left"/>
      </w:pPr>
      <w:tblPr/>
      <w:trPr>
        <w:hidden/>
      </w:tr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link w:val="FooterChar"/>
    <w:uiPriority w:val="99"/>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Title">
    <w:name w:val="Title"/>
    <w:basedOn w:val="Normal"/>
    <w:link w:val="TitleChar"/>
    <w:qFormat/>
    <w:rsid w:val="0035550B"/>
    <w:pPr>
      <w:jc w:val="center"/>
    </w:pPr>
    <w:rPr>
      <w:b/>
    </w:rPr>
  </w:style>
  <w:style w:type="character" w:customStyle="1" w:styleId="TitleChar">
    <w:name w:val="Title Char"/>
    <w:basedOn w:val="DefaultParagraphFont"/>
    <w:link w:val="Title"/>
    <w:rsid w:val="0035550B"/>
    <w:rPr>
      <w:b/>
      <w:sz w:val="24"/>
    </w:rPr>
  </w:style>
  <w:style w:type="paragraph" w:styleId="Subtitle">
    <w:name w:val="Subtitle"/>
    <w:basedOn w:val="Normal"/>
    <w:link w:val="SubtitleChar"/>
    <w:qFormat/>
    <w:rsid w:val="0035550B"/>
    <w:rPr>
      <w:u w:val="single"/>
    </w:rPr>
  </w:style>
  <w:style w:type="character" w:customStyle="1" w:styleId="SubtitleChar">
    <w:name w:val="Subtitle Char"/>
    <w:basedOn w:val="DefaultParagraphFont"/>
    <w:link w:val="Subtitle"/>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uiPriority w:val="99"/>
    <w:qFormat/>
    <w:rsid w:val="00436FCA"/>
  </w:style>
  <w:style w:type="paragraph" w:customStyle="1" w:styleId="BodyTextnospace">
    <w:name w:val="Body Text no space"/>
    <w:basedOn w:val="BodyText"/>
    <w:uiPriority w:val="99"/>
    <w:qFormat/>
    <w:rsid w:val="00BD3CD9"/>
    <w:pPr>
      <w:spacing w:before="0" w:after="0"/>
    </w:pPr>
  </w:style>
  <w:style w:type="paragraph" w:customStyle="1" w:styleId="AppH4">
    <w:name w:val="App H4"/>
    <w:basedOn w:val="ESHeading4"/>
    <w:qFormat/>
    <w:rsid w:val="00436FCA"/>
    <w:rPr>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paragraph" w:styleId="ListParagraph">
    <w:name w:val="List Paragraph"/>
    <w:basedOn w:val="Normal"/>
    <w:uiPriority w:val="34"/>
    <w:qFormat/>
    <w:rsid w:val="00B62B65"/>
    <w:pPr>
      <w:ind w:left="720"/>
      <w:contextualSpacing/>
    </w:pPr>
  </w:style>
  <w:style w:type="character" w:customStyle="1" w:styleId="BodyTextChar">
    <w:name w:val="Body Text Char"/>
    <w:basedOn w:val="DefaultParagraphFont"/>
    <w:link w:val="BodyText"/>
    <w:rsid w:val="009714C1"/>
    <w:rPr>
      <w:rFonts w:ascii="Garamond" w:hAnsi="Garamond"/>
      <w:sz w:val="24"/>
    </w:rPr>
  </w:style>
  <w:style w:type="character" w:customStyle="1" w:styleId="Heading9Char">
    <w:name w:val="Heading 9 Char"/>
    <w:basedOn w:val="DefaultParagraphFont"/>
    <w:link w:val="Heading9"/>
    <w:rsid w:val="00E70A2D"/>
    <w:rPr>
      <w:rFonts w:ascii="Calibri" w:hAnsi="Calibri"/>
      <w:i/>
      <w:iCs/>
      <w:vanish/>
      <w:color w:val="C00000"/>
      <w:spacing w:val="5"/>
      <w:sz w:val="16"/>
    </w:rPr>
  </w:style>
  <w:style w:type="paragraph" w:customStyle="1" w:styleId="BodyText-noindent">
    <w:name w:val="Body Text - no indent"/>
    <w:basedOn w:val="BodyText"/>
    <w:qForma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rsid w:val="00F81A20"/>
    <w:rPr>
      <w:rFonts w:ascii="Garamond" w:hAnsi="Garamond"/>
      <w:sz w:val="24"/>
    </w:rPr>
  </w:style>
  <w:style w:type="paragraph" w:styleId="TOC9">
    <w:name w:val="toc 9"/>
    <w:basedOn w:val="Normal"/>
    <w:next w:val="Normal"/>
    <w:autoRedefine/>
    <w:uiPriority w:val="39"/>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rsid w:val="001A70FE"/>
    <w:pPr>
      <w:jc w:val="right"/>
    </w:pPr>
    <w:rPr>
      <w:rFonts w:ascii="Arial Black" w:hAnsi="Arial Black"/>
      <w:smallCaps/>
      <w:kern w:val="16"/>
      <w:sz w:val="40"/>
    </w:rPr>
  </w:style>
  <w:style w:type="table" w:customStyle="1" w:styleId="GridTable4-Accent31">
    <w:name w:val="Grid Table 4 - Accent 31"/>
    <w:basedOn w:val="TableNormal"/>
    <w:uiPriority w:val="49"/>
    <w:rsid w:val="00A30B31"/>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rPr>
      <w:hidden/>
    </w:trPr>
    <w:tblStylePr w:type="firstRow">
      <w:rPr>
        <w:b/>
        <w:bCs/>
        <w:color w:val="FFFFFF" w:themeColor="background1"/>
      </w:rPr>
      <w:tblPr/>
      <w:trPr>
        <w:hidden/>
      </w:tr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rPr>
        <w:hidden/>
      </w:trPr>
      <w:tcPr>
        <w:tcBorders>
          <w:top w:val="double" w:sz="4" w:space="0" w:color="9BBB59" w:themeColor="accent3"/>
        </w:tcBorders>
      </w:tcPr>
    </w:tblStylePr>
    <w:tblStylePr w:type="firstCol">
      <w:rPr>
        <w:b/>
        <w:bCs/>
      </w:rPr>
    </w:tblStylePr>
    <w:tblStylePr w:type="lastCol">
      <w:rPr>
        <w:b/>
        <w:bCs/>
      </w:rPr>
    </w:tblStylePr>
    <w:tblStylePr w:type="band1Vert">
      <w:tblPr/>
      <w:trPr>
        <w:hidden/>
      </w:trPr>
      <w:tcPr>
        <w:shd w:val="clear" w:color="auto" w:fill="EAF1DD" w:themeFill="accent3" w:themeFillTint="33"/>
      </w:tcPr>
    </w:tblStylePr>
    <w:tblStylePr w:type="band1Horz">
      <w:tblPr/>
      <w:trPr>
        <w:hidden/>
      </w:trPr>
      <w:tcPr>
        <w:shd w:val="clear" w:color="auto" w:fill="EAF1DD" w:themeFill="accent3" w:themeFillTint="33"/>
      </w:tcPr>
    </w:tblStylePr>
  </w:style>
  <w:style w:type="character" w:customStyle="1" w:styleId="normaltextrun1">
    <w:name w:val="normaltextrun1"/>
    <w:basedOn w:val="DefaultParagraphFont"/>
    <w:rsid w:val="00A30B31"/>
  </w:style>
  <w:style w:type="table" w:customStyle="1" w:styleId="GridTable41">
    <w:name w:val="Grid Table 41"/>
    <w:basedOn w:val="TableNormal"/>
    <w:uiPriority w:val="49"/>
    <w:rsid w:val="00A30B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PlainTable11">
    <w:name w:val="Plain Table 11"/>
    <w:basedOn w:val="TableNormal"/>
    <w:uiPriority w:val="41"/>
    <w:rsid w:val="00A30B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character" w:customStyle="1" w:styleId="contenttext">
    <w:name w:val="contenttext"/>
    <w:basedOn w:val="DefaultParagraphFont"/>
    <w:rsid w:val="00A052C8"/>
  </w:style>
  <w:style w:type="table" w:customStyle="1" w:styleId="TableGrid3">
    <w:name w:val="Table Grid3"/>
    <w:basedOn w:val="TableNormal"/>
    <w:next w:val="TableGrid"/>
    <w:rsid w:val="00E215E8"/>
    <w:pPr>
      <w:spacing w:before="60" w:after="60" w:line="259" w:lineRule="auto"/>
      <w:jc w:val="right"/>
    </w:pPr>
    <w:rPr>
      <w:rFonts w:ascii="Arial" w:hAnsi="Arial" w:cs="Arial"/>
      <w:sz w:val="22"/>
      <w:szCs w:val="22"/>
    </w:rPr>
    <w:tblPr>
      <w:tblBorders>
        <w:top w:val="single" w:sz="12" w:space="0" w:color="auto"/>
        <w:bottom w:val="single" w:sz="12" w:space="0" w:color="auto"/>
      </w:tblBorders>
    </w:tblPr>
    <w:trPr>
      <w:hidden/>
    </w:trPr>
    <w:tblStylePr w:type="firstRow">
      <w:pPr>
        <w:jc w:val="right"/>
      </w:pPr>
      <w:rPr>
        <w:rFonts w:cs="Times New Roman"/>
      </w:rPr>
      <w:tblPr/>
      <w:trPr>
        <w:hidden/>
      </w:trPr>
      <w:tcPr>
        <w:tcBorders>
          <w:bottom w:val="single" w:sz="6" w:space="0" w:color="auto"/>
        </w:tcBorders>
      </w:tcPr>
    </w:tblStylePr>
    <w:tblStylePr w:type="firstCol">
      <w:pPr>
        <w:ind w:leftChars="0" w:left="346" w:rightChars="0" w:right="0" w:firstLineChars="0" w:hanging="346"/>
        <w:jc w:val="left"/>
      </w:pPr>
      <w:rPr>
        <w:rFonts w:cs="Times New Roman"/>
      </w:rPr>
      <w:tblPr/>
      <w:trPr>
        <w:hidden/>
      </w:trPr>
      <w:tcPr>
        <w:vAlign w:val="bottom"/>
      </w:tcPr>
    </w:tblStylePr>
    <w:tblStylePr w:type="nwCell">
      <w:pPr>
        <w:jc w:val="left"/>
      </w:pPr>
      <w:rPr>
        <w:rFonts w:cs="Times New Roman"/>
      </w:rPr>
    </w:tblStylePr>
  </w:style>
  <w:style w:type="paragraph" w:customStyle="1" w:styleId="1">
    <w:name w:val="1"/>
    <w:aliases w:val="2,3"/>
    <w:basedOn w:val="Normal"/>
    <w:rsid w:val="00E215E8"/>
    <w:pPr>
      <w:widowControl w:val="0"/>
      <w:numPr>
        <w:numId w:val="16"/>
      </w:numPr>
      <w:tabs>
        <w:tab w:val="num" w:pos="0"/>
      </w:tabs>
      <w:spacing w:after="160" w:line="259" w:lineRule="auto"/>
      <w:ind w:left="1440" w:hanging="720"/>
    </w:pPr>
    <w:rPr>
      <w:rFonts w:ascii="Calibri" w:hAnsi="Calibri" w:cs="Arial"/>
      <w:snapToGrid w:val="0"/>
      <w:szCs w:val="22"/>
    </w:rPr>
  </w:style>
  <w:style w:type="table" w:customStyle="1" w:styleId="PlainTable110">
    <w:name w:val="Plain Table 11"/>
    <w:basedOn w:val="TableNormal"/>
    <w:next w:val="PlainTable11"/>
    <w:uiPriority w:val="41"/>
    <w:rsid w:val="00E215E8"/>
    <w:rPr>
      <w:rFonts w:ascii="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hidden/>
    </w:trPr>
    <w:tblStylePr w:type="firstRow">
      <w:rPr>
        <w:b/>
        <w:bCs/>
      </w:rPr>
    </w:tblStylePr>
    <w:tblStylePr w:type="lastRow">
      <w:rPr>
        <w:b/>
        <w:bCs/>
      </w:rPr>
      <w:tblPr/>
      <w:trPr>
        <w:hidden/>
      </w:trPr>
      <w:tcPr>
        <w:tcBorders>
          <w:top w:val="double" w:sz="4" w:space="0" w:color="BFBFBF"/>
        </w:tcBorders>
      </w:tcPr>
    </w:tblStylePr>
    <w:tblStylePr w:type="firstCol">
      <w:rPr>
        <w:b/>
        <w:bCs/>
      </w:rPr>
    </w:tblStylePr>
    <w:tblStylePr w:type="lastCol">
      <w:rPr>
        <w:b/>
        <w:bCs/>
      </w:rPr>
    </w:tblStylePr>
    <w:tblStylePr w:type="band1Vert">
      <w:tblPr/>
      <w:trPr>
        <w:hidden/>
      </w:trPr>
      <w:tcPr>
        <w:shd w:val="clear" w:color="auto" w:fill="F2F2F2"/>
      </w:tcPr>
    </w:tblStylePr>
    <w:tblStylePr w:type="band1Horz">
      <w:tblPr/>
      <w:trPr>
        <w:hidden/>
      </w:trPr>
      <w:tcPr>
        <w:shd w:val="clear" w:color="auto" w:fill="F2F2F2"/>
      </w:tcPr>
    </w:tblStylePr>
  </w:style>
  <w:style w:type="table" w:customStyle="1" w:styleId="ListTable21">
    <w:name w:val="List Table 21"/>
    <w:basedOn w:val="TableNormal"/>
    <w:next w:val="ListTable22"/>
    <w:uiPriority w:val="47"/>
    <w:rsid w:val="00E215E8"/>
    <w:rPr>
      <w:rFonts w:ascii="Calibri" w:hAnsi="Calibri" w:cs="Arial"/>
      <w:sz w:val="22"/>
      <w:szCs w:val="22"/>
    </w:rPr>
    <w:tblPr>
      <w:tblStyleRowBandSize w:val="1"/>
      <w:tblStyleColBandSize w:val="1"/>
      <w:tblBorders>
        <w:top w:val="single" w:sz="4" w:space="0" w:color="666666"/>
        <w:bottom w:val="single" w:sz="4" w:space="0" w:color="666666"/>
        <w:insideH w:val="single" w:sz="4" w:space="0" w:color="666666"/>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cPr>
    </w:tblStylePr>
    <w:tblStylePr w:type="band1Horz">
      <w:tblPr/>
      <w:trPr>
        <w:hidden/>
      </w:trPr>
      <w:tcPr>
        <w:shd w:val="clear" w:color="auto" w:fill="CCCCCC"/>
      </w:tcPr>
    </w:tblStylePr>
  </w:style>
  <w:style w:type="table" w:customStyle="1" w:styleId="TableGrid4">
    <w:name w:val="Table Grid4"/>
    <w:basedOn w:val="TableNormal"/>
    <w:next w:val="TableGrid"/>
    <w:uiPriority w:val="39"/>
    <w:rsid w:val="00E215E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ListTable22">
    <w:name w:val="List Table 22"/>
    <w:basedOn w:val="TableNormal"/>
    <w:uiPriority w:val="47"/>
    <w:rsid w:val="00E215E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FooterChar">
    <w:name w:val="Footer Char"/>
    <w:basedOn w:val="DefaultParagraphFont"/>
    <w:link w:val="Footer"/>
    <w:uiPriority w:val="99"/>
    <w:rsid w:val="00E215E8"/>
    <w:rPr>
      <w:rFonts w:ascii="Garamond" w:hAnsi="Garamond"/>
      <w:sz w:val="24"/>
    </w:rPr>
  </w:style>
  <w:style w:type="character" w:customStyle="1" w:styleId="UnresolvedMention3">
    <w:name w:val="Unresolved Mention3"/>
    <w:basedOn w:val="DefaultParagraphFont"/>
    <w:uiPriority w:val="99"/>
    <w:semiHidden/>
    <w:unhideWhenUsed/>
    <w:rsid w:val="00E215E8"/>
    <w:rPr>
      <w:color w:val="605E5C"/>
      <w:shd w:val="clear" w:color="auto" w:fill="E1DFDD"/>
    </w:rPr>
  </w:style>
  <w:style w:type="table" w:customStyle="1" w:styleId="TableGridLight2">
    <w:name w:val="Table Grid Light2"/>
    <w:basedOn w:val="TableNormal"/>
    <w:uiPriority w:val="40"/>
    <w:rsid w:val="00E04C04"/>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styleId="BodyTextIndent">
    <w:name w:val="Body Text Indent"/>
    <w:basedOn w:val="Normal"/>
    <w:link w:val="BodyTextIndentChar"/>
    <w:semiHidden/>
    <w:unhideWhenUsed/>
    <w:rsid w:val="00E04C04"/>
    <w:pPr>
      <w:spacing w:after="120"/>
      <w:ind w:left="360"/>
    </w:pPr>
  </w:style>
  <w:style w:type="character" w:customStyle="1" w:styleId="BodyTextIndentChar">
    <w:name w:val="Body Text Indent Char"/>
    <w:basedOn w:val="DefaultParagraphFont"/>
    <w:link w:val="BodyTextIndent"/>
    <w:semiHidden/>
    <w:rsid w:val="00E04C04"/>
    <w:rPr>
      <w:rFonts w:ascii="Garamond" w:hAnsi="Garamond"/>
      <w:sz w:val="24"/>
    </w:rPr>
  </w:style>
  <w:style w:type="character" w:customStyle="1" w:styleId="UnresolvedMention4">
    <w:name w:val="Unresolved Mention4"/>
    <w:basedOn w:val="DefaultParagraphFont"/>
    <w:uiPriority w:val="99"/>
    <w:semiHidden/>
    <w:unhideWhenUsed/>
    <w:rsid w:val="00610300"/>
    <w:rPr>
      <w:color w:val="605E5C"/>
      <w:shd w:val="clear" w:color="auto" w:fill="E1DFDD"/>
    </w:rPr>
  </w:style>
  <w:style w:type="character" w:customStyle="1" w:styleId="Heading2Char">
    <w:name w:val="Heading 2 Char"/>
    <w:basedOn w:val="DefaultParagraphFont"/>
    <w:link w:val="Heading2"/>
    <w:rsid w:val="00E22D2F"/>
    <w:rPr>
      <w:rFonts w:ascii="Arial" w:hAnsi="Arial" w:cs="Arial"/>
      <w:b/>
      <w:bCs/>
      <w:iCs/>
      <w:sz w:val="28"/>
      <w:szCs w:val="28"/>
    </w:rPr>
  </w:style>
  <w:style w:type="character" w:customStyle="1" w:styleId="Heading1Char">
    <w:name w:val="Heading 1 Char"/>
    <w:basedOn w:val="DefaultParagraphFont"/>
    <w:link w:val="Heading1"/>
    <w:rsid w:val="00E22D2F"/>
    <w:rPr>
      <w:rFonts w:ascii="Arial" w:hAnsi="Arial" w:cs="Arial"/>
      <w:b/>
      <w:sz w:val="44"/>
      <w:szCs w:val="28"/>
    </w:rPr>
  </w:style>
  <w:style w:type="character" w:customStyle="1" w:styleId="Heading3Char">
    <w:name w:val="Heading 3 Char"/>
    <w:basedOn w:val="DefaultParagraphFont"/>
    <w:link w:val="Heading3"/>
    <w:rsid w:val="00E22D2F"/>
    <w:rPr>
      <w:rFonts w:ascii="Arial" w:hAnsi="Arial" w:cs="Arial"/>
      <w:b/>
      <w:bCs/>
      <w:sz w:val="24"/>
      <w:szCs w:val="24"/>
    </w:rPr>
  </w:style>
  <w:style w:type="character" w:customStyle="1" w:styleId="Heading4Char">
    <w:name w:val="Heading 4 Char"/>
    <w:basedOn w:val="DefaultParagraphFont"/>
    <w:link w:val="Heading4"/>
    <w:rsid w:val="00E22D2F"/>
    <w:rPr>
      <w:rFonts w:ascii="Arial" w:hAnsi="Arial"/>
      <w:b/>
      <w:bCs/>
      <w:sz w:val="22"/>
      <w:szCs w:val="22"/>
    </w:rPr>
  </w:style>
  <w:style w:type="character" w:customStyle="1" w:styleId="Heading5Char">
    <w:name w:val="Heading 5 Char"/>
    <w:basedOn w:val="DefaultParagraphFont"/>
    <w:link w:val="Heading5"/>
    <w:rsid w:val="00E22D2F"/>
    <w:rPr>
      <w:rFonts w:ascii="Garamond" w:hAnsi="Garamond"/>
      <w:b/>
      <w:bCs/>
      <w:i/>
      <w:iCs/>
      <w:sz w:val="26"/>
      <w:szCs w:val="26"/>
    </w:rPr>
  </w:style>
  <w:style w:type="character" w:customStyle="1" w:styleId="Heading6Char">
    <w:name w:val="Heading 6 Char"/>
    <w:basedOn w:val="DefaultParagraphFont"/>
    <w:link w:val="Heading6"/>
    <w:rsid w:val="00E22D2F"/>
    <w:rPr>
      <w:rFonts w:ascii="Arial" w:hAnsi="Arial"/>
      <w:b/>
      <w:sz w:val="28"/>
    </w:rPr>
  </w:style>
  <w:style w:type="character" w:customStyle="1" w:styleId="Heading7Char">
    <w:name w:val="Heading 7 Char"/>
    <w:basedOn w:val="DefaultParagraphFont"/>
    <w:link w:val="Heading7"/>
    <w:rsid w:val="00E22D2F"/>
    <w:rPr>
      <w:rFonts w:ascii="Arial" w:hAnsi="Arial"/>
      <w:b/>
      <w:sz w:val="24"/>
    </w:rPr>
  </w:style>
  <w:style w:type="character" w:customStyle="1" w:styleId="Heading8Char">
    <w:name w:val="Heading 8 Char"/>
    <w:basedOn w:val="DefaultParagraphFont"/>
    <w:link w:val="Heading8"/>
    <w:rsid w:val="00E22D2F"/>
    <w:rPr>
      <w:rFonts w:ascii="Arial" w:hAnsi="Arial"/>
      <w:b/>
      <w:sz w:val="24"/>
    </w:rPr>
  </w:style>
  <w:style w:type="character" w:customStyle="1" w:styleId="HeaderChar">
    <w:name w:val="Header Char"/>
    <w:basedOn w:val="DefaultParagraphFont"/>
    <w:link w:val="Header"/>
    <w:rsid w:val="00E22D2F"/>
    <w:rPr>
      <w:rFonts w:ascii="Garamond" w:hAnsi="Garamond"/>
      <w:sz w:val="24"/>
    </w:rPr>
  </w:style>
  <w:style w:type="character" w:customStyle="1" w:styleId="CommentSubjectChar">
    <w:name w:val="Comment Subject Char"/>
    <w:basedOn w:val="CommentTextChar"/>
    <w:link w:val="CommentSubject"/>
    <w:semiHidden/>
    <w:rsid w:val="00E22D2F"/>
    <w:rPr>
      <w:rFonts w:ascii="Garamond" w:hAnsi="Garamond"/>
      <w:b/>
      <w:bCs/>
      <w:sz w:val="24"/>
    </w:rPr>
  </w:style>
  <w:style w:type="character" w:customStyle="1" w:styleId="BalloonTextChar">
    <w:name w:val="Balloon Text Char"/>
    <w:basedOn w:val="DefaultParagraphFont"/>
    <w:link w:val="BalloonText"/>
    <w:semiHidden/>
    <w:rsid w:val="00E22D2F"/>
    <w:rPr>
      <w:rFonts w:ascii="Tahoma" w:hAnsi="Tahoma" w:cs="Tahoma"/>
      <w:sz w:val="16"/>
      <w:szCs w:val="16"/>
    </w:rPr>
  </w:style>
  <w:style w:type="character" w:customStyle="1" w:styleId="DocumentMapChar">
    <w:name w:val="Document Map Char"/>
    <w:basedOn w:val="DefaultParagraphFont"/>
    <w:link w:val="DocumentMap"/>
    <w:semiHidden/>
    <w:rsid w:val="00E22D2F"/>
    <w:rPr>
      <w:rFonts w:ascii="Tahoma" w:hAnsi="Tahoma" w:cs="Tahoma"/>
      <w:sz w:val="24"/>
      <w:shd w:val="clear" w:color="auto" w:fill="000080"/>
    </w:rPr>
  </w:style>
  <w:style w:type="character" w:customStyle="1" w:styleId="FootnoteTextChar">
    <w:name w:val="Footnote Text Char"/>
    <w:aliases w:val="ft Char,fo Char,footnote text Char"/>
    <w:basedOn w:val="DefaultParagraphFont"/>
    <w:link w:val="FootnoteText"/>
    <w:rsid w:val="00E22D2F"/>
    <w:rPr>
      <w:rFonts w:ascii="Garamond" w:hAnsi="Garamond"/>
      <w:sz w:val="18"/>
    </w:rPr>
  </w:style>
  <w:style w:type="table" w:customStyle="1" w:styleId="GridTable4-Accent32">
    <w:name w:val="Grid Table 4 - Accent 32"/>
    <w:basedOn w:val="TableNormal"/>
    <w:uiPriority w:val="49"/>
    <w:rsid w:val="00E22D2F"/>
    <w:rPr>
      <w:rFonts w:asciiTheme="minorHAnsi" w:eastAsiaTheme="minorHAnsi" w:hAnsiTheme="minorHAnsi" w:cstheme="minorBidi"/>
      <w:sz w:val="22"/>
      <w:szCs w:val="22"/>
      <w:lang w:val="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rPr>
      <w:hidden/>
    </w:trPr>
    <w:tblStylePr w:type="firstRow">
      <w:rPr>
        <w:b/>
        <w:bCs/>
        <w:color w:val="FFFFFF" w:themeColor="background1"/>
      </w:rPr>
      <w:tblPr/>
      <w:trPr>
        <w:hidden/>
      </w:tr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rPr>
        <w:hidden/>
      </w:trPr>
      <w:tcPr>
        <w:tcBorders>
          <w:top w:val="double" w:sz="4" w:space="0" w:color="9BBB59" w:themeColor="accent3"/>
        </w:tcBorders>
      </w:tcPr>
    </w:tblStylePr>
    <w:tblStylePr w:type="firstCol">
      <w:rPr>
        <w:b/>
        <w:bCs/>
      </w:rPr>
    </w:tblStylePr>
    <w:tblStylePr w:type="lastCol">
      <w:rPr>
        <w:b/>
        <w:bCs/>
      </w:rPr>
    </w:tblStylePr>
    <w:tblStylePr w:type="band1Vert">
      <w:tblPr/>
      <w:trPr>
        <w:hidden/>
      </w:trPr>
      <w:tcPr>
        <w:shd w:val="clear" w:color="auto" w:fill="EAF1DD" w:themeFill="accent3" w:themeFillTint="33"/>
      </w:tcPr>
    </w:tblStylePr>
    <w:tblStylePr w:type="band1Horz">
      <w:tblPr/>
      <w:trPr>
        <w:hidden/>
      </w:trPr>
      <w:tcPr>
        <w:shd w:val="clear" w:color="auto" w:fill="EAF1DD" w:themeFill="accent3" w:themeFillTint="33"/>
      </w:tcPr>
    </w:tblStylePr>
  </w:style>
  <w:style w:type="table" w:customStyle="1" w:styleId="GridTable42">
    <w:name w:val="Grid Table 42"/>
    <w:basedOn w:val="TableNormal"/>
    <w:uiPriority w:val="49"/>
    <w:rsid w:val="00E22D2F"/>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PlainTable12">
    <w:name w:val="Plain Table 12"/>
    <w:basedOn w:val="TableNormal"/>
    <w:uiPriority w:val="41"/>
    <w:rsid w:val="00E22D2F"/>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customStyle="1" w:styleId="ListTable23">
    <w:name w:val="List Table 23"/>
    <w:basedOn w:val="TableNormal"/>
    <w:uiPriority w:val="47"/>
    <w:rsid w:val="00E22D2F"/>
    <w:rPr>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paragraph" w:styleId="Quote">
    <w:name w:val="Quote"/>
    <w:basedOn w:val="Normal"/>
    <w:next w:val="Normal"/>
    <w:link w:val="QuoteChar"/>
    <w:uiPriority w:val="29"/>
    <w:qFormat/>
    <w:rsid w:val="00E22D2F"/>
    <w:pPr>
      <w:pBdr>
        <w:top w:val="single" w:sz="4" w:space="1" w:color="auto"/>
        <w:left w:val="single" w:sz="4" w:space="4" w:color="auto"/>
        <w:bottom w:val="single" w:sz="4" w:space="1" w:color="auto"/>
        <w:right w:val="single" w:sz="4" w:space="4" w:color="auto"/>
      </w:pBdr>
      <w:shd w:val="clear" w:color="auto" w:fill="B2A1C7" w:themeFill="accent4" w:themeFillTint="99"/>
      <w:tabs>
        <w:tab w:val="left" w:pos="8460"/>
      </w:tabs>
      <w:spacing w:after="160"/>
      <w:ind w:left="270" w:right="864"/>
      <w:jc w:val="center"/>
    </w:pPr>
    <w:rPr>
      <w:color w:val="404040" w:themeColor="text1" w:themeTint="BF"/>
      <w:lang w:val="es-ES"/>
    </w:rPr>
  </w:style>
  <w:style w:type="character" w:customStyle="1" w:styleId="QuoteChar">
    <w:name w:val="Quote Char"/>
    <w:basedOn w:val="DefaultParagraphFont"/>
    <w:link w:val="Quote"/>
    <w:uiPriority w:val="29"/>
    <w:rsid w:val="00E22D2F"/>
    <w:rPr>
      <w:rFonts w:ascii="Garamond" w:hAnsi="Garamond"/>
      <w:color w:val="404040" w:themeColor="text1" w:themeTint="BF"/>
      <w:sz w:val="24"/>
      <w:shd w:val="clear" w:color="auto" w:fill="B2A1C7" w:themeFill="accent4" w:themeFillTint="99"/>
      <w:lang w:val="es-ES"/>
    </w:rPr>
  </w:style>
  <w:style w:type="table" w:customStyle="1" w:styleId="TableGridLight3">
    <w:name w:val="Table Grid Light3"/>
    <w:basedOn w:val="TableNormal"/>
    <w:uiPriority w:val="40"/>
    <w:rsid w:val="00E22D2F"/>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character" w:styleId="Strong">
    <w:name w:val="Strong"/>
    <w:basedOn w:val="DefaultParagraphFont"/>
    <w:qFormat/>
    <w:rsid w:val="00E22D2F"/>
    <w:rPr>
      <w:b/>
      <w:bCs/>
    </w:rPr>
  </w:style>
  <w:style w:type="numbering" w:customStyle="1" w:styleId="NoList1">
    <w:name w:val="No List1"/>
    <w:next w:val="NoList"/>
    <w:uiPriority w:val="99"/>
    <w:semiHidden/>
    <w:unhideWhenUsed/>
    <w:rsid w:val="00A13F89"/>
  </w:style>
  <w:style w:type="table" w:customStyle="1" w:styleId="TableGridLight11">
    <w:name w:val="Table Grid Light11"/>
    <w:basedOn w:val="TableNormal"/>
    <w:uiPriority w:val="40"/>
    <w:rsid w:val="00A13F8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hidden/>
    </w:trPr>
  </w:style>
  <w:style w:type="table" w:customStyle="1" w:styleId="TableGrid5">
    <w:name w:val="Table Grid5"/>
    <w:basedOn w:val="TableNormal"/>
    <w:next w:val="TableGrid"/>
    <w:rsid w:val="00A13F89"/>
    <w:pPr>
      <w:keepNext/>
      <w:spacing w:before="20"/>
      <w:jc w:val="right"/>
    </w:pPr>
    <w:rPr>
      <w:rFonts w:ascii="Arial" w:hAnsi="Arial"/>
    </w:rPr>
    <w:tblPr>
      <w:tblBorders>
        <w:top w:val="single" w:sz="12" w:space="0" w:color="auto"/>
        <w:bottom w:val="single" w:sz="12" w:space="0" w:color="auto"/>
      </w:tblBorders>
    </w:tblPr>
    <w:trPr>
      <w:hidden/>
    </w:trPr>
    <w:tblStylePr w:type="firstRow">
      <w:tblPr/>
      <w:trPr>
        <w:hidden/>
      </w:trPr>
      <w:tcPr>
        <w:tcBorders>
          <w:bottom w:val="single" w:sz="4" w:space="0" w:color="auto"/>
        </w:tcBorders>
      </w:tcPr>
    </w:tblStylePr>
    <w:tblStylePr w:type="firstCol">
      <w:pPr>
        <w:jc w:val="left"/>
      </w:pPr>
    </w:tblStylePr>
    <w:tblStylePr w:type="nwCell">
      <w:pPr>
        <w:jc w:val="left"/>
      </w:pPr>
      <w:tblPr/>
      <w:trPr>
        <w:hidden/>
      </w:trPr>
      <w:tcPr>
        <w:vAlign w:val="bottom"/>
      </w:tcPr>
    </w:tblStylePr>
  </w:style>
  <w:style w:type="table" w:customStyle="1" w:styleId="TableGrid41">
    <w:name w:val="Table Grid41"/>
    <w:basedOn w:val="TableNormal"/>
    <w:next w:val="TableGrid"/>
    <w:uiPriority w:val="39"/>
    <w:rsid w:val="00A13F8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11">
    <w:name w:val="Table Grid11"/>
    <w:basedOn w:val="TableNormal"/>
    <w:next w:val="TableGrid"/>
    <w:rsid w:val="00A1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21">
    <w:name w:val="Table Grid21"/>
    <w:basedOn w:val="TableNormal"/>
    <w:next w:val="TableGrid"/>
    <w:rsid w:val="00A1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Classic21">
    <w:name w:val="Table Classic 21"/>
    <w:basedOn w:val="TableNormal"/>
    <w:next w:val="TableClassic2"/>
    <w:rsid w:val="00A13F89"/>
    <w:pPr>
      <w:widowControl w:val="0"/>
      <w:overflowPunct w:val="0"/>
      <w:autoSpaceDE w:val="0"/>
      <w:autoSpaceDN w:val="0"/>
      <w:adjustRightInd w:val="0"/>
      <w:spacing w:after="160" w:line="259" w:lineRule="auto"/>
      <w:textAlignment w:val="baseline"/>
    </w:pPr>
    <w:rPr>
      <w:rFonts w:ascii="Calibri" w:eastAsia="PMingLiU" w:hAnsi="Calibri" w:cs="Arial"/>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customStyle="1" w:styleId="GridTable4-Accent320">
    <w:name w:val="Grid Table 4 - Accent 32"/>
    <w:basedOn w:val="TableNormal"/>
    <w:next w:val="GridTable4-Accent32"/>
    <w:uiPriority w:val="49"/>
    <w:rsid w:val="00A13F89"/>
    <w:rPr>
      <w:rFonts w:ascii="Calibri" w:eastAsia="Calibri" w:hAnsi="Calibri" w:cs="Arial"/>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hidden/>
    </w:trPr>
    <w:tblStylePr w:type="firstRow">
      <w:rPr>
        <w:b/>
        <w:bCs/>
        <w:color w:val="FFFFFF"/>
      </w:rPr>
      <w:tblPr/>
      <w:trPr>
        <w:hidden/>
      </w:tr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rPr>
        <w:hidden/>
      </w:trPr>
      <w:tcPr>
        <w:tcBorders>
          <w:top w:val="double" w:sz="4" w:space="0" w:color="A5A5A5"/>
        </w:tcBorders>
      </w:tcPr>
    </w:tblStylePr>
    <w:tblStylePr w:type="firstCol">
      <w:rPr>
        <w:b/>
        <w:bCs/>
      </w:rPr>
    </w:tblStylePr>
    <w:tblStylePr w:type="lastCol">
      <w:rPr>
        <w:b/>
        <w:bCs/>
      </w:rPr>
    </w:tblStylePr>
    <w:tblStylePr w:type="band1Vert">
      <w:tblPr/>
      <w:trPr>
        <w:hidden/>
      </w:trPr>
      <w:tcPr>
        <w:shd w:val="clear" w:color="auto" w:fill="EDEDED"/>
      </w:tcPr>
    </w:tblStylePr>
    <w:tblStylePr w:type="band1Horz">
      <w:tblPr/>
      <w:trPr>
        <w:hidden/>
      </w:trPr>
      <w:tcPr>
        <w:shd w:val="clear" w:color="auto" w:fill="EDEDED"/>
      </w:tcPr>
    </w:tblStylePr>
  </w:style>
  <w:style w:type="table" w:customStyle="1" w:styleId="GridTable420">
    <w:name w:val="Grid Table 42"/>
    <w:basedOn w:val="TableNormal"/>
    <w:next w:val="GridTable42"/>
    <w:uiPriority w:val="49"/>
    <w:rsid w:val="00A13F8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rPr>
      <w:hidden/>
    </w:trPr>
    <w:tblStylePr w:type="firstRow">
      <w:rPr>
        <w:b/>
        <w:bCs/>
        <w:color w:val="FFFFFF"/>
      </w:rPr>
      <w:tblPr/>
      <w:trPr>
        <w:hidden/>
      </w:tr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rPr>
        <w:hidden/>
      </w:trPr>
      <w:tcPr>
        <w:tcBorders>
          <w:top w:val="double" w:sz="4" w:space="0" w:color="000000"/>
        </w:tcBorders>
      </w:tcPr>
    </w:tblStylePr>
    <w:tblStylePr w:type="firstCol">
      <w:rPr>
        <w:b/>
        <w:bCs/>
      </w:rPr>
    </w:tblStylePr>
    <w:tblStylePr w:type="lastCol">
      <w:rPr>
        <w:b/>
        <w:bCs/>
      </w:rPr>
    </w:tblStylePr>
    <w:tblStylePr w:type="band1Vert">
      <w:tblPr/>
      <w:trPr>
        <w:hidden/>
      </w:trPr>
      <w:tcPr>
        <w:shd w:val="clear" w:color="auto" w:fill="CCCCCC"/>
      </w:tcPr>
    </w:tblStylePr>
    <w:tblStylePr w:type="band1Horz">
      <w:tblPr/>
      <w:trPr>
        <w:hidden/>
      </w:trPr>
      <w:tcPr>
        <w:shd w:val="clear" w:color="auto" w:fill="CCCCCC"/>
      </w:tcPr>
    </w:tblStylePr>
  </w:style>
  <w:style w:type="table" w:customStyle="1" w:styleId="PlainTable120">
    <w:name w:val="Plain Table 12"/>
    <w:basedOn w:val="TableNormal"/>
    <w:next w:val="PlainTable12"/>
    <w:uiPriority w:val="41"/>
    <w:rsid w:val="00A13F8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hidden/>
    </w:trPr>
    <w:tblStylePr w:type="firstRow">
      <w:rPr>
        <w:b/>
        <w:bCs/>
      </w:rPr>
    </w:tblStylePr>
    <w:tblStylePr w:type="lastRow">
      <w:rPr>
        <w:b/>
        <w:bCs/>
      </w:rPr>
      <w:tblPr/>
      <w:trPr>
        <w:hidden/>
      </w:trPr>
      <w:tcPr>
        <w:tcBorders>
          <w:top w:val="double" w:sz="4" w:space="0" w:color="BFBFBF"/>
        </w:tcBorders>
      </w:tcPr>
    </w:tblStylePr>
    <w:tblStylePr w:type="firstCol">
      <w:rPr>
        <w:b/>
        <w:bCs/>
      </w:rPr>
    </w:tblStylePr>
    <w:tblStylePr w:type="lastCol">
      <w:rPr>
        <w:b/>
        <w:bCs/>
      </w:rPr>
    </w:tblStylePr>
    <w:tblStylePr w:type="band1Vert">
      <w:tblPr/>
      <w:trPr>
        <w:hidden/>
      </w:trPr>
      <w:tcPr>
        <w:shd w:val="clear" w:color="auto" w:fill="F2F2F2"/>
      </w:tcPr>
    </w:tblStylePr>
    <w:tblStylePr w:type="band1Horz">
      <w:tblPr/>
      <w:trPr>
        <w:hidden/>
      </w:trPr>
      <w:tcPr>
        <w:shd w:val="clear" w:color="auto" w:fill="F2F2F2"/>
      </w:tcPr>
    </w:tblStylePr>
  </w:style>
  <w:style w:type="table" w:customStyle="1" w:styleId="TableGrid31">
    <w:name w:val="Table Grid31"/>
    <w:basedOn w:val="TableNormal"/>
    <w:next w:val="TableGrid"/>
    <w:rsid w:val="00A13F89"/>
    <w:pPr>
      <w:spacing w:before="60" w:after="60" w:line="259" w:lineRule="auto"/>
      <w:jc w:val="right"/>
    </w:pPr>
    <w:rPr>
      <w:rFonts w:ascii="Arial" w:hAnsi="Arial" w:cs="Arial"/>
      <w:sz w:val="22"/>
      <w:szCs w:val="22"/>
    </w:rPr>
    <w:tblPr>
      <w:tblBorders>
        <w:top w:val="single" w:sz="12" w:space="0" w:color="auto"/>
        <w:bottom w:val="single" w:sz="12" w:space="0" w:color="auto"/>
      </w:tblBorders>
    </w:tblPr>
    <w:trPr>
      <w:hidden/>
    </w:trPr>
    <w:tblStylePr w:type="firstRow">
      <w:pPr>
        <w:jc w:val="right"/>
      </w:pPr>
      <w:rPr>
        <w:rFonts w:cs="Times New Roman"/>
      </w:rPr>
      <w:tblPr/>
      <w:trPr>
        <w:hidden/>
      </w:trPr>
      <w:tcPr>
        <w:tcBorders>
          <w:bottom w:val="single" w:sz="6" w:space="0" w:color="auto"/>
        </w:tcBorders>
      </w:tcPr>
    </w:tblStylePr>
    <w:tblStylePr w:type="firstCol">
      <w:pPr>
        <w:ind w:leftChars="0" w:left="346" w:rightChars="0" w:right="0" w:firstLineChars="0" w:hanging="346"/>
        <w:jc w:val="left"/>
      </w:pPr>
      <w:rPr>
        <w:rFonts w:cs="Times New Roman"/>
      </w:rPr>
      <w:tblPr/>
      <w:trPr>
        <w:hidden/>
      </w:trPr>
      <w:tcPr>
        <w:vAlign w:val="bottom"/>
      </w:tcPr>
    </w:tblStylePr>
    <w:tblStylePr w:type="nwCell">
      <w:pPr>
        <w:jc w:val="left"/>
      </w:pPr>
      <w:rPr>
        <w:rFonts w:cs="Times New Roman"/>
      </w:rPr>
    </w:tblStylePr>
  </w:style>
  <w:style w:type="table" w:customStyle="1" w:styleId="PlainTable111">
    <w:name w:val="Plain Table 111"/>
    <w:basedOn w:val="TableNormal"/>
    <w:next w:val="PlainTable12"/>
    <w:uiPriority w:val="41"/>
    <w:rsid w:val="00A13F89"/>
    <w:rPr>
      <w:rFonts w:ascii="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hidden/>
    </w:trPr>
    <w:tblStylePr w:type="firstRow">
      <w:rPr>
        <w:b/>
        <w:bCs/>
      </w:rPr>
    </w:tblStylePr>
    <w:tblStylePr w:type="lastRow">
      <w:rPr>
        <w:b/>
        <w:bCs/>
      </w:rPr>
      <w:tblPr/>
      <w:trPr>
        <w:hidden/>
      </w:trPr>
      <w:tcPr>
        <w:tcBorders>
          <w:top w:val="double" w:sz="4" w:space="0" w:color="BFBFBF"/>
        </w:tcBorders>
      </w:tcPr>
    </w:tblStylePr>
    <w:tblStylePr w:type="firstCol">
      <w:rPr>
        <w:b/>
        <w:bCs/>
      </w:rPr>
    </w:tblStylePr>
    <w:tblStylePr w:type="lastCol">
      <w:rPr>
        <w:b/>
        <w:bCs/>
      </w:rPr>
    </w:tblStylePr>
    <w:tblStylePr w:type="band1Vert">
      <w:tblPr/>
      <w:trPr>
        <w:hidden/>
      </w:trPr>
      <w:tcPr>
        <w:shd w:val="clear" w:color="auto" w:fill="F2F2F2"/>
      </w:tcPr>
    </w:tblStylePr>
    <w:tblStylePr w:type="band1Horz">
      <w:tblPr/>
      <w:trPr>
        <w:hidden/>
      </w:trPr>
      <w:tcPr>
        <w:shd w:val="clear" w:color="auto" w:fill="F2F2F2"/>
      </w:tcPr>
    </w:tblStylePr>
  </w:style>
  <w:style w:type="table" w:customStyle="1" w:styleId="ListTable211">
    <w:name w:val="List Table 211"/>
    <w:basedOn w:val="TableNormal"/>
    <w:next w:val="ListTable23"/>
    <w:uiPriority w:val="47"/>
    <w:rsid w:val="00A13F89"/>
    <w:rPr>
      <w:rFonts w:ascii="Calibri" w:hAnsi="Calibri" w:cs="Arial"/>
      <w:sz w:val="22"/>
      <w:szCs w:val="22"/>
    </w:rPr>
    <w:tblPr>
      <w:tblStyleRowBandSize w:val="1"/>
      <w:tblStyleColBandSize w:val="1"/>
      <w:tblBorders>
        <w:top w:val="single" w:sz="4" w:space="0" w:color="666666"/>
        <w:bottom w:val="single" w:sz="4" w:space="0" w:color="666666"/>
        <w:insideH w:val="single" w:sz="4" w:space="0" w:color="666666"/>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cPr>
    </w:tblStylePr>
    <w:tblStylePr w:type="band1Horz">
      <w:tblPr/>
      <w:trPr>
        <w:hidden/>
      </w:trPr>
      <w:tcPr>
        <w:shd w:val="clear" w:color="auto" w:fill="CCCCCC"/>
      </w:tcPr>
    </w:tblStylePr>
  </w:style>
  <w:style w:type="table" w:customStyle="1" w:styleId="ListTable230">
    <w:name w:val="List Table 23"/>
    <w:basedOn w:val="TableNormal"/>
    <w:next w:val="ListTable23"/>
    <w:uiPriority w:val="47"/>
    <w:rsid w:val="00A13F89"/>
    <w:tblPr>
      <w:tblStyleRowBandSize w:val="1"/>
      <w:tblStyleColBandSize w:val="1"/>
      <w:tblBorders>
        <w:top w:val="single" w:sz="4" w:space="0" w:color="666666"/>
        <w:bottom w:val="single" w:sz="4" w:space="0" w:color="666666"/>
        <w:insideH w:val="single" w:sz="4" w:space="0" w:color="666666"/>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cPr>
    </w:tblStylePr>
    <w:tblStylePr w:type="band1Horz">
      <w:tblPr/>
      <w:trPr>
        <w:hidden/>
      </w:trPr>
      <w:tcPr>
        <w:shd w:val="clear" w:color="auto" w:fill="CCCCCC"/>
      </w:tcPr>
    </w:tblStylePr>
  </w:style>
  <w:style w:type="character" w:customStyle="1" w:styleId="Mencinsinresolver1">
    <w:name w:val="Mención sin resolver1"/>
    <w:basedOn w:val="DefaultParagraphFont"/>
    <w:uiPriority w:val="99"/>
    <w:semiHidden/>
    <w:unhideWhenUsed/>
    <w:rsid w:val="00A13F89"/>
    <w:rPr>
      <w:color w:val="605E5C"/>
      <w:shd w:val="clear" w:color="auto" w:fill="E1DFDD"/>
    </w:rPr>
  </w:style>
  <w:style w:type="paragraph" w:styleId="TOC6">
    <w:name w:val="toc 6"/>
    <w:basedOn w:val="Normal"/>
    <w:next w:val="Normal"/>
    <w:autoRedefine/>
    <w:uiPriority w:val="39"/>
    <w:unhideWhenUsed/>
    <w:rsid w:val="00731E3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31E3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31E32"/>
    <w:pPr>
      <w:spacing w:after="100" w:line="259" w:lineRule="auto"/>
      <w:ind w:left="1540"/>
    </w:pPr>
    <w:rPr>
      <w:rFonts w:asciiTheme="minorHAnsi" w:eastAsiaTheme="minorEastAsia" w:hAnsiTheme="minorHAnsi" w:cstheme="minorBidi"/>
      <w:sz w:val="22"/>
      <w:szCs w:val="22"/>
    </w:rPr>
  </w:style>
  <w:style w:type="table" w:styleId="TableGridLight">
    <w:name w:val="Grid Table Light"/>
    <w:basedOn w:val="TableNormal"/>
    <w:uiPriority w:val="40"/>
    <w:rsid w:val="003A59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72019">
      <w:bodyDiv w:val="1"/>
      <w:marLeft w:val="0"/>
      <w:marRight w:val="0"/>
      <w:marTop w:val="0"/>
      <w:marBottom w:val="0"/>
      <w:divBdr>
        <w:top w:val="none" w:sz="0" w:space="0" w:color="auto"/>
        <w:left w:val="none" w:sz="0" w:space="0" w:color="auto"/>
        <w:bottom w:val="none" w:sz="0" w:space="0" w:color="auto"/>
        <w:right w:val="none" w:sz="0" w:space="0" w:color="auto"/>
      </w:divBdr>
    </w:div>
    <w:div w:id="286203486">
      <w:bodyDiv w:val="1"/>
      <w:marLeft w:val="0"/>
      <w:marRight w:val="0"/>
      <w:marTop w:val="0"/>
      <w:marBottom w:val="0"/>
      <w:divBdr>
        <w:top w:val="none" w:sz="0" w:space="0" w:color="auto"/>
        <w:left w:val="none" w:sz="0" w:space="0" w:color="auto"/>
        <w:bottom w:val="none" w:sz="0" w:space="0" w:color="auto"/>
        <w:right w:val="none" w:sz="0" w:space="0" w:color="auto"/>
      </w:divBdr>
    </w:div>
    <w:div w:id="898630551">
      <w:bodyDiv w:val="1"/>
      <w:marLeft w:val="0"/>
      <w:marRight w:val="0"/>
      <w:marTop w:val="0"/>
      <w:marBottom w:val="0"/>
      <w:divBdr>
        <w:top w:val="none" w:sz="0" w:space="0" w:color="auto"/>
        <w:left w:val="none" w:sz="0" w:space="0" w:color="auto"/>
        <w:bottom w:val="none" w:sz="0" w:space="0" w:color="auto"/>
        <w:right w:val="none" w:sz="0" w:space="0" w:color="auto"/>
      </w:divBdr>
    </w:div>
    <w:div w:id="907611889">
      <w:bodyDiv w:val="1"/>
      <w:marLeft w:val="0"/>
      <w:marRight w:val="0"/>
      <w:marTop w:val="0"/>
      <w:marBottom w:val="0"/>
      <w:divBdr>
        <w:top w:val="none" w:sz="0" w:space="0" w:color="auto"/>
        <w:left w:val="none" w:sz="0" w:space="0" w:color="auto"/>
        <w:bottom w:val="none" w:sz="0" w:space="0" w:color="auto"/>
        <w:right w:val="none" w:sz="0" w:space="0" w:color="auto"/>
      </w:divBdr>
    </w:div>
    <w:div w:id="1220675060">
      <w:bodyDiv w:val="1"/>
      <w:marLeft w:val="0"/>
      <w:marRight w:val="0"/>
      <w:marTop w:val="0"/>
      <w:marBottom w:val="0"/>
      <w:divBdr>
        <w:top w:val="none" w:sz="0" w:space="0" w:color="auto"/>
        <w:left w:val="none" w:sz="0" w:space="0" w:color="auto"/>
        <w:bottom w:val="none" w:sz="0" w:space="0" w:color="auto"/>
        <w:right w:val="none" w:sz="0" w:space="0" w:color="auto"/>
      </w:divBdr>
    </w:div>
    <w:div w:id="1301576231">
      <w:bodyDiv w:val="1"/>
      <w:marLeft w:val="0"/>
      <w:marRight w:val="0"/>
      <w:marTop w:val="0"/>
      <w:marBottom w:val="0"/>
      <w:divBdr>
        <w:top w:val="none" w:sz="0" w:space="0" w:color="auto"/>
        <w:left w:val="none" w:sz="0" w:space="0" w:color="auto"/>
        <w:bottom w:val="none" w:sz="0" w:space="0" w:color="auto"/>
        <w:right w:val="none" w:sz="0" w:space="0" w:color="auto"/>
      </w:divBdr>
    </w:div>
    <w:div w:id="143513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ostsecportaldev.rti.org/Home/StudySpecificFaqs/" TargetMode="External"/><Relationship Id="rId21" Type="http://schemas.openxmlformats.org/officeDocument/2006/relationships/hyperlink" Target="http://nces.ed.gov/" TargetMode="External"/><Relationship Id="rId42" Type="http://schemas.openxmlformats.org/officeDocument/2006/relationships/image" Target="media/image11.png"/><Relationship Id="rId63" Type="http://schemas.openxmlformats.org/officeDocument/2006/relationships/hyperlink" Target="https://surveys.nces.ed.gov/xxxx" TargetMode="External"/><Relationship Id="rId84" Type="http://schemas.openxmlformats.org/officeDocument/2006/relationships/hyperlink" Target="mailto:xxxx@ed.gov" TargetMode="External"/><Relationship Id="rId138" Type="http://schemas.openxmlformats.org/officeDocument/2006/relationships/hyperlink" Target="https://surveys.nces.ed.gov/Portal/Home/Confidentiality" TargetMode="External"/><Relationship Id="rId159" Type="http://schemas.openxmlformats.org/officeDocument/2006/relationships/image" Target="media/image46.png"/><Relationship Id="rId170" Type="http://schemas.openxmlformats.org/officeDocument/2006/relationships/hyperlink" Target="https://surveys.nces.ed.gov/portal" TargetMode="External"/><Relationship Id="rId191" Type="http://schemas.openxmlformats.org/officeDocument/2006/relationships/image" Target="media/image49.jpeg"/><Relationship Id="rId205" Type="http://schemas.openxmlformats.org/officeDocument/2006/relationships/image" Target="media/image63.jpeg"/><Relationship Id="rId226" Type="http://schemas.openxmlformats.org/officeDocument/2006/relationships/hyperlink" Target="https://surveys.nces.ed.gov/ipeds/visfaq_re.aspx" TargetMode="External"/><Relationship Id="rId107" Type="http://schemas.openxmlformats.org/officeDocument/2006/relationships/hyperlink" Target="https://surveys.nces.ed.gov/portal" TargetMode="External"/><Relationship Id="rId11" Type="http://schemas.openxmlformats.org/officeDocument/2006/relationships/hyperlink" Target="https://surveys.nces.ed.gov/portal" TargetMode="External"/><Relationship Id="rId32" Type="http://schemas.openxmlformats.org/officeDocument/2006/relationships/image" Target="media/image5.png"/><Relationship Id="rId53" Type="http://schemas.openxmlformats.org/officeDocument/2006/relationships/hyperlink" Target="mailto:portalhelp@rti.org" TargetMode="External"/><Relationship Id="rId74" Type="http://schemas.openxmlformats.org/officeDocument/2006/relationships/image" Target="media/image16.png"/><Relationship Id="rId128" Type="http://schemas.openxmlformats.org/officeDocument/2006/relationships/hyperlink" Target="https://surveys.nces.ed.gov/portal" TargetMode="External"/><Relationship Id="rId149" Type="http://schemas.openxmlformats.org/officeDocument/2006/relationships/image" Target="media/image36.png"/><Relationship Id="rId5" Type="http://schemas.openxmlformats.org/officeDocument/2006/relationships/numbering" Target="numbering.xml"/><Relationship Id="rId95" Type="http://schemas.openxmlformats.org/officeDocument/2006/relationships/hyperlink" Target="https://XXXXX" TargetMode="External"/><Relationship Id="rId160" Type="http://schemas.openxmlformats.org/officeDocument/2006/relationships/hyperlink" Target="https://surveys.nces.ed.gov/portal" TargetMode="External"/><Relationship Id="rId181" Type="http://schemas.openxmlformats.org/officeDocument/2006/relationships/hyperlink" Target="mailto:Xxxx@rti.org" TargetMode="External"/><Relationship Id="rId216" Type="http://schemas.openxmlformats.org/officeDocument/2006/relationships/image" Target="media/image72.jpg"/><Relationship Id="rId22" Type="http://schemas.openxmlformats.org/officeDocument/2006/relationships/hyperlink" Target="https://surveys.nces.ed.gov/XXX" TargetMode="External"/><Relationship Id="rId43" Type="http://schemas.openxmlformats.org/officeDocument/2006/relationships/footer" Target="footer1.xml"/><Relationship Id="rId64" Type="http://schemas.openxmlformats.org/officeDocument/2006/relationships/hyperlink" Target="https://surveys.nces.ed.gov/xxxx" TargetMode="External"/><Relationship Id="rId118" Type="http://schemas.openxmlformats.org/officeDocument/2006/relationships/hyperlink" Target="https://postsecportaldev.rti.org/Home/StudySpecificFaqs/" TargetMode="External"/><Relationship Id="rId139" Type="http://schemas.openxmlformats.org/officeDocument/2006/relationships/hyperlink" Target="http://www2.ed.gov/policy/gen/reg/ferpa" TargetMode="External"/><Relationship Id="rId85" Type="http://schemas.openxmlformats.org/officeDocument/2006/relationships/image" Target="media/image22.png"/><Relationship Id="rId150" Type="http://schemas.openxmlformats.org/officeDocument/2006/relationships/image" Target="media/image37.png"/><Relationship Id="rId171" Type="http://schemas.openxmlformats.org/officeDocument/2006/relationships/hyperlink" Target="mailto:PortalHelp@rti.org" TargetMode="External"/><Relationship Id="rId192" Type="http://schemas.openxmlformats.org/officeDocument/2006/relationships/image" Target="media/image50.jpeg"/><Relationship Id="rId206" Type="http://schemas.openxmlformats.org/officeDocument/2006/relationships/image" Target="media/image64.jpeg"/><Relationship Id="rId227" Type="http://schemas.openxmlformats.org/officeDocument/2006/relationships/hyperlink" Target="https://nces.ed.gov/ipeds/cipcode/" TargetMode="External"/><Relationship Id="rId12" Type="http://schemas.openxmlformats.org/officeDocument/2006/relationships/hyperlink" Target="https://nces.ed.gov/surveys/npsas/" TargetMode="External"/><Relationship Id="rId33" Type="http://schemas.openxmlformats.org/officeDocument/2006/relationships/image" Target="media/image6.png"/><Relationship Id="rId108" Type="http://schemas.openxmlformats.org/officeDocument/2006/relationships/hyperlink" Target="http://www2.ed.gov/policy/gen/reg/ferpa" TargetMode="External"/><Relationship Id="rId129" Type="http://schemas.openxmlformats.org/officeDocument/2006/relationships/hyperlink" Target="http://www2.ed.gov/policy/gen/reg/ferpa" TargetMode="External"/><Relationship Id="rId54" Type="http://schemas.openxmlformats.org/officeDocument/2006/relationships/hyperlink" Target="mailto:PortalHelp@rti.org" TargetMode="External"/><Relationship Id="rId75" Type="http://schemas.openxmlformats.org/officeDocument/2006/relationships/hyperlink" Target="https://nces.ed.gov/datalab" TargetMode="External"/><Relationship Id="rId96" Type="http://schemas.openxmlformats.org/officeDocument/2006/relationships/hyperlink" Target="mailto:XXX@rti.org" TargetMode="External"/><Relationship Id="rId140" Type="http://schemas.openxmlformats.org/officeDocument/2006/relationships/hyperlink" Target="mailto:FERPA@ed.gov" TargetMode="External"/><Relationship Id="rId161" Type="http://schemas.openxmlformats.org/officeDocument/2006/relationships/image" Target="media/image47.png"/><Relationship Id="rId182" Type="http://schemas.openxmlformats.org/officeDocument/2006/relationships/hyperlink" Target="mailto:PortalHelp@rti.org" TargetMode="External"/><Relationship Id="rId217" Type="http://schemas.openxmlformats.org/officeDocument/2006/relationships/image" Target="media/image73.jpg"/><Relationship Id="rId6" Type="http://schemas.openxmlformats.org/officeDocument/2006/relationships/styles" Target="styles.xml"/><Relationship Id="rId23" Type="http://schemas.openxmlformats.org/officeDocument/2006/relationships/hyperlink" Target="https://nces.ed.gov/surveys/npsas/" TargetMode="External"/><Relationship Id="rId119" Type="http://schemas.openxmlformats.org/officeDocument/2006/relationships/hyperlink" Target="https://postsecportaldev.rti.org/Home/StudySpecificFaqs/" TargetMode="External"/><Relationship Id="rId44" Type="http://schemas.openxmlformats.org/officeDocument/2006/relationships/footer" Target="footer2.xml"/><Relationship Id="rId65" Type="http://schemas.openxmlformats.org/officeDocument/2006/relationships/hyperlink" Target="https://surveys.nces.ed.gov/portal" TargetMode="External"/><Relationship Id="rId86" Type="http://schemas.openxmlformats.org/officeDocument/2006/relationships/image" Target="media/image23.png"/><Relationship Id="rId130" Type="http://schemas.openxmlformats.org/officeDocument/2006/relationships/hyperlink" Target="https://surveys.nces.ed.gov/Portal/Home/Confidentiality" TargetMode="External"/><Relationship Id="rId151" Type="http://schemas.openxmlformats.org/officeDocument/2006/relationships/image" Target="media/image38.png"/><Relationship Id="rId172" Type="http://schemas.openxmlformats.org/officeDocument/2006/relationships/hyperlink" Target="https://surveys.nces.ed.gov/portal" TargetMode="External"/><Relationship Id="rId193" Type="http://schemas.openxmlformats.org/officeDocument/2006/relationships/image" Target="media/image51.jpeg"/><Relationship Id="rId207" Type="http://schemas.openxmlformats.org/officeDocument/2006/relationships/hyperlink" Target="https://nces.ed.gov/ipeds/cipcode/" TargetMode="External"/><Relationship Id="rId228" Type="http://schemas.openxmlformats.org/officeDocument/2006/relationships/hyperlink" Target="https://nces.ed.gov/ipeds/cipcode/" TargetMode="External"/><Relationship Id="rId13" Type="http://schemas.openxmlformats.org/officeDocument/2006/relationships/hyperlink" Target="https://nces.ed.gov/surveys/npsas/" TargetMode="External"/><Relationship Id="rId109" Type="http://schemas.openxmlformats.org/officeDocument/2006/relationships/hyperlink" Target="https://surveys.nces.ed.gov/Portal/Home/Confidentiality" TargetMode="External"/><Relationship Id="rId34" Type="http://schemas.openxmlformats.org/officeDocument/2006/relationships/image" Target="media/image7.png"/><Relationship Id="rId55" Type="http://schemas.openxmlformats.org/officeDocument/2006/relationships/hyperlink" Target="https://surveys.nces.ed.gov/portal" TargetMode="External"/><Relationship Id="rId76" Type="http://schemas.openxmlformats.org/officeDocument/2006/relationships/hyperlink" Target="mailto:xxxx@ed.gov" TargetMode="External"/><Relationship Id="rId97" Type="http://schemas.openxmlformats.org/officeDocument/2006/relationships/hyperlink" Target="mailto:XXX@ed.gov" TargetMode="External"/><Relationship Id="rId120" Type="http://schemas.openxmlformats.org/officeDocument/2006/relationships/hyperlink" Target="https://postsecportaldev.rti.org/Home/StudySpecificFaqs/" TargetMode="External"/><Relationship Id="rId141" Type="http://schemas.openxmlformats.org/officeDocument/2006/relationships/image" Target="media/image28.png"/><Relationship Id="rId7" Type="http://schemas.openxmlformats.org/officeDocument/2006/relationships/settings" Target="settings.xml"/><Relationship Id="rId162" Type="http://schemas.openxmlformats.org/officeDocument/2006/relationships/image" Target="cid:image001.png@01D50A63.82404DB0" TargetMode="External"/><Relationship Id="rId183" Type="http://schemas.openxmlformats.org/officeDocument/2006/relationships/hyperlink" Target="https://surveys.nces.ed.gov/portal" TargetMode="External"/><Relationship Id="rId218" Type="http://schemas.openxmlformats.org/officeDocument/2006/relationships/image" Target="media/image74.jpg"/><Relationship Id="rId24" Type="http://schemas.openxmlformats.org/officeDocument/2006/relationships/hyperlink" Target="https://surveys.nces.ed.gov/portal" TargetMode="External"/><Relationship Id="rId45" Type="http://schemas.openxmlformats.org/officeDocument/2006/relationships/hyperlink" Target="https://surveys.nces.ed.gov/ipeds/visfaq_re.aspx" TargetMode="External"/><Relationship Id="rId66" Type="http://schemas.openxmlformats.org/officeDocument/2006/relationships/hyperlink" Target="https://surveys.nces.ed.gov/portal" TargetMode="External"/><Relationship Id="rId87" Type="http://schemas.openxmlformats.org/officeDocument/2006/relationships/image" Target="media/image24.png"/><Relationship Id="rId110" Type="http://schemas.openxmlformats.org/officeDocument/2006/relationships/hyperlink" Target="http://www2.ed.gov/policy/gen/reg/ferpa" TargetMode="External"/><Relationship Id="rId131" Type="http://schemas.openxmlformats.org/officeDocument/2006/relationships/image" Target="media/image27.png"/><Relationship Id="rId152" Type="http://schemas.openxmlformats.org/officeDocument/2006/relationships/image" Target="media/image39.png"/><Relationship Id="rId173" Type="http://schemas.openxmlformats.org/officeDocument/2006/relationships/hyperlink" Target="mailto:Xxxx@rti.org" TargetMode="External"/><Relationship Id="rId194" Type="http://schemas.openxmlformats.org/officeDocument/2006/relationships/image" Target="media/image52.png"/><Relationship Id="rId208" Type="http://schemas.openxmlformats.org/officeDocument/2006/relationships/hyperlink" Target="https://nces.ed.gov/ipeds/cipcode/" TargetMode="External"/><Relationship Id="rId229" Type="http://schemas.openxmlformats.org/officeDocument/2006/relationships/footer" Target="footer8.xml"/><Relationship Id="rId14" Type="http://schemas.openxmlformats.org/officeDocument/2006/relationships/hyperlink" Target="https://surveys.nces.ed.gov/portal" TargetMode="External"/><Relationship Id="rId35" Type="http://schemas.openxmlformats.org/officeDocument/2006/relationships/image" Target="media/image8.png"/><Relationship Id="rId56" Type="http://schemas.openxmlformats.org/officeDocument/2006/relationships/hyperlink" Target="mailto:portalhelp@rti.org" TargetMode="External"/><Relationship Id="rId77" Type="http://schemas.openxmlformats.org/officeDocument/2006/relationships/hyperlink" Target="https://surveys.nces.ed.gov/portal" TargetMode="External"/><Relationship Id="rId100" Type="http://schemas.openxmlformats.org/officeDocument/2006/relationships/hyperlink" Target="https://surveys.nces.ed.gov/portal" TargetMode="External"/><Relationship Id="rId8" Type="http://schemas.openxmlformats.org/officeDocument/2006/relationships/webSettings" Target="webSettings.xml"/><Relationship Id="rId98" Type="http://schemas.openxmlformats.org/officeDocument/2006/relationships/hyperlink" Target="http://nces.ed.gov/" TargetMode="External"/><Relationship Id="rId121" Type="http://schemas.openxmlformats.org/officeDocument/2006/relationships/hyperlink" Target="https://postsecportaldev.rti.org/Home/StudySpecificFaqs/" TargetMode="External"/><Relationship Id="rId142" Type="http://schemas.openxmlformats.org/officeDocument/2006/relationships/image" Target="media/image29.png"/><Relationship Id="rId163" Type="http://schemas.openxmlformats.org/officeDocument/2006/relationships/hyperlink" Target="mailto:Xxxx@rti.org" TargetMode="External"/><Relationship Id="rId184" Type="http://schemas.openxmlformats.org/officeDocument/2006/relationships/hyperlink" Target="https://surveys.nces.ed.gov/portal" TargetMode="External"/><Relationship Id="rId219" Type="http://schemas.openxmlformats.org/officeDocument/2006/relationships/image" Target="media/image75.jpg"/><Relationship Id="rId230" Type="http://schemas.openxmlformats.org/officeDocument/2006/relationships/fontTable" Target="fontTable.xml"/><Relationship Id="rId25" Type="http://schemas.openxmlformats.org/officeDocument/2006/relationships/hyperlink" Target="https://nces.ed.gov/surveys/npsas/" TargetMode="External"/><Relationship Id="rId46" Type="http://schemas.openxmlformats.org/officeDocument/2006/relationships/hyperlink" Target="https://surveys.nces.ed.gov/ipeds/visfaq_re.aspx" TargetMode="External"/><Relationship Id="rId67" Type="http://schemas.openxmlformats.org/officeDocument/2006/relationships/hyperlink" Target="https://surveys.nces.ed.gov/xxxx" TargetMode="External"/><Relationship Id="rId116" Type="http://schemas.openxmlformats.org/officeDocument/2006/relationships/hyperlink" Target="https://postsecportaldev.rti.org/Home/StudySpecificFaqs/" TargetMode="External"/><Relationship Id="rId137" Type="http://schemas.openxmlformats.org/officeDocument/2006/relationships/hyperlink" Target="https://surveys.nces.ed.gov/Portal/Home/Confidentiality" TargetMode="External"/><Relationship Id="rId158" Type="http://schemas.openxmlformats.org/officeDocument/2006/relationships/image" Target="media/image45.png"/><Relationship Id="rId20" Type="http://schemas.openxmlformats.org/officeDocument/2006/relationships/hyperlink" Target="mailto:XXX@ed.gov" TargetMode="External"/><Relationship Id="rId41" Type="http://schemas.openxmlformats.org/officeDocument/2006/relationships/image" Target="media/image10.png"/><Relationship Id="rId62" Type="http://schemas.openxmlformats.org/officeDocument/2006/relationships/hyperlink" Target="mailto:PortalHelp@rti.org" TargetMode="External"/><Relationship Id="rId83" Type="http://schemas.openxmlformats.org/officeDocument/2006/relationships/image" Target="media/image21.png"/><Relationship Id="rId88" Type="http://schemas.openxmlformats.org/officeDocument/2006/relationships/hyperlink" Target="https://nces.ed.gov/surveys/npsas/" TargetMode="External"/><Relationship Id="rId111" Type="http://schemas.openxmlformats.org/officeDocument/2006/relationships/hyperlink" Target="https://surveys.nces.ed.gov/Portal/Home/Confidentiality" TargetMode="External"/><Relationship Id="rId132" Type="http://schemas.openxmlformats.org/officeDocument/2006/relationships/hyperlink" Target="http://nvlpubs.nist.gov/nistpubs/FIPS/NIST.FIPS.199.pdf" TargetMode="External"/><Relationship Id="rId153" Type="http://schemas.openxmlformats.org/officeDocument/2006/relationships/image" Target="media/image40.png"/><Relationship Id="rId174" Type="http://schemas.openxmlformats.org/officeDocument/2006/relationships/hyperlink" Target="https://surveys.nces.ed.gov/portal" TargetMode="External"/><Relationship Id="rId179" Type="http://schemas.openxmlformats.org/officeDocument/2006/relationships/hyperlink" Target="https://surveys.nces.ed.gov/portal" TargetMode="External"/><Relationship Id="rId195" Type="http://schemas.openxmlformats.org/officeDocument/2006/relationships/image" Target="media/image53.jpeg"/><Relationship Id="rId209" Type="http://schemas.openxmlformats.org/officeDocument/2006/relationships/image" Target="media/image65.jpg"/><Relationship Id="rId190" Type="http://schemas.openxmlformats.org/officeDocument/2006/relationships/footer" Target="footer7.xml"/><Relationship Id="rId204" Type="http://schemas.openxmlformats.org/officeDocument/2006/relationships/image" Target="media/image62.jpeg"/><Relationship Id="rId220" Type="http://schemas.openxmlformats.org/officeDocument/2006/relationships/image" Target="media/image76.png"/><Relationship Id="rId225" Type="http://schemas.openxmlformats.org/officeDocument/2006/relationships/image" Target="media/image80.png"/><Relationship Id="rId15" Type="http://schemas.openxmlformats.org/officeDocument/2006/relationships/hyperlink" Target="https://surveys.nces.ed.gov/portal" TargetMode="External"/><Relationship Id="rId36" Type="http://schemas.openxmlformats.org/officeDocument/2006/relationships/image" Target="media/image9.png"/><Relationship Id="rId57" Type="http://schemas.openxmlformats.org/officeDocument/2006/relationships/hyperlink" Target="mailto:portalhelp@rti.org" TargetMode="External"/><Relationship Id="rId106" Type="http://schemas.openxmlformats.org/officeDocument/2006/relationships/image" Target="media/image25.jpg"/><Relationship Id="rId127" Type="http://schemas.openxmlformats.org/officeDocument/2006/relationships/hyperlink" Target="https://surveys.nces.ed.gov/portal"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s://surveys.nces.ed.gov/portal" TargetMode="External"/><Relationship Id="rId73" Type="http://schemas.openxmlformats.org/officeDocument/2006/relationships/image" Target="media/image15.png"/><Relationship Id="rId78" Type="http://schemas.openxmlformats.org/officeDocument/2006/relationships/hyperlink" Target="https://surveys.nces.ed.gov/portal" TargetMode="External"/><Relationship Id="rId94" Type="http://schemas.openxmlformats.org/officeDocument/2006/relationships/hyperlink" Target="https://nces.ed.gov/datalab" TargetMode="External"/><Relationship Id="rId99" Type="http://schemas.openxmlformats.org/officeDocument/2006/relationships/hyperlink" Target="https://surveys.nces.ed.gov/XXX" TargetMode="External"/><Relationship Id="rId101" Type="http://schemas.openxmlformats.org/officeDocument/2006/relationships/hyperlink" Target="https://nces.ed.gov/surveys/npsas/" TargetMode="External"/><Relationship Id="rId122" Type="http://schemas.openxmlformats.org/officeDocument/2006/relationships/hyperlink" Target="https://postsecportaldev.rti.org/Home/StudySpecificFaqs/" TargetMode="External"/><Relationship Id="rId143" Type="http://schemas.openxmlformats.org/officeDocument/2006/relationships/image" Target="media/image30.png"/><Relationship Id="rId148" Type="http://schemas.openxmlformats.org/officeDocument/2006/relationships/image" Target="media/image35.png"/><Relationship Id="rId164" Type="http://schemas.openxmlformats.org/officeDocument/2006/relationships/hyperlink" Target="mailto:portalhelp@rti.org" TargetMode="External"/><Relationship Id="rId169" Type="http://schemas.openxmlformats.org/officeDocument/2006/relationships/hyperlink" Target="https://surveys.nces.ed.gov/portal" TargetMode="External"/><Relationship Id="rId185" Type="http://schemas.openxmlformats.org/officeDocument/2006/relationships/hyperlink" Target="mailto:PortalHelp@rti.or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48.png"/><Relationship Id="rId210" Type="http://schemas.openxmlformats.org/officeDocument/2006/relationships/image" Target="media/image66.png"/><Relationship Id="rId215" Type="http://schemas.openxmlformats.org/officeDocument/2006/relationships/image" Target="media/image71.jpg"/><Relationship Id="rId26" Type="http://schemas.openxmlformats.org/officeDocument/2006/relationships/hyperlink" Target="https://surveys.nces.ed.gov/portal" TargetMode="External"/><Relationship Id="rId231" Type="http://schemas.openxmlformats.org/officeDocument/2006/relationships/theme" Target="theme/theme1.xml"/><Relationship Id="rId47" Type="http://schemas.openxmlformats.org/officeDocument/2006/relationships/hyperlink" Target="http://nces.ed.gov/ipeds/cipcode/default.aspx?y=55" TargetMode="External"/><Relationship Id="rId68" Type="http://schemas.openxmlformats.org/officeDocument/2006/relationships/hyperlink" Target="https://surveys.nces.ed.gov/xxxx" TargetMode="External"/><Relationship Id="rId89" Type="http://schemas.openxmlformats.org/officeDocument/2006/relationships/hyperlink" Target="https://surveys.nces.ed.gov/portal" TargetMode="External"/><Relationship Id="rId112" Type="http://schemas.openxmlformats.org/officeDocument/2006/relationships/image" Target="media/image26.png"/><Relationship Id="rId133" Type="http://schemas.openxmlformats.org/officeDocument/2006/relationships/hyperlink" Target="http://nces.ed.gov/statprog/2012%20/" TargetMode="External"/><Relationship Id="rId154" Type="http://schemas.openxmlformats.org/officeDocument/2006/relationships/image" Target="media/image41.png"/><Relationship Id="rId175" Type="http://schemas.openxmlformats.org/officeDocument/2006/relationships/hyperlink" Target="https://surveys.nces.ed.gov/portal" TargetMode="External"/><Relationship Id="rId196" Type="http://schemas.openxmlformats.org/officeDocument/2006/relationships/image" Target="media/image54.png"/><Relationship Id="rId200" Type="http://schemas.openxmlformats.org/officeDocument/2006/relationships/image" Target="media/image58.jpeg"/><Relationship Id="rId16" Type="http://schemas.openxmlformats.org/officeDocument/2006/relationships/hyperlink" Target="https://nces.ed.gov/surveys/npsas/" TargetMode="External"/><Relationship Id="rId221" Type="http://schemas.openxmlformats.org/officeDocument/2006/relationships/image" Target="media/image77.jpg"/><Relationship Id="rId37" Type="http://schemas.openxmlformats.org/officeDocument/2006/relationships/hyperlink" Target="https://surveys.nces.ed.gov/portal" TargetMode="External"/><Relationship Id="rId58" Type="http://schemas.openxmlformats.org/officeDocument/2006/relationships/hyperlink" Target="https://surveys.nces.ed.gov/portal" TargetMode="External"/><Relationship Id="rId79" Type="http://schemas.openxmlformats.org/officeDocument/2006/relationships/image" Target="media/image17.png"/><Relationship Id="rId102" Type="http://schemas.openxmlformats.org/officeDocument/2006/relationships/hyperlink" Target="https://surveys.nces.ed.gov/portal" TargetMode="External"/><Relationship Id="rId123" Type="http://schemas.openxmlformats.org/officeDocument/2006/relationships/footer" Target="footer4.xml"/><Relationship Id="rId144" Type="http://schemas.openxmlformats.org/officeDocument/2006/relationships/image" Target="media/image31.png"/><Relationship Id="rId90" Type="http://schemas.openxmlformats.org/officeDocument/2006/relationships/hyperlink" Target="https://nces.ed.gov/surveys/npsas/" TargetMode="External"/><Relationship Id="rId165" Type="http://schemas.openxmlformats.org/officeDocument/2006/relationships/hyperlink" Target="mailto:portalhelp@rti.org" TargetMode="External"/><Relationship Id="rId186" Type="http://schemas.openxmlformats.org/officeDocument/2006/relationships/header" Target="header1.xml"/><Relationship Id="rId211" Type="http://schemas.openxmlformats.org/officeDocument/2006/relationships/image" Target="media/image67.jpg"/><Relationship Id="rId27" Type="http://schemas.openxmlformats.org/officeDocument/2006/relationships/image" Target="media/image1.png"/><Relationship Id="rId48" Type="http://schemas.openxmlformats.org/officeDocument/2006/relationships/footer" Target="footer3.xml"/><Relationship Id="rId69" Type="http://schemas.openxmlformats.org/officeDocument/2006/relationships/hyperlink" Target="https://surveys.nces.ed.gov/portal" TargetMode="External"/><Relationship Id="rId113" Type="http://schemas.openxmlformats.org/officeDocument/2006/relationships/hyperlink" Target="https://postsecportaldev.rti.org/Home/StudySpecificFaqs/" TargetMode="External"/><Relationship Id="rId134" Type="http://schemas.openxmlformats.org/officeDocument/2006/relationships/hyperlink" Target="http://www2.ed.gov/policy/gen/reg/ferpa" TargetMode="External"/><Relationship Id="rId80" Type="http://schemas.openxmlformats.org/officeDocument/2006/relationships/image" Target="media/image18.png"/><Relationship Id="rId155" Type="http://schemas.openxmlformats.org/officeDocument/2006/relationships/image" Target="media/image42.png"/><Relationship Id="rId176" Type="http://schemas.openxmlformats.org/officeDocument/2006/relationships/hyperlink" Target="mailto:PortalHelp@rti.org" TargetMode="External"/><Relationship Id="rId197" Type="http://schemas.openxmlformats.org/officeDocument/2006/relationships/image" Target="media/image55.jpeg"/><Relationship Id="rId201" Type="http://schemas.openxmlformats.org/officeDocument/2006/relationships/image" Target="media/image59.jpeg"/><Relationship Id="rId222" Type="http://schemas.openxmlformats.org/officeDocument/2006/relationships/image" Target="media/image78.jpg"/><Relationship Id="rId17" Type="http://schemas.openxmlformats.org/officeDocument/2006/relationships/hyperlink" Target="https://nces.ed.gov/datalab" TargetMode="External"/><Relationship Id="rId38" Type="http://schemas.openxmlformats.org/officeDocument/2006/relationships/hyperlink" Target="https://surveys.nces.ed.gov/portal" TargetMode="External"/><Relationship Id="rId59" Type="http://schemas.openxmlformats.org/officeDocument/2006/relationships/hyperlink" Target="mailto:PortalHelp@rti.org" TargetMode="External"/><Relationship Id="rId103" Type="http://schemas.openxmlformats.org/officeDocument/2006/relationships/hyperlink" Target="https://nces.ed.gov/surveys/npsas/" TargetMode="External"/><Relationship Id="rId124" Type="http://schemas.openxmlformats.org/officeDocument/2006/relationships/hyperlink" Target="https://surveys.nces.ed.gov/ipeds/visfaq_re.aspx" TargetMode="External"/><Relationship Id="rId70" Type="http://schemas.openxmlformats.org/officeDocument/2006/relationships/image" Target="media/image12.png"/><Relationship Id="rId91" Type="http://schemas.openxmlformats.org/officeDocument/2006/relationships/hyperlink" Target="https://surveys.nces.ed.gov/portal" TargetMode="External"/><Relationship Id="rId145" Type="http://schemas.openxmlformats.org/officeDocument/2006/relationships/image" Target="media/image32.png"/><Relationship Id="rId166" Type="http://schemas.openxmlformats.org/officeDocument/2006/relationships/hyperlink" Target="https://surveys.nces.ed.gov/portal" TargetMode="External"/><Relationship Id="rId187"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68.jpg"/><Relationship Id="rId28" Type="http://schemas.openxmlformats.org/officeDocument/2006/relationships/image" Target="media/image2.png"/><Relationship Id="rId49" Type="http://schemas.openxmlformats.org/officeDocument/2006/relationships/hyperlink" Target="mailto:PortalHelp@rti.org" TargetMode="External"/><Relationship Id="rId114" Type="http://schemas.openxmlformats.org/officeDocument/2006/relationships/hyperlink" Target="https://postsecportaldev.rti.org/Home/StudySpecificFaqs/" TargetMode="External"/><Relationship Id="rId60" Type="http://schemas.openxmlformats.org/officeDocument/2006/relationships/hyperlink" Target="mailto:PortalHelp@rti.org" TargetMode="External"/><Relationship Id="rId81" Type="http://schemas.openxmlformats.org/officeDocument/2006/relationships/image" Target="media/image19.png"/><Relationship Id="rId135" Type="http://schemas.openxmlformats.org/officeDocument/2006/relationships/hyperlink" Target="https://surveys.nces.ed.gov/Portal/Home/Confidentiality" TargetMode="External"/><Relationship Id="rId156" Type="http://schemas.openxmlformats.org/officeDocument/2006/relationships/image" Target="media/image43.png"/><Relationship Id="rId177" Type="http://schemas.openxmlformats.org/officeDocument/2006/relationships/hyperlink" Target="https://surveys.nces.ed.gov/portal" TargetMode="External"/><Relationship Id="rId198" Type="http://schemas.openxmlformats.org/officeDocument/2006/relationships/image" Target="media/image56.jpeg"/><Relationship Id="rId202" Type="http://schemas.openxmlformats.org/officeDocument/2006/relationships/image" Target="media/image60.png"/><Relationship Id="rId223" Type="http://schemas.openxmlformats.org/officeDocument/2006/relationships/hyperlink" Target="https://surveys.nces.ed.gov/ipeds/visfaq_re.aspx" TargetMode="External"/><Relationship Id="rId18" Type="http://schemas.openxmlformats.org/officeDocument/2006/relationships/hyperlink" Target="https://XXXXX" TargetMode="External"/><Relationship Id="rId39" Type="http://schemas.openxmlformats.org/officeDocument/2006/relationships/hyperlink" Target="https://surveys.nces.ed.gov/portal" TargetMode="External"/><Relationship Id="rId50" Type="http://schemas.openxmlformats.org/officeDocument/2006/relationships/hyperlink" Target="mailto:PortalHelp@rti.org" TargetMode="External"/><Relationship Id="rId104" Type="http://schemas.openxmlformats.org/officeDocument/2006/relationships/hyperlink" Target="https://surveys.nces.ed.gov/portal" TargetMode="External"/><Relationship Id="rId125" Type="http://schemas.openxmlformats.org/officeDocument/2006/relationships/hyperlink" Target="https://surveys.nces.ed.gov/ipeds/visfaq_re.aspx" TargetMode="External"/><Relationship Id="rId146" Type="http://schemas.openxmlformats.org/officeDocument/2006/relationships/image" Target="media/image33.png"/><Relationship Id="rId167" Type="http://schemas.openxmlformats.org/officeDocument/2006/relationships/hyperlink" Target="https://surveys.nces.ed.gov/Portal/Home/Confidentiality" TargetMode="External"/><Relationship Id="rId188" Type="http://schemas.openxmlformats.org/officeDocument/2006/relationships/footer" Target="footer5.xml"/><Relationship Id="rId71" Type="http://schemas.openxmlformats.org/officeDocument/2006/relationships/image" Target="media/image13.png"/><Relationship Id="rId92" Type="http://schemas.openxmlformats.org/officeDocument/2006/relationships/hyperlink" Target="https://surveys.nces.ed.gov/portal" TargetMode="External"/><Relationship Id="rId213" Type="http://schemas.openxmlformats.org/officeDocument/2006/relationships/image" Target="media/image69.jpg"/><Relationship Id="rId2" Type="http://schemas.openxmlformats.org/officeDocument/2006/relationships/customXml" Target="../customXml/item2.xml"/><Relationship Id="rId29" Type="http://schemas.openxmlformats.org/officeDocument/2006/relationships/image" Target="cid:image001.png@01D5671C.7E54A780" TargetMode="External"/><Relationship Id="rId40" Type="http://schemas.openxmlformats.org/officeDocument/2006/relationships/hyperlink" Target="https://surveys.nces.ed.gov/portal" TargetMode="External"/><Relationship Id="rId115" Type="http://schemas.openxmlformats.org/officeDocument/2006/relationships/hyperlink" Target="https://postsecportaldev.rti.org/Home/StudySpecificFaqs/" TargetMode="External"/><Relationship Id="rId136" Type="http://schemas.openxmlformats.org/officeDocument/2006/relationships/hyperlink" Target="http://www2.ed.gov/policy/gen/reg/ferpa" TargetMode="External"/><Relationship Id="rId157" Type="http://schemas.openxmlformats.org/officeDocument/2006/relationships/image" Target="media/image44.png"/><Relationship Id="rId178" Type="http://schemas.openxmlformats.org/officeDocument/2006/relationships/hyperlink" Target="https://surveys.nces.ed.gov/xxxx.aspx" TargetMode="External"/><Relationship Id="rId61" Type="http://schemas.openxmlformats.org/officeDocument/2006/relationships/hyperlink" Target="https://surveys.nces.ed.gov/portal" TargetMode="External"/><Relationship Id="rId82" Type="http://schemas.openxmlformats.org/officeDocument/2006/relationships/image" Target="media/image20.png"/><Relationship Id="rId199" Type="http://schemas.openxmlformats.org/officeDocument/2006/relationships/image" Target="media/image57.jpeg"/><Relationship Id="rId203" Type="http://schemas.openxmlformats.org/officeDocument/2006/relationships/image" Target="media/image61.jpeg"/><Relationship Id="rId19" Type="http://schemas.openxmlformats.org/officeDocument/2006/relationships/hyperlink" Target="mailto:XXX@rti.org" TargetMode="External"/><Relationship Id="rId224" Type="http://schemas.openxmlformats.org/officeDocument/2006/relationships/image" Target="media/image79.jpg"/><Relationship Id="rId30" Type="http://schemas.openxmlformats.org/officeDocument/2006/relationships/image" Target="media/image3.png"/><Relationship Id="rId105" Type="http://schemas.openxmlformats.org/officeDocument/2006/relationships/hyperlink" Target="mailto:xxxx@rti.org" TargetMode="External"/><Relationship Id="rId126" Type="http://schemas.openxmlformats.org/officeDocument/2006/relationships/hyperlink" Target="http://nces.ed.gov/ipeds/cipcode/default.aspx?y=55" TargetMode="External"/><Relationship Id="rId147" Type="http://schemas.openxmlformats.org/officeDocument/2006/relationships/image" Target="media/image34.png"/><Relationship Id="rId168" Type="http://schemas.openxmlformats.org/officeDocument/2006/relationships/hyperlink" Target="mailto:PortalHelp@rti.org" TargetMode="External"/><Relationship Id="rId51" Type="http://schemas.openxmlformats.org/officeDocument/2006/relationships/hyperlink" Target="https://surveys.nces.ed.gov/portal" TargetMode="External"/><Relationship Id="rId72" Type="http://schemas.openxmlformats.org/officeDocument/2006/relationships/image" Target="media/image14.png"/><Relationship Id="rId93" Type="http://schemas.openxmlformats.org/officeDocument/2006/relationships/hyperlink" Target="https://nces.ed.gov/surveys/npsas/" TargetMode="External"/><Relationship Id="rId189" Type="http://schemas.openxmlformats.org/officeDocument/2006/relationships/footer" Target="footer6.xml"/><Relationship Id="rId3" Type="http://schemas.openxmlformats.org/officeDocument/2006/relationships/customXml" Target="../customXml/item3.xml"/><Relationship Id="rId214" Type="http://schemas.openxmlformats.org/officeDocument/2006/relationships/image" Target="media/image7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well\AppData\Roaming\Microsoft\Templates\OMB_Appendix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49190a421e71624795e90beafbf0abf5">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a79376470ff7585bea68653e5f706c44"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334C0-E116-4671-A939-9BFA418B9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7E152-FACB-401D-8A64-53D9AB629A09}">
  <ds:schemaRefs>
    <ds:schemaRef ds:uri="http://schemas.microsoft.com/sharepoint/v3/contenttype/forms"/>
  </ds:schemaRefs>
</ds:datastoreItem>
</file>

<file path=customXml/itemProps3.xml><?xml version="1.0" encoding="utf-8"?>
<ds:datastoreItem xmlns:ds="http://schemas.openxmlformats.org/officeDocument/2006/customXml" ds:itemID="{93333E5F-DDDC-49AB-8DE3-1EB4D199F5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1B5853-116C-450F-AFA2-79B64703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OMB_Appendix_template.dotx</Template>
  <TotalTime>1</TotalTime>
  <Pages>131</Pages>
  <Words>92351</Words>
  <Characters>526404</Characters>
  <Application>Microsoft Office Word</Application>
  <DocSecurity>0</DocSecurity>
  <Lines>4386</Lines>
  <Paragraphs>1235</Paragraphs>
  <ScaleCrop>false</ScaleCrop>
  <HeadingPairs>
    <vt:vector size="2" baseType="variant">
      <vt:variant>
        <vt:lpstr>Title</vt:lpstr>
      </vt:variant>
      <vt:variant>
        <vt:i4>1</vt:i4>
      </vt:variant>
    </vt:vector>
  </HeadingPairs>
  <TitlesOfParts>
    <vt:vector size="1" baseType="lpstr">
      <vt:lpstr>NCES report template</vt:lpstr>
    </vt:vector>
  </TitlesOfParts>
  <Company>RTI International</Company>
  <LinksUpToDate>false</LinksUpToDate>
  <CharactersWithSpaces>617520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NCES report template</dc:title>
  <dc:creator>Sharon Powell</dc:creator>
  <cp:lastModifiedBy>Hunt-White, Tracy</cp:lastModifiedBy>
  <cp:revision>5</cp:revision>
  <cp:lastPrinted>2019-08-16T15:48:00Z</cp:lastPrinted>
  <dcterms:created xsi:type="dcterms:W3CDTF">2020-02-10T14:56:00Z</dcterms:created>
  <dcterms:modified xsi:type="dcterms:W3CDTF">2020-02-13T18:14:00Z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