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7DF" w:rsidP="00034D7C" w:rsidRDefault="009A2ECE" w14:paraId="0B5F3D26" w14:textId="4A93E9B3">
      <w:pPr>
        <w:pStyle w:val="Heading1"/>
        <w:rPr>
          <w:b w:val="0"/>
        </w:rPr>
      </w:pPr>
      <w:bookmarkStart w:name="_GoBack" w:id="0"/>
      <w:bookmarkEnd w:id="0"/>
      <w:r w:rsidRPr="007748DB">
        <w:t xml:space="preserve">A: </w:t>
      </w:r>
      <w:r w:rsidRPr="00314359" w:rsidR="00314359">
        <w:t>Screenshots of Content from Small Business Pulse Survey on Survey Instruments</w:t>
      </w:r>
      <w:r w:rsidR="00812C54">
        <w:t xml:space="preserve"> </w:t>
      </w:r>
    </w:p>
    <w:p w:rsidR="0034743F" w:rsidP="0034743F" w:rsidRDefault="0034743F" w14:paraId="40A615A0" w14:textId="26C9F08E"/>
    <w:p w:rsidR="0034743F" w:rsidP="0034743F" w:rsidRDefault="0034743F" w14:paraId="2C1E4091" w14:textId="26C31449">
      <w:pPr>
        <w:pStyle w:val="Heading2"/>
      </w:pPr>
      <w:r>
        <w:t>Welcome Screen</w:t>
      </w:r>
    </w:p>
    <w:p w:rsidR="0034743F" w:rsidP="0034743F" w:rsidRDefault="0034743F" w14:paraId="24EE07C4" w14:textId="4F5A6FB1">
      <w:r w:rsidRPr="00A878D8">
        <w:rPr>
          <w:noProof/>
        </w:rPr>
        <w:drawing>
          <wp:inline distT="0" distB="0" distL="0" distR="0" wp14:anchorId="3F81A4D9" wp14:editId="6B9DF85D">
            <wp:extent cx="5920740" cy="30691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328" cy="30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87" w:rsidP="0034743F" w:rsidRDefault="00021087" w14:paraId="5B7BA6B3" w14:textId="1A25C908"/>
    <w:p w:rsidR="00021087" w:rsidRDefault="00021087" w14:paraId="3911EB52" w14:textId="77777777">
      <w:pPr>
        <w:spacing w:after="160" w:line="259" w:lineRule="auto"/>
      </w:pPr>
      <w:r>
        <w:br w:type="page"/>
      </w:r>
    </w:p>
    <w:p w:rsidR="00021087" w:rsidP="0034743F" w:rsidRDefault="00021087" w14:paraId="369DE8D6" w14:textId="07AE06C4">
      <w:r>
        <w:lastRenderedPageBreak/>
        <w:t xml:space="preserve">Text displayed when you click on the </w:t>
      </w:r>
      <w:r w:rsidR="003E113C">
        <w:t xml:space="preserve">link to the </w:t>
      </w:r>
      <w:r>
        <w:t xml:space="preserve">privacy webpage: </w:t>
      </w:r>
    </w:p>
    <w:p w:rsidR="00021087" w:rsidP="0034743F" w:rsidRDefault="00021087" w14:paraId="4A52FCC5" w14:textId="0A44453E"/>
    <w:p w:rsidRPr="0034743F" w:rsidR="0034743F" w:rsidP="0034743F" w:rsidRDefault="0034743F" w14:paraId="07CBDA49" w14:textId="22471864">
      <w:r w:rsidRPr="00A5160F">
        <w:rPr>
          <w:noProof/>
          <w:color w:val="FF0000"/>
        </w:rPr>
        <w:drawing>
          <wp:inline distT="0" distB="0" distL="0" distR="0" wp14:anchorId="1C7F7897" wp14:editId="24986289">
            <wp:extent cx="5943600" cy="5677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094" w:rsidRDefault="00345094" w14:paraId="5FB98DFB" w14:textId="77777777"/>
    <w:p w:rsidRPr="00834DE1" w:rsidR="00D10612" w:rsidP="00834DE1" w:rsidRDefault="00D10612" w14:paraId="6C88B258" w14:textId="77777777">
      <w:pPr>
        <w:pStyle w:val="Heading2"/>
      </w:pPr>
      <w:r w:rsidRPr="00834DE1">
        <w:t>Q1:</w:t>
      </w:r>
    </w:p>
    <w:p w:rsidR="000F104C" w:rsidRDefault="0034743F" w14:paraId="532EC3D7" w14:textId="259872F0">
      <w:r w:rsidRPr="00A878D8">
        <w:rPr>
          <w:noProof/>
        </w:rPr>
        <w:drawing>
          <wp:inline distT="0" distB="0" distL="0" distR="0" wp14:anchorId="647E2C0A" wp14:editId="53DA0E9D">
            <wp:extent cx="5943600" cy="2727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4C" w:rsidRDefault="000F104C" w14:paraId="441C0245" w14:textId="77777777"/>
    <w:p w:rsidR="00C43354" w:rsidP="00C43354" w:rsidRDefault="00C43354" w14:paraId="018FF1E1" w14:textId="77777777">
      <w:pPr>
        <w:pStyle w:val="Heading2"/>
      </w:pPr>
      <w:r>
        <w:t>Q2</w:t>
      </w:r>
      <w:r w:rsidRPr="00D10612">
        <w:t>:</w:t>
      </w:r>
    </w:p>
    <w:p w:rsidR="00C43354" w:rsidP="00C43354" w:rsidRDefault="0034743F" w14:paraId="0A3EEBEE" w14:textId="2B5E0B82">
      <w:r w:rsidRPr="00A878D8">
        <w:rPr>
          <w:noProof/>
        </w:rPr>
        <w:drawing>
          <wp:inline distT="0" distB="0" distL="0" distR="0" wp14:anchorId="51EC35A5" wp14:editId="2C2C25C2">
            <wp:extent cx="5943600" cy="2099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54" w:rsidP="00C43354" w:rsidRDefault="00C43354" w14:paraId="2AEDBCDD" w14:textId="77777777"/>
    <w:p w:rsidR="00C43354" w:rsidP="00C43354" w:rsidRDefault="00C43354" w14:paraId="7D73407D" w14:textId="77777777">
      <w:pPr>
        <w:pStyle w:val="Heading2"/>
      </w:pPr>
      <w:r>
        <w:t>Q3</w:t>
      </w:r>
      <w:r w:rsidRPr="00D10612">
        <w:t>:</w:t>
      </w:r>
    </w:p>
    <w:p w:rsidR="00C43354" w:rsidP="00C43354" w:rsidRDefault="0034743F" w14:paraId="497DE792" w14:textId="773F3A93">
      <w:r w:rsidRPr="00A878D8">
        <w:rPr>
          <w:noProof/>
        </w:rPr>
        <w:drawing>
          <wp:inline distT="0" distB="0" distL="0" distR="0" wp14:anchorId="4FB7042D" wp14:editId="049947EA">
            <wp:extent cx="5943600" cy="3011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54" w:rsidP="00C43354" w:rsidRDefault="00C43354" w14:paraId="7E299A56" w14:textId="77777777"/>
    <w:p w:rsidR="00C43354" w:rsidP="00C43354" w:rsidRDefault="00C43354" w14:paraId="1D12CE54" w14:textId="77777777">
      <w:pPr>
        <w:pStyle w:val="Heading2"/>
      </w:pPr>
      <w:r>
        <w:t>Q4</w:t>
      </w:r>
      <w:r w:rsidRPr="00D10612">
        <w:t>:</w:t>
      </w:r>
    </w:p>
    <w:p w:rsidR="00C43354" w:rsidP="00C43354" w:rsidRDefault="0034743F" w14:paraId="7582345E" w14:textId="315CDA4B">
      <w:r w:rsidRPr="00AA251D">
        <w:rPr>
          <w:noProof/>
          <w:color w:val="FF0000"/>
        </w:rPr>
        <w:drawing>
          <wp:inline distT="0" distB="0" distL="0" distR="0" wp14:anchorId="522F4184" wp14:editId="3B939EBC">
            <wp:extent cx="5943600" cy="18181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4524"/>
                    <a:stretch/>
                  </pic:blipFill>
                  <pic:spPr bwMode="auto">
                    <a:xfrm>
                      <a:off x="0" y="0"/>
                      <a:ext cx="5943600" cy="181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60C" w:rsidP="0051460C" w:rsidRDefault="0051460C" w14:paraId="29F0B3B7" w14:textId="11567D8F">
      <w:pPr>
        <w:pStyle w:val="Heading2"/>
      </w:pPr>
      <w:r>
        <w:t>Q5:</w:t>
      </w:r>
    </w:p>
    <w:p w:rsidRPr="0034743F" w:rsidR="0034743F" w:rsidP="0034743F" w:rsidRDefault="0034743F" w14:paraId="3E1B8ACD" w14:textId="752893B0">
      <w:r w:rsidRPr="00AA251D">
        <w:rPr>
          <w:noProof/>
          <w:color w:val="FF0000"/>
        </w:rPr>
        <w:drawing>
          <wp:inline distT="0" distB="0" distL="0" distR="0" wp14:anchorId="30B6B190" wp14:editId="548C24C3">
            <wp:extent cx="5943600" cy="23914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54" w:rsidP="00C43354" w:rsidRDefault="00C43354" w14:paraId="122B4275" w14:textId="77777777"/>
    <w:p w:rsidRPr="00D10612" w:rsidR="00D10612" w:rsidP="00834DE1" w:rsidRDefault="00C43354" w14:paraId="20A14737" w14:textId="77777777">
      <w:pPr>
        <w:pStyle w:val="Heading2"/>
      </w:pPr>
      <w:r>
        <w:t>Q6</w:t>
      </w:r>
      <w:r w:rsidRPr="00D10612" w:rsidR="00D10612">
        <w:t>:</w:t>
      </w:r>
    </w:p>
    <w:p w:rsidR="000F104C" w:rsidRDefault="0034743F" w14:paraId="6635D21C" w14:textId="1F40B7C0">
      <w:r w:rsidRPr="00AA251D">
        <w:rPr>
          <w:noProof/>
        </w:rPr>
        <w:drawing>
          <wp:inline distT="0" distB="0" distL="0" distR="0" wp14:anchorId="10D601F1" wp14:editId="457DFC93">
            <wp:extent cx="5943600" cy="2626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12" w:rsidRDefault="00D10612" w14:paraId="39CA60CD" w14:textId="77777777"/>
    <w:p w:rsidRPr="00D10612" w:rsidR="00D10612" w:rsidP="00834DE1" w:rsidRDefault="00D10612" w14:paraId="23F07024" w14:textId="77777777">
      <w:pPr>
        <w:pStyle w:val="Heading2"/>
      </w:pPr>
      <w:r>
        <w:t>Q</w:t>
      </w:r>
      <w:r w:rsidR="00C43354">
        <w:t>7</w:t>
      </w:r>
      <w:r w:rsidRPr="00D10612">
        <w:t>:</w:t>
      </w:r>
    </w:p>
    <w:p w:rsidR="000F104C" w:rsidRDefault="004269C4" w14:paraId="5A0ADC7C" w14:textId="0D572149">
      <w:r w:rsidRPr="004A10BF">
        <w:rPr>
          <w:noProof/>
        </w:rPr>
        <w:drawing>
          <wp:inline distT="0" distB="0" distL="0" distR="0" wp14:anchorId="62A4B380" wp14:editId="2FE68A77">
            <wp:extent cx="5943600" cy="191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6696"/>
                    <a:stretch/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4C" w:rsidRDefault="000F104C" w14:paraId="6DB95EDB" w14:textId="77777777"/>
    <w:p w:rsidRPr="00D10612" w:rsidR="00401948" w:rsidP="00834DE1" w:rsidRDefault="00C43354" w14:paraId="7B78E147" w14:textId="77777777">
      <w:pPr>
        <w:pStyle w:val="Heading2"/>
      </w:pPr>
      <w:r>
        <w:t>Q8</w:t>
      </w:r>
      <w:r w:rsidRPr="00D10612" w:rsidR="00401948">
        <w:t>:</w:t>
      </w:r>
    </w:p>
    <w:p w:rsidR="00401948" w:rsidRDefault="00401948" w14:paraId="67676C62" w14:textId="77777777"/>
    <w:p w:rsidR="00D10612" w:rsidRDefault="008E447D" w14:paraId="05B5D4BB" w14:textId="095A37DA">
      <w:r w:rsidRPr="000A62EF">
        <w:rPr>
          <w:noProof/>
        </w:rPr>
        <w:drawing>
          <wp:inline distT="0" distB="0" distL="0" distR="0" wp14:anchorId="651D64E9" wp14:editId="0A1CE979">
            <wp:extent cx="5943600" cy="20561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12" w:rsidRDefault="00D10612" w14:paraId="2BAEB757" w14:textId="77777777"/>
    <w:p w:rsidRPr="00401948" w:rsidR="00401948" w:rsidP="00834DE1" w:rsidRDefault="005E4985" w14:paraId="68BC614A" w14:textId="77777777">
      <w:pPr>
        <w:pStyle w:val="Heading2"/>
      </w:pPr>
      <w:r>
        <w:t>Q9</w:t>
      </w:r>
      <w:r w:rsidRPr="00D10612" w:rsidR="00401948">
        <w:t>:</w:t>
      </w:r>
    </w:p>
    <w:p w:rsidR="00D10612" w:rsidRDefault="008E447D" w14:paraId="1DED482D" w14:textId="00F66C90">
      <w:r w:rsidRPr="000A62EF">
        <w:rPr>
          <w:noProof/>
        </w:rPr>
        <w:drawing>
          <wp:inline distT="0" distB="0" distL="0" distR="0" wp14:anchorId="08AF7F99" wp14:editId="4FEFFE19">
            <wp:extent cx="5943600" cy="22809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E1" w:rsidRDefault="00834DE1" w14:paraId="32F6963A" w14:textId="77777777"/>
    <w:p w:rsidRPr="00834DE1" w:rsidR="00834DE1" w:rsidP="00834DE1" w:rsidRDefault="005E4985" w14:paraId="38EE0B88" w14:textId="77777777">
      <w:pPr>
        <w:pStyle w:val="Heading2"/>
      </w:pPr>
      <w:r>
        <w:t>Q10</w:t>
      </w:r>
      <w:r w:rsidRPr="00D10612" w:rsidR="00834DE1">
        <w:t>:</w:t>
      </w:r>
    </w:p>
    <w:p w:rsidR="00D10612" w:rsidRDefault="008E447D" w14:paraId="1F3D3FCB" w14:textId="7AFE4477">
      <w:r w:rsidRPr="000A62EF">
        <w:rPr>
          <w:noProof/>
        </w:rPr>
        <w:drawing>
          <wp:inline distT="0" distB="0" distL="0" distR="0" wp14:anchorId="07957DBF" wp14:editId="425E3DF5">
            <wp:extent cx="5943600" cy="28244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E1" w:rsidRDefault="00834DE1" w14:paraId="0BC50AFE" w14:textId="77777777"/>
    <w:p w:rsidR="00D10612" w:rsidP="00834DE1" w:rsidRDefault="00834DE1" w14:paraId="21436740" w14:textId="77777777">
      <w:pPr>
        <w:pStyle w:val="Heading2"/>
      </w:pPr>
      <w:r>
        <w:t>Q</w:t>
      </w:r>
      <w:r w:rsidR="005E4985">
        <w:t>11</w:t>
      </w:r>
      <w:r w:rsidRPr="00D10612">
        <w:t>:</w:t>
      </w:r>
    </w:p>
    <w:p w:rsidR="00D10612" w:rsidRDefault="008E447D" w14:paraId="31DCC5D6" w14:textId="35E9CE15">
      <w:r w:rsidRPr="000A62EF">
        <w:rPr>
          <w:noProof/>
          <w:color w:val="FF0000"/>
        </w:rPr>
        <w:drawing>
          <wp:inline distT="0" distB="0" distL="0" distR="0" wp14:anchorId="6593C9C7" wp14:editId="29E87FFA">
            <wp:extent cx="5943600" cy="19958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E1" w:rsidRDefault="00834DE1" w14:paraId="7D9E766F" w14:textId="77777777"/>
    <w:p w:rsidR="00834DE1" w:rsidP="00834DE1" w:rsidRDefault="00EA7749" w14:paraId="43327C68" w14:textId="77777777">
      <w:pPr>
        <w:pStyle w:val="Heading2"/>
      </w:pPr>
      <w:r>
        <w:t>Q12</w:t>
      </w:r>
      <w:r w:rsidRPr="00D10612" w:rsidR="00834DE1">
        <w:t>:</w:t>
      </w:r>
    </w:p>
    <w:p w:rsidR="00D10612" w:rsidRDefault="008E447D" w14:paraId="02DB73D5" w14:textId="29443266">
      <w:r w:rsidRPr="00434FA9">
        <w:rPr>
          <w:noProof/>
        </w:rPr>
        <w:drawing>
          <wp:inline distT="0" distB="0" distL="0" distR="0" wp14:anchorId="384E4C38" wp14:editId="64A9A655">
            <wp:extent cx="5943600" cy="20554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E1" w:rsidRDefault="00834DE1" w14:paraId="37F761E2" w14:textId="77777777"/>
    <w:p w:rsidR="00834DE1" w:rsidRDefault="00834DE1" w14:paraId="2872FB17" w14:textId="77777777"/>
    <w:p w:rsidR="00834DE1" w:rsidP="00834DE1" w:rsidRDefault="00EA7749" w14:paraId="5E175F9F" w14:textId="77777777">
      <w:pPr>
        <w:pStyle w:val="Heading2"/>
      </w:pPr>
      <w:r>
        <w:t>Q13</w:t>
      </w:r>
      <w:r w:rsidRPr="00D10612" w:rsidR="00834DE1">
        <w:t>:</w:t>
      </w:r>
    </w:p>
    <w:p w:rsidR="00D10612" w:rsidRDefault="008E447D" w14:paraId="41BC2E6E" w14:textId="273724AF">
      <w:r w:rsidRPr="00922212">
        <w:rPr>
          <w:noProof/>
        </w:rPr>
        <w:drawing>
          <wp:inline distT="0" distB="0" distL="0" distR="0" wp14:anchorId="09870B05" wp14:editId="0AA84964">
            <wp:extent cx="5943600" cy="29730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0C" w:rsidRDefault="0051460C" w14:paraId="6B4DF95E" w14:textId="77777777"/>
    <w:p w:rsidR="0051460C" w:rsidP="0051460C" w:rsidRDefault="0051460C" w14:paraId="296468F6" w14:textId="77777777">
      <w:pPr>
        <w:pStyle w:val="Heading2"/>
      </w:pPr>
      <w:r>
        <w:t>Q14</w:t>
      </w:r>
      <w:r w:rsidRPr="00D10612">
        <w:t>:</w:t>
      </w:r>
    </w:p>
    <w:p w:rsidR="0051460C" w:rsidP="0051460C" w:rsidRDefault="008E447D" w14:paraId="0C1B68BB" w14:textId="69CB0015">
      <w:r w:rsidRPr="0030626D">
        <w:rPr>
          <w:noProof/>
          <w:color w:val="FF0000"/>
        </w:rPr>
        <w:drawing>
          <wp:inline distT="0" distB="0" distL="0" distR="0" wp14:anchorId="2BCF1D37" wp14:editId="5F8A2528">
            <wp:extent cx="5943600" cy="23342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460C" w:rsidR="0051460C" w:rsidP="0051460C" w:rsidRDefault="0051460C" w14:paraId="128D8CBA" w14:textId="77777777"/>
    <w:p w:rsidR="00834DE1" w:rsidP="00834DE1" w:rsidRDefault="00EA7749" w14:paraId="5B5C7749" w14:textId="77777777">
      <w:pPr>
        <w:pStyle w:val="Heading2"/>
      </w:pPr>
      <w:r>
        <w:t>Q15</w:t>
      </w:r>
      <w:r w:rsidRPr="00D10612" w:rsidR="00834DE1">
        <w:t>:</w:t>
      </w:r>
    </w:p>
    <w:p w:rsidR="00D10612" w:rsidRDefault="004269C4" w14:paraId="055922CF" w14:textId="3E38F1B5">
      <w:r w:rsidRPr="00C7011D">
        <w:rPr>
          <w:noProof/>
          <w:color w:val="FF0000"/>
        </w:rPr>
        <w:drawing>
          <wp:inline distT="0" distB="0" distL="0" distR="0" wp14:anchorId="299D7510" wp14:editId="3F95AAB2">
            <wp:extent cx="5943600" cy="2637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FF" w:rsidRDefault="003D3CFF" w14:paraId="47991945" w14:textId="77777777"/>
    <w:p w:rsidR="003D3CFF" w:rsidP="003D3CFF" w:rsidRDefault="003D3CFF" w14:paraId="576B3D23" w14:textId="77777777">
      <w:pPr>
        <w:pStyle w:val="Heading2"/>
      </w:pPr>
      <w:r>
        <w:t xml:space="preserve">Q16: </w:t>
      </w:r>
    </w:p>
    <w:p w:rsidR="00D10612" w:rsidRDefault="008E447D" w14:paraId="48155616" w14:textId="7CC2E7D5">
      <w:r w:rsidRPr="00922212">
        <w:rPr>
          <w:noProof/>
        </w:rPr>
        <w:drawing>
          <wp:inline distT="0" distB="0" distL="0" distR="0" wp14:anchorId="5C44C75F" wp14:editId="7A72A96F">
            <wp:extent cx="5943600" cy="28079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4DE1" w:rsidR="00834DE1" w:rsidP="00834DE1" w:rsidRDefault="00EA7749" w14:paraId="759452D2" w14:textId="77777777">
      <w:pPr>
        <w:pStyle w:val="Heading2"/>
      </w:pPr>
      <w:r>
        <w:t>Comments:</w:t>
      </w:r>
    </w:p>
    <w:p w:rsidR="00D10612" w:rsidRDefault="008E447D" w14:paraId="563A3168" w14:textId="2718ACA9">
      <w:r w:rsidRPr="00F534E8">
        <w:rPr>
          <w:noProof/>
        </w:rPr>
        <w:drawing>
          <wp:inline distT="0" distB="0" distL="0" distR="0" wp14:anchorId="78A4A256" wp14:editId="3F190AAB">
            <wp:extent cx="5943600" cy="26009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E1" w:rsidRDefault="00834DE1" w14:paraId="11864B02" w14:textId="3971CC5A"/>
    <w:p w:rsidR="008E447D" w:rsidRDefault="008E447D" w14:paraId="5DB96E56" w14:textId="658EAC0C"/>
    <w:p w:rsidR="008E447D" w:rsidRDefault="008E447D" w14:paraId="2D6B384E" w14:textId="66D7FCE7"/>
    <w:p w:rsidR="008E447D" w:rsidRDefault="008E447D" w14:paraId="070E1CDD" w14:textId="2882F953"/>
    <w:p w:rsidR="008E447D" w:rsidRDefault="008E447D" w14:paraId="43A3B7CC" w14:textId="2ABC02F4"/>
    <w:p w:rsidR="008E447D" w:rsidRDefault="008E447D" w14:paraId="09CA0BC2" w14:textId="4DFF4F1D"/>
    <w:p w:rsidR="008E447D" w:rsidRDefault="008E447D" w14:paraId="568AFA47" w14:textId="4CDAA21E"/>
    <w:p w:rsidR="008E447D" w:rsidRDefault="008E447D" w14:paraId="7A8A3C53" w14:textId="3D8B19A9"/>
    <w:p w:rsidR="008E447D" w:rsidRDefault="008E447D" w14:paraId="1C642CF5" w14:textId="79C64C6A"/>
    <w:p w:rsidR="008E447D" w:rsidRDefault="008E447D" w14:paraId="476E7D36" w14:textId="37E65A37"/>
    <w:p w:rsidR="008E447D" w:rsidP="008E447D" w:rsidRDefault="008E447D" w14:paraId="1B1FB511" w14:textId="660E8F70">
      <w:pPr>
        <w:pStyle w:val="Heading2"/>
      </w:pPr>
      <w:r>
        <w:t>Burden Screen</w:t>
      </w:r>
    </w:p>
    <w:p w:rsidRPr="008E447D" w:rsidR="008E447D" w:rsidP="008E447D" w:rsidRDefault="008E447D" w14:paraId="57A1A5B6" w14:textId="44554AAF">
      <w:r w:rsidRPr="00A5160F">
        <w:rPr>
          <w:noProof/>
        </w:rPr>
        <w:drawing>
          <wp:inline distT="0" distB="0" distL="0" distR="0" wp14:anchorId="171F0454" wp14:editId="6E9FBAAA">
            <wp:extent cx="5943600" cy="28174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7A" w:rsidRDefault="00622C7A" w14:paraId="1138A597" w14:textId="2ACF9BBF">
      <w:pPr>
        <w:spacing w:after="160" w:line="259" w:lineRule="auto"/>
        <w:rPr>
          <w:rFonts w:asciiTheme="majorHAnsi" w:hAnsiTheme="majorHAnsi" w:eastAsiaTheme="minorHAnsi" w:cstheme="majorBidi"/>
          <w:b/>
          <w:szCs w:val="32"/>
        </w:rPr>
      </w:pPr>
    </w:p>
    <w:sectPr w:rsidR="00622C7A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A804D" w14:textId="77777777" w:rsidR="003E113C" w:rsidRDefault="003E113C">
      <w:r>
        <w:separator/>
      </w:r>
    </w:p>
  </w:endnote>
  <w:endnote w:type="continuationSeparator" w:id="0">
    <w:p w14:paraId="237A0454" w14:textId="77777777" w:rsidR="003E113C" w:rsidRDefault="003E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960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DA4F8" w14:textId="3E1BB72E" w:rsidR="003E113C" w:rsidRDefault="003E11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8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0E8400" w14:textId="77777777" w:rsidR="003E113C" w:rsidRDefault="003E113C">
    <w:pPr>
      <w:pStyle w:val="Footer"/>
    </w:pPr>
  </w:p>
  <w:p w14:paraId="1B85BA22" w14:textId="77777777" w:rsidR="003E113C" w:rsidRDefault="003E113C"/>
  <w:p w14:paraId="0EA35CC7" w14:textId="77777777" w:rsidR="003E113C" w:rsidRDefault="003E11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B3752" w14:textId="77777777" w:rsidR="003E113C" w:rsidRDefault="003E113C">
      <w:r>
        <w:separator/>
      </w:r>
    </w:p>
  </w:footnote>
  <w:footnote w:type="continuationSeparator" w:id="0">
    <w:p w14:paraId="75B628EA" w14:textId="77777777" w:rsidR="003E113C" w:rsidRDefault="003E1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AF52" w14:textId="77777777" w:rsidR="003E113C" w:rsidRDefault="003E113C" w:rsidP="00345094">
    <w:pPr>
      <w:pStyle w:val="Header"/>
    </w:pPr>
    <w:r>
      <w:t xml:space="preserve">Census Bureau pre-decisional </w:t>
    </w:r>
  </w:p>
  <w:p w14:paraId="5BEEA4F2" w14:textId="77777777" w:rsidR="003E113C" w:rsidRDefault="003E113C">
    <w:pPr>
      <w:pStyle w:val="Header"/>
    </w:pPr>
  </w:p>
  <w:p w14:paraId="6D3AAEAE" w14:textId="77777777" w:rsidR="003E113C" w:rsidRDefault="003E113C">
    <w:pPr>
      <w:pStyle w:val="Header"/>
    </w:pPr>
  </w:p>
  <w:p w14:paraId="20781CEE" w14:textId="77777777" w:rsidR="003E113C" w:rsidRDefault="003E113C"/>
  <w:p w14:paraId="616B588C" w14:textId="77777777" w:rsidR="003E113C" w:rsidRDefault="003E11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269D"/>
    <w:multiLevelType w:val="hybridMultilevel"/>
    <w:tmpl w:val="FB64D2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2F25"/>
    <w:multiLevelType w:val="hybridMultilevel"/>
    <w:tmpl w:val="D986895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08960472"/>
    <w:multiLevelType w:val="hybridMultilevel"/>
    <w:tmpl w:val="5E2AE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47EFB"/>
    <w:multiLevelType w:val="hybridMultilevel"/>
    <w:tmpl w:val="5FDE634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24047631"/>
    <w:multiLevelType w:val="hybridMultilevel"/>
    <w:tmpl w:val="F5DC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E01F6"/>
    <w:multiLevelType w:val="hybridMultilevel"/>
    <w:tmpl w:val="C660F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4153C"/>
    <w:multiLevelType w:val="hybridMultilevel"/>
    <w:tmpl w:val="FF74B9C0"/>
    <w:lvl w:ilvl="0" w:tplc="799E361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5CA3D40"/>
    <w:multiLevelType w:val="hybridMultilevel"/>
    <w:tmpl w:val="67E4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04DB1"/>
    <w:multiLevelType w:val="hybridMultilevel"/>
    <w:tmpl w:val="9E081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C7BF5"/>
    <w:multiLevelType w:val="multilevel"/>
    <w:tmpl w:val="8956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DF10C9"/>
    <w:multiLevelType w:val="hybridMultilevel"/>
    <w:tmpl w:val="28745B78"/>
    <w:lvl w:ilvl="0" w:tplc="448E611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6271F"/>
    <w:multiLevelType w:val="hybridMultilevel"/>
    <w:tmpl w:val="6520F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46C5E"/>
    <w:multiLevelType w:val="hybridMultilevel"/>
    <w:tmpl w:val="6520F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29"/>
    <w:rsid w:val="000120EB"/>
    <w:rsid w:val="00021087"/>
    <w:rsid w:val="00031198"/>
    <w:rsid w:val="00034D7C"/>
    <w:rsid w:val="00091853"/>
    <w:rsid w:val="00092B4B"/>
    <w:rsid w:val="000B225F"/>
    <w:rsid w:val="000E38A6"/>
    <w:rsid w:val="000F104C"/>
    <w:rsid w:val="0012293F"/>
    <w:rsid w:val="0014556A"/>
    <w:rsid w:val="00163FEA"/>
    <w:rsid w:val="001C1CBC"/>
    <w:rsid w:val="001E4214"/>
    <w:rsid w:val="002707DF"/>
    <w:rsid w:val="002D6B1A"/>
    <w:rsid w:val="00314359"/>
    <w:rsid w:val="0032715C"/>
    <w:rsid w:val="00345094"/>
    <w:rsid w:val="0034743F"/>
    <w:rsid w:val="00356FF8"/>
    <w:rsid w:val="0037444A"/>
    <w:rsid w:val="00384B1F"/>
    <w:rsid w:val="003B4E27"/>
    <w:rsid w:val="003B5870"/>
    <w:rsid w:val="003B71B8"/>
    <w:rsid w:val="003C36A4"/>
    <w:rsid w:val="003D3CFF"/>
    <w:rsid w:val="003E113C"/>
    <w:rsid w:val="00401948"/>
    <w:rsid w:val="00401AE7"/>
    <w:rsid w:val="0041480F"/>
    <w:rsid w:val="004269C4"/>
    <w:rsid w:val="004347E1"/>
    <w:rsid w:val="00446825"/>
    <w:rsid w:val="00447CB5"/>
    <w:rsid w:val="00454CDA"/>
    <w:rsid w:val="00460F25"/>
    <w:rsid w:val="004A1BCF"/>
    <w:rsid w:val="004C78FE"/>
    <w:rsid w:val="004E1D28"/>
    <w:rsid w:val="004F27DF"/>
    <w:rsid w:val="0051460C"/>
    <w:rsid w:val="00527824"/>
    <w:rsid w:val="005338AF"/>
    <w:rsid w:val="005508BE"/>
    <w:rsid w:val="00564361"/>
    <w:rsid w:val="005A66D2"/>
    <w:rsid w:val="005D275C"/>
    <w:rsid w:val="005E4985"/>
    <w:rsid w:val="00622C7A"/>
    <w:rsid w:val="00634FB2"/>
    <w:rsid w:val="00635303"/>
    <w:rsid w:val="00635363"/>
    <w:rsid w:val="00635F29"/>
    <w:rsid w:val="006528F5"/>
    <w:rsid w:val="00681518"/>
    <w:rsid w:val="0068530E"/>
    <w:rsid w:val="00693C08"/>
    <w:rsid w:val="00693DAE"/>
    <w:rsid w:val="006D69ED"/>
    <w:rsid w:val="006E15B2"/>
    <w:rsid w:val="007120E1"/>
    <w:rsid w:val="00724CE1"/>
    <w:rsid w:val="00740000"/>
    <w:rsid w:val="0074468B"/>
    <w:rsid w:val="0074707F"/>
    <w:rsid w:val="00756476"/>
    <w:rsid w:val="0077403C"/>
    <w:rsid w:val="007748DB"/>
    <w:rsid w:val="00774E60"/>
    <w:rsid w:val="00775D85"/>
    <w:rsid w:val="007B5A6C"/>
    <w:rsid w:val="007C18BE"/>
    <w:rsid w:val="007C4506"/>
    <w:rsid w:val="007D7ABE"/>
    <w:rsid w:val="00810D62"/>
    <w:rsid w:val="00812C54"/>
    <w:rsid w:val="008333B0"/>
    <w:rsid w:val="00834DE1"/>
    <w:rsid w:val="00852B5A"/>
    <w:rsid w:val="0085442B"/>
    <w:rsid w:val="008C70C5"/>
    <w:rsid w:val="008D040E"/>
    <w:rsid w:val="008E447D"/>
    <w:rsid w:val="009046FD"/>
    <w:rsid w:val="009109B4"/>
    <w:rsid w:val="00924337"/>
    <w:rsid w:val="00942DE4"/>
    <w:rsid w:val="00947229"/>
    <w:rsid w:val="009900EB"/>
    <w:rsid w:val="00992580"/>
    <w:rsid w:val="009A2ECE"/>
    <w:rsid w:val="009E4F1F"/>
    <w:rsid w:val="00A00BDB"/>
    <w:rsid w:val="00A03689"/>
    <w:rsid w:val="00A20207"/>
    <w:rsid w:val="00A3254B"/>
    <w:rsid w:val="00A42716"/>
    <w:rsid w:val="00A60257"/>
    <w:rsid w:val="00AA27C3"/>
    <w:rsid w:val="00AD5B0C"/>
    <w:rsid w:val="00AE2673"/>
    <w:rsid w:val="00AE426D"/>
    <w:rsid w:val="00B11554"/>
    <w:rsid w:val="00B34927"/>
    <w:rsid w:val="00B963C9"/>
    <w:rsid w:val="00BD4994"/>
    <w:rsid w:val="00C13627"/>
    <w:rsid w:val="00C2636A"/>
    <w:rsid w:val="00C4318D"/>
    <w:rsid w:val="00C43354"/>
    <w:rsid w:val="00C825F9"/>
    <w:rsid w:val="00C87E69"/>
    <w:rsid w:val="00D10612"/>
    <w:rsid w:val="00DB4C09"/>
    <w:rsid w:val="00DC0E69"/>
    <w:rsid w:val="00DF07D1"/>
    <w:rsid w:val="00E06C6E"/>
    <w:rsid w:val="00E43948"/>
    <w:rsid w:val="00EA7749"/>
    <w:rsid w:val="00EF13B7"/>
    <w:rsid w:val="00EF6776"/>
    <w:rsid w:val="00F0587D"/>
    <w:rsid w:val="00F10071"/>
    <w:rsid w:val="00F12CF4"/>
    <w:rsid w:val="00F30DC1"/>
    <w:rsid w:val="00F762CD"/>
    <w:rsid w:val="00FA7218"/>
    <w:rsid w:val="00FB51D4"/>
    <w:rsid w:val="00FC19A7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A29988"/>
  <w15:chartTrackingRefBased/>
  <w15:docId w15:val="{2896A2BE-A779-48A9-AEE2-49DB2BCB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2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8DB"/>
    <w:pPr>
      <w:keepNext/>
      <w:keepLines/>
      <w:spacing w:before="240"/>
      <w:outlineLvl w:val="0"/>
    </w:pPr>
    <w:rPr>
      <w:rFonts w:asciiTheme="majorHAnsi" w:eastAsiaTheme="minorHAnsi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4DE1"/>
    <w:pPr>
      <w:keepNext/>
      <w:keepLines/>
      <w:spacing w:before="40"/>
      <w:outlineLvl w:val="1"/>
    </w:pPr>
    <w:rPr>
      <w:rFonts w:asciiTheme="minorHAnsi" w:eastAsiaTheme="majorEastAsia" w:hAnsiTheme="minorHAnsi" w:cstheme="minorHAns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15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229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834DE1"/>
    <w:rPr>
      <w:rFonts w:eastAsiaTheme="majorEastAsia" w:cstheme="minorHAnsi"/>
      <w:b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748DB"/>
    <w:rPr>
      <w:rFonts w:asciiTheme="majorHAnsi" w:hAnsiTheme="majorHAnsi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15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28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528F5"/>
  </w:style>
  <w:style w:type="paragraph" w:styleId="Footer">
    <w:name w:val="footer"/>
    <w:basedOn w:val="Normal"/>
    <w:link w:val="FooterChar"/>
    <w:uiPriority w:val="99"/>
    <w:unhideWhenUsed/>
    <w:rsid w:val="006528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528F5"/>
  </w:style>
  <w:style w:type="character" w:styleId="Hyperlink">
    <w:name w:val="Hyperlink"/>
    <w:basedOn w:val="DefaultParagraphFont"/>
    <w:uiPriority w:val="99"/>
    <w:unhideWhenUsed/>
    <w:rsid w:val="006528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52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28F5"/>
    <w:pPr>
      <w:spacing w:after="0" w:line="240" w:lineRule="auto"/>
    </w:pPr>
    <w:rPr>
      <w:rFonts w:ascii="Calibri" w:hAnsi="Calibri"/>
    </w:rPr>
  </w:style>
  <w:style w:type="paragraph" w:customStyle="1" w:styleId="xmsonormal">
    <w:name w:val="x_msonormal"/>
    <w:basedOn w:val="Normal"/>
    <w:rsid w:val="00A3254B"/>
    <w:pPr>
      <w:spacing w:before="100" w:beforeAutospacing="1" w:after="100" w:afterAutospacing="1"/>
      <w:ind w:left="288"/>
    </w:pPr>
  </w:style>
  <w:style w:type="paragraph" w:customStyle="1" w:styleId="xmsolistparagraph">
    <w:name w:val="x_msolistparagraph"/>
    <w:basedOn w:val="Normal"/>
    <w:rsid w:val="00A3254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7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7DF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034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D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D7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D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0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27D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6B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6B1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6B1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84B1F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9E4F1F"/>
  </w:style>
  <w:style w:type="character" w:customStyle="1" w:styleId="normaltextrun1">
    <w:name w:val="normaltextrun1"/>
    <w:basedOn w:val="DefaultParagraphFont"/>
    <w:rsid w:val="009E4F1F"/>
  </w:style>
  <w:style w:type="character" w:customStyle="1" w:styleId="eop">
    <w:name w:val="eop"/>
    <w:basedOn w:val="DefaultParagraphFont"/>
    <w:rsid w:val="009E4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0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E88E7-922E-46FD-A4C2-6B9A0346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DDF5B41</Template>
  <TotalTime>0</TotalTime>
  <Pages>11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 Lopez Pelliccia (CENSUS/ADEP FED)</dc:creator>
  <cp:keywords/>
  <dc:description/>
  <cp:lastModifiedBy>Michael A Lopez Pelliccia (CENSUS/ADEP FED)</cp:lastModifiedBy>
  <cp:revision>2</cp:revision>
  <dcterms:created xsi:type="dcterms:W3CDTF">2020-04-21T18:11:00Z</dcterms:created>
  <dcterms:modified xsi:type="dcterms:W3CDTF">2020-04-21T18:11:00Z</dcterms:modified>
</cp:coreProperties>
</file>