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05E9686" w14:textId="77777777"/>
    <w:p w:rsidR="000B21AF" w:rsidP="00D71B67" w:rsidRDefault="0006270C" w14:paraId="27C17690" w14:textId="77777777">
      <w:pPr>
        <w:jc w:val="center"/>
        <w:rPr>
          <w:b/>
          <w:sz w:val="28"/>
          <w:szCs w:val="28"/>
        </w:rPr>
      </w:pPr>
      <w:r w:rsidRPr="0006270C">
        <w:rPr>
          <w:b/>
          <w:sz w:val="28"/>
          <w:szCs w:val="28"/>
        </w:rPr>
        <w:t>TABLE OF CHANGE</w:t>
      </w:r>
      <w:r w:rsidR="009377EB">
        <w:rPr>
          <w:b/>
          <w:sz w:val="28"/>
          <w:szCs w:val="28"/>
        </w:rPr>
        <w:t>S</w:t>
      </w:r>
      <w:r w:rsidR="005034F2">
        <w:rPr>
          <w:b/>
          <w:sz w:val="28"/>
          <w:szCs w:val="28"/>
        </w:rPr>
        <w:t xml:space="preserve"> – </w:t>
      </w:r>
      <w:r w:rsidR="00A6766E">
        <w:rPr>
          <w:b/>
          <w:sz w:val="28"/>
          <w:szCs w:val="28"/>
        </w:rPr>
        <w:t>FORM</w:t>
      </w:r>
    </w:p>
    <w:p w:rsidR="00483DCD" w:rsidP="00D71B67" w:rsidRDefault="00F21233" w14:paraId="43EE2AA9" w14:textId="78044F0D">
      <w:pPr>
        <w:jc w:val="center"/>
        <w:rPr>
          <w:b/>
          <w:sz w:val="28"/>
          <w:szCs w:val="28"/>
        </w:rPr>
      </w:pPr>
      <w:r>
        <w:rPr>
          <w:b/>
          <w:sz w:val="28"/>
          <w:szCs w:val="28"/>
        </w:rPr>
        <w:t>F</w:t>
      </w:r>
      <w:r w:rsidR="00AD273F">
        <w:rPr>
          <w:b/>
          <w:sz w:val="28"/>
          <w:szCs w:val="28"/>
        </w:rPr>
        <w:t>orm</w:t>
      </w:r>
      <w:r>
        <w:rPr>
          <w:b/>
          <w:sz w:val="28"/>
          <w:szCs w:val="28"/>
        </w:rPr>
        <w:t xml:space="preserve"> </w:t>
      </w:r>
      <w:r w:rsidRPr="005034F2" w:rsidR="005034F2">
        <w:rPr>
          <w:b/>
          <w:sz w:val="28"/>
          <w:szCs w:val="28"/>
        </w:rPr>
        <w:t>I-192, Application for Advance Permission to Enter as a Nonimmigrant</w:t>
      </w:r>
    </w:p>
    <w:p w:rsidR="00483DCD" w:rsidP="00D71B67" w:rsidRDefault="00483DCD" w14:paraId="22E75FA7" w14:textId="77777777">
      <w:pPr>
        <w:jc w:val="center"/>
        <w:rPr>
          <w:b/>
          <w:sz w:val="28"/>
          <w:szCs w:val="28"/>
        </w:rPr>
      </w:pPr>
      <w:r>
        <w:rPr>
          <w:b/>
          <w:sz w:val="28"/>
          <w:szCs w:val="28"/>
        </w:rPr>
        <w:t>OMB Number: 1615-</w:t>
      </w:r>
      <w:r w:rsidR="005034F2">
        <w:rPr>
          <w:b/>
          <w:sz w:val="28"/>
          <w:szCs w:val="28"/>
        </w:rPr>
        <w:t>0017</w:t>
      </w:r>
    </w:p>
    <w:p w:rsidR="009377EB" w:rsidP="00D71B67" w:rsidRDefault="00FD1E1F" w14:paraId="214D3D5F" w14:textId="2E446E0C">
      <w:pPr>
        <w:jc w:val="center"/>
        <w:rPr>
          <w:b/>
          <w:sz w:val="28"/>
          <w:szCs w:val="28"/>
        </w:rPr>
      </w:pPr>
      <w:r>
        <w:rPr>
          <w:b/>
          <w:sz w:val="28"/>
          <w:szCs w:val="28"/>
        </w:rPr>
        <w:t>06/08/2020</w:t>
      </w:r>
    </w:p>
    <w:p w:rsidR="00483DCD" w:rsidP="0006270C" w:rsidRDefault="00483DCD" w14:paraId="2B3825BA"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1DBA0ED9" w14:textId="77777777">
        <w:tc>
          <w:tcPr>
            <w:tcW w:w="12348" w:type="dxa"/>
            <w:shd w:val="clear" w:color="auto" w:fill="auto"/>
          </w:tcPr>
          <w:p w:rsidR="00637C0D" w:rsidP="00637C0D" w:rsidRDefault="00483DCD" w14:paraId="240C1D99" w14:textId="119922CC">
            <w:pPr>
              <w:rPr>
                <w:b/>
                <w:sz w:val="24"/>
                <w:szCs w:val="24"/>
              </w:rPr>
            </w:pPr>
            <w:r w:rsidRPr="00A6192C">
              <w:rPr>
                <w:b/>
                <w:sz w:val="24"/>
                <w:szCs w:val="24"/>
              </w:rPr>
              <w:t>Reason for Revision:</w:t>
            </w:r>
            <w:r w:rsidRPr="00A6192C" w:rsidR="00637C0D">
              <w:rPr>
                <w:b/>
                <w:sz w:val="24"/>
                <w:szCs w:val="24"/>
              </w:rPr>
              <w:t xml:space="preserve">  </w:t>
            </w:r>
            <w:r w:rsidR="00FD1E1F">
              <w:rPr>
                <w:b/>
                <w:sz w:val="24"/>
                <w:szCs w:val="24"/>
              </w:rPr>
              <w:t>Fee Rule</w:t>
            </w:r>
          </w:p>
          <w:p w:rsidR="00FD1E1F" w:rsidP="00637C0D" w:rsidRDefault="00FD1E1F" w14:paraId="3AD8B5C4" w14:textId="68919916">
            <w:pPr>
              <w:rPr>
                <w:b/>
                <w:sz w:val="24"/>
                <w:szCs w:val="24"/>
              </w:rPr>
            </w:pPr>
            <w:r>
              <w:rPr>
                <w:b/>
                <w:sz w:val="24"/>
                <w:szCs w:val="24"/>
              </w:rPr>
              <w:t>Project Phase: Post G-1056</w:t>
            </w:r>
          </w:p>
          <w:p w:rsidR="00FD1E1F" w:rsidP="00637C0D" w:rsidRDefault="00FD1E1F" w14:paraId="34AAD61B" w14:textId="18E49FFB">
            <w:pPr>
              <w:rPr>
                <w:b/>
                <w:sz w:val="24"/>
                <w:szCs w:val="24"/>
              </w:rPr>
            </w:pPr>
          </w:p>
          <w:p w:rsidRPr="00FD1E1F" w:rsidR="00637C0D" w:rsidP="00637C0D" w:rsidRDefault="00FD1E1F" w14:paraId="7FD845ED" w14:textId="160FB5E2">
            <w:pPr>
              <w:pStyle w:val="ListParagraph"/>
              <w:numPr>
                <w:ilvl w:val="0"/>
                <w:numId w:val="3"/>
              </w:numPr>
              <w:rPr>
                <w:b/>
                <w:sz w:val="24"/>
                <w:szCs w:val="24"/>
              </w:rPr>
            </w:pPr>
            <w:r w:rsidRPr="00FD1E1F">
              <w:rPr>
                <w:rFonts w:ascii="Times New Roman" w:hAnsi="Times New Roman" w:cs="Times New Roman"/>
                <w:bCs/>
                <w:color w:val="FF0000"/>
                <w:sz w:val="24"/>
                <w:szCs w:val="24"/>
              </w:rPr>
              <w:t>Please note – all instances of “if any” and “if applicable” have been removed from Form I-192.</w:t>
            </w:r>
          </w:p>
          <w:p w:rsidRPr="00A6192C" w:rsidR="00637C0D" w:rsidP="00637C0D" w:rsidRDefault="00637C0D" w14:paraId="26FFA304" w14:textId="77777777">
            <w:pPr>
              <w:rPr>
                <w:sz w:val="24"/>
                <w:szCs w:val="24"/>
              </w:rPr>
            </w:pPr>
            <w:r w:rsidRPr="00A6192C">
              <w:rPr>
                <w:sz w:val="24"/>
                <w:szCs w:val="24"/>
              </w:rPr>
              <w:t>Legend for Proposed Text:</w:t>
            </w:r>
          </w:p>
          <w:p w:rsidRPr="00A6192C" w:rsidR="00637C0D" w:rsidP="00637C0D" w:rsidRDefault="00637C0D" w14:paraId="381D8521"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5F891110"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286076FE" w14:textId="77777777">
            <w:pPr>
              <w:rPr>
                <w:b/>
                <w:sz w:val="24"/>
                <w:szCs w:val="24"/>
              </w:rPr>
            </w:pPr>
          </w:p>
          <w:p w:rsidR="006C475E" w:rsidP="006C475E" w:rsidRDefault="006C475E" w14:paraId="17C1C27F" w14:textId="77777777">
            <w:pPr>
              <w:rPr>
                <w:sz w:val="24"/>
                <w:szCs w:val="24"/>
              </w:rPr>
            </w:pPr>
            <w:r>
              <w:rPr>
                <w:sz w:val="24"/>
                <w:szCs w:val="24"/>
              </w:rPr>
              <w:t xml:space="preserve">Expires </w:t>
            </w:r>
            <w:r w:rsidR="005034F2">
              <w:rPr>
                <w:sz w:val="24"/>
                <w:szCs w:val="24"/>
              </w:rPr>
              <w:t>04/30/2021</w:t>
            </w:r>
          </w:p>
          <w:p w:rsidRPr="006C475E" w:rsidR="006C475E" w:rsidP="005034F2" w:rsidRDefault="006C475E" w14:paraId="7F4F3BE7" w14:textId="77777777">
            <w:pPr>
              <w:rPr>
                <w:sz w:val="24"/>
                <w:szCs w:val="24"/>
              </w:rPr>
            </w:pPr>
            <w:r>
              <w:rPr>
                <w:sz w:val="24"/>
                <w:szCs w:val="24"/>
              </w:rPr>
              <w:t xml:space="preserve">Edition Date </w:t>
            </w:r>
            <w:r w:rsidR="005034F2">
              <w:rPr>
                <w:sz w:val="24"/>
                <w:szCs w:val="24"/>
              </w:rPr>
              <w:t>12/02/2019</w:t>
            </w:r>
          </w:p>
        </w:tc>
      </w:tr>
    </w:tbl>
    <w:p w:rsidR="0006270C" w:rsidRDefault="0006270C" w14:paraId="05D84D1D" w14:textId="77777777"/>
    <w:p w:rsidR="0006270C" w:rsidRDefault="0006270C" w14:paraId="56130070"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626C49B6" w14:textId="77777777">
        <w:tc>
          <w:tcPr>
            <w:tcW w:w="2808" w:type="dxa"/>
            <w:shd w:val="clear" w:color="auto" w:fill="D9D9D9"/>
            <w:vAlign w:val="center"/>
          </w:tcPr>
          <w:p w:rsidRPr="00F736EE" w:rsidR="00016C07" w:rsidP="00041392" w:rsidRDefault="00016C07" w14:paraId="3204BDA7"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7AEC77E5"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5CC0904A" w14:textId="77777777">
            <w:pPr>
              <w:pStyle w:val="Default"/>
              <w:jc w:val="center"/>
              <w:rPr>
                <w:b/>
                <w:color w:val="auto"/>
              </w:rPr>
            </w:pPr>
            <w:r>
              <w:rPr>
                <w:b/>
                <w:color w:val="auto"/>
              </w:rPr>
              <w:t>Proposed Text</w:t>
            </w:r>
          </w:p>
        </w:tc>
      </w:tr>
      <w:tr w:rsidRPr="007228B5" w:rsidR="00016C07" w:rsidTr="002D6271" w14:paraId="2FE6ADA4" w14:textId="77777777">
        <w:tc>
          <w:tcPr>
            <w:tcW w:w="2808" w:type="dxa"/>
          </w:tcPr>
          <w:p w:rsidRPr="004B3E2B" w:rsidR="00016C07" w:rsidP="003463DC" w:rsidRDefault="004228B9" w14:paraId="6F54BB5B" w14:textId="77777777">
            <w:pPr>
              <w:rPr>
                <w:b/>
                <w:sz w:val="24"/>
                <w:szCs w:val="24"/>
              </w:rPr>
            </w:pPr>
            <w:r>
              <w:rPr>
                <w:b/>
                <w:sz w:val="24"/>
                <w:szCs w:val="24"/>
              </w:rPr>
              <w:t>Page 1, For DHS Use Only</w:t>
            </w:r>
          </w:p>
        </w:tc>
        <w:tc>
          <w:tcPr>
            <w:tcW w:w="4095" w:type="dxa"/>
          </w:tcPr>
          <w:p w:rsidR="004228B9" w:rsidP="00FD1E1F" w:rsidRDefault="004228B9" w14:paraId="20A49602" w14:textId="53A3BF00">
            <w:pPr>
              <w:pStyle w:val="NoSpacing"/>
              <w:rPr>
                <w:b/>
                <w:bCs/>
              </w:rPr>
            </w:pPr>
            <w:r w:rsidRPr="00FD1E1F">
              <w:rPr>
                <w:b/>
                <w:bCs/>
              </w:rPr>
              <w:t>[Page 1]</w:t>
            </w:r>
          </w:p>
          <w:p w:rsidRPr="00FD1E1F" w:rsidR="00FD1E1F" w:rsidP="00FD1E1F" w:rsidRDefault="00FD1E1F" w14:paraId="4BE3398B" w14:textId="77777777">
            <w:pPr>
              <w:pStyle w:val="NoSpacing"/>
              <w:rPr>
                <w:b/>
                <w:bCs/>
              </w:rPr>
            </w:pPr>
          </w:p>
          <w:p w:rsidRPr="004228B9" w:rsidR="004228B9" w:rsidP="00FD1E1F" w:rsidRDefault="00FD1E1F" w14:paraId="7E1F0D1F" w14:textId="1B5382A0">
            <w:pPr>
              <w:spacing w:after="100" w:afterAutospacing="1"/>
            </w:pPr>
            <w:r>
              <w:rPr>
                <w:b/>
              </w:rPr>
              <w:t>…</w:t>
            </w:r>
          </w:p>
          <w:p w:rsidRPr="00FD1E1F" w:rsidR="004228B9" w:rsidP="00FD1E1F" w:rsidRDefault="004228B9" w14:paraId="54897028" w14:textId="77777777">
            <w:pPr>
              <w:pStyle w:val="NoSpacing"/>
              <w:rPr>
                <w:b/>
                <w:bCs/>
              </w:rPr>
            </w:pPr>
            <w:r w:rsidRPr="00FD1E1F">
              <w:rPr>
                <w:b/>
                <w:bCs/>
              </w:rPr>
              <w:t>To be completed by an attorney or accredited representative (if any).</w:t>
            </w:r>
          </w:p>
          <w:p w:rsidRPr="004228B9" w:rsidR="004228B9" w:rsidP="004228B9" w:rsidRDefault="004228B9" w14:paraId="37A08287" w14:textId="77777777">
            <w:r w:rsidRPr="004228B9">
              <w:rPr>
                <w:b/>
              </w:rPr>
              <w:t>Select this box if Form G-28 or Form G-28I is attached.</w:t>
            </w:r>
            <w:r w:rsidRPr="004228B9">
              <w:rPr>
                <w:b/>
              </w:rPr>
              <w:br/>
            </w:r>
            <w:proofErr w:type="spellStart"/>
            <w:r w:rsidRPr="004228B9">
              <w:rPr>
                <w:b/>
              </w:rPr>
              <w:t>Volag</w:t>
            </w:r>
            <w:proofErr w:type="spellEnd"/>
            <w:r w:rsidRPr="004228B9">
              <w:rPr>
                <w:b/>
              </w:rPr>
              <w:t xml:space="preserve"> Number   </w:t>
            </w:r>
            <w:r w:rsidRPr="004228B9">
              <w:t>(if any)</w:t>
            </w:r>
            <w:r w:rsidRPr="004228B9">
              <w:rPr>
                <w:b/>
              </w:rPr>
              <w:t xml:space="preserve">                    </w:t>
            </w:r>
            <w:r w:rsidRPr="004228B9">
              <w:rPr>
                <w:b/>
              </w:rPr>
              <w:br/>
              <w:t>Attorney State Bar Number</w:t>
            </w:r>
            <w:r w:rsidRPr="004228B9">
              <w:t xml:space="preserve"> (if applicable)</w:t>
            </w:r>
            <w:r w:rsidRPr="004228B9">
              <w:rPr>
                <w:b/>
              </w:rPr>
              <w:br/>
              <w:t xml:space="preserve">Attorney or Accredited Representative USCIS Online Account Number </w:t>
            </w:r>
            <w:r w:rsidRPr="004228B9">
              <w:t>(if any)</w:t>
            </w:r>
          </w:p>
          <w:p w:rsidRPr="004228B9" w:rsidR="00016C07" w:rsidP="003463DC" w:rsidRDefault="00016C07" w14:paraId="23BC4046" w14:textId="77777777">
            <w:pPr>
              <w:rPr>
                <w:b/>
              </w:rPr>
            </w:pPr>
          </w:p>
        </w:tc>
        <w:tc>
          <w:tcPr>
            <w:tcW w:w="4095" w:type="dxa"/>
          </w:tcPr>
          <w:p w:rsidRPr="00F526B6" w:rsidR="00FD1E1F" w:rsidP="00FD1E1F" w:rsidRDefault="00FD1E1F" w14:paraId="0D0E76FE" w14:textId="77777777">
            <w:pPr>
              <w:pStyle w:val="NoSpacing"/>
              <w:rPr>
                <w:b/>
                <w:bCs/>
              </w:rPr>
            </w:pPr>
            <w:r w:rsidRPr="00F526B6">
              <w:rPr>
                <w:b/>
                <w:bCs/>
              </w:rPr>
              <w:t>[Page 1]</w:t>
            </w:r>
          </w:p>
          <w:p w:rsidRPr="00F526B6" w:rsidR="00016C07" w:rsidP="003463DC" w:rsidRDefault="00016C07" w14:paraId="7E94ADF2" w14:textId="77777777"/>
          <w:p w:rsidRPr="00F526B6" w:rsidR="00FD1E1F" w:rsidP="003463DC" w:rsidRDefault="00FD1E1F" w14:paraId="6FD1B335" w14:textId="77777777">
            <w:pPr>
              <w:rPr>
                <w:b/>
                <w:bCs/>
              </w:rPr>
            </w:pPr>
            <w:r w:rsidRPr="00F526B6">
              <w:rPr>
                <w:b/>
                <w:bCs/>
              </w:rPr>
              <w:t>…</w:t>
            </w:r>
          </w:p>
          <w:p w:rsidRPr="00F526B6" w:rsidR="00FD1E1F" w:rsidP="003463DC" w:rsidRDefault="00FD1E1F" w14:paraId="37B3ED99" w14:textId="77777777">
            <w:pPr>
              <w:rPr>
                <w:b/>
                <w:bCs/>
              </w:rPr>
            </w:pPr>
          </w:p>
          <w:p w:rsidRPr="00F526B6" w:rsidR="00FD1E1F" w:rsidP="00FD1E1F" w:rsidRDefault="00FD1E1F" w14:paraId="7C98A423" w14:textId="77777777">
            <w:pPr>
              <w:rPr>
                <w:color w:val="FF0000"/>
              </w:rPr>
            </w:pPr>
            <w:r w:rsidRPr="00F526B6">
              <w:rPr>
                <w:b/>
              </w:rPr>
              <w:t xml:space="preserve">To be completed by an attorney or accredited </w:t>
            </w:r>
            <w:r w:rsidRPr="00F526B6">
              <w:rPr>
                <w:b/>
                <w:color w:val="FF0000"/>
              </w:rPr>
              <w:t>representative.</w:t>
            </w:r>
          </w:p>
          <w:p w:rsidRPr="00F526B6" w:rsidR="00FD1E1F" w:rsidP="00FD1E1F" w:rsidRDefault="00FD1E1F" w14:paraId="06DDBB65" w14:textId="77777777">
            <w:pPr>
              <w:rPr>
                <w:color w:val="FF0000"/>
              </w:rPr>
            </w:pPr>
            <w:r w:rsidRPr="00F526B6">
              <w:rPr>
                <w:b/>
              </w:rPr>
              <w:t>Select this box if Form G-28 or Form G-28I is attached.</w:t>
            </w:r>
            <w:r w:rsidRPr="00F526B6">
              <w:rPr>
                <w:b/>
              </w:rPr>
              <w:br/>
            </w:r>
            <w:proofErr w:type="spellStart"/>
            <w:r w:rsidRPr="00F526B6">
              <w:rPr>
                <w:b/>
              </w:rPr>
              <w:t>Volag</w:t>
            </w:r>
            <w:proofErr w:type="spellEnd"/>
            <w:r w:rsidRPr="00F526B6">
              <w:rPr>
                <w:b/>
              </w:rPr>
              <w:t xml:space="preserve"> </w:t>
            </w:r>
            <w:r w:rsidRPr="00F526B6">
              <w:rPr>
                <w:b/>
                <w:color w:val="FF0000"/>
              </w:rPr>
              <w:t xml:space="preserve">Number </w:t>
            </w:r>
            <w:r w:rsidRPr="00F526B6">
              <w:rPr>
                <w:b/>
              </w:rPr>
              <w:t xml:space="preserve">  </w:t>
            </w:r>
            <w:r w:rsidRPr="00F526B6">
              <w:rPr>
                <w:b/>
              </w:rPr>
              <w:br/>
              <w:t xml:space="preserve">Attorney State Bar </w:t>
            </w:r>
            <w:r w:rsidRPr="00F526B6">
              <w:rPr>
                <w:b/>
                <w:color w:val="FF0000"/>
              </w:rPr>
              <w:t>Number</w:t>
            </w:r>
            <w:r w:rsidRPr="00F526B6">
              <w:rPr>
                <w:color w:val="FF0000"/>
              </w:rPr>
              <w:t xml:space="preserve"> </w:t>
            </w:r>
            <w:r w:rsidRPr="00F526B6">
              <w:rPr>
                <w:b/>
              </w:rPr>
              <w:br/>
              <w:t xml:space="preserve">Attorney or Accredited Representative USCIS Online Account </w:t>
            </w:r>
            <w:r w:rsidRPr="00F526B6">
              <w:rPr>
                <w:b/>
                <w:color w:val="FF0000"/>
              </w:rPr>
              <w:t xml:space="preserve">Number </w:t>
            </w:r>
          </w:p>
          <w:p w:rsidRPr="00F526B6" w:rsidR="00FD1E1F" w:rsidP="003463DC" w:rsidRDefault="00FD1E1F" w14:paraId="07FA7EFF" w14:textId="5AD4FB27">
            <w:pPr>
              <w:rPr>
                <w:b/>
                <w:bCs/>
              </w:rPr>
            </w:pPr>
          </w:p>
        </w:tc>
      </w:tr>
      <w:tr w:rsidRPr="007228B5" w:rsidR="00016C07" w:rsidTr="002D6271" w14:paraId="5278C732" w14:textId="77777777">
        <w:tc>
          <w:tcPr>
            <w:tcW w:w="2808" w:type="dxa"/>
          </w:tcPr>
          <w:p w:rsidRPr="004B3E2B" w:rsidR="00016C07" w:rsidP="00B31221" w:rsidRDefault="004228B9" w14:paraId="742C70B6" w14:textId="77777777">
            <w:pPr>
              <w:rPr>
                <w:b/>
                <w:sz w:val="24"/>
                <w:szCs w:val="24"/>
              </w:rPr>
            </w:pPr>
            <w:r>
              <w:rPr>
                <w:b/>
                <w:sz w:val="24"/>
                <w:szCs w:val="24"/>
              </w:rPr>
              <w:t>Pages 1-</w:t>
            </w:r>
            <w:r w:rsidR="00B31221">
              <w:rPr>
                <w:b/>
                <w:sz w:val="24"/>
                <w:szCs w:val="24"/>
              </w:rPr>
              <w:t>5</w:t>
            </w:r>
            <w:r>
              <w:rPr>
                <w:b/>
                <w:sz w:val="24"/>
                <w:szCs w:val="24"/>
              </w:rPr>
              <w:t xml:space="preserve">, </w:t>
            </w:r>
            <w:r w:rsidRPr="004228B9">
              <w:rPr>
                <w:b/>
                <w:sz w:val="24"/>
                <w:szCs w:val="24"/>
              </w:rPr>
              <w:t>Part 2.  Information About You</w:t>
            </w:r>
          </w:p>
        </w:tc>
        <w:tc>
          <w:tcPr>
            <w:tcW w:w="4095" w:type="dxa"/>
          </w:tcPr>
          <w:p w:rsidR="00B31221" w:rsidP="00B31221" w:rsidRDefault="00B31221" w14:paraId="392F37C8" w14:textId="77777777">
            <w:pPr>
              <w:rPr>
                <w:b/>
              </w:rPr>
            </w:pPr>
            <w:r>
              <w:rPr>
                <w:b/>
              </w:rPr>
              <w:t>[Page 2]</w:t>
            </w:r>
          </w:p>
          <w:p w:rsidR="00B31221" w:rsidP="00B31221" w:rsidRDefault="00B31221" w14:paraId="637BBF42" w14:textId="77777777"/>
          <w:p w:rsidRPr="009C7AE6" w:rsidR="009C7AE6" w:rsidP="00B31221" w:rsidRDefault="009C7AE6" w14:paraId="03F19994" w14:textId="77777777">
            <w:pPr>
              <w:rPr>
                <w:b/>
                <w:iCs/>
              </w:rPr>
            </w:pPr>
            <w:bookmarkStart w:name="_GoBack" w:id="0"/>
            <w:r w:rsidRPr="009C7AE6">
              <w:rPr>
                <w:b/>
                <w:iCs/>
              </w:rPr>
              <w:t>…</w:t>
            </w:r>
            <w:bookmarkEnd w:id="0"/>
          </w:p>
          <w:p w:rsidR="009C7AE6" w:rsidP="00B31221" w:rsidRDefault="009C7AE6" w14:paraId="40808933" w14:textId="77777777">
            <w:pPr>
              <w:rPr>
                <w:b/>
                <w:i/>
              </w:rPr>
            </w:pPr>
          </w:p>
          <w:p w:rsidR="00B31221" w:rsidP="00B31221" w:rsidRDefault="00B31221" w14:paraId="1D652B62" w14:textId="669D6D8C">
            <w:pPr>
              <w:rPr>
                <w:i/>
              </w:rPr>
            </w:pPr>
            <w:r w:rsidRPr="005B5E1C">
              <w:rPr>
                <w:b/>
                <w:i/>
              </w:rPr>
              <w:t xml:space="preserve">Other Names Used </w:t>
            </w:r>
            <w:r w:rsidRPr="005B5E1C">
              <w:rPr>
                <w:i/>
              </w:rPr>
              <w:t>(if any)</w:t>
            </w:r>
          </w:p>
          <w:p w:rsidR="00B31221" w:rsidP="00B31221" w:rsidRDefault="00B31221" w14:paraId="4D3E115D" w14:textId="77777777"/>
          <w:p w:rsidR="00FD1E1F" w:rsidP="00FD1E1F" w:rsidRDefault="00FD1E1F" w14:paraId="55506A62" w14:textId="77777777">
            <w:pPr>
              <w:rPr>
                <w:b/>
                <w:bCs/>
              </w:rPr>
            </w:pPr>
            <w:r>
              <w:rPr>
                <w:b/>
                <w:bCs/>
              </w:rPr>
              <w:t>…</w:t>
            </w:r>
          </w:p>
          <w:p w:rsidRPr="00A8070E" w:rsidR="00B31221" w:rsidP="00FD1E1F" w:rsidRDefault="00FD1E1F" w14:paraId="62C611C2" w14:textId="0CB9F749">
            <w:r w:rsidRPr="00A8070E">
              <w:t xml:space="preserve"> </w:t>
            </w:r>
          </w:p>
          <w:p w:rsidR="00B31221" w:rsidP="00B31221" w:rsidRDefault="00B31221" w14:paraId="63A4296C" w14:textId="77777777">
            <w:r w:rsidRPr="00A8070E">
              <w:rPr>
                <w:b/>
              </w:rPr>
              <w:t xml:space="preserve">4.  </w:t>
            </w:r>
            <w:r w:rsidRPr="00A8070E">
              <w:t>Alien Registration Number (A-Number) (if</w:t>
            </w:r>
            <w:r w:rsidRPr="00A8070E">
              <w:rPr>
                <w:spacing w:val="-5"/>
              </w:rPr>
              <w:t xml:space="preserve"> </w:t>
            </w:r>
            <w:r w:rsidRPr="00A8070E">
              <w:t>any)</w:t>
            </w:r>
          </w:p>
          <w:p w:rsidR="00B31221" w:rsidP="00B31221" w:rsidRDefault="00B31221" w14:paraId="2BD60E4B" w14:textId="77777777">
            <w:r w:rsidRPr="00A8070E">
              <w:rPr>
                <w:b/>
              </w:rPr>
              <w:br/>
              <w:t xml:space="preserve">5.  </w:t>
            </w:r>
            <w:r w:rsidRPr="00A8070E">
              <w:t>USCIS Online Account Number (if</w:t>
            </w:r>
            <w:r w:rsidRPr="00A8070E">
              <w:rPr>
                <w:spacing w:val="-7"/>
              </w:rPr>
              <w:t xml:space="preserve"> </w:t>
            </w:r>
            <w:r w:rsidRPr="00A8070E">
              <w:t>any)</w:t>
            </w:r>
          </w:p>
          <w:p w:rsidR="00B31221" w:rsidP="00FD1E1F" w:rsidRDefault="00B31221" w14:paraId="0EA88262" w14:textId="105F21DA">
            <w:pPr>
              <w:rPr>
                <w:b/>
              </w:rPr>
            </w:pPr>
            <w:r w:rsidRPr="00A8070E">
              <w:rPr>
                <w:b/>
              </w:rPr>
              <w:br/>
            </w:r>
            <w:r w:rsidR="00FD1E1F">
              <w:rPr>
                <w:b/>
              </w:rPr>
              <w:t>…</w:t>
            </w:r>
          </w:p>
          <w:p w:rsidR="00FD1E1F" w:rsidP="00FD1E1F" w:rsidRDefault="00FD1E1F" w14:paraId="2CA2656A" w14:textId="77777777"/>
          <w:p w:rsidRPr="00A8070E" w:rsidR="00B31221" w:rsidP="00B31221" w:rsidRDefault="00B31221" w14:paraId="719EAD8F" w14:textId="77777777">
            <w:r>
              <w:rPr>
                <w:b/>
              </w:rPr>
              <w:t xml:space="preserve">10.a.  </w:t>
            </w:r>
            <w:r w:rsidRPr="00A8070E">
              <w:t>In Care Of Name</w:t>
            </w:r>
            <w:r>
              <w:rPr>
                <w:b/>
              </w:rPr>
              <w:t xml:space="preserve"> </w:t>
            </w:r>
            <w:r>
              <w:t>(if any)</w:t>
            </w:r>
          </w:p>
          <w:p w:rsidRPr="00A8070E" w:rsidR="00B31221" w:rsidP="00FD1E1F" w:rsidRDefault="00FD1E1F" w14:paraId="2EED8C71" w14:textId="2866C8CA">
            <w:r>
              <w:rPr>
                <w:b/>
              </w:rPr>
              <w:t>…</w:t>
            </w:r>
          </w:p>
          <w:p w:rsidR="00B31221" w:rsidP="00B31221" w:rsidRDefault="00B31221" w14:paraId="6A31A7E2" w14:textId="77777777"/>
          <w:p w:rsidRPr="00A8070E" w:rsidR="00B31221" w:rsidP="00B31221" w:rsidRDefault="00B31221" w14:paraId="0E028B55" w14:textId="77777777">
            <w:r>
              <w:rPr>
                <w:b/>
              </w:rPr>
              <w:t xml:space="preserve">11.a.  </w:t>
            </w:r>
            <w:r w:rsidRPr="00A8070E">
              <w:t>In Care Of Name</w:t>
            </w:r>
            <w:r>
              <w:rPr>
                <w:b/>
              </w:rPr>
              <w:t xml:space="preserve"> </w:t>
            </w:r>
            <w:r>
              <w:t>(if any)</w:t>
            </w:r>
          </w:p>
          <w:p w:rsidRPr="00A8070E" w:rsidR="00B31221" w:rsidP="00B31221" w:rsidRDefault="00B31221" w14:paraId="12A7E385" w14:textId="77777777">
            <w:r>
              <w:rPr>
                <w:b/>
              </w:rPr>
              <w:t xml:space="preserve">11.b.  </w:t>
            </w:r>
            <w:r>
              <w:t>Organization Name (if applicable)</w:t>
            </w:r>
          </w:p>
          <w:p w:rsidR="00B31221" w:rsidP="00B31221" w:rsidRDefault="00B31221" w14:paraId="0E48A360" w14:textId="0A31B5FE"/>
          <w:p w:rsidR="00FD1E1F" w:rsidP="00B31221" w:rsidRDefault="00FD1E1F" w14:paraId="301F8520" w14:textId="59EABFC4">
            <w:pPr>
              <w:rPr>
                <w:b/>
                <w:bCs/>
              </w:rPr>
            </w:pPr>
            <w:r>
              <w:rPr>
                <w:b/>
                <w:bCs/>
              </w:rPr>
              <w:t>…</w:t>
            </w:r>
          </w:p>
          <w:p w:rsidRPr="00FD1E1F" w:rsidR="00FD1E1F" w:rsidP="00B31221" w:rsidRDefault="00FD1E1F" w14:paraId="1DCBB1EC" w14:textId="77777777">
            <w:pPr>
              <w:rPr>
                <w:b/>
                <w:bCs/>
              </w:rPr>
            </w:pPr>
          </w:p>
          <w:p w:rsidR="00B31221" w:rsidP="00B31221" w:rsidRDefault="00B31221" w14:paraId="13B047A9" w14:textId="77777777">
            <w:r>
              <w:rPr>
                <w:b/>
              </w:rPr>
              <w:lastRenderedPageBreak/>
              <w:t xml:space="preserve">[Page 4] </w:t>
            </w:r>
          </w:p>
          <w:p w:rsidR="00B31221" w:rsidP="00B31221" w:rsidRDefault="00B31221" w14:paraId="6CB9D132" w14:textId="77777777"/>
          <w:p w:rsidR="00B31221" w:rsidP="00B31221" w:rsidRDefault="00B31221" w14:paraId="3B6D43A9" w14:textId="77777777">
            <w:r>
              <w:rPr>
                <w:b/>
              </w:rPr>
              <w:t xml:space="preserve">29.e.  </w:t>
            </w:r>
            <w:r>
              <w:t>Receipt Number (if available)</w:t>
            </w:r>
          </w:p>
          <w:p w:rsidR="00B31221" w:rsidP="00B31221" w:rsidRDefault="00B31221" w14:paraId="69C986DB" w14:textId="77777777"/>
          <w:p w:rsidR="00B31221" w:rsidP="00FD1E1F" w:rsidRDefault="00FD1E1F" w14:paraId="32172017" w14:textId="77777777">
            <w:pPr>
              <w:rPr>
                <w:b/>
              </w:rPr>
            </w:pPr>
            <w:r>
              <w:rPr>
                <w:b/>
              </w:rPr>
              <w:t>…</w:t>
            </w:r>
          </w:p>
          <w:p w:rsidRPr="00A6766E" w:rsidR="00FD1E1F" w:rsidP="00FD1E1F" w:rsidRDefault="00FD1E1F" w14:paraId="30B71B12" w14:textId="07325C99">
            <w:pPr>
              <w:rPr>
                <w:b/>
              </w:rPr>
            </w:pPr>
          </w:p>
        </w:tc>
        <w:tc>
          <w:tcPr>
            <w:tcW w:w="4095" w:type="dxa"/>
          </w:tcPr>
          <w:p w:rsidRPr="00F526B6" w:rsidR="00FD1E1F" w:rsidP="00FD1E1F" w:rsidRDefault="00FD1E1F" w14:paraId="0A0B5354" w14:textId="46BDA50E">
            <w:r w:rsidRPr="00F526B6">
              <w:rPr>
                <w:b/>
              </w:rPr>
              <w:lastRenderedPageBreak/>
              <w:t>[Page 2]</w:t>
            </w:r>
          </w:p>
          <w:p w:rsidRPr="00F526B6" w:rsidR="00FD1E1F" w:rsidP="00FD1E1F" w:rsidRDefault="00FD1E1F" w14:paraId="652D6E93" w14:textId="77777777">
            <w:pPr>
              <w:rPr>
                <w:b/>
                <w:i/>
              </w:rPr>
            </w:pPr>
          </w:p>
          <w:p w:rsidRPr="009C7AE6" w:rsidR="009C7AE6" w:rsidP="00FD1E1F" w:rsidRDefault="009C7AE6" w14:paraId="42D924A6" w14:textId="77777777">
            <w:pPr>
              <w:rPr>
                <w:b/>
                <w:iCs/>
              </w:rPr>
            </w:pPr>
            <w:r w:rsidRPr="009C7AE6">
              <w:rPr>
                <w:b/>
                <w:iCs/>
              </w:rPr>
              <w:t>…</w:t>
            </w:r>
          </w:p>
          <w:p w:rsidR="009C7AE6" w:rsidP="00FD1E1F" w:rsidRDefault="009C7AE6" w14:paraId="3B42FE4B" w14:textId="77777777">
            <w:pPr>
              <w:rPr>
                <w:b/>
                <w:i/>
              </w:rPr>
            </w:pPr>
          </w:p>
          <w:p w:rsidRPr="00F526B6" w:rsidR="00FD1E1F" w:rsidP="00FD1E1F" w:rsidRDefault="00FD1E1F" w14:paraId="6F886F7D" w14:textId="1F5FDA36">
            <w:pPr>
              <w:rPr>
                <w:i/>
              </w:rPr>
            </w:pPr>
            <w:r w:rsidRPr="00F526B6">
              <w:rPr>
                <w:b/>
                <w:i/>
              </w:rPr>
              <w:t xml:space="preserve">Other Names </w:t>
            </w:r>
            <w:r w:rsidRPr="00F526B6">
              <w:rPr>
                <w:b/>
                <w:i/>
                <w:color w:val="FF0000"/>
              </w:rPr>
              <w:t xml:space="preserve">Used </w:t>
            </w:r>
          </w:p>
          <w:p w:rsidRPr="00F526B6" w:rsidR="00FD1E1F" w:rsidP="00FD1E1F" w:rsidRDefault="00FD1E1F" w14:paraId="602A1488" w14:textId="77777777"/>
          <w:p w:rsidRPr="00F526B6" w:rsidR="00FD1E1F" w:rsidP="00FD1E1F" w:rsidRDefault="00FD1E1F" w14:paraId="4B689077" w14:textId="7B505DFF">
            <w:pPr>
              <w:rPr>
                <w:b/>
                <w:i/>
              </w:rPr>
            </w:pPr>
            <w:r w:rsidRPr="00F526B6">
              <w:rPr>
                <w:b/>
                <w:bCs/>
              </w:rPr>
              <w:t>…</w:t>
            </w:r>
          </w:p>
          <w:p w:rsidRPr="00F526B6" w:rsidR="00FD1E1F" w:rsidP="00FD1E1F" w:rsidRDefault="00FD1E1F" w14:paraId="057AFAE1" w14:textId="77777777"/>
          <w:p w:rsidRPr="00F526B6" w:rsidR="00FD1E1F" w:rsidP="00FD1E1F" w:rsidRDefault="00FD1E1F" w14:paraId="59F72E74" w14:textId="77777777">
            <w:pPr>
              <w:rPr>
                <w:color w:val="FF0000"/>
              </w:rPr>
            </w:pPr>
            <w:r w:rsidRPr="00F526B6">
              <w:rPr>
                <w:b/>
              </w:rPr>
              <w:t xml:space="preserve">4.  </w:t>
            </w:r>
            <w:r w:rsidRPr="00F526B6">
              <w:t xml:space="preserve">Alien Registration Number </w:t>
            </w:r>
            <w:r w:rsidRPr="00F526B6">
              <w:rPr>
                <w:color w:val="FF0000"/>
              </w:rPr>
              <w:t xml:space="preserve">(A-Number) </w:t>
            </w:r>
          </w:p>
          <w:p w:rsidRPr="00F526B6" w:rsidR="00FD1E1F" w:rsidP="00FD1E1F" w:rsidRDefault="00FD1E1F" w14:paraId="7ABDF220" w14:textId="77777777">
            <w:pPr>
              <w:rPr>
                <w:color w:val="FF0000"/>
              </w:rPr>
            </w:pPr>
            <w:r w:rsidRPr="00F526B6">
              <w:rPr>
                <w:b/>
              </w:rPr>
              <w:br/>
              <w:t xml:space="preserve">5.  </w:t>
            </w:r>
            <w:r w:rsidRPr="00F526B6">
              <w:t xml:space="preserve">USCIS Online Account </w:t>
            </w:r>
            <w:r w:rsidRPr="00F526B6">
              <w:rPr>
                <w:color w:val="FF0000"/>
              </w:rPr>
              <w:t xml:space="preserve">Number </w:t>
            </w:r>
          </w:p>
          <w:p w:rsidRPr="00F526B6" w:rsidR="00FD1E1F" w:rsidP="00FD1E1F" w:rsidRDefault="00FD1E1F" w14:paraId="69AB7DCC" w14:textId="57CC0C27">
            <w:pPr>
              <w:rPr>
                <w:b/>
              </w:rPr>
            </w:pPr>
            <w:r w:rsidRPr="00F526B6">
              <w:rPr>
                <w:b/>
              </w:rPr>
              <w:br/>
              <w:t>…</w:t>
            </w:r>
          </w:p>
          <w:p w:rsidRPr="00F526B6" w:rsidR="00FD1E1F" w:rsidP="00FD1E1F" w:rsidRDefault="00FD1E1F" w14:paraId="49FB20BD" w14:textId="77777777"/>
          <w:p w:rsidRPr="00F526B6" w:rsidR="00FD1E1F" w:rsidP="00FD1E1F" w:rsidRDefault="00FD1E1F" w14:paraId="7305E056" w14:textId="77777777">
            <w:r w:rsidRPr="00F526B6">
              <w:rPr>
                <w:b/>
              </w:rPr>
              <w:t xml:space="preserve">10.a.  </w:t>
            </w:r>
            <w:r w:rsidRPr="00F526B6">
              <w:t xml:space="preserve">In Care Of </w:t>
            </w:r>
            <w:r w:rsidRPr="00F526B6">
              <w:rPr>
                <w:color w:val="FF0000"/>
              </w:rPr>
              <w:t>Name</w:t>
            </w:r>
            <w:r w:rsidRPr="00F526B6">
              <w:rPr>
                <w:b/>
                <w:color w:val="FF0000"/>
              </w:rPr>
              <w:t xml:space="preserve"> </w:t>
            </w:r>
          </w:p>
          <w:p w:rsidRPr="00F526B6" w:rsidR="00FD1E1F" w:rsidP="00FD1E1F" w:rsidRDefault="00FD1E1F" w14:paraId="738B6F1B" w14:textId="77777777">
            <w:pPr>
              <w:rPr>
                <w:b/>
              </w:rPr>
            </w:pPr>
          </w:p>
          <w:p w:rsidRPr="00F526B6" w:rsidR="00FD1E1F" w:rsidP="00FD1E1F" w:rsidRDefault="00FD1E1F" w14:paraId="0A67DB74" w14:textId="19FC0F88">
            <w:r w:rsidRPr="00F526B6">
              <w:rPr>
                <w:b/>
              </w:rPr>
              <w:t>…</w:t>
            </w:r>
          </w:p>
          <w:p w:rsidRPr="00F526B6" w:rsidR="00FD1E1F" w:rsidP="00FD1E1F" w:rsidRDefault="00FD1E1F" w14:paraId="4D5A999A" w14:textId="77777777"/>
          <w:p w:rsidRPr="00F526B6" w:rsidR="00FD1E1F" w:rsidP="00FD1E1F" w:rsidRDefault="00FD1E1F" w14:paraId="27C38615" w14:textId="77777777">
            <w:pPr>
              <w:rPr>
                <w:color w:val="FF0000"/>
              </w:rPr>
            </w:pPr>
            <w:r w:rsidRPr="00F526B6">
              <w:rPr>
                <w:b/>
              </w:rPr>
              <w:t xml:space="preserve">11.a.  </w:t>
            </w:r>
            <w:r w:rsidRPr="00F526B6">
              <w:t xml:space="preserve">In Care Of </w:t>
            </w:r>
            <w:r w:rsidRPr="00F526B6">
              <w:rPr>
                <w:color w:val="FF0000"/>
              </w:rPr>
              <w:t>Name</w:t>
            </w:r>
            <w:r w:rsidRPr="00F526B6">
              <w:rPr>
                <w:b/>
                <w:color w:val="FF0000"/>
              </w:rPr>
              <w:t xml:space="preserve"> </w:t>
            </w:r>
          </w:p>
          <w:p w:rsidRPr="00F526B6" w:rsidR="00FD1E1F" w:rsidP="00FD1E1F" w:rsidRDefault="00FD1E1F" w14:paraId="12FBA501" w14:textId="77777777">
            <w:r w:rsidRPr="00F526B6">
              <w:rPr>
                <w:b/>
              </w:rPr>
              <w:t xml:space="preserve">11.b.  </w:t>
            </w:r>
            <w:r w:rsidRPr="00F526B6">
              <w:t xml:space="preserve">Organization </w:t>
            </w:r>
            <w:r w:rsidRPr="00F526B6">
              <w:rPr>
                <w:color w:val="FF0000"/>
              </w:rPr>
              <w:t xml:space="preserve">Name </w:t>
            </w:r>
          </w:p>
          <w:p w:rsidRPr="00F526B6" w:rsidR="00FD1E1F" w:rsidP="00FD1E1F" w:rsidRDefault="00FD1E1F" w14:paraId="10F45A72" w14:textId="77777777">
            <w:pPr>
              <w:rPr>
                <w:b/>
              </w:rPr>
            </w:pPr>
          </w:p>
          <w:p w:rsidRPr="00F526B6" w:rsidR="00FD1E1F" w:rsidP="00FD1E1F" w:rsidRDefault="00FD1E1F" w14:paraId="54FF4E38" w14:textId="43FA57F0">
            <w:pPr>
              <w:rPr>
                <w:b/>
              </w:rPr>
            </w:pPr>
            <w:r w:rsidRPr="00F526B6">
              <w:rPr>
                <w:b/>
              </w:rPr>
              <w:t>…</w:t>
            </w:r>
          </w:p>
          <w:p w:rsidRPr="00F526B6" w:rsidR="00FD1E1F" w:rsidP="00FD1E1F" w:rsidRDefault="00FD1E1F" w14:paraId="684E17A7" w14:textId="563A12F9">
            <w:r w:rsidRPr="00F526B6">
              <w:rPr>
                <w:b/>
              </w:rPr>
              <w:lastRenderedPageBreak/>
              <w:br/>
              <w:t xml:space="preserve">[Page 4] </w:t>
            </w:r>
          </w:p>
          <w:p w:rsidRPr="00F526B6" w:rsidR="00FD1E1F" w:rsidP="00FD1E1F" w:rsidRDefault="00FD1E1F" w14:paraId="16EE5D61" w14:textId="77777777"/>
          <w:p w:rsidRPr="00F526B6" w:rsidR="00FD1E1F" w:rsidP="00FD1E1F" w:rsidRDefault="00FD1E1F" w14:paraId="487F2E42" w14:textId="77777777">
            <w:pPr>
              <w:rPr>
                <w:color w:val="FF0000"/>
              </w:rPr>
            </w:pPr>
            <w:r w:rsidRPr="00F526B6">
              <w:rPr>
                <w:b/>
              </w:rPr>
              <w:t xml:space="preserve">29.e.  </w:t>
            </w:r>
            <w:r w:rsidRPr="00F526B6">
              <w:t xml:space="preserve">Receipt </w:t>
            </w:r>
            <w:r w:rsidRPr="00F526B6">
              <w:rPr>
                <w:color w:val="FF0000"/>
              </w:rPr>
              <w:t xml:space="preserve">Number </w:t>
            </w:r>
          </w:p>
          <w:p w:rsidRPr="00F526B6" w:rsidR="00FD1E1F" w:rsidP="00FD1E1F" w:rsidRDefault="00FD1E1F" w14:paraId="521E67AD" w14:textId="77777777"/>
          <w:p w:rsidRPr="00F526B6" w:rsidR="00FD1E1F" w:rsidP="00FD1E1F" w:rsidRDefault="00FD1E1F" w14:paraId="7B965CF3" w14:textId="6B4ED63F">
            <w:pPr>
              <w:rPr>
                <w:b/>
                <w:bCs/>
              </w:rPr>
            </w:pPr>
            <w:r w:rsidRPr="00F526B6">
              <w:rPr>
                <w:b/>
              </w:rPr>
              <w:t>…</w:t>
            </w:r>
          </w:p>
        </w:tc>
      </w:tr>
      <w:tr w:rsidRPr="007228B5" w:rsidR="00B31221" w:rsidTr="002D6271" w14:paraId="1B377071" w14:textId="77777777">
        <w:tc>
          <w:tcPr>
            <w:tcW w:w="2808" w:type="dxa"/>
          </w:tcPr>
          <w:p w:rsidRPr="004B3E2B" w:rsidR="00B31221" w:rsidP="003463DC" w:rsidRDefault="00B31221" w14:paraId="6AE0E2DB" w14:textId="77777777">
            <w:pPr>
              <w:rPr>
                <w:b/>
                <w:sz w:val="24"/>
                <w:szCs w:val="24"/>
              </w:rPr>
            </w:pPr>
            <w:r>
              <w:rPr>
                <w:b/>
                <w:sz w:val="24"/>
                <w:szCs w:val="24"/>
              </w:rPr>
              <w:lastRenderedPageBreak/>
              <w:t xml:space="preserve">Pages 5-7, </w:t>
            </w:r>
            <w:r w:rsidRPr="00B31221">
              <w:rPr>
                <w:b/>
                <w:sz w:val="24"/>
                <w:szCs w:val="24"/>
              </w:rPr>
              <w:t>Part 4.  Other Information About You</w:t>
            </w:r>
          </w:p>
        </w:tc>
        <w:tc>
          <w:tcPr>
            <w:tcW w:w="4095" w:type="dxa"/>
          </w:tcPr>
          <w:p w:rsidR="00B31221" w:rsidP="00B31221" w:rsidRDefault="00B31221" w14:paraId="474DA9CB" w14:textId="7471EE0A">
            <w:pPr>
              <w:rPr>
                <w:b/>
              </w:rPr>
            </w:pPr>
            <w:r>
              <w:rPr>
                <w:b/>
              </w:rPr>
              <w:t>[Page 7]</w:t>
            </w:r>
          </w:p>
          <w:p w:rsidR="009C7AE6" w:rsidP="00B31221" w:rsidRDefault="009C7AE6" w14:paraId="51C5DB4F" w14:textId="2E7B5246">
            <w:pPr>
              <w:rPr>
                <w:b/>
              </w:rPr>
            </w:pPr>
          </w:p>
          <w:p w:rsidR="009C7AE6" w:rsidP="00B31221" w:rsidRDefault="009C7AE6" w14:paraId="4C100279" w14:textId="06720357">
            <w:r>
              <w:rPr>
                <w:b/>
              </w:rPr>
              <w:t>…</w:t>
            </w:r>
          </w:p>
          <w:p w:rsidRPr="007E6C9D" w:rsidR="00B31221" w:rsidP="00B31221" w:rsidRDefault="00B31221" w14:paraId="0977B501" w14:textId="77777777"/>
          <w:p w:rsidR="00B31221" w:rsidP="00B31221" w:rsidRDefault="00B31221" w14:paraId="0789A472" w14:textId="77777777">
            <w:r>
              <w:rPr>
                <w:b/>
              </w:rPr>
              <w:t>26.</w:t>
            </w:r>
            <w:r>
              <w:t xml:space="preserve">  A-Number (if any)</w:t>
            </w:r>
          </w:p>
          <w:p w:rsidR="00B31221" w:rsidP="00B31221" w:rsidRDefault="00B31221" w14:paraId="46764AFB" w14:textId="77777777"/>
          <w:p w:rsidR="00B31221" w:rsidP="0086412E" w:rsidRDefault="0086412E" w14:paraId="2F53A37E" w14:textId="054F239E">
            <w:r>
              <w:rPr>
                <w:b/>
              </w:rPr>
              <w:t>…</w:t>
            </w:r>
          </w:p>
          <w:p w:rsidR="00B31221" w:rsidP="00B31221" w:rsidRDefault="00B31221" w14:paraId="36B3DDA2" w14:textId="77777777"/>
          <w:p w:rsidR="00B31221" w:rsidP="00B31221" w:rsidRDefault="00B31221" w14:paraId="2D4A66EB" w14:textId="77777777">
            <w:r>
              <w:rPr>
                <w:b/>
                <w:i/>
              </w:rPr>
              <w:t xml:space="preserve">Information About Prior Marriages </w:t>
            </w:r>
            <w:r>
              <w:rPr>
                <w:i/>
              </w:rPr>
              <w:t>(if any)</w:t>
            </w:r>
          </w:p>
          <w:p w:rsidRPr="007E6C9D" w:rsidR="00B31221" w:rsidP="00B31221" w:rsidRDefault="00B31221" w14:paraId="1A5B21C3" w14:textId="77777777"/>
          <w:p w:rsidR="0086412E" w:rsidP="0086412E" w:rsidRDefault="0086412E" w14:paraId="19DED4FE" w14:textId="77777777">
            <w:pPr>
              <w:rPr>
                <w:b/>
                <w:bCs/>
              </w:rPr>
            </w:pPr>
            <w:r>
              <w:rPr>
                <w:b/>
                <w:bCs/>
              </w:rPr>
              <w:t>…</w:t>
            </w:r>
          </w:p>
          <w:p w:rsidRPr="00A6766E" w:rsidR="00B31221" w:rsidP="0086412E" w:rsidRDefault="0086412E" w14:paraId="74A5C4E1" w14:textId="017252CB">
            <w:pPr>
              <w:rPr>
                <w:b/>
              </w:rPr>
            </w:pPr>
            <w:r w:rsidRPr="00A6766E">
              <w:rPr>
                <w:b/>
              </w:rPr>
              <w:t xml:space="preserve"> </w:t>
            </w:r>
          </w:p>
        </w:tc>
        <w:tc>
          <w:tcPr>
            <w:tcW w:w="4095" w:type="dxa"/>
          </w:tcPr>
          <w:p w:rsidRPr="00F526B6" w:rsidR="00FD1E1F" w:rsidP="00FD1E1F" w:rsidRDefault="00FD1E1F" w14:paraId="740788B9" w14:textId="77777777">
            <w:r w:rsidRPr="00F526B6">
              <w:rPr>
                <w:b/>
              </w:rPr>
              <w:t>[Page 7]</w:t>
            </w:r>
          </w:p>
          <w:p w:rsidRPr="00F526B6" w:rsidR="00FD1E1F" w:rsidP="00FD1E1F" w:rsidRDefault="00FD1E1F" w14:paraId="60151558" w14:textId="77777777"/>
          <w:p w:rsidR="009C7AE6" w:rsidP="00FD1E1F" w:rsidRDefault="009C7AE6" w14:paraId="46F01769" w14:textId="77777777">
            <w:pPr>
              <w:rPr>
                <w:b/>
              </w:rPr>
            </w:pPr>
            <w:r>
              <w:rPr>
                <w:b/>
              </w:rPr>
              <w:t>…</w:t>
            </w:r>
          </w:p>
          <w:p w:rsidR="009C7AE6" w:rsidP="00FD1E1F" w:rsidRDefault="009C7AE6" w14:paraId="4DEDD3B4" w14:textId="77777777">
            <w:pPr>
              <w:rPr>
                <w:b/>
              </w:rPr>
            </w:pPr>
          </w:p>
          <w:p w:rsidRPr="00F526B6" w:rsidR="00FD1E1F" w:rsidP="00FD1E1F" w:rsidRDefault="00FD1E1F" w14:paraId="6CD99E51" w14:textId="03BEE898">
            <w:r w:rsidRPr="00F526B6">
              <w:rPr>
                <w:b/>
              </w:rPr>
              <w:t>26.</w:t>
            </w:r>
            <w:r w:rsidRPr="00F526B6">
              <w:t xml:space="preserve">  </w:t>
            </w:r>
            <w:r w:rsidRPr="00F526B6">
              <w:rPr>
                <w:color w:val="FF0000"/>
              </w:rPr>
              <w:t xml:space="preserve">A-Number </w:t>
            </w:r>
          </w:p>
          <w:p w:rsidRPr="00F526B6" w:rsidR="00FD1E1F" w:rsidP="00FD1E1F" w:rsidRDefault="00FD1E1F" w14:paraId="739B69B5" w14:textId="77777777"/>
          <w:p w:rsidRPr="00F526B6" w:rsidR="00FD1E1F" w:rsidP="0086412E" w:rsidRDefault="0086412E" w14:paraId="21535966" w14:textId="51C2EDCE">
            <w:r w:rsidRPr="00F526B6">
              <w:rPr>
                <w:b/>
              </w:rPr>
              <w:t>…</w:t>
            </w:r>
          </w:p>
          <w:p w:rsidRPr="00F526B6" w:rsidR="00FD1E1F" w:rsidP="00FD1E1F" w:rsidRDefault="00FD1E1F" w14:paraId="15996F6E" w14:textId="77777777"/>
          <w:p w:rsidRPr="00F526B6" w:rsidR="00FD1E1F" w:rsidP="00FD1E1F" w:rsidRDefault="00FD1E1F" w14:paraId="3A548C7A" w14:textId="77777777">
            <w:r w:rsidRPr="00F526B6">
              <w:rPr>
                <w:b/>
                <w:i/>
              </w:rPr>
              <w:t xml:space="preserve">Information About Prior </w:t>
            </w:r>
            <w:r w:rsidRPr="00F526B6">
              <w:rPr>
                <w:b/>
                <w:i/>
                <w:color w:val="FF0000"/>
              </w:rPr>
              <w:t>Marriages</w:t>
            </w:r>
            <w:r w:rsidRPr="00F526B6">
              <w:rPr>
                <w:b/>
                <w:i/>
              </w:rPr>
              <w:t xml:space="preserve"> </w:t>
            </w:r>
          </w:p>
          <w:p w:rsidRPr="00F526B6" w:rsidR="00FD1E1F" w:rsidP="00FD1E1F" w:rsidRDefault="00FD1E1F" w14:paraId="589E0307" w14:textId="77777777"/>
          <w:p w:rsidRPr="00F526B6" w:rsidR="00FD1E1F" w:rsidP="0086412E" w:rsidRDefault="0086412E" w14:paraId="167ED82A" w14:textId="742D4A92">
            <w:pPr>
              <w:rPr>
                <w:b/>
              </w:rPr>
            </w:pPr>
            <w:r w:rsidRPr="00F526B6">
              <w:rPr>
                <w:b/>
                <w:bCs/>
              </w:rPr>
              <w:t>…</w:t>
            </w:r>
            <w:r w:rsidRPr="00F526B6">
              <w:rPr>
                <w:b/>
              </w:rPr>
              <w:t xml:space="preserve"> </w:t>
            </w:r>
          </w:p>
        </w:tc>
      </w:tr>
      <w:tr w:rsidRPr="007228B5" w:rsidR="00A277E7" w:rsidTr="002D6271" w14:paraId="6A3F0922" w14:textId="77777777">
        <w:tc>
          <w:tcPr>
            <w:tcW w:w="2808" w:type="dxa"/>
          </w:tcPr>
          <w:p w:rsidRPr="004B3E2B" w:rsidR="00A277E7" w:rsidP="003463DC" w:rsidRDefault="00B31221" w14:paraId="5B7849B1" w14:textId="77777777">
            <w:pPr>
              <w:rPr>
                <w:b/>
                <w:sz w:val="24"/>
                <w:szCs w:val="24"/>
              </w:rPr>
            </w:pPr>
            <w:r>
              <w:rPr>
                <w:b/>
                <w:sz w:val="24"/>
                <w:szCs w:val="24"/>
              </w:rPr>
              <w:t xml:space="preserve">Page 11, </w:t>
            </w:r>
            <w:r w:rsidRPr="00B31221">
              <w:rPr>
                <w:b/>
                <w:sz w:val="24"/>
                <w:szCs w:val="24"/>
              </w:rPr>
              <w:t>Part 8. Additional Information</w:t>
            </w:r>
          </w:p>
        </w:tc>
        <w:tc>
          <w:tcPr>
            <w:tcW w:w="4095" w:type="dxa"/>
          </w:tcPr>
          <w:p w:rsidR="0086412E" w:rsidP="00B31221" w:rsidRDefault="0086412E" w14:paraId="404B2B22" w14:textId="77777777">
            <w:pPr>
              <w:rPr>
                <w:b/>
                <w:bCs/>
                <w:iCs/>
              </w:rPr>
            </w:pPr>
            <w:r>
              <w:rPr>
                <w:b/>
                <w:bCs/>
                <w:iCs/>
              </w:rPr>
              <w:t>[Page 11]</w:t>
            </w:r>
          </w:p>
          <w:p w:rsidR="0086412E" w:rsidP="00B31221" w:rsidRDefault="0086412E" w14:paraId="2A964779" w14:textId="77777777">
            <w:pPr>
              <w:rPr>
                <w:b/>
                <w:bCs/>
                <w:iCs/>
              </w:rPr>
            </w:pPr>
          </w:p>
          <w:p w:rsidR="009C7AE6" w:rsidP="009C7AE6" w:rsidRDefault="009C7AE6" w14:paraId="076C698E" w14:textId="77777777">
            <w:r>
              <w:rPr>
                <w:b/>
              </w:rPr>
              <w:t>…</w:t>
            </w:r>
          </w:p>
          <w:p w:rsidRPr="001C2B84" w:rsidR="00B31221" w:rsidP="00B31221" w:rsidRDefault="00B31221" w14:paraId="67EABCC1" w14:textId="77777777">
            <w:pPr>
              <w:rPr>
                <w:bCs/>
                <w:iCs/>
              </w:rPr>
            </w:pPr>
          </w:p>
          <w:p w:rsidR="00B31221" w:rsidP="00B31221" w:rsidRDefault="00B31221" w14:paraId="335832D9" w14:textId="77777777">
            <w:pPr>
              <w:rPr>
                <w:bCs/>
                <w:iCs/>
              </w:rPr>
            </w:pPr>
            <w:r w:rsidRPr="001C2B84">
              <w:rPr>
                <w:bCs/>
                <w:iCs/>
              </w:rP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A-Number (if any) at the top of each sheet; indicate the </w:t>
            </w:r>
            <w:r w:rsidRPr="001C2B84">
              <w:rPr>
                <w:b/>
                <w:bCs/>
                <w:iCs/>
              </w:rPr>
              <w:t>Page Number</w:t>
            </w:r>
            <w:r w:rsidRPr="001C2B84">
              <w:rPr>
                <w:bCs/>
                <w:iCs/>
              </w:rPr>
              <w:t xml:space="preserve">, </w:t>
            </w:r>
            <w:r w:rsidRPr="001C2B84">
              <w:rPr>
                <w:b/>
                <w:bCs/>
                <w:iCs/>
              </w:rPr>
              <w:t>Part Number</w:t>
            </w:r>
            <w:r w:rsidRPr="001C2B84">
              <w:rPr>
                <w:bCs/>
                <w:iCs/>
              </w:rPr>
              <w:t xml:space="preserve">, and </w:t>
            </w:r>
            <w:r w:rsidRPr="001C2B84">
              <w:rPr>
                <w:b/>
                <w:bCs/>
                <w:iCs/>
              </w:rPr>
              <w:t xml:space="preserve">Item Number </w:t>
            </w:r>
            <w:r w:rsidRPr="001C2B84">
              <w:rPr>
                <w:bCs/>
                <w:iCs/>
              </w:rPr>
              <w:t>to which your answer refers; and sign and date each sheet.</w:t>
            </w:r>
          </w:p>
          <w:p w:rsidR="00B31221" w:rsidP="00B31221" w:rsidRDefault="00B31221" w14:paraId="59A3768A" w14:textId="77777777">
            <w:pPr>
              <w:rPr>
                <w:bCs/>
                <w:iCs/>
              </w:rPr>
            </w:pPr>
          </w:p>
          <w:p w:rsidR="009C7AE6" w:rsidP="009C7AE6" w:rsidRDefault="009C7AE6" w14:paraId="37DC6582" w14:textId="77777777">
            <w:r>
              <w:rPr>
                <w:b/>
              </w:rPr>
              <w:t>…</w:t>
            </w:r>
          </w:p>
          <w:p w:rsidR="00B31221" w:rsidP="00B31221" w:rsidRDefault="00B31221" w14:paraId="624B5FB1" w14:textId="77777777">
            <w:pPr>
              <w:rPr>
                <w:bCs/>
                <w:iCs/>
              </w:rPr>
            </w:pPr>
          </w:p>
          <w:p w:rsidR="00B31221" w:rsidP="00B31221" w:rsidRDefault="00B31221" w14:paraId="00A2F6ED" w14:textId="77777777">
            <w:pPr>
              <w:rPr>
                <w:bCs/>
                <w:iCs/>
              </w:rPr>
            </w:pPr>
            <w:r>
              <w:rPr>
                <w:b/>
                <w:bCs/>
                <w:iCs/>
              </w:rPr>
              <w:t>2.</w:t>
            </w:r>
            <w:r>
              <w:rPr>
                <w:bCs/>
                <w:iCs/>
              </w:rPr>
              <w:t xml:space="preserve">  A-Number (if any)</w:t>
            </w:r>
          </w:p>
          <w:p w:rsidR="00B31221" w:rsidP="00B31221" w:rsidRDefault="00B31221" w14:paraId="06E78B9D" w14:textId="77777777">
            <w:pPr>
              <w:rPr>
                <w:bCs/>
                <w:iCs/>
              </w:rPr>
            </w:pPr>
          </w:p>
          <w:p w:rsidR="00A277E7" w:rsidP="0086412E" w:rsidRDefault="0086412E" w14:paraId="76F4D0CC" w14:textId="77777777">
            <w:pPr>
              <w:rPr>
                <w:b/>
                <w:bCs/>
                <w:iCs/>
              </w:rPr>
            </w:pPr>
            <w:r>
              <w:rPr>
                <w:b/>
                <w:bCs/>
                <w:iCs/>
              </w:rPr>
              <w:t>…</w:t>
            </w:r>
          </w:p>
          <w:p w:rsidRPr="00A6766E" w:rsidR="0086412E" w:rsidP="0086412E" w:rsidRDefault="0086412E" w14:paraId="45CDAAF9" w14:textId="2A1B5E13">
            <w:pPr>
              <w:rPr>
                <w:b/>
              </w:rPr>
            </w:pPr>
          </w:p>
        </w:tc>
        <w:tc>
          <w:tcPr>
            <w:tcW w:w="4095" w:type="dxa"/>
          </w:tcPr>
          <w:p w:rsidRPr="00F526B6" w:rsidR="0086412E" w:rsidP="0086412E" w:rsidRDefault="0086412E" w14:paraId="2072DA57" w14:textId="77777777">
            <w:pPr>
              <w:rPr>
                <w:b/>
                <w:bCs/>
                <w:iCs/>
              </w:rPr>
            </w:pPr>
            <w:r w:rsidRPr="00F526B6">
              <w:rPr>
                <w:b/>
                <w:bCs/>
                <w:iCs/>
              </w:rPr>
              <w:t>[Page 11]</w:t>
            </w:r>
          </w:p>
          <w:p w:rsidRPr="00F526B6" w:rsidR="0086412E" w:rsidP="0086412E" w:rsidRDefault="0086412E" w14:paraId="712F0123" w14:textId="77777777">
            <w:pPr>
              <w:rPr>
                <w:bCs/>
                <w:iCs/>
              </w:rPr>
            </w:pPr>
          </w:p>
          <w:p w:rsidR="009C7AE6" w:rsidP="009C7AE6" w:rsidRDefault="009C7AE6" w14:paraId="651A2A7A" w14:textId="77777777">
            <w:r>
              <w:rPr>
                <w:b/>
              </w:rPr>
              <w:t>…</w:t>
            </w:r>
          </w:p>
          <w:p w:rsidRPr="00F526B6" w:rsidR="0086412E" w:rsidP="0086412E" w:rsidRDefault="0086412E" w14:paraId="74257516" w14:textId="77777777">
            <w:pPr>
              <w:rPr>
                <w:bCs/>
                <w:iCs/>
              </w:rPr>
            </w:pPr>
          </w:p>
          <w:p w:rsidRPr="00F526B6" w:rsidR="0086412E" w:rsidP="0086412E" w:rsidRDefault="0086412E" w14:paraId="5C09AFBF" w14:textId="77777777">
            <w:pPr>
              <w:rPr>
                <w:bCs/>
                <w:iCs/>
              </w:rPr>
            </w:pPr>
            <w:r w:rsidRPr="00F526B6">
              <w:rPr>
                <w:bCs/>
                <w:iCs/>
              </w:rP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w:t>
            </w:r>
            <w:r w:rsidRPr="00F526B6">
              <w:rPr>
                <w:bCs/>
                <w:iCs/>
                <w:color w:val="FF0000"/>
              </w:rPr>
              <w:t xml:space="preserve">A-Number at </w:t>
            </w:r>
            <w:r w:rsidRPr="00F526B6">
              <w:rPr>
                <w:bCs/>
                <w:iCs/>
              </w:rPr>
              <w:t xml:space="preserve">the top of each sheet; indicate the </w:t>
            </w:r>
            <w:r w:rsidRPr="00F526B6">
              <w:rPr>
                <w:b/>
                <w:bCs/>
                <w:iCs/>
              </w:rPr>
              <w:t>Page Number</w:t>
            </w:r>
            <w:r w:rsidRPr="00F526B6">
              <w:rPr>
                <w:bCs/>
                <w:iCs/>
              </w:rPr>
              <w:t xml:space="preserve">, </w:t>
            </w:r>
            <w:r w:rsidRPr="00F526B6">
              <w:rPr>
                <w:b/>
                <w:bCs/>
                <w:iCs/>
              </w:rPr>
              <w:t>Part Number</w:t>
            </w:r>
            <w:r w:rsidRPr="00F526B6">
              <w:rPr>
                <w:bCs/>
                <w:iCs/>
              </w:rPr>
              <w:t xml:space="preserve">, and </w:t>
            </w:r>
            <w:r w:rsidRPr="00F526B6">
              <w:rPr>
                <w:b/>
                <w:bCs/>
                <w:iCs/>
              </w:rPr>
              <w:t xml:space="preserve">Item Number </w:t>
            </w:r>
            <w:r w:rsidRPr="00F526B6">
              <w:rPr>
                <w:bCs/>
                <w:iCs/>
              </w:rPr>
              <w:t>to which your answer refers; and sign and date each sheet.</w:t>
            </w:r>
          </w:p>
          <w:p w:rsidRPr="00F526B6" w:rsidR="0086412E" w:rsidP="0086412E" w:rsidRDefault="0086412E" w14:paraId="7AA81BCF" w14:textId="77777777">
            <w:pPr>
              <w:rPr>
                <w:bCs/>
                <w:iCs/>
              </w:rPr>
            </w:pPr>
          </w:p>
          <w:p w:rsidR="009C7AE6" w:rsidP="009C7AE6" w:rsidRDefault="009C7AE6" w14:paraId="1D2F083E" w14:textId="77777777">
            <w:r>
              <w:rPr>
                <w:b/>
              </w:rPr>
              <w:t>…</w:t>
            </w:r>
          </w:p>
          <w:p w:rsidRPr="00F526B6" w:rsidR="0086412E" w:rsidP="0086412E" w:rsidRDefault="0086412E" w14:paraId="33ED7095" w14:textId="77777777">
            <w:pPr>
              <w:rPr>
                <w:bCs/>
                <w:iCs/>
              </w:rPr>
            </w:pPr>
          </w:p>
          <w:p w:rsidRPr="00F526B6" w:rsidR="0086412E" w:rsidP="0086412E" w:rsidRDefault="0086412E" w14:paraId="3704DBB9" w14:textId="77777777">
            <w:pPr>
              <w:rPr>
                <w:bCs/>
                <w:iCs/>
                <w:color w:val="FF0000"/>
              </w:rPr>
            </w:pPr>
            <w:r w:rsidRPr="00F526B6">
              <w:rPr>
                <w:b/>
                <w:bCs/>
                <w:iCs/>
              </w:rPr>
              <w:t>2.</w:t>
            </w:r>
            <w:r w:rsidRPr="00F526B6">
              <w:rPr>
                <w:bCs/>
                <w:iCs/>
              </w:rPr>
              <w:t xml:space="preserve">  </w:t>
            </w:r>
            <w:r w:rsidRPr="00F526B6">
              <w:rPr>
                <w:bCs/>
                <w:iCs/>
                <w:color w:val="FF0000"/>
              </w:rPr>
              <w:t xml:space="preserve">A-Number </w:t>
            </w:r>
          </w:p>
          <w:p w:rsidRPr="00F526B6" w:rsidR="00A277E7" w:rsidP="003463DC" w:rsidRDefault="00A277E7" w14:paraId="34C31119" w14:textId="77777777">
            <w:pPr>
              <w:rPr>
                <w:b/>
              </w:rPr>
            </w:pPr>
          </w:p>
          <w:p w:rsidRPr="00F526B6" w:rsidR="0086412E" w:rsidP="003463DC" w:rsidRDefault="0086412E" w14:paraId="7E24F103" w14:textId="77300081">
            <w:pPr>
              <w:rPr>
                <w:b/>
              </w:rPr>
            </w:pPr>
            <w:r w:rsidRPr="00F526B6">
              <w:rPr>
                <w:b/>
              </w:rPr>
              <w:t>…</w:t>
            </w:r>
          </w:p>
        </w:tc>
      </w:tr>
    </w:tbl>
    <w:p w:rsidR="0006270C" w:rsidP="000C712C" w:rsidRDefault="0006270C" w14:paraId="0F4E3FBC" w14:textId="77777777"/>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F1E53" w14:textId="77777777" w:rsidR="00FD1E1F" w:rsidRDefault="00FD1E1F">
      <w:r>
        <w:separator/>
      </w:r>
    </w:p>
  </w:endnote>
  <w:endnote w:type="continuationSeparator" w:id="0">
    <w:p w14:paraId="4D5B1192" w14:textId="77777777" w:rsidR="00FD1E1F" w:rsidRDefault="00FD1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0878D" w14:textId="77777777" w:rsidR="00FD1E1F" w:rsidRDefault="00FD1E1F"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CF7C1" w14:textId="77777777" w:rsidR="00FD1E1F" w:rsidRDefault="00FD1E1F">
      <w:r>
        <w:separator/>
      </w:r>
    </w:p>
  </w:footnote>
  <w:footnote w:type="continuationSeparator" w:id="0">
    <w:p w14:paraId="3DF95E30" w14:textId="77777777" w:rsidR="00FD1E1F" w:rsidRDefault="00FD1E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69897AB3"/>
    <w:multiLevelType w:val="hybridMultilevel"/>
    <w:tmpl w:val="0798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4F2"/>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8B9"/>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4993"/>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4F2"/>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12E"/>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4B23"/>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AE6"/>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66E"/>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221"/>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45B1"/>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26B6"/>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1E1F"/>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342D0"/>
  <w15:docId w15:val="{1E04AA07-FF09-427F-9E61-ADA3C43A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FD1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7/9/20: Validated (MF). Ready for ROCIS load.</IC_x0020_Updat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ECB76D-FEB8-4725-BBBC-77BD7BF4190B}"/>
</file>

<file path=customXml/itemProps2.xml><?xml version="1.0" encoding="utf-8"?>
<ds:datastoreItem xmlns:ds="http://schemas.openxmlformats.org/officeDocument/2006/customXml" ds:itemID="{9F1B65E4-8F74-4F6A-911F-5F5DB1B19103}">
  <ds:schemaRefs>
    <ds:schemaRef ds:uri="http://purl.org/dc/elements/1.1/"/>
    <ds:schemaRef ds:uri="c8d2ca9d-001e-4180-827d-6b537c74c1ad"/>
    <ds:schemaRef ds:uri="http://schemas.openxmlformats.org/package/2006/metadata/core-properties"/>
    <ds:schemaRef ds:uri="http://www.w3.org/XML/1998/namespace"/>
    <ds:schemaRef ds:uri="http://purl.org/dc/dcmitype/"/>
    <ds:schemaRef ds:uri="http://schemas.microsoft.com/office/2006/documentManagement/types"/>
    <ds:schemaRef ds:uri="http://schemas.microsoft.com/office/infopath/2007/PartnerControls"/>
    <ds:schemaRef ds:uri="9211b48f-2e2b-4ae3-9ada-c9d283244e03"/>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9655420-F272-43D9-80B6-BA660F97C926}">
  <ds:schemaRefs>
    <ds:schemaRef ds:uri="http://schemas.microsoft.com/sharepoint/v3/contenttype/forms"/>
  </ds:schemaRefs>
</ds:datastoreItem>
</file>

<file path=customXml/itemProps4.xml><?xml version="1.0" encoding="utf-8"?>
<ds:datastoreItem xmlns:ds="http://schemas.openxmlformats.org/officeDocument/2006/customXml" ds:itemID="{E8EA94B9-F1FE-4B40-A1C8-E9A53543EDC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88</TotalTime>
  <Pages>2</Pages>
  <Words>476</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I-192</vt:lpstr>
    </vt:vector>
  </TitlesOfParts>
  <Company>USCIS</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I-192</dc:title>
  <dc:creator>OIDP/FQC, Andrew Kim</dc:creator>
  <cp:lastModifiedBy>Mulvihill, Timothy R</cp:lastModifiedBy>
  <cp:revision>3</cp:revision>
  <cp:lastPrinted>2008-09-11T16:49:00Z</cp:lastPrinted>
  <dcterms:created xsi:type="dcterms:W3CDTF">2020-06-08T17:05:00Z</dcterms:created>
  <dcterms:modified xsi:type="dcterms:W3CDTF">2020-06-22T18:42:00Z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84a1fc36-d2e4-43fe-841c-df277510a5cd</vt:lpwstr>
  </property>
  <property fmtid="{D5CDD505-2E9C-101B-9397-08002B2CF9AE}" pid="6" name="30-day Comments Received">
    <vt:bool>false</vt:bool>
  </property>
  <property fmtid="{D5CDD505-2E9C-101B-9397-08002B2CF9AE}" pid="26" name="60-Day Comments Received">
    <vt:bool>false</vt:bool>
  </property>
</Properties>
</file>