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16"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1889"/>
        <w:gridCol w:w="540"/>
        <w:gridCol w:w="3305"/>
        <w:gridCol w:w="3831"/>
      </w:tblGrid>
      <w:tr w:rsidRPr="00AE68A8" w:rsidR="00E77B5E" w:rsidTr="009D2F9D" w14:paraId="5519145E" w14:textId="77777777">
        <w:trPr>
          <w:trHeight w:val="1422"/>
        </w:trPr>
        <w:tc>
          <w:tcPr>
            <w:tcW w:w="3240" w:type="dxa"/>
            <w:gridSpan w:val="3"/>
            <w:vMerge w:val="restart"/>
            <w:tcBorders>
              <w:bottom w:val="nil"/>
            </w:tcBorders>
            <w:tcMar>
              <w:left w:w="0" w:type="dxa"/>
              <w:right w:w="0" w:type="dxa"/>
            </w:tcMar>
          </w:tcPr>
          <w:p w:rsidRPr="00AE68A8" w:rsidR="00E77B5E" w:rsidP="00AE68A8" w:rsidRDefault="007B5635" w14:paraId="57C1B233" w14:textId="254B1AE0">
            <w:r>
              <w:rPr>
                <w:noProof/>
              </w:rPr>
              <mc:AlternateContent>
                <mc:Choice Requires="wps">
                  <w:drawing>
                    <wp:anchor distT="0" distB="0" distL="114300" distR="114300" simplePos="0" relativeHeight="251662336" behindDoc="0" locked="0" layoutInCell="1" allowOverlap="1" wp14:editId="314A8CB0" wp14:anchorId="4857EA6C">
                      <wp:simplePos x="0" y="0"/>
                      <wp:positionH relativeFrom="column">
                        <wp:posOffset>-86253</wp:posOffset>
                      </wp:positionH>
                      <wp:positionV relativeFrom="paragraph">
                        <wp:posOffset>558117</wp:posOffset>
                      </wp:positionV>
                      <wp:extent cx="1971675" cy="2038350"/>
                      <wp:effectExtent l="0" t="0" r="28575" b="19050"/>
                      <wp:wrapNone/>
                      <wp:docPr id="7" name="Oval 7"/>
                      <wp:cNvGraphicFramePr/>
                      <a:graphic xmlns:a="http://schemas.openxmlformats.org/drawingml/2006/main">
                        <a:graphicData uri="http://schemas.microsoft.com/office/word/2010/wordprocessingShape">
                          <wps:wsp>
                            <wps:cNvSpPr/>
                            <wps:spPr>
                              <a:xfrm>
                                <a:off x="0" y="0"/>
                                <a:ext cx="1971675" cy="2038350"/>
                              </a:xfrm>
                              <a:prstGeom prst="ellipse">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Pr="008B6BE9" w:rsidR="0053231D" w:rsidP="0053231D" w:rsidRDefault="0053231D" w14:paraId="3E97A21F" w14:textId="7D681488">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style="position:absolute;margin-left:-6.8pt;margin-top:43.95pt;width:155.2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12]" strokeweight="1pt" w14:anchorId="4857E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">
                      <v:stroke joinstyle="miter"/>
                      <v:textbox>
                        <w:txbxContent>
                          <w:p w:rsidRPr="008B6BE9" w:rsidR="0053231D" w:rsidP="0053231D" w:rsidRDefault="0053231D" w14:paraId="3E97A21F" w14:textId="7D681488">
                            <w:pPr>
                              <w:jc w:val="center"/>
                              <w:rPr>
                                <w:color w:val="FFFFFF" w:themeColor="background1"/>
                                <w:sz w:val="20"/>
                                <w:szCs w:val="20"/>
                              </w:rPr>
                            </w:pPr>
                          </w:p>
                        </w:txbxContent>
                      </v:textbox>
                    </v:oval>
                  </w:pict>
                </mc:Fallback>
              </mc:AlternateContent>
            </w:r>
            <w:r w:rsidR="005774F4">
              <w:rPr>
                <w:noProof/>
              </w:rPr>
              <mc:AlternateContent>
                <mc:Choice Requires="wps">
                  <w:drawing>
                    <wp:anchor distT="0" distB="0" distL="114300" distR="114300" simplePos="0" relativeHeight="251663360" behindDoc="0" locked="0" layoutInCell="1" allowOverlap="1" wp14:editId="4BA1D56F" wp14:anchorId="7869C320">
                      <wp:simplePos x="0" y="0"/>
                      <wp:positionH relativeFrom="column">
                        <wp:posOffset>58420</wp:posOffset>
                      </wp:positionH>
                      <wp:positionV relativeFrom="paragraph">
                        <wp:posOffset>943610</wp:posOffset>
                      </wp:positionV>
                      <wp:extent cx="1714500" cy="1733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1733550"/>
                              </a:xfrm>
                              <a:prstGeom prst="rect">
                                <a:avLst/>
                              </a:prstGeom>
                              <a:noFill/>
                              <a:ln w="6350">
                                <a:noFill/>
                              </a:ln>
                            </wps:spPr>
                            <wps:txbx>
                              <w:txbxContent>
                                <w:p w:rsidRPr="00A53743" w:rsidR="005774F4" w:rsidP="00B328CE" w:rsidRDefault="005774F4" w14:paraId="6F154796" w14:textId="3F45C2CA">
                                  <w:pPr>
                                    <w:spacing w:after="0"/>
                                    <w:jc w:val="center"/>
                                    <w:rPr>
                                      <w:color w:val="FFFFFF" w:themeColor="background1"/>
                                      <w:sz w:val="17"/>
                                      <w:szCs w:val="17"/>
                                    </w:rPr>
                                  </w:pPr>
                                  <w:r w:rsidRPr="00A53743">
                                    <w:rPr>
                                      <w:color w:val="FFFFFF" w:themeColor="background1"/>
                                      <w:sz w:val="17"/>
                                      <w:szCs w:val="17"/>
                                    </w:rPr>
                                    <w:t>“</w:t>
                                  </w:r>
                                  <w:r w:rsidRPr="00A53743" w:rsidR="00B328CE">
                                    <w:rPr>
                                      <w:color w:val="FFFFFF" w:themeColor="background1"/>
                                      <w:sz w:val="17"/>
                                      <w:szCs w:val="17"/>
                                    </w:rPr>
                                    <w:t>The research team is committed to hearing from young people directly and including their voice to improve child welfare programs.</w:t>
                                  </w:r>
                                  <w:r w:rsidRPr="00A53743">
                                    <w:rPr>
                                      <w:color w:val="FFFFFF" w:themeColor="background1"/>
                                      <w:sz w:val="17"/>
                                      <w:szCs w:val="17"/>
                                    </w:rPr>
                                    <w:t>”</w:t>
                                  </w:r>
                                </w:p>
                                <w:p w:rsidRPr="00A53743" w:rsidR="005774F4" w:rsidP="00B328CE" w:rsidRDefault="005774F4" w14:paraId="6BC721A2" w14:textId="792C40BA">
                                  <w:pPr>
                                    <w:jc w:val="center"/>
                                    <w:rPr>
                                      <w:color w:val="FFFFFF" w:themeColor="background1"/>
                                      <w:sz w:val="17"/>
                                      <w:szCs w:val="17"/>
                                    </w:rPr>
                                  </w:pPr>
                                  <w:r w:rsidRPr="00A53743">
                                    <w:rPr>
                                      <w:color w:val="FFFFFF" w:themeColor="background1"/>
                                      <w:sz w:val="17"/>
                                      <w:szCs w:val="17"/>
                                    </w:rPr>
                                    <w:t>-</w:t>
                                  </w:r>
                                  <w:proofErr w:type="spellStart"/>
                                  <w:r w:rsidRPr="00A53743">
                                    <w:rPr>
                                      <w:color w:val="FFFFFF" w:themeColor="background1"/>
                                      <w:sz w:val="17"/>
                                      <w:szCs w:val="17"/>
                                    </w:rPr>
                                    <w:t>Ummra</w:t>
                                  </w:r>
                                  <w:proofErr w:type="spellEnd"/>
                                  <w:r w:rsidRPr="00A53743">
                                    <w:rPr>
                                      <w:color w:val="FFFFFF" w:themeColor="background1"/>
                                      <w:sz w:val="17"/>
                                      <w:szCs w:val="17"/>
                                    </w:rPr>
                                    <w:t xml:space="preserve"> Hang, MSW; Advocate, and expert consultant on the </w:t>
                                  </w:r>
                                  <w:r w:rsidRPr="00A53743">
                                    <w:rPr>
                                      <w:i/>
                                      <w:color w:val="FFFFFF" w:themeColor="background1"/>
                                      <w:sz w:val="17"/>
                                      <w:szCs w:val="17"/>
                                    </w:rPr>
                                    <w:t>Survey of Youth Transitioning from Foster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7869C320">
                      <v:stroke joinstyle="miter"/>
                      <v:path gradientshapeok="t" o:connecttype="rect"/>
                    </v:shapetype>
                    <v:shape id="Text Box 3" style="position:absolute;margin-left:4.6pt;margin-top:74.3pt;width:135pt;height:13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">
                      <v:textbox>
                        <w:txbxContent>
                          <w:p w:rsidRPr="00A53743" w:rsidR="005774F4" w:rsidP="00B328CE" w:rsidRDefault="005774F4" w14:paraId="6F154796" w14:textId="3F45C2CA">
                            <w:pPr>
                              <w:spacing w:after="0"/>
                              <w:jc w:val="center"/>
                              <w:rPr>
                                <w:color w:val="FFFFFF" w:themeColor="background1"/>
                                <w:sz w:val="17"/>
                                <w:szCs w:val="17"/>
                              </w:rPr>
                            </w:pPr>
                            <w:r w:rsidRPr="00A53743">
                              <w:rPr>
                                <w:color w:val="FFFFFF" w:themeColor="background1"/>
                                <w:sz w:val="17"/>
                                <w:szCs w:val="17"/>
                              </w:rPr>
                              <w:t>“</w:t>
                            </w:r>
                            <w:r w:rsidRPr="00A53743" w:rsidR="00B328CE">
                              <w:rPr>
                                <w:color w:val="FFFFFF" w:themeColor="background1"/>
                                <w:sz w:val="17"/>
                                <w:szCs w:val="17"/>
                              </w:rPr>
                              <w:t>The research team is committed to hearing from young people directly and including their voice to improve child welfare programs.</w:t>
                            </w:r>
                            <w:r w:rsidRPr="00A53743">
                              <w:rPr>
                                <w:color w:val="FFFFFF" w:themeColor="background1"/>
                                <w:sz w:val="17"/>
                                <w:szCs w:val="17"/>
                              </w:rPr>
                              <w:t>”</w:t>
                            </w:r>
                          </w:p>
                          <w:p w:rsidRPr="00A53743" w:rsidR="005774F4" w:rsidP="00B328CE" w:rsidRDefault="005774F4" w14:paraId="6BC721A2" w14:textId="792C40BA">
                            <w:pPr>
                              <w:jc w:val="center"/>
                              <w:rPr>
                                <w:color w:val="FFFFFF" w:themeColor="background1"/>
                                <w:sz w:val="17"/>
                                <w:szCs w:val="17"/>
                              </w:rPr>
                            </w:pPr>
                            <w:r w:rsidRPr="00A53743">
                              <w:rPr>
                                <w:color w:val="FFFFFF" w:themeColor="background1"/>
                                <w:sz w:val="17"/>
                                <w:szCs w:val="17"/>
                              </w:rPr>
                              <w:t>-</w:t>
                            </w:r>
                            <w:proofErr w:type="spellStart"/>
                            <w:r w:rsidRPr="00A53743">
                              <w:rPr>
                                <w:color w:val="FFFFFF" w:themeColor="background1"/>
                                <w:sz w:val="17"/>
                                <w:szCs w:val="17"/>
                              </w:rPr>
                              <w:t>Ummra</w:t>
                            </w:r>
                            <w:proofErr w:type="spellEnd"/>
                            <w:r w:rsidRPr="00A53743">
                              <w:rPr>
                                <w:color w:val="FFFFFF" w:themeColor="background1"/>
                                <w:sz w:val="17"/>
                                <w:szCs w:val="17"/>
                              </w:rPr>
                              <w:t xml:space="preserve"> Hang, MSW; Advocate, and expert consultant on the </w:t>
                            </w:r>
                            <w:r w:rsidRPr="00A53743">
                              <w:rPr>
                                <w:i/>
                                <w:color w:val="FFFFFF" w:themeColor="background1"/>
                                <w:sz w:val="17"/>
                                <w:szCs w:val="17"/>
                              </w:rPr>
                              <w:t>Survey of Youth Transitioning from Foster Care</w:t>
                            </w:r>
                          </w:p>
                        </w:txbxContent>
                      </v:textbox>
                    </v:shape>
                  </w:pict>
                </mc:Fallback>
              </mc:AlternateContent>
            </w:r>
          </w:p>
        </w:tc>
        <w:tc>
          <w:tcPr>
            <w:tcW w:w="540" w:type="dxa"/>
            <w:vMerge w:val="restart"/>
            <w:tcBorders>
              <w:bottom w:val="nil"/>
            </w:tcBorders>
          </w:tcPr>
          <w:p w:rsidRPr="00AE68A8" w:rsidR="00E77B5E" w:rsidP="00AE68A8" w:rsidRDefault="00E77B5E" w14:paraId="3CDE2E10" w14:textId="77777777"/>
        </w:tc>
        <w:tc>
          <w:tcPr>
            <w:tcW w:w="7136" w:type="dxa"/>
            <w:gridSpan w:val="2"/>
            <w:tcBorders>
              <w:bottom w:val="nil"/>
            </w:tcBorders>
          </w:tcPr>
          <w:p w:rsidRPr="009D2F9D" w:rsidR="003876F2" w:rsidP="00685E4D" w:rsidRDefault="003876F2" w14:paraId="3299E5FE" w14:textId="1BA3F081">
            <w:pPr>
              <w:pStyle w:val="Title"/>
              <w:spacing w:before="180" w:after="180"/>
              <w:rPr>
                <w:sz w:val="40"/>
                <w:szCs w:val="40"/>
              </w:rPr>
            </w:pPr>
            <w:r w:rsidRPr="009D2F9D">
              <w:rPr>
                <w:sz w:val="40"/>
                <w:szCs w:val="40"/>
              </w:rPr>
              <w:t>Invitation to Participate in a Research Study</w:t>
            </w:r>
            <w:r w:rsidRPr="009D2F9D" w:rsidR="00720655">
              <w:rPr>
                <w:sz w:val="40"/>
                <w:szCs w:val="40"/>
              </w:rPr>
              <w:t xml:space="preserve"> on Foster Care</w:t>
            </w:r>
          </w:p>
        </w:tc>
      </w:tr>
      <w:tr w:rsidRPr="00AE68A8" w:rsidR="00E77B5E" w:rsidTr="00CD5D2B" w14:paraId="6B7950F0" w14:textId="77777777">
        <w:trPr>
          <w:trHeight w:val="884"/>
        </w:trPr>
        <w:tc>
          <w:tcPr>
            <w:tcW w:w="3240" w:type="dxa"/>
            <w:gridSpan w:val="3"/>
            <w:vMerge/>
          </w:tcPr>
          <w:p w:rsidRPr="00AE68A8" w:rsidR="00E77B5E" w:rsidP="00AE68A8" w:rsidRDefault="00E77B5E" w14:paraId="3E2F44D9" w14:textId="77777777"/>
        </w:tc>
        <w:tc>
          <w:tcPr>
            <w:tcW w:w="540" w:type="dxa"/>
            <w:vMerge/>
          </w:tcPr>
          <w:p w:rsidRPr="00AE68A8" w:rsidR="00E77B5E" w:rsidP="00AE68A8" w:rsidRDefault="00E77B5E" w14:paraId="3671057C" w14:textId="77777777"/>
        </w:tc>
        <w:tc>
          <w:tcPr>
            <w:tcW w:w="3305" w:type="dxa"/>
            <w:vAlign w:val="bottom"/>
          </w:tcPr>
          <w:p w:rsidRPr="006218FF" w:rsidR="00E77B5E" w:rsidP="00886BA2" w:rsidRDefault="00E77B5E" w14:paraId="28EC38EB" w14:textId="340267BB">
            <w:pPr>
              <w:spacing w:after="120"/>
              <w:rPr>
                <w:sz w:val="20"/>
                <w:szCs w:val="20"/>
              </w:rPr>
            </w:pPr>
            <w:r w:rsidRPr="006218FF">
              <w:rPr>
                <w:sz w:val="20"/>
                <w:szCs w:val="20"/>
              </w:rPr>
              <w:t>Date</w:t>
            </w:r>
          </w:p>
          <w:p w:rsidRPr="006218FF" w:rsidR="00E77B5E" w:rsidP="009B591F" w:rsidRDefault="00940CA7" w14:paraId="0950652B" w14:textId="77777777">
            <w:pPr>
              <w:pStyle w:val="Contact"/>
              <w:rPr>
                <w:sz w:val="20"/>
                <w:szCs w:val="20"/>
              </w:rPr>
            </w:pPr>
            <w:sdt>
              <w:sdtPr>
                <w:rPr>
                  <w:sz w:val="20"/>
                  <w:szCs w:val="20"/>
                </w:rPr>
                <w:id w:val="-530570983"/>
                <w:placeholder>
                  <w:docPart w:val="F4076D666C264AE18B4B2088BB1C4CF7"/>
                </w:placeholder>
                <w:temporary/>
                <w:showingPlcHdr/>
                <w15:appearance w15:val="hidden"/>
              </w:sdtPr>
              <w:sdtEndPr/>
              <w:sdtContent>
                <w:r w:rsidRPr="006218FF" w:rsidR="00E77B5E">
                  <w:rPr>
                    <w:sz w:val="20"/>
                    <w:szCs w:val="20"/>
                  </w:rPr>
                  <w:t>[Recipient Name]</w:t>
                </w:r>
              </w:sdtContent>
            </w:sdt>
          </w:p>
          <w:p w:rsidRPr="006218FF" w:rsidR="006218FF" w:rsidP="006218FF" w:rsidRDefault="00940CA7" w14:paraId="220DF8DA" w14:textId="3D611F22">
            <w:pPr>
              <w:pStyle w:val="Contact"/>
              <w:rPr>
                <w:sz w:val="20"/>
                <w:szCs w:val="20"/>
              </w:rPr>
            </w:pPr>
            <w:sdt>
              <w:sdtPr>
                <w:rPr>
                  <w:sz w:val="20"/>
                  <w:szCs w:val="20"/>
                </w:rPr>
                <w:id w:val="-1451239978"/>
                <w:placeholder>
                  <w:docPart w:val="2AECA7E3F0AD4E36B3E9DE25D80F1595"/>
                </w:placeholder>
                <w:temporary/>
                <w:showingPlcHdr/>
                <w15:appearance w15:val="hidden"/>
              </w:sdtPr>
              <w:sdtEndPr/>
              <w:sdtContent>
                <w:r w:rsidRPr="006218FF" w:rsidR="006218FF">
                  <w:rPr>
                    <w:sz w:val="20"/>
                    <w:szCs w:val="20"/>
                  </w:rPr>
                  <w:t>[Recipient Street Address]</w:t>
                </w:r>
              </w:sdtContent>
            </w:sdt>
          </w:p>
          <w:p w:rsidRPr="006218FF" w:rsidR="00E77B5E" w:rsidP="009B591F" w:rsidRDefault="00940CA7" w14:paraId="4E13B02D" w14:textId="48047530">
            <w:pPr>
              <w:pStyle w:val="Contact"/>
              <w:rPr>
                <w:sz w:val="20"/>
                <w:szCs w:val="20"/>
              </w:rPr>
            </w:pPr>
            <w:sdt>
              <w:sdtPr>
                <w:rPr>
                  <w:sz w:val="20"/>
                  <w:szCs w:val="20"/>
                </w:rPr>
                <w:id w:val="-810639550"/>
                <w:placeholder>
                  <w:docPart w:val="DCA509C84F224ABB8E227B006489F9CF"/>
                </w:placeholder>
                <w:temporary/>
                <w:showingPlcHdr/>
                <w15:appearance w15:val="hidden"/>
              </w:sdtPr>
              <w:sdtEndPr/>
              <w:sdtContent>
                <w:r w:rsidRPr="006218FF" w:rsidR="006218FF">
                  <w:rPr>
                    <w:sz w:val="20"/>
                    <w:szCs w:val="20"/>
                  </w:rPr>
                  <w:t>[Recipient City, ST Zip]</w:t>
                </w:r>
              </w:sdtContent>
            </w:sdt>
          </w:p>
        </w:tc>
        <w:tc>
          <w:tcPr>
            <w:tcW w:w="3831" w:type="dxa"/>
            <w:vAlign w:val="bottom"/>
          </w:tcPr>
          <w:p w:rsidRPr="006218FF" w:rsidR="00E77B5E" w:rsidP="009B591F" w:rsidRDefault="00E77B5E" w14:paraId="01245FBC" w14:textId="110A2D03">
            <w:pPr>
              <w:pStyle w:val="Contact"/>
              <w:rPr>
                <w:sz w:val="20"/>
                <w:szCs w:val="20"/>
              </w:rPr>
            </w:pPr>
          </w:p>
        </w:tc>
      </w:tr>
      <w:tr w:rsidRPr="00AE68A8" w:rsidR="00E77B5E" w:rsidTr="00CD5D2B" w14:paraId="25ACE6DA" w14:textId="77777777">
        <w:trPr>
          <w:trHeight w:val="705"/>
        </w:trPr>
        <w:tc>
          <w:tcPr>
            <w:tcW w:w="3240" w:type="dxa"/>
            <w:gridSpan w:val="3"/>
            <w:vMerge/>
          </w:tcPr>
          <w:p w:rsidRPr="00AE68A8" w:rsidR="00E77B5E" w:rsidP="00AE68A8" w:rsidRDefault="00E77B5E" w14:paraId="2822F662" w14:textId="77777777"/>
        </w:tc>
        <w:tc>
          <w:tcPr>
            <w:tcW w:w="540" w:type="dxa"/>
            <w:vMerge/>
          </w:tcPr>
          <w:p w:rsidRPr="00AE68A8" w:rsidR="00E77B5E" w:rsidP="00AE68A8" w:rsidRDefault="00E77B5E" w14:paraId="6052E1E5" w14:textId="77777777"/>
        </w:tc>
        <w:tc>
          <w:tcPr>
            <w:tcW w:w="7136" w:type="dxa"/>
            <w:gridSpan w:val="2"/>
            <w:vMerge w:val="restart"/>
          </w:tcPr>
          <w:p w:rsidRPr="00AE68A8" w:rsidR="00E77B5E" w:rsidP="00F44852" w:rsidRDefault="00E77B5E" w14:paraId="66B0F54A" w14:textId="5DDCE0CD">
            <w:pPr>
              <w:pStyle w:val="Heading1"/>
              <w:spacing w:before="180"/>
            </w:pPr>
            <w:r w:rsidRPr="00AE68A8">
              <w:t xml:space="preserve">Dear </w:t>
            </w:r>
            <w:sdt>
              <w:sdtPr>
                <w:id w:val="-730920011"/>
                <w:placeholder>
                  <w:docPart w:val="712B43958539460D8E197FC91564F8FE"/>
                </w:placeholder>
                <w:temporary/>
                <w:showingPlcHdr/>
                <w15:appearance w15:val="hidden"/>
              </w:sdtPr>
              <w:sdtEndPr/>
              <w:sdtContent>
                <w:r w:rsidRPr="00AE68A8">
                  <w:t>[Recipient Name]</w:t>
                </w:r>
              </w:sdtContent>
            </w:sdt>
          </w:p>
          <w:p w:rsidRPr="006218FF" w:rsidR="00977CF0" w:rsidP="003876F2" w:rsidRDefault="00977CF0" w14:paraId="22C93350" w14:textId="50BD0FC9">
            <w:pPr>
              <w:rPr>
                <w:rFonts w:cstheme="minorHAnsi"/>
                <w:sz w:val="19"/>
                <w:szCs w:val="19"/>
              </w:rPr>
            </w:pPr>
            <w:proofErr w:type="gramStart"/>
            <w:r w:rsidRPr="006218FF">
              <w:rPr>
                <w:rFonts w:cstheme="minorHAnsi"/>
                <w:sz w:val="19"/>
                <w:szCs w:val="19"/>
              </w:rPr>
              <w:t>We’re</w:t>
            </w:r>
            <w:proofErr w:type="gramEnd"/>
            <w:r w:rsidRPr="006218FF">
              <w:rPr>
                <w:rFonts w:cstheme="minorHAnsi"/>
                <w:sz w:val="19"/>
                <w:szCs w:val="19"/>
              </w:rPr>
              <w:t xml:space="preserve"> from RTI International, a </w:t>
            </w:r>
            <w:r w:rsidRPr="006218FF" w:rsidR="00B75E4D">
              <w:rPr>
                <w:rFonts w:cstheme="minorHAnsi"/>
                <w:sz w:val="19"/>
                <w:szCs w:val="19"/>
              </w:rPr>
              <w:t>non-</w:t>
            </w:r>
            <w:r w:rsidRPr="006218FF">
              <w:rPr>
                <w:rFonts w:cstheme="minorHAnsi"/>
                <w:sz w:val="19"/>
                <w:szCs w:val="19"/>
              </w:rPr>
              <w:t xml:space="preserve">profit research organization. As part of the </w:t>
            </w:r>
            <w:r w:rsidRPr="006218FF">
              <w:rPr>
                <w:rFonts w:cstheme="minorHAnsi"/>
                <w:i/>
                <w:sz w:val="19"/>
                <w:szCs w:val="19"/>
              </w:rPr>
              <w:t xml:space="preserve">Survey of Youth Transitioning from Foster </w:t>
            </w:r>
            <w:r w:rsidRPr="006218FF">
              <w:rPr>
                <w:rFonts w:cstheme="minorHAnsi"/>
                <w:sz w:val="19"/>
                <w:szCs w:val="19"/>
              </w:rPr>
              <w:t xml:space="preserve">Care, </w:t>
            </w:r>
            <w:proofErr w:type="gramStart"/>
            <w:r w:rsidRPr="006218FF">
              <w:rPr>
                <w:rFonts w:cstheme="minorHAnsi"/>
                <w:sz w:val="19"/>
                <w:szCs w:val="19"/>
              </w:rPr>
              <w:t>we’re</w:t>
            </w:r>
            <w:proofErr w:type="gramEnd"/>
            <w:r w:rsidRPr="006218FF">
              <w:rPr>
                <w:rFonts w:cstheme="minorHAnsi"/>
                <w:sz w:val="19"/>
                <w:szCs w:val="19"/>
              </w:rPr>
              <w:t xml:space="preserve"> conducting interviews with young adults who were recently or are currently involved with the child welfare system. You are among </w:t>
            </w:r>
            <w:r w:rsidR="00C65166">
              <w:rPr>
                <w:rFonts w:cstheme="minorHAnsi"/>
                <w:sz w:val="19"/>
                <w:szCs w:val="19"/>
              </w:rPr>
              <w:t>a group of</w:t>
            </w:r>
            <w:r w:rsidRPr="006218FF">
              <w:rPr>
                <w:rFonts w:cstheme="minorHAnsi"/>
                <w:sz w:val="19"/>
                <w:szCs w:val="19"/>
              </w:rPr>
              <w:t xml:space="preserve"> select young adults invited to take part in this study</w:t>
            </w:r>
            <w:r w:rsidR="00EE7AAE">
              <w:rPr>
                <w:rFonts w:cstheme="minorHAnsi"/>
                <w:sz w:val="19"/>
                <w:szCs w:val="19"/>
              </w:rPr>
              <w:t xml:space="preserve"> because your experiences can </w:t>
            </w:r>
            <w:r w:rsidR="00886BA2">
              <w:rPr>
                <w:rFonts w:cstheme="minorHAnsi"/>
                <w:sz w:val="19"/>
                <w:szCs w:val="19"/>
              </w:rPr>
              <w:t>help improve</w:t>
            </w:r>
            <w:r w:rsidR="00EE7AAE">
              <w:rPr>
                <w:rFonts w:cstheme="minorHAnsi"/>
                <w:sz w:val="19"/>
                <w:szCs w:val="19"/>
              </w:rPr>
              <w:t xml:space="preserve"> supports for older </w:t>
            </w:r>
            <w:r w:rsidR="002F4C17">
              <w:rPr>
                <w:rFonts w:cstheme="minorHAnsi"/>
                <w:sz w:val="19"/>
                <w:szCs w:val="19"/>
              </w:rPr>
              <w:t xml:space="preserve">youth in </w:t>
            </w:r>
            <w:r w:rsidR="00EE7AAE">
              <w:rPr>
                <w:rFonts w:cstheme="minorHAnsi"/>
                <w:sz w:val="19"/>
                <w:szCs w:val="19"/>
              </w:rPr>
              <w:t>foster</w:t>
            </w:r>
            <w:r w:rsidR="002F4C17">
              <w:rPr>
                <w:rFonts w:cstheme="minorHAnsi"/>
                <w:sz w:val="19"/>
                <w:szCs w:val="19"/>
              </w:rPr>
              <w:t xml:space="preserve"> care</w:t>
            </w:r>
            <w:r w:rsidR="00EE7AAE">
              <w:rPr>
                <w:rFonts w:cstheme="minorHAnsi"/>
                <w:sz w:val="19"/>
                <w:szCs w:val="19"/>
              </w:rPr>
              <w:t xml:space="preserve">. </w:t>
            </w:r>
          </w:p>
          <w:p w:rsidR="0063255E" w:rsidP="00197992" w:rsidRDefault="00197992" w14:paraId="42967780" w14:textId="1B489C4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By taking part</w:t>
            </w:r>
            <w:r w:rsidR="00235412">
              <w:rPr>
                <w:sz w:val="19"/>
                <w:szCs w:val="19"/>
              </w:rPr>
              <w:t xml:space="preserve"> in the study</w:t>
            </w:r>
            <w:r w:rsidRPr="006218FF">
              <w:rPr>
                <w:sz w:val="19"/>
                <w:szCs w:val="19"/>
              </w:rPr>
              <w:t>, you will have the chance to talk about your life experiences</w:t>
            </w:r>
            <w:r w:rsidR="0063255E">
              <w:rPr>
                <w:sz w:val="19"/>
                <w:szCs w:val="19"/>
              </w:rPr>
              <w:t>, experience in foster care</w:t>
            </w:r>
            <w:r w:rsidR="00444428">
              <w:rPr>
                <w:sz w:val="19"/>
                <w:szCs w:val="19"/>
              </w:rPr>
              <w:t>,</w:t>
            </w:r>
            <w:r w:rsidRPr="006218FF">
              <w:rPr>
                <w:sz w:val="19"/>
                <w:szCs w:val="19"/>
              </w:rPr>
              <w:t xml:space="preserve"> and transition to adulthood. </w:t>
            </w:r>
            <w:r w:rsidRPr="006218FF" w:rsidR="0063255E">
              <w:rPr>
                <w:rFonts w:cstheme="minorHAnsi"/>
                <w:sz w:val="19"/>
                <w:szCs w:val="19"/>
              </w:rPr>
              <w:t xml:space="preserve">The interview also asks about </w:t>
            </w:r>
            <w:r w:rsidR="00C60CF8">
              <w:rPr>
                <w:rFonts w:cstheme="minorHAnsi"/>
                <w:sz w:val="19"/>
                <w:szCs w:val="19"/>
              </w:rPr>
              <w:t xml:space="preserve">things that have helped you in your life and things that have been difficult.  You will be able to </w:t>
            </w:r>
            <w:r w:rsidR="00820266">
              <w:rPr>
                <w:rFonts w:cstheme="minorHAnsi"/>
                <w:sz w:val="19"/>
                <w:szCs w:val="19"/>
              </w:rPr>
              <w:t xml:space="preserve">enter your answers for more sensitive questions </w:t>
            </w:r>
            <w:r w:rsidR="00020705">
              <w:rPr>
                <w:rFonts w:cstheme="minorHAnsi"/>
                <w:sz w:val="19"/>
                <w:szCs w:val="19"/>
              </w:rPr>
              <w:t xml:space="preserve">privately </w:t>
            </w:r>
            <w:r w:rsidR="0063255E">
              <w:rPr>
                <w:rFonts w:cstheme="minorHAnsi"/>
                <w:sz w:val="19"/>
                <w:szCs w:val="19"/>
              </w:rPr>
              <w:t>on a computer.</w:t>
            </w:r>
            <w:r w:rsidR="00155E89">
              <w:rPr>
                <w:rFonts w:cstheme="minorHAnsi"/>
                <w:sz w:val="19"/>
                <w:szCs w:val="19"/>
              </w:rPr>
              <w:t xml:space="preserve"> </w:t>
            </w:r>
          </w:p>
          <w:p w:rsidR="0063255E" w:rsidP="00197992" w:rsidRDefault="0063255E" w14:paraId="5F891FA7"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197992" w:rsidRDefault="00197992" w14:paraId="6565D317" w14:textId="05A776E1">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 xml:space="preserve">Your input will help us better understand the issues that affect young adults like you. </w:t>
            </w:r>
            <w:bookmarkStart w:name="_Hlk31972306" w:id="0"/>
            <w:r w:rsidR="00886BA2">
              <w:rPr>
                <w:sz w:val="19"/>
                <w:szCs w:val="19"/>
              </w:rPr>
              <w:t xml:space="preserve">The information you provide can help the child welfare system improve services and supports for young people </w:t>
            </w:r>
            <w:r w:rsidRPr="006218FF" w:rsidR="00CD5D2B">
              <w:rPr>
                <w:sz w:val="19"/>
                <w:szCs w:val="19"/>
              </w:rPr>
              <w:t>..</w:t>
            </w:r>
            <w:r w:rsidRPr="006218FF">
              <w:rPr>
                <w:sz w:val="19"/>
                <w:szCs w:val="19"/>
              </w:rPr>
              <w:t xml:space="preserve">. </w:t>
            </w:r>
            <w:r w:rsidRPr="006218FF" w:rsidR="00CD5D2B">
              <w:rPr>
                <w:sz w:val="19"/>
                <w:szCs w:val="19"/>
              </w:rPr>
              <w:t>hopefully helping the next generation of youth.</w:t>
            </w:r>
            <w:r w:rsidR="003E7134">
              <w:rPr>
                <w:sz w:val="19"/>
                <w:szCs w:val="19"/>
              </w:rPr>
              <w:t xml:space="preserve"> We </w:t>
            </w:r>
            <w:proofErr w:type="gramStart"/>
            <w:r w:rsidR="003E7134">
              <w:rPr>
                <w:sz w:val="19"/>
                <w:szCs w:val="19"/>
              </w:rPr>
              <w:t>can’t</w:t>
            </w:r>
            <w:proofErr w:type="gramEnd"/>
            <w:r w:rsidR="003E7134">
              <w:rPr>
                <w:sz w:val="19"/>
                <w:szCs w:val="19"/>
              </w:rPr>
              <w:t xml:space="preserve"> do that without voices like yours</w:t>
            </w:r>
            <w:bookmarkEnd w:id="0"/>
            <w:r w:rsidR="003E7134">
              <w:rPr>
                <w:sz w:val="19"/>
                <w:szCs w:val="19"/>
              </w:rPr>
              <w:t>.</w:t>
            </w:r>
          </w:p>
          <w:p w:rsidRPr="006218FF" w:rsidR="00CD5D2B" w:rsidP="00197992" w:rsidRDefault="00CD5D2B" w14:paraId="16208760"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3B33D8" w:rsidR="00886BA2" w:rsidP="00886BA2" w:rsidRDefault="00197992" w14:paraId="406F6FD1" w14:textId="25DB469F">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You will receive</w:t>
            </w:r>
            <w:r w:rsidR="00235412">
              <w:rPr>
                <w:sz w:val="19"/>
                <w:szCs w:val="19"/>
              </w:rPr>
              <w:t xml:space="preserve"> a</w:t>
            </w:r>
            <w:r w:rsidRPr="006218FF">
              <w:rPr>
                <w:sz w:val="19"/>
                <w:szCs w:val="19"/>
              </w:rPr>
              <w:t xml:space="preserve"> </w:t>
            </w:r>
            <w:r w:rsidRPr="00BF50F1">
              <w:rPr>
                <w:b/>
                <w:bCs/>
                <w:sz w:val="19"/>
                <w:szCs w:val="19"/>
              </w:rPr>
              <w:t>$</w:t>
            </w:r>
            <w:r w:rsidRPr="00BF50F1" w:rsidR="00E0372F">
              <w:rPr>
                <w:b/>
                <w:bCs/>
                <w:sz w:val="19"/>
                <w:szCs w:val="19"/>
              </w:rPr>
              <w:t>75</w:t>
            </w:r>
            <w:r w:rsidRPr="007B5696" w:rsidR="00E0372F">
              <w:rPr>
                <w:b/>
                <w:bCs/>
                <w:sz w:val="19"/>
                <w:szCs w:val="19"/>
              </w:rPr>
              <w:t xml:space="preserve"> </w:t>
            </w:r>
            <w:r w:rsidR="00886BA2">
              <w:rPr>
                <w:b/>
                <w:bCs/>
                <w:sz w:val="19"/>
                <w:szCs w:val="19"/>
              </w:rPr>
              <w:t>gift</w:t>
            </w:r>
            <w:r w:rsidRPr="007B5696" w:rsidR="00886BA2">
              <w:rPr>
                <w:b/>
                <w:bCs/>
                <w:sz w:val="19"/>
                <w:szCs w:val="19"/>
              </w:rPr>
              <w:t xml:space="preserve"> </w:t>
            </w:r>
            <w:r w:rsidRPr="007B5696" w:rsidR="00235412">
              <w:rPr>
                <w:b/>
                <w:bCs/>
                <w:sz w:val="19"/>
                <w:szCs w:val="19"/>
              </w:rPr>
              <w:t>card</w:t>
            </w:r>
            <w:r w:rsidR="00235412">
              <w:rPr>
                <w:sz w:val="19"/>
                <w:szCs w:val="19"/>
              </w:rPr>
              <w:t xml:space="preserve"> </w:t>
            </w:r>
            <w:r w:rsidRPr="006218FF">
              <w:rPr>
                <w:sz w:val="19"/>
                <w:szCs w:val="19"/>
              </w:rPr>
              <w:t>for sharing your input with us.</w:t>
            </w:r>
            <w:r w:rsidR="00886BA2">
              <w:rPr>
                <w:sz w:val="19"/>
                <w:szCs w:val="19"/>
              </w:rPr>
              <w:t xml:space="preserve"> If you skip some of the questions or stop participating before the study is over, </w:t>
            </w:r>
            <w:r w:rsidRPr="003B33D8" w:rsidR="00886BA2">
              <w:rPr>
                <w:sz w:val="19"/>
                <w:szCs w:val="19"/>
              </w:rPr>
              <w:t xml:space="preserve">you will still receive the gift card. </w:t>
            </w:r>
          </w:p>
          <w:p w:rsidRPr="006218FF" w:rsidR="00CD5D2B" w:rsidP="00197992" w:rsidRDefault="00CD5D2B" w14:paraId="18A905FF" w14:textId="0E216AEA">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CD5D2B" w:rsidRDefault="006218FF" w14:paraId="5167C08E" w14:textId="029E0F58">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rFonts w:cstheme="minorHAnsi"/>
                <w:sz w:val="19"/>
                <w:szCs w:val="19"/>
              </w:rPr>
              <w:t xml:space="preserve">Your decision to take part in the study – and which questions you </w:t>
            </w:r>
            <w:r w:rsidR="00F44852">
              <w:rPr>
                <w:rFonts w:cstheme="minorHAnsi"/>
                <w:sz w:val="19"/>
                <w:szCs w:val="19"/>
              </w:rPr>
              <w:t xml:space="preserve">decide to </w:t>
            </w:r>
            <w:r w:rsidRPr="006218FF">
              <w:rPr>
                <w:rFonts w:cstheme="minorHAnsi"/>
                <w:sz w:val="19"/>
                <w:szCs w:val="19"/>
              </w:rPr>
              <w:t xml:space="preserve">answer – is up to you. </w:t>
            </w:r>
            <w:r w:rsidRPr="006218FF" w:rsidR="00CD5D2B">
              <w:rPr>
                <w:sz w:val="19"/>
                <w:szCs w:val="19"/>
              </w:rPr>
              <w:t xml:space="preserve">We will keep your information </w:t>
            </w:r>
            <w:r w:rsidRPr="00292B67" w:rsidR="00292B67">
              <w:rPr>
                <w:sz w:val="19"/>
                <w:szCs w:val="19"/>
              </w:rPr>
              <w:t>private to the extent permitted by law</w:t>
            </w:r>
            <w:r w:rsidR="003E7134">
              <w:rPr>
                <w:sz w:val="19"/>
                <w:szCs w:val="19"/>
              </w:rPr>
              <w:t xml:space="preserve">. The only exception to this is </w:t>
            </w:r>
            <w:r w:rsidRPr="006218FF" w:rsidR="00CD5D2B">
              <w:rPr>
                <w:sz w:val="19"/>
                <w:szCs w:val="19"/>
              </w:rPr>
              <w:t xml:space="preserve">if you tell </w:t>
            </w:r>
            <w:r w:rsidR="003E7134">
              <w:rPr>
                <w:sz w:val="19"/>
                <w:szCs w:val="19"/>
              </w:rPr>
              <w:t>the</w:t>
            </w:r>
            <w:r w:rsidRPr="006218FF" w:rsidR="00CD5D2B">
              <w:rPr>
                <w:sz w:val="19"/>
                <w:szCs w:val="19"/>
              </w:rPr>
              <w:t xml:space="preserve"> interviewer that you </w:t>
            </w:r>
            <w:r w:rsidRPr="006218FF" w:rsidR="00CD5D2B">
              <w:rPr>
                <w:bCs/>
                <w:sz w:val="19"/>
                <w:szCs w:val="19"/>
              </w:rPr>
              <w:t>plan to seriously harm yourself or someone else, or if a child has been or will be seriously harmed. In these situations, the interviewer may need to notify a mental health professional or other authorities.</w:t>
            </w:r>
            <w:r w:rsidRPr="006218FF" w:rsidR="00CD5D2B">
              <w:rPr>
                <w:sz w:val="19"/>
                <w:szCs w:val="19"/>
              </w:rPr>
              <w:t xml:space="preserve"> </w:t>
            </w:r>
            <w:r w:rsidRPr="006218FF" w:rsidR="00CD5D2B">
              <w:rPr>
                <w:bCs/>
                <w:sz w:val="19"/>
                <w:szCs w:val="19"/>
              </w:rPr>
              <w:t xml:space="preserve"> </w:t>
            </w:r>
          </w:p>
          <w:p w:rsidRPr="006218FF" w:rsidR="00CD5D2B" w:rsidP="00CD5D2B" w:rsidRDefault="00CD5D2B" w14:paraId="49AA8F43"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CD5D2B" w:rsidRDefault="00235412" w14:paraId="4466194C" w14:textId="04BF59AC">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 xml:space="preserve">The Administration for Children and Families, an agency within the </w:t>
            </w:r>
            <w:r w:rsidR="00B52477">
              <w:rPr>
                <w:sz w:val="19"/>
                <w:szCs w:val="19"/>
              </w:rPr>
              <w:t>U.S.</w:t>
            </w:r>
            <w:r w:rsidRPr="006218FF">
              <w:rPr>
                <w:sz w:val="19"/>
                <w:szCs w:val="19"/>
              </w:rPr>
              <w:t xml:space="preserve"> Department of Health and Human Services, sponsors the study. </w:t>
            </w:r>
            <w:r w:rsidRPr="006218FF">
              <w:rPr>
                <w:rFonts w:cstheme="minorHAnsi"/>
                <w:sz w:val="19"/>
                <w:szCs w:val="19"/>
              </w:rPr>
              <w:t>RTI International is conducting the interviews.</w:t>
            </w:r>
            <w:r w:rsidRPr="006218FF">
              <w:rPr>
                <w:sz w:val="19"/>
                <w:szCs w:val="19"/>
              </w:rPr>
              <w:t xml:space="preserve"> </w:t>
            </w:r>
            <w:r w:rsidRPr="006218FF" w:rsidR="00CD5D2B">
              <w:rPr>
                <w:sz w:val="19"/>
                <w:szCs w:val="19"/>
              </w:rPr>
              <w:t xml:space="preserve">The research team is not connected to </w:t>
            </w:r>
            <w:r w:rsidR="00292B67">
              <w:rPr>
                <w:sz w:val="19"/>
                <w:szCs w:val="19"/>
              </w:rPr>
              <w:t>any</w:t>
            </w:r>
            <w:r w:rsidRPr="006218FF" w:rsidR="00CD5D2B">
              <w:rPr>
                <w:sz w:val="19"/>
                <w:szCs w:val="19"/>
              </w:rPr>
              <w:t xml:space="preserve"> child welfare agency. </w:t>
            </w:r>
            <w:r w:rsidRPr="006218FF" w:rsidR="00BC00DA">
              <w:rPr>
                <w:sz w:val="19"/>
                <w:szCs w:val="19"/>
              </w:rPr>
              <w:t xml:space="preserve">We will never use your name. </w:t>
            </w:r>
            <w:r w:rsidRPr="006218FF" w:rsidR="00CD5D2B">
              <w:rPr>
                <w:sz w:val="19"/>
                <w:szCs w:val="19"/>
              </w:rPr>
              <w:t xml:space="preserve">Your involvement does not affect any benefits or services you receive. </w:t>
            </w:r>
          </w:p>
          <w:p w:rsidRPr="006218FF" w:rsidR="00CD5D2B" w:rsidP="00CD5D2B" w:rsidRDefault="00CD5D2B" w14:paraId="1BE55AD8"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00886BA2" w:rsidP="00886BA2" w:rsidRDefault="00CD5D2B" w14:paraId="6647D862"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rFonts w:cstheme="minorHAnsi"/>
                <w:sz w:val="19"/>
                <w:szCs w:val="19"/>
              </w:rPr>
            </w:pPr>
            <w:r w:rsidRPr="006218FF">
              <w:rPr>
                <w:sz w:val="19"/>
                <w:szCs w:val="19"/>
              </w:rPr>
              <w:t>The enclosed fact sheet contains additional information about the study.</w:t>
            </w:r>
            <w:r w:rsidRPr="006218FF" w:rsidR="006218FF">
              <w:rPr>
                <w:sz w:val="19"/>
                <w:szCs w:val="19"/>
              </w:rPr>
              <w:t xml:space="preserve"> Send us a text</w:t>
            </w:r>
            <w:r w:rsidR="002721DC">
              <w:rPr>
                <w:sz w:val="19"/>
                <w:szCs w:val="19"/>
              </w:rPr>
              <w:t xml:space="preserve">, </w:t>
            </w:r>
            <w:r w:rsidRPr="006218FF" w:rsidR="006218FF">
              <w:rPr>
                <w:sz w:val="19"/>
                <w:szCs w:val="19"/>
              </w:rPr>
              <w:t>call</w:t>
            </w:r>
            <w:r w:rsidR="002721DC">
              <w:rPr>
                <w:sz w:val="19"/>
                <w:szCs w:val="19"/>
              </w:rPr>
              <w:t>,</w:t>
            </w:r>
            <w:r w:rsidR="003C58B9">
              <w:rPr>
                <w:sz w:val="19"/>
                <w:szCs w:val="19"/>
              </w:rPr>
              <w:t xml:space="preserve"> or</w:t>
            </w:r>
            <w:r w:rsidR="002721DC">
              <w:rPr>
                <w:sz w:val="19"/>
                <w:szCs w:val="19"/>
              </w:rPr>
              <w:t xml:space="preserve"> email</w:t>
            </w:r>
            <w:r w:rsidR="003C58B9">
              <w:rPr>
                <w:sz w:val="19"/>
                <w:szCs w:val="19"/>
              </w:rPr>
              <w:t xml:space="preserve"> </w:t>
            </w:r>
            <w:r w:rsidR="002721DC">
              <w:rPr>
                <w:sz w:val="19"/>
                <w:szCs w:val="19"/>
              </w:rPr>
              <w:t xml:space="preserve">to learn more and </w:t>
            </w:r>
            <w:r w:rsidRPr="006218FF" w:rsidR="006218FF">
              <w:rPr>
                <w:sz w:val="19"/>
                <w:szCs w:val="19"/>
              </w:rPr>
              <w:t xml:space="preserve">to schedule the interview!  </w:t>
            </w:r>
            <w:r w:rsidR="0063255E">
              <w:rPr>
                <w:sz w:val="19"/>
                <w:szCs w:val="19"/>
              </w:rPr>
              <w:t>An</w:t>
            </w:r>
            <w:r w:rsidRPr="006218FF">
              <w:rPr>
                <w:sz w:val="19"/>
                <w:szCs w:val="19"/>
              </w:rPr>
              <w:t xml:space="preserve"> interviewer will</w:t>
            </w:r>
            <w:r w:rsidRPr="006218FF" w:rsidR="006218FF">
              <w:rPr>
                <w:sz w:val="19"/>
                <w:szCs w:val="19"/>
              </w:rPr>
              <w:t xml:space="preserve"> also</w:t>
            </w:r>
            <w:r w:rsidRPr="006218FF">
              <w:rPr>
                <w:sz w:val="19"/>
                <w:szCs w:val="19"/>
              </w:rPr>
              <w:t xml:space="preserve"> try to reach you by telephone to</w:t>
            </w:r>
            <w:r w:rsidRPr="006218FF" w:rsidR="006218FF">
              <w:rPr>
                <w:sz w:val="19"/>
                <w:szCs w:val="19"/>
              </w:rPr>
              <w:t xml:space="preserve"> see if you have any questions</w:t>
            </w:r>
            <w:r w:rsidRPr="006218FF">
              <w:rPr>
                <w:sz w:val="19"/>
                <w:szCs w:val="19"/>
              </w:rPr>
              <w:t xml:space="preserve">. </w:t>
            </w:r>
            <w:r w:rsidRPr="006218FF" w:rsidR="003876F2">
              <w:rPr>
                <w:rFonts w:cstheme="minorHAnsi"/>
                <w:sz w:val="19"/>
                <w:szCs w:val="19"/>
              </w:rPr>
              <w:br/>
            </w:r>
            <w:r w:rsidRPr="006218FF" w:rsidR="003876F2">
              <w:rPr>
                <w:rFonts w:cstheme="minorHAnsi"/>
                <w:sz w:val="19"/>
                <w:szCs w:val="19"/>
              </w:rPr>
              <w:br/>
              <w:t xml:space="preserve">Thank you in advance </w:t>
            </w:r>
            <w:r w:rsidR="0063255E">
              <w:rPr>
                <w:rFonts w:cstheme="minorHAnsi"/>
                <w:sz w:val="19"/>
                <w:szCs w:val="19"/>
              </w:rPr>
              <w:t>and we look forward to talking with you.</w:t>
            </w:r>
          </w:p>
          <w:p w:rsidRPr="006218FF" w:rsidR="00E77B5E" w:rsidP="00886BA2" w:rsidRDefault="00940CA7" w14:paraId="734377A5" w14:textId="3FF2F25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sdt>
              <w:sdtPr>
                <w:rPr>
                  <w:sz w:val="19"/>
                  <w:szCs w:val="19"/>
                </w:rPr>
                <w:id w:val="877970023"/>
                <w:placeholder>
                  <w:docPart w:val="C6E6C786ED3D4AF4B6236FA1E28F39E9"/>
                </w:placeholder>
                <w:temporary/>
                <w:showingPlcHdr/>
                <w15:appearance w15:val="hidden"/>
              </w:sdtPr>
              <w:sdtEndPr/>
              <w:sdtContent>
                <w:r w:rsidRPr="006218FF" w:rsidR="00E77B5E">
                  <w:rPr>
                    <w:sz w:val="19"/>
                    <w:szCs w:val="19"/>
                  </w:rPr>
                  <w:t>Sincerely,</w:t>
                </w:r>
              </w:sdtContent>
            </w:sdt>
          </w:p>
          <w:p w:rsidRPr="00AE68A8" w:rsidR="00E77B5E" w:rsidP="00AE68A8" w:rsidRDefault="007A4C2D" w14:paraId="7E51DD8A" w14:textId="059EAB8B">
            <w:r>
              <w:rPr>
                <w:sz w:val="19"/>
                <w:szCs w:val="19"/>
              </w:rPr>
              <w:t>Melissa Dolan</w:t>
            </w:r>
            <w:r w:rsidR="009027DE">
              <w:rPr>
                <w:sz w:val="19"/>
                <w:szCs w:val="19"/>
              </w:rPr>
              <w:t>, Study Director</w:t>
            </w:r>
          </w:p>
        </w:tc>
      </w:tr>
      <w:tr w:rsidRPr="00AE68A8" w:rsidR="00E77B5E" w:rsidTr="00CD5D2B" w14:paraId="61E0435A" w14:textId="77777777">
        <w:trPr>
          <w:trHeight w:val="1164"/>
        </w:trPr>
        <w:tc>
          <w:tcPr>
            <w:tcW w:w="720" w:type="dxa"/>
          </w:tcPr>
          <w:p w:rsidRPr="00AE68A8" w:rsidR="00E77B5E" w:rsidP="00AE68A8" w:rsidRDefault="00E77B5E" w14:paraId="75210C70" w14:textId="77777777"/>
        </w:tc>
        <w:tc>
          <w:tcPr>
            <w:tcW w:w="2520" w:type="dxa"/>
            <w:gridSpan w:val="2"/>
          </w:tcPr>
          <w:p w:rsidRPr="006218FF" w:rsidR="003876F2" w:rsidP="00AE68A8" w:rsidRDefault="003876F2" w14:paraId="6BFFC053" w14:textId="77777777">
            <w:pPr>
              <w:rPr>
                <w:sz w:val="18"/>
                <w:szCs w:val="18"/>
              </w:rPr>
            </w:pPr>
          </w:p>
          <w:p w:rsidRPr="006218FF" w:rsidR="00F04551" w:rsidP="003876F2" w:rsidRDefault="00F04551" w14:paraId="20451417" w14:textId="77777777">
            <w:pPr>
              <w:rPr>
                <w:sz w:val="18"/>
                <w:szCs w:val="18"/>
              </w:rPr>
            </w:pPr>
          </w:p>
          <w:p w:rsidRPr="006218FF" w:rsidR="00F04551" w:rsidP="003876F2" w:rsidRDefault="00F04551" w14:paraId="179181AA" w14:textId="77777777">
            <w:pPr>
              <w:rPr>
                <w:sz w:val="18"/>
                <w:szCs w:val="18"/>
              </w:rPr>
            </w:pPr>
          </w:p>
          <w:p w:rsidR="00C65166" w:rsidP="003876F2" w:rsidRDefault="00C65166" w14:paraId="1C623521" w14:textId="4A0C4E22">
            <w:pPr>
              <w:rPr>
                <w:sz w:val="18"/>
                <w:szCs w:val="18"/>
              </w:rPr>
            </w:pPr>
          </w:p>
          <w:p w:rsidRPr="00A05CD1" w:rsidR="00A05CD1" w:rsidP="003876F2" w:rsidRDefault="00A05CD1" w14:paraId="551E3D06" w14:textId="77777777">
            <w:pPr>
              <w:rPr>
                <w:sz w:val="4"/>
                <w:szCs w:val="4"/>
              </w:rPr>
            </w:pPr>
          </w:p>
          <w:p w:rsidR="009D2F9D" w:rsidP="003876F2" w:rsidRDefault="009D2F9D" w14:paraId="6BEA9BA9" w14:textId="77777777">
            <w:pPr>
              <w:rPr>
                <w:sz w:val="18"/>
                <w:szCs w:val="18"/>
              </w:rPr>
            </w:pPr>
          </w:p>
          <w:p w:rsidR="00D2502C" w:rsidP="003876F2" w:rsidRDefault="003876F2" w14:paraId="1A919240" w14:textId="641DF270">
            <w:pPr>
              <w:rPr>
                <w:sz w:val="18"/>
                <w:szCs w:val="18"/>
              </w:rPr>
            </w:pPr>
            <w:r w:rsidRPr="006218FF">
              <w:rPr>
                <w:sz w:val="18"/>
                <w:szCs w:val="18"/>
              </w:rPr>
              <w:t xml:space="preserve">Do you have questions about participating in the study? </w:t>
            </w:r>
            <w:r w:rsidR="00D2502C">
              <w:rPr>
                <w:sz w:val="18"/>
                <w:szCs w:val="18"/>
              </w:rPr>
              <w:t>Ready to schedule your interview?</w:t>
            </w:r>
          </w:p>
          <w:p w:rsidRPr="006218FF" w:rsidR="003876F2" w:rsidP="003876F2" w:rsidRDefault="003876F2" w14:paraId="0FE71D53" w14:textId="158B42E2">
            <w:pPr>
              <w:rPr>
                <w:sz w:val="18"/>
                <w:szCs w:val="18"/>
              </w:rPr>
            </w:pPr>
            <w:r w:rsidRPr="006218FF">
              <w:rPr>
                <w:sz w:val="18"/>
                <w:szCs w:val="18"/>
              </w:rPr>
              <w:t xml:space="preserve">Contact us! </w:t>
            </w:r>
          </w:p>
        </w:tc>
        <w:tc>
          <w:tcPr>
            <w:tcW w:w="540" w:type="dxa"/>
            <w:vMerge/>
          </w:tcPr>
          <w:p w:rsidRPr="00AE68A8" w:rsidR="00E77B5E" w:rsidP="00AE68A8" w:rsidRDefault="00E77B5E" w14:paraId="305CBDB7" w14:textId="77777777"/>
        </w:tc>
        <w:tc>
          <w:tcPr>
            <w:tcW w:w="7136" w:type="dxa"/>
            <w:gridSpan w:val="2"/>
            <w:vMerge/>
          </w:tcPr>
          <w:p w:rsidRPr="00AE68A8" w:rsidR="00E77B5E" w:rsidP="00AE68A8" w:rsidRDefault="00E77B5E" w14:paraId="70E6D0AC" w14:textId="77777777"/>
        </w:tc>
      </w:tr>
      <w:tr w:rsidRPr="00AE68A8" w:rsidR="00CD5D2B" w:rsidTr="00CD5D2B" w14:paraId="796013D5" w14:textId="77777777">
        <w:trPr>
          <w:trHeight w:val="543"/>
        </w:trPr>
        <w:tc>
          <w:tcPr>
            <w:tcW w:w="720" w:type="dxa"/>
          </w:tcPr>
          <w:p w:rsidRPr="00AE68A8" w:rsidR="00CD5D2B" w:rsidP="00CD5D2B" w:rsidRDefault="00CD5D2B" w14:paraId="7384D10C" w14:textId="77777777">
            <w:pPr>
              <w:pStyle w:val="Contact"/>
              <w:rPr>
                <w:noProof/>
              </w:rPr>
            </w:pPr>
          </w:p>
        </w:tc>
        <w:tc>
          <w:tcPr>
            <w:tcW w:w="631" w:type="dxa"/>
            <w:tcMar>
              <w:left w:w="0" w:type="dxa"/>
              <w:right w:w="0" w:type="dxa"/>
            </w:tcMar>
            <w:vAlign w:val="center"/>
          </w:tcPr>
          <w:p w:rsidRPr="006218FF" w:rsidR="00CD5D2B" w:rsidP="00CD5D2B" w:rsidRDefault="00CD5D2B" w14:paraId="4954B524" w14:textId="77777777">
            <w:pPr>
              <w:pStyle w:val="Contact"/>
              <w:rPr>
                <w:sz w:val="18"/>
                <w:szCs w:val="18"/>
              </w:rPr>
            </w:pPr>
            <w:r w:rsidRPr="006218FF">
              <w:rPr>
                <w:noProof/>
                <w:sz w:val="18"/>
                <w:szCs w:val="18"/>
              </w:rPr>
              <mc:AlternateContent>
                <mc:Choice Requires="wpg">
                  <w:drawing>
                    <wp:inline distT="0" distB="0" distL="0" distR="0" wp14:anchorId="52AFDAD3" wp14:editId="3F6AAB3E">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1" style="width:26.55pt;height:26.25pt;mso-position-horizontal-relative:char;mso-position-vertical-relative:line" alt="gps icon" coordsize="337185,333375" o:spid="_x0000_s1026" w14:anchorId="6FB19D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style="position:absolute;width:337185;height:333375;visibility:visible;mso-wrap-style:square;v-text-anchor:middle" coordsize="2647519,2612594" o:spid="_x0000_s1027"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91440;top:68580;width:151765;height:202565;visibility:visible;mso-wrap-style:square" alt="GPS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o:title="GPS icon" r:id="rId15"/>
                        <v:path arrowok="t"/>
                      </v:shape>
                      <w10:anchorlock/>
                    </v:group>
                  </w:pict>
                </mc:Fallback>
              </mc:AlternateContent>
            </w:r>
          </w:p>
        </w:tc>
        <w:tc>
          <w:tcPr>
            <w:tcW w:w="1889" w:type="dxa"/>
            <w:vAlign w:val="center"/>
          </w:tcPr>
          <w:p w:rsidRPr="006218FF" w:rsidR="00CD5D2B" w:rsidP="00CD5D2B" w:rsidRDefault="00CD5D2B" w14:paraId="6FB25538" w14:textId="77777777">
            <w:pPr>
              <w:pStyle w:val="scrnaddress"/>
              <w:spacing w:after="0"/>
              <w:jc w:val="left"/>
              <w:rPr>
                <w:rFonts w:asciiTheme="minorHAnsi" w:hAnsiTheme="minorHAnsi" w:cstheme="minorHAnsi"/>
                <w:color w:val="auto"/>
                <w:sz w:val="18"/>
                <w:szCs w:val="18"/>
              </w:rPr>
            </w:pPr>
            <w:r w:rsidRPr="006218FF">
              <w:rPr>
                <w:rFonts w:asciiTheme="minorHAnsi" w:hAnsiTheme="minorHAnsi" w:cstheme="minorHAnsi"/>
                <w:color w:val="auto"/>
                <w:sz w:val="18"/>
                <w:szCs w:val="18"/>
              </w:rPr>
              <w:t>RTI International</w:t>
            </w:r>
          </w:p>
          <w:p w:rsidRPr="00685E4D" w:rsidR="00CD5D2B" w:rsidP="00685E4D" w:rsidRDefault="00CD5D2B" w14:paraId="4E8F2763" w14:textId="0CD09D36">
            <w:pPr>
              <w:pStyle w:val="scrnaddress"/>
              <w:spacing w:after="0"/>
              <w:jc w:val="left"/>
              <w:rPr>
                <w:rFonts w:asciiTheme="minorHAnsi" w:hAnsiTheme="minorHAnsi" w:cstheme="minorHAnsi"/>
                <w:color w:val="auto"/>
                <w:sz w:val="18"/>
                <w:szCs w:val="18"/>
              </w:rPr>
            </w:pPr>
            <w:r w:rsidRPr="006218FF">
              <w:rPr>
                <w:rFonts w:asciiTheme="minorHAnsi" w:hAnsiTheme="minorHAnsi" w:cstheme="minorHAnsi"/>
                <w:color w:val="auto"/>
                <w:sz w:val="18"/>
                <w:szCs w:val="18"/>
              </w:rPr>
              <w:t xml:space="preserve">PO Box 12194 Research Triangle Park, NC 27709 </w:t>
            </w:r>
          </w:p>
        </w:tc>
        <w:tc>
          <w:tcPr>
            <w:tcW w:w="540" w:type="dxa"/>
            <w:vMerge/>
          </w:tcPr>
          <w:p w:rsidRPr="00AE68A8" w:rsidR="00CD5D2B" w:rsidP="00CD5D2B" w:rsidRDefault="00CD5D2B" w14:paraId="64E6DF73" w14:textId="77777777"/>
        </w:tc>
        <w:tc>
          <w:tcPr>
            <w:tcW w:w="7136" w:type="dxa"/>
            <w:gridSpan w:val="2"/>
            <w:vMerge/>
          </w:tcPr>
          <w:p w:rsidRPr="00AE68A8" w:rsidR="00CD5D2B" w:rsidP="00CD5D2B" w:rsidRDefault="00CD5D2B" w14:paraId="08171A7E" w14:textId="77777777"/>
        </w:tc>
      </w:tr>
      <w:tr w:rsidRPr="00AE68A8" w:rsidR="00CD5D2B" w:rsidTr="00CD5D2B" w14:paraId="66109DD5" w14:textId="77777777">
        <w:trPr>
          <w:trHeight w:val="183"/>
        </w:trPr>
        <w:tc>
          <w:tcPr>
            <w:tcW w:w="720" w:type="dxa"/>
          </w:tcPr>
          <w:p w:rsidRPr="00AE68A8" w:rsidR="00CD5D2B" w:rsidP="00CD5D2B" w:rsidRDefault="00CD5D2B" w14:paraId="75E5DE31" w14:textId="77777777">
            <w:pPr>
              <w:pStyle w:val="NoSpacing"/>
            </w:pPr>
          </w:p>
        </w:tc>
        <w:tc>
          <w:tcPr>
            <w:tcW w:w="2520" w:type="dxa"/>
            <w:gridSpan w:val="2"/>
            <w:vAlign w:val="center"/>
          </w:tcPr>
          <w:p w:rsidRPr="006218FF" w:rsidR="00CD5D2B" w:rsidP="00CD5D2B" w:rsidRDefault="00CD5D2B" w14:paraId="0E89FBE9" w14:textId="77777777">
            <w:pPr>
              <w:pStyle w:val="NoSpacing"/>
              <w:rPr>
                <w:sz w:val="18"/>
                <w:szCs w:val="18"/>
              </w:rPr>
            </w:pPr>
          </w:p>
        </w:tc>
        <w:tc>
          <w:tcPr>
            <w:tcW w:w="540" w:type="dxa"/>
            <w:vMerge/>
          </w:tcPr>
          <w:p w:rsidRPr="00AE68A8" w:rsidR="00CD5D2B" w:rsidP="00CD5D2B" w:rsidRDefault="00CD5D2B" w14:paraId="5E91C1BB" w14:textId="77777777"/>
        </w:tc>
        <w:tc>
          <w:tcPr>
            <w:tcW w:w="7136" w:type="dxa"/>
            <w:gridSpan w:val="2"/>
            <w:vMerge/>
          </w:tcPr>
          <w:p w:rsidRPr="00AE68A8" w:rsidR="00CD5D2B" w:rsidP="00CD5D2B" w:rsidRDefault="00CD5D2B" w14:paraId="18C20398" w14:textId="77777777"/>
        </w:tc>
      </w:tr>
      <w:tr w:rsidRPr="00AE68A8" w:rsidR="00CD5D2B" w:rsidTr="00CD5D2B" w14:paraId="066D7BA7" w14:textId="77777777">
        <w:trPr>
          <w:trHeight w:val="624"/>
        </w:trPr>
        <w:tc>
          <w:tcPr>
            <w:tcW w:w="720" w:type="dxa"/>
          </w:tcPr>
          <w:p w:rsidRPr="00AE68A8" w:rsidR="00CD5D2B" w:rsidP="00CD5D2B" w:rsidRDefault="00CD5D2B" w14:paraId="2683D663" w14:textId="77777777">
            <w:pPr>
              <w:pStyle w:val="Contact"/>
              <w:rPr>
                <w:noProof/>
              </w:rPr>
            </w:pPr>
          </w:p>
        </w:tc>
        <w:tc>
          <w:tcPr>
            <w:tcW w:w="631" w:type="dxa"/>
            <w:tcMar>
              <w:left w:w="0" w:type="dxa"/>
              <w:right w:w="0" w:type="dxa"/>
            </w:tcMar>
            <w:vAlign w:val="center"/>
          </w:tcPr>
          <w:p w:rsidRPr="006218FF" w:rsidR="00CD5D2B" w:rsidP="00CD5D2B" w:rsidRDefault="00CD5D2B" w14:paraId="2AC45DEC" w14:textId="77777777">
            <w:pPr>
              <w:pStyle w:val="Contact"/>
              <w:rPr>
                <w:sz w:val="18"/>
                <w:szCs w:val="18"/>
              </w:rPr>
            </w:pPr>
            <w:r w:rsidRPr="006218FF">
              <w:rPr>
                <w:noProof/>
                <w:sz w:val="18"/>
                <w:szCs w:val="18"/>
              </w:rPr>
              <mc:AlternateContent>
                <mc:Choice Requires="wpg">
                  <w:drawing>
                    <wp:inline distT="0" distB="0" distL="0" distR="0" wp14:anchorId="7A383426" wp14:editId="593592B5">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style="width:26.6pt;height:26.55pt;mso-position-horizontal-relative:char;mso-position-vertical-relative:line" alt="phone icon" coordsize="337820,337185" o:spid="_x0000_s1026" w14:anchorId="2A8D7B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style="position:absolute;width:337820;height:337185;visibility:visible;mso-wrap-style:square;v-text-anchor:middle" coordsize="2517880,2514600" o:spid="_x0000_s1027" fillcolor="#0072c7 [3205]" stroked="f"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style="position:absolute;left:83820;top:83820;width:164465;height:164465;visibility:visible;mso-wrap-style:square" alt="Phone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o:title="Phone icon" r:id="rId17"/>
                        <v:path arrowok="t"/>
                      </v:shape>
                      <w10:anchorlock/>
                    </v:group>
                  </w:pict>
                </mc:Fallback>
              </mc:AlternateContent>
            </w:r>
          </w:p>
        </w:tc>
        <w:tc>
          <w:tcPr>
            <w:tcW w:w="1889" w:type="dxa"/>
            <w:vAlign w:val="center"/>
          </w:tcPr>
          <w:p w:rsidR="00D2502C" w:rsidP="00CD5D2B" w:rsidRDefault="00CD5D2B" w14:paraId="040E385A" w14:textId="77777777">
            <w:pPr>
              <w:pStyle w:val="Information"/>
              <w:rPr>
                <w:b/>
                <w:color w:val="auto"/>
                <w:sz w:val="18"/>
                <w:szCs w:val="18"/>
              </w:rPr>
            </w:pPr>
            <w:r w:rsidRPr="006218FF">
              <w:rPr>
                <w:b/>
                <w:color w:val="auto"/>
                <w:sz w:val="18"/>
                <w:szCs w:val="18"/>
              </w:rPr>
              <w:t xml:space="preserve">Text or call: </w:t>
            </w:r>
          </w:p>
          <w:p w:rsidRPr="006218FF" w:rsidR="00CD5D2B" w:rsidP="00CD5D2B" w:rsidRDefault="00CD5D2B" w14:paraId="4A53E4ED" w14:textId="5DA452ED">
            <w:pPr>
              <w:pStyle w:val="Information"/>
              <w:rPr>
                <w:b/>
                <w:sz w:val="18"/>
                <w:szCs w:val="18"/>
              </w:rPr>
            </w:pPr>
            <w:r w:rsidRPr="006218FF">
              <w:rPr>
                <w:b/>
                <w:color w:val="auto"/>
                <w:sz w:val="18"/>
                <w:szCs w:val="18"/>
              </w:rPr>
              <w:t>919-XXX-XXXX</w:t>
            </w:r>
          </w:p>
        </w:tc>
        <w:tc>
          <w:tcPr>
            <w:tcW w:w="540" w:type="dxa"/>
            <w:vMerge/>
          </w:tcPr>
          <w:p w:rsidRPr="00AE68A8" w:rsidR="00CD5D2B" w:rsidP="00CD5D2B" w:rsidRDefault="00CD5D2B" w14:paraId="0F8228CC" w14:textId="77777777"/>
        </w:tc>
        <w:tc>
          <w:tcPr>
            <w:tcW w:w="7136" w:type="dxa"/>
            <w:gridSpan w:val="2"/>
            <w:vMerge/>
          </w:tcPr>
          <w:p w:rsidRPr="00AE68A8" w:rsidR="00CD5D2B" w:rsidP="00CD5D2B" w:rsidRDefault="00CD5D2B" w14:paraId="0F63E5A4" w14:textId="77777777"/>
        </w:tc>
      </w:tr>
      <w:tr w:rsidRPr="00AE68A8" w:rsidR="00CD5D2B" w:rsidTr="00CD5D2B" w14:paraId="6F8EED79" w14:textId="77777777">
        <w:trPr>
          <w:trHeight w:val="183"/>
        </w:trPr>
        <w:tc>
          <w:tcPr>
            <w:tcW w:w="720" w:type="dxa"/>
          </w:tcPr>
          <w:p w:rsidRPr="00AE68A8" w:rsidR="00CD5D2B" w:rsidP="00CD5D2B" w:rsidRDefault="00CD5D2B" w14:paraId="312D7C8D" w14:textId="77777777">
            <w:pPr>
              <w:pStyle w:val="NoSpacing"/>
            </w:pPr>
          </w:p>
        </w:tc>
        <w:tc>
          <w:tcPr>
            <w:tcW w:w="2520" w:type="dxa"/>
            <w:gridSpan w:val="2"/>
            <w:vAlign w:val="center"/>
          </w:tcPr>
          <w:p w:rsidRPr="006218FF" w:rsidR="00CD5D2B" w:rsidP="00CD5D2B" w:rsidRDefault="00CD5D2B" w14:paraId="3910009E" w14:textId="77777777">
            <w:pPr>
              <w:pStyle w:val="NoSpacing"/>
              <w:rPr>
                <w:sz w:val="18"/>
                <w:szCs w:val="18"/>
              </w:rPr>
            </w:pPr>
          </w:p>
        </w:tc>
        <w:tc>
          <w:tcPr>
            <w:tcW w:w="540" w:type="dxa"/>
            <w:vMerge/>
          </w:tcPr>
          <w:p w:rsidRPr="00AE68A8" w:rsidR="00CD5D2B" w:rsidP="00CD5D2B" w:rsidRDefault="00CD5D2B" w14:paraId="35F48D9B" w14:textId="77777777"/>
        </w:tc>
        <w:tc>
          <w:tcPr>
            <w:tcW w:w="7136" w:type="dxa"/>
            <w:gridSpan w:val="2"/>
            <w:vMerge/>
          </w:tcPr>
          <w:p w:rsidRPr="00AE68A8" w:rsidR="00CD5D2B" w:rsidP="00CD5D2B" w:rsidRDefault="00CD5D2B" w14:paraId="01E955D8" w14:textId="77777777"/>
        </w:tc>
      </w:tr>
      <w:tr w:rsidRPr="00AE68A8" w:rsidR="00CD5D2B" w:rsidTr="00CD5D2B" w14:paraId="2196A91A" w14:textId="77777777">
        <w:trPr>
          <w:trHeight w:val="633"/>
        </w:trPr>
        <w:tc>
          <w:tcPr>
            <w:tcW w:w="720" w:type="dxa"/>
          </w:tcPr>
          <w:p w:rsidRPr="00AE68A8" w:rsidR="00CD5D2B" w:rsidP="00CD5D2B" w:rsidRDefault="00CD5D2B" w14:paraId="59392907" w14:textId="77777777">
            <w:pPr>
              <w:pStyle w:val="Contact"/>
              <w:rPr>
                <w:noProof/>
              </w:rPr>
            </w:pPr>
          </w:p>
        </w:tc>
        <w:tc>
          <w:tcPr>
            <w:tcW w:w="631" w:type="dxa"/>
            <w:tcMar>
              <w:left w:w="0" w:type="dxa"/>
              <w:right w:w="0" w:type="dxa"/>
            </w:tcMar>
            <w:vAlign w:val="center"/>
          </w:tcPr>
          <w:p w:rsidRPr="006218FF" w:rsidR="00CD5D2B" w:rsidP="00CD5D2B" w:rsidRDefault="00CD5D2B" w14:paraId="00E7DBDF" w14:textId="77777777">
            <w:pPr>
              <w:pStyle w:val="Contact"/>
              <w:rPr>
                <w:sz w:val="18"/>
                <w:szCs w:val="18"/>
              </w:rPr>
            </w:pPr>
            <w:r w:rsidRPr="006218FF">
              <w:rPr>
                <w:noProof/>
                <w:sz w:val="18"/>
                <w:szCs w:val="18"/>
              </w:rPr>
              <mc:AlternateContent>
                <mc:Choice Requires="wpg">
                  <w:drawing>
                    <wp:inline distT="0" distB="0" distL="0" distR="0" wp14:anchorId="774A2229" wp14:editId="720D7B1F">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id="Group 24" style="width:26.65pt;height:27.25pt;mso-position-horizontal-relative:char;mso-position-vertical-relative:line" alt="email icon" coordsize="338455,346075" o:spid="_x0000_s1026" w14:anchorId="42B4B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style="position:absolute;width:338455;height:346075;visibility:visible;mso-wrap-style:square;v-text-anchor:middle" coordsize="2731203,2794134" o:spid="_x0000_s1027" fillcolor="#666 [3207]" stroked="f"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style="position:absolute;left:83820;top:91440;width:164465;height:164465;visibility:visible;mso-wrap-style:square" alt="Email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o:title="Email icon" r:id="rId19"/>
                      </v:shape>
                      <w10:anchorlock/>
                    </v:group>
                  </w:pict>
                </mc:Fallback>
              </mc:AlternateContent>
            </w:r>
          </w:p>
        </w:tc>
        <w:tc>
          <w:tcPr>
            <w:tcW w:w="1889" w:type="dxa"/>
            <w:vAlign w:val="center"/>
          </w:tcPr>
          <w:p w:rsidRPr="00020705" w:rsidR="00CD5D2B" w:rsidP="00CD5D2B" w:rsidRDefault="00B52477" w14:paraId="59EAA3D2" w14:textId="61AEB7EE">
            <w:pPr>
              <w:pStyle w:val="Information"/>
              <w:rPr>
                <w:b/>
                <w:sz w:val="18"/>
                <w:szCs w:val="18"/>
              </w:rPr>
            </w:pPr>
            <w:proofErr w:type="spellStart"/>
            <w:r>
              <w:rPr>
                <w:b/>
                <w:color w:val="auto"/>
                <w:sz w:val="18"/>
                <w:szCs w:val="18"/>
              </w:rPr>
              <w:t>FosterCareStudy</w:t>
            </w:r>
            <w:proofErr w:type="spellEnd"/>
            <w:r>
              <w:rPr>
                <w:b/>
                <w:color w:val="auto"/>
                <w:sz w:val="18"/>
                <w:szCs w:val="18"/>
              </w:rPr>
              <w:t>@</w:t>
            </w:r>
            <w:r w:rsidR="003C58B9">
              <w:rPr>
                <w:b/>
                <w:color w:val="auto"/>
                <w:sz w:val="18"/>
                <w:szCs w:val="18"/>
              </w:rPr>
              <w:t xml:space="preserve"> </w:t>
            </w:r>
            <w:r>
              <w:rPr>
                <w:b/>
                <w:color w:val="auto"/>
                <w:sz w:val="18"/>
                <w:szCs w:val="18"/>
              </w:rPr>
              <w:t>rti.org</w:t>
            </w:r>
          </w:p>
        </w:tc>
        <w:tc>
          <w:tcPr>
            <w:tcW w:w="540" w:type="dxa"/>
            <w:vMerge/>
          </w:tcPr>
          <w:p w:rsidRPr="00AE68A8" w:rsidR="00CD5D2B" w:rsidP="00CD5D2B" w:rsidRDefault="00CD5D2B" w14:paraId="199B96C5" w14:textId="77777777"/>
        </w:tc>
        <w:tc>
          <w:tcPr>
            <w:tcW w:w="7136" w:type="dxa"/>
            <w:gridSpan w:val="2"/>
            <w:vMerge/>
          </w:tcPr>
          <w:p w:rsidRPr="00AE68A8" w:rsidR="00CD5D2B" w:rsidP="00CD5D2B" w:rsidRDefault="00CD5D2B" w14:paraId="00F3BC97" w14:textId="77777777"/>
        </w:tc>
      </w:tr>
      <w:tr w:rsidRPr="00AE68A8" w:rsidR="00CD5D2B" w:rsidTr="00CD5D2B" w14:paraId="73517AD6" w14:textId="77777777">
        <w:trPr>
          <w:trHeight w:val="174"/>
        </w:trPr>
        <w:tc>
          <w:tcPr>
            <w:tcW w:w="720" w:type="dxa"/>
          </w:tcPr>
          <w:p w:rsidRPr="00AE68A8" w:rsidR="00CD5D2B" w:rsidP="00CD5D2B" w:rsidRDefault="00CD5D2B" w14:paraId="2BE1FF6C" w14:textId="77777777">
            <w:pPr>
              <w:pStyle w:val="NoSpacing"/>
            </w:pPr>
          </w:p>
        </w:tc>
        <w:tc>
          <w:tcPr>
            <w:tcW w:w="2520" w:type="dxa"/>
            <w:gridSpan w:val="2"/>
            <w:vAlign w:val="center"/>
          </w:tcPr>
          <w:p w:rsidRPr="006218FF" w:rsidR="00CD5D2B" w:rsidP="00CD5D2B" w:rsidRDefault="00CD5D2B" w14:paraId="1810A153" w14:textId="77777777">
            <w:pPr>
              <w:pStyle w:val="NoSpacing"/>
              <w:rPr>
                <w:sz w:val="18"/>
                <w:szCs w:val="18"/>
              </w:rPr>
            </w:pPr>
          </w:p>
        </w:tc>
        <w:tc>
          <w:tcPr>
            <w:tcW w:w="540" w:type="dxa"/>
            <w:vMerge/>
          </w:tcPr>
          <w:p w:rsidRPr="00AE68A8" w:rsidR="00CD5D2B" w:rsidP="00CD5D2B" w:rsidRDefault="00CD5D2B" w14:paraId="5109A922" w14:textId="77777777"/>
        </w:tc>
        <w:tc>
          <w:tcPr>
            <w:tcW w:w="7136" w:type="dxa"/>
            <w:gridSpan w:val="2"/>
            <w:vMerge/>
          </w:tcPr>
          <w:p w:rsidRPr="00AE68A8" w:rsidR="00CD5D2B" w:rsidP="00CD5D2B" w:rsidRDefault="00CD5D2B" w14:paraId="7AAA537A" w14:textId="77777777"/>
        </w:tc>
      </w:tr>
      <w:tr w:rsidRPr="00AE68A8" w:rsidR="00CD5D2B" w:rsidTr="00CD5D2B" w14:paraId="02AC80D7" w14:textId="77777777">
        <w:trPr>
          <w:trHeight w:val="633"/>
        </w:trPr>
        <w:tc>
          <w:tcPr>
            <w:tcW w:w="720" w:type="dxa"/>
          </w:tcPr>
          <w:p w:rsidRPr="00AE68A8" w:rsidR="00CD5D2B" w:rsidP="00CD5D2B" w:rsidRDefault="00CD5D2B" w14:paraId="17E245FA" w14:textId="77777777">
            <w:pPr>
              <w:pStyle w:val="Contact"/>
              <w:rPr>
                <w:noProof/>
              </w:rPr>
            </w:pPr>
          </w:p>
        </w:tc>
        <w:tc>
          <w:tcPr>
            <w:tcW w:w="631" w:type="dxa"/>
            <w:tcMar>
              <w:left w:w="0" w:type="dxa"/>
              <w:right w:w="0" w:type="dxa"/>
            </w:tcMar>
            <w:vAlign w:val="center"/>
          </w:tcPr>
          <w:p w:rsidRPr="006218FF" w:rsidR="00CD5D2B" w:rsidP="00CD5D2B" w:rsidRDefault="00CD5D2B" w14:paraId="5EA34064" w14:textId="113350FE">
            <w:pPr>
              <w:pStyle w:val="Contact"/>
              <w:rPr>
                <w:sz w:val="18"/>
                <w:szCs w:val="18"/>
              </w:rPr>
            </w:pPr>
          </w:p>
        </w:tc>
        <w:tc>
          <w:tcPr>
            <w:tcW w:w="1889" w:type="dxa"/>
            <w:vAlign w:val="center"/>
          </w:tcPr>
          <w:p w:rsidRPr="006218FF" w:rsidR="00CD5D2B" w:rsidP="00CD5D2B" w:rsidRDefault="00CD5D2B" w14:paraId="37EA1B7D" w14:textId="77800164">
            <w:pPr>
              <w:pStyle w:val="Information"/>
              <w:rPr>
                <w:sz w:val="18"/>
                <w:szCs w:val="18"/>
              </w:rPr>
            </w:pPr>
          </w:p>
        </w:tc>
        <w:tc>
          <w:tcPr>
            <w:tcW w:w="540" w:type="dxa"/>
            <w:vMerge/>
          </w:tcPr>
          <w:p w:rsidRPr="00AE68A8" w:rsidR="00CD5D2B" w:rsidP="00CD5D2B" w:rsidRDefault="00CD5D2B" w14:paraId="2B2D581D" w14:textId="77777777"/>
        </w:tc>
        <w:tc>
          <w:tcPr>
            <w:tcW w:w="7136" w:type="dxa"/>
            <w:gridSpan w:val="2"/>
            <w:vMerge/>
          </w:tcPr>
          <w:p w:rsidRPr="00AE68A8" w:rsidR="00CD5D2B" w:rsidP="00CD5D2B" w:rsidRDefault="00CD5D2B" w14:paraId="059A11E0" w14:textId="77777777"/>
        </w:tc>
      </w:tr>
      <w:tr w:rsidRPr="00AE68A8" w:rsidR="00CD5D2B" w:rsidTr="00CD5D2B" w14:paraId="051EB58D" w14:textId="77777777">
        <w:trPr>
          <w:trHeight w:val="2448"/>
        </w:trPr>
        <w:tc>
          <w:tcPr>
            <w:tcW w:w="720" w:type="dxa"/>
          </w:tcPr>
          <w:p w:rsidRPr="00AE68A8" w:rsidR="00CD5D2B" w:rsidP="00CD5D2B" w:rsidRDefault="00CD5D2B" w14:paraId="2ED77001" w14:textId="77777777"/>
        </w:tc>
        <w:tc>
          <w:tcPr>
            <w:tcW w:w="2520" w:type="dxa"/>
            <w:gridSpan w:val="2"/>
          </w:tcPr>
          <w:p w:rsidRPr="00AE68A8" w:rsidR="00CD5D2B" w:rsidP="00CD5D2B" w:rsidRDefault="00CD5D2B" w14:paraId="19F09D2D" w14:textId="04C259D6">
            <w:r>
              <w:rPr>
                <w:noProof/>
              </w:rPr>
              <w:drawing>
                <wp:anchor distT="0" distB="0" distL="114300" distR="114300" simplePos="0" relativeHeight="251661312" behindDoc="0" locked="0" layoutInCell="1" allowOverlap="1" wp14:editId="1036C6C3" wp14:anchorId="5BDBDD97">
                  <wp:simplePos x="0" y="0"/>
                  <wp:positionH relativeFrom="column">
                    <wp:posOffset>685800</wp:posOffset>
                  </wp:positionH>
                  <wp:positionV relativeFrom="paragraph">
                    <wp:posOffset>6614795</wp:posOffset>
                  </wp:positionV>
                  <wp:extent cx="1723390" cy="8915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390" cy="89154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tcPr>
          <w:p w:rsidRPr="00AE68A8" w:rsidR="00CD5D2B" w:rsidP="00CD5D2B" w:rsidRDefault="00CD5D2B" w14:paraId="3ECA846A" w14:textId="77777777"/>
        </w:tc>
        <w:tc>
          <w:tcPr>
            <w:tcW w:w="7136" w:type="dxa"/>
            <w:gridSpan w:val="2"/>
            <w:vMerge/>
          </w:tcPr>
          <w:p w:rsidRPr="00AE68A8" w:rsidR="00CD5D2B" w:rsidP="00CD5D2B" w:rsidRDefault="00CD5D2B" w14:paraId="7A46B1C4" w14:textId="77777777"/>
        </w:tc>
      </w:tr>
    </w:tbl>
    <w:p w:rsidRPr="007B5635" w:rsidR="007B5635" w:rsidP="007B5635" w:rsidRDefault="007B5635" w14:paraId="26F4D047" w14:textId="77777777">
      <w:pPr>
        <w:pStyle w:val="Heading2"/>
        <w:spacing w:line="264" w:lineRule="auto"/>
        <w:rPr>
          <w:rFonts w:cstheme="minorHAnsi"/>
          <w:b/>
          <w:bCs/>
          <w:color w:val="auto"/>
          <w:sz w:val="28"/>
          <w:szCs w:val="28"/>
        </w:rPr>
      </w:pPr>
      <w:r w:rsidRPr="007B5635">
        <w:rPr>
          <w:rFonts w:cstheme="minorHAnsi"/>
          <w:b/>
          <w:bCs/>
          <w:color w:val="auto"/>
          <w:sz w:val="28"/>
          <w:szCs w:val="28"/>
        </w:rPr>
        <w:lastRenderedPageBreak/>
        <w:t>Survey of Youth Transitioning from Foster Care: Fact Sheet</w:t>
      </w:r>
    </w:p>
    <w:p w:rsidR="007B5635" w:rsidP="007B5635" w:rsidRDefault="007B5635" w14:paraId="18E6EE04" w14:textId="77777777">
      <w:pPr>
        <w:pStyle w:val="Heading2"/>
        <w:spacing w:line="264" w:lineRule="auto"/>
        <w:rPr>
          <w:rFonts w:ascii="Arial" w:hAnsi="Arial" w:cs="Arial"/>
          <w:b/>
          <w:bCs/>
          <w:color w:val="auto"/>
          <w:sz w:val="18"/>
          <w:szCs w:val="18"/>
        </w:rPr>
      </w:pPr>
    </w:p>
    <w:p w:rsidRPr="0061245F" w:rsidR="007B5635" w:rsidP="007B5635" w:rsidRDefault="007B5635" w14:paraId="6E45C819" w14:textId="210A1808">
      <w:pPr>
        <w:pStyle w:val="Heading2"/>
        <w:spacing w:line="264" w:lineRule="auto"/>
        <w:rPr>
          <w:color w:val="auto"/>
          <w:sz w:val="18"/>
          <w:szCs w:val="18"/>
        </w:rPr>
      </w:pPr>
      <w:r w:rsidRPr="00137114">
        <w:rPr>
          <w:rFonts w:ascii="Arial" w:hAnsi="Arial" w:cs="Arial"/>
          <w:b/>
          <w:bCs/>
          <w:color w:val="auto"/>
          <w:sz w:val="18"/>
          <w:szCs w:val="18"/>
        </w:rPr>
        <w:t xml:space="preserve">What is the </w:t>
      </w:r>
      <w:r w:rsidRPr="00137114">
        <w:rPr>
          <w:rFonts w:cstheme="minorHAnsi"/>
          <w:b/>
          <w:i/>
          <w:color w:val="auto"/>
          <w:sz w:val="18"/>
          <w:szCs w:val="18"/>
        </w:rPr>
        <w:t>Survey of Youth Transitioning from Foster Care</w:t>
      </w:r>
      <w:r w:rsidRPr="00137114">
        <w:rPr>
          <w:rFonts w:ascii="Arial" w:hAnsi="Arial" w:cs="Arial"/>
          <w:b/>
          <w:bCs/>
          <w:color w:val="auto"/>
          <w:sz w:val="18"/>
          <w:szCs w:val="18"/>
        </w:rPr>
        <w:t>?</w:t>
      </w:r>
      <w:r w:rsidRPr="00137114">
        <w:rPr>
          <w:rFonts w:ascii="Arial" w:hAnsi="Arial" w:cs="Arial"/>
          <w:color w:val="auto"/>
          <w:sz w:val="18"/>
          <w:szCs w:val="18"/>
        </w:rPr>
        <w:t xml:space="preserve">  </w:t>
      </w:r>
      <w:r>
        <w:rPr>
          <w:rFonts w:ascii="Arial" w:hAnsi="Arial" w:cs="Arial"/>
          <w:color w:val="auto"/>
          <w:sz w:val="18"/>
          <w:szCs w:val="18"/>
        </w:rPr>
        <w:t xml:space="preserve">                                                                                                                              </w:t>
      </w:r>
      <w:r w:rsidRPr="00137114">
        <w:rPr>
          <w:color w:val="auto"/>
          <w:sz w:val="18"/>
          <w:szCs w:val="18"/>
        </w:rPr>
        <w:t>We designed the survey to collect data directly from young people</w:t>
      </w:r>
      <w:r>
        <w:rPr>
          <w:color w:val="auto"/>
          <w:sz w:val="18"/>
          <w:szCs w:val="18"/>
        </w:rPr>
        <w:t xml:space="preserve"> </w:t>
      </w:r>
      <w:r w:rsidRPr="00137114">
        <w:rPr>
          <w:color w:val="auto"/>
          <w:sz w:val="18"/>
          <w:szCs w:val="18"/>
        </w:rPr>
        <w:t>who were recently, or are currently, in foster care.  The survey asks</w:t>
      </w:r>
      <w:r>
        <w:rPr>
          <w:color w:val="auto"/>
          <w:sz w:val="18"/>
          <w:szCs w:val="18"/>
        </w:rPr>
        <w:t xml:space="preserve"> </w:t>
      </w:r>
      <w:r w:rsidRPr="00137114">
        <w:rPr>
          <w:color w:val="auto"/>
          <w:sz w:val="18"/>
          <w:szCs w:val="18"/>
        </w:rPr>
        <w:t>about life experiences, experience in foster care, and transition to adulthood.</w:t>
      </w:r>
      <w:r w:rsidRPr="00137114">
        <w:rPr>
          <w:color w:val="auto"/>
          <w:sz w:val="18"/>
          <w:szCs w:val="18"/>
        </w:rPr>
        <w:tab/>
      </w:r>
      <w:r>
        <w:rPr>
          <w:color w:val="auto"/>
          <w:sz w:val="18"/>
          <w:szCs w:val="18"/>
        </w:rPr>
        <w:t xml:space="preserve">We consulted with </w:t>
      </w:r>
      <w:r w:rsidR="00F419F2">
        <w:rPr>
          <w:color w:val="auto"/>
          <w:sz w:val="18"/>
          <w:szCs w:val="18"/>
        </w:rPr>
        <w:t xml:space="preserve">youth formerly in foster care </w:t>
      </w:r>
      <w:r>
        <w:rPr>
          <w:color w:val="auto"/>
          <w:sz w:val="18"/>
          <w:szCs w:val="18"/>
        </w:rPr>
        <w:t>when designing this study.</w:t>
      </w:r>
      <w:r>
        <w:rPr>
          <w:sz w:val="18"/>
          <w:szCs w:val="18"/>
        </w:rPr>
        <w:tab/>
      </w:r>
      <w:r>
        <w:rPr>
          <w:sz w:val="18"/>
          <w:szCs w:val="18"/>
        </w:rPr>
        <w:tab/>
      </w:r>
      <w:r>
        <w:rPr>
          <w:sz w:val="18"/>
          <w:szCs w:val="18"/>
        </w:rPr>
        <w:tab/>
      </w:r>
      <w:r>
        <w:rPr>
          <w:sz w:val="18"/>
          <w:szCs w:val="18"/>
        </w:rPr>
        <w:tab/>
      </w:r>
      <w:r>
        <w:rPr>
          <w:sz w:val="18"/>
          <w:szCs w:val="18"/>
        </w:rPr>
        <w:tab/>
      </w:r>
    </w:p>
    <w:p w:rsidRPr="00137114" w:rsidR="007B5635" w:rsidP="007B5635" w:rsidRDefault="007B5635" w14:paraId="061A4D37" w14:textId="77777777">
      <w:pPr>
        <w:spacing w:after="0" w:line="264" w:lineRule="auto"/>
        <w:rPr>
          <w:b/>
          <w:bCs/>
          <w:sz w:val="18"/>
          <w:szCs w:val="18"/>
        </w:rPr>
      </w:pPr>
    </w:p>
    <w:p w:rsidRPr="00137114" w:rsidR="007B5635" w:rsidP="007B5635" w:rsidRDefault="007B5635" w14:paraId="3A10DA46" w14:textId="77777777">
      <w:pPr>
        <w:spacing w:after="0" w:line="264" w:lineRule="auto"/>
        <w:rPr>
          <w:rFonts w:ascii="Arial" w:hAnsi="Arial" w:cs="Arial"/>
          <w:sz w:val="18"/>
          <w:szCs w:val="18"/>
        </w:rPr>
      </w:pPr>
      <w:r w:rsidRPr="00137114">
        <w:rPr>
          <w:rFonts w:ascii="Arial" w:hAnsi="Arial" w:cs="Arial"/>
          <w:b/>
          <w:bCs/>
          <w:sz w:val="18"/>
          <w:szCs w:val="18"/>
        </w:rPr>
        <w:t>Why should I participate?</w:t>
      </w:r>
    </w:p>
    <w:p w:rsidRPr="00137114" w:rsidR="007B5635" w:rsidP="007B5635" w:rsidRDefault="007B5635" w14:paraId="3392781C" w14:textId="77777777">
      <w:pPr>
        <w:spacing w:after="0" w:line="264" w:lineRule="auto"/>
        <w:rPr>
          <w:b/>
          <w:bCs/>
          <w:sz w:val="18"/>
          <w:szCs w:val="18"/>
        </w:rPr>
      </w:pPr>
      <w:r w:rsidRPr="00137114">
        <w:rPr>
          <w:sz w:val="18"/>
          <w:szCs w:val="18"/>
          <w:lang w:val="en-CA"/>
        </w:rPr>
        <w:t xml:space="preserve">By taking part in this survey, you have a chance to </w:t>
      </w:r>
      <w:r w:rsidRPr="00137114">
        <w:rPr>
          <w:sz w:val="18"/>
          <w:szCs w:val="18"/>
          <w:lang w:val="en-CA"/>
        </w:rPr>
        <w:fldChar w:fldCharType="begin"/>
      </w:r>
      <w:r w:rsidRPr="00137114">
        <w:rPr>
          <w:sz w:val="18"/>
          <w:szCs w:val="18"/>
          <w:lang w:val="en-CA"/>
        </w:rPr>
        <w:instrText xml:space="preserve"> SEQ CHAPTER \h \r 1</w:instrText>
      </w:r>
      <w:r w:rsidRPr="00137114">
        <w:rPr>
          <w:sz w:val="18"/>
          <w:szCs w:val="18"/>
          <w:lang w:val="en-CA"/>
        </w:rPr>
        <w:fldChar w:fldCharType="end"/>
      </w:r>
      <w:r w:rsidRPr="00137114">
        <w:rPr>
          <w:sz w:val="18"/>
          <w:szCs w:val="18"/>
        </w:rPr>
        <w:t xml:space="preserve">have your voice heard, to talk about your needs from your own point of view, and to help other </w:t>
      </w:r>
      <w:r>
        <w:rPr>
          <w:sz w:val="18"/>
          <w:szCs w:val="18"/>
        </w:rPr>
        <w:t>young people</w:t>
      </w:r>
      <w:r w:rsidRPr="00137114">
        <w:rPr>
          <w:sz w:val="18"/>
          <w:szCs w:val="18"/>
        </w:rPr>
        <w:t xml:space="preserve"> in similar situations.</w:t>
      </w:r>
    </w:p>
    <w:p w:rsidRPr="00137114" w:rsidR="007B5635" w:rsidP="007B5635" w:rsidRDefault="007B5635" w14:paraId="1516AB5B" w14:textId="77777777">
      <w:pPr>
        <w:tabs>
          <w:tab w:val="right" w:pos="4770"/>
        </w:tabs>
        <w:spacing w:after="0" w:line="264" w:lineRule="auto"/>
        <w:rPr>
          <w:rFonts w:ascii="Arial" w:hAnsi="Arial" w:cs="Arial"/>
          <w:sz w:val="18"/>
          <w:szCs w:val="18"/>
        </w:rPr>
      </w:pPr>
      <w:r>
        <w:rPr>
          <w:sz w:val="19"/>
          <w:szCs w:val="19"/>
        </w:rPr>
        <w:tab/>
      </w:r>
    </w:p>
    <w:p w:rsidRPr="00137114" w:rsidR="007B5635" w:rsidP="007B5635" w:rsidRDefault="007B5635" w14:paraId="21B88C17" w14:textId="77777777">
      <w:pPr>
        <w:spacing w:after="0" w:line="264" w:lineRule="auto"/>
        <w:rPr>
          <w:rFonts w:ascii="Arial" w:hAnsi="Arial" w:cs="Arial"/>
          <w:b/>
          <w:bCs/>
          <w:sz w:val="18"/>
          <w:szCs w:val="18"/>
        </w:rPr>
      </w:pPr>
      <w:r w:rsidRPr="00137114">
        <w:rPr>
          <w:rFonts w:ascii="Arial" w:hAnsi="Arial" w:cs="Arial"/>
          <w:b/>
          <w:bCs/>
          <w:sz w:val="18"/>
          <w:szCs w:val="18"/>
        </w:rPr>
        <w:t xml:space="preserve">Who sponsors and conducts this study? </w:t>
      </w:r>
    </w:p>
    <w:p w:rsidRPr="00137114" w:rsidR="007B5635" w:rsidP="007B5635" w:rsidRDefault="007B5635" w14:paraId="05707B89" w14:textId="670AAD1A">
      <w:pPr>
        <w:spacing w:after="0" w:line="264" w:lineRule="auto"/>
        <w:rPr>
          <w:sz w:val="18"/>
          <w:szCs w:val="18"/>
        </w:rPr>
      </w:pPr>
      <w:r w:rsidRPr="00137114">
        <w:rPr>
          <w:sz w:val="18"/>
          <w:szCs w:val="18"/>
        </w:rPr>
        <w:t>The Administration for Children and Families (ACF)</w:t>
      </w:r>
      <w:r>
        <w:rPr>
          <w:sz w:val="18"/>
          <w:szCs w:val="18"/>
        </w:rPr>
        <w:t>, a part</w:t>
      </w:r>
      <w:r w:rsidRPr="00137114">
        <w:rPr>
          <w:sz w:val="18"/>
          <w:szCs w:val="18"/>
        </w:rPr>
        <w:t xml:space="preserve"> of the U.S. Department of Health and Human Services sponsors this study. ACF hired a team of researchers from RTI International (RTI</w:t>
      </w:r>
      <w:r>
        <w:rPr>
          <w:sz w:val="18"/>
          <w:szCs w:val="18"/>
        </w:rPr>
        <w:t>)</w:t>
      </w:r>
      <w:r w:rsidRPr="00137114">
        <w:rPr>
          <w:sz w:val="18"/>
          <w:szCs w:val="18"/>
        </w:rPr>
        <w:t xml:space="preserve"> </w:t>
      </w:r>
      <w:r w:rsidR="001747BD">
        <w:rPr>
          <w:sz w:val="18"/>
          <w:szCs w:val="18"/>
        </w:rPr>
        <w:t xml:space="preserve">to </w:t>
      </w:r>
      <w:r w:rsidRPr="00137114">
        <w:rPr>
          <w:sz w:val="18"/>
          <w:szCs w:val="18"/>
        </w:rPr>
        <w:t xml:space="preserve">conduct the study. RTI is a </w:t>
      </w:r>
      <w:r>
        <w:rPr>
          <w:sz w:val="18"/>
          <w:szCs w:val="18"/>
        </w:rPr>
        <w:t xml:space="preserve">non-profit </w:t>
      </w:r>
      <w:r w:rsidRPr="00137114">
        <w:rPr>
          <w:sz w:val="18"/>
          <w:szCs w:val="18"/>
        </w:rPr>
        <w:t xml:space="preserve">research company located in North Carolina. RTI conducts research projects for a wide variety of government agencies, universities, and private companies. The research team is not connected with </w:t>
      </w:r>
      <w:r>
        <w:rPr>
          <w:sz w:val="18"/>
          <w:szCs w:val="18"/>
        </w:rPr>
        <w:t>any</w:t>
      </w:r>
      <w:r w:rsidRPr="00137114">
        <w:rPr>
          <w:sz w:val="18"/>
          <w:szCs w:val="18"/>
        </w:rPr>
        <w:t xml:space="preserve"> child welfare agency.</w:t>
      </w:r>
    </w:p>
    <w:p w:rsidRPr="00137114" w:rsidR="007B5635" w:rsidP="007B5635" w:rsidRDefault="007B5635" w14:paraId="473FDC4F" w14:textId="77777777">
      <w:pPr>
        <w:spacing w:after="0" w:line="264" w:lineRule="auto"/>
        <w:rPr>
          <w:rFonts w:ascii="Arial" w:hAnsi="Arial" w:cs="Arial"/>
          <w:sz w:val="18"/>
          <w:szCs w:val="18"/>
        </w:rPr>
      </w:pPr>
    </w:p>
    <w:p w:rsidRPr="00137114" w:rsidR="007B5635" w:rsidP="007B5635" w:rsidRDefault="007B5635" w14:paraId="77F39C9C" w14:textId="77777777">
      <w:pPr>
        <w:spacing w:after="0" w:line="264" w:lineRule="auto"/>
        <w:rPr>
          <w:rFonts w:ascii="Arial" w:hAnsi="Arial" w:cs="Arial"/>
          <w:sz w:val="18"/>
          <w:szCs w:val="18"/>
        </w:rPr>
      </w:pPr>
      <w:r w:rsidRPr="00137114">
        <w:rPr>
          <w:rFonts w:ascii="Arial" w:hAnsi="Arial" w:cs="Arial"/>
          <w:b/>
          <w:bCs/>
          <w:sz w:val="18"/>
          <w:szCs w:val="18"/>
        </w:rPr>
        <w:t xml:space="preserve">How was I chosen? </w:t>
      </w:r>
    </w:p>
    <w:p w:rsidR="007B5635" w:rsidP="007B5635" w:rsidRDefault="007B5635" w14:paraId="57CC0BAD" w14:textId="77777777">
      <w:pPr>
        <w:spacing w:after="0" w:line="264" w:lineRule="auto"/>
        <w:rPr>
          <w:sz w:val="18"/>
          <w:szCs w:val="18"/>
        </w:rPr>
      </w:pPr>
      <w:r w:rsidRPr="00137114">
        <w:rPr>
          <w:sz w:val="18"/>
          <w:szCs w:val="18"/>
          <w:lang w:val="en-CA"/>
        </w:rPr>
        <w:fldChar w:fldCharType="begin"/>
      </w:r>
      <w:r w:rsidRPr="00137114">
        <w:rPr>
          <w:sz w:val="18"/>
          <w:szCs w:val="18"/>
          <w:lang w:val="en-CA"/>
        </w:rPr>
        <w:instrText xml:space="preserve"> SEQ CHAPTER \h \r 1</w:instrText>
      </w:r>
      <w:r w:rsidRPr="00137114">
        <w:rPr>
          <w:sz w:val="18"/>
          <w:szCs w:val="18"/>
          <w:lang w:val="en-CA"/>
        </w:rPr>
        <w:fldChar w:fldCharType="end"/>
      </w:r>
      <w:r w:rsidRPr="00137114">
        <w:rPr>
          <w:sz w:val="18"/>
          <w:szCs w:val="18"/>
        </w:rPr>
        <w:t xml:space="preserve">In doing this survey, we cannot talk to everyone in the country. That would cost too much and take too long. We selected a sample of </w:t>
      </w:r>
      <w:r>
        <w:rPr>
          <w:sz w:val="18"/>
          <w:szCs w:val="18"/>
        </w:rPr>
        <w:t>young people who were in foster care when they were 17 years old.</w:t>
      </w:r>
      <w:r w:rsidRPr="00137114">
        <w:rPr>
          <w:sz w:val="18"/>
          <w:szCs w:val="18"/>
        </w:rPr>
        <w:t xml:space="preserve"> </w:t>
      </w:r>
    </w:p>
    <w:p w:rsidRPr="00137114" w:rsidR="005133B7" w:rsidP="005133B7" w:rsidRDefault="007B5635" w14:paraId="144591A5" w14:textId="33279B82">
      <w:pPr>
        <w:spacing w:before="120" w:after="0" w:line="264" w:lineRule="auto"/>
        <w:rPr>
          <w:b/>
          <w:bCs/>
          <w:sz w:val="18"/>
          <w:szCs w:val="18"/>
        </w:rPr>
      </w:pPr>
      <w:r w:rsidRPr="00FD7413">
        <w:rPr>
          <w:b/>
          <w:sz w:val="18"/>
          <w:szCs w:val="18"/>
        </w:rPr>
        <w:t xml:space="preserve">As a token of our appreciation, you will receive a $75 </w:t>
      </w:r>
      <w:r w:rsidR="005133B7">
        <w:rPr>
          <w:b/>
          <w:sz w:val="18"/>
          <w:szCs w:val="18"/>
        </w:rPr>
        <w:t>electronic gift</w:t>
      </w:r>
      <w:r w:rsidRPr="00FD7413" w:rsidR="00292B67">
        <w:rPr>
          <w:b/>
          <w:sz w:val="18"/>
          <w:szCs w:val="18"/>
        </w:rPr>
        <w:t xml:space="preserve"> </w:t>
      </w:r>
      <w:r w:rsidRPr="00FD7413">
        <w:rPr>
          <w:b/>
          <w:sz w:val="18"/>
          <w:szCs w:val="18"/>
        </w:rPr>
        <w:t>card.</w:t>
      </w:r>
      <w:r w:rsidR="005133B7">
        <w:rPr>
          <w:b/>
          <w:sz w:val="18"/>
          <w:szCs w:val="18"/>
        </w:rPr>
        <w:t xml:space="preserve">  The gift card will be sent to your email address from</w:t>
      </w:r>
      <w:r w:rsidRPr="00622DEE" w:rsidR="005133B7">
        <w:rPr>
          <w:b/>
          <w:sz w:val="18"/>
          <w:szCs w:val="18"/>
        </w:rPr>
        <w:t xml:space="preserve"> </w:t>
      </w:r>
      <w:r w:rsidR="005133B7">
        <w:rPr>
          <w:b/>
          <w:sz w:val="18"/>
          <w:szCs w:val="18"/>
        </w:rPr>
        <w:t>FosterCareStudy@rti.org.</w:t>
      </w:r>
    </w:p>
    <w:p w:rsidRPr="00137114" w:rsidR="007B5635" w:rsidP="007B5635" w:rsidRDefault="007B5635" w14:paraId="4D59E29F" w14:textId="77777777">
      <w:pPr>
        <w:spacing w:after="0" w:line="264" w:lineRule="auto"/>
        <w:rPr>
          <w:b/>
          <w:bCs/>
          <w:sz w:val="18"/>
          <w:szCs w:val="18"/>
        </w:rPr>
      </w:pPr>
    </w:p>
    <w:p w:rsidRPr="00137114" w:rsidR="007B5635" w:rsidP="007B5635" w:rsidRDefault="007B5635" w14:paraId="0C57CBE0" w14:textId="77777777">
      <w:pPr>
        <w:spacing w:after="0" w:line="264" w:lineRule="auto"/>
        <w:rPr>
          <w:rFonts w:ascii="Arial" w:hAnsi="Arial" w:cs="Arial"/>
          <w:b/>
          <w:bCs/>
          <w:sz w:val="18"/>
          <w:szCs w:val="18"/>
        </w:rPr>
      </w:pPr>
      <w:r w:rsidRPr="00137114">
        <w:rPr>
          <w:rFonts w:ascii="Arial" w:hAnsi="Arial" w:cs="Arial"/>
          <w:b/>
          <w:bCs/>
          <w:sz w:val="18"/>
          <w:szCs w:val="18"/>
        </w:rPr>
        <w:t xml:space="preserve">Are the questions personal? </w:t>
      </w:r>
      <w:r w:rsidRPr="00137114">
        <w:rPr>
          <w:rFonts w:ascii="Arial" w:hAnsi="Arial" w:cs="Arial"/>
          <w:noProof/>
          <w:sz w:val="18"/>
          <w:szCs w:val="18"/>
        </w:rPr>
        <mc:AlternateContent>
          <mc:Choice Requires="wps">
            <w:drawing>
              <wp:anchor distT="0" distB="0" distL="114300" distR="114300" simplePos="0" relativeHeight="251666432" behindDoc="0" locked="0" layoutInCell="0" allowOverlap="1" wp14:editId="1AF8284B" wp14:anchorId="54AA0E6C">
                <wp:simplePos x="0" y="0"/>
                <wp:positionH relativeFrom="margin">
                  <wp:posOffset>0</wp:posOffset>
                </wp:positionH>
                <wp:positionV relativeFrom="paragraph">
                  <wp:posOffset>0</wp:posOffset>
                </wp:positionV>
                <wp:extent cx="0" cy="0"/>
                <wp:effectExtent l="15240" t="6985" r="1333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color="#030000" strokeweight=".96pt" from="0,0" to="0,0" w14:anchorId="68084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2wf1nBgC&#10;AAAxBAAADgAAAAAAAAAAAAAAAAAuAgAAZHJzL2Uyb0RvYy54bWxQSwECLQAUAAYACAAAACEAg8Yw&#10;JtQAAAD/AAAADwAAAAAAAAAAAAAAAAByBAAAZHJzL2Rvd25yZXYueG1sUEsFBgAAAAAEAAQA8wAA&#10;AHMFAAAAAA==&#10;">
                <w10:wrap anchorx="margin"/>
              </v:line>
            </w:pict>
          </mc:Fallback>
        </mc:AlternateContent>
      </w:r>
    </w:p>
    <w:p w:rsidRPr="0061245F" w:rsidR="007B5635" w:rsidP="007B5635" w:rsidRDefault="007B5635" w14:paraId="1F3514B6" w14:textId="31BC0FE4">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64" w:lineRule="auto"/>
        <w:ind w:right="450"/>
        <w:rPr>
          <w:sz w:val="19"/>
          <w:szCs w:val="19"/>
        </w:rPr>
      </w:pPr>
      <w:r w:rsidRPr="00137114">
        <w:rPr>
          <w:sz w:val="18"/>
          <w:szCs w:val="18"/>
        </w:rPr>
        <w:t xml:space="preserve">Some questions may seem personal to some people. </w:t>
      </w:r>
      <w:r>
        <w:rPr>
          <w:sz w:val="18"/>
          <w:szCs w:val="18"/>
        </w:rPr>
        <w:t>We ask questions about your life experiences and time in foster care.</w:t>
      </w:r>
      <w:r w:rsidRPr="00137114">
        <w:rPr>
          <w:rFonts w:cstheme="minorHAnsi"/>
          <w:sz w:val="19"/>
          <w:szCs w:val="19"/>
        </w:rPr>
        <w:t xml:space="preserve"> </w:t>
      </w:r>
      <w:r w:rsidRPr="00FD7413">
        <w:rPr>
          <w:sz w:val="18"/>
          <w:szCs w:val="18"/>
        </w:rPr>
        <w:t xml:space="preserve">The interview </w:t>
      </w:r>
      <w:r>
        <w:rPr>
          <w:sz w:val="18"/>
          <w:szCs w:val="18"/>
        </w:rPr>
        <w:t xml:space="preserve">will ask about things that have been helpful to you and things that have been difficult in your life. </w:t>
      </w:r>
      <w:r w:rsidRPr="00FD7413">
        <w:rPr>
          <w:sz w:val="18"/>
          <w:szCs w:val="18"/>
        </w:rPr>
        <w:t>You can skip any questions you do not want to answer.</w:t>
      </w:r>
      <w:r>
        <w:rPr>
          <w:rFonts w:cstheme="minorHAnsi"/>
          <w:sz w:val="19"/>
          <w:szCs w:val="19"/>
        </w:rPr>
        <w:t xml:space="preserve"> </w:t>
      </w:r>
    </w:p>
    <w:p w:rsidRPr="00137114" w:rsidR="007B5635" w:rsidP="007B5635" w:rsidRDefault="007B5635" w14:paraId="526856C5" w14:textId="77777777">
      <w:pPr>
        <w:spacing w:after="0" w:line="264" w:lineRule="auto"/>
        <w:rPr>
          <w:b/>
          <w:bCs/>
          <w:sz w:val="18"/>
          <w:szCs w:val="18"/>
        </w:rPr>
      </w:pPr>
    </w:p>
    <w:p w:rsidRPr="00137114" w:rsidR="007B5635" w:rsidP="007B5635" w:rsidRDefault="007B5635" w14:paraId="07D59671" w14:textId="77777777">
      <w:pPr>
        <w:spacing w:after="0" w:line="264" w:lineRule="auto"/>
        <w:rPr>
          <w:rFonts w:ascii="Arial" w:hAnsi="Arial" w:cs="Arial"/>
          <w:b/>
          <w:bCs/>
          <w:sz w:val="18"/>
          <w:szCs w:val="18"/>
        </w:rPr>
      </w:pPr>
      <w:r w:rsidRPr="00137114">
        <w:rPr>
          <w:rFonts w:ascii="Arial" w:hAnsi="Arial" w:cs="Arial"/>
          <w:b/>
          <w:bCs/>
          <w:sz w:val="18"/>
          <w:szCs w:val="18"/>
        </w:rPr>
        <w:t xml:space="preserve">How will you conduct the study? </w:t>
      </w:r>
    </w:p>
    <w:p w:rsidRPr="00137114" w:rsidR="005133B7" w:rsidP="005133B7" w:rsidRDefault="005133B7" w14:paraId="342FDACE" w14:textId="14213E1B">
      <w:pPr>
        <w:spacing w:before="120" w:after="0" w:line="264" w:lineRule="auto"/>
        <w:rPr>
          <w:sz w:val="18"/>
          <w:szCs w:val="18"/>
        </w:rPr>
      </w:pPr>
      <w:r>
        <w:rPr>
          <w:sz w:val="18"/>
          <w:szCs w:val="18"/>
        </w:rPr>
        <w:t xml:space="preserve">The survey will happen on the telephone and the Internet. </w:t>
      </w:r>
      <w:r w:rsidRPr="00137114" w:rsidR="007B5635">
        <w:rPr>
          <w:sz w:val="18"/>
          <w:szCs w:val="18"/>
        </w:rPr>
        <w:t>The interviewer will read the questions</w:t>
      </w:r>
      <w:r>
        <w:rPr>
          <w:sz w:val="18"/>
          <w:szCs w:val="18"/>
        </w:rPr>
        <w:t xml:space="preserve"> over the telephone</w:t>
      </w:r>
      <w:r w:rsidRPr="00137114" w:rsidR="007B5635">
        <w:rPr>
          <w:sz w:val="18"/>
          <w:szCs w:val="18"/>
        </w:rPr>
        <w:t xml:space="preserve"> and type the answers into the computer. </w:t>
      </w:r>
      <w:r>
        <w:rPr>
          <w:sz w:val="18"/>
          <w:szCs w:val="18"/>
        </w:rPr>
        <w:t xml:space="preserve">After you finish the telephone part of survey, we will tell you how to log on to a secure web site to finish the survey and receive the electronic </w:t>
      </w:r>
      <w:r w:rsidR="00940CA7">
        <w:rPr>
          <w:sz w:val="18"/>
          <w:szCs w:val="18"/>
        </w:rPr>
        <w:t>gift</w:t>
      </w:r>
      <w:r>
        <w:rPr>
          <w:sz w:val="18"/>
          <w:szCs w:val="18"/>
        </w:rPr>
        <w:t xml:space="preserve"> card.</w:t>
      </w:r>
      <w:r w:rsidRPr="00137114">
        <w:rPr>
          <w:sz w:val="18"/>
          <w:szCs w:val="18"/>
        </w:rPr>
        <w:t xml:space="preserve">  </w:t>
      </w:r>
    </w:p>
    <w:p w:rsidRPr="00137114" w:rsidR="007B5635" w:rsidP="007B5635" w:rsidRDefault="007B5635" w14:paraId="1AC673B3" w14:textId="77777777">
      <w:pPr>
        <w:spacing w:after="0" w:line="264" w:lineRule="auto"/>
        <w:rPr>
          <w:b/>
          <w:bCs/>
          <w:sz w:val="18"/>
          <w:szCs w:val="18"/>
        </w:rPr>
      </w:pPr>
    </w:p>
    <w:p w:rsidRPr="00137114" w:rsidR="007B5635" w:rsidP="007B5635" w:rsidRDefault="007B5635" w14:paraId="70121909" w14:textId="77777777">
      <w:pPr>
        <w:spacing w:after="0" w:line="264" w:lineRule="auto"/>
        <w:rPr>
          <w:rFonts w:ascii="Arial" w:hAnsi="Arial" w:cs="Arial"/>
          <w:sz w:val="18"/>
          <w:szCs w:val="18"/>
        </w:rPr>
      </w:pPr>
      <w:r w:rsidRPr="00137114">
        <w:rPr>
          <w:rFonts w:ascii="Arial" w:hAnsi="Arial" w:cs="Arial"/>
          <w:b/>
          <w:bCs/>
          <w:sz w:val="18"/>
          <w:szCs w:val="18"/>
        </w:rPr>
        <w:t>How long will it take?</w:t>
      </w:r>
      <w:r w:rsidRPr="00137114">
        <w:rPr>
          <w:rFonts w:ascii="Arial" w:hAnsi="Arial" w:cs="Arial"/>
          <w:sz w:val="18"/>
          <w:szCs w:val="18"/>
        </w:rPr>
        <w:t xml:space="preserve">  </w:t>
      </w:r>
    </w:p>
    <w:p w:rsidRPr="000E245C" w:rsidR="007B5635" w:rsidP="007B5635" w:rsidRDefault="007B5635" w14:paraId="01575D18" w14:textId="00E7843E">
      <w:pPr>
        <w:spacing w:after="0" w:line="264" w:lineRule="auto"/>
        <w:rPr>
          <w:sz w:val="18"/>
          <w:szCs w:val="18"/>
        </w:rPr>
      </w:pPr>
      <w:r w:rsidRPr="00137114">
        <w:rPr>
          <w:sz w:val="18"/>
          <w:szCs w:val="18"/>
        </w:rPr>
        <w:t xml:space="preserve">The interview </w:t>
      </w:r>
      <w:r>
        <w:rPr>
          <w:sz w:val="18"/>
          <w:szCs w:val="18"/>
        </w:rPr>
        <w:t xml:space="preserve">will last about </w:t>
      </w:r>
      <w:r w:rsidR="005133B7">
        <w:rPr>
          <w:sz w:val="18"/>
          <w:szCs w:val="18"/>
        </w:rPr>
        <w:t xml:space="preserve">50 to </w:t>
      </w:r>
      <w:r>
        <w:rPr>
          <w:sz w:val="18"/>
          <w:szCs w:val="18"/>
        </w:rPr>
        <w:t>60 minutes</w:t>
      </w:r>
      <w:r w:rsidR="005133B7">
        <w:rPr>
          <w:sz w:val="18"/>
          <w:szCs w:val="18"/>
        </w:rPr>
        <w:t xml:space="preserve"> including both the telephone survey and the web survey</w:t>
      </w:r>
      <w:r>
        <w:rPr>
          <w:sz w:val="18"/>
          <w:szCs w:val="18"/>
        </w:rPr>
        <w:t>.</w:t>
      </w:r>
      <w:r w:rsidRPr="00137114">
        <w:rPr>
          <w:sz w:val="18"/>
          <w:szCs w:val="18"/>
        </w:rPr>
        <w:t xml:space="preserve">  </w:t>
      </w:r>
    </w:p>
    <w:p w:rsidRPr="00137114" w:rsidR="007B5635" w:rsidP="007B5635" w:rsidRDefault="007B5635" w14:paraId="0F9B07B6" w14:textId="77777777">
      <w:pPr>
        <w:spacing w:after="0" w:line="264" w:lineRule="auto"/>
        <w:rPr>
          <w:rFonts w:ascii="Arial" w:hAnsi="Arial" w:cs="Arial"/>
          <w:b/>
          <w:bCs/>
          <w:sz w:val="18"/>
          <w:szCs w:val="18"/>
        </w:rPr>
      </w:pPr>
    </w:p>
    <w:p w:rsidRPr="00137114" w:rsidR="007B5635" w:rsidP="007B5635" w:rsidRDefault="007B5635" w14:paraId="4983881E" w14:textId="77777777">
      <w:pPr>
        <w:spacing w:after="0" w:line="264" w:lineRule="auto"/>
        <w:rPr>
          <w:rFonts w:ascii="Arial" w:hAnsi="Arial" w:cs="Arial"/>
          <w:sz w:val="18"/>
          <w:szCs w:val="18"/>
        </w:rPr>
      </w:pPr>
      <w:r w:rsidRPr="00137114">
        <w:rPr>
          <w:rFonts w:ascii="Arial" w:hAnsi="Arial" w:cs="Arial"/>
          <w:b/>
          <w:bCs/>
          <w:sz w:val="18"/>
          <w:szCs w:val="18"/>
        </w:rPr>
        <w:t>What happens to the information?</w:t>
      </w:r>
      <w:r w:rsidRPr="00137114">
        <w:rPr>
          <w:rFonts w:ascii="Arial" w:hAnsi="Arial" w:cs="Arial"/>
          <w:sz w:val="18"/>
          <w:szCs w:val="18"/>
        </w:rPr>
        <w:t xml:space="preserve">  </w:t>
      </w:r>
    </w:p>
    <w:p w:rsidRPr="00137114" w:rsidR="007B5635" w:rsidP="007B5635" w:rsidRDefault="005133B7" w14:paraId="5609B250" w14:textId="58CC8433">
      <w:pPr>
        <w:spacing w:after="0" w:line="264" w:lineRule="auto"/>
        <w:rPr>
          <w:sz w:val="18"/>
          <w:szCs w:val="18"/>
        </w:rPr>
      </w:pPr>
      <w:r w:rsidRPr="00137114">
        <w:rPr>
          <w:sz w:val="18"/>
          <w:szCs w:val="18"/>
        </w:rPr>
        <w:t xml:space="preserve">We </w:t>
      </w:r>
      <w:r>
        <w:rPr>
          <w:sz w:val="18"/>
          <w:szCs w:val="18"/>
        </w:rPr>
        <w:t xml:space="preserve">store your responses to the survey in </w:t>
      </w:r>
      <w:r w:rsidRPr="00137114">
        <w:rPr>
          <w:sz w:val="18"/>
          <w:szCs w:val="18"/>
        </w:rPr>
        <w:t>a safe and secure way</w:t>
      </w:r>
      <w:r>
        <w:rPr>
          <w:sz w:val="18"/>
          <w:szCs w:val="18"/>
        </w:rPr>
        <w:t xml:space="preserve">. </w:t>
      </w:r>
      <w:r w:rsidRPr="00137114" w:rsidR="007B5635">
        <w:rPr>
          <w:sz w:val="18"/>
          <w:szCs w:val="18"/>
        </w:rPr>
        <w:t xml:space="preserve">We combine your answers with </w:t>
      </w:r>
      <w:r>
        <w:rPr>
          <w:sz w:val="18"/>
          <w:szCs w:val="18"/>
        </w:rPr>
        <w:t xml:space="preserve">answers from everyone who participates in the survey </w:t>
      </w:r>
      <w:r w:rsidRPr="00137114" w:rsidR="007B5635">
        <w:rPr>
          <w:sz w:val="18"/>
          <w:szCs w:val="18"/>
        </w:rPr>
        <w:t xml:space="preserve">and report </w:t>
      </w:r>
      <w:r>
        <w:rPr>
          <w:sz w:val="18"/>
          <w:szCs w:val="18"/>
        </w:rPr>
        <w:t xml:space="preserve">the answers </w:t>
      </w:r>
      <w:r w:rsidRPr="00137114" w:rsidR="007B5635">
        <w:rPr>
          <w:sz w:val="18"/>
          <w:szCs w:val="18"/>
        </w:rPr>
        <w:t xml:space="preserve">in summary form. </w:t>
      </w:r>
      <w:r>
        <w:rPr>
          <w:sz w:val="18"/>
          <w:szCs w:val="18"/>
        </w:rPr>
        <w:t xml:space="preserve">Information may be shared with qualified individuals who are learning about the experiences of young adults who have been in foster care. Your name will never be linked </w:t>
      </w:r>
      <w:r w:rsidRPr="00137114" w:rsidR="007B5635">
        <w:rPr>
          <w:sz w:val="18"/>
          <w:szCs w:val="18"/>
        </w:rPr>
        <w:t xml:space="preserve">to the information you provide. We keep your names and other identifiers separate from your answers. </w:t>
      </w:r>
    </w:p>
    <w:p w:rsidRPr="00137114" w:rsidR="007B5635" w:rsidP="007B5635" w:rsidRDefault="007B5635" w14:paraId="4D0A8D44" w14:textId="77777777">
      <w:pPr>
        <w:spacing w:after="0" w:line="264" w:lineRule="auto"/>
        <w:rPr>
          <w:b/>
          <w:bCs/>
          <w:sz w:val="18"/>
          <w:szCs w:val="18"/>
        </w:rPr>
      </w:pPr>
    </w:p>
    <w:p w:rsidRPr="00137114" w:rsidR="007B5635" w:rsidP="007B5635" w:rsidRDefault="007B5635" w14:paraId="28DA3A41" w14:textId="2F61A0F7">
      <w:pPr>
        <w:spacing w:after="0" w:line="264" w:lineRule="auto"/>
        <w:rPr>
          <w:rFonts w:ascii="Arial" w:hAnsi="Arial" w:cs="Arial"/>
          <w:b/>
          <w:bCs/>
          <w:sz w:val="18"/>
          <w:szCs w:val="18"/>
        </w:rPr>
      </w:pPr>
      <w:r w:rsidRPr="00137114">
        <w:rPr>
          <w:rFonts w:ascii="Arial" w:hAnsi="Arial" w:cs="Arial"/>
          <w:b/>
          <w:bCs/>
          <w:sz w:val="18"/>
          <w:szCs w:val="18"/>
        </w:rPr>
        <w:t xml:space="preserve">What about </w:t>
      </w:r>
      <w:r w:rsidR="00171678">
        <w:rPr>
          <w:rFonts w:ascii="Arial" w:hAnsi="Arial" w:cs="Arial"/>
          <w:b/>
          <w:bCs/>
          <w:sz w:val="18"/>
          <w:szCs w:val="18"/>
        </w:rPr>
        <w:t>p</w:t>
      </w:r>
      <w:r w:rsidRPr="00137114">
        <w:rPr>
          <w:rFonts w:ascii="Arial" w:hAnsi="Arial" w:cs="Arial"/>
          <w:b/>
          <w:bCs/>
          <w:sz w:val="18"/>
          <w:szCs w:val="18"/>
        </w:rPr>
        <w:t xml:space="preserve">rivacy?  </w:t>
      </w:r>
    </w:p>
    <w:p w:rsidRPr="00137114" w:rsidR="007B5635" w:rsidP="007B5635" w:rsidRDefault="007B5635" w14:paraId="56F98D34" w14:textId="77777777">
      <w:pPr>
        <w:spacing w:after="0" w:line="264" w:lineRule="auto"/>
        <w:rPr>
          <w:sz w:val="18"/>
          <w:szCs w:val="18"/>
        </w:rPr>
      </w:pPr>
      <w:r w:rsidRPr="00137114">
        <w:rPr>
          <w:sz w:val="18"/>
          <w:szCs w:val="18"/>
        </w:rPr>
        <w:t>All RTI staff members and interviewers signed a Privacy Agreement pledging that they will not reveal any information to anyone other than authorized project staff. RTI also obtained a federal Certificate of Confidentiality for this study to protect the identity of the research participants. We keep all information private to the extent permitted by law</w:t>
      </w:r>
      <w:r>
        <w:rPr>
          <w:sz w:val="18"/>
          <w:szCs w:val="18"/>
        </w:rPr>
        <w:t>,</w:t>
      </w:r>
      <w:r w:rsidRPr="00137114">
        <w:rPr>
          <w:sz w:val="18"/>
          <w:szCs w:val="18"/>
        </w:rPr>
        <w:t xml:space="preserve"> and we never identify a single person or family in our reports.  We combine your answers with responses from thousands of others from around the country. We report results only in percentages, averages, and other statistics.</w:t>
      </w:r>
    </w:p>
    <w:p w:rsidRPr="00137114" w:rsidR="007B5635" w:rsidP="007B5635" w:rsidRDefault="007B5635" w14:paraId="3EAAE992" w14:textId="77777777">
      <w:pPr>
        <w:spacing w:after="0" w:line="264" w:lineRule="auto"/>
        <w:rPr>
          <w:sz w:val="18"/>
          <w:szCs w:val="18"/>
        </w:rPr>
      </w:pPr>
    </w:p>
    <w:p w:rsidR="003C58B9" w:rsidP="007B5635" w:rsidRDefault="00292B67" w14:paraId="25DBEEF8" w14:textId="38F88852">
      <w:pPr>
        <w:spacing w:after="0" w:line="264" w:lineRule="auto"/>
        <w:rPr>
          <w:sz w:val="18"/>
          <w:szCs w:val="18"/>
        </w:rPr>
      </w:pPr>
      <w:r>
        <w:rPr>
          <w:sz w:val="18"/>
          <w:szCs w:val="18"/>
        </w:rPr>
        <w:t>Two</w:t>
      </w:r>
      <w:r w:rsidRPr="00137114">
        <w:rPr>
          <w:sz w:val="18"/>
          <w:szCs w:val="18"/>
        </w:rPr>
        <w:t xml:space="preserve"> </w:t>
      </w:r>
      <w:r w:rsidRPr="00137114" w:rsidR="007B5635">
        <w:rPr>
          <w:sz w:val="18"/>
          <w:szCs w:val="18"/>
        </w:rPr>
        <w:t>important exceptions to note</w:t>
      </w:r>
      <w:r w:rsidR="007B5635">
        <w:rPr>
          <w:sz w:val="18"/>
          <w:szCs w:val="18"/>
        </w:rPr>
        <w:t xml:space="preserve">: </w:t>
      </w:r>
      <w:r w:rsidRPr="00137114" w:rsidR="007B5635">
        <w:rPr>
          <w:sz w:val="18"/>
          <w:szCs w:val="18"/>
        </w:rPr>
        <w:t xml:space="preserve">(1) </w:t>
      </w:r>
      <w:r w:rsidR="007B5635">
        <w:rPr>
          <w:sz w:val="18"/>
          <w:szCs w:val="18"/>
        </w:rPr>
        <w:t>if you tell the interviewer that you</w:t>
      </w:r>
      <w:r w:rsidRPr="00FD7413" w:rsidR="007B5635">
        <w:rPr>
          <w:sz w:val="18"/>
          <w:szCs w:val="18"/>
        </w:rPr>
        <w:t xml:space="preserve"> plan to seriously harm yourself or someone else;</w:t>
      </w:r>
      <w:r w:rsidR="00A45E7E">
        <w:rPr>
          <w:sz w:val="18"/>
          <w:szCs w:val="18"/>
        </w:rPr>
        <w:t xml:space="preserve"> or</w:t>
      </w:r>
      <w:r w:rsidRPr="00FD7413" w:rsidR="007B5635">
        <w:rPr>
          <w:sz w:val="18"/>
          <w:szCs w:val="18"/>
        </w:rPr>
        <w:t xml:space="preserve"> (2)</w:t>
      </w:r>
      <w:r w:rsidR="005F6293">
        <w:rPr>
          <w:sz w:val="18"/>
          <w:szCs w:val="18"/>
        </w:rPr>
        <w:t xml:space="preserve"> </w:t>
      </w:r>
      <w:r w:rsidRPr="00FD7413" w:rsidR="007B5635">
        <w:rPr>
          <w:sz w:val="18"/>
          <w:szCs w:val="18"/>
        </w:rPr>
        <w:t xml:space="preserve">if a child has been or will be seriously harmed. In these situations, the interviewer may need to notify a mental health professional or other authorities. Other than these situations, </w:t>
      </w:r>
      <w:r w:rsidR="007B5635">
        <w:rPr>
          <w:sz w:val="18"/>
          <w:szCs w:val="18"/>
        </w:rPr>
        <w:t>n</w:t>
      </w:r>
      <w:r w:rsidRPr="00137114" w:rsidR="007B5635">
        <w:rPr>
          <w:sz w:val="18"/>
          <w:szCs w:val="18"/>
        </w:rPr>
        <w:t>o one else will know what you said during the interview.</w:t>
      </w:r>
      <w:r w:rsidRPr="005F6293" w:rsidR="005F6293">
        <w:rPr>
          <w:sz w:val="18"/>
          <w:szCs w:val="18"/>
        </w:rPr>
        <w:t xml:space="preserve"> </w:t>
      </w:r>
      <w:r w:rsidR="005F6293">
        <w:rPr>
          <w:sz w:val="18"/>
          <w:szCs w:val="18"/>
        </w:rPr>
        <w:t>We will ask you to make sure that you are someplace where no one can hear your answers when you talk to the interviewer, or see what you enter in the web survey.</w:t>
      </w:r>
    </w:p>
    <w:p w:rsidR="005F6293" w:rsidP="007B5635" w:rsidRDefault="005F6293" w14:paraId="35AD0A45" w14:textId="4A6FBAB4">
      <w:pPr>
        <w:spacing w:after="0" w:line="264" w:lineRule="auto"/>
        <w:rPr>
          <w:sz w:val="18"/>
          <w:szCs w:val="18"/>
        </w:rPr>
      </w:pPr>
    </w:p>
    <w:p w:rsidR="005F6293" w:rsidP="005F6293" w:rsidRDefault="005F6293" w14:paraId="1696D259" w14:textId="77777777">
      <w:pPr>
        <w:keepNext/>
        <w:spacing w:before="120" w:after="0" w:line="264" w:lineRule="auto"/>
        <w:rPr>
          <w:b/>
          <w:bCs/>
          <w:sz w:val="18"/>
          <w:szCs w:val="18"/>
        </w:rPr>
      </w:pPr>
      <w:r>
        <w:rPr>
          <w:b/>
          <w:bCs/>
          <w:sz w:val="18"/>
          <w:szCs w:val="18"/>
        </w:rPr>
        <w:lastRenderedPageBreak/>
        <w:t>What else do I need to know?</w:t>
      </w:r>
    </w:p>
    <w:p w:rsidR="005F6293" w:rsidP="005F6293" w:rsidRDefault="005F6293" w14:paraId="331068A4" w14:textId="77777777">
      <w:pPr>
        <w:keepNext/>
        <w:spacing w:before="120" w:after="0" w:line="264" w:lineRule="auto"/>
        <w:rPr>
          <w:bCs/>
          <w:sz w:val="18"/>
          <w:szCs w:val="18"/>
        </w:rPr>
      </w:pPr>
      <w:r w:rsidRPr="00C42DA0">
        <w:rPr>
          <w:bCs/>
          <w:sz w:val="18"/>
          <w:szCs w:val="18"/>
        </w:rPr>
        <w:t xml:space="preserve">We would like to give you </w:t>
      </w:r>
      <w:r>
        <w:rPr>
          <w:bCs/>
          <w:sz w:val="18"/>
          <w:szCs w:val="18"/>
        </w:rPr>
        <w:t>a few</w:t>
      </w:r>
      <w:r w:rsidRPr="00C42DA0">
        <w:rPr>
          <w:bCs/>
          <w:sz w:val="18"/>
          <w:szCs w:val="18"/>
        </w:rPr>
        <w:t xml:space="preserve"> </w:t>
      </w:r>
      <w:r>
        <w:rPr>
          <w:bCs/>
          <w:sz w:val="18"/>
          <w:szCs w:val="18"/>
        </w:rPr>
        <w:t xml:space="preserve">toll-free </w:t>
      </w:r>
      <w:r w:rsidRPr="00C42DA0">
        <w:rPr>
          <w:bCs/>
          <w:sz w:val="18"/>
          <w:szCs w:val="18"/>
        </w:rPr>
        <w:t>hotline number</w:t>
      </w:r>
      <w:r>
        <w:rPr>
          <w:bCs/>
          <w:sz w:val="18"/>
          <w:szCs w:val="18"/>
        </w:rPr>
        <w:t xml:space="preserve">s and websites where counselors are available to talk or text at any time of the day or night. </w:t>
      </w:r>
    </w:p>
    <w:p w:rsidR="005F6293" w:rsidP="005F6293" w:rsidRDefault="005F6293" w14:paraId="178B19EC" w14:textId="77777777">
      <w:pPr>
        <w:spacing w:before="120" w:after="0" w:line="264" w:lineRule="auto"/>
        <w:rPr>
          <w:bCs/>
          <w:sz w:val="18"/>
          <w:szCs w:val="18"/>
        </w:rPr>
      </w:pPr>
      <w:r w:rsidRPr="00C42DA0">
        <w:rPr>
          <w:bCs/>
          <w:sz w:val="18"/>
          <w:szCs w:val="18"/>
        </w:rPr>
        <w:t>National Lifeline Network</w:t>
      </w:r>
      <w:r>
        <w:rPr>
          <w:bCs/>
          <w:sz w:val="18"/>
          <w:szCs w:val="18"/>
        </w:rPr>
        <w:t xml:space="preserve"> (https://www.suicidepreventionlifeline.org):</w:t>
      </w:r>
      <w:r w:rsidRPr="00C42DA0">
        <w:rPr>
          <w:bCs/>
          <w:sz w:val="18"/>
          <w:szCs w:val="18"/>
        </w:rPr>
        <w:t xml:space="preserve"> 1 800-273-8255</w:t>
      </w:r>
    </w:p>
    <w:p w:rsidR="005F6293" w:rsidP="005F6293" w:rsidRDefault="005F6293" w14:paraId="4E6E2B01" w14:textId="5A585697">
      <w:pPr>
        <w:spacing w:before="120" w:after="0" w:line="264" w:lineRule="auto"/>
        <w:rPr>
          <w:sz w:val="18"/>
          <w:szCs w:val="18"/>
        </w:rPr>
      </w:pPr>
      <w:r>
        <w:rPr>
          <w:sz w:val="18"/>
          <w:szCs w:val="18"/>
        </w:rPr>
        <w:t>National Domestic Violence Hotline (https://www.thehotline.org): 1</w:t>
      </w:r>
      <w:r w:rsidR="00940CA7">
        <w:rPr>
          <w:sz w:val="18"/>
          <w:szCs w:val="18"/>
        </w:rPr>
        <w:t xml:space="preserve"> </w:t>
      </w:r>
      <w:r>
        <w:rPr>
          <w:sz w:val="18"/>
          <w:szCs w:val="18"/>
        </w:rPr>
        <w:t>800-799-7273</w:t>
      </w:r>
    </w:p>
    <w:p w:rsidR="005F6293" w:rsidP="005F6293" w:rsidRDefault="005F6293" w14:paraId="7374AF02" w14:textId="77777777">
      <w:pPr>
        <w:spacing w:before="120" w:after="0" w:line="264" w:lineRule="auto"/>
        <w:rPr>
          <w:sz w:val="18"/>
          <w:szCs w:val="18"/>
        </w:rPr>
      </w:pPr>
      <w:r>
        <w:rPr>
          <w:sz w:val="18"/>
          <w:szCs w:val="18"/>
        </w:rPr>
        <w:t>National Human Trafficking Hotline (https//www.humantraffickinghotline.org): 1 888-373-7888</w:t>
      </w:r>
    </w:p>
    <w:p w:rsidR="005F6293" w:rsidP="005F6293" w:rsidRDefault="005F6293" w14:paraId="5E6AE446" w14:textId="77777777">
      <w:pPr>
        <w:spacing w:before="120" w:after="0" w:line="264" w:lineRule="auto"/>
        <w:rPr>
          <w:sz w:val="18"/>
          <w:szCs w:val="18"/>
        </w:rPr>
      </w:pPr>
      <w:r w:rsidRPr="00C42DA0">
        <w:rPr>
          <w:sz w:val="18"/>
          <w:szCs w:val="18"/>
        </w:rPr>
        <w:t>Also, please</w:t>
      </w:r>
      <w:r>
        <w:rPr>
          <w:sz w:val="18"/>
          <w:szCs w:val="18"/>
        </w:rPr>
        <w:t xml:space="preserve"> see the attached pages for other important information about your voluntary participation in this important study.  If you have questions, you can ask them before you start the survey. </w:t>
      </w:r>
    </w:p>
    <w:p w:rsidR="005F6293" w:rsidP="005F6293" w:rsidRDefault="005F6293" w14:paraId="45C437B5" w14:textId="77777777">
      <w:pPr>
        <w:spacing w:after="0" w:line="264" w:lineRule="auto"/>
        <w:rPr>
          <w:sz w:val="18"/>
          <w:szCs w:val="18"/>
        </w:rPr>
      </w:pPr>
    </w:p>
    <w:p w:rsidRPr="00A40B8A" w:rsidR="005F6293" w:rsidP="005F6293" w:rsidRDefault="005F6293" w14:paraId="1399F246" w14:textId="77777777">
      <w:pPr>
        <w:spacing w:after="0" w:line="264" w:lineRule="auto"/>
        <w:rPr>
          <w:sz w:val="18"/>
          <w:szCs w:val="18"/>
        </w:rPr>
      </w:pPr>
    </w:p>
    <w:p w:rsidRPr="007B5635" w:rsidR="005F6293" w:rsidP="007B5635" w:rsidRDefault="005F6293" w14:paraId="3B5A69BA" w14:textId="77777777">
      <w:pPr>
        <w:spacing w:after="0" w:line="264" w:lineRule="auto"/>
        <w:rPr>
          <w:sz w:val="18"/>
          <w:szCs w:val="18"/>
        </w:rPr>
      </w:pPr>
    </w:p>
    <w:sectPr w:rsidRPr="007B5635" w:rsidR="005F6293" w:rsidSect="00886BA2">
      <w:headerReference w:type="default" r:id="rId21"/>
      <w:footerReference w:type="default" r:id="rId22"/>
      <w:type w:val="continuous"/>
      <w:pgSz w:w="12240" w:h="15840" w:code="1"/>
      <w:pgMar w:top="245" w:right="1138" w:bottom="864" w:left="1008"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E8EF0" w14:textId="77777777" w:rsidR="00876A3E" w:rsidRDefault="00876A3E" w:rsidP="00590471">
      <w:r>
        <w:separator/>
      </w:r>
    </w:p>
  </w:endnote>
  <w:endnote w:type="continuationSeparator" w:id="0">
    <w:p w14:paraId="71FCE7BC" w14:textId="77777777" w:rsidR="00876A3E" w:rsidRDefault="00876A3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0" w:type="dxa"/>
      <w:tblCellMar>
        <w:left w:w="0" w:type="dxa"/>
        <w:right w:w="0" w:type="dxa"/>
      </w:tblCellMar>
      <w:tblLook w:val="04A0" w:firstRow="1" w:lastRow="0" w:firstColumn="1" w:lastColumn="0" w:noHBand="0" w:noVBand="1"/>
    </w:tblPr>
    <w:tblGrid>
      <w:gridCol w:w="9974"/>
    </w:tblGrid>
    <w:tr w:rsidR="0063255E" w14:paraId="71B26FD1" w14:textId="77777777" w:rsidTr="00A91EE1">
      <w:trPr>
        <w:cantSplit/>
      </w:trPr>
      <w:tc>
        <w:tcPr>
          <w:tcW w:w="10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C30C0F" w14:textId="0649719E" w:rsidR="0063255E" w:rsidRPr="00D2502C" w:rsidRDefault="0063255E" w:rsidP="00D2502C">
          <w:pPr>
            <w:spacing w:after="48"/>
            <w:rPr>
              <w:rFonts w:ascii="Arial Narrow" w:hAnsi="Arial Narrow"/>
              <w:i/>
              <w:iCs/>
              <w:sz w:val="17"/>
              <w:szCs w:val="17"/>
            </w:rPr>
          </w:pPr>
          <w:bookmarkStart w:id="1" w:name="_Hlk31967353"/>
          <w:r w:rsidRPr="00D2502C">
            <w:rPr>
              <w:rFonts w:ascii="Arial Narrow" w:hAnsi="Arial Narrow"/>
              <w:i/>
              <w:iCs/>
              <w:sz w:val="17"/>
              <w:szCs w:val="17"/>
            </w:rPr>
            <w:t>According to the Paperwork Reduction Act of 1995, no persons are required to respond to a collection unless it displays a valid OMB control number.  The valid OMB control number for this information collection is 0970-</w:t>
          </w:r>
          <w:r w:rsidR="007D52F2">
            <w:rPr>
              <w:rFonts w:ascii="Arial Narrow" w:hAnsi="Arial Narrow"/>
              <w:i/>
              <w:iCs/>
              <w:sz w:val="17"/>
              <w:szCs w:val="17"/>
            </w:rPr>
            <w:t>0546</w:t>
          </w:r>
          <w:r w:rsidR="007D52F2" w:rsidRPr="00D2502C">
            <w:rPr>
              <w:rFonts w:ascii="Arial Narrow" w:hAnsi="Arial Narrow"/>
              <w:i/>
              <w:iCs/>
              <w:sz w:val="17"/>
              <w:szCs w:val="17"/>
            </w:rPr>
            <w:t xml:space="preserve"> </w:t>
          </w:r>
          <w:r w:rsidRPr="00D2502C">
            <w:rPr>
              <w:rFonts w:ascii="Arial Narrow" w:hAnsi="Arial Narrow"/>
              <w:i/>
              <w:iCs/>
              <w:sz w:val="17"/>
              <w:szCs w:val="17"/>
            </w:rPr>
            <w:t xml:space="preserve">(Exp Date: </w:t>
          </w:r>
          <w:r w:rsidR="007D52F2">
            <w:rPr>
              <w:rFonts w:ascii="Arial Narrow" w:hAnsi="Arial Narrow"/>
              <w:i/>
              <w:iCs/>
              <w:sz w:val="17"/>
              <w:szCs w:val="17"/>
            </w:rPr>
            <w:t>04</w:t>
          </w:r>
          <w:r w:rsidRPr="00D2502C">
            <w:rPr>
              <w:rFonts w:ascii="Arial Narrow" w:hAnsi="Arial Narrow"/>
              <w:i/>
              <w:iCs/>
              <w:sz w:val="17"/>
              <w:szCs w:val="17"/>
            </w:rPr>
            <w:t>/</w:t>
          </w:r>
          <w:r w:rsidR="007D52F2">
            <w:rPr>
              <w:rFonts w:ascii="Arial Narrow" w:hAnsi="Arial Narrow"/>
              <w:i/>
              <w:iCs/>
              <w:sz w:val="17"/>
              <w:szCs w:val="17"/>
            </w:rPr>
            <w:t>30</w:t>
          </w:r>
          <w:r w:rsidRPr="00D2502C">
            <w:rPr>
              <w:rFonts w:ascii="Arial Narrow" w:hAnsi="Arial Narrow"/>
              <w:i/>
              <w:iCs/>
              <w:sz w:val="17"/>
              <w:szCs w:val="17"/>
            </w:rPr>
            <w:t>/</w:t>
          </w:r>
          <w:r w:rsidR="007D52F2">
            <w:rPr>
              <w:rFonts w:ascii="Arial Narrow" w:hAnsi="Arial Narrow"/>
              <w:i/>
              <w:iCs/>
              <w:sz w:val="17"/>
              <w:szCs w:val="17"/>
            </w:rPr>
            <w:t>2022</w:t>
          </w:r>
          <w:r w:rsidRPr="00D2502C">
            <w:rPr>
              <w:rFonts w:ascii="Arial Narrow" w:hAnsi="Arial Narrow"/>
              <w:i/>
              <w:iCs/>
              <w:sz w:val="17"/>
              <w:szCs w:val="17"/>
            </w:rPr>
            <w:t>).  The time required to complet</w:t>
          </w:r>
          <w:r w:rsidR="00D2502C">
            <w:rPr>
              <w:rFonts w:ascii="Arial Narrow" w:hAnsi="Arial Narrow"/>
              <w:i/>
              <w:iCs/>
              <w:sz w:val="17"/>
              <w:szCs w:val="17"/>
            </w:rPr>
            <w:t>e the</w:t>
          </w:r>
          <w:r w:rsidRPr="00D2502C">
            <w:rPr>
              <w:rFonts w:ascii="Arial Narrow" w:hAnsi="Arial Narrow"/>
              <w:i/>
              <w:iCs/>
              <w:sz w:val="17"/>
              <w:szCs w:val="17"/>
            </w:rPr>
            <w:t xml:space="preserve"> interview is estimated to be </w:t>
          </w:r>
          <w:r w:rsidR="007D52F2">
            <w:rPr>
              <w:rFonts w:ascii="Arial Narrow" w:hAnsi="Arial Narrow"/>
              <w:i/>
              <w:iCs/>
              <w:sz w:val="17"/>
              <w:szCs w:val="17"/>
            </w:rPr>
            <w:t>55</w:t>
          </w:r>
          <w:r w:rsidRPr="00D2502C">
            <w:rPr>
              <w:rFonts w:ascii="Arial Narrow" w:hAnsi="Arial Narrow"/>
              <w:i/>
              <w:iCs/>
              <w:sz w:val="17"/>
              <w:szCs w:val="17"/>
            </w:rPr>
            <w:t xml:space="preserve"> minutes.  </w:t>
          </w:r>
          <w:bookmarkEnd w:id="1"/>
        </w:p>
      </w:tc>
    </w:tr>
  </w:tbl>
  <w:p w14:paraId="663ECB03" w14:textId="19D64934" w:rsidR="0063255E" w:rsidRPr="0063255E" w:rsidRDefault="0063255E" w:rsidP="00632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5C0C6" w14:textId="77777777" w:rsidR="00876A3E" w:rsidRDefault="00876A3E" w:rsidP="00590471">
      <w:r>
        <w:separator/>
      </w:r>
    </w:p>
  </w:footnote>
  <w:footnote w:type="continuationSeparator" w:id="0">
    <w:p w14:paraId="453ADC3A" w14:textId="77777777" w:rsidR="00876A3E" w:rsidRDefault="00876A3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0E5A3"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00E96E06" wp14:editId="180CFD9A">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5" cy="10549895"/>
                      </a:xfrm>
                    </wpg:grpSpPr>
                    <wpg:grpSp>
                      <wpg:cNvPr id="14" name="Group 14"/>
                      <wpg:cNvGrpSpPr/>
                      <wpg:grpSpPr>
                        <a:xfrm>
                          <a:off x="-15240" y="428625"/>
                          <a:ext cx="4064001" cy="3819525"/>
                          <a:chOff x="-15242" y="0"/>
                          <a:chExt cx="4064470" cy="4010526"/>
                        </a:xfrm>
                      </wpg:grpSpPr>
                      <wps:wsp>
                        <wps:cNvPr id="4" name="Freeform: Shape 10"/>
                        <wps:cNvSpPr/>
                        <wps:spPr>
                          <a:xfrm rot="10800000" flipH="1">
                            <a:off x="-15242" y="0"/>
                            <a:ext cx="4064470"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08" y="1000132"/>
                          <a:ext cx="5961637" cy="9549763"/>
                          <a:chOff x="-2676228" y="-5283698"/>
                          <a:chExt cx="4879079" cy="7816685"/>
                        </a:xfrm>
                      </wpg:grpSpPr>
                      <wps:wsp>
                        <wps:cNvPr id="8"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3767C26" id="Group 2" o:spid="_x0000_s1026" style="position:absolute;margin-left:-127.7pt;margin-top:-36pt;width:683.9pt;height:830.7pt;z-index:251657216;mso-width-relative:margin;mso-height-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J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E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giStYMyI4WY2cO08uf7+UrbUsCdpybMzAPDlRiJFlRBXxMNV&#10;JrnqCSJHw6EuHbKZUBxQyF3/mM3eA+dFr52xej6JvuBEUYa5JmDhSTapmeUqTZrRhXqlMxoaejPW&#10;iX3RdKt/cLOLUTB8sz+c1jjqWZi0VRidi/9Vp8KEA9F0/W69p7AmcAHtrHYmbhN9Poyn3NZ6SAr2&#10;Cp5YeMOhoSDiy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b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poFMc8x7IqxxICTwON4pgcy6ocSwg8DRSJJseyKscSAksD5VhWk2NZ9RxL&#10;CDwNFIkmx7LqXWEh8DRQJJocy6ocSwg8DRSJJseyKscSAk8DRaLJsWzKsYTA0WBTjiUEXgYyO28m&#10;x7IpxxICTwOZnTeTY9n0HEsIPA1kdt5MjmWDUi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yiVwvKEwNNA&#10;kWhyLA8oFdHARKJyLA+TY3lAqYgGJhKVY3mYHMtDOZYQWL2gHMvD5FgeUCq1DUyO5aEcSwi8KigS&#10;TY7loRxLCDwNFIkmx/JQjiUEngaKRJNjeSjHEgJLA+VYHibH8lCOJQSeBopEk2N5KMcSAk8DRaLJ&#10;sTyUYwmBp4Ei0eRYHsqxhMDTQJFociwP5VhC4GjwVI4lBF4GwrE8TY7lqRxLCDwNZHZ+mhzLUzmW&#10;EHgayOz8NDmWp3IsIfA0ED/xaXIsT+VYQuBpIH7i0+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3,3999490;2367681,3884954;2306266,3899575;2214142,3911273;2209755,3899575;2274096,3893727;2367681,3884954;2527436,3869648;2523684,3870707;2525607,3870332;1381374,3847668;1446445,3864484;1474229,3865945;1551729,3903963;1586824,3911273;1589019,3912005;1597060,3903963;1627767,3912736;1658476,3920046;1718983,3934116;1719892,3933206;1790081,3944903;1823713,3950752;1857346,3953676;1926072,3956600;2019658,3955137;2023720,3955137;2032819,3950020;2053291,3943440;2074128,3943075;2088386,3944902;2092224,3955137;2124942,3955137;2114707,3969759;2108858,3977071;2089847,3985844;2054753,3985844;2009423,3982919;1911449,3979995;1838335,3974146;1773995,3965373;1709655,3955137;1611683,3940516;1535645,3915660;1536524,3915021;1491776,3901038;1452294,3883492;1406964,3868871;1360171,3852786;1381374,3847668;2242147,3816321;2219805,3819730;2065293,3827531;2116168,3833778;2129329,3830853;2219991,3820619;2234910,3817718;2380969,3795135;2305084,3806716;2331124,3807459;2368595,3800514;2657975,3791753;2419970,3855130;2540413,3828296;1132056,3762133;1300217,3833778;1360171,3852786;1405501,3868869;1450833,3883491;1490313,3901037;1481540,3908348;1458143,3903961;1374794,3873257;1333850,3857172;1292907,3839626;1238802,3820619;1192009,3800149;1155453,3781140;1132056,3762133;1200784,3725579;1281208,3766520;1270973,3772368;1177388,3727041;1200784,3725579;903941,3626153;1003376,3681715;1023848,3705109;977055,3680252;941960,3658320;903941,3626153;1078304,3588634;1078318,3589050;1083257,3595027;1083800,3592522;3213801,3492653;3208490,3493095;3120754,3555969;3034479,3602758;2973063,3639311;2939431,3653933;2904337,3668554;2861930,3690488;2829760,3709495;2782967,3728504;2734712,3746050;2721551,3759208;2701079,3766520;2649900,3775293;2584097,3795763;2524144,3814770;2458341,3833779;2376454,3854249;2260934,3873257;2258010,3877644;2202468,3891529;2203906,3892265;2265588,3876846;2266784,3873257;2382304,3854249;2464192,3833779;2529994,3814770;2589948,3795763;2655749,3775293;2706930,3766520;2672283,3787306;2673297,3786990;2709854,3765057;2730326,3757747;2731690,3757369;2740561,3747511;2788817,3729965;2835610,3710958;2867780,3691949;2910186,3670017;2945280,3655396;2969346,3644934;2981838,3636387;3043254,3599834;3129527,3553045;706284,3472433;711835,3477195;713731,3478161;3223615,3434264;3223113,3434609;3223113,3435027;3225437,3435358;3226038,3434609;3255206,3412438;3246572,3418402;3245046,3419988;3250966,3416199;586887,3338790;642114,3403809;598324,3351265;3358740,3338747;3358610,3338793;3357643,3345418;3334246,3371737;3306462,3402442;3308137,3402056;3334246,3373198;3357643,3346880;3358740,3338747;729812,3305821;732708,3309347;732854,3308863;513514,3272309;551533,3297166;553400,3299364;570724,3303198;610022,3339568;664127,3383433;687524,3415600;700684,3431685;756250,3478474;740166,3491632;688417,3434138;686062,3434609;735034,3489017;740166,3491632;756252,3478474;895167,3588135;867385,3596908;877620,3604219;836676,3605681;810355,3588135;785497,3569128;724081,3517951;667052,3466777;614410,3415600;589552,3390744;566155,3364425;574929,3352728;604175,3379047;636345,3403903;675826,3446306;679181,3449185;636345,3403903;605636,3379047;576391,3352728;544221,3313249;513514,3272309;3734910,3039826;3734169,3040144;3718198,3078472;3719558,2856647;3680807,2912618;3661796,2947710;3642788,2979877;3597456,3039826;3557975,3099774;3522881,3148026;3519955,3149814;3517560,3153362;3521418,3150950;3556512,3102700;3595995,3042751;3641324,2982803;3660335,2950635;3679344,2915544;3718826,2858519;3870903,2836587;3851892,2893611;3818261,2955021;3784628,3017895;3753921,3057372;3774393,3016432;3791940,2975491;3805100,2953560;3822647,2924317;3838733,2895073;3870903,2836587;3776253,2711251;3740759,2773714;3740107,2775215;3775854,2712303;3795720,2569780;3753059,2686326;3663321,2869743;3650183,2890514;3650098,2890686;3619390,2943324;3588682,3000349;3553588,3044214;3524342,3093927;3351794,3288393;3294764,3336645;3289292,3340805;3286933,3343194;3263085,3362633;3243585,3384896;3171933,3438996;3160706,3446088;3130210,3470946;3125808,3473806;3119291,3479937;3062263,3517953;3005233,3553045;2998705,3556353;2960092,3581431;2948122,3587469;2936507,3595447;2897024,3617380;2860135,3631846;2777918,3673313;2585024,3745250;2450608,3779809;2559239,3759208;2579711,3754821;2645513,3731426;2686456,3718268;2752260,3684637;2826835,3658319;2874615,3639583;2895563,3627614;2914570,3621767;2940893,3607144;2947809,3602337;2965752,3585212;3005233,3561818;3050150,3539802;3066649,3529649;3123678,3491632;3148536,3468238;3176320,3450692;3247971,3396593;3299152,3348341;3356180,3300091;3528728,3105623;3552475,3065258;3553588,3061758;3591607,3003272;3603305,2985726;3618860,2964153;3623777,2955021;3654484,2902383;3714438,2778099;3772929,2645044;3790111,2590943;3955713,2440341;3951327,2443266;3951327,2443266;3969526,2353685;3969001,2356272;3973261,2361385;3986422,2376006;3995196,2370158;3995417,2369036;3989347,2373082;3974724,2359922;3956492,2187588;3955471,2187645;3953621,2187748;3954252,2194699;3952790,2231254;3946941,2253185;3911847,2308747;3903073,2356999;3894299,2373082;3879676,2443266;3863591,2498828;3846043,2552928;3835808,2595330;3824110,2639195;3833439,2624685;3841657,2593867;3848968,2550003;3866515,2495903;3882601,2440341;3897224,2370158;3905997,2354073;3914771,2305823;3949866,2250261;3926469,2362846;3908922,2456424;3869440,2576321;3861630,2588470;3858291,2606662;3847506,2637734;3806563,2726924;3787552,2773714;3775854,2798571;3761231,2824890;3721751,2895073;3679344,2963794;3625240,3055911;3565286,3146565;3525805,3197739;3483399,3247453;3468776,3267923;3452691,3288393;3427832,3308863;3387175,3353875;3388350,3358577;3345944,3402442;3300613,3434609;3264057,3463852;3229426,3489158;3234811,3488710;3272831,3460928;3309388,3431685;3354718,3399517;3397125,3355653;3395662,3349804;3436606,3304478;3461465,3284008;3477549,3263537;3492172,3243067;3534579,3193354;3574060,3142177;3634014,3051524;3688117,2959408;3730524,2890686;3770005,2820503;3784628,2794184;3796326,2769328;3815336,2722539;3856280,2633346;3872364,2573399;3911847,2453502;3929394,2359924;3952790,2247337;3958065,2227560;3954252,2226866;3955713,2190313;3987883,2156683;3970857,2227626;3970858,2227626;3987885,2156684;4001045,2142061;3992271,2161070;3990262,2200913;3989347,2238564;3974724,2283555;3974724,2288695;3992271,2238564;3995196,2161068;4002013,2146299;3938166,2079188;3928585,2101835;3925006,2134751;3920393,2119374;3918706,2121545;3923545,2137675;3920620,2161070;3926469,2180077;3931003,2179826;3927931,2169841;3930855,2146447;3938166,2079188;4060999,2039710;4063923,2041171;4062460,2102582;4063923,2144985;4059536,2222479;4055150,2266344;4041989,2330679;4037602,2384779;4015668,2484206;3995196,2570473;3958639,2586557;3961564,2577784;3967413,2516374;3989347,2452039;4006894,2441804;4006894,2441803;4025904,2330679;4036139,2278041;4044913,2223942;4052225,2172766;4055150,2124515;4056611,2083575;4059536,2061642;4060999,2039710;205949,1361757;206676,1362121;206745,1361916;294172,1152181;262002,1212128;235681,1234062;235618,1235462;233072,1291437;233146,1291303;235681,1235523;262002,1213590;294172,1153642;295268,1154373;295816,1153277;311718,1024972;291246,1039594;260539,1103929;267564,1109549;267793,1108562;262002,1103929;292709,1039594;310836,1026647;424314,941630;422467,943108;414627,973249;409691,988419;275161,1234062;256151,1294009;238604,1355420;200585,1484090;175727,1571819;164028,1637617;158179,1671246;153792,1704877;140632,1795530;136244,1851092;143557,1909579;146983,1877711;146481,1867175;152330,1805765;165490,1715111;175928,1702586;191085,1601161;190349,1583517;204796,1542105;213391,1507337;210821,1513333;202048,1510409;180113,1573282;181576,1608374;171339,1675633;169878,1687331;155255,1704877;159641,1671246;165490,1637617;177188,1571819;202048,1484090;240067,1355420;257614,1294009;276623,1234062;411153,988419;424314,941630;450636,795414;450635,795414;457945,801263;457945,801261;714127,587243;713846,587467;712993,588432;701050,600946;698031,605338;696058,607567;687524,619955;598326,725231;573466,754474;548608,785178;438686,906662;550070,783717;574928,753011;599787,723768;688985,618492;698031,605338;712993,588432;751247,486417;738626,490814;729240,494299;727006,497132;710920,511754;669976,538073;642194,568779;615873,599483;598326,615568;597730,614822;581144,634759;552994,669669;507664,719382;514975,728153;515115,728030;509126,720843;554456,671130;599787,615568;617334,599485;643655,568779;671438,538074;712382,511755;728468,497134;746015,490554;751554,488835;2869242,222248;2943817,255877;2975987,282196;2904337,247104;2869242,222248;2626504,115510;2684995,128668;2766882,169609;2626504,115510;1746214,105823;1715506,109661;1649702,118434;1585362,133056;1557580,141829;1525410,150602;1455015,164429;1442059,169610;1352861,200315;1265124,235407;1203709,263188;1162765,279271;1061867,326061;1013612,356767;966820,387471;892243,443033;822053,498595;754878,557192;760638,564393;774895,554615;787031,545570;830827,507368;901016,451806;975592,396244;1022385,365538;1070640,334833;1171537,288044;1211019,267574;1272435,239792;1360171,204701;1449370,173996;1486839,166637;1504939,160452;1751302,107308;2269160,74387;2300415,77494;2342822,92115;2310652,87729;2243387,74569;2269160,74387;2439332,62872;2499285,67258;2572399,96501;2481738,80418;2439332,62872;1950201,62507;1781307,71645;1664325,87728;1608759,102350;1560503,119895;1493238,128668;1238802,226634;1146679,267574;1118895,277809;1094037,290969;1047244,315825;974130,353841;918564,397706;757713,523451;724098,552679;691213,582703;691910,583400;438937,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9,1361543;203511,1361269;206435,1324715;222520,1255993;234218,1235523;234611,1234455;250304,1191658;298558,1115626;342426,1033745;365823,994268;389219,951864;440400,881681;693373,584863;760638,523453;921488,397707;977055,353842;1050169,315826;1096961,290969;1121821,277810;1149603,267574;1241728,226634;1496164,128670;1563429,119897;1611683,102351;1667250,87729;1784232,71645;1953125,63055;2088877,67609;2155650,0;2224377,4386;2294566,11697;2341359,23395;2372068,38016;2410087,30705;2467115,43865;2502209,54099;2500748,55562;2499285,65796;2439332,61411;2418860,55562;2398389,51175;2358906,42402;2319426,33629;2278482,27780;2233152,27780;2196594,27780;2139566,27780;2136887,26925;2111782,39478;2120556,54099;2208292,71645;2169249,72327;2169908,72377;2211217,71645;2246312,76032;2313576,89191;2345747,93578;2399852,105275;2455418,116973;2509522,130131;2563627,146216;2589948,153526;2616269,162299;2616608,162609;2635483,165863;2681224,182860;2687614,192540;2689383,193005;2730326,209088;2765421,223709;2800516,239794;2826837,254416;2844384,263188;2863393,273423;2927733,309978;3009621,362615;3052027,391858;3053256,392735;3074926,405900;3900148,1957829;3899531,1970065;3916233,1972451;3932317,1984148;3939629,2023626;3967412,2070415;3979111,2071478;3979111,2060180;3990998,2027162;3990808,2020703;4002506,1981224;4018592,1981224;4043450,1965141;4046375,2029476;4039064,2060180;4030290,2089423;4025903,2137675;4024441,2162531;4021517,2187389;4015282,2191546;4015668,2193236;4021641,2189254;4024441,2165456;4025903,2140600;4030290,2092348;4039064,2063105;4046375,2032400;4058073,2041173;4056611,2063105;4053687,2085038;4052224,2125978;4049299,2174229;4041989,2225405;4033215,2279504;4022978,2332142;4003969,2443266;3986422,2453502;3964487,2517837;3958638,2579247;3955713,2588020;3930855,2655279;3923543,2661128;3892836,2732773;3925006,2661128;3932317,2655279;3885524,2788335;3860666,2801495;3855511,2811806;3856280,2813191;3862129,2801494;3886987,2788335;3869440,2838049;3837270,2896535;3821185,2925778;3803638,2955021;3790477,2976953;3771468,3019356;3750996,3060297;3718826,3104161;3686656,3145102;3687996,3142342;3651560,3191891;3572597,3278159;3557051,3302075;3572597,3279620;3651560,3193352;3591607,3284006;3560716,3316358;3535918,3334585;3534577,3336645;3519073,3348571;3518493,3352728;3449765,3422912;3376651,3490171;3373271,3492624;3348869,3523800;3290378,3567665;3235711,3608662;3235514,3608900;3290378,3569128;3348869,3525263;3300613,3573513;3261315,3599102;3234130,3610582;3233348,3611531;3204103,3630538;3193083,3635645;3165354,3658137;3138301,3677327;3097357,3703646;3084197,3705109;3069570,3711610;3067296,3713337;3085659,3706571;3098820,3705109;3046178,3744587;3012545,3762134;2978914,3778217;2955158,3781780;2951129,3784066;2839996,3832316;2834330,3833604;2800516,3855711;2819524,3861559;2749335,3892265;2755184,3871795;2731788,3880568;2709854,3887878;2664523,3902500;2658467,3895231;2636739,3899575;2610418,3905424;2556315,3918584;2554531,3919413;2606032,3906885;2632353,3901037;2654286,3896651;2663060,3903961;2708391,3889340;2730325,3882030;2753721,3873257;2747872,3893727;2686456,3922970;2683446,3922127;2641127,3939053;2606032,3949289;2553390,3962447;2531639,3960621;2486145,3969472;2484662,3972683;2363294,3996078;2335510,3988766;2312113,3988766;2271170,4001927;2234613,4004851;2198056,4006312;2194084,4004611;2160769,4010517;2120556,4003388;2122019,4001927;2129329,3991691;2095698,3987305;2111782,3978532;2160038,3977069;2206831,3975608;2274094,3977069;2320887,3972683;2408624,3953675;2467115,3940516;2510983,3939053;2514035,3937636;2471502,3939054;2413011,3952213;2325275,3971222;2278482,3975608;2211217,3974146;2164424,3975608;2116168,3977071;2117631,3971222;2127866,3956600;2578248,3882030;2883865,3766520;2964289,3724116;3009621,3700722;3056413,3675866;3144150,3623228;3214339,3569128;3345944,3466777;3382501,3437533;3417595,3406829;3470237,3358577;3492172,3322024;3523679,3293144;3523932,3291330;3493635,3319099;3471700,3355653;3419058,3403905;3383964,3434609;3347407,3463852;3215802,3566203;3145613,3620304;3057876,3672942;3011084,3697798;2965752,3721192;2885328,3763595;2579711,3879105;2129329,3953676;2095698,3953676;2091310,3941979;2056216,3940516;2024045,3953676;1930460,3955137;1861733,3952213;1828100,3949289;1794469,3943440;1814729,3921832;1810553,3922970;1735070,3908993;1731590,3909811;1586825,3883492;1529796,3871795;1480078,3863022;1420126,3835240;1345549,3807460;1268049,3776754;1281208,3766520;1335314,3776754;1358710,3797224;1439134,3820619;1598523,3861559;1638004,3868871;1680411,3876181;1727204,3886417;1778770,3897566;1782769,3896651;1831025,3903963;1832486,3901038;1902676,3903963;1914374,3905424;2022582,3905424;2101545,3908348;2195131,3901038;2206829,3901038;2211217,3912736;2303340,3901038;2364755,3886417;2399850,3880568;2421785,3877644;2470039,3865947;2509522,3857174;2549002,3846938;2621422,3834405;2630891,3830855;2554853,3844013;2515371,3854249;2475890,3863022;2427634,3874720;2405701,3877644;2370606,3883492;2275557,3892265;2211217,3898114;2199519,3898114;2105933,3905424;2026970,3902500;1918761,3902500;1907063,3901038;1861733,3882030;1836874,3898114;1836811,3898240;1857346,3884954;1902677,3903961;1832488,3901037;1833041,3900679;1787157,3893727;1733053,3882030;1686260,3871795;1643853,3864484;1604373,3857174;1444984,3816233;1364559,3792839;1341163,3772368;1287058,3762133;1206633,3721192;1183237,3722655;1099886,3680252;1085263,3653933;1088188,3652471;1139368,3680252;1190547,3708033;1205170,3699261;1145217,3659781;1095500,3637850;1026772,3598371;968281,3560355;876158,3520877;841064,3491634;848374,3488710;883469,3498944;810355,3422912;769411,3389283;731392,3355653;683138,3316175;612948,3238680;608132,3223630;593938,3209437;545684,3156799;539835,3130480;520824,3104161;518560,3100611;495965,3085152;452096,3022280;427238,2963794;424314,2963794;390682,2899459;358512,2835124;324879,2760555;294172,2684523;324879,2735697;355588,2800032;365823,2835124;370054,2841327;364846,2814256;351267,2789614;329164,2739914;302944,2696218;270774,2608489;243212,2518557;234162,2492341;194745,2335014;177312,2220803;177188,2223942;178651,2247337;185962,2301437;194735,2356999;180113,2308747;169878,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7,562930;662666,527838;703610,483974;760638,441570;822053,396244;858774,370628;883469,347992;927337,321673;974130,296817;980325,293632;996248,277993;1022386,258801;1051084,244180;1071385,239507;1075027,236868;1472766,76031;1487524,72822;1528333,58485;1556482,52819;1571160,52694;1576589,51175;1909988,7310;2004670,6945;2105933,8771;2107818,10185;2157114,4386;2202443,11696;2247775,20469;2271162,25785;2246312,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D0838"/>
    <w:multiLevelType w:val="hybridMultilevel"/>
    <w:tmpl w:val="076AB7EA"/>
    <w:lvl w:ilvl="0" w:tplc="41083BFE">
      <w:start w:val="20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F2"/>
    <w:rsid w:val="00020705"/>
    <w:rsid w:val="00055B72"/>
    <w:rsid w:val="00060042"/>
    <w:rsid w:val="0008685D"/>
    <w:rsid w:val="000C3791"/>
    <w:rsid w:val="00112FD7"/>
    <w:rsid w:val="001253DD"/>
    <w:rsid w:val="00150ABD"/>
    <w:rsid w:val="00155E89"/>
    <w:rsid w:val="00160FE4"/>
    <w:rsid w:val="00171678"/>
    <w:rsid w:val="001747BD"/>
    <w:rsid w:val="00197992"/>
    <w:rsid w:val="001E703B"/>
    <w:rsid w:val="001F64CC"/>
    <w:rsid w:val="0020049E"/>
    <w:rsid w:val="00222466"/>
    <w:rsid w:val="00235412"/>
    <w:rsid w:val="00236632"/>
    <w:rsid w:val="00252665"/>
    <w:rsid w:val="002721DC"/>
    <w:rsid w:val="0029260E"/>
    <w:rsid w:val="00292B67"/>
    <w:rsid w:val="002B4549"/>
    <w:rsid w:val="002C2BA9"/>
    <w:rsid w:val="002F4C17"/>
    <w:rsid w:val="002F54C5"/>
    <w:rsid w:val="003047D2"/>
    <w:rsid w:val="00310F17"/>
    <w:rsid w:val="0032003C"/>
    <w:rsid w:val="003326CB"/>
    <w:rsid w:val="00347028"/>
    <w:rsid w:val="00376291"/>
    <w:rsid w:val="003763B9"/>
    <w:rsid w:val="00380FD1"/>
    <w:rsid w:val="00383D02"/>
    <w:rsid w:val="00384CE1"/>
    <w:rsid w:val="003876F2"/>
    <w:rsid w:val="003C58B9"/>
    <w:rsid w:val="003D3CE2"/>
    <w:rsid w:val="003E7134"/>
    <w:rsid w:val="003F6511"/>
    <w:rsid w:val="00444428"/>
    <w:rsid w:val="00445658"/>
    <w:rsid w:val="004553B2"/>
    <w:rsid w:val="004748C9"/>
    <w:rsid w:val="004E158A"/>
    <w:rsid w:val="005133B7"/>
    <w:rsid w:val="0053231D"/>
    <w:rsid w:val="005471D7"/>
    <w:rsid w:val="00565C77"/>
    <w:rsid w:val="0056708E"/>
    <w:rsid w:val="005774F4"/>
    <w:rsid w:val="005801E5"/>
    <w:rsid w:val="00590471"/>
    <w:rsid w:val="005D01FA"/>
    <w:rsid w:val="005D45DC"/>
    <w:rsid w:val="005F6293"/>
    <w:rsid w:val="006218FF"/>
    <w:rsid w:val="0063255E"/>
    <w:rsid w:val="006716D8"/>
    <w:rsid w:val="00685E4D"/>
    <w:rsid w:val="006920F0"/>
    <w:rsid w:val="0069422C"/>
    <w:rsid w:val="006A35DD"/>
    <w:rsid w:val="006C020C"/>
    <w:rsid w:val="006D6EA3"/>
    <w:rsid w:val="006D79A8"/>
    <w:rsid w:val="00720655"/>
    <w:rsid w:val="007575B6"/>
    <w:rsid w:val="00783ADD"/>
    <w:rsid w:val="007A4C2D"/>
    <w:rsid w:val="007B5635"/>
    <w:rsid w:val="007B5696"/>
    <w:rsid w:val="007D52F2"/>
    <w:rsid w:val="007F5B63"/>
    <w:rsid w:val="00803A0A"/>
    <w:rsid w:val="00820266"/>
    <w:rsid w:val="00846CB9"/>
    <w:rsid w:val="00876A3E"/>
    <w:rsid w:val="00886BA2"/>
    <w:rsid w:val="008A1E6E"/>
    <w:rsid w:val="008B108C"/>
    <w:rsid w:val="008B44D7"/>
    <w:rsid w:val="008B6BE9"/>
    <w:rsid w:val="008C2CFC"/>
    <w:rsid w:val="009027DE"/>
    <w:rsid w:val="00940CA7"/>
    <w:rsid w:val="00943DAF"/>
    <w:rsid w:val="009475DC"/>
    <w:rsid w:val="00951E3D"/>
    <w:rsid w:val="009607BA"/>
    <w:rsid w:val="00967B93"/>
    <w:rsid w:val="00977CF0"/>
    <w:rsid w:val="009B591F"/>
    <w:rsid w:val="009D2F9D"/>
    <w:rsid w:val="009E04C2"/>
    <w:rsid w:val="00A05CD1"/>
    <w:rsid w:val="00A31B16"/>
    <w:rsid w:val="00A45E7E"/>
    <w:rsid w:val="00A53743"/>
    <w:rsid w:val="00A60BD3"/>
    <w:rsid w:val="00A70114"/>
    <w:rsid w:val="00AD6DAC"/>
    <w:rsid w:val="00AE68A8"/>
    <w:rsid w:val="00B0428E"/>
    <w:rsid w:val="00B328CE"/>
    <w:rsid w:val="00B52477"/>
    <w:rsid w:val="00B6466C"/>
    <w:rsid w:val="00B665DB"/>
    <w:rsid w:val="00B75E4D"/>
    <w:rsid w:val="00B76CDA"/>
    <w:rsid w:val="00BC00DA"/>
    <w:rsid w:val="00BF50F1"/>
    <w:rsid w:val="00C14078"/>
    <w:rsid w:val="00C60CF8"/>
    <w:rsid w:val="00C65166"/>
    <w:rsid w:val="00C83A18"/>
    <w:rsid w:val="00CC1E8B"/>
    <w:rsid w:val="00CD2321"/>
    <w:rsid w:val="00CD5D2B"/>
    <w:rsid w:val="00CE1E3D"/>
    <w:rsid w:val="00CF0A79"/>
    <w:rsid w:val="00D053FA"/>
    <w:rsid w:val="00D2502C"/>
    <w:rsid w:val="00D26515"/>
    <w:rsid w:val="00DB0D08"/>
    <w:rsid w:val="00E0372F"/>
    <w:rsid w:val="00E26AED"/>
    <w:rsid w:val="00E73AB8"/>
    <w:rsid w:val="00E77B5E"/>
    <w:rsid w:val="00E90A60"/>
    <w:rsid w:val="00E912A7"/>
    <w:rsid w:val="00ED47F7"/>
    <w:rsid w:val="00EE7AAE"/>
    <w:rsid w:val="00EE7E09"/>
    <w:rsid w:val="00F0223C"/>
    <w:rsid w:val="00F04551"/>
    <w:rsid w:val="00F1456C"/>
    <w:rsid w:val="00F233ED"/>
    <w:rsid w:val="00F3235D"/>
    <w:rsid w:val="00F419F2"/>
    <w:rsid w:val="00F44852"/>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185C2E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60CF8"/>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rsid w:val="00590471"/>
    <w:pPr>
      <w:tabs>
        <w:tab w:val="center" w:pos="4680"/>
        <w:tab w:val="right" w:pos="9360"/>
      </w:tabs>
    </w:pPr>
  </w:style>
  <w:style w:type="character" w:customStyle="1" w:styleId="HeaderChar">
    <w:name w:val="Header Char"/>
    <w:basedOn w:val="DefaultParagraphFont"/>
    <w:link w:val="Header"/>
    <w:uiPriority w:val="99"/>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CommentReference">
    <w:name w:val="annotation reference"/>
    <w:basedOn w:val="DefaultParagraphFont"/>
    <w:uiPriority w:val="99"/>
    <w:semiHidden/>
    <w:unhideWhenUsed/>
    <w:rsid w:val="00F04551"/>
    <w:rPr>
      <w:sz w:val="16"/>
      <w:szCs w:val="16"/>
    </w:rPr>
  </w:style>
  <w:style w:type="paragraph" w:styleId="CommentText">
    <w:name w:val="annotation text"/>
    <w:basedOn w:val="Normal"/>
    <w:link w:val="CommentTextChar"/>
    <w:uiPriority w:val="99"/>
    <w:semiHidden/>
    <w:unhideWhenUsed/>
    <w:rsid w:val="00F04551"/>
    <w:rPr>
      <w:sz w:val="20"/>
      <w:szCs w:val="20"/>
    </w:rPr>
  </w:style>
  <w:style w:type="character" w:customStyle="1" w:styleId="CommentTextChar">
    <w:name w:val="Comment Text Char"/>
    <w:basedOn w:val="DefaultParagraphFont"/>
    <w:link w:val="CommentText"/>
    <w:uiPriority w:val="99"/>
    <w:semiHidden/>
    <w:rsid w:val="00F04551"/>
    <w:rPr>
      <w:sz w:val="20"/>
      <w:szCs w:val="20"/>
    </w:rPr>
  </w:style>
  <w:style w:type="paragraph" w:styleId="CommentSubject">
    <w:name w:val="annotation subject"/>
    <w:basedOn w:val="CommentText"/>
    <w:next w:val="CommentText"/>
    <w:link w:val="CommentSubjectChar"/>
    <w:uiPriority w:val="99"/>
    <w:semiHidden/>
    <w:unhideWhenUsed/>
    <w:rsid w:val="00F04551"/>
    <w:rPr>
      <w:b/>
      <w:bCs/>
    </w:rPr>
  </w:style>
  <w:style w:type="character" w:customStyle="1" w:styleId="CommentSubjectChar">
    <w:name w:val="Comment Subject Char"/>
    <w:basedOn w:val="CommentTextChar"/>
    <w:link w:val="CommentSubject"/>
    <w:uiPriority w:val="99"/>
    <w:semiHidden/>
    <w:rsid w:val="00F04551"/>
    <w:rPr>
      <w:b/>
      <w:bCs/>
      <w:sz w:val="20"/>
      <w:szCs w:val="20"/>
    </w:rPr>
  </w:style>
  <w:style w:type="paragraph" w:styleId="BalloonText">
    <w:name w:val="Balloon Text"/>
    <w:basedOn w:val="Normal"/>
    <w:link w:val="BalloonTextChar"/>
    <w:uiPriority w:val="99"/>
    <w:semiHidden/>
    <w:unhideWhenUsed/>
    <w:rsid w:val="00F0455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551"/>
    <w:rPr>
      <w:rFonts w:ascii="Segoe UI" w:hAnsi="Segoe UI" w:cs="Segoe UI"/>
      <w:sz w:val="18"/>
      <w:szCs w:val="18"/>
    </w:rPr>
  </w:style>
  <w:style w:type="paragraph" w:customStyle="1" w:styleId="scrnaddress">
    <w:name w:val="scrn address"/>
    <w:rsid w:val="00CD5D2B"/>
    <w:pPr>
      <w:spacing w:after="60"/>
      <w:jc w:val="right"/>
    </w:pPr>
    <w:rPr>
      <w:rFonts w:ascii="Arial" w:hAnsi="Arial" w:cs="Arial"/>
      <w:color w:val="000080"/>
      <w:sz w:val="16"/>
      <w:szCs w:val="16"/>
    </w:rPr>
  </w:style>
  <w:style w:type="character" w:styleId="Hyperlink">
    <w:name w:val="Hyperlink"/>
    <w:basedOn w:val="DefaultParagraphFont"/>
    <w:uiPriority w:val="99"/>
    <w:unhideWhenUsed/>
    <w:rsid w:val="002721DC"/>
    <w:rPr>
      <w:color w:val="0563C1" w:themeColor="hyperlink"/>
      <w:u w:val="single"/>
    </w:rPr>
  </w:style>
  <w:style w:type="character" w:customStyle="1" w:styleId="UnresolvedMention1">
    <w:name w:val="Unresolved Mention1"/>
    <w:basedOn w:val="DefaultParagraphFont"/>
    <w:uiPriority w:val="99"/>
    <w:semiHidden/>
    <w:rsid w:val="002721DC"/>
    <w:rPr>
      <w:color w:val="605E5C"/>
      <w:shd w:val="clear" w:color="auto" w:fill="E1DFDD"/>
    </w:rPr>
  </w:style>
  <w:style w:type="character" w:customStyle="1" w:styleId="Heading2Char">
    <w:name w:val="Heading 2 Char"/>
    <w:basedOn w:val="DefaultParagraphFont"/>
    <w:link w:val="Heading2"/>
    <w:uiPriority w:val="9"/>
    <w:semiHidden/>
    <w:rsid w:val="00C60CF8"/>
    <w:rPr>
      <w:rFonts w:asciiTheme="majorHAnsi" w:eastAsiaTheme="majorEastAsia" w:hAnsiTheme="majorHAnsi" w:cstheme="majorBidi"/>
      <w:color w:val="21405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351098">
      <w:bodyDiv w:val="1"/>
      <w:marLeft w:val="0"/>
      <w:marRight w:val="0"/>
      <w:marTop w:val="0"/>
      <w:marBottom w:val="0"/>
      <w:divBdr>
        <w:top w:val="none" w:sz="0" w:space="0" w:color="auto"/>
        <w:left w:val="none" w:sz="0" w:space="0" w:color="auto"/>
        <w:bottom w:val="none" w:sz="0" w:space="0" w:color="auto"/>
        <w:right w:val="none" w:sz="0" w:space="0" w:color="auto"/>
      </w:divBdr>
    </w:div>
    <w:div w:id="615991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atzman\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076D666C264AE18B4B2088BB1C4CF7"/>
        <w:category>
          <w:name w:val="General"/>
          <w:gallery w:val="placeholder"/>
        </w:category>
        <w:types>
          <w:type w:val="bbPlcHdr"/>
        </w:types>
        <w:behaviors>
          <w:behavior w:val="content"/>
        </w:behaviors>
        <w:guid w:val="{C260A24E-1D72-4F6D-AF66-674E933F2C5D}"/>
      </w:docPartPr>
      <w:docPartBody>
        <w:p w:rsidR="007F7461" w:rsidRDefault="00AF62A8">
          <w:pPr>
            <w:pStyle w:val="F4076D666C264AE18B4B2088BB1C4CF7"/>
          </w:pPr>
          <w:r w:rsidRPr="00AE68A8">
            <w:t>[Recipient Name]</w:t>
          </w:r>
        </w:p>
      </w:docPartBody>
    </w:docPart>
    <w:docPart>
      <w:docPartPr>
        <w:name w:val="712B43958539460D8E197FC91564F8FE"/>
        <w:category>
          <w:name w:val="General"/>
          <w:gallery w:val="placeholder"/>
        </w:category>
        <w:types>
          <w:type w:val="bbPlcHdr"/>
        </w:types>
        <w:behaviors>
          <w:behavior w:val="content"/>
        </w:behaviors>
        <w:guid w:val="{236B8A93-9AB4-42F9-A068-346B8AA17C4C}"/>
      </w:docPartPr>
      <w:docPartBody>
        <w:p w:rsidR="007F7461" w:rsidRDefault="00AF62A8">
          <w:pPr>
            <w:pStyle w:val="712B43958539460D8E197FC91564F8FE"/>
          </w:pPr>
          <w:r w:rsidRPr="00AE68A8">
            <w:t>[Recipient Name]</w:t>
          </w:r>
        </w:p>
      </w:docPartBody>
    </w:docPart>
    <w:docPart>
      <w:docPartPr>
        <w:name w:val="C6E6C786ED3D4AF4B6236FA1E28F39E9"/>
        <w:category>
          <w:name w:val="General"/>
          <w:gallery w:val="placeholder"/>
        </w:category>
        <w:types>
          <w:type w:val="bbPlcHdr"/>
        </w:types>
        <w:behaviors>
          <w:behavior w:val="content"/>
        </w:behaviors>
        <w:guid w:val="{49207012-0722-4CE7-9EA4-A613C0BED54F}"/>
      </w:docPartPr>
      <w:docPartBody>
        <w:p w:rsidR="007F7461" w:rsidRDefault="00AF62A8">
          <w:pPr>
            <w:pStyle w:val="C6E6C786ED3D4AF4B6236FA1E28F39E9"/>
          </w:pPr>
          <w:r w:rsidRPr="00C83A18">
            <w:t>Sincerely,</w:t>
          </w:r>
        </w:p>
      </w:docPartBody>
    </w:docPart>
    <w:docPart>
      <w:docPartPr>
        <w:name w:val="2AECA7E3F0AD4E36B3E9DE25D80F1595"/>
        <w:category>
          <w:name w:val="General"/>
          <w:gallery w:val="placeholder"/>
        </w:category>
        <w:types>
          <w:type w:val="bbPlcHdr"/>
        </w:types>
        <w:behaviors>
          <w:behavior w:val="content"/>
        </w:behaviors>
        <w:guid w:val="{4541F8B5-7317-48E6-BF60-3ABB68549BAB}"/>
      </w:docPartPr>
      <w:docPartBody>
        <w:p w:rsidR="007F7461" w:rsidRDefault="007C4F6D" w:rsidP="007C4F6D">
          <w:pPr>
            <w:pStyle w:val="2AECA7E3F0AD4E36B3E9DE25D80F1595"/>
          </w:pPr>
          <w:r w:rsidRPr="00AE68A8">
            <w:t>[Recipient Street Address]</w:t>
          </w:r>
        </w:p>
      </w:docPartBody>
    </w:docPart>
    <w:docPart>
      <w:docPartPr>
        <w:name w:val="DCA509C84F224ABB8E227B006489F9CF"/>
        <w:category>
          <w:name w:val="General"/>
          <w:gallery w:val="placeholder"/>
        </w:category>
        <w:types>
          <w:type w:val="bbPlcHdr"/>
        </w:types>
        <w:behaviors>
          <w:behavior w:val="content"/>
        </w:behaviors>
        <w:guid w:val="{191E366B-763D-4130-837B-BB591C5A093C}"/>
      </w:docPartPr>
      <w:docPartBody>
        <w:p w:rsidR="007F7461" w:rsidRDefault="007C4F6D" w:rsidP="007C4F6D">
          <w:pPr>
            <w:pStyle w:val="DCA509C84F224ABB8E227B006489F9CF"/>
          </w:pPr>
          <w:r w:rsidRPr="00AE68A8">
            <w:t>[Recipient City, ST 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D"/>
    <w:rsid w:val="00625728"/>
    <w:rsid w:val="00630FEB"/>
    <w:rsid w:val="007C4F6D"/>
    <w:rsid w:val="007F7461"/>
    <w:rsid w:val="00AF62A8"/>
    <w:rsid w:val="00C86FC5"/>
    <w:rsid w:val="00DD0C51"/>
    <w:rsid w:val="00ED5CF5"/>
    <w:rsid w:val="00F0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076D666C264AE18B4B2088BB1C4CF7">
    <w:name w:val="F4076D666C264AE18B4B2088BB1C4CF7"/>
  </w:style>
  <w:style w:type="paragraph" w:customStyle="1" w:styleId="712B43958539460D8E197FC91564F8FE">
    <w:name w:val="712B43958539460D8E197FC91564F8FE"/>
  </w:style>
  <w:style w:type="paragraph" w:customStyle="1" w:styleId="C6E6C786ED3D4AF4B6236FA1E28F39E9">
    <w:name w:val="C6E6C786ED3D4AF4B6236FA1E28F39E9"/>
  </w:style>
  <w:style w:type="paragraph" w:customStyle="1" w:styleId="2AECA7E3F0AD4E36B3E9DE25D80F1595">
    <w:name w:val="2AECA7E3F0AD4E36B3E9DE25D80F1595"/>
    <w:rsid w:val="007C4F6D"/>
  </w:style>
  <w:style w:type="paragraph" w:customStyle="1" w:styleId="DCA509C84F224ABB8E227B006489F9CF">
    <w:name w:val="DCA509C84F224ABB8E227B006489F9CF"/>
    <w:rsid w:val="007C4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0093A9-F4F5-4B31-A050-D37DB43E23EE}">
  <ds:schemaRefs>
    <ds:schemaRef ds:uri="http://schemas.openxmlformats.org/officeDocument/2006/bibliography"/>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3</Pages>
  <Words>1208</Words>
  <Characters>6381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2020-11-04T21:27:00Z</dcterms:created>
  <dcterms:modified xsi:type="dcterms:W3CDTF">2020-11-06T19:33:00Z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