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7435" w:rsidP="00957435" w:rsidRDefault="00957435" w14:paraId="43631FE6" w14:textId="77777777">
      <w:pPr>
        <w:spacing w:after="0" w:line="360" w:lineRule="auto"/>
        <w:jc w:val="center"/>
        <w:rPr>
          <w:rFonts w:eastAsia="Times New Roman" w:cs="Times New Roman"/>
          <w:b/>
        </w:rPr>
      </w:pPr>
      <w:r>
        <w:rPr>
          <w:rFonts w:eastAsia="Times New Roman" w:cs="Times New Roman"/>
          <w:b/>
        </w:rPr>
        <w:t>Attachment H</w:t>
      </w:r>
    </w:p>
    <w:p w:rsidR="00957435" w:rsidP="00957435" w:rsidRDefault="00957435" w14:paraId="4CCB91C5" w14:textId="77777777">
      <w:pPr>
        <w:spacing w:after="0" w:line="360" w:lineRule="auto"/>
        <w:jc w:val="center"/>
        <w:rPr>
          <w:rFonts w:eastAsia="Times New Roman" w:cs="Times New Roman"/>
          <w:b/>
        </w:rPr>
      </w:pPr>
    </w:p>
    <w:p w:rsidR="00957435" w:rsidP="00957435" w:rsidRDefault="00957435" w14:paraId="38A41CE4" w14:textId="77777777">
      <w:pPr>
        <w:spacing w:after="0" w:line="360" w:lineRule="auto"/>
        <w:jc w:val="center"/>
        <w:rPr>
          <w:rFonts w:eastAsia="Times New Roman" w:cs="Times New Roman"/>
          <w:b/>
        </w:rPr>
      </w:pPr>
      <w:r w:rsidRPr="007A6D0A">
        <w:rPr>
          <w:rFonts w:eastAsia="Times New Roman" w:cs="Times New Roman"/>
          <w:b/>
        </w:rPr>
        <w:t>Apprenticeship Evidence-Building Portfolio</w:t>
      </w:r>
    </w:p>
    <w:p w:rsidR="00957435" w:rsidP="00957435" w:rsidRDefault="00957435" w14:paraId="0AF52701" w14:textId="77777777">
      <w:pPr>
        <w:spacing w:after="0" w:line="360" w:lineRule="auto"/>
        <w:jc w:val="center"/>
        <w:rPr>
          <w:rFonts w:eastAsia="Times New Roman" w:cs="Times New Roman"/>
          <w:b/>
        </w:rPr>
      </w:pPr>
    </w:p>
    <w:p w:rsidRPr="00957435" w:rsidR="001F4FF2" w:rsidP="00957435" w:rsidRDefault="00957435" w14:paraId="78139328" w14:textId="54E950B4">
      <w:pPr>
        <w:spacing w:after="0" w:line="240" w:lineRule="auto"/>
        <w:jc w:val="center"/>
        <w:outlineLvl w:val="0"/>
        <w:rPr>
          <w:rFonts w:eastAsia="Times New Roman" w:cs="Times New Roman"/>
          <w:b/>
        </w:rPr>
      </w:pPr>
      <w:r>
        <w:rPr>
          <w:rFonts w:eastAsia="Times New Roman" w:cs="Times New Roman"/>
          <w:b/>
        </w:rPr>
        <w:t>Youth Apprenticeship Readiness</w:t>
      </w:r>
      <w:r w:rsidRPr="007A6D0A">
        <w:rPr>
          <w:rFonts w:eastAsia="Times New Roman" w:cs="Times New Roman"/>
          <w:b/>
        </w:rPr>
        <w:t xml:space="preserve"> Grant</w:t>
      </w:r>
      <w:r>
        <w:rPr>
          <w:rFonts w:eastAsia="Times New Roman" w:cs="Times New Roman"/>
          <w:b/>
        </w:rPr>
        <w:t xml:space="preserve"> Semi-Structured Interview Protocol for Program Partners</w:t>
      </w:r>
    </w:p>
    <w:p w:rsidR="007A6D0A" w:rsidRDefault="007A6D0A" w14:paraId="1C764EE3" w14:textId="009AF5BB">
      <w:pPr>
        <w:rPr>
          <w:rFonts w:eastAsia="Times New Roman"/>
          <w:bCs/>
        </w:rPr>
      </w:pPr>
      <w:r>
        <w:br w:type="page"/>
      </w:r>
    </w:p>
    <w:p w:rsidRPr="00B27481" w:rsidR="00F2195E" w:rsidP="00F2195E" w:rsidRDefault="00F2195E" w14:paraId="5A7368E6" w14:textId="77777777">
      <w:pPr>
        <w:spacing w:after="0" w:line="240" w:lineRule="auto"/>
        <w:jc w:val="center"/>
        <w:outlineLvl w:val="0"/>
        <w:rPr>
          <w:rFonts w:eastAsia="Times New Roman" w:cs="Times New Roman"/>
          <w:b/>
        </w:rPr>
      </w:pPr>
      <w:bookmarkStart w:name="_Toc65860216" w:id="0"/>
      <w:r w:rsidRPr="00B27481">
        <w:rPr>
          <w:rFonts w:eastAsia="Times New Roman" w:cs="Times New Roman"/>
          <w:b/>
        </w:rPr>
        <w:lastRenderedPageBreak/>
        <w:t>Apprenticeship Evidence-Building Portfolio</w:t>
      </w:r>
      <w:bookmarkEnd w:id="0"/>
    </w:p>
    <w:p w:rsidRPr="00B27481" w:rsidR="00F2195E" w:rsidP="00F2195E" w:rsidRDefault="00F2195E" w14:paraId="188C1F77" w14:textId="77777777">
      <w:pPr>
        <w:spacing w:after="0" w:line="240" w:lineRule="auto"/>
        <w:jc w:val="center"/>
        <w:rPr>
          <w:rFonts w:eastAsia="Times New Roman" w:cs="Times New Roman"/>
          <w:b/>
        </w:rPr>
      </w:pPr>
      <w:r w:rsidRPr="00B27481">
        <w:rPr>
          <w:rFonts w:eastAsia="Times New Roman" w:cs="Times New Roman"/>
          <w:b/>
        </w:rPr>
        <w:t>Youth Apprenticeship Readiness Grants (YARG)</w:t>
      </w:r>
    </w:p>
    <w:p w:rsidRPr="00B27481" w:rsidR="00F2195E" w:rsidP="00F2195E" w:rsidRDefault="00F2195E" w14:paraId="529FDEE3" w14:textId="77777777">
      <w:pPr>
        <w:spacing w:after="0" w:line="240" w:lineRule="auto"/>
        <w:jc w:val="center"/>
        <w:rPr>
          <w:rFonts w:eastAsia="Times New Roman" w:cs="Times New Roman"/>
          <w:b/>
        </w:rPr>
      </w:pPr>
    </w:p>
    <w:p w:rsidRPr="00B27481" w:rsidR="00F2195E" w:rsidP="00F2195E" w:rsidRDefault="00F2195E" w14:paraId="5A368F51" w14:textId="77777777">
      <w:pPr>
        <w:spacing w:line="240" w:lineRule="auto"/>
        <w:ind w:right="-20"/>
        <w:jc w:val="center"/>
        <w:outlineLvl w:val="0"/>
        <w:rPr>
          <w:rFonts w:eastAsia="Arial" w:cs="Times New Roman"/>
          <w:b/>
          <w:spacing w:val="1"/>
        </w:rPr>
      </w:pPr>
      <w:bookmarkStart w:name="_Toc65860217" w:id="1"/>
      <w:r w:rsidRPr="00B27481">
        <w:rPr>
          <w:rFonts w:eastAsia="Times New Roman" w:cs="Times New Roman"/>
          <w:b/>
        </w:rPr>
        <w:t>YARG Partner Discussion Guide</w:t>
      </w:r>
      <w:bookmarkEnd w:id="1"/>
    </w:p>
    <w:p w:rsidRPr="00B27481" w:rsidR="00F2195E" w:rsidP="00F2195E" w:rsidRDefault="00F2195E" w14:paraId="7A2502FE" w14:textId="77777777">
      <w:pPr>
        <w:spacing w:line="276" w:lineRule="auto"/>
        <w:ind w:right="-20"/>
        <w:rPr>
          <w:rFonts w:eastAsia="Arial" w:cs="Times New Roman"/>
          <w:spacing w:val="1"/>
        </w:rPr>
      </w:pPr>
    </w:p>
    <w:p w:rsidRPr="007A6D0A" w:rsidR="00BD32BC" w:rsidP="00BD32BC" w:rsidRDefault="00BD32BC" w14:paraId="6F0B6C98" w14:textId="77777777">
      <w:pPr>
        <w:shd w:val="clear" w:color="auto" w:fill="FFFFFF"/>
        <w:spacing w:after="0" w:line="240" w:lineRule="auto"/>
        <w:textAlignment w:val="baseline"/>
        <w:rPr>
          <w:rFonts w:eastAsia="Times New Roman" w:cs="Times New Roman"/>
          <w:color w:val="201F1E"/>
        </w:rPr>
      </w:pPr>
      <w:r w:rsidRPr="007A6D0A">
        <w:rPr>
          <w:rFonts w:eastAsia="Times New Roman" w:cs="Times New Roman"/>
          <w:b/>
          <w:bCs/>
          <w:color w:val="201F1E"/>
          <w:bdr w:val="none" w:color="auto" w:sz="0" w:space="0" w:frame="1"/>
        </w:rPr>
        <w:t>INTRODUCTION</w:t>
      </w:r>
      <w:r w:rsidRPr="007A6D0A">
        <w:rPr>
          <w:rFonts w:eastAsia="Times New Roman" w:cs="Times New Roman"/>
          <w:color w:val="244061"/>
          <w:bdr w:val="none" w:color="auto" w:sz="0" w:space="0" w:frame="1"/>
        </w:rPr>
        <w:t> </w:t>
      </w:r>
    </w:p>
    <w:p w:rsidR="00BD32BC" w:rsidP="00BD32BC" w:rsidRDefault="00BD32BC" w14:paraId="2451EBE5" w14:textId="77777777">
      <w:pPr>
        <w:spacing w:line="276" w:lineRule="auto"/>
        <w:ind w:right="-20"/>
        <w:rPr>
          <w:rFonts w:eastAsia="Arial" w:cs="Times New Roman"/>
          <w:spacing w:val="1"/>
        </w:rPr>
      </w:pPr>
      <w:r w:rsidRPr="00BD32BC">
        <w:rPr>
          <w:rFonts w:eastAsia="Arial" w:cs="Times New Roman"/>
          <w:spacing w:val="1"/>
        </w:rPr>
        <w:t>I am/we are researchers with The Urban Institute/Mathematica/Capital Research Corporation, private</w:t>
      </w:r>
      <w:r>
        <w:rPr>
          <w:rFonts w:eastAsia="Arial" w:cs="Times New Roman"/>
          <w:spacing w:val="1"/>
        </w:rPr>
        <w:t xml:space="preserve"> </w:t>
      </w:r>
      <w:r w:rsidRPr="00BD32BC">
        <w:rPr>
          <w:rFonts w:eastAsia="Arial" w:cs="Times New Roman"/>
          <w:spacing w:val="1"/>
        </w:rPr>
        <w:t>research organizations based in Washington, DC/Arlington VA which conduct policy-related research on a</w:t>
      </w:r>
      <w:r>
        <w:rPr>
          <w:rFonts w:eastAsia="Arial" w:cs="Times New Roman"/>
          <w:spacing w:val="1"/>
        </w:rPr>
        <w:t xml:space="preserve"> </w:t>
      </w:r>
      <w:r w:rsidRPr="00BD32BC">
        <w:rPr>
          <w:rFonts w:eastAsia="Arial" w:cs="Times New Roman"/>
          <w:spacing w:val="1"/>
        </w:rPr>
        <w:t>variety of social welfare and economic issues.</w:t>
      </w:r>
      <w:r>
        <w:rPr>
          <w:rFonts w:eastAsia="Arial" w:cs="Times New Roman"/>
          <w:spacing w:val="1"/>
        </w:rPr>
        <w:t xml:space="preserve"> </w:t>
      </w:r>
      <w:r w:rsidRPr="00BD32BC">
        <w:rPr>
          <w:rFonts w:eastAsia="Arial" w:cs="Times New Roman"/>
          <w:spacing w:val="1"/>
        </w:rPr>
        <w:t xml:space="preserve">This project is being conducted under contract to the U.S. Department of Labor. </w:t>
      </w:r>
    </w:p>
    <w:p w:rsidRPr="00BD32BC" w:rsidR="00BD32BC" w:rsidP="00BD32BC" w:rsidRDefault="00BD32BC" w14:paraId="75D38096" w14:textId="77777777">
      <w:pPr>
        <w:spacing w:line="276" w:lineRule="auto"/>
        <w:ind w:right="-20"/>
        <w:rPr>
          <w:rFonts w:eastAsia="Arial" w:cs="Times New Roman"/>
          <w:spacing w:val="1"/>
        </w:rPr>
      </w:pPr>
      <w:r w:rsidRPr="00BD32BC">
        <w:rPr>
          <w:rFonts w:eastAsia="Arial" w:cs="Times New Roman"/>
          <w:spacing w:val="1"/>
        </w:rPr>
        <w:t>Our visit here today is</w:t>
      </w:r>
      <w:r>
        <w:rPr>
          <w:rFonts w:eastAsia="Arial" w:cs="Times New Roman"/>
          <w:spacing w:val="1"/>
        </w:rPr>
        <w:t xml:space="preserve"> </w:t>
      </w:r>
      <w:r w:rsidRPr="00BD32BC">
        <w:rPr>
          <w:rFonts w:eastAsia="Arial" w:cs="Times New Roman"/>
          <w:spacing w:val="1"/>
        </w:rPr>
        <w:t>part of the Apprenticeship Evidence-Building Portfolio project, a national study sponsored by the U.S.</w:t>
      </w:r>
      <w:r>
        <w:rPr>
          <w:rFonts w:eastAsia="Arial" w:cs="Times New Roman"/>
          <w:spacing w:val="1"/>
        </w:rPr>
        <w:t xml:space="preserve"> </w:t>
      </w:r>
      <w:r w:rsidRPr="00BD32BC">
        <w:rPr>
          <w:rFonts w:eastAsia="Arial" w:cs="Times New Roman"/>
          <w:spacing w:val="1"/>
        </w:rPr>
        <w:t>Department of Labor. The study will learn how apprenticeship programs can help improve the skills and</w:t>
      </w:r>
      <w:r>
        <w:rPr>
          <w:rFonts w:eastAsia="Arial" w:cs="Times New Roman"/>
          <w:spacing w:val="1"/>
        </w:rPr>
        <w:t xml:space="preserve"> </w:t>
      </w:r>
      <w:r w:rsidRPr="00BD32BC">
        <w:rPr>
          <w:rFonts w:eastAsia="Arial" w:cs="Times New Roman"/>
          <w:spacing w:val="1"/>
        </w:rPr>
        <w:t>employment outcomes of American workers. A major aim of the study is to learn more about the</w:t>
      </w:r>
      <w:r>
        <w:rPr>
          <w:rFonts w:eastAsia="Arial" w:cs="Times New Roman"/>
          <w:spacing w:val="1"/>
        </w:rPr>
        <w:t xml:space="preserve"> </w:t>
      </w:r>
      <w:r w:rsidRPr="00BD32BC">
        <w:rPr>
          <w:rFonts w:eastAsia="Arial" w:cs="Times New Roman"/>
          <w:spacing w:val="1"/>
        </w:rPr>
        <w:t>different models of apprenticeship being implemented. In each grantee we visit, we will be speaking with</w:t>
      </w:r>
      <w:r>
        <w:rPr>
          <w:rFonts w:eastAsia="Arial" w:cs="Times New Roman"/>
          <w:spacing w:val="1"/>
        </w:rPr>
        <w:t xml:space="preserve"> </w:t>
      </w:r>
      <w:r w:rsidRPr="00BD32BC">
        <w:rPr>
          <w:rFonts w:eastAsia="Arial" w:cs="Times New Roman"/>
          <w:spacing w:val="1"/>
        </w:rPr>
        <w:t>grant administrators and staff, program partners (including employers), and apprentices.</w:t>
      </w:r>
      <w:r>
        <w:rPr>
          <w:rFonts w:eastAsia="Arial" w:cs="Times New Roman"/>
          <w:spacing w:val="1"/>
        </w:rPr>
        <w:t xml:space="preserve"> </w:t>
      </w:r>
      <w:r>
        <w:rPr>
          <w:rFonts w:eastAsia="Times New Roman" w:cs="Times New Roman"/>
          <w:color w:val="201F1E"/>
          <w:bdr w:val="none" w:color="auto" w:sz="0" w:space="0" w:frame="1"/>
        </w:rPr>
        <w:t>For this discussion, we are focused on activities conducted under the Youth Apprenticeship Readiness Grants (YARG).</w:t>
      </w:r>
    </w:p>
    <w:p w:rsidR="00BD32BC" w:rsidP="00BD32BC" w:rsidRDefault="00BD32BC" w14:paraId="4DF8F6DF" w14:textId="62DEECF5">
      <w:pPr>
        <w:spacing w:line="276" w:lineRule="auto"/>
        <w:ind w:right="-20"/>
        <w:rPr>
          <w:rFonts w:eastAsia="Arial" w:cs="Times New Roman"/>
          <w:spacing w:val="1"/>
        </w:rPr>
      </w:pPr>
      <w:r w:rsidRPr="007A6D0A">
        <w:rPr>
          <w:rFonts w:eastAsia="Times New Roman" w:cs="Times New Roman"/>
          <w:b/>
          <w:bCs/>
          <w:color w:val="201F1E"/>
          <w:bdr w:val="none" w:color="auto" w:sz="0" w:space="0" w:frame="1"/>
        </w:rPr>
        <w:t>Privacy Statement:  </w:t>
      </w:r>
      <w:r w:rsidRPr="00BD32BC">
        <w:rPr>
          <w:rFonts w:eastAsia="Arial" w:cs="Times New Roman"/>
          <w:spacing w:val="1"/>
        </w:rPr>
        <w:t>I/we know that you</w:t>
      </w:r>
      <w:r>
        <w:rPr>
          <w:rFonts w:eastAsia="Arial" w:cs="Times New Roman"/>
          <w:spacing w:val="1"/>
        </w:rPr>
        <w:t xml:space="preserve"> </w:t>
      </w:r>
      <w:r w:rsidRPr="00BD32BC">
        <w:rPr>
          <w:rFonts w:eastAsia="Arial" w:cs="Times New Roman"/>
          <w:spacing w:val="1"/>
        </w:rPr>
        <w:t>are busy and we will be as focused as possible and will only ask questions that are relevant to your</w:t>
      </w:r>
      <w:r>
        <w:rPr>
          <w:rFonts w:eastAsia="Arial" w:cs="Times New Roman"/>
          <w:spacing w:val="1"/>
        </w:rPr>
        <w:t xml:space="preserve"> </w:t>
      </w:r>
      <w:r w:rsidRPr="00BD32BC">
        <w:rPr>
          <w:rFonts w:eastAsia="Arial" w:cs="Times New Roman"/>
          <w:spacing w:val="1"/>
        </w:rPr>
        <w:t>experience. We have many questions and will be talking to many different people, so please do not feel as</w:t>
      </w:r>
      <w:r>
        <w:rPr>
          <w:rFonts w:eastAsia="Arial" w:cs="Times New Roman"/>
          <w:spacing w:val="1"/>
        </w:rPr>
        <w:t xml:space="preserve"> </w:t>
      </w:r>
      <w:r w:rsidRPr="00BD32BC">
        <w:rPr>
          <w:rFonts w:eastAsia="Arial" w:cs="Times New Roman"/>
          <w:spacing w:val="1"/>
        </w:rPr>
        <w:t>though we expect you to be able to answer every question. Your participation in this interview is voluntary</w:t>
      </w:r>
      <w:r>
        <w:rPr>
          <w:rFonts w:eastAsia="Arial" w:cs="Times New Roman"/>
          <w:spacing w:val="1"/>
        </w:rPr>
        <w:t xml:space="preserve"> </w:t>
      </w:r>
      <w:r w:rsidRPr="00BD32BC">
        <w:rPr>
          <w:rFonts w:eastAsia="Arial" w:cs="Times New Roman"/>
          <w:spacing w:val="1"/>
        </w:rPr>
        <w:t xml:space="preserve">and you may choose not to answer some or any of our questions. </w:t>
      </w:r>
      <w:r w:rsidRPr="006B4260" w:rsidR="00BC596B">
        <w:rPr>
          <w:color w:val="000000"/>
        </w:rPr>
        <w:t xml:space="preserve">We will do everything we can to secure the </w:t>
      </w:r>
      <w:r w:rsidR="00BC596B">
        <w:rPr>
          <w:color w:val="000000"/>
        </w:rPr>
        <w:t>privacy</w:t>
      </w:r>
      <w:r w:rsidRPr="006B4260" w:rsidR="00BC596B">
        <w:rPr>
          <w:color w:val="000000"/>
        </w:rPr>
        <w:t xml:space="preserve"> of the information you provide</w:t>
      </w:r>
      <w:r w:rsidR="00BC596B">
        <w:rPr>
          <w:color w:val="000000"/>
        </w:rPr>
        <w:t xml:space="preserve">, but the </w:t>
      </w:r>
      <w:r w:rsidR="00BC596B">
        <w:rPr>
          <w:color w:val="201F1E"/>
          <w:bdr w:val="none" w:color="auto" w:sz="0" w:space="0" w:frame="1"/>
        </w:rPr>
        <w:t>technical limitations with Zoom and other internet platforms mean that we cannot guarantee the confidentiality of what is said. Also, w</w:t>
      </w:r>
      <w:r w:rsidR="00BC596B">
        <w:rPr>
          <w:color w:val="000000"/>
        </w:rPr>
        <w:t>e ask that you consider</w:t>
      </w:r>
      <w:r w:rsidRPr="006B4260" w:rsidR="00BC596B">
        <w:rPr>
          <w:color w:val="000000"/>
        </w:rPr>
        <w:t xml:space="preserve"> </w:t>
      </w:r>
      <w:r w:rsidR="00BC596B">
        <w:rPr>
          <w:color w:val="000000"/>
        </w:rPr>
        <w:t>using headphones or finding a private space to talk so that other people cannot hear or see this conversation</w:t>
      </w:r>
      <w:r w:rsidR="00BC596B">
        <w:rPr>
          <w:color w:val="201F1E"/>
          <w:bdr w:val="none" w:color="auto" w:sz="0" w:space="0" w:frame="1"/>
        </w:rPr>
        <w:t>.</w:t>
      </w:r>
      <w:r>
        <w:rPr>
          <w:rFonts w:eastAsia="Arial" w:cs="Times New Roman"/>
          <w:spacing w:val="1"/>
        </w:rPr>
        <w:t xml:space="preserve"> </w:t>
      </w:r>
      <w:r w:rsidRPr="00BD32BC">
        <w:rPr>
          <w:rFonts w:eastAsia="Arial" w:cs="Times New Roman"/>
          <w:spacing w:val="1"/>
        </w:rPr>
        <w:t>We believe the risks of participating in this study are minimal.</w:t>
      </w:r>
      <w:r>
        <w:rPr>
          <w:rFonts w:eastAsia="Arial" w:cs="Times New Roman"/>
          <w:spacing w:val="1"/>
        </w:rPr>
        <w:t xml:space="preserve"> </w:t>
      </w:r>
    </w:p>
    <w:p w:rsidRPr="00BD32BC" w:rsidR="00BD32BC" w:rsidP="00BD32BC" w:rsidRDefault="00BD32BC" w14:paraId="6323B6EE" w14:textId="77777777">
      <w:pPr>
        <w:spacing w:line="276" w:lineRule="auto"/>
        <w:ind w:right="-20"/>
        <w:rPr>
          <w:rFonts w:eastAsia="Arial" w:cs="Times New Roman"/>
          <w:spacing w:val="1"/>
        </w:rPr>
      </w:pPr>
      <w:r w:rsidRPr="00BD32BC">
        <w:rPr>
          <w:rFonts w:eastAsia="Arial" w:cs="Times New Roman"/>
          <w:spacing w:val="1"/>
        </w:rPr>
        <w:t>We believe there are no direct benefits to you, but we hope that the findings from this study will benefit</w:t>
      </w:r>
      <w:r>
        <w:rPr>
          <w:rFonts w:eastAsia="Arial" w:cs="Times New Roman"/>
          <w:spacing w:val="1"/>
        </w:rPr>
        <w:t xml:space="preserve"> </w:t>
      </w:r>
      <w:r w:rsidRPr="00BD32BC">
        <w:rPr>
          <w:rFonts w:eastAsia="Arial" w:cs="Times New Roman"/>
          <w:spacing w:val="1"/>
        </w:rPr>
        <w:t>the Apprenticeship Evidence-Building Portfolio project by providing research insights on how</w:t>
      </w:r>
      <w:r>
        <w:rPr>
          <w:rFonts w:eastAsia="Arial" w:cs="Times New Roman"/>
          <w:spacing w:val="1"/>
        </w:rPr>
        <w:t xml:space="preserve"> </w:t>
      </w:r>
      <w:r w:rsidRPr="00BD32BC">
        <w:rPr>
          <w:rFonts w:eastAsia="Arial" w:cs="Times New Roman"/>
          <w:spacing w:val="1"/>
        </w:rPr>
        <w:t>apprenticeship programs can benefit workers.</w:t>
      </w:r>
    </w:p>
    <w:p w:rsidRPr="00BD32BC" w:rsidR="00BD32BC" w:rsidP="00BD32BC" w:rsidRDefault="00BD32BC" w14:paraId="6C2DB435" w14:textId="77777777">
      <w:pPr>
        <w:spacing w:line="276" w:lineRule="auto"/>
        <w:ind w:right="-20"/>
        <w:rPr>
          <w:rFonts w:eastAsia="Arial" w:cs="Times New Roman"/>
          <w:spacing w:val="1"/>
        </w:rPr>
      </w:pPr>
      <w:r w:rsidRPr="00BD32BC">
        <w:rPr>
          <w:rFonts w:eastAsia="Arial" w:cs="Times New Roman"/>
          <w:spacing w:val="1"/>
        </w:rPr>
        <w:t>My colleague and I will be taking notes in order to document what we hear during our discussion, and we</w:t>
      </w:r>
      <w:r>
        <w:rPr>
          <w:rFonts w:eastAsia="Arial" w:cs="Times New Roman"/>
          <w:spacing w:val="1"/>
        </w:rPr>
        <w:t xml:space="preserve"> </w:t>
      </w:r>
      <w:r w:rsidRPr="00BD32BC">
        <w:rPr>
          <w:rFonts w:eastAsia="Arial" w:cs="Times New Roman"/>
          <w:spacing w:val="1"/>
        </w:rPr>
        <w:t>may record this discussion. We do not share these notes with anyone outside of our research team,</w:t>
      </w:r>
      <w:r>
        <w:rPr>
          <w:rFonts w:eastAsia="Arial" w:cs="Times New Roman"/>
          <w:spacing w:val="1"/>
        </w:rPr>
        <w:t xml:space="preserve"> </w:t>
      </w:r>
      <w:r w:rsidRPr="00BD32BC">
        <w:rPr>
          <w:rFonts w:eastAsia="Arial" w:cs="Times New Roman"/>
          <w:spacing w:val="1"/>
        </w:rPr>
        <w:t>including Department of Labor, and we will destroy these notes after the end of our project. When we</w:t>
      </w:r>
      <w:r>
        <w:rPr>
          <w:rFonts w:eastAsia="Arial" w:cs="Times New Roman"/>
          <w:spacing w:val="1"/>
        </w:rPr>
        <w:t xml:space="preserve"> </w:t>
      </w:r>
      <w:r w:rsidRPr="00BD32BC">
        <w:rPr>
          <w:rFonts w:eastAsia="Arial" w:cs="Times New Roman"/>
          <w:spacing w:val="1"/>
        </w:rPr>
        <w:t>compile our reports, the names of individual respondents will not be included. If we choose to quote you,</w:t>
      </w:r>
      <w:r>
        <w:rPr>
          <w:rFonts w:eastAsia="Arial" w:cs="Times New Roman"/>
          <w:spacing w:val="1"/>
        </w:rPr>
        <w:t xml:space="preserve"> </w:t>
      </w:r>
      <w:r w:rsidRPr="00BD32BC">
        <w:rPr>
          <w:rFonts w:eastAsia="Arial" w:cs="Times New Roman"/>
          <w:spacing w:val="1"/>
        </w:rPr>
        <w:t>you will only be identified by your title. You will not be quoted directly by name in any of our</w:t>
      </w:r>
      <w:r>
        <w:rPr>
          <w:rFonts w:eastAsia="Arial" w:cs="Times New Roman"/>
          <w:spacing w:val="1"/>
        </w:rPr>
        <w:t xml:space="preserve"> </w:t>
      </w:r>
      <w:r w:rsidRPr="00BD32BC">
        <w:rPr>
          <w:rFonts w:eastAsia="Arial" w:cs="Times New Roman"/>
          <w:spacing w:val="1"/>
        </w:rPr>
        <w:t>reports. While it is possible that you might be identified by your title, we will do our best to minimize the</w:t>
      </w:r>
      <w:r>
        <w:rPr>
          <w:rFonts w:eastAsia="Arial" w:cs="Times New Roman"/>
          <w:spacing w:val="1"/>
        </w:rPr>
        <w:t xml:space="preserve"> </w:t>
      </w:r>
      <w:r w:rsidRPr="00BD32BC">
        <w:rPr>
          <w:rFonts w:eastAsia="Arial" w:cs="Times New Roman"/>
          <w:spacing w:val="1"/>
        </w:rPr>
        <w:t>chance of that occurring.</w:t>
      </w:r>
    </w:p>
    <w:p w:rsidR="00BD32BC" w:rsidP="00BD32BC" w:rsidRDefault="00BD32BC" w14:paraId="306736BD" w14:textId="77777777">
      <w:pPr>
        <w:spacing w:line="276" w:lineRule="auto"/>
        <w:ind w:right="-20"/>
        <w:rPr>
          <w:rFonts w:eastAsia="Arial" w:cs="Times New Roman"/>
          <w:spacing w:val="1"/>
        </w:rPr>
      </w:pPr>
      <w:r w:rsidRPr="00BD32BC">
        <w:rPr>
          <w:rFonts w:eastAsia="Arial" w:cs="Times New Roman"/>
          <w:spacing w:val="1"/>
        </w:rPr>
        <w:t>Finally, to help us accurately capture the information you share, we would like to record this interview. The</w:t>
      </w:r>
      <w:r>
        <w:rPr>
          <w:rFonts w:eastAsia="Arial" w:cs="Times New Roman"/>
          <w:spacing w:val="1"/>
        </w:rPr>
        <w:t xml:space="preserve"> </w:t>
      </w:r>
      <w:r w:rsidRPr="00BD32BC">
        <w:rPr>
          <w:rFonts w:eastAsia="Arial" w:cs="Times New Roman"/>
          <w:spacing w:val="1"/>
        </w:rPr>
        <w:t>recording is just a back-up for our notes and will be kept within our small research team. The interview</w:t>
      </w:r>
      <w:r>
        <w:rPr>
          <w:rFonts w:eastAsia="Arial" w:cs="Times New Roman"/>
          <w:spacing w:val="1"/>
        </w:rPr>
        <w:t xml:space="preserve"> </w:t>
      </w:r>
      <w:r w:rsidRPr="00BD32BC">
        <w:rPr>
          <w:rFonts w:eastAsia="Arial" w:cs="Times New Roman"/>
          <w:spacing w:val="1"/>
        </w:rPr>
        <w:t>recording will be deleted once we have developed a full set of notes from the interview.</w:t>
      </w:r>
      <w:r>
        <w:rPr>
          <w:rFonts w:eastAsia="Arial" w:cs="Times New Roman"/>
          <w:spacing w:val="1"/>
        </w:rPr>
        <w:t xml:space="preserve"> </w:t>
      </w:r>
    </w:p>
    <w:p w:rsidRPr="00BD32BC" w:rsidR="00BD32BC" w:rsidP="00BD32BC" w:rsidRDefault="00BD32BC" w14:paraId="02ABB047" w14:textId="77777777">
      <w:pPr>
        <w:spacing w:line="276" w:lineRule="auto"/>
        <w:ind w:right="-20"/>
        <w:rPr>
          <w:rFonts w:eastAsia="Arial" w:cs="Times New Roman"/>
          <w:b/>
          <w:bCs/>
          <w:spacing w:val="1"/>
        </w:rPr>
      </w:pPr>
      <w:r w:rsidRPr="00BD32BC">
        <w:rPr>
          <w:rFonts w:eastAsia="Arial" w:cs="Times New Roman"/>
          <w:b/>
          <w:bCs/>
          <w:spacing w:val="1"/>
        </w:rPr>
        <w:t xml:space="preserve">OMB Burden Statement: </w:t>
      </w:r>
      <w:r w:rsidRPr="00BD32BC">
        <w:rPr>
          <w:rFonts w:eastAsia="Arial" w:cs="Times New Roman"/>
          <w:spacing w:val="1"/>
        </w:rPr>
        <w:t>According to the Paperwork Reduction Act of 1995, no persons are required to</w:t>
      </w:r>
      <w:r>
        <w:rPr>
          <w:rFonts w:eastAsia="Arial" w:cs="Times New Roman"/>
          <w:spacing w:val="1"/>
        </w:rPr>
        <w:t xml:space="preserve"> </w:t>
      </w:r>
      <w:r w:rsidRPr="00BD32BC">
        <w:rPr>
          <w:rFonts w:eastAsia="Arial" w:cs="Times New Roman"/>
          <w:spacing w:val="1"/>
        </w:rPr>
        <w:t>respond to a collection of information unless such collection displays an Office of Management and</w:t>
      </w:r>
      <w:r>
        <w:rPr>
          <w:rFonts w:eastAsia="Arial" w:cs="Times New Roman"/>
          <w:spacing w:val="1"/>
        </w:rPr>
        <w:t xml:space="preserve"> </w:t>
      </w:r>
      <w:r w:rsidRPr="00BD32BC">
        <w:rPr>
          <w:rFonts w:eastAsia="Arial" w:cs="Times New Roman"/>
          <w:spacing w:val="1"/>
        </w:rPr>
        <w:t xml:space="preserve">Budget (OMB) control number. The valid OMB control number for this information collection is </w:t>
      </w:r>
      <w:r w:rsidRPr="00BD32BC">
        <w:rPr>
          <w:rFonts w:eastAsia="Arial" w:cs="Times New Roman"/>
          <w:spacing w:val="1"/>
          <w:highlight w:val="yellow"/>
        </w:rPr>
        <w:t>XXXX</w:t>
      </w:r>
      <w:r>
        <w:rPr>
          <w:rFonts w:eastAsia="Arial" w:cs="Times New Roman"/>
          <w:spacing w:val="1"/>
        </w:rPr>
        <w:t>-</w:t>
      </w:r>
      <w:r w:rsidRPr="00BD32BC">
        <w:rPr>
          <w:rFonts w:eastAsia="Arial" w:cs="Times New Roman"/>
          <w:spacing w:val="1"/>
          <w:highlight w:val="yellow"/>
        </w:rPr>
        <w:t>XXXX</w:t>
      </w:r>
      <w:r w:rsidRPr="00BD32BC">
        <w:rPr>
          <w:rFonts w:eastAsia="Arial" w:cs="Times New Roman"/>
          <w:spacing w:val="1"/>
        </w:rPr>
        <w:t>. The time required to complete this collection of information is estimated to average 60 minutes,</w:t>
      </w:r>
      <w:r>
        <w:rPr>
          <w:rFonts w:eastAsia="Arial" w:cs="Times New Roman"/>
          <w:spacing w:val="1"/>
        </w:rPr>
        <w:t xml:space="preserve"> </w:t>
      </w:r>
      <w:r w:rsidRPr="00BD32BC">
        <w:rPr>
          <w:rFonts w:eastAsia="Arial" w:cs="Times New Roman"/>
          <w:spacing w:val="1"/>
        </w:rPr>
        <w:t>including the time to review instructions, search existing data resources, gather the data needed and</w:t>
      </w:r>
      <w:r>
        <w:rPr>
          <w:rFonts w:eastAsia="Arial" w:cs="Times New Roman"/>
          <w:spacing w:val="1"/>
        </w:rPr>
        <w:t xml:space="preserve"> </w:t>
      </w:r>
      <w:r w:rsidRPr="00BD32BC">
        <w:rPr>
          <w:rFonts w:eastAsia="Arial" w:cs="Times New Roman"/>
          <w:spacing w:val="1"/>
        </w:rPr>
        <w:lastRenderedPageBreak/>
        <w:t>complete and review the collection of information. Send comments regarding the burden estimate or any</w:t>
      </w:r>
      <w:r>
        <w:rPr>
          <w:rFonts w:eastAsia="Arial" w:cs="Times New Roman"/>
          <w:spacing w:val="1"/>
        </w:rPr>
        <w:t xml:space="preserve"> </w:t>
      </w:r>
      <w:r w:rsidRPr="00BD32BC">
        <w:rPr>
          <w:rFonts w:eastAsia="Arial" w:cs="Times New Roman"/>
          <w:spacing w:val="1"/>
        </w:rPr>
        <w:t>other aspect of this collection of information, including suggestions for reducing this burden, to</w:t>
      </w:r>
      <w:r>
        <w:rPr>
          <w:rFonts w:eastAsia="Arial" w:cs="Times New Roman"/>
          <w:spacing w:val="1"/>
        </w:rPr>
        <w:t xml:space="preserve"> </w:t>
      </w:r>
      <w:r w:rsidRPr="00BD32BC">
        <w:rPr>
          <w:rFonts w:eastAsia="Arial" w:cs="Times New Roman"/>
          <w:spacing w:val="1"/>
        </w:rPr>
        <w:t xml:space="preserve">Chiefevaluationoffice@DOL.gov and reference the OMB Control Number </w:t>
      </w:r>
      <w:r w:rsidRPr="00BD32BC">
        <w:rPr>
          <w:rFonts w:eastAsia="Arial" w:cs="Times New Roman"/>
          <w:spacing w:val="1"/>
          <w:highlight w:val="yellow"/>
        </w:rPr>
        <w:t>XXXX-0NEW</w:t>
      </w:r>
      <w:r w:rsidRPr="00BD32BC">
        <w:rPr>
          <w:rFonts w:eastAsia="Arial" w:cs="Times New Roman"/>
          <w:spacing w:val="1"/>
        </w:rPr>
        <w:t>.</w:t>
      </w:r>
    </w:p>
    <w:p w:rsidRPr="00BD32BC" w:rsidR="00BD32BC" w:rsidP="00BD32BC" w:rsidRDefault="00BD32BC" w14:paraId="0F964F70" w14:textId="77777777">
      <w:pPr>
        <w:spacing w:line="276" w:lineRule="auto"/>
        <w:ind w:right="-20"/>
        <w:rPr>
          <w:rFonts w:eastAsia="Arial" w:cs="Times New Roman"/>
          <w:spacing w:val="1"/>
        </w:rPr>
      </w:pPr>
      <w:r w:rsidRPr="00BD32BC">
        <w:rPr>
          <w:rFonts w:eastAsia="Arial" w:cs="Times New Roman"/>
          <w:spacing w:val="1"/>
        </w:rPr>
        <w:t>Do you have any questions before we begin?</w:t>
      </w:r>
    </w:p>
    <w:p w:rsidRPr="00BD32BC" w:rsidR="00BD32BC" w:rsidP="00BD32BC" w:rsidRDefault="00BD32BC" w14:paraId="147245A6" w14:textId="77777777">
      <w:pPr>
        <w:spacing w:line="276" w:lineRule="auto"/>
        <w:ind w:right="-20"/>
        <w:rPr>
          <w:rFonts w:eastAsia="Arial" w:cs="Times New Roman"/>
          <w:spacing w:val="1"/>
        </w:rPr>
      </w:pPr>
      <w:r w:rsidRPr="00BD32BC">
        <w:rPr>
          <w:rFonts w:eastAsia="Arial" w:cs="Times New Roman"/>
          <w:spacing w:val="1"/>
        </w:rPr>
        <w:t>[If we decide to record the interview] Are you okay with us recording the interview to improve the</w:t>
      </w:r>
      <w:r>
        <w:rPr>
          <w:rFonts w:eastAsia="Arial" w:cs="Times New Roman"/>
          <w:spacing w:val="1"/>
        </w:rPr>
        <w:t xml:space="preserve"> </w:t>
      </w:r>
      <w:r w:rsidRPr="00BD32BC">
        <w:rPr>
          <w:rFonts w:eastAsia="Arial" w:cs="Times New Roman"/>
          <w:spacing w:val="1"/>
        </w:rPr>
        <w:t>accuracy of our notes?</w:t>
      </w:r>
    </w:p>
    <w:p w:rsidRPr="007A6D0A" w:rsidR="00BD32BC" w:rsidP="00BD32BC" w:rsidRDefault="00BD32BC" w14:paraId="7EE6A022" w14:textId="77777777">
      <w:pPr>
        <w:widowControl w:val="0"/>
        <w:spacing w:after="0" w:line="120" w:lineRule="exact"/>
        <w:rPr>
          <w:rFonts w:eastAsia="Times New Roman" w:cs="Times New Roman"/>
        </w:rPr>
      </w:pPr>
    </w:p>
    <w:p w:rsidRPr="007A6D0A" w:rsidR="00BD32BC" w:rsidP="00BD32BC" w:rsidRDefault="00BD32BC" w14:paraId="709A2658" w14:textId="77777777">
      <w:pPr>
        <w:spacing w:after="0" w:line="240" w:lineRule="auto"/>
        <w:rPr>
          <w:rFonts w:eastAsia="Times New Roman" w:cs="Times New Roman"/>
          <w:color w:val="9BBB59"/>
        </w:rPr>
      </w:pPr>
      <w:r w:rsidRPr="007A6D0A">
        <w:rPr>
          <w:rFonts w:eastAsia="Times New Roman" w:cs="Times New Roman"/>
        </w:rPr>
        <w:t xml:space="preserve">Do I have your permission to begin the interview? </w:t>
      </w:r>
      <w:r w:rsidRPr="007A6D0A">
        <w:rPr>
          <w:rFonts w:eastAsia="Times New Roman" w:cs="Times New Roman"/>
          <w:color w:val="4F81BD"/>
        </w:rPr>
        <w:t>[BEGIN INTERVIEW IF CONSENT GRANTED]</w:t>
      </w:r>
    </w:p>
    <w:p w:rsidRPr="00B27481" w:rsidR="00F2195E" w:rsidP="00F2195E" w:rsidRDefault="00F2195E" w14:paraId="509FD268" w14:textId="77777777">
      <w:pPr>
        <w:spacing w:after="0" w:line="240" w:lineRule="auto"/>
        <w:rPr>
          <w:rFonts w:eastAsia="Times New Roman" w:cs="Times New Roman"/>
          <w:b/>
          <w:i/>
        </w:rPr>
      </w:pPr>
    </w:p>
    <w:p w:rsidRPr="00B27481" w:rsidR="00F2195E" w:rsidP="00F2195E" w:rsidRDefault="00F2195E" w14:paraId="1E57BE45" w14:textId="77777777">
      <w:pPr>
        <w:spacing w:before="120" w:after="0" w:line="240" w:lineRule="auto"/>
        <w:rPr>
          <w:rFonts w:eastAsia="Times New Roman" w:cs="Times New Roman"/>
          <w:b/>
          <w:i/>
          <w:color w:val="4F81BD"/>
        </w:rPr>
      </w:pPr>
      <w:r w:rsidRPr="00B27481">
        <w:rPr>
          <w:rFonts w:eastAsia="Times New Roman" w:cs="Times New Roman"/>
          <w:b/>
          <w:i/>
          <w:color w:val="4F81BD"/>
        </w:rPr>
        <w:t>Note:  Document the following information for each respondent:</w:t>
      </w:r>
    </w:p>
    <w:p w:rsidRPr="00B27481" w:rsidR="00F2195E" w:rsidP="00F2195E" w:rsidRDefault="00F2195E" w14:paraId="272B126B" w14:textId="77777777">
      <w:pPr>
        <w:numPr>
          <w:ilvl w:val="0"/>
          <w:numId w:val="30"/>
        </w:numPr>
        <w:spacing w:after="0" w:line="240" w:lineRule="auto"/>
        <w:contextualSpacing/>
        <w:rPr>
          <w:rFonts w:eastAsia="Times New Roman" w:cs="Times New Roman"/>
          <w:i/>
          <w:color w:val="4F81BD"/>
        </w:rPr>
      </w:pPr>
      <w:r w:rsidRPr="00B27481">
        <w:rPr>
          <w:rFonts w:eastAsia="Times New Roman" w:cs="Times New Roman"/>
          <w:i/>
          <w:color w:val="4F81BD"/>
        </w:rPr>
        <w:t>Name, title and organization/affiliation</w:t>
      </w:r>
    </w:p>
    <w:p w:rsidRPr="00B27481" w:rsidR="00F2195E" w:rsidP="00F2195E" w:rsidRDefault="00F2195E" w14:paraId="3A6E52EF" w14:textId="77777777">
      <w:pPr>
        <w:numPr>
          <w:ilvl w:val="0"/>
          <w:numId w:val="30"/>
        </w:numPr>
        <w:spacing w:after="0" w:line="240" w:lineRule="auto"/>
        <w:contextualSpacing/>
        <w:rPr>
          <w:rFonts w:eastAsia="Times New Roman" w:cs="Times New Roman"/>
          <w:i/>
          <w:color w:val="4F81BD"/>
        </w:rPr>
      </w:pPr>
      <w:r w:rsidRPr="00B27481">
        <w:rPr>
          <w:rFonts w:eastAsia="Times New Roman" w:cs="Times New Roman"/>
          <w:i/>
          <w:color w:val="4F81BD"/>
        </w:rPr>
        <w:t>Role in the grant program and other organization roles</w:t>
      </w:r>
    </w:p>
    <w:p w:rsidRPr="00B27481" w:rsidR="00F2195E" w:rsidP="00F2195E" w:rsidRDefault="00F2195E" w14:paraId="35708047" w14:textId="77777777">
      <w:pPr>
        <w:numPr>
          <w:ilvl w:val="0"/>
          <w:numId w:val="30"/>
        </w:numPr>
        <w:spacing w:after="0" w:line="240" w:lineRule="auto"/>
        <w:contextualSpacing/>
        <w:rPr>
          <w:rFonts w:eastAsia="Times New Roman" w:cs="Times New Roman"/>
          <w:i/>
          <w:color w:val="4F81BD"/>
        </w:rPr>
      </w:pPr>
      <w:r w:rsidRPr="00B27481">
        <w:rPr>
          <w:rFonts w:eastAsia="Times New Roman" w:cs="Times New Roman"/>
          <w:i/>
          <w:color w:val="4F81BD"/>
        </w:rPr>
        <w:t>Length of involvement with the organization and with the program</w:t>
      </w:r>
    </w:p>
    <w:p w:rsidRPr="00B27481" w:rsidR="00F2195E" w:rsidP="00F2195E" w:rsidRDefault="00F2195E" w14:paraId="37F5FB63" w14:textId="77777777">
      <w:pPr>
        <w:numPr>
          <w:ilvl w:val="0"/>
          <w:numId w:val="30"/>
        </w:numPr>
        <w:spacing w:after="0" w:line="240" w:lineRule="auto"/>
        <w:contextualSpacing/>
        <w:rPr>
          <w:rFonts w:eastAsia="Times New Roman" w:cs="Times New Roman"/>
          <w:color w:val="EC008B" w:themeColor="accent5"/>
        </w:rPr>
      </w:pPr>
      <w:r w:rsidRPr="00B27481">
        <w:rPr>
          <w:rFonts w:eastAsia="Times New Roman" w:cs="Times New Roman"/>
          <w:i/>
          <w:color w:val="4F81BD"/>
        </w:rPr>
        <w:t xml:space="preserve">Type of organization </w:t>
      </w:r>
      <w:r w:rsidRPr="00B27481">
        <w:rPr>
          <w:rFonts w:eastAsia="Times New Roman" w:cs="Times New Roman"/>
          <w:color w:val="EC008B" w:themeColor="accent5"/>
        </w:rPr>
        <w:t xml:space="preserve">[Note: If not already known, identify what type of organization this partner is: </w:t>
      </w:r>
    </w:p>
    <w:p w:rsidRPr="00B27481" w:rsidR="00F2195E" w:rsidP="00F2195E" w:rsidRDefault="00F2195E" w14:paraId="72B9C567" w14:textId="77777777">
      <w:pPr>
        <w:numPr>
          <w:ilvl w:val="0"/>
          <w:numId w:val="182"/>
        </w:numPr>
        <w:tabs>
          <w:tab w:val="left" w:pos="360"/>
          <w:tab w:val="left" w:pos="1440"/>
        </w:tabs>
        <w:spacing w:after="0" w:line="232" w:lineRule="auto"/>
        <w:rPr>
          <w:rFonts w:eastAsia="Times New Roman" w:cs="Times New Roman"/>
          <w:color w:val="EC008B" w:themeColor="accent5"/>
        </w:rPr>
      </w:pPr>
      <w:r w:rsidRPr="00B27481">
        <w:rPr>
          <w:rFonts w:eastAsia="Times New Roman" w:cs="Times New Roman"/>
          <w:color w:val="EC008B" w:themeColor="accent5"/>
        </w:rPr>
        <w:t>Employer</w:t>
      </w:r>
    </w:p>
    <w:p w:rsidRPr="00B27481" w:rsidR="00F2195E" w:rsidP="00F2195E" w:rsidRDefault="00F2195E" w14:paraId="5BD6E259" w14:textId="77777777">
      <w:pPr>
        <w:numPr>
          <w:ilvl w:val="0"/>
          <w:numId w:val="182"/>
        </w:numPr>
        <w:tabs>
          <w:tab w:val="left" w:pos="360"/>
          <w:tab w:val="left" w:pos="1440"/>
        </w:tabs>
        <w:spacing w:after="0" w:line="232" w:lineRule="auto"/>
        <w:rPr>
          <w:rFonts w:eastAsia="Times New Roman" w:cs="Times New Roman"/>
          <w:color w:val="EC008B" w:themeColor="accent5"/>
        </w:rPr>
      </w:pPr>
      <w:r w:rsidRPr="00B27481">
        <w:rPr>
          <w:rFonts w:eastAsia="Times New Roman" w:cs="Times New Roman"/>
          <w:color w:val="EC008B" w:themeColor="accent5"/>
        </w:rPr>
        <w:t>Industry/trade association (must represent at least two employers)</w:t>
      </w:r>
    </w:p>
    <w:p w:rsidRPr="00B27481" w:rsidR="00F2195E" w:rsidP="00F2195E" w:rsidRDefault="00F2195E" w14:paraId="5DB659C1" w14:textId="77777777">
      <w:pPr>
        <w:numPr>
          <w:ilvl w:val="0"/>
          <w:numId w:val="182"/>
        </w:numPr>
        <w:tabs>
          <w:tab w:val="left" w:pos="360"/>
          <w:tab w:val="left" w:pos="1440"/>
        </w:tabs>
        <w:spacing w:after="0" w:line="232" w:lineRule="auto"/>
        <w:rPr>
          <w:rFonts w:eastAsia="Times New Roman" w:cs="Times New Roman"/>
          <w:color w:val="EC008B" w:themeColor="accent5"/>
        </w:rPr>
      </w:pPr>
      <w:r w:rsidRPr="00B27481">
        <w:rPr>
          <w:rFonts w:eastAsia="Times New Roman" w:cs="Times New Roman"/>
          <w:color w:val="EC008B" w:themeColor="accent5"/>
        </w:rPr>
        <w:t>Education or training (RI) provider</w:t>
      </w:r>
    </w:p>
    <w:p w:rsidRPr="00B27481" w:rsidR="00F2195E" w:rsidP="00F2195E" w:rsidRDefault="00F2195E" w14:paraId="379E30C2" w14:textId="77777777">
      <w:pPr>
        <w:numPr>
          <w:ilvl w:val="0"/>
          <w:numId w:val="182"/>
        </w:numPr>
        <w:tabs>
          <w:tab w:val="left" w:pos="360"/>
          <w:tab w:val="left" w:pos="1440"/>
        </w:tabs>
        <w:spacing w:after="0" w:line="232" w:lineRule="auto"/>
        <w:rPr>
          <w:rFonts w:eastAsia="Times New Roman" w:cs="Times New Roman"/>
          <w:color w:val="EC008B" w:themeColor="accent5"/>
        </w:rPr>
      </w:pPr>
      <w:r w:rsidRPr="00B27481">
        <w:rPr>
          <w:rFonts w:eastAsia="Times New Roman" w:cs="Times New Roman"/>
          <w:color w:val="EC008B" w:themeColor="accent5"/>
        </w:rPr>
        <w:t>State Apprenticeship Agency</w:t>
      </w:r>
    </w:p>
    <w:p w:rsidRPr="00B27481" w:rsidR="00F2195E" w:rsidP="00F2195E" w:rsidRDefault="00F2195E" w14:paraId="4AC14EAE" w14:textId="77777777">
      <w:pPr>
        <w:numPr>
          <w:ilvl w:val="0"/>
          <w:numId w:val="182"/>
        </w:numPr>
        <w:tabs>
          <w:tab w:val="left" w:pos="360"/>
          <w:tab w:val="left" w:pos="1440"/>
        </w:tabs>
        <w:spacing w:after="0" w:line="232" w:lineRule="auto"/>
        <w:rPr>
          <w:rFonts w:eastAsia="Times New Roman" w:cs="Times New Roman"/>
          <w:color w:val="EC008B" w:themeColor="accent5"/>
        </w:rPr>
      </w:pPr>
      <w:r w:rsidRPr="00B27481">
        <w:rPr>
          <w:rFonts w:eastAsia="Times New Roman" w:cs="Times New Roman"/>
          <w:color w:val="EC008B" w:themeColor="accent5"/>
        </w:rPr>
        <w:t>WIOA service provider</w:t>
      </w:r>
    </w:p>
    <w:p w:rsidRPr="00B27481" w:rsidR="00F2195E" w:rsidP="00F2195E" w:rsidRDefault="00F2195E" w14:paraId="74F438A2" w14:textId="77777777">
      <w:pPr>
        <w:numPr>
          <w:ilvl w:val="0"/>
          <w:numId w:val="182"/>
        </w:numPr>
        <w:tabs>
          <w:tab w:val="left" w:pos="360"/>
          <w:tab w:val="left" w:pos="1440"/>
        </w:tabs>
        <w:spacing w:after="0" w:line="232" w:lineRule="auto"/>
        <w:rPr>
          <w:rFonts w:eastAsia="Times New Roman" w:cs="Times New Roman"/>
        </w:rPr>
      </w:pPr>
      <w:r w:rsidRPr="00B27481">
        <w:rPr>
          <w:rFonts w:eastAsia="Times New Roman" w:cs="Times New Roman"/>
          <w:color w:val="EC008B" w:themeColor="accent5"/>
        </w:rPr>
        <w:t>Other, specify</w:t>
      </w:r>
      <w:r w:rsidRPr="00B27481">
        <w:rPr>
          <w:rFonts w:eastAsia="Times New Roman" w:cs="Times New Roman"/>
          <w:color w:val="5C5859" w:themeColor="accent6"/>
        </w:rPr>
        <w:t>]</w:t>
      </w:r>
    </w:p>
    <w:p w:rsidRPr="00B27481" w:rsidR="00F2195E" w:rsidP="00F2195E" w:rsidRDefault="00F2195E" w14:paraId="582D8D5F" w14:textId="77777777">
      <w:pPr>
        <w:tabs>
          <w:tab w:val="left" w:pos="360"/>
          <w:tab w:val="left" w:pos="720"/>
          <w:tab w:val="left" w:pos="1080"/>
          <w:tab w:val="left" w:pos="1440"/>
        </w:tabs>
        <w:spacing w:after="0" w:line="240" w:lineRule="auto"/>
        <w:rPr>
          <w:rFonts w:eastAsia="Times New Roman" w:cs="Times New Roman"/>
          <w:b/>
          <w:iCs/>
        </w:rPr>
      </w:pPr>
    </w:p>
    <w:p w:rsidRPr="00B27481" w:rsidR="00F2195E" w:rsidP="00F2195E" w:rsidRDefault="00F2195E" w14:paraId="66954C5A" w14:textId="77777777">
      <w:pPr>
        <w:tabs>
          <w:tab w:val="left" w:pos="360"/>
          <w:tab w:val="left" w:pos="720"/>
          <w:tab w:val="left" w:pos="1080"/>
          <w:tab w:val="left" w:pos="1440"/>
        </w:tabs>
        <w:spacing w:after="0" w:line="240" w:lineRule="auto"/>
        <w:rPr>
          <w:rFonts w:eastAsia="Times New Roman" w:cs="Times New Roman"/>
          <w:b/>
          <w:iCs/>
        </w:rPr>
      </w:pPr>
    </w:p>
    <w:p w:rsidRPr="00B27481" w:rsidR="00F2195E" w:rsidP="00F2195E" w:rsidRDefault="00F2195E" w14:paraId="089F068B"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b/>
        </w:rPr>
        <w:t>OVERVIEW OF PARTNER AND THEIR ROLE</w:t>
      </w:r>
    </w:p>
    <w:p w:rsidRPr="00B27481" w:rsidR="00F2195E" w:rsidP="00F2195E" w:rsidRDefault="00F2195E" w14:paraId="57CAC0E9" w14:textId="77777777">
      <w:pPr>
        <w:spacing w:after="0" w:line="240" w:lineRule="auto"/>
        <w:contextualSpacing/>
        <w:rPr>
          <w:rFonts w:eastAsia="Times New Roman" w:cs="Times New Roman"/>
        </w:rPr>
      </w:pPr>
    </w:p>
    <w:p w:rsidRPr="00B27481" w:rsidR="00F2195E" w:rsidP="00F2195E" w:rsidRDefault="00F2195E" w14:paraId="18579040" w14:textId="77777777">
      <w:pPr>
        <w:numPr>
          <w:ilvl w:val="0"/>
          <w:numId w:val="75"/>
        </w:numPr>
        <w:spacing w:after="0" w:line="240" w:lineRule="auto"/>
        <w:contextualSpacing/>
        <w:rPr>
          <w:rFonts w:eastAsia="Times New Roman" w:cs="Times New Roman"/>
        </w:rPr>
      </w:pPr>
      <w:r w:rsidRPr="00B27481">
        <w:rPr>
          <w:rFonts w:eastAsia="Times New Roman" w:cs="Times New Roman"/>
        </w:rPr>
        <w:t xml:space="preserve">When did your organization begin working </w:t>
      </w:r>
      <w:r>
        <w:rPr>
          <w:rFonts w:eastAsia="Times New Roman" w:cs="Times New Roman"/>
        </w:rPr>
        <w:t>with</w:t>
      </w:r>
      <w:r w:rsidRPr="00B27481">
        <w:rPr>
          <w:rFonts w:eastAsia="Times New Roman" w:cs="Times New Roman"/>
        </w:rPr>
        <w:t xml:space="preserve"> the </w:t>
      </w:r>
      <w:r w:rsidRPr="006B1EF3">
        <w:rPr>
          <w:rFonts w:eastAsia="Times New Roman" w:cs="Times New Roman"/>
          <w:color w:val="EC008B" w:themeColor="accent5"/>
        </w:rPr>
        <w:t>[YARG grantee]</w:t>
      </w:r>
      <w:r>
        <w:rPr>
          <w:rFonts w:eastAsia="Times New Roman" w:cs="Times New Roman"/>
          <w:color w:val="EC008B" w:themeColor="accent5"/>
        </w:rPr>
        <w:t xml:space="preserve"> </w:t>
      </w:r>
      <w:r w:rsidRPr="006B1EF3">
        <w:rPr>
          <w:rFonts w:eastAsia="Times New Roman" w:cs="Times New Roman"/>
        </w:rPr>
        <w:t>on youth apprenticeship</w:t>
      </w:r>
      <w:r w:rsidRPr="00B27481">
        <w:rPr>
          <w:rFonts w:eastAsia="Times New Roman" w:cs="Times New Roman"/>
        </w:rPr>
        <w:t xml:space="preserve">?  </w:t>
      </w:r>
    </w:p>
    <w:p w:rsidRPr="00B27481" w:rsidR="00F2195E" w:rsidP="00F2195E" w:rsidRDefault="00F2195E" w14:paraId="7245A669" w14:textId="77777777">
      <w:pPr>
        <w:numPr>
          <w:ilvl w:val="1"/>
          <w:numId w:val="75"/>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How did you learn about the opportunity to be involved in this effort? </w:t>
      </w:r>
    </w:p>
    <w:p w:rsidRPr="00B27481" w:rsidR="00F2195E" w:rsidP="00F2195E" w:rsidRDefault="00F2195E" w14:paraId="750E0F10" w14:textId="77777777">
      <w:pPr>
        <w:numPr>
          <w:ilvl w:val="1"/>
          <w:numId w:val="75"/>
        </w:numPr>
        <w:spacing w:after="0" w:line="240" w:lineRule="auto"/>
        <w:contextualSpacing/>
        <w:rPr>
          <w:rFonts w:eastAsia="Times New Roman" w:cs="Times New Roman"/>
        </w:rPr>
      </w:pPr>
      <w:r w:rsidRPr="00B27481">
        <w:rPr>
          <w:rFonts w:eastAsia="Times New Roman" w:cs="Times New Roman"/>
        </w:rPr>
        <w:t xml:space="preserve">Was your organization included as a partner during the proposal stage?  If you were not part of the grant at its start, when did your organization join as a partner?  </w:t>
      </w:r>
    </w:p>
    <w:p w:rsidRPr="00B27481" w:rsidR="00F2195E" w:rsidP="00F2195E" w:rsidRDefault="00F2195E" w14:paraId="3764E202" w14:textId="77777777">
      <w:pPr>
        <w:spacing w:after="0" w:line="240" w:lineRule="auto"/>
        <w:ind w:left="1440"/>
        <w:contextualSpacing/>
        <w:rPr>
          <w:rFonts w:eastAsia="Times New Roman" w:cs="Times New Roman"/>
        </w:rPr>
      </w:pPr>
    </w:p>
    <w:p w:rsidRPr="00B27481" w:rsidR="00F2195E" w:rsidP="00F2195E" w:rsidRDefault="00F2195E" w14:paraId="343F30AF" w14:textId="5C183C4F">
      <w:pPr>
        <w:numPr>
          <w:ilvl w:val="0"/>
          <w:numId w:val="75"/>
        </w:numPr>
        <w:tabs>
          <w:tab w:val="left" w:pos="360"/>
          <w:tab w:val="left" w:pos="1440"/>
        </w:tabs>
        <w:spacing w:after="0" w:line="232" w:lineRule="auto"/>
        <w:rPr>
          <w:rFonts w:eastAsia="Times New Roman" w:cs="Times New Roman"/>
        </w:rPr>
      </w:pPr>
      <w:r w:rsidRPr="00B27481">
        <w:rPr>
          <w:rFonts w:eastAsia="Times New Roman" w:cs="Times New Roman"/>
        </w:rPr>
        <w:t>Briefly (we will get into more detail later</w:t>
      </w:r>
      <w:r>
        <w:rPr>
          <w:rFonts w:eastAsia="Times New Roman" w:cs="Times New Roman"/>
        </w:rPr>
        <w:t>)</w:t>
      </w:r>
      <w:r w:rsidRPr="00B27481">
        <w:rPr>
          <w:rFonts w:eastAsia="Times New Roman" w:cs="Times New Roman"/>
        </w:rPr>
        <w:t xml:space="preserve">, what is your organization’s role/scope of work under </w:t>
      </w:r>
      <w:r w:rsidR="00BB2928">
        <w:rPr>
          <w:rFonts w:eastAsia="Times New Roman" w:cs="Times New Roman"/>
        </w:rPr>
        <w:t>the grant</w:t>
      </w:r>
      <w:r w:rsidRPr="00B27481">
        <w:rPr>
          <w:rFonts w:eastAsia="Times New Roman" w:cs="Times New Roman"/>
        </w:rPr>
        <w:t>?</w:t>
      </w:r>
      <w:r w:rsidRPr="00B27481">
        <w:rPr>
          <w:rFonts w:eastAsia="Times New Roman" w:cs="Times New Roman"/>
          <w:color w:val="EC008B" w:themeColor="accent5"/>
        </w:rPr>
        <w:t xml:space="preserve"> [Note:  Collect a copy of the subcontract and/or scope of work under the subcontract.]</w:t>
      </w:r>
    </w:p>
    <w:p w:rsidRPr="00B27481" w:rsidR="00F2195E" w:rsidP="00F2195E" w:rsidRDefault="00F2195E" w14:paraId="773B67C3" w14:textId="77777777">
      <w:pPr>
        <w:tabs>
          <w:tab w:val="left" w:pos="360"/>
          <w:tab w:val="left" w:pos="1440"/>
        </w:tabs>
        <w:spacing w:after="0" w:line="232" w:lineRule="auto"/>
        <w:ind w:left="720"/>
        <w:rPr>
          <w:rFonts w:eastAsia="Times New Roman" w:cs="Times New Roman"/>
        </w:rPr>
      </w:pPr>
    </w:p>
    <w:p w:rsidRPr="00B27481" w:rsidR="00F2195E" w:rsidP="00F2195E" w:rsidRDefault="00F2195E" w14:paraId="3D089AE7" w14:textId="77777777">
      <w:pPr>
        <w:pStyle w:val="ListParagraph"/>
        <w:numPr>
          <w:ilvl w:val="0"/>
          <w:numId w:val="75"/>
        </w:numPr>
        <w:tabs>
          <w:tab w:val="left" w:pos="360"/>
          <w:tab w:val="left" w:pos="1440"/>
        </w:tabs>
        <w:spacing w:after="0" w:line="232" w:lineRule="auto"/>
        <w:rPr>
          <w:rFonts w:eastAsia="Times New Roman" w:cs="Times New Roman"/>
        </w:rPr>
      </w:pPr>
      <w:r w:rsidRPr="00B27481">
        <w:rPr>
          <w:rFonts w:eastAsia="Times New Roman" w:cs="Times New Roman"/>
        </w:rPr>
        <w:t xml:space="preserve">Has your organization received grant funds as a part of its involvement as a partner under the grant (i.e., is this organization a subgrantee/subcontractor)?  If so, what is your budget under the grant and, if available, about how much of grant funds have been expended to date? </w:t>
      </w:r>
    </w:p>
    <w:p w:rsidRPr="00B27481" w:rsidR="00F2195E" w:rsidP="00F2195E" w:rsidRDefault="00F2195E" w14:paraId="0E2B5B86" w14:textId="77777777">
      <w:pPr>
        <w:pStyle w:val="ListParagraph"/>
        <w:tabs>
          <w:tab w:val="left" w:pos="360"/>
          <w:tab w:val="left" w:pos="1440"/>
        </w:tabs>
        <w:spacing w:after="0" w:line="232" w:lineRule="auto"/>
        <w:rPr>
          <w:rFonts w:eastAsia="Times New Roman" w:cs="Times New Roman"/>
        </w:rPr>
      </w:pPr>
    </w:p>
    <w:p w:rsidRPr="00B27481" w:rsidR="00F2195E" w:rsidP="00F2195E" w:rsidRDefault="00F2195E" w14:paraId="3062E1B9" w14:textId="77777777">
      <w:pPr>
        <w:pStyle w:val="ListParagraph"/>
        <w:numPr>
          <w:ilvl w:val="0"/>
          <w:numId w:val="75"/>
        </w:numPr>
        <w:tabs>
          <w:tab w:val="left" w:pos="360"/>
          <w:tab w:val="left" w:pos="1440"/>
        </w:tabs>
        <w:spacing w:after="0" w:line="232" w:lineRule="auto"/>
        <w:rPr>
          <w:rFonts w:eastAsia="Times New Roman" w:cs="Times New Roman"/>
        </w:rPr>
      </w:pPr>
      <w:r w:rsidRPr="00B27481">
        <w:rPr>
          <w:rFonts w:eastAsia="Times New Roman" w:cs="Times New Roman"/>
        </w:rPr>
        <w:t>Does your organization’s involvement in the grant include serving as an apprenticeship program sponsor?  If so, how many apprenticeship programs does your organization spo</w:t>
      </w:r>
      <w:r>
        <w:rPr>
          <w:rFonts w:eastAsia="Times New Roman" w:cs="Times New Roman"/>
        </w:rPr>
        <w:t>nsor and for which occupations?</w:t>
      </w:r>
    </w:p>
    <w:p w:rsidRPr="00B27481" w:rsidR="00F2195E" w:rsidP="00F2195E" w:rsidRDefault="00F2195E" w14:paraId="5C7A38F7" w14:textId="77777777">
      <w:pPr>
        <w:pStyle w:val="ListParagraph"/>
        <w:tabs>
          <w:tab w:val="left" w:pos="360"/>
          <w:tab w:val="left" w:pos="1440"/>
        </w:tabs>
        <w:spacing w:after="0" w:line="232" w:lineRule="auto"/>
        <w:rPr>
          <w:rFonts w:eastAsia="Times New Roman" w:cs="Times New Roman"/>
        </w:rPr>
      </w:pPr>
    </w:p>
    <w:p w:rsidRPr="00B27481" w:rsidR="00F2195E" w:rsidP="00F2195E" w:rsidRDefault="00F2195E" w14:paraId="57E855DD" w14:textId="77777777">
      <w:pPr>
        <w:pStyle w:val="ListParagraph"/>
        <w:numPr>
          <w:ilvl w:val="0"/>
          <w:numId w:val="7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rPr>
        <w:t xml:space="preserve">Does your involvement in the grant include providing one or more components of an apprenticeship or pre-apprenticeship program?  </w:t>
      </w:r>
      <w:r w:rsidRPr="00B27481">
        <w:rPr>
          <w:rFonts w:eastAsia="Times New Roman" w:cs="Times New Roman"/>
          <w:i/>
          <w:iCs/>
          <w:color w:val="5C5859" w:themeColor="accent6"/>
        </w:rPr>
        <w:t>Probe for:</w:t>
      </w:r>
    </w:p>
    <w:p w:rsidRPr="00B27481" w:rsidR="00F2195E" w:rsidP="00F2195E" w:rsidRDefault="00F2195E" w14:paraId="0732DBFA"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 xml:space="preserve">Help with recruiting </w:t>
      </w:r>
      <w:r>
        <w:rPr>
          <w:rFonts w:eastAsia="Times New Roman" w:cs="Times New Roman"/>
          <w:i/>
          <w:iCs/>
          <w:color w:val="5C5859" w:themeColor="accent6"/>
        </w:rPr>
        <w:t>apprentice</w:t>
      </w:r>
      <w:r w:rsidRPr="00B27481">
        <w:rPr>
          <w:rFonts w:eastAsia="Times New Roman" w:cs="Times New Roman"/>
          <w:i/>
          <w:iCs/>
          <w:color w:val="5C5859" w:themeColor="accent6"/>
        </w:rPr>
        <w:t>s under the grant (including apprentices/pre-apprentices)</w:t>
      </w:r>
      <w:r w:rsidRPr="00B27481">
        <w:rPr>
          <w:rFonts w:eastAsia="Times New Roman" w:cs="Times New Roman"/>
          <w:i/>
          <w:iCs/>
          <w:color w:val="5C5859" w:themeColor="accent6"/>
        </w:rPr>
        <w:tab/>
      </w:r>
    </w:p>
    <w:p w:rsidRPr="00B27481" w:rsidR="00F2195E" w:rsidP="00F2195E" w:rsidRDefault="00F2195E" w14:paraId="452DAD62"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Providing On-the-job training (OJT)/On-the-Job Learning (OJL)</w:t>
      </w:r>
    </w:p>
    <w:p w:rsidRPr="00B27481" w:rsidR="00F2195E" w:rsidP="00F2195E" w:rsidRDefault="00F2195E" w14:paraId="04615ED9"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Providing Related Technical instruction (RTI)/Related Instruction (RI)</w:t>
      </w:r>
    </w:p>
    <w:p w:rsidRPr="00B27481" w:rsidR="00F2195E" w:rsidP="00F2195E" w:rsidRDefault="00F2195E" w14:paraId="268060EF"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Awarding credentials</w:t>
      </w:r>
    </w:p>
    <w:p w:rsidRPr="00B27481" w:rsidR="00F2195E" w:rsidP="00F2195E" w:rsidRDefault="00F2195E" w14:paraId="261369D9"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 xml:space="preserve">Providing grant </w:t>
      </w:r>
      <w:r>
        <w:rPr>
          <w:rFonts w:eastAsia="Times New Roman" w:cs="Times New Roman"/>
          <w:i/>
          <w:iCs/>
          <w:color w:val="5C5859" w:themeColor="accent6"/>
        </w:rPr>
        <w:t>apprentice</w:t>
      </w:r>
      <w:r w:rsidRPr="00B27481">
        <w:rPr>
          <w:rFonts w:eastAsia="Times New Roman" w:cs="Times New Roman"/>
          <w:i/>
          <w:iCs/>
          <w:color w:val="5C5859" w:themeColor="accent6"/>
        </w:rPr>
        <w:t>s with supportive services</w:t>
      </w:r>
    </w:p>
    <w:p w:rsidRPr="00B27481" w:rsidR="00F2195E" w:rsidP="00F2195E" w:rsidRDefault="00F2195E" w14:paraId="51D06613"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Employer engagement/outreach with respect to forming or expanding apprenticeships</w:t>
      </w:r>
    </w:p>
    <w:p w:rsidRPr="00B27481" w:rsidR="00F2195E" w:rsidP="00F2195E" w:rsidRDefault="00F2195E" w14:paraId="42E8C23D" w14:textId="77777777">
      <w:pPr>
        <w:pStyle w:val="ListParagraph"/>
        <w:numPr>
          <w:ilvl w:val="1"/>
          <w:numId w:val="185"/>
        </w:numPr>
        <w:tabs>
          <w:tab w:val="left" w:pos="360"/>
          <w:tab w:val="left" w:pos="1440"/>
        </w:tabs>
        <w:spacing w:after="0" w:line="232" w:lineRule="auto"/>
        <w:rPr>
          <w:rFonts w:eastAsia="Times New Roman" w:cs="Times New Roman"/>
          <w:i/>
          <w:iCs/>
          <w:color w:val="5C5859" w:themeColor="accent6"/>
        </w:rPr>
      </w:pPr>
      <w:r w:rsidRPr="00B27481">
        <w:rPr>
          <w:rFonts w:eastAsia="Times New Roman" w:cs="Times New Roman"/>
          <w:i/>
          <w:iCs/>
          <w:color w:val="5C5859" w:themeColor="accent6"/>
        </w:rPr>
        <w:t>Registering/monitoring of apprenticeship programs</w:t>
      </w:r>
    </w:p>
    <w:p w:rsidRPr="00B27481" w:rsidR="00F2195E" w:rsidP="00F2195E" w:rsidRDefault="00F2195E" w14:paraId="7670881B" w14:textId="77777777">
      <w:pPr>
        <w:tabs>
          <w:tab w:val="left" w:pos="360"/>
          <w:tab w:val="left" w:pos="1440"/>
        </w:tabs>
        <w:spacing w:after="0" w:line="232" w:lineRule="auto"/>
        <w:rPr>
          <w:rFonts w:eastAsia="Times New Roman" w:cs="Times New Roman"/>
        </w:rPr>
      </w:pPr>
    </w:p>
    <w:p w:rsidRPr="00B27481" w:rsidR="00F2195E" w:rsidP="00F2195E" w:rsidRDefault="00F2195E" w14:paraId="56226DDE" w14:textId="77777777">
      <w:pPr>
        <w:numPr>
          <w:ilvl w:val="0"/>
          <w:numId w:val="75"/>
        </w:numPr>
        <w:spacing w:after="0" w:line="240" w:lineRule="auto"/>
        <w:contextualSpacing/>
        <w:rPr>
          <w:rFonts w:eastAsia="Times New Roman" w:cs="Times New Roman"/>
        </w:rPr>
      </w:pPr>
      <w:r w:rsidRPr="00B27481">
        <w:rPr>
          <w:rFonts w:eastAsia="Times New Roman" w:cs="Times New Roman"/>
        </w:rPr>
        <w:t>Prior to YARG, had your organization partnered or worked with the YARG grantee organization?  Please briefly discuss prior partnerships/collaborations.</w:t>
      </w:r>
    </w:p>
    <w:p w:rsidRPr="00B27481" w:rsidR="00F2195E" w:rsidP="00F2195E" w:rsidRDefault="00F2195E" w14:paraId="01DDB372" w14:textId="77777777">
      <w:pPr>
        <w:spacing w:after="0" w:line="240" w:lineRule="auto"/>
        <w:ind w:left="720"/>
        <w:contextualSpacing/>
        <w:rPr>
          <w:rFonts w:eastAsia="Times New Roman" w:cs="Times New Roman"/>
        </w:rPr>
      </w:pPr>
      <w:r w:rsidRPr="00B27481">
        <w:rPr>
          <w:rFonts w:eastAsia="Times New Roman" w:cs="Times New Roman"/>
        </w:rPr>
        <w:t xml:space="preserve">  </w:t>
      </w:r>
    </w:p>
    <w:p w:rsidRPr="00B27481" w:rsidR="00F2195E" w:rsidP="00F2195E" w:rsidRDefault="00F2195E" w14:paraId="3139CF11" w14:textId="3373BEF7">
      <w:pPr>
        <w:numPr>
          <w:ilvl w:val="0"/>
          <w:numId w:val="75"/>
        </w:numPr>
        <w:spacing w:after="0" w:line="240" w:lineRule="auto"/>
        <w:contextualSpacing/>
        <w:rPr>
          <w:rFonts w:eastAsia="Times New Roman" w:cs="Times New Roman"/>
        </w:rPr>
      </w:pPr>
      <w:r w:rsidRPr="00B27481">
        <w:rPr>
          <w:rFonts w:eastAsia="Times New Roman" w:cs="Times New Roman"/>
        </w:rPr>
        <w:t xml:space="preserve">Prior to </w:t>
      </w:r>
      <w:r w:rsidR="00BB2928">
        <w:rPr>
          <w:rFonts w:eastAsia="Times New Roman" w:cs="Times New Roman"/>
        </w:rPr>
        <w:t>this grant</w:t>
      </w:r>
      <w:r w:rsidRPr="00B27481">
        <w:rPr>
          <w:rFonts w:eastAsia="Times New Roman" w:cs="Times New Roman"/>
        </w:rPr>
        <w:t>, what was your organization’s previous experience with apprenticeships and/or pre-apprenticeship, and in particular, apprenticeships targeting youth?</w:t>
      </w:r>
    </w:p>
    <w:p w:rsidRPr="00B27481" w:rsidR="00F2195E" w:rsidP="00F2195E" w:rsidRDefault="00F2195E" w14:paraId="11C990EE" w14:textId="77777777">
      <w:pPr>
        <w:spacing w:after="0" w:line="240" w:lineRule="auto"/>
        <w:contextualSpacing/>
        <w:rPr>
          <w:rFonts w:eastAsia="Times New Roman" w:cs="Times New Roman"/>
        </w:rPr>
      </w:pPr>
      <w:r w:rsidRPr="00B27481">
        <w:rPr>
          <w:rFonts w:eastAsia="Times New Roman" w:cs="Times New Roman"/>
        </w:rPr>
        <w:t xml:space="preserve"> </w:t>
      </w:r>
    </w:p>
    <w:p w:rsidRPr="00B27481" w:rsidR="00F2195E" w:rsidP="00F2195E" w:rsidRDefault="00F2195E" w14:paraId="7CC9A517" w14:textId="77777777">
      <w:pPr>
        <w:numPr>
          <w:ilvl w:val="0"/>
          <w:numId w:val="75"/>
        </w:numPr>
        <w:spacing w:after="0" w:line="240" w:lineRule="auto"/>
        <w:contextualSpacing/>
        <w:rPr>
          <w:rFonts w:eastAsia="Times New Roman" w:cs="Times New Roman"/>
          <w:color w:val="9BBB59"/>
        </w:rPr>
      </w:pPr>
      <w:r w:rsidRPr="00B27481">
        <w:rPr>
          <w:rFonts w:eastAsia="Times New Roman" w:cs="Times New Roman"/>
        </w:rPr>
        <w:t xml:space="preserve">Are you involved in other apprenticeship grants or initiatives, particularly ones that target youth? If so, what are they? </w:t>
      </w:r>
      <w:r w:rsidRPr="00B27481">
        <w:rPr>
          <w:rFonts w:eastAsia="Times New Roman" w:cs="Times New Roman"/>
          <w:color w:val="9BBB59"/>
        </w:rPr>
        <w:t xml:space="preserve">[Probe for: other DOL apprenticeship/pre-apprenticeship grant initiatives (e.g., American Apprenticeship Initiatives, Closing the Skills Gaps, Scaling Apprenticeships, State Apprenticeship </w:t>
      </w:r>
      <w:r>
        <w:rPr>
          <w:rFonts w:eastAsia="Times New Roman" w:cs="Times New Roman"/>
          <w:color w:val="9BBB59"/>
        </w:rPr>
        <w:t>Capacity</w:t>
      </w:r>
      <w:r w:rsidRPr="00B27481">
        <w:rPr>
          <w:rFonts w:eastAsia="Times New Roman" w:cs="Times New Roman"/>
          <w:color w:val="9BBB59"/>
        </w:rPr>
        <w:t xml:space="preserve"> Grants); other DOL training initiatives (e.g., America’s Promise, Ready to Work, Strengthening Working Families Initiative, Tech Hire, TAACCCT grants); and any other apprenticeship initiatives besides DOL investments.]</w:t>
      </w:r>
    </w:p>
    <w:p w:rsidRPr="00B27481" w:rsidR="00F2195E" w:rsidP="00F2195E" w:rsidRDefault="00F2195E" w14:paraId="5ECF711E" w14:textId="77777777">
      <w:pPr>
        <w:spacing w:after="0" w:line="240" w:lineRule="auto"/>
        <w:ind w:left="720"/>
        <w:contextualSpacing/>
        <w:rPr>
          <w:rFonts w:eastAsia="Times New Roman" w:cs="Times New Roman"/>
          <w:color w:val="9BBB59"/>
        </w:rPr>
      </w:pPr>
    </w:p>
    <w:p w:rsidRPr="00B27481" w:rsidR="00F2195E" w:rsidP="00F2195E" w:rsidRDefault="00F2195E" w14:paraId="4DD39A18" w14:textId="77777777">
      <w:pPr>
        <w:numPr>
          <w:ilvl w:val="0"/>
          <w:numId w:val="74"/>
        </w:numPr>
        <w:spacing w:after="0" w:line="240" w:lineRule="auto"/>
        <w:contextualSpacing/>
        <w:rPr>
          <w:rFonts w:eastAsia="Times New Roman" w:cs="Times New Roman"/>
        </w:rPr>
      </w:pPr>
      <w:r w:rsidRPr="00B27481">
        <w:rPr>
          <w:rFonts w:eastAsia="Times New Roman" w:cs="Times New Roman"/>
          <w:b/>
        </w:rPr>
        <w:t xml:space="preserve">ENVIRONMENTAL CONTEXT </w:t>
      </w:r>
    </w:p>
    <w:p w:rsidRPr="00B27481" w:rsidR="00F2195E" w:rsidP="00F2195E" w:rsidRDefault="00F2195E" w14:paraId="49CB654F" w14:textId="77777777">
      <w:pPr>
        <w:spacing w:after="0" w:line="240" w:lineRule="auto"/>
        <w:rPr>
          <w:rFonts w:eastAsia="Times New Roman" w:cs="Times New Roman"/>
        </w:rPr>
      </w:pPr>
    </w:p>
    <w:p w:rsidRPr="00B27481" w:rsidR="00F2195E" w:rsidP="00F2195E" w:rsidRDefault="00F2195E" w14:paraId="1AFA5255" w14:textId="77777777">
      <w:pPr>
        <w:numPr>
          <w:ilvl w:val="0"/>
          <w:numId w:val="77"/>
        </w:numPr>
        <w:spacing w:after="0" w:line="240" w:lineRule="auto"/>
        <w:contextualSpacing/>
        <w:rPr>
          <w:rFonts w:eastAsia="Times New Roman" w:cs="Times New Roman"/>
        </w:rPr>
      </w:pPr>
      <w:r w:rsidRPr="00B27481">
        <w:rPr>
          <w:rFonts w:eastAsia="Times New Roman" w:cs="Times New Roman"/>
        </w:rPr>
        <w:t xml:space="preserve">What geographic area does your organization serve under the grant (e.g., identify specific states, counties or regions served])? In what industry sectors/occupations are you targeting under YARG? </w:t>
      </w:r>
      <w:r w:rsidRPr="00B27481">
        <w:rPr>
          <w:rFonts w:eastAsia="Times New Roman" w:cs="Times New Roman"/>
          <w:i/>
          <w:color w:val="4F81BD"/>
        </w:rPr>
        <w:t>[Note: Collect information prior to the visit and verify during interview.]</w:t>
      </w:r>
    </w:p>
    <w:p w:rsidRPr="00B27481" w:rsidR="00F2195E" w:rsidP="00F2195E" w:rsidRDefault="00F2195E" w14:paraId="10353710" w14:textId="77777777">
      <w:pPr>
        <w:spacing w:after="0" w:line="240" w:lineRule="auto"/>
        <w:ind w:left="720"/>
        <w:contextualSpacing/>
        <w:rPr>
          <w:rFonts w:eastAsia="Times New Roman" w:cs="Times New Roman"/>
        </w:rPr>
      </w:pPr>
    </w:p>
    <w:p w:rsidRPr="00B27481" w:rsidR="00F2195E" w:rsidP="00F2195E" w:rsidRDefault="00F2195E" w14:paraId="648E0C6B" w14:textId="77777777">
      <w:pPr>
        <w:numPr>
          <w:ilvl w:val="0"/>
          <w:numId w:val="77"/>
        </w:numPr>
        <w:spacing w:after="0" w:line="240" w:lineRule="auto"/>
        <w:contextualSpacing/>
        <w:rPr>
          <w:rFonts w:eastAsia="Times New Roman" w:cs="Times New Roman"/>
        </w:rPr>
      </w:pPr>
      <w:r w:rsidRPr="00B27481">
        <w:rPr>
          <w:rFonts w:eastAsia="Times New Roman" w:cs="Times New Roman"/>
        </w:rPr>
        <w:t xml:space="preserve">What are the key demographic characteristics of the youth population and other distinguishing features of the geographic area served under the grant? </w:t>
      </w:r>
    </w:p>
    <w:p w:rsidRPr="00B27481" w:rsidR="00F2195E" w:rsidP="00F2195E" w:rsidRDefault="00F2195E" w14:paraId="387F5A22" w14:textId="77777777">
      <w:pPr>
        <w:spacing w:after="0" w:line="240" w:lineRule="auto"/>
        <w:ind w:left="720"/>
        <w:contextualSpacing/>
        <w:rPr>
          <w:rFonts w:eastAsia="Times New Roman" w:cs="Times New Roman"/>
          <w:color w:val="9BBB59"/>
        </w:rPr>
      </w:pPr>
      <w:r w:rsidRPr="00B27481">
        <w:rPr>
          <w:rFonts w:eastAsia="Times New Roman" w:cs="Times New Roman"/>
          <w:color w:val="9BBB59"/>
        </w:rPr>
        <w:t xml:space="preserve">[Probe for: at-risk youth populations, in-school vs. out-of-school youth, youth traditionally under-represented in apprenticeships] </w:t>
      </w:r>
    </w:p>
    <w:p w:rsidRPr="00B27481" w:rsidR="00F2195E" w:rsidP="00F2195E" w:rsidRDefault="00F2195E" w14:paraId="08B1AE76" w14:textId="77777777">
      <w:pPr>
        <w:spacing w:after="0" w:line="240" w:lineRule="auto"/>
        <w:ind w:left="720"/>
        <w:contextualSpacing/>
        <w:rPr>
          <w:rFonts w:eastAsia="Times New Roman" w:cs="Times New Roman"/>
        </w:rPr>
      </w:pPr>
      <w:r w:rsidRPr="00B27481">
        <w:rPr>
          <w:rFonts w:eastAsia="Times New Roman" w:cs="Times New Roman"/>
        </w:rPr>
        <w:t xml:space="preserve"> </w:t>
      </w:r>
    </w:p>
    <w:p w:rsidRPr="00B27481" w:rsidR="00F2195E" w:rsidP="00F2195E" w:rsidRDefault="00F2195E" w14:paraId="237E8BC2" w14:textId="77777777">
      <w:pPr>
        <w:numPr>
          <w:ilvl w:val="0"/>
          <w:numId w:val="77"/>
        </w:numPr>
        <w:spacing w:after="0" w:line="240" w:lineRule="auto"/>
        <w:contextualSpacing/>
        <w:rPr>
          <w:rFonts w:eastAsia="Times New Roman" w:cs="Times New Roman"/>
        </w:rPr>
      </w:pPr>
      <w:r w:rsidRPr="00B27481">
        <w:rPr>
          <w:rFonts w:eastAsia="Times New Roman" w:cs="Times New Roman"/>
        </w:rPr>
        <w:t xml:space="preserve">What is the economic environment and context for the area served under the grant, particularly in the industry sectors targeted by YARG? </w:t>
      </w:r>
    </w:p>
    <w:p w:rsidRPr="00B27481" w:rsidR="00F2195E" w:rsidP="00F2195E" w:rsidRDefault="00F2195E" w14:paraId="48C44F5E" w14:textId="77777777">
      <w:pPr>
        <w:spacing w:after="0" w:line="240" w:lineRule="auto"/>
        <w:ind w:left="720"/>
        <w:contextualSpacing/>
        <w:rPr>
          <w:rFonts w:eastAsia="Times New Roman" w:cs="Times New Roman"/>
          <w:color w:val="9BBB59"/>
        </w:rPr>
      </w:pPr>
      <w:r w:rsidRPr="00B27481">
        <w:rPr>
          <w:rFonts w:eastAsia="Times New Roman" w:cs="Times New Roman"/>
          <w:color w:val="9BBB59"/>
        </w:rPr>
        <w:t>[Probe for: growth industries, extent to which industries rely on apprenticeship; industries that are most likely to feature apprenticeships/pre-apprenticeships; economic conditions such as job openings in sectors/occupations that are focus of grant]</w:t>
      </w:r>
    </w:p>
    <w:p w:rsidRPr="00B27481" w:rsidR="00F2195E" w:rsidP="00F2195E" w:rsidRDefault="00F2195E" w14:paraId="2E25A456" w14:textId="77777777">
      <w:pPr>
        <w:tabs>
          <w:tab w:val="left" w:pos="360"/>
          <w:tab w:val="left" w:pos="720"/>
          <w:tab w:val="left" w:pos="1440"/>
        </w:tabs>
        <w:spacing w:after="0" w:line="240" w:lineRule="auto"/>
        <w:contextualSpacing/>
        <w:rPr>
          <w:rFonts w:eastAsia="Times New Roman" w:cs="Times New Roman"/>
        </w:rPr>
      </w:pPr>
    </w:p>
    <w:p w:rsidRPr="00B27481" w:rsidR="00F2195E" w:rsidP="00F2195E" w:rsidRDefault="00F2195E" w14:paraId="751E5340" w14:textId="77777777">
      <w:pPr>
        <w:numPr>
          <w:ilvl w:val="0"/>
          <w:numId w:val="77"/>
        </w:numPr>
        <w:tabs>
          <w:tab w:val="left" w:pos="360"/>
          <w:tab w:val="left" w:pos="720"/>
          <w:tab w:val="left" w:pos="1440"/>
        </w:tabs>
        <w:spacing w:after="0" w:line="240" w:lineRule="auto"/>
        <w:contextualSpacing/>
        <w:rPr>
          <w:rFonts w:eastAsia="Times New Roman" w:cs="Times New Roman"/>
        </w:rPr>
      </w:pPr>
      <w:r w:rsidRPr="00B27481">
        <w:rPr>
          <w:rFonts w:eastAsia="Times New Roman" w:cs="Times New Roman"/>
        </w:rPr>
        <w:t xml:space="preserve">Prior to YARG, to what extent were youth apprenticeship and pre-apprenticeship opportunities available in area served generally and in the specific industry sector(s)/occupations targeted under the grant?  </w:t>
      </w:r>
    </w:p>
    <w:p w:rsidRPr="00B27481" w:rsidR="00F2195E" w:rsidP="00F2195E" w:rsidRDefault="00F2195E" w14:paraId="276CC08D" w14:textId="77777777">
      <w:pPr>
        <w:tabs>
          <w:tab w:val="left" w:pos="360"/>
          <w:tab w:val="left" w:pos="720"/>
          <w:tab w:val="left" w:pos="1440"/>
        </w:tabs>
        <w:spacing w:after="0" w:line="240" w:lineRule="auto"/>
        <w:ind w:left="720"/>
        <w:contextualSpacing/>
        <w:rPr>
          <w:rFonts w:eastAsia="Times New Roman" w:cs="Times New Roman"/>
        </w:rPr>
      </w:pPr>
    </w:p>
    <w:p w:rsidRPr="00B27481" w:rsidR="00F2195E" w:rsidP="00F2195E" w:rsidRDefault="00F2195E" w14:paraId="1223B645" w14:textId="77777777">
      <w:pPr>
        <w:numPr>
          <w:ilvl w:val="0"/>
          <w:numId w:val="77"/>
        </w:numPr>
        <w:spacing w:after="160" w:line="259" w:lineRule="auto"/>
        <w:contextualSpacing/>
        <w:rPr>
          <w:rFonts w:eastAsia="Times New Roman" w:cs="Times New Roman"/>
        </w:rPr>
      </w:pPr>
      <w:r w:rsidRPr="00B27481">
        <w:rPr>
          <w:rFonts w:eastAsia="Times New Roman" w:cs="Times New Roman"/>
        </w:rPr>
        <w:t>To what extent is there overlap/linkage between this YARG project and other workforce initiatives in the area served, especially related youth pre-apprenticeships/apprenticeships?</w:t>
      </w:r>
    </w:p>
    <w:p w:rsidRPr="00B27481" w:rsidR="00F2195E" w:rsidP="00F2195E" w:rsidRDefault="00F2195E" w14:paraId="7F142EC2" w14:textId="77777777">
      <w:pPr>
        <w:spacing w:after="160" w:line="259" w:lineRule="auto"/>
        <w:ind w:left="720"/>
        <w:contextualSpacing/>
        <w:rPr>
          <w:rFonts w:eastAsia="Times New Roman" w:cs="Times New Roman"/>
          <w:color w:val="9BBB59"/>
        </w:rPr>
      </w:pPr>
      <w:r w:rsidRPr="00B27481">
        <w:rPr>
          <w:rFonts w:eastAsia="Times New Roman" w:cs="Times New Roman"/>
          <w:color w:val="9BBB59"/>
        </w:rPr>
        <w:t>[Probe for: other DOL apprenticeship grant initiatives; other DOL training initiatives (e.g., America’s Promise, Ready to Work, Strengthening Working Families Initiative, Tech Hire, TAACCCT grants); and any other apprenticeship initiatives besides DOL investments]</w:t>
      </w:r>
    </w:p>
    <w:p w:rsidRPr="00B27481" w:rsidR="00F2195E" w:rsidP="00F2195E" w:rsidRDefault="00F2195E" w14:paraId="4452C36F" w14:textId="77777777">
      <w:pPr>
        <w:spacing w:after="160" w:line="259" w:lineRule="auto"/>
        <w:ind w:left="1440"/>
        <w:contextualSpacing/>
        <w:rPr>
          <w:rFonts w:eastAsia="Times New Roman" w:cs="Times New Roman"/>
        </w:rPr>
      </w:pPr>
    </w:p>
    <w:p w:rsidRPr="00B27481" w:rsidR="00F2195E" w:rsidP="00F2195E" w:rsidRDefault="00F2195E" w14:paraId="36205603" w14:textId="77777777">
      <w:pPr>
        <w:numPr>
          <w:ilvl w:val="0"/>
          <w:numId w:val="77"/>
        </w:numPr>
        <w:tabs>
          <w:tab w:val="left" w:pos="360"/>
          <w:tab w:val="left" w:pos="720"/>
          <w:tab w:val="left" w:pos="1440"/>
        </w:tabs>
        <w:spacing w:after="0" w:line="240" w:lineRule="auto"/>
        <w:contextualSpacing/>
        <w:rPr>
          <w:rFonts w:eastAsia="Times New Roman" w:cs="Times New Roman"/>
        </w:rPr>
      </w:pPr>
      <w:r w:rsidRPr="00B27481">
        <w:rPr>
          <w:rFonts w:eastAsia="Times New Roman" w:cs="Times New Roman"/>
        </w:rPr>
        <w:t xml:space="preserve">To what extent has the COVID-19 pandemic affected the start-up or implementation of activities that your organization has been involved in under the grant? </w:t>
      </w:r>
    </w:p>
    <w:p w:rsidRPr="00B27481" w:rsidR="00F2195E" w:rsidP="00F2195E" w:rsidRDefault="00F2195E" w14:paraId="11907F05" w14:textId="77777777">
      <w:pPr>
        <w:numPr>
          <w:ilvl w:val="1"/>
          <w:numId w:val="77"/>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Has COVID affected your organization’s partnership with the grantee or other partners under YARG?</w:t>
      </w:r>
    </w:p>
    <w:p w:rsidRPr="00B27481" w:rsidR="00F2195E" w:rsidP="00F2195E" w:rsidRDefault="00F2195E" w14:paraId="6F6592B1" w14:textId="77777777">
      <w:pPr>
        <w:numPr>
          <w:ilvl w:val="1"/>
          <w:numId w:val="77"/>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Has COVID affected RTI or OJT provided to apprentices/pre-apprentices under the grant?</w:t>
      </w:r>
    </w:p>
    <w:p w:rsidRPr="00B27481" w:rsidR="00F2195E" w:rsidP="00F2195E" w:rsidRDefault="00F2195E" w14:paraId="26B99321" w14:textId="77777777">
      <w:pPr>
        <w:numPr>
          <w:ilvl w:val="1"/>
          <w:numId w:val="77"/>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Do you anticipate any longer term effects of COVID on achieving goals under the grant (e.g., reaching apprenticeship/pre-apprenticeship enrollment or placement goals)?</w:t>
      </w:r>
    </w:p>
    <w:p w:rsidRPr="00B27481" w:rsidR="00F2195E" w:rsidP="00F2195E" w:rsidRDefault="00F2195E" w14:paraId="384E1229" w14:textId="77777777">
      <w:pPr>
        <w:tabs>
          <w:tab w:val="left" w:pos="360"/>
          <w:tab w:val="left" w:pos="720"/>
          <w:tab w:val="left" w:pos="1080"/>
          <w:tab w:val="left" w:pos="1440"/>
        </w:tabs>
        <w:spacing w:after="0" w:line="240" w:lineRule="auto"/>
        <w:ind w:left="1440"/>
        <w:contextualSpacing/>
        <w:rPr>
          <w:rFonts w:eastAsia="Times New Roman" w:cs="Times New Roman"/>
        </w:rPr>
      </w:pPr>
    </w:p>
    <w:p w:rsidRPr="00B27481" w:rsidR="00F2195E" w:rsidP="00F2195E" w:rsidRDefault="00F2195E" w14:paraId="261B7913" w14:textId="77777777">
      <w:pPr>
        <w:numPr>
          <w:ilvl w:val="0"/>
          <w:numId w:val="77"/>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Are there any other environmental/external factors that have affected your organization’s ability to partner or achieve goals for your organization under the grant? </w:t>
      </w:r>
    </w:p>
    <w:p w:rsidRPr="00B27481" w:rsidR="00F2195E" w:rsidP="00F2195E" w:rsidRDefault="00F2195E" w14:paraId="0700A100" w14:textId="77777777">
      <w:pPr>
        <w:tabs>
          <w:tab w:val="left" w:pos="360"/>
          <w:tab w:val="left" w:pos="720"/>
          <w:tab w:val="left" w:pos="1080"/>
          <w:tab w:val="left" w:pos="1440"/>
        </w:tabs>
        <w:spacing w:after="0" w:line="240" w:lineRule="auto"/>
        <w:ind w:left="720"/>
        <w:contextualSpacing/>
        <w:rPr>
          <w:rFonts w:eastAsia="Times New Roman" w:cs="Times New Roman"/>
          <w:color w:val="9BBB59"/>
        </w:rPr>
      </w:pPr>
      <w:r w:rsidRPr="00B27481">
        <w:rPr>
          <w:rFonts w:eastAsia="Times New Roman" w:cs="Times New Roman"/>
          <w:color w:val="9BBB59"/>
        </w:rPr>
        <w:t>[Probe for: in- or out-migration of major employers, major layoffs, base closings, natural disasters]</w:t>
      </w:r>
    </w:p>
    <w:p w:rsidRPr="00B27481" w:rsidR="00F2195E" w:rsidP="00F2195E" w:rsidRDefault="00F2195E" w14:paraId="3E2D4156" w14:textId="77777777">
      <w:pPr>
        <w:tabs>
          <w:tab w:val="left" w:pos="360"/>
          <w:tab w:val="left" w:pos="720"/>
          <w:tab w:val="left" w:pos="1080"/>
          <w:tab w:val="left" w:pos="1440"/>
        </w:tabs>
        <w:spacing w:after="0" w:line="240" w:lineRule="auto"/>
        <w:rPr>
          <w:rFonts w:eastAsia="Times New Roman" w:cs="Times New Roman"/>
          <w:b/>
          <w:iCs/>
        </w:rPr>
      </w:pPr>
    </w:p>
    <w:p w:rsidRPr="00B27481" w:rsidR="00F2195E" w:rsidP="00F2195E" w:rsidRDefault="00F2195E" w14:paraId="7D02C00F"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rPr>
      </w:pPr>
      <w:r w:rsidRPr="00B27481">
        <w:rPr>
          <w:rFonts w:eastAsia="Times New Roman" w:cs="Times New Roman"/>
          <w:b/>
        </w:rPr>
        <w:t xml:space="preserve">GRANT ORGANIZATIONAL STRUCTURE AND START-UP/IMPLEMENTATION OF </w:t>
      </w:r>
      <w:r>
        <w:rPr>
          <w:rFonts w:eastAsia="Times New Roman" w:cs="Times New Roman"/>
          <w:b/>
        </w:rPr>
        <w:t>YOUTH APPRENTICESHIP</w:t>
      </w:r>
      <w:r w:rsidRPr="00B27481">
        <w:rPr>
          <w:rFonts w:eastAsia="Times New Roman" w:cs="Times New Roman"/>
          <w:b/>
        </w:rPr>
        <w:t xml:space="preserve"> ACTIVITIES</w:t>
      </w:r>
    </w:p>
    <w:p w:rsidRPr="00B27481" w:rsidR="00F2195E" w:rsidP="00F2195E" w:rsidRDefault="00F2195E" w14:paraId="6D8EFB9A" w14:textId="77777777">
      <w:pPr>
        <w:spacing w:after="0" w:line="240" w:lineRule="auto"/>
        <w:rPr>
          <w:rFonts w:eastAsia="Times New Roman" w:cs="Times New Roman"/>
        </w:rPr>
      </w:pPr>
    </w:p>
    <w:p w:rsidRPr="00B27481" w:rsidR="00F2195E" w:rsidP="00F2195E" w:rsidRDefault="00F2195E" w14:paraId="21574267" w14:textId="77777777">
      <w:pPr>
        <w:numPr>
          <w:ilvl w:val="0"/>
          <w:numId w:val="78"/>
        </w:numPr>
        <w:spacing w:after="0" w:line="240" w:lineRule="auto"/>
        <w:contextualSpacing/>
        <w:rPr>
          <w:rFonts w:eastAsia="Times New Roman" w:cs="Times New Roman"/>
        </w:rPr>
      </w:pPr>
      <w:r w:rsidRPr="00B27481">
        <w:rPr>
          <w:rFonts w:eastAsia="Times New Roman" w:cs="Times New Roman"/>
        </w:rPr>
        <w:t xml:space="preserve">As a partnering organization, who are the key staff at your organization and what are their roles </w:t>
      </w:r>
      <w:r>
        <w:rPr>
          <w:rFonts w:eastAsia="Times New Roman" w:cs="Times New Roman"/>
        </w:rPr>
        <w:t>to support the youth apprenticeship program</w:t>
      </w:r>
      <w:r w:rsidRPr="00B27481">
        <w:rPr>
          <w:rFonts w:eastAsia="Times New Roman" w:cs="Times New Roman"/>
        </w:rPr>
        <w:t>?</w:t>
      </w:r>
    </w:p>
    <w:p w:rsidRPr="00B27481" w:rsidR="00F2195E" w:rsidP="00F2195E" w:rsidRDefault="00F2195E" w14:paraId="2B9B1BD9" w14:textId="77777777">
      <w:pPr>
        <w:numPr>
          <w:ilvl w:val="0"/>
          <w:numId w:val="70"/>
        </w:numPr>
        <w:spacing w:after="160" w:line="259" w:lineRule="auto"/>
        <w:contextualSpacing/>
        <w:rPr>
          <w:rFonts w:eastAsia="Times New Roman" w:cs="Times New Roman"/>
        </w:rPr>
      </w:pPr>
      <w:r w:rsidRPr="00B27481">
        <w:rPr>
          <w:rFonts w:eastAsia="Times New Roman" w:cs="Times New Roman"/>
        </w:rPr>
        <w:t xml:space="preserve">Staff position/title and role of staff funded under grant (including whether the individual is full-time devoted to YARG or the percentage of effort dedicated to the grant) </w:t>
      </w:r>
    </w:p>
    <w:p w:rsidRPr="00B27481" w:rsidR="00F2195E" w:rsidP="00F2195E" w:rsidRDefault="00F2195E" w14:paraId="788810AC" w14:textId="77777777">
      <w:pPr>
        <w:numPr>
          <w:ilvl w:val="0"/>
          <w:numId w:val="70"/>
        </w:numPr>
        <w:spacing w:after="160" w:line="259" w:lineRule="auto"/>
        <w:contextualSpacing/>
        <w:rPr>
          <w:rFonts w:eastAsia="Times New Roman" w:cs="Times New Roman"/>
        </w:rPr>
      </w:pPr>
      <w:r w:rsidRPr="00B27481">
        <w:rPr>
          <w:rFonts w:eastAsia="Times New Roman" w:cs="Times New Roman"/>
        </w:rPr>
        <w:t>Staff position/title of staff not funded</w:t>
      </w:r>
      <w:r>
        <w:rPr>
          <w:rFonts w:eastAsia="Times New Roman" w:cs="Times New Roman"/>
        </w:rPr>
        <w:t xml:space="preserve"> by the grant</w:t>
      </w:r>
      <w:r w:rsidRPr="00B27481">
        <w:rPr>
          <w:rFonts w:eastAsia="Times New Roman" w:cs="Times New Roman"/>
        </w:rPr>
        <w:t xml:space="preserve"> but involved in </w:t>
      </w:r>
      <w:r>
        <w:rPr>
          <w:rFonts w:eastAsia="Times New Roman" w:cs="Times New Roman"/>
        </w:rPr>
        <w:t>youth apprenticeship</w:t>
      </w:r>
    </w:p>
    <w:p w:rsidRPr="00B27481" w:rsidR="00F2195E" w:rsidP="00F2195E" w:rsidRDefault="00F2195E" w14:paraId="16F48335" w14:textId="77777777">
      <w:pPr>
        <w:spacing w:after="0" w:line="240" w:lineRule="auto"/>
        <w:contextualSpacing/>
        <w:rPr>
          <w:rFonts w:eastAsia="Times New Roman" w:cs="Times New Roman"/>
          <w:i/>
          <w:iCs/>
          <w:color w:val="4F81BD"/>
        </w:rPr>
      </w:pPr>
      <w:r w:rsidRPr="00B27481">
        <w:rPr>
          <w:rFonts w:eastAsia="Times New Roman" w:cs="Times New Roman"/>
        </w:rPr>
        <w:t xml:space="preserve">   </w:t>
      </w:r>
    </w:p>
    <w:p w:rsidRPr="00B27481" w:rsidR="00F2195E" w:rsidP="00F2195E" w:rsidRDefault="00F2195E" w14:paraId="3D5A514F" w14:textId="77777777">
      <w:pPr>
        <w:numPr>
          <w:ilvl w:val="0"/>
          <w:numId w:val="78"/>
        </w:numPr>
        <w:spacing w:after="0" w:line="240" w:lineRule="auto"/>
        <w:contextualSpacing/>
        <w:rPr>
          <w:rFonts w:eastAsia="Times New Roman" w:cs="Times New Roman"/>
          <w:i/>
          <w:iCs/>
          <w:color w:val="4F81BD"/>
        </w:rPr>
      </w:pPr>
      <w:r w:rsidRPr="00B27481">
        <w:rPr>
          <w:rFonts w:eastAsia="Times New Roman" w:cs="Times New Roman"/>
        </w:rPr>
        <w:t xml:space="preserve">Beside the YARG grantee, what other organizations do you partner with </w:t>
      </w:r>
      <w:r>
        <w:rPr>
          <w:rFonts w:eastAsia="Times New Roman" w:cs="Times New Roman"/>
        </w:rPr>
        <w:t>to support the youth apprenticeship program</w:t>
      </w:r>
      <w:r w:rsidRPr="00B27481">
        <w:rPr>
          <w:rFonts w:eastAsia="Times New Roman" w:cs="Times New Roman"/>
        </w:rPr>
        <w:t xml:space="preserve">? Please briefly describe these collaborations.  </w:t>
      </w:r>
    </w:p>
    <w:p w:rsidRPr="00B27481" w:rsidR="00F2195E" w:rsidP="00F2195E" w:rsidRDefault="00F2195E" w14:paraId="4CEE215C" w14:textId="77777777">
      <w:pPr>
        <w:spacing w:after="0" w:line="240" w:lineRule="auto"/>
        <w:rPr>
          <w:rFonts w:eastAsia="Times New Roman" w:cs="Times New Roman"/>
          <w:i/>
          <w:iCs/>
          <w:color w:val="4F81BD"/>
        </w:rPr>
      </w:pPr>
    </w:p>
    <w:p w:rsidRPr="00B27481" w:rsidR="00F2195E" w:rsidP="00F2195E" w:rsidRDefault="00F2195E" w14:paraId="6682A235" w14:textId="77777777">
      <w:pPr>
        <w:numPr>
          <w:ilvl w:val="0"/>
          <w:numId w:val="78"/>
        </w:numPr>
        <w:spacing w:after="0" w:line="240" w:lineRule="auto"/>
        <w:contextualSpacing/>
        <w:rPr>
          <w:rFonts w:eastAsia="Times New Roman" w:cs="Times New Roman"/>
        </w:rPr>
      </w:pPr>
      <w:r w:rsidRPr="00B27481">
        <w:rPr>
          <w:rFonts w:eastAsia="Times New Roman" w:cs="Times New Roman"/>
        </w:rPr>
        <w:t xml:space="preserve">Did your organization experience start-up or early implementation issues </w:t>
      </w:r>
      <w:r>
        <w:rPr>
          <w:rFonts w:eastAsia="Times New Roman" w:cs="Times New Roman"/>
        </w:rPr>
        <w:t>in the partnership with the YARG grantee</w:t>
      </w:r>
      <w:r w:rsidRPr="00B27481">
        <w:rPr>
          <w:rFonts w:eastAsia="Times New Roman" w:cs="Times New Roman"/>
        </w:rPr>
        <w:t xml:space="preserve"> (e.g., difficulties hiring staff, problems engaging with the grantee or other partners, lack of employer interest/engagement, lack of potential </w:t>
      </w:r>
      <w:r>
        <w:rPr>
          <w:rFonts w:eastAsia="Times New Roman" w:cs="Times New Roman"/>
        </w:rPr>
        <w:t>apprentice</w:t>
      </w:r>
      <w:r w:rsidRPr="00B27481">
        <w:rPr>
          <w:rFonts w:eastAsia="Times New Roman" w:cs="Times New Roman"/>
        </w:rPr>
        <w:t xml:space="preserve"> interest, or other external/environmental factors)?  Please discuss each challenge, including how it affected grant implementation, and if and how the challenges were overcome.  </w:t>
      </w:r>
    </w:p>
    <w:p w:rsidRPr="00B27481" w:rsidR="00F2195E" w:rsidP="00F2195E" w:rsidRDefault="00F2195E" w14:paraId="3C95B8A6" w14:textId="77777777">
      <w:pPr>
        <w:spacing w:after="0" w:line="240" w:lineRule="auto"/>
        <w:ind w:left="720"/>
        <w:contextualSpacing/>
        <w:rPr>
          <w:rFonts w:eastAsia="Times New Roman" w:cs="Times New Roman"/>
        </w:rPr>
      </w:pPr>
    </w:p>
    <w:p w:rsidRPr="00B27481" w:rsidR="00F2195E" w:rsidP="00F2195E" w:rsidRDefault="00F2195E" w14:paraId="56D999A3" w14:textId="77777777">
      <w:pPr>
        <w:numPr>
          <w:ilvl w:val="0"/>
          <w:numId w:val="78"/>
        </w:numPr>
        <w:spacing w:after="0" w:line="240" w:lineRule="auto"/>
        <w:contextualSpacing/>
        <w:rPr>
          <w:rFonts w:eastAsia="Times New Roman" w:cs="Times New Roman"/>
        </w:rPr>
      </w:pPr>
      <w:r w:rsidRPr="00B27481">
        <w:rPr>
          <w:rFonts w:eastAsia="Times New Roman" w:cs="Times New Roman"/>
        </w:rPr>
        <w:t xml:space="preserve">How has the partnership/collaboration with the </w:t>
      </w:r>
      <w:r>
        <w:rPr>
          <w:rFonts w:eastAsia="Times New Roman" w:cs="Times New Roman"/>
        </w:rPr>
        <w:t xml:space="preserve">YARG </w:t>
      </w:r>
      <w:r w:rsidRPr="00B27481">
        <w:rPr>
          <w:rFonts w:eastAsia="Times New Roman" w:cs="Times New Roman"/>
        </w:rPr>
        <w:t xml:space="preserve">grantee and other partners gone?  Has the partnership/collaboration changed over time, and if so, how? </w:t>
      </w:r>
    </w:p>
    <w:p w:rsidRPr="00B27481" w:rsidR="00F2195E" w:rsidP="00F2195E" w:rsidRDefault="00F2195E" w14:paraId="74E7DA2E" w14:textId="77777777">
      <w:pPr>
        <w:widowControl w:val="0"/>
        <w:autoSpaceDE w:val="0"/>
        <w:autoSpaceDN w:val="0"/>
        <w:adjustRightInd w:val="0"/>
        <w:spacing w:after="0" w:line="240" w:lineRule="auto"/>
        <w:rPr>
          <w:rFonts w:eastAsia="Times New Roman" w:cs="Times New Roman"/>
          <w:i/>
        </w:rPr>
      </w:pPr>
    </w:p>
    <w:p w:rsidRPr="00B27481" w:rsidR="00F2195E" w:rsidP="00F2195E" w:rsidRDefault="00F2195E" w14:paraId="77B882BF"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b/>
        </w:rPr>
        <w:t xml:space="preserve">TARGET POPULATION AND </w:t>
      </w:r>
      <w:r>
        <w:rPr>
          <w:rFonts w:eastAsia="Times New Roman" w:cs="Times New Roman"/>
          <w:b/>
        </w:rPr>
        <w:t>APPRENTICE</w:t>
      </w:r>
      <w:r w:rsidRPr="00B27481">
        <w:rPr>
          <w:rFonts w:eastAsia="Times New Roman" w:cs="Times New Roman"/>
          <w:b/>
        </w:rPr>
        <w:t xml:space="preserve"> RECRUITMENT  </w:t>
      </w:r>
    </w:p>
    <w:p w:rsidRPr="00B27481" w:rsidR="00F2195E" w:rsidP="00F2195E" w:rsidRDefault="00F2195E" w14:paraId="7C7CD9BC" w14:textId="77777777">
      <w:pPr>
        <w:tabs>
          <w:tab w:val="left" w:pos="360"/>
          <w:tab w:val="left" w:pos="720"/>
          <w:tab w:val="left" w:pos="1080"/>
          <w:tab w:val="left" w:pos="1440"/>
        </w:tabs>
        <w:spacing w:after="0" w:line="240" w:lineRule="auto"/>
        <w:ind w:left="360" w:hanging="360"/>
        <w:rPr>
          <w:rFonts w:eastAsia="Times New Roman" w:cs="Times New Roman"/>
        </w:rPr>
      </w:pPr>
      <w:r w:rsidRPr="00B27481">
        <w:rPr>
          <w:rFonts w:eastAsia="Times New Roman" w:cs="Times New Roman"/>
          <w:b/>
        </w:rPr>
        <w:tab/>
      </w:r>
    </w:p>
    <w:p w:rsidRPr="00B27481" w:rsidR="00F2195E" w:rsidP="00F2195E" w:rsidRDefault="00F2195E" w14:paraId="5CBA0758" w14:textId="77777777">
      <w:pPr>
        <w:numPr>
          <w:ilvl w:val="0"/>
          <w:numId w:val="79"/>
        </w:numPr>
        <w:tabs>
          <w:tab w:val="left" w:pos="360"/>
          <w:tab w:val="left" w:pos="1080"/>
          <w:tab w:val="left" w:pos="1440"/>
        </w:tabs>
        <w:spacing w:after="0" w:line="240" w:lineRule="auto"/>
        <w:rPr>
          <w:rFonts w:eastAsia="Times New Roman" w:cs="Times New Roman"/>
        </w:rPr>
      </w:pPr>
      <w:r w:rsidRPr="00B27481">
        <w:rPr>
          <w:rFonts w:eastAsia="Times New Roman" w:cs="Times New Roman"/>
        </w:rPr>
        <w:t xml:space="preserve">As a partner </w:t>
      </w:r>
      <w:r>
        <w:rPr>
          <w:rFonts w:eastAsia="Times New Roman" w:cs="Times New Roman"/>
        </w:rPr>
        <w:t>involved in the youth apprenticeship program</w:t>
      </w:r>
      <w:r w:rsidRPr="00B27481">
        <w:rPr>
          <w:rFonts w:eastAsia="Times New Roman" w:cs="Times New Roman"/>
        </w:rPr>
        <w:t xml:space="preserve">, is your organization involved in recruitment and referrals of apprentices/pre-apprentices?  If yes, please describe your role.  </w:t>
      </w:r>
      <w:r w:rsidRPr="00B27481">
        <w:rPr>
          <w:rFonts w:eastAsia="Times New Roman" w:cs="Times New Roman"/>
          <w:b/>
          <w:bCs/>
          <w:i/>
          <w:iCs/>
          <w:color w:val="4F81BD"/>
        </w:rPr>
        <w:t>[Note: if no, skip the remainder of this section of the discussion guide.]</w:t>
      </w:r>
    </w:p>
    <w:p w:rsidRPr="00B27481" w:rsidR="00F2195E" w:rsidP="00F2195E" w:rsidRDefault="00F2195E" w14:paraId="67B89328" w14:textId="77777777">
      <w:pPr>
        <w:tabs>
          <w:tab w:val="left" w:pos="360"/>
          <w:tab w:val="left" w:pos="1080"/>
          <w:tab w:val="left" w:pos="1440"/>
        </w:tabs>
        <w:spacing w:after="0" w:line="240" w:lineRule="auto"/>
        <w:ind w:left="720"/>
        <w:rPr>
          <w:rFonts w:eastAsia="Times New Roman" w:cs="Times New Roman"/>
        </w:rPr>
      </w:pPr>
    </w:p>
    <w:p w:rsidRPr="00A31358" w:rsidR="00F2195E" w:rsidP="00F2195E" w:rsidRDefault="00F2195E" w14:paraId="2EF25DB8" w14:textId="77777777">
      <w:pPr>
        <w:numPr>
          <w:ilvl w:val="0"/>
          <w:numId w:val="7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rPr>
        <w:t xml:space="preserve">What populations and/or subpopulations has your organization targeted for recruitment (for apprenticeships/pre-apprenticeships)? Why have these populations/subpopulations been targeted? </w:t>
      </w:r>
      <w:r w:rsidRPr="00A31358">
        <w:rPr>
          <w:rFonts w:eastAsia="Times New Roman" w:cs="Times New Roman"/>
          <w:color w:val="9BBB59"/>
        </w:rPr>
        <w:t>[</w:t>
      </w:r>
      <w:r w:rsidRPr="00A31358">
        <w:rPr>
          <w:rFonts w:eastAsia="Times New Roman" w:cs="Times New Roman"/>
          <w:iCs/>
          <w:color w:val="9BBB59"/>
        </w:rPr>
        <w:t>Probe for:</w:t>
      </w:r>
    </w:p>
    <w:p w:rsidRPr="000D537E" w:rsidR="00F2195E" w:rsidP="00F2195E" w:rsidRDefault="00F2195E" w14:paraId="23021CCF"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In-school youth</w:t>
      </w:r>
      <w:r>
        <w:rPr>
          <w:rFonts w:eastAsia="Times New Roman" w:cs="Times New Roman"/>
          <w:iCs/>
          <w:color w:val="9BBB59"/>
        </w:rPr>
        <w:t xml:space="preserve"> (16-18)</w:t>
      </w:r>
    </w:p>
    <w:p w:rsidRPr="000D537E" w:rsidR="00F2195E" w:rsidP="00F2195E" w:rsidRDefault="00F2195E" w14:paraId="2317F72F"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CTE students</w:t>
      </w:r>
    </w:p>
    <w:p w:rsidRPr="000D537E" w:rsidR="00F2195E" w:rsidP="00F2195E" w:rsidRDefault="00F2195E" w14:paraId="69729293"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Non-CTE students</w:t>
      </w:r>
    </w:p>
    <w:p w:rsidRPr="001C24FD" w:rsidR="00F2195E" w:rsidP="00F2195E" w:rsidRDefault="00F2195E" w14:paraId="6B6DFCB3"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Students at risk of dropping out</w:t>
      </w:r>
    </w:p>
    <w:p w:rsidRPr="00B27481" w:rsidR="00F2195E" w:rsidP="00F2195E" w:rsidRDefault="00F2195E" w14:paraId="75843D0F"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Out-of-school youth</w:t>
      </w:r>
    </w:p>
    <w:p w:rsidRPr="00B27481" w:rsidR="00F2195E" w:rsidP="00F2195E" w:rsidRDefault="00F2195E" w14:paraId="6D276727"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Employed youth</w:t>
      </w:r>
    </w:p>
    <w:p w:rsidRPr="00B27481" w:rsidR="00F2195E" w:rsidP="00F2195E" w:rsidRDefault="00F2195E" w14:paraId="1BAD2301"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Unemployed youth</w:t>
      </w:r>
    </w:p>
    <w:p w:rsidRPr="00B27481" w:rsidR="00F2195E" w:rsidP="00F2195E" w:rsidRDefault="00F2195E" w14:paraId="5C249D20"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Youth ex-offenders</w:t>
      </w:r>
    </w:p>
    <w:p w:rsidRPr="00B27481" w:rsidR="00F2195E" w:rsidP="00F2195E" w:rsidRDefault="00F2195E" w14:paraId="03ACC492"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Foster youth</w:t>
      </w:r>
    </w:p>
    <w:p w:rsidRPr="00B27481" w:rsidR="00F2195E" w:rsidP="00F2195E" w:rsidRDefault="00F2195E" w14:paraId="15FDD6C1"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Parenting youth</w:t>
      </w:r>
    </w:p>
    <w:p w:rsidRPr="00B27481" w:rsidR="00F2195E" w:rsidP="00F2195E" w:rsidRDefault="00F2195E" w14:paraId="4624690E"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iCs/>
          <w:color w:val="9BBB59"/>
        </w:rPr>
        <w:t>Homeless youth</w:t>
      </w:r>
    </w:p>
    <w:p w:rsidRPr="00B27481" w:rsidR="00F2195E" w:rsidP="00F2195E" w:rsidRDefault="00F2195E" w14:paraId="7DDF07BD"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bCs/>
          <w:color w:val="9BBB59"/>
        </w:rPr>
        <w:t>College students</w:t>
      </w:r>
    </w:p>
    <w:p w:rsidRPr="00963DB0" w:rsidR="00F2195E" w:rsidP="00F2195E" w:rsidRDefault="00F2195E" w14:paraId="7038CCB4" w14:textId="77777777">
      <w:pPr>
        <w:numPr>
          <w:ilvl w:val="0"/>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iCs/>
          <w:color w:val="9BBB59"/>
        </w:rPr>
        <w:t>First generation</w:t>
      </w:r>
    </w:p>
    <w:p w:rsidRPr="00B27481" w:rsidR="00F2195E" w:rsidP="00F2195E" w:rsidRDefault="00F2195E" w14:paraId="4E11F6B9" w14:textId="77777777">
      <w:pPr>
        <w:numPr>
          <w:ilvl w:val="0"/>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bCs/>
          <w:color w:val="9BBB59"/>
        </w:rPr>
        <w:t>Youth populations that may traditionally be underrepresented in apprenticeship, including:</w:t>
      </w:r>
    </w:p>
    <w:p w:rsidRPr="00B27481" w:rsidR="00F2195E" w:rsidP="00F2195E" w:rsidRDefault="00F2195E" w14:paraId="2232EF40" w14:textId="77777777">
      <w:pPr>
        <w:numPr>
          <w:ilvl w:val="1"/>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bCs/>
          <w:color w:val="9BBB59"/>
        </w:rPr>
        <w:t>Women</w:t>
      </w:r>
    </w:p>
    <w:p w:rsidRPr="00B27481" w:rsidR="00F2195E" w:rsidP="00F2195E" w:rsidRDefault="00F2195E" w14:paraId="17112E23" w14:textId="77777777">
      <w:pPr>
        <w:numPr>
          <w:ilvl w:val="1"/>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bCs/>
          <w:color w:val="9BBB59"/>
        </w:rPr>
        <w:t>People of color</w:t>
      </w:r>
    </w:p>
    <w:p w:rsidRPr="00B27481" w:rsidR="00F2195E" w:rsidP="00F2195E" w:rsidRDefault="00F2195E" w14:paraId="0923BDEC" w14:textId="77777777">
      <w:pPr>
        <w:numPr>
          <w:ilvl w:val="1"/>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bCs/>
          <w:color w:val="9BBB59"/>
        </w:rPr>
        <w:t>Persons with disabilities</w:t>
      </w:r>
    </w:p>
    <w:p w:rsidRPr="00B27481" w:rsidR="00F2195E" w:rsidP="00F2195E" w:rsidRDefault="00F2195E" w14:paraId="3B39CBF8" w14:textId="77777777">
      <w:pPr>
        <w:spacing w:after="0" w:line="240" w:lineRule="auto"/>
        <w:ind w:left="720"/>
        <w:contextualSpacing/>
        <w:rPr>
          <w:rFonts w:eastAsia="Times New Roman" w:cs="Times New Roman"/>
        </w:rPr>
      </w:pPr>
    </w:p>
    <w:p w:rsidRPr="00B27481" w:rsidR="00F2195E" w:rsidP="00F2195E" w:rsidRDefault="00F2195E" w14:paraId="3352BCA4" w14:textId="77777777">
      <w:pPr>
        <w:widowControl w:val="0"/>
        <w:numPr>
          <w:ilvl w:val="0"/>
          <w:numId w:val="79"/>
        </w:numPr>
        <w:autoSpaceDE w:val="0"/>
        <w:autoSpaceDN w:val="0"/>
        <w:adjustRightInd w:val="0"/>
        <w:spacing w:after="0" w:line="240" w:lineRule="auto"/>
        <w:rPr>
          <w:rFonts w:eastAsia="Times New Roman" w:cs="Times New Roman"/>
        </w:rPr>
      </w:pPr>
      <w:r w:rsidRPr="00B27481">
        <w:rPr>
          <w:rFonts w:eastAsia="Times New Roman" w:cs="Times New Roman"/>
        </w:rPr>
        <w:t>As the initiative has progressed, have there been any changes in populations targeted by your organization? If so, what are they? Why?</w:t>
      </w:r>
    </w:p>
    <w:p w:rsidRPr="00B27481" w:rsidR="00F2195E" w:rsidP="00F2195E" w:rsidRDefault="00F2195E" w14:paraId="081BA75D" w14:textId="77777777">
      <w:pPr>
        <w:tabs>
          <w:tab w:val="left" w:pos="360"/>
          <w:tab w:val="left" w:pos="1080"/>
          <w:tab w:val="left" w:pos="1440"/>
        </w:tabs>
        <w:spacing w:after="0" w:line="240" w:lineRule="auto"/>
        <w:rPr>
          <w:rFonts w:eastAsia="Times New Roman" w:cs="Times New Roman"/>
        </w:rPr>
      </w:pPr>
    </w:p>
    <w:p w:rsidRPr="00B27481" w:rsidR="00F2195E" w:rsidP="00F2195E" w:rsidRDefault="00F2195E" w14:paraId="27F04EB6" w14:textId="77777777">
      <w:pPr>
        <w:numPr>
          <w:ilvl w:val="0"/>
          <w:numId w:val="7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rPr>
        <w:t xml:space="preserve">How has your organization marketed apprenticeships to prospective </w:t>
      </w:r>
      <w:r>
        <w:rPr>
          <w:rFonts w:eastAsia="Times New Roman" w:cs="Times New Roman"/>
        </w:rPr>
        <w:t>apprentice</w:t>
      </w:r>
      <w:r w:rsidRPr="00B27481">
        <w:rPr>
          <w:rFonts w:eastAsia="Times New Roman" w:cs="Times New Roman"/>
        </w:rPr>
        <w:t xml:space="preserve">s? If so, how? </w:t>
      </w:r>
      <w:r w:rsidRPr="00B27481">
        <w:rPr>
          <w:rFonts w:eastAsia="Times New Roman" w:cs="Times New Roman"/>
          <w:color w:val="9BBB59"/>
        </w:rPr>
        <w:t>[</w:t>
      </w:r>
      <w:r w:rsidRPr="00B27481">
        <w:rPr>
          <w:rFonts w:eastAsia="Times New Roman" w:cs="Times New Roman"/>
          <w:iCs/>
          <w:color w:val="9BBB59"/>
        </w:rPr>
        <w:t xml:space="preserve">Probe for: </w:t>
      </w:r>
    </w:p>
    <w:p w:rsidRPr="00B27481" w:rsidR="00F2195E" w:rsidP="00F2195E" w:rsidRDefault="00F2195E" w14:paraId="4908713C"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Distribution of flyers, posters or other educational/informational</w:t>
      </w:r>
    </w:p>
    <w:p w:rsidRPr="00B27481" w:rsidR="00F2195E" w:rsidP="00F2195E" w:rsidRDefault="00F2195E" w14:paraId="63ECF1D2"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Program staff outreach presentations or orientations held in the area served</w:t>
      </w:r>
    </w:p>
    <w:p w:rsidRPr="00B27481" w:rsidR="00F2195E" w:rsidP="00F2195E" w:rsidRDefault="00F2195E" w14:paraId="1405FC21"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Informational websites</w:t>
      </w:r>
    </w:p>
    <w:p w:rsidRPr="00B27481" w:rsidR="00F2195E" w:rsidP="00F2195E" w:rsidRDefault="00F2195E" w14:paraId="44A6349C"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Toll-free informational hotlines</w:t>
      </w:r>
    </w:p>
    <w:p w:rsidRPr="00B27481" w:rsidR="00F2195E" w:rsidP="00F2195E" w:rsidRDefault="00F2195E" w14:paraId="373D2E79"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Outreach campaigns using media (e.g., PSAs, TV, radio, newspaper, ads on buses/bus shelters)</w:t>
      </w:r>
    </w:p>
    <w:p w:rsidRPr="00B27481" w:rsidR="00F2195E" w:rsidP="00F2195E" w:rsidRDefault="00F2195E" w14:paraId="412C9DB7"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Social media (e.g., LinkedIn, Facebook, Twitter, Instagram, etc.) – please specify, which types of social media are used and how</w:t>
      </w:r>
    </w:p>
    <w:p w:rsidRPr="00B27481" w:rsidR="00F2195E" w:rsidP="00F2195E" w:rsidRDefault="00F2195E" w14:paraId="67AB5370"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Direct mail campaign</w:t>
      </w:r>
    </w:p>
    <w:p w:rsidRPr="00B27481" w:rsidR="00F2195E" w:rsidP="00F2195E" w:rsidRDefault="00F2195E" w14:paraId="32ACE759" w14:textId="77777777">
      <w:pPr>
        <w:numPr>
          <w:ilvl w:val="0"/>
          <w:numId w:val="15"/>
        </w:numPr>
        <w:tabs>
          <w:tab w:val="left" w:pos="360"/>
          <w:tab w:val="left" w:pos="72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Word-of-mouth</w:t>
      </w:r>
    </w:p>
    <w:p w:rsidRPr="00B27481" w:rsidR="00F2195E" w:rsidP="00F2195E" w:rsidRDefault="00F2195E" w14:paraId="2E341E3F" w14:textId="77777777">
      <w:pPr>
        <w:numPr>
          <w:ilvl w:val="0"/>
          <w:numId w:val="15"/>
        </w:numPr>
        <w:tabs>
          <w:tab w:val="left" w:pos="360"/>
          <w:tab w:val="left" w:pos="72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Primary partners]</w:t>
      </w:r>
    </w:p>
    <w:p w:rsidRPr="00B27481" w:rsidR="00F2195E" w:rsidP="00F2195E" w:rsidRDefault="00F2195E" w14:paraId="2079135B" w14:textId="77777777">
      <w:pPr>
        <w:spacing w:after="0" w:line="240" w:lineRule="auto"/>
        <w:ind w:left="720"/>
        <w:contextualSpacing/>
        <w:rPr>
          <w:rFonts w:eastAsia="Times New Roman" w:cs="Times New Roman"/>
        </w:rPr>
      </w:pPr>
    </w:p>
    <w:p w:rsidRPr="00B27481" w:rsidR="00F2195E" w:rsidP="00F2195E" w:rsidRDefault="00F2195E" w14:paraId="5FE853F0" w14:textId="77777777">
      <w:pPr>
        <w:widowControl w:val="0"/>
        <w:numPr>
          <w:ilvl w:val="0"/>
          <w:numId w:val="79"/>
        </w:numPr>
        <w:autoSpaceDE w:val="0"/>
        <w:autoSpaceDN w:val="0"/>
        <w:adjustRightInd w:val="0"/>
        <w:spacing w:after="0" w:line="240" w:lineRule="auto"/>
        <w:rPr>
          <w:rFonts w:eastAsia="Times New Roman" w:cs="Times New Roman"/>
          <w:iCs/>
          <w:color w:val="9BBB59"/>
        </w:rPr>
      </w:pPr>
      <w:r w:rsidRPr="00B27481">
        <w:rPr>
          <w:rFonts w:eastAsia="Times New Roman" w:cs="Times New Roman"/>
        </w:rPr>
        <w:t xml:space="preserve">Under YARG, has your organization provided referrals of prospective </w:t>
      </w:r>
      <w:r>
        <w:rPr>
          <w:rFonts w:eastAsia="Times New Roman" w:cs="Times New Roman"/>
        </w:rPr>
        <w:t>apprentice</w:t>
      </w:r>
      <w:r w:rsidRPr="00B27481">
        <w:rPr>
          <w:rFonts w:eastAsia="Times New Roman" w:cs="Times New Roman"/>
        </w:rPr>
        <w:t xml:space="preserve">s to the grantee or other YARG partners?  </w:t>
      </w:r>
    </w:p>
    <w:p w:rsidRPr="00B27481" w:rsidR="00F2195E" w:rsidP="00F2195E" w:rsidRDefault="00F2195E" w14:paraId="6EE8FBC5" w14:textId="77777777">
      <w:pPr>
        <w:widowControl w:val="0"/>
        <w:autoSpaceDE w:val="0"/>
        <w:autoSpaceDN w:val="0"/>
        <w:adjustRightInd w:val="0"/>
        <w:spacing w:after="0" w:line="240" w:lineRule="auto"/>
        <w:ind w:left="720"/>
        <w:rPr>
          <w:rFonts w:eastAsia="Times New Roman" w:cs="Times New Roman"/>
          <w:iCs/>
          <w:color w:val="9BBB59"/>
        </w:rPr>
      </w:pPr>
    </w:p>
    <w:p w:rsidRPr="00B27481" w:rsidR="00F2195E" w:rsidP="00F2195E" w:rsidRDefault="00F2195E" w14:paraId="7B0FAFBF" w14:textId="77777777">
      <w:pPr>
        <w:widowControl w:val="0"/>
        <w:numPr>
          <w:ilvl w:val="0"/>
          <w:numId w:val="79"/>
        </w:numPr>
        <w:autoSpaceDE w:val="0"/>
        <w:autoSpaceDN w:val="0"/>
        <w:adjustRightInd w:val="0"/>
        <w:spacing w:after="0" w:line="240" w:lineRule="auto"/>
        <w:rPr>
          <w:rFonts w:eastAsia="Times New Roman" w:cs="Times New Roman"/>
          <w:iCs/>
          <w:color w:val="9BBB59"/>
        </w:rPr>
      </w:pPr>
      <w:r w:rsidRPr="00B27481">
        <w:rPr>
          <w:rFonts w:eastAsia="Times New Roman" w:cs="Times New Roman"/>
        </w:rPr>
        <w:t xml:space="preserve">Under YARG, has your organization received referrals from other sources/organization?  If yes, which organizations have provided the most referrals?    </w:t>
      </w:r>
      <w:r w:rsidRPr="00B27481">
        <w:rPr>
          <w:rFonts w:eastAsia="Times New Roman" w:cs="Times New Roman"/>
          <w:color w:val="9BBB59"/>
        </w:rPr>
        <w:t>[</w:t>
      </w:r>
      <w:r w:rsidRPr="00B27481">
        <w:rPr>
          <w:rFonts w:eastAsia="Times New Roman" w:cs="Times New Roman"/>
          <w:iCs/>
          <w:color w:val="9BBB59"/>
        </w:rPr>
        <w:t xml:space="preserve">Probe for: </w:t>
      </w:r>
    </w:p>
    <w:p w:rsidRPr="00B27481" w:rsidR="00F2195E" w:rsidP="00F2195E" w:rsidRDefault="00F2195E" w14:paraId="23D623E8"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The YARG grantee or other partners</w:t>
      </w:r>
    </w:p>
    <w:p w:rsidRPr="00B27481" w:rsidR="00F2195E" w:rsidP="00F2195E" w:rsidRDefault="00F2195E" w14:paraId="692C35F3"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Employers</w:t>
      </w:r>
    </w:p>
    <w:p w:rsidRPr="00B27481" w:rsidR="00F2195E" w:rsidP="00F2195E" w:rsidRDefault="00F2195E" w14:paraId="601E8DBB"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Professional and industry organizations</w:t>
      </w:r>
    </w:p>
    <w:p w:rsidRPr="00B27481" w:rsidR="00F2195E" w:rsidP="00F2195E" w:rsidRDefault="00F2195E" w14:paraId="0F3032B3"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Unions</w:t>
      </w:r>
    </w:p>
    <w:p w:rsidRPr="00B27481" w:rsidR="00F2195E" w:rsidP="00F2195E" w:rsidRDefault="00F2195E" w14:paraId="4715C8DB"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Workforce system – American Job Centers, Employment Service, and WIOA</w:t>
      </w:r>
    </w:p>
    <w:p w:rsidRPr="00B27481" w:rsidR="00F2195E" w:rsidP="00F2195E" w:rsidRDefault="00F2195E" w14:paraId="29C74C82"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 xml:space="preserve">Local Education Agencies (LEAs), such as the local public school system  </w:t>
      </w:r>
    </w:p>
    <w:p w:rsidRPr="00B27481" w:rsidR="00F2195E" w:rsidP="00F2195E" w:rsidRDefault="00F2195E" w14:paraId="5DCECD9F"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Re-engagement centers (i.e., to link youth that have dropped out of school back to school or other types of training)</w:t>
      </w:r>
    </w:p>
    <w:p w:rsidRPr="00B27481" w:rsidR="00F2195E" w:rsidP="00F2195E" w:rsidRDefault="00F2195E" w14:paraId="61B34804"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Community colleges and other educational institutions including proprietary schools</w:t>
      </w:r>
    </w:p>
    <w:p w:rsidRPr="00B27481" w:rsidR="00F2195E" w:rsidP="00F2195E" w:rsidRDefault="00F2195E" w14:paraId="35DEB9F0"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 xml:space="preserve">Courts/correctional system/juvenile justice/probation officers </w:t>
      </w:r>
    </w:p>
    <w:p w:rsidRPr="00B27481" w:rsidR="00F2195E" w:rsidP="00F2195E" w:rsidRDefault="00F2195E" w14:paraId="3C900906"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Faith-based and community-based organizations</w:t>
      </w:r>
    </w:p>
    <w:p w:rsidRPr="00B27481" w:rsidR="00F2195E" w:rsidP="00F2195E" w:rsidRDefault="00F2195E" w14:paraId="7CB7070A" w14:textId="77777777">
      <w:pPr>
        <w:numPr>
          <w:ilvl w:val="0"/>
          <w:numId w:val="14"/>
        </w:numPr>
        <w:spacing w:after="0" w:line="240" w:lineRule="auto"/>
        <w:ind w:left="1440" w:right="113"/>
        <w:rPr>
          <w:rFonts w:eastAsia="Times New Roman" w:cs="Times New Roman"/>
          <w:iCs/>
          <w:color w:val="9BBB59"/>
        </w:rPr>
      </w:pPr>
      <w:r w:rsidRPr="00B27481">
        <w:rPr>
          <w:rFonts w:eastAsia="Times New Roman" w:cs="Times New Roman"/>
          <w:iCs/>
          <w:color w:val="9BBB59"/>
        </w:rPr>
        <w:t>Other public and non-profit human service agencies]</w:t>
      </w:r>
    </w:p>
    <w:p w:rsidRPr="00B27481" w:rsidR="00F2195E" w:rsidP="00F2195E" w:rsidRDefault="00F2195E" w14:paraId="1495FF00" w14:textId="77777777">
      <w:pPr>
        <w:tabs>
          <w:tab w:val="left" w:pos="1440"/>
        </w:tabs>
        <w:spacing w:after="0" w:line="240" w:lineRule="auto"/>
        <w:contextualSpacing/>
        <w:rPr>
          <w:rFonts w:eastAsia="Times New Roman" w:cs="Times New Roman"/>
          <w:bCs/>
          <w:color w:val="0070C0"/>
        </w:rPr>
      </w:pPr>
    </w:p>
    <w:p w:rsidRPr="00B27481" w:rsidR="00F2195E" w:rsidP="00F2195E" w:rsidRDefault="00F2195E" w14:paraId="596459EC" w14:textId="77777777">
      <w:pPr>
        <w:numPr>
          <w:ilvl w:val="0"/>
          <w:numId w:val="79"/>
        </w:numPr>
        <w:tabs>
          <w:tab w:val="left" w:pos="360"/>
          <w:tab w:val="left" w:pos="1080"/>
          <w:tab w:val="left" w:pos="1440"/>
        </w:tabs>
        <w:spacing w:after="0" w:line="240" w:lineRule="auto"/>
        <w:rPr>
          <w:rFonts w:eastAsia="Times New Roman" w:cs="Times New Roman"/>
        </w:rPr>
      </w:pPr>
      <w:r w:rsidRPr="00B27481">
        <w:rPr>
          <w:rFonts w:eastAsia="Times New Roman" w:cs="Times New Roman"/>
        </w:rPr>
        <w:t xml:space="preserve">How successful has your organization (or your partners you rely upon for referrals) been in recruiting youth </w:t>
      </w:r>
      <w:r>
        <w:rPr>
          <w:rFonts w:eastAsia="Times New Roman" w:cs="Times New Roman"/>
        </w:rPr>
        <w:t>apprentice</w:t>
      </w:r>
      <w:r w:rsidRPr="00B27481">
        <w:rPr>
          <w:rFonts w:eastAsia="Times New Roman" w:cs="Times New Roman"/>
        </w:rPr>
        <w:t xml:space="preserve">s under the grant? </w:t>
      </w:r>
    </w:p>
    <w:p w:rsidRPr="00B27481" w:rsidR="00F2195E" w:rsidP="00F2195E" w:rsidRDefault="00F2195E" w14:paraId="79DA920A" w14:textId="77777777">
      <w:pPr>
        <w:numPr>
          <w:ilvl w:val="1"/>
          <w:numId w:val="9"/>
        </w:numPr>
        <w:tabs>
          <w:tab w:val="left" w:pos="360"/>
          <w:tab w:val="left" w:pos="1080"/>
        </w:tabs>
        <w:spacing w:after="0" w:line="240" w:lineRule="auto"/>
        <w:rPr>
          <w:rFonts w:eastAsia="Times New Roman" w:cs="Times New Roman"/>
        </w:rPr>
      </w:pPr>
      <w:r w:rsidRPr="00B27481">
        <w:rPr>
          <w:rFonts w:eastAsia="Times New Roman" w:cs="Times New Roman"/>
        </w:rPr>
        <w:t>Have you been successful in reaching and recruiting your target populations (e.g., in-school, out-of-school youth, special populations targeted)?</w:t>
      </w:r>
    </w:p>
    <w:p w:rsidRPr="00B27481" w:rsidR="00F2195E" w:rsidP="00F2195E" w:rsidRDefault="00F2195E" w14:paraId="51218BA2" w14:textId="77777777">
      <w:pPr>
        <w:numPr>
          <w:ilvl w:val="1"/>
          <w:numId w:val="9"/>
        </w:numPr>
        <w:tabs>
          <w:tab w:val="left" w:pos="360"/>
          <w:tab w:val="left" w:pos="1080"/>
        </w:tabs>
        <w:spacing w:after="0" w:line="240" w:lineRule="auto"/>
        <w:rPr>
          <w:rFonts w:eastAsia="Times New Roman" w:cs="Times New Roman"/>
        </w:rPr>
      </w:pPr>
      <w:r w:rsidRPr="00B27481">
        <w:rPr>
          <w:rFonts w:eastAsia="Times New Roman" w:cs="Times New Roman"/>
        </w:rPr>
        <w:t xml:space="preserve">Have some been easier to reach and recruit than others? </w:t>
      </w:r>
    </w:p>
    <w:p w:rsidRPr="00B27481" w:rsidR="00F2195E" w:rsidP="00F2195E" w:rsidRDefault="00F2195E" w14:paraId="0EF6A563" w14:textId="77777777">
      <w:pPr>
        <w:numPr>
          <w:ilvl w:val="1"/>
          <w:numId w:val="9"/>
        </w:numPr>
        <w:tabs>
          <w:tab w:val="left" w:pos="360"/>
          <w:tab w:val="left" w:pos="1080"/>
        </w:tabs>
        <w:spacing w:after="0" w:line="240" w:lineRule="auto"/>
        <w:rPr>
          <w:rFonts w:eastAsia="Times New Roman" w:cs="Times New Roman"/>
        </w:rPr>
      </w:pPr>
      <w:r w:rsidRPr="00B27481">
        <w:rPr>
          <w:rFonts w:eastAsia="Times New Roman" w:cs="Times New Roman"/>
        </w:rPr>
        <w:t>Have there been more applicants than the apprenticeship or pre-apprenticeship programs under the grant can serve (e.g., is there a waiting list to get into the program)?</w:t>
      </w:r>
    </w:p>
    <w:p w:rsidRPr="00B27481" w:rsidR="00F2195E" w:rsidP="00F2195E" w:rsidRDefault="00F2195E" w14:paraId="27339125" w14:textId="77777777">
      <w:pPr>
        <w:tabs>
          <w:tab w:val="left" w:pos="360"/>
          <w:tab w:val="left" w:pos="1080"/>
          <w:tab w:val="left" w:pos="1440"/>
        </w:tabs>
        <w:spacing w:after="0" w:line="240" w:lineRule="auto"/>
        <w:rPr>
          <w:rFonts w:eastAsia="Times New Roman" w:cs="Times New Roman"/>
        </w:rPr>
      </w:pPr>
    </w:p>
    <w:p w:rsidRPr="00B27481" w:rsidR="00F2195E" w:rsidP="00F2195E" w:rsidRDefault="00F2195E" w14:paraId="00540B8B" w14:textId="77777777">
      <w:pPr>
        <w:numPr>
          <w:ilvl w:val="0"/>
          <w:numId w:val="79"/>
        </w:numPr>
        <w:tabs>
          <w:tab w:val="left" w:pos="360"/>
          <w:tab w:val="left" w:pos="1080"/>
          <w:tab w:val="left" w:pos="1440"/>
        </w:tabs>
        <w:spacing w:after="0" w:line="240" w:lineRule="auto"/>
        <w:rPr>
          <w:rFonts w:eastAsia="Times New Roman" w:cs="Times New Roman"/>
          <w:color w:val="9BBB59"/>
        </w:rPr>
      </w:pPr>
      <w:r w:rsidRPr="00B27481">
        <w:rPr>
          <w:rFonts w:eastAsia="Times New Roman" w:cs="Times New Roman"/>
        </w:rPr>
        <w:t xml:space="preserve">Have there been recruitment challenges?  If so, what challenges have been encountered and how have they been addressed? </w:t>
      </w:r>
      <w:r w:rsidRPr="00B27481">
        <w:rPr>
          <w:rFonts w:eastAsia="Times New Roman" w:cs="Times New Roman"/>
          <w:color w:val="9BBB59"/>
        </w:rPr>
        <w:t>[</w:t>
      </w:r>
      <w:r w:rsidRPr="00B27481">
        <w:rPr>
          <w:rFonts w:eastAsia="Times New Roman" w:cs="Times New Roman"/>
          <w:iCs/>
          <w:color w:val="9BBB59"/>
        </w:rPr>
        <w:t>Probe for:</w:t>
      </w:r>
    </w:p>
    <w:p w:rsidRPr="00B27481" w:rsidR="00F2195E" w:rsidP="00F2195E" w:rsidRDefault="00F2195E" w14:paraId="334B7178"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COVID pandemic</w:t>
      </w:r>
    </w:p>
    <w:p w:rsidRPr="00B27481" w:rsidR="00F2195E" w:rsidP="00F2195E" w:rsidRDefault="00F2195E" w14:paraId="704CD53F"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 xml:space="preserve">Have difficulty finding eligible </w:t>
      </w:r>
      <w:r>
        <w:rPr>
          <w:rFonts w:eastAsia="Times New Roman" w:cs="Times New Roman"/>
          <w:iCs/>
          <w:color w:val="9BBB59"/>
        </w:rPr>
        <w:t>apprentice</w:t>
      </w:r>
      <w:r w:rsidRPr="00B27481">
        <w:rPr>
          <w:rFonts w:eastAsia="Times New Roman" w:cs="Times New Roman"/>
          <w:iCs/>
          <w:color w:val="9BBB59"/>
        </w:rPr>
        <w:t>s</w:t>
      </w:r>
    </w:p>
    <w:p w:rsidRPr="00B27481" w:rsidR="00F2195E" w:rsidP="00F2195E" w:rsidRDefault="00F2195E" w14:paraId="4E9DB325"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Many who applied have insufficient basic skill levels</w:t>
      </w:r>
    </w:p>
    <w:p w:rsidRPr="00B27481" w:rsidR="00F2195E" w:rsidP="00F2195E" w:rsidRDefault="00F2195E" w14:paraId="12EE6398"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Some applicants are not interested or motivated to participate in apprenticeship</w:t>
      </w:r>
    </w:p>
    <w:p w:rsidRPr="00B27481" w:rsidR="00F2195E" w:rsidP="00F2195E" w:rsidRDefault="00F2195E" w14:paraId="5E6F66D4"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Apprenticeship period is too lengthy for some applicants</w:t>
      </w:r>
    </w:p>
    <w:p w:rsidRPr="00B27481" w:rsidR="00F2195E" w:rsidP="00F2195E" w:rsidRDefault="00F2195E" w14:paraId="72C8BE16"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Some of the outreach strategies haven’t resulted in many applicants</w:t>
      </w:r>
    </w:p>
    <w:p w:rsidRPr="00B27481" w:rsidR="00F2195E" w:rsidP="00F2195E" w:rsidRDefault="00F2195E" w14:paraId="1A31417D"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Partners that were supposed to provided referrals have not provided them in sufficient numbers</w:t>
      </w:r>
    </w:p>
    <w:p w:rsidRPr="00B27481" w:rsidR="00F2195E" w:rsidP="00F2195E" w:rsidRDefault="00F2195E" w14:paraId="6EAA16AC"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Some applicants have difficulty getting to the program/employer location</w:t>
      </w:r>
    </w:p>
    <w:p w:rsidRPr="00B27481" w:rsidR="00F2195E" w:rsidP="00F2195E" w:rsidRDefault="00F2195E" w14:paraId="0E34C284"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Didn’t have enough resources for recruitment</w:t>
      </w:r>
    </w:p>
    <w:p w:rsidRPr="00B27481" w:rsidR="00F2195E" w:rsidP="00F2195E" w:rsidRDefault="00F2195E" w14:paraId="19170983" w14:textId="77777777">
      <w:pPr>
        <w:numPr>
          <w:ilvl w:val="0"/>
          <w:numId w:val="16"/>
        </w:numPr>
        <w:spacing w:after="0" w:line="240" w:lineRule="auto"/>
        <w:ind w:right="113"/>
        <w:rPr>
          <w:rFonts w:eastAsia="Times New Roman" w:cs="Times New Roman"/>
          <w:iCs/>
          <w:color w:val="9BBB59"/>
        </w:rPr>
      </w:pPr>
      <w:r w:rsidRPr="00B27481">
        <w:rPr>
          <w:rFonts w:eastAsia="Times New Roman" w:cs="Times New Roman"/>
          <w:iCs/>
          <w:color w:val="9BBB59"/>
        </w:rPr>
        <w:t>Changing economic conditions in the areas has made recruitment more challenging]</w:t>
      </w:r>
    </w:p>
    <w:p w:rsidRPr="00B27481" w:rsidR="00F2195E" w:rsidP="00F2195E" w:rsidRDefault="00F2195E" w14:paraId="23D4ABFA" w14:textId="77777777">
      <w:pPr>
        <w:tabs>
          <w:tab w:val="left" w:pos="360"/>
          <w:tab w:val="left" w:pos="720"/>
          <w:tab w:val="left" w:pos="1080"/>
          <w:tab w:val="left" w:pos="1440"/>
        </w:tabs>
        <w:spacing w:after="0" w:line="240" w:lineRule="auto"/>
        <w:rPr>
          <w:rFonts w:eastAsia="Times New Roman" w:cs="Times New Roman"/>
        </w:rPr>
      </w:pPr>
    </w:p>
    <w:p w:rsidRPr="00B27481" w:rsidR="00F2195E" w:rsidP="00F2195E" w:rsidRDefault="00F2195E" w14:paraId="30D650F1" w14:textId="77777777">
      <w:pPr>
        <w:numPr>
          <w:ilvl w:val="0"/>
          <w:numId w:val="79"/>
        </w:numPr>
        <w:tabs>
          <w:tab w:val="left" w:pos="360"/>
          <w:tab w:val="left" w:pos="1080"/>
        </w:tabs>
        <w:spacing w:after="0" w:line="240" w:lineRule="auto"/>
        <w:rPr>
          <w:rFonts w:eastAsia="Times New Roman" w:cs="Times New Roman"/>
        </w:rPr>
      </w:pPr>
      <w:r w:rsidRPr="00B27481">
        <w:rPr>
          <w:rFonts w:eastAsia="Times New Roman" w:cs="Times New Roman"/>
        </w:rPr>
        <w:t xml:space="preserve">Has the COVID pandemic impacted </w:t>
      </w:r>
      <w:r>
        <w:rPr>
          <w:rFonts w:eastAsia="Times New Roman" w:cs="Times New Roman"/>
        </w:rPr>
        <w:t>apprentice</w:t>
      </w:r>
      <w:r w:rsidRPr="00B27481">
        <w:rPr>
          <w:rFonts w:eastAsia="Times New Roman" w:cs="Times New Roman"/>
        </w:rPr>
        <w:t xml:space="preserve"> recruitment? If so, how? Has the pandemic led to a suspension of recruitment activities, and if so, when did this begin, and has normal recruitment re-initiated since? </w:t>
      </w:r>
      <w:r w:rsidRPr="00B27481">
        <w:rPr>
          <w:rFonts w:eastAsia="Times New Roman" w:cs="Times New Roman"/>
          <w:i/>
          <w:iCs/>
          <w:color w:val="EC008B" w:themeColor="accent5"/>
        </w:rPr>
        <w:t>[Note:  Skip this question if COVID effects have already been discussed.]</w:t>
      </w:r>
    </w:p>
    <w:p w:rsidRPr="00B27481" w:rsidR="00F2195E" w:rsidP="00F2195E" w:rsidRDefault="00F2195E" w14:paraId="28EBED17" w14:textId="77777777">
      <w:pPr>
        <w:tabs>
          <w:tab w:val="left" w:pos="360"/>
        </w:tabs>
        <w:spacing w:after="0" w:line="240" w:lineRule="auto"/>
        <w:ind w:left="720"/>
        <w:rPr>
          <w:rFonts w:eastAsia="Times New Roman" w:cs="Times New Roman"/>
        </w:rPr>
      </w:pPr>
    </w:p>
    <w:p w:rsidRPr="00B27481" w:rsidR="00F2195E" w:rsidP="00F2195E" w:rsidRDefault="00F2195E" w14:paraId="7DF36664" w14:textId="77777777">
      <w:pPr>
        <w:numPr>
          <w:ilvl w:val="0"/>
          <w:numId w:val="79"/>
        </w:numPr>
        <w:tabs>
          <w:tab w:val="left" w:pos="360"/>
          <w:tab w:val="left" w:pos="1080"/>
        </w:tabs>
        <w:spacing w:after="0" w:line="240" w:lineRule="auto"/>
        <w:rPr>
          <w:rFonts w:eastAsia="Times New Roman" w:cs="Times New Roman"/>
        </w:rPr>
      </w:pPr>
      <w:r w:rsidRPr="00B27481">
        <w:rPr>
          <w:rFonts w:eastAsia="Times New Roman" w:cs="Times New Roman"/>
        </w:rPr>
        <w:t>Overall, what recruitment or referral strategies being used under the grant have been most successful?  Do you feel any of these strategies are new, unique, and/or innovative?</w:t>
      </w:r>
    </w:p>
    <w:p w:rsidRPr="00B27481" w:rsidR="00F2195E" w:rsidP="00F2195E" w:rsidRDefault="00F2195E" w14:paraId="7DABFEC3" w14:textId="77777777">
      <w:pPr>
        <w:tabs>
          <w:tab w:val="left" w:pos="360"/>
          <w:tab w:val="left" w:pos="1080"/>
        </w:tabs>
        <w:spacing w:after="0" w:line="240" w:lineRule="auto"/>
        <w:rPr>
          <w:rFonts w:eastAsia="Times New Roman" w:cs="Times New Roman"/>
        </w:rPr>
      </w:pPr>
    </w:p>
    <w:p w:rsidRPr="00B27481" w:rsidR="00F2195E" w:rsidP="00F2195E" w:rsidRDefault="00F2195E" w14:paraId="4A598988" w14:textId="77777777">
      <w:pPr>
        <w:tabs>
          <w:tab w:val="left" w:pos="360"/>
          <w:tab w:val="left" w:pos="1080"/>
        </w:tabs>
        <w:spacing w:after="0" w:line="240" w:lineRule="auto"/>
        <w:rPr>
          <w:rFonts w:eastAsia="Times New Roman" w:cs="Times New Roman"/>
          <w:b/>
        </w:rPr>
      </w:pPr>
    </w:p>
    <w:p w:rsidRPr="00B27481" w:rsidR="00F2195E" w:rsidP="00F2195E" w:rsidRDefault="00F2195E" w14:paraId="179E3414" w14:textId="77777777">
      <w:pPr>
        <w:numPr>
          <w:ilvl w:val="0"/>
          <w:numId w:val="74"/>
        </w:numPr>
        <w:spacing w:after="0" w:line="240" w:lineRule="auto"/>
        <w:contextualSpacing/>
        <w:rPr>
          <w:rFonts w:eastAsia="Times New Roman" w:cs="Times New Roman"/>
          <w:b/>
        </w:rPr>
      </w:pPr>
      <w:r>
        <w:rPr>
          <w:rFonts w:eastAsia="Times New Roman" w:cs="Times New Roman"/>
          <w:b/>
        </w:rPr>
        <w:t>APPRENTICE</w:t>
      </w:r>
      <w:r w:rsidRPr="00B27481">
        <w:rPr>
          <w:rFonts w:eastAsia="Times New Roman" w:cs="Times New Roman"/>
          <w:b/>
        </w:rPr>
        <w:t xml:space="preserve"> ELIGIBILITY/INTAKE AND PARTICIPATION LEVELS UNDER THE GRANT</w:t>
      </w:r>
    </w:p>
    <w:p w:rsidRPr="00B27481" w:rsidR="00F2195E" w:rsidP="00F2195E" w:rsidRDefault="00F2195E" w14:paraId="2B409518" w14:textId="77777777">
      <w:pPr>
        <w:tabs>
          <w:tab w:val="left" w:pos="360"/>
          <w:tab w:val="left" w:pos="1080"/>
          <w:tab w:val="left" w:pos="1440"/>
        </w:tabs>
        <w:spacing w:after="0" w:line="240" w:lineRule="auto"/>
        <w:rPr>
          <w:rFonts w:eastAsia="Times New Roman" w:cs="Times New Roman"/>
        </w:rPr>
      </w:pPr>
    </w:p>
    <w:p w:rsidRPr="00B27481" w:rsidR="00F2195E" w:rsidP="00F2195E" w:rsidRDefault="00F2195E" w14:paraId="67A48B8A" w14:textId="77777777">
      <w:pPr>
        <w:numPr>
          <w:ilvl w:val="0"/>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 xml:space="preserve">As a partner under the grant, is your organization involved in </w:t>
      </w:r>
      <w:r>
        <w:rPr>
          <w:rFonts w:eastAsia="Times New Roman" w:cs="Times New Roman"/>
        </w:rPr>
        <w:t>apprentice</w:t>
      </w:r>
      <w:r w:rsidRPr="00B27481">
        <w:rPr>
          <w:rFonts w:eastAsia="Times New Roman" w:cs="Times New Roman"/>
        </w:rPr>
        <w:t xml:space="preserve"> eligibility/intake of apprentices/pre-apprentices under the grant?  If yes, please describe role</w:t>
      </w:r>
      <w:r w:rsidRPr="00B27481">
        <w:rPr>
          <w:rFonts w:eastAsia="Times New Roman" w:cs="Times New Roman"/>
          <w:b/>
          <w:bCs/>
        </w:rPr>
        <w:t xml:space="preserve">.  </w:t>
      </w:r>
      <w:r w:rsidRPr="00B27481">
        <w:rPr>
          <w:rFonts w:eastAsia="Times New Roman" w:cs="Times New Roman"/>
          <w:b/>
          <w:bCs/>
          <w:i/>
          <w:iCs/>
          <w:color w:val="4F81BD"/>
        </w:rPr>
        <w:t xml:space="preserve">[Note: if no, skip to next section of the discussion guide] </w:t>
      </w:r>
    </w:p>
    <w:p w:rsidRPr="00B27481" w:rsidR="00F2195E" w:rsidP="00F2195E" w:rsidRDefault="00F2195E" w14:paraId="2E8A1476" w14:textId="77777777">
      <w:pPr>
        <w:tabs>
          <w:tab w:val="left" w:pos="360"/>
          <w:tab w:val="left" w:pos="1080"/>
          <w:tab w:val="left" w:pos="1440"/>
        </w:tabs>
        <w:spacing w:after="0" w:line="240" w:lineRule="auto"/>
        <w:rPr>
          <w:rFonts w:eastAsia="Times New Roman" w:cs="Times New Roman"/>
        </w:rPr>
      </w:pPr>
    </w:p>
    <w:p w:rsidRPr="00B27481" w:rsidR="00F2195E" w:rsidP="00F2195E" w:rsidRDefault="00F2195E" w14:paraId="023FB8DB" w14:textId="77777777">
      <w:pPr>
        <w:numPr>
          <w:ilvl w:val="0"/>
          <w:numId w:val="80"/>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rPr>
        <w:t xml:space="preserve">What are the eligibility requirements for enrollment for any programs your organization oversees or administers?  </w:t>
      </w:r>
      <w:r w:rsidRPr="00B27481">
        <w:rPr>
          <w:rFonts w:eastAsia="Times New Roman" w:cs="Times New Roman"/>
          <w:i/>
          <w:color w:val="4F81BD"/>
        </w:rPr>
        <w:t xml:space="preserve">[Note: Request copies of </w:t>
      </w:r>
      <w:r>
        <w:rPr>
          <w:rFonts w:eastAsia="Times New Roman" w:cs="Times New Roman"/>
          <w:i/>
          <w:color w:val="4F81BD"/>
        </w:rPr>
        <w:t>apprentice</w:t>
      </w:r>
      <w:r w:rsidRPr="00B27481">
        <w:rPr>
          <w:rFonts w:eastAsia="Times New Roman" w:cs="Times New Roman"/>
          <w:i/>
          <w:color w:val="4F81BD"/>
        </w:rPr>
        <w:t xml:space="preserve"> eligibility or intake form(s).]</w:t>
      </w:r>
      <w:r w:rsidRPr="00B27481">
        <w:rPr>
          <w:rFonts w:eastAsia="Times New Roman" w:cs="Times New Roman"/>
        </w:rPr>
        <w:t xml:space="preserve">  </w:t>
      </w:r>
      <w:r w:rsidRPr="00B27481">
        <w:rPr>
          <w:rFonts w:eastAsia="Times New Roman" w:cs="Times New Roman"/>
          <w:color w:val="9BBB59"/>
        </w:rPr>
        <w:t>[</w:t>
      </w:r>
      <w:r w:rsidRPr="00B27481">
        <w:rPr>
          <w:rFonts w:eastAsia="Times New Roman" w:cs="Times New Roman"/>
          <w:iCs/>
          <w:color w:val="9BBB59"/>
        </w:rPr>
        <w:t>Probe for:</w:t>
      </w:r>
    </w:p>
    <w:p w:rsidRPr="00B27481" w:rsidR="00F2195E" w:rsidP="00F2195E" w:rsidRDefault="00F2195E" w14:paraId="61A34FB2"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Complete pre-apprenticeship program (i.e., for apprenticeship program component)</w:t>
      </w:r>
    </w:p>
    <w:p w:rsidRPr="00B27481" w:rsidR="00F2195E" w:rsidP="00F2195E" w:rsidRDefault="00F2195E" w14:paraId="51354AF7"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Be from a specific subpopulation</w:t>
      </w:r>
    </w:p>
    <w:p w:rsidRPr="00B27481" w:rsidR="00F2195E" w:rsidP="00F2195E" w:rsidRDefault="00F2195E" w14:paraId="0489B469"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Reside within a specific geographic area</w:t>
      </w:r>
    </w:p>
    <w:p w:rsidRPr="00B27481" w:rsidR="00F2195E" w:rsidP="00F2195E" w:rsidRDefault="00F2195E" w14:paraId="31DAC8FB"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Meet income eligibility requirements</w:t>
      </w:r>
    </w:p>
    <w:p w:rsidRPr="00B27481" w:rsidR="00F2195E" w:rsidP="00F2195E" w:rsidRDefault="00F2195E" w14:paraId="315D1ECD"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Meet an age requirement</w:t>
      </w:r>
    </w:p>
    <w:p w:rsidRPr="00B27481" w:rsidR="00F2195E" w:rsidP="00F2195E" w:rsidRDefault="00F2195E" w14:paraId="5C735B3D" w14:textId="77777777">
      <w:pPr>
        <w:numPr>
          <w:ilvl w:val="0"/>
          <w:numId w:val="19"/>
        </w:numPr>
        <w:tabs>
          <w:tab w:val="left" w:pos="360"/>
          <w:tab w:val="left" w:pos="1080"/>
          <w:tab w:val="left" w:pos="1440"/>
        </w:tabs>
        <w:spacing w:after="0" w:line="240" w:lineRule="auto"/>
        <w:rPr>
          <w:rFonts w:eastAsia="Times New Roman" w:cs="Times New Roman"/>
          <w:color w:val="9BBB59"/>
        </w:rPr>
      </w:pPr>
      <w:r w:rsidRPr="00B27481">
        <w:rPr>
          <w:rFonts w:eastAsia="Times New Roman" w:cs="Times New Roman"/>
          <w:iCs/>
          <w:color w:val="9BBB59"/>
        </w:rPr>
        <w:t>Meet education level requirements (e.g. high school diploma, GED/HSED) or basic skill levels]</w:t>
      </w:r>
    </w:p>
    <w:p w:rsidRPr="00B27481" w:rsidR="00F2195E" w:rsidP="00F2195E" w:rsidRDefault="00F2195E" w14:paraId="508018E9" w14:textId="77777777">
      <w:pPr>
        <w:tabs>
          <w:tab w:val="left" w:pos="360"/>
          <w:tab w:val="left" w:pos="1080"/>
          <w:tab w:val="left" w:pos="1440"/>
        </w:tabs>
        <w:spacing w:after="0" w:line="240" w:lineRule="auto"/>
        <w:rPr>
          <w:rFonts w:eastAsia="Times New Roman" w:cs="Times New Roman"/>
        </w:rPr>
      </w:pPr>
    </w:p>
    <w:p w:rsidRPr="00B27481" w:rsidR="00F2195E" w:rsidP="00F2195E" w:rsidRDefault="00F2195E" w14:paraId="5D48961C" w14:textId="77777777">
      <w:pPr>
        <w:numPr>
          <w:ilvl w:val="0"/>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Describe the intake process for these apprenticeship programs? How do apprentices apply to the program and what steps do they take to advance to being an apprentice?</w:t>
      </w:r>
    </w:p>
    <w:p w:rsidRPr="00B27481" w:rsidR="00F2195E" w:rsidP="00F2195E" w:rsidRDefault="00F2195E" w14:paraId="44B3867D" w14:textId="77777777">
      <w:pPr>
        <w:numPr>
          <w:ilvl w:val="1"/>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 xml:space="preserve">At what point is someone considered an apprentice? </w:t>
      </w:r>
    </w:p>
    <w:p w:rsidRPr="00B27481" w:rsidR="00F2195E" w:rsidP="00F2195E" w:rsidRDefault="00F2195E" w14:paraId="363B4CD7" w14:textId="77777777">
      <w:pPr>
        <w:numPr>
          <w:ilvl w:val="1"/>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At what point does a</w:t>
      </w:r>
      <w:r>
        <w:rPr>
          <w:rFonts w:eastAsia="Times New Roman" w:cs="Times New Roman"/>
        </w:rPr>
        <w:t>n</w:t>
      </w:r>
      <w:r w:rsidRPr="00B27481">
        <w:rPr>
          <w:rFonts w:eastAsia="Times New Roman" w:cs="Times New Roman"/>
        </w:rPr>
        <w:t xml:space="preserve"> </w:t>
      </w:r>
      <w:r>
        <w:rPr>
          <w:rFonts w:eastAsia="Times New Roman" w:cs="Times New Roman"/>
        </w:rPr>
        <w:t>apprentice</w:t>
      </w:r>
      <w:r w:rsidRPr="00B27481">
        <w:rPr>
          <w:rFonts w:eastAsia="Times New Roman" w:cs="Times New Roman"/>
        </w:rPr>
        <w:t xml:space="preserve"> you are serving under the grant become an apprentice?</w:t>
      </w:r>
    </w:p>
    <w:p w:rsidRPr="00B27481" w:rsidR="00F2195E" w:rsidP="00F2195E" w:rsidRDefault="00F2195E" w14:paraId="1BFFAF5F" w14:textId="77777777">
      <w:pPr>
        <w:numPr>
          <w:ilvl w:val="1"/>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Does this process vary across apprenticeship programs or is it consistent?</w:t>
      </w:r>
    </w:p>
    <w:p w:rsidRPr="00B27481" w:rsidR="00F2195E" w:rsidP="00F2195E" w:rsidRDefault="00F2195E" w14:paraId="3AF78C21" w14:textId="77777777">
      <w:pPr>
        <w:tabs>
          <w:tab w:val="left" w:pos="360"/>
          <w:tab w:val="left" w:pos="1080"/>
          <w:tab w:val="left" w:pos="1440"/>
        </w:tabs>
        <w:spacing w:after="0" w:line="240" w:lineRule="auto"/>
        <w:ind w:left="720"/>
        <w:rPr>
          <w:rFonts w:eastAsia="Times New Roman" w:cs="Times New Roman"/>
        </w:rPr>
      </w:pPr>
    </w:p>
    <w:p w:rsidRPr="00B27481" w:rsidR="00F2195E" w:rsidP="00F2195E" w:rsidRDefault="00F2195E" w14:paraId="45C7A5CE" w14:textId="77777777">
      <w:pPr>
        <w:numPr>
          <w:ilvl w:val="0"/>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What role, if any, do employers play [or you play, if an employer] in the screening and selection process for apprenticeships under the grant, particularly in the case of incumbent workers served under the grant?  Please describe this process including (if applicable):</w:t>
      </w:r>
    </w:p>
    <w:p w:rsidR="00F2195E" w:rsidP="00F2195E" w:rsidRDefault="00F2195E" w14:paraId="1730A52F" w14:textId="77777777">
      <w:pPr>
        <w:numPr>
          <w:ilvl w:val="1"/>
          <w:numId w:val="80"/>
        </w:numPr>
        <w:tabs>
          <w:tab w:val="left" w:pos="360"/>
          <w:tab w:val="left" w:pos="1080"/>
          <w:tab w:val="left" w:pos="1440"/>
        </w:tabs>
        <w:spacing w:after="0" w:line="240" w:lineRule="auto"/>
        <w:rPr>
          <w:rFonts w:eastAsia="Times New Roman" w:cs="Times New Roman"/>
        </w:rPr>
      </w:pPr>
      <w:r>
        <w:rPr>
          <w:rFonts w:eastAsia="Times New Roman" w:cs="Times New Roman"/>
        </w:rPr>
        <w:t>When in the recruitment process does the employer [i.e. you, if an employer] decide to hire the apprentice?</w:t>
      </w:r>
    </w:p>
    <w:p w:rsidRPr="00B27481" w:rsidR="00F2195E" w:rsidP="00F2195E" w:rsidRDefault="00F2195E" w14:paraId="403DAB48" w14:textId="77777777">
      <w:pPr>
        <w:numPr>
          <w:ilvl w:val="1"/>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 xml:space="preserve">How do employers [i.e., you, if an employer] generally determine whether an applicant is the right fit for an apprenticeship program under the grant? </w:t>
      </w:r>
    </w:p>
    <w:p w:rsidRPr="00B27481" w:rsidR="00F2195E" w:rsidP="00F2195E" w:rsidRDefault="00F2195E" w14:paraId="18E0AD45" w14:textId="77777777">
      <w:pPr>
        <w:numPr>
          <w:ilvl w:val="1"/>
          <w:numId w:val="80"/>
        </w:numPr>
        <w:tabs>
          <w:tab w:val="left" w:pos="360"/>
          <w:tab w:val="left" w:pos="1080"/>
          <w:tab w:val="left" w:pos="1440"/>
        </w:tabs>
        <w:spacing w:after="0" w:line="240" w:lineRule="auto"/>
        <w:contextualSpacing/>
        <w:rPr>
          <w:rFonts w:eastAsia="Times New Roman" w:cs="Times New Roman"/>
        </w:rPr>
      </w:pPr>
      <w:r w:rsidRPr="00B27481">
        <w:rPr>
          <w:rFonts w:eastAsia="Times New Roman" w:cs="Times New Roman"/>
        </w:rPr>
        <w:t>About what percentage of applicants are rejected (e.g., screened out during the employer interview process)?  What are the major reasons employers reject applicants?</w:t>
      </w:r>
    </w:p>
    <w:p w:rsidRPr="00B27481" w:rsidR="00F2195E" w:rsidP="00F2195E" w:rsidRDefault="00F2195E" w14:paraId="7E63E7CF" w14:textId="77777777">
      <w:pPr>
        <w:numPr>
          <w:ilvl w:val="1"/>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What are the main reasons that applicants are screened out or fail to move through the intake process to be considered by employers?</w:t>
      </w:r>
    </w:p>
    <w:p w:rsidRPr="00B27481" w:rsidR="00F2195E" w:rsidP="00F2195E" w:rsidRDefault="00F2195E" w14:paraId="59C0F5CC" w14:textId="77777777">
      <w:pPr>
        <w:tabs>
          <w:tab w:val="left" w:pos="360"/>
          <w:tab w:val="left" w:pos="1080"/>
          <w:tab w:val="left" w:pos="1440"/>
        </w:tabs>
        <w:spacing w:after="0" w:line="240" w:lineRule="auto"/>
        <w:ind w:left="720"/>
        <w:rPr>
          <w:rFonts w:eastAsia="Times New Roman" w:cs="Times New Roman"/>
        </w:rPr>
      </w:pPr>
    </w:p>
    <w:p w:rsidRPr="00B27481" w:rsidR="00F2195E" w:rsidP="00F2195E" w:rsidRDefault="00F2195E" w14:paraId="5AA267DA" w14:textId="77777777">
      <w:pPr>
        <w:numPr>
          <w:ilvl w:val="0"/>
          <w:numId w:val="80"/>
        </w:numPr>
        <w:tabs>
          <w:tab w:val="left" w:pos="360"/>
          <w:tab w:val="left" w:pos="1080"/>
          <w:tab w:val="left" w:pos="1440"/>
        </w:tabs>
        <w:spacing w:after="0" w:line="240" w:lineRule="auto"/>
        <w:rPr>
          <w:rFonts w:eastAsia="Times New Roman" w:cs="Times New Roman"/>
          <w:iCs/>
          <w:color w:val="9BBB59"/>
        </w:rPr>
      </w:pPr>
      <w:r w:rsidRPr="00B27481">
        <w:rPr>
          <w:rFonts w:eastAsia="Times New Roman" w:cs="Times New Roman"/>
        </w:rPr>
        <w:t xml:space="preserve">Beside employers, are there other </w:t>
      </w:r>
      <w:r w:rsidRPr="00B27481">
        <w:rPr>
          <w:rFonts w:eastAsia="Times New Roman" w:cs="Times New Roman"/>
          <w:bCs/>
        </w:rPr>
        <w:t xml:space="preserve">organizations that assist in the intake, screening, and enrollment process for apprentices?  </w:t>
      </w:r>
      <w:r w:rsidRPr="00B27481">
        <w:rPr>
          <w:rFonts w:eastAsia="Times New Roman" w:cs="Times New Roman"/>
          <w:bCs/>
          <w:color w:val="9BBB59"/>
        </w:rPr>
        <w:t>[</w:t>
      </w:r>
      <w:r w:rsidRPr="00B27481">
        <w:rPr>
          <w:rFonts w:eastAsia="Times New Roman" w:cs="Times New Roman"/>
          <w:iCs/>
          <w:color w:val="9BBB59"/>
        </w:rPr>
        <w:t>Probe for:</w:t>
      </w:r>
    </w:p>
    <w:p w:rsidRPr="00B27481" w:rsidR="00F2195E" w:rsidP="00F2195E" w:rsidRDefault="00F2195E" w14:paraId="237700BF"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Employers</w:t>
      </w:r>
    </w:p>
    <w:p w:rsidRPr="00B27481" w:rsidR="00F2195E" w:rsidP="00F2195E" w:rsidRDefault="00F2195E" w14:paraId="27645E1B"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Community or technical college</w:t>
      </w:r>
    </w:p>
    <w:p w:rsidRPr="00B27481" w:rsidR="00F2195E" w:rsidP="00F2195E" w:rsidRDefault="00F2195E" w14:paraId="507AE68F"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Labor organization (e.g. union, labor association/labor federation)</w:t>
      </w:r>
    </w:p>
    <w:p w:rsidRPr="00B27481" w:rsidR="00F2195E" w:rsidP="00F2195E" w:rsidRDefault="00F2195E" w14:paraId="15EBD0FF"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American Job Center</w:t>
      </w:r>
    </w:p>
    <w:p w:rsidRPr="00B27481" w:rsidR="00F2195E" w:rsidP="00F2195E" w:rsidRDefault="00F2195E" w14:paraId="12BD8056"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Nonprofit (e.g., community or faith-based) service/training provider</w:t>
      </w:r>
    </w:p>
    <w:p w:rsidRPr="00B27481" w:rsidR="00F2195E" w:rsidP="00F2195E" w:rsidRDefault="00F2195E" w14:paraId="0AF1117A"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Industry association</w:t>
      </w:r>
    </w:p>
    <w:p w:rsidRPr="00B27481" w:rsidR="00F2195E" w:rsidP="00F2195E" w:rsidRDefault="00F2195E" w14:paraId="5D382B91"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Local government agency</w:t>
      </w:r>
    </w:p>
    <w:p w:rsidRPr="00B27481" w:rsidR="00F2195E" w:rsidP="00F2195E" w:rsidRDefault="00F2195E" w14:paraId="4EEC46FF" w14:textId="77777777">
      <w:pPr>
        <w:numPr>
          <w:ilvl w:val="0"/>
          <w:numId w:val="44"/>
        </w:numPr>
        <w:spacing w:after="0" w:line="240" w:lineRule="auto"/>
        <w:contextualSpacing/>
        <w:rPr>
          <w:rFonts w:eastAsia="Times New Roman" w:cs="Times New Roman"/>
          <w:iCs/>
          <w:color w:val="9BBB59"/>
        </w:rPr>
      </w:pPr>
      <w:r w:rsidRPr="00B27481">
        <w:rPr>
          <w:rFonts w:eastAsia="Times New Roman" w:cs="Times New Roman"/>
          <w:iCs/>
          <w:color w:val="9BBB59"/>
        </w:rPr>
        <w:t>State government agency]</w:t>
      </w:r>
    </w:p>
    <w:p w:rsidRPr="00B27481" w:rsidR="00F2195E" w:rsidP="00F2195E" w:rsidRDefault="00F2195E" w14:paraId="596C7F00" w14:textId="77777777">
      <w:pPr>
        <w:tabs>
          <w:tab w:val="left" w:pos="360"/>
          <w:tab w:val="left" w:pos="1080"/>
          <w:tab w:val="left" w:pos="1440"/>
        </w:tabs>
        <w:spacing w:after="0" w:line="240" w:lineRule="auto"/>
        <w:ind w:left="720"/>
        <w:rPr>
          <w:rFonts w:eastAsia="Times New Roman" w:cs="Times New Roman"/>
        </w:rPr>
      </w:pPr>
    </w:p>
    <w:p w:rsidRPr="00B27481" w:rsidR="00F2195E" w:rsidP="00F2195E" w:rsidRDefault="00F2195E" w14:paraId="3250FF17" w14:textId="77777777">
      <w:pPr>
        <w:numPr>
          <w:ilvl w:val="0"/>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rPr>
        <w:t>During the intake process, are any formal assessment tools/tests used by employers or the grantee/partners (including formal tests such as the TABE, interest inventories, substance abuse screening</w:t>
      </w:r>
      <w:r>
        <w:rPr>
          <w:rFonts w:eastAsia="Times New Roman" w:cs="Times New Roman"/>
        </w:rPr>
        <w:t>, or performance in CTE classes</w:t>
      </w:r>
      <w:r w:rsidRPr="00B27481">
        <w:rPr>
          <w:rFonts w:eastAsia="Times New Roman" w:cs="Times New Roman"/>
        </w:rPr>
        <w:t xml:space="preserve">)?  If yes, please identify these formal assessments. </w:t>
      </w:r>
      <w:r w:rsidRPr="00B27481">
        <w:rPr>
          <w:rFonts w:eastAsia="Times New Roman" w:cs="Times New Roman"/>
          <w:i/>
          <w:color w:val="4F81BD"/>
        </w:rPr>
        <w:t>[Note: Request copies of assessment forms, if relevant.]</w:t>
      </w:r>
    </w:p>
    <w:p w:rsidRPr="00B27481" w:rsidR="00F2195E" w:rsidP="00F2195E" w:rsidRDefault="00F2195E" w14:paraId="6856D1E5" w14:textId="77777777">
      <w:pPr>
        <w:tabs>
          <w:tab w:val="left" w:pos="360"/>
          <w:tab w:val="left" w:pos="1080"/>
          <w:tab w:val="left" w:pos="1440"/>
        </w:tabs>
        <w:spacing w:after="0" w:line="240" w:lineRule="auto"/>
        <w:ind w:left="720"/>
        <w:rPr>
          <w:rFonts w:eastAsia="Times New Roman" w:cs="Times New Roman"/>
        </w:rPr>
      </w:pPr>
    </w:p>
    <w:p w:rsidRPr="00B27481" w:rsidR="00F2195E" w:rsidP="00F2195E" w:rsidRDefault="00F2195E" w14:paraId="65BF3566" w14:textId="77777777">
      <w:pPr>
        <w:numPr>
          <w:ilvl w:val="0"/>
          <w:numId w:val="80"/>
        </w:numPr>
        <w:tabs>
          <w:tab w:val="left" w:pos="360"/>
          <w:tab w:val="left" w:pos="1080"/>
          <w:tab w:val="left" w:pos="1440"/>
        </w:tabs>
        <w:spacing w:after="0" w:line="240" w:lineRule="auto"/>
        <w:rPr>
          <w:rFonts w:eastAsia="Times New Roman" w:cs="Times New Roman"/>
        </w:rPr>
      </w:pPr>
      <w:r w:rsidRPr="00B27481">
        <w:rPr>
          <w:rFonts w:eastAsia="Times New Roman" w:cs="Times New Roman"/>
          <w:bCs/>
        </w:rPr>
        <w:t xml:space="preserve">Does your organization, employers, or other partners typically require potential apprentices to provide or undergo any of the following before enrolling in the apprenticeship program? </w:t>
      </w:r>
    </w:p>
    <w:p w:rsidRPr="00B27481" w:rsidR="00F2195E" w:rsidP="00F2195E" w:rsidRDefault="00F2195E" w14:paraId="737089E1" w14:textId="77777777">
      <w:pPr>
        <w:numPr>
          <w:ilvl w:val="0"/>
          <w:numId w:val="61"/>
        </w:numPr>
        <w:spacing w:after="0" w:line="240" w:lineRule="auto"/>
        <w:contextualSpacing/>
        <w:rPr>
          <w:rFonts w:eastAsia="Times New Roman" w:cs="Times New Roman"/>
          <w:bCs/>
        </w:rPr>
      </w:pPr>
      <w:r w:rsidRPr="00B27481">
        <w:rPr>
          <w:rFonts w:eastAsia="Times New Roman" w:cs="Times New Roman"/>
          <w:bCs/>
        </w:rPr>
        <w:t>Documentation of ability to legally work in the United States</w:t>
      </w:r>
    </w:p>
    <w:p w:rsidRPr="00B27481" w:rsidR="00F2195E" w:rsidP="00F2195E" w:rsidRDefault="00F2195E" w14:paraId="3F66784C" w14:textId="77777777">
      <w:pPr>
        <w:numPr>
          <w:ilvl w:val="0"/>
          <w:numId w:val="61"/>
        </w:numPr>
        <w:spacing w:after="0" w:line="240" w:lineRule="auto"/>
        <w:contextualSpacing/>
        <w:rPr>
          <w:rFonts w:eastAsia="Times New Roman" w:cs="Times New Roman"/>
          <w:bCs/>
        </w:rPr>
      </w:pPr>
      <w:r w:rsidRPr="00B27481">
        <w:rPr>
          <w:rFonts w:eastAsia="Times New Roman" w:cs="Times New Roman"/>
          <w:bCs/>
        </w:rPr>
        <w:t>Background check for felonies</w:t>
      </w:r>
    </w:p>
    <w:p w:rsidRPr="00B27481" w:rsidR="00F2195E" w:rsidP="00F2195E" w:rsidRDefault="00F2195E" w14:paraId="5921C351" w14:textId="77777777">
      <w:pPr>
        <w:numPr>
          <w:ilvl w:val="0"/>
          <w:numId w:val="61"/>
        </w:numPr>
        <w:spacing w:after="0" w:line="240" w:lineRule="auto"/>
        <w:contextualSpacing/>
        <w:rPr>
          <w:rFonts w:eastAsia="Times New Roman" w:cs="Times New Roman"/>
          <w:bCs/>
        </w:rPr>
      </w:pPr>
      <w:r w:rsidRPr="00B27481">
        <w:rPr>
          <w:rFonts w:eastAsia="Times New Roman" w:cs="Times New Roman"/>
          <w:bCs/>
        </w:rPr>
        <w:t>Background check of misdemeanors</w:t>
      </w:r>
    </w:p>
    <w:p w:rsidRPr="00B27481" w:rsidR="00F2195E" w:rsidP="00F2195E" w:rsidRDefault="00F2195E" w14:paraId="7F4ECDBE" w14:textId="77777777">
      <w:pPr>
        <w:numPr>
          <w:ilvl w:val="0"/>
          <w:numId w:val="61"/>
        </w:numPr>
        <w:spacing w:after="0" w:line="240" w:lineRule="auto"/>
        <w:contextualSpacing/>
        <w:rPr>
          <w:rFonts w:eastAsia="Times New Roman" w:cs="Times New Roman"/>
          <w:bCs/>
        </w:rPr>
      </w:pPr>
      <w:r w:rsidRPr="00B27481">
        <w:rPr>
          <w:rFonts w:eastAsia="Times New Roman" w:cs="Times New Roman"/>
          <w:bCs/>
        </w:rPr>
        <w:t>Drug screening</w:t>
      </w:r>
    </w:p>
    <w:p w:rsidRPr="00B27481" w:rsidR="00F2195E" w:rsidP="00F2195E" w:rsidRDefault="00F2195E" w14:paraId="0D37F1A1" w14:textId="77777777">
      <w:pPr>
        <w:numPr>
          <w:ilvl w:val="0"/>
          <w:numId w:val="61"/>
        </w:numPr>
        <w:spacing w:after="0" w:line="240" w:lineRule="auto"/>
        <w:contextualSpacing/>
        <w:rPr>
          <w:rFonts w:eastAsia="Times New Roman" w:cs="Times New Roman"/>
          <w:bCs/>
        </w:rPr>
      </w:pPr>
      <w:r w:rsidRPr="00B27481">
        <w:rPr>
          <w:rFonts w:eastAsia="Times New Roman" w:cs="Times New Roman"/>
          <w:bCs/>
        </w:rPr>
        <w:t>Physical or other medical exam</w:t>
      </w:r>
    </w:p>
    <w:p w:rsidRPr="00B27481" w:rsidR="00F2195E" w:rsidP="00F2195E" w:rsidRDefault="00F2195E" w14:paraId="363D6DDA" w14:textId="77777777">
      <w:pPr>
        <w:tabs>
          <w:tab w:val="left" w:pos="360"/>
          <w:tab w:val="left" w:pos="1080"/>
        </w:tabs>
        <w:spacing w:after="0" w:line="240" w:lineRule="auto"/>
        <w:rPr>
          <w:rFonts w:eastAsia="Times New Roman" w:cs="Times New Roman"/>
          <w:b/>
        </w:rPr>
      </w:pPr>
    </w:p>
    <w:p w:rsidRPr="00B27481" w:rsidR="00F2195E" w:rsidP="00F2195E" w:rsidRDefault="00F2195E" w14:paraId="6DAC1F28"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b/>
        </w:rPr>
        <w:t xml:space="preserve">POLICY CHANGES, PROGRAM INFRASTRUCTURE AND DATA COLLECTION/USE </w:t>
      </w:r>
    </w:p>
    <w:p w:rsidRPr="00B27481" w:rsidR="00F2195E" w:rsidP="00F2195E" w:rsidRDefault="00F2195E" w14:paraId="7F342EFF" w14:textId="77777777">
      <w:pPr>
        <w:tabs>
          <w:tab w:val="left" w:pos="360"/>
          <w:tab w:val="left" w:pos="720"/>
          <w:tab w:val="left" w:pos="1080"/>
          <w:tab w:val="left" w:pos="1440"/>
        </w:tabs>
        <w:spacing w:after="0" w:line="240" w:lineRule="auto"/>
        <w:rPr>
          <w:rFonts w:eastAsia="Times New Roman" w:cs="Times New Roman"/>
          <w:b/>
        </w:rPr>
      </w:pPr>
    </w:p>
    <w:p w:rsidRPr="00B27481" w:rsidR="00F2195E" w:rsidP="00F2195E" w:rsidRDefault="00F2195E" w14:paraId="0FFBFB61"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color w:val="9BBB59"/>
        </w:rPr>
      </w:pPr>
      <w:r w:rsidRPr="00B27481">
        <w:rPr>
          <w:rFonts w:eastAsia="Times New Roman" w:cs="Times New Roman"/>
        </w:rPr>
        <w:t xml:space="preserve">Has your organization been involved in developing and implementing any policy or procedural changes to support youth apprenticeship expansion? What are they intended to do? Have they worked as intended? How so or not? </w:t>
      </w:r>
      <w:r w:rsidRPr="00B27481">
        <w:rPr>
          <w:rFonts w:eastAsia="Times New Roman" w:cs="Times New Roman"/>
          <w:color w:val="9BBB59"/>
        </w:rPr>
        <w:t>[Probe for:</w:t>
      </w:r>
    </w:p>
    <w:p w:rsidRPr="00B27481" w:rsidR="00F2195E" w:rsidP="00F2195E" w:rsidRDefault="00F2195E" w14:paraId="50E76CC3"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 xml:space="preserve">State or local legislation </w:t>
      </w:r>
      <w:r>
        <w:rPr>
          <w:rFonts w:eastAsia="Times New Roman" w:cs="Times New Roman"/>
          <w:color w:val="9BBB59"/>
        </w:rPr>
        <w:t>supporting youth apprenticeship</w:t>
      </w:r>
    </w:p>
    <w:p w:rsidRPr="00B27481" w:rsidR="00F2195E" w:rsidP="00F2195E" w:rsidRDefault="00F2195E" w14:paraId="59445B57"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State or local policy guidance</w:t>
      </w:r>
    </w:p>
    <w:p w:rsidRPr="00B27481" w:rsidR="00F2195E" w:rsidP="00F2195E" w:rsidRDefault="00F2195E" w14:paraId="2E710507"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Increased state or local government funding</w:t>
      </w:r>
      <w:r>
        <w:rPr>
          <w:rFonts w:eastAsia="Times New Roman" w:cs="Times New Roman"/>
          <w:color w:val="9BBB59"/>
        </w:rPr>
        <w:t xml:space="preserve"> for youth apprenticeship</w:t>
      </w:r>
    </w:p>
    <w:p w:rsidRPr="00B27481" w:rsidR="00F2195E" w:rsidP="00F2195E" w:rsidRDefault="00F2195E" w14:paraId="40DAB103"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 xml:space="preserve">Enrollment </w:t>
      </w:r>
      <w:r>
        <w:rPr>
          <w:rFonts w:eastAsia="Times New Roman" w:cs="Times New Roman"/>
          <w:color w:val="9BBB59"/>
        </w:rPr>
        <w:t xml:space="preserve">or dual enrollment </w:t>
      </w:r>
      <w:r w:rsidRPr="00B27481">
        <w:rPr>
          <w:rFonts w:eastAsia="Times New Roman" w:cs="Times New Roman"/>
          <w:color w:val="9BBB59"/>
        </w:rPr>
        <w:t>policy changes at a community college</w:t>
      </w:r>
    </w:p>
    <w:p w:rsidRPr="00B27481" w:rsidR="00F2195E" w:rsidP="00F2195E" w:rsidRDefault="00F2195E" w14:paraId="20C5A745"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Credit or articulation policy changes at a community college (e.g., credit for prior learning)</w:t>
      </w:r>
    </w:p>
    <w:p w:rsidRPr="00B27481" w:rsidR="00F2195E" w:rsidP="00F2195E" w:rsidRDefault="00F2195E" w14:paraId="59AEBA1D"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 xml:space="preserve">Policies/procedures on </w:t>
      </w:r>
      <w:r>
        <w:rPr>
          <w:rFonts w:eastAsia="Times New Roman" w:cs="Times New Roman"/>
          <w:color w:val="9BBB59"/>
        </w:rPr>
        <w:t xml:space="preserve">youth </w:t>
      </w:r>
      <w:r w:rsidRPr="00B27481">
        <w:rPr>
          <w:rFonts w:eastAsia="Times New Roman" w:cs="Times New Roman"/>
          <w:color w:val="9BBB59"/>
        </w:rPr>
        <w:t>apprentice safety</w:t>
      </w:r>
    </w:p>
    <w:p w:rsidRPr="00B27481" w:rsidR="00F2195E" w:rsidP="00F2195E" w:rsidRDefault="00F2195E" w14:paraId="1F26BF48"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 xml:space="preserve">Policies/procedures on </w:t>
      </w:r>
      <w:r>
        <w:rPr>
          <w:rFonts w:eastAsia="Times New Roman" w:cs="Times New Roman"/>
          <w:color w:val="9BBB59"/>
        </w:rPr>
        <w:t xml:space="preserve">youth </w:t>
      </w:r>
      <w:r w:rsidRPr="00B27481">
        <w:rPr>
          <w:rFonts w:eastAsia="Times New Roman" w:cs="Times New Roman"/>
          <w:color w:val="9BBB59"/>
        </w:rPr>
        <w:t>apprentice supervision</w:t>
      </w:r>
    </w:p>
    <w:p w:rsidRPr="00B27481" w:rsidR="00F2195E" w:rsidP="00F2195E" w:rsidRDefault="00F2195E" w14:paraId="2C84F158"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Policies/procedures on equal employment opportunity for apprentices</w:t>
      </w:r>
    </w:p>
    <w:p w:rsidRPr="00B27481" w:rsidR="00F2195E" w:rsidP="00F2195E" w:rsidRDefault="00F2195E" w14:paraId="032B7BB0"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B27481">
        <w:rPr>
          <w:rFonts w:eastAsia="Times New Roman" w:cs="Times New Roman"/>
          <w:color w:val="9BBB59"/>
        </w:rPr>
        <w:t>Policies on other aspects of</w:t>
      </w:r>
      <w:r>
        <w:rPr>
          <w:rFonts w:eastAsia="Times New Roman" w:cs="Times New Roman"/>
          <w:color w:val="9BBB59"/>
        </w:rPr>
        <w:t xml:space="preserve"> youth</w:t>
      </w:r>
      <w:r w:rsidRPr="00B27481">
        <w:rPr>
          <w:rFonts w:eastAsia="Times New Roman" w:cs="Times New Roman"/>
          <w:color w:val="9BBB59"/>
        </w:rPr>
        <w:t xml:space="preserve"> apprenticeship (e.g., wage progression or employer incentives)]</w:t>
      </w:r>
    </w:p>
    <w:p w:rsidRPr="00B27481" w:rsidR="00F2195E" w:rsidP="00F2195E" w:rsidRDefault="00F2195E" w14:paraId="3634C3B0"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B27481" w:rsidR="00F2195E" w:rsidP="00F2195E" w:rsidRDefault="00F2195E" w14:paraId="21440BFC"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What systems and processes has your organization been involved in implementing or enhancing to help simplify program development and reduce program start-up times and costs for registered apprenticeship programs</w:t>
      </w:r>
      <w:r>
        <w:rPr>
          <w:rFonts w:eastAsia="Times New Roman" w:cs="Times New Roman"/>
        </w:rPr>
        <w:t xml:space="preserve"> that serve youth</w:t>
      </w:r>
      <w:r w:rsidRPr="00B27481">
        <w:rPr>
          <w:rFonts w:eastAsia="Times New Roman" w:cs="Times New Roman"/>
        </w:rPr>
        <w:t xml:space="preserve">? Have these systems or processes made it easier for employers to deploy the program(s) at scale? Have they been able to promote program consistency and quality? If yes, how so? </w:t>
      </w:r>
    </w:p>
    <w:p w:rsidRPr="00B27481" w:rsidR="00F2195E" w:rsidP="00F2195E" w:rsidRDefault="00F2195E" w14:paraId="4A8C933F"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B27481" w:rsidR="00F2195E" w:rsidP="00F2195E" w:rsidRDefault="00F2195E" w14:paraId="0DF9A36B"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Has your organization been involved in developing new or enhancing apprenticeship standards for the registered apprenticeship programs implemented under your grant? If yes, for which programs/</w:t>
      </w:r>
      <w:r>
        <w:rPr>
          <w:rFonts w:eastAsia="Times New Roman" w:cs="Times New Roman"/>
        </w:rPr>
        <w:t>occupations</w:t>
      </w:r>
      <w:r w:rsidRPr="00B27481">
        <w:rPr>
          <w:rFonts w:eastAsia="Times New Roman" w:cs="Times New Roman"/>
        </w:rPr>
        <w:t xml:space="preserve">? Please describe your involvement. </w:t>
      </w:r>
    </w:p>
    <w:p w:rsidRPr="00B27481" w:rsidR="00F2195E" w:rsidP="00F2195E" w:rsidRDefault="00F2195E" w14:paraId="3CFEF6F2" w14:textId="77777777">
      <w:pPr>
        <w:spacing w:after="0" w:line="240" w:lineRule="auto"/>
        <w:ind w:left="720"/>
        <w:contextualSpacing/>
        <w:rPr>
          <w:rFonts w:eastAsia="Times New Roman" w:cs="Times New Roman"/>
        </w:rPr>
      </w:pPr>
    </w:p>
    <w:p w:rsidRPr="00B27481" w:rsidR="00F2195E" w:rsidP="00F2195E" w:rsidRDefault="00F2195E" w14:paraId="1C5468CC"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Has your organization been involved in developing new or enhancing existing industry-</w:t>
      </w:r>
      <w:r w:rsidRPr="00B27481" w:rsidDel="00C43E68">
        <w:rPr>
          <w:rFonts w:eastAsia="Times New Roman" w:cs="Times New Roman"/>
        </w:rPr>
        <w:t xml:space="preserve"> </w:t>
      </w:r>
      <w:r w:rsidRPr="00B27481">
        <w:rPr>
          <w:rFonts w:eastAsia="Times New Roman" w:cs="Times New Roman"/>
        </w:rPr>
        <w:t>recognized credentials for the apprenticeship programs implemented as a part of the grant? If yes, which ones? Please describe your involvement.</w:t>
      </w:r>
    </w:p>
    <w:p w:rsidRPr="00B27481" w:rsidR="00F2195E" w:rsidP="00F2195E" w:rsidRDefault="00F2195E" w14:paraId="6D452D81" w14:textId="77777777">
      <w:pPr>
        <w:spacing w:after="0" w:line="240" w:lineRule="auto"/>
        <w:ind w:left="720"/>
        <w:contextualSpacing/>
        <w:rPr>
          <w:rFonts w:eastAsia="Times New Roman" w:cs="Times New Roman"/>
        </w:rPr>
      </w:pPr>
    </w:p>
    <w:p w:rsidRPr="00B27481" w:rsidR="00F2195E" w:rsidP="00F2195E" w:rsidRDefault="00F2195E" w14:paraId="11EF8E13"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Ha</w:t>
      </w:r>
      <w:r>
        <w:rPr>
          <w:rFonts w:eastAsia="Times New Roman" w:cs="Times New Roman"/>
        </w:rPr>
        <w:t>s</w:t>
      </w:r>
      <w:r w:rsidRPr="00B27481">
        <w:rPr>
          <w:rFonts w:eastAsia="Times New Roman" w:cs="Times New Roman"/>
        </w:rPr>
        <w:t xml:space="preserve"> your organization been involved in developing new or enhancing existing curriculum for the apprenticeship programs </w:t>
      </w:r>
      <w:r>
        <w:rPr>
          <w:rFonts w:eastAsia="Times New Roman" w:cs="Times New Roman"/>
        </w:rPr>
        <w:t>supported by the YARG grantee</w:t>
      </w:r>
      <w:r w:rsidRPr="00B27481">
        <w:rPr>
          <w:rFonts w:eastAsia="Times New Roman" w:cs="Times New Roman"/>
        </w:rPr>
        <w:t>? If yes, which ones? Please describe your involvement.</w:t>
      </w:r>
    </w:p>
    <w:p w:rsidRPr="00B27481" w:rsidR="00F2195E" w:rsidP="00F2195E" w:rsidRDefault="00F2195E" w14:paraId="2E2A2B12"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B27481" w:rsidR="00F2195E" w:rsidP="00F2195E" w:rsidRDefault="00F2195E" w14:paraId="22C325E9"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Ha</w:t>
      </w:r>
      <w:r>
        <w:rPr>
          <w:rFonts w:eastAsia="Times New Roman" w:cs="Times New Roman"/>
        </w:rPr>
        <w:t>s</w:t>
      </w:r>
      <w:r w:rsidRPr="00B27481">
        <w:rPr>
          <w:rFonts w:eastAsia="Times New Roman" w:cs="Times New Roman"/>
        </w:rPr>
        <w:t xml:space="preserve"> your organization been involved in implementing strategies to facilitate industry-wide acceptance of </w:t>
      </w:r>
      <w:r>
        <w:rPr>
          <w:rFonts w:eastAsia="Times New Roman" w:cs="Times New Roman"/>
        </w:rPr>
        <w:t xml:space="preserve">youth </w:t>
      </w:r>
      <w:r w:rsidRPr="00B27481">
        <w:rPr>
          <w:rFonts w:eastAsia="Times New Roman" w:cs="Times New Roman"/>
        </w:rPr>
        <w:t xml:space="preserve">apprenticeship? Has your organization been promoting </w:t>
      </w:r>
      <w:r>
        <w:rPr>
          <w:rFonts w:eastAsia="Times New Roman" w:cs="Times New Roman"/>
        </w:rPr>
        <w:t xml:space="preserve">youth </w:t>
      </w:r>
      <w:r w:rsidRPr="00B27481">
        <w:rPr>
          <w:rFonts w:eastAsia="Times New Roman" w:cs="Times New Roman"/>
        </w:rPr>
        <w:t xml:space="preserve">apprenticeship? If so, please describe these activities. What have the successes and challenges been? </w:t>
      </w:r>
    </w:p>
    <w:p w:rsidRPr="00B27481" w:rsidR="00F2195E" w:rsidP="00F2195E" w:rsidRDefault="00F2195E" w14:paraId="3392235A" w14:textId="77777777">
      <w:pPr>
        <w:spacing w:after="0" w:line="240" w:lineRule="auto"/>
        <w:ind w:left="720"/>
        <w:contextualSpacing/>
        <w:rPr>
          <w:rFonts w:eastAsia="Times New Roman" w:cs="Times New Roman"/>
        </w:rPr>
      </w:pPr>
    </w:p>
    <w:p w:rsidRPr="00B27481" w:rsidR="00F2195E" w:rsidP="00F2195E" w:rsidRDefault="00F2195E" w14:paraId="08630705"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 xml:space="preserve">What quality assurance systems </w:t>
      </w:r>
      <w:r>
        <w:rPr>
          <w:rFonts w:eastAsia="Times New Roman" w:cs="Times New Roman"/>
        </w:rPr>
        <w:t xml:space="preserve">for the apprenticeship program </w:t>
      </w:r>
      <w:r w:rsidRPr="00B27481">
        <w:rPr>
          <w:rFonts w:eastAsia="Times New Roman" w:cs="Times New Roman"/>
        </w:rPr>
        <w:t xml:space="preserve">has your organization been involved in designing and implementing? Did you build off of existing structures and systems? If yes, how so? How well have they ensured the quality of apprenticeship programs? </w:t>
      </w:r>
    </w:p>
    <w:p w:rsidRPr="00B27481" w:rsidR="00F2195E" w:rsidP="00F2195E" w:rsidRDefault="00F2195E" w14:paraId="5A10FDB1" w14:textId="77777777">
      <w:pPr>
        <w:spacing w:after="0" w:line="240" w:lineRule="auto"/>
        <w:ind w:left="720"/>
        <w:contextualSpacing/>
        <w:rPr>
          <w:rFonts w:eastAsia="Times New Roman" w:cs="Times New Roman"/>
        </w:rPr>
      </w:pPr>
    </w:p>
    <w:p w:rsidRPr="00B27481" w:rsidR="00F2195E" w:rsidP="00F2195E" w:rsidRDefault="00F2195E" w14:paraId="58E155F4"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 xml:space="preserve">Did you offer technical assistance to grant partners and/or apprenticeship sponsors? What did this entail? How did they respond to the technical assistance provided? Where they aspects they used more than others? Were there some aspects they didn’t find helpful? </w:t>
      </w:r>
    </w:p>
    <w:p w:rsidRPr="00B27481" w:rsidR="00F2195E" w:rsidP="00F2195E" w:rsidRDefault="00F2195E" w14:paraId="57AB45A2" w14:textId="77777777">
      <w:pPr>
        <w:spacing w:after="0" w:line="240" w:lineRule="auto"/>
        <w:ind w:left="720"/>
        <w:contextualSpacing/>
        <w:rPr>
          <w:rFonts w:eastAsia="Times New Roman" w:cs="Times New Roman"/>
        </w:rPr>
      </w:pPr>
    </w:p>
    <w:p w:rsidRPr="00B27481" w:rsidR="00F2195E" w:rsidP="00F2195E" w:rsidRDefault="00F2195E" w14:paraId="609B4971" w14:textId="77777777">
      <w:pPr>
        <w:numPr>
          <w:ilvl w:val="1"/>
          <w:numId w:val="78"/>
        </w:numPr>
        <w:tabs>
          <w:tab w:val="left" w:pos="360"/>
          <w:tab w:val="left" w:pos="720"/>
          <w:tab w:val="left" w:pos="1080"/>
          <w:tab w:val="left" w:pos="1440"/>
        </w:tabs>
        <w:spacing w:after="0" w:line="240" w:lineRule="auto"/>
        <w:ind w:left="720"/>
        <w:contextualSpacing/>
        <w:rPr>
          <w:rFonts w:eastAsia="Times New Roman" w:cs="Times New Roman"/>
        </w:rPr>
      </w:pPr>
      <w:r w:rsidRPr="00B27481">
        <w:rPr>
          <w:rFonts w:eastAsia="Times New Roman" w:cs="Times New Roman"/>
        </w:rPr>
        <w:t xml:space="preserve">What data management systems has your organization been involved in implementing as a part of the </w:t>
      </w:r>
      <w:r>
        <w:rPr>
          <w:rFonts w:eastAsia="Times New Roman" w:cs="Times New Roman"/>
        </w:rPr>
        <w:t xml:space="preserve">youth apprenticeship program or the </w:t>
      </w:r>
      <w:r w:rsidRPr="00B27481">
        <w:rPr>
          <w:rFonts w:eastAsia="Times New Roman" w:cs="Times New Roman"/>
        </w:rPr>
        <w:t xml:space="preserve">grant? What metrics and data did grantees and partners use to define and measure success of the apprenticeship program? </w:t>
      </w:r>
      <w:r w:rsidRPr="00B27481">
        <w:rPr>
          <w:rFonts w:eastAsia="Times New Roman" w:cs="Times New Roman"/>
          <w:color w:val="9BBB59"/>
        </w:rPr>
        <w:t>[Probe if they used others than the required performance measures for the grant.]</w:t>
      </w:r>
      <w:r w:rsidRPr="00B27481">
        <w:rPr>
          <w:rFonts w:eastAsia="Times New Roman" w:cs="Times New Roman"/>
          <w:color w:val="0070C0"/>
        </w:rPr>
        <w:t xml:space="preserve"> </w:t>
      </w:r>
      <w:r w:rsidRPr="00B27481">
        <w:rPr>
          <w:rFonts w:eastAsia="Times New Roman" w:cs="Times New Roman"/>
        </w:rPr>
        <w:t>How have you and your partners used the metrics and data for continuous improvement?</w:t>
      </w:r>
    </w:p>
    <w:p w:rsidRPr="00B27481" w:rsidR="00F2195E" w:rsidP="00F2195E" w:rsidRDefault="00F2195E" w14:paraId="405D5BFA" w14:textId="77777777">
      <w:pPr>
        <w:spacing w:after="0" w:line="240" w:lineRule="auto"/>
        <w:ind w:left="720"/>
        <w:contextualSpacing/>
        <w:rPr>
          <w:rFonts w:eastAsia="Times New Roman" w:cs="Times New Roman"/>
        </w:rPr>
      </w:pPr>
    </w:p>
    <w:p w:rsidRPr="00B27481" w:rsidR="00F2195E" w:rsidP="00F2195E" w:rsidRDefault="00F2195E" w14:paraId="4E69CC55" w14:textId="77777777">
      <w:pPr>
        <w:pStyle w:val="ListParagraph"/>
        <w:numPr>
          <w:ilvl w:val="0"/>
          <w:numId w:val="74"/>
        </w:numPr>
        <w:tabs>
          <w:tab w:val="left" w:pos="360"/>
        </w:tabs>
        <w:spacing w:after="0" w:line="240" w:lineRule="auto"/>
        <w:rPr>
          <w:rFonts w:eastAsia="Times New Roman" w:cs="Times New Roman"/>
          <w:b/>
        </w:rPr>
      </w:pPr>
      <w:r w:rsidRPr="00B27481">
        <w:rPr>
          <w:rFonts w:eastAsia="Times New Roman" w:cs="Times New Roman"/>
          <w:b/>
        </w:rPr>
        <w:t>SUSTAINABILITY AND LESSONS LEARNED</w:t>
      </w:r>
    </w:p>
    <w:p w:rsidRPr="00B27481" w:rsidR="00F2195E" w:rsidP="00F2195E" w:rsidRDefault="00F2195E" w14:paraId="4BD0C72C" w14:textId="77777777">
      <w:pPr>
        <w:spacing w:after="0" w:line="232" w:lineRule="auto"/>
        <w:rPr>
          <w:rFonts w:eastAsia="Times New Roman" w:cs="Times New Roman"/>
        </w:rPr>
      </w:pPr>
    </w:p>
    <w:p w:rsidRPr="00B27481" w:rsidR="00F2195E" w:rsidP="00F2195E" w:rsidRDefault="00F2195E" w14:paraId="2375CB36" w14:textId="77777777">
      <w:pPr>
        <w:numPr>
          <w:ilvl w:val="0"/>
          <w:numId w:val="72"/>
        </w:numPr>
        <w:spacing w:after="0" w:line="232" w:lineRule="auto"/>
        <w:rPr>
          <w:rFonts w:eastAsia="Times New Roman" w:cs="Times New Roman"/>
        </w:rPr>
      </w:pPr>
      <w:r w:rsidRPr="00B27481">
        <w:rPr>
          <w:rFonts w:eastAsia="Times New Roman" w:cs="Times New Roman"/>
        </w:rPr>
        <w:t xml:space="preserve">What aspects of your partnership have been most successful? The most challenging? To what extent will the partnership and your activities be sustained?  </w:t>
      </w:r>
    </w:p>
    <w:p w:rsidRPr="00B27481" w:rsidR="00F2195E" w:rsidP="00F2195E" w:rsidRDefault="00F2195E" w14:paraId="7901A37E" w14:textId="77777777">
      <w:pPr>
        <w:spacing w:after="0" w:line="240" w:lineRule="auto"/>
        <w:ind w:left="720"/>
        <w:contextualSpacing/>
        <w:rPr>
          <w:rFonts w:eastAsia="Times New Roman" w:cs="Times New Roman"/>
        </w:rPr>
      </w:pPr>
    </w:p>
    <w:p w:rsidRPr="00B27481" w:rsidR="00F2195E" w:rsidP="00F2195E" w:rsidRDefault="00F2195E" w14:paraId="4EEA008C" w14:textId="77777777">
      <w:pPr>
        <w:numPr>
          <w:ilvl w:val="0"/>
          <w:numId w:val="72"/>
        </w:numPr>
        <w:spacing w:after="0" w:line="232" w:lineRule="auto"/>
        <w:rPr>
          <w:rFonts w:eastAsia="Times New Roman" w:cs="Times New Roman"/>
        </w:rPr>
      </w:pPr>
      <w:r w:rsidRPr="00B27481">
        <w:rPr>
          <w:rFonts w:eastAsia="Times New Roman" w:cs="Times New Roman"/>
        </w:rPr>
        <w:t>To date, what do you consider to be your most successful strategies implemented under the grant?</w:t>
      </w:r>
    </w:p>
    <w:p w:rsidRPr="00B27481" w:rsidR="00F2195E" w:rsidP="00F2195E" w:rsidRDefault="00F2195E" w14:paraId="0223EABB" w14:textId="77777777">
      <w:pPr>
        <w:spacing w:after="0" w:line="240" w:lineRule="auto"/>
        <w:ind w:left="720"/>
        <w:contextualSpacing/>
        <w:rPr>
          <w:rFonts w:eastAsia="Times New Roman" w:cs="Times New Roman"/>
        </w:rPr>
      </w:pPr>
    </w:p>
    <w:p w:rsidRPr="00B27481" w:rsidR="00F2195E" w:rsidP="00F2195E" w:rsidRDefault="00F2195E" w14:paraId="36F0C2AE" w14:textId="77777777">
      <w:pPr>
        <w:numPr>
          <w:ilvl w:val="0"/>
          <w:numId w:val="72"/>
        </w:numPr>
        <w:spacing w:after="0" w:line="232" w:lineRule="auto"/>
        <w:rPr>
          <w:rFonts w:eastAsia="Times New Roman" w:cs="Times New Roman"/>
        </w:rPr>
      </w:pPr>
      <w:r w:rsidRPr="00B27481">
        <w:rPr>
          <w:rFonts w:eastAsia="Times New Roman" w:cs="Times New Roman"/>
        </w:rPr>
        <w:t>Which apprenticeship program</w:t>
      </w:r>
      <w:r>
        <w:rPr>
          <w:rFonts w:eastAsia="Times New Roman" w:cs="Times New Roman"/>
        </w:rPr>
        <w:t xml:space="preserve"> characteristic</w:t>
      </w:r>
      <w:r w:rsidRPr="00B27481">
        <w:rPr>
          <w:rFonts w:eastAsia="Times New Roman" w:cs="Times New Roman"/>
        </w:rPr>
        <w:t>s</w:t>
      </w:r>
      <w:r>
        <w:rPr>
          <w:rFonts w:eastAsia="Times New Roman" w:cs="Times New Roman"/>
        </w:rPr>
        <w:t xml:space="preserve"> or components</w:t>
      </w:r>
      <w:r w:rsidRPr="00B27481">
        <w:rPr>
          <w:rFonts w:eastAsia="Times New Roman" w:cs="Times New Roman"/>
        </w:rPr>
        <w:t xml:space="preserve"> have appeared most successful? Why so? </w:t>
      </w:r>
    </w:p>
    <w:p w:rsidRPr="00B27481" w:rsidR="00F2195E" w:rsidP="00F2195E" w:rsidRDefault="00F2195E" w14:paraId="4D695046" w14:textId="77777777">
      <w:pPr>
        <w:spacing w:after="0" w:line="232" w:lineRule="auto"/>
        <w:ind w:left="720"/>
        <w:rPr>
          <w:rFonts w:eastAsia="Times New Roman" w:cs="Times New Roman"/>
        </w:rPr>
      </w:pPr>
    </w:p>
    <w:p w:rsidRPr="00B27481" w:rsidR="00F2195E" w:rsidP="00F2195E" w:rsidRDefault="00F2195E" w14:paraId="5C396DB6" w14:textId="77777777">
      <w:pPr>
        <w:numPr>
          <w:ilvl w:val="0"/>
          <w:numId w:val="72"/>
        </w:numPr>
        <w:spacing w:after="0" w:line="232" w:lineRule="auto"/>
        <w:rPr>
          <w:rFonts w:eastAsia="Times New Roman" w:cs="Times New Roman"/>
        </w:rPr>
      </w:pPr>
      <w:r w:rsidRPr="00B27481">
        <w:rPr>
          <w:rFonts w:eastAsia="Times New Roman" w:cs="Times New Roman"/>
        </w:rPr>
        <w:t xml:space="preserve">To date, what do you believe to be the main lessons from your involvement in </w:t>
      </w:r>
      <w:r>
        <w:rPr>
          <w:rFonts w:eastAsia="Times New Roman" w:cs="Times New Roman"/>
        </w:rPr>
        <w:t>youth apprenticeship</w:t>
      </w:r>
      <w:r w:rsidRPr="00B27481">
        <w:rPr>
          <w:rFonts w:eastAsia="Times New Roman" w:cs="Times New Roman"/>
        </w:rPr>
        <w:t>?</w:t>
      </w:r>
    </w:p>
    <w:p w:rsidRPr="00B27481" w:rsidR="00F2195E" w:rsidP="00F2195E" w:rsidRDefault="00F2195E" w14:paraId="2232C89E" w14:textId="77777777">
      <w:pPr>
        <w:spacing w:after="0" w:line="240" w:lineRule="auto"/>
        <w:ind w:left="720"/>
        <w:contextualSpacing/>
        <w:rPr>
          <w:rFonts w:eastAsia="Times New Roman" w:cs="Times New Roman"/>
        </w:rPr>
      </w:pPr>
    </w:p>
    <w:p w:rsidRPr="00B27481" w:rsidR="00F2195E" w:rsidP="00F2195E" w:rsidRDefault="00F2195E" w14:paraId="114725A6" w14:textId="77777777">
      <w:pPr>
        <w:numPr>
          <w:ilvl w:val="0"/>
          <w:numId w:val="72"/>
        </w:numPr>
        <w:spacing w:after="0" w:line="232" w:lineRule="auto"/>
        <w:rPr>
          <w:rFonts w:eastAsia="Times New Roman" w:cs="Times New Roman"/>
        </w:rPr>
      </w:pPr>
      <w:r w:rsidRPr="00B27481">
        <w:rPr>
          <w:rFonts w:eastAsia="Times New Roman" w:cs="Times New Roman"/>
        </w:rPr>
        <w:t xml:space="preserve">What innovations and strategies can contribute to efforts to encourage more employers to adopt </w:t>
      </w:r>
      <w:r>
        <w:rPr>
          <w:rFonts w:eastAsia="Times New Roman" w:cs="Times New Roman"/>
        </w:rPr>
        <w:t xml:space="preserve">youth </w:t>
      </w:r>
      <w:r w:rsidRPr="00B27481">
        <w:rPr>
          <w:rFonts w:eastAsia="Times New Roman" w:cs="Times New Roman"/>
        </w:rPr>
        <w:t>apprenticeships</w:t>
      </w:r>
      <w:r>
        <w:rPr>
          <w:rFonts w:eastAsia="Times New Roman" w:cs="Times New Roman"/>
        </w:rPr>
        <w:t xml:space="preserve"> or hire youth as apprentices</w:t>
      </w:r>
      <w:r w:rsidRPr="00B27481">
        <w:rPr>
          <w:rFonts w:eastAsia="Times New Roman" w:cs="Times New Roman"/>
        </w:rPr>
        <w:t>?</w:t>
      </w:r>
    </w:p>
    <w:p w:rsidRPr="00B27481" w:rsidR="00F2195E" w:rsidP="00F2195E" w:rsidRDefault="00F2195E" w14:paraId="717C1962" w14:textId="77777777">
      <w:pPr>
        <w:tabs>
          <w:tab w:val="left" w:pos="360"/>
          <w:tab w:val="left" w:pos="720"/>
          <w:tab w:val="left" w:pos="1440"/>
          <w:tab w:val="left" w:pos="1800"/>
          <w:tab w:val="left" w:pos="2160"/>
        </w:tabs>
        <w:spacing w:after="0" w:line="240" w:lineRule="auto"/>
        <w:rPr>
          <w:rFonts w:eastAsia="Times New Roman" w:cs="Times New Roman"/>
          <w:i/>
        </w:rPr>
      </w:pPr>
    </w:p>
    <w:p w:rsidRPr="00B27481" w:rsidR="00F2195E" w:rsidP="00F2195E" w:rsidRDefault="00F2195E" w14:paraId="40E6BAC4" w14:textId="77777777">
      <w:pPr>
        <w:tabs>
          <w:tab w:val="left" w:pos="360"/>
          <w:tab w:val="left" w:pos="1080"/>
        </w:tabs>
        <w:spacing w:after="0" w:line="240" w:lineRule="auto"/>
        <w:rPr>
          <w:rFonts w:eastAsia="Times New Roman" w:cs="Times New Roman"/>
          <w:b/>
        </w:rPr>
      </w:pPr>
    </w:p>
    <w:p w:rsidRPr="00B27481" w:rsidR="00F2195E" w:rsidP="00F2195E" w:rsidRDefault="00F2195E" w14:paraId="6E97B5E9" w14:textId="77777777">
      <w:pPr>
        <w:tabs>
          <w:tab w:val="left" w:pos="360"/>
          <w:tab w:val="left" w:pos="1080"/>
        </w:tabs>
        <w:spacing w:after="0" w:line="240" w:lineRule="auto"/>
        <w:rPr>
          <w:rFonts w:eastAsia="Times New Roman" w:cs="Times New Roman"/>
          <w:b/>
        </w:rPr>
      </w:pPr>
    </w:p>
    <w:p w:rsidRPr="00B27481" w:rsidR="00F2195E" w:rsidP="00F2195E" w:rsidRDefault="00F2195E" w14:paraId="4D2A9B23" w14:textId="77777777">
      <w:pPr>
        <w:tabs>
          <w:tab w:val="left" w:pos="360"/>
          <w:tab w:val="left" w:pos="1080"/>
        </w:tabs>
        <w:spacing w:after="0" w:line="240" w:lineRule="auto"/>
        <w:rPr>
          <w:rFonts w:eastAsia="Times New Roman" w:cs="Times New Roman"/>
          <w:b/>
          <w:u w:val="single"/>
        </w:rPr>
      </w:pPr>
      <w:r w:rsidRPr="00B27481">
        <w:rPr>
          <w:rFonts w:eastAsia="Times New Roman" w:cs="Times New Roman"/>
          <w:b/>
          <w:u w:val="single"/>
        </w:rPr>
        <w:t>***QUESTIONS FOR DIFFERENT PARTNER TYPES***</w:t>
      </w:r>
    </w:p>
    <w:p w:rsidRPr="00B27481" w:rsidR="00F2195E" w:rsidP="00F2195E" w:rsidRDefault="00F2195E" w14:paraId="768E7257" w14:textId="77777777">
      <w:pPr>
        <w:pStyle w:val="ListParagraph"/>
        <w:tabs>
          <w:tab w:val="left" w:pos="360"/>
          <w:tab w:val="left" w:pos="1080"/>
        </w:tabs>
        <w:spacing w:after="0" w:line="240" w:lineRule="auto"/>
        <w:ind w:left="360"/>
        <w:rPr>
          <w:rFonts w:eastAsia="Times New Roman" w:cs="Times New Roman"/>
          <w:color w:val="1696D2" w:themeColor="accent1"/>
        </w:rPr>
      </w:pPr>
      <w:r w:rsidRPr="00B27481">
        <w:rPr>
          <w:rFonts w:eastAsia="Times New Roman" w:cs="Times New Roman"/>
          <w:i/>
          <w:color w:val="1696D2" w:themeColor="accent1"/>
        </w:rPr>
        <w:t>Questions below are broken into sections for different types of required partners. Skip to the appropriate section depending on what type of partner they are identified as above.</w:t>
      </w:r>
    </w:p>
    <w:p w:rsidRPr="00B27481" w:rsidR="00F2195E" w:rsidP="00F2195E" w:rsidRDefault="00F2195E" w14:paraId="51C571A2" w14:textId="77777777">
      <w:pPr>
        <w:tabs>
          <w:tab w:val="left" w:pos="360"/>
          <w:tab w:val="left" w:pos="1080"/>
        </w:tabs>
        <w:spacing w:after="0" w:line="240" w:lineRule="auto"/>
        <w:rPr>
          <w:rFonts w:eastAsia="Times New Roman" w:cs="Times New Roman"/>
          <w:color w:val="1696D2" w:themeColor="accent1"/>
        </w:rPr>
      </w:pPr>
    </w:p>
    <w:p w:rsidRPr="00B27481" w:rsidR="00F2195E" w:rsidP="00F2195E" w:rsidRDefault="00F2195E" w14:paraId="1EA541C6" w14:textId="77777777">
      <w:pPr>
        <w:pStyle w:val="ListParagraph"/>
        <w:tabs>
          <w:tab w:val="left" w:pos="360"/>
          <w:tab w:val="left" w:pos="1080"/>
        </w:tabs>
        <w:spacing w:after="0" w:line="240" w:lineRule="auto"/>
        <w:ind w:left="360"/>
        <w:rPr>
          <w:rFonts w:eastAsia="Times New Roman" w:cs="Times New Roman"/>
          <w:b/>
          <w:color w:val="1696D2" w:themeColor="accent1"/>
        </w:rPr>
      </w:pPr>
    </w:p>
    <w:p w:rsidRPr="00B27481" w:rsidR="00F2195E" w:rsidP="00F2195E" w:rsidRDefault="00F2195E" w14:paraId="44D90E50" w14:textId="77777777">
      <w:pPr>
        <w:numPr>
          <w:ilvl w:val="0"/>
          <w:numId w:val="74"/>
        </w:numPr>
        <w:tabs>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b/>
        </w:rPr>
        <w:t>EMPLOYERS</w:t>
      </w:r>
    </w:p>
    <w:p w:rsidRPr="00B27481" w:rsidR="00F2195E" w:rsidP="00F2195E" w:rsidRDefault="00F2195E" w14:paraId="5606F48B" w14:textId="77777777">
      <w:pPr>
        <w:tabs>
          <w:tab w:val="left" w:pos="720"/>
          <w:tab w:val="left" w:pos="1080"/>
          <w:tab w:val="left" w:pos="1440"/>
        </w:tabs>
        <w:spacing w:after="0" w:line="240" w:lineRule="auto"/>
        <w:contextualSpacing/>
        <w:rPr>
          <w:rFonts w:eastAsia="Times New Roman" w:cs="Times New Roman"/>
        </w:rPr>
      </w:pPr>
      <w:bookmarkStart w:name="_Hlk59458360" w:id="2"/>
    </w:p>
    <w:p w:rsidRPr="00B27481" w:rsidR="00F2195E" w:rsidP="00F2195E" w:rsidRDefault="00F2195E" w14:paraId="63E05E66"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Prior to the YARG grant, had your company been involved with apprenticeship?  If yes:</w:t>
      </w:r>
    </w:p>
    <w:p w:rsidRPr="00B27481" w:rsidR="00F2195E" w:rsidP="00F2195E" w:rsidRDefault="00F2195E" w14:paraId="31924A18"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how long have you been involved with apprenticeship?</w:t>
      </w:r>
    </w:p>
    <w:p w:rsidRPr="00B27481" w:rsidR="00F2195E" w:rsidP="00F2195E" w:rsidRDefault="00F2195E" w14:paraId="543148CB"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Do you know when your company first got involved with apprenticeship and why?</w:t>
      </w:r>
    </w:p>
    <w:p w:rsidRPr="00B27481" w:rsidR="00F2195E" w:rsidP="00F2195E" w:rsidRDefault="00F2195E" w14:paraId="01C277EE" w14:textId="77777777">
      <w:pPr>
        <w:tabs>
          <w:tab w:val="left" w:pos="720"/>
          <w:tab w:val="left" w:pos="1080"/>
          <w:tab w:val="left" w:pos="1440"/>
        </w:tabs>
        <w:spacing w:after="0" w:line="240" w:lineRule="auto"/>
        <w:ind w:left="1800"/>
        <w:contextualSpacing/>
        <w:rPr>
          <w:rFonts w:eastAsia="Times New Roman" w:cs="Times New Roman"/>
        </w:rPr>
      </w:pPr>
    </w:p>
    <w:p w:rsidRPr="00B27481" w:rsidR="00F2195E" w:rsidP="00F2195E" w:rsidRDefault="00F2195E" w14:paraId="1C7F9352"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Prior to the grant, had your company offered an apprenticeship program for its workers or new hires? If yes:</w:t>
      </w:r>
    </w:p>
    <w:p w:rsidRPr="00B27481" w:rsidR="00F2195E" w:rsidP="00F2195E" w:rsidRDefault="00F2195E" w14:paraId="65436A8F"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665BE283"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Are the apprenticeship program(s) registered (with the federal or state apprenticeship office) or unregistered?</w:t>
      </w:r>
    </w:p>
    <w:p w:rsidRPr="00B27481" w:rsidR="00F2195E" w:rsidP="00F2195E" w:rsidRDefault="00F2195E" w14:paraId="6E0DB160"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Did your company serve as the sponsor of any (or all) of these apprenticeship programs? If so, for which ones is your company the sponsor?  If, not, who has served as the sponsor of record for your program(s)? </w:t>
      </w:r>
    </w:p>
    <w:p w:rsidR="00F2195E" w:rsidP="00F2195E" w:rsidRDefault="00F2195E" w14:paraId="1E5A9E66"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apprentices had been enrolled across your apprenticeship programs annually (prior YARG)?</w:t>
      </w:r>
    </w:p>
    <w:p w:rsidRPr="00B27481" w:rsidR="00F2195E" w:rsidP="00F2195E" w:rsidRDefault="00F2195E" w14:paraId="157B5F89" w14:textId="77777777">
      <w:pPr>
        <w:numPr>
          <w:ilvl w:val="1"/>
          <w:numId w:val="71"/>
        </w:numPr>
        <w:tabs>
          <w:tab w:val="left" w:pos="720"/>
          <w:tab w:val="left" w:pos="1080"/>
          <w:tab w:val="left" w:pos="1440"/>
        </w:tabs>
        <w:spacing w:after="0" w:line="240" w:lineRule="auto"/>
        <w:contextualSpacing/>
        <w:rPr>
          <w:rFonts w:eastAsia="Times New Roman" w:cs="Times New Roman"/>
        </w:rPr>
      </w:pPr>
      <w:r>
        <w:rPr>
          <w:rFonts w:eastAsia="Times New Roman" w:cs="Times New Roman"/>
        </w:rPr>
        <w:t>How many of these apprentices were youth?</w:t>
      </w:r>
    </w:p>
    <w:p w:rsidRPr="00B27481" w:rsidR="00F2195E" w:rsidP="00F2195E" w:rsidRDefault="00F2195E" w14:paraId="390CD240" w14:textId="77777777">
      <w:pPr>
        <w:tabs>
          <w:tab w:val="left" w:pos="720"/>
          <w:tab w:val="left" w:pos="1080"/>
          <w:tab w:val="left" w:pos="1440"/>
        </w:tabs>
        <w:spacing w:after="0" w:line="240" w:lineRule="auto"/>
        <w:contextualSpacing/>
        <w:rPr>
          <w:rFonts w:eastAsia="Times New Roman" w:cs="Times New Roman"/>
        </w:rPr>
      </w:pPr>
    </w:p>
    <w:p w:rsidRPr="00B27481" w:rsidR="00F2195E" w:rsidP="00F2195E" w:rsidRDefault="00F2195E" w14:paraId="3BEAC607" w14:textId="77777777">
      <w:pPr>
        <w:numPr>
          <w:ilvl w:val="0"/>
          <w:numId w:val="71"/>
        </w:numPr>
        <w:tabs>
          <w:tab w:val="left" w:pos="720"/>
          <w:tab w:val="left" w:pos="1080"/>
          <w:tab w:val="left" w:pos="1440"/>
        </w:tabs>
        <w:spacing w:after="0" w:line="240" w:lineRule="auto"/>
        <w:contextualSpacing/>
        <w:rPr>
          <w:rFonts w:eastAsia="Times New Roman" w:cs="Times New Roman"/>
        </w:rPr>
      </w:pPr>
      <w:r>
        <w:rPr>
          <w:rFonts w:eastAsia="Times New Roman" w:cs="Times New Roman"/>
        </w:rPr>
        <w:t>Since partnering with the YARG grantee, h</w:t>
      </w:r>
      <w:r w:rsidRPr="00B27481">
        <w:rPr>
          <w:rFonts w:eastAsia="Times New Roman" w:cs="Times New Roman"/>
        </w:rPr>
        <w:t xml:space="preserve">as your company </w:t>
      </w:r>
      <w:r w:rsidRPr="00B27481">
        <w:rPr>
          <w:rFonts w:eastAsia="Times New Roman" w:cs="Times New Roman"/>
          <w:i/>
          <w:iCs/>
        </w:rPr>
        <w:t>create</w:t>
      </w:r>
      <w:r>
        <w:rPr>
          <w:rFonts w:eastAsia="Times New Roman" w:cs="Times New Roman"/>
          <w:i/>
          <w:iCs/>
        </w:rPr>
        <w:t>d</w:t>
      </w:r>
      <w:r w:rsidRPr="00B27481">
        <w:rPr>
          <w:rFonts w:eastAsia="Times New Roman" w:cs="Times New Roman"/>
          <w:i/>
          <w:iCs/>
        </w:rPr>
        <w:t xml:space="preserve"> </w:t>
      </w:r>
      <w:r w:rsidRPr="003018FF">
        <w:rPr>
          <w:rFonts w:eastAsia="Times New Roman" w:cs="Times New Roman"/>
          <w:iCs/>
        </w:rPr>
        <w:t xml:space="preserve">one or more new </w:t>
      </w:r>
      <w:r>
        <w:rPr>
          <w:rFonts w:eastAsia="Times New Roman" w:cs="Times New Roman"/>
          <w:iCs/>
        </w:rPr>
        <w:t>registered</w:t>
      </w:r>
      <w:r w:rsidRPr="003018FF">
        <w:rPr>
          <w:rFonts w:eastAsia="Times New Roman" w:cs="Times New Roman"/>
          <w:iCs/>
        </w:rPr>
        <w:t xml:space="preserve"> apprenticeship</w:t>
      </w:r>
      <w:r w:rsidRPr="00B27481">
        <w:rPr>
          <w:rFonts w:eastAsia="Times New Roman" w:cs="Times New Roman"/>
          <w:i/>
          <w:iCs/>
        </w:rPr>
        <w:t xml:space="preserve"> programs</w:t>
      </w:r>
      <w:r w:rsidRPr="00B27481">
        <w:rPr>
          <w:rFonts w:eastAsia="Times New Roman" w:cs="Times New Roman"/>
        </w:rPr>
        <w:t>?  If so:</w:t>
      </w:r>
    </w:p>
    <w:p w:rsidR="00F2195E" w:rsidP="00F2195E" w:rsidRDefault="00F2195E" w14:paraId="38BBE026"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How many new apprenticeship programs have been created?</w:t>
      </w:r>
    </w:p>
    <w:p w:rsidRPr="00B27481" w:rsidR="00F2195E" w:rsidP="00F2195E" w:rsidRDefault="00F2195E" w14:paraId="1A92D0F9" w14:textId="77777777">
      <w:pPr>
        <w:numPr>
          <w:ilvl w:val="1"/>
          <w:numId w:val="71"/>
        </w:numPr>
        <w:tabs>
          <w:tab w:val="left" w:pos="720"/>
          <w:tab w:val="left" w:pos="1080"/>
          <w:tab w:val="left" w:pos="1440"/>
        </w:tabs>
        <w:spacing w:after="0" w:line="240" w:lineRule="auto"/>
        <w:contextualSpacing/>
        <w:rPr>
          <w:rFonts w:eastAsia="Times New Roman" w:cs="Times New Roman"/>
        </w:rPr>
      </w:pPr>
      <w:r>
        <w:rPr>
          <w:rFonts w:eastAsia="Times New Roman" w:cs="Times New Roman"/>
        </w:rPr>
        <w:t>Does the program exclusively employ youth, or does it also include adults?</w:t>
      </w:r>
    </w:p>
    <w:p w:rsidRPr="00B27481" w:rsidR="00F2195E" w:rsidP="00F2195E" w:rsidRDefault="00F2195E" w14:paraId="0D6798A8"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5A582159"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Are the apprenticeship program(s) registered with the federal </w:t>
      </w:r>
      <w:r>
        <w:rPr>
          <w:rFonts w:eastAsia="Times New Roman" w:cs="Times New Roman"/>
        </w:rPr>
        <w:t xml:space="preserve">government or with a </w:t>
      </w:r>
      <w:r w:rsidRPr="00B27481">
        <w:rPr>
          <w:rFonts w:eastAsia="Times New Roman" w:cs="Times New Roman"/>
        </w:rPr>
        <w:t>state apprenticeship office)?</w:t>
      </w:r>
    </w:p>
    <w:p w:rsidRPr="00B27481" w:rsidR="00F2195E" w:rsidP="00F2195E" w:rsidRDefault="00F2195E" w14:paraId="020435A4"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Does your company serve as the sponsor of any (or all) of these apprenticeship programs? If so, for which ones is your company the sponsor?  If, not, who has served as the sponsor of record for your program(s)? </w:t>
      </w:r>
    </w:p>
    <w:p w:rsidRPr="00B27481" w:rsidR="00F2195E" w:rsidP="00F2195E" w:rsidRDefault="00F2195E" w14:paraId="768A940A"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apprentices have been enrolled in these new apprenticeship programs to date under the grant in total and by occupation?</w:t>
      </w:r>
      <w:r>
        <w:rPr>
          <w:rFonts w:eastAsia="Times New Roman" w:cs="Times New Roman"/>
        </w:rPr>
        <w:t xml:space="preserve"> How many of those apprentices are youth?</w:t>
      </w:r>
    </w:p>
    <w:p w:rsidRPr="00B27481" w:rsidR="00F2195E" w:rsidP="00F2195E" w:rsidRDefault="00F2195E" w14:paraId="3D5E3E12" w14:textId="77777777">
      <w:pPr>
        <w:tabs>
          <w:tab w:val="left" w:pos="720"/>
          <w:tab w:val="left" w:pos="1080"/>
          <w:tab w:val="left" w:pos="1440"/>
        </w:tabs>
        <w:spacing w:after="0" w:line="240" w:lineRule="auto"/>
        <w:ind w:left="1800"/>
        <w:contextualSpacing/>
        <w:rPr>
          <w:rFonts w:eastAsia="Times New Roman" w:cs="Times New Roman"/>
        </w:rPr>
      </w:pPr>
    </w:p>
    <w:p w:rsidRPr="00B27481" w:rsidR="00F2195E" w:rsidP="00F2195E" w:rsidRDefault="00F2195E" w14:paraId="637FFB73"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Under the grant, has your company </w:t>
      </w:r>
      <w:r w:rsidRPr="00B27481">
        <w:rPr>
          <w:rFonts w:eastAsia="Times New Roman" w:cs="Times New Roman"/>
          <w:i/>
          <w:iCs/>
        </w:rPr>
        <w:t>expand</w:t>
      </w:r>
      <w:r>
        <w:rPr>
          <w:rFonts w:eastAsia="Times New Roman" w:cs="Times New Roman"/>
          <w:i/>
          <w:iCs/>
        </w:rPr>
        <w:t>ed</w:t>
      </w:r>
      <w:r w:rsidRPr="00B27481">
        <w:rPr>
          <w:rFonts w:eastAsia="Times New Roman" w:cs="Times New Roman"/>
          <w:i/>
          <w:iCs/>
        </w:rPr>
        <w:t xml:space="preserve"> </w:t>
      </w:r>
      <w:r w:rsidRPr="003018FF">
        <w:rPr>
          <w:rFonts w:eastAsia="Times New Roman" w:cs="Times New Roman"/>
          <w:iCs/>
        </w:rPr>
        <w:t>one or more pre-existing apprenticeship programs?</w:t>
      </w:r>
      <w:r w:rsidRPr="00B27481">
        <w:rPr>
          <w:rFonts w:eastAsia="Times New Roman" w:cs="Times New Roman"/>
        </w:rPr>
        <w:t xml:space="preserve">  If so:</w:t>
      </w:r>
    </w:p>
    <w:p w:rsidR="00F2195E" w:rsidP="00F2195E" w:rsidRDefault="00F2195E" w14:paraId="3FDE4C7C"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How many existing apprenticeship programs have been expanded? </w:t>
      </w:r>
    </w:p>
    <w:p w:rsidRPr="00B27481" w:rsidR="00F2195E" w:rsidP="00F2195E" w:rsidRDefault="00F2195E" w14:paraId="4E29057E" w14:textId="77777777">
      <w:pPr>
        <w:numPr>
          <w:ilvl w:val="1"/>
          <w:numId w:val="71"/>
        </w:numPr>
        <w:tabs>
          <w:tab w:val="left" w:pos="720"/>
          <w:tab w:val="left" w:pos="1080"/>
          <w:tab w:val="left" w:pos="1440"/>
        </w:tabs>
        <w:spacing w:after="0" w:line="240" w:lineRule="auto"/>
        <w:contextualSpacing/>
        <w:rPr>
          <w:rFonts w:eastAsia="Times New Roman" w:cs="Times New Roman"/>
        </w:rPr>
      </w:pPr>
      <w:r>
        <w:rPr>
          <w:rFonts w:eastAsia="Times New Roman" w:cs="Times New Roman"/>
        </w:rPr>
        <w:t>Does the program exclusively employ youth, or does it also include adults?</w:t>
      </w:r>
    </w:p>
    <w:p w:rsidRPr="00B27481" w:rsidR="00F2195E" w:rsidP="00F2195E" w:rsidRDefault="00F2195E" w14:paraId="16C48173"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0BA6E7FB"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Are these (pre-existing) apprenticeship program(s) registered with the federal </w:t>
      </w:r>
      <w:r>
        <w:rPr>
          <w:rFonts w:eastAsia="Times New Roman" w:cs="Times New Roman"/>
        </w:rPr>
        <w:t xml:space="preserve">government </w:t>
      </w:r>
      <w:r w:rsidRPr="00B27481">
        <w:rPr>
          <w:rFonts w:eastAsia="Times New Roman" w:cs="Times New Roman"/>
        </w:rPr>
        <w:t>or</w:t>
      </w:r>
      <w:r>
        <w:rPr>
          <w:rFonts w:eastAsia="Times New Roman" w:cs="Times New Roman"/>
        </w:rPr>
        <w:t xml:space="preserve"> a</w:t>
      </w:r>
      <w:r w:rsidRPr="00B27481">
        <w:rPr>
          <w:rFonts w:eastAsia="Times New Roman" w:cs="Times New Roman"/>
        </w:rPr>
        <w:t xml:space="preserve"> state apprenticeship office?</w:t>
      </w:r>
    </w:p>
    <w:p w:rsidRPr="00B27481" w:rsidR="00F2195E" w:rsidP="00F2195E" w:rsidRDefault="00F2195E" w14:paraId="1D1E3B70"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Does your company serve as the sponsor of any (or all) of these apprenticeship programs? If so, for which ones is your company the sponsor?  If, not, who has served as the sponsor of record for your program(s)? </w:t>
      </w:r>
    </w:p>
    <w:p w:rsidRPr="00B27481" w:rsidR="00F2195E" w:rsidP="00F2195E" w:rsidRDefault="00F2195E" w14:paraId="2BDAF475" w14:textId="77777777">
      <w:pPr>
        <w:numPr>
          <w:ilvl w:val="1"/>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apprentices have been enrolled to date in these expanded apprenticeship programs under the grant in total and by program?</w:t>
      </w:r>
      <w:r>
        <w:rPr>
          <w:rFonts w:eastAsia="Times New Roman" w:cs="Times New Roman"/>
        </w:rPr>
        <w:t xml:space="preserve"> How many of those apprentices are youth?</w:t>
      </w:r>
    </w:p>
    <w:p w:rsidRPr="00B27481" w:rsidR="00F2195E" w:rsidP="00F2195E" w:rsidRDefault="00F2195E" w14:paraId="09E0EBE6" w14:textId="77777777">
      <w:pPr>
        <w:spacing w:after="0" w:line="240" w:lineRule="auto"/>
        <w:ind w:left="720"/>
        <w:contextualSpacing/>
        <w:rPr>
          <w:rFonts w:eastAsia="Times New Roman" w:cs="Times New Roman"/>
        </w:rPr>
      </w:pPr>
    </w:p>
    <w:p w:rsidRPr="00B27481" w:rsidR="00F2195E" w:rsidP="00F2195E" w:rsidRDefault="00F2195E" w14:paraId="14C67D4C" w14:textId="77777777">
      <w:pPr>
        <w:spacing w:after="0" w:line="240" w:lineRule="auto"/>
        <w:ind w:left="1080"/>
        <w:contextualSpacing/>
        <w:rPr>
          <w:rFonts w:eastAsia="Times New Roman" w:cs="Times New Roman"/>
          <w:color w:val="1696D2" w:themeColor="accent1"/>
        </w:rPr>
      </w:pPr>
      <w:r w:rsidRPr="00B27481">
        <w:rPr>
          <w:rFonts w:eastAsia="Times New Roman" w:cs="Times New Roman"/>
          <w:color w:val="1696D2" w:themeColor="accent1"/>
        </w:rPr>
        <w:t>Note:  Questions 6-15 are more general and cut across all of the apprenticeship/pre-apprenticeship programs the company may have expanded under YARG.  Question 17 is intended to provide a single apprenticeship program – there may be some overlap of questions if the employer has a single program.</w:t>
      </w:r>
    </w:p>
    <w:p w:rsidRPr="00B27481" w:rsidR="00F2195E" w:rsidP="00F2195E" w:rsidRDefault="00F2195E" w14:paraId="1DC17C91" w14:textId="77777777">
      <w:pPr>
        <w:spacing w:after="0" w:line="240" w:lineRule="auto"/>
        <w:ind w:left="1080"/>
        <w:contextualSpacing/>
        <w:rPr>
          <w:rFonts w:eastAsia="Times New Roman" w:cs="Times New Roman"/>
        </w:rPr>
      </w:pPr>
    </w:p>
    <w:p w:rsidRPr="00B27481" w:rsidR="00F2195E" w:rsidP="00F2195E" w:rsidRDefault="00F2195E" w14:paraId="22D483BF"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How did you decide on the staff to be involved in the apprenticeship you formed or expanded under the grant (e.g., supervisors, mentors, trainers)? How did you prepare staff for these roles? How have you monitored their performance? </w:t>
      </w:r>
    </w:p>
    <w:p w:rsidRPr="00B27481" w:rsidR="00F2195E" w:rsidP="00F2195E" w:rsidRDefault="00F2195E" w14:paraId="4DCEEB49" w14:textId="77777777">
      <w:pPr>
        <w:spacing w:after="0" w:line="240" w:lineRule="auto"/>
        <w:ind w:left="720"/>
        <w:contextualSpacing/>
        <w:rPr>
          <w:rFonts w:eastAsia="Times New Roman" w:cs="Times New Roman"/>
        </w:rPr>
      </w:pPr>
    </w:p>
    <w:p w:rsidRPr="00B27481" w:rsidR="00F2195E" w:rsidP="00F2195E" w:rsidRDefault="00F2195E" w14:paraId="16253281"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What was the recruitment process for apprentices, and to what degree is your company involved? Did you recruit youth from your </w:t>
      </w:r>
      <w:r>
        <w:rPr>
          <w:rFonts w:eastAsia="Times New Roman" w:cs="Times New Roman"/>
        </w:rPr>
        <w:t>current employees</w:t>
      </w:r>
      <w:r w:rsidRPr="00B27481">
        <w:rPr>
          <w:rFonts w:eastAsia="Times New Roman" w:cs="Times New Roman"/>
        </w:rPr>
        <w:t xml:space="preserve">, </w:t>
      </w:r>
      <w:r>
        <w:rPr>
          <w:rFonts w:eastAsia="Times New Roman" w:cs="Times New Roman"/>
        </w:rPr>
        <w:t xml:space="preserve">or did you hire </w:t>
      </w:r>
      <w:r w:rsidRPr="00B27481">
        <w:rPr>
          <w:rFonts w:eastAsia="Times New Roman" w:cs="Times New Roman"/>
        </w:rPr>
        <w:t>new employees and enroll them in the apprenticeship program(s), or both? Why? Did you receive assistance from the</w:t>
      </w:r>
      <w:r>
        <w:rPr>
          <w:rFonts w:eastAsia="Times New Roman" w:cs="Times New Roman"/>
        </w:rPr>
        <w:t xml:space="preserve"> YARG</w:t>
      </w:r>
      <w:r w:rsidRPr="00B27481">
        <w:rPr>
          <w:rFonts w:eastAsia="Times New Roman" w:cs="Times New Roman"/>
        </w:rPr>
        <w:t xml:space="preserve"> grantee or other partners on recruitment and intake of apprentices? Were they particular qualifications you thought were important? </w:t>
      </w:r>
    </w:p>
    <w:p w:rsidRPr="00B27481" w:rsidR="00F2195E" w:rsidP="00F2195E" w:rsidRDefault="00F2195E" w14:paraId="2C0F3051" w14:textId="77777777">
      <w:pPr>
        <w:spacing w:after="0" w:line="240" w:lineRule="auto"/>
        <w:ind w:left="720"/>
        <w:contextualSpacing/>
        <w:rPr>
          <w:rFonts w:eastAsia="Times New Roman" w:cs="Times New Roman"/>
        </w:rPr>
      </w:pPr>
    </w:p>
    <w:p w:rsidRPr="00B27481" w:rsidR="00F2195E" w:rsidP="00F2195E" w:rsidRDefault="00F2195E" w14:paraId="5DBD68C5"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Was your company involved with development of the apprenticeship program(s) and its’ curriculum? Did you receive assistance on apprenticeship program development or curriculum development?  If so, what kind of assistance did your receive and from whom?</w:t>
      </w:r>
    </w:p>
    <w:p w:rsidRPr="00B27481" w:rsidR="00F2195E" w:rsidP="00F2195E" w:rsidRDefault="00F2195E" w14:paraId="46692322" w14:textId="77777777">
      <w:pPr>
        <w:tabs>
          <w:tab w:val="left" w:pos="720"/>
          <w:tab w:val="left" w:pos="1080"/>
          <w:tab w:val="left" w:pos="1440"/>
        </w:tabs>
        <w:spacing w:after="0" w:line="240" w:lineRule="auto"/>
        <w:ind w:left="1080"/>
        <w:contextualSpacing/>
        <w:rPr>
          <w:rFonts w:eastAsia="Times New Roman" w:cs="Times New Roman"/>
        </w:rPr>
      </w:pPr>
    </w:p>
    <w:p w:rsidRPr="00B27481" w:rsidR="00F2195E" w:rsidP="00F2195E" w:rsidRDefault="00F2195E" w14:paraId="4A75B9D3"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Were you involved in selecting a related instruction (RI) provider for your program(s)? How did you decide on what organization would provide the RI for your apprentices? Did you use curriculum developed through the grant or something else? Do you provide support to apprentices for this training (e.g., tuition costs, time on the clock, use of computer)?</w:t>
      </w:r>
    </w:p>
    <w:p w:rsidRPr="00B27481" w:rsidR="00F2195E" w:rsidP="00F2195E" w:rsidRDefault="00F2195E" w14:paraId="2166B1C4" w14:textId="77777777">
      <w:pPr>
        <w:tabs>
          <w:tab w:val="left" w:pos="720"/>
          <w:tab w:val="left" w:pos="1080"/>
          <w:tab w:val="left" w:pos="1440"/>
        </w:tabs>
        <w:spacing w:after="0" w:line="240" w:lineRule="auto"/>
        <w:ind w:left="1080"/>
        <w:contextualSpacing/>
        <w:rPr>
          <w:rFonts w:eastAsia="Times New Roman" w:cs="Times New Roman"/>
        </w:rPr>
      </w:pPr>
      <w:r w:rsidRPr="00B27481">
        <w:rPr>
          <w:rFonts w:eastAsia="Times New Roman" w:cs="Times New Roman"/>
        </w:rPr>
        <w:t xml:space="preserve"> </w:t>
      </w:r>
    </w:p>
    <w:p w:rsidRPr="00B27481" w:rsidR="00F2195E" w:rsidP="00F2195E" w:rsidRDefault="00F2195E" w14:paraId="7BBE6512"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Under this grant, have you partnered with any industry/trade associations? If so, what role do they play in relation to you, your program(s), your </w:t>
      </w:r>
      <w:r>
        <w:rPr>
          <w:rFonts w:eastAsia="Times New Roman" w:cs="Times New Roman"/>
        </w:rPr>
        <w:t xml:space="preserve">youth </w:t>
      </w:r>
      <w:r w:rsidRPr="00B27481">
        <w:rPr>
          <w:rFonts w:eastAsia="Times New Roman" w:cs="Times New Roman"/>
        </w:rPr>
        <w:t>apprentices, and the grantee?</w:t>
      </w:r>
    </w:p>
    <w:p w:rsidRPr="00B27481" w:rsidR="00F2195E" w:rsidP="00F2195E" w:rsidRDefault="00F2195E" w14:paraId="52385E92" w14:textId="77777777">
      <w:pPr>
        <w:spacing w:after="0" w:line="240" w:lineRule="auto"/>
        <w:ind w:left="720"/>
        <w:contextualSpacing/>
        <w:rPr>
          <w:rFonts w:eastAsia="Times New Roman" w:cs="Times New Roman"/>
        </w:rPr>
      </w:pPr>
    </w:p>
    <w:p w:rsidRPr="00B27481" w:rsidR="00F2195E" w:rsidP="00F2195E" w:rsidRDefault="00F2195E" w14:paraId="5790EAC4"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Were you provided any financial supports through the grantee or their partners to offset your company’s costs of operating the apprenticeship program? Please describe them. Were they adequate for offsetting your costs? </w:t>
      </w:r>
    </w:p>
    <w:p w:rsidRPr="00B27481" w:rsidR="00F2195E" w:rsidP="00F2195E" w:rsidRDefault="00F2195E" w14:paraId="6D8B5856" w14:textId="77777777">
      <w:pPr>
        <w:spacing w:after="0" w:line="240" w:lineRule="auto"/>
        <w:ind w:left="720"/>
        <w:contextualSpacing/>
        <w:rPr>
          <w:rFonts w:eastAsia="Times New Roman" w:cs="Times New Roman"/>
        </w:rPr>
      </w:pPr>
    </w:p>
    <w:p w:rsidRPr="00B27481" w:rsidR="00F2195E" w:rsidP="00F2195E" w:rsidRDefault="00F2195E" w14:paraId="15C8D41B"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How did you and your company address issues around </w:t>
      </w:r>
      <w:r>
        <w:rPr>
          <w:rFonts w:eastAsia="Times New Roman" w:cs="Times New Roman"/>
        </w:rPr>
        <w:t xml:space="preserve">youth </w:t>
      </w:r>
      <w:r w:rsidRPr="00B27481">
        <w:rPr>
          <w:rFonts w:eastAsia="Times New Roman" w:cs="Times New Roman"/>
        </w:rPr>
        <w:t xml:space="preserve">apprentice safety, supervision, or equal employment opportunity? Were there internal policies or practices you had to develop or did your company already have these in place? </w:t>
      </w:r>
    </w:p>
    <w:p w:rsidRPr="00B27481" w:rsidR="00F2195E" w:rsidP="00F2195E" w:rsidRDefault="00F2195E" w14:paraId="547DC2D5" w14:textId="77777777">
      <w:pPr>
        <w:spacing w:after="0" w:line="240" w:lineRule="auto"/>
        <w:ind w:left="720"/>
        <w:contextualSpacing/>
        <w:rPr>
          <w:rFonts w:eastAsia="Times New Roman" w:cs="Times New Roman"/>
        </w:rPr>
      </w:pPr>
    </w:p>
    <w:p w:rsidRPr="00B27481" w:rsidR="00F2195E" w:rsidP="00F2195E" w:rsidRDefault="00F2195E" w14:paraId="77A859F7"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What has been the response of the </w:t>
      </w:r>
      <w:r>
        <w:rPr>
          <w:rFonts w:eastAsia="Times New Roman" w:cs="Times New Roman"/>
        </w:rPr>
        <w:t xml:space="preserve">youth </w:t>
      </w:r>
      <w:r w:rsidRPr="00B27481">
        <w:rPr>
          <w:rFonts w:eastAsia="Times New Roman" w:cs="Times New Roman"/>
        </w:rPr>
        <w:t xml:space="preserve">apprentices to the program(s)? Has it been positive or negative? Please describe. </w:t>
      </w:r>
      <w:r>
        <w:rPr>
          <w:rFonts w:eastAsia="Times New Roman" w:cs="Times New Roman"/>
        </w:rPr>
        <w:t>If you have adult apprentices in your program as well, has their response to the program been different from your youth apprentices?</w:t>
      </w:r>
    </w:p>
    <w:p w:rsidRPr="00B27481" w:rsidR="00F2195E" w:rsidP="00F2195E" w:rsidRDefault="00F2195E" w14:paraId="10904AD9" w14:textId="77777777">
      <w:pPr>
        <w:spacing w:after="0" w:line="240" w:lineRule="auto"/>
        <w:ind w:left="720"/>
        <w:contextualSpacing/>
        <w:rPr>
          <w:rFonts w:eastAsia="Times New Roman" w:cs="Times New Roman"/>
        </w:rPr>
      </w:pPr>
    </w:p>
    <w:p w:rsidRPr="00B27481" w:rsidR="00F2195E" w:rsidP="00F2195E" w:rsidRDefault="00F2195E" w14:paraId="0A9432E3"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What information did you have to track on your </w:t>
      </w:r>
      <w:r>
        <w:rPr>
          <w:rFonts w:eastAsia="Times New Roman" w:cs="Times New Roman"/>
        </w:rPr>
        <w:t xml:space="preserve">youth </w:t>
      </w:r>
      <w:r w:rsidRPr="00B27481">
        <w:rPr>
          <w:rFonts w:eastAsia="Times New Roman" w:cs="Times New Roman"/>
        </w:rPr>
        <w:t>apprentices? How easy or difficult was it to collect and report this information? Did you receive any assistance to do this? To what degree are you involved in data collection and submission regarding this grant?</w:t>
      </w:r>
    </w:p>
    <w:p w:rsidRPr="00B27481" w:rsidR="00F2195E" w:rsidP="00F2195E" w:rsidRDefault="00F2195E" w14:paraId="7270EFF3" w14:textId="77777777">
      <w:pPr>
        <w:spacing w:after="0" w:line="240" w:lineRule="auto"/>
        <w:ind w:left="720"/>
        <w:contextualSpacing/>
        <w:rPr>
          <w:rFonts w:eastAsia="Times New Roman" w:cs="Times New Roman"/>
        </w:rPr>
      </w:pPr>
    </w:p>
    <w:p w:rsidRPr="00B27481" w:rsidR="00F2195E" w:rsidP="00F2195E" w:rsidRDefault="00F2195E" w14:paraId="71B23409"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How satisfied are you and your company with the apprenticeship program(s)? Did it meet your expectations? How so or not? </w:t>
      </w:r>
    </w:p>
    <w:p w:rsidRPr="00B27481" w:rsidR="00F2195E" w:rsidP="00F2195E" w:rsidRDefault="00F2195E" w14:paraId="5C8339B9" w14:textId="77777777">
      <w:pPr>
        <w:spacing w:after="0" w:line="240" w:lineRule="auto"/>
        <w:ind w:left="720"/>
        <w:contextualSpacing/>
        <w:rPr>
          <w:rFonts w:eastAsia="Times New Roman" w:cs="Times New Roman"/>
        </w:rPr>
      </w:pPr>
    </w:p>
    <w:p w:rsidRPr="00B27481" w:rsidR="00F2195E" w:rsidP="00F2195E" w:rsidRDefault="00F2195E" w14:paraId="314A632C" w14:textId="77777777">
      <w:pPr>
        <w:numPr>
          <w:ilvl w:val="0"/>
          <w:numId w:val="71"/>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Will your company continue to offer the apprenticeship program(s)? Why or why not? </w:t>
      </w:r>
    </w:p>
    <w:p w:rsidRPr="00B27481" w:rsidR="00F2195E" w:rsidP="00F2195E" w:rsidRDefault="00F2195E" w14:paraId="0DCB5738" w14:textId="77777777">
      <w:pPr>
        <w:tabs>
          <w:tab w:val="left" w:pos="720"/>
          <w:tab w:val="left" w:pos="1080"/>
          <w:tab w:val="left" w:pos="1440"/>
        </w:tabs>
        <w:spacing w:after="0" w:line="240" w:lineRule="auto"/>
        <w:contextualSpacing/>
        <w:rPr>
          <w:rFonts w:eastAsia="Times New Roman" w:cs="Times New Roman"/>
        </w:rPr>
      </w:pPr>
    </w:p>
    <w:p w:rsidRPr="00B27481" w:rsidR="00F2195E" w:rsidP="00F2195E" w:rsidRDefault="00F2195E" w14:paraId="4CDDB6B7" w14:textId="77777777">
      <w:pPr>
        <w:numPr>
          <w:ilvl w:val="0"/>
          <w:numId w:val="71"/>
        </w:numPr>
        <w:tabs>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rPr>
        <w:t xml:space="preserve">For one of the apprenticeship programs newly formed or expanded, we would like to discuss some key features of that youth apprenticeship program: </w:t>
      </w:r>
      <w:r w:rsidRPr="00B27481">
        <w:rPr>
          <w:rFonts w:eastAsia="Times New Roman" w:cs="Times New Roman"/>
          <w:bCs/>
          <w:i/>
          <w:color w:val="4F81BD"/>
        </w:rPr>
        <w:t xml:space="preserve">[Note:  If the employer has more than one apprenticeship program, teams should use your discretion as to which programs (e.g., largest, newest, non-traditional industry programs). It may be appropriate to skip some of these questions with the employer if you will cover the same program with a grant sponsor, RTI provider, etc. ] </w:t>
      </w:r>
    </w:p>
    <w:p w:rsidRPr="00B27481" w:rsidR="00F2195E" w:rsidP="00F2195E" w:rsidRDefault="00F2195E" w14:paraId="70B76D3C"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What geographic area is the apprenticeship program serving? </w:t>
      </w:r>
    </w:p>
    <w:p w:rsidRPr="00B27481" w:rsidR="00F2195E" w:rsidP="00F2195E" w:rsidRDefault="00F2195E" w14:paraId="47E68012"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What industry sector is the focus of the apprenticeship program?</w:t>
      </w:r>
    </w:p>
    <w:p w:rsidRPr="00B27481" w:rsidR="00F2195E" w:rsidP="00F2195E" w:rsidRDefault="00F2195E" w14:paraId="70CC1451"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Who is the sponsor of the apprenticeship program (e.g., a group sponsor, employer, union, etc.)?</w:t>
      </w:r>
    </w:p>
    <w:p w:rsidRPr="00B27481" w:rsidR="00F2195E" w:rsidP="00F2195E" w:rsidRDefault="00F2195E" w14:paraId="60346933"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What is the typical recruitment source(s) for the apprenticeship program?  </w:t>
      </w:r>
    </w:p>
    <w:p w:rsidRPr="00B27481" w:rsidR="00F2195E" w:rsidP="00F2195E" w:rsidRDefault="00F2195E" w14:paraId="55B4BA71"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What methods are used for recruitment? Are apprentices enrolled in cohorts, and if yes, how often are new cohorts enrolled (e.g., 4 times a year)?</w:t>
      </w:r>
    </w:p>
    <w:p w:rsidRPr="00B27481" w:rsidR="00F2195E" w:rsidP="00F2195E" w:rsidRDefault="00F2195E" w14:paraId="116176FE"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Is the apprenticeship program time-based (e.g., completion of specific numbers of hours of training), competency-based or a combination of the two?</w:t>
      </w:r>
    </w:p>
    <w:p w:rsidRPr="00B27481" w:rsidR="00F2195E" w:rsidP="00F2195E" w:rsidRDefault="00F2195E" w14:paraId="631E9E00"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If time-based, what is the usual duration of participation in the apprenticeship?  Is there variation in how long it takes apprentice to complete the apprenticeship?  If yes, what is the range of time (in weeks, months, or years) and why might it vary on a case-by-case basis?</w:t>
      </w:r>
    </w:p>
    <w:p w:rsidRPr="00B27481" w:rsidR="00F2195E" w:rsidP="00F2195E" w:rsidRDefault="00F2195E" w14:paraId="28A05AE4"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If competency-based, how is it determined that a</w:t>
      </w:r>
      <w:r>
        <w:rPr>
          <w:rFonts w:eastAsia="Times New Roman" w:cs="Times New Roman"/>
        </w:rPr>
        <w:t>n</w:t>
      </w:r>
      <w:r w:rsidRPr="00B27481">
        <w:rPr>
          <w:rFonts w:eastAsia="Times New Roman" w:cs="Times New Roman"/>
        </w:rPr>
        <w:t xml:space="preserve"> </w:t>
      </w:r>
      <w:r>
        <w:rPr>
          <w:rFonts w:eastAsia="Times New Roman" w:cs="Times New Roman"/>
        </w:rPr>
        <w:t>apprentice</w:t>
      </w:r>
      <w:r w:rsidRPr="00B27481">
        <w:rPr>
          <w:rFonts w:eastAsia="Times New Roman" w:cs="Times New Roman"/>
        </w:rPr>
        <w:t xml:space="preserve"> has achieved the necessary level of competence to complete the apprenticeship?  How long does it take an apprentice typically to reach the necessary level of competence and how much variation is there across apprentices?</w:t>
      </w:r>
    </w:p>
    <w:p w:rsidRPr="00B27481" w:rsidR="00F2195E" w:rsidP="00F2195E" w:rsidRDefault="00F2195E" w14:paraId="2ACB9E18"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How many hours of Related-Instruction (RI) (i.e., classroom/web-based) are provided during the apprenticeship component?  Over what period of time does RI occur?  </w:t>
      </w:r>
      <w:r w:rsidRPr="00B27481">
        <w:rPr>
          <w:rFonts w:eastAsia="Times New Roman" w:cs="Times New Roman"/>
          <w:color w:val="1696D2" w:themeColor="accent1"/>
        </w:rPr>
        <w:t>[Note:  The FOA refers to RI, which in the context of apprenticeship programs is sometimes referred to as RTI or related technical instruction.]</w:t>
      </w:r>
    </w:p>
    <w:p w:rsidRPr="00B27481" w:rsidR="00F2195E" w:rsidP="00F2195E" w:rsidRDefault="00F2195E" w14:paraId="607CBA36"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What is the typical schedule for an apprentice each week – e.g., 4 hours of formal classroom instruction and 36 hours of work)? Does this schedule change over the course of the apprenticeship?</w:t>
      </w:r>
    </w:p>
    <w:p w:rsidRPr="00B27481" w:rsidR="00F2195E" w:rsidP="00F2195E" w:rsidRDefault="00F2195E" w14:paraId="2C008C00"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 xml:space="preserve">Where and how is instruction provided (e.g., classroom, web-based, hybrid, laboratory/shop)?  </w:t>
      </w:r>
    </w:p>
    <w:p w:rsidRPr="00B27481" w:rsidR="00F2195E" w:rsidP="00F2195E" w:rsidRDefault="00F2195E" w14:paraId="2C07A26F"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Where is instruction provided (e.g., at a community college, at a union, at an employer site)?</w:t>
      </w:r>
    </w:p>
    <w:p w:rsidRPr="00B27481" w:rsidR="00F2195E" w:rsidP="00F2195E" w:rsidRDefault="00F2195E" w14:paraId="3BEF4C46"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 xml:space="preserve">Please provide a brief overview of the instruction provided (e.g., topics covered in classroom instruction).  </w:t>
      </w:r>
      <w:r w:rsidRPr="00B27481">
        <w:rPr>
          <w:rFonts w:eastAsia="Times New Roman" w:cs="Times New Roman"/>
          <w:i/>
          <w:color w:val="4F81BD"/>
        </w:rPr>
        <w:t>[Note:  If applicable, request a syllabus for the coursework or a topic outline for the training.]</w:t>
      </w:r>
    </w:p>
    <w:p w:rsidRPr="00B27481" w:rsidR="00F2195E" w:rsidP="00F2195E" w:rsidRDefault="00F2195E" w14:paraId="664DEC00"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Is RI and OJL/OJT provided concurrently, is it front-loaded, or does RI and OJL/OJT alternate during the apprenticeship?</w:t>
      </w:r>
    </w:p>
    <w:p w:rsidRPr="00B27481" w:rsidR="00F2195E" w:rsidP="00F2195E" w:rsidRDefault="00F2195E" w14:paraId="56639C48"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While involved in RI, how many hours of work at a job/employer site does an apprentice complete (i.e., each week, month, or year).  Does this vary over time and, if so, how? How many total hours of OJL/OJT would an apprentice typically complete over the period of the apprenticeship?</w:t>
      </w:r>
    </w:p>
    <w:p w:rsidRPr="00B27481" w:rsidR="00F2195E" w:rsidP="00F2195E" w:rsidRDefault="00F2195E" w14:paraId="466F5FA8"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Where do apprentices work (i.e., the employer) and in what types of jobs do apprentices start and progress to during their involvement in the apprenticeship?</w:t>
      </w:r>
    </w:p>
    <w:p w:rsidRPr="00B27481" w:rsidR="00F2195E" w:rsidP="00F2195E" w:rsidRDefault="00F2195E" w14:paraId="39B58048"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Who oversees and provides workplace/on-the-job instruction to the apprentice (i.e., while the apprentice is working)?  Please briefly describe the nature of the workplace instruction provided to apprentices.</w:t>
      </w:r>
    </w:p>
    <w:p w:rsidRPr="00B27481" w:rsidR="00F2195E" w:rsidP="00F2195E" w:rsidRDefault="00F2195E" w14:paraId="0307123E"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What is the supervisor-to-apprentice ratio during the apprenticeship period (e.g., 1 supervisor to 3 apprentices)? Does it change over time?</w:t>
      </w:r>
    </w:p>
    <w:p w:rsidRPr="00B27481" w:rsidR="00F2195E" w:rsidP="00F2195E" w:rsidRDefault="00F2195E" w14:paraId="41537DF6"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 xml:space="preserve">How are mentors for OJT provided to apprentices? </w:t>
      </w:r>
    </w:p>
    <w:p w:rsidRPr="00B27481" w:rsidR="00F2195E" w:rsidP="00F2195E" w:rsidRDefault="00F2195E" w14:paraId="3B140B01"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How are grant funds expended to support RI efforts? Do expenditures include funding: (1) the development of courses at the secondary level that are integrated into the RAP and local and/or state educational standards; (2) apprentice tuition or other educational fees; and (3) the delivery of instruction requirements (e.g., virtual learning technology, classroom instructors)?</w:t>
      </w:r>
    </w:p>
    <w:p w:rsidRPr="00B27481" w:rsidR="00F2195E" w:rsidP="00F2195E" w:rsidRDefault="00F2195E" w14:paraId="0AF6FE88"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Is the apprenticeship training connected to higher education?  If so, how?  Do </w:t>
      </w:r>
      <w:r>
        <w:rPr>
          <w:rFonts w:eastAsia="Times New Roman" w:cs="Times New Roman"/>
        </w:rPr>
        <w:t>apprentice</w:t>
      </w:r>
      <w:r w:rsidRPr="00B27481">
        <w:rPr>
          <w:rFonts w:eastAsia="Times New Roman" w:cs="Times New Roman"/>
        </w:rPr>
        <w:t>s receive post-secondary (college) credits, credentials, or certificates?  What are the credits, credentials, and/or certificates?  What is the schedule for receipt of these credits, credentials, or certifications?</w:t>
      </w:r>
    </w:p>
    <w:p w:rsidRPr="00B27481" w:rsidR="00F2195E" w:rsidP="00F2195E" w:rsidRDefault="00F2195E" w14:paraId="408F60BA"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What is the schedule of wages and benefits for apprentices?  </w:t>
      </w:r>
    </w:p>
    <w:p w:rsidRPr="00B27481" w:rsidR="00F2195E" w:rsidP="00F2195E" w:rsidRDefault="00F2195E" w14:paraId="577E97AF"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 xml:space="preserve">What is the starting wage? </w:t>
      </w:r>
    </w:p>
    <w:p w:rsidRPr="00B27481" w:rsidR="00F2195E" w:rsidP="00F2195E" w:rsidRDefault="00F2195E" w14:paraId="2E8E05CB"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 xml:space="preserve">What is the ending wage? </w:t>
      </w:r>
    </w:p>
    <w:p w:rsidRPr="00B27481" w:rsidR="00F2195E" w:rsidP="00F2195E" w:rsidRDefault="00F2195E" w14:paraId="198101D5"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On average, how large is the hourly wage increase in dollars: $_____</w:t>
      </w:r>
    </w:p>
    <w:p w:rsidRPr="00B27481" w:rsidR="00F2195E" w:rsidP="00F2195E" w:rsidRDefault="00F2195E" w14:paraId="05300DFE" w14:textId="77777777">
      <w:pPr>
        <w:pStyle w:val="ListParagraph"/>
        <w:numPr>
          <w:ilvl w:val="1"/>
          <w:numId w:val="180"/>
        </w:numPr>
        <w:spacing w:after="0" w:line="240" w:lineRule="auto"/>
        <w:rPr>
          <w:rFonts w:eastAsia="Times New Roman" w:cs="Times New Roman"/>
        </w:rPr>
      </w:pPr>
      <w:r w:rsidRPr="00B27481">
        <w:rPr>
          <w:rFonts w:eastAsia="Times New Roman" w:cs="Times New Roman"/>
        </w:rPr>
        <w:t>What milestones trigger increases in hourly wages? (e.g., annual increases, achievement of certain set of competencies, completion of RI/RTI)</w:t>
      </w:r>
    </w:p>
    <w:p w:rsidRPr="00B27481" w:rsidR="00F2195E" w:rsidP="00F2195E" w:rsidRDefault="00F2195E" w14:paraId="1F9572F0"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Do apprentices receive any of the following benefits other than their wages during their apprenticeship program?</w:t>
      </w:r>
    </w:p>
    <w:p w:rsidRPr="00B27481" w:rsidR="00F2195E" w:rsidP="00F2195E" w:rsidRDefault="00F2195E" w14:paraId="4367145D" w14:textId="77777777">
      <w:pPr>
        <w:pStyle w:val="ListParagraph"/>
        <w:numPr>
          <w:ilvl w:val="1"/>
          <w:numId w:val="180"/>
        </w:numPr>
        <w:spacing w:after="0" w:line="240" w:lineRule="auto"/>
        <w:rPr>
          <w:rFonts w:eastAsia="Times New Roman" w:cs="Times New Roman"/>
        </w:rPr>
      </w:pPr>
      <w:r w:rsidRPr="00B27481">
        <w:rPr>
          <w:rFonts w:eastAsia="Times New Roman" w:cs="Times New Roman"/>
          <w:bCs/>
        </w:rPr>
        <w:t>Health benefits</w:t>
      </w:r>
    </w:p>
    <w:p w:rsidRPr="00B27481" w:rsidR="00F2195E" w:rsidP="00F2195E" w:rsidRDefault="00F2195E" w14:paraId="64850FF2" w14:textId="77777777">
      <w:pPr>
        <w:pStyle w:val="ListParagraph"/>
        <w:numPr>
          <w:ilvl w:val="1"/>
          <w:numId w:val="180"/>
        </w:numPr>
        <w:spacing w:after="0" w:line="240" w:lineRule="auto"/>
        <w:rPr>
          <w:rFonts w:eastAsia="Times New Roman" w:cs="Times New Roman"/>
        </w:rPr>
      </w:pPr>
      <w:r w:rsidRPr="00B27481">
        <w:rPr>
          <w:rFonts w:eastAsia="Times New Roman" w:cs="Times New Roman"/>
          <w:bCs/>
        </w:rPr>
        <w:t>Paid sick leave</w:t>
      </w:r>
    </w:p>
    <w:p w:rsidRPr="00B27481" w:rsidR="00F2195E" w:rsidP="00F2195E" w:rsidRDefault="00F2195E" w14:paraId="5FC1A0C9" w14:textId="77777777">
      <w:pPr>
        <w:pStyle w:val="ListParagraph"/>
        <w:numPr>
          <w:ilvl w:val="1"/>
          <w:numId w:val="180"/>
        </w:numPr>
        <w:spacing w:after="0" w:line="240" w:lineRule="auto"/>
        <w:rPr>
          <w:rFonts w:eastAsia="Times New Roman" w:cs="Times New Roman"/>
        </w:rPr>
      </w:pPr>
      <w:r w:rsidRPr="00B27481">
        <w:rPr>
          <w:rFonts w:eastAsia="Times New Roman" w:cs="Times New Roman"/>
          <w:bCs/>
        </w:rPr>
        <w:t>Paid vacation time</w:t>
      </w:r>
    </w:p>
    <w:p w:rsidRPr="00B27481" w:rsidR="00F2195E" w:rsidP="00F2195E" w:rsidRDefault="00F2195E" w14:paraId="2242321D" w14:textId="77777777">
      <w:pPr>
        <w:pStyle w:val="ListParagraph"/>
        <w:numPr>
          <w:ilvl w:val="1"/>
          <w:numId w:val="180"/>
        </w:numPr>
        <w:spacing w:after="0" w:line="240" w:lineRule="auto"/>
        <w:rPr>
          <w:rFonts w:eastAsia="Times New Roman" w:cs="Times New Roman"/>
        </w:rPr>
      </w:pPr>
      <w:r w:rsidRPr="00B27481">
        <w:rPr>
          <w:rFonts w:eastAsia="Times New Roman" w:cs="Times New Roman"/>
          <w:bCs/>
        </w:rPr>
        <w:t>Retirement benefits</w:t>
      </w:r>
    </w:p>
    <w:p w:rsidRPr="00B27481" w:rsidR="00F2195E" w:rsidP="00F2195E" w:rsidRDefault="00F2195E" w14:paraId="60893602" w14:textId="77777777">
      <w:pPr>
        <w:pStyle w:val="ListParagraph"/>
        <w:numPr>
          <w:ilvl w:val="1"/>
          <w:numId w:val="180"/>
        </w:numPr>
        <w:spacing w:after="0" w:line="240" w:lineRule="auto"/>
        <w:rPr>
          <w:rFonts w:eastAsia="Times New Roman" w:cs="Times New Roman"/>
        </w:rPr>
      </w:pPr>
      <w:r w:rsidRPr="00B27481">
        <w:rPr>
          <w:rFonts w:eastAsia="Times New Roman" w:cs="Times New Roman"/>
          <w:bCs/>
        </w:rPr>
        <w:t>Other (Please specify)</w:t>
      </w:r>
    </w:p>
    <w:p w:rsidR="00F2195E" w:rsidP="00F2195E" w:rsidRDefault="00F2195E" w14:paraId="0AE9E2C4" w14:textId="77777777">
      <w:pPr>
        <w:pStyle w:val="ListParagraph"/>
        <w:numPr>
          <w:ilvl w:val="0"/>
          <w:numId w:val="180"/>
        </w:numPr>
        <w:spacing w:after="0" w:line="240" w:lineRule="auto"/>
        <w:rPr>
          <w:rFonts w:eastAsia="Times New Roman" w:cs="Times New Roman"/>
        </w:rPr>
      </w:pPr>
      <w:r>
        <w:rPr>
          <w:rFonts w:eastAsia="Times New Roman" w:cs="Times New Roman"/>
        </w:rPr>
        <w:t>What is the approximate cost of these benefits, as a percentage of the apprentice’s wage?</w:t>
      </w:r>
    </w:p>
    <w:p w:rsidR="00F2195E" w:rsidP="00F2195E" w:rsidRDefault="00F2195E" w14:paraId="49AD2C3B"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How much of the </w:t>
      </w:r>
      <w:r>
        <w:rPr>
          <w:rFonts w:eastAsia="Times New Roman" w:cs="Times New Roman"/>
        </w:rPr>
        <w:t>apprentice</w:t>
      </w:r>
      <w:r w:rsidRPr="00B27481">
        <w:rPr>
          <w:rFonts w:eastAsia="Times New Roman" w:cs="Times New Roman"/>
        </w:rPr>
        <w:t>’s hourly wages are employers reimbursed for through grant funding?</w:t>
      </w:r>
    </w:p>
    <w:p w:rsidR="00F2195E" w:rsidP="00F2195E" w:rsidRDefault="00F2195E" w14:paraId="1386A1A9" w14:textId="77777777">
      <w:pPr>
        <w:pStyle w:val="ListParagraph"/>
        <w:numPr>
          <w:ilvl w:val="0"/>
          <w:numId w:val="180"/>
        </w:numPr>
        <w:spacing w:after="0" w:line="240" w:lineRule="auto"/>
        <w:rPr>
          <w:rFonts w:eastAsia="Times New Roman" w:cs="Times New Roman"/>
        </w:rPr>
      </w:pPr>
      <w:r>
        <w:rPr>
          <w:rFonts w:eastAsia="Times New Roman" w:cs="Times New Roman"/>
        </w:rPr>
        <w:t>What is the typical hourly wage of a fully trained and qualified worker in the apprentice’s occupation?</w:t>
      </w:r>
    </w:p>
    <w:p w:rsidRPr="00B27481" w:rsidR="00F2195E" w:rsidP="00F2195E" w:rsidRDefault="00F2195E" w14:paraId="2EF49C26" w14:textId="77777777">
      <w:pPr>
        <w:pStyle w:val="ListParagraph"/>
        <w:numPr>
          <w:ilvl w:val="0"/>
          <w:numId w:val="180"/>
        </w:numPr>
        <w:spacing w:after="0" w:line="240" w:lineRule="auto"/>
        <w:rPr>
          <w:rFonts w:eastAsia="Times New Roman" w:cs="Times New Roman"/>
        </w:rPr>
      </w:pPr>
      <w:r>
        <w:rPr>
          <w:rFonts w:eastAsia="Times New Roman" w:cs="Times New Roman"/>
        </w:rPr>
        <w:t xml:space="preserve">For the typical youth apprentice, how productive are they during their first wage step, relative to a fully trained and qualified worker in the apprentice’s occupation? In their second wage step? </w:t>
      </w:r>
      <w:r w:rsidRPr="00B27481">
        <w:rPr>
          <w:rFonts w:eastAsia="Times New Roman" w:cs="Times New Roman"/>
          <w:color w:val="9BBB59"/>
        </w:rPr>
        <w:t>[Probe for</w:t>
      </w:r>
      <w:r>
        <w:rPr>
          <w:rFonts w:eastAsia="Times New Roman" w:cs="Times New Roman"/>
          <w:color w:val="9BBB59"/>
        </w:rPr>
        <w:t xml:space="preserve"> subsequent wage steps and at completion]</w:t>
      </w:r>
    </w:p>
    <w:p w:rsidRPr="00B27481" w:rsidR="00F2195E" w:rsidP="00F2195E" w:rsidRDefault="00F2195E" w14:paraId="791729C7"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To what extent are non-training supports provided during the apprenticeship period and what is the source of funding for these supports (e.g., case management, career coaches/navigators counseling, and mentoring)? </w:t>
      </w:r>
    </w:p>
    <w:p w:rsidRPr="00B27481" w:rsidR="00F2195E" w:rsidP="00F2195E" w:rsidRDefault="00F2195E" w14:paraId="08AABE8B"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To what extent are supportive services provided for apprentices, such as transportation assistance, work clothes/equipment, childcare, and needs-based payments?  If provided, how are these supportive services structured and paid for? Who provides these services?</w:t>
      </w:r>
    </w:p>
    <w:p w:rsidRPr="00B27481" w:rsidR="00F2195E" w:rsidP="00F2195E" w:rsidRDefault="00F2195E" w14:paraId="195C88BB"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Do apprentices pay any costs of the RI (e.g., tuition, fees, equipment/books, etc.)?</w:t>
      </w:r>
    </w:p>
    <w:p w:rsidRPr="00B27481" w:rsidR="00F2195E" w:rsidP="00F2195E" w:rsidRDefault="00F2195E" w14:paraId="0DF6242F" w14:textId="77777777">
      <w:pPr>
        <w:pStyle w:val="ListParagraph"/>
        <w:numPr>
          <w:ilvl w:val="0"/>
          <w:numId w:val="180"/>
        </w:numPr>
        <w:spacing w:after="0" w:line="240" w:lineRule="auto"/>
        <w:rPr>
          <w:rFonts w:eastAsia="Times New Roman" w:cs="Times New Roman"/>
        </w:rPr>
      </w:pPr>
      <w:r w:rsidRPr="00B27481">
        <w:rPr>
          <w:rFonts w:eastAsia="Times New Roman" w:cs="Times New Roman"/>
        </w:rPr>
        <w:t xml:space="preserve">What is the goal (if any) for enrollment in the apprenticeship program under the grant?  To date, how many apprentices have been enrolled?  To date, how many apprentices have completed their apprenticeships?  Has the program experienced attrition – and if yes, why?  If available, about what percentage of those enrolled in the program terminate before completion of the apprenticeship?  </w:t>
      </w:r>
    </w:p>
    <w:p w:rsidRPr="00B27481" w:rsidR="00F2195E" w:rsidP="00F2195E" w:rsidRDefault="00F2195E" w14:paraId="36D6E608" w14:textId="77777777">
      <w:pPr>
        <w:spacing w:after="0" w:line="240" w:lineRule="auto"/>
        <w:ind w:left="1440"/>
        <w:rPr>
          <w:rFonts w:eastAsia="Times New Roman" w:cs="Times New Roman"/>
        </w:rPr>
      </w:pPr>
    </w:p>
    <w:bookmarkEnd w:id="2"/>
    <w:p w:rsidRPr="00B27481" w:rsidR="00F2195E" w:rsidP="00F2195E" w:rsidRDefault="00F2195E" w14:paraId="6D439B44" w14:textId="77777777">
      <w:pPr>
        <w:tabs>
          <w:tab w:val="left" w:pos="720"/>
          <w:tab w:val="left" w:pos="1080"/>
          <w:tab w:val="left" w:pos="1440"/>
        </w:tabs>
        <w:spacing w:after="0" w:line="240" w:lineRule="auto"/>
        <w:contextualSpacing/>
        <w:rPr>
          <w:rFonts w:eastAsia="Times New Roman" w:cs="Times New Roman"/>
        </w:rPr>
      </w:pPr>
    </w:p>
    <w:p w:rsidRPr="00B27481" w:rsidR="00F2195E" w:rsidP="00F2195E" w:rsidRDefault="00F2195E" w14:paraId="55A88227" w14:textId="77777777">
      <w:pPr>
        <w:pStyle w:val="ListParagraph"/>
        <w:numPr>
          <w:ilvl w:val="0"/>
          <w:numId w:val="74"/>
        </w:numPr>
        <w:tabs>
          <w:tab w:val="left" w:pos="720"/>
          <w:tab w:val="left" w:pos="1080"/>
          <w:tab w:val="left" w:pos="1440"/>
        </w:tabs>
        <w:spacing w:after="0" w:line="240" w:lineRule="auto"/>
        <w:rPr>
          <w:rFonts w:eastAsia="Times New Roman" w:cs="Times New Roman"/>
        </w:rPr>
      </w:pPr>
      <w:r w:rsidRPr="00B27481">
        <w:rPr>
          <w:rFonts w:eastAsia="Times New Roman" w:cs="Times New Roman"/>
          <w:b/>
        </w:rPr>
        <w:t>INDUSTRY/TRADE ASSOCIATION</w:t>
      </w:r>
    </w:p>
    <w:p w:rsidRPr="00B27481" w:rsidR="00F2195E" w:rsidP="00F2195E" w:rsidRDefault="00F2195E" w14:paraId="3C95F526" w14:textId="77777777">
      <w:pPr>
        <w:pStyle w:val="ListParagraph"/>
        <w:tabs>
          <w:tab w:val="left" w:pos="720"/>
          <w:tab w:val="left" w:pos="1080"/>
          <w:tab w:val="left" w:pos="1440"/>
        </w:tabs>
        <w:spacing w:after="0" w:line="240" w:lineRule="auto"/>
        <w:ind w:left="360"/>
        <w:rPr>
          <w:rFonts w:eastAsia="Times New Roman" w:cs="Times New Roman"/>
          <w:color w:val="000000" w:themeColor="text1"/>
        </w:rPr>
      </w:pPr>
      <w:r w:rsidRPr="00B27481">
        <w:rPr>
          <w:rFonts w:eastAsia="Times New Roman" w:cs="Times New Roman"/>
          <w:color w:val="1696D2" w:themeColor="accent1"/>
        </w:rPr>
        <w:t>(</w:t>
      </w:r>
      <w:r w:rsidRPr="00B27481">
        <w:rPr>
          <w:rFonts w:eastAsia="Times New Roman" w:cs="Times New Roman"/>
          <w:i/>
          <w:color w:val="1696D2" w:themeColor="accent1"/>
        </w:rPr>
        <w:t>Note: industry/trade associations are only required partners if the grantee does not partner with two or more employers)</w:t>
      </w:r>
    </w:p>
    <w:p w:rsidRPr="00B27481" w:rsidR="00F2195E" w:rsidP="00F2195E" w:rsidRDefault="00F2195E" w14:paraId="5FEA8A9E" w14:textId="77777777">
      <w:pPr>
        <w:pStyle w:val="ListParagraph"/>
        <w:tabs>
          <w:tab w:val="left" w:pos="720"/>
          <w:tab w:val="left" w:pos="1080"/>
          <w:tab w:val="left" w:pos="1440"/>
        </w:tabs>
        <w:spacing w:after="0" w:line="240" w:lineRule="auto"/>
        <w:ind w:left="360"/>
        <w:rPr>
          <w:rFonts w:eastAsia="Times New Roman" w:cs="Times New Roman"/>
          <w:color w:val="000000" w:themeColor="text1"/>
        </w:rPr>
      </w:pPr>
    </w:p>
    <w:p w:rsidRPr="00B27481" w:rsidR="00F2195E" w:rsidP="00F2195E" w:rsidRDefault="00F2195E" w14:paraId="43D4CB1B" w14:textId="77777777">
      <w:pPr>
        <w:pStyle w:val="ListParagraph"/>
        <w:numPr>
          <w:ilvl w:val="0"/>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As an industry or trade association, what industries do you represent? </w:t>
      </w:r>
    </w:p>
    <w:p w:rsidRPr="00B27481" w:rsidR="00F2195E" w:rsidP="00F2195E" w:rsidRDefault="00F2195E" w14:paraId="5580A060"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How many members do you represent?</w:t>
      </w:r>
    </w:p>
    <w:p w:rsidRPr="00B27481" w:rsidR="00F2195E" w:rsidP="00F2195E" w:rsidRDefault="00F2195E" w14:paraId="42956D59"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is the composition of your membership?  Is it primarily or exclusively companies?  What other types of organizations/individuals are included in your membership?</w:t>
      </w:r>
    </w:p>
    <w:p w:rsidRPr="00B27481" w:rsidR="00F2195E" w:rsidP="00F2195E" w:rsidRDefault="00F2195E" w14:paraId="7990CD70"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43264749"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Prior to the YARG grant, had your association been involved with apprenticeship?  If yes:</w:t>
      </w:r>
    </w:p>
    <w:p w:rsidRPr="00B27481" w:rsidR="00F2195E" w:rsidP="00F2195E" w:rsidRDefault="00F2195E" w14:paraId="2E899044"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how long have you been involved with apprenticeship?  Has this included both youth apprenticeships and pre-apprenticeships?</w:t>
      </w:r>
    </w:p>
    <w:p w:rsidRPr="00B27481" w:rsidR="00F2195E" w:rsidP="00F2195E" w:rsidRDefault="00F2195E" w14:paraId="6E7044E3"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Do you know when your organization first got involved with apprenticeship and why?</w:t>
      </w:r>
    </w:p>
    <w:p w:rsidRPr="00B27481" w:rsidR="00F2195E" w:rsidP="00F2195E" w:rsidRDefault="00F2195E" w14:paraId="640F9D8B" w14:textId="77777777">
      <w:pPr>
        <w:tabs>
          <w:tab w:val="left" w:pos="720"/>
          <w:tab w:val="left" w:pos="1080"/>
          <w:tab w:val="left" w:pos="1440"/>
        </w:tabs>
        <w:spacing w:after="0" w:line="240" w:lineRule="auto"/>
        <w:ind w:left="1800"/>
        <w:contextualSpacing/>
        <w:rPr>
          <w:rFonts w:eastAsia="Times New Roman" w:cs="Times New Roman"/>
        </w:rPr>
      </w:pPr>
    </w:p>
    <w:p w:rsidRPr="00B27481" w:rsidR="00F2195E" w:rsidP="00F2195E" w:rsidRDefault="00F2195E" w14:paraId="461BB8AF"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Prior to the grant, had your organization been involved in employer outreach/recruitment to encourage new formation of or expansion of apprenticeships either with your membership or more broadly? Please discuss.</w:t>
      </w:r>
    </w:p>
    <w:p w:rsidRPr="00B27481" w:rsidR="00F2195E" w:rsidP="00F2195E" w:rsidRDefault="00F2195E" w14:paraId="3088ED96" w14:textId="77777777">
      <w:pPr>
        <w:tabs>
          <w:tab w:val="left" w:pos="720"/>
          <w:tab w:val="left" w:pos="1080"/>
          <w:tab w:val="left" w:pos="1440"/>
        </w:tabs>
        <w:spacing w:after="0" w:line="240" w:lineRule="auto"/>
        <w:ind w:left="1080"/>
        <w:contextualSpacing/>
        <w:rPr>
          <w:rFonts w:eastAsia="Times New Roman" w:cs="Times New Roman"/>
        </w:rPr>
      </w:pPr>
    </w:p>
    <w:p w:rsidRPr="00B27481" w:rsidR="00F2195E" w:rsidP="00F2195E" w:rsidRDefault="00F2195E" w14:paraId="100F6F6F"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Prior to the grant had your organization served as an apprenticeship program sponsor?  If yes:</w:t>
      </w:r>
    </w:p>
    <w:p w:rsidRPr="00B27481" w:rsidR="00F2195E" w:rsidP="00F2195E" w:rsidRDefault="00F2195E" w14:paraId="3B32A3EE"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20C7BA8E"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apprentices had been enrolled across apprenticeship program(s) your organization sponsors annually (prior YARG)?</w:t>
      </w:r>
    </w:p>
    <w:p w:rsidRPr="00B27481" w:rsidR="00F2195E" w:rsidP="00F2195E" w:rsidRDefault="00F2195E" w14:paraId="294C8BF1"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Were any of these apprenticeship programs limited to serving youth 16-24?</w:t>
      </w:r>
    </w:p>
    <w:p w:rsidRPr="00B27481" w:rsidR="00F2195E" w:rsidP="00F2195E" w:rsidRDefault="00F2195E" w14:paraId="78A1526C" w14:textId="77777777">
      <w:pPr>
        <w:spacing w:after="0" w:line="240" w:lineRule="auto"/>
        <w:ind w:left="720"/>
        <w:contextualSpacing/>
        <w:rPr>
          <w:rFonts w:eastAsia="Times New Roman" w:cs="Times New Roman"/>
        </w:rPr>
      </w:pPr>
    </w:p>
    <w:p w:rsidRPr="00B27481" w:rsidR="00F2195E" w:rsidP="00F2195E" w:rsidRDefault="00F2195E" w14:paraId="5FE3EA13"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Does your association receive any YARG funding under the grant?  If so, what is your budget and expenditures to date under the grant?  </w:t>
      </w:r>
    </w:p>
    <w:p w:rsidRPr="00B27481" w:rsidR="00F2195E" w:rsidP="00F2195E" w:rsidRDefault="00F2195E" w14:paraId="4597CA05" w14:textId="77777777">
      <w:pPr>
        <w:tabs>
          <w:tab w:val="left" w:pos="720"/>
          <w:tab w:val="left" w:pos="1080"/>
          <w:tab w:val="left" w:pos="1440"/>
        </w:tabs>
        <w:spacing w:after="0" w:line="240" w:lineRule="auto"/>
        <w:ind w:left="1080"/>
        <w:contextualSpacing/>
        <w:rPr>
          <w:rFonts w:eastAsia="Times New Roman" w:cs="Times New Roman"/>
        </w:rPr>
      </w:pPr>
    </w:p>
    <w:p w:rsidRPr="00B27481" w:rsidR="00F2195E" w:rsidP="00F2195E" w:rsidRDefault="00F2195E" w14:paraId="6B2E09F7"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Under the grant, has your association been involved in the creation of one or more new youth apprenticeship or pre-apprenticeship programs (i.e., either helping to design/implement/sponsor such programs)?  If so:</w:t>
      </w:r>
    </w:p>
    <w:p w:rsidRPr="00B27481" w:rsidR="00F2195E" w:rsidP="00F2195E" w:rsidRDefault="00F2195E" w14:paraId="60413500"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How many new youth apprenticeship and pre-apprenticeship programs were created?</w:t>
      </w:r>
    </w:p>
    <w:p w:rsidRPr="00B27481" w:rsidR="00F2195E" w:rsidP="00F2195E" w:rsidRDefault="00F2195E" w14:paraId="409B2CF9"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1C191C7C"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Are the youth apprenticeship program(s) registered (with the federal or state apprenticeship office) or unregistered?</w:t>
      </w:r>
    </w:p>
    <w:p w:rsidRPr="00B27481" w:rsidR="00F2195E" w:rsidP="00F2195E" w:rsidRDefault="00F2195E" w14:paraId="0A66743A"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Does your association serve as the sponsor of any (or all) of these registered youth apprenticeship programs? If so, for which ones is your association the sponsor?  If, not, who has served as the sponsor of record for these program(s)? </w:t>
      </w:r>
    </w:p>
    <w:p w:rsidRPr="00B27481" w:rsidR="00F2195E" w:rsidP="00F2195E" w:rsidRDefault="00F2195E" w14:paraId="17858ADF"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youth have been enrolled in these new youth apprenticeship programs to date under the grant in total and by program? How many youth have been enrolled in new pre-apprenticeship programs?</w:t>
      </w:r>
    </w:p>
    <w:p w:rsidRPr="00B27481" w:rsidR="00F2195E" w:rsidP="00F2195E" w:rsidRDefault="00F2195E" w14:paraId="792D5085" w14:textId="77777777">
      <w:pPr>
        <w:tabs>
          <w:tab w:val="left" w:pos="720"/>
          <w:tab w:val="left" w:pos="1080"/>
          <w:tab w:val="left" w:pos="1440"/>
        </w:tabs>
        <w:spacing w:after="0" w:line="240" w:lineRule="auto"/>
        <w:ind w:left="1800"/>
        <w:contextualSpacing/>
        <w:rPr>
          <w:rFonts w:eastAsia="Times New Roman" w:cs="Times New Roman"/>
        </w:rPr>
      </w:pPr>
    </w:p>
    <w:p w:rsidRPr="00B27481" w:rsidR="00F2195E" w:rsidP="00F2195E" w:rsidRDefault="00F2195E" w14:paraId="5A76F168"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Under the grant, was your association involved in the expansion of one or more pre-existing youth apprenticeship or pre-apprenticeship programs?  If so:</w:t>
      </w:r>
    </w:p>
    <w:p w:rsidRPr="00B27481" w:rsidR="00F2195E" w:rsidP="00F2195E" w:rsidRDefault="00F2195E" w14:paraId="2017FC9F"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How many existing apprenticeship or pre-apprenticeship programs were expanded?</w:t>
      </w:r>
    </w:p>
    <w:p w:rsidRPr="00B27481" w:rsidR="00F2195E" w:rsidP="00F2195E" w:rsidRDefault="00F2195E" w14:paraId="5343316F"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For what occupation or occupations?</w:t>
      </w:r>
    </w:p>
    <w:p w:rsidRPr="00B27481" w:rsidR="00F2195E" w:rsidP="00F2195E" w:rsidRDefault="00F2195E" w14:paraId="53CC48B6"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Are these (pre-existing) apprenticeship program(s) registered (with the federal or state apprenticeship office) or unregistered?</w:t>
      </w:r>
    </w:p>
    <w:p w:rsidRPr="00B27481" w:rsidR="00F2195E" w:rsidP="00F2195E" w:rsidRDefault="00F2195E" w14:paraId="5F0E62B4"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 xml:space="preserve">Does your association serve as the sponsor of any (or all) of these youth apprenticeship programs? If so, for which ones is your association the sponsor?  If, not, who has served as the sponsor of record for these program(s)? </w:t>
      </w:r>
    </w:p>
    <w:p w:rsidRPr="00B27481" w:rsidR="00F2195E" w:rsidP="00F2195E" w:rsidRDefault="00F2195E" w14:paraId="45ED8582"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In total, about how many youth have been enrolled in these expanded youth apprenticeship programs to date under the grant in total and by program? How many youth have been enrolled in expanded pre-apprenticeship programs?</w:t>
      </w:r>
    </w:p>
    <w:p w:rsidRPr="00B27481" w:rsidR="00F2195E" w:rsidP="00F2195E" w:rsidRDefault="00F2195E" w14:paraId="44279834" w14:textId="77777777">
      <w:pPr>
        <w:tabs>
          <w:tab w:val="left" w:pos="720"/>
          <w:tab w:val="left" w:pos="1080"/>
          <w:tab w:val="left" w:pos="1440"/>
        </w:tabs>
        <w:spacing w:after="0" w:line="240" w:lineRule="auto"/>
        <w:ind w:left="1800"/>
        <w:contextualSpacing/>
        <w:rPr>
          <w:rFonts w:eastAsia="Times New Roman" w:cs="Times New Roman"/>
        </w:rPr>
      </w:pPr>
    </w:p>
    <w:p w:rsidRPr="00B27481" w:rsidR="00F2195E" w:rsidP="00F2195E" w:rsidRDefault="00F2195E" w14:paraId="3E06E3C6" w14:textId="77777777">
      <w:pPr>
        <w:numPr>
          <w:ilvl w:val="0"/>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color w:val="000000" w:themeColor="text1"/>
        </w:rPr>
        <w:t xml:space="preserve">Under YARG has your association been involved </w:t>
      </w:r>
      <w:r w:rsidRPr="00B27481">
        <w:rPr>
          <w:rFonts w:eastAsia="Times New Roman" w:cs="Times New Roman"/>
          <w:bCs/>
        </w:rPr>
        <w:t xml:space="preserve">marketing to, recruiting, and/or engaging employers to consider establishing or expanding youth apprenticeship/pre-apprenticeship program(s)? </w:t>
      </w:r>
      <w:r w:rsidRPr="00B27481">
        <w:rPr>
          <w:rFonts w:eastAsia="Times New Roman" w:cs="Times New Roman"/>
          <w:color w:val="000000" w:themeColor="text1"/>
        </w:rPr>
        <w:t xml:space="preserve"> If yes:</w:t>
      </w:r>
    </w:p>
    <w:p w:rsidRPr="00B27481" w:rsidR="00F2195E" w:rsidP="00F2195E" w:rsidRDefault="00F2195E" w14:paraId="295CF773"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color w:val="000000" w:themeColor="text1"/>
        </w:rPr>
        <w:t>How many and which staff within your organization is involved in conducting employer engagement?  Are any funded under the grant – and if so, how many FTEs?</w:t>
      </w:r>
    </w:p>
    <w:p w:rsidRPr="00B27481" w:rsidR="00F2195E" w:rsidP="00F2195E" w:rsidRDefault="00F2195E" w14:paraId="6E8DCC6B"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Is the employer outreach/engagement focused only on your association membership or more widely on other companies/organizations?  If more widely, please discuss.</w:t>
      </w:r>
    </w:p>
    <w:p w:rsidRPr="00B27481" w:rsidR="00F2195E" w:rsidP="00F2195E" w:rsidRDefault="00F2195E" w14:paraId="50E81650"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Under the grant, do you have a goal for number of firms engaged/outreached to and/or who eventually establish new or expand existing apprenticeship programs?  To date, how many firms have you outreached to and how many have either formed new or expanded existing apprenticeship/pre-apprenticeship programs?</w:t>
      </w:r>
    </w:p>
    <w:p w:rsidRPr="00B27481" w:rsidR="00F2195E" w:rsidP="00F2195E" w:rsidRDefault="00F2195E" w14:paraId="72ACD533"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Please briefly discuss how you go about conducting employer outreach and engagement.</w:t>
      </w:r>
    </w:p>
    <w:p w:rsidRPr="00B27481" w:rsidR="00F2195E" w:rsidP="00F2195E" w:rsidRDefault="00F2195E" w14:paraId="6B7BF312"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What message do you use to employers and what appear to be most effective in encouraging new formation of apprenticeships?</w:t>
      </w:r>
    </w:p>
    <w:p w:rsidRPr="00B27481" w:rsidR="00F2195E" w:rsidP="00F2195E" w:rsidRDefault="00F2195E" w14:paraId="0D28E8F6"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What barriers or challenges have you run into in persuading employers to start up or expand apprenticeships/pre-apprenticeships?</w:t>
      </w:r>
    </w:p>
    <w:p w:rsidRPr="00B27481" w:rsidR="00F2195E" w:rsidP="00F2195E" w:rsidRDefault="00F2195E" w14:paraId="757DDCBC" w14:textId="77777777">
      <w:pPr>
        <w:numPr>
          <w:ilvl w:val="1"/>
          <w:numId w:val="176"/>
        </w:numPr>
        <w:tabs>
          <w:tab w:val="left" w:pos="720"/>
          <w:tab w:val="left" w:pos="1080"/>
          <w:tab w:val="left" w:pos="1440"/>
        </w:tabs>
        <w:spacing w:after="0" w:line="240" w:lineRule="auto"/>
        <w:contextualSpacing/>
        <w:rPr>
          <w:rFonts w:eastAsia="Times New Roman" w:cs="Times New Roman"/>
        </w:rPr>
      </w:pPr>
      <w:r w:rsidRPr="00B27481">
        <w:rPr>
          <w:rFonts w:eastAsia="Times New Roman" w:cs="Times New Roman"/>
        </w:rPr>
        <w:t>What types of assistance have employers needed to help them in planning and initiating new apprenticeship program?</w:t>
      </w:r>
    </w:p>
    <w:p w:rsidRPr="00B27481" w:rsidR="00F2195E" w:rsidP="00F2195E" w:rsidRDefault="00F2195E" w14:paraId="788A216A" w14:textId="77777777">
      <w:pPr>
        <w:tabs>
          <w:tab w:val="left" w:pos="720"/>
          <w:tab w:val="left" w:pos="1080"/>
          <w:tab w:val="left" w:pos="1440"/>
        </w:tabs>
        <w:spacing w:after="0" w:line="240" w:lineRule="auto"/>
        <w:rPr>
          <w:rFonts w:eastAsia="Times New Roman" w:cs="Times New Roman"/>
          <w:color w:val="000000" w:themeColor="text1"/>
        </w:rPr>
      </w:pPr>
    </w:p>
    <w:p w:rsidRPr="00B27481" w:rsidR="00F2195E" w:rsidP="00F2195E" w:rsidRDefault="00F2195E" w14:paraId="6630C8EE" w14:textId="77777777">
      <w:pPr>
        <w:pStyle w:val="ListParagraph"/>
        <w:numPr>
          <w:ilvl w:val="0"/>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Under the grant, has your association been involved with helping its membership or other companies to design new apprenticeship/pre-apprenticeship programs or curriculum?  Please discuss the types of assistance provided.</w:t>
      </w:r>
    </w:p>
    <w:p w:rsidRPr="00B27481" w:rsidR="00F2195E" w:rsidP="00F2195E" w:rsidRDefault="00F2195E" w14:paraId="7899422D"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2A8CB1E2" w14:textId="77777777">
      <w:pPr>
        <w:pStyle w:val="ListParagraph"/>
        <w:numPr>
          <w:ilvl w:val="0"/>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As a partner on this grant, has your association been involved with outreach, recruiting, or referring youth for placement in apprenticeships or pre-apprenticeships?</w:t>
      </w:r>
    </w:p>
    <w:p w:rsidRPr="00B27481" w:rsidR="00F2195E" w:rsidP="00F2195E" w:rsidRDefault="00F2195E" w14:paraId="7290F68D"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outreach/recruitment methods are used?</w:t>
      </w:r>
    </w:p>
    <w:p w:rsidRPr="00B27481" w:rsidR="00F2195E" w:rsidP="00F2195E" w:rsidRDefault="00F2195E" w14:paraId="3E4F7C0E"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Are there specific groups of youth you target (e.g., in- or out-of-school youth; those facing barrier to employer, etc.)?</w:t>
      </w:r>
    </w:p>
    <w:p w:rsidRPr="00B27481" w:rsidR="00F2195E" w:rsidP="00F2195E" w:rsidRDefault="00F2195E" w14:paraId="0A56F03E"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Do you seek referrals from other YARG partners or from other sources?</w:t>
      </w:r>
    </w:p>
    <w:p w:rsidRPr="00B27481" w:rsidR="00F2195E" w:rsidP="00F2195E" w:rsidRDefault="00F2195E" w14:paraId="444B351E" w14:textId="77777777">
      <w:pPr>
        <w:pStyle w:val="ListParagraph"/>
        <w:numPr>
          <w:ilvl w:val="1"/>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approaches seem to be most effective with recruitment of in-school and out-of-school youth?</w:t>
      </w:r>
    </w:p>
    <w:p w:rsidRPr="00B27481" w:rsidR="00F2195E" w:rsidP="00F2195E" w:rsidRDefault="00F2195E" w14:paraId="14419B64"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33F2F67D" w14:textId="77777777">
      <w:pPr>
        <w:pStyle w:val="ListParagraph"/>
        <w:numPr>
          <w:ilvl w:val="0"/>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Does your association provide any RI for apprenticeship or pre-apprenticeship programs under this grant? If yes, what role are you serving?</w:t>
      </w:r>
    </w:p>
    <w:p w:rsidRPr="00B27481" w:rsidR="00F2195E" w:rsidP="00F2195E" w:rsidRDefault="00F2195E" w14:paraId="0AE6E4DE"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56E6C8C0" w14:textId="77777777">
      <w:pPr>
        <w:pStyle w:val="ListParagraph"/>
        <w:numPr>
          <w:ilvl w:val="0"/>
          <w:numId w:val="176"/>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Do you provide apprentices or pre-apprentices with any support services under this grant? If yes, what types? If no, do you refer them to any other organizations for these services?</w:t>
      </w:r>
    </w:p>
    <w:p w:rsidRPr="00B27481" w:rsidR="00F2195E" w:rsidP="00F2195E" w:rsidRDefault="00F2195E" w14:paraId="6EB05F1D"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7F3DD4EA"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021E1F1B"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589BF94B" w14:textId="77777777">
      <w:pPr>
        <w:pStyle w:val="ListParagraph"/>
        <w:numPr>
          <w:ilvl w:val="0"/>
          <w:numId w:val="74"/>
        </w:numPr>
        <w:tabs>
          <w:tab w:val="left" w:pos="720"/>
          <w:tab w:val="left" w:pos="1080"/>
          <w:tab w:val="left" w:pos="1440"/>
        </w:tabs>
        <w:spacing w:after="0" w:line="240" w:lineRule="auto"/>
        <w:rPr>
          <w:rFonts w:eastAsia="Times New Roman" w:cs="Times New Roman"/>
        </w:rPr>
      </w:pPr>
      <w:r w:rsidRPr="00B27481">
        <w:rPr>
          <w:rFonts w:eastAsia="Times New Roman" w:cs="Times New Roman"/>
          <w:b/>
        </w:rPr>
        <w:t>EDUCATION AND TRAINING PROVIDERS</w:t>
      </w:r>
    </w:p>
    <w:p w:rsidRPr="00B27481" w:rsidR="00F2195E" w:rsidP="00F2195E" w:rsidRDefault="00F2195E" w14:paraId="72B78BB6" w14:textId="77777777">
      <w:pPr>
        <w:tabs>
          <w:tab w:val="left" w:pos="720"/>
          <w:tab w:val="left" w:pos="1080"/>
          <w:tab w:val="left" w:pos="1440"/>
        </w:tabs>
        <w:spacing w:after="0" w:line="240" w:lineRule="auto"/>
        <w:rPr>
          <w:rFonts w:eastAsia="Times New Roman" w:cs="Times New Roman"/>
        </w:rPr>
      </w:pPr>
    </w:p>
    <w:p w:rsidRPr="00B27481" w:rsidR="00F2195E" w:rsidP="00F2195E" w:rsidRDefault="00F2195E" w14:paraId="0677B151"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What type of organization would you be described as?</w:t>
      </w:r>
    </w:p>
    <w:p w:rsidRPr="00B27481" w:rsidR="00F2195E" w:rsidP="00F2195E" w:rsidRDefault="00F2195E" w14:paraId="38DA2EFE" w14:textId="77777777">
      <w:pPr>
        <w:pStyle w:val="ListParagraph"/>
        <w:spacing w:after="0" w:line="240" w:lineRule="auto"/>
        <w:ind w:firstLine="720"/>
        <w:rPr>
          <w:rFonts w:eastAsia="Times New Roman" w:cs="Times New Roman"/>
          <w:iCs/>
          <w:color w:val="5C5859" w:themeColor="accent6"/>
        </w:rPr>
      </w:pPr>
      <w:r w:rsidRPr="00B27481">
        <w:rPr>
          <w:rFonts w:eastAsia="Times New Roman" w:cs="Times New Roman"/>
          <w:iCs/>
          <w:color w:val="5C5859" w:themeColor="accent6"/>
        </w:rPr>
        <w:t>Probe for potential partner types:</w:t>
      </w:r>
    </w:p>
    <w:p w:rsidRPr="00B27481" w:rsidR="00F2195E" w:rsidP="00F2195E" w:rsidRDefault="00F2195E" w14:paraId="25499374" w14:textId="77777777">
      <w:pPr>
        <w:widowControl w:val="0"/>
        <w:numPr>
          <w:ilvl w:val="0"/>
          <w:numId w:val="163"/>
        </w:numPr>
        <w:tabs>
          <w:tab w:val="left" w:pos="220"/>
          <w:tab w:val="left" w:pos="720"/>
        </w:tabs>
        <w:autoSpaceDE w:val="0"/>
        <w:autoSpaceDN w:val="0"/>
        <w:adjustRightInd w:val="0"/>
        <w:spacing w:after="0" w:line="240" w:lineRule="auto"/>
        <w:rPr>
          <w:rFonts w:cs="Times"/>
          <w:color w:val="5C5859" w:themeColor="accent6"/>
        </w:rPr>
      </w:pPr>
      <w:r w:rsidRPr="00B27481">
        <w:rPr>
          <w:rFonts w:cs="Times New Roman"/>
          <w:color w:val="5C5859" w:themeColor="accent6"/>
        </w:rPr>
        <w:t>Local and state education agencies (including high schools and school districts</w:t>
      </w:r>
    </w:p>
    <w:p w:rsidRPr="00B27481" w:rsidR="00F2195E" w:rsidP="00F2195E" w:rsidRDefault="00F2195E" w14:paraId="12AA8011" w14:textId="77777777">
      <w:pPr>
        <w:widowControl w:val="0"/>
        <w:numPr>
          <w:ilvl w:val="0"/>
          <w:numId w:val="163"/>
        </w:numPr>
        <w:tabs>
          <w:tab w:val="left" w:pos="220"/>
          <w:tab w:val="left" w:pos="720"/>
        </w:tabs>
        <w:autoSpaceDE w:val="0"/>
        <w:autoSpaceDN w:val="0"/>
        <w:adjustRightInd w:val="0"/>
        <w:spacing w:after="0" w:line="240" w:lineRule="auto"/>
        <w:rPr>
          <w:rFonts w:cs="Times"/>
          <w:color w:val="5C5859" w:themeColor="accent6"/>
        </w:rPr>
      </w:pPr>
      <w:r w:rsidRPr="00B27481">
        <w:rPr>
          <w:rFonts w:cs="Times New Roman"/>
          <w:color w:val="5C5859" w:themeColor="accent6"/>
        </w:rPr>
        <w:t>Institutions of higher education</w:t>
      </w:r>
    </w:p>
    <w:p w:rsidRPr="00B27481" w:rsidR="00F2195E" w:rsidP="00F2195E" w:rsidRDefault="00F2195E" w14:paraId="31FFC51F" w14:textId="77777777">
      <w:pPr>
        <w:widowControl w:val="0"/>
        <w:numPr>
          <w:ilvl w:val="0"/>
          <w:numId w:val="163"/>
        </w:numPr>
        <w:tabs>
          <w:tab w:val="left" w:pos="220"/>
          <w:tab w:val="left" w:pos="720"/>
        </w:tabs>
        <w:autoSpaceDE w:val="0"/>
        <w:autoSpaceDN w:val="0"/>
        <w:adjustRightInd w:val="0"/>
        <w:spacing w:after="0" w:line="240" w:lineRule="auto"/>
        <w:rPr>
          <w:rFonts w:cs="Times"/>
          <w:color w:val="5C5859" w:themeColor="accent6"/>
        </w:rPr>
      </w:pPr>
      <w:r w:rsidRPr="00B27481">
        <w:rPr>
          <w:rFonts w:cs="Times New Roman"/>
          <w:color w:val="5C5859" w:themeColor="accent6"/>
        </w:rPr>
        <w:t>State college coordinating entities, such as a community college system office or a single state educational board</w:t>
      </w:r>
    </w:p>
    <w:p w:rsidRPr="00B27481" w:rsidR="00F2195E" w:rsidP="00F2195E" w:rsidRDefault="00F2195E" w14:paraId="3C3A11E6" w14:textId="77777777">
      <w:pPr>
        <w:widowControl w:val="0"/>
        <w:numPr>
          <w:ilvl w:val="0"/>
          <w:numId w:val="163"/>
        </w:numPr>
        <w:tabs>
          <w:tab w:val="left" w:pos="220"/>
          <w:tab w:val="left" w:pos="720"/>
        </w:tabs>
        <w:autoSpaceDE w:val="0"/>
        <w:autoSpaceDN w:val="0"/>
        <w:adjustRightInd w:val="0"/>
        <w:spacing w:after="0" w:line="240" w:lineRule="auto"/>
        <w:rPr>
          <w:rFonts w:cs="Times"/>
          <w:color w:val="5C5859" w:themeColor="accent6"/>
        </w:rPr>
      </w:pPr>
      <w:r w:rsidRPr="00B27481">
        <w:rPr>
          <w:rFonts w:cs="Times New Roman"/>
          <w:color w:val="5C5859" w:themeColor="accent6"/>
        </w:rPr>
        <w:t>Community-based organizations that offer job training</w:t>
      </w:r>
    </w:p>
    <w:p w:rsidRPr="00B27481" w:rsidR="00F2195E" w:rsidP="00F2195E" w:rsidRDefault="00F2195E" w14:paraId="1ACD8404"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594E50AA"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Have you previously offered educational and training services within the context of apprenticeship programs? If so, what kind of apprenticeship programs were they </w:t>
      </w:r>
      <w:r w:rsidRPr="00B27481">
        <w:rPr>
          <w:rFonts w:eastAsia="Times New Roman" w:cs="Times New Roman"/>
          <w:color w:val="1696D2" w:themeColor="accent1"/>
        </w:rPr>
        <w:t>(</w:t>
      </w:r>
      <w:r w:rsidRPr="00B27481">
        <w:rPr>
          <w:rFonts w:eastAsia="Times New Roman" w:cs="Times New Roman"/>
          <w:i/>
          <w:color w:val="1696D2" w:themeColor="accent1"/>
        </w:rPr>
        <w:t xml:space="preserve">probe for: occupation/industry of focus, </w:t>
      </w:r>
      <w:r>
        <w:rPr>
          <w:rFonts w:eastAsia="Times New Roman" w:cs="Times New Roman"/>
          <w:i/>
          <w:color w:val="1696D2" w:themeColor="accent1"/>
        </w:rPr>
        <w:t>apprentice</w:t>
      </w:r>
      <w:r w:rsidRPr="00B27481">
        <w:rPr>
          <w:rFonts w:eastAsia="Times New Roman" w:cs="Times New Roman"/>
          <w:i/>
          <w:color w:val="1696D2" w:themeColor="accent1"/>
        </w:rPr>
        <w:t xml:space="preserve"> characteristics, geographic area, etc.)</w:t>
      </w:r>
      <w:r w:rsidRPr="00B27481">
        <w:rPr>
          <w:rFonts w:eastAsia="Times New Roman" w:cs="Times New Roman"/>
          <w:color w:val="000000" w:themeColor="text1"/>
        </w:rPr>
        <w:t>? If not, why were you interested in becoming involved with apprenticeships?</w:t>
      </w:r>
    </w:p>
    <w:p w:rsidRPr="00B27481" w:rsidR="00F2195E" w:rsidP="00F2195E" w:rsidRDefault="00F2195E" w14:paraId="2C7960FA" w14:textId="77777777">
      <w:pPr>
        <w:tabs>
          <w:tab w:val="left" w:pos="720"/>
          <w:tab w:val="left" w:pos="1080"/>
          <w:tab w:val="left" w:pos="1440"/>
        </w:tabs>
        <w:spacing w:after="0" w:line="240" w:lineRule="auto"/>
        <w:contextualSpacing/>
        <w:rPr>
          <w:rFonts w:eastAsia="Times New Roman" w:cs="Times New Roman"/>
        </w:rPr>
      </w:pPr>
    </w:p>
    <w:p w:rsidRPr="00B27481" w:rsidR="00F2195E" w:rsidP="00F2195E" w:rsidRDefault="00F2195E" w14:paraId="478A1AC8"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Did you previously have a relationship with the grantee? If so, was it in the capacity of an education and/or training provider? If yes, for what type of program did you provide those services?</w:t>
      </w:r>
    </w:p>
    <w:p w:rsidRPr="00B27481" w:rsidR="00F2195E" w:rsidP="00F2195E" w:rsidRDefault="00F2195E" w14:paraId="18323AD5"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5A07BE7E"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If not already addressed, were you involved with creating the grant application, program development, or early implementation of grant activities?</w:t>
      </w:r>
    </w:p>
    <w:p w:rsidRPr="00B27481" w:rsidR="00F2195E" w:rsidP="00F2195E" w:rsidRDefault="00F2195E" w14:paraId="7623BBB1"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53E45FEC"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Does your association receive any YARG funding under the grant?  If so, what is your budget and expenditures to date under the grant?</w:t>
      </w:r>
    </w:p>
    <w:p w:rsidRPr="00B27481" w:rsidR="00F2195E" w:rsidP="00F2195E" w:rsidRDefault="00F2195E" w14:paraId="7B40CCDA"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7FFFCB84"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What input (if any) did you provide on curriculum and training development for program(s)?</w:t>
      </w:r>
    </w:p>
    <w:p w:rsidR="00F2195E" w:rsidP="00F2195E" w:rsidRDefault="00F2195E" w14:paraId="132F7EC4" w14:textId="77777777">
      <w:pPr>
        <w:tabs>
          <w:tab w:val="left" w:pos="720"/>
          <w:tab w:val="left" w:pos="1080"/>
          <w:tab w:val="left" w:pos="1440"/>
        </w:tabs>
        <w:spacing w:after="0" w:line="240" w:lineRule="auto"/>
        <w:ind w:left="720"/>
        <w:rPr>
          <w:rFonts w:eastAsia="Times New Roman" w:cs="Times New Roman"/>
          <w:bCs/>
          <w:i/>
          <w:color w:val="1696D2" w:themeColor="accent1"/>
          <w:u w:val="single"/>
        </w:rPr>
      </w:pPr>
    </w:p>
    <w:p w:rsidRPr="00307E7E" w:rsidR="00F2195E" w:rsidP="00F2195E" w:rsidRDefault="00F2195E" w14:paraId="201EE9C4" w14:textId="77777777">
      <w:pPr>
        <w:tabs>
          <w:tab w:val="left" w:pos="720"/>
          <w:tab w:val="left" w:pos="1080"/>
          <w:tab w:val="left" w:pos="1440"/>
        </w:tabs>
        <w:spacing w:after="0" w:line="240" w:lineRule="auto"/>
        <w:ind w:left="720"/>
        <w:rPr>
          <w:rFonts w:eastAsia="Times New Roman" w:cs="Times New Roman"/>
          <w:i/>
          <w:color w:val="1696D2" w:themeColor="accent1"/>
          <w:u w:val="single"/>
        </w:rPr>
      </w:pPr>
      <w:r w:rsidRPr="00307E7E">
        <w:rPr>
          <w:rFonts w:eastAsia="Times New Roman" w:cs="Times New Roman"/>
          <w:bCs/>
          <w:i/>
          <w:color w:val="1696D2" w:themeColor="accent1"/>
          <w:u w:val="single"/>
        </w:rPr>
        <w:t>*[NOTE: Ask questions 7 – 9 for each apprenticeship program they are providing RI for under this grant, regardless of whether the institution is a sponsor; if the institution is providing RI for more than 3 occupations, go through this section for only 3 occupations</w:t>
      </w:r>
      <w:r>
        <w:rPr>
          <w:rFonts w:eastAsia="Times New Roman" w:cs="Times New Roman"/>
          <w:bCs/>
          <w:i/>
          <w:color w:val="1696D2" w:themeColor="accent1"/>
          <w:u w:val="single"/>
        </w:rPr>
        <w:t xml:space="preserve">, first covering programs operated in coordination with the employers we are interviewing, and then covering programs with where </w:t>
      </w:r>
      <w:r w:rsidRPr="00307E7E">
        <w:rPr>
          <w:rFonts w:eastAsia="Times New Roman" w:cs="Times New Roman"/>
          <w:bCs/>
          <w:i/>
          <w:color w:val="1696D2" w:themeColor="accent1"/>
          <w:u w:val="single"/>
        </w:rPr>
        <w:t xml:space="preserve">the most YARG </w:t>
      </w:r>
      <w:r>
        <w:rPr>
          <w:rFonts w:eastAsia="Times New Roman" w:cs="Times New Roman"/>
          <w:bCs/>
          <w:i/>
          <w:color w:val="1696D2" w:themeColor="accent1"/>
          <w:u w:val="single"/>
        </w:rPr>
        <w:t>apprentice</w:t>
      </w:r>
      <w:r w:rsidRPr="00307E7E">
        <w:rPr>
          <w:rFonts w:eastAsia="Times New Roman" w:cs="Times New Roman"/>
          <w:bCs/>
          <w:i/>
          <w:color w:val="1696D2" w:themeColor="accent1"/>
          <w:u w:val="single"/>
        </w:rPr>
        <w:t>s are enrolled.]</w:t>
      </w:r>
      <w:r w:rsidRPr="00307E7E">
        <w:rPr>
          <w:rFonts w:eastAsia="Times New Roman" w:cs="Times New Roman"/>
          <w:i/>
          <w:color w:val="1696D2" w:themeColor="accent1"/>
          <w:u w:val="single"/>
        </w:rPr>
        <w:t>*</w:t>
      </w:r>
    </w:p>
    <w:p w:rsidRPr="00B27481" w:rsidR="00F2195E" w:rsidP="00F2195E" w:rsidRDefault="00F2195E" w14:paraId="5CFABF65"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1A8D7291"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Are you serving as a sponsor for apprenticeship programs under this grant?</w:t>
      </w:r>
    </w:p>
    <w:p w:rsidRPr="00307E7E" w:rsidR="00F2195E" w:rsidP="00F2195E" w:rsidRDefault="00F2195E" w14:paraId="3F70D53B" w14:textId="77777777">
      <w:pPr>
        <w:tabs>
          <w:tab w:val="left" w:pos="720"/>
          <w:tab w:val="left" w:pos="1080"/>
          <w:tab w:val="left" w:pos="1440"/>
        </w:tabs>
        <w:spacing w:after="0" w:line="240" w:lineRule="auto"/>
        <w:rPr>
          <w:rFonts w:eastAsia="Times New Roman" w:cs="Times New Roman"/>
          <w:i/>
          <w:color w:val="1696D2" w:themeColor="accent1"/>
          <w:u w:val="single"/>
        </w:rPr>
      </w:pPr>
    </w:p>
    <w:p w:rsidRPr="00B27481" w:rsidR="00F2195E" w:rsidP="00F2195E" w:rsidRDefault="00F2195E" w14:paraId="66B106E2"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Please describe the educational instruction and/or training you provide for </w:t>
      </w:r>
      <w:r>
        <w:rPr>
          <w:rFonts w:eastAsia="Times New Roman" w:cs="Times New Roman"/>
        </w:rPr>
        <w:t>apprentice</w:t>
      </w:r>
      <w:r w:rsidRPr="00B27481">
        <w:rPr>
          <w:rFonts w:eastAsia="Times New Roman" w:cs="Times New Roman"/>
        </w:rPr>
        <w:t>s enrolled in these apprenticeship programs under the grant.</w:t>
      </w:r>
    </w:p>
    <w:p w:rsidRPr="00B27481" w:rsidR="00F2195E" w:rsidP="00F2195E" w:rsidRDefault="00F2195E" w14:paraId="3061ECC3"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37C4B474"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How many hours of RI (i.e., classroom/web-based) are provided</w:t>
      </w:r>
      <w:r>
        <w:rPr>
          <w:rFonts w:eastAsia="Times New Roman" w:cs="Times New Roman"/>
        </w:rPr>
        <w:t xml:space="preserve"> in this program</w:t>
      </w:r>
      <w:r w:rsidRPr="00B27481">
        <w:rPr>
          <w:rFonts w:eastAsia="Times New Roman" w:cs="Times New Roman"/>
        </w:rPr>
        <w:t xml:space="preserve">?  Over what period of time does RI occur? </w:t>
      </w:r>
      <w:r>
        <w:rPr>
          <w:rFonts w:eastAsia="Times New Roman" w:cs="Times New Roman"/>
        </w:rPr>
        <w:t>Is any RI delivered before the apprenticeship during a pre-apprenticeship program?</w:t>
      </w:r>
      <w:r w:rsidRPr="00B27481">
        <w:rPr>
          <w:rFonts w:eastAsia="Times New Roman" w:cs="Times New Roman"/>
        </w:rPr>
        <w:t xml:space="preserve"> </w:t>
      </w:r>
    </w:p>
    <w:p w:rsidRPr="00B27481" w:rsidR="00F2195E" w:rsidP="00F2195E" w:rsidRDefault="00F2195E" w14:paraId="104BA826" w14:textId="77777777">
      <w:pPr>
        <w:numPr>
          <w:ilvl w:val="0"/>
          <w:numId w:val="83"/>
        </w:numPr>
        <w:spacing w:after="0" w:line="240" w:lineRule="auto"/>
        <w:rPr>
          <w:rFonts w:eastAsia="Times New Roman" w:cs="Times New Roman"/>
        </w:rPr>
      </w:pPr>
      <w:r w:rsidRPr="00B27481">
        <w:rPr>
          <w:rFonts w:eastAsia="Times New Roman" w:cs="Times New Roman"/>
        </w:rPr>
        <w:t>What is the typical schedule for a</w:t>
      </w:r>
      <w:r>
        <w:rPr>
          <w:rFonts w:eastAsia="Times New Roman" w:cs="Times New Roman"/>
        </w:rPr>
        <w:t xml:space="preserve"> youth</w:t>
      </w:r>
      <w:r w:rsidRPr="00B27481">
        <w:rPr>
          <w:rFonts w:eastAsia="Times New Roman" w:cs="Times New Roman"/>
        </w:rPr>
        <w:t xml:space="preserve"> apprentice each week? Does this schedule change over the course of the apprenticeship?</w:t>
      </w:r>
    </w:p>
    <w:p w:rsidRPr="00B27481" w:rsidR="00F2195E" w:rsidP="00F2195E" w:rsidRDefault="00F2195E" w14:paraId="417E83C2" w14:textId="77777777">
      <w:pPr>
        <w:numPr>
          <w:ilvl w:val="0"/>
          <w:numId w:val="83"/>
        </w:numPr>
        <w:spacing w:after="0" w:line="240" w:lineRule="auto"/>
        <w:rPr>
          <w:rFonts w:eastAsia="Times New Roman" w:cs="Times New Roman"/>
        </w:rPr>
      </w:pPr>
      <w:r w:rsidRPr="00B27481">
        <w:rPr>
          <w:rFonts w:eastAsia="Times New Roman" w:cs="Times New Roman"/>
        </w:rPr>
        <w:t xml:space="preserve">Where and how is instruction provided (e.g., classroom, web-based, hybrid, laboratory/shop)?  </w:t>
      </w:r>
    </w:p>
    <w:p w:rsidRPr="00B27481" w:rsidR="00F2195E" w:rsidP="00F2195E" w:rsidRDefault="00F2195E" w14:paraId="2D918E08" w14:textId="77777777">
      <w:pPr>
        <w:numPr>
          <w:ilvl w:val="0"/>
          <w:numId w:val="83"/>
        </w:numPr>
        <w:spacing w:after="0" w:line="240" w:lineRule="auto"/>
        <w:rPr>
          <w:rFonts w:eastAsia="Times New Roman" w:cs="Times New Roman"/>
        </w:rPr>
      </w:pPr>
      <w:r>
        <w:rPr>
          <w:rFonts w:eastAsia="Times New Roman" w:cs="Times New Roman"/>
        </w:rPr>
        <w:t>Who provides</w:t>
      </w:r>
      <w:r w:rsidRPr="00B27481">
        <w:rPr>
          <w:rFonts w:eastAsia="Times New Roman" w:cs="Times New Roman"/>
        </w:rPr>
        <w:t xml:space="preserve"> instruction (e.g., at a community college, at a union, at an employer site)?</w:t>
      </w:r>
    </w:p>
    <w:p w:rsidRPr="00B27481" w:rsidR="00F2195E" w:rsidP="00F2195E" w:rsidRDefault="00F2195E" w14:paraId="4402999B" w14:textId="77777777">
      <w:pPr>
        <w:numPr>
          <w:ilvl w:val="0"/>
          <w:numId w:val="83"/>
        </w:numPr>
        <w:spacing w:after="0" w:line="240" w:lineRule="auto"/>
        <w:rPr>
          <w:rFonts w:eastAsia="Times New Roman" w:cs="Times New Roman"/>
        </w:rPr>
      </w:pPr>
      <w:r w:rsidRPr="00B27481">
        <w:rPr>
          <w:rFonts w:eastAsia="Times New Roman" w:cs="Times New Roman"/>
        </w:rPr>
        <w:t>Is RI and OJT provided concurrently, is it front-loaded, or does RI and OJT alternate during the apprenticeship?</w:t>
      </w:r>
    </w:p>
    <w:p w:rsidRPr="00B27481" w:rsidR="00F2195E" w:rsidP="00F2195E" w:rsidRDefault="00F2195E" w14:paraId="32CB9AD6" w14:textId="77777777">
      <w:pPr>
        <w:numPr>
          <w:ilvl w:val="0"/>
          <w:numId w:val="83"/>
        </w:numPr>
        <w:spacing w:after="0" w:line="240" w:lineRule="auto"/>
        <w:rPr>
          <w:rFonts w:eastAsia="Times New Roman" w:cs="Times New Roman"/>
        </w:rPr>
      </w:pPr>
      <w:r w:rsidRPr="00B27481">
        <w:rPr>
          <w:rFonts w:eastAsia="Times New Roman" w:cs="Times New Roman"/>
        </w:rPr>
        <w:t xml:space="preserve">Please provide a brief overview of the instruction provided (e.g., topics covered in classroom instruction).  </w:t>
      </w:r>
      <w:r w:rsidRPr="00B27481">
        <w:rPr>
          <w:rFonts w:eastAsia="Times New Roman" w:cs="Times New Roman"/>
          <w:i/>
          <w:color w:val="4F81BD"/>
        </w:rPr>
        <w:t>[Note:  If applicable, request a syllabus for the coursework or a topic outline for the training.]</w:t>
      </w:r>
    </w:p>
    <w:p w:rsidRPr="00B27481" w:rsidR="00F2195E" w:rsidP="00F2195E" w:rsidRDefault="00F2195E" w14:paraId="47FFE12D" w14:textId="77777777">
      <w:pPr>
        <w:spacing w:after="0" w:line="240" w:lineRule="auto"/>
        <w:ind w:left="1440"/>
        <w:rPr>
          <w:rFonts w:eastAsia="Times New Roman" w:cs="Times New Roman"/>
        </w:rPr>
      </w:pPr>
    </w:p>
    <w:p w:rsidRPr="00B27481" w:rsidR="00F2195E" w:rsidP="00F2195E" w:rsidRDefault="00F2195E" w14:paraId="3E6E6898" w14:textId="77777777">
      <w:pPr>
        <w:pStyle w:val="ListParagraph"/>
        <w:numPr>
          <w:ilvl w:val="0"/>
          <w:numId w:val="177"/>
        </w:numPr>
        <w:spacing w:after="0" w:line="240" w:lineRule="auto"/>
        <w:rPr>
          <w:rFonts w:eastAsia="Times New Roman" w:cs="Times New Roman"/>
        </w:rPr>
      </w:pPr>
      <w:r>
        <w:rPr>
          <w:rFonts w:eastAsia="Times New Roman" w:cs="Times New Roman"/>
        </w:rPr>
        <w:t>H</w:t>
      </w:r>
      <w:r w:rsidRPr="00B27481">
        <w:rPr>
          <w:rFonts w:eastAsia="Times New Roman" w:cs="Times New Roman"/>
        </w:rPr>
        <w:t xml:space="preserve">ow many hours of </w:t>
      </w:r>
      <w:r>
        <w:rPr>
          <w:rFonts w:eastAsia="Times New Roman" w:cs="Times New Roman"/>
        </w:rPr>
        <w:t>OJL/OJT occurs</w:t>
      </w:r>
      <w:r w:rsidRPr="00B27481">
        <w:rPr>
          <w:rFonts w:eastAsia="Times New Roman" w:cs="Times New Roman"/>
        </w:rPr>
        <w:t xml:space="preserve"> at a job/employer site does an apprentice/pre-apprentice complete (i</w:t>
      </w:r>
      <w:r>
        <w:rPr>
          <w:rFonts w:eastAsia="Times New Roman" w:cs="Times New Roman"/>
        </w:rPr>
        <w:t>.e., each week, month, or year)?</w:t>
      </w:r>
      <w:r w:rsidRPr="00B27481">
        <w:rPr>
          <w:rFonts w:eastAsia="Times New Roman" w:cs="Times New Roman"/>
        </w:rPr>
        <w:t xml:space="preserve">  Does this vary over time and, if so, how? How many total hours of OJT would an apprentice/pr-apprentice typically complete over the period of the apprenticeship/pre-apprenticeship?</w:t>
      </w:r>
    </w:p>
    <w:p w:rsidRPr="00B27481" w:rsidR="00F2195E" w:rsidP="00F2195E" w:rsidRDefault="00F2195E" w14:paraId="2CAF629E" w14:textId="77777777">
      <w:pPr>
        <w:numPr>
          <w:ilvl w:val="1"/>
          <w:numId w:val="81"/>
        </w:numPr>
        <w:spacing w:after="0" w:line="240" w:lineRule="auto"/>
        <w:rPr>
          <w:rFonts w:eastAsia="Times New Roman" w:cs="Times New Roman"/>
        </w:rPr>
      </w:pPr>
      <w:r w:rsidRPr="00B27481">
        <w:rPr>
          <w:rFonts w:eastAsia="Times New Roman" w:cs="Times New Roman"/>
        </w:rPr>
        <w:t xml:space="preserve">Where do apprentices/pre-apprentices work (i.e., the employer) and in what types of </w:t>
      </w:r>
      <w:r>
        <w:rPr>
          <w:rFonts w:eastAsia="Times New Roman" w:cs="Times New Roman"/>
        </w:rPr>
        <w:t>tasks</w:t>
      </w:r>
      <w:r w:rsidRPr="00B27481">
        <w:rPr>
          <w:rFonts w:eastAsia="Times New Roman" w:cs="Times New Roman"/>
        </w:rPr>
        <w:t xml:space="preserve"> do </w:t>
      </w:r>
      <w:r>
        <w:rPr>
          <w:rFonts w:eastAsia="Times New Roman" w:cs="Times New Roman"/>
        </w:rPr>
        <w:t xml:space="preserve">youth </w:t>
      </w:r>
      <w:r w:rsidRPr="00B27481">
        <w:rPr>
          <w:rFonts w:eastAsia="Times New Roman" w:cs="Times New Roman"/>
        </w:rPr>
        <w:t>apprentices start and progress to during their involvement in the apprenticeship?</w:t>
      </w:r>
    </w:p>
    <w:p w:rsidRPr="00B27481" w:rsidR="00F2195E" w:rsidP="00F2195E" w:rsidRDefault="00F2195E" w14:paraId="5F67013E" w14:textId="77777777">
      <w:pPr>
        <w:numPr>
          <w:ilvl w:val="1"/>
          <w:numId w:val="81"/>
        </w:numPr>
        <w:spacing w:after="0" w:line="240" w:lineRule="auto"/>
        <w:rPr>
          <w:rFonts w:eastAsia="Times New Roman" w:cs="Times New Roman"/>
        </w:rPr>
      </w:pPr>
      <w:r w:rsidRPr="00B27481">
        <w:rPr>
          <w:rFonts w:eastAsia="Times New Roman" w:cs="Times New Roman"/>
        </w:rPr>
        <w:t>Who oversees and provides workplace/on-the-job instruction (i.e., while the apprentice is working)?  Please briefly describe the nature of the workplace instruction provided.</w:t>
      </w:r>
    </w:p>
    <w:p w:rsidRPr="00B27481" w:rsidR="00F2195E" w:rsidP="00F2195E" w:rsidRDefault="00F2195E" w14:paraId="0DA78A0F" w14:textId="77777777">
      <w:pPr>
        <w:numPr>
          <w:ilvl w:val="1"/>
          <w:numId w:val="81"/>
        </w:numPr>
        <w:spacing w:after="0" w:line="240" w:lineRule="auto"/>
        <w:rPr>
          <w:rFonts w:eastAsia="Times New Roman" w:cs="Times New Roman"/>
        </w:rPr>
      </w:pPr>
      <w:r w:rsidRPr="00B27481">
        <w:rPr>
          <w:rFonts w:eastAsia="Times New Roman" w:cs="Times New Roman"/>
        </w:rPr>
        <w:t>What is the supervisor-to-apprentice ratio during the apprenticeship period (e.g., 1 supervisor to 3 apprentices)? Does it change over time?</w:t>
      </w:r>
    </w:p>
    <w:p w:rsidRPr="00B27481" w:rsidR="00F2195E" w:rsidP="00F2195E" w:rsidRDefault="00F2195E" w14:paraId="6F680F74" w14:textId="77777777">
      <w:pPr>
        <w:numPr>
          <w:ilvl w:val="1"/>
          <w:numId w:val="81"/>
        </w:numPr>
        <w:spacing w:after="0" w:line="240" w:lineRule="auto"/>
        <w:rPr>
          <w:rFonts w:eastAsia="Times New Roman" w:cs="Times New Roman"/>
        </w:rPr>
      </w:pPr>
      <w:r w:rsidRPr="00B27481">
        <w:rPr>
          <w:rFonts w:eastAsia="Times New Roman" w:cs="Times New Roman"/>
        </w:rPr>
        <w:t xml:space="preserve">How are mentors for OJT provided to apprentices? </w:t>
      </w:r>
    </w:p>
    <w:p w:rsidRPr="00B27481" w:rsidR="00F2195E" w:rsidP="00F2195E" w:rsidRDefault="00F2195E" w14:paraId="0625C337"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71BEC202" w14:textId="77777777">
      <w:pPr>
        <w:pStyle w:val="ListParagraph"/>
        <w:numPr>
          <w:ilvl w:val="0"/>
          <w:numId w:val="177"/>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Do you provide </w:t>
      </w:r>
      <w:r>
        <w:rPr>
          <w:rFonts w:eastAsia="Times New Roman" w:cs="Times New Roman"/>
        </w:rPr>
        <w:t xml:space="preserve">youth </w:t>
      </w:r>
      <w:r w:rsidRPr="00B27481">
        <w:rPr>
          <w:rFonts w:eastAsia="Times New Roman" w:cs="Times New Roman"/>
        </w:rPr>
        <w:t>apprentices any support services under this grant?</w:t>
      </w:r>
    </w:p>
    <w:p w:rsidRPr="00B27481" w:rsidR="00F2195E" w:rsidP="00F2195E" w:rsidRDefault="00F2195E" w14:paraId="3E25CD4C"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4B41BF24" w14:textId="77777777">
      <w:pPr>
        <w:numPr>
          <w:ilvl w:val="0"/>
          <w:numId w:val="177"/>
        </w:numPr>
        <w:spacing w:after="0" w:line="240" w:lineRule="auto"/>
        <w:rPr>
          <w:rFonts w:eastAsia="Times New Roman" w:cs="Times New Roman"/>
        </w:rPr>
      </w:pPr>
      <w:r w:rsidRPr="00B27481">
        <w:rPr>
          <w:rFonts w:eastAsia="Times New Roman" w:cs="Times New Roman"/>
        </w:rPr>
        <w:t xml:space="preserve">Do </w:t>
      </w:r>
      <w:r>
        <w:rPr>
          <w:rFonts w:eastAsia="Times New Roman" w:cs="Times New Roman"/>
        </w:rPr>
        <w:t xml:space="preserve">youth </w:t>
      </w:r>
      <w:r w:rsidRPr="00B27481">
        <w:rPr>
          <w:rFonts w:eastAsia="Times New Roman" w:cs="Times New Roman"/>
        </w:rPr>
        <w:t>apprentices pay any costs of the RTI (e.g., tuition, fees, equipment/books, etc.)?</w:t>
      </w:r>
    </w:p>
    <w:p w:rsidRPr="00B27481" w:rsidR="00F2195E" w:rsidP="00F2195E" w:rsidRDefault="00F2195E" w14:paraId="344E9C73" w14:textId="77777777">
      <w:pPr>
        <w:spacing w:after="0" w:line="240" w:lineRule="auto"/>
        <w:ind w:left="1440"/>
        <w:rPr>
          <w:rFonts w:eastAsia="Times New Roman" w:cs="Times New Roman"/>
        </w:rPr>
      </w:pPr>
    </w:p>
    <w:p w:rsidRPr="00B27481" w:rsidR="00F2195E" w:rsidP="00F2195E" w:rsidRDefault="00F2195E" w14:paraId="46D4AF7C" w14:textId="77777777">
      <w:pPr>
        <w:pStyle w:val="ListParagraph"/>
        <w:numPr>
          <w:ilvl w:val="0"/>
          <w:numId w:val="177"/>
        </w:numPr>
        <w:spacing w:after="0" w:line="240" w:lineRule="auto"/>
        <w:rPr>
          <w:rFonts w:eastAsia="Times New Roman" w:cs="Times New Roman"/>
        </w:rPr>
      </w:pPr>
      <w:r w:rsidRPr="00B27481">
        <w:rPr>
          <w:rFonts w:eastAsia="Times New Roman" w:cs="Times New Roman"/>
        </w:rPr>
        <w:t xml:space="preserve">Are there innovative RI methods being used as part of these apprenticeship/pre-apprenticeship programs?  Please briefly discuss.  </w:t>
      </w:r>
      <w:r w:rsidRPr="00B27481">
        <w:rPr>
          <w:rFonts w:eastAsia="Times New Roman" w:cs="Times New Roman"/>
          <w:color w:val="9BBB59"/>
        </w:rPr>
        <w:t>[Probe for:</w:t>
      </w:r>
    </w:p>
    <w:p w:rsidRPr="00B27481" w:rsidR="00F2195E" w:rsidP="00F2195E" w:rsidRDefault="00F2195E" w14:paraId="685CFB5D"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Accelerated learning modules</w:t>
      </w:r>
    </w:p>
    <w:p w:rsidRPr="00B27481" w:rsidR="00F2195E" w:rsidP="00F2195E" w:rsidRDefault="00F2195E" w14:paraId="52241E63"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Contextualized learning</w:t>
      </w:r>
    </w:p>
    <w:p w:rsidRPr="00B27481" w:rsidR="00F2195E" w:rsidP="00F2195E" w:rsidRDefault="00F2195E" w14:paraId="4EAEA29E"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Team teaching</w:t>
      </w:r>
    </w:p>
    <w:p w:rsidRPr="00B27481" w:rsidR="00F2195E" w:rsidP="00F2195E" w:rsidRDefault="00F2195E" w14:paraId="1CA15B65"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Self-paced learning</w:t>
      </w:r>
    </w:p>
    <w:p w:rsidRPr="00B27481" w:rsidR="00F2195E" w:rsidP="00F2195E" w:rsidRDefault="00F2195E" w14:paraId="753BFCEB"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Competency-based learning</w:t>
      </w:r>
    </w:p>
    <w:p w:rsidRPr="00B27481" w:rsidR="00F2195E" w:rsidP="00F2195E" w:rsidRDefault="00F2195E" w14:paraId="1962AB4D"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Prior learning assessments</w:t>
      </w:r>
    </w:p>
    <w:p w:rsidRPr="00B27481" w:rsidR="00F2195E" w:rsidP="00F2195E" w:rsidRDefault="00F2195E" w14:paraId="79525A0C"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Technology-enabled learning, such as use of simulators, on-line teaching/learning</w:t>
      </w:r>
    </w:p>
    <w:p w:rsidRPr="00B27481" w:rsidR="00F2195E" w:rsidP="00F2195E" w:rsidRDefault="00F2195E" w14:paraId="67557D96" w14:textId="77777777">
      <w:pPr>
        <w:numPr>
          <w:ilvl w:val="0"/>
          <w:numId w:val="24"/>
        </w:numPr>
        <w:spacing w:after="0" w:line="240" w:lineRule="auto"/>
        <w:rPr>
          <w:rFonts w:eastAsia="Times New Roman" w:cs="Times New Roman"/>
        </w:rPr>
      </w:pPr>
      <w:r w:rsidRPr="00B27481">
        <w:rPr>
          <w:rFonts w:eastAsia="Times New Roman" w:cs="Times New Roman"/>
          <w:color w:val="9BBB59"/>
        </w:rPr>
        <w:t>Integrating basic skills instruction with technical instruction]</w:t>
      </w:r>
    </w:p>
    <w:p w:rsidRPr="00B27481" w:rsidR="00F2195E" w:rsidP="00F2195E" w:rsidRDefault="00F2195E" w14:paraId="55BFCDD0" w14:textId="77777777">
      <w:pPr>
        <w:spacing w:after="0" w:line="240" w:lineRule="auto"/>
        <w:rPr>
          <w:rFonts w:eastAsia="Times New Roman" w:cs="Times New Roman"/>
        </w:rPr>
      </w:pPr>
    </w:p>
    <w:p w:rsidRPr="00B27481" w:rsidR="00F2195E" w:rsidP="00F2195E" w:rsidRDefault="00F2195E" w14:paraId="3A479B1A" w14:textId="77777777">
      <w:pPr>
        <w:pStyle w:val="ListParagraph"/>
        <w:numPr>
          <w:ilvl w:val="0"/>
          <w:numId w:val="177"/>
        </w:numPr>
        <w:spacing w:after="0" w:line="240" w:lineRule="auto"/>
        <w:rPr>
          <w:rFonts w:eastAsia="Times New Roman" w:cs="Times New Roman"/>
        </w:rPr>
      </w:pPr>
      <w:r w:rsidRPr="00B27481">
        <w:rPr>
          <w:rFonts w:eastAsia="Times New Roman" w:cs="Times New Roman"/>
        </w:rPr>
        <w:t xml:space="preserve">What aspects, if any, of the apprenticeship RI or services do </w:t>
      </w:r>
      <w:r>
        <w:rPr>
          <w:rFonts w:eastAsia="Times New Roman" w:cs="Times New Roman"/>
        </w:rPr>
        <w:t>you think are most innovative? Most e</w:t>
      </w:r>
      <w:r w:rsidRPr="00B27481">
        <w:rPr>
          <w:rFonts w:eastAsia="Times New Roman" w:cs="Times New Roman"/>
        </w:rPr>
        <w:t>ffective?</w:t>
      </w:r>
    </w:p>
    <w:p w:rsidRPr="00B27481" w:rsidR="00F2195E" w:rsidP="00F2195E" w:rsidRDefault="00F2195E" w14:paraId="6815F58E" w14:textId="77777777">
      <w:pPr>
        <w:pStyle w:val="ListParagraph"/>
        <w:spacing w:after="0" w:line="240" w:lineRule="auto"/>
        <w:ind w:left="1080"/>
        <w:rPr>
          <w:rFonts w:eastAsia="Times New Roman" w:cs="Times New Roman"/>
        </w:rPr>
      </w:pPr>
    </w:p>
    <w:p w:rsidRPr="00B27481" w:rsidR="00F2195E" w:rsidP="00F2195E" w:rsidRDefault="00F2195E" w14:paraId="2D7A42DF" w14:textId="77777777">
      <w:pPr>
        <w:pStyle w:val="ListParagraph"/>
        <w:numPr>
          <w:ilvl w:val="0"/>
          <w:numId w:val="177"/>
        </w:numPr>
        <w:spacing w:after="0" w:line="240" w:lineRule="auto"/>
        <w:rPr>
          <w:rFonts w:eastAsia="Times New Roman" w:cs="Times New Roman"/>
        </w:rPr>
      </w:pPr>
      <w:r w:rsidRPr="00B27481">
        <w:rPr>
          <w:color w:val="000000"/>
        </w:rPr>
        <w:t>Is funding that is allocated to your organization through this grant used for any of the following: (1) the development of courses at the secondary level that are integrated into the RAP and local and/or state educational standards; (2) apprentice tuition or other educational fees; and (3) the delivery of instruction requirements (e.g., virtual learning technology, classroom instructors, etc.)? Is grant funding used to pay for anything that doesn’t fall under these categories?</w:t>
      </w:r>
    </w:p>
    <w:p w:rsidRPr="00B27481" w:rsidR="00F2195E" w:rsidP="00F2195E" w:rsidRDefault="00F2195E" w14:paraId="46642945" w14:textId="77777777">
      <w:pPr>
        <w:pStyle w:val="ListParagraph"/>
        <w:spacing w:after="0" w:line="240" w:lineRule="auto"/>
        <w:ind w:left="1080"/>
        <w:rPr>
          <w:rFonts w:eastAsia="Times New Roman" w:cs="Times New Roman"/>
        </w:rPr>
      </w:pPr>
    </w:p>
    <w:p w:rsidRPr="00B27481" w:rsidR="00F2195E" w:rsidP="00F2195E" w:rsidRDefault="00F2195E" w14:paraId="0B90281E" w14:textId="77777777">
      <w:pPr>
        <w:rPr>
          <w:rFonts w:eastAsia="Times New Roman" w:cs="Times New Roman"/>
        </w:rPr>
      </w:pPr>
    </w:p>
    <w:p w:rsidRPr="00B27481" w:rsidR="00F2195E" w:rsidP="00F2195E" w:rsidRDefault="00F2195E" w14:paraId="345FB787" w14:textId="77777777">
      <w:pPr>
        <w:pStyle w:val="ListParagraph"/>
        <w:numPr>
          <w:ilvl w:val="0"/>
          <w:numId w:val="74"/>
        </w:numPr>
        <w:tabs>
          <w:tab w:val="left" w:pos="720"/>
          <w:tab w:val="left" w:pos="1080"/>
          <w:tab w:val="left" w:pos="1440"/>
        </w:tabs>
        <w:spacing w:after="0" w:line="240" w:lineRule="auto"/>
        <w:rPr>
          <w:rFonts w:eastAsia="Times New Roman" w:cs="Times New Roman"/>
        </w:rPr>
      </w:pPr>
      <w:r w:rsidRPr="00B27481">
        <w:rPr>
          <w:rFonts w:eastAsia="Times New Roman" w:cs="Times New Roman"/>
          <w:b/>
        </w:rPr>
        <w:t>STATE APPRENTICESHIP AGENCY</w:t>
      </w:r>
      <w:r>
        <w:rPr>
          <w:rFonts w:eastAsia="Times New Roman" w:cs="Times New Roman"/>
          <w:b/>
        </w:rPr>
        <w:t xml:space="preserve"> OR OFFICE OF APPRENTICESHIP REPRESENTATIVE</w:t>
      </w:r>
    </w:p>
    <w:p w:rsidRPr="00B27481" w:rsidR="00F2195E" w:rsidP="00F2195E" w:rsidRDefault="00F2195E" w14:paraId="57108B76" w14:textId="77777777">
      <w:pPr>
        <w:pStyle w:val="ListParagraph"/>
        <w:tabs>
          <w:tab w:val="left" w:pos="720"/>
          <w:tab w:val="left" w:pos="1080"/>
          <w:tab w:val="left" w:pos="1440"/>
        </w:tabs>
        <w:spacing w:after="0" w:line="240" w:lineRule="auto"/>
        <w:ind w:left="360"/>
        <w:rPr>
          <w:rFonts w:eastAsia="Times New Roman" w:cs="Times New Roman"/>
          <w:color w:val="000000" w:themeColor="text1"/>
        </w:rPr>
      </w:pPr>
      <w:r w:rsidRPr="00B27481">
        <w:rPr>
          <w:rFonts w:eastAsia="Times New Roman" w:cs="Times New Roman"/>
          <w:i/>
          <w:color w:val="1696D2" w:themeColor="accent1"/>
        </w:rPr>
        <w:t xml:space="preserve">[Note: </w:t>
      </w:r>
      <w:r>
        <w:rPr>
          <w:rFonts w:eastAsia="Times New Roman" w:cs="Times New Roman"/>
          <w:i/>
          <w:color w:val="1696D2" w:themeColor="accent1"/>
        </w:rPr>
        <w:t>Some questions may</w:t>
      </w:r>
      <w:r w:rsidRPr="00B27481">
        <w:rPr>
          <w:rFonts w:eastAsia="Times New Roman" w:cs="Times New Roman"/>
          <w:i/>
          <w:color w:val="1696D2" w:themeColor="accent1"/>
        </w:rPr>
        <w:t xml:space="preserve"> only appl</w:t>
      </w:r>
      <w:r>
        <w:rPr>
          <w:rFonts w:eastAsia="Times New Roman" w:cs="Times New Roman"/>
          <w:i/>
          <w:color w:val="1696D2" w:themeColor="accent1"/>
        </w:rPr>
        <w:t>y</w:t>
      </w:r>
      <w:r w:rsidRPr="00B27481">
        <w:rPr>
          <w:rFonts w:eastAsia="Times New Roman" w:cs="Times New Roman"/>
          <w:i/>
          <w:color w:val="1696D2" w:themeColor="accent1"/>
        </w:rPr>
        <w:t xml:space="preserve"> to states with a federally recognized SAA]</w:t>
      </w:r>
    </w:p>
    <w:p w:rsidRPr="00B27481" w:rsidR="00F2195E" w:rsidP="00F2195E" w:rsidRDefault="00F2195E" w14:paraId="30C30A68" w14:textId="77777777">
      <w:pPr>
        <w:pStyle w:val="ListParagraph"/>
        <w:tabs>
          <w:tab w:val="left" w:pos="720"/>
          <w:tab w:val="left" w:pos="1080"/>
          <w:tab w:val="left" w:pos="1440"/>
        </w:tabs>
        <w:spacing w:after="0" w:line="240" w:lineRule="auto"/>
        <w:ind w:left="360"/>
        <w:rPr>
          <w:rFonts w:eastAsia="Times New Roman" w:cs="Times New Roman"/>
          <w:color w:val="000000" w:themeColor="text1"/>
        </w:rPr>
      </w:pPr>
    </w:p>
    <w:p w:rsidRPr="00B27481" w:rsidR="00F2195E" w:rsidP="00F2195E" w:rsidRDefault="00F2195E" w14:paraId="4572F7C5"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is your agency’s role in fostering and overseeing apprenticeship, and in particular, youth apprenticeships in the state?</w:t>
      </w:r>
    </w:p>
    <w:p w:rsidRPr="00B27481" w:rsidR="00F2195E" w:rsidP="00F2195E" w:rsidRDefault="00F2195E" w14:paraId="66981F0D"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74EC116F"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How many apprenticeship programs are there in the state?  How do these apprenticeship breakdown by industry sector and occupation?  About how many new apprenticeship programs were registered with your agency each of the last 3 years? </w:t>
      </w:r>
    </w:p>
    <w:p w:rsidRPr="00B27481" w:rsidR="00F2195E" w:rsidP="00F2195E" w:rsidRDefault="00F2195E" w14:paraId="1F65B5C1"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1BFA6C48"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Do you keep track of apprenticeships that are</w:t>
      </w:r>
      <w:r>
        <w:rPr>
          <w:rFonts w:eastAsia="Times New Roman" w:cs="Times New Roman"/>
          <w:color w:val="000000" w:themeColor="text1"/>
        </w:rPr>
        <w:t>:</w:t>
      </w:r>
      <w:r w:rsidRPr="00B27481">
        <w:rPr>
          <w:rFonts w:eastAsia="Times New Roman" w:cs="Times New Roman"/>
          <w:color w:val="000000" w:themeColor="text1"/>
        </w:rPr>
        <w:t xml:space="preserve"> (a) solely enrolling youth ages 16-24</w:t>
      </w:r>
      <w:r>
        <w:rPr>
          <w:rFonts w:eastAsia="Times New Roman" w:cs="Times New Roman"/>
          <w:color w:val="000000" w:themeColor="text1"/>
        </w:rPr>
        <w:t>;</w:t>
      </w:r>
      <w:r w:rsidRPr="00B27481">
        <w:rPr>
          <w:rFonts w:eastAsia="Times New Roman" w:cs="Times New Roman"/>
          <w:color w:val="000000" w:themeColor="text1"/>
        </w:rPr>
        <w:t xml:space="preserve"> or</w:t>
      </w:r>
      <w:r>
        <w:rPr>
          <w:rFonts w:eastAsia="Times New Roman" w:cs="Times New Roman"/>
          <w:color w:val="000000" w:themeColor="text1"/>
        </w:rPr>
        <w:t>,</w:t>
      </w:r>
      <w:r w:rsidRPr="00B27481">
        <w:rPr>
          <w:rFonts w:eastAsia="Times New Roman" w:cs="Times New Roman"/>
          <w:color w:val="000000" w:themeColor="text1"/>
        </w:rPr>
        <w:t xml:space="preserve"> (b) that target enrollment on youth into registered apprenticeship programs?  If so, about how many new apprenticeship programs were registered with your agency each of the last 3 years?  If you do not keep track of youth apprenticeships, is it possible to estimate the number of programs in the state that are either restricted to youth 16-24 or target this age group?</w:t>
      </w:r>
    </w:p>
    <w:p w:rsidRPr="00B27481" w:rsidR="00F2195E" w:rsidP="00F2195E" w:rsidRDefault="00F2195E" w14:paraId="7118BE5A"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r w:rsidRPr="00B27481">
        <w:rPr>
          <w:rFonts w:eastAsia="Times New Roman" w:cs="Times New Roman"/>
          <w:color w:val="000000" w:themeColor="text1"/>
        </w:rPr>
        <w:t xml:space="preserve">  </w:t>
      </w:r>
    </w:p>
    <w:p w:rsidRPr="00B27481" w:rsidR="00F2195E" w:rsidP="00F2195E" w:rsidRDefault="00F2195E" w14:paraId="5D4B6560"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With regard to youth apprenticeships or apprenticeships generally, does your agency track the number of youth ages 16-24 enrolled in apprenticeships?  If available, could you provide overall numbers of youth enrolled in either youth apprenticeships and/or in apprenticeship programs statewide for each of the past 3 years.  If available, could you provide numbers or estimates of youth apprentices by industry sector/occupation?</w:t>
      </w:r>
    </w:p>
    <w:p w:rsidRPr="00B27481" w:rsidR="00F2195E" w:rsidP="00F2195E" w:rsidRDefault="00F2195E" w14:paraId="307CF642"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45000869"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rPr>
        <w:t>Does your agency receive any YARG funding under the grant?  If so, what is your budget and expenditures to date under the grant?</w:t>
      </w:r>
    </w:p>
    <w:p w:rsidRPr="00B27481" w:rsidR="00F2195E" w:rsidP="00F2195E" w:rsidRDefault="00F2195E" w14:paraId="2D4F7418"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5C258F4A"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Does your agency play any role with regard to pre-apprenticeship programs, such as promoting the expansion of these programs, helping with design, registering or keeping track of such programs in your state, or monitoring such programs? If yes, please discuss the state agency’s involvement.</w:t>
      </w:r>
    </w:p>
    <w:p w:rsidRPr="00B27481" w:rsidR="00F2195E" w:rsidP="00F2195E" w:rsidRDefault="00F2195E" w14:paraId="27F6EA2B"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468236C2"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Did your agency’s involvement with the YARG grantee pre-date the YARG grant? </w:t>
      </w:r>
    </w:p>
    <w:p w:rsidRPr="00B27481" w:rsidR="00F2195E" w:rsidP="00F2195E" w:rsidRDefault="00F2195E" w14:paraId="0C7B80BA"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If yes, discuss your earlier agency’s involvement/partnership with the grantee in the years prior to the YARG?  </w:t>
      </w:r>
    </w:p>
    <w:p w:rsidRPr="00B27481" w:rsidR="00F2195E" w:rsidP="00F2195E" w:rsidRDefault="00F2195E" w14:paraId="790627A6"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With regard to the development of the grantee’s YARG application, did your agency get involved? If so, how? (e.g., with helping to pull together partnerships, identifying education and training needs in the local economy, etc.?</w:t>
      </w:r>
    </w:p>
    <w:p w:rsidRPr="00B27481" w:rsidR="00F2195E" w:rsidP="00F2195E" w:rsidRDefault="00F2195E" w14:paraId="7C2C0177"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3F411D4E"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Pr>
          <w:rFonts w:eastAsia="Times New Roman" w:cs="Times New Roman"/>
          <w:color w:val="000000" w:themeColor="text1"/>
        </w:rPr>
        <w:t>What is your agency’s</w:t>
      </w:r>
      <w:r w:rsidRPr="00B27481">
        <w:rPr>
          <w:rFonts w:eastAsia="Times New Roman" w:cs="Times New Roman"/>
          <w:color w:val="000000" w:themeColor="text1"/>
        </w:rPr>
        <w:t xml:space="preserve"> role with regard to the YARG grant?</w:t>
      </w:r>
    </w:p>
    <w:p w:rsidRPr="00B27481" w:rsidR="00F2195E" w:rsidP="00F2195E" w:rsidRDefault="00F2195E" w14:paraId="400E028B"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Has your agency helped with recruitment of </w:t>
      </w:r>
      <w:r>
        <w:rPr>
          <w:rFonts w:eastAsia="Times New Roman" w:cs="Times New Roman"/>
          <w:color w:val="000000" w:themeColor="text1"/>
        </w:rPr>
        <w:t>apprentice</w:t>
      </w:r>
      <w:r w:rsidRPr="00B27481">
        <w:rPr>
          <w:rFonts w:eastAsia="Times New Roman" w:cs="Times New Roman"/>
          <w:color w:val="000000" w:themeColor="text1"/>
        </w:rPr>
        <w:t xml:space="preserve">s for grant supported </w:t>
      </w:r>
      <w:r w:rsidRPr="00B27481">
        <w:rPr>
          <w:rFonts w:eastAsia="Times New Roman" w:cs="Times New Roman"/>
        </w:rPr>
        <w:t xml:space="preserve">apprenticeship/pre-apprenticeship programs? If so, what recruitment sources are you utilizing, and how many </w:t>
      </w:r>
      <w:r>
        <w:rPr>
          <w:rFonts w:eastAsia="Times New Roman" w:cs="Times New Roman"/>
        </w:rPr>
        <w:t>apprentice</w:t>
      </w:r>
      <w:r w:rsidRPr="00B27481">
        <w:rPr>
          <w:rFonts w:eastAsia="Times New Roman" w:cs="Times New Roman"/>
        </w:rPr>
        <w:t>s referred by your agency have been enrolled in apprenticeships under the grant?</w:t>
      </w:r>
    </w:p>
    <w:p w:rsidRPr="00B27481" w:rsidR="00F2195E" w:rsidP="00F2195E" w:rsidRDefault="00F2195E" w14:paraId="748453BA"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Has your agency helped with recruitment of employers to help expand apprenticeship opportunities for youth either under the grant or more broadly?  If so, how do you conduct this employer outreach engagement effort?</w:t>
      </w:r>
    </w:p>
    <w:p w:rsidRPr="00B27481" w:rsidR="00F2195E" w:rsidP="00F2195E" w:rsidRDefault="00F2195E" w14:paraId="138D007B"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Has your agency been involved with youth apprenticeship program design for new apprenticeship programs formed under YARG, such as curriculum design or identifying possible RTI providers?</w:t>
      </w:r>
    </w:p>
    <w:p w:rsidRPr="00B27481" w:rsidR="00F2195E" w:rsidP="00F2195E" w:rsidRDefault="00F2195E" w14:paraId="2358368B"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Has your agency assisted with getting new apprenticeship programs formed under YARG through the registration process?  If yes, with how many new apprenticeship programs under YARG and what types of help do you provide to facilitate registration?</w:t>
      </w:r>
    </w:p>
    <w:p w:rsidRPr="00B27481" w:rsidR="00F2195E" w:rsidP="00F2195E" w:rsidRDefault="00F2195E" w14:paraId="0A312D65" w14:textId="77777777">
      <w:pPr>
        <w:pStyle w:val="ListParagraph"/>
        <w:numPr>
          <w:ilvl w:val="1"/>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Has your agency had other types of involvement under YARG? If so, please discuss. </w:t>
      </w:r>
    </w:p>
    <w:p w:rsidRPr="00B27481" w:rsidR="00F2195E" w:rsidP="00F2195E" w:rsidRDefault="00F2195E" w14:paraId="1BA72654"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7676258D"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Is any data being provided to you by the grantee regarding this grant or </w:t>
      </w:r>
      <w:r>
        <w:rPr>
          <w:rFonts w:eastAsia="Times New Roman" w:cs="Times New Roman"/>
          <w:color w:val="000000" w:themeColor="text1"/>
        </w:rPr>
        <w:t>apprentice</w:t>
      </w:r>
      <w:r w:rsidRPr="00B27481">
        <w:rPr>
          <w:rFonts w:eastAsia="Times New Roman" w:cs="Times New Roman"/>
          <w:color w:val="000000" w:themeColor="text1"/>
        </w:rPr>
        <w:t xml:space="preserve"> outcomes? If so, is that data then communicated by your agency to the US Office of Apprenticeship?</w:t>
      </w:r>
    </w:p>
    <w:p w:rsidRPr="00B27481" w:rsidR="00F2195E" w:rsidP="00F2195E" w:rsidRDefault="00F2195E" w14:paraId="2D8B858A"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5C8EC796" w14:textId="77777777">
      <w:pPr>
        <w:pStyle w:val="ListParagraph"/>
        <w:numPr>
          <w:ilvl w:val="0"/>
          <w:numId w:val="178"/>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Either when the grant was being designed or as part of the grant, has your agency acted as an intermediary (or facilitator) between the workforce and secondary education system in your state?</w:t>
      </w:r>
    </w:p>
    <w:p w:rsidRPr="00B27481" w:rsidR="00F2195E" w:rsidP="00F2195E" w:rsidRDefault="00F2195E" w14:paraId="6C8BB821" w14:textId="77777777">
      <w:pPr>
        <w:tabs>
          <w:tab w:val="left" w:pos="720"/>
          <w:tab w:val="left" w:pos="1080"/>
          <w:tab w:val="left" w:pos="1440"/>
        </w:tabs>
        <w:spacing w:after="0" w:line="240" w:lineRule="auto"/>
        <w:rPr>
          <w:rFonts w:eastAsia="Times New Roman" w:cs="Times New Roman"/>
          <w:color w:val="000000" w:themeColor="text1"/>
        </w:rPr>
      </w:pPr>
    </w:p>
    <w:p w:rsidRPr="00B27481" w:rsidR="00F2195E" w:rsidP="00F2195E" w:rsidRDefault="00F2195E" w14:paraId="4723C6BE" w14:textId="77777777">
      <w:pPr>
        <w:pStyle w:val="ListParagraph"/>
        <w:numPr>
          <w:ilvl w:val="0"/>
          <w:numId w:val="74"/>
        </w:numPr>
        <w:tabs>
          <w:tab w:val="left" w:pos="720"/>
          <w:tab w:val="left" w:pos="1080"/>
          <w:tab w:val="left" w:pos="1440"/>
        </w:tabs>
        <w:spacing w:after="0" w:line="240" w:lineRule="auto"/>
        <w:rPr>
          <w:rFonts w:eastAsia="Times New Roman" w:cs="Times New Roman"/>
        </w:rPr>
      </w:pPr>
      <w:r w:rsidRPr="00B27481">
        <w:rPr>
          <w:rFonts w:eastAsia="Times New Roman" w:cs="Times New Roman"/>
          <w:b/>
        </w:rPr>
        <w:t>STATE/LOCAL WIOA/WORKFORCE DEVELOPMENT SERVICES PROVIDER</w:t>
      </w:r>
    </w:p>
    <w:p w:rsidRPr="00B27481" w:rsidR="00F2195E" w:rsidP="00F2195E" w:rsidRDefault="00F2195E" w14:paraId="428C517F" w14:textId="77777777">
      <w:pPr>
        <w:pStyle w:val="ListParagraph"/>
        <w:tabs>
          <w:tab w:val="left" w:pos="720"/>
          <w:tab w:val="left" w:pos="1080"/>
          <w:tab w:val="left" w:pos="1440"/>
        </w:tabs>
        <w:spacing w:after="0" w:line="240" w:lineRule="auto"/>
        <w:ind w:left="360"/>
        <w:rPr>
          <w:rFonts w:eastAsia="Times New Roman" w:cs="Times New Roman"/>
          <w:b/>
        </w:rPr>
      </w:pPr>
    </w:p>
    <w:p w:rsidRPr="00B27481" w:rsidR="00F2195E" w:rsidP="00F2195E" w:rsidRDefault="00F2195E" w14:paraId="1C1F5340" w14:textId="77777777">
      <w:pPr>
        <w:pStyle w:val="ListParagraph"/>
        <w:numPr>
          <w:ilvl w:val="0"/>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What type of organization are you (e.g. Local Workforce Board)? How long have you been the WIOA services provider of the region?  </w:t>
      </w:r>
    </w:p>
    <w:p w:rsidRPr="00B27481" w:rsidR="00F2195E" w:rsidP="00F2195E" w:rsidRDefault="00F2195E" w14:paraId="78C9771E"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63EBB4EE"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is the extent of your agency’s role in apprenticeships, and in particular, with youth apprenticeships in the state, region or local area(s) your organization serves?</w:t>
      </w:r>
    </w:p>
    <w:p w:rsidRPr="00B27481" w:rsidR="00F2195E" w:rsidP="00F2195E" w:rsidRDefault="00F2195E" w14:paraId="6488F230"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74C01292"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To what extent before the YARG grant were there apprenticeships in the geographic areas you serve that are</w:t>
      </w:r>
      <w:r>
        <w:rPr>
          <w:rFonts w:eastAsia="Times New Roman" w:cs="Times New Roman"/>
          <w:color w:val="000000" w:themeColor="text1"/>
        </w:rPr>
        <w:t>:</w:t>
      </w:r>
      <w:r w:rsidRPr="00B27481">
        <w:rPr>
          <w:rFonts w:eastAsia="Times New Roman" w:cs="Times New Roman"/>
          <w:color w:val="000000" w:themeColor="text1"/>
        </w:rPr>
        <w:t xml:space="preserve"> (a) solely enroll youth ages 16-24</w:t>
      </w:r>
      <w:r>
        <w:rPr>
          <w:rFonts w:eastAsia="Times New Roman" w:cs="Times New Roman"/>
          <w:color w:val="000000" w:themeColor="text1"/>
        </w:rPr>
        <w:t>;</w:t>
      </w:r>
      <w:r w:rsidRPr="00B27481">
        <w:rPr>
          <w:rFonts w:eastAsia="Times New Roman" w:cs="Times New Roman"/>
          <w:color w:val="000000" w:themeColor="text1"/>
        </w:rPr>
        <w:t xml:space="preserve"> or</w:t>
      </w:r>
      <w:r>
        <w:rPr>
          <w:rFonts w:eastAsia="Times New Roman" w:cs="Times New Roman"/>
          <w:color w:val="000000" w:themeColor="text1"/>
        </w:rPr>
        <w:t>,</w:t>
      </w:r>
      <w:r w:rsidRPr="00B27481">
        <w:rPr>
          <w:rFonts w:eastAsia="Times New Roman" w:cs="Times New Roman"/>
          <w:color w:val="000000" w:themeColor="text1"/>
        </w:rPr>
        <w:t xml:space="preserve"> (b) that target enrollment on youth into registered apprenticeship programs?  Please discuss.</w:t>
      </w:r>
    </w:p>
    <w:p w:rsidRPr="00B27481" w:rsidR="00F2195E" w:rsidP="00F2195E" w:rsidRDefault="00F2195E" w14:paraId="079563E7"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r w:rsidRPr="00B27481">
        <w:rPr>
          <w:rFonts w:eastAsia="Times New Roman" w:cs="Times New Roman"/>
          <w:color w:val="000000" w:themeColor="text1"/>
        </w:rPr>
        <w:t xml:space="preserve">  </w:t>
      </w:r>
    </w:p>
    <w:p w:rsidRPr="00B27481" w:rsidR="00F2195E" w:rsidP="00F2195E" w:rsidRDefault="00F2195E" w14:paraId="092647F3"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With regard to youth apprenticeships or apprenticeships generally, does your agency track the number of youth ages 16-24 enrolled in apprenticeships in the geographic areas served?  If available, could you provide overall numbers of youth enrolled in either youth apprenticeships and/or in apprenticeship programs each of the past 3 years.  If available, could you provide numbers or estimates of youth apprentices by industry sector/occupation?</w:t>
      </w:r>
    </w:p>
    <w:p w:rsidRPr="00B27481" w:rsidR="00F2195E" w:rsidP="00F2195E" w:rsidRDefault="00F2195E" w14:paraId="1CA2DD24"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2F0A79D5"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Does your organization play any role with regard to pre-apprenticeship programs, such as promoting the expansion of these programs, funding these programs, co-enrolling </w:t>
      </w:r>
      <w:r>
        <w:rPr>
          <w:rFonts w:eastAsia="Times New Roman" w:cs="Times New Roman"/>
          <w:color w:val="000000" w:themeColor="text1"/>
        </w:rPr>
        <w:t>apprentice</w:t>
      </w:r>
      <w:r w:rsidRPr="00B27481">
        <w:rPr>
          <w:rFonts w:eastAsia="Times New Roman" w:cs="Times New Roman"/>
          <w:color w:val="000000" w:themeColor="text1"/>
        </w:rPr>
        <w:t>s of these programs under WIOA, helping with design, registering or keeping track of such programs or monitoring such programs? If yes, please discuss the agency’s involvement with pre-apprenticeships.</w:t>
      </w:r>
    </w:p>
    <w:p w:rsidRPr="00B27481" w:rsidR="00F2195E" w:rsidP="00F2195E" w:rsidRDefault="00F2195E" w14:paraId="3FF0AC5B"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0F10FFF2"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Did your agency’s involvement with the YARG grantee pre-date the YARG grant? </w:t>
      </w:r>
    </w:p>
    <w:p w:rsidRPr="00B27481" w:rsidR="00F2195E" w:rsidP="00F2195E" w:rsidRDefault="00F2195E" w14:paraId="1A379513" w14:textId="77777777">
      <w:pPr>
        <w:pStyle w:val="ListParagraph"/>
        <w:numPr>
          <w:ilvl w:val="1"/>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If yes, discuss your earlier agency’s involvement/partnership with the grantee in the years prior to the YARG?  </w:t>
      </w:r>
    </w:p>
    <w:p w:rsidRPr="00B27481" w:rsidR="00F2195E" w:rsidP="00F2195E" w:rsidRDefault="00F2195E" w14:paraId="615EA92E" w14:textId="77777777">
      <w:pPr>
        <w:pStyle w:val="ListParagraph"/>
        <w:numPr>
          <w:ilvl w:val="1"/>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With regard to the development of the grantee’s YARG application, did your agency get involved? If so, how? (e.g., with helping to pull together partnerships, identifying education and training needs in the local economy, etc.?</w:t>
      </w:r>
    </w:p>
    <w:p w:rsidRPr="00B27481" w:rsidR="00F2195E" w:rsidP="00F2195E" w:rsidRDefault="00F2195E" w14:paraId="078D3B28"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50232128"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rPr>
        <w:t xml:space="preserve">Does your association receive any YARG funding under the grant?  If so, what is your budget and expenditures to date under the grant? </w:t>
      </w:r>
    </w:p>
    <w:p w:rsidRPr="00B27481" w:rsidR="00F2195E" w:rsidP="00F2195E" w:rsidRDefault="00F2195E" w14:paraId="6EBBDB23"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37D2C53A"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What is your agency’s role with regard to the YARG grant?</w:t>
      </w:r>
    </w:p>
    <w:p w:rsidRPr="00B27481" w:rsidR="00F2195E" w:rsidP="00F2195E" w:rsidRDefault="00F2195E" w14:paraId="2BE5111F" w14:textId="77777777">
      <w:pPr>
        <w:pStyle w:val="ListParagraph"/>
        <w:numPr>
          <w:ilvl w:val="1"/>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Has your agency helped with recruitment of </w:t>
      </w:r>
      <w:r>
        <w:rPr>
          <w:rFonts w:eastAsia="Times New Roman" w:cs="Times New Roman"/>
          <w:color w:val="000000" w:themeColor="text1"/>
        </w:rPr>
        <w:t>apprentice</w:t>
      </w:r>
      <w:r w:rsidRPr="00B27481">
        <w:rPr>
          <w:rFonts w:eastAsia="Times New Roman" w:cs="Times New Roman"/>
          <w:color w:val="000000" w:themeColor="text1"/>
        </w:rPr>
        <w:t xml:space="preserve">s for grant supported </w:t>
      </w:r>
      <w:r w:rsidRPr="00B27481">
        <w:rPr>
          <w:rFonts w:eastAsia="Times New Roman" w:cs="Times New Roman"/>
        </w:rPr>
        <w:t xml:space="preserve">apprenticeship programs? If so, what recruitment sources are you utilizing, and how many </w:t>
      </w:r>
      <w:r>
        <w:rPr>
          <w:rFonts w:eastAsia="Times New Roman" w:cs="Times New Roman"/>
        </w:rPr>
        <w:t>apprentice</w:t>
      </w:r>
      <w:r w:rsidRPr="00B27481">
        <w:rPr>
          <w:rFonts w:eastAsia="Times New Roman" w:cs="Times New Roman"/>
        </w:rPr>
        <w:t>s referred by your agency have been enrolled in apprenticeships under the grant?</w:t>
      </w:r>
    </w:p>
    <w:p w:rsidRPr="00B27481" w:rsidR="00F2195E" w:rsidP="00F2195E" w:rsidRDefault="00F2195E" w14:paraId="0DCE9DF1" w14:textId="77777777">
      <w:pPr>
        <w:pStyle w:val="ListParagraph"/>
        <w:numPr>
          <w:ilvl w:val="1"/>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Has your agency helped with recruitment of employers to help expand apprenticeship opportunities for youth either under the grant or more broadly?  If so, how do you conduct this employer outreach engagement effort?</w:t>
      </w:r>
    </w:p>
    <w:p w:rsidRPr="00B27481" w:rsidR="00F2195E" w:rsidP="00F2195E" w:rsidRDefault="00F2195E" w14:paraId="4A8DEB8F" w14:textId="77777777">
      <w:pPr>
        <w:pStyle w:val="ListParagraph"/>
        <w:numPr>
          <w:ilvl w:val="1"/>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Has your agency been involved with youth apprenticeship program design for new apprenticeship programs formed under YARG, such as curriculum d</w:t>
      </w:r>
      <w:r>
        <w:rPr>
          <w:rFonts w:eastAsia="Times New Roman" w:cs="Times New Roman"/>
          <w:color w:val="000000" w:themeColor="text1"/>
        </w:rPr>
        <w:t>esign or identifying possible R</w:t>
      </w:r>
      <w:r w:rsidRPr="00B27481">
        <w:rPr>
          <w:rFonts w:eastAsia="Times New Roman" w:cs="Times New Roman"/>
          <w:color w:val="000000" w:themeColor="text1"/>
        </w:rPr>
        <w:t>I providers?</w:t>
      </w:r>
    </w:p>
    <w:p w:rsidRPr="00B27481" w:rsidR="00F2195E" w:rsidP="00F2195E" w:rsidRDefault="00F2195E" w14:paraId="4192B1F4"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Has your agency helped the grantee to understand and analyze the need for education and training in the local labor market and regional economy?</w:t>
      </w:r>
    </w:p>
    <w:p w:rsidRPr="00B27481" w:rsidR="00F2195E" w:rsidP="00F2195E" w:rsidRDefault="00F2195E" w14:paraId="33C1B1C9"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Has your agency helped the grantee identify targeted industries, occupations, regional clusters, hiring needs, and populations to be served under the grant?</w:t>
      </w:r>
    </w:p>
    <w:p w:rsidRPr="00B27481" w:rsidR="00F2195E" w:rsidP="00F2195E" w:rsidRDefault="00F2195E" w14:paraId="28CE4530"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Has your agency provided relevant sources of data, including labor market information and other tools or reports to the grantee during planning?</w:t>
      </w:r>
    </w:p>
    <w:p w:rsidRPr="00B27481" w:rsidR="00F2195E" w:rsidP="00F2195E" w:rsidRDefault="00F2195E" w14:paraId="0C40FBC3"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Has your agency assessed potential </w:t>
      </w:r>
      <w:r>
        <w:rPr>
          <w:rFonts w:eastAsia="Times New Roman" w:cs="Times New Roman"/>
        </w:rPr>
        <w:t>apprentice</w:t>
      </w:r>
      <w:r w:rsidRPr="00B27481">
        <w:rPr>
          <w:rFonts w:eastAsia="Times New Roman" w:cs="Times New Roman"/>
        </w:rPr>
        <w:t>s for the grant program?</w:t>
      </w:r>
    </w:p>
    <w:p w:rsidRPr="00B27481" w:rsidR="00F2195E" w:rsidP="00F2195E" w:rsidRDefault="00F2195E" w14:paraId="34071998"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Has your agency been involved in Identifying and referring candidates for education and training in the grant program?</w:t>
      </w:r>
    </w:p>
    <w:p w:rsidRPr="00B27481" w:rsidR="00F2195E" w:rsidP="00F2195E" w:rsidRDefault="00F2195E" w14:paraId="0F6DA713"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Has your agency been involved in providing supportive services to </w:t>
      </w:r>
      <w:r>
        <w:rPr>
          <w:rFonts w:eastAsia="Times New Roman" w:cs="Times New Roman"/>
        </w:rPr>
        <w:t>apprentice</w:t>
      </w:r>
      <w:r w:rsidRPr="00B27481">
        <w:rPr>
          <w:rFonts w:eastAsia="Times New Roman" w:cs="Times New Roman"/>
        </w:rPr>
        <w:t>s?</w:t>
      </w:r>
    </w:p>
    <w:p w:rsidRPr="00B27481" w:rsidR="00F2195E" w:rsidP="00F2195E" w:rsidRDefault="00F2195E" w14:paraId="7CAF48FC"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Has your agency been involved in connecting and placing </w:t>
      </w:r>
      <w:r>
        <w:rPr>
          <w:rFonts w:eastAsia="Times New Roman" w:cs="Times New Roman"/>
        </w:rPr>
        <w:t>apprentice</w:t>
      </w:r>
      <w:r w:rsidRPr="00B27481">
        <w:rPr>
          <w:rFonts w:eastAsia="Times New Roman" w:cs="Times New Roman"/>
        </w:rPr>
        <w:t xml:space="preserve">s with employers that have </w:t>
      </w:r>
      <w:r>
        <w:rPr>
          <w:rFonts w:eastAsia="Times New Roman" w:cs="Times New Roman"/>
        </w:rPr>
        <w:t>r</w:t>
      </w:r>
      <w:r w:rsidRPr="00B27481">
        <w:rPr>
          <w:rFonts w:eastAsia="Times New Roman" w:cs="Times New Roman"/>
        </w:rPr>
        <w:t xml:space="preserve">egistered </w:t>
      </w:r>
      <w:r>
        <w:rPr>
          <w:rFonts w:eastAsia="Times New Roman" w:cs="Times New Roman"/>
        </w:rPr>
        <w:t>a</w:t>
      </w:r>
      <w:r w:rsidRPr="00B27481">
        <w:rPr>
          <w:rFonts w:eastAsia="Times New Roman" w:cs="Times New Roman"/>
        </w:rPr>
        <w:t>pprenticeships</w:t>
      </w:r>
    </w:p>
    <w:p w:rsidRPr="00B27481" w:rsidR="00F2195E" w:rsidP="00F2195E" w:rsidRDefault="00F2195E" w14:paraId="6B8FD784" w14:textId="77777777">
      <w:pPr>
        <w:pStyle w:val="ListParagraph"/>
        <w:tabs>
          <w:tab w:val="left" w:pos="720"/>
          <w:tab w:val="left" w:pos="1080"/>
          <w:tab w:val="left" w:pos="1440"/>
        </w:tabs>
        <w:spacing w:after="0" w:line="240" w:lineRule="auto"/>
        <w:ind w:left="1080"/>
        <w:rPr>
          <w:rFonts w:eastAsia="Times New Roman" w:cs="Times New Roman"/>
          <w:color w:val="000000" w:themeColor="text1"/>
        </w:rPr>
      </w:pPr>
    </w:p>
    <w:p w:rsidRPr="00B27481" w:rsidR="00F2195E" w:rsidP="00F2195E" w:rsidRDefault="00F2195E" w14:paraId="084BD96B" w14:textId="77777777">
      <w:pPr>
        <w:pStyle w:val="ListParagraph"/>
        <w:numPr>
          <w:ilvl w:val="0"/>
          <w:numId w:val="179"/>
        </w:numPr>
        <w:tabs>
          <w:tab w:val="left" w:pos="720"/>
          <w:tab w:val="left" w:pos="1080"/>
          <w:tab w:val="left" w:pos="1440"/>
        </w:tabs>
        <w:spacing w:after="0" w:line="240" w:lineRule="auto"/>
        <w:rPr>
          <w:rFonts w:eastAsia="Times New Roman" w:cs="Times New Roman"/>
          <w:color w:val="000000" w:themeColor="text1"/>
        </w:rPr>
      </w:pPr>
      <w:r w:rsidRPr="00B27481">
        <w:rPr>
          <w:rFonts w:eastAsia="Times New Roman" w:cs="Times New Roman"/>
          <w:color w:val="000000" w:themeColor="text1"/>
        </w:rPr>
        <w:t xml:space="preserve">Is any data being provided to you by the grantee regarding this grant or </w:t>
      </w:r>
      <w:r>
        <w:rPr>
          <w:rFonts w:eastAsia="Times New Roman" w:cs="Times New Roman"/>
          <w:color w:val="000000" w:themeColor="text1"/>
        </w:rPr>
        <w:t>apprentice</w:t>
      </w:r>
      <w:r w:rsidRPr="00B27481">
        <w:rPr>
          <w:rFonts w:eastAsia="Times New Roman" w:cs="Times New Roman"/>
          <w:color w:val="000000" w:themeColor="text1"/>
        </w:rPr>
        <w:t xml:space="preserve"> outcomes? If so, is that data then communicated by your agency to the</w:t>
      </w:r>
      <w:r>
        <w:rPr>
          <w:rFonts w:eastAsia="Times New Roman" w:cs="Times New Roman"/>
          <w:color w:val="000000" w:themeColor="text1"/>
        </w:rPr>
        <w:t xml:space="preserve"> state apprenticeship agency or the</w:t>
      </w:r>
      <w:r w:rsidRPr="00B27481">
        <w:rPr>
          <w:rFonts w:eastAsia="Times New Roman" w:cs="Times New Roman"/>
          <w:color w:val="000000" w:themeColor="text1"/>
        </w:rPr>
        <w:t xml:space="preserve"> US Office of Apprenticeship?</w:t>
      </w:r>
    </w:p>
    <w:p w:rsidRPr="00B27481" w:rsidR="00F2195E" w:rsidP="00F2195E" w:rsidRDefault="00F2195E" w14:paraId="60E09817" w14:textId="77777777">
      <w:pPr>
        <w:tabs>
          <w:tab w:val="left" w:pos="720"/>
          <w:tab w:val="left" w:pos="1080"/>
          <w:tab w:val="left" w:pos="1440"/>
        </w:tabs>
        <w:spacing w:after="0" w:line="240" w:lineRule="auto"/>
        <w:rPr>
          <w:rFonts w:eastAsia="Times New Roman" w:cs="Times New Roman"/>
        </w:rPr>
      </w:pPr>
    </w:p>
    <w:p w:rsidRPr="00B27481" w:rsidR="00F2195E" w:rsidP="00F2195E" w:rsidRDefault="00F2195E" w14:paraId="2337895E" w14:textId="77777777">
      <w:pPr>
        <w:pStyle w:val="ListParagraph"/>
        <w:numPr>
          <w:ilvl w:val="0"/>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Do you help with co-enrolling apprentices served by YARG in WIOA?  If so, please discuss how this co-enrollment works. Can you provide an estimate of the numbers or percentage of YARG apprentices that are co-enrolled under WIOA?  Are they typically co-enrolled under the WIOA Adult, Dislocated Worker or Youth programs? </w:t>
      </w:r>
    </w:p>
    <w:p w:rsidRPr="00B27481" w:rsidR="00F2195E" w:rsidP="00F2195E" w:rsidRDefault="00F2195E" w14:paraId="249D9AEA"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4D4CCC96" w14:textId="77777777">
      <w:pPr>
        <w:pStyle w:val="ListParagraph"/>
        <w:numPr>
          <w:ilvl w:val="0"/>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What WIOA-related services do you most often provide to apprentices/pre-apprentices? </w:t>
      </w:r>
    </w:p>
    <w:p w:rsidRPr="00B27481" w:rsidR="00F2195E" w:rsidP="00F2195E" w:rsidRDefault="00F2195E" w14:paraId="16517E92" w14:textId="77777777">
      <w:pPr>
        <w:pStyle w:val="ListParagraph"/>
        <w:numPr>
          <w:ilvl w:val="1"/>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Do </w:t>
      </w:r>
      <w:r>
        <w:rPr>
          <w:rFonts w:eastAsia="Times New Roman" w:cs="Times New Roman"/>
        </w:rPr>
        <w:t>you use WIOA funds to support R</w:t>
      </w:r>
      <w:r w:rsidRPr="00B27481">
        <w:rPr>
          <w:rFonts w:eastAsia="Times New Roman" w:cs="Times New Roman"/>
        </w:rPr>
        <w:t xml:space="preserve">I?  If yes, about how many YARG </w:t>
      </w:r>
      <w:r>
        <w:rPr>
          <w:rFonts w:eastAsia="Times New Roman" w:cs="Times New Roman"/>
        </w:rPr>
        <w:t>apprentice</w:t>
      </w:r>
      <w:r w:rsidRPr="00B27481">
        <w:rPr>
          <w:rFonts w:eastAsia="Times New Roman" w:cs="Times New Roman"/>
        </w:rPr>
        <w:t>s have received such support?  How do you determine how much support is provided (e.g., pay for all or a portion of the RTI at a training provider)?  Do WI</w:t>
      </w:r>
      <w:r>
        <w:rPr>
          <w:rFonts w:eastAsia="Times New Roman" w:cs="Times New Roman"/>
        </w:rPr>
        <w:t>OA funds pay the full cost of R</w:t>
      </w:r>
      <w:r w:rsidRPr="00B27481">
        <w:rPr>
          <w:rFonts w:eastAsia="Times New Roman" w:cs="Times New Roman"/>
        </w:rPr>
        <w:t xml:space="preserve">I or only a portion for YARG </w:t>
      </w:r>
      <w:r>
        <w:rPr>
          <w:rFonts w:eastAsia="Times New Roman" w:cs="Times New Roman"/>
        </w:rPr>
        <w:t>apprentice</w:t>
      </w:r>
      <w:r w:rsidRPr="00B27481">
        <w:rPr>
          <w:rFonts w:eastAsia="Times New Roman" w:cs="Times New Roman"/>
        </w:rPr>
        <w:t xml:space="preserve">s? </w:t>
      </w:r>
      <w:r>
        <w:rPr>
          <w:rFonts w:eastAsia="Times New Roman" w:cs="Times New Roman"/>
        </w:rPr>
        <w:t xml:space="preserve"> Is there a maximum amount of R</w:t>
      </w:r>
      <w:r w:rsidRPr="00B27481">
        <w:rPr>
          <w:rFonts w:eastAsia="Times New Roman" w:cs="Times New Roman"/>
        </w:rPr>
        <w:t xml:space="preserve">I cost reimbursed per YARG </w:t>
      </w:r>
      <w:r>
        <w:rPr>
          <w:rFonts w:eastAsia="Times New Roman" w:cs="Times New Roman"/>
        </w:rPr>
        <w:t>apprentice</w:t>
      </w:r>
      <w:r w:rsidRPr="00B27481">
        <w:rPr>
          <w:rFonts w:eastAsia="Times New Roman" w:cs="Times New Roman"/>
        </w:rPr>
        <w:t>?</w:t>
      </w:r>
    </w:p>
    <w:p w:rsidRPr="00B27481" w:rsidR="00F2195E" w:rsidP="00F2195E" w:rsidRDefault="00F2195E" w14:paraId="4F7165FA" w14:textId="77777777">
      <w:pPr>
        <w:pStyle w:val="ListParagraph"/>
        <w:tabs>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4C6217D6" w14:textId="77777777">
      <w:pPr>
        <w:pStyle w:val="ListParagraph"/>
        <w:numPr>
          <w:ilvl w:val="0"/>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Does your organization offer WIOA-funded supportive services to apprentices/pre-apprentices? What forms does that most often take (e.g., for transportation, childcare, work clothing and equipment, etc.)?  For YARG </w:t>
      </w:r>
      <w:r>
        <w:rPr>
          <w:rFonts w:eastAsia="Times New Roman" w:cs="Times New Roman"/>
        </w:rPr>
        <w:t>apprentice</w:t>
      </w:r>
      <w:r w:rsidRPr="00B27481">
        <w:rPr>
          <w:rFonts w:eastAsia="Times New Roman" w:cs="Times New Roman"/>
        </w:rPr>
        <w:t xml:space="preserve">s is there a maximum per </w:t>
      </w:r>
      <w:r>
        <w:rPr>
          <w:rFonts w:eastAsia="Times New Roman" w:cs="Times New Roman"/>
        </w:rPr>
        <w:t>apprentice</w:t>
      </w:r>
      <w:r w:rsidRPr="00B27481">
        <w:rPr>
          <w:rFonts w:eastAsia="Times New Roman" w:cs="Times New Roman"/>
        </w:rPr>
        <w:t xml:space="preserve"> or per service that is reimbursable?</w:t>
      </w:r>
    </w:p>
    <w:p w:rsidRPr="00B27481" w:rsidR="00F2195E" w:rsidP="00F2195E" w:rsidRDefault="00F2195E" w14:paraId="6A395BC9" w14:textId="77777777">
      <w:pPr>
        <w:pStyle w:val="ListParagraph"/>
        <w:tabs>
          <w:tab w:val="left" w:pos="720"/>
          <w:tab w:val="left" w:pos="1080"/>
          <w:tab w:val="left" w:pos="1440"/>
        </w:tabs>
        <w:spacing w:after="0" w:line="240" w:lineRule="auto"/>
        <w:ind w:left="1800"/>
        <w:rPr>
          <w:rFonts w:eastAsia="Times New Roman" w:cs="Times New Roman"/>
        </w:rPr>
      </w:pPr>
    </w:p>
    <w:p w:rsidRPr="00B27481" w:rsidR="00F2195E" w:rsidP="00F2195E" w:rsidRDefault="00F2195E" w14:paraId="35830F34" w14:textId="77777777">
      <w:pPr>
        <w:pStyle w:val="ListParagraph"/>
        <w:numPr>
          <w:ilvl w:val="0"/>
          <w:numId w:val="179"/>
        </w:numPr>
        <w:tabs>
          <w:tab w:val="left" w:pos="720"/>
          <w:tab w:val="left" w:pos="1080"/>
          <w:tab w:val="left" w:pos="1440"/>
        </w:tabs>
        <w:spacing w:after="0" w:line="240" w:lineRule="auto"/>
        <w:rPr>
          <w:rFonts w:eastAsia="Times New Roman" w:cs="Times New Roman"/>
        </w:rPr>
      </w:pPr>
      <w:r w:rsidRPr="00B27481">
        <w:rPr>
          <w:rFonts w:eastAsia="Times New Roman" w:cs="Times New Roman"/>
        </w:rPr>
        <w:t xml:space="preserve">Are you involved with collecting, tracking, and reporting </w:t>
      </w:r>
      <w:r>
        <w:rPr>
          <w:rFonts w:eastAsia="Times New Roman" w:cs="Times New Roman"/>
        </w:rPr>
        <w:t>apprentice</w:t>
      </w:r>
      <w:r w:rsidRPr="00B27481">
        <w:rPr>
          <w:rFonts w:eastAsia="Times New Roman" w:cs="Times New Roman"/>
        </w:rPr>
        <w:t xml:space="preserve"> data to ETA or Office of Apprenticeship?</w:t>
      </w:r>
    </w:p>
    <w:p w:rsidRPr="00B27481" w:rsidR="00F2195E" w:rsidP="00F2195E" w:rsidRDefault="00F2195E" w14:paraId="7FEB07EB" w14:textId="77777777">
      <w:pPr>
        <w:spacing w:after="0" w:line="240" w:lineRule="auto"/>
        <w:rPr>
          <w:rFonts w:eastAsia="Times New Roman" w:cs="Times New Roman"/>
          <w:color w:val="000000" w:themeColor="text1"/>
        </w:rPr>
      </w:pPr>
      <w:r w:rsidRPr="00B27481">
        <w:rPr>
          <w:rFonts w:eastAsia="Times New Roman" w:cs="Times New Roman"/>
          <w:color w:val="000000" w:themeColor="text1"/>
        </w:rPr>
        <w:br w:type="page"/>
      </w:r>
    </w:p>
    <w:p w:rsidRPr="00B27481" w:rsidR="00F2195E" w:rsidP="00F2195E" w:rsidRDefault="00F2195E" w14:paraId="769BADE4" w14:textId="77777777">
      <w:pPr>
        <w:tabs>
          <w:tab w:val="left" w:pos="360"/>
          <w:tab w:val="left" w:pos="720"/>
          <w:tab w:val="left" w:pos="1080"/>
          <w:tab w:val="left" w:pos="1440"/>
        </w:tabs>
        <w:spacing w:after="0" w:line="240" w:lineRule="auto"/>
        <w:rPr>
          <w:rFonts w:eastAsia="Times New Roman" w:cs="Times New Roman"/>
          <w:b/>
        </w:rPr>
      </w:pPr>
      <w:r w:rsidRPr="00B27481">
        <w:rPr>
          <w:rFonts w:eastAsia="Times New Roman" w:cs="Times New Roman"/>
          <w:b/>
        </w:rPr>
        <w:t>DISCUSSION GUIDE SUPPLEMENTS – To capture features of Apprenticeship or Pre-Apprenticeship Program</w:t>
      </w:r>
    </w:p>
    <w:p w:rsidRPr="00B27481" w:rsidR="00F2195E" w:rsidP="00F2195E" w:rsidRDefault="00F2195E" w14:paraId="4D6AF6D8" w14:textId="77777777">
      <w:pPr>
        <w:tabs>
          <w:tab w:val="left" w:pos="360"/>
          <w:tab w:val="left" w:pos="720"/>
          <w:tab w:val="left" w:pos="1080"/>
          <w:tab w:val="left" w:pos="1440"/>
        </w:tabs>
        <w:spacing w:after="0" w:line="240" w:lineRule="auto"/>
        <w:rPr>
          <w:rFonts w:eastAsia="Times New Roman" w:cs="Times New Roman"/>
          <w:b/>
        </w:rPr>
      </w:pPr>
    </w:p>
    <w:p w:rsidRPr="00B27481" w:rsidR="00F2195E" w:rsidP="00F2195E" w:rsidRDefault="00F2195E" w14:paraId="1B8C8F6B"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b/>
        </w:rPr>
        <w:t xml:space="preserve">KEY FEATURES OF AN </w:t>
      </w:r>
      <w:r w:rsidRPr="00B27481">
        <w:rPr>
          <w:rFonts w:eastAsia="Times New Roman" w:cs="Times New Roman"/>
          <w:b/>
          <w:i/>
          <w:iCs/>
        </w:rPr>
        <w:t>APPRENTICESHIP PROGRAM</w:t>
      </w:r>
      <w:r w:rsidRPr="00B27481">
        <w:rPr>
          <w:rFonts w:eastAsia="Times New Roman" w:cs="Times New Roman"/>
          <w:b/>
        </w:rPr>
        <w:t xml:space="preserve"> FORMED/EXPANDED UNDER THE GRANT– </w:t>
      </w:r>
      <w:r w:rsidRPr="00B27481">
        <w:rPr>
          <w:rFonts w:eastAsia="Times New Roman" w:cs="Times New Roman"/>
          <w:b/>
          <w:i/>
          <w:iCs/>
        </w:rPr>
        <w:t>AN EXAMPLE OF A REGISTERED APPRENTICESHIP TRAINING FUNDED UNDER THE GRANT</w:t>
      </w:r>
      <w:r w:rsidRPr="00B27481">
        <w:rPr>
          <w:rFonts w:eastAsia="Times New Roman" w:cs="Times New Roman"/>
          <w:b/>
        </w:rPr>
        <w:t xml:space="preserve">  </w:t>
      </w:r>
    </w:p>
    <w:p w:rsidRPr="00B27481" w:rsidR="00F2195E" w:rsidP="00F2195E" w:rsidRDefault="00F2195E" w14:paraId="7A66B244" w14:textId="77777777">
      <w:pPr>
        <w:tabs>
          <w:tab w:val="left" w:pos="360"/>
          <w:tab w:val="left" w:pos="720"/>
          <w:tab w:val="left" w:pos="1080"/>
          <w:tab w:val="left" w:pos="1440"/>
        </w:tabs>
        <w:spacing w:after="0" w:line="240" w:lineRule="auto"/>
        <w:ind w:left="360" w:hanging="360"/>
        <w:rPr>
          <w:rFonts w:eastAsia="Times New Roman" w:cs="Times New Roman"/>
          <w:bCs/>
          <w:i/>
          <w:color w:val="4F81BD"/>
        </w:rPr>
      </w:pPr>
      <w:r w:rsidRPr="00B27481">
        <w:rPr>
          <w:rFonts w:eastAsia="Times New Roman" w:cs="Times New Roman"/>
          <w:b/>
        </w:rPr>
        <w:tab/>
      </w:r>
      <w:r w:rsidRPr="00B27481">
        <w:rPr>
          <w:rFonts w:eastAsia="Times New Roman" w:cs="Times New Roman"/>
          <w:bCs/>
          <w:i/>
          <w:color w:val="4F81BD"/>
        </w:rPr>
        <w:t>[Teams should focus on the one programs selected to discuss with grantee organization. Walk through the set of questions below for the programs you are discussing in detail during the visit. The team may have skipped some of these questions with the grant staff if they did not know and need to cover them at the employer (and/or sponsor) or training site where the apprenticeship training is being provided.]</w:t>
      </w:r>
    </w:p>
    <w:p w:rsidRPr="00B27481" w:rsidR="00F2195E" w:rsidP="00F2195E" w:rsidRDefault="00F2195E" w14:paraId="50D1D5F6" w14:textId="77777777">
      <w:pPr>
        <w:spacing w:after="0" w:line="240" w:lineRule="auto"/>
        <w:rPr>
          <w:rFonts w:eastAsia="Times New Roman" w:cs="Times New Roman"/>
        </w:rPr>
      </w:pPr>
    </w:p>
    <w:p w:rsidRPr="00B27481" w:rsidR="00F2195E" w:rsidP="00F2195E" w:rsidRDefault="00F2195E" w14:paraId="1D0A1091" w14:textId="77777777">
      <w:pPr>
        <w:numPr>
          <w:ilvl w:val="0"/>
          <w:numId w:val="183"/>
        </w:numPr>
        <w:spacing w:after="0" w:line="240" w:lineRule="auto"/>
        <w:rPr>
          <w:rFonts w:eastAsia="Times New Roman" w:cs="Times New Roman"/>
        </w:rPr>
      </w:pPr>
      <w:r w:rsidRPr="00B27481">
        <w:rPr>
          <w:rFonts w:eastAsia="Times New Roman" w:cs="Times New Roman"/>
        </w:rPr>
        <w:t xml:space="preserve">What geographic area is the apprenticeship program serving? </w:t>
      </w:r>
    </w:p>
    <w:p w:rsidRPr="00B27481" w:rsidR="00F2195E" w:rsidP="00F2195E" w:rsidRDefault="00F2195E" w14:paraId="262A481E" w14:textId="77777777">
      <w:pPr>
        <w:spacing w:after="0" w:line="240" w:lineRule="auto"/>
        <w:ind w:left="720"/>
        <w:rPr>
          <w:rFonts w:eastAsia="Times New Roman" w:cs="Times New Roman"/>
        </w:rPr>
      </w:pPr>
      <w:r w:rsidRPr="00B27481">
        <w:rPr>
          <w:rFonts w:eastAsia="Times New Roman" w:cs="Times New Roman"/>
        </w:rPr>
        <w:t xml:space="preserve"> </w:t>
      </w:r>
    </w:p>
    <w:p w:rsidRPr="00B27481" w:rsidR="00F2195E" w:rsidP="00F2195E" w:rsidRDefault="00F2195E" w14:paraId="3F1D7EA4" w14:textId="77777777">
      <w:pPr>
        <w:numPr>
          <w:ilvl w:val="0"/>
          <w:numId w:val="183"/>
        </w:numPr>
        <w:spacing w:after="0" w:line="240" w:lineRule="auto"/>
        <w:rPr>
          <w:rFonts w:eastAsia="Times New Roman" w:cs="Times New Roman"/>
        </w:rPr>
      </w:pPr>
      <w:r w:rsidRPr="00B27481">
        <w:rPr>
          <w:rFonts w:eastAsia="Times New Roman" w:cs="Times New Roman"/>
        </w:rPr>
        <w:t xml:space="preserve">What </w:t>
      </w:r>
      <w:r>
        <w:rPr>
          <w:rFonts w:eastAsia="Times New Roman" w:cs="Times New Roman"/>
        </w:rPr>
        <w:t xml:space="preserve">occupations or </w:t>
      </w:r>
      <w:r w:rsidRPr="00B27481">
        <w:rPr>
          <w:rFonts w:eastAsia="Times New Roman" w:cs="Times New Roman"/>
        </w:rPr>
        <w:t>industry sector is the focus of the apprenticeship program?</w:t>
      </w:r>
    </w:p>
    <w:p w:rsidRPr="00B27481" w:rsidR="00F2195E" w:rsidP="00F2195E" w:rsidRDefault="00F2195E" w14:paraId="699027F3" w14:textId="77777777">
      <w:pPr>
        <w:spacing w:after="0" w:line="240" w:lineRule="auto"/>
        <w:ind w:left="720"/>
        <w:rPr>
          <w:rFonts w:eastAsia="Times New Roman" w:cs="Times New Roman"/>
        </w:rPr>
      </w:pPr>
    </w:p>
    <w:p w:rsidRPr="00B27481" w:rsidR="00F2195E" w:rsidP="00F2195E" w:rsidRDefault="00F2195E" w14:paraId="5A599554" w14:textId="77777777">
      <w:pPr>
        <w:spacing w:after="0" w:line="240" w:lineRule="auto"/>
        <w:ind w:left="720"/>
        <w:rPr>
          <w:rFonts w:eastAsia="Times New Roman" w:cs="Times New Roman"/>
        </w:rPr>
      </w:pPr>
    </w:p>
    <w:p w:rsidRPr="00FA418D" w:rsidR="00F2195E" w:rsidP="00F2195E" w:rsidRDefault="00F2195E" w14:paraId="39C2A19D" w14:textId="77777777">
      <w:pPr>
        <w:numPr>
          <w:ilvl w:val="0"/>
          <w:numId w:val="183"/>
        </w:numPr>
        <w:spacing w:after="0" w:line="240" w:lineRule="auto"/>
        <w:rPr>
          <w:rFonts w:eastAsia="Times New Roman" w:cs="Times New Roman"/>
        </w:rPr>
      </w:pPr>
      <w:r>
        <w:rPr>
          <w:rFonts w:eastAsia="Times New Roman" w:cs="Times New Roman"/>
        </w:rPr>
        <w:t>W</w:t>
      </w:r>
      <w:r w:rsidRPr="00B27481">
        <w:rPr>
          <w:rFonts w:eastAsia="Times New Roman" w:cs="Times New Roman"/>
        </w:rPr>
        <w:t>ho is the sponsor of the apprenticeship program (e.g., a group sponsor, employer, union, etc.)?</w:t>
      </w:r>
    </w:p>
    <w:p w:rsidRPr="00B27481" w:rsidR="00F2195E" w:rsidP="00F2195E" w:rsidRDefault="00F2195E" w14:paraId="7ABEE5AA" w14:textId="77777777">
      <w:pPr>
        <w:numPr>
          <w:ilvl w:val="1"/>
          <w:numId w:val="183"/>
        </w:numPr>
        <w:spacing w:after="0" w:line="240" w:lineRule="auto"/>
        <w:rPr>
          <w:rFonts w:eastAsia="Times New Roman" w:cs="Times New Roman"/>
        </w:rPr>
      </w:pPr>
      <w:r>
        <w:rPr>
          <w:rFonts w:eastAsia="Times New Roman" w:cs="Times New Roman"/>
        </w:rPr>
        <w:t>If the apprenticeship program is a group program, how many employers have signed on to the group apprenticeship standards?</w:t>
      </w:r>
    </w:p>
    <w:p w:rsidRPr="00B27481" w:rsidR="00F2195E" w:rsidP="00F2195E" w:rsidRDefault="00F2195E" w14:paraId="087D9E9A" w14:textId="77777777">
      <w:pPr>
        <w:spacing w:after="0" w:line="240" w:lineRule="auto"/>
        <w:ind w:left="720"/>
        <w:contextualSpacing/>
        <w:rPr>
          <w:rFonts w:eastAsia="Times New Roman" w:cs="Times New Roman"/>
        </w:rPr>
      </w:pPr>
    </w:p>
    <w:p w:rsidRPr="00B27481" w:rsidR="00F2195E" w:rsidP="00F2195E" w:rsidRDefault="00F2195E" w14:paraId="563A2687" w14:textId="77777777">
      <w:pPr>
        <w:numPr>
          <w:ilvl w:val="0"/>
          <w:numId w:val="183"/>
        </w:numPr>
        <w:spacing w:after="0" w:line="240" w:lineRule="auto"/>
        <w:rPr>
          <w:rFonts w:eastAsia="Times New Roman" w:cs="Times New Roman"/>
        </w:rPr>
      </w:pPr>
      <w:r w:rsidRPr="00B27481">
        <w:rPr>
          <w:rFonts w:eastAsia="Times New Roman" w:cs="Times New Roman"/>
        </w:rPr>
        <w:t>Is the recruitment and intake process for this program substantially different from what you described above? If so:</w:t>
      </w:r>
    </w:p>
    <w:p w:rsidRPr="00B27481" w:rsidR="00F2195E" w:rsidP="00F2195E" w:rsidRDefault="00F2195E" w14:paraId="0FE4E5CF" w14:textId="77777777">
      <w:pPr>
        <w:pStyle w:val="ListParagraph"/>
        <w:numPr>
          <w:ilvl w:val="1"/>
          <w:numId w:val="184"/>
        </w:numPr>
        <w:spacing w:after="0" w:line="240" w:lineRule="auto"/>
        <w:rPr>
          <w:rFonts w:eastAsia="Times New Roman" w:cs="Times New Roman"/>
        </w:rPr>
      </w:pPr>
      <w:r w:rsidRPr="00B27481">
        <w:rPr>
          <w:rFonts w:eastAsia="Times New Roman" w:cs="Times New Roman"/>
        </w:rPr>
        <w:t>What is the typical recruitment source(s) for the apprenticeship program?  What methods are used for recruitment? Are apprentices enrolled in cohorts, and if yes, how often are new cohorts enrolled (e.g., 4 times a year)?</w:t>
      </w:r>
    </w:p>
    <w:p w:rsidRPr="00B27481" w:rsidR="00F2195E" w:rsidP="00F2195E" w:rsidRDefault="00F2195E" w14:paraId="5B50E4BA" w14:textId="77777777">
      <w:pPr>
        <w:pStyle w:val="ListParagraph"/>
        <w:numPr>
          <w:ilvl w:val="1"/>
          <w:numId w:val="184"/>
        </w:numPr>
        <w:spacing w:after="0" w:line="240" w:lineRule="auto"/>
        <w:rPr>
          <w:rFonts w:eastAsia="Times New Roman" w:cs="Times New Roman"/>
        </w:rPr>
      </w:pPr>
      <w:r w:rsidRPr="00B27481">
        <w:rPr>
          <w:rFonts w:eastAsia="Times New Roman" w:cs="Times New Roman"/>
        </w:rPr>
        <w:t>Is the program targeted on incumbent workers? Please discuss (e.g., types of incumbent workers that are targeted and from which employers).</w:t>
      </w:r>
    </w:p>
    <w:p w:rsidRPr="00B27481" w:rsidR="00F2195E" w:rsidP="00F2195E" w:rsidRDefault="00F2195E" w14:paraId="4963AC0E" w14:textId="77777777">
      <w:pPr>
        <w:pStyle w:val="ListParagraph"/>
        <w:numPr>
          <w:ilvl w:val="1"/>
          <w:numId w:val="184"/>
        </w:numPr>
        <w:spacing w:after="0" w:line="240" w:lineRule="auto"/>
        <w:rPr>
          <w:rFonts w:eastAsia="Times New Roman" w:cs="Times New Roman"/>
        </w:rPr>
      </w:pPr>
      <w:r w:rsidRPr="00B27481">
        <w:rPr>
          <w:rFonts w:eastAsia="Times New Roman" w:cs="Times New Roman"/>
        </w:rPr>
        <w:t xml:space="preserve">Are there any other types of targeting of special populations? Please identify specific subgroup populations targeted. What strategies are used to recruit them? </w:t>
      </w:r>
    </w:p>
    <w:p w:rsidRPr="00B27481" w:rsidR="00F2195E" w:rsidP="00F2195E" w:rsidRDefault="00F2195E" w14:paraId="0FCC71ED" w14:textId="77777777">
      <w:pPr>
        <w:pStyle w:val="ListParagraph"/>
        <w:numPr>
          <w:ilvl w:val="1"/>
          <w:numId w:val="184"/>
        </w:numPr>
        <w:spacing w:after="0" w:line="240" w:lineRule="auto"/>
        <w:rPr>
          <w:rFonts w:eastAsia="Times New Roman" w:cs="Times New Roman"/>
        </w:rPr>
      </w:pPr>
      <w:r w:rsidRPr="00B27481">
        <w:rPr>
          <w:rFonts w:eastAsia="Times New Roman" w:cs="Times New Roman"/>
        </w:rPr>
        <w:t xml:space="preserve">What is the eligibility criteria used in selecting </w:t>
      </w:r>
      <w:r>
        <w:rPr>
          <w:rFonts w:eastAsia="Times New Roman" w:cs="Times New Roman"/>
        </w:rPr>
        <w:t>apprentice</w:t>
      </w:r>
      <w:r w:rsidRPr="00B27481">
        <w:rPr>
          <w:rFonts w:eastAsia="Times New Roman" w:cs="Times New Roman"/>
        </w:rPr>
        <w:t>s for the apprenticeship program?  Please also briefly discuss the assessment and intake process.</w:t>
      </w:r>
    </w:p>
    <w:p w:rsidRPr="00B27481" w:rsidR="00F2195E" w:rsidP="00F2195E" w:rsidRDefault="00F2195E" w14:paraId="313B4699" w14:textId="77777777">
      <w:pPr>
        <w:spacing w:after="0" w:line="240" w:lineRule="auto"/>
        <w:ind w:left="720"/>
        <w:rPr>
          <w:rFonts w:eastAsia="Times New Roman" w:cs="Times New Roman"/>
        </w:rPr>
      </w:pPr>
    </w:p>
    <w:p w:rsidRPr="00B27481" w:rsidR="00F2195E" w:rsidP="00F2195E" w:rsidRDefault="00F2195E" w14:paraId="4A102995" w14:textId="77777777">
      <w:pPr>
        <w:numPr>
          <w:ilvl w:val="0"/>
          <w:numId w:val="183"/>
        </w:numPr>
        <w:spacing w:after="0" w:line="240" w:lineRule="auto"/>
        <w:rPr>
          <w:rFonts w:eastAsia="Times New Roman" w:cs="Times New Roman"/>
        </w:rPr>
      </w:pPr>
      <w:r w:rsidRPr="00B27481">
        <w:rPr>
          <w:rFonts w:eastAsia="Times New Roman" w:cs="Times New Roman"/>
        </w:rPr>
        <w:t>Is the apprenticeship program time-based (e.g., completion of specific numbers of hours of training), competency-based or a combination of the two?</w:t>
      </w:r>
    </w:p>
    <w:p w:rsidRPr="00B27481" w:rsidR="00F2195E" w:rsidP="00F2195E" w:rsidRDefault="00F2195E" w14:paraId="69181656" w14:textId="77777777">
      <w:pPr>
        <w:numPr>
          <w:ilvl w:val="0"/>
          <w:numId w:val="82"/>
        </w:numPr>
        <w:spacing w:after="0" w:line="240" w:lineRule="auto"/>
        <w:rPr>
          <w:rFonts w:eastAsia="Times New Roman" w:cs="Times New Roman"/>
        </w:rPr>
      </w:pPr>
      <w:r w:rsidRPr="00B27481">
        <w:rPr>
          <w:rFonts w:eastAsia="Times New Roman" w:cs="Times New Roman"/>
        </w:rPr>
        <w:t xml:space="preserve">If time-based, what is the usual duration of participation in the apprenticeship? </w:t>
      </w:r>
    </w:p>
    <w:p w:rsidRPr="00B27481" w:rsidR="00F2195E" w:rsidP="00F2195E" w:rsidRDefault="00F2195E" w14:paraId="5C1DDFF2" w14:textId="77777777">
      <w:pPr>
        <w:numPr>
          <w:ilvl w:val="0"/>
          <w:numId w:val="82"/>
        </w:numPr>
        <w:tabs>
          <w:tab w:val="num" w:pos="1440"/>
        </w:tabs>
        <w:spacing w:after="0" w:line="240" w:lineRule="auto"/>
        <w:rPr>
          <w:rFonts w:eastAsia="Times New Roman" w:cs="Times New Roman"/>
        </w:rPr>
      </w:pPr>
      <w:r w:rsidRPr="00B27481">
        <w:rPr>
          <w:rFonts w:eastAsia="Times New Roman" w:cs="Times New Roman"/>
        </w:rPr>
        <w:t>If competency-based, how is it determined that a</w:t>
      </w:r>
      <w:r>
        <w:rPr>
          <w:rFonts w:eastAsia="Times New Roman" w:cs="Times New Roman"/>
        </w:rPr>
        <w:t>n</w:t>
      </w:r>
      <w:r w:rsidRPr="00B27481">
        <w:rPr>
          <w:rFonts w:eastAsia="Times New Roman" w:cs="Times New Roman"/>
        </w:rPr>
        <w:t xml:space="preserve"> </w:t>
      </w:r>
      <w:r>
        <w:rPr>
          <w:rFonts w:eastAsia="Times New Roman" w:cs="Times New Roman"/>
        </w:rPr>
        <w:t>apprentice</w:t>
      </w:r>
      <w:r w:rsidRPr="00B27481">
        <w:rPr>
          <w:rFonts w:eastAsia="Times New Roman" w:cs="Times New Roman"/>
        </w:rPr>
        <w:t xml:space="preserve"> has achieved the necessary level of competence to complete the apprenticeship?  How long does it take an apprentice typically to reach the necessary level of competence and how much variation is there across apprentices?</w:t>
      </w:r>
    </w:p>
    <w:p w:rsidRPr="00B27481" w:rsidR="00F2195E" w:rsidP="00F2195E" w:rsidRDefault="00F2195E" w14:paraId="012526AD" w14:textId="77777777">
      <w:pPr>
        <w:spacing w:after="0" w:line="240" w:lineRule="auto"/>
        <w:ind w:left="1440"/>
        <w:rPr>
          <w:rFonts w:eastAsia="Times New Roman" w:cs="Times New Roman"/>
        </w:rPr>
      </w:pPr>
    </w:p>
    <w:p w:rsidRPr="00B27481" w:rsidR="00F2195E" w:rsidP="00F2195E" w:rsidRDefault="00F2195E" w14:paraId="09497392" w14:textId="77777777">
      <w:pPr>
        <w:numPr>
          <w:ilvl w:val="0"/>
          <w:numId w:val="183"/>
        </w:numPr>
        <w:spacing w:after="0" w:line="240" w:lineRule="auto"/>
        <w:rPr>
          <w:rFonts w:eastAsia="Times New Roman" w:cs="Times New Roman"/>
        </w:rPr>
      </w:pPr>
      <w:r>
        <w:rPr>
          <w:rFonts w:eastAsia="Times New Roman" w:cs="Times New Roman"/>
        </w:rPr>
        <w:t>How many hours of R</w:t>
      </w:r>
      <w:r w:rsidRPr="00B27481">
        <w:rPr>
          <w:rFonts w:eastAsia="Times New Roman" w:cs="Times New Roman"/>
        </w:rPr>
        <w:t>I (i.e., classroom/web-based) are provided</w:t>
      </w:r>
      <w:r>
        <w:rPr>
          <w:rFonts w:eastAsia="Times New Roman" w:cs="Times New Roman"/>
        </w:rPr>
        <w:t xml:space="preserve"> in this program</w:t>
      </w:r>
      <w:r w:rsidRPr="00B27481">
        <w:rPr>
          <w:rFonts w:eastAsia="Times New Roman" w:cs="Times New Roman"/>
        </w:rPr>
        <w:t>?  Over what perio</w:t>
      </w:r>
      <w:r>
        <w:rPr>
          <w:rFonts w:eastAsia="Times New Roman" w:cs="Times New Roman"/>
        </w:rPr>
        <w:t>d of time does R</w:t>
      </w:r>
      <w:r w:rsidRPr="00B27481">
        <w:rPr>
          <w:rFonts w:eastAsia="Times New Roman" w:cs="Times New Roman"/>
        </w:rPr>
        <w:t xml:space="preserve">I occur?  </w:t>
      </w:r>
    </w:p>
    <w:p w:rsidRPr="00B27481" w:rsidR="00F2195E" w:rsidP="00F2195E" w:rsidRDefault="00F2195E" w14:paraId="61E36EC5" w14:textId="77777777">
      <w:pPr>
        <w:numPr>
          <w:ilvl w:val="0"/>
          <w:numId w:val="186"/>
        </w:numPr>
        <w:spacing w:after="0" w:line="240" w:lineRule="auto"/>
        <w:rPr>
          <w:rFonts w:eastAsia="Times New Roman" w:cs="Times New Roman"/>
        </w:rPr>
      </w:pPr>
      <w:r w:rsidRPr="00B27481">
        <w:rPr>
          <w:rFonts w:eastAsia="Times New Roman" w:cs="Times New Roman"/>
        </w:rPr>
        <w:t>What is the typical schedule for an apprentice each week? Does this schedule change over the course of the apprenticeship?</w:t>
      </w:r>
    </w:p>
    <w:p w:rsidRPr="00B27481" w:rsidR="00F2195E" w:rsidP="00F2195E" w:rsidRDefault="00F2195E" w14:paraId="6D1D72E3" w14:textId="77777777">
      <w:pPr>
        <w:numPr>
          <w:ilvl w:val="0"/>
          <w:numId w:val="186"/>
        </w:numPr>
        <w:spacing w:after="0" w:line="240" w:lineRule="auto"/>
        <w:rPr>
          <w:rFonts w:eastAsia="Times New Roman" w:cs="Times New Roman"/>
        </w:rPr>
      </w:pPr>
      <w:r w:rsidRPr="00B27481">
        <w:rPr>
          <w:rFonts w:eastAsia="Times New Roman" w:cs="Times New Roman"/>
        </w:rPr>
        <w:t xml:space="preserve">Where and how is instruction provided (e.g., classroom, web-based, hybrid, laboratory/shop)?  </w:t>
      </w:r>
    </w:p>
    <w:p w:rsidRPr="00B27481" w:rsidR="00F2195E" w:rsidP="00F2195E" w:rsidRDefault="00F2195E" w14:paraId="1DCD659A" w14:textId="77777777">
      <w:pPr>
        <w:numPr>
          <w:ilvl w:val="0"/>
          <w:numId w:val="186"/>
        </w:numPr>
        <w:spacing w:after="0" w:line="240" w:lineRule="auto"/>
        <w:rPr>
          <w:rFonts w:eastAsia="Times New Roman" w:cs="Times New Roman"/>
        </w:rPr>
      </w:pPr>
      <w:r>
        <w:rPr>
          <w:rFonts w:eastAsia="Times New Roman" w:cs="Times New Roman"/>
        </w:rPr>
        <w:t>Who provides</w:t>
      </w:r>
      <w:r w:rsidRPr="00B27481">
        <w:rPr>
          <w:rFonts w:eastAsia="Times New Roman" w:cs="Times New Roman"/>
        </w:rPr>
        <w:t xml:space="preserve"> instruction (e.g., at a community college, at a union, at an employer site)?</w:t>
      </w:r>
    </w:p>
    <w:p w:rsidRPr="00B27481" w:rsidR="00F2195E" w:rsidP="00F2195E" w:rsidRDefault="00F2195E" w14:paraId="6BBF9797" w14:textId="77777777">
      <w:pPr>
        <w:numPr>
          <w:ilvl w:val="0"/>
          <w:numId w:val="186"/>
        </w:numPr>
        <w:spacing w:after="0" w:line="240" w:lineRule="auto"/>
        <w:rPr>
          <w:rFonts w:eastAsia="Times New Roman" w:cs="Times New Roman"/>
        </w:rPr>
      </w:pPr>
      <w:r>
        <w:rPr>
          <w:rFonts w:eastAsia="Times New Roman" w:cs="Times New Roman"/>
        </w:rPr>
        <w:t>Is R</w:t>
      </w:r>
      <w:r w:rsidRPr="00B27481">
        <w:rPr>
          <w:rFonts w:eastAsia="Times New Roman" w:cs="Times New Roman"/>
        </w:rPr>
        <w:t>I and OJT provided concurrently</w:t>
      </w:r>
      <w:r>
        <w:rPr>
          <w:rFonts w:eastAsia="Times New Roman" w:cs="Times New Roman"/>
        </w:rPr>
        <w:t>, is it front-loaded, or does R</w:t>
      </w:r>
      <w:r w:rsidRPr="00B27481">
        <w:rPr>
          <w:rFonts w:eastAsia="Times New Roman" w:cs="Times New Roman"/>
        </w:rPr>
        <w:t>I and OJT alternate during the apprenticeship?</w:t>
      </w:r>
    </w:p>
    <w:p w:rsidRPr="00B27481" w:rsidR="00F2195E" w:rsidP="00F2195E" w:rsidRDefault="00F2195E" w14:paraId="3027631C" w14:textId="77777777">
      <w:pPr>
        <w:numPr>
          <w:ilvl w:val="0"/>
          <w:numId w:val="186"/>
        </w:numPr>
        <w:spacing w:after="0" w:line="240" w:lineRule="auto"/>
        <w:rPr>
          <w:rFonts w:eastAsia="Times New Roman" w:cs="Times New Roman"/>
        </w:rPr>
      </w:pPr>
      <w:r w:rsidRPr="00B27481">
        <w:rPr>
          <w:rFonts w:eastAsia="Times New Roman" w:cs="Times New Roman"/>
        </w:rPr>
        <w:t xml:space="preserve">Please provide a brief overview of the instruction provided (e.g., topics covered in classroom instruction).  </w:t>
      </w:r>
      <w:r w:rsidRPr="00B27481">
        <w:rPr>
          <w:rFonts w:eastAsia="Times New Roman" w:cs="Times New Roman"/>
          <w:i/>
          <w:color w:val="4F81BD"/>
        </w:rPr>
        <w:t>[Note:  If applicable, request a syllabus for the coursework or a topic outline for the training.]</w:t>
      </w:r>
    </w:p>
    <w:p w:rsidRPr="00B27481" w:rsidR="00F2195E" w:rsidP="00F2195E" w:rsidRDefault="00F2195E" w14:paraId="7211E855" w14:textId="77777777">
      <w:pPr>
        <w:spacing w:after="0" w:line="240" w:lineRule="auto"/>
        <w:rPr>
          <w:rFonts w:eastAsia="Times New Roman" w:cs="Times New Roman"/>
        </w:rPr>
      </w:pPr>
    </w:p>
    <w:p w:rsidRPr="00B27481" w:rsidR="00F2195E" w:rsidP="00F2195E" w:rsidRDefault="00F2195E" w14:paraId="340B09CE" w14:textId="77777777">
      <w:pPr>
        <w:numPr>
          <w:ilvl w:val="0"/>
          <w:numId w:val="183"/>
        </w:numPr>
        <w:spacing w:after="0" w:line="240" w:lineRule="auto"/>
        <w:rPr>
          <w:rFonts w:eastAsia="Times New Roman" w:cs="Times New Roman"/>
          <w:color w:val="9BBB59"/>
        </w:rPr>
      </w:pPr>
      <w:r>
        <w:rPr>
          <w:rFonts w:eastAsia="Times New Roman" w:cs="Times New Roman"/>
        </w:rPr>
        <w:t>Are there innovative R</w:t>
      </w:r>
      <w:r w:rsidRPr="00B27481">
        <w:rPr>
          <w:rFonts w:eastAsia="Times New Roman" w:cs="Times New Roman"/>
        </w:rPr>
        <w:t xml:space="preserve">I methods being used as part of the apprenticeship program?  Please briefly discuss.  </w:t>
      </w:r>
      <w:r w:rsidRPr="00B27481">
        <w:rPr>
          <w:rFonts w:eastAsia="Times New Roman" w:cs="Times New Roman"/>
          <w:color w:val="9BBB59"/>
        </w:rPr>
        <w:t>[Probe for:</w:t>
      </w:r>
    </w:p>
    <w:p w:rsidRPr="00B27481" w:rsidR="00F2195E" w:rsidP="00F2195E" w:rsidRDefault="00F2195E" w14:paraId="2683E04E"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Accelerated learning modules</w:t>
      </w:r>
    </w:p>
    <w:p w:rsidRPr="00B27481" w:rsidR="00F2195E" w:rsidP="00F2195E" w:rsidRDefault="00F2195E" w14:paraId="2C40DA37"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Contextualized learning</w:t>
      </w:r>
    </w:p>
    <w:p w:rsidRPr="00B27481" w:rsidR="00F2195E" w:rsidP="00F2195E" w:rsidRDefault="00F2195E" w14:paraId="4F004D91"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Team teaching</w:t>
      </w:r>
    </w:p>
    <w:p w:rsidRPr="00B27481" w:rsidR="00F2195E" w:rsidP="00F2195E" w:rsidRDefault="00F2195E" w14:paraId="59AC887E"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Self-paced learning</w:t>
      </w:r>
    </w:p>
    <w:p w:rsidRPr="00B27481" w:rsidR="00F2195E" w:rsidP="00F2195E" w:rsidRDefault="00F2195E" w14:paraId="4AFD3B4A"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Competency-based learning</w:t>
      </w:r>
    </w:p>
    <w:p w:rsidRPr="00B27481" w:rsidR="00F2195E" w:rsidP="00F2195E" w:rsidRDefault="00F2195E" w14:paraId="6FD866D6"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Prior learning assessments</w:t>
      </w:r>
    </w:p>
    <w:p w:rsidRPr="00B27481" w:rsidR="00F2195E" w:rsidP="00F2195E" w:rsidRDefault="00F2195E" w14:paraId="5BEE2197" w14:textId="77777777">
      <w:pPr>
        <w:numPr>
          <w:ilvl w:val="0"/>
          <w:numId w:val="24"/>
        </w:numPr>
        <w:spacing w:after="0" w:line="240" w:lineRule="auto"/>
        <w:rPr>
          <w:rFonts w:eastAsia="Times New Roman" w:cs="Times New Roman"/>
          <w:color w:val="9BBB59"/>
        </w:rPr>
      </w:pPr>
      <w:r w:rsidRPr="00B27481">
        <w:rPr>
          <w:rFonts w:eastAsia="Times New Roman" w:cs="Times New Roman"/>
          <w:color w:val="9BBB59"/>
        </w:rPr>
        <w:t>Technology-enabled learning, such as use of simulators, on-line teaching/learning</w:t>
      </w:r>
    </w:p>
    <w:p w:rsidRPr="00B27481" w:rsidR="00F2195E" w:rsidP="00F2195E" w:rsidRDefault="00F2195E" w14:paraId="598B95D0" w14:textId="77777777">
      <w:pPr>
        <w:numPr>
          <w:ilvl w:val="0"/>
          <w:numId w:val="24"/>
        </w:numPr>
        <w:spacing w:after="0" w:line="240" w:lineRule="auto"/>
        <w:rPr>
          <w:rFonts w:eastAsia="Times New Roman" w:cs="Times New Roman"/>
        </w:rPr>
      </w:pPr>
      <w:r w:rsidRPr="00B27481">
        <w:rPr>
          <w:rFonts w:eastAsia="Times New Roman" w:cs="Times New Roman"/>
          <w:color w:val="9BBB59"/>
        </w:rPr>
        <w:t>Integrating basic skills instruction with technical instruction]</w:t>
      </w:r>
    </w:p>
    <w:p w:rsidRPr="00B27481" w:rsidR="00F2195E" w:rsidP="00F2195E" w:rsidRDefault="00F2195E" w14:paraId="5AFF4558" w14:textId="77777777">
      <w:pPr>
        <w:spacing w:after="0" w:line="240" w:lineRule="auto"/>
        <w:rPr>
          <w:rFonts w:eastAsia="Times New Roman" w:cs="Times New Roman"/>
        </w:rPr>
      </w:pPr>
    </w:p>
    <w:p w:rsidRPr="00B27481" w:rsidR="00F2195E" w:rsidP="00F2195E" w:rsidRDefault="00F2195E" w14:paraId="0E1439AE" w14:textId="77777777">
      <w:pPr>
        <w:numPr>
          <w:ilvl w:val="0"/>
          <w:numId w:val="183"/>
        </w:numPr>
        <w:spacing w:after="0" w:line="240" w:lineRule="auto"/>
        <w:rPr>
          <w:rFonts w:eastAsia="Times New Roman" w:cs="Times New Roman"/>
        </w:rPr>
      </w:pPr>
      <w:r>
        <w:rPr>
          <w:rFonts w:eastAsia="Times New Roman" w:cs="Times New Roman"/>
        </w:rPr>
        <w:t>H</w:t>
      </w:r>
      <w:r w:rsidRPr="00B27481">
        <w:rPr>
          <w:rFonts w:eastAsia="Times New Roman" w:cs="Times New Roman"/>
        </w:rPr>
        <w:t xml:space="preserve">ow many hours of </w:t>
      </w:r>
      <w:r>
        <w:rPr>
          <w:rFonts w:eastAsia="Times New Roman" w:cs="Times New Roman"/>
        </w:rPr>
        <w:t>OJL/OJT occurs</w:t>
      </w:r>
      <w:r w:rsidRPr="00B27481">
        <w:rPr>
          <w:rFonts w:eastAsia="Times New Roman" w:cs="Times New Roman"/>
        </w:rPr>
        <w:t xml:space="preserve"> at a job/employer site does an apprentice complete (i.e., each week, month, or year).  Does this vary over time and, if so, how? How many total hours of OJT would an apprentice typically complete over the period of the apprenticeship?</w:t>
      </w:r>
    </w:p>
    <w:p w:rsidRPr="00B27481" w:rsidR="00F2195E" w:rsidP="00F2195E" w:rsidRDefault="00F2195E" w14:paraId="38F59397" w14:textId="77777777">
      <w:pPr>
        <w:numPr>
          <w:ilvl w:val="1"/>
          <w:numId w:val="183"/>
        </w:numPr>
        <w:spacing w:after="0" w:line="240" w:lineRule="auto"/>
        <w:rPr>
          <w:rFonts w:eastAsia="Times New Roman" w:cs="Times New Roman"/>
        </w:rPr>
      </w:pPr>
      <w:r w:rsidRPr="00B27481">
        <w:rPr>
          <w:rFonts w:eastAsia="Times New Roman" w:cs="Times New Roman"/>
        </w:rPr>
        <w:t xml:space="preserve">Where do apprentices work (i.e., the employer) and in what types of </w:t>
      </w:r>
      <w:r>
        <w:rPr>
          <w:rFonts w:eastAsia="Times New Roman" w:cs="Times New Roman"/>
        </w:rPr>
        <w:t>tasks</w:t>
      </w:r>
      <w:r w:rsidRPr="00B27481">
        <w:rPr>
          <w:rFonts w:eastAsia="Times New Roman" w:cs="Times New Roman"/>
        </w:rPr>
        <w:t xml:space="preserve"> do apprentices start and progress to during their involvement in the apprenticeship?</w:t>
      </w:r>
    </w:p>
    <w:p w:rsidRPr="00B27481" w:rsidR="00F2195E" w:rsidP="00F2195E" w:rsidRDefault="00F2195E" w14:paraId="402BD75B" w14:textId="77777777">
      <w:pPr>
        <w:numPr>
          <w:ilvl w:val="1"/>
          <w:numId w:val="183"/>
        </w:numPr>
        <w:spacing w:after="0" w:line="240" w:lineRule="auto"/>
        <w:rPr>
          <w:rFonts w:eastAsia="Times New Roman" w:cs="Times New Roman"/>
        </w:rPr>
      </w:pPr>
      <w:r w:rsidRPr="00B27481">
        <w:rPr>
          <w:rFonts w:eastAsia="Times New Roman" w:cs="Times New Roman"/>
        </w:rPr>
        <w:t>Who oversees and provides workplace/on-the-job instruction to the apprentice (i.e., while the apprentice is working)?  Please briefly describe the nature of the workplace instruction provided to apprentices.</w:t>
      </w:r>
    </w:p>
    <w:p w:rsidRPr="00B27481" w:rsidR="00F2195E" w:rsidP="00F2195E" w:rsidRDefault="00F2195E" w14:paraId="6CF18D2E" w14:textId="77777777">
      <w:pPr>
        <w:numPr>
          <w:ilvl w:val="1"/>
          <w:numId w:val="183"/>
        </w:numPr>
        <w:spacing w:after="0" w:line="240" w:lineRule="auto"/>
        <w:rPr>
          <w:rFonts w:eastAsia="Times New Roman" w:cs="Times New Roman"/>
        </w:rPr>
      </w:pPr>
      <w:r w:rsidRPr="00B27481">
        <w:rPr>
          <w:rFonts w:eastAsia="Times New Roman" w:cs="Times New Roman"/>
        </w:rPr>
        <w:t>What is the supervisor-to-apprentice ratio during the apprenticeship period (e.g., 1 supervisor to 3 apprentices)? Does it change over time?</w:t>
      </w:r>
    </w:p>
    <w:p w:rsidRPr="00B27481" w:rsidR="00F2195E" w:rsidP="00F2195E" w:rsidRDefault="00F2195E" w14:paraId="09C216B9" w14:textId="77777777">
      <w:pPr>
        <w:numPr>
          <w:ilvl w:val="1"/>
          <w:numId w:val="183"/>
        </w:numPr>
        <w:spacing w:after="0" w:line="240" w:lineRule="auto"/>
        <w:rPr>
          <w:rFonts w:eastAsia="Times New Roman" w:cs="Times New Roman"/>
        </w:rPr>
      </w:pPr>
      <w:r w:rsidRPr="00B27481">
        <w:rPr>
          <w:rFonts w:eastAsia="Times New Roman" w:cs="Times New Roman"/>
        </w:rPr>
        <w:t xml:space="preserve">How are mentors for OJT provided to apprentices? </w:t>
      </w:r>
    </w:p>
    <w:p w:rsidRPr="00B27481" w:rsidR="00F2195E" w:rsidP="00F2195E" w:rsidRDefault="00F2195E" w14:paraId="75EE782B" w14:textId="77777777">
      <w:pPr>
        <w:spacing w:after="0" w:line="240" w:lineRule="auto"/>
        <w:ind w:left="1440"/>
        <w:rPr>
          <w:rFonts w:eastAsia="Times New Roman" w:cs="Times New Roman"/>
        </w:rPr>
      </w:pPr>
    </w:p>
    <w:p w:rsidRPr="00B27481" w:rsidR="00F2195E" w:rsidP="00F2195E" w:rsidRDefault="00F2195E" w14:paraId="5884F5F7" w14:textId="77777777">
      <w:pPr>
        <w:numPr>
          <w:ilvl w:val="0"/>
          <w:numId w:val="183"/>
        </w:numPr>
        <w:tabs>
          <w:tab w:val="left" w:pos="360"/>
          <w:tab w:val="left" w:pos="720"/>
          <w:tab w:val="left" w:pos="1440"/>
        </w:tabs>
        <w:spacing w:after="0" w:line="240" w:lineRule="auto"/>
        <w:rPr>
          <w:rFonts w:eastAsia="Times New Roman" w:cs="Times New Roman"/>
        </w:rPr>
      </w:pPr>
      <w:r w:rsidRPr="00B27481">
        <w:rPr>
          <w:rFonts w:eastAsia="Times New Roman" w:cs="Times New Roman"/>
        </w:rPr>
        <w:t xml:space="preserve">What aspects, </w:t>
      </w:r>
      <w:r>
        <w:rPr>
          <w:rFonts w:eastAsia="Times New Roman" w:cs="Times New Roman"/>
        </w:rPr>
        <w:t>if any, of the apprenticeship R</w:t>
      </w:r>
      <w:r w:rsidRPr="00B27481">
        <w:rPr>
          <w:rFonts w:eastAsia="Times New Roman" w:cs="Times New Roman"/>
        </w:rPr>
        <w:t>I or services do you think are most innovative? Effective?</w:t>
      </w:r>
    </w:p>
    <w:p w:rsidRPr="00B27481" w:rsidR="00F2195E" w:rsidP="00F2195E" w:rsidRDefault="00F2195E" w14:paraId="7FDCF7BE" w14:textId="77777777">
      <w:pPr>
        <w:spacing w:after="0" w:line="240" w:lineRule="auto"/>
        <w:rPr>
          <w:rFonts w:eastAsia="Times New Roman" w:cs="Times New Roman"/>
        </w:rPr>
      </w:pPr>
    </w:p>
    <w:p w:rsidRPr="00B27481" w:rsidR="00F2195E" w:rsidP="00F2195E" w:rsidRDefault="00F2195E" w14:paraId="5B192D42" w14:textId="77777777">
      <w:pPr>
        <w:numPr>
          <w:ilvl w:val="0"/>
          <w:numId w:val="183"/>
        </w:numPr>
        <w:spacing w:after="0" w:line="240" w:lineRule="auto"/>
        <w:rPr>
          <w:rFonts w:eastAsia="Times New Roman" w:cs="Times New Roman"/>
        </w:rPr>
      </w:pPr>
      <w:r w:rsidRPr="00B27481">
        <w:rPr>
          <w:rFonts w:eastAsia="Times New Roman" w:cs="Times New Roman"/>
        </w:rPr>
        <w:t xml:space="preserve">Is the apprenticeship training connected to higher education?  If so, how?  Do </w:t>
      </w:r>
      <w:r>
        <w:rPr>
          <w:rFonts w:eastAsia="Times New Roman" w:cs="Times New Roman"/>
        </w:rPr>
        <w:t>apprentice</w:t>
      </w:r>
      <w:r w:rsidRPr="00B27481">
        <w:rPr>
          <w:rFonts w:eastAsia="Times New Roman" w:cs="Times New Roman"/>
        </w:rPr>
        <w:t>s receive post-secondary (college) credits, credentials, or certificates?  What are the credits, credentials, and/or certificates?  What is the schedule for receipt of these credits, credentials, or certifications?</w:t>
      </w:r>
    </w:p>
    <w:p w:rsidRPr="00B27481" w:rsidR="00F2195E" w:rsidP="00F2195E" w:rsidRDefault="00F2195E" w14:paraId="6FEA12EB" w14:textId="77777777">
      <w:pPr>
        <w:spacing w:after="0" w:line="240" w:lineRule="auto"/>
        <w:rPr>
          <w:rFonts w:eastAsia="Times New Roman" w:cs="Times New Roman"/>
        </w:rPr>
      </w:pPr>
    </w:p>
    <w:p w:rsidRPr="00B27481" w:rsidR="00F2195E" w:rsidP="00F2195E" w:rsidRDefault="00F2195E" w14:paraId="01E4A854" w14:textId="77777777">
      <w:pPr>
        <w:numPr>
          <w:ilvl w:val="0"/>
          <w:numId w:val="183"/>
        </w:numPr>
        <w:spacing w:after="0" w:line="240" w:lineRule="auto"/>
        <w:rPr>
          <w:rFonts w:eastAsia="Times New Roman" w:cs="Times New Roman"/>
        </w:rPr>
      </w:pPr>
      <w:r w:rsidRPr="00B27481">
        <w:rPr>
          <w:rFonts w:eastAsia="Times New Roman" w:cs="Times New Roman"/>
        </w:rPr>
        <w:t xml:space="preserve">What is the schedule of wages and benefits for apprentices?  </w:t>
      </w:r>
    </w:p>
    <w:p w:rsidRPr="00B27481" w:rsidR="00F2195E" w:rsidP="00F2195E" w:rsidRDefault="00F2195E" w14:paraId="3C1A41CF" w14:textId="77777777">
      <w:pPr>
        <w:numPr>
          <w:ilvl w:val="1"/>
          <w:numId w:val="183"/>
        </w:numPr>
        <w:spacing w:after="0" w:line="240" w:lineRule="auto"/>
        <w:rPr>
          <w:rFonts w:eastAsia="Times New Roman" w:cs="Times New Roman"/>
        </w:rPr>
      </w:pPr>
      <w:r w:rsidRPr="00B27481">
        <w:rPr>
          <w:rFonts w:eastAsia="Times New Roman" w:cs="Times New Roman"/>
        </w:rPr>
        <w:t>What is the starting wage?</w:t>
      </w:r>
    </w:p>
    <w:p w:rsidRPr="00B27481" w:rsidR="00F2195E" w:rsidP="00F2195E" w:rsidRDefault="00F2195E" w14:paraId="565B6AE2" w14:textId="77777777">
      <w:pPr>
        <w:numPr>
          <w:ilvl w:val="1"/>
          <w:numId w:val="183"/>
        </w:numPr>
        <w:spacing w:after="0" w:line="240" w:lineRule="auto"/>
        <w:rPr>
          <w:rFonts w:eastAsia="Times New Roman" w:cs="Times New Roman"/>
        </w:rPr>
      </w:pPr>
      <w:r w:rsidRPr="00B27481">
        <w:rPr>
          <w:rFonts w:eastAsia="Times New Roman" w:cs="Times New Roman"/>
        </w:rPr>
        <w:t>What is the ending wage?</w:t>
      </w:r>
    </w:p>
    <w:p w:rsidRPr="00B27481" w:rsidR="00F2195E" w:rsidP="00F2195E" w:rsidRDefault="00F2195E" w14:paraId="0C2031ED" w14:textId="77777777">
      <w:pPr>
        <w:numPr>
          <w:ilvl w:val="1"/>
          <w:numId w:val="183"/>
        </w:numPr>
        <w:spacing w:after="0" w:line="240" w:lineRule="auto"/>
        <w:rPr>
          <w:rFonts w:eastAsia="Times New Roman" w:cs="Times New Roman"/>
        </w:rPr>
      </w:pPr>
      <w:r w:rsidRPr="00B27481">
        <w:rPr>
          <w:rFonts w:eastAsia="Times New Roman" w:cs="Times New Roman"/>
        </w:rPr>
        <w:t>On average, how large is the hourly wage increase in dollars: $_____</w:t>
      </w:r>
    </w:p>
    <w:p w:rsidRPr="00B27481" w:rsidR="00F2195E" w:rsidP="00F2195E" w:rsidRDefault="00F2195E" w14:paraId="4A28120F" w14:textId="77777777">
      <w:pPr>
        <w:numPr>
          <w:ilvl w:val="1"/>
          <w:numId w:val="183"/>
        </w:numPr>
        <w:spacing w:after="0" w:line="240" w:lineRule="auto"/>
        <w:rPr>
          <w:rFonts w:eastAsia="Times New Roman" w:cs="Times New Roman"/>
        </w:rPr>
      </w:pPr>
      <w:r w:rsidRPr="00B27481">
        <w:rPr>
          <w:rFonts w:eastAsia="Times New Roman" w:cs="Times New Roman"/>
        </w:rPr>
        <w:t>What milestones trigger increases in hourly wages? (e.g., annual increases, achievement of certain set o</w:t>
      </w:r>
      <w:r>
        <w:rPr>
          <w:rFonts w:eastAsia="Times New Roman" w:cs="Times New Roman"/>
        </w:rPr>
        <w:t>f competencies, completion of R</w:t>
      </w:r>
      <w:r w:rsidRPr="00B27481">
        <w:rPr>
          <w:rFonts w:eastAsia="Times New Roman" w:cs="Times New Roman"/>
        </w:rPr>
        <w:t>I)</w:t>
      </w:r>
    </w:p>
    <w:p w:rsidRPr="00B27481" w:rsidR="00F2195E" w:rsidP="00F2195E" w:rsidRDefault="00F2195E" w14:paraId="7E49B5CB" w14:textId="77777777">
      <w:pPr>
        <w:spacing w:after="0" w:line="240" w:lineRule="auto"/>
        <w:rPr>
          <w:rFonts w:eastAsia="Times New Roman" w:cs="Times New Roman"/>
        </w:rPr>
      </w:pPr>
    </w:p>
    <w:p w:rsidRPr="00B27481" w:rsidR="00F2195E" w:rsidP="00F2195E" w:rsidRDefault="00F2195E" w14:paraId="6CD01F9C" w14:textId="77777777">
      <w:pPr>
        <w:numPr>
          <w:ilvl w:val="0"/>
          <w:numId w:val="183"/>
        </w:numPr>
        <w:spacing w:after="0" w:line="240" w:lineRule="auto"/>
        <w:rPr>
          <w:rFonts w:eastAsia="Times New Roman" w:cs="Times New Roman"/>
        </w:rPr>
      </w:pPr>
      <w:r w:rsidRPr="00B27481">
        <w:rPr>
          <w:rFonts w:eastAsia="Times New Roman" w:cs="Times New Roman"/>
        </w:rPr>
        <w:t>Do apprentices receive any of the following benefits other than their wages during their apprenticeship program?</w:t>
      </w:r>
    </w:p>
    <w:p w:rsidRPr="00B27481" w:rsidR="00F2195E" w:rsidP="00F2195E" w:rsidRDefault="00F2195E" w14:paraId="07598F0C" w14:textId="77777777">
      <w:pPr>
        <w:numPr>
          <w:ilvl w:val="0"/>
          <w:numId w:val="84"/>
        </w:numPr>
        <w:spacing w:after="0" w:line="240" w:lineRule="auto"/>
        <w:contextualSpacing/>
        <w:rPr>
          <w:rFonts w:eastAsia="Times New Roman" w:cs="Times New Roman"/>
          <w:bCs/>
        </w:rPr>
      </w:pPr>
      <w:r w:rsidRPr="00B27481">
        <w:rPr>
          <w:rFonts w:eastAsia="Times New Roman" w:cs="Times New Roman"/>
          <w:bCs/>
        </w:rPr>
        <w:t>Health benefits</w:t>
      </w:r>
    </w:p>
    <w:p w:rsidRPr="00B27481" w:rsidR="00F2195E" w:rsidP="00F2195E" w:rsidRDefault="00F2195E" w14:paraId="11D17E14" w14:textId="77777777">
      <w:pPr>
        <w:numPr>
          <w:ilvl w:val="0"/>
          <w:numId w:val="84"/>
        </w:numPr>
        <w:spacing w:after="0" w:line="240" w:lineRule="auto"/>
        <w:contextualSpacing/>
        <w:rPr>
          <w:rFonts w:eastAsia="Times New Roman" w:cs="Times New Roman"/>
          <w:bCs/>
        </w:rPr>
      </w:pPr>
      <w:r w:rsidRPr="00B27481">
        <w:rPr>
          <w:rFonts w:eastAsia="Times New Roman" w:cs="Times New Roman"/>
          <w:bCs/>
        </w:rPr>
        <w:t>Paid sick leave</w:t>
      </w:r>
    </w:p>
    <w:p w:rsidRPr="00B27481" w:rsidR="00F2195E" w:rsidP="00F2195E" w:rsidRDefault="00F2195E" w14:paraId="2CDE7A04" w14:textId="77777777">
      <w:pPr>
        <w:numPr>
          <w:ilvl w:val="0"/>
          <w:numId w:val="84"/>
        </w:numPr>
        <w:spacing w:after="0" w:line="240" w:lineRule="auto"/>
        <w:contextualSpacing/>
        <w:rPr>
          <w:rFonts w:eastAsia="Times New Roman" w:cs="Times New Roman"/>
          <w:bCs/>
        </w:rPr>
      </w:pPr>
      <w:r w:rsidRPr="00B27481">
        <w:rPr>
          <w:rFonts w:eastAsia="Times New Roman" w:cs="Times New Roman"/>
          <w:bCs/>
        </w:rPr>
        <w:t>Paid vacation time</w:t>
      </w:r>
    </w:p>
    <w:p w:rsidRPr="00B27481" w:rsidR="00F2195E" w:rsidP="00F2195E" w:rsidRDefault="00F2195E" w14:paraId="6DFBC07F" w14:textId="77777777">
      <w:pPr>
        <w:numPr>
          <w:ilvl w:val="0"/>
          <w:numId w:val="84"/>
        </w:numPr>
        <w:spacing w:after="0" w:line="240" w:lineRule="auto"/>
        <w:contextualSpacing/>
        <w:rPr>
          <w:rFonts w:eastAsia="Times New Roman" w:cs="Times New Roman"/>
          <w:bCs/>
        </w:rPr>
      </w:pPr>
      <w:r w:rsidRPr="00B27481">
        <w:rPr>
          <w:rFonts w:eastAsia="Times New Roman" w:cs="Times New Roman"/>
          <w:bCs/>
        </w:rPr>
        <w:t>Retirement benefits</w:t>
      </w:r>
    </w:p>
    <w:p w:rsidRPr="00B27481" w:rsidR="00F2195E" w:rsidP="00F2195E" w:rsidRDefault="00F2195E" w14:paraId="6E14A831" w14:textId="77777777">
      <w:pPr>
        <w:numPr>
          <w:ilvl w:val="0"/>
          <w:numId w:val="84"/>
        </w:numPr>
        <w:spacing w:after="0" w:line="240" w:lineRule="auto"/>
        <w:contextualSpacing/>
        <w:rPr>
          <w:rFonts w:eastAsia="Times New Roman" w:cs="Times New Roman"/>
          <w:bCs/>
        </w:rPr>
      </w:pPr>
      <w:r w:rsidRPr="00B27481">
        <w:rPr>
          <w:rFonts w:eastAsia="Times New Roman" w:cs="Times New Roman"/>
          <w:bCs/>
        </w:rPr>
        <w:t>Other (Please specify)</w:t>
      </w:r>
    </w:p>
    <w:p w:rsidRPr="00B27481" w:rsidR="00F2195E" w:rsidP="00F2195E" w:rsidRDefault="00F2195E" w14:paraId="29855AE9" w14:textId="77777777">
      <w:pPr>
        <w:spacing w:after="0" w:line="240" w:lineRule="auto"/>
        <w:ind w:left="1440"/>
        <w:contextualSpacing/>
        <w:rPr>
          <w:rFonts w:eastAsia="Times New Roman" w:cs="Times New Roman"/>
          <w:bCs/>
        </w:rPr>
      </w:pPr>
    </w:p>
    <w:p w:rsidRPr="00B27481" w:rsidR="00F2195E" w:rsidP="00F2195E" w:rsidRDefault="00F2195E" w14:paraId="7BFD60E7" w14:textId="77777777">
      <w:pPr>
        <w:numPr>
          <w:ilvl w:val="0"/>
          <w:numId w:val="183"/>
        </w:numPr>
        <w:spacing w:after="0" w:line="240" w:lineRule="auto"/>
        <w:rPr>
          <w:rFonts w:eastAsia="Times New Roman" w:cs="Times New Roman"/>
        </w:rPr>
      </w:pPr>
      <w:r w:rsidRPr="00B27481">
        <w:rPr>
          <w:rFonts w:eastAsia="Times New Roman" w:cs="Times New Roman"/>
        </w:rPr>
        <w:t xml:space="preserve">To what extent are non-training supports provided during the apprenticeship period and what is the source of funding for these supports (e.g., case management, career coaches/navigators counseling, and mentoring)? </w:t>
      </w:r>
    </w:p>
    <w:p w:rsidRPr="00B27481" w:rsidR="00F2195E" w:rsidP="00F2195E" w:rsidRDefault="00F2195E" w14:paraId="427B69F7" w14:textId="77777777">
      <w:pPr>
        <w:spacing w:after="0" w:line="240" w:lineRule="auto"/>
        <w:ind w:left="720"/>
        <w:rPr>
          <w:rFonts w:eastAsia="Times New Roman" w:cs="Times New Roman"/>
        </w:rPr>
      </w:pPr>
    </w:p>
    <w:p w:rsidRPr="00B27481" w:rsidR="00F2195E" w:rsidP="00F2195E" w:rsidRDefault="00F2195E" w14:paraId="139CFFE0" w14:textId="77777777">
      <w:pPr>
        <w:numPr>
          <w:ilvl w:val="0"/>
          <w:numId w:val="183"/>
        </w:numPr>
        <w:spacing w:after="0" w:line="240" w:lineRule="auto"/>
        <w:rPr>
          <w:rFonts w:eastAsia="Times New Roman" w:cs="Times New Roman"/>
        </w:rPr>
      </w:pPr>
      <w:r w:rsidRPr="00B27481">
        <w:rPr>
          <w:rFonts w:eastAsia="Times New Roman" w:cs="Times New Roman"/>
        </w:rPr>
        <w:t xml:space="preserve">Are there additional supports or other strategies used to help apprentices from underserved populations successfully complete the program? If so, please describe. </w:t>
      </w:r>
    </w:p>
    <w:p w:rsidRPr="00B27481" w:rsidR="00F2195E" w:rsidP="00F2195E" w:rsidRDefault="00F2195E" w14:paraId="0910F15F" w14:textId="77777777">
      <w:pPr>
        <w:spacing w:after="0" w:line="240" w:lineRule="auto"/>
        <w:rPr>
          <w:rFonts w:eastAsia="Times New Roman" w:cs="Times New Roman"/>
        </w:rPr>
      </w:pPr>
    </w:p>
    <w:p w:rsidRPr="00B27481" w:rsidR="00F2195E" w:rsidP="00F2195E" w:rsidRDefault="00F2195E" w14:paraId="6A087771" w14:textId="77777777">
      <w:pPr>
        <w:numPr>
          <w:ilvl w:val="0"/>
          <w:numId w:val="183"/>
        </w:numPr>
        <w:spacing w:after="0" w:line="240" w:lineRule="auto"/>
        <w:rPr>
          <w:rFonts w:eastAsia="Times New Roman" w:cs="Times New Roman"/>
        </w:rPr>
      </w:pPr>
      <w:r w:rsidRPr="00B27481">
        <w:rPr>
          <w:rFonts w:eastAsia="Times New Roman" w:cs="Times New Roman"/>
        </w:rPr>
        <w:t>To what extent are supportive services provided for apprentices, such as transportation assistance, work clothes/equipment, childcare, and needs-based payments?  If provided, how are these supportive services structured and paid for? Who provides these services?</w:t>
      </w:r>
    </w:p>
    <w:p w:rsidRPr="00B27481" w:rsidR="00F2195E" w:rsidP="00F2195E" w:rsidRDefault="00F2195E" w14:paraId="61DB1126" w14:textId="77777777">
      <w:pPr>
        <w:tabs>
          <w:tab w:val="left" w:pos="360"/>
          <w:tab w:val="left" w:pos="1080"/>
        </w:tabs>
        <w:spacing w:after="0" w:line="240" w:lineRule="auto"/>
        <w:ind w:left="2880"/>
        <w:rPr>
          <w:rFonts w:eastAsia="Times New Roman" w:cs="Times New Roman"/>
        </w:rPr>
      </w:pPr>
    </w:p>
    <w:p w:rsidRPr="00B27481" w:rsidR="00F2195E" w:rsidP="00F2195E" w:rsidRDefault="00F2195E" w14:paraId="2C2DDC9C" w14:textId="77777777">
      <w:pPr>
        <w:numPr>
          <w:ilvl w:val="0"/>
          <w:numId w:val="183"/>
        </w:numPr>
        <w:spacing w:after="0" w:line="240" w:lineRule="auto"/>
        <w:rPr>
          <w:rFonts w:eastAsia="Times New Roman" w:cs="Times New Roman"/>
        </w:rPr>
      </w:pPr>
      <w:r w:rsidRPr="00B27481">
        <w:rPr>
          <w:rFonts w:eastAsia="Times New Roman" w:cs="Times New Roman"/>
        </w:rPr>
        <w:t>Do app</w:t>
      </w:r>
      <w:r>
        <w:rPr>
          <w:rFonts w:eastAsia="Times New Roman" w:cs="Times New Roman"/>
        </w:rPr>
        <w:t>rentices pay any costs of the R</w:t>
      </w:r>
      <w:r w:rsidRPr="00B27481">
        <w:rPr>
          <w:rFonts w:eastAsia="Times New Roman" w:cs="Times New Roman"/>
        </w:rPr>
        <w:t>I (e.g., tuition, fees, equipment/books, etc.)?</w:t>
      </w:r>
    </w:p>
    <w:p w:rsidRPr="00B27481" w:rsidR="00F2195E" w:rsidP="00F2195E" w:rsidRDefault="00F2195E" w14:paraId="76752589" w14:textId="77777777">
      <w:pPr>
        <w:spacing w:after="0" w:line="240" w:lineRule="auto"/>
        <w:ind w:left="720"/>
        <w:rPr>
          <w:rFonts w:eastAsia="Times New Roman" w:cs="Times New Roman"/>
        </w:rPr>
      </w:pPr>
    </w:p>
    <w:p w:rsidRPr="00B27481" w:rsidR="00F2195E" w:rsidP="00F2195E" w:rsidRDefault="00F2195E" w14:paraId="072DE2F2" w14:textId="77777777">
      <w:pPr>
        <w:numPr>
          <w:ilvl w:val="0"/>
          <w:numId w:val="183"/>
        </w:numPr>
        <w:spacing w:after="0" w:line="240" w:lineRule="auto"/>
        <w:rPr>
          <w:rFonts w:eastAsia="Times New Roman" w:cs="Times New Roman"/>
        </w:rPr>
      </w:pPr>
      <w:r w:rsidRPr="00B27481">
        <w:rPr>
          <w:rFonts w:eastAsia="Times New Roman" w:cs="Times New Roman"/>
        </w:rPr>
        <w:t xml:space="preserve">What is the goal (if any) for enrollment in the apprenticeship program under the grant?  To date, how many apprentices have been enrolled?  To date, how many apprentices have completed their apprenticeships?  Has the program experienced attrition – and if yes, why?  If available, about what percentage of those enrolled in the program terminate before completion of the apprenticeship?  </w:t>
      </w:r>
    </w:p>
    <w:p w:rsidRPr="00B27481" w:rsidR="00F2195E" w:rsidP="00F2195E" w:rsidRDefault="00F2195E" w14:paraId="0668203B" w14:textId="77777777">
      <w:pPr>
        <w:spacing w:after="0" w:line="240" w:lineRule="auto"/>
        <w:ind w:left="720"/>
        <w:contextualSpacing/>
        <w:rPr>
          <w:rFonts w:eastAsia="Times New Roman" w:cs="Times New Roman"/>
        </w:rPr>
      </w:pPr>
    </w:p>
    <w:p w:rsidRPr="00B27481" w:rsidR="00F2195E" w:rsidP="00F2195E" w:rsidRDefault="00F2195E" w14:paraId="63A92164" w14:textId="77777777">
      <w:pPr>
        <w:spacing w:after="0" w:line="240" w:lineRule="auto"/>
        <w:ind w:left="720"/>
        <w:contextualSpacing/>
        <w:rPr>
          <w:rFonts w:eastAsia="Times New Roman" w:cs="Times New Roman"/>
        </w:rPr>
      </w:pPr>
    </w:p>
    <w:p w:rsidRPr="00B27481" w:rsidR="00F2195E" w:rsidP="00F2195E" w:rsidRDefault="00F2195E" w14:paraId="6A72EEBD" w14:textId="77777777">
      <w:pPr>
        <w:numPr>
          <w:ilvl w:val="0"/>
          <w:numId w:val="74"/>
        </w:numPr>
        <w:tabs>
          <w:tab w:val="left" w:pos="360"/>
          <w:tab w:val="left" w:pos="720"/>
          <w:tab w:val="left" w:pos="1080"/>
          <w:tab w:val="left" w:pos="1440"/>
        </w:tabs>
        <w:spacing w:after="0" w:line="240" w:lineRule="auto"/>
        <w:contextualSpacing/>
        <w:rPr>
          <w:rFonts w:eastAsia="Times New Roman" w:cs="Times New Roman"/>
          <w:b/>
        </w:rPr>
      </w:pPr>
      <w:r w:rsidRPr="00B27481">
        <w:rPr>
          <w:rFonts w:eastAsia="Times New Roman" w:cs="Times New Roman"/>
          <w:b/>
        </w:rPr>
        <w:t xml:space="preserve">PRE-APPRENTICESHIP PROGRAM FORMED/EXPANDED UNDER THE GRANT </w:t>
      </w:r>
    </w:p>
    <w:p w:rsidRPr="00B27481" w:rsidR="00F2195E" w:rsidP="00F2195E" w:rsidRDefault="00F2195E" w14:paraId="563DBAB3" w14:textId="77777777">
      <w:pPr>
        <w:spacing w:after="0" w:line="240" w:lineRule="auto"/>
        <w:rPr>
          <w:rFonts w:eastAsia="Times New Roman" w:cs="Times New Roman"/>
          <w:bCs/>
          <w:i/>
          <w:color w:val="4F81BD"/>
        </w:rPr>
      </w:pPr>
      <w:r w:rsidRPr="00B27481">
        <w:rPr>
          <w:rFonts w:eastAsia="Times New Roman" w:cs="Times New Roman"/>
          <w:bCs/>
          <w:i/>
          <w:color w:val="4F81BD"/>
        </w:rPr>
        <w:t>[Teams should focus on the one pre-apprenticeship program selected to discuss with grantee organization. Walk through the set of questions below for the programs you are discussing in detail during the visit. The team may have skipped some of these questions with the grant staff if they did not know and need to cover them at the employer (and/or sponsor) or training site where the apprenticeship training is being provided.]</w:t>
      </w:r>
    </w:p>
    <w:p w:rsidRPr="00B27481" w:rsidR="00F2195E" w:rsidP="00F2195E" w:rsidRDefault="00F2195E" w14:paraId="19305067" w14:textId="77777777">
      <w:pPr>
        <w:spacing w:after="0" w:line="240" w:lineRule="auto"/>
        <w:rPr>
          <w:rFonts w:eastAsia="Times New Roman" w:cs="Times New Roman"/>
        </w:rPr>
      </w:pPr>
    </w:p>
    <w:p w:rsidRPr="00B27481" w:rsidR="00F2195E" w:rsidP="00F2195E" w:rsidRDefault="00F2195E" w14:paraId="6D893E0E" w14:textId="77777777">
      <w:pPr>
        <w:numPr>
          <w:ilvl w:val="0"/>
          <w:numId w:val="87"/>
        </w:numPr>
        <w:spacing w:after="0" w:line="240" w:lineRule="auto"/>
        <w:rPr>
          <w:rFonts w:eastAsia="Times New Roman" w:cs="Times New Roman"/>
        </w:rPr>
      </w:pPr>
      <w:r w:rsidRPr="00B27481">
        <w:rPr>
          <w:rFonts w:eastAsia="Times New Roman" w:cs="Times New Roman"/>
        </w:rPr>
        <w:t>Who is overseeing the pre-apprenticeship program(s) (e.g., the grantee, a partner, an employer, etc.)?</w:t>
      </w:r>
    </w:p>
    <w:p w:rsidRPr="00B27481" w:rsidR="00F2195E" w:rsidP="00F2195E" w:rsidRDefault="00F2195E" w14:paraId="451E9998" w14:textId="77777777">
      <w:pPr>
        <w:spacing w:after="0" w:line="240" w:lineRule="auto"/>
        <w:ind w:left="720"/>
        <w:rPr>
          <w:rFonts w:eastAsia="Times New Roman" w:cs="Times New Roman"/>
        </w:rPr>
      </w:pPr>
    </w:p>
    <w:p w:rsidRPr="00B27481" w:rsidR="00F2195E" w:rsidP="00F2195E" w:rsidRDefault="00F2195E" w14:paraId="41F73575" w14:textId="77777777">
      <w:pPr>
        <w:numPr>
          <w:ilvl w:val="0"/>
          <w:numId w:val="87"/>
        </w:numPr>
        <w:spacing w:after="0" w:line="240" w:lineRule="auto"/>
        <w:rPr>
          <w:rFonts w:eastAsia="Times New Roman" w:cs="Times New Roman"/>
        </w:rPr>
      </w:pPr>
      <w:r w:rsidRPr="00B27481">
        <w:rPr>
          <w:rFonts w:eastAsia="Times New Roman" w:cs="Times New Roman"/>
        </w:rPr>
        <w:t>What are the recruitment sources for the pre-apprenticeship program?  What methods are used for recruitment? Are pre-apprentices enrolled in cohorts, and if yes, how large are the cohorts and how frequently are new cohorts of pre-apprentices enrolled (e.g., four times a year)?</w:t>
      </w:r>
    </w:p>
    <w:p w:rsidRPr="00B27481" w:rsidR="00F2195E" w:rsidP="00F2195E" w:rsidRDefault="00F2195E" w14:paraId="43CAB028" w14:textId="77777777">
      <w:pPr>
        <w:spacing w:after="0" w:line="240" w:lineRule="auto"/>
        <w:ind w:left="720"/>
        <w:rPr>
          <w:rFonts w:eastAsia="Times New Roman" w:cs="Times New Roman"/>
        </w:rPr>
      </w:pPr>
    </w:p>
    <w:p w:rsidRPr="00B27481" w:rsidR="00F2195E" w:rsidP="00F2195E" w:rsidRDefault="00F2195E" w14:paraId="51D4C286" w14:textId="77777777">
      <w:pPr>
        <w:numPr>
          <w:ilvl w:val="0"/>
          <w:numId w:val="87"/>
        </w:numPr>
        <w:spacing w:after="0" w:line="240" w:lineRule="auto"/>
        <w:rPr>
          <w:rFonts w:eastAsia="Times New Roman" w:cs="Times New Roman"/>
          <w:iCs/>
          <w:color w:val="9BBB59"/>
        </w:rPr>
      </w:pPr>
      <w:r w:rsidRPr="00B27481">
        <w:rPr>
          <w:rFonts w:eastAsia="Times New Roman" w:cs="Times New Roman"/>
        </w:rPr>
        <w:t xml:space="preserve">How is the pre-apprenticeship program marketed to prospective </w:t>
      </w:r>
      <w:r>
        <w:rPr>
          <w:rFonts w:eastAsia="Times New Roman" w:cs="Times New Roman"/>
        </w:rPr>
        <w:t>apprentice</w:t>
      </w:r>
      <w:r w:rsidRPr="00B27481">
        <w:rPr>
          <w:rFonts w:eastAsia="Times New Roman" w:cs="Times New Roman"/>
        </w:rPr>
        <w:t xml:space="preserve">s? </w:t>
      </w:r>
      <w:r w:rsidRPr="00B27481">
        <w:rPr>
          <w:rFonts w:eastAsia="Times New Roman" w:cs="Times New Roman"/>
          <w:color w:val="9BBB59"/>
        </w:rPr>
        <w:t>[Probe for:</w:t>
      </w:r>
    </w:p>
    <w:p w:rsidRPr="00B27481" w:rsidR="00F2195E" w:rsidP="00F2195E" w:rsidRDefault="00F2195E" w14:paraId="6A378045"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 xml:space="preserve">Distribution of flyers, posters </w:t>
      </w:r>
    </w:p>
    <w:p w:rsidRPr="00B27481" w:rsidR="00F2195E" w:rsidP="00F2195E" w:rsidRDefault="00F2195E" w14:paraId="6E40BEFD"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 xml:space="preserve"> program staff outreach presentations or orientations held in the area served</w:t>
      </w:r>
    </w:p>
    <w:p w:rsidRPr="00B27481" w:rsidR="00F2195E" w:rsidP="00F2195E" w:rsidRDefault="00F2195E" w14:paraId="44EBEDA4"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Informational websites</w:t>
      </w:r>
    </w:p>
    <w:p w:rsidRPr="00B27481" w:rsidR="00F2195E" w:rsidP="00F2195E" w:rsidRDefault="00F2195E" w14:paraId="2A087EA0"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Toll-free informational hotlines</w:t>
      </w:r>
    </w:p>
    <w:p w:rsidRPr="00B27481" w:rsidR="00F2195E" w:rsidP="00F2195E" w:rsidRDefault="00F2195E" w14:paraId="22EE95FF"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Outreach campaigns using media (e.g., PSAs, TV, radio, newspaper, ads on buses/bus shelters)</w:t>
      </w:r>
    </w:p>
    <w:p w:rsidRPr="00B27481" w:rsidR="00F2195E" w:rsidP="00F2195E" w:rsidRDefault="00F2195E" w14:paraId="35FD1142" w14:textId="77777777">
      <w:pPr>
        <w:numPr>
          <w:ilvl w:val="0"/>
          <w:numId w:val="15"/>
        </w:numPr>
        <w:spacing w:after="0" w:line="240" w:lineRule="auto"/>
        <w:ind w:right="113"/>
        <w:rPr>
          <w:rFonts w:eastAsia="Times New Roman" w:cs="Times New Roman"/>
          <w:iCs/>
          <w:color w:val="9BBB59"/>
        </w:rPr>
      </w:pPr>
      <w:r w:rsidRPr="00B27481">
        <w:rPr>
          <w:rFonts w:eastAsia="Times New Roman" w:cs="Times New Roman"/>
          <w:iCs/>
          <w:color w:val="9BBB59"/>
        </w:rPr>
        <w:t>Social media (e.g., LinkedIn, Facebook, Twitter, Instagram, etc.) – please specify, which types of social media are used and how</w:t>
      </w:r>
    </w:p>
    <w:p w:rsidRPr="00B27481" w:rsidR="00F2195E" w:rsidP="00F2195E" w:rsidRDefault="00F2195E" w14:paraId="488BDE9A" w14:textId="77777777">
      <w:pPr>
        <w:numPr>
          <w:ilvl w:val="0"/>
          <w:numId w:val="15"/>
        </w:numPr>
        <w:tabs>
          <w:tab w:val="left" w:pos="360"/>
          <w:tab w:val="left" w:pos="720"/>
          <w:tab w:val="left" w:pos="1080"/>
          <w:tab w:val="left" w:pos="1440"/>
        </w:tabs>
        <w:spacing w:after="0" w:line="240" w:lineRule="auto"/>
        <w:rPr>
          <w:rFonts w:eastAsia="Times New Roman" w:cs="Times New Roman"/>
          <w:iCs/>
          <w:color w:val="9BBB59"/>
        </w:rPr>
      </w:pPr>
      <w:r w:rsidRPr="00B27481">
        <w:rPr>
          <w:rFonts w:eastAsia="Times New Roman" w:cs="Times New Roman"/>
          <w:iCs/>
          <w:color w:val="9BBB59"/>
        </w:rPr>
        <w:t>Word-of-mouth</w:t>
      </w:r>
    </w:p>
    <w:p w:rsidRPr="00B27481" w:rsidR="00F2195E" w:rsidP="00F2195E" w:rsidRDefault="00F2195E" w14:paraId="38E79AAE" w14:textId="77777777">
      <w:pPr>
        <w:numPr>
          <w:ilvl w:val="0"/>
          <w:numId w:val="15"/>
        </w:numPr>
        <w:tabs>
          <w:tab w:val="left" w:pos="360"/>
          <w:tab w:val="left" w:pos="720"/>
          <w:tab w:val="left" w:pos="1080"/>
          <w:tab w:val="left" w:pos="1440"/>
        </w:tabs>
        <w:spacing w:after="0" w:line="240" w:lineRule="auto"/>
        <w:rPr>
          <w:rFonts w:eastAsia="Times New Roman" w:cs="Times New Roman"/>
          <w:i/>
          <w:iCs/>
          <w:color w:val="0070C0"/>
        </w:rPr>
      </w:pPr>
      <w:r w:rsidRPr="00B27481">
        <w:rPr>
          <w:rFonts w:eastAsia="Times New Roman" w:cs="Times New Roman"/>
          <w:iCs/>
          <w:color w:val="9BBB59"/>
        </w:rPr>
        <w:t>Primary partners]</w:t>
      </w:r>
    </w:p>
    <w:p w:rsidRPr="00B27481" w:rsidR="00F2195E" w:rsidP="00F2195E" w:rsidRDefault="00F2195E" w14:paraId="2825CBCC" w14:textId="77777777">
      <w:pPr>
        <w:tabs>
          <w:tab w:val="left" w:pos="360"/>
          <w:tab w:val="left" w:pos="720"/>
          <w:tab w:val="left" w:pos="1080"/>
          <w:tab w:val="left" w:pos="1440"/>
        </w:tabs>
        <w:spacing w:after="0" w:line="240" w:lineRule="auto"/>
        <w:ind w:left="1080"/>
        <w:rPr>
          <w:rFonts w:eastAsia="Times New Roman" w:cs="Times New Roman"/>
        </w:rPr>
      </w:pPr>
    </w:p>
    <w:p w:rsidRPr="00B27481" w:rsidR="00F2195E" w:rsidP="00F2195E" w:rsidRDefault="00F2195E" w14:paraId="4D0808A1" w14:textId="77777777">
      <w:pPr>
        <w:numPr>
          <w:ilvl w:val="0"/>
          <w:numId w:val="87"/>
        </w:numPr>
        <w:tabs>
          <w:tab w:val="left" w:pos="360"/>
          <w:tab w:val="left" w:pos="1080"/>
          <w:tab w:val="left" w:pos="1440"/>
        </w:tabs>
        <w:spacing w:after="0" w:line="240" w:lineRule="auto"/>
        <w:contextualSpacing/>
        <w:rPr>
          <w:rFonts w:eastAsia="Times New Roman" w:cs="Times New Roman"/>
          <w:iCs/>
          <w:color w:val="9BBB59"/>
        </w:rPr>
      </w:pPr>
      <w:r w:rsidRPr="00B27481">
        <w:rPr>
          <w:rFonts w:eastAsia="Times New Roman" w:cs="Times New Roman"/>
        </w:rPr>
        <w:t xml:space="preserve">Are the pre-apprenticeship program(s) targeting any specific populations? Why have these populations/subpopulations been selected?  </w:t>
      </w:r>
      <w:r w:rsidRPr="00B27481">
        <w:rPr>
          <w:rFonts w:eastAsia="Times New Roman" w:cs="Times New Roman"/>
          <w:color w:val="9BBB59"/>
        </w:rPr>
        <w:t>[</w:t>
      </w:r>
      <w:r w:rsidRPr="00B27481">
        <w:rPr>
          <w:rFonts w:eastAsia="Times New Roman" w:cs="Times New Roman"/>
          <w:iCs/>
          <w:color w:val="9BBB59"/>
        </w:rPr>
        <w:t xml:space="preserve">Probe for: </w:t>
      </w:r>
    </w:p>
    <w:p w:rsidRPr="00B27481" w:rsidR="00F2195E" w:rsidP="00F2195E" w:rsidRDefault="00F2195E" w14:paraId="483FF92E" w14:textId="77777777">
      <w:pPr>
        <w:numPr>
          <w:ilvl w:val="0"/>
          <w:numId w:val="18"/>
        </w:numPr>
        <w:tabs>
          <w:tab w:val="left" w:pos="360"/>
          <w:tab w:val="left" w:pos="1080"/>
        </w:tabs>
        <w:spacing w:after="0" w:line="240" w:lineRule="auto"/>
        <w:rPr>
          <w:rFonts w:eastAsia="Times New Roman" w:cs="Times New Roman"/>
          <w:iCs/>
          <w:color w:val="9BBB59"/>
        </w:rPr>
      </w:pPr>
      <w:r w:rsidRPr="00B27481">
        <w:rPr>
          <w:rFonts w:eastAsia="Times New Roman" w:cs="Times New Roman"/>
          <w:iCs/>
          <w:color w:val="9BBB59"/>
        </w:rPr>
        <w:t>Incumbent workers</w:t>
      </w:r>
    </w:p>
    <w:p w:rsidRPr="00B27481" w:rsidR="00F2195E" w:rsidP="00F2195E" w:rsidRDefault="00F2195E" w14:paraId="59473ABE" w14:textId="77777777">
      <w:pPr>
        <w:numPr>
          <w:ilvl w:val="0"/>
          <w:numId w:val="18"/>
        </w:numPr>
        <w:tabs>
          <w:tab w:val="left" w:pos="360"/>
          <w:tab w:val="left" w:pos="1080"/>
        </w:tabs>
        <w:spacing w:after="0" w:line="240" w:lineRule="auto"/>
        <w:rPr>
          <w:rFonts w:eastAsia="Times New Roman" w:cs="Times New Roman"/>
          <w:iCs/>
          <w:color w:val="9BBB59"/>
        </w:rPr>
      </w:pPr>
      <w:r w:rsidRPr="00B27481">
        <w:rPr>
          <w:rFonts w:eastAsia="Times New Roman" w:cs="Times New Roman"/>
          <w:iCs/>
          <w:color w:val="9BBB59"/>
        </w:rPr>
        <w:t xml:space="preserve">Workers currently employed (but not at apprenticeship sponsor) </w:t>
      </w:r>
    </w:p>
    <w:p w:rsidRPr="00B27481" w:rsidR="00F2195E" w:rsidP="00F2195E" w:rsidRDefault="00F2195E" w14:paraId="1CA56D7B" w14:textId="77777777">
      <w:pPr>
        <w:numPr>
          <w:ilvl w:val="0"/>
          <w:numId w:val="18"/>
        </w:numPr>
        <w:tabs>
          <w:tab w:val="left" w:pos="360"/>
          <w:tab w:val="left" w:pos="1080"/>
        </w:tabs>
        <w:spacing w:after="0" w:line="240" w:lineRule="auto"/>
        <w:rPr>
          <w:rFonts w:eastAsia="Times New Roman" w:cs="Times New Roman"/>
          <w:iCs/>
          <w:color w:val="9BBB59"/>
        </w:rPr>
      </w:pPr>
      <w:r w:rsidRPr="00B27481">
        <w:rPr>
          <w:rFonts w:eastAsia="Times New Roman" w:cs="Times New Roman"/>
          <w:iCs/>
          <w:color w:val="9BBB59"/>
        </w:rPr>
        <w:t>New entrants to the labor force</w:t>
      </w:r>
    </w:p>
    <w:p w:rsidRPr="00B27481" w:rsidR="00F2195E" w:rsidP="00F2195E" w:rsidRDefault="00F2195E" w14:paraId="1165D516" w14:textId="77777777">
      <w:pPr>
        <w:numPr>
          <w:ilvl w:val="0"/>
          <w:numId w:val="18"/>
        </w:numPr>
        <w:tabs>
          <w:tab w:val="left" w:pos="360"/>
          <w:tab w:val="left" w:pos="1080"/>
        </w:tabs>
        <w:spacing w:after="0" w:line="240" w:lineRule="auto"/>
        <w:rPr>
          <w:rFonts w:eastAsia="Times New Roman" w:cs="Times New Roman"/>
          <w:iCs/>
          <w:color w:val="9BBB59"/>
        </w:rPr>
      </w:pPr>
      <w:r w:rsidRPr="00B27481">
        <w:rPr>
          <w:rFonts w:eastAsia="Times New Roman" w:cs="Times New Roman"/>
          <w:iCs/>
          <w:color w:val="9BBB59"/>
        </w:rPr>
        <w:t>Unemployed, underemployed, long-term unemployed</w:t>
      </w:r>
    </w:p>
    <w:p w:rsidRPr="00B27481" w:rsidR="00F2195E" w:rsidP="00F2195E" w:rsidRDefault="00F2195E" w14:paraId="0AAC78D3"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bCs/>
          <w:color w:val="9BBB59"/>
        </w:rPr>
        <w:t>Public workforce system clients</w:t>
      </w:r>
    </w:p>
    <w:p w:rsidRPr="00B27481" w:rsidR="00F2195E" w:rsidP="00F2195E" w:rsidRDefault="00F2195E" w14:paraId="15A3E33D" w14:textId="77777777">
      <w:pPr>
        <w:numPr>
          <w:ilvl w:val="0"/>
          <w:numId w:val="18"/>
        </w:numPr>
        <w:spacing w:after="200" w:line="264" w:lineRule="auto"/>
        <w:contextualSpacing/>
        <w:rPr>
          <w:rFonts w:eastAsia="Times New Roman" w:cs="Times New Roman"/>
          <w:bCs/>
          <w:color w:val="9BBB59"/>
        </w:rPr>
      </w:pPr>
      <w:r w:rsidRPr="00B27481">
        <w:rPr>
          <w:rFonts w:eastAsia="Times New Roman" w:cs="Times New Roman"/>
          <w:bCs/>
          <w:color w:val="9BBB59"/>
        </w:rPr>
        <w:t>College students</w:t>
      </w:r>
    </w:p>
    <w:p w:rsidRPr="00B27481" w:rsidR="00F2195E" w:rsidP="00F2195E" w:rsidRDefault="00F2195E" w14:paraId="4B51518F" w14:textId="77777777">
      <w:pPr>
        <w:numPr>
          <w:ilvl w:val="0"/>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bCs/>
          <w:color w:val="9BBB59"/>
        </w:rPr>
        <w:t>High school students</w:t>
      </w:r>
    </w:p>
    <w:p w:rsidRPr="00B27481" w:rsidR="00F2195E" w:rsidP="00F2195E" w:rsidRDefault="00F2195E" w14:paraId="09B2AFD9" w14:textId="77777777">
      <w:pPr>
        <w:numPr>
          <w:ilvl w:val="0"/>
          <w:numId w:val="18"/>
        </w:numPr>
        <w:tabs>
          <w:tab w:val="left" w:pos="360"/>
          <w:tab w:val="left" w:pos="1080"/>
        </w:tabs>
        <w:spacing w:after="200" w:line="264" w:lineRule="auto"/>
        <w:contextualSpacing/>
        <w:rPr>
          <w:rFonts w:eastAsia="Times New Roman" w:cs="Times New Roman"/>
          <w:iCs/>
          <w:color w:val="9BBB59"/>
        </w:rPr>
      </w:pPr>
      <w:r w:rsidRPr="00B27481">
        <w:rPr>
          <w:rFonts w:eastAsia="Times New Roman" w:cs="Times New Roman"/>
          <w:iCs/>
          <w:color w:val="9BBB59"/>
        </w:rPr>
        <w:t xml:space="preserve">Populations that may traditionally be underrepresented in apprenticeship, including: </w:t>
      </w:r>
    </w:p>
    <w:p w:rsidRPr="00B27481" w:rsidR="00F2195E" w:rsidP="00F2195E" w:rsidRDefault="00F2195E" w14:paraId="2710C398"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Veterans</w:t>
      </w:r>
    </w:p>
    <w:p w:rsidRPr="00B27481" w:rsidR="00F2195E" w:rsidP="00F2195E" w:rsidRDefault="00F2195E" w14:paraId="492C54B1"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Military spouses</w:t>
      </w:r>
    </w:p>
    <w:p w:rsidRPr="00B27481" w:rsidR="00F2195E" w:rsidP="00F2195E" w:rsidRDefault="00F2195E" w14:paraId="44B9E62A"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Transitioning service members</w:t>
      </w:r>
    </w:p>
    <w:p w:rsidRPr="00B27481" w:rsidR="00F2195E" w:rsidP="00F2195E" w:rsidRDefault="00F2195E" w14:paraId="2ABFA743"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Women</w:t>
      </w:r>
    </w:p>
    <w:p w:rsidRPr="00B27481" w:rsidR="00F2195E" w:rsidP="00F2195E" w:rsidRDefault="00F2195E" w14:paraId="15806C31"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People of color</w:t>
      </w:r>
    </w:p>
    <w:p w:rsidRPr="00B27481" w:rsidR="00F2195E" w:rsidP="00F2195E" w:rsidRDefault="00F2195E" w14:paraId="7AC345C6"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People with disabilities</w:t>
      </w:r>
    </w:p>
    <w:p w:rsidRPr="00B27481" w:rsidR="00F2195E" w:rsidP="00F2195E" w:rsidRDefault="00F2195E" w14:paraId="3058C30D" w14:textId="77777777">
      <w:pPr>
        <w:numPr>
          <w:ilvl w:val="3"/>
          <w:numId w:val="39"/>
        </w:numPr>
        <w:spacing w:after="200" w:line="264" w:lineRule="auto"/>
        <w:contextualSpacing/>
        <w:rPr>
          <w:rFonts w:eastAsia="Times New Roman" w:cs="Times New Roman"/>
          <w:bCs/>
          <w:iCs/>
          <w:color w:val="9BBB59"/>
        </w:rPr>
      </w:pPr>
      <w:r w:rsidRPr="00B27481">
        <w:rPr>
          <w:rFonts w:eastAsia="Times New Roman" w:cs="Times New Roman"/>
          <w:bCs/>
          <w:iCs/>
          <w:color w:val="9BBB59"/>
        </w:rPr>
        <w:t>People previously involved in the justice system]</w:t>
      </w:r>
    </w:p>
    <w:p w:rsidRPr="00B27481" w:rsidR="00F2195E" w:rsidP="00F2195E" w:rsidRDefault="00F2195E" w14:paraId="583FA8F5" w14:textId="77777777">
      <w:pPr>
        <w:spacing w:after="200" w:line="264" w:lineRule="auto"/>
        <w:ind w:left="1440"/>
        <w:contextualSpacing/>
        <w:rPr>
          <w:rFonts w:eastAsia="Times New Roman" w:cs="Times New Roman"/>
          <w:bCs/>
          <w:iCs/>
          <w:color w:val="9BBB59"/>
        </w:rPr>
      </w:pPr>
    </w:p>
    <w:p w:rsidRPr="00B27481" w:rsidR="00F2195E" w:rsidP="00F2195E" w:rsidRDefault="00F2195E" w14:paraId="1D4193AD" w14:textId="77777777">
      <w:pPr>
        <w:numPr>
          <w:ilvl w:val="0"/>
          <w:numId w:val="87"/>
        </w:numPr>
        <w:spacing w:after="0" w:line="240" w:lineRule="auto"/>
        <w:rPr>
          <w:rFonts w:eastAsia="Times New Roman" w:cs="Times New Roman"/>
        </w:rPr>
      </w:pPr>
      <w:r w:rsidRPr="00B27481">
        <w:rPr>
          <w:rFonts w:eastAsia="Times New Roman" w:cs="Times New Roman"/>
        </w:rPr>
        <w:t xml:space="preserve">Has the pre-apprenticeship program encountered challenges in recruiting </w:t>
      </w:r>
      <w:r>
        <w:rPr>
          <w:rFonts w:eastAsia="Times New Roman" w:cs="Times New Roman"/>
        </w:rPr>
        <w:t>apprentice</w:t>
      </w:r>
      <w:r w:rsidRPr="00B27481">
        <w:rPr>
          <w:rFonts w:eastAsia="Times New Roman" w:cs="Times New Roman"/>
        </w:rPr>
        <w:t>s and if so, what types of challenges?  How have challenges been addressed/overcome?</w:t>
      </w:r>
    </w:p>
    <w:p w:rsidRPr="00B27481" w:rsidR="00F2195E" w:rsidP="00F2195E" w:rsidRDefault="00F2195E" w14:paraId="77CB1110" w14:textId="77777777">
      <w:pPr>
        <w:spacing w:after="0" w:line="240" w:lineRule="auto"/>
        <w:ind w:left="720"/>
        <w:rPr>
          <w:rFonts w:eastAsia="Times New Roman" w:cs="Times New Roman"/>
        </w:rPr>
      </w:pPr>
    </w:p>
    <w:p w:rsidRPr="00B27481" w:rsidR="00F2195E" w:rsidP="00F2195E" w:rsidRDefault="00F2195E" w14:paraId="445A7C03" w14:textId="77777777">
      <w:pPr>
        <w:numPr>
          <w:ilvl w:val="0"/>
          <w:numId w:val="87"/>
        </w:numPr>
        <w:spacing w:after="0" w:line="240" w:lineRule="auto"/>
        <w:rPr>
          <w:rFonts w:eastAsia="Times New Roman" w:cs="Times New Roman"/>
        </w:rPr>
      </w:pPr>
      <w:r w:rsidRPr="00B27481">
        <w:rPr>
          <w:rFonts w:eastAsia="Times New Roman" w:cs="Times New Roman"/>
        </w:rPr>
        <w:t xml:space="preserve">What is the eligibility criteria used in selecting </w:t>
      </w:r>
      <w:r>
        <w:rPr>
          <w:rFonts w:eastAsia="Times New Roman" w:cs="Times New Roman"/>
        </w:rPr>
        <w:t>apprentice</w:t>
      </w:r>
      <w:r w:rsidRPr="00B27481">
        <w:rPr>
          <w:rFonts w:eastAsia="Times New Roman" w:cs="Times New Roman"/>
        </w:rPr>
        <w:t>s for the pre-apprenticeship program?  Please also briefly discuss the assessment and intake process.</w:t>
      </w:r>
    </w:p>
    <w:p w:rsidRPr="00B27481" w:rsidR="00F2195E" w:rsidP="00F2195E" w:rsidRDefault="00F2195E" w14:paraId="5E5459D4" w14:textId="77777777">
      <w:pPr>
        <w:spacing w:after="0" w:line="240" w:lineRule="auto"/>
        <w:ind w:left="720"/>
        <w:rPr>
          <w:rFonts w:eastAsia="Times New Roman" w:cs="Times New Roman"/>
        </w:rPr>
      </w:pPr>
    </w:p>
    <w:p w:rsidRPr="00B27481" w:rsidR="00F2195E" w:rsidP="00F2195E" w:rsidRDefault="00F2195E" w14:paraId="6506F294" w14:textId="77777777">
      <w:pPr>
        <w:numPr>
          <w:ilvl w:val="0"/>
          <w:numId w:val="87"/>
        </w:numPr>
        <w:spacing w:after="0" w:line="240" w:lineRule="auto"/>
        <w:rPr>
          <w:rFonts w:eastAsia="Times New Roman" w:cs="Times New Roman"/>
        </w:rPr>
      </w:pPr>
      <w:r w:rsidRPr="00B27481">
        <w:rPr>
          <w:rFonts w:eastAsia="Times New Roman" w:cs="Times New Roman"/>
        </w:rPr>
        <w:t xml:space="preserve">What is the usual duration of participation in the pre-apprenticeship program? </w:t>
      </w:r>
    </w:p>
    <w:p w:rsidRPr="00B27481" w:rsidR="00F2195E" w:rsidP="00F2195E" w:rsidRDefault="00F2195E" w14:paraId="56950C6E" w14:textId="77777777">
      <w:pPr>
        <w:numPr>
          <w:ilvl w:val="0"/>
          <w:numId w:val="88"/>
        </w:numPr>
        <w:spacing w:after="0" w:line="240" w:lineRule="auto"/>
        <w:rPr>
          <w:rFonts w:eastAsia="Times New Roman" w:cs="Times New Roman"/>
        </w:rPr>
      </w:pPr>
      <w:r w:rsidRPr="00B27481">
        <w:rPr>
          <w:rFonts w:eastAsia="Times New Roman" w:cs="Times New Roman"/>
        </w:rPr>
        <w:t>How many hours of instruction (i.e., classroom/web-based) are provided during the pre-apprenticeship program?  Over what period of time does instruction occur? What is the typical schedule for a pre-apprentice each week? Does this schedule change over the course of the pre-apprenticeship?</w:t>
      </w:r>
    </w:p>
    <w:p w:rsidRPr="00B27481" w:rsidR="00F2195E" w:rsidP="00F2195E" w:rsidRDefault="00F2195E" w14:paraId="2F0AAAAF" w14:textId="77777777">
      <w:pPr>
        <w:numPr>
          <w:ilvl w:val="0"/>
          <w:numId w:val="88"/>
        </w:numPr>
        <w:spacing w:after="0" w:line="240" w:lineRule="auto"/>
        <w:rPr>
          <w:rFonts w:eastAsia="Times New Roman" w:cs="Times New Roman"/>
        </w:rPr>
      </w:pPr>
      <w:r w:rsidRPr="00B27481">
        <w:rPr>
          <w:rFonts w:eastAsia="Times New Roman" w:cs="Times New Roman"/>
        </w:rPr>
        <w:t xml:space="preserve">Where is instruction provided (e.g., at a community college? How is instruction provided (e.g., classroom, web-based, hybrid, laboratory/shop)? </w:t>
      </w:r>
    </w:p>
    <w:p w:rsidRPr="00B27481" w:rsidR="00F2195E" w:rsidP="00F2195E" w:rsidRDefault="00F2195E" w14:paraId="4742C36E" w14:textId="77777777">
      <w:pPr>
        <w:numPr>
          <w:ilvl w:val="0"/>
          <w:numId w:val="88"/>
        </w:numPr>
        <w:spacing w:after="0" w:line="240" w:lineRule="auto"/>
        <w:rPr>
          <w:rFonts w:eastAsia="Times New Roman" w:cs="Times New Roman"/>
          <w:iCs/>
          <w:color w:val="9BBB59"/>
        </w:rPr>
      </w:pPr>
      <w:r w:rsidRPr="00B27481">
        <w:rPr>
          <w:rFonts w:eastAsia="Times New Roman" w:cs="Times New Roman"/>
        </w:rPr>
        <w:t xml:space="preserve">Are there innovative methods being used as part of the pre-apprenticeship initiative?  Please briefly discuss. </w:t>
      </w:r>
      <w:r w:rsidRPr="00B27481">
        <w:rPr>
          <w:rFonts w:eastAsia="Times New Roman" w:cs="Times New Roman"/>
          <w:color w:val="9BBB59"/>
        </w:rPr>
        <w:t>[</w:t>
      </w:r>
      <w:r w:rsidRPr="00B27481">
        <w:rPr>
          <w:rFonts w:eastAsia="Times New Roman" w:cs="Times New Roman"/>
          <w:iCs/>
          <w:color w:val="9BBB59"/>
        </w:rPr>
        <w:t>Probe for:</w:t>
      </w:r>
    </w:p>
    <w:p w:rsidRPr="00B27481" w:rsidR="00F2195E" w:rsidP="00F2195E" w:rsidRDefault="00F2195E" w14:paraId="67503437"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Accelerated learning modules</w:t>
      </w:r>
    </w:p>
    <w:p w:rsidRPr="00B27481" w:rsidR="00F2195E" w:rsidP="00F2195E" w:rsidRDefault="00F2195E" w14:paraId="0AF01958"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Contextualized learning</w:t>
      </w:r>
    </w:p>
    <w:p w:rsidRPr="00B27481" w:rsidR="00F2195E" w:rsidP="00F2195E" w:rsidRDefault="00F2195E" w14:paraId="38090602"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Self-paced learning</w:t>
      </w:r>
    </w:p>
    <w:p w:rsidRPr="00B27481" w:rsidR="00F2195E" w:rsidP="00F2195E" w:rsidRDefault="00F2195E" w14:paraId="4D3847AD"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Competency-based learning</w:t>
      </w:r>
    </w:p>
    <w:p w:rsidRPr="00B27481" w:rsidR="00F2195E" w:rsidP="00F2195E" w:rsidRDefault="00F2195E" w14:paraId="0322A699"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Prior learning assessments/credit for prior learning</w:t>
      </w:r>
    </w:p>
    <w:p w:rsidRPr="00B27481" w:rsidR="00F2195E" w:rsidP="00F2195E" w:rsidRDefault="00F2195E" w14:paraId="635DDA87" w14:textId="77777777">
      <w:pPr>
        <w:numPr>
          <w:ilvl w:val="0"/>
          <w:numId w:val="24"/>
        </w:numPr>
        <w:spacing w:after="0" w:line="240" w:lineRule="auto"/>
        <w:rPr>
          <w:rFonts w:eastAsia="Times New Roman" w:cs="Times New Roman"/>
          <w:iCs/>
          <w:color w:val="9BBB59"/>
        </w:rPr>
      </w:pPr>
      <w:r w:rsidRPr="00B27481">
        <w:rPr>
          <w:rFonts w:eastAsia="Times New Roman" w:cs="Times New Roman"/>
          <w:iCs/>
          <w:color w:val="9BBB59"/>
        </w:rPr>
        <w:t>Technology-enabled learning, such as use of simulators, on-line teaching/learning</w:t>
      </w:r>
    </w:p>
    <w:p w:rsidRPr="00B27481" w:rsidR="00F2195E" w:rsidP="00F2195E" w:rsidRDefault="00F2195E" w14:paraId="22954790" w14:textId="77777777">
      <w:pPr>
        <w:numPr>
          <w:ilvl w:val="0"/>
          <w:numId w:val="24"/>
        </w:numPr>
        <w:spacing w:after="0" w:line="240" w:lineRule="auto"/>
        <w:rPr>
          <w:rFonts w:eastAsia="Times New Roman" w:cs="Times New Roman"/>
          <w:color w:val="9BBB59"/>
        </w:rPr>
      </w:pPr>
      <w:r w:rsidRPr="00B27481">
        <w:rPr>
          <w:rFonts w:eastAsia="Times New Roman" w:cs="Times New Roman"/>
          <w:iCs/>
          <w:color w:val="9BBB59"/>
        </w:rPr>
        <w:t>Integrating basic skills instruction with technical instruction]</w:t>
      </w:r>
    </w:p>
    <w:p w:rsidRPr="00B27481" w:rsidR="00F2195E" w:rsidP="00F2195E" w:rsidRDefault="00F2195E" w14:paraId="53E7139D" w14:textId="77777777">
      <w:pPr>
        <w:spacing w:after="0" w:line="240" w:lineRule="auto"/>
        <w:rPr>
          <w:rFonts w:eastAsia="Times New Roman" w:cs="Times New Roman"/>
        </w:rPr>
      </w:pPr>
    </w:p>
    <w:p w:rsidRPr="00B27481" w:rsidR="00F2195E" w:rsidP="00F2195E" w:rsidRDefault="00F2195E" w14:paraId="62E83FA1" w14:textId="77777777">
      <w:pPr>
        <w:numPr>
          <w:ilvl w:val="0"/>
          <w:numId w:val="87"/>
        </w:numPr>
        <w:spacing w:after="0" w:line="240" w:lineRule="auto"/>
        <w:rPr>
          <w:rFonts w:eastAsia="Times New Roman" w:cs="Times New Roman"/>
        </w:rPr>
      </w:pPr>
      <w:r w:rsidRPr="00B27481">
        <w:rPr>
          <w:rFonts w:eastAsia="Times New Roman" w:cs="Times New Roman"/>
        </w:rPr>
        <w:t>Is there a work-based learning opportunity provided as part of the pre-apprenticeship program? If yes:</w:t>
      </w:r>
    </w:p>
    <w:p w:rsidRPr="00B27481" w:rsidR="00F2195E" w:rsidP="00F2195E" w:rsidRDefault="00F2195E" w14:paraId="02DDFC47" w14:textId="77777777">
      <w:pPr>
        <w:numPr>
          <w:ilvl w:val="0"/>
          <w:numId w:val="89"/>
        </w:numPr>
        <w:spacing w:after="0" w:line="240" w:lineRule="auto"/>
        <w:rPr>
          <w:rFonts w:eastAsia="Times New Roman" w:cs="Times New Roman"/>
        </w:rPr>
      </w:pPr>
      <w:r w:rsidRPr="00B27481">
        <w:rPr>
          <w:rFonts w:eastAsia="Times New Roman" w:cs="Times New Roman"/>
        </w:rPr>
        <w:t xml:space="preserve">How many hours of work-based learning do pre-apprentices complete? </w:t>
      </w:r>
    </w:p>
    <w:p w:rsidRPr="00B27481" w:rsidR="00F2195E" w:rsidP="00F2195E" w:rsidRDefault="00F2195E" w14:paraId="1923DBC7" w14:textId="77777777">
      <w:pPr>
        <w:numPr>
          <w:ilvl w:val="0"/>
          <w:numId w:val="89"/>
        </w:numPr>
        <w:spacing w:after="0" w:line="240" w:lineRule="auto"/>
        <w:rPr>
          <w:rFonts w:eastAsia="Times New Roman" w:cs="Times New Roman"/>
        </w:rPr>
      </w:pPr>
      <w:r w:rsidRPr="00B27481">
        <w:rPr>
          <w:rFonts w:eastAsia="Times New Roman" w:cs="Times New Roman"/>
        </w:rPr>
        <w:t xml:space="preserve">Where do pre-apprentices work and in what types of jobs?   </w:t>
      </w:r>
    </w:p>
    <w:p w:rsidRPr="00B27481" w:rsidR="00F2195E" w:rsidP="00F2195E" w:rsidRDefault="00F2195E" w14:paraId="0FB32CAD" w14:textId="77777777">
      <w:pPr>
        <w:spacing w:after="0" w:line="240" w:lineRule="auto"/>
        <w:ind w:left="1440"/>
        <w:rPr>
          <w:rFonts w:eastAsia="Times New Roman" w:cs="Times New Roman"/>
        </w:rPr>
      </w:pPr>
      <w:r w:rsidRPr="00B27481">
        <w:rPr>
          <w:rFonts w:eastAsia="Times New Roman" w:cs="Times New Roman"/>
        </w:rPr>
        <w:t xml:space="preserve"> </w:t>
      </w:r>
    </w:p>
    <w:p w:rsidRPr="00B27481" w:rsidR="00F2195E" w:rsidP="00F2195E" w:rsidRDefault="00F2195E" w14:paraId="67C5A8FC" w14:textId="77777777">
      <w:pPr>
        <w:numPr>
          <w:ilvl w:val="0"/>
          <w:numId w:val="87"/>
        </w:numPr>
        <w:spacing w:after="0" w:line="240" w:lineRule="auto"/>
        <w:rPr>
          <w:rFonts w:eastAsia="Times New Roman" w:cs="Times New Roman"/>
        </w:rPr>
      </w:pPr>
      <w:r w:rsidRPr="00B27481">
        <w:rPr>
          <w:rFonts w:eastAsia="Times New Roman" w:cs="Times New Roman"/>
        </w:rPr>
        <w:t xml:space="preserve">What credentials do pre-apprenticeship </w:t>
      </w:r>
      <w:r>
        <w:rPr>
          <w:rFonts w:eastAsia="Times New Roman" w:cs="Times New Roman"/>
        </w:rPr>
        <w:t>apprentice</w:t>
      </w:r>
      <w:r w:rsidRPr="00B27481">
        <w:rPr>
          <w:rFonts w:eastAsia="Times New Roman" w:cs="Times New Roman"/>
        </w:rPr>
        <w:t xml:space="preserve">s earn from this pre-apprenticeship program? </w:t>
      </w:r>
    </w:p>
    <w:p w:rsidRPr="00B27481" w:rsidR="00F2195E" w:rsidP="00F2195E" w:rsidRDefault="00F2195E" w14:paraId="24F0B7F8" w14:textId="77777777">
      <w:pPr>
        <w:spacing w:after="0" w:line="240" w:lineRule="auto"/>
        <w:ind w:left="720"/>
        <w:rPr>
          <w:rFonts w:eastAsia="Times New Roman" w:cs="Times New Roman"/>
        </w:rPr>
      </w:pPr>
    </w:p>
    <w:p w:rsidRPr="00B27481" w:rsidR="00F2195E" w:rsidP="00F2195E" w:rsidRDefault="00F2195E" w14:paraId="41CE7890" w14:textId="77777777">
      <w:pPr>
        <w:numPr>
          <w:ilvl w:val="0"/>
          <w:numId w:val="87"/>
        </w:numPr>
        <w:spacing w:after="0" w:line="240" w:lineRule="auto"/>
        <w:rPr>
          <w:rFonts w:eastAsia="Times New Roman" w:cs="Times New Roman"/>
        </w:rPr>
      </w:pPr>
      <w:r w:rsidRPr="00B27481">
        <w:rPr>
          <w:rFonts w:eastAsia="Times New Roman" w:cs="Times New Roman"/>
        </w:rPr>
        <w:t>Do pre-apprentices receive credit in their apprenticeship programs for time in the pre-apprenticeship program?</w:t>
      </w:r>
    </w:p>
    <w:p w:rsidRPr="00B27481" w:rsidR="00F2195E" w:rsidP="00F2195E" w:rsidRDefault="00F2195E" w14:paraId="28F4137E" w14:textId="77777777">
      <w:pPr>
        <w:spacing w:after="0" w:line="240" w:lineRule="auto"/>
        <w:rPr>
          <w:rFonts w:eastAsia="Times New Roman" w:cs="Times New Roman"/>
        </w:rPr>
      </w:pPr>
    </w:p>
    <w:p w:rsidRPr="00B27481" w:rsidR="00F2195E" w:rsidP="00F2195E" w:rsidRDefault="00F2195E" w14:paraId="369C80D2" w14:textId="77777777">
      <w:pPr>
        <w:numPr>
          <w:ilvl w:val="0"/>
          <w:numId w:val="87"/>
        </w:numPr>
        <w:spacing w:after="0" w:line="240" w:lineRule="auto"/>
        <w:rPr>
          <w:rFonts w:eastAsia="Times New Roman" w:cs="Times New Roman"/>
        </w:rPr>
      </w:pPr>
      <w:r w:rsidRPr="00B27481">
        <w:rPr>
          <w:rFonts w:eastAsia="Times New Roman" w:cs="Times New Roman"/>
        </w:rPr>
        <w:t>To what extent are non-training supports provided during the pre-apprenticeship period (e.g., case management, career coaches/navigators counseling, and mentoring)?</w:t>
      </w:r>
    </w:p>
    <w:p w:rsidRPr="00B27481" w:rsidR="00F2195E" w:rsidP="00F2195E" w:rsidRDefault="00F2195E" w14:paraId="2D06CD09" w14:textId="77777777">
      <w:pPr>
        <w:spacing w:after="0" w:line="240" w:lineRule="auto"/>
        <w:rPr>
          <w:rFonts w:eastAsia="Times New Roman" w:cs="Times New Roman"/>
        </w:rPr>
      </w:pPr>
    </w:p>
    <w:p w:rsidRPr="00B27481" w:rsidR="00F2195E" w:rsidP="00F2195E" w:rsidRDefault="00F2195E" w14:paraId="78F49673" w14:textId="77777777">
      <w:pPr>
        <w:numPr>
          <w:ilvl w:val="0"/>
          <w:numId w:val="87"/>
        </w:numPr>
        <w:spacing w:after="0" w:line="240" w:lineRule="auto"/>
        <w:rPr>
          <w:rFonts w:eastAsia="Times New Roman" w:cs="Times New Roman"/>
        </w:rPr>
      </w:pPr>
      <w:r w:rsidRPr="00B27481">
        <w:rPr>
          <w:rFonts w:eastAsia="Times New Roman" w:cs="Times New Roman"/>
        </w:rPr>
        <w:t>To what extent are supportive services provided during the pre-apprenticeship period, such as transportation assistance, work clothes/equipment, childcare, and needs-based payments?  If provided, how are these supportive services structured and paid for? Who provides these services?</w:t>
      </w:r>
    </w:p>
    <w:p w:rsidRPr="00B27481" w:rsidR="00F2195E" w:rsidP="00F2195E" w:rsidRDefault="00F2195E" w14:paraId="5A3CC538" w14:textId="77777777">
      <w:pPr>
        <w:spacing w:after="0" w:line="240" w:lineRule="auto"/>
        <w:rPr>
          <w:rFonts w:eastAsia="Times New Roman" w:cs="Times New Roman"/>
        </w:rPr>
      </w:pPr>
    </w:p>
    <w:p w:rsidRPr="00B27481" w:rsidR="00F2195E" w:rsidP="00F2195E" w:rsidRDefault="00F2195E" w14:paraId="6866D088" w14:textId="77777777">
      <w:pPr>
        <w:numPr>
          <w:ilvl w:val="0"/>
          <w:numId w:val="87"/>
        </w:numPr>
        <w:tabs>
          <w:tab w:val="left" w:pos="360"/>
          <w:tab w:val="left" w:pos="1080"/>
          <w:tab w:val="left" w:pos="1440"/>
        </w:tabs>
        <w:spacing w:after="0" w:line="240" w:lineRule="auto"/>
        <w:contextualSpacing/>
        <w:rPr>
          <w:rFonts w:eastAsia="Times New Roman" w:cs="Times New Roman"/>
          <w:iCs/>
          <w:color w:val="9BBB59"/>
        </w:rPr>
      </w:pPr>
      <w:r w:rsidRPr="00B27481">
        <w:rPr>
          <w:rFonts w:eastAsia="Times New Roman" w:cs="Times New Roman"/>
        </w:rPr>
        <w:t xml:space="preserve">What, if any, post-completion services are provided to </w:t>
      </w:r>
      <w:r>
        <w:rPr>
          <w:rFonts w:eastAsia="Times New Roman" w:cs="Times New Roman"/>
        </w:rPr>
        <w:t>apprentice</w:t>
      </w:r>
      <w:r w:rsidRPr="00B27481">
        <w:rPr>
          <w:rFonts w:eastAsia="Times New Roman" w:cs="Times New Roman"/>
        </w:rPr>
        <w:t xml:space="preserve">s of the pre-apprenticeship program(s)? </w:t>
      </w:r>
      <w:r w:rsidRPr="00B27481">
        <w:rPr>
          <w:rFonts w:eastAsia="Times New Roman" w:cs="Times New Roman"/>
          <w:iCs/>
          <w:color w:val="9BBB59"/>
        </w:rPr>
        <w:t xml:space="preserve">[Probe for: </w:t>
      </w:r>
    </w:p>
    <w:p w:rsidRPr="00B27481" w:rsidR="00F2195E" w:rsidP="00F2195E" w:rsidRDefault="00F2195E" w14:paraId="4B5ACD6B"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Referral to apprenticeship programs</w:t>
      </w:r>
    </w:p>
    <w:p w:rsidRPr="00B27481" w:rsidR="00F2195E" w:rsidP="00F2195E" w:rsidRDefault="00F2195E" w14:paraId="75875DCE"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Referral to other education or training programs</w:t>
      </w:r>
    </w:p>
    <w:p w:rsidRPr="00B27481" w:rsidR="00F2195E" w:rsidP="00F2195E" w:rsidRDefault="00F2195E" w14:paraId="6526A32A"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Help with paying for certification exams or obtaining credentialing</w:t>
      </w:r>
    </w:p>
    <w:p w:rsidRPr="00B27481" w:rsidR="00F2195E" w:rsidP="00F2195E" w:rsidRDefault="00F2195E" w14:paraId="164E81DD"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Job search or placement assistance</w:t>
      </w:r>
    </w:p>
    <w:p w:rsidRPr="00B27481" w:rsidR="00F2195E" w:rsidP="00F2195E" w:rsidRDefault="00F2195E" w14:paraId="5CD8BB92"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Job retention services</w:t>
      </w:r>
    </w:p>
    <w:p w:rsidRPr="00B27481" w:rsidR="00F2195E" w:rsidP="00F2195E" w:rsidRDefault="00F2195E" w14:paraId="01A0CA67"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B27481">
        <w:rPr>
          <w:rFonts w:eastAsia="Times New Roman" w:cs="Times New Roman"/>
          <w:iCs/>
          <w:color w:val="9BBB59"/>
        </w:rPr>
        <w:t>Provision or referral to supportive services]</w:t>
      </w:r>
    </w:p>
    <w:p w:rsidRPr="00B27481" w:rsidR="00F2195E" w:rsidP="00F2195E" w:rsidRDefault="00F2195E" w14:paraId="10817649" w14:textId="77777777">
      <w:pPr>
        <w:tabs>
          <w:tab w:val="left" w:pos="360"/>
          <w:tab w:val="left" w:pos="720"/>
          <w:tab w:val="left" w:pos="1080"/>
          <w:tab w:val="left" w:pos="1440"/>
          <w:tab w:val="left" w:pos="1800"/>
          <w:tab w:val="left" w:pos="2160"/>
        </w:tabs>
        <w:spacing w:after="0" w:line="240" w:lineRule="auto"/>
        <w:rPr>
          <w:rFonts w:eastAsia="Times New Roman" w:cs="Times New Roman"/>
          <w:b/>
        </w:rPr>
      </w:pPr>
    </w:p>
    <w:p w:rsidRPr="00B27481" w:rsidR="00F2195E" w:rsidP="00F2195E" w:rsidRDefault="00F2195E" w14:paraId="51A39015" w14:textId="77777777">
      <w:pPr>
        <w:tabs>
          <w:tab w:val="left" w:pos="360"/>
          <w:tab w:val="left" w:pos="720"/>
          <w:tab w:val="left" w:pos="1080"/>
          <w:tab w:val="left" w:pos="1440"/>
          <w:tab w:val="left" w:pos="1800"/>
          <w:tab w:val="left" w:pos="2160"/>
        </w:tabs>
        <w:spacing w:after="0" w:line="240" w:lineRule="auto"/>
        <w:rPr>
          <w:rFonts w:eastAsia="Times New Roman" w:cs="Times New Roman"/>
          <w:b/>
        </w:rPr>
      </w:pPr>
    </w:p>
    <w:p w:rsidRPr="00B27481" w:rsidR="00F2195E" w:rsidP="00F2195E" w:rsidRDefault="00F2195E" w14:paraId="0ADB5880" w14:textId="77777777">
      <w:pPr>
        <w:tabs>
          <w:tab w:val="left" w:pos="360"/>
          <w:tab w:val="left" w:pos="720"/>
          <w:tab w:val="left" w:pos="1080"/>
          <w:tab w:val="left" w:pos="1440"/>
          <w:tab w:val="left" w:pos="1800"/>
          <w:tab w:val="left" w:pos="2160"/>
        </w:tabs>
        <w:spacing w:after="0" w:line="240" w:lineRule="auto"/>
        <w:outlineLvl w:val="0"/>
        <w:rPr>
          <w:rFonts w:eastAsia="Times New Roman" w:cs="Times New Roman"/>
          <w:b/>
        </w:rPr>
      </w:pPr>
      <w:bookmarkStart w:name="_Toc65860218" w:id="3"/>
      <w:r w:rsidRPr="00B27481">
        <w:rPr>
          <w:rFonts w:eastAsia="Times New Roman" w:cs="Times New Roman"/>
          <w:b/>
        </w:rPr>
        <w:t>CHECKLIST OF ITEMS TO COLLECT FROM SITE (IF AVAILABLE)</w:t>
      </w:r>
      <w:bookmarkEnd w:id="3"/>
    </w:p>
    <w:p w:rsidRPr="00B27481" w:rsidR="00F2195E" w:rsidP="00F2195E" w:rsidRDefault="00F2195E" w14:paraId="1BDEE0A6" w14:textId="77777777">
      <w:pPr>
        <w:tabs>
          <w:tab w:val="left" w:pos="360"/>
          <w:tab w:val="left" w:pos="720"/>
          <w:tab w:val="left" w:pos="1080"/>
          <w:tab w:val="left" w:pos="1440"/>
          <w:tab w:val="left" w:pos="1800"/>
          <w:tab w:val="left" w:pos="2160"/>
        </w:tabs>
        <w:spacing w:after="0" w:line="240" w:lineRule="auto"/>
        <w:rPr>
          <w:rFonts w:eastAsia="Times New Roman" w:cs="Times New Roman"/>
        </w:rPr>
      </w:pPr>
    </w:p>
    <w:p w:rsidRPr="00B27481" w:rsidR="00F2195E" w:rsidP="00F2195E" w:rsidRDefault="00F2195E" w14:paraId="505CF1FB"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Background information about the partnering organization</w:t>
      </w:r>
    </w:p>
    <w:p w:rsidRPr="00B27481" w:rsidR="00F2195E" w:rsidP="00F2195E" w:rsidRDefault="00F2195E" w14:paraId="18BC146F"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Additional documentation detailing key apprenticeship/pre-apprenticeship program components (e.g., RTI, on-the-job training or mentoring)</w:t>
      </w:r>
    </w:p>
    <w:p w:rsidRPr="00B27481" w:rsidR="00F2195E" w:rsidP="00F2195E" w:rsidRDefault="00F2195E" w14:paraId="0268AF89"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Evaluation reports that may have been prepared on the program</w:t>
      </w:r>
    </w:p>
    <w:p w:rsidRPr="00B27481" w:rsidR="00F2195E" w:rsidP="00F2195E" w:rsidRDefault="00F2195E" w14:paraId="0522B9A5"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Blank set of intake forms</w:t>
      </w:r>
    </w:p>
    <w:p w:rsidRPr="00B27481" w:rsidR="00F2195E" w:rsidP="00F2195E" w:rsidRDefault="00F2195E" w14:paraId="20389C21"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 xml:space="preserve">Diagram showing how </w:t>
      </w:r>
      <w:r>
        <w:rPr>
          <w:rFonts w:eastAsia="Times New Roman" w:cs="Times New Roman"/>
        </w:rPr>
        <w:t>apprentice</w:t>
      </w:r>
      <w:r w:rsidRPr="00B27481">
        <w:rPr>
          <w:rFonts w:eastAsia="Times New Roman" w:cs="Times New Roman"/>
        </w:rPr>
        <w:t>s flow through the program</w:t>
      </w:r>
    </w:p>
    <w:p w:rsidRPr="00B27481" w:rsidR="00F2195E" w:rsidP="00F2195E" w:rsidRDefault="00F2195E" w14:paraId="36CA5667"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Organizational chart for the program</w:t>
      </w:r>
    </w:p>
    <w:p w:rsidRPr="00B27481" w:rsidR="00F2195E" w:rsidP="00F2195E" w:rsidRDefault="00F2195E" w14:paraId="0B616F65"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Pr>
          <w:rFonts w:eastAsia="Times New Roman" w:cs="Times New Roman"/>
        </w:rPr>
        <w:t>Apprentice</w:t>
      </w:r>
      <w:r w:rsidRPr="00B27481">
        <w:rPr>
          <w:rFonts w:eastAsia="Times New Roman" w:cs="Times New Roman"/>
        </w:rPr>
        <w:t xml:space="preserve"> recruitment materials</w:t>
      </w:r>
    </w:p>
    <w:p w:rsidRPr="00B27481" w:rsidR="00F2195E" w:rsidP="00F2195E" w:rsidRDefault="00F2195E" w14:paraId="33FB39E1"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B27481">
        <w:rPr>
          <w:rFonts w:eastAsia="Times New Roman" w:cs="Times New Roman"/>
        </w:rPr>
        <w:t>Employer recruitment material</w:t>
      </w:r>
    </w:p>
    <w:p w:rsidRPr="00B27481" w:rsidR="00F2195E" w:rsidP="00F2195E" w:rsidRDefault="00F2195E" w14:paraId="47E82B74" w14:textId="77777777">
      <w:pPr>
        <w:spacing w:after="0" w:line="240" w:lineRule="auto"/>
        <w:contextualSpacing/>
        <w:rPr>
          <w:rFonts w:eastAsia="Times New Roman" w:cs="Times New Roman"/>
        </w:rPr>
      </w:pPr>
    </w:p>
    <w:p w:rsidRPr="00B27481" w:rsidR="00F2195E" w:rsidP="00F2195E" w:rsidRDefault="00F2195E" w14:paraId="30D7DC41" w14:textId="77777777">
      <w:pPr>
        <w:spacing w:after="0" w:line="240" w:lineRule="auto"/>
        <w:ind w:left="720"/>
        <w:contextualSpacing/>
        <w:rPr>
          <w:rFonts w:eastAsia="Times New Roman" w:cs="Times New Roman"/>
        </w:rPr>
      </w:pPr>
    </w:p>
    <w:p w:rsidRPr="00B27481" w:rsidR="00F2195E" w:rsidP="00F2195E" w:rsidRDefault="00F2195E" w14:paraId="64297EA8" w14:textId="77777777">
      <w:pPr>
        <w:spacing w:after="0" w:line="240" w:lineRule="auto"/>
        <w:ind w:left="720"/>
        <w:contextualSpacing/>
        <w:rPr>
          <w:rFonts w:eastAsia="Times New Roman" w:cs="Times New Roman"/>
        </w:rPr>
      </w:pPr>
    </w:p>
    <w:p w:rsidRPr="00B27481" w:rsidR="00F2195E" w:rsidP="00F2195E" w:rsidRDefault="00F2195E" w14:paraId="26ECD317" w14:textId="77777777">
      <w:pPr>
        <w:spacing w:after="0" w:line="240" w:lineRule="auto"/>
        <w:ind w:left="720"/>
        <w:contextualSpacing/>
        <w:rPr>
          <w:rFonts w:eastAsia="Times New Roman" w:cs="Times New Roman"/>
        </w:rPr>
      </w:pPr>
    </w:p>
    <w:p w:rsidRPr="00B27481" w:rsidR="00F2195E" w:rsidP="00F2195E" w:rsidRDefault="00F2195E" w14:paraId="666AEDF3" w14:textId="77777777">
      <w:pPr>
        <w:tabs>
          <w:tab w:val="left" w:pos="360"/>
          <w:tab w:val="left" w:pos="720"/>
          <w:tab w:val="left" w:pos="1440"/>
          <w:tab w:val="left" w:pos="1800"/>
          <w:tab w:val="left" w:pos="2160"/>
        </w:tabs>
        <w:spacing w:after="0" w:line="240" w:lineRule="auto"/>
        <w:rPr>
          <w:rFonts w:eastAsia="Times New Roman" w:cs="Times New Roman"/>
          <w:i/>
        </w:rPr>
      </w:pPr>
    </w:p>
    <w:sectPr w:rsidRPr="00B27481" w:rsidR="00F2195E" w:rsidSect="00957435">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164C6" w14:textId="77777777" w:rsidR="006561EA" w:rsidRPr="00401C14" w:rsidRDefault="006561EA" w:rsidP="006C40CD">
      <w:pPr>
        <w:pStyle w:val="Footer"/>
        <w:rPr>
          <w:b w:val="0"/>
          <w:sz w:val="12"/>
          <w:szCs w:val="12"/>
        </w:rPr>
      </w:pPr>
    </w:p>
  </w:endnote>
  <w:endnote w:type="continuationSeparator" w:id="0">
    <w:p w14:paraId="35DD56B7" w14:textId="77777777" w:rsidR="006561EA" w:rsidRPr="00401C14" w:rsidRDefault="006561EA" w:rsidP="006C40CD">
      <w:pPr>
        <w:pStyle w:val="Footer"/>
        <w:rPr>
          <w:b w:val="0"/>
          <w:sz w:val="12"/>
          <w:szCs w:val="12"/>
        </w:rPr>
      </w:pPr>
    </w:p>
  </w:endnote>
  <w:endnote w:type="continuationNotice" w:id="1">
    <w:p w14:paraId="4E9C0406" w14:textId="77777777" w:rsidR="006561EA" w:rsidRPr="00687404" w:rsidRDefault="006561EA">
      <w:pPr>
        <w:spacing w:after="0" w:line="240" w:lineRule="auto"/>
        <w:rPr>
          <w:sz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21EFF857-CCC5-4680-A48C-619798124A6C}"/>
    <w:embedBold r:id="rId2" w:fontKey="{437EC8C6-F0CB-40B0-B753-CAB5902897F7}"/>
    <w:embedItalic r:id="rId3" w:fontKey="{F7628FA0-BB43-4D80-BE03-E22F57375F6B}"/>
    <w:embedBoldItalic r:id="rId4" w:fontKey="{808A19AA-5DB5-4DE6-8EB3-4B3F374EEC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Medium">
    <w:charset w:val="00"/>
    <w:family w:val="swiss"/>
    <w:pitch w:val="variable"/>
    <w:sig w:usb0="E10002FF" w:usb1="5000ECFF" w:usb2="00000021" w:usb3="00000000" w:csb0="0000019F" w:csb1="00000000"/>
  </w:font>
  <w:font w:name="Lato Regular">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ill Sans">
    <w:altName w:val="Arial"/>
    <w:charset w:val="00"/>
    <w:family w:val="auto"/>
    <w:pitch w:val="variable"/>
    <w:sig w:usb0="830002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Black">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B10D" w14:textId="77777777" w:rsidR="006412C0" w:rsidRPr="00C41E67" w:rsidRDefault="006412C0" w:rsidP="00C41E67">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A152" w14:textId="77777777" w:rsidR="006412C0" w:rsidRPr="00C41E67" w:rsidRDefault="006412C0" w:rsidP="00C41E67">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B1209" w14:textId="77777777" w:rsidR="006561EA" w:rsidRDefault="006561EA" w:rsidP="00AE441D">
      <w:pPr>
        <w:spacing w:after="0" w:line="240" w:lineRule="auto"/>
      </w:pPr>
      <w:r>
        <w:separator/>
      </w:r>
    </w:p>
    <w:p w14:paraId="75DFAF78" w14:textId="77777777" w:rsidR="006561EA" w:rsidRDefault="006561EA"/>
  </w:footnote>
  <w:footnote w:type="continuationSeparator" w:id="0">
    <w:p w14:paraId="4EF26BC2" w14:textId="77777777" w:rsidR="006561EA" w:rsidRDefault="006561EA" w:rsidP="00AE441D">
      <w:pPr>
        <w:spacing w:after="0" w:line="240" w:lineRule="auto"/>
      </w:pPr>
      <w:r>
        <w:continuationSeparator/>
      </w:r>
    </w:p>
    <w:p w14:paraId="451CC83E" w14:textId="77777777" w:rsidR="006561EA" w:rsidRDefault="006561EA"/>
  </w:footnote>
  <w:footnote w:type="continuationNotice" w:id="1">
    <w:p w14:paraId="78B306F3" w14:textId="77777777" w:rsidR="006561EA" w:rsidRDefault="006561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4C5"/>
    <w:multiLevelType w:val="hybridMultilevel"/>
    <w:tmpl w:val="8588303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A702C7"/>
    <w:multiLevelType w:val="hybridMultilevel"/>
    <w:tmpl w:val="7A327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1879A7"/>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22D1F17"/>
    <w:multiLevelType w:val="hybridMultilevel"/>
    <w:tmpl w:val="EB2CB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57A39"/>
    <w:multiLevelType w:val="hybridMultilevel"/>
    <w:tmpl w:val="78025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E3E0E"/>
    <w:multiLevelType w:val="hybridMultilevel"/>
    <w:tmpl w:val="C3A659EA"/>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F2ECC"/>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49B5BE5"/>
    <w:multiLevelType w:val="hybridMultilevel"/>
    <w:tmpl w:val="311EA00E"/>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42F88"/>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27FF4"/>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F2AE7"/>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7524A4"/>
    <w:multiLevelType w:val="hybridMultilevel"/>
    <w:tmpl w:val="7E285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88B5E8B"/>
    <w:multiLevelType w:val="hybridMultilevel"/>
    <w:tmpl w:val="8DD6EB02"/>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894547C"/>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9C0888"/>
    <w:multiLevelType w:val="hybridMultilevel"/>
    <w:tmpl w:val="FC52777C"/>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99830D5"/>
    <w:multiLevelType w:val="hybridMultilevel"/>
    <w:tmpl w:val="444EB03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BF0406"/>
    <w:multiLevelType w:val="hybridMultilevel"/>
    <w:tmpl w:val="C43822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016B89"/>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312C91"/>
    <w:multiLevelType w:val="hybridMultilevel"/>
    <w:tmpl w:val="03B24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043C43"/>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920BDA"/>
    <w:multiLevelType w:val="hybridMultilevel"/>
    <w:tmpl w:val="0F2C57E0"/>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D234F4"/>
    <w:multiLevelType w:val="hybridMultilevel"/>
    <w:tmpl w:val="CEB8193A"/>
    <w:lvl w:ilvl="0" w:tplc="01903D8A">
      <w:start w:val="1"/>
      <w:numFmt w:val="bullet"/>
      <w:pStyle w:val="BulletedList"/>
      <w:lvlText w:val=""/>
      <w:lvlJc w:val="left"/>
      <w:pPr>
        <w:ind w:left="1440" w:hanging="360"/>
      </w:pPr>
      <w:rPr>
        <w:rFonts w:ascii="Wingdings" w:hAnsi="Wingdings" w:hint="default"/>
        <w:b w:val="0"/>
        <w:bCs w:val="0"/>
        <w:i w:val="0"/>
        <w:iCs w:val="0"/>
        <w:color w:val="1696D2" w:themeColor="accent1"/>
        <w:position w:val="4"/>
        <w:sz w:val="12"/>
        <w:szCs w:val="10"/>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C100482"/>
    <w:multiLevelType w:val="hybridMultilevel"/>
    <w:tmpl w:val="5A84093E"/>
    <w:lvl w:ilvl="0" w:tplc="47C6C7A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C67027F"/>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887FDC"/>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27C7B"/>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521D79"/>
    <w:multiLevelType w:val="hybridMultilevel"/>
    <w:tmpl w:val="DA941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ECE31C2"/>
    <w:multiLevelType w:val="hybridMultilevel"/>
    <w:tmpl w:val="51E8C1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EDD75A4"/>
    <w:multiLevelType w:val="hybridMultilevel"/>
    <w:tmpl w:val="D42E9228"/>
    <w:lvl w:ilvl="0" w:tplc="D78801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0967FF3"/>
    <w:multiLevelType w:val="hybridMultilevel"/>
    <w:tmpl w:val="AF222548"/>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006B93"/>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2C36DE8"/>
    <w:multiLevelType w:val="hybridMultilevel"/>
    <w:tmpl w:val="7BE0AB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BF421D"/>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3D3379C"/>
    <w:multiLevelType w:val="hybridMultilevel"/>
    <w:tmpl w:val="2F66A8CC"/>
    <w:lvl w:ilvl="0" w:tplc="C48A84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016AE4"/>
    <w:multiLevelType w:val="hybridMultilevel"/>
    <w:tmpl w:val="FCAE655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1914A5"/>
    <w:multiLevelType w:val="hybridMultilevel"/>
    <w:tmpl w:val="865E32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5882571"/>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5976F3F"/>
    <w:multiLevelType w:val="hybridMultilevel"/>
    <w:tmpl w:val="49EAE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6131A09"/>
    <w:multiLevelType w:val="multilevel"/>
    <w:tmpl w:val="D5469D5E"/>
    <w:lvl w:ilvl="0">
      <w:start w:val="1"/>
      <w:numFmt w:val="decimal"/>
      <w:pStyle w:val="NumberedQuestion"/>
      <w:lvlText w:val="%1."/>
      <w:lvlJc w:val="left"/>
      <w:pPr>
        <w:tabs>
          <w:tab w:val="num" w:pos="720"/>
        </w:tabs>
        <w:ind w:left="720" w:hanging="360"/>
      </w:pPr>
      <w:rPr>
        <w:rFonts w:cs="Times New Roman" w:hint="default"/>
      </w:rPr>
    </w:lvl>
    <w:lvl w:ilvl="1">
      <w:start w:val="1"/>
      <w:numFmt w:val="lowerLetter"/>
      <w:lvlText w:val="%1.%2."/>
      <w:lvlJc w:val="left"/>
      <w:pPr>
        <w:tabs>
          <w:tab w:val="num" w:pos="1080"/>
        </w:tabs>
        <w:ind w:left="1080" w:hanging="360"/>
      </w:pPr>
      <w:rPr>
        <w:rFonts w:cs="Times New Roman" w:hint="default"/>
      </w:rPr>
    </w:lvl>
    <w:lvl w:ilvl="2">
      <w:start w:val="1"/>
      <w:numFmt w:val="lowerRoman"/>
      <w:lvlText w:val="%1.%2.%3."/>
      <w:lvlJc w:val="left"/>
      <w:pPr>
        <w:tabs>
          <w:tab w:val="num" w:pos="216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1" w15:restartNumberingAfterBreak="0">
    <w:nsid w:val="16AA3C79"/>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B13F89"/>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42380E"/>
    <w:multiLevelType w:val="hybridMultilevel"/>
    <w:tmpl w:val="757A4EEC"/>
    <w:lvl w:ilvl="0" w:tplc="6AB03C9A">
      <w:start w:val="1"/>
      <w:numFmt w:val="bullet"/>
      <w:pStyle w:val="BoxBulletedList"/>
      <w:lvlText w:val=""/>
      <w:lvlJc w:val="left"/>
      <w:pPr>
        <w:ind w:left="720" w:hanging="360"/>
      </w:pPr>
      <w:rPr>
        <w:rFonts w:ascii="Wingdings" w:hAnsi="Wingdings" w:hint="default"/>
        <w:b w:val="0"/>
        <w:bCs w:val="0"/>
        <w:i w:val="0"/>
        <w:iCs w:val="0"/>
        <w:color w:val="1696D2" w:themeColor="accent1"/>
        <w:position w:val="4"/>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1D709E"/>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AAC6825"/>
    <w:multiLevelType w:val="hybridMultilevel"/>
    <w:tmpl w:val="9650E4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E04213"/>
    <w:multiLevelType w:val="hybridMultilevel"/>
    <w:tmpl w:val="466AA5F4"/>
    <w:lvl w:ilvl="0" w:tplc="D2D4A778">
      <w:start w:val="1"/>
      <w:numFmt w:val="lowerLetter"/>
      <w:pStyle w:val="NumberedList2"/>
      <w:lvlText w:val="%1."/>
      <w:lvlJc w:val="left"/>
      <w:pPr>
        <w:ind w:left="1080" w:hanging="360"/>
      </w:pPr>
      <w:rPr>
        <w:rFonts w:ascii="Lato" w:hAnsi="Lato" w:hint="default"/>
        <w:b w:val="0"/>
        <w:bCs w:val="0"/>
        <w:i w:val="0"/>
        <w:i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B4444C8"/>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1B677F37"/>
    <w:multiLevelType w:val="hybridMultilevel"/>
    <w:tmpl w:val="F6BC2756"/>
    <w:lvl w:ilvl="0" w:tplc="04090017">
      <w:start w:val="1"/>
      <w:numFmt w:val="low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B7F080E"/>
    <w:multiLevelType w:val="hybridMultilevel"/>
    <w:tmpl w:val="698826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B831559"/>
    <w:multiLevelType w:val="hybridMultilevel"/>
    <w:tmpl w:val="7652887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F40526"/>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4E071D"/>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1CAA5C23"/>
    <w:multiLevelType w:val="hybridMultilevel"/>
    <w:tmpl w:val="ED5EC9B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D3F35C8"/>
    <w:multiLevelType w:val="hybridMultilevel"/>
    <w:tmpl w:val="38C0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C4268A"/>
    <w:multiLevelType w:val="hybridMultilevel"/>
    <w:tmpl w:val="85268E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E7A6A76"/>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CA6DCE"/>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EDD2D7E"/>
    <w:multiLevelType w:val="hybridMultilevel"/>
    <w:tmpl w:val="F2AC33E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3A39D4"/>
    <w:multiLevelType w:val="hybridMultilevel"/>
    <w:tmpl w:val="33104E7E"/>
    <w:lvl w:ilvl="0" w:tplc="664C09A4">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B64742"/>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1C0228"/>
    <w:multiLevelType w:val="hybridMultilevel"/>
    <w:tmpl w:val="BF2C7B0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8F4CA7"/>
    <w:multiLevelType w:val="hybridMultilevel"/>
    <w:tmpl w:val="BBB49BC0"/>
    <w:lvl w:ilvl="0" w:tplc="B67E7B20">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09D5978"/>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DB01E7"/>
    <w:multiLevelType w:val="hybridMultilevel"/>
    <w:tmpl w:val="4F70F2F0"/>
    <w:lvl w:ilvl="0" w:tplc="B67E7B2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2F26345"/>
    <w:multiLevelType w:val="hybridMultilevel"/>
    <w:tmpl w:val="49FEE9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22F54B9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36B09DB"/>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236B683B"/>
    <w:multiLevelType w:val="hybridMultilevel"/>
    <w:tmpl w:val="FF6A11B4"/>
    <w:lvl w:ilvl="0" w:tplc="04090003">
      <w:start w:val="1"/>
      <w:numFmt w:val="bullet"/>
      <w:lvlText w:val="o"/>
      <w:lvlJc w:val="left"/>
      <w:pPr>
        <w:ind w:left="1440" w:hanging="360"/>
      </w:pPr>
      <w:rPr>
        <w:rFonts w:ascii="Courier New" w:hAnsi="Courier New" w:cs="Courier New" w:hint="default"/>
        <w:color w:val="auto"/>
      </w:rPr>
    </w:lvl>
    <w:lvl w:ilvl="1" w:tplc="B67E7B20">
      <w:start w:val="1"/>
      <w:numFmt w:val="lowerLetter"/>
      <w:lvlText w:val="%2."/>
      <w:lvlJc w:val="left"/>
      <w:pPr>
        <w:ind w:left="2160" w:hanging="360"/>
      </w:pPr>
      <w:rPr>
        <w:rFont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3B176ED"/>
    <w:multiLevelType w:val="hybridMultilevel"/>
    <w:tmpl w:val="8B608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3D31CCF"/>
    <w:multiLevelType w:val="hybridMultilevel"/>
    <w:tmpl w:val="BEAC527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DB1D67"/>
    <w:multiLevelType w:val="hybridMultilevel"/>
    <w:tmpl w:val="588C8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1D7373"/>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5590166"/>
    <w:multiLevelType w:val="hybridMultilevel"/>
    <w:tmpl w:val="B396EF2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6E3080"/>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7524A3"/>
    <w:multiLevelType w:val="hybridMultilevel"/>
    <w:tmpl w:val="2AEC1FF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6CE2B8EA">
      <w:start w:val="7"/>
      <w:numFmt w:val="upperLetter"/>
      <w:lvlText w:val="%3."/>
      <w:lvlJc w:val="left"/>
      <w:pPr>
        <w:ind w:left="198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A661CD"/>
    <w:multiLevelType w:val="hybridMultilevel"/>
    <w:tmpl w:val="7FDEF0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6B77504"/>
    <w:multiLevelType w:val="hybridMultilevel"/>
    <w:tmpl w:val="DA2EA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270F2AEA"/>
    <w:multiLevelType w:val="hybridMultilevel"/>
    <w:tmpl w:val="0F8EFA16"/>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79" w15:restartNumberingAfterBreak="0">
    <w:nsid w:val="27692B57"/>
    <w:multiLevelType w:val="hybridMultilevel"/>
    <w:tmpl w:val="B19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B921AC"/>
    <w:multiLevelType w:val="hybridMultilevel"/>
    <w:tmpl w:val="F9027D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7C57703"/>
    <w:multiLevelType w:val="hybridMultilevel"/>
    <w:tmpl w:val="DA2A1F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285E6844"/>
    <w:multiLevelType w:val="hybridMultilevel"/>
    <w:tmpl w:val="AEB629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288647FE"/>
    <w:multiLevelType w:val="hybridMultilevel"/>
    <w:tmpl w:val="4CE6A9DC"/>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870C44"/>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88A6291"/>
    <w:multiLevelType w:val="hybridMultilevel"/>
    <w:tmpl w:val="8B1A109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4319E1"/>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DE554A"/>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A315F89"/>
    <w:multiLevelType w:val="hybridMultilevel"/>
    <w:tmpl w:val="CEBA525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132C69"/>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B547168"/>
    <w:multiLevelType w:val="hybridMultilevel"/>
    <w:tmpl w:val="598A9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5F0B63"/>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BFF1556"/>
    <w:multiLevelType w:val="hybridMultilevel"/>
    <w:tmpl w:val="8FA2A004"/>
    <w:lvl w:ilvl="0" w:tplc="04090017">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C197C90"/>
    <w:multiLevelType w:val="hybridMultilevel"/>
    <w:tmpl w:val="F16EB2F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D51BD1"/>
    <w:multiLevelType w:val="hybridMultilevel"/>
    <w:tmpl w:val="A03A7E54"/>
    <w:lvl w:ilvl="0" w:tplc="04090017">
      <w:start w:val="1"/>
      <w:numFmt w:val="lowerLetter"/>
      <w:lvlText w:val="%1)"/>
      <w:lvlJc w:val="left"/>
      <w:pPr>
        <w:ind w:left="2520" w:hanging="360"/>
      </w:pPr>
      <w:rPr>
        <w:rFonts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5" w15:restartNumberingAfterBreak="0">
    <w:nsid w:val="2D351312"/>
    <w:multiLevelType w:val="hybridMultilevel"/>
    <w:tmpl w:val="858E35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D665C45"/>
    <w:multiLevelType w:val="hybridMultilevel"/>
    <w:tmpl w:val="290AA82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A13D5F"/>
    <w:multiLevelType w:val="hybridMultilevel"/>
    <w:tmpl w:val="44D40F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2DAC69D0"/>
    <w:multiLevelType w:val="hybridMultilevel"/>
    <w:tmpl w:val="5EC8BBB6"/>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1">
      <w:start w:val="1"/>
      <w:numFmt w:val="bullet"/>
      <w:lvlText w:val=""/>
      <w:lvlJc w:val="left"/>
      <w:pPr>
        <w:tabs>
          <w:tab w:val="num" w:pos="1440"/>
        </w:tabs>
        <w:ind w:left="1440" w:hanging="360"/>
      </w:pPr>
      <w:rPr>
        <w:rFonts w:ascii="Symbol" w:hAnsi="Symbol"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9" w15:restartNumberingAfterBreak="0">
    <w:nsid w:val="2E0F1F60"/>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E123514"/>
    <w:multiLevelType w:val="hybridMultilevel"/>
    <w:tmpl w:val="6E02B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1440" w:hanging="360"/>
      </w:pPr>
      <w:rPr>
        <w:rFonts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DC76BF"/>
    <w:multiLevelType w:val="hybridMultilevel"/>
    <w:tmpl w:val="817C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7C67DE"/>
    <w:multiLevelType w:val="hybridMultilevel"/>
    <w:tmpl w:val="88BC1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C846D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078385F"/>
    <w:multiLevelType w:val="hybridMultilevel"/>
    <w:tmpl w:val="99387CF8"/>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921F72"/>
    <w:multiLevelType w:val="hybridMultilevel"/>
    <w:tmpl w:val="CAEEAD52"/>
    <w:lvl w:ilvl="0" w:tplc="0610DB40">
      <w:start w:val="1"/>
      <w:numFmt w:val="decimal"/>
      <w:pStyle w:val="TableRowNumberedList"/>
      <w:lvlText w:val="%1."/>
      <w:lvlJc w:val="left"/>
      <w:pPr>
        <w:ind w:left="720" w:hanging="360"/>
      </w:pPr>
      <w:rPr>
        <w:rFonts w:ascii="Lato" w:hAnsi="Lato"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207EB5"/>
    <w:multiLevelType w:val="hybridMultilevel"/>
    <w:tmpl w:val="561243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42524D2"/>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4C53024"/>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4F712D7"/>
    <w:multiLevelType w:val="hybridMultilevel"/>
    <w:tmpl w:val="0E3ED2B0"/>
    <w:lvl w:ilvl="0" w:tplc="B67E7B20">
      <w:start w:val="1"/>
      <w:numFmt w:val="lowerLetter"/>
      <w:lvlText w:val="%1."/>
      <w:lvlJc w:val="left"/>
      <w:pPr>
        <w:ind w:left="1440" w:hanging="360"/>
      </w:pPr>
      <w:rPr>
        <w:rFonts w:hint="default"/>
        <w:color w:val="auto"/>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363D08E5"/>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369F22E8"/>
    <w:multiLevelType w:val="hybridMultilevel"/>
    <w:tmpl w:val="C1067742"/>
    <w:lvl w:ilvl="0" w:tplc="04090001">
      <w:start w:val="1"/>
      <w:numFmt w:val="bullet"/>
      <w:lvlText w:val=""/>
      <w:lvlJc w:val="left"/>
      <w:pPr>
        <w:ind w:left="720" w:hanging="360"/>
      </w:pPr>
      <w:rPr>
        <w:rFonts w:ascii="Symbol" w:hAnsi="Symbol" w:hint="default"/>
      </w:rPr>
    </w:lvl>
    <w:lvl w:ilvl="1" w:tplc="47C6C7A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7835572"/>
    <w:multiLevelType w:val="hybridMultilevel"/>
    <w:tmpl w:val="9620DA08"/>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7A6190E"/>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9A3D34"/>
    <w:multiLevelType w:val="hybridMultilevel"/>
    <w:tmpl w:val="C30EA4A8"/>
    <w:lvl w:ilvl="0" w:tplc="88BC2662">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117D24"/>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 w15:restartNumberingAfterBreak="0">
    <w:nsid w:val="3974495F"/>
    <w:multiLevelType w:val="hybridMultilevel"/>
    <w:tmpl w:val="8356FA4A"/>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398A1DF2"/>
    <w:multiLevelType w:val="hybridMultilevel"/>
    <w:tmpl w:val="0AF25CA2"/>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E2427C"/>
    <w:multiLevelType w:val="hybridMultilevel"/>
    <w:tmpl w:val="C8A0169A"/>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B5D1575"/>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721DA8"/>
    <w:multiLevelType w:val="hybridMultilevel"/>
    <w:tmpl w:val="8AD49320"/>
    <w:lvl w:ilvl="0" w:tplc="BCC20C80">
      <w:start w:val="1"/>
      <w:numFmt w:val="decimal"/>
      <w:pStyle w:val="NumberedList"/>
      <w:lvlText w:val="%1."/>
      <w:lvlJc w:val="left"/>
      <w:pPr>
        <w:ind w:left="720" w:hanging="360"/>
      </w:pPr>
      <w:rPr>
        <w:rFonts w:ascii="Lato Regular" w:hAnsi="Lato Regular" w:hint="default"/>
        <w:b w:val="0"/>
        <w:bCs w:val="0"/>
        <w:i w:val="0"/>
        <w:iCs w:val="0"/>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7" w15:restartNumberingAfterBreak="0">
    <w:nsid w:val="3CE30EAF"/>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3D017F93"/>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093EFB"/>
    <w:multiLevelType w:val="hybridMultilevel"/>
    <w:tmpl w:val="A44A1F8A"/>
    <w:lvl w:ilvl="0" w:tplc="04090001">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3DCF6657"/>
    <w:multiLevelType w:val="hybridMultilevel"/>
    <w:tmpl w:val="A42E0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3E32550E"/>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2"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EC54CA6"/>
    <w:multiLevelType w:val="hybridMultilevel"/>
    <w:tmpl w:val="97FE9A82"/>
    <w:lvl w:ilvl="0" w:tplc="9348C8A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3FCD6CD7"/>
    <w:multiLevelType w:val="hybridMultilevel"/>
    <w:tmpl w:val="80A49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15:restartNumberingAfterBreak="0">
    <w:nsid w:val="3FD34BF9"/>
    <w:multiLevelType w:val="hybridMultilevel"/>
    <w:tmpl w:val="9CB669DC"/>
    <w:lvl w:ilvl="0" w:tplc="9348C8A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9348C8AE">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0025373"/>
    <w:multiLevelType w:val="hybridMultilevel"/>
    <w:tmpl w:val="5A78100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1285347"/>
    <w:multiLevelType w:val="hybridMultilevel"/>
    <w:tmpl w:val="2E0284BC"/>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65046C"/>
    <w:multiLevelType w:val="hybridMultilevel"/>
    <w:tmpl w:val="7DF48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1CA194E"/>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20C07B0"/>
    <w:multiLevelType w:val="hybridMultilevel"/>
    <w:tmpl w:val="136467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42113E63"/>
    <w:multiLevelType w:val="hybridMultilevel"/>
    <w:tmpl w:val="ECDA07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4216052C"/>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43125816"/>
    <w:multiLevelType w:val="hybridMultilevel"/>
    <w:tmpl w:val="39B09A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b w:val="0"/>
        <w:bCs w:val="0"/>
        <w:color w:val="auto"/>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b w:val="0"/>
        <w:bCs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A424E9"/>
    <w:multiLevelType w:val="multilevel"/>
    <w:tmpl w:val="2A3A3BF6"/>
    <w:lvl w:ilvl="0">
      <w:start w:val="1"/>
      <w:numFmt w:val="decimal"/>
      <w:lvlText w:val="%1)"/>
      <w:lvlJc w:val="left"/>
      <w:pPr>
        <w:tabs>
          <w:tab w:val="num" w:pos="720"/>
        </w:tabs>
        <w:ind w:left="720" w:hanging="720"/>
      </w:pPr>
    </w:lvl>
    <w:lvl w:ilvl="1">
      <w:start w:val="1"/>
      <w:numFmt w:val="lowerLetter"/>
      <w:pStyle w:val="Question1"/>
      <w:lvlText w:val="%2)"/>
      <w:lvlJc w:val="left"/>
      <w:pPr>
        <w:tabs>
          <w:tab w:val="num" w:pos="1080"/>
        </w:tabs>
        <w:ind w:left="1080" w:hanging="72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43AE3216"/>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4B64454"/>
    <w:multiLevelType w:val="hybridMultilevel"/>
    <w:tmpl w:val="4080F3B2"/>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4CD275F"/>
    <w:multiLevelType w:val="hybridMultilevel"/>
    <w:tmpl w:val="B8A6713C"/>
    <w:lvl w:ilvl="0" w:tplc="04090017">
      <w:start w:val="1"/>
      <w:numFmt w:val="lowerLetter"/>
      <w:lvlText w:val="%1)"/>
      <w:lvlJc w:val="left"/>
      <w:pPr>
        <w:ind w:left="1170" w:hanging="360"/>
      </w:pPr>
      <w:rPr>
        <w:rFonts w:hint="default"/>
        <w:color w:val="auto"/>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8" w15:restartNumberingAfterBreak="0">
    <w:nsid w:val="45186AFB"/>
    <w:multiLevelType w:val="hybridMultilevel"/>
    <w:tmpl w:val="F01CF020"/>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633453"/>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56F6C61"/>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5C54C5D"/>
    <w:multiLevelType w:val="hybridMultilevel"/>
    <w:tmpl w:val="16B8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0A15CA"/>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3" w15:restartNumberingAfterBreak="0">
    <w:nsid w:val="477F285B"/>
    <w:multiLevelType w:val="hybridMultilevel"/>
    <w:tmpl w:val="D9646D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94A5CA9"/>
    <w:multiLevelType w:val="hybridMultilevel"/>
    <w:tmpl w:val="0BDA062E"/>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A3939B8"/>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B4E2546"/>
    <w:multiLevelType w:val="hybridMultilevel"/>
    <w:tmpl w:val="2D268D76"/>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BFD68C0"/>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C103AC6"/>
    <w:multiLevelType w:val="hybridMultilevel"/>
    <w:tmpl w:val="F2320594"/>
    <w:lvl w:ilvl="0" w:tplc="B67E7B20">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EC3CF4"/>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E2240DC"/>
    <w:multiLevelType w:val="hybridMultilevel"/>
    <w:tmpl w:val="E57A20D2"/>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2A66740"/>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52AA09AE"/>
    <w:multiLevelType w:val="hybridMultilevel"/>
    <w:tmpl w:val="FD1A68C2"/>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3" w15:restartNumberingAfterBreak="0">
    <w:nsid w:val="53024971"/>
    <w:multiLevelType w:val="hybridMultilevel"/>
    <w:tmpl w:val="5E36CDE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3052E74"/>
    <w:multiLevelType w:val="hybridMultilevel"/>
    <w:tmpl w:val="F1306CA6"/>
    <w:lvl w:ilvl="0" w:tplc="0409000F">
      <w:start w:val="1"/>
      <w:numFmt w:val="decimal"/>
      <w:lvlText w:val="%1."/>
      <w:lvlJc w:val="left"/>
      <w:pPr>
        <w:ind w:left="1080" w:hanging="360"/>
      </w:pPr>
      <w:rPr>
        <w:rFonts w:hint="default"/>
        <w:i w:val="0"/>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53582702"/>
    <w:multiLevelType w:val="hybridMultilevel"/>
    <w:tmpl w:val="5FAA83B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53C3317C"/>
    <w:multiLevelType w:val="hybridMultilevel"/>
    <w:tmpl w:val="48D6C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53C61474"/>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44D53BD"/>
    <w:multiLevelType w:val="hybridMultilevel"/>
    <w:tmpl w:val="7AE2C7BE"/>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5A4443E"/>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05509B"/>
    <w:multiLevelType w:val="hybridMultilevel"/>
    <w:tmpl w:val="1F848C16"/>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1" w15:restartNumberingAfterBreak="0">
    <w:nsid w:val="56292895"/>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6D03EA1"/>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79A08EF"/>
    <w:multiLevelType w:val="hybridMultilevel"/>
    <w:tmpl w:val="E048DB58"/>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82267F7"/>
    <w:multiLevelType w:val="hybridMultilevel"/>
    <w:tmpl w:val="8A08FD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15:restartNumberingAfterBreak="0">
    <w:nsid w:val="58A9126C"/>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8BC74AC"/>
    <w:multiLevelType w:val="hybridMultilevel"/>
    <w:tmpl w:val="58A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8C30964"/>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8" w15:restartNumberingAfterBreak="0">
    <w:nsid w:val="59931B2F"/>
    <w:multiLevelType w:val="hybridMultilevel"/>
    <w:tmpl w:val="013A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A6473F2"/>
    <w:multiLevelType w:val="hybridMultilevel"/>
    <w:tmpl w:val="9730B2D4"/>
    <w:lvl w:ilvl="0" w:tplc="04090017">
      <w:start w:val="1"/>
      <w:numFmt w:val="lowerLetter"/>
      <w:lvlText w:val="%1)"/>
      <w:lvlJc w:val="left"/>
      <w:pPr>
        <w:ind w:left="700" w:hanging="360"/>
      </w:pPr>
      <w:rPr>
        <w:rFonts w:hint="default"/>
        <w:color w:val="auto"/>
      </w:rPr>
    </w:lvl>
    <w:lvl w:ilvl="1" w:tplc="04090019" w:tentative="1">
      <w:start w:val="1"/>
      <w:numFmt w:val="lowerLetter"/>
      <w:lvlText w:val="%2."/>
      <w:lvlJc w:val="left"/>
      <w:pPr>
        <w:ind w:left="1600" w:hanging="360"/>
      </w:pPr>
    </w:lvl>
    <w:lvl w:ilvl="2" w:tplc="0409001B">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80" w15:restartNumberingAfterBreak="0">
    <w:nsid w:val="5B3A018F"/>
    <w:multiLevelType w:val="hybridMultilevel"/>
    <w:tmpl w:val="F716C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5BDB33FC"/>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CC11C99"/>
    <w:multiLevelType w:val="hybridMultilevel"/>
    <w:tmpl w:val="A3A45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5D19411B"/>
    <w:multiLevelType w:val="hybridMultilevel"/>
    <w:tmpl w:val="B6B8299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ECA402B"/>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5EE83857"/>
    <w:multiLevelType w:val="hybridMultilevel"/>
    <w:tmpl w:val="2264AA7E"/>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F5046D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F59179A"/>
    <w:multiLevelType w:val="hybridMultilevel"/>
    <w:tmpl w:val="3D8ECB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5F8C3E08"/>
    <w:multiLevelType w:val="hybridMultilevel"/>
    <w:tmpl w:val="F31ACE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FC67033"/>
    <w:multiLevelType w:val="hybridMultilevel"/>
    <w:tmpl w:val="194E421C"/>
    <w:lvl w:ilvl="0" w:tplc="FF5AC56A">
      <w:start w:val="1"/>
      <w:numFmt w:val="decimal"/>
      <w:lvlText w:val="%1."/>
      <w:lvlJc w:val="left"/>
      <w:pPr>
        <w:ind w:left="1800" w:hanging="360"/>
      </w:pPr>
      <w:rPr>
        <w:rFonts w:hint="default"/>
        <w:color w:val="auto"/>
      </w:rPr>
    </w:lvl>
    <w:lvl w:ilvl="1" w:tplc="0409001B">
      <w:start w:val="1"/>
      <w:numFmt w:val="lowerRoman"/>
      <w:lvlText w:val="%2."/>
      <w:lvlJc w:val="right"/>
      <w:pPr>
        <w:ind w:left="2340" w:hanging="360"/>
      </w:pPr>
    </w:lvl>
    <w:lvl w:ilvl="2" w:tplc="0409001B">
      <w:start w:val="1"/>
      <w:numFmt w:val="lowerRoman"/>
      <w:lvlText w:val="%3."/>
      <w:lvlJc w:val="right"/>
      <w:pPr>
        <w:tabs>
          <w:tab w:val="num" w:pos="3240"/>
        </w:tabs>
        <w:ind w:left="3240" w:hanging="180"/>
      </w:pPr>
    </w:lvl>
    <w:lvl w:ilvl="3" w:tplc="905EF06C">
      <w:start w:val="5"/>
      <w:numFmt w:val="lowerLetter"/>
      <w:lvlText w:val="%4."/>
      <w:lvlJc w:val="left"/>
      <w:pPr>
        <w:ind w:left="3960" w:hanging="360"/>
      </w:pPr>
      <w:rPr>
        <w:rFonts w:hint="default"/>
        <w:b/>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0" w15:restartNumberingAfterBreak="0">
    <w:nsid w:val="60D34DE0"/>
    <w:multiLevelType w:val="hybridMultilevel"/>
    <w:tmpl w:val="BDBEAF2E"/>
    <w:lvl w:ilvl="0" w:tplc="9348C8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10A18E0"/>
    <w:multiLevelType w:val="hybridMultilevel"/>
    <w:tmpl w:val="145685EA"/>
    <w:lvl w:ilvl="0" w:tplc="77EABDBE">
      <w:start w:val="1"/>
      <w:numFmt w:val="decimal"/>
      <w:lvlText w:val="%1."/>
      <w:lvlJc w:val="left"/>
      <w:pPr>
        <w:ind w:left="720" w:hanging="360"/>
      </w:pPr>
      <w:rPr>
        <w:rFonts w:hint="default"/>
        <w:i w:val="0"/>
        <w:color w:val="000000" w:themeColor="text1"/>
      </w:rPr>
    </w:lvl>
    <w:lvl w:ilvl="1" w:tplc="04090001">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2F3FDF"/>
    <w:multiLevelType w:val="hybridMultilevel"/>
    <w:tmpl w:val="36A6F7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64DE760D"/>
    <w:multiLevelType w:val="hybridMultilevel"/>
    <w:tmpl w:val="2448449A"/>
    <w:lvl w:ilvl="0" w:tplc="B67E7B20">
      <w:start w:val="1"/>
      <w:numFmt w:val="low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65C46149"/>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15:restartNumberingAfterBreak="0">
    <w:nsid w:val="66C72881"/>
    <w:multiLevelType w:val="hybridMultilevel"/>
    <w:tmpl w:val="29562A86"/>
    <w:lvl w:ilvl="0" w:tplc="350A202E">
      <w:start w:val="1"/>
      <w:numFmt w:val="bullet"/>
      <w:pStyle w:val="TableRowBullet"/>
      <w:lvlText w:val=""/>
      <w:lvlJc w:val="left"/>
      <w:pPr>
        <w:ind w:left="360" w:hanging="360"/>
      </w:pPr>
      <w:rPr>
        <w:rFonts w:ascii="Wingdings" w:hAnsi="Wingdings" w:hint="default"/>
        <w:b w:val="0"/>
        <w:bCs w:val="0"/>
        <w:i w:val="0"/>
        <w:iCs w:val="0"/>
        <w:color w:val="1696D2" w:themeColor="accent1"/>
        <w:position w:val="4"/>
        <w:sz w:val="12"/>
        <w:szCs w:val="1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DC3F5B"/>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819671E"/>
    <w:multiLevelType w:val="hybridMultilevel"/>
    <w:tmpl w:val="80746476"/>
    <w:lvl w:ilvl="0" w:tplc="CEB231BE">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84C6932"/>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69041666"/>
    <w:multiLevelType w:val="hybridMultilevel"/>
    <w:tmpl w:val="8AD2017A"/>
    <w:lvl w:ilvl="0" w:tplc="2F9A9BF4">
      <w:start w:val="15"/>
      <w:numFmt w:val="bullet"/>
      <w:lvlText w:val="-"/>
      <w:lvlJc w:val="left"/>
      <w:pPr>
        <w:ind w:left="720" w:hanging="36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C06CD4"/>
    <w:multiLevelType w:val="hybridMultilevel"/>
    <w:tmpl w:val="B73E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BDD4C33"/>
    <w:multiLevelType w:val="hybridMultilevel"/>
    <w:tmpl w:val="188CFCA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067B56"/>
    <w:multiLevelType w:val="hybridMultilevel"/>
    <w:tmpl w:val="76F4EEE8"/>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E9947F54">
      <w:start w:val="10"/>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D9D7D96"/>
    <w:multiLevelType w:val="hybridMultilevel"/>
    <w:tmpl w:val="C776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F47A7D"/>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E7C525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EB96C50"/>
    <w:multiLevelType w:val="hybridMultilevel"/>
    <w:tmpl w:val="1270CBA2"/>
    <w:lvl w:ilvl="0" w:tplc="04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6FFB3034"/>
    <w:multiLevelType w:val="hybridMultilevel"/>
    <w:tmpl w:val="D594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0123A2D"/>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12A15DE"/>
    <w:multiLevelType w:val="hybridMultilevel"/>
    <w:tmpl w:val="54F6EC1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1761AEF"/>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72600AE1"/>
    <w:multiLevelType w:val="hybridMultilevel"/>
    <w:tmpl w:val="777C4E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72A21365"/>
    <w:multiLevelType w:val="hybridMultilevel"/>
    <w:tmpl w:val="7620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3462701"/>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3763626"/>
    <w:multiLevelType w:val="hybridMultilevel"/>
    <w:tmpl w:val="276002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74924B12"/>
    <w:multiLevelType w:val="hybridMultilevel"/>
    <w:tmpl w:val="1624E410"/>
    <w:lvl w:ilvl="0" w:tplc="E21CF680">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7" w15:restartNumberingAfterBreak="0">
    <w:nsid w:val="75034FFE"/>
    <w:multiLevelType w:val="hybridMultilevel"/>
    <w:tmpl w:val="EE9EE0E0"/>
    <w:lvl w:ilvl="0" w:tplc="04090003">
      <w:start w:val="1"/>
      <w:numFmt w:val="bullet"/>
      <w:lvlText w:val="o"/>
      <w:lvlJc w:val="left"/>
      <w:pPr>
        <w:ind w:left="1440" w:hanging="360"/>
      </w:pPr>
      <w:rPr>
        <w:rFonts w:ascii="Courier New" w:hAnsi="Courier New" w:cs="Courier New" w:hint="default"/>
      </w:rPr>
    </w:lvl>
    <w:lvl w:ilvl="1" w:tplc="0409001B">
      <w:start w:val="1"/>
      <w:numFmt w:val="lowerRoman"/>
      <w:lvlText w:val="%2."/>
      <w:lvlJc w:val="right"/>
      <w:pPr>
        <w:tabs>
          <w:tab w:val="num" w:pos="2160"/>
        </w:tabs>
        <w:ind w:left="2160" w:hanging="360"/>
      </w:pPr>
    </w:lvl>
    <w:lvl w:ilvl="2" w:tplc="04090003">
      <w:start w:val="1"/>
      <w:numFmt w:val="bullet"/>
      <w:lvlText w:val="o"/>
      <w:lvlJc w:val="left"/>
      <w:pPr>
        <w:tabs>
          <w:tab w:val="num" w:pos="2880"/>
        </w:tabs>
        <w:ind w:left="2880" w:hanging="180"/>
      </w:pPr>
      <w:rPr>
        <w:rFonts w:ascii="Courier New" w:hAnsi="Courier New" w:cs="Courier New" w:hint="default"/>
        <w:color w:val="5C5859" w:themeColor="accent6"/>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8" w15:restartNumberingAfterBreak="0">
    <w:nsid w:val="754A77BA"/>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75976420"/>
    <w:multiLevelType w:val="hybridMultilevel"/>
    <w:tmpl w:val="5B24F3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75AA4771"/>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6A1484"/>
    <w:multiLevelType w:val="hybridMultilevel"/>
    <w:tmpl w:val="EC08A558"/>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77973A92"/>
    <w:multiLevelType w:val="hybridMultilevel"/>
    <w:tmpl w:val="84121326"/>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3" w15:restartNumberingAfterBreak="0">
    <w:nsid w:val="785360BD"/>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8A22C08"/>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5" w15:restartNumberingAfterBreak="0">
    <w:nsid w:val="78F51274"/>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15:restartNumberingAfterBreak="0">
    <w:nsid w:val="795B7C76"/>
    <w:multiLevelType w:val="hybridMultilevel"/>
    <w:tmpl w:val="1A98BC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79C832B2"/>
    <w:multiLevelType w:val="hybridMultilevel"/>
    <w:tmpl w:val="311EA00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7ACE7C37"/>
    <w:multiLevelType w:val="hybridMultilevel"/>
    <w:tmpl w:val="391681F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B530087"/>
    <w:multiLevelType w:val="hybridMultilevel"/>
    <w:tmpl w:val="ABD6A3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7B6F1E09"/>
    <w:multiLevelType w:val="hybridMultilevel"/>
    <w:tmpl w:val="387C6A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15:restartNumberingAfterBreak="0">
    <w:nsid w:val="7BA06A9E"/>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C786AFF"/>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7D4C285E"/>
    <w:multiLevelType w:val="hybridMultilevel"/>
    <w:tmpl w:val="A6C8C5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E54216E"/>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7E781D20"/>
    <w:multiLevelType w:val="hybridMultilevel"/>
    <w:tmpl w:val="F40ACE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7EA70F1F"/>
    <w:multiLevelType w:val="hybridMultilevel"/>
    <w:tmpl w:val="B4D6E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EBB1C78"/>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80545378">
    <w:abstractNumId w:val="23"/>
  </w:num>
  <w:num w:numId="2" w16cid:durableId="1651053834">
    <w:abstractNumId w:val="43"/>
  </w:num>
  <w:num w:numId="3" w16cid:durableId="384447114">
    <w:abstractNumId w:val="126"/>
  </w:num>
  <w:num w:numId="4" w16cid:durableId="1167746501">
    <w:abstractNumId w:val="196"/>
  </w:num>
  <w:num w:numId="5" w16cid:durableId="624777481">
    <w:abstractNumId w:val="106"/>
  </w:num>
  <w:num w:numId="6" w16cid:durableId="1522625609">
    <w:abstractNumId w:val="46"/>
  </w:num>
  <w:num w:numId="7" w16cid:durableId="171990334">
    <w:abstractNumId w:val="105"/>
  </w:num>
  <w:num w:numId="8" w16cid:durableId="1019308491">
    <w:abstractNumId w:val="126"/>
    <w:lvlOverride w:ilvl="0">
      <w:startOverride w:val="1"/>
    </w:lvlOverride>
  </w:num>
  <w:num w:numId="9" w16cid:durableId="1397779486">
    <w:abstractNumId w:val="232"/>
  </w:num>
  <w:num w:numId="10" w16cid:durableId="854156135">
    <w:abstractNumId w:val="218"/>
  </w:num>
  <w:num w:numId="11" w16cid:durableId="1334406776">
    <w:abstractNumId w:val="212"/>
  </w:num>
  <w:num w:numId="12" w16cid:durableId="1361777394">
    <w:abstractNumId w:val="81"/>
  </w:num>
  <w:num w:numId="13" w16cid:durableId="1600334474">
    <w:abstractNumId w:val="144"/>
  </w:num>
  <w:num w:numId="14" w16cid:durableId="777915390">
    <w:abstractNumId w:val="222"/>
  </w:num>
  <w:num w:numId="15" w16cid:durableId="525097965">
    <w:abstractNumId w:val="17"/>
  </w:num>
  <w:num w:numId="16" w16cid:durableId="685595149">
    <w:abstractNumId w:val="121"/>
  </w:num>
  <w:num w:numId="17" w16cid:durableId="2144960417">
    <w:abstractNumId w:val="25"/>
  </w:num>
  <w:num w:numId="18" w16cid:durableId="1634406719">
    <w:abstractNumId w:val="162"/>
  </w:num>
  <w:num w:numId="19" w16cid:durableId="1715423735">
    <w:abstractNumId w:val="65"/>
  </w:num>
  <w:num w:numId="20" w16cid:durableId="1601797818">
    <w:abstractNumId w:val="16"/>
  </w:num>
  <w:num w:numId="21" w16cid:durableId="1995404860">
    <w:abstractNumId w:val="209"/>
  </w:num>
  <w:num w:numId="22" w16cid:durableId="773357249">
    <w:abstractNumId w:val="220"/>
  </w:num>
  <w:num w:numId="23" w16cid:durableId="719944326">
    <w:abstractNumId w:val="55"/>
  </w:num>
  <w:num w:numId="24" w16cid:durableId="16542359">
    <w:abstractNumId w:val="37"/>
  </w:num>
  <w:num w:numId="25" w16cid:durableId="1401559210">
    <w:abstractNumId w:val="34"/>
  </w:num>
  <w:num w:numId="26" w16cid:durableId="1451782815">
    <w:abstractNumId w:val="189"/>
  </w:num>
  <w:num w:numId="27" w16cid:durableId="438646521">
    <w:abstractNumId w:val="35"/>
  </w:num>
  <w:num w:numId="28" w16cid:durableId="184905640">
    <w:abstractNumId w:val="178"/>
  </w:num>
  <w:num w:numId="29" w16cid:durableId="1221475632">
    <w:abstractNumId w:val="4"/>
  </w:num>
  <w:num w:numId="30" w16cid:durableId="7294165">
    <w:abstractNumId w:val="213"/>
  </w:num>
  <w:num w:numId="31" w16cid:durableId="1018116508">
    <w:abstractNumId w:val="47"/>
  </w:num>
  <w:num w:numId="32" w16cid:durableId="1953173306">
    <w:abstractNumId w:val="111"/>
  </w:num>
  <w:num w:numId="33" w16cid:durableId="1430855482">
    <w:abstractNumId w:val="143"/>
  </w:num>
  <w:num w:numId="34" w16cid:durableId="1318222662">
    <w:abstractNumId w:val="12"/>
  </w:num>
  <w:num w:numId="35" w16cid:durableId="1724449082">
    <w:abstractNumId w:val="32"/>
  </w:num>
  <w:num w:numId="36" w16cid:durableId="1279874737">
    <w:abstractNumId w:val="127"/>
  </w:num>
  <w:num w:numId="37" w16cid:durableId="240484043">
    <w:abstractNumId w:val="113"/>
  </w:num>
  <w:num w:numId="38" w16cid:durableId="646085001">
    <w:abstractNumId w:val="9"/>
  </w:num>
  <w:num w:numId="39" w16cid:durableId="640496497">
    <w:abstractNumId w:val="98"/>
  </w:num>
  <w:num w:numId="40" w16cid:durableId="1246375881">
    <w:abstractNumId w:val="94"/>
  </w:num>
  <w:num w:numId="41" w16cid:durableId="191461703">
    <w:abstractNumId w:val="100"/>
  </w:num>
  <w:num w:numId="42" w16cid:durableId="181558845">
    <w:abstractNumId w:val="49"/>
  </w:num>
  <w:num w:numId="43" w16cid:durableId="1008290460">
    <w:abstractNumId w:val="26"/>
  </w:num>
  <w:num w:numId="44" w16cid:durableId="1300459587">
    <w:abstractNumId w:val="174"/>
  </w:num>
  <w:num w:numId="45" w16cid:durableId="452797460">
    <w:abstractNumId w:val="48"/>
  </w:num>
  <w:num w:numId="46" w16cid:durableId="169834993">
    <w:abstractNumId w:val="110"/>
  </w:num>
  <w:num w:numId="47" w16cid:durableId="1452557227">
    <w:abstractNumId w:val="187"/>
  </w:num>
  <w:num w:numId="48" w16cid:durableId="1985506757">
    <w:abstractNumId w:val="119"/>
  </w:num>
  <w:num w:numId="49" w16cid:durableId="1154833419">
    <w:abstractNumId w:val="170"/>
  </w:num>
  <w:num w:numId="50" w16cid:durableId="2076463901">
    <w:abstractNumId w:val="22"/>
  </w:num>
  <w:num w:numId="51" w16cid:durableId="852721254">
    <w:abstractNumId w:val="86"/>
  </w:num>
  <w:num w:numId="52" w16cid:durableId="492333832">
    <w:abstractNumId w:val="139"/>
  </w:num>
  <w:num w:numId="53" w16cid:durableId="1524517357">
    <w:abstractNumId w:val="203"/>
  </w:num>
  <w:num w:numId="54" w16cid:durableId="137382218">
    <w:abstractNumId w:val="160"/>
  </w:num>
  <w:num w:numId="55" w16cid:durableId="1368673951">
    <w:abstractNumId w:val="175"/>
  </w:num>
  <w:num w:numId="56" w16cid:durableId="1209608252">
    <w:abstractNumId w:val="2"/>
  </w:num>
  <w:num w:numId="57" w16cid:durableId="26835170">
    <w:abstractNumId w:val="11"/>
  </w:num>
  <w:num w:numId="58" w16cid:durableId="1272590866">
    <w:abstractNumId w:val="68"/>
  </w:num>
  <w:num w:numId="59" w16cid:durableId="1217666095">
    <w:abstractNumId w:val="80"/>
  </w:num>
  <w:num w:numId="60" w16cid:durableId="387414108">
    <w:abstractNumId w:val="91"/>
  </w:num>
  <w:num w:numId="61" w16cid:durableId="1056317244">
    <w:abstractNumId w:val="64"/>
  </w:num>
  <w:num w:numId="62" w16cid:durableId="168837850">
    <w:abstractNumId w:val="197"/>
  </w:num>
  <w:num w:numId="63" w16cid:durableId="568853079">
    <w:abstractNumId w:val="134"/>
  </w:num>
  <w:num w:numId="64" w16cid:durableId="233589243">
    <w:abstractNumId w:val="180"/>
  </w:num>
  <w:num w:numId="65" w16cid:durableId="1288587171">
    <w:abstractNumId w:val="92"/>
  </w:num>
  <w:num w:numId="66" w16cid:durableId="1998222382">
    <w:abstractNumId w:val="41"/>
  </w:num>
  <w:num w:numId="67" w16cid:durableId="2115512548">
    <w:abstractNumId w:val="188"/>
  </w:num>
  <w:num w:numId="68" w16cid:durableId="360936981">
    <w:abstractNumId w:val="191"/>
  </w:num>
  <w:num w:numId="69" w16cid:durableId="271936392">
    <w:abstractNumId w:val="129"/>
  </w:num>
  <w:num w:numId="70" w16cid:durableId="1547449059">
    <w:abstractNumId w:val="62"/>
  </w:num>
  <w:num w:numId="71" w16cid:durableId="754939791">
    <w:abstractNumId w:val="29"/>
  </w:num>
  <w:num w:numId="72" w16cid:durableId="957764455">
    <w:abstractNumId w:val="237"/>
  </w:num>
  <w:num w:numId="73" w16cid:durableId="393167037">
    <w:abstractNumId w:val="116"/>
  </w:num>
  <w:num w:numId="74" w16cid:durableId="54469722">
    <w:abstractNumId w:val="231"/>
  </w:num>
  <w:num w:numId="75" w16cid:durableId="2011449738">
    <w:abstractNumId w:val="214"/>
  </w:num>
  <w:num w:numId="76" w16cid:durableId="237591426">
    <w:abstractNumId w:val="225"/>
  </w:num>
  <w:num w:numId="77" w16cid:durableId="1522352227">
    <w:abstractNumId w:val="167"/>
  </w:num>
  <w:num w:numId="78" w16cid:durableId="1101804717">
    <w:abstractNumId w:val="44"/>
  </w:num>
  <w:num w:numId="79" w16cid:durableId="1770077209">
    <w:abstractNumId w:val="63"/>
  </w:num>
  <w:num w:numId="80" w16cid:durableId="1998455397">
    <w:abstractNumId w:val="145"/>
  </w:num>
  <w:num w:numId="81" w16cid:durableId="1493715269">
    <w:abstractNumId w:val="234"/>
  </w:num>
  <w:num w:numId="82" w16cid:durableId="2028871594">
    <w:abstractNumId w:val="107"/>
  </w:num>
  <w:num w:numId="83" w16cid:durableId="1893032597">
    <w:abstractNumId w:val="211"/>
  </w:num>
  <w:num w:numId="84" w16cid:durableId="652561199">
    <w:abstractNumId w:val="142"/>
  </w:num>
  <w:num w:numId="85" w16cid:durableId="857430871">
    <w:abstractNumId w:val="192"/>
  </w:num>
  <w:num w:numId="86" w16cid:durableId="845630796">
    <w:abstractNumId w:val="51"/>
  </w:num>
  <w:num w:numId="87" w16cid:durableId="647974167">
    <w:abstractNumId w:val="199"/>
  </w:num>
  <w:num w:numId="88" w16cid:durableId="1536382866">
    <w:abstractNumId w:val="69"/>
  </w:num>
  <w:num w:numId="89" w16cid:durableId="1473793559">
    <w:abstractNumId w:val="157"/>
  </w:num>
  <w:num w:numId="90" w16cid:durableId="1290281263">
    <w:abstractNumId w:val="101"/>
  </w:num>
  <w:num w:numId="91" w16cid:durableId="474185220">
    <w:abstractNumId w:val="54"/>
  </w:num>
  <w:num w:numId="92" w16cid:durableId="1149247185">
    <w:abstractNumId w:val="132"/>
  </w:num>
  <w:num w:numId="93" w16cid:durableId="739525574">
    <w:abstractNumId w:val="109"/>
  </w:num>
  <w:num w:numId="94" w16cid:durableId="246962668">
    <w:abstractNumId w:val="122"/>
  </w:num>
  <w:num w:numId="95" w16cid:durableId="338192661">
    <w:abstractNumId w:val="97"/>
  </w:num>
  <w:num w:numId="96" w16cid:durableId="1678463350">
    <w:abstractNumId w:val="233"/>
  </w:num>
  <w:num w:numId="97" w16cid:durableId="1048842811">
    <w:abstractNumId w:val="93"/>
  </w:num>
  <w:num w:numId="98" w16cid:durableId="328994534">
    <w:abstractNumId w:val="76"/>
  </w:num>
  <w:num w:numId="99" w16cid:durableId="1989164864">
    <w:abstractNumId w:val="226"/>
  </w:num>
  <w:num w:numId="100" w16cid:durableId="882910842">
    <w:abstractNumId w:val="136"/>
  </w:num>
  <w:num w:numId="101" w16cid:durableId="1011369464">
    <w:abstractNumId w:val="169"/>
  </w:num>
  <w:num w:numId="102" w16cid:durableId="25908529">
    <w:abstractNumId w:val="75"/>
  </w:num>
  <w:num w:numId="103" w16cid:durableId="339888473">
    <w:abstractNumId w:val="42"/>
  </w:num>
  <w:num w:numId="104" w16cid:durableId="1718968529">
    <w:abstractNumId w:val="221"/>
  </w:num>
  <w:num w:numId="105" w16cid:durableId="1613902806">
    <w:abstractNumId w:val="229"/>
  </w:num>
  <w:num w:numId="106" w16cid:durableId="558515810">
    <w:abstractNumId w:val="227"/>
  </w:num>
  <w:num w:numId="107" w16cid:durableId="2107993543">
    <w:abstractNumId w:val="8"/>
  </w:num>
  <w:num w:numId="108" w16cid:durableId="577789168">
    <w:abstractNumId w:val="20"/>
  </w:num>
  <w:num w:numId="109" w16cid:durableId="626818755">
    <w:abstractNumId w:val="147"/>
  </w:num>
  <w:num w:numId="110" w16cid:durableId="1291520949">
    <w:abstractNumId w:val="177"/>
  </w:num>
  <w:num w:numId="111" w16cid:durableId="1678726289">
    <w:abstractNumId w:val="131"/>
  </w:num>
  <w:num w:numId="112" w16cid:durableId="1626427411">
    <w:abstractNumId w:val="3"/>
  </w:num>
  <w:num w:numId="113" w16cid:durableId="1465386422">
    <w:abstractNumId w:val="195"/>
  </w:num>
  <w:num w:numId="114" w16cid:durableId="858155938">
    <w:abstractNumId w:val="52"/>
  </w:num>
  <w:num w:numId="115" w16cid:durableId="1203203725">
    <w:abstractNumId w:val="67"/>
  </w:num>
  <w:num w:numId="116" w16cid:durableId="1853644571">
    <w:abstractNumId w:val="152"/>
  </w:num>
  <w:num w:numId="117" w16cid:durableId="1268582877">
    <w:abstractNumId w:val="181"/>
  </w:num>
  <w:num w:numId="118" w16cid:durableId="1817066871">
    <w:abstractNumId w:val="150"/>
  </w:num>
  <w:num w:numId="119" w16cid:durableId="1475173255">
    <w:abstractNumId w:val="171"/>
  </w:num>
  <w:num w:numId="120" w16cid:durableId="1235974434">
    <w:abstractNumId w:val="89"/>
  </w:num>
  <w:num w:numId="121" w16cid:durableId="1899978928">
    <w:abstractNumId w:val="84"/>
  </w:num>
  <w:num w:numId="122" w16cid:durableId="915288032">
    <w:abstractNumId w:val="173"/>
  </w:num>
  <w:num w:numId="123" w16cid:durableId="233980228">
    <w:abstractNumId w:val="185"/>
  </w:num>
  <w:num w:numId="124" w16cid:durableId="1117678869">
    <w:abstractNumId w:val="14"/>
  </w:num>
  <w:num w:numId="125" w16cid:durableId="1726562540">
    <w:abstractNumId w:val="207"/>
  </w:num>
  <w:num w:numId="126" w16cid:durableId="1795054310">
    <w:abstractNumId w:val="165"/>
  </w:num>
  <w:num w:numId="127" w16cid:durableId="739594260">
    <w:abstractNumId w:val="124"/>
  </w:num>
  <w:num w:numId="128" w16cid:durableId="1748110301">
    <w:abstractNumId w:val="39"/>
  </w:num>
  <w:num w:numId="129" w16cid:durableId="1910074966">
    <w:abstractNumId w:val="141"/>
  </w:num>
  <w:num w:numId="130" w16cid:durableId="811407094">
    <w:abstractNumId w:val="235"/>
  </w:num>
  <w:num w:numId="131" w16cid:durableId="2050447044">
    <w:abstractNumId w:val="182"/>
  </w:num>
  <w:num w:numId="132" w16cid:durableId="873810937">
    <w:abstractNumId w:val="103"/>
  </w:num>
  <w:num w:numId="133" w16cid:durableId="696853944">
    <w:abstractNumId w:val="1"/>
  </w:num>
  <w:num w:numId="134" w16cid:durableId="1286349946">
    <w:abstractNumId w:val="215"/>
  </w:num>
  <w:num w:numId="135" w16cid:durableId="1732730463">
    <w:abstractNumId w:val="108"/>
  </w:num>
  <w:num w:numId="136" w16cid:durableId="1847279709">
    <w:abstractNumId w:val="179"/>
  </w:num>
  <w:num w:numId="137" w16cid:durableId="694382252">
    <w:abstractNumId w:val="83"/>
  </w:num>
  <w:num w:numId="138" w16cid:durableId="1302269494">
    <w:abstractNumId w:val="31"/>
  </w:num>
  <w:num w:numId="139" w16cid:durableId="336273823">
    <w:abstractNumId w:val="96"/>
  </w:num>
  <w:num w:numId="140" w16cid:durableId="1823501708">
    <w:abstractNumId w:val="33"/>
  </w:num>
  <w:num w:numId="141" w16cid:durableId="1477800238">
    <w:abstractNumId w:val="210"/>
  </w:num>
  <w:num w:numId="142" w16cid:durableId="1737823740">
    <w:abstractNumId w:val="146"/>
  </w:num>
  <w:num w:numId="143" w16cid:durableId="1157722921">
    <w:abstractNumId w:val="137"/>
  </w:num>
  <w:num w:numId="144" w16cid:durableId="81146569">
    <w:abstractNumId w:val="156"/>
  </w:num>
  <w:num w:numId="145" w16cid:durableId="885916349">
    <w:abstractNumId w:val="166"/>
  </w:num>
  <w:num w:numId="146" w16cid:durableId="737216547">
    <w:abstractNumId w:val="224"/>
  </w:num>
  <w:num w:numId="147" w16cid:durableId="981229554">
    <w:abstractNumId w:val="161"/>
  </w:num>
  <w:num w:numId="148" w16cid:durableId="636372930">
    <w:abstractNumId w:val="66"/>
  </w:num>
  <w:num w:numId="149" w16cid:durableId="742410123">
    <w:abstractNumId w:val="87"/>
  </w:num>
  <w:num w:numId="150" w16cid:durableId="876744823">
    <w:abstractNumId w:val="58"/>
  </w:num>
  <w:num w:numId="151" w16cid:durableId="860704170">
    <w:abstractNumId w:val="153"/>
  </w:num>
  <w:num w:numId="152" w16cid:durableId="1857113747">
    <w:abstractNumId w:val="155"/>
  </w:num>
  <w:num w:numId="153" w16cid:durableId="1668940682">
    <w:abstractNumId w:val="72"/>
  </w:num>
  <w:num w:numId="154" w16cid:durableId="967860760">
    <w:abstractNumId w:val="193"/>
  </w:num>
  <w:num w:numId="155" w16cid:durableId="310519921">
    <w:abstractNumId w:val="149"/>
  </w:num>
  <w:num w:numId="156" w16cid:durableId="1253736420">
    <w:abstractNumId w:val="230"/>
  </w:num>
  <w:num w:numId="157" w16cid:durableId="330720551">
    <w:abstractNumId w:val="38"/>
  </w:num>
  <w:num w:numId="158" w16cid:durableId="1912815204">
    <w:abstractNumId w:val="118"/>
  </w:num>
  <w:num w:numId="159" w16cid:durableId="1600985000">
    <w:abstractNumId w:val="53"/>
  </w:num>
  <w:num w:numId="160" w16cid:durableId="1825461986">
    <w:abstractNumId w:val="78"/>
  </w:num>
  <w:num w:numId="161" w16cid:durableId="1911193101">
    <w:abstractNumId w:val="28"/>
  </w:num>
  <w:num w:numId="162" w16cid:durableId="364258970">
    <w:abstractNumId w:val="5"/>
  </w:num>
  <w:num w:numId="163" w16cid:durableId="1474524916">
    <w:abstractNumId w:val="130"/>
  </w:num>
  <w:num w:numId="164" w16cid:durableId="1065836630">
    <w:abstractNumId w:val="0"/>
  </w:num>
  <w:num w:numId="165" w16cid:durableId="388724121">
    <w:abstractNumId w:val="208"/>
  </w:num>
  <w:num w:numId="166" w16cid:durableId="1619605474">
    <w:abstractNumId w:val="18"/>
  </w:num>
  <w:num w:numId="167" w16cid:durableId="1230264379">
    <w:abstractNumId w:val="120"/>
  </w:num>
  <w:num w:numId="168" w16cid:durableId="303506563">
    <w:abstractNumId w:val="77"/>
  </w:num>
  <w:num w:numId="169" w16cid:durableId="1909533589">
    <w:abstractNumId w:val="112"/>
  </w:num>
  <w:num w:numId="170" w16cid:durableId="1959219172">
    <w:abstractNumId w:val="57"/>
  </w:num>
  <w:num w:numId="171" w16cid:durableId="2115635256">
    <w:abstractNumId w:val="206"/>
  </w:num>
  <w:num w:numId="172" w16cid:durableId="184710487">
    <w:abstractNumId w:val="186"/>
  </w:num>
  <w:num w:numId="173" w16cid:durableId="437331992">
    <w:abstractNumId w:val="21"/>
  </w:num>
  <w:num w:numId="174" w16cid:durableId="2018189441">
    <w:abstractNumId w:val="194"/>
  </w:num>
  <w:num w:numId="175" w16cid:durableId="1426608223">
    <w:abstractNumId w:val="200"/>
  </w:num>
  <w:num w:numId="176" w16cid:durableId="1202324236">
    <w:abstractNumId w:val="164"/>
  </w:num>
  <w:num w:numId="177" w16cid:durableId="1870029025">
    <w:abstractNumId w:val="219"/>
  </w:num>
  <w:num w:numId="178" w16cid:durableId="1246450289">
    <w:abstractNumId w:val="95"/>
  </w:num>
  <w:num w:numId="179" w16cid:durableId="701898410">
    <w:abstractNumId w:val="82"/>
  </w:num>
  <w:num w:numId="180" w16cid:durableId="1332950306">
    <w:abstractNumId w:val="7"/>
  </w:num>
  <w:num w:numId="181" w16cid:durableId="1406340402">
    <w:abstractNumId w:val="184"/>
  </w:num>
  <w:num w:numId="182" w16cid:durableId="1610703802">
    <w:abstractNumId w:val="217"/>
  </w:num>
  <w:num w:numId="183" w16cid:durableId="533664524">
    <w:abstractNumId w:val="99"/>
  </w:num>
  <w:num w:numId="184" w16cid:durableId="1087842199">
    <w:abstractNumId w:val="158"/>
  </w:num>
  <w:num w:numId="185" w16cid:durableId="1311716657">
    <w:abstractNumId w:val="71"/>
  </w:num>
  <w:num w:numId="186" w16cid:durableId="436214527">
    <w:abstractNumId w:val="140"/>
  </w:num>
  <w:num w:numId="187" w16cid:durableId="1071269979">
    <w:abstractNumId w:val="204"/>
  </w:num>
  <w:num w:numId="188" w16cid:durableId="115949880">
    <w:abstractNumId w:val="138"/>
  </w:num>
  <w:num w:numId="189" w16cid:durableId="1260723860">
    <w:abstractNumId w:val="90"/>
  </w:num>
  <w:num w:numId="190" w16cid:durableId="1338726481">
    <w:abstractNumId w:val="236"/>
  </w:num>
  <w:num w:numId="191" w16cid:durableId="397024323">
    <w:abstractNumId w:val="104"/>
  </w:num>
  <w:num w:numId="192" w16cid:durableId="744229721">
    <w:abstractNumId w:val="6"/>
  </w:num>
  <w:num w:numId="193" w16cid:durableId="558781862">
    <w:abstractNumId w:val="114"/>
  </w:num>
  <w:num w:numId="194" w16cid:durableId="1092773395">
    <w:abstractNumId w:val="40"/>
  </w:num>
  <w:num w:numId="195" w16cid:durableId="55664119">
    <w:abstractNumId w:val="151"/>
  </w:num>
  <w:num w:numId="196" w16cid:durableId="562105468">
    <w:abstractNumId w:val="85"/>
  </w:num>
  <w:num w:numId="197" w16cid:durableId="1776242907">
    <w:abstractNumId w:val="198"/>
  </w:num>
  <w:num w:numId="198" w16cid:durableId="1837570184">
    <w:abstractNumId w:val="159"/>
  </w:num>
  <w:num w:numId="199" w16cid:durableId="1151672357">
    <w:abstractNumId w:val="128"/>
  </w:num>
  <w:num w:numId="200" w16cid:durableId="1513689519">
    <w:abstractNumId w:val="205"/>
  </w:num>
  <w:num w:numId="201" w16cid:durableId="1672952504">
    <w:abstractNumId w:val="125"/>
  </w:num>
  <w:num w:numId="202" w16cid:durableId="1227296694">
    <w:abstractNumId w:val="172"/>
  </w:num>
  <w:num w:numId="203" w16cid:durableId="924219573">
    <w:abstractNumId w:val="102"/>
  </w:num>
  <w:num w:numId="204" w16cid:durableId="1060396982">
    <w:abstractNumId w:val="60"/>
  </w:num>
  <w:num w:numId="205" w16cid:durableId="1459645056">
    <w:abstractNumId w:val="223"/>
  </w:num>
  <w:num w:numId="206" w16cid:durableId="1154183814">
    <w:abstractNumId w:val="10"/>
  </w:num>
  <w:num w:numId="207" w16cid:durableId="1406881862">
    <w:abstractNumId w:val="74"/>
  </w:num>
  <w:num w:numId="208" w16cid:durableId="1974406195">
    <w:abstractNumId w:val="56"/>
  </w:num>
  <w:num w:numId="209" w16cid:durableId="1651254520">
    <w:abstractNumId w:val="19"/>
  </w:num>
  <w:num w:numId="210" w16cid:durableId="544948080">
    <w:abstractNumId w:val="202"/>
  </w:num>
  <w:num w:numId="211" w16cid:durableId="104540164">
    <w:abstractNumId w:val="15"/>
  </w:num>
  <w:num w:numId="212" w16cid:durableId="1438910058">
    <w:abstractNumId w:val="88"/>
  </w:num>
  <w:num w:numId="213" w16cid:durableId="1584488376">
    <w:abstractNumId w:val="27"/>
  </w:num>
  <w:num w:numId="214" w16cid:durableId="1476874888">
    <w:abstractNumId w:val="183"/>
  </w:num>
  <w:num w:numId="215" w16cid:durableId="1733967725">
    <w:abstractNumId w:val="50"/>
  </w:num>
  <w:num w:numId="216" w16cid:durableId="520510547">
    <w:abstractNumId w:val="135"/>
  </w:num>
  <w:num w:numId="217" w16cid:durableId="1189761170">
    <w:abstractNumId w:val="190"/>
  </w:num>
  <w:num w:numId="218" w16cid:durableId="1602178962">
    <w:abstractNumId w:val="70"/>
  </w:num>
  <w:num w:numId="219" w16cid:durableId="1553730257">
    <w:abstractNumId w:val="73"/>
  </w:num>
  <w:num w:numId="220" w16cid:durableId="694501906">
    <w:abstractNumId w:val="61"/>
  </w:num>
  <w:num w:numId="221" w16cid:durableId="1742092628">
    <w:abstractNumId w:val="123"/>
  </w:num>
  <w:num w:numId="222" w16cid:durableId="1205026751">
    <w:abstractNumId w:val="154"/>
  </w:num>
  <w:num w:numId="223" w16cid:durableId="860052711">
    <w:abstractNumId w:val="168"/>
  </w:num>
  <w:num w:numId="224" w16cid:durableId="1002853989">
    <w:abstractNumId w:val="148"/>
  </w:num>
  <w:num w:numId="225" w16cid:durableId="1974208938">
    <w:abstractNumId w:val="24"/>
  </w:num>
  <w:num w:numId="226" w16cid:durableId="464663690">
    <w:abstractNumId w:val="115"/>
  </w:num>
  <w:num w:numId="227" w16cid:durableId="1492403302">
    <w:abstractNumId w:val="117"/>
  </w:num>
  <w:num w:numId="228" w16cid:durableId="1417634421">
    <w:abstractNumId w:val="59"/>
  </w:num>
  <w:num w:numId="229" w16cid:durableId="963581455">
    <w:abstractNumId w:val="228"/>
  </w:num>
  <w:num w:numId="230" w16cid:durableId="928733549">
    <w:abstractNumId w:val="133"/>
  </w:num>
  <w:num w:numId="231" w16cid:durableId="1439989224">
    <w:abstractNumId w:val="36"/>
  </w:num>
  <w:num w:numId="232" w16cid:durableId="919681550">
    <w:abstractNumId w:val="176"/>
  </w:num>
  <w:num w:numId="233" w16cid:durableId="263458739">
    <w:abstractNumId w:val="79"/>
  </w:num>
  <w:num w:numId="234" w16cid:durableId="1670602103">
    <w:abstractNumId w:val="201"/>
  </w:num>
  <w:num w:numId="235" w16cid:durableId="1769035557">
    <w:abstractNumId w:val="216"/>
  </w:num>
  <w:num w:numId="236" w16cid:durableId="1634629868">
    <w:abstractNumId w:val="13"/>
  </w:num>
  <w:num w:numId="237" w16cid:durableId="1978221506">
    <w:abstractNumId w:val="45"/>
  </w:num>
  <w:num w:numId="238" w16cid:durableId="1015425062">
    <w:abstractNumId w:val="30"/>
  </w:num>
  <w:num w:numId="239" w16cid:durableId="1206211036">
    <w:abstractNumId w:val="163"/>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styleLockTheme/>
  <w:defaultTabStop w:val="720"/>
  <w:consecutiveHyphenLimit w:val="1"/>
  <w:doNotHyphenateCaps/>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1A"/>
    <w:rsid w:val="000008BC"/>
    <w:rsid w:val="0000240E"/>
    <w:rsid w:val="00004B4A"/>
    <w:rsid w:val="00005988"/>
    <w:rsid w:val="000063B8"/>
    <w:rsid w:val="00006D09"/>
    <w:rsid w:val="00007276"/>
    <w:rsid w:val="0001075C"/>
    <w:rsid w:val="00010D61"/>
    <w:rsid w:val="00011073"/>
    <w:rsid w:val="0001258C"/>
    <w:rsid w:val="00012A90"/>
    <w:rsid w:val="00012CAB"/>
    <w:rsid w:val="00014092"/>
    <w:rsid w:val="00014664"/>
    <w:rsid w:val="000151D7"/>
    <w:rsid w:val="00015DD9"/>
    <w:rsid w:val="00016B8B"/>
    <w:rsid w:val="00016E39"/>
    <w:rsid w:val="0001726C"/>
    <w:rsid w:val="0002041D"/>
    <w:rsid w:val="00020936"/>
    <w:rsid w:val="000209EB"/>
    <w:rsid w:val="000210C9"/>
    <w:rsid w:val="000218AB"/>
    <w:rsid w:val="00021996"/>
    <w:rsid w:val="000219B5"/>
    <w:rsid w:val="00021BBC"/>
    <w:rsid w:val="00022CA3"/>
    <w:rsid w:val="000275B0"/>
    <w:rsid w:val="00027C9C"/>
    <w:rsid w:val="0003135D"/>
    <w:rsid w:val="00031872"/>
    <w:rsid w:val="00031C3E"/>
    <w:rsid w:val="00036714"/>
    <w:rsid w:val="00036F5F"/>
    <w:rsid w:val="00037CA7"/>
    <w:rsid w:val="00041918"/>
    <w:rsid w:val="00046DCE"/>
    <w:rsid w:val="0004767D"/>
    <w:rsid w:val="00047AE6"/>
    <w:rsid w:val="00052F63"/>
    <w:rsid w:val="00053D3C"/>
    <w:rsid w:val="000561C5"/>
    <w:rsid w:val="00056B20"/>
    <w:rsid w:val="00056CE9"/>
    <w:rsid w:val="000576EF"/>
    <w:rsid w:val="00057C12"/>
    <w:rsid w:val="000635A6"/>
    <w:rsid w:val="00066D06"/>
    <w:rsid w:val="00071679"/>
    <w:rsid w:val="00073126"/>
    <w:rsid w:val="0007364D"/>
    <w:rsid w:val="0007592E"/>
    <w:rsid w:val="0007600A"/>
    <w:rsid w:val="00076D43"/>
    <w:rsid w:val="00076E82"/>
    <w:rsid w:val="00080CD5"/>
    <w:rsid w:val="00081907"/>
    <w:rsid w:val="00081D9F"/>
    <w:rsid w:val="00082A0D"/>
    <w:rsid w:val="00083B8B"/>
    <w:rsid w:val="00084523"/>
    <w:rsid w:val="00086385"/>
    <w:rsid w:val="00086728"/>
    <w:rsid w:val="00086CA5"/>
    <w:rsid w:val="0009097E"/>
    <w:rsid w:val="0009155B"/>
    <w:rsid w:val="00092218"/>
    <w:rsid w:val="00093C14"/>
    <w:rsid w:val="00094433"/>
    <w:rsid w:val="000952D4"/>
    <w:rsid w:val="00096159"/>
    <w:rsid w:val="0009623D"/>
    <w:rsid w:val="00097E81"/>
    <w:rsid w:val="00097EEC"/>
    <w:rsid w:val="000A13BE"/>
    <w:rsid w:val="000A330E"/>
    <w:rsid w:val="000A36BB"/>
    <w:rsid w:val="000A3860"/>
    <w:rsid w:val="000A58FA"/>
    <w:rsid w:val="000B407F"/>
    <w:rsid w:val="000B422A"/>
    <w:rsid w:val="000B53B8"/>
    <w:rsid w:val="000B5C03"/>
    <w:rsid w:val="000B64D6"/>
    <w:rsid w:val="000B73CC"/>
    <w:rsid w:val="000C0266"/>
    <w:rsid w:val="000C0EFC"/>
    <w:rsid w:val="000C27C8"/>
    <w:rsid w:val="000C3E42"/>
    <w:rsid w:val="000C3ECC"/>
    <w:rsid w:val="000C5242"/>
    <w:rsid w:val="000C5816"/>
    <w:rsid w:val="000C73B2"/>
    <w:rsid w:val="000C7E5A"/>
    <w:rsid w:val="000C7ED2"/>
    <w:rsid w:val="000D1722"/>
    <w:rsid w:val="000D26CD"/>
    <w:rsid w:val="000D2EE9"/>
    <w:rsid w:val="000D46CD"/>
    <w:rsid w:val="000D591F"/>
    <w:rsid w:val="000E0BCF"/>
    <w:rsid w:val="000E1F86"/>
    <w:rsid w:val="000E2617"/>
    <w:rsid w:val="000E2B6D"/>
    <w:rsid w:val="000E4B7B"/>
    <w:rsid w:val="000E4FA8"/>
    <w:rsid w:val="000E5E73"/>
    <w:rsid w:val="000F0C6C"/>
    <w:rsid w:val="000F40D1"/>
    <w:rsid w:val="000F5729"/>
    <w:rsid w:val="000F5D45"/>
    <w:rsid w:val="000F7B33"/>
    <w:rsid w:val="000F7E96"/>
    <w:rsid w:val="00100B01"/>
    <w:rsid w:val="00100D6C"/>
    <w:rsid w:val="00101FBF"/>
    <w:rsid w:val="00103414"/>
    <w:rsid w:val="001051B0"/>
    <w:rsid w:val="001054E0"/>
    <w:rsid w:val="001058AE"/>
    <w:rsid w:val="00106105"/>
    <w:rsid w:val="00106120"/>
    <w:rsid w:val="001073A4"/>
    <w:rsid w:val="001079D8"/>
    <w:rsid w:val="001135E0"/>
    <w:rsid w:val="00113F30"/>
    <w:rsid w:val="00115168"/>
    <w:rsid w:val="0011622E"/>
    <w:rsid w:val="0011691B"/>
    <w:rsid w:val="00121E63"/>
    <w:rsid w:val="001221B5"/>
    <w:rsid w:val="0012339C"/>
    <w:rsid w:val="00124359"/>
    <w:rsid w:val="00125147"/>
    <w:rsid w:val="00125D49"/>
    <w:rsid w:val="00127D2E"/>
    <w:rsid w:val="001334C8"/>
    <w:rsid w:val="001342FB"/>
    <w:rsid w:val="0013533B"/>
    <w:rsid w:val="00135CE8"/>
    <w:rsid w:val="001379F1"/>
    <w:rsid w:val="00137A8F"/>
    <w:rsid w:val="00140926"/>
    <w:rsid w:val="00140E74"/>
    <w:rsid w:val="00141133"/>
    <w:rsid w:val="00145615"/>
    <w:rsid w:val="001478E3"/>
    <w:rsid w:val="00147A86"/>
    <w:rsid w:val="0015055B"/>
    <w:rsid w:val="0015106E"/>
    <w:rsid w:val="00151945"/>
    <w:rsid w:val="00151C1A"/>
    <w:rsid w:val="00151F10"/>
    <w:rsid w:val="00153CFB"/>
    <w:rsid w:val="00154A15"/>
    <w:rsid w:val="00156EFF"/>
    <w:rsid w:val="00160131"/>
    <w:rsid w:val="00161E24"/>
    <w:rsid w:val="001624BB"/>
    <w:rsid w:val="001626F2"/>
    <w:rsid w:val="00162961"/>
    <w:rsid w:val="00164570"/>
    <w:rsid w:val="001646CE"/>
    <w:rsid w:val="001653D1"/>
    <w:rsid w:val="00165443"/>
    <w:rsid w:val="00166101"/>
    <w:rsid w:val="001742FE"/>
    <w:rsid w:val="001745AC"/>
    <w:rsid w:val="00174818"/>
    <w:rsid w:val="00175F65"/>
    <w:rsid w:val="00180BAF"/>
    <w:rsid w:val="00182A70"/>
    <w:rsid w:val="0018590C"/>
    <w:rsid w:val="0019035C"/>
    <w:rsid w:val="00190B24"/>
    <w:rsid w:val="0019205D"/>
    <w:rsid w:val="00192950"/>
    <w:rsid w:val="00194611"/>
    <w:rsid w:val="00195CE6"/>
    <w:rsid w:val="001A06E3"/>
    <w:rsid w:val="001A0F7D"/>
    <w:rsid w:val="001A2ABD"/>
    <w:rsid w:val="001A2C75"/>
    <w:rsid w:val="001A3A8F"/>
    <w:rsid w:val="001A4751"/>
    <w:rsid w:val="001A4941"/>
    <w:rsid w:val="001A578F"/>
    <w:rsid w:val="001A7C60"/>
    <w:rsid w:val="001A7F62"/>
    <w:rsid w:val="001B0AB3"/>
    <w:rsid w:val="001B2174"/>
    <w:rsid w:val="001B2183"/>
    <w:rsid w:val="001B3AA0"/>
    <w:rsid w:val="001B4FA9"/>
    <w:rsid w:val="001B62B1"/>
    <w:rsid w:val="001B7E80"/>
    <w:rsid w:val="001C1839"/>
    <w:rsid w:val="001C1AC5"/>
    <w:rsid w:val="001C346D"/>
    <w:rsid w:val="001C3597"/>
    <w:rsid w:val="001C35E7"/>
    <w:rsid w:val="001C468F"/>
    <w:rsid w:val="001C67BA"/>
    <w:rsid w:val="001C6E65"/>
    <w:rsid w:val="001C7C6F"/>
    <w:rsid w:val="001D011C"/>
    <w:rsid w:val="001D19F4"/>
    <w:rsid w:val="001D231E"/>
    <w:rsid w:val="001D2785"/>
    <w:rsid w:val="001D69EC"/>
    <w:rsid w:val="001E1290"/>
    <w:rsid w:val="001E17BE"/>
    <w:rsid w:val="001E2049"/>
    <w:rsid w:val="001F001E"/>
    <w:rsid w:val="001F13CB"/>
    <w:rsid w:val="001F2A2B"/>
    <w:rsid w:val="001F2CB1"/>
    <w:rsid w:val="001F4FF2"/>
    <w:rsid w:val="001F57C4"/>
    <w:rsid w:val="00200E2B"/>
    <w:rsid w:val="00202A52"/>
    <w:rsid w:val="00203B3B"/>
    <w:rsid w:val="00210F2D"/>
    <w:rsid w:val="00212D9D"/>
    <w:rsid w:val="00213420"/>
    <w:rsid w:val="002137A1"/>
    <w:rsid w:val="0021389A"/>
    <w:rsid w:val="00214E4A"/>
    <w:rsid w:val="002154B1"/>
    <w:rsid w:val="002157BF"/>
    <w:rsid w:val="002164A8"/>
    <w:rsid w:val="00217C43"/>
    <w:rsid w:val="0022120D"/>
    <w:rsid w:val="002222ED"/>
    <w:rsid w:val="002241AB"/>
    <w:rsid w:val="00225F0D"/>
    <w:rsid w:val="00226649"/>
    <w:rsid w:val="002276F8"/>
    <w:rsid w:val="00230B6D"/>
    <w:rsid w:val="0023101B"/>
    <w:rsid w:val="00231387"/>
    <w:rsid w:val="00231F82"/>
    <w:rsid w:val="00233BD9"/>
    <w:rsid w:val="002358AD"/>
    <w:rsid w:val="00235B48"/>
    <w:rsid w:val="00235D99"/>
    <w:rsid w:val="0023746D"/>
    <w:rsid w:val="00242955"/>
    <w:rsid w:val="0024354A"/>
    <w:rsid w:val="00246AEA"/>
    <w:rsid w:val="00247D56"/>
    <w:rsid w:val="00253949"/>
    <w:rsid w:val="002544F9"/>
    <w:rsid w:val="00257E9E"/>
    <w:rsid w:val="0026118B"/>
    <w:rsid w:val="00261E15"/>
    <w:rsid w:val="00264D90"/>
    <w:rsid w:val="00265DE8"/>
    <w:rsid w:val="00265E45"/>
    <w:rsid w:val="002666D2"/>
    <w:rsid w:val="00267E38"/>
    <w:rsid w:val="00270394"/>
    <w:rsid w:val="002721FA"/>
    <w:rsid w:val="00272775"/>
    <w:rsid w:val="002728C0"/>
    <w:rsid w:val="00272B4D"/>
    <w:rsid w:val="00272E84"/>
    <w:rsid w:val="00273A21"/>
    <w:rsid w:val="00273B4E"/>
    <w:rsid w:val="00274EBC"/>
    <w:rsid w:val="00276444"/>
    <w:rsid w:val="00277FE2"/>
    <w:rsid w:val="00281662"/>
    <w:rsid w:val="00281A25"/>
    <w:rsid w:val="00286739"/>
    <w:rsid w:val="002870E4"/>
    <w:rsid w:val="00287ABC"/>
    <w:rsid w:val="00290618"/>
    <w:rsid w:val="0029072A"/>
    <w:rsid w:val="00290FF4"/>
    <w:rsid w:val="002925DD"/>
    <w:rsid w:val="002939E3"/>
    <w:rsid w:val="00295145"/>
    <w:rsid w:val="002956E9"/>
    <w:rsid w:val="00296820"/>
    <w:rsid w:val="00297905"/>
    <w:rsid w:val="002A021A"/>
    <w:rsid w:val="002A3F9B"/>
    <w:rsid w:val="002A4341"/>
    <w:rsid w:val="002A4C1C"/>
    <w:rsid w:val="002A54B5"/>
    <w:rsid w:val="002A725F"/>
    <w:rsid w:val="002A7D0E"/>
    <w:rsid w:val="002B275E"/>
    <w:rsid w:val="002B629A"/>
    <w:rsid w:val="002C06F4"/>
    <w:rsid w:val="002C08EF"/>
    <w:rsid w:val="002C28A3"/>
    <w:rsid w:val="002C3D25"/>
    <w:rsid w:val="002C6C8C"/>
    <w:rsid w:val="002D2633"/>
    <w:rsid w:val="002D3405"/>
    <w:rsid w:val="002D350C"/>
    <w:rsid w:val="002D3DA0"/>
    <w:rsid w:val="002D616B"/>
    <w:rsid w:val="002D6C51"/>
    <w:rsid w:val="002E17B1"/>
    <w:rsid w:val="002E32F1"/>
    <w:rsid w:val="002E3D16"/>
    <w:rsid w:val="002F1CFC"/>
    <w:rsid w:val="002F28CC"/>
    <w:rsid w:val="002F2DC7"/>
    <w:rsid w:val="002F32FA"/>
    <w:rsid w:val="002F3483"/>
    <w:rsid w:val="002F5B8A"/>
    <w:rsid w:val="00300142"/>
    <w:rsid w:val="00300298"/>
    <w:rsid w:val="00302037"/>
    <w:rsid w:val="00302666"/>
    <w:rsid w:val="00305B57"/>
    <w:rsid w:val="00305CB0"/>
    <w:rsid w:val="003068EF"/>
    <w:rsid w:val="00311704"/>
    <w:rsid w:val="00311F9D"/>
    <w:rsid w:val="0031298A"/>
    <w:rsid w:val="00313091"/>
    <w:rsid w:val="00314481"/>
    <w:rsid w:val="00314765"/>
    <w:rsid w:val="00316D0C"/>
    <w:rsid w:val="00321A64"/>
    <w:rsid w:val="00321D7D"/>
    <w:rsid w:val="003274BC"/>
    <w:rsid w:val="0033124E"/>
    <w:rsid w:val="003315E8"/>
    <w:rsid w:val="00340114"/>
    <w:rsid w:val="003417E9"/>
    <w:rsid w:val="003437AC"/>
    <w:rsid w:val="003474FD"/>
    <w:rsid w:val="00352F98"/>
    <w:rsid w:val="00354EB1"/>
    <w:rsid w:val="003577D2"/>
    <w:rsid w:val="00360147"/>
    <w:rsid w:val="00362761"/>
    <w:rsid w:val="00364403"/>
    <w:rsid w:val="00366D2D"/>
    <w:rsid w:val="00366FE0"/>
    <w:rsid w:val="00367DC0"/>
    <w:rsid w:val="00370580"/>
    <w:rsid w:val="0037158F"/>
    <w:rsid w:val="00372E20"/>
    <w:rsid w:val="003754FB"/>
    <w:rsid w:val="00377903"/>
    <w:rsid w:val="003808F4"/>
    <w:rsid w:val="003863B2"/>
    <w:rsid w:val="00387BC1"/>
    <w:rsid w:val="00390465"/>
    <w:rsid w:val="00392658"/>
    <w:rsid w:val="00392E53"/>
    <w:rsid w:val="00392F15"/>
    <w:rsid w:val="00395825"/>
    <w:rsid w:val="00396586"/>
    <w:rsid w:val="00397164"/>
    <w:rsid w:val="003A0C3E"/>
    <w:rsid w:val="003A21F3"/>
    <w:rsid w:val="003A22FB"/>
    <w:rsid w:val="003A3569"/>
    <w:rsid w:val="003A6168"/>
    <w:rsid w:val="003B0C1C"/>
    <w:rsid w:val="003B1D4F"/>
    <w:rsid w:val="003B33C2"/>
    <w:rsid w:val="003B36E8"/>
    <w:rsid w:val="003B40F0"/>
    <w:rsid w:val="003B7875"/>
    <w:rsid w:val="003C0408"/>
    <w:rsid w:val="003C1B00"/>
    <w:rsid w:val="003C35F3"/>
    <w:rsid w:val="003C4F0E"/>
    <w:rsid w:val="003C508A"/>
    <w:rsid w:val="003C5D01"/>
    <w:rsid w:val="003D1508"/>
    <w:rsid w:val="003D33E4"/>
    <w:rsid w:val="003D39D7"/>
    <w:rsid w:val="003D3BF8"/>
    <w:rsid w:val="003D4C1E"/>
    <w:rsid w:val="003D4EC0"/>
    <w:rsid w:val="003D5CDD"/>
    <w:rsid w:val="003D5D9C"/>
    <w:rsid w:val="003D7612"/>
    <w:rsid w:val="003D7831"/>
    <w:rsid w:val="003D7B56"/>
    <w:rsid w:val="003E0C86"/>
    <w:rsid w:val="003E173C"/>
    <w:rsid w:val="003E2ADE"/>
    <w:rsid w:val="003E2D51"/>
    <w:rsid w:val="003E3189"/>
    <w:rsid w:val="003E3452"/>
    <w:rsid w:val="003E48B2"/>
    <w:rsid w:val="003E6757"/>
    <w:rsid w:val="003E7C5D"/>
    <w:rsid w:val="003F07BC"/>
    <w:rsid w:val="003F1808"/>
    <w:rsid w:val="003F5A4D"/>
    <w:rsid w:val="003F6C46"/>
    <w:rsid w:val="003F7E77"/>
    <w:rsid w:val="00401C14"/>
    <w:rsid w:val="00403D69"/>
    <w:rsid w:val="004040B2"/>
    <w:rsid w:val="00404C46"/>
    <w:rsid w:val="00411019"/>
    <w:rsid w:val="004115B6"/>
    <w:rsid w:val="0041331B"/>
    <w:rsid w:val="004153F8"/>
    <w:rsid w:val="00415793"/>
    <w:rsid w:val="00415962"/>
    <w:rsid w:val="00416272"/>
    <w:rsid w:val="00416A39"/>
    <w:rsid w:val="00416A70"/>
    <w:rsid w:val="004174B9"/>
    <w:rsid w:val="00417CFC"/>
    <w:rsid w:val="00420964"/>
    <w:rsid w:val="00420D45"/>
    <w:rsid w:val="004227AC"/>
    <w:rsid w:val="00425D77"/>
    <w:rsid w:val="00426660"/>
    <w:rsid w:val="0043116E"/>
    <w:rsid w:val="004313B3"/>
    <w:rsid w:val="00431E71"/>
    <w:rsid w:val="00433948"/>
    <w:rsid w:val="0043505A"/>
    <w:rsid w:val="00437487"/>
    <w:rsid w:val="00443C77"/>
    <w:rsid w:val="00443DB7"/>
    <w:rsid w:val="0044517D"/>
    <w:rsid w:val="004454E6"/>
    <w:rsid w:val="004469B0"/>
    <w:rsid w:val="00450FF8"/>
    <w:rsid w:val="00452ABB"/>
    <w:rsid w:val="004549B5"/>
    <w:rsid w:val="0045672D"/>
    <w:rsid w:val="0045739A"/>
    <w:rsid w:val="00462195"/>
    <w:rsid w:val="00464381"/>
    <w:rsid w:val="00465F99"/>
    <w:rsid w:val="0047052C"/>
    <w:rsid w:val="0047126D"/>
    <w:rsid w:val="00473911"/>
    <w:rsid w:val="00476141"/>
    <w:rsid w:val="00484AB9"/>
    <w:rsid w:val="00485A67"/>
    <w:rsid w:val="004861E2"/>
    <w:rsid w:val="0048795E"/>
    <w:rsid w:val="004905A4"/>
    <w:rsid w:val="00491A14"/>
    <w:rsid w:val="00491C30"/>
    <w:rsid w:val="00492466"/>
    <w:rsid w:val="00495329"/>
    <w:rsid w:val="00495F4C"/>
    <w:rsid w:val="00495FA7"/>
    <w:rsid w:val="0049621E"/>
    <w:rsid w:val="00496F1E"/>
    <w:rsid w:val="004974CB"/>
    <w:rsid w:val="004A11DB"/>
    <w:rsid w:val="004A4DC4"/>
    <w:rsid w:val="004B0161"/>
    <w:rsid w:val="004B0F99"/>
    <w:rsid w:val="004B200B"/>
    <w:rsid w:val="004B3B3D"/>
    <w:rsid w:val="004B59CD"/>
    <w:rsid w:val="004B5FA5"/>
    <w:rsid w:val="004B60F9"/>
    <w:rsid w:val="004B6693"/>
    <w:rsid w:val="004B6E8A"/>
    <w:rsid w:val="004B6ECC"/>
    <w:rsid w:val="004B7F2E"/>
    <w:rsid w:val="004C2C1B"/>
    <w:rsid w:val="004C4C10"/>
    <w:rsid w:val="004C61ED"/>
    <w:rsid w:val="004C7CEC"/>
    <w:rsid w:val="004D0934"/>
    <w:rsid w:val="004D10A9"/>
    <w:rsid w:val="004D1258"/>
    <w:rsid w:val="004D2B64"/>
    <w:rsid w:val="004D3809"/>
    <w:rsid w:val="004D4C5E"/>
    <w:rsid w:val="004D4E0D"/>
    <w:rsid w:val="004D5633"/>
    <w:rsid w:val="004D70DB"/>
    <w:rsid w:val="004D72C6"/>
    <w:rsid w:val="004D7D8D"/>
    <w:rsid w:val="004D7F9D"/>
    <w:rsid w:val="004E02BA"/>
    <w:rsid w:val="004E03FE"/>
    <w:rsid w:val="004E1B5E"/>
    <w:rsid w:val="004E2CD1"/>
    <w:rsid w:val="004E5A3A"/>
    <w:rsid w:val="004E645F"/>
    <w:rsid w:val="004F1DBB"/>
    <w:rsid w:val="004F1F67"/>
    <w:rsid w:val="004F31A0"/>
    <w:rsid w:val="004F3C8C"/>
    <w:rsid w:val="004F4526"/>
    <w:rsid w:val="004F4F74"/>
    <w:rsid w:val="004F683B"/>
    <w:rsid w:val="004F6A0F"/>
    <w:rsid w:val="00500409"/>
    <w:rsid w:val="00500F4F"/>
    <w:rsid w:val="00501354"/>
    <w:rsid w:val="00501929"/>
    <w:rsid w:val="005041F8"/>
    <w:rsid w:val="0050442E"/>
    <w:rsid w:val="00504FA3"/>
    <w:rsid w:val="00505844"/>
    <w:rsid w:val="00505B31"/>
    <w:rsid w:val="00505CDD"/>
    <w:rsid w:val="00507953"/>
    <w:rsid w:val="0051088F"/>
    <w:rsid w:val="00512A62"/>
    <w:rsid w:val="00513CF5"/>
    <w:rsid w:val="00514DF2"/>
    <w:rsid w:val="0052072C"/>
    <w:rsid w:val="005216ED"/>
    <w:rsid w:val="00522E45"/>
    <w:rsid w:val="00522F22"/>
    <w:rsid w:val="005241E6"/>
    <w:rsid w:val="00524EA7"/>
    <w:rsid w:val="00531937"/>
    <w:rsid w:val="0053341E"/>
    <w:rsid w:val="00534046"/>
    <w:rsid w:val="00534CD0"/>
    <w:rsid w:val="00535767"/>
    <w:rsid w:val="00535ACC"/>
    <w:rsid w:val="00536690"/>
    <w:rsid w:val="005368CF"/>
    <w:rsid w:val="00536DCD"/>
    <w:rsid w:val="005425BD"/>
    <w:rsid w:val="00544B20"/>
    <w:rsid w:val="00544F9A"/>
    <w:rsid w:val="00547076"/>
    <w:rsid w:val="0054749F"/>
    <w:rsid w:val="005502E0"/>
    <w:rsid w:val="00551D7F"/>
    <w:rsid w:val="00552104"/>
    <w:rsid w:val="00552D5F"/>
    <w:rsid w:val="00554E15"/>
    <w:rsid w:val="00556612"/>
    <w:rsid w:val="0055691C"/>
    <w:rsid w:val="00556B69"/>
    <w:rsid w:val="005572D7"/>
    <w:rsid w:val="00557454"/>
    <w:rsid w:val="00557878"/>
    <w:rsid w:val="00560776"/>
    <w:rsid w:val="00560DCB"/>
    <w:rsid w:val="005619E7"/>
    <w:rsid w:val="0056230C"/>
    <w:rsid w:val="005629C0"/>
    <w:rsid w:val="00567910"/>
    <w:rsid w:val="00567E13"/>
    <w:rsid w:val="00571336"/>
    <w:rsid w:val="0057502C"/>
    <w:rsid w:val="00580171"/>
    <w:rsid w:val="00583161"/>
    <w:rsid w:val="0058341B"/>
    <w:rsid w:val="00584797"/>
    <w:rsid w:val="00584F88"/>
    <w:rsid w:val="00586254"/>
    <w:rsid w:val="0058737D"/>
    <w:rsid w:val="00591C5F"/>
    <w:rsid w:val="0059236B"/>
    <w:rsid w:val="005A0707"/>
    <w:rsid w:val="005A1D5B"/>
    <w:rsid w:val="005A567A"/>
    <w:rsid w:val="005A61D3"/>
    <w:rsid w:val="005A7BC5"/>
    <w:rsid w:val="005A7DD6"/>
    <w:rsid w:val="005B0083"/>
    <w:rsid w:val="005B0F5B"/>
    <w:rsid w:val="005B1FB6"/>
    <w:rsid w:val="005B5875"/>
    <w:rsid w:val="005B6003"/>
    <w:rsid w:val="005B6A09"/>
    <w:rsid w:val="005B70CF"/>
    <w:rsid w:val="005B7732"/>
    <w:rsid w:val="005B77DD"/>
    <w:rsid w:val="005C01CE"/>
    <w:rsid w:val="005C1B95"/>
    <w:rsid w:val="005C29F7"/>
    <w:rsid w:val="005C323A"/>
    <w:rsid w:val="005C351F"/>
    <w:rsid w:val="005C7700"/>
    <w:rsid w:val="005D0136"/>
    <w:rsid w:val="005D0400"/>
    <w:rsid w:val="005D1595"/>
    <w:rsid w:val="005D2E17"/>
    <w:rsid w:val="005D4FFA"/>
    <w:rsid w:val="005D64CF"/>
    <w:rsid w:val="005E04DB"/>
    <w:rsid w:val="005E0F87"/>
    <w:rsid w:val="005E1A3C"/>
    <w:rsid w:val="005E743C"/>
    <w:rsid w:val="005F1FD6"/>
    <w:rsid w:val="005F5403"/>
    <w:rsid w:val="005F5419"/>
    <w:rsid w:val="005F7382"/>
    <w:rsid w:val="00600850"/>
    <w:rsid w:val="00601814"/>
    <w:rsid w:val="006018A1"/>
    <w:rsid w:val="00601F2E"/>
    <w:rsid w:val="006028F4"/>
    <w:rsid w:val="0060328B"/>
    <w:rsid w:val="00603B98"/>
    <w:rsid w:val="006047E4"/>
    <w:rsid w:val="006053C3"/>
    <w:rsid w:val="00605BE1"/>
    <w:rsid w:val="006062C7"/>
    <w:rsid w:val="00606906"/>
    <w:rsid w:val="0060751C"/>
    <w:rsid w:val="006124CC"/>
    <w:rsid w:val="00612E24"/>
    <w:rsid w:val="00616630"/>
    <w:rsid w:val="00616F71"/>
    <w:rsid w:val="00621596"/>
    <w:rsid w:val="006218B9"/>
    <w:rsid w:val="00624F66"/>
    <w:rsid w:val="006255DD"/>
    <w:rsid w:val="00625EE0"/>
    <w:rsid w:val="00631BF2"/>
    <w:rsid w:val="00632013"/>
    <w:rsid w:val="00632C42"/>
    <w:rsid w:val="006335A7"/>
    <w:rsid w:val="0063489D"/>
    <w:rsid w:val="0063500E"/>
    <w:rsid w:val="00635207"/>
    <w:rsid w:val="00637BD1"/>
    <w:rsid w:val="006409BB"/>
    <w:rsid w:val="00640F43"/>
    <w:rsid w:val="006412C0"/>
    <w:rsid w:val="006418CA"/>
    <w:rsid w:val="006430E7"/>
    <w:rsid w:val="0064407F"/>
    <w:rsid w:val="006477CD"/>
    <w:rsid w:val="00651D93"/>
    <w:rsid w:val="00654E10"/>
    <w:rsid w:val="00654FCF"/>
    <w:rsid w:val="006561EA"/>
    <w:rsid w:val="00657210"/>
    <w:rsid w:val="00657F84"/>
    <w:rsid w:val="006605A5"/>
    <w:rsid w:val="00661349"/>
    <w:rsid w:val="006618F1"/>
    <w:rsid w:val="00661AF4"/>
    <w:rsid w:val="0066220E"/>
    <w:rsid w:val="00665D03"/>
    <w:rsid w:val="00666318"/>
    <w:rsid w:val="0067304C"/>
    <w:rsid w:val="00674A10"/>
    <w:rsid w:val="006751F3"/>
    <w:rsid w:val="006765F1"/>
    <w:rsid w:val="0067767A"/>
    <w:rsid w:val="00677A02"/>
    <w:rsid w:val="00677D1F"/>
    <w:rsid w:val="0068138A"/>
    <w:rsid w:val="006814F4"/>
    <w:rsid w:val="00682C07"/>
    <w:rsid w:val="00684EE4"/>
    <w:rsid w:val="00685FC3"/>
    <w:rsid w:val="00687404"/>
    <w:rsid w:val="00692DC3"/>
    <w:rsid w:val="006936C7"/>
    <w:rsid w:val="00695F2B"/>
    <w:rsid w:val="00695F5F"/>
    <w:rsid w:val="006A126E"/>
    <w:rsid w:val="006A1742"/>
    <w:rsid w:val="006A304F"/>
    <w:rsid w:val="006A37E7"/>
    <w:rsid w:val="006A3AD6"/>
    <w:rsid w:val="006A442E"/>
    <w:rsid w:val="006A5E87"/>
    <w:rsid w:val="006A7547"/>
    <w:rsid w:val="006B1140"/>
    <w:rsid w:val="006B29BC"/>
    <w:rsid w:val="006B3661"/>
    <w:rsid w:val="006B46B1"/>
    <w:rsid w:val="006C25BB"/>
    <w:rsid w:val="006C2A9D"/>
    <w:rsid w:val="006C2C8D"/>
    <w:rsid w:val="006C40CD"/>
    <w:rsid w:val="006C40D2"/>
    <w:rsid w:val="006C687B"/>
    <w:rsid w:val="006C7559"/>
    <w:rsid w:val="006D07FB"/>
    <w:rsid w:val="006D087D"/>
    <w:rsid w:val="006D1D1E"/>
    <w:rsid w:val="006D29C7"/>
    <w:rsid w:val="006D38A9"/>
    <w:rsid w:val="006D57DA"/>
    <w:rsid w:val="006D5CF0"/>
    <w:rsid w:val="006E0DAF"/>
    <w:rsid w:val="006E0FD7"/>
    <w:rsid w:val="006E4C44"/>
    <w:rsid w:val="006F34B9"/>
    <w:rsid w:val="006F3EE2"/>
    <w:rsid w:val="006F4F1A"/>
    <w:rsid w:val="006F5154"/>
    <w:rsid w:val="006F6DC9"/>
    <w:rsid w:val="006F76E5"/>
    <w:rsid w:val="00701682"/>
    <w:rsid w:val="00701EE4"/>
    <w:rsid w:val="00702FBD"/>
    <w:rsid w:val="0070355A"/>
    <w:rsid w:val="00703E74"/>
    <w:rsid w:val="00704710"/>
    <w:rsid w:val="00705BE9"/>
    <w:rsid w:val="00706033"/>
    <w:rsid w:val="007063D7"/>
    <w:rsid w:val="007101D9"/>
    <w:rsid w:val="00714033"/>
    <w:rsid w:val="00714E1C"/>
    <w:rsid w:val="00714E80"/>
    <w:rsid w:val="007214E5"/>
    <w:rsid w:val="00721509"/>
    <w:rsid w:val="00723D88"/>
    <w:rsid w:val="007242BE"/>
    <w:rsid w:val="00726BB3"/>
    <w:rsid w:val="00727CC7"/>
    <w:rsid w:val="00732558"/>
    <w:rsid w:val="00734D3D"/>
    <w:rsid w:val="007359EB"/>
    <w:rsid w:val="00737E58"/>
    <w:rsid w:val="007404EF"/>
    <w:rsid w:val="0074126E"/>
    <w:rsid w:val="0074146A"/>
    <w:rsid w:val="00741745"/>
    <w:rsid w:val="00742058"/>
    <w:rsid w:val="00743A85"/>
    <w:rsid w:val="007443E9"/>
    <w:rsid w:val="00745C03"/>
    <w:rsid w:val="007468B7"/>
    <w:rsid w:val="00746E9A"/>
    <w:rsid w:val="007528A7"/>
    <w:rsid w:val="00757548"/>
    <w:rsid w:val="00757686"/>
    <w:rsid w:val="00757797"/>
    <w:rsid w:val="007639DD"/>
    <w:rsid w:val="00763BDB"/>
    <w:rsid w:val="00764232"/>
    <w:rsid w:val="007643D2"/>
    <w:rsid w:val="00765079"/>
    <w:rsid w:val="00765CBA"/>
    <w:rsid w:val="00770D28"/>
    <w:rsid w:val="00770E86"/>
    <w:rsid w:val="00773AFF"/>
    <w:rsid w:val="007747B8"/>
    <w:rsid w:val="007747FE"/>
    <w:rsid w:val="00776425"/>
    <w:rsid w:val="00780131"/>
    <w:rsid w:val="007812DA"/>
    <w:rsid w:val="00783FC8"/>
    <w:rsid w:val="00784A69"/>
    <w:rsid w:val="00785687"/>
    <w:rsid w:val="007860BA"/>
    <w:rsid w:val="007905BC"/>
    <w:rsid w:val="00790E95"/>
    <w:rsid w:val="0079115F"/>
    <w:rsid w:val="007913C3"/>
    <w:rsid w:val="00791C5E"/>
    <w:rsid w:val="00791E4F"/>
    <w:rsid w:val="00792463"/>
    <w:rsid w:val="007940CE"/>
    <w:rsid w:val="007948D2"/>
    <w:rsid w:val="00794D87"/>
    <w:rsid w:val="00795427"/>
    <w:rsid w:val="00796B44"/>
    <w:rsid w:val="00797703"/>
    <w:rsid w:val="007A6000"/>
    <w:rsid w:val="007A6D0A"/>
    <w:rsid w:val="007B0192"/>
    <w:rsid w:val="007B2A93"/>
    <w:rsid w:val="007B52DB"/>
    <w:rsid w:val="007B61FB"/>
    <w:rsid w:val="007B646F"/>
    <w:rsid w:val="007B754B"/>
    <w:rsid w:val="007B75A0"/>
    <w:rsid w:val="007C1690"/>
    <w:rsid w:val="007C22B2"/>
    <w:rsid w:val="007C4A66"/>
    <w:rsid w:val="007C4D45"/>
    <w:rsid w:val="007C4E09"/>
    <w:rsid w:val="007C6B77"/>
    <w:rsid w:val="007C748B"/>
    <w:rsid w:val="007D0303"/>
    <w:rsid w:val="007D04CC"/>
    <w:rsid w:val="007D12EB"/>
    <w:rsid w:val="007D303B"/>
    <w:rsid w:val="007D30BD"/>
    <w:rsid w:val="007D6C04"/>
    <w:rsid w:val="007D7102"/>
    <w:rsid w:val="007D7C9C"/>
    <w:rsid w:val="007D7E7A"/>
    <w:rsid w:val="007E0894"/>
    <w:rsid w:val="007E27DD"/>
    <w:rsid w:val="007E3469"/>
    <w:rsid w:val="007E37E9"/>
    <w:rsid w:val="007E3E42"/>
    <w:rsid w:val="007E3ED5"/>
    <w:rsid w:val="007E4C47"/>
    <w:rsid w:val="007E5CA3"/>
    <w:rsid w:val="007E6208"/>
    <w:rsid w:val="007E7D38"/>
    <w:rsid w:val="007F1CB6"/>
    <w:rsid w:val="007F45BF"/>
    <w:rsid w:val="007F5B46"/>
    <w:rsid w:val="00802E17"/>
    <w:rsid w:val="0080325E"/>
    <w:rsid w:val="00803686"/>
    <w:rsid w:val="00803F6E"/>
    <w:rsid w:val="0080450D"/>
    <w:rsid w:val="008047A2"/>
    <w:rsid w:val="00805F8D"/>
    <w:rsid w:val="00805FB8"/>
    <w:rsid w:val="00806252"/>
    <w:rsid w:val="00807F5B"/>
    <w:rsid w:val="00810861"/>
    <w:rsid w:val="00811F41"/>
    <w:rsid w:val="008131E5"/>
    <w:rsid w:val="008133C5"/>
    <w:rsid w:val="00814015"/>
    <w:rsid w:val="00815643"/>
    <w:rsid w:val="00817540"/>
    <w:rsid w:val="008179DE"/>
    <w:rsid w:val="008200EB"/>
    <w:rsid w:val="00820367"/>
    <w:rsid w:val="00821BB7"/>
    <w:rsid w:val="00824BB7"/>
    <w:rsid w:val="00827148"/>
    <w:rsid w:val="00827B09"/>
    <w:rsid w:val="00831402"/>
    <w:rsid w:val="00834760"/>
    <w:rsid w:val="00834F9C"/>
    <w:rsid w:val="00836124"/>
    <w:rsid w:val="008402F1"/>
    <w:rsid w:val="0084238F"/>
    <w:rsid w:val="00845CC9"/>
    <w:rsid w:val="0084689A"/>
    <w:rsid w:val="00850733"/>
    <w:rsid w:val="008512CB"/>
    <w:rsid w:val="00852D7D"/>
    <w:rsid w:val="008556EB"/>
    <w:rsid w:val="0085632F"/>
    <w:rsid w:val="00856777"/>
    <w:rsid w:val="00856A27"/>
    <w:rsid w:val="0085710B"/>
    <w:rsid w:val="0085764E"/>
    <w:rsid w:val="00857A36"/>
    <w:rsid w:val="00860836"/>
    <w:rsid w:val="00861446"/>
    <w:rsid w:val="0086184F"/>
    <w:rsid w:val="008619FC"/>
    <w:rsid w:val="0086227C"/>
    <w:rsid w:val="008625E0"/>
    <w:rsid w:val="00863755"/>
    <w:rsid w:val="00864314"/>
    <w:rsid w:val="00864DB2"/>
    <w:rsid w:val="00865BAF"/>
    <w:rsid w:val="0086628B"/>
    <w:rsid w:val="0086665A"/>
    <w:rsid w:val="008678D2"/>
    <w:rsid w:val="00870040"/>
    <w:rsid w:val="008716D5"/>
    <w:rsid w:val="00872705"/>
    <w:rsid w:val="00874311"/>
    <w:rsid w:val="008756CF"/>
    <w:rsid w:val="00875B8F"/>
    <w:rsid w:val="00876250"/>
    <w:rsid w:val="00876CB5"/>
    <w:rsid w:val="00877D99"/>
    <w:rsid w:val="0088199D"/>
    <w:rsid w:val="0088226E"/>
    <w:rsid w:val="00883416"/>
    <w:rsid w:val="008837EF"/>
    <w:rsid w:val="00883D30"/>
    <w:rsid w:val="008869E6"/>
    <w:rsid w:val="00887C75"/>
    <w:rsid w:val="00890187"/>
    <w:rsid w:val="008908E5"/>
    <w:rsid w:val="008A0053"/>
    <w:rsid w:val="008A06A0"/>
    <w:rsid w:val="008A0F45"/>
    <w:rsid w:val="008A1E42"/>
    <w:rsid w:val="008A24FA"/>
    <w:rsid w:val="008A289E"/>
    <w:rsid w:val="008A35ED"/>
    <w:rsid w:val="008A60D1"/>
    <w:rsid w:val="008B00BF"/>
    <w:rsid w:val="008B00CA"/>
    <w:rsid w:val="008B0497"/>
    <w:rsid w:val="008B188D"/>
    <w:rsid w:val="008B56D0"/>
    <w:rsid w:val="008B65A8"/>
    <w:rsid w:val="008B7D4E"/>
    <w:rsid w:val="008B7E9C"/>
    <w:rsid w:val="008C007B"/>
    <w:rsid w:val="008C0289"/>
    <w:rsid w:val="008C049B"/>
    <w:rsid w:val="008C11D6"/>
    <w:rsid w:val="008C28F8"/>
    <w:rsid w:val="008C33CD"/>
    <w:rsid w:val="008C68D5"/>
    <w:rsid w:val="008D03E4"/>
    <w:rsid w:val="008D08D6"/>
    <w:rsid w:val="008D256D"/>
    <w:rsid w:val="008D3834"/>
    <w:rsid w:val="008D4472"/>
    <w:rsid w:val="008D468E"/>
    <w:rsid w:val="008D4762"/>
    <w:rsid w:val="008D5F0D"/>
    <w:rsid w:val="008D652E"/>
    <w:rsid w:val="008D678E"/>
    <w:rsid w:val="008D7167"/>
    <w:rsid w:val="008E043E"/>
    <w:rsid w:val="008E0B8E"/>
    <w:rsid w:val="008E1E26"/>
    <w:rsid w:val="008E2F26"/>
    <w:rsid w:val="008E45FE"/>
    <w:rsid w:val="008E4DA6"/>
    <w:rsid w:val="008E4DE0"/>
    <w:rsid w:val="008E4F3A"/>
    <w:rsid w:val="008E5C50"/>
    <w:rsid w:val="008E746E"/>
    <w:rsid w:val="008E7836"/>
    <w:rsid w:val="008E7D39"/>
    <w:rsid w:val="008F0118"/>
    <w:rsid w:val="008F41EC"/>
    <w:rsid w:val="008F4514"/>
    <w:rsid w:val="008F4FDB"/>
    <w:rsid w:val="008F5FC9"/>
    <w:rsid w:val="00900B1C"/>
    <w:rsid w:val="00900D04"/>
    <w:rsid w:val="009012BA"/>
    <w:rsid w:val="0090169F"/>
    <w:rsid w:val="00902404"/>
    <w:rsid w:val="0090366D"/>
    <w:rsid w:val="009039B6"/>
    <w:rsid w:val="00906FC3"/>
    <w:rsid w:val="0090794E"/>
    <w:rsid w:val="00910BC1"/>
    <w:rsid w:val="0091193F"/>
    <w:rsid w:val="00912460"/>
    <w:rsid w:val="00912F78"/>
    <w:rsid w:val="00913140"/>
    <w:rsid w:val="00913A8C"/>
    <w:rsid w:val="009140DA"/>
    <w:rsid w:val="00917B91"/>
    <w:rsid w:val="00920383"/>
    <w:rsid w:val="00920857"/>
    <w:rsid w:val="00922C9B"/>
    <w:rsid w:val="00925EAC"/>
    <w:rsid w:val="00926004"/>
    <w:rsid w:val="00926D2B"/>
    <w:rsid w:val="009274BD"/>
    <w:rsid w:val="00931A31"/>
    <w:rsid w:val="00932B2F"/>
    <w:rsid w:val="009333F7"/>
    <w:rsid w:val="009349E9"/>
    <w:rsid w:val="009362FE"/>
    <w:rsid w:val="00936433"/>
    <w:rsid w:val="00941B1C"/>
    <w:rsid w:val="00943464"/>
    <w:rsid w:val="009454B5"/>
    <w:rsid w:val="00947B2E"/>
    <w:rsid w:val="009555F7"/>
    <w:rsid w:val="00957435"/>
    <w:rsid w:val="00965C6F"/>
    <w:rsid w:val="00967494"/>
    <w:rsid w:val="00970627"/>
    <w:rsid w:val="009727BB"/>
    <w:rsid w:val="009734A4"/>
    <w:rsid w:val="00973D2B"/>
    <w:rsid w:val="0097540D"/>
    <w:rsid w:val="00975630"/>
    <w:rsid w:val="00975CB9"/>
    <w:rsid w:val="0098279D"/>
    <w:rsid w:val="009837A3"/>
    <w:rsid w:val="00983DC0"/>
    <w:rsid w:val="00983F40"/>
    <w:rsid w:val="009850B9"/>
    <w:rsid w:val="00985709"/>
    <w:rsid w:val="009863FB"/>
    <w:rsid w:val="00986DA3"/>
    <w:rsid w:val="009873C0"/>
    <w:rsid w:val="009913A0"/>
    <w:rsid w:val="00991599"/>
    <w:rsid w:val="00991D24"/>
    <w:rsid w:val="009962A8"/>
    <w:rsid w:val="009978AA"/>
    <w:rsid w:val="009A1F26"/>
    <w:rsid w:val="009A229C"/>
    <w:rsid w:val="009A2DF3"/>
    <w:rsid w:val="009A454B"/>
    <w:rsid w:val="009A4E94"/>
    <w:rsid w:val="009B0E8E"/>
    <w:rsid w:val="009B4301"/>
    <w:rsid w:val="009B5AB8"/>
    <w:rsid w:val="009C050A"/>
    <w:rsid w:val="009C06E6"/>
    <w:rsid w:val="009C1A24"/>
    <w:rsid w:val="009C434B"/>
    <w:rsid w:val="009C5905"/>
    <w:rsid w:val="009C7636"/>
    <w:rsid w:val="009C7CEC"/>
    <w:rsid w:val="009D04A0"/>
    <w:rsid w:val="009D0FCB"/>
    <w:rsid w:val="009D161F"/>
    <w:rsid w:val="009D3016"/>
    <w:rsid w:val="009D6CD4"/>
    <w:rsid w:val="009E122C"/>
    <w:rsid w:val="009E274C"/>
    <w:rsid w:val="009E303D"/>
    <w:rsid w:val="009E32BF"/>
    <w:rsid w:val="009E34D4"/>
    <w:rsid w:val="009E39AC"/>
    <w:rsid w:val="009E3C67"/>
    <w:rsid w:val="009E6E30"/>
    <w:rsid w:val="009F0018"/>
    <w:rsid w:val="009F103E"/>
    <w:rsid w:val="009F2E3A"/>
    <w:rsid w:val="009F3C00"/>
    <w:rsid w:val="009F50D6"/>
    <w:rsid w:val="009F6345"/>
    <w:rsid w:val="009F6AB9"/>
    <w:rsid w:val="00A004E0"/>
    <w:rsid w:val="00A00D2E"/>
    <w:rsid w:val="00A01FAC"/>
    <w:rsid w:val="00A0333B"/>
    <w:rsid w:val="00A03CA5"/>
    <w:rsid w:val="00A052DC"/>
    <w:rsid w:val="00A052DD"/>
    <w:rsid w:val="00A05524"/>
    <w:rsid w:val="00A0613A"/>
    <w:rsid w:val="00A068C2"/>
    <w:rsid w:val="00A10152"/>
    <w:rsid w:val="00A10416"/>
    <w:rsid w:val="00A1086A"/>
    <w:rsid w:val="00A110FD"/>
    <w:rsid w:val="00A122D0"/>
    <w:rsid w:val="00A13197"/>
    <w:rsid w:val="00A14467"/>
    <w:rsid w:val="00A1475F"/>
    <w:rsid w:val="00A15FB7"/>
    <w:rsid w:val="00A16F5C"/>
    <w:rsid w:val="00A176F3"/>
    <w:rsid w:val="00A20CD1"/>
    <w:rsid w:val="00A21E67"/>
    <w:rsid w:val="00A22AC6"/>
    <w:rsid w:val="00A23A64"/>
    <w:rsid w:val="00A25343"/>
    <w:rsid w:val="00A26E64"/>
    <w:rsid w:val="00A30145"/>
    <w:rsid w:val="00A30170"/>
    <w:rsid w:val="00A32DA9"/>
    <w:rsid w:val="00A37215"/>
    <w:rsid w:val="00A40719"/>
    <w:rsid w:val="00A42F66"/>
    <w:rsid w:val="00A461A2"/>
    <w:rsid w:val="00A4765C"/>
    <w:rsid w:val="00A502F8"/>
    <w:rsid w:val="00A52673"/>
    <w:rsid w:val="00A5360E"/>
    <w:rsid w:val="00A54D55"/>
    <w:rsid w:val="00A557B1"/>
    <w:rsid w:val="00A557C6"/>
    <w:rsid w:val="00A56529"/>
    <w:rsid w:val="00A56CE6"/>
    <w:rsid w:val="00A578A5"/>
    <w:rsid w:val="00A60F4C"/>
    <w:rsid w:val="00A61340"/>
    <w:rsid w:val="00A61EC4"/>
    <w:rsid w:val="00A62C42"/>
    <w:rsid w:val="00A65080"/>
    <w:rsid w:val="00A66638"/>
    <w:rsid w:val="00A67BB4"/>
    <w:rsid w:val="00A71F51"/>
    <w:rsid w:val="00A72A29"/>
    <w:rsid w:val="00A73510"/>
    <w:rsid w:val="00A740B1"/>
    <w:rsid w:val="00A74B0E"/>
    <w:rsid w:val="00A7553D"/>
    <w:rsid w:val="00A75B24"/>
    <w:rsid w:val="00A7633A"/>
    <w:rsid w:val="00A778F4"/>
    <w:rsid w:val="00A8044C"/>
    <w:rsid w:val="00A80D49"/>
    <w:rsid w:val="00A856F2"/>
    <w:rsid w:val="00A86FCC"/>
    <w:rsid w:val="00A87655"/>
    <w:rsid w:val="00A8767F"/>
    <w:rsid w:val="00A90076"/>
    <w:rsid w:val="00A902E2"/>
    <w:rsid w:val="00A90D4F"/>
    <w:rsid w:val="00A91AB9"/>
    <w:rsid w:val="00A94447"/>
    <w:rsid w:val="00A954E8"/>
    <w:rsid w:val="00A97D5E"/>
    <w:rsid w:val="00AA2AFE"/>
    <w:rsid w:val="00AA3BED"/>
    <w:rsid w:val="00AA6D68"/>
    <w:rsid w:val="00AB0110"/>
    <w:rsid w:val="00AB3352"/>
    <w:rsid w:val="00AB5C9E"/>
    <w:rsid w:val="00AB781B"/>
    <w:rsid w:val="00AC0301"/>
    <w:rsid w:val="00AC0A22"/>
    <w:rsid w:val="00AC0F28"/>
    <w:rsid w:val="00AC1501"/>
    <w:rsid w:val="00AC1683"/>
    <w:rsid w:val="00AC3698"/>
    <w:rsid w:val="00AC3E50"/>
    <w:rsid w:val="00AC52F5"/>
    <w:rsid w:val="00AC7462"/>
    <w:rsid w:val="00AD13CD"/>
    <w:rsid w:val="00AD4CC8"/>
    <w:rsid w:val="00AD5852"/>
    <w:rsid w:val="00AD5870"/>
    <w:rsid w:val="00AD64BF"/>
    <w:rsid w:val="00AD658F"/>
    <w:rsid w:val="00AD6BE0"/>
    <w:rsid w:val="00AD7026"/>
    <w:rsid w:val="00AE08E0"/>
    <w:rsid w:val="00AE266D"/>
    <w:rsid w:val="00AE441D"/>
    <w:rsid w:val="00AE553D"/>
    <w:rsid w:val="00AE5C31"/>
    <w:rsid w:val="00AF19F3"/>
    <w:rsid w:val="00AF37F7"/>
    <w:rsid w:val="00AF503A"/>
    <w:rsid w:val="00AF712A"/>
    <w:rsid w:val="00AF78EF"/>
    <w:rsid w:val="00B01169"/>
    <w:rsid w:val="00B02610"/>
    <w:rsid w:val="00B02825"/>
    <w:rsid w:val="00B04CD3"/>
    <w:rsid w:val="00B04F92"/>
    <w:rsid w:val="00B050AA"/>
    <w:rsid w:val="00B0655A"/>
    <w:rsid w:val="00B06AC2"/>
    <w:rsid w:val="00B072C1"/>
    <w:rsid w:val="00B0767B"/>
    <w:rsid w:val="00B10691"/>
    <w:rsid w:val="00B12489"/>
    <w:rsid w:val="00B127C2"/>
    <w:rsid w:val="00B13240"/>
    <w:rsid w:val="00B13383"/>
    <w:rsid w:val="00B14200"/>
    <w:rsid w:val="00B14A9F"/>
    <w:rsid w:val="00B166A5"/>
    <w:rsid w:val="00B21769"/>
    <w:rsid w:val="00B22DD1"/>
    <w:rsid w:val="00B251EF"/>
    <w:rsid w:val="00B306A3"/>
    <w:rsid w:val="00B32BC1"/>
    <w:rsid w:val="00B33147"/>
    <w:rsid w:val="00B36519"/>
    <w:rsid w:val="00B37462"/>
    <w:rsid w:val="00B4191B"/>
    <w:rsid w:val="00B422C7"/>
    <w:rsid w:val="00B46269"/>
    <w:rsid w:val="00B4703C"/>
    <w:rsid w:val="00B511B5"/>
    <w:rsid w:val="00B513ED"/>
    <w:rsid w:val="00B51C49"/>
    <w:rsid w:val="00B52824"/>
    <w:rsid w:val="00B575AC"/>
    <w:rsid w:val="00B60EED"/>
    <w:rsid w:val="00B61C13"/>
    <w:rsid w:val="00B6400A"/>
    <w:rsid w:val="00B64146"/>
    <w:rsid w:val="00B655D6"/>
    <w:rsid w:val="00B70223"/>
    <w:rsid w:val="00B70394"/>
    <w:rsid w:val="00B70BFD"/>
    <w:rsid w:val="00B70CC2"/>
    <w:rsid w:val="00B70EAC"/>
    <w:rsid w:val="00B71754"/>
    <w:rsid w:val="00B71BDE"/>
    <w:rsid w:val="00B71D9C"/>
    <w:rsid w:val="00B728D0"/>
    <w:rsid w:val="00B73DCB"/>
    <w:rsid w:val="00B74DE4"/>
    <w:rsid w:val="00B754F6"/>
    <w:rsid w:val="00B7692B"/>
    <w:rsid w:val="00B81EF6"/>
    <w:rsid w:val="00B82249"/>
    <w:rsid w:val="00B834C8"/>
    <w:rsid w:val="00B8358E"/>
    <w:rsid w:val="00B85352"/>
    <w:rsid w:val="00B863BA"/>
    <w:rsid w:val="00B86EFD"/>
    <w:rsid w:val="00B90571"/>
    <w:rsid w:val="00B905F7"/>
    <w:rsid w:val="00B90BDD"/>
    <w:rsid w:val="00B9231F"/>
    <w:rsid w:val="00B945FC"/>
    <w:rsid w:val="00B9489D"/>
    <w:rsid w:val="00B9662C"/>
    <w:rsid w:val="00B96E96"/>
    <w:rsid w:val="00B97FB0"/>
    <w:rsid w:val="00BA03BD"/>
    <w:rsid w:val="00BA3512"/>
    <w:rsid w:val="00BA479D"/>
    <w:rsid w:val="00BA50F7"/>
    <w:rsid w:val="00BA6A50"/>
    <w:rsid w:val="00BA6C55"/>
    <w:rsid w:val="00BB138B"/>
    <w:rsid w:val="00BB290A"/>
    <w:rsid w:val="00BB2928"/>
    <w:rsid w:val="00BB3C2E"/>
    <w:rsid w:val="00BB3CF7"/>
    <w:rsid w:val="00BB4DD7"/>
    <w:rsid w:val="00BB63B1"/>
    <w:rsid w:val="00BB6467"/>
    <w:rsid w:val="00BB6D33"/>
    <w:rsid w:val="00BC05F5"/>
    <w:rsid w:val="00BC158C"/>
    <w:rsid w:val="00BC25BE"/>
    <w:rsid w:val="00BC2E2A"/>
    <w:rsid w:val="00BC4147"/>
    <w:rsid w:val="00BC499C"/>
    <w:rsid w:val="00BC596B"/>
    <w:rsid w:val="00BC5AF9"/>
    <w:rsid w:val="00BC7090"/>
    <w:rsid w:val="00BD0E51"/>
    <w:rsid w:val="00BD32BC"/>
    <w:rsid w:val="00BE27B6"/>
    <w:rsid w:val="00BE4471"/>
    <w:rsid w:val="00BE4492"/>
    <w:rsid w:val="00BE45C3"/>
    <w:rsid w:val="00BE4BA6"/>
    <w:rsid w:val="00BE5C74"/>
    <w:rsid w:val="00BF19E5"/>
    <w:rsid w:val="00BF2965"/>
    <w:rsid w:val="00BF33D8"/>
    <w:rsid w:val="00BF4DB4"/>
    <w:rsid w:val="00BF57A0"/>
    <w:rsid w:val="00BF6522"/>
    <w:rsid w:val="00C00E1F"/>
    <w:rsid w:val="00C021C9"/>
    <w:rsid w:val="00C02C11"/>
    <w:rsid w:val="00C03D9C"/>
    <w:rsid w:val="00C048AC"/>
    <w:rsid w:val="00C055D9"/>
    <w:rsid w:val="00C0677B"/>
    <w:rsid w:val="00C06D5E"/>
    <w:rsid w:val="00C077A6"/>
    <w:rsid w:val="00C078AB"/>
    <w:rsid w:val="00C11233"/>
    <w:rsid w:val="00C112D3"/>
    <w:rsid w:val="00C114F6"/>
    <w:rsid w:val="00C11EB9"/>
    <w:rsid w:val="00C12191"/>
    <w:rsid w:val="00C143B9"/>
    <w:rsid w:val="00C153DB"/>
    <w:rsid w:val="00C1690A"/>
    <w:rsid w:val="00C16FAF"/>
    <w:rsid w:val="00C179FD"/>
    <w:rsid w:val="00C21C3F"/>
    <w:rsid w:val="00C22FAA"/>
    <w:rsid w:val="00C24B54"/>
    <w:rsid w:val="00C256B1"/>
    <w:rsid w:val="00C27695"/>
    <w:rsid w:val="00C355B4"/>
    <w:rsid w:val="00C35782"/>
    <w:rsid w:val="00C35B23"/>
    <w:rsid w:val="00C36A07"/>
    <w:rsid w:val="00C37227"/>
    <w:rsid w:val="00C41240"/>
    <w:rsid w:val="00C41E67"/>
    <w:rsid w:val="00C466DB"/>
    <w:rsid w:val="00C470CC"/>
    <w:rsid w:val="00C47FD1"/>
    <w:rsid w:val="00C51234"/>
    <w:rsid w:val="00C52E83"/>
    <w:rsid w:val="00C536A7"/>
    <w:rsid w:val="00C53A92"/>
    <w:rsid w:val="00C5471E"/>
    <w:rsid w:val="00C551E5"/>
    <w:rsid w:val="00C56CCA"/>
    <w:rsid w:val="00C56F25"/>
    <w:rsid w:val="00C60AAA"/>
    <w:rsid w:val="00C62673"/>
    <w:rsid w:val="00C628D5"/>
    <w:rsid w:val="00C62A4E"/>
    <w:rsid w:val="00C62BFC"/>
    <w:rsid w:val="00C638CE"/>
    <w:rsid w:val="00C65211"/>
    <w:rsid w:val="00C670A0"/>
    <w:rsid w:val="00C67FC3"/>
    <w:rsid w:val="00C706C5"/>
    <w:rsid w:val="00C70EEC"/>
    <w:rsid w:val="00C75A3D"/>
    <w:rsid w:val="00C75E19"/>
    <w:rsid w:val="00C75F63"/>
    <w:rsid w:val="00C76699"/>
    <w:rsid w:val="00C77305"/>
    <w:rsid w:val="00C848B0"/>
    <w:rsid w:val="00C84E8F"/>
    <w:rsid w:val="00C85BC9"/>
    <w:rsid w:val="00C906AF"/>
    <w:rsid w:val="00C90BA2"/>
    <w:rsid w:val="00C92BF1"/>
    <w:rsid w:val="00C94D6E"/>
    <w:rsid w:val="00C955F9"/>
    <w:rsid w:val="00C963C8"/>
    <w:rsid w:val="00C96978"/>
    <w:rsid w:val="00C96B3A"/>
    <w:rsid w:val="00C97666"/>
    <w:rsid w:val="00CA00B6"/>
    <w:rsid w:val="00CA11BF"/>
    <w:rsid w:val="00CA1775"/>
    <w:rsid w:val="00CA2883"/>
    <w:rsid w:val="00CA46FB"/>
    <w:rsid w:val="00CA5D90"/>
    <w:rsid w:val="00CB254C"/>
    <w:rsid w:val="00CB31C6"/>
    <w:rsid w:val="00CB3E6A"/>
    <w:rsid w:val="00CB4B54"/>
    <w:rsid w:val="00CB4DBE"/>
    <w:rsid w:val="00CB57DA"/>
    <w:rsid w:val="00CB5ABB"/>
    <w:rsid w:val="00CB6379"/>
    <w:rsid w:val="00CB6625"/>
    <w:rsid w:val="00CB6A57"/>
    <w:rsid w:val="00CB7B4E"/>
    <w:rsid w:val="00CC00BF"/>
    <w:rsid w:val="00CC0C26"/>
    <w:rsid w:val="00CC0DB3"/>
    <w:rsid w:val="00CC3AAB"/>
    <w:rsid w:val="00CC443E"/>
    <w:rsid w:val="00CC5722"/>
    <w:rsid w:val="00CC6A84"/>
    <w:rsid w:val="00CD0EE4"/>
    <w:rsid w:val="00CD12AD"/>
    <w:rsid w:val="00CD3120"/>
    <w:rsid w:val="00CD5305"/>
    <w:rsid w:val="00CD597C"/>
    <w:rsid w:val="00CD7348"/>
    <w:rsid w:val="00CD7BCD"/>
    <w:rsid w:val="00CE282B"/>
    <w:rsid w:val="00CE4D51"/>
    <w:rsid w:val="00CE502D"/>
    <w:rsid w:val="00CE6075"/>
    <w:rsid w:val="00CE6CE7"/>
    <w:rsid w:val="00CE7D6F"/>
    <w:rsid w:val="00CF0430"/>
    <w:rsid w:val="00CF1A51"/>
    <w:rsid w:val="00CF2FD2"/>
    <w:rsid w:val="00CF3AB7"/>
    <w:rsid w:val="00CF3F13"/>
    <w:rsid w:val="00D011CA"/>
    <w:rsid w:val="00D0283D"/>
    <w:rsid w:val="00D03EA9"/>
    <w:rsid w:val="00D04198"/>
    <w:rsid w:val="00D0516F"/>
    <w:rsid w:val="00D10F21"/>
    <w:rsid w:val="00D111D7"/>
    <w:rsid w:val="00D11261"/>
    <w:rsid w:val="00D1309C"/>
    <w:rsid w:val="00D15D0F"/>
    <w:rsid w:val="00D15E08"/>
    <w:rsid w:val="00D1734E"/>
    <w:rsid w:val="00D17797"/>
    <w:rsid w:val="00D178BA"/>
    <w:rsid w:val="00D17A7A"/>
    <w:rsid w:val="00D20D21"/>
    <w:rsid w:val="00D23918"/>
    <w:rsid w:val="00D24A20"/>
    <w:rsid w:val="00D24F94"/>
    <w:rsid w:val="00D263CD"/>
    <w:rsid w:val="00D268E4"/>
    <w:rsid w:val="00D272DB"/>
    <w:rsid w:val="00D307C0"/>
    <w:rsid w:val="00D31F19"/>
    <w:rsid w:val="00D32D00"/>
    <w:rsid w:val="00D3351B"/>
    <w:rsid w:val="00D34B8A"/>
    <w:rsid w:val="00D34CB8"/>
    <w:rsid w:val="00D36762"/>
    <w:rsid w:val="00D3694C"/>
    <w:rsid w:val="00D3723E"/>
    <w:rsid w:val="00D379CB"/>
    <w:rsid w:val="00D4182F"/>
    <w:rsid w:val="00D42448"/>
    <w:rsid w:val="00D42A2A"/>
    <w:rsid w:val="00D449C9"/>
    <w:rsid w:val="00D44DA4"/>
    <w:rsid w:val="00D50ADB"/>
    <w:rsid w:val="00D52962"/>
    <w:rsid w:val="00D54033"/>
    <w:rsid w:val="00D577C8"/>
    <w:rsid w:val="00D57935"/>
    <w:rsid w:val="00D579AD"/>
    <w:rsid w:val="00D61A20"/>
    <w:rsid w:val="00D62745"/>
    <w:rsid w:val="00D63230"/>
    <w:rsid w:val="00D63FF7"/>
    <w:rsid w:val="00D64578"/>
    <w:rsid w:val="00D64CF6"/>
    <w:rsid w:val="00D66B77"/>
    <w:rsid w:val="00D66DA8"/>
    <w:rsid w:val="00D700E7"/>
    <w:rsid w:val="00D70338"/>
    <w:rsid w:val="00D71C64"/>
    <w:rsid w:val="00D721DB"/>
    <w:rsid w:val="00D729D6"/>
    <w:rsid w:val="00D73193"/>
    <w:rsid w:val="00D733D1"/>
    <w:rsid w:val="00D74C90"/>
    <w:rsid w:val="00D74D04"/>
    <w:rsid w:val="00D76528"/>
    <w:rsid w:val="00D76E8E"/>
    <w:rsid w:val="00D778E1"/>
    <w:rsid w:val="00D805D9"/>
    <w:rsid w:val="00D80C35"/>
    <w:rsid w:val="00D83227"/>
    <w:rsid w:val="00D8487F"/>
    <w:rsid w:val="00D87B91"/>
    <w:rsid w:val="00D924B6"/>
    <w:rsid w:val="00D96E76"/>
    <w:rsid w:val="00DA05CD"/>
    <w:rsid w:val="00DA11B9"/>
    <w:rsid w:val="00DA4084"/>
    <w:rsid w:val="00DA42D8"/>
    <w:rsid w:val="00DA5736"/>
    <w:rsid w:val="00DA6709"/>
    <w:rsid w:val="00DA6D92"/>
    <w:rsid w:val="00DB09B2"/>
    <w:rsid w:val="00DB3166"/>
    <w:rsid w:val="00DB3651"/>
    <w:rsid w:val="00DB4D5F"/>
    <w:rsid w:val="00DB5663"/>
    <w:rsid w:val="00DB5A83"/>
    <w:rsid w:val="00DC006D"/>
    <w:rsid w:val="00DC0286"/>
    <w:rsid w:val="00DC16C1"/>
    <w:rsid w:val="00DC1EF5"/>
    <w:rsid w:val="00DC25AF"/>
    <w:rsid w:val="00DC29A0"/>
    <w:rsid w:val="00DC2B0F"/>
    <w:rsid w:val="00DC37BC"/>
    <w:rsid w:val="00DC6E22"/>
    <w:rsid w:val="00DD04DD"/>
    <w:rsid w:val="00DD0F2F"/>
    <w:rsid w:val="00DD21C0"/>
    <w:rsid w:val="00DD2440"/>
    <w:rsid w:val="00DD3CF3"/>
    <w:rsid w:val="00DD6A40"/>
    <w:rsid w:val="00DD6EA9"/>
    <w:rsid w:val="00DD6F33"/>
    <w:rsid w:val="00DD794F"/>
    <w:rsid w:val="00DE020E"/>
    <w:rsid w:val="00DE158D"/>
    <w:rsid w:val="00DE1767"/>
    <w:rsid w:val="00DE7892"/>
    <w:rsid w:val="00DE7B8C"/>
    <w:rsid w:val="00DF057F"/>
    <w:rsid w:val="00DF0A77"/>
    <w:rsid w:val="00DF19FB"/>
    <w:rsid w:val="00DF3BE7"/>
    <w:rsid w:val="00DF671C"/>
    <w:rsid w:val="00DF6FC1"/>
    <w:rsid w:val="00DF6FC7"/>
    <w:rsid w:val="00DF7F34"/>
    <w:rsid w:val="00E00673"/>
    <w:rsid w:val="00E01DEB"/>
    <w:rsid w:val="00E022DF"/>
    <w:rsid w:val="00E0235E"/>
    <w:rsid w:val="00E04C03"/>
    <w:rsid w:val="00E05076"/>
    <w:rsid w:val="00E06022"/>
    <w:rsid w:val="00E07E5C"/>
    <w:rsid w:val="00E10121"/>
    <w:rsid w:val="00E10C6E"/>
    <w:rsid w:val="00E11BB8"/>
    <w:rsid w:val="00E12451"/>
    <w:rsid w:val="00E15CC8"/>
    <w:rsid w:val="00E15E24"/>
    <w:rsid w:val="00E169BB"/>
    <w:rsid w:val="00E20CE7"/>
    <w:rsid w:val="00E21DF4"/>
    <w:rsid w:val="00E24BED"/>
    <w:rsid w:val="00E25029"/>
    <w:rsid w:val="00E25D10"/>
    <w:rsid w:val="00E31FA0"/>
    <w:rsid w:val="00E33120"/>
    <w:rsid w:val="00E34211"/>
    <w:rsid w:val="00E35089"/>
    <w:rsid w:val="00E355C7"/>
    <w:rsid w:val="00E379D3"/>
    <w:rsid w:val="00E40A2B"/>
    <w:rsid w:val="00E412E2"/>
    <w:rsid w:val="00E414BB"/>
    <w:rsid w:val="00E4162B"/>
    <w:rsid w:val="00E41D8B"/>
    <w:rsid w:val="00E42225"/>
    <w:rsid w:val="00E43373"/>
    <w:rsid w:val="00E43789"/>
    <w:rsid w:val="00E43820"/>
    <w:rsid w:val="00E4388E"/>
    <w:rsid w:val="00E43CE5"/>
    <w:rsid w:val="00E45709"/>
    <w:rsid w:val="00E47252"/>
    <w:rsid w:val="00E47F39"/>
    <w:rsid w:val="00E50B1C"/>
    <w:rsid w:val="00E51B6D"/>
    <w:rsid w:val="00E531C9"/>
    <w:rsid w:val="00E53A12"/>
    <w:rsid w:val="00E54106"/>
    <w:rsid w:val="00E556D8"/>
    <w:rsid w:val="00E62FCD"/>
    <w:rsid w:val="00E64FE2"/>
    <w:rsid w:val="00E65106"/>
    <w:rsid w:val="00E663AD"/>
    <w:rsid w:val="00E66F0E"/>
    <w:rsid w:val="00E70C73"/>
    <w:rsid w:val="00E73A55"/>
    <w:rsid w:val="00E73D4B"/>
    <w:rsid w:val="00E752BD"/>
    <w:rsid w:val="00E7547D"/>
    <w:rsid w:val="00E77115"/>
    <w:rsid w:val="00E775B3"/>
    <w:rsid w:val="00E7791C"/>
    <w:rsid w:val="00E77C43"/>
    <w:rsid w:val="00E77FA4"/>
    <w:rsid w:val="00E80A81"/>
    <w:rsid w:val="00E810A1"/>
    <w:rsid w:val="00E81D6E"/>
    <w:rsid w:val="00E82425"/>
    <w:rsid w:val="00E8439C"/>
    <w:rsid w:val="00E846A4"/>
    <w:rsid w:val="00E8697B"/>
    <w:rsid w:val="00E91224"/>
    <w:rsid w:val="00E91DA3"/>
    <w:rsid w:val="00E91DB7"/>
    <w:rsid w:val="00E92339"/>
    <w:rsid w:val="00E932FA"/>
    <w:rsid w:val="00E93B91"/>
    <w:rsid w:val="00E947B7"/>
    <w:rsid w:val="00E96DEF"/>
    <w:rsid w:val="00E9734D"/>
    <w:rsid w:val="00EA17B5"/>
    <w:rsid w:val="00EA18F5"/>
    <w:rsid w:val="00EA1F73"/>
    <w:rsid w:val="00EA4509"/>
    <w:rsid w:val="00EA5E2C"/>
    <w:rsid w:val="00EB0B3C"/>
    <w:rsid w:val="00EB0D73"/>
    <w:rsid w:val="00EB1867"/>
    <w:rsid w:val="00EB1972"/>
    <w:rsid w:val="00EB2746"/>
    <w:rsid w:val="00EB4D9C"/>
    <w:rsid w:val="00EB51EE"/>
    <w:rsid w:val="00EB68E6"/>
    <w:rsid w:val="00EB6BA9"/>
    <w:rsid w:val="00EC1001"/>
    <w:rsid w:val="00EC21FC"/>
    <w:rsid w:val="00EC570E"/>
    <w:rsid w:val="00ED4EE5"/>
    <w:rsid w:val="00ED5FB5"/>
    <w:rsid w:val="00ED7A3B"/>
    <w:rsid w:val="00EE07DC"/>
    <w:rsid w:val="00EE115C"/>
    <w:rsid w:val="00EE27F6"/>
    <w:rsid w:val="00EE4FBD"/>
    <w:rsid w:val="00EE7D3D"/>
    <w:rsid w:val="00EE7ED4"/>
    <w:rsid w:val="00EF1FA5"/>
    <w:rsid w:val="00EF29E3"/>
    <w:rsid w:val="00EF3A4C"/>
    <w:rsid w:val="00EF4004"/>
    <w:rsid w:val="00EF459A"/>
    <w:rsid w:val="00EF4642"/>
    <w:rsid w:val="00EF6FB1"/>
    <w:rsid w:val="00EF78F3"/>
    <w:rsid w:val="00F000E2"/>
    <w:rsid w:val="00F00DE4"/>
    <w:rsid w:val="00F0139E"/>
    <w:rsid w:val="00F04128"/>
    <w:rsid w:val="00F050AA"/>
    <w:rsid w:val="00F05D78"/>
    <w:rsid w:val="00F07149"/>
    <w:rsid w:val="00F07ABC"/>
    <w:rsid w:val="00F106A5"/>
    <w:rsid w:val="00F10A3B"/>
    <w:rsid w:val="00F1107E"/>
    <w:rsid w:val="00F11677"/>
    <w:rsid w:val="00F129B6"/>
    <w:rsid w:val="00F15D5C"/>
    <w:rsid w:val="00F17BD6"/>
    <w:rsid w:val="00F20013"/>
    <w:rsid w:val="00F2195E"/>
    <w:rsid w:val="00F21F97"/>
    <w:rsid w:val="00F22ABF"/>
    <w:rsid w:val="00F2549E"/>
    <w:rsid w:val="00F27001"/>
    <w:rsid w:val="00F274FD"/>
    <w:rsid w:val="00F277CE"/>
    <w:rsid w:val="00F27B6F"/>
    <w:rsid w:val="00F313AE"/>
    <w:rsid w:val="00F31F22"/>
    <w:rsid w:val="00F32BCF"/>
    <w:rsid w:val="00F33078"/>
    <w:rsid w:val="00F346E8"/>
    <w:rsid w:val="00F35DC9"/>
    <w:rsid w:val="00F35DE1"/>
    <w:rsid w:val="00F404EB"/>
    <w:rsid w:val="00F4065B"/>
    <w:rsid w:val="00F4072A"/>
    <w:rsid w:val="00F40E31"/>
    <w:rsid w:val="00F41336"/>
    <w:rsid w:val="00F42257"/>
    <w:rsid w:val="00F4487B"/>
    <w:rsid w:val="00F456A5"/>
    <w:rsid w:val="00F45CF5"/>
    <w:rsid w:val="00F470FD"/>
    <w:rsid w:val="00F5182A"/>
    <w:rsid w:val="00F525FE"/>
    <w:rsid w:val="00F56259"/>
    <w:rsid w:val="00F605F7"/>
    <w:rsid w:val="00F61EEE"/>
    <w:rsid w:val="00F62AF0"/>
    <w:rsid w:val="00F6501C"/>
    <w:rsid w:val="00F670B6"/>
    <w:rsid w:val="00F70E1E"/>
    <w:rsid w:val="00F7403A"/>
    <w:rsid w:val="00F746A2"/>
    <w:rsid w:val="00F75027"/>
    <w:rsid w:val="00F76BED"/>
    <w:rsid w:val="00F77574"/>
    <w:rsid w:val="00F80124"/>
    <w:rsid w:val="00F801E4"/>
    <w:rsid w:val="00F81DFA"/>
    <w:rsid w:val="00F81E39"/>
    <w:rsid w:val="00F82B69"/>
    <w:rsid w:val="00F82BF0"/>
    <w:rsid w:val="00F8353F"/>
    <w:rsid w:val="00F8378F"/>
    <w:rsid w:val="00F83F47"/>
    <w:rsid w:val="00F84827"/>
    <w:rsid w:val="00F90595"/>
    <w:rsid w:val="00F93286"/>
    <w:rsid w:val="00F94454"/>
    <w:rsid w:val="00F974F8"/>
    <w:rsid w:val="00FA00C3"/>
    <w:rsid w:val="00FA0F22"/>
    <w:rsid w:val="00FA1E6B"/>
    <w:rsid w:val="00FA29AC"/>
    <w:rsid w:val="00FA29AE"/>
    <w:rsid w:val="00FA2BEC"/>
    <w:rsid w:val="00FA3A18"/>
    <w:rsid w:val="00FA3EC1"/>
    <w:rsid w:val="00FA67D1"/>
    <w:rsid w:val="00FA70D7"/>
    <w:rsid w:val="00FA72B5"/>
    <w:rsid w:val="00FA76C8"/>
    <w:rsid w:val="00FA78C8"/>
    <w:rsid w:val="00FA7E33"/>
    <w:rsid w:val="00FB2926"/>
    <w:rsid w:val="00FB30A9"/>
    <w:rsid w:val="00FB4B2D"/>
    <w:rsid w:val="00FC0617"/>
    <w:rsid w:val="00FC166C"/>
    <w:rsid w:val="00FC2D63"/>
    <w:rsid w:val="00FC4228"/>
    <w:rsid w:val="00FC467A"/>
    <w:rsid w:val="00FC526A"/>
    <w:rsid w:val="00FC5732"/>
    <w:rsid w:val="00FC749A"/>
    <w:rsid w:val="00FC7BFD"/>
    <w:rsid w:val="00FD108F"/>
    <w:rsid w:val="00FD1C1D"/>
    <w:rsid w:val="00FD2261"/>
    <w:rsid w:val="00FD54F0"/>
    <w:rsid w:val="00FD5695"/>
    <w:rsid w:val="00FD655E"/>
    <w:rsid w:val="00FD7787"/>
    <w:rsid w:val="00FE0AE4"/>
    <w:rsid w:val="00FE15DE"/>
    <w:rsid w:val="00FF0301"/>
    <w:rsid w:val="00FF393A"/>
    <w:rsid w:val="00FF5E22"/>
    <w:rsid w:val="00FF75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883C9"/>
  <w15:docId w15:val="{1B824AC0-E535-44DE-A6CB-1079230A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lang w:val="en-US" w:eastAsia="en-US" w:bidi="ar-SA"/>
      </w:rPr>
    </w:rPrDefault>
    <w:pPrDefault>
      <w:pPr>
        <w:spacing w:after="120" w:line="360" w:lineRule="exac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semiHidden="1" w:uiPriority="22" w:qFormat="1"/>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3EA9"/>
  </w:style>
  <w:style w:type="paragraph" w:styleId="Heading1">
    <w:name w:val="heading 1"/>
    <w:aliases w:val="Heading 1 (section heading)"/>
    <w:basedOn w:val="Normal"/>
    <w:next w:val="BodyText"/>
    <w:link w:val="Heading1Char"/>
    <w:uiPriority w:val="9"/>
    <w:qFormat/>
    <w:rsid w:val="00D61A20"/>
    <w:pPr>
      <w:keepNext/>
      <w:keepLines/>
      <w:spacing w:line="720" w:lineRule="exact"/>
      <w:contextualSpacing/>
      <w:outlineLvl w:val="0"/>
    </w:pPr>
    <w:rPr>
      <w:color w:val="1696D2" w:themeColor="accent1"/>
      <w:sz w:val="56"/>
    </w:rPr>
  </w:style>
  <w:style w:type="paragraph" w:styleId="Heading2">
    <w:name w:val="heading 2"/>
    <w:aliases w:val="Heading 2 (A-level heading)"/>
    <w:next w:val="BodyText"/>
    <w:link w:val="Heading2Char"/>
    <w:uiPriority w:val="9"/>
    <w:qFormat/>
    <w:rsid w:val="004174B9"/>
    <w:pPr>
      <w:keepNext/>
      <w:keepLines/>
      <w:spacing w:before="360" w:line="480" w:lineRule="exact"/>
      <w:outlineLvl w:val="1"/>
    </w:pPr>
    <w:rPr>
      <w:rFonts w:eastAsia="Calibri" w:cs="Times New Roman"/>
      <w:color w:val="000000" w:themeColor="text1"/>
      <w:sz w:val="36"/>
    </w:rPr>
  </w:style>
  <w:style w:type="paragraph" w:styleId="Heading3">
    <w:name w:val="heading 3"/>
    <w:aliases w:val="Heading 3 (B-level heading)"/>
    <w:basedOn w:val="Normal"/>
    <w:next w:val="BodyText"/>
    <w:link w:val="Heading3Char"/>
    <w:qFormat/>
    <w:rsid w:val="00FD1C1D"/>
    <w:pPr>
      <w:keepNext/>
      <w:keepLines/>
      <w:suppressAutoHyphens/>
      <w:spacing w:before="360"/>
      <w:outlineLvl w:val="2"/>
    </w:pPr>
    <w:rPr>
      <w:rFonts w:eastAsia="Times New Roman" w:cs="Mangal"/>
      <w:b/>
      <w:color w:val="000000" w:themeColor="text1"/>
      <w:sz w:val="24"/>
      <w:szCs w:val="22"/>
      <w:lang w:eastAsia="zh-CN" w:bidi="hi-IN"/>
    </w:rPr>
  </w:style>
  <w:style w:type="paragraph" w:styleId="Heading4">
    <w:name w:val="heading 4"/>
    <w:aliases w:val="Heading 4 (C-level heading)"/>
    <w:basedOn w:val="Normal"/>
    <w:next w:val="BodyText"/>
    <w:link w:val="Heading4Char"/>
    <w:qFormat/>
    <w:rsid w:val="00D61A20"/>
    <w:pPr>
      <w:keepNext/>
      <w:spacing w:before="360" w:after="0"/>
      <w:outlineLvl w:val="3"/>
    </w:pPr>
    <w:rPr>
      <w:rFonts w:eastAsia="Times New Roman"/>
      <w:b/>
      <w:bCs/>
      <w:caps/>
      <w:color w:val="808080" w:themeColor="background1" w:themeShade="80"/>
    </w:rPr>
  </w:style>
  <w:style w:type="paragraph" w:styleId="Heading5">
    <w:name w:val="heading 5"/>
    <w:basedOn w:val="Normal"/>
    <w:next w:val="Normal"/>
    <w:link w:val="Heading5Char"/>
    <w:qFormat/>
    <w:rsid w:val="007A6D0A"/>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uiPriority w:val="9"/>
    <w:rsid w:val="00D61A20"/>
    <w:rPr>
      <w:color w:val="1696D2" w:themeColor="accent1"/>
      <w:sz w:val="56"/>
    </w:rPr>
  </w:style>
  <w:style w:type="character" w:customStyle="1" w:styleId="Heading2Char">
    <w:name w:val="Heading 2 Char"/>
    <w:aliases w:val="Heading 2 (A-level heading) Char"/>
    <w:basedOn w:val="DefaultParagraphFont"/>
    <w:link w:val="Heading2"/>
    <w:uiPriority w:val="9"/>
    <w:rsid w:val="004174B9"/>
    <w:rPr>
      <w:rFonts w:eastAsia="Calibri" w:cs="Times New Roman"/>
      <w:color w:val="000000" w:themeColor="text1"/>
      <w:sz w:val="36"/>
    </w:rPr>
  </w:style>
  <w:style w:type="character" w:customStyle="1" w:styleId="Heading3Char">
    <w:name w:val="Heading 3 Char"/>
    <w:aliases w:val="Heading 3 (B-level heading) Char"/>
    <w:basedOn w:val="DefaultParagraphFont"/>
    <w:link w:val="Heading3"/>
    <w:rsid w:val="00FD1C1D"/>
    <w:rPr>
      <w:rFonts w:eastAsia="Times New Roman" w:cs="Mangal"/>
      <w:b/>
      <w:color w:val="000000" w:themeColor="text1"/>
      <w:sz w:val="24"/>
      <w:szCs w:val="22"/>
      <w:lang w:eastAsia="zh-CN" w:bidi="hi-IN"/>
    </w:rPr>
  </w:style>
  <w:style w:type="character" w:styleId="Hyperlink">
    <w:name w:val="Hyperlink"/>
    <w:uiPriority w:val="99"/>
    <w:unhideWhenUsed/>
    <w:rsid w:val="00D61A20"/>
    <w:rPr>
      <w:rFonts w:cs="Times New Roman"/>
      <w:color w:val="0A4C6A" w:themeColor="text2"/>
      <w:u w:val="none"/>
    </w:rPr>
  </w:style>
  <w:style w:type="paragraph" w:styleId="EndnoteText">
    <w:name w:val="endnote text"/>
    <w:basedOn w:val="Normal"/>
    <w:link w:val="EndnoteTextChar"/>
    <w:qFormat/>
    <w:rsid w:val="00D61A20"/>
    <w:pPr>
      <w:tabs>
        <w:tab w:val="left" w:pos="216"/>
      </w:tabs>
      <w:spacing w:line="240" w:lineRule="exact"/>
      <w:ind w:left="216" w:hanging="216"/>
    </w:pPr>
    <w:rPr>
      <w:sz w:val="18"/>
    </w:rPr>
  </w:style>
  <w:style w:type="character" w:customStyle="1" w:styleId="EndnoteTextChar">
    <w:name w:val="Endnote Text Char"/>
    <w:basedOn w:val="DefaultParagraphFont"/>
    <w:link w:val="EndnoteText"/>
    <w:rsid w:val="00D61A20"/>
    <w:rPr>
      <w:sz w:val="18"/>
    </w:rPr>
  </w:style>
  <w:style w:type="character" w:styleId="EndnoteReference">
    <w:name w:val="endnote reference"/>
    <w:unhideWhenUsed/>
    <w:rsid w:val="00D61A20"/>
    <w:rPr>
      <w:rFonts w:ascii="Lato" w:hAnsi="Lato"/>
      <w:vertAlign w:val="superscript"/>
    </w:rPr>
  </w:style>
  <w:style w:type="character" w:styleId="CommentReference">
    <w:name w:val="annotation reference"/>
    <w:basedOn w:val="DefaultParagraphFont"/>
    <w:uiPriority w:val="99"/>
    <w:semiHidden/>
    <w:rsid w:val="00D61A20"/>
    <w:rPr>
      <w:sz w:val="16"/>
      <w:szCs w:val="16"/>
    </w:rPr>
  </w:style>
  <w:style w:type="paragraph" w:styleId="CommentText">
    <w:name w:val="annotation text"/>
    <w:basedOn w:val="Normal"/>
    <w:link w:val="CommentTextChar"/>
    <w:uiPriority w:val="99"/>
    <w:rsid w:val="00D61A20"/>
    <w:pPr>
      <w:spacing w:line="240" w:lineRule="auto"/>
    </w:pPr>
  </w:style>
  <w:style w:type="character" w:customStyle="1" w:styleId="CommentTextChar">
    <w:name w:val="Comment Text Char"/>
    <w:basedOn w:val="DefaultParagraphFont"/>
    <w:link w:val="CommentText"/>
    <w:uiPriority w:val="99"/>
    <w:rsid w:val="00D61A20"/>
  </w:style>
  <w:style w:type="paragraph" w:styleId="BalloonText">
    <w:name w:val="Balloon Text"/>
    <w:basedOn w:val="Normal"/>
    <w:link w:val="BalloonTextChar"/>
    <w:uiPriority w:val="99"/>
    <w:semiHidden/>
    <w:rsid w:val="00D6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20"/>
    <w:rPr>
      <w:rFonts w:ascii="Tahoma" w:hAnsi="Tahoma" w:cs="Tahoma"/>
      <w:sz w:val="16"/>
      <w:szCs w:val="16"/>
    </w:rPr>
  </w:style>
  <w:style w:type="paragraph" w:styleId="CommentSubject">
    <w:name w:val="annotation subject"/>
    <w:basedOn w:val="CommentText"/>
    <w:next w:val="CommentText"/>
    <w:link w:val="CommentSubjectChar"/>
    <w:uiPriority w:val="99"/>
    <w:semiHidden/>
    <w:rsid w:val="00D61A20"/>
    <w:rPr>
      <w:rFonts w:eastAsia="Calibri"/>
      <w:b/>
      <w:bCs/>
    </w:rPr>
  </w:style>
  <w:style w:type="character" w:customStyle="1" w:styleId="CommentSubjectChar">
    <w:name w:val="Comment Subject Char"/>
    <w:basedOn w:val="CommentTextChar"/>
    <w:link w:val="CommentSubject"/>
    <w:uiPriority w:val="99"/>
    <w:semiHidden/>
    <w:rsid w:val="00D61A20"/>
    <w:rPr>
      <w:rFonts w:eastAsia="Calibri"/>
      <w:b/>
      <w:bCs/>
    </w:rPr>
  </w:style>
  <w:style w:type="paragraph" w:styleId="Header">
    <w:name w:val="header"/>
    <w:basedOn w:val="Normal"/>
    <w:link w:val="HeaderChar"/>
    <w:uiPriority w:val="99"/>
    <w:rsid w:val="00D6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20"/>
  </w:style>
  <w:style w:type="paragraph" w:styleId="Footer">
    <w:name w:val="footer"/>
    <w:basedOn w:val="Normal"/>
    <w:link w:val="FooterChar"/>
    <w:uiPriority w:val="99"/>
    <w:rsid w:val="00D61A20"/>
    <w:pPr>
      <w:spacing w:after="0" w:line="240" w:lineRule="auto"/>
    </w:pPr>
    <w:rPr>
      <w:b/>
      <w:caps/>
      <w:spacing w:val="20"/>
      <w:sz w:val="15"/>
      <w:szCs w:val="15"/>
    </w:rPr>
  </w:style>
  <w:style w:type="character" w:customStyle="1" w:styleId="FooterChar">
    <w:name w:val="Footer Char"/>
    <w:basedOn w:val="DefaultParagraphFont"/>
    <w:link w:val="Footer"/>
    <w:uiPriority w:val="99"/>
    <w:rsid w:val="00D61A20"/>
    <w:rPr>
      <w:b/>
      <w:caps/>
      <w:spacing w:val="20"/>
      <w:sz w:val="15"/>
      <w:szCs w:val="15"/>
    </w:rPr>
  </w:style>
  <w:style w:type="paragraph" w:styleId="TOCHeading">
    <w:name w:val="TOC Heading"/>
    <w:basedOn w:val="TOC1"/>
    <w:next w:val="Normal"/>
    <w:uiPriority w:val="39"/>
    <w:semiHidden/>
    <w:qFormat/>
    <w:rsid w:val="00D61A20"/>
    <w:pPr>
      <w:spacing w:before="240" w:after="120"/>
    </w:pPr>
    <w:rPr>
      <w:sz w:val="24"/>
    </w:rPr>
  </w:style>
  <w:style w:type="paragraph" w:styleId="NormalWeb">
    <w:name w:val="Normal (Web)"/>
    <w:basedOn w:val="Normal"/>
    <w:uiPriority w:val="99"/>
    <w:rsid w:val="00D61A20"/>
    <w:rPr>
      <w:szCs w:val="24"/>
    </w:rPr>
  </w:style>
  <w:style w:type="table" w:styleId="TableGrid">
    <w:name w:val="Table Grid"/>
    <w:basedOn w:val="TableNormal"/>
    <w:uiPriority w:val="59"/>
    <w:rsid w:val="00D6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A61D3"/>
    <w:pPr>
      <w:spacing w:line="240" w:lineRule="auto"/>
    </w:pPr>
    <w:rPr>
      <w:rFonts w:eastAsia="Times New Roman"/>
      <w:snapToGrid w:val="0"/>
      <w:sz w:val="18"/>
    </w:rPr>
  </w:style>
  <w:style w:type="paragraph" w:customStyle="1" w:styleId="BoxNote">
    <w:name w:val="Box Note"/>
    <w:basedOn w:val="Normal"/>
    <w:qFormat/>
    <w:rsid w:val="005A61D3"/>
    <w:pPr>
      <w:pBdr>
        <w:bottom w:val="single" w:sz="48" w:space="12" w:color="D9D9D9" w:themeColor="background1" w:themeShade="D9"/>
      </w:pBdr>
      <w:spacing w:before="120" w:after="480" w:line="240" w:lineRule="exact"/>
      <w:contextualSpacing/>
    </w:pPr>
    <w:rPr>
      <w:rFonts w:eastAsia="Times New Roman" w:cs="Times New Roman"/>
      <w:snapToGrid w:val="0"/>
      <w:sz w:val="16"/>
    </w:rPr>
  </w:style>
  <w:style w:type="paragraph" w:styleId="Revision">
    <w:name w:val="Revision"/>
    <w:hidden/>
    <w:uiPriority w:val="99"/>
    <w:semiHidden/>
    <w:rsid w:val="0029072A"/>
    <w:pPr>
      <w:spacing w:after="0" w:line="240" w:lineRule="auto"/>
    </w:pPr>
    <w:rPr>
      <w:rFonts w:ascii="Times New Roman" w:eastAsia="Calibri" w:hAnsi="Times New Roman" w:cs="Times New Roman"/>
      <w:sz w:val="24"/>
    </w:rPr>
  </w:style>
  <w:style w:type="character" w:styleId="FollowedHyperlink">
    <w:name w:val="FollowedHyperlink"/>
    <w:basedOn w:val="DefaultParagraphFont"/>
    <w:uiPriority w:val="99"/>
    <w:semiHidden/>
    <w:rsid w:val="00D61A20"/>
    <w:rPr>
      <w:color w:val="0A4C6A" w:themeColor="text2"/>
      <w:u w:val="none"/>
    </w:rPr>
  </w:style>
  <w:style w:type="paragraph" w:styleId="TOC1">
    <w:name w:val="toc 1"/>
    <w:basedOn w:val="Normal"/>
    <w:next w:val="Normal"/>
    <w:uiPriority w:val="39"/>
    <w:rsid w:val="00D3351B"/>
    <w:pPr>
      <w:tabs>
        <w:tab w:val="right" w:pos="9000"/>
      </w:tabs>
      <w:spacing w:before="160" w:after="0" w:line="320" w:lineRule="exact"/>
    </w:pPr>
    <w:rPr>
      <w:b/>
      <w:sz w:val="22"/>
    </w:rPr>
  </w:style>
  <w:style w:type="paragraph" w:styleId="TOC2">
    <w:name w:val="toc 2"/>
    <w:basedOn w:val="Normal"/>
    <w:next w:val="Normal"/>
    <w:uiPriority w:val="39"/>
    <w:rsid w:val="00D3351B"/>
    <w:pPr>
      <w:tabs>
        <w:tab w:val="right" w:pos="9000"/>
      </w:tabs>
      <w:spacing w:after="0" w:line="320" w:lineRule="exact"/>
      <w:ind w:left="1008" w:hanging="720"/>
    </w:pPr>
    <w:rPr>
      <w:szCs w:val="22"/>
    </w:rPr>
  </w:style>
  <w:style w:type="paragraph" w:styleId="TOC3">
    <w:name w:val="toc 3"/>
    <w:basedOn w:val="Normal"/>
    <w:next w:val="Normal"/>
    <w:uiPriority w:val="39"/>
    <w:rsid w:val="00D3351B"/>
    <w:pPr>
      <w:tabs>
        <w:tab w:val="right" w:pos="9000"/>
      </w:tabs>
      <w:spacing w:after="0" w:line="320" w:lineRule="exact"/>
      <w:ind w:left="1296" w:hanging="720"/>
    </w:pPr>
    <w:rPr>
      <w:szCs w:val="18"/>
    </w:rPr>
  </w:style>
  <w:style w:type="paragraph" w:customStyle="1" w:styleId="Boilerplate">
    <w:name w:val="Boilerplate"/>
    <w:basedOn w:val="Normal"/>
    <w:qFormat/>
    <w:rsid w:val="00D61A20"/>
    <w:pPr>
      <w:spacing w:after="240" w:line="240" w:lineRule="exact"/>
    </w:pPr>
    <w:rPr>
      <w:sz w:val="18"/>
    </w:rPr>
  </w:style>
  <w:style w:type="paragraph" w:customStyle="1" w:styleId="Authors">
    <w:name w:val="Authors"/>
    <w:basedOn w:val="Normal"/>
    <w:rsid w:val="00D61A20"/>
    <w:pPr>
      <w:tabs>
        <w:tab w:val="left" w:pos="2491"/>
        <w:tab w:val="left" w:pos="4982"/>
        <w:tab w:val="left" w:pos="7474"/>
      </w:tabs>
      <w:spacing w:before="120" w:after="0" w:line="280" w:lineRule="exact"/>
    </w:pPr>
    <w:rPr>
      <w:rFonts w:eastAsia="Times New Roman" w:cs="Gill Sans"/>
      <w:i/>
      <w:iCs/>
      <w:sz w:val="23"/>
      <w:szCs w:val="22"/>
    </w:rPr>
  </w:style>
  <w:style w:type="paragraph" w:customStyle="1" w:styleId="NumberedList">
    <w:name w:val="Numbered List"/>
    <w:basedOn w:val="Normal"/>
    <w:qFormat/>
    <w:rsid w:val="00D61A20"/>
    <w:pPr>
      <w:numPr>
        <w:numId w:val="3"/>
      </w:numPr>
    </w:pPr>
  </w:style>
  <w:style w:type="paragraph" w:customStyle="1" w:styleId="FigureTableNumber">
    <w:name w:val="Figure/Table Number"/>
    <w:basedOn w:val="Normal"/>
    <w:qFormat/>
    <w:rsid w:val="00D61A20"/>
    <w:pPr>
      <w:keepNext/>
      <w:spacing w:before="360" w:after="0" w:line="240" w:lineRule="auto"/>
    </w:pPr>
    <w:rPr>
      <w:rFonts w:eastAsia="Calibri" w:cs="Times New Roman"/>
      <w:caps/>
      <w:color w:val="1696D2" w:themeColor="accent1"/>
      <w:sz w:val="18"/>
      <w:szCs w:val="18"/>
    </w:rPr>
  </w:style>
  <w:style w:type="paragraph" w:customStyle="1" w:styleId="FigureTableTitle">
    <w:name w:val="Figure/Table Title"/>
    <w:basedOn w:val="Normal"/>
    <w:qFormat/>
    <w:rsid w:val="00D61A20"/>
    <w:pPr>
      <w:keepNext/>
      <w:spacing w:after="0" w:line="300" w:lineRule="exact"/>
    </w:pPr>
    <w:rPr>
      <w:b/>
      <w:szCs w:val="28"/>
    </w:rPr>
  </w:style>
  <w:style w:type="paragraph" w:customStyle="1" w:styleId="TableColumnHeading">
    <w:name w:val="Table Column Heading"/>
    <w:basedOn w:val="Normal"/>
    <w:qFormat/>
    <w:rsid w:val="00D61A20"/>
    <w:pPr>
      <w:widowControl w:val="0"/>
      <w:spacing w:before="240" w:after="0" w:line="240" w:lineRule="auto"/>
      <w:jc w:val="center"/>
    </w:pPr>
    <w:rPr>
      <w:rFonts w:eastAsia="Times New Roman"/>
      <w:b/>
      <w:sz w:val="19"/>
      <w:szCs w:val="24"/>
    </w:rPr>
  </w:style>
  <w:style w:type="paragraph" w:customStyle="1" w:styleId="TableRow">
    <w:name w:val="Table Row"/>
    <w:basedOn w:val="FigureTableTitle"/>
    <w:qFormat/>
    <w:rsid w:val="00D61A20"/>
    <w:pPr>
      <w:keepNext w:val="0"/>
      <w:spacing w:line="240" w:lineRule="auto"/>
    </w:pPr>
    <w:rPr>
      <w:b w:val="0"/>
      <w:sz w:val="18"/>
      <w:szCs w:val="24"/>
    </w:rPr>
  </w:style>
  <w:style w:type="paragraph" w:customStyle="1" w:styleId="FigureTableNotes">
    <w:name w:val="Figure/Table Notes"/>
    <w:basedOn w:val="FigureTableTitle"/>
    <w:qFormat/>
    <w:rsid w:val="00D61A20"/>
    <w:pPr>
      <w:keepNext w:val="0"/>
      <w:spacing w:before="60" w:after="320" w:line="240" w:lineRule="exact"/>
      <w:contextualSpacing/>
    </w:pPr>
    <w:rPr>
      <w:b w:val="0"/>
      <w:iCs/>
      <w:sz w:val="16"/>
      <w:szCs w:val="18"/>
    </w:rPr>
  </w:style>
  <w:style w:type="paragraph" w:customStyle="1" w:styleId="Reference">
    <w:name w:val="Reference"/>
    <w:basedOn w:val="Normal"/>
    <w:qFormat/>
    <w:rsid w:val="00D61A20"/>
    <w:pPr>
      <w:spacing w:line="240" w:lineRule="exact"/>
      <w:ind w:left="216" w:hanging="216"/>
    </w:pPr>
    <w:rPr>
      <w:sz w:val="18"/>
      <w:szCs w:val="22"/>
    </w:rPr>
  </w:style>
  <w:style w:type="paragraph" w:customStyle="1" w:styleId="BulletedList">
    <w:name w:val="Bulleted List"/>
    <w:basedOn w:val="BodyText"/>
    <w:qFormat/>
    <w:rsid w:val="004174B9"/>
    <w:pPr>
      <w:numPr>
        <w:numId w:val="1"/>
      </w:numPr>
      <w:spacing w:after="120" w:line="259" w:lineRule="auto"/>
    </w:pPr>
  </w:style>
  <w:style w:type="paragraph" w:customStyle="1" w:styleId="ReportIdentifier">
    <w:name w:val="Report Identifier"/>
    <w:rsid w:val="00D61A20"/>
    <w:pPr>
      <w:spacing w:before="720" w:after="360"/>
    </w:pPr>
    <w:rPr>
      <w:rFonts w:cs="Times New Roman"/>
      <w:b/>
      <w:caps/>
      <w:color w:val="1696D2" w:themeColor="accent1"/>
      <w:spacing w:val="20"/>
    </w:rPr>
  </w:style>
  <w:style w:type="paragraph" w:customStyle="1" w:styleId="IndentedText">
    <w:name w:val="Indented Text"/>
    <w:basedOn w:val="Normal"/>
    <w:qFormat/>
    <w:rsid w:val="00D61A20"/>
    <w:pPr>
      <w:spacing w:after="180"/>
      <w:ind w:left="720"/>
    </w:pPr>
    <w:rPr>
      <w:szCs w:val="22"/>
    </w:rPr>
  </w:style>
  <w:style w:type="paragraph" w:styleId="BodyTextFirstIndent">
    <w:name w:val="Body Text First Indent"/>
    <w:basedOn w:val="Normal"/>
    <w:link w:val="BodyTextFirstIndentChar"/>
    <w:qFormat/>
    <w:rsid w:val="00D61A20"/>
    <w:pPr>
      <w:spacing w:before="180" w:after="180"/>
      <w:ind w:firstLine="360"/>
    </w:pPr>
  </w:style>
  <w:style w:type="character" w:customStyle="1" w:styleId="BodyTextFirstIndentChar">
    <w:name w:val="Body Text First Indent Char"/>
    <w:basedOn w:val="DefaultParagraphFont"/>
    <w:link w:val="BodyTextFirstIndent"/>
    <w:rsid w:val="00D61A20"/>
  </w:style>
  <w:style w:type="paragraph" w:styleId="BlockText">
    <w:name w:val="Block Text"/>
    <w:basedOn w:val="Normal"/>
    <w:qFormat/>
    <w:rsid w:val="00D61A20"/>
    <w:pPr>
      <w:spacing w:after="180" w:line="250" w:lineRule="exact"/>
      <w:ind w:left="720" w:right="720"/>
    </w:pPr>
    <w:rPr>
      <w:rFonts w:eastAsiaTheme="minorEastAsia"/>
      <w:iCs/>
      <w:sz w:val="18"/>
    </w:rPr>
  </w:style>
  <w:style w:type="character" w:customStyle="1" w:styleId="Heading4Char">
    <w:name w:val="Heading 4 Char"/>
    <w:aliases w:val="Heading 4 (C-level heading) Char"/>
    <w:basedOn w:val="DefaultParagraphFont"/>
    <w:link w:val="Heading4"/>
    <w:rsid w:val="00D61A20"/>
    <w:rPr>
      <w:rFonts w:eastAsia="Times New Roman"/>
      <w:b/>
      <w:bCs/>
      <w:caps/>
      <w:color w:val="808080" w:themeColor="background1" w:themeShade="80"/>
    </w:rPr>
  </w:style>
  <w:style w:type="paragraph" w:styleId="Caption">
    <w:name w:val="caption"/>
    <w:next w:val="Normal"/>
    <w:semiHidden/>
    <w:rsid w:val="00C22FAA"/>
    <w:pPr>
      <w:spacing w:line="280" w:lineRule="exact"/>
      <w:ind w:left="144"/>
    </w:pPr>
    <w:rPr>
      <w:rFonts w:cs="Gill Sans"/>
      <w:i/>
      <w:iCs/>
      <w:color w:val="FFFFFF" w:themeColor="background1"/>
      <w:sz w:val="18"/>
      <w:szCs w:val="18"/>
    </w:rPr>
  </w:style>
  <w:style w:type="paragraph" w:customStyle="1" w:styleId="PullQuote">
    <w:name w:val="Pull Quote"/>
    <w:basedOn w:val="BodyTextFirstIndent"/>
    <w:link w:val="PullQuoteChar"/>
    <w:qFormat/>
    <w:rsid w:val="00D61A20"/>
    <w:pPr>
      <w:pBdr>
        <w:top w:val="single" w:sz="8" w:space="9" w:color="1696D2" w:themeColor="accent1"/>
        <w:bottom w:val="single" w:sz="8" w:space="14" w:color="1696D2" w:themeColor="accent1"/>
      </w:pBdr>
      <w:spacing w:before="600" w:after="600" w:line="400" w:lineRule="exact"/>
      <w:ind w:firstLine="0"/>
      <w:contextualSpacing/>
    </w:pPr>
    <w:rPr>
      <w:i/>
      <w:color w:val="1696D2" w:themeColor="accent1"/>
      <w:sz w:val="24"/>
      <w:szCs w:val="24"/>
    </w:rPr>
  </w:style>
  <w:style w:type="character" w:customStyle="1" w:styleId="PullQuoteChar">
    <w:name w:val="Pull Quote Char"/>
    <w:basedOn w:val="BodyTextFirstIndentChar"/>
    <w:link w:val="PullQuote"/>
    <w:rsid w:val="00D61A20"/>
    <w:rPr>
      <w:i/>
      <w:color w:val="1696D2" w:themeColor="accent1"/>
      <w:sz w:val="24"/>
      <w:szCs w:val="24"/>
    </w:rPr>
  </w:style>
  <w:style w:type="paragraph" w:customStyle="1" w:styleId="AuthorsAffiliation">
    <w:name w:val="Authors Affiliation"/>
    <w:basedOn w:val="Authors"/>
    <w:qFormat/>
    <w:rsid w:val="00D61A20"/>
    <w:pPr>
      <w:spacing w:before="0" w:line="200" w:lineRule="exact"/>
    </w:pPr>
    <w:rPr>
      <w:rFonts w:eastAsiaTheme="minorHAnsi"/>
      <w:b/>
      <w:i w:val="0"/>
      <w:iCs w:val="0"/>
      <w:caps/>
      <w:spacing w:val="10"/>
      <w:sz w:val="15"/>
      <w:szCs w:val="16"/>
    </w:rPr>
  </w:style>
  <w:style w:type="paragraph" w:customStyle="1" w:styleId="ReportTitle">
    <w:name w:val="Report Title"/>
    <w:qFormat/>
    <w:rsid w:val="00D61A20"/>
    <w:pPr>
      <w:spacing w:after="60" w:line="760" w:lineRule="exact"/>
      <w:contextualSpacing/>
    </w:pPr>
    <w:rPr>
      <w:rFonts w:ascii="Lato Light" w:hAnsi="Lato Light" w:cs="Times New Roman"/>
      <w:color w:val="000000" w:themeColor="text1"/>
      <w:sz w:val="60"/>
      <w:szCs w:val="64"/>
    </w:rPr>
  </w:style>
  <w:style w:type="paragraph" w:customStyle="1" w:styleId="ReportSubtitle">
    <w:name w:val="Report Subtitle"/>
    <w:qFormat/>
    <w:rsid w:val="00D61A20"/>
    <w:pPr>
      <w:spacing w:after="360"/>
    </w:pPr>
    <w:rPr>
      <w:rFonts w:eastAsiaTheme="majorEastAsia" w:cstheme="majorBidi"/>
      <w:b/>
      <w:bCs/>
      <w:iCs/>
      <w:color w:val="1696D2" w:themeColor="accent1"/>
      <w:sz w:val="28"/>
    </w:rPr>
  </w:style>
  <w:style w:type="paragraph" w:styleId="Date">
    <w:name w:val="Date"/>
    <w:next w:val="Normal"/>
    <w:link w:val="DateChar"/>
    <w:rsid w:val="00D61A20"/>
    <w:pPr>
      <w:spacing w:before="120" w:after="180" w:line="220" w:lineRule="exact"/>
    </w:pPr>
    <w:rPr>
      <w:rFonts w:cs="Gill Sans"/>
      <w:i/>
      <w:iCs/>
      <w:color w:val="5C5859" w:themeColor="accent6"/>
      <w:sz w:val="23"/>
    </w:rPr>
  </w:style>
  <w:style w:type="character" w:customStyle="1" w:styleId="DateChar">
    <w:name w:val="Date Char"/>
    <w:basedOn w:val="DefaultParagraphFont"/>
    <w:link w:val="Date"/>
    <w:rsid w:val="00D61A20"/>
    <w:rPr>
      <w:rFonts w:cs="Gill Sans"/>
      <w:i/>
      <w:iCs/>
      <w:color w:val="5C5859" w:themeColor="accent6"/>
      <w:sz w:val="23"/>
    </w:rPr>
  </w:style>
  <w:style w:type="paragraph" w:customStyle="1" w:styleId="TaxonomyText">
    <w:name w:val="Taxonomy Text"/>
    <w:basedOn w:val="Normal"/>
    <w:rsid w:val="00D61A20"/>
    <w:pPr>
      <w:spacing w:after="0" w:line="240" w:lineRule="auto"/>
      <w:jc w:val="center"/>
    </w:pPr>
    <w:rPr>
      <w:rFonts w:ascii="Lato Black" w:hAnsi="Lato Black"/>
      <w:caps/>
      <w:color w:val="5C5859" w:themeColor="accent6"/>
      <w:spacing w:val="20"/>
      <w:sz w:val="16"/>
      <w:szCs w:val="16"/>
    </w:rPr>
  </w:style>
  <w:style w:type="paragraph" w:customStyle="1" w:styleId="AboutSubtitle">
    <w:name w:val="About Subtitle"/>
    <w:basedOn w:val="ReportIdentifier"/>
    <w:qFormat/>
    <w:rsid w:val="00D61A20"/>
    <w:pPr>
      <w:spacing w:before="0" w:after="0"/>
    </w:pPr>
  </w:style>
  <w:style w:type="paragraph" w:styleId="BodyText">
    <w:name w:val="Body Text"/>
    <w:basedOn w:val="Normal"/>
    <w:link w:val="BodyTextChar"/>
    <w:qFormat/>
    <w:rsid w:val="00D61A20"/>
    <w:pPr>
      <w:spacing w:after="180"/>
    </w:pPr>
    <w:rPr>
      <w:rFonts w:eastAsia="Times New Roman"/>
      <w:bCs/>
    </w:rPr>
  </w:style>
  <w:style w:type="character" w:customStyle="1" w:styleId="BodyTextChar">
    <w:name w:val="Body Text Char"/>
    <w:basedOn w:val="DefaultParagraphFont"/>
    <w:link w:val="BodyText"/>
    <w:rsid w:val="00D61A20"/>
    <w:rPr>
      <w:rFonts w:eastAsia="Times New Roman"/>
      <w:bCs/>
    </w:rPr>
  </w:style>
  <w:style w:type="paragraph" w:customStyle="1" w:styleId="ChapterIntroPara">
    <w:name w:val="Chapter Intro Para"/>
    <w:basedOn w:val="Normal"/>
    <w:qFormat/>
    <w:rsid w:val="00D61A20"/>
    <w:pPr>
      <w:spacing w:after="180" w:line="380" w:lineRule="exact"/>
    </w:pPr>
    <w:rPr>
      <w:rFonts w:eastAsia="Times New Roman"/>
      <w:b/>
      <w:bCs/>
      <w:sz w:val="23"/>
      <w:szCs w:val="23"/>
    </w:rPr>
  </w:style>
  <w:style w:type="paragraph" w:customStyle="1" w:styleId="AuthorBiosFirst">
    <w:name w:val="Author Bios_First"/>
    <w:basedOn w:val="Normal"/>
    <w:qFormat/>
    <w:rsid w:val="003D1508"/>
    <w:pPr>
      <w:spacing w:before="360" w:after="0"/>
    </w:pPr>
    <w:rPr>
      <w:rFonts w:eastAsia="Times New Roman"/>
      <w:bCs/>
    </w:rPr>
  </w:style>
  <w:style w:type="paragraph" w:customStyle="1" w:styleId="BulletedList2">
    <w:name w:val="Bulleted List 2"/>
    <w:basedOn w:val="Normal"/>
    <w:qFormat/>
    <w:rsid w:val="00FC4228"/>
    <w:pPr>
      <w:numPr>
        <w:numId w:val="5"/>
      </w:numPr>
      <w:spacing w:after="180"/>
      <w:ind w:left="1080"/>
      <w:contextualSpacing/>
    </w:pPr>
    <w:rPr>
      <w:rFonts w:eastAsia="Calibri" w:cs="Times New Roman"/>
    </w:rPr>
  </w:style>
  <w:style w:type="paragraph" w:customStyle="1" w:styleId="BoxBodyText">
    <w:name w:val="Box Body Text"/>
    <w:basedOn w:val="Normal"/>
    <w:qFormat/>
    <w:rsid w:val="00D61A20"/>
    <w:pPr>
      <w:spacing w:line="300" w:lineRule="exact"/>
    </w:pPr>
    <w:rPr>
      <w:rFonts w:eastAsia="Times New Roman"/>
      <w:bCs/>
    </w:rPr>
  </w:style>
  <w:style w:type="paragraph" w:customStyle="1" w:styleId="BoxBodyTextFirstIndent">
    <w:name w:val="Box Body Text First Indent"/>
    <w:basedOn w:val="BoxBodyText"/>
    <w:qFormat/>
    <w:rsid w:val="00D61A20"/>
    <w:pPr>
      <w:ind w:firstLine="360"/>
    </w:pPr>
  </w:style>
  <w:style w:type="paragraph" w:customStyle="1" w:styleId="BoxNumber">
    <w:name w:val="Box Number"/>
    <w:basedOn w:val="FigureTableNumber"/>
    <w:qFormat/>
    <w:rsid w:val="00D61A20"/>
    <w:pPr>
      <w:pBdr>
        <w:top w:val="single" w:sz="48" w:space="12" w:color="D9D9D9" w:themeColor="background1" w:themeShade="D9"/>
      </w:pBdr>
      <w:spacing w:before="480" w:line="240" w:lineRule="exact"/>
    </w:pPr>
  </w:style>
  <w:style w:type="paragraph" w:customStyle="1" w:styleId="BoxTitle">
    <w:name w:val="Box Title"/>
    <w:basedOn w:val="FigureTableTitle"/>
    <w:qFormat/>
    <w:rsid w:val="00D61A20"/>
    <w:pPr>
      <w:spacing w:after="120"/>
    </w:pPr>
  </w:style>
  <w:style w:type="paragraph" w:customStyle="1" w:styleId="FigureTableSubtitle">
    <w:name w:val="Figure/Table Subtitle"/>
    <w:basedOn w:val="FigureTableTitle"/>
    <w:qFormat/>
    <w:rsid w:val="00D61A20"/>
    <w:rPr>
      <w:b w:val="0"/>
      <w:i/>
    </w:rPr>
  </w:style>
  <w:style w:type="paragraph" w:customStyle="1" w:styleId="TableRowHeading">
    <w:name w:val="Table Row Heading"/>
    <w:basedOn w:val="TableRow"/>
    <w:qFormat/>
    <w:rsid w:val="00D61A20"/>
    <w:pPr>
      <w:spacing w:before="40"/>
    </w:pPr>
    <w:rPr>
      <w:rFonts w:eastAsia="Times New Roman"/>
      <w:b/>
      <w:szCs w:val="18"/>
    </w:rPr>
  </w:style>
  <w:style w:type="paragraph" w:customStyle="1" w:styleId="TableRowSubheading">
    <w:name w:val="Table Row Subheading"/>
    <w:basedOn w:val="TableRow"/>
    <w:next w:val="TableRow"/>
    <w:qFormat/>
    <w:rsid w:val="00D61A20"/>
    <w:pPr>
      <w:spacing w:before="40"/>
    </w:pPr>
    <w:rPr>
      <w:i/>
    </w:rPr>
  </w:style>
  <w:style w:type="paragraph" w:customStyle="1" w:styleId="DisclosureHeading">
    <w:name w:val="Disclosure Heading"/>
    <w:basedOn w:val="AboutSubtitle"/>
    <w:semiHidden/>
    <w:rsid w:val="00D61A20"/>
    <w:pPr>
      <w:spacing w:after="180"/>
      <w:outlineLvl w:val="0"/>
    </w:pPr>
    <w:rPr>
      <w:caps w:val="0"/>
      <w:smallCaps/>
      <w:sz w:val="22"/>
      <w:szCs w:val="22"/>
    </w:rPr>
  </w:style>
  <w:style w:type="paragraph" w:styleId="FootnoteText">
    <w:name w:val="footnote text"/>
    <w:basedOn w:val="EndnoteText"/>
    <w:link w:val="FootnoteTextChar"/>
    <w:uiPriority w:val="99"/>
    <w:unhideWhenUsed/>
    <w:rsid w:val="00D61A20"/>
    <w:pPr>
      <w:ind w:left="0" w:firstLine="0"/>
    </w:pPr>
  </w:style>
  <w:style w:type="character" w:customStyle="1" w:styleId="FootnoteTextChar">
    <w:name w:val="Footnote Text Char"/>
    <w:basedOn w:val="DefaultParagraphFont"/>
    <w:link w:val="FootnoteText"/>
    <w:uiPriority w:val="99"/>
    <w:rsid w:val="00D61A20"/>
    <w:rPr>
      <w:sz w:val="18"/>
    </w:rPr>
  </w:style>
  <w:style w:type="character" w:styleId="FootnoteReference">
    <w:name w:val="footnote reference"/>
    <w:basedOn w:val="EndnoteReference"/>
    <w:uiPriority w:val="99"/>
    <w:unhideWhenUsed/>
    <w:rsid w:val="00D61A20"/>
    <w:rPr>
      <w:rFonts w:ascii="Lato" w:hAnsi="Lato"/>
      <w:vertAlign w:val="superscript"/>
    </w:rPr>
  </w:style>
  <w:style w:type="paragraph" w:customStyle="1" w:styleId="ChapterTitlenoTOC">
    <w:name w:val="Chapter Title_no TOC"/>
    <w:basedOn w:val="Normal"/>
    <w:semiHidden/>
    <w:rsid w:val="00D61A20"/>
    <w:pPr>
      <w:spacing w:line="720" w:lineRule="exact"/>
      <w:contextualSpacing/>
      <w:outlineLvl w:val="0"/>
    </w:pPr>
    <w:rPr>
      <w:color w:val="1696D2" w:themeColor="accent1"/>
      <w:sz w:val="56"/>
      <w:szCs w:val="48"/>
    </w:rPr>
  </w:style>
  <w:style w:type="paragraph" w:styleId="TOC4">
    <w:name w:val="toc 4"/>
    <w:basedOn w:val="Normal"/>
    <w:next w:val="Normal"/>
    <w:uiPriority w:val="39"/>
    <w:semiHidden/>
    <w:rsid w:val="00807F5B"/>
    <w:pPr>
      <w:spacing w:after="0" w:line="320" w:lineRule="exact"/>
      <w:ind w:left="605"/>
    </w:pPr>
  </w:style>
  <w:style w:type="paragraph" w:customStyle="1" w:styleId="FigurePlacer">
    <w:name w:val="Figure Placer"/>
    <w:basedOn w:val="FigureTableSubtitle"/>
    <w:qFormat/>
    <w:rsid w:val="00D61A20"/>
    <w:pPr>
      <w:widowControl w:val="0"/>
      <w:spacing w:before="120" w:after="120" w:line="240" w:lineRule="auto"/>
    </w:pPr>
    <w:rPr>
      <w:rFonts w:eastAsia="Calibri" w:cs="Times New Roman"/>
      <w:i w:val="0"/>
      <w:noProof/>
      <w:sz w:val="18"/>
    </w:rPr>
  </w:style>
  <w:style w:type="paragraph" w:customStyle="1" w:styleId="Equation">
    <w:name w:val="Equation"/>
    <w:basedOn w:val="Normal"/>
    <w:qFormat/>
    <w:rsid w:val="00D61A20"/>
    <w:pPr>
      <w:tabs>
        <w:tab w:val="center" w:pos="4493"/>
        <w:tab w:val="right" w:pos="9000"/>
      </w:tabs>
      <w:spacing w:before="180" w:after="180"/>
      <w:contextualSpacing/>
    </w:pPr>
  </w:style>
  <w:style w:type="paragraph" w:customStyle="1" w:styleId="BodyTextAfterFigureTable">
    <w:name w:val="Body Text_After Figure/Table"/>
    <w:basedOn w:val="BodyTextFirstIndent"/>
    <w:unhideWhenUsed/>
    <w:qFormat/>
    <w:rsid w:val="00D61A20"/>
    <w:pPr>
      <w:spacing w:before="240"/>
    </w:pPr>
    <w:rPr>
      <w:rFonts w:eastAsia="Calibri" w:cs="Times New Roman"/>
    </w:rPr>
  </w:style>
  <w:style w:type="paragraph" w:customStyle="1" w:styleId="BoxBodyTextLast">
    <w:name w:val="Box Body Text_Last"/>
    <w:basedOn w:val="BoxBodyTextFirstIndent"/>
    <w:qFormat/>
    <w:rsid w:val="00D61A20"/>
    <w:pPr>
      <w:pBdr>
        <w:bottom w:val="single" w:sz="48" w:space="12" w:color="D9D9D9" w:themeColor="background1" w:themeShade="D9"/>
      </w:pBdr>
      <w:spacing w:after="480"/>
    </w:pPr>
    <w:rPr>
      <w:rFonts w:cs="Times New Roman"/>
    </w:rPr>
  </w:style>
  <w:style w:type="paragraph" w:customStyle="1" w:styleId="BoxBulletedList">
    <w:name w:val="Box Bulleted List"/>
    <w:basedOn w:val="BulletedList"/>
    <w:qFormat/>
    <w:rsid w:val="00D61A20"/>
    <w:pPr>
      <w:numPr>
        <w:numId w:val="2"/>
      </w:numPr>
      <w:spacing w:before="120" w:line="300" w:lineRule="exact"/>
    </w:pPr>
    <w:rPr>
      <w:rFonts w:cs="Times New Roman"/>
    </w:rPr>
  </w:style>
  <w:style w:type="paragraph" w:customStyle="1" w:styleId="Epigraph">
    <w:name w:val="Epigraph"/>
    <w:basedOn w:val="Normal"/>
    <w:qFormat/>
    <w:rsid w:val="00D61A20"/>
    <w:pPr>
      <w:spacing w:before="120" w:line="240" w:lineRule="auto"/>
      <w:contextualSpacing/>
      <w:jc w:val="right"/>
    </w:pPr>
    <w:rPr>
      <w:rFonts w:cs="Times New Roman"/>
      <w:i/>
      <w:sz w:val="22"/>
    </w:rPr>
  </w:style>
  <w:style w:type="character" w:customStyle="1" w:styleId="Heading5D-levelheading">
    <w:name w:val="Heading 5 (D-level heading)"/>
    <w:basedOn w:val="DefaultParagraphFont"/>
    <w:qFormat/>
    <w:rsid w:val="00D61A20"/>
    <w:rPr>
      <w:rFonts w:ascii="Lato" w:hAnsi="Lato"/>
      <w:b/>
      <w:i/>
      <w:sz w:val="20"/>
    </w:rPr>
  </w:style>
  <w:style w:type="paragraph" w:customStyle="1" w:styleId="TableRowBullet">
    <w:name w:val="Table Row Bullet"/>
    <w:basedOn w:val="TableRow"/>
    <w:qFormat/>
    <w:rsid w:val="00D61A20"/>
    <w:pPr>
      <w:numPr>
        <w:numId w:val="4"/>
      </w:numPr>
    </w:pPr>
  </w:style>
  <w:style w:type="paragraph" w:customStyle="1" w:styleId="AuthorBiosAdditional">
    <w:name w:val="Author Bios_Additional"/>
    <w:basedOn w:val="AuthorBiosFirst"/>
    <w:qFormat/>
    <w:rsid w:val="003D1508"/>
    <w:pPr>
      <w:spacing w:before="0"/>
      <w:ind w:firstLine="360"/>
      <w:contextualSpacing/>
    </w:pPr>
  </w:style>
  <w:style w:type="character" w:customStyle="1" w:styleId="Mention1">
    <w:name w:val="Mention1"/>
    <w:basedOn w:val="DefaultParagraphFont"/>
    <w:uiPriority w:val="99"/>
    <w:semiHidden/>
    <w:unhideWhenUsed/>
    <w:rsid w:val="00B905F7"/>
    <w:rPr>
      <w:color w:val="2B579A"/>
      <w:shd w:val="clear" w:color="auto" w:fill="E6E6E6"/>
    </w:rPr>
  </w:style>
  <w:style w:type="paragraph" w:customStyle="1" w:styleId="NumberedList2">
    <w:name w:val="Numbered List 2"/>
    <w:basedOn w:val="NumberedList"/>
    <w:qFormat/>
    <w:rsid w:val="00300298"/>
    <w:pPr>
      <w:numPr>
        <w:numId w:val="6"/>
      </w:numPr>
      <w:spacing w:after="180"/>
      <w:contextualSpacing/>
    </w:pPr>
  </w:style>
  <w:style w:type="paragraph" w:customStyle="1" w:styleId="TableRowNumberedList">
    <w:name w:val="Table Row Numbered List"/>
    <w:basedOn w:val="TableRowBullet"/>
    <w:qFormat/>
    <w:rsid w:val="00121E63"/>
    <w:pPr>
      <w:numPr>
        <w:numId w:val="7"/>
      </w:numPr>
      <w:spacing w:after="120"/>
      <w:ind w:left="216" w:hanging="216"/>
      <w:contextualSpacing/>
    </w:pPr>
    <w:rPr>
      <w:rFonts w:eastAsia="Times New Roman"/>
      <w:snapToGrid w:val="0"/>
      <w:szCs w:val="20"/>
    </w:rPr>
  </w:style>
  <w:style w:type="paragraph" w:styleId="ListParagraph">
    <w:name w:val="List Paragraph"/>
    <w:basedOn w:val="Normal"/>
    <w:uiPriority w:val="34"/>
    <w:qFormat/>
    <w:rsid w:val="001A3A8F"/>
    <w:pPr>
      <w:ind w:left="720"/>
      <w:contextualSpacing/>
    </w:pPr>
  </w:style>
  <w:style w:type="character" w:customStyle="1" w:styleId="Mention11">
    <w:name w:val="Mention11"/>
    <w:basedOn w:val="DefaultParagraphFont"/>
    <w:uiPriority w:val="99"/>
    <w:semiHidden/>
    <w:unhideWhenUsed/>
    <w:rsid w:val="00174818"/>
    <w:rPr>
      <w:color w:val="2B579A"/>
      <w:shd w:val="clear" w:color="auto" w:fill="E6E6E6"/>
    </w:rPr>
  </w:style>
  <w:style w:type="character" w:customStyle="1" w:styleId="Heading5Char">
    <w:name w:val="Heading 5 Char"/>
    <w:basedOn w:val="DefaultParagraphFont"/>
    <w:link w:val="Heading5"/>
    <w:rsid w:val="007A6D0A"/>
    <w:rPr>
      <w:rFonts w:ascii="Times New Roman" w:eastAsia="Times New Roman" w:hAnsi="Times New Roman" w:cs="Times New Roman"/>
      <w:b/>
      <w:bCs/>
      <w:i/>
      <w:iCs/>
      <w:sz w:val="26"/>
      <w:szCs w:val="26"/>
    </w:rPr>
  </w:style>
  <w:style w:type="numbering" w:customStyle="1" w:styleId="NoList1">
    <w:name w:val="No List1"/>
    <w:next w:val="NoList"/>
    <w:uiPriority w:val="99"/>
    <w:semiHidden/>
    <w:unhideWhenUsed/>
    <w:rsid w:val="007A6D0A"/>
  </w:style>
  <w:style w:type="paragraph" w:styleId="BodyTextIndent">
    <w:name w:val="Body Text Indent"/>
    <w:basedOn w:val="Normal"/>
    <w:link w:val="BodyTextIndentChar"/>
    <w:rsid w:val="007A6D0A"/>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A6D0A"/>
    <w:rPr>
      <w:rFonts w:ascii="Times New Roman" w:eastAsia="Times New Roman" w:hAnsi="Times New Roman" w:cs="Times New Roman"/>
      <w:sz w:val="24"/>
      <w:szCs w:val="24"/>
    </w:rPr>
  </w:style>
  <w:style w:type="character" w:styleId="PageNumber">
    <w:name w:val="page number"/>
    <w:basedOn w:val="DefaultParagraphFont"/>
    <w:rsid w:val="007A6D0A"/>
  </w:style>
  <w:style w:type="paragraph" w:styleId="Title">
    <w:name w:val="Title"/>
    <w:basedOn w:val="Normal"/>
    <w:link w:val="TitleChar"/>
    <w:qFormat/>
    <w:rsid w:val="007A6D0A"/>
    <w:pPr>
      <w:spacing w:after="0" w:line="240" w:lineRule="auto"/>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7A6D0A"/>
    <w:rPr>
      <w:rFonts w:ascii="Times New Roman" w:eastAsia="Times New Roman" w:hAnsi="Times New Roman" w:cs="Times New Roman"/>
      <w:b/>
      <w:bCs/>
      <w:sz w:val="24"/>
    </w:rPr>
  </w:style>
  <w:style w:type="paragraph" w:customStyle="1" w:styleId="Question1">
    <w:name w:val="Question1"/>
    <w:basedOn w:val="Normal"/>
    <w:rsid w:val="007A6D0A"/>
    <w:pPr>
      <w:numPr>
        <w:ilvl w:val="1"/>
        <w:numId w:val="13"/>
      </w:numPr>
      <w:spacing w:after="240" w:line="240" w:lineRule="auto"/>
    </w:pPr>
    <w:rPr>
      <w:rFonts w:ascii="Arial" w:eastAsia="Times New Roman" w:hAnsi="Arial" w:cs="Times New Roman"/>
    </w:rPr>
  </w:style>
  <w:style w:type="character" w:customStyle="1" w:styleId="admined">
    <w:name w:val="admined"/>
    <w:semiHidden/>
    <w:rsid w:val="007A6D0A"/>
    <w:rPr>
      <w:rFonts w:ascii="Arial" w:hAnsi="Arial" w:cs="Arial"/>
      <w:color w:val="auto"/>
      <w:sz w:val="20"/>
      <w:szCs w:val="20"/>
    </w:rPr>
  </w:style>
  <w:style w:type="paragraph" w:styleId="DocumentMap">
    <w:name w:val="Document Map"/>
    <w:basedOn w:val="Normal"/>
    <w:link w:val="DocumentMapChar"/>
    <w:semiHidden/>
    <w:rsid w:val="007A6D0A"/>
    <w:pPr>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7A6D0A"/>
    <w:rPr>
      <w:rFonts w:ascii="Tahoma" w:eastAsia="Times New Roman" w:hAnsi="Tahoma" w:cs="Tahoma"/>
      <w:shd w:val="clear" w:color="auto" w:fill="000080"/>
    </w:rPr>
  </w:style>
  <w:style w:type="table" w:customStyle="1" w:styleId="TableGrid3">
    <w:name w:val="Table Grid3"/>
    <w:basedOn w:val="TableNormal"/>
    <w:next w:val="TableGrid"/>
    <w:uiPriority w:val="59"/>
    <w:rsid w:val="007A6D0A"/>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A6D0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kline">
    <w:name w:val="Blank line"/>
    <w:basedOn w:val="Normal"/>
    <w:rsid w:val="007A6D0A"/>
    <w:pPr>
      <w:spacing w:after="0" w:line="240" w:lineRule="auto"/>
      <w:jc w:val="center"/>
    </w:pPr>
    <w:rPr>
      <w:rFonts w:ascii="Arial Narrow" w:eastAsia="Times New Roman" w:hAnsi="Arial Narrow" w:cs="Times New Roman"/>
      <w:b/>
      <w:sz w:val="8"/>
      <w:lang w:eastAsia="ja-JP"/>
    </w:rPr>
  </w:style>
  <w:style w:type="paragraph" w:customStyle="1" w:styleId="ColorfulShading-Accent11">
    <w:name w:val="Colorful Shading - Accent 11"/>
    <w:hidden/>
    <w:uiPriority w:val="99"/>
    <w:semiHidden/>
    <w:rsid w:val="007A6D0A"/>
    <w:pPr>
      <w:spacing w:after="0" w:line="240" w:lineRule="auto"/>
    </w:pPr>
    <w:rPr>
      <w:rFonts w:ascii="Times New Roman" w:eastAsia="Times New Roman" w:hAnsi="Times New Roman" w:cs="Times New Roman"/>
      <w:sz w:val="24"/>
      <w:szCs w:val="24"/>
    </w:rPr>
  </w:style>
  <w:style w:type="table" w:customStyle="1" w:styleId="TableGrid6">
    <w:name w:val="Table Grid6"/>
    <w:basedOn w:val="TableNormal"/>
    <w:uiPriority w:val="59"/>
    <w:rsid w:val="007A6D0A"/>
    <w:pPr>
      <w:spacing w:after="200" w:line="240" w:lineRule="auto"/>
    </w:pPr>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323A"/>
  </w:style>
  <w:style w:type="paragraph" w:customStyle="1" w:styleId="Heading1a">
    <w:name w:val="Heading 1 a"/>
    <w:basedOn w:val="Heading1"/>
    <w:qFormat/>
    <w:rsid w:val="005C323A"/>
    <w:pPr>
      <w:spacing w:after="0" w:line="240" w:lineRule="auto"/>
      <w:contextualSpacing w:val="0"/>
      <w:jc w:val="center"/>
    </w:pPr>
    <w:rPr>
      <w:rFonts w:ascii="Times New Roman" w:eastAsia="Yu Gothic Light" w:hAnsi="Times New Roman" w:cs="Times New Roman"/>
      <w:b/>
      <w:bCs/>
      <w:color w:val="000000"/>
      <w:sz w:val="24"/>
      <w:szCs w:val="32"/>
    </w:rPr>
  </w:style>
  <w:style w:type="paragraph" w:customStyle="1" w:styleId="Heading2a">
    <w:name w:val="Heading 2 a"/>
    <w:basedOn w:val="Heading1"/>
    <w:qFormat/>
    <w:rsid w:val="005C323A"/>
    <w:pPr>
      <w:spacing w:after="0" w:line="240" w:lineRule="auto"/>
      <w:contextualSpacing w:val="0"/>
    </w:pPr>
    <w:rPr>
      <w:rFonts w:ascii="Times New Roman" w:eastAsia="Yu Gothic Light" w:hAnsi="Times New Roman" w:cs="Times New Roman"/>
      <w:b/>
      <w:bCs/>
      <w:color w:val="000000"/>
      <w:sz w:val="24"/>
      <w:szCs w:val="32"/>
    </w:rPr>
  </w:style>
  <w:style w:type="table" w:customStyle="1" w:styleId="TableGrid2">
    <w:name w:val="Table Grid2"/>
    <w:basedOn w:val="TableNormal"/>
    <w:next w:val="TableGrid"/>
    <w:uiPriority w:val="39"/>
    <w:rsid w:val="005C323A"/>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23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7">
    <w:name w:val="Table Grid7"/>
    <w:basedOn w:val="TableNormal"/>
    <w:uiPriority w:val="59"/>
    <w:rsid w:val="005C323A"/>
    <w:pPr>
      <w:spacing w:after="200" w:line="240" w:lineRule="auto"/>
    </w:pPr>
    <w:rPr>
      <w:rFonts w:ascii="Calibri" w:eastAsia="Yu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5C323A"/>
    <w:pPr>
      <w:spacing w:after="20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next w:val="NoSpacing"/>
    <w:uiPriority w:val="1"/>
    <w:qFormat/>
    <w:rsid w:val="005C323A"/>
    <w:pPr>
      <w:spacing w:after="0" w:line="240" w:lineRule="auto"/>
    </w:pPr>
    <w:rPr>
      <w:rFonts w:ascii="Calibri" w:eastAsia="Yu Mincho" w:hAnsi="Calibri"/>
      <w:sz w:val="22"/>
      <w:szCs w:val="22"/>
    </w:rPr>
  </w:style>
  <w:style w:type="paragraph" w:styleId="NoSpacing">
    <w:name w:val="No Spacing"/>
    <w:uiPriority w:val="1"/>
    <w:qFormat/>
    <w:rsid w:val="005C323A"/>
    <w:pPr>
      <w:spacing w:after="0" w:line="240" w:lineRule="auto"/>
    </w:pPr>
  </w:style>
  <w:style w:type="character" w:styleId="Strong">
    <w:name w:val="Strong"/>
    <w:basedOn w:val="DefaultParagraphFont"/>
    <w:uiPriority w:val="22"/>
    <w:qFormat/>
    <w:rsid w:val="00F2195E"/>
    <w:rPr>
      <w:b/>
      <w:bCs/>
    </w:rPr>
  </w:style>
  <w:style w:type="paragraph" w:customStyle="1" w:styleId="NumberedQuestion">
    <w:name w:val="Numbered Question"/>
    <w:basedOn w:val="Normal"/>
    <w:rsid w:val="00F2195E"/>
    <w:pPr>
      <w:numPr>
        <w:numId w:val="194"/>
      </w:numPr>
      <w:spacing w:after="0" w:line="264" w:lineRule="auto"/>
    </w:pPr>
    <w:rPr>
      <w:rFonts w:ascii="Helvetica" w:eastAsia="Times New Roman" w:hAnsi="Helvetic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3553">
      <w:bodyDiv w:val="1"/>
      <w:marLeft w:val="0"/>
      <w:marRight w:val="0"/>
      <w:marTop w:val="0"/>
      <w:marBottom w:val="0"/>
      <w:divBdr>
        <w:top w:val="none" w:sz="0" w:space="0" w:color="auto"/>
        <w:left w:val="none" w:sz="0" w:space="0" w:color="auto"/>
        <w:bottom w:val="none" w:sz="0" w:space="0" w:color="auto"/>
        <w:right w:val="none" w:sz="0" w:space="0" w:color="auto"/>
      </w:divBdr>
    </w:div>
    <w:div w:id="269748925">
      <w:bodyDiv w:val="1"/>
      <w:marLeft w:val="0"/>
      <w:marRight w:val="0"/>
      <w:marTop w:val="0"/>
      <w:marBottom w:val="0"/>
      <w:divBdr>
        <w:top w:val="none" w:sz="0" w:space="0" w:color="auto"/>
        <w:left w:val="none" w:sz="0" w:space="0" w:color="auto"/>
        <w:bottom w:val="none" w:sz="0" w:space="0" w:color="auto"/>
        <w:right w:val="none" w:sz="0" w:space="0" w:color="auto"/>
      </w:divBdr>
    </w:div>
    <w:div w:id="378360752">
      <w:bodyDiv w:val="1"/>
      <w:marLeft w:val="0"/>
      <w:marRight w:val="0"/>
      <w:marTop w:val="0"/>
      <w:marBottom w:val="0"/>
      <w:divBdr>
        <w:top w:val="none" w:sz="0" w:space="0" w:color="auto"/>
        <w:left w:val="none" w:sz="0" w:space="0" w:color="auto"/>
        <w:bottom w:val="none" w:sz="0" w:space="0" w:color="auto"/>
        <w:right w:val="none" w:sz="0" w:space="0" w:color="auto"/>
      </w:divBdr>
    </w:div>
    <w:div w:id="424041189">
      <w:bodyDiv w:val="1"/>
      <w:marLeft w:val="0"/>
      <w:marRight w:val="0"/>
      <w:marTop w:val="0"/>
      <w:marBottom w:val="0"/>
      <w:divBdr>
        <w:top w:val="none" w:sz="0" w:space="0" w:color="auto"/>
        <w:left w:val="none" w:sz="0" w:space="0" w:color="auto"/>
        <w:bottom w:val="none" w:sz="0" w:space="0" w:color="auto"/>
        <w:right w:val="none" w:sz="0" w:space="0" w:color="auto"/>
      </w:divBdr>
    </w:div>
    <w:div w:id="429205296">
      <w:bodyDiv w:val="1"/>
      <w:marLeft w:val="0"/>
      <w:marRight w:val="0"/>
      <w:marTop w:val="0"/>
      <w:marBottom w:val="0"/>
      <w:divBdr>
        <w:top w:val="none" w:sz="0" w:space="0" w:color="auto"/>
        <w:left w:val="none" w:sz="0" w:space="0" w:color="auto"/>
        <w:bottom w:val="none" w:sz="0" w:space="0" w:color="auto"/>
        <w:right w:val="none" w:sz="0" w:space="0" w:color="auto"/>
      </w:divBdr>
    </w:div>
    <w:div w:id="535237283">
      <w:bodyDiv w:val="1"/>
      <w:marLeft w:val="0"/>
      <w:marRight w:val="0"/>
      <w:marTop w:val="0"/>
      <w:marBottom w:val="0"/>
      <w:divBdr>
        <w:top w:val="none" w:sz="0" w:space="0" w:color="auto"/>
        <w:left w:val="none" w:sz="0" w:space="0" w:color="auto"/>
        <w:bottom w:val="none" w:sz="0" w:space="0" w:color="auto"/>
        <w:right w:val="none" w:sz="0" w:space="0" w:color="auto"/>
      </w:divBdr>
    </w:div>
    <w:div w:id="793985178">
      <w:bodyDiv w:val="1"/>
      <w:marLeft w:val="0"/>
      <w:marRight w:val="0"/>
      <w:marTop w:val="0"/>
      <w:marBottom w:val="0"/>
      <w:divBdr>
        <w:top w:val="none" w:sz="0" w:space="0" w:color="auto"/>
        <w:left w:val="none" w:sz="0" w:space="0" w:color="auto"/>
        <w:bottom w:val="none" w:sz="0" w:space="0" w:color="auto"/>
        <w:right w:val="none" w:sz="0" w:space="0" w:color="auto"/>
      </w:divBdr>
    </w:div>
    <w:div w:id="938021319">
      <w:bodyDiv w:val="1"/>
      <w:marLeft w:val="0"/>
      <w:marRight w:val="0"/>
      <w:marTop w:val="0"/>
      <w:marBottom w:val="0"/>
      <w:divBdr>
        <w:top w:val="none" w:sz="0" w:space="0" w:color="auto"/>
        <w:left w:val="none" w:sz="0" w:space="0" w:color="auto"/>
        <w:bottom w:val="none" w:sz="0" w:space="0" w:color="auto"/>
        <w:right w:val="none" w:sz="0" w:space="0" w:color="auto"/>
      </w:divBdr>
    </w:div>
    <w:div w:id="1032995140">
      <w:bodyDiv w:val="1"/>
      <w:marLeft w:val="0"/>
      <w:marRight w:val="0"/>
      <w:marTop w:val="0"/>
      <w:marBottom w:val="0"/>
      <w:divBdr>
        <w:top w:val="none" w:sz="0" w:space="0" w:color="auto"/>
        <w:left w:val="none" w:sz="0" w:space="0" w:color="auto"/>
        <w:bottom w:val="none" w:sz="0" w:space="0" w:color="auto"/>
        <w:right w:val="none" w:sz="0" w:space="0" w:color="auto"/>
      </w:divBdr>
    </w:div>
    <w:div w:id="1104231676">
      <w:bodyDiv w:val="1"/>
      <w:marLeft w:val="0"/>
      <w:marRight w:val="0"/>
      <w:marTop w:val="0"/>
      <w:marBottom w:val="0"/>
      <w:divBdr>
        <w:top w:val="none" w:sz="0" w:space="0" w:color="auto"/>
        <w:left w:val="none" w:sz="0" w:space="0" w:color="auto"/>
        <w:bottom w:val="none" w:sz="0" w:space="0" w:color="auto"/>
        <w:right w:val="none" w:sz="0" w:space="0" w:color="auto"/>
      </w:divBdr>
    </w:div>
    <w:div w:id="1208103045">
      <w:bodyDiv w:val="1"/>
      <w:marLeft w:val="0"/>
      <w:marRight w:val="0"/>
      <w:marTop w:val="0"/>
      <w:marBottom w:val="0"/>
      <w:divBdr>
        <w:top w:val="none" w:sz="0" w:space="0" w:color="auto"/>
        <w:left w:val="none" w:sz="0" w:space="0" w:color="auto"/>
        <w:bottom w:val="none" w:sz="0" w:space="0" w:color="auto"/>
        <w:right w:val="none" w:sz="0" w:space="0" w:color="auto"/>
      </w:divBdr>
    </w:div>
    <w:div w:id="1245455335">
      <w:bodyDiv w:val="1"/>
      <w:marLeft w:val="0"/>
      <w:marRight w:val="0"/>
      <w:marTop w:val="0"/>
      <w:marBottom w:val="0"/>
      <w:divBdr>
        <w:top w:val="none" w:sz="0" w:space="0" w:color="auto"/>
        <w:left w:val="none" w:sz="0" w:space="0" w:color="auto"/>
        <w:bottom w:val="none" w:sz="0" w:space="0" w:color="auto"/>
        <w:right w:val="none" w:sz="0" w:space="0" w:color="auto"/>
      </w:divBdr>
    </w:div>
    <w:div w:id="1415010000">
      <w:bodyDiv w:val="1"/>
      <w:marLeft w:val="0"/>
      <w:marRight w:val="0"/>
      <w:marTop w:val="0"/>
      <w:marBottom w:val="0"/>
      <w:divBdr>
        <w:top w:val="none" w:sz="0" w:space="0" w:color="auto"/>
        <w:left w:val="none" w:sz="0" w:space="0" w:color="auto"/>
        <w:bottom w:val="none" w:sz="0" w:space="0" w:color="auto"/>
        <w:right w:val="none" w:sz="0" w:space="0" w:color="auto"/>
      </w:divBdr>
    </w:div>
    <w:div w:id="1558007243">
      <w:bodyDiv w:val="1"/>
      <w:marLeft w:val="0"/>
      <w:marRight w:val="0"/>
      <w:marTop w:val="0"/>
      <w:marBottom w:val="0"/>
      <w:divBdr>
        <w:top w:val="none" w:sz="0" w:space="0" w:color="auto"/>
        <w:left w:val="none" w:sz="0" w:space="0" w:color="auto"/>
        <w:bottom w:val="none" w:sz="0" w:space="0" w:color="auto"/>
        <w:right w:val="none" w:sz="0" w:space="0" w:color="auto"/>
      </w:divBdr>
    </w:div>
    <w:div w:id="1576936083">
      <w:bodyDiv w:val="1"/>
      <w:marLeft w:val="0"/>
      <w:marRight w:val="0"/>
      <w:marTop w:val="0"/>
      <w:marBottom w:val="0"/>
      <w:divBdr>
        <w:top w:val="none" w:sz="0" w:space="0" w:color="auto"/>
        <w:left w:val="none" w:sz="0" w:space="0" w:color="auto"/>
        <w:bottom w:val="none" w:sz="0" w:space="0" w:color="auto"/>
        <w:right w:val="none" w:sz="0" w:space="0" w:color="auto"/>
      </w:divBdr>
    </w:div>
    <w:div w:id="1633634517">
      <w:bodyDiv w:val="1"/>
      <w:marLeft w:val="0"/>
      <w:marRight w:val="0"/>
      <w:marTop w:val="0"/>
      <w:marBottom w:val="0"/>
      <w:divBdr>
        <w:top w:val="none" w:sz="0" w:space="0" w:color="auto"/>
        <w:left w:val="none" w:sz="0" w:space="0" w:color="auto"/>
        <w:bottom w:val="none" w:sz="0" w:space="0" w:color="auto"/>
        <w:right w:val="none" w:sz="0" w:space="0" w:color="auto"/>
      </w:divBdr>
    </w:div>
    <w:div w:id="1832259901">
      <w:bodyDiv w:val="1"/>
      <w:marLeft w:val="0"/>
      <w:marRight w:val="0"/>
      <w:marTop w:val="0"/>
      <w:marBottom w:val="0"/>
      <w:divBdr>
        <w:top w:val="none" w:sz="0" w:space="0" w:color="auto"/>
        <w:left w:val="none" w:sz="0" w:space="0" w:color="auto"/>
        <w:bottom w:val="none" w:sz="0" w:space="0" w:color="auto"/>
        <w:right w:val="none" w:sz="0" w:space="0" w:color="auto"/>
      </w:divBdr>
    </w:div>
    <w:div w:id="2008709145">
      <w:bodyDiv w:val="1"/>
      <w:marLeft w:val="0"/>
      <w:marRight w:val="0"/>
      <w:marTop w:val="0"/>
      <w:marBottom w:val="0"/>
      <w:divBdr>
        <w:top w:val="none" w:sz="0" w:space="0" w:color="auto"/>
        <w:left w:val="none" w:sz="0" w:space="0" w:color="auto"/>
        <w:bottom w:val="none" w:sz="0" w:space="0" w:color="auto"/>
        <w:right w:val="none" w:sz="0" w:space="0" w:color="auto"/>
      </w:divBdr>
    </w:div>
    <w:div w:id="2044675033">
      <w:bodyDiv w:val="1"/>
      <w:marLeft w:val="0"/>
      <w:marRight w:val="0"/>
      <w:marTop w:val="0"/>
      <w:marBottom w:val="0"/>
      <w:divBdr>
        <w:top w:val="none" w:sz="0" w:space="0" w:color="auto"/>
        <w:left w:val="none" w:sz="0" w:space="0" w:color="auto"/>
        <w:bottom w:val="none" w:sz="0" w:space="0" w:color="auto"/>
        <w:right w:val="none" w:sz="0" w:space="0" w:color="auto"/>
      </w:divBdr>
    </w:div>
    <w:div w:id="205183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ppData\Local\Temp\Urban_ShortReportTemplate_2018.dotm" TargetMode="External"/></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A4C6A"/>
      </a:dk2>
      <a:lt2>
        <a:srgbClr val="D2D2D2"/>
      </a:lt2>
      <a:accent1>
        <a:srgbClr val="1696D2"/>
      </a:accent1>
      <a:accent2>
        <a:srgbClr val="73BFE2"/>
      </a:accent2>
      <a:accent3>
        <a:srgbClr val="00578B"/>
      </a:accent3>
      <a:accent4>
        <a:srgbClr val="FDBF11"/>
      </a:accent4>
      <a:accent5>
        <a:srgbClr val="EC008B"/>
      </a:accent5>
      <a:accent6>
        <a:srgbClr val="5C5859"/>
      </a:accent6>
      <a:hlink>
        <a:srgbClr val="0A4C6A"/>
      </a:hlink>
      <a:folHlink>
        <a:srgbClr val="0A4C6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E0BE-B5D6-47F0-BA73-BD6EB52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Urban_ShortReportTemplate_2018</Template>
  <TotalTime>0</TotalTime>
  <Pages>3</Pages>
  <Words>9615</Words>
  <Characters>54812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Eyster, Lauren</dc:creator>
  <cp:keywords/>
  <dc:description/>
  <cp:lastModifiedBy>William West</cp:lastModifiedBy>
  <cp:revision>2</cp:revision>
  <cp:lastPrinted>2018-02-17T01:21:00Z</cp:lastPrinted>
  <dcterms:created xsi:type="dcterms:W3CDTF">2022-08-02T14:18:00Z</dcterms:created>
  <dcterms:modified xsi:type="dcterms:W3CDTF">2022-08-02T14:18:00Z</dcterms:modified>
</cp:coreProperties>
</file>