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700A08" w:rsidR="00CE332E" w:rsidP="00704A64" w:rsidRDefault="00CE332E" w14:paraId="545CBAD0" w14:textId="77777777">
      <w:pPr>
        <w:spacing w:after="0" w:line="276" w:lineRule="auto"/>
        <w:contextualSpacing/>
        <w:rPr>
          <w:rFonts w:eastAsia="Times New Roman" w:asciiTheme="minorHAnsi" w:hAnsiTheme="minorHAnsi" w:cstheme="minorHAnsi"/>
          <w:b/>
          <w:bCs/>
        </w:rPr>
      </w:pPr>
    </w:p>
    <w:p w:rsidRPr="00447BEE" w:rsidR="00447BEE" w:rsidP="00704A64" w:rsidRDefault="00332CE8" w14:paraId="51DE3091" w14:textId="4CFEBDFB">
      <w:pPr>
        <w:pStyle w:val="Heading1"/>
        <w:pBdr>
          <w:bottom w:val="single" w:color="auto" w:sz="4" w:space="1"/>
        </w:pBdr>
        <w:spacing w:before="0" w:line="276" w:lineRule="auto"/>
        <w:contextualSpacing/>
        <w:jc w:val="center"/>
        <w:rPr>
          <w:rFonts w:asciiTheme="minorHAnsi" w:hAnsiTheme="minorHAnsi" w:eastAsiaTheme="minorEastAsia" w:cstheme="minorBidi"/>
          <w:color w:val="000000" w:themeColor="text1"/>
          <w:spacing w:val="5"/>
          <w:sz w:val="22"/>
          <w:szCs w:val="22"/>
        </w:rPr>
      </w:pPr>
      <w:r w:rsidRPr="00332CE8">
        <w:rPr>
          <w:rFonts w:ascii="Franklin Gothic Book" w:hAnsi="Franklin Gothic Book" w:eastAsia="MS Gothic" w:cs="Times New Roman"/>
          <w:color w:val="auto"/>
          <w:spacing w:val="5"/>
          <w:sz w:val="52"/>
          <w:szCs w:val="52"/>
        </w:rPr>
        <w:t>COVID-19 Attitudes and Beliefs Survey (CABS</w:t>
      </w:r>
      <w:r>
        <w:rPr>
          <w:rFonts w:ascii="Franklin Gothic Book" w:hAnsi="Franklin Gothic Book" w:eastAsia="MS Gothic" w:cs="Times New Roman"/>
          <w:color w:val="auto"/>
          <w:spacing w:val="5"/>
          <w:sz w:val="52"/>
          <w:szCs w:val="52"/>
        </w:rPr>
        <w:t>)</w:t>
      </w:r>
    </w:p>
    <w:p w:rsidR="00447BEE" w:rsidP="00704A64" w:rsidRDefault="00447BEE" w14:paraId="53F9FAEC" w14:textId="77777777">
      <w:pPr>
        <w:spacing w:before="0" w:line="276" w:lineRule="auto"/>
        <w:contextualSpacing/>
        <w:rPr>
          <w:rFonts w:ascii="Franklin Gothic Book" w:hAnsi="Franklin Gothic Book" w:eastAsia="Calibri"/>
          <w:b/>
          <w:i/>
          <w:color w:val="auto"/>
        </w:rPr>
      </w:pPr>
    </w:p>
    <w:p w:rsidR="006E79C2" w:rsidP="00704A64" w:rsidRDefault="006E79C2" w14:paraId="5D052B53" w14:textId="2A5BE519">
      <w:pPr>
        <w:keepNext/>
        <w:keepLines/>
        <w:spacing w:before="0" w:after="0" w:line="276" w:lineRule="auto"/>
        <w:contextualSpacing/>
        <w:outlineLvl w:val="0"/>
        <w:rPr>
          <w:rFonts w:ascii="Franklin Gothic Book" w:hAnsi="Franklin Gothic Book" w:eastAsia="MS Gothic" w:cs="Times New Roman"/>
          <w:b/>
          <w:color w:val="auto"/>
          <w:sz w:val="28"/>
          <w:szCs w:val="32"/>
        </w:rPr>
      </w:pPr>
    </w:p>
    <w:p w:rsidR="001F044A" w:rsidP="00704A64" w:rsidRDefault="001F044A" w14:paraId="6A27FA9F" w14:textId="77777777">
      <w:pPr>
        <w:keepNext/>
        <w:keepLines/>
        <w:spacing w:line="276" w:lineRule="auto"/>
        <w:contextualSpacing/>
        <w:outlineLvl w:val="0"/>
        <w:rPr>
          <w:rFonts w:eastAsia="MS PGothic"/>
          <w:b/>
          <w:bCs/>
          <w:sz w:val="32"/>
          <w:szCs w:val="32"/>
        </w:rPr>
      </w:pPr>
      <w:r w:rsidRPr="00927525">
        <w:rPr>
          <w:rFonts w:eastAsia="MS PGothic"/>
          <w:b/>
          <w:bCs/>
          <w:sz w:val="32"/>
          <w:szCs w:val="32"/>
        </w:rPr>
        <w:t>COVID-19 Attitudes and Beliefs Survey (CABS)</w:t>
      </w:r>
    </w:p>
    <w:p w:rsidRPr="00927525" w:rsidR="001F044A" w:rsidP="00704A64" w:rsidRDefault="001F044A" w14:paraId="1AC68599" w14:textId="77777777">
      <w:pPr>
        <w:keepNext/>
        <w:keepLines/>
        <w:spacing w:line="276" w:lineRule="auto"/>
        <w:contextualSpacing/>
        <w:outlineLvl w:val="0"/>
        <w:rPr>
          <w:rFonts w:eastAsia="MS PGothic"/>
          <w:b/>
          <w:bCs/>
          <w:sz w:val="32"/>
          <w:szCs w:val="32"/>
        </w:rPr>
      </w:pPr>
    </w:p>
    <w:p w:rsidRPr="00927525" w:rsidR="001F044A" w:rsidP="00704A64" w:rsidRDefault="001F044A" w14:paraId="4CFFFE45" w14:textId="77777777">
      <w:pPr>
        <w:keepNext/>
        <w:keepLines/>
        <w:spacing w:line="276" w:lineRule="auto"/>
        <w:contextualSpacing/>
        <w:jc w:val="center"/>
        <w:outlineLvl w:val="0"/>
        <w:rPr>
          <w:rFonts w:ascii="Franklin Gothic Book" w:hAnsi="Franklin Gothic Book" w:eastAsia="MS Gothic"/>
          <w:b/>
          <w:color w:val="000000"/>
        </w:rPr>
      </w:pPr>
      <w:r w:rsidRPr="00927525">
        <w:rPr>
          <w:rFonts w:ascii="Franklin Gothic Book" w:hAnsi="Franklin Gothic Book" w:eastAsia="MS Gothic"/>
          <w:b/>
          <w:color w:val="000000"/>
          <w:sz w:val="28"/>
          <w:szCs w:val="32"/>
        </w:rPr>
        <w:t>Welcome</w:t>
      </w:r>
    </w:p>
    <w:p w:rsidRPr="00927525" w:rsidR="001F044A" w:rsidP="00704A64" w:rsidRDefault="001F044A" w14:paraId="13CA860B" w14:textId="77777777">
      <w:pPr>
        <w:spacing w:line="276" w:lineRule="auto"/>
        <w:contextualSpacing/>
        <w:rPr>
          <w:rFonts w:ascii="Franklin Gothic Book" w:hAnsi="Franklin Gothic Book" w:eastAsia="Calibri"/>
          <w:b/>
          <w:bCs/>
          <w:i/>
          <w:iCs/>
          <w:color w:val="000000"/>
        </w:rPr>
      </w:pPr>
    </w:p>
    <w:p w:rsidRPr="00927525" w:rsidR="001F044A" w:rsidP="00704A64" w:rsidRDefault="001F044A" w14:paraId="5B8519D4" w14:textId="77777777">
      <w:pPr>
        <w:spacing w:line="276" w:lineRule="auto"/>
        <w:ind w:left="-144"/>
        <w:contextualSpacing/>
        <w:rPr>
          <w:rFonts w:ascii="Franklin Gothic Book" w:hAnsi="Franklin Gothic Book" w:eastAsia="Calibri"/>
          <w:b/>
          <w:bCs/>
          <w:i/>
          <w:iCs/>
          <w:color w:val="000000"/>
        </w:rPr>
      </w:pPr>
      <w:r w:rsidRPr="00927525">
        <w:rPr>
          <w:rFonts w:ascii="Franklin Gothic Book" w:hAnsi="Franklin Gothic Book" w:eastAsia="Calibri"/>
          <w:b/>
          <w:bCs/>
          <w:i/>
          <w:iCs/>
          <w:color w:val="000000"/>
        </w:rPr>
        <w:t>// Display OMB number and exp in the bottom right off all screens //</w:t>
      </w:r>
    </w:p>
    <w:p w:rsidRPr="00927525" w:rsidR="001F044A" w:rsidP="00704A64" w:rsidRDefault="001F044A" w14:paraId="1C3CBEF2" w14:textId="679FC63C">
      <w:pPr>
        <w:spacing w:line="276" w:lineRule="auto"/>
        <w:ind w:left="-144"/>
        <w:contextualSpacing/>
        <w:jc w:val="right"/>
        <w:rPr>
          <w:rFonts w:ascii="Franklin Gothic Book" w:hAnsi="Franklin Gothic Book" w:eastAsia="Calibri"/>
          <w:i/>
          <w:iCs/>
          <w:color w:val="000000"/>
          <w:sz w:val="20"/>
          <w:szCs w:val="20"/>
        </w:rPr>
      </w:pPr>
      <w:r w:rsidRPr="00927525">
        <w:rPr>
          <w:rFonts w:ascii="Franklin Gothic Book" w:hAnsi="Franklin Gothic Book" w:eastAsia="Calibri"/>
          <w:i/>
          <w:iCs/>
          <w:color w:val="000000"/>
          <w:sz w:val="20"/>
          <w:szCs w:val="20"/>
        </w:rPr>
        <w:t xml:space="preserve">OMB No. </w:t>
      </w:r>
      <w:r w:rsidR="0097220F">
        <w:rPr>
          <w:rFonts w:ascii="Franklin Gothic Book" w:hAnsi="Franklin Gothic Book" w:eastAsia="Calibri"/>
          <w:i/>
          <w:iCs/>
          <w:color w:val="000000"/>
          <w:sz w:val="20"/>
          <w:szCs w:val="20"/>
        </w:rPr>
        <w:t>0990-0475</w:t>
      </w:r>
    </w:p>
    <w:p w:rsidRPr="00927525" w:rsidR="001F044A" w:rsidP="00704A64" w:rsidRDefault="001F044A" w14:paraId="61761717" w14:textId="7784DC90">
      <w:pPr>
        <w:spacing w:line="276" w:lineRule="auto"/>
        <w:ind w:left="-144"/>
        <w:contextualSpacing/>
        <w:jc w:val="right"/>
        <w:rPr>
          <w:rFonts w:ascii="Franklin Gothic Book" w:hAnsi="Franklin Gothic Book" w:eastAsia="Calibri"/>
          <w:color w:val="000000"/>
          <w:sz w:val="20"/>
          <w:szCs w:val="20"/>
        </w:rPr>
      </w:pPr>
      <w:r w:rsidRPr="00927525">
        <w:rPr>
          <w:rFonts w:ascii="Franklin Gothic Book" w:hAnsi="Franklin Gothic Book" w:eastAsia="Calibri"/>
          <w:i/>
          <w:iCs/>
          <w:color w:val="000000"/>
          <w:sz w:val="20"/>
          <w:szCs w:val="20"/>
        </w:rPr>
        <w:t xml:space="preserve">Exp. Date </w:t>
      </w:r>
      <w:r w:rsidR="002F156D">
        <w:rPr>
          <w:rFonts w:ascii="Franklin Gothic Book" w:hAnsi="Franklin Gothic Book" w:eastAsia="Calibri"/>
          <w:i/>
          <w:iCs/>
          <w:color w:val="000000"/>
          <w:sz w:val="20"/>
          <w:szCs w:val="20"/>
        </w:rPr>
        <w:t>07/31/2021</w:t>
      </w:r>
    </w:p>
    <w:p w:rsidRPr="00927525" w:rsidR="001F044A" w:rsidP="00704A64" w:rsidRDefault="001F044A" w14:paraId="0A60AAA5" w14:textId="77777777">
      <w:pPr>
        <w:spacing w:line="276" w:lineRule="auto"/>
        <w:contextualSpacing/>
        <w:rPr>
          <w:rFonts w:eastAsia="Arial"/>
          <w:b/>
          <w:i/>
          <w:color w:val="000000"/>
        </w:rPr>
      </w:pPr>
    </w:p>
    <w:p w:rsidRPr="00927525" w:rsidR="001F044A" w:rsidP="00704A64" w:rsidRDefault="001F044A" w14:paraId="397F34E3" w14:textId="57192E3B">
      <w:pPr>
        <w:spacing w:line="276" w:lineRule="auto"/>
        <w:contextualSpacing/>
        <w:rPr>
          <w:rFonts w:ascii="Franklin Gothic Book" w:hAnsi="Franklin Gothic Book" w:eastAsia="Franklin Gothic Book" w:cs="Franklin Gothic Book"/>
          <w:b/>
          <w:bCs/>
          <w:color w:val="000000"/>
        </w:rPr>
      </w:pPr>
      <w:r w:rsidRPr="00927525">
        <w:rPr>
          <w:rFonts w:ascii="Franklin Gothic Book" w:hAnsi="Franklin Gothic Book" w:eastAsia="Franklin Gothic Book" w:cs="Franklin Gothic Book"/>
          <w:color w:val="000000"/>
        </w:rPr>
        <w:t xml:space="preserve">You have been selected to participate in a national survey about COVID-19. The purpose of this survey is to help better understand U.S. adults’ experience, opinions, behaviors, and their trusted information sources related to COVID-19. You will receive </w:t>
      </w:r>
      <w:r w:rsidRPr="00927525" w:rsidR="007A7058">
        <w:rPr>
          <w:rFonts w:ascii="Franklin Gothic Book" w:hAnsi="Franklin Gothic Book" w:eastAsia="Franklin Gothic Book" w:cs="Franklin Gothic Book"/>
          <w:color w:val="000000"/>
        </w:rPr>
        <w:t>1</w:t>
      </w:r>
      <w:r w:rsidR="007A7058">
        <w:rPr>
          <w:rFonts w:ascii="Franklin Gothic Book" w:hAnsi="Franklin Gothic Book" w:eastAsia="Franklin Gothic Book" w:cs="Franklin Gothic Book"/>
          <w:color w:val="000000"/>
        </w:rPr>
        <w:t>8</w:t>
      </w:r>
      <w:r w:rsidRPr="00927525">
        <w:rPr>
          <w:rFonts w:ascii="Franklin Gothic Book" w:hAnsi="Franklin Gothic Book" w:eastAsia="Franklin Gothic Book" w:cs="Franklin Gothic Book"/>
          <w:color w:val="000000"/>
        </w:rPr>
        <w:t xml:space="preserve">,000 </w:t>
      </w:r>
      <w:proofErr w:type="spellStart"/>
      <w:r w:rsidRPr="00927525">
        <w:rPr>
          <w:rFonts w:ascii="Franklin Gothic Book" w:hAnsi="Franklin Gothic Book" w:eastAsia="Franklin Gothic Book" w:cs="Franklin Gothic Book"/>
          <w:color w:val="000000"/>
        </w:rPr>
        <w:t>AmeriPoints</w:t>
      </w:r>
      <w:proofErr w:type="spellEnd"/>
      <w:r w:rsidRPr="00927525">
        <w:rPr>
          <w:rFonts w:ascii="Franklin Gothic Book" w:hAnsi="Franklin Gothic Book" w:eastAsia="Franklin Gothic Book" w:cs="Franklin Gothic Book"/>
          <w:color w:val="000000"/>
        </w:rPr>
        <w:t>, or $</w:t>
      </w:r>
      <w:r w:rsidRPr="00927525" w:rsidR="00A7588C">
        <w:rPr>
          <w:rFonts w:ascii="Franklin Gothic Book" w:hAnsi="Franklin Gothic Book" w:eastAsia="Franklin Gothic Book" w:cs="Franklin Gothic Book"/>
          <w:color w:val="000000"/>
        </w:rPr>
        <w:t>1</w:t>
      </w:r>
      <w:r w:rsidR="00A7588C">
        <w:rPr>
          <w:rFonts w:ascii="Franklin Gothic Book" w:hAnsi="Franklin Gothic Book" w:eastAsia="Franklin Gothic Book" w:cs="Franklin Gothic Book"/>
          <w:color w:val="000000"/>
        </w:rPr>
        <w:t>8</w:t>
      </w:r>
      <w:r w:rsidRPr="00927525">
        <w:rPr>
          <w:rFonts w:ascii="Franklin Gothic Book" w:hAnsi="Franklin Gothic Book" w:eastAsia="Franklin Gothic Book" w:cs="Franklin Gothic Book"/>
          <w:color w:val="000000"/>
        </w:rPr>
        <w:t xml:space="preserve">, to complete this survey, which will take about 35-minutes to complete. If you complete this survey, you will also be invited to take follow-up surveys on this topic </w:t>
      </w:r>
      <w:r w:rsidRPr="00927525" w:rsidR="00313F6D">
        <w:rPr>
          <w:rFonts w:ascii="Franklin Gothic Book" w:hAnsi="Franklin Gothic Book" w:eastAsia="Franklin Gothic Book" w:cs="Franklin Gothic Book"/>
          <w:color w:val="000000"/>
        </w:rPr>
        <w:t>f</w:t>
      </w:r>
      <w:r w:rsidR="00313F6D">
        <w:rPr>
          <w:rFonts w:ascii="Franklin Gothic Book" w:hAnsi="Franklin Gothic Book" w:eastAsia="Franklin Gothic Book" w:cs="Franklin Gothic Book"/>
          <w:color w:val="000000"/>
        </w:rPr>
        <w:t>our</w:t>
      </w:r>
      <w:r w:rsidRPr="00927525" w:rsidR="00313F6D">
        <w:rPr>
          <w:rFonts w:ascii="Franklin Gothic Book" w:hAnsi="Franklin Gothic Book" w:eastAsia="Franklin Gothic Book" w:cs="Franklin Gothic Book"/>
          <w:color w:val="000000"/>
        </w:rPr>
        <w:t xml:space="preserve"> </w:t>
      </w:r>
      <w:r w:rsidRPr="00927525">
        <w:rPr>
          <w:rFonts w:ascii="Franklin Gothic Book" w:hAnsi="Franklin Gothic Book" w:eastAsia="Franklin Gothic Book" w:cs="Franklin Gothic Book"/>
          <w:color w:val="000000"/>
        </w:rPr>
        <w:t xml:space="preserve">additional times over the next year and a half, each with an incentive of 18,000 </w:t>
      </w:r>
      <w:proofErr w:type="spellStart"/>
      <w:r w:rsidRPr="00927525">
        <w:rPr>
          <w:rFonts w:ascii="Franklin Gothic Book" w:hAnsi="Franklin Gothic Book" w:eastAsia="Franklin Gothic Book" w:cs="Franklin Gothic Book"/>
          <w:color w:val="000000"/>
        </w:rPr>
        <w:t>AmeriPoints</w:t>
      </w:r>
      <w:proofErr w:type="spellEnd"/>
      <w:r w:rsidRPr="00927525">
        <w:rPr>
          <w:rFonts w:ascii="Franklin Gothic Book" w:hAnsi="Franklin Gothic Book" w:eastAsia="Franklin Gothic Book" w:cs="Franklin Gothic Book"/>
          <w:color w:val="000000"/>
        </w:rPr>
        <w:t xml:space="preserve">, </w:t>
      </w:r>
      <w:proofErr w:type="gramStart"/>
      <w:r w:rsidRPr="00927525">
        <w:rPr>
          <w:rFonts w:ascii="Franklin Gothic Book" w:hAnsi="Franklin Gothic Book" w:eastAsia="Franklin Gothic Book" w:cs="Franklin Gothic Book"/>
          <w:color w:val="000000"/>
        </w:rPr>
        <w:t>In</w:t>
      </w:r>
      <w:proofErr w:type="gramEnd"/>
      <w:r w:rsidRPr="00927525">
        <w:rPr>
          <w:rFonts w:ascii="Franklin Gothic Book" w:hAnsi="Franklin Gothic Book" w:eastAsia="Franklin Gothic Book" w:cs="Franklin Gothic Book"/>
          <w:color w:val="000000"/>
        </w:rPr>
        <w:t xml:space="preserve"> total, you will earn 100,000 </w:t>
      </w:r>
      <w:proofErr w:type="spellStart"/>
      <w:r w:rsidRPr="00927525">
        <w:rPr>
          <w:rFonts w:ascii="Franklin Gothic Book" w:hAnsi="Franklin Gothic Book" w:eastAsia="Franklin Gothic Book" w:cs="Franklin Gothic Book"/>
          <w:color w:val="000000"/>
        </w:rPr>
        <w:t>AmeriPoints</w:t>
      </w:r>
      <w:proofErr w:type="spellEnd"/>
      <w:r w:rsidRPr="00927525">
        <w:rPr>
          <w:rFonts w:ascii="Franklin Gothic Book" w:hAnsi="Franklin Gothic Book" w:eastAsia="Franklin Gothic Book" w:cs="Franklin Gothic Book"/>
          <w:color w:val="000000"/>
        </w:rPr>
        <w:t xml:space="preserve">, or $100, for completing all six surveys. </w:t>
      </w:r>
      <w:r w:rsidRPr="00927525">
        <w:rPr>
          <w:rFonts w:ascii="Franklin Gothic Book" w:hAnsi="Franklin Gothic Book" w:eastAsia="Franklin Gothic Book" w:cs="Franklin Gothic Book"/>
          <w:b/>
          <w:bCs/>
          <w:color w:val="000000"/>
        </w:rPr>
        <w:t xml:space="preserve">Importantly, you must complete each of these surveys </w:t>
      </w:r>
      <w:proofErr w:type="gramStart"/>
      <w:r w:rsidRPr="00927525">
        <w:rPr>
          <w:rFonts w:ascii="Franklin Gothic Book" w:hAnsi="Franklin Gothic Book" w:eastAsia="Franklin Gothic Book" w:cs="Franklin Gothic Book"/>
          <w:b/>
          <w:bCs/>
          <w:color w:val="000000"/>
        </w:rPr>
        <w:t>in order to</w:t>
      </w:r>
      <w:proofErr w:type="gramEnd"/>
      <w:r w:rsidRPr="00927525">
        <w:rPr>
          <w:rFonts w:ascii="Franklin Gothic Book" w:hAnsi="Franklin Gothic Book" w:eastAsia="Franklin Gothic Book" w:cs="Franklin Gothic Book"/>
          <w:b/>
          <w:bCs/>
          <w:color w:val="000000"/>
        </w:rPr>
        <w:t xml:space="preserve"> be invited to the next one.</w:t>
      </w:r>
    </w:p>
    <w:p w:rsidRPr="00927525" w:rsidR="001F044A" w:rsidP="00704A64" w:rsidRDefault="001F044A" w14:paraId="601CC41A" w14:textId="77777777">
      <w:pPr>
        <w:spacing w:line="276" w:lineRule="auto"/>
        <w:contextualSpacing/>
        <w:rPr>
          <w:rFonts w:ascii="Franklin Gothic Book" w:hAnsi="Franklin Gothic Book" w:eastAsia="Franklin Gothic Book" w:cs="Franklin Gothic Book"/>
          <w:color w:val="000000"/>
        </w:rPr>
      </w:pPr>
    </w:p>
    <w:p w:rsidRPr="00927525" w:rsidR="001F044A" w:rsidP="00704A64" w:rsidRDefault="001F044A" w14:paraId="5CA89F7E"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rPr>
        <w:t xml:space="preserve">This survey will provide important feedback on six main topics, including: </w:t>
      </w:r>
    </w:p>
    <w:p w:rsidRPr="00927525" w:rsidR="001F044A" w:rsidP="005A10B5" w:rsidRDefault="001F044A" w14:paraId="4BFB7BFD" w14:textId="77777777">
      <w:pPr>
        <w:numPr>
          <w:ilvl w:val="0"/>
          <w:numId w:val="4"/>
        </w:numPr>
        <w:spacing w:line="276" w:lineRule="auto"/>
        <w:contextualSpacing/>
        <w:rPr>
          <w:rFonts w:ascii="Calibri" w:hAnsi="Calibri" w:eastAsia="MS Mincho"/>
        </w:rPr>
      </w:pPr>
      <w:r w:rsidRPr="00927525">
        <w:rPr>
          <w:rFonts w:ascii="Franklin Gothic Book" w:hAnsi="Franklin Gothic Book" w:eastAsia="Franklin Gothic Book" w:cs="Franklin Gothic Book"/>
        </w:rPr>
        <w:t xml:space="preserve">Your interests and intentions about the recommended actions advised by health </w:t>
      </w:r>
      <w:proofErr w:type="gramStart"/>
      <w:r w:rsidRPr="00927525">
        <w:rPr>
          <w:rFonts w:ascii="Franklin Gothic Book" w:hAnsi="Franklin Gothic Book" w:eastAsia="Franklin Gothic Book" w:cs="Franklin Gothic Book"/>
        </w:rPr>
        <w:t>officials</w:t>
      </w:r>
      <w:proofErr w:type="gramEnd"/>
    </w:p>
    <w:p w:rsidRPr="00927525" w:rsidR="001F044A" w:rsidP="005A10B5" w:rsidRDefault="001F044A" w14:paraId="09D0833D" w14:textId="77777777">
      <w:pPr>
        <w:numPr>
          <w:ilvl w:val="0"/>
          <w:numId w:val="4"/>
        </w:numPr>
        <w:spacing w:line="276" w:lineRule="auto"/>
        <w:contextualSpacing/>
        <w:rPr>
          <w:rFonts w:ascii="Calibri" w:hAnsi="Calibri" w:eastAsia="MS Mincho"/>
        </w:rPr>
      </w:pPr>
      <w:r w:rsidRPr="00927525">
        <w:rPr>
          <w:rFonts w:ascii="Franklin Gothic Book" w:hAnsi="Franklin Gothic Book" w:eastAsia="Franklin Gothic Book" w:cs="Franklin Gothic Book"/>
        </w:rPr>
        <w:t>Your opinions on COVID-19</w:t>
      </w:r>
    </w:p>
    <w:p w:rsidRPr="00927525" w:rsidR="001F044A" w:rsidP="005A10B5" w:rsidRDefault="001F044A" w14:paraId="1F4764F9" w14:textId="77777777">
      <w:pPr>
        <w:numPr>
          <w:ilvl w:val="0"/>
          <w:numId w:val="4"/>
        </w:numPr>
        <w:spacing w:line="276" w:lineRule="auto"/>
        <w:contextualSpacing/>
        <w:rPr>
          <w:rFonts w:ascii="Calibri" w:hAnsi="Calibri" w:eastAsia="MS Mincho"/>
        </w:rPr>
      </w:pPr>
      <w:r w:rsidRPr="00927525">
        <w:rPr>
          <w:rFonts w:ascii="Franklin Gothic Book" w:hAnsi="Franklin Gothic Book" w:eastAsia="Franklin Gothic Book" w:cs="Franklin Gothic Book"/>
        </w:rPr>
        <w:t>Views on science, research, and medical professionals</w:t>
      </w:r>
    </w:p>
    <w:p w:rsidRPr="00927525" w:rsidR="001F044A" w:rsidP="005A10B5" w:rsidRDefault="001F044A" w14:paraId="10F96593" w14:textId="77777777">
      <w:pPr>
        <w:numPr>
          <w:ilvl w:val="0"/>
          <w:numId w:val="4"/>
        </w:num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Public health education campaigns</w:t>
      </w:r>
    </w:p>
    <w:p w:rsidRPr="00927525" w:rsidR="001F044A" w:rsidP="005A10B5" w:rsidRDefault="001F044A" w14:paraId="4ABA65F5" w14:textId="77777777">
      <w:pPr>
        <w:numPr>
          <w:ilvl w:val="0"/>
          <w:numId w:val="4"/>
        </w:num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 xml:space="preserve">How COVID-19 has impacted your </w:t>
      </w:r>
      <w:proofErr w:type="gramStart"/>
      <w:r w:rsidRPr="00927525">
        <w:rPr>
          <w:rFonts w:ascii="Franklin Gothic Book" w:hAnsi="Franklin Gothic Book" w:eastAsia="Franklin Gothic Book" w:cs="Franklin Gothic Book"/>
        </w:rPr>
        <w:t>life</w:t>
      </w:r>
      <w:proofErr w:type="gramEnd"/>
      <w:r w:rsidRPr="00927525">
        <w:rPr>
          <w:rFonts w:ascii="Franklin Gothic Book" w:hAnsi="Franklin Gothic Book" w:eastAsia="Franklin Gothic Book" w:cs="Franklin Gothic Book"/>
        </w:rPr>
        <w:t xml:space="preserve"> </w:t>
      </w:r>
    </w:p>
    <w:p w:rsidRPr="00927525" w:rsidR="001F044A" w:rsidP="005A10B5" w:rsidRDefault="001F044A" w14:paraId="6BE652A0" w14:textId="77777777">
      <w:pPr>
        <w:numPr>
          <w:ilvl w:val="0"/>
          <w:numId w:val="4"/>
        </w:num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More about you and other health conditions</w:t>
      </w:r>
    </w:p>
    <w:p w:rsidRPr="00927525" w:rsidR="001F044A" w:rsidP="00704A64" w:rsidRDefault="001F044A" w14:paraId="7DFCB02B" w14:textId="77777777">
      <w:pPr>
        <w:spacing w:line="276" w:lineRule="auto"/>
        <w:ind w:left="720" w:hanging="360"/>
        <w:contextualSpacing/>
        <w:rPr>
          <w:rFonts w:ascii="Franklin Gothic Book" w:hAnsi="Franklin Gothic Book" w:eastAsia="Franklin Gothic Book" w:cs="Franklin Gothic Book"/>
        </w:rPr>
      </w:pPr>
    </w:p>
    <w:p w:rsidRPr="00927525" w:rsidR="001F044A" w:rsidP="00704A64" w:rsidRDefault="006339BF" w14:paraId="61FF5F20" w14:textId="46D7E852">
      <w:pPr>
        <w:spacing w:line="276" w:lineRule="auto"/>
        <w:contextualSpacing/>
        <w:rPr>
          <w:rFonts w:ascii="Franklin Gothic Book" w:hAnsi="Franklin Gothic Book" w:eastAsia="Franklin Gothic Book" w:cs="Franklin Gothic Book"/>
          <w:color w:val="000000"/>
        </w:rPr>
      </w:pPr>
      <w:r>
        <w:rPr>
          <w:rFonts w:ascii="Franklin Gothic Book" w:hAnsi="Franklin Gothic Book" w:eastAsia="Franklin Gothic Book" w:cs="Franklin Gothic Book"/>
          <w:color w:val="000000"/>
        </w:rPr>
        <w:t>You will be shown a privacy statement and</w:t>
      </w:r>
      <w:r w:rsidRPr="00927525" w:rsidR="001F044A">
        <w:rPr>
          <w:rFonts w:ascii="Franklin Gothic Book" w:hAnsi="Franklin Gothic Book" w:eastAsia="Franklin Gothic Book" w:cs="Franklin Gothic Book"/>
          <w:color w:val="000000"/>
        </w:rPr>
        <w:t xml:space="preserve"> additional information about the purpose of this survey </w:t>
      </w:r>
      <w:r>
        <w:rPr>
          <w:rFonts w:ascii="Franklin Gothic Book" w:hAnsi="Franklin Gothic Book" w:eastAsia="Franklin Gothic Book" w:cs="Franklin Gothic Book"/>
          <w:color w:val="000000"/>
        </w:rPr>
        <w:t>and</w:t>
      </w:r>
      <w:r w:rsidRPr="00927525">
        <w:rPr>
          <w:rFonts w:ascii="Franklin Gothic Book" w:hAnsi="Franklin Gothic Book" w:eastAsia="Franklin Gothic Book" w:cs="Franklin Gothic Book"/>
          <w:color w:val="000000"/>
        </w:rPr>
        <w:t xml:space="preserve"> </w:t>
      </w:r>
      <w:r w:rsidRPr="00927525" w:rsidR="001F044A">
        <w:rPr>
          <w:rFonts w:ascii="Franklin Gothic Book" w:hAnsi="Franklin Gothic Book" w:eastAsia="Franklin Gothic Book" w:cs="Franklin Gothic Book"/>
          <w:color w:val="000000"/>
        </w:rPr>
        <w:t xml:space="preserve">how your survey responses will be used. You will </w:t>
      </w:r>
      <w:r w:rsidR="007269F0">
        <w:rPr>
          <w:rFonts w:ascii="Franklin Gothic Book" w:hAnsi="Franklin Gothic Book" w:eastAsia="Franklin Gothic Book" w:cs="Franklin Gothic Book"/>
          <w:color w:val="000000"/>
        </w:rPr>
        <w:t>then</w:t>
      </w:r>
      <w:r w:rsidRPr="00927525" w:rsidR="001F044A">
        <w:rPr>
          <w:rFonts w:ascii="Franklin Gothic Book" w:hAnsi="Franklin Gothic Book" w:eastAsia="Franklin Gothic Book" w:cs="Franklin Gothic Book"/>
          <w:color w:val="000000"/>
        </w:rPr>
        <w:t xml:space="preserve"> be </w:t>
      </w:r>
      <w:r w:rsidR="003B02F6">
        <w:rPr>
          <w:rFonts w:ascii="Franklin Gothic Book" w:hAnsi="Franklin Gothic Book" w:eastAsia="Franklin Gothic Book" w:cs="Franklin Gothic Book"/>
          <w:color w:val="000000"/>
        </w:rPr>
        <w:t>asked for your consent to</w:t>
      </w:r>
      <w:r w:rsidRPr="00927525" w:rsidR="001F044A">
        <w:rPr>
          <w:rFonts w:ascii="Franklin Gothic Book" w:hAnsi="Franklin Gothic Book" w:eastAsia="Franklin Gothic Book" w:cs="Franklin Gothic Book"/>
          <w:color w:val="000000"/>
        </w:rPr>
        <w:t xml:space="preserve"> proceed with the survey.</w:t>
      </w:r>
    </w:p>
    <w:p w:rsidR="00E42AAD" w:rsidP="00704A64" w:rsidRDefault="00E42AAD" w14:paraId="4BA8C5DA" w14:textId="77777777">
      <w:pPr>
        <w:spacing w:line="276" w:lineRule="auto"/>
        <w:contextualSpacing/>
        <w:rPr>
          <w:rFonts w:ascii="Franklin Gothic Book" w:hAnsi="Franklin Gothic Book" w:eastAsia="Franklin Gothic Book" w:cs="Franklin Gothic Book"/>
          <w:color w:val="000000"/>
        </w:rPr>
      </w:pPr>
    </w:p>
    <w:p w:rsidRPr="00D914D9" w:rsidR="00F307F5" w:rsidP="00704A64" w:rsidRDefault="00F307F5" w14:paraId="454F200D" w14:textId="33C23393">
      <w:pPr>
        <w:spacing w:line="276" w:lineRule="auto"/>
        <w:contextualSpacing/>
        <w:rPr>
          <w:rFonts w:ascii="Franklin Gothic Book" w:hAnsi="Franklin Gothic Book" w:eastAsia="Franklin Gothic Book" w:cs="Franklin Gothic Book"/>
          <w:b/>
          <w:color w:val="000000"/>
        </w:rPr>
      </w:pPr>
      <w:r w:rsidRPr="00D914D9">
        <w:rPr>
          <w:rFonts w:ascii="Franklin Gothic Book" w:hAnsi="Franklin Gothic Book" w:eastAsia="Franklin Gothic Book" w:cs="Franklin Gothic Book"/>
          <w:b/>
          <w:color w:val="000000"/>
        </w:rPr>
        <w:lastRenderedPageBreak/>
        <w:t>[Continue]</w:t>
      </w:r>
    </w:p>
    <w:p w:rsidRPr="00927525" w:rsidR="00F307F5" w:rsidP="00704A64" w:rsidRDefault="00F307F5" w14:paraId="58DAF2DA" w14:textId="77777777">
      <w:pPr>
        <w:spacing w:line="276" w:lineRule="auto"/>
        <w:contextualSpacing/>
        <w:rPr>
          <w:rFonts w:ascii="Franklin Gothic Book" w:hAnsi="Franklin Gothic Book" w:eastAsia="Franklin Gothic Book" w:cs="Franklin Gothic Book"/>
          <w:color w:val="000000"/>
        </w:rPr>
      </w:pPr>
    </w:p>
    <w:p w:rsidRPr="00927525" w:rsidR="001F044A" w:rsidP="00704A64" w:rsidRDefault="001F044A" w14:paraId="0B4CC7F5" w14:textId="77777777">
      <w:pPr>
        <w:spacing w:line="276" w:lineRule="auto"/>
        <w:contextualSpacing/>
        <w:rPr>
          <w:rFonts w:ascii="Franklin Gothic Book" w:hAnsi="Franklin Gothic Book" w:eastAsia="Franklin Gothic Book" w:cs="Franklin Gothic Book"/>
          <w:color w:val="000000"/>
          <w:u w:val="single"/>
        </w:rPr>
      </w:pPr>
      <w:r w:rsidRPr="00927525">
        <w:rPr>
          <w:rFonts w:ascii="Franklin Gothic Book" w:hAnsi="Franklin Gothic Book" w:eastAsia="Franklin Gothic Book" w:cs="Franklin Gothic Book"/>
          <w:color w:val="000000"/>
        </w:rPr>
        <w:t xml:space="preserve">For question or concerns about this survey, email: </w:t>
      </w:r>
      <w:hyperlink w:history="1" r:id="rId11">
        <w:r w:rsidRPr="00927525">
          <w:rPr>
            <w:rFonts w:ascii="Franklin Gothic Book" w:hAnsi="Franklin Gothic Book" w:eastAsia="Arial"/>
            <w:color w:val="0000FF"/>
            <w:u w:val="single"/>
          </w:rPr>
          <w:t>support@amerispeak.org</w:t>
        </w:r>
      </w:hyperlink>
      <w:r w:rsidRPr="00927525">
        <w:rPr>
          <w:rFonts w:ascii="Franklin Gothic Book" w:hAnsi="Franklin Gothic Book" w:eastAsia="Arial"/>
          <w:color w:val="000000"/>
        </w:rPr>
        <w:t xml:space="preserve"> </w:t>
      </w:r>
      <w:r w:rsidRPr="00927525">
        <w:rPr>
          <w:rFonts w:eastAsia="Arial"/>
          <w:color w:val="000000"/>
        </w:rPr>
        <w:t xml:space="preserve"> </w:t>
      </w:r>
      <w:r w:rsidRPr="00927525">
        <w:rPr>
          <w:rFonts w:ascii="Franklin Gothic Book" w:hAnsi="Franklin Gothic Book" w:eastAsia="Franklin Gothic Book" w:cs="Franklin Gothic Book"/>
          <w:color w:val="000000"/>
        </w:rPr>
        <w:t xml:space="preserve"> </w:t>
      </w:r>
    </w:p>
    <w:p w:rsidRPr="00927525" w:rsidR="001F044A" w:rsidP="00704A64" w:rsidRDefault="001F044A" w14:paraId="1B9FAD17" w14:textId="77777777">
      <w:pPr>
        <w:spacing w:line="276" w:lineRule="auto"/>
        <w:contextualSpacing/>
        <w:rPr>
          <w:rFonts w:ascii="Franklin Gothic Book" w:hAnsi="Franklin Gothic Book" w:eastAsia="Calibri"/>
        </w:rPr>
      </w:pPr>
    </w:p>
    <w:p w:rsidRPr="00927525" w:rsidR="001F044A" w:rsidP="00704A64" w:rsidRDefault="001F044A" w14:paraId="57C00FD7" w14:textId="77777777">
      <w:pPr>
        <w:keepNext/>
        <w:keepLines/>
        <w:spacing w:line="276" w:lineRule="auto"/>
        <w:contextualSpacing/>
        <w:jc w:val="center"/>
        <w:outlineLvl w:val="0"/>
        <w:rPr>
          <w:rFonts w:ascii="Franklin Gothic Book" w:hAnsi="Franklin Gothic Book" w:eastAsia="MS Gothic"/>
          <w:b/>
        </w:rPr>
      </w:pPr>
      <w:r w:rsidRPr="00927525">
        <w:rPr>
          <w:rFonts w:ascii="Franklin Gothic Book" w:hAnsi="Franklin Gothic Book" w:eastAsia="MS Gothic"/>
          <w:b/>
          <w:sz w:val="28"/>
          <w:szCs w:val="28"/>
        </w:rPr>
        <w:t>Privacy Advisory</w:t>
      </w:r>
    </w:p>
    <w:p w:rsidRPr="00927525" w:rsidR="001F044A" w:rsidP="00704A64" w:rsidRDefault="001F044A" w14:paraId="7E2C85B1" w14:textId="77777777">
      <w:pPr>
        <w:spacing w:line="276" w:lineRule="auto"/>
        <w:contextualSpacing/>
        <w:rPr>
          <w:rFonts w:ascii="Franklin Gothic Book" w:hAnsi="Franklin Gothic Book" w:eastAsia="Franklin Gothic Book" w:cs="Franklin Gothic Book"/>
          <w:color w:val="000000"/>
        </w:rPr>
      </w:pPr>
    </w:p>
    <w:p w:rsidRPr="00927525" w:rsidR="001F044A" w:rsidP="00704A64" w:rsidRDefault="001F044A" w14:paraId="0D11C84C" w14:textId="77777777">
      <w:pPr>
        <w:spacing w:line="276" w:lineRule="auto"/>
        <w:contextualSpacing/>
        <w:jc w:val="both"/>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 xml:space="preserve">This survey does </w:t>
      </w:r>
      <w:r w:rsidRPr="00927525">
        <w:rPr>
          <w:rFonts w:ascii="Franklin Gothic Book" w:hAnsi="Franklin Gothic Book" w:eastAsia="Franklin Gothic Book" w:cs="Franklin Gothic Book"/>
          <w:i/>
          <w:iCs/>
          <w:color w:val="000000"/>
        </w:rPr>
        <w:t>not</w:t>
      </w:r>
      <w:r w:rsidRPr="00927525">
        <w:rPr>
          <w:rFonts w:ascii="Franklin Gothic Book" w:hAnsi="Franklin Gothic Book" w:eastAsia="Franklin Gothic Book" w:cs="Franklin Gothic Book"/>
          <w:color w:val="000000"/>
        </w:rPr>
        <w:t xml:space="preserve"> collect or use personally identifiable information (PII) such as your name, date of birth, or contact information.</w:t>
      </w:r>
      <w:r w:rsidRPr="00927525">
        <w:rPr>
          <w:rFonts w:eastAsia="Arial"/>
          <w:color w:val="000000"/>
        </w:rPr>
        <w:t xml:space="preserve"> </w:t>
      </w:r>
      <w:r w:rsidRPr="00927525">
        <w:rPr>
          <w:rFonts w:ascii="Franklin Gothic Book" w:hAnsi="Franklin Gothic Book" w:eastAsia="Franklin Gothic Book" w:cs="Franklin Gothic Book"/>
          <w:color w:val="000000"/>
        </w:rPr>
        <w:t xml:space="preserve">As with all </w:t>
      </w:r>
      <w:proofErr w:type="spellStart"/>
      <w:r w:rsidRPr="00927525">
        <w:rPr>
          <w:rFonts w:ascii="Franklin Gothic Book" w:hAnsi="Franklin Gothic Book" w:eastAsia="Franklin Gothic Book" w:cs="Franklin Gothic Book"/>
          <w:color w:val="000000"/>
        </w:rPr>
        <w:t>AmeriSpeak</w:t>
      </w:r>
      <w:proofErr w:type="spellEnd"/>
      <w:r w:rsidRPr="00927525">
        <w:rPr>
          <w:rFonts w:ascii="Franklin Gothic Book" w:hAnsi="Franklin Gothic Book" w:eastAsia="Franklin Gothic Book" w:cs="Franklin Gothic Book"/>
          <w:color w:val="000000"/>
        </w:rPr>
        <w:t xml:space="preserve"> surveys, responding to this survey is voluntary. Your responses will be treated as confidential and will be maintained in a secure dataset. There is no penalty to you if you choose not to respond. However, we encourage you to answer all questions so that the data will be complete and will represent the typical attitudes and beliefs of all Americans.</w:t>
      </w:r>
    </w:p>
    <w:p w:rsidRPr="00927525" w:rsidR="001F044A" w:rsidP="00704A64" w:rsidRDefault="001F044A" w14:paraId="7E3DBBC9" w14:textId="77777777">
      <w:pPr>
        <w:spacing w:line="276" w:lineRule="auto"/>
        <w:contextualSpacing/>
        <w:rPr>
          <w:rFonts w:ascii="Franklin Gothic Book" w:hAnsi="Franklin Gothic Book" w:eastAsia="Calibri"/>
        </w:rPr>
      </w:pPr>
    </w:p>
    <w:p w:rsidRPr="00927525" w:rsidR="001F044A" w:rsidP="00704A64" w:rsidRDefault="001F044A" w14:paraId="215A065B" w14:textId="77777777">
      <w:pPr>
        <w:spacing w:line="276" w:lineRule="auto"/>
        <w:contextualSpacing/>
        <w:rPr>
          <w:rFonts w:ascii="Franklin Gothic Book" w:hAnsi="Franklin Gothic Book" w:eastAsia="Calibri"/>
        </w:rPr>
      </w:pPr>
    </w:p>
    <w:p w:rsidRPr="00927525" w:rsidR="001F044A" w:rsidP="00704A64" w:rsidRDefault="001F044A" w14:paraId="15B2A01C" w14:textId="77777777">
      <w:pPr>
        <w:keepNext/>
        <w:keepLines/>
        <w:spacing w:line="276" w:lineRule="auto"/>
        <w:contextualSpacing/>
        <w:jc w:val="center"/>
        <w:outlineLvl w:val="0"/>
        <w:rPr>
          <w:rFonts w:ascii="Franklin Gothic Book" w:hAnsi="Franklin Gothic Book" w:eastAsia="MS Gothic"/>
          <w:b/>
        </w:rPr>
      </w:pPr>
      <w:r w:rsidRPr="00927525">
        <w:rPr>
          <w:rFonts w:ascii="Franklin Gothic Book" w:hAnsi="Franklin Gothic Book" w:eastAsia="MS Gothic"/>
          <w:b/>
          <w:sz w:val="28"/>
          <w:szCs w:val="32"/>
        </w:rPr>
        <w:t>Frequently Asked Questions (FAQ)</w:t>
      </w:r>
    </w:p>
    <w:p w:rsidRPr="00927525" w:rsidR="001F044A" w:rsidP="00704A64" w:rsidRDefault="001F044A" w14:paraId="00B51DDB" w14:textId="77777777">
      <w:pPr>
        <w:spacing w:line="276" w:lineRule="auto"/>
        <w:contextualSpacing/>
        <w:rPr>
          <w:rFonts w:ascii="Franklin Gothic Book" w:hAnsi="Franklin Gothic Book" w:eastAsia="Calibri"/>
          <w:b/>
          <w:bCs/>
          <w:color w:val="000081"/>
          <w:sz w:val="30"/>
          <w:szCs w:val="30"/>
        </w:rPr>
      </w:pPr>
      <w:r w:rsidRPr="00927525">
        <w:rPr>
          <w:rFonts w:ascii="Franklin Gothic Book" w:hAnsi="Franklin Gothic Book" w:eastAsia="Calibri"/>
          <w:b/>
          <w:bCs/>
        </w:rPr>
        <w:t>// FAQs should link to their corresponding page positions below. “TOP” buttons should link back to top of FAQ //</w:t>
      </w:r>
    </w:p>
    <w:p w:rsidRPr="00927525" w:rsidR="001F044A" w:rsidP="00704A64" w:rsidRDefault="001F044A" w14:paraId="3F46F934"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Why is this study being conducted?</w:t>
      </w:r>
    </w:p>
    <w:p w:rsidRPr="00927525" w:rsidR="001F044A" w:rsidP="00704A64" w:rsidRDefault="001F044A" w14:paraId="20D324E6"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Why should I participate?</w:t>
      </w:r>
    </w:p>
    <w:p w:rsidRPr="00927525" w:rsidR="001F044A" w:rsidP="00704A64" w:rsidRDefault="001F044A" w14:paraId="5F3B44CC"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Do I have to answer all questions?</w:t>
      </w:r>
    </w:p>
    <w:p w:rsidRPr="00927525" w:rsidR="001F044A" w:rsidP="00704A64" w:rsidRDefault="001F044A" w14:paraId="7FCB3D9E"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Can I save my answers and return to the survey later?</w:t>
      </w:r>
    </w:p>
    <w:p w:rsidRPr="00927525" w:rsidR="001F044A" w:rsidP="00704A64" w:rsidRDefault="001F044A" w14:paraId="3307CBBD"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Will my answers be kept private?</w:t>
      </w:r>
    </w:p>
    <w:p w:rsidRPr="00927525" w:rsidR="001F044A" w:rsidP="00704A64" w:rsidRDefault="001F044A" w14:paraId="4D1FD685"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Can I withdraw answers once I have started the survey?</w:t>
      </w:r>
    </w:p>
    <w:p w:rsidRPr="00927525" w:rsidR="001F044A" w:rsidP="00704A64" w:rsidRDefault="001F044A" w14:paraId="59758362"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 xml:space="preserve">What are the costs and benefits of participating? </w:t>
      </w:r>
    </w:p>
    <w:p w:rsidRPr="00927525" w:rsidR="001F044A" w:rsidP="00704A64" w:rsidRDefault="001F044A" w14:paraId="0C3E22FE"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How will my responses be used?</w:t>
      </w:r>
    </w:p>
    <w:p w:rsidRPr="00927525" w:rsidR="001F044A" w:rsidP="00704A64" w:rsidRDefault="001F044A" w14:paraId="46D11C53"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color w:val="000081"/>
          <w:u w:val="single"/>
        </w:rPr>
        <w:t xml:space="preserve">Will I see the results of the survey? </w:t>
      </w:r>
    </w:p>
    <w:p w:rsidRPr="00927525" w:rsidR="001F044A" w:rsidP="00704A64" w:rsidRDefault="001F044A" w14:paraId="5F3882E1" w14:textId="77777777">
      <w:pPr>
        <w:spacing w:line="276" w:lineRule="auto"/>
        <w:contextualSpacing/>
        <w:rPr>
          <w:rFonts w:ascii="Franklin Gothic Book" w:hAnsi="Franklin Gothic Book" w:eastAsia="Franklin Gothic Book" w:cs="Franklin Gothic Book"/>
          <w:color w:val="000081"/>
        </w:rPr>
      </w:pPr>
      <w:r w:rsidRPr="00927525">
        <w:rPr>
          <w:rFonts w:ascii="Franklin Gothic Book" w:hAnsi="Franklin Gothic Book" w:eastAsia="Franklin Gothic Book" w:cs="Franklin Gothic Book"/>
          <w:color w:val="000081"/>
        </w:rPr>
        <w:t xml:space="preserve"> </w:t>
      </w:r>
    </w:p>
    <w:p w:rsidRPr="00927525" w:rsidR="001F044A" w:rsidP="00704A64" w:rsidRDefault="001F044A" w14:paraId="1601CCB4" w14:textId="77777777">
      <w:pPr>
        <w:spacing w:line="276" w:lineRule="auto"/>
        <w:contextualSpacing/>
        <w:rPr>
          <w:rFonts w:ascii="Franklin Gothic Book" w:hAnsi="Franklin Gothic Book" w:eastAsia="Franklin Gothic Book" w:cs="Franklin Gothic Book"/>
          <w:b/>
          <w:bCs/>
          <w:color w:val="000081"/>
        </w:rPr>
      </w:pPr>
    </w:p>
    <w:p w:rsidRPr="00927525" w:rsidR="001F044A" w:rsidP="00704A64" w:rsidRDefault="001F044A" w14:paraId="5E16DC7F" w14:textId="77777777">
      <w:pPr>
        <w:spacing w:line="276" w:lineRule="auto"/>
        <w:contextualSpacing/>
        <w:rPr>
          <w:rFonts w:ascii="Franklin Gothic Book" w:hAnsi="Franklin Gothic Book" w:eastAsia="Franklin Gothic Book" w:cs="Franklin Gothic Book"/>
          <w:b/>
          <w:bCs/>
          <w:color w:val="000081"/>
        </w:rPr>
      </w:pPr>
      <w:r w:rsidRPr="00927525">
        <w:rPr>
          <w:rFonts w:ascii="Franklin Gothic Book" w:hAnsi="Franklin Gothic Book" w:eastAsia="Franklin Gothic Book" w:cs="Franklin Gothic Book"/>
          <w:b/>
          <w:bCs/>
          <w:color w:val="000081"/>
        </w:rPr>
        <w:t xml:space="preserve">Why is this study being conducted?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2E15DC70" w14:textId="77777777">
      <w:pPr>
        <w:numPr>
          <w:ilvl w:val="0"/>
          <w:numId w:val="5"/>
        </w:num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rPr>
        <w:t xml:space="preserve">This study is being conducted to understand changes over time of people’s opinions of, experience with, and behaviors related to COVID-19 as well as exposure to and trust of sources on COVID-19 information. </w:t>
      </w:r>
    </w:p>
    <w:p w:rsidRPr="00927525" w:rsidR="001F044A" w:rsidP="00704A64" w:rsidRDefault="001F044A" w14:paraId="17B68889" w14:textId="77777777">
      <w:pPr>
        <w:spacing w:line="276" w:lineRule="auto"/>
        <w:ind w:left="720"/>
        <w:contextualSpacing/>
        <w:rPr>
          <w:rFonts w:ascii="Franklin Gothic Book" w:hAnsi="Franklin Gothic Book" w:eastAsia="Franklin Gothic Book" w:cs="Franklin Gothic Book"/>
        </w:rPr>
      </w:pPr>
    </w:p>
    <w:p w:rsidRPr="00927525" w:rsidR="001F044A" w:rsidP="00704A64" w:rsidRDefault="001F044A" w14:paraId="50A0AD0F" w14:textId="77777777">
      <w:pPr>
        <w:spacing w:line="276" w:lineRule="auto"/>
        <w:contextualSpacing/>
        <w:rPr>
          <w:rFonts w:ascii="Franklin Gothic Book" w:hAnsi="Franklin Gothic Book" w:eastAsia="Franklin Gothic Book" w:cs="Franklin Gothic Book"/>
          <w:b/>
          <w:bCs/>
          <w:color w:val="000081"/>
        </w:rPr>
      </w:pPr>
    </w:p>
    <w:p w:rsidRPr="00927525" w:rsidR="001F044A" w:rsidP="00704A64" w:rsidRDefault="001F044A" w14:paraId="3F1C089E"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bCs/>
          <w:color w:val="000081"/>
        </w:rPr>
        <w:t xml:space="preserve">Why should I participate?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31836C04" w14:textId="5B2812AA">
      <w:pPr>
        <w:numPr>
          <w:ilvl w:val="0"/>
          <w:numId w:val="3"/>
        </w:numPr>
        <w:spacing w:line="276" w:lineRule="auto"/>
        <w:contextualSpacing/>
        <w:rPr>
          <w:rFonts w:ascii="Calibri" w:hAnsi="Calibri" w:eastAsia="MS Mincho"/>
        </w:rPr>
      </w:pPr>
      <w:r w:rsidRPr="00927525">
        <w:rPr>
          <w:rFonts w:ascii="Franklin Gothic Book" w:hAnsi="Franklin Gothic Book" w:eastAsia="Calibri"/>
        </w:rPr>
        <w:t xml:space="preserve">By participating in this survey, you will contribute to fighting the spread of COVID-19. You may also learn more about COVID-19 and ways you can help slow </w:t>
      </w:r>
      <w:r w:rsidR="002F156D">
        <w:rPr>
          <w:rFonts w:ascii="Franklin Gothic Book" w:hAnsi="Franklin Gothic Book" w:eastAsia="Calibri"/>
        </w:rPr>
        <w:t xml:space="preserve">the </w:t>
      </w:r>
      <w:r w:rsidRPr="00927525">
        <w:rPr>
          <w:rFonts w:ascii="Franklin Gothic Book" w:hAnsi="Franklin Gothic Book" w:eastAsia="Calibri"/>
        </w:rPr>
        <w:t xml:space="preserve">spread of COVID-19 </w:t>
      </w:r>
      <w:proofErr w:type="gramStart"/>
      <w:r w:rsidRPr="00927525">
        <w:rPr>
          <w:rFonts w:ascii="Franklin Gothic Book" w:hAnsi="Franklin Gothic Book" w:eastAsia="Calibri"/>
        </w:rPr>
        <w:t>as a result of</w:t>
      </w:r>
      <w:proofErr w:type="gramEnd"/>
      <w:r w:rsidRPr="00927525">
        <w:rPr>
          <w:rFonts w:ascii="Franklin Gothic Book" w:hAnsi="Franklin Gothic Book" w:eastAsia="Calibri"/>
        </w:rPr>
        <w:t xml:space="preserve"> information you learn by taking part in this survey.</w:t>
      </w:r>
    </w:p>
    <w:p w:rsidRPr="00927525" w:rsidR="001F044A" w:rsidP="00704A64" w:rsidRDefault="001F044A" w14:paraId="19D3AE65" w14:textId="77777777">
      <w:pPr>
        <w:spacing w:line="276" w:lineRule="auto"/>
        <w:contextualSpacing/>
        <w:rPr>
          <w:rFonts w:ascii="Franklin Gothic Book" w:hAnsi="Franklin Gothic Book" w:eastAsia="Calibri"/>
        </w:rPr>
      </w:pPr>
    </w:p>
    <w:p w:rsidRPr="00927525" w:rsidR="001F044A" w:rsidP="00704A64" w:rsidRDefault="001F044A" w14:paraId="68D62378"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bCs/>
          <w:color w:val="000081"/>
        </w:rPr>
        <w:t xml:space="preserve">Do I have to answer all questions?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7A1B9712" w14:textId="77777777">
      <w:pPr>
        <w:numPr>
          <w:ilvl w:val="0"/>
          <w:numId w:val="3"/>
        </w:numPr>
        <w:spacing w:line="276" w:lineRule="auto"/>
        <w:contextualSpacing/>
        <w:rPr>
          <w:rFonts w:ascii="Franklin Gothic Book" w:hAnsi="Franklin Gothic Book" w:eastAsia="MS Mincho"/>
          <w:color w:val="000000"/>
        </w:rPr>
      </w:pPr>
      <w:r w:rsidRPr="00927525">
        <w:rPr>
          <w:rFonts w:ascii="Franklin Gothic Book" w:hAnsi="Franklin Gothic Book" w:eastAsia="Franklin Gothic Book" w:cs="Franklin Gothic Book"/>
          <w:color w:val="000000"/>
        </w:rPr>
        <w:lastRenderedPageBreak/>
        <w:t xml:space="preserve">No, as with all </w:t>
      </w:r>
      <w:proofErr w:type="spellStart"/>
      <w:r w:rsidRPr="00927525">
        <w:rPr>
          <w:rFonts w:ascii="Franklin Gothic Book" w:hAnsi="Franklin Gothic Book" w:eastAsia="Franklin Gothic Book" w:cs="Franklin Gothic Book"/>
          <w:color w:val="000000"/>
        </w:rPr>
        <w:t>AmeriSpeak</w:t>
      </w:r>
      <w:proofErr w:type="spellEnd"/>
      <w:r w:rsidRPr="00927525">
        <w:rPr>
          <w:rFonts w:ascii="Franklin Gothic Book" w:hAnsi="Franklin Gothic Book" w:eastAsia="Franklin Gothic Book" w:cs="Franklin Gothic Book"/>
          <w:color w:val="000000"/>
        </w:rPr>
        <w:t xml:space="preserve"> surveys, it is not necessary to answer every question. Your participation in this study is completely voluntary. This means that you are free to withdraw from this survey at any time or to skip any questions. There is no penalty to you if you choose not to respond. </w:t>
      </w:r>
    </w:p>
    <w:p w:rsidRPr="00927525" w:rsidR="001F044A" w:rsidP="005A10B5" w:rsidRDefault="001F044A" w14:paraId="0F7F7DA3" w14:textId="77777777">
      <w:pPr>
        <w:numPr>
          <w:ilvl w:val="0"/>
          <w:numId w:val="3"/>
        </w:numPr>
        <w:spacing w:line="276" w:lineRule="auto"/>
        <w:contextualSpacing/>
        <w:rPr>
          <w:rFonts w:ascii="Franklin Gothic Book" w:hAnsi="Franklin Gothic Book" w:eastAsia="MS Mincho"/>
          <w:color w:val="000000"/>
        </w:rPr>
      </w:pPr>
      <w:r w:rsidRPr="00927525">
        <w:rPr>
          <w:rFonts w:ascii="Franklin Gothic Book" w:hAnsi="Franklin Gothic Book" w:eastAsia="MS Mincho"/>
          <w:color w:val="000000"/>
        </w:rPr>
        <w:t xml:space="preserve">Some questions in this survey will ask about your personal experiences with COVID-19, and you have the right to skip these questions. Additionally, if you experience any distress while taking this survey, you may contact the (1) Substance Abuse and Mental Health Services Administration (SAMHSA) Disaster Distress Helpline (1-800-985-5990) or the (2) Suicide Prevention Lifeline (1-800-273-8255), which both offer free 24/7 support services. </w:t>
      </w:r>
    </w:p>
    <w:p w:rsidRPr="00927525" w:rsidR="001F044A" w:rsidP="005A10B5" w:rsidRDefault="001F044A" w14:paraId="29037F81" w14:textId="77777777">
      <w:pPr>
        <w:numPr>
          <w:ilvl w:val="0"/>
          <w:numId w:val="3"/>
        </w:numPr>
        <w:spacing w:line="276" w:lineRule="auto"/>
        <w:contextualSpacing/>
        <w:rPr>
          <w:rFonts w:ascii="Calibri" w:hAnsi="Calibri" w:eastAsia="MS Mincho"/>
          <w:color w:val="000000"/>
        </w:rPr>
      </w:pPr>
      <w:r w:rsidRPr="00927525">
        <w:rPr>
          <w:rFonts w:ascii="Franklin Gothic Book" w:hAnsi="Franklin Gothic Book" w:eastAsia="Franklin Gothic Book" w:cs="Franklin Gothic Book"/>
          <w:color w:val="000000"/>
        </w:rPr>
        <w:t xml:space="preserve">At the bottom of your survey screen, you have two control buttons: </w:t>
      </w:r>
      <w:r w:rsidRPr="00927525">
        <w:rPr>
          <w:rFonts w:ascii="Franklin Gothic Book" w:hAnsi="Franklin Gothic Book" w:eastAsia="Franklin Gothic Book" w:cs="Franklin Gothic Book"/>
          <w:i/>
          <w:color w:val="000000"/>
        </w:rPr>
        <w:t xml:space="preserve">Continue </w:t>
      </w:r>
      <w:r w:rsidRPr="00927525">
        <w:rPr>
          <w:rFonts w:ascii="Franklin Gothic Book" w:hAnsi="Franklin Gothic Book" w:eastAsia="Franklin Gothic Book" w:cs="Franklin Gothic Book"/>
          <w:color w:val="000000"/>
        </w:rPr>
        <w:t xml:space="preserve">(&gt;&gt;), and </w:t>
      </w:r>
      <w:r w:rsidRPr="00927525">
        <w:rPr>
          <w:rFonts w:ascii="Franklin Gothic Book" w:hAnsi="Franklin Gothic Book" w:eastAsia="Franklin Gothic Book" w:cs="Franklin Gothic Book"/>
          <w:i/>
          <w:color w:val="000000"/>
        </w:rPr>
        <w:t xml:space="preserve">Previous </w:t>
      </w:r>
      <w:r w:rsidRPr="00927525">
        <w:rPr>
          <w:rFonts w:ascii="Franklin Gothic Book" w:hAnsi="Franklin Gothic Book" w:eastAsia="Franklin Gothic Book" w:cs="Franklin Gothic Book"/>
          <w:color w:val="000000"/>
        </w:rPr>
        <w:t>(&lt;&lt;). Use these buttons to navigate through the survey or to skip</w:t>
      </w:r>
      <w:r w:rsidRPr="00927525">
        <w:rPr>
          <w:rFonts w:ascii="Franklin Gothic Book" w:hAnsi="Franklin Gothic Book" w:eastAsia="Franklin Gothic Book" w:cs="Franklin Gothic Book"/>
          <w:i/>
          <w:iCs/>
          <w:color w:val="000000"/>
        </w:rPr>
        <w:t xml:space="preserve"> </w:t>
      </w:r>
      <w:r w:rsidRPr="00927525">
        <w:rPr>
          <w:rFonts w:ascii="Franklin Gothic Book" w:hAnsi="Franklin Gothic Book" w:eastAsia="Franklin Gothic Book" w:cs="Franklin Gothic Book"/>
          <w:color w:val="000000"/>
        </w:rPr>
        <w:t>questions.</w:t>
      </w:r>
    </w:p>
    <w:p w:rsidRPr="00927525" w:rsidR="001F044A" w:rsidP="00704A64" w:rsidRDefault="001F044A" w14:paraId="063F2E91" w14:textId="77777777">
      <w:pPr>
        <w:spacing w:line="276" w:lineRule="auto"/>
        <w:contextualSpacing/>
        <w:rPr>
          <w:rFonts w:ascii="Franklin Gothic Book" w:hAnsi="Franklin Gothic Book" w:eastAsia="Calibri"/>
        </w:rPr>
      </w:pPr>
    </w:p>
    <w:p w:rsidRPr="00927525" w:rsidR="001F044A" w:rsidP="00704A64" w:rsidRDefault="001F044A" w14:paraId="40EA14B7"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bCs/>
          <w:color w:val="000081"/>
        </w:rPr>
        <w:t xml:space="preserve">Can I save my answers and return to the survey later?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6F29987A" w14:textId="79BF8EA5">
      <w:pPr>
        <w:numPr>
          <w:ilvl w:val="0"/>
          <w:numId w:val="3"/>
        </w:numPr>
        <w:spacing w:line="276" w:lineRule="auto"/>
        <w:contextualSpacing/>
        <w:rPr>
          <w:rFonts w:ascii="Calibri" w:hAnsi="Calibri" w:eastAsia="MS Mincho"/>
          <w:color w:val="000000"/>
        </w:rPr>
      </w:pPr>
      <w:r w:rsidRPr="00927525">
        <w:rPr>
          <w:rFonts w:ascii="Franklin Gothic Book" w:hAnsi="Franklin Gothic Book" w:eastAsia="Franklin Gothic Book" w:cs="Franklin Gothic Book"/>
          <w:color w:val="000000"/>
        </w:rPr>
        <w:t xml:space="preserve">Yes. If you exit the survey, your progress will be saved. To return to the survey, use the same survey link provided to you. When you return to the survey website, </w:t>
      </w:r>
      <w:r w:rsidRPr="00927525">
        <w:rPr>
          <w:rFonts w:ascii="Franklin Gothic Book" w:hAnsi="Franklin Gothic Book" w:eastAsia="Franklin Gothic Book" w:cs="Franklin Gothic Book"/>
        </w:rPr>
        <w:t xml:space="preserve">you will be directed to the place in </w:t>
      </w:r>
      <w:r w:rsidRPr="00927525">
        <w:rPr>
          <w:rFonts w:ascii="Franklin Gothic Book" w:hAnsi="Franklin Gothic Book" w:eastAsia="Franklin Gothic Book" w:cs="Franklin Gothic Book"/>
          <w:color w:val="000000"/>
        </w:rPr>
        <w:t>the survey</w:t>
      </w:r>
      <w:r w:rsidRPr="00927525">
        <w:rPr>
          <w:rFonts w:ascii="Franklin Gothic Book" w:hAnsi="Franklin Gothic Book" w:eastAsia="Franklin Gothic Book" w:cs="Franklin Gothic Book"/>
          <w:i/>
          <w:iCs/>
          <w:color w:val="000000"/>
        </w:rPr>
        <w:t xml:space="preserve"> </w:t>
      </w:r>
      <w:r w:rsidRPr="00927525">
        <w:rPr>
          <w:rFonts w:ascii="Franklin Gothic Book" w:hAnsi="Franklin Gothic Book" w:eastAsia="Franklin Gothic Book" w:cs="Franklin Gothic Book"/>
          <w:color w:val="000000"/>
        </w:rPr>
        <w:t xml:space="preserve">where you had stopped. Use the control buttons, </w:t>
      </w:r>
      <w:r w:rsidRPr="00927525">
        <w:rPr>
          <w:rFonts w:ascii="Franklin Gothic Book" w:hAnsi="Franklin Gothic Book" w:eastAsia="Franklin Gothic Book" w:cs="Franklin Gothic Book"/>
          <w:i/>
          <w:iCs/>
          <w:color w:val="000000"/>
        </w:rPr>
        <w:t>Continue</w:t>
      </w:r>
      <w:r w:rsidRPr="00927525">
        <w:rPr>
          <w:rFonts w:ascii="Franklin Gothic Book" w:hAnsi="Franklin Gothic Book" w:eastAsia="Franklin Gothic Book" w:cs="Franklin Gothic Book"/>
          <w:color w:val="000000"/>
        </w:rPr>
        <w:t xml:space="preserve">, and </w:t>
      </w:r>
      <w:r w:rsidRPr="00927525">
        <w:rPr>
          <w:rFonts w:ascii="Franklin Gothic Book" w:hAnsi="Franklin Gothic Book" w:eastAsia="Franklin Gothic Book" w:cs="Franklin Gothic Book"/>
          <w:i/>
          <w:iCs/>
          <w:color w:val="000000"/>
        </w:rPr>
        <w:t>Previous</w:t>
      </w:r>
      <w:r w:rsidRPr="00927525">
        <w:rPr>
          <w:rFonts w:ascii="Franklin Gothic Book" w:hAnsi="Franklin Gothic Book" w:eastAsia="Franklin Gothic Book" w:cs="Franklin Gothic Book"/>
          <w:color w:val="000000"/>
        </w:rPr>
        <w:t>, to navigate through the survey to return to unanswered questions.</w:t>
      </w:r>
    </w:p>
    <w:p w:rsidRPr="00927525" w:rsidR="001F044A" w:rsidP="00704A64" w:rsidRDefault="001F044A" w14:paraId="29CB8505" w14:textId="77777777">
      <w:pPr>
        <w:spacing w:line="276" w:lineRule="auto"/>
        <w:contextualSpacing/>
        <w:rPr>
          <w:rFonts w:ascii="Franklin Gothic Book" w:hAnsi="Franklin Gothic Book" w:eastAsia="Franklin Gothic Book" w:cs="Franklin Gothic Book"/>
          <w:b/>
          <w:bCs/>
          <w:color w:val="000081"/>
        </w:rPr>
      </w:pPr>
    </w:p>
    <w:p w:rsidRPr="00927525" w:rsidR="001F044A" w:rsidP="00704A64" w:rsidRDefault="001F044A" w14:paraId="7FBADEAA" w14:textId="77777777">
      <w:pPr>
        <w:spacing w:line="276" w:lineRule="auto"/>
        <w:contextualSpacing/>
        <w:rPr>
          <w:rFonts w:ascii="Franklin Gothic Book" w:hAnsi="Franklin Gothic Book" w:eastAsia="Franklin Gothic Book" w:cs="Franklin Gothic Book"/>
          <w:b/>
          <w:bCs/>
          <w:color w:val="000081"/>
        </w:rPr>
      </w:pPr>
    </w:p>
    <w:p w:rsidRPr="00927525" w:rsidR="001F044A" w:rsidP="00704A64" w:rsidRDefault="001F044A" w14:paraId="3EFD1565"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bCs/>
          <w:color w:val="000081"/>
        </w:rPr>
        <w:t xml:space="preserve">Will my answers be kept private?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0E2AA46D" w14:textId="3F0E6850">
      <w:pPr>
        <w:numPr>
          <w:ilvl w:val="0"/>
          <w:numId w:val="3"/>
        </w:numPr>
        <w:autoSpaceDE w:val="0"/>
        <w:autoSpaceDN w:val="0"/>
        <w:adjustRightInd w:val="0"/>
        <w:spacing w:line="276" w:lineRule="auto"/>
        <w:contextualSpacing/>
        <w:rPr>
          <w:rFonts w:eastAsia="HGGothicM" w:cs="Tahoma"/>
          <w:color w:val="000000"/>
        </w:rPr>
      </w:pPr>
      <w:r w:rsidRPr="00927525">
        <w:rPr>
          <w:rFonts w:ascii="Franklin Gothic Book" w:hAnsi="Franklin Gothic Book" w:eastAsia="Arial"/>
          <w:color w:val="000000"/>
        </w:rPr>
        <w:t xml:space="preserve">As with all </w:t>
      </w:r>
      <w:proofErr w:type="spellStart"/>
      <w:r w:rsidRPr="00927525">
        <w:rPr>
          <w:rFonts w:ascii="Franklin Gothic Book" w:hAnsi="Franklin Gothic Book" w:eastAsia="Arial"/>
          <w:color w:val="000000"/>
        </w:rPr>
        <w:t>AmeriSpeak</w:t>
      </w:r>
      <w:proofErr w:type="spellEnd"/>
      <w:r w:rsidRPr="00927525">
        <w:rPr>
          <w:rFonts w:ascii="Franklin Gothic Book" w:hAnsi="Franklin Gothic Book" w:eastAsia="Arial"/>
          <w:color w:val="000000"/>
        </w:rPr>
        <w:t xml:space="preserve"> surveys, responses will remain private to the extent allowable by law. None of the information you provide will be used to contact </w:t>
      </w:r>
      <w:proofErr w:type="gramStart"/>
      <w:r w:rsidRPr="00927525">
        <w:rPr>
          <w:rFonts w:ascii="Franklin Gothic Book" w:hAnsi="Franklin Gothic Book" w:eastAsia="Arial"/>
          <w:color w:val="000000"/>
        </w:rPr>
        <w:t>you</w:t>
      </w:r>
      <w:r w:rsidR="0076129B">
        <w:rPr>
          <w:rFonts w:ascii="Franklin Gothic Book" w:hAnsi="Franklin Gothic Book" w:eastAsia="Arial"/>
          <w:color w:val="000000"/>
        </w:rPr>
        <w:t>,</w:t>
      </w:r>
      <w:r w:rsidRPr="00927525">
        <w:rPr>
          <w:rFonts w:ascii="Franklin Gothic Book" w:hAnsi="Franklin Gothic Book" w:eastAsia="Arial"/>
          <w:color w:val="000000"/>
        </w:rPr>
        <w:t xml:space="preserve"> or</w:t>
      </w:r>
      <w:proofErr w:type="gramEnd"/>
      <w:r w:rsidRPr="00927525">
        <w:rPr>
          <w:rFonts w:ascii="Franklin Gothic Book" w:hAnsi="Franklin Gothic Book" w:eastAsia="Arial"/>
          <w:color w:val="000000"/>
        </w:rPr>
        <w:t xml:space="preserve"> will be used in future research or distributed to another investigator for future studies. Survey responses will be aggregated (combined), and only group statistics will be reported. You will not be identified even if the results of this study are published. </w:t>
      </w:r>
    </w:p>
    <w:p w:rsidRPr="00927525" w:rsidR="001F044A" w:rsidP="00704A64" w:rsidRDefault="001F044A" w14:paraId="14F2B02F" w14:textId="77777777">
      <w:pPr>
        <w:spacing w:line="276" w:lineRule="auto"/>
        <w:contextualSpacing/>
        <w:rPr>
          <w:rFonts w:ascii="Franklin Gothic Book" w:hAnsi="Franklin Gothic Book" w:eastAsia="Calibri"/>
        </w:rPr>
      </w:pPr>
    </w:p>
    <w:p w:rsidRPr="00927525" w:rsidR="001F044A" w:rsidP="00704A64" w:rsidRDefault="001F044A" w14:paraId="3D5DB299"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bCs/>
          <w:color w:val="000081"/>
        </w:rPr>
        <w:t xml:space="preserve">Can I withdraw answers once I have started the survey?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4E9961E9" w14:textId="77777777">
      <w:pPr>
        <w:numPr>
          <w:ilvl w:val="0"/>
          <w:numId w:val="3"/>
        </w:numPr>
        <w:spacing w:line="276" w:lineRule="auto"/>
        <w:contextualSpacing/>
        <w:rPr>
          <w:rFonts w:ascii="Franklin Gothic Book" w:hAnsi="Franklin Gothic Book" w:eastAsia="MS Mincho"/>
        </w:rPr>
      </w:pPr>
      <w:r w:rsidRPr="00927525">
        <w:rPr>
          <w:rFonts w:ascii="Franklin Gothic Book" w:hAnsi="Franklin Gothic Book" w:eastAsia="Calibri"/>
        </w:rPr>
        <w:t xml:space="preserve">If you wish to withdraw your answers, please notify the survey helpdesk by sending an email to </w:t>
      </w:r>
      <w:hyperlink w:history="1" r:id="rId12">
        <w:r w:rsidRPr="00927525">
          <w:rPr>
            <w:rFonts w:ascii="Franklin Gothic Book" w:hAnsi="Franklin Gothic Book" w:eastAsia="Arial"/>
            <w:color w:val="0000FF"/>
            <w:u w:val="single"/>
          </w:rPr>
          <w:t>support@amerispeak.org</w:t>
        </w:r>
      </w:hyperlink>
      <w:r w:rsidRPr="00927525">
        <w:rPr>
          <w:rFonts w:ascii="Franklin Gothic Book" w:hAnsi="Franklin Gothic Book" w:eastAsia="Arial"/>
          <w:color w:val="000000"/>
        </w:rPr>
        <w:t>.</w:t>
      </w:r>
    </w:p>
    <w:p w:rsidRPr="00927525" w:rsidR="001F044A" w:rsidP="00704A64" w:rsidRDefault="001F044A" w14:paraId="6D4E08AD" w14:textId="77777777">
      <w:pPr>
        <w:spacing w:line="276" w:lineRule="auto"/>
        <w:contextualSpacing/>
        <w:rPr>
          <w:rFonts w:ascii="Franklin Gothic Book" w:hAnsi="Franklin Gothic Book" w:eastAsia="Calibri"/>
        </w:rPr>
      </w:pPr>
    </w:p>
    <w:p w:rsidRPr="00927525" w:rsidR="001F044A" w:rsidP="00704A64" w:rsidRDefault="001F044A" w14:paraId="65AFB74D"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bCs/>
          <w:color w:val="000081"/>
        </w:rPr>
        <w:t xml:space="preserve">What are the </w:t>
      </w:r>
      <w:r w:rsidRPr="00927525">
        <w:rPr>
          <w:rFonts w:ascii="Franklin Gothic Book" w:hAnsi="Franklin Gothic Book" w:eastAsia="Franklin Gothic Book" w:cs="Franklin Gothic Book"/>
          <w:b/>
          <w:color w:val="000081"/>
        </w:rPr>
        <w:t>costs and benefits of participating?</w:t>
      </w:r>
      <w:r w:rsidRPr="00927525">
        <w:rPr>
          <w:rFonts w:ascii="Franklin Gothic Book" w:hAnsi="Franklin Gothic Book" w:eastAsia="Franklin Gothic Book" w:cs="Franklin Gothic Book"/>
          <w:color w:val="000081"/>
          <w:u w:val="single"/>
        </w:rPr>
        <w:t xml:space="preserve"> Top</w:t>
      </w:r>
    </w:p>
    <w:p w:rsidRPr="00927525" w:rsidR="001F044A" w:rsidP="005A10B5" w:rsidRDefault="001F044A" w14:paraId="2117F8E4" w14:textId="77777777">
      <w:pPr>
        <w:numPr>
          <w:ilvl w:val="0"/>
          <w:numId w:val="5"/>
        </w:numPr>
        <w:spacing w:line="276" w:lineRule="auto"/>
        <w:contextualSpacing/>
        <w:rPr>
          <w:rFonts w:ascii="Franklin Gothic Book" w:hAnsi="Franklin Gothic Book" w:eastAsia="MS Mincho"/>
        </w:rPr>
      </w:pPr>
      <w:r w:rsidRPr="00927525">
        <w:rPr>
          <w:rFonts w:ascii="Franklin Gothic Book" w:hAnsi="Franklin Gothic Book" w:eastAsia="MS Mincho"/>
        </w:rPr>
        <w:t>There is no cost to you for participating in this study.</w:t>
      </w:r>
    </w:p>
    <w:p w:rsidRPr="00927525" w:rsidR="001F044A" w:rsidP="005A10B5" w:rsidRDefault="001F044A" w14:paraId="2FB3F63B" w14:textId="77777777">
      <w:pPr>
        <w:numPr>
          <w:ilvl w:val="0"/>
          <w:numId w:val="5"/>
        </w:numPr>
        <w:spacing w:line="276" w:lineRule="auto"/>
        <w:contextualSpacing/>
        <w:rPr>
          <w:rFonts w:ascii="Franklin Gothic Book" w:hAnsi="Franklin Gothic Book" w:eastAsia="MS Mincho"/>
        </w:rPr>
      </w:pPr>
      <w:r w:rsidRPr="00927525">
        <w:rPr>
          <w:rFonts w:ascii="Franklin Gothic Book" w:hAnsi="Franklin Gothic Book" w:eastAsia="MS Mincho"/>
        </w:rPr>
        <w:t>This study is for research purposes only. There is no direct benefit to you for taking part in this study. Any compensation you receive is a small token to thank you for participating, if you choose to do so.</w:t>
      </w:r>
    </w:p>
    <w:p w:rsidRPr="00927525" w:rsidR="001F044A" w:rsidP="005A10B5" w:rsidRDefault="001F044A" w14:paraId="25FA0024" w14:textId="77777777">
      <w:pPr>
        <w:numPr>
          <w:ilvl w:val="0"/>
          <w:numId w:val="5"/>
        </w:numPr>
        <w:spacing w:line="276" w:lineRule="auto"/>
        <w:contextualSpacing/>
        <w:rPr>
          <w:rFonts w:ascii="Franklin Gothic Book" w:hAnsi="Franklin Gothic Book" w:eastAsia="MS Mincho"/>
        </w:rPr>
      </w:pPr>
      <w:r w:rsidRPr="00927525">
        <w:rPr>
          <w:rFonts w:ascii="Franklin Gothic Book" w:hAnsi="Franklin Gothic Book" w:eastAsia="MS Mincho"/>
        </w:rPr>
        <w:t xml:space="preserve">If you decide to participate, you will receive $10 for the first survey and $18 each for the remaining 5 surveys. </w:t>
      </w:r>
    </w:p>
    <w:p w:rsidRPr="00927525" w:rsidR="001F044A" w:rsidP="00704A64" w:rsidRDefault="001F044A" w14:paraId="02E41C3B" w14:textId="77777777">
      <w:pPr>
        <w:spacing w:line="276" w:lineRule="auto"/>
        <w:contextualSpacing/>
        <w:rPr>
          <w:rFonts w:ascii="Franklin Gothic Book" w:hAnsi="Franklin Gothic Book" w:eastAsia="Calibri"/>
        </w:rPr>
      </w:pPr>
    </w:p>
    <w:p w:rsidRPr="00927525" w:rsidR="001F044A" w:rsidP="00704A64" w:rsidRDefault="001F044A" w14:paraId="041BAAED"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color w:val="000081"/>
        </w:rPr>
        <w:t xml:space="preserve">How will my responses be used?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3478EF03" w14:textId="48ADF7D2">
      <w:pPr>
        <w:numPr>
          <w:ilvl w:val="0"/>
          <w:numId w:val="3"/>
        </w:numPr>
        <w:spacing w:line="276" w:lineRule="auto"/>
        <w:contextualSpacing/>
        <w:rPr>
          <w:rFonts w:ascii="Franklin Gothic Book" w:hAnsi="Franklin Gothic Book" w:eastAsia="MS Mincho"/>
        </w:rPr>
      </w:pPr>
      <w:r w:rsidRPr="00927525">
        <w:rPr>
          <w:rFonts w:ascii="Franklin Gothic Book" w:hAnsi="Franklin Gothic Book" w:eastAsia="Calibri"/>
        </w:rPr>
        <w:lastRenderedPageBreak/>
        <w:t xml:space="preserve">Your responses will be used to inform a public education campaign on scientifically proven behaviors on how to decrease COVID-19 infection rates. This is your chance to be heard on issues that directly affect you. Although your survey responses will be kept confidential, summarized responses may be released to the public. </w:t>
      </w:r>
    </w:p>
    <w:p w:rsidRPr="00927525" w:rsidR="001F044A" w:rsidP="00704A64" w:rsidRDefault="001F044A" w14:paraId="1E76174E" w14:textId="77777777">
      <w:pPr>
        <w:spacing w:line="276" w:lineRule="auto"/>
        <w:contextualSpacing/>
        <w:rPr>
          <w:rFonts w:ascii="Franklin Gothic Book" w:hAnsi="Franklin Gothic Book" w:eastAsia="Calibri"/>
        </w:rPr>
      </w:pPr>
    </w:p>
    <w:p w:rsidRPr="00927525" w:rsidR="001F044A" w:rsidP="00704A64" w:rsidRDefault="001F044A" w14:paraId="3368D208" w14:textId="77777777">
      <w:pPr>
        <w:spacing w:line="276" w:lineRule="auto"/>
        <w:contextualSpacing/>
        <w:rPr>
          <w:rFonts w:ascii="Franklin Gothic Book" w:hAnsi="Franklin Gothic Book" w:eastAsia="Franklin Gothic Book" w:cs="Franklin Gothic Book"/>
          <w:color w:val="000081"/>
          <w:u w:val="single"/>
        </w:rPr>
      </w:pPr>
      <w:r w:rsidRPr="00927525">
        <w:rPr>
          <w:rFonts w:ascii="Franklin Gothic Book" w:hAnsi="Franklin Gothic Book" w:eastAsia="Franklin Gothic Book" w:cs="Franklin Gothic Book"/>
          <w:b/>
          <w:color w:val="000081"/>
        </w:rPr>
        <w:t xml:space="preserve">Will I see the results of the survey? </w:t>
      </w:r>
      <w:r w:rsidRPr="00927525">
        <w:rPr>
          <w:rFonts w:ascii="Franklin Gothic Book" w:hAnsi="Franklin Gothic Book" w:eastAsia="Franklin Gothic Book" w:cs="Franklin Gothic Book"/>
          <w:color w:val="000081"/>
          <w:u w:val="single"/>
        </w:rPr>
        <w:t>Top</w:t>
      </w:r>
    </w:p>
    <w:p w:rsidRPr="00927525" w:rsidR="001F044A" w:rsidP="005A10B5" w:rsidRDefault="001F044A" w14:paraId="574E5210" w14:textId="77777777">
      <w:pPr>
        <w:numPr>
          <w:ilvl w:val="0"/>
          <w:numId w:val="5"/>
        </w:numPr>
        <w:spacing w:line="276" w:lineRule="auto"/>
        <w:contextualSpacing/>
        <w:rPr>
          <w:rFonts w:ascii="Franklin Gothic Book" w:hAnsi="Franklin Gothic Book" w:eastAsia="Calibri"/>
        </w:rPr>
      </w:pPr>
      <w:r w:rsidRPr="00927525">
        <w:rPr>
          <w:rFonts w:ascii="Franklin Gothic Book" w:hAnsi="Franklin Gothic Book" w:eastAsia="Calibri"/>
        </w:rPr>
        <w:t>Results from this study might appear in professional journals or scientific conferences or might be submitted in a report to Congress. No individual participants will be identified or linked to the results. We will not disclose your identity in any report or presentation.</w:t>
      </w:r>
    </w:p>
    <w:p w:rsidR="001F044A" w:rsidP="00704A64" w:rsidRDefault="001F044A" w14:paraId="32CD5639" w14:textId="77777777">
      <w:pPr>
        <w:spacing w:line="276" w:lineRule="auto"/>
        <w:contextualSpacing/>
        <w:rPr>
          <w:rFonts w:ascii="Franklin Gothic Book" w:hAnsi="Franklin Gothic Book" w:eastAsia="Calibri"/>
        </w:rPr>
      </w:pPr>
    </w:p>
    <w:p w:rsidRPr="00927525" w:rsidR="001F044A" w:rsidP="00704A64" w:rsidRDefault="001F044A" w14:paraId="0A7197FC" w14:textId="77777777">
      <w:pPr>
        <w:spacing w:line="276" w:lineRule="auto"/>
        <w:contextualSpacing/>
        <w:rPr>
          <w:rFonts w:ascii="Franklin Gothic Book" w:hAnsi="Franklin Gothic Book" w:eastAsia="Calibri"/>
        </w:rPr>
      </w:pPr>
    </w:p>
    <w:p w:rsidRPr="00927525" w:rsidR="001F044A" w:rsidP="00704A64" w:rsidRDefault="001F044A" w14:paraId="42E058C4" w14:textId="77777777">
      <w:pPr>
        <w:keepNext/>
        <w:keepLines/>
        <w:spacing w:line="276" w:lineRule="auto"/>
        <w:contextualSpacing/>
        <w:jc w:val="center"/>
        <w:outlineLvl w:val="0"/>
        <w:rPr>
          <w:rFonts w:ascii="Franklin Gothic Book" w:hAnsi="Franklin Gothic Book" w:eastAsia="MS Gothic"/>
          <w:b/>
          <w:sz w:val="28"/>
          <w:szCs w:val="32"/>
        </w:rPr>
      </w:pPr>
      <w:r w:rsidRPr="00927525">
        <w:rPr>
          <w:rFonts w:ascii="Franklin Gothic Book" w:hAnsi="Franklin Gothic Book" w:eastAsia="MS Gothic"/>
          <w:b/>
          <w:sz w:val="28"/>
          <w:szCs w:val="32"/>
        </w:rPr>
        <w:t>Contact Us</w:t>
      </w:r>
    </w:p>
    <w:p w:rsidR="001F044A" w:rsidP="00704A64" w:rsidRDefault="001F044A" w14:paraId="33BA3637" w14:textId="1EEA5B00">
      <w:pPr>
        <w:spacing w:line="276" w:lineRule="auto"/>
        <w:contextualSpacing/>
        <w:rPr>
          <w:rFonts w:ascii="Franklin Gothic Book" w:hAnsi="Franklin Gothic Book" w:eastAsia="Calibri"/>
        </w:rPr>
      </w:pPr>
      <w:r w:rsidRPr="00927525">
        <w:rPr>
          <w:rFonts w:ascii="Franklin Gothic Book" w:hAnsi="Franklin Gothic Book" w:eastAsia="Calibri"/>
        </w:rPr>
        <w:t xml:space="preserve">During this study, if you have any questions or concerns about this survey, such as payment questions or technical issues you may experience, please email </w:t>
      </w:r>
      <w:hyperlink w:history="1" r:id="rId13">
        <w:r w:rsidRPr="00927525">
          <w:rPr>
            <w:rFonts w:ascii="Franklin Gothic Book" w:hAnsi="Franklin Gothic Book" w:eastAsia="Arial"/>
            <w:color w:val="0000FF"/>
            <w:u w:val="single"/>
          </w:rPr>
          <w:t>support@amerispeak.org</w:t>
        </w:r>
      </w:hyperlink>
      <w:r w:rsidRPr="00927525">
        <w:rPr>
          <w:rFonts w:ascii="Franklin Gothic Book" w:hAnsi="Franklin Gothic Book" w:eastAsia="Calibri"/>
        </w:rPr>
        <w:t>.</w:t>
      </w:r>
    </w:p>
    <w:p w:rsidRPr="00927525" w:rsidR="00696334" w:rsidP="00704A64" w:rsidRDefault="00696334" w14:paraId="1FB1CA1F" w14:textId="77777777">
      <w:pPr>
        <w:spacing w:line="276" w:lineRule="auto"/>
        <w:contextualSpacing/>
        <w:rPr>
          <w:rFonts w:ascii="Franklin Gothic Book" w:hAnsi="Franklin Gothic Book" w:eastAsia="Calibri"/>
        </w:rPr>
      </w:pPr>
    </w:p>
    <w:p w:rsidRPr="00927525" w:rsidR="001F044A" w:rsidP="00704A64" w:rsidRDefault="001F044A" w14:paraId="09BE9BC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An external institutional review board (IRB), which is an independent committee established to help protect the rights of research subjects, has approved this study. If you have questions about your rights as a research subject, contact the IRB at: </w:t>
      </w:r>
    </w:p>
    <w:p w:rsidRPr="00927525" w:rsidR="001F044A" w:rsidP="00704A64" w:rsidRDefault="001F044A" w14:paraId="7069B7F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By mail: </w:t>
      </w:r>
    </w:p>
    <w:p w:rsidRPr="00927525" w:rsidR="001F044A" w:rsidP="00704A64" w:rsidRDefault="001F044A" w14:paraId="22C366C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b/>
        <w:t xml:space="preserve">BRANY IRB </w:t>
      </w:r>
    </w:p>
    <w:p w:rsidRPr="00927525" w:rsidR="001F044A" w:rsidP="00704A64" w:rsidRDefault="001F044A" w14:paraId="3D4BD23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b/>
        <w:t>1981 Marcus Avenue, Suite 210</w:t>
      </w:r>
    </w:p>
    <w:p w:rsidRPr="00927525" w:rsidR="001F044A" w:rsidP="00704A64" w:rsidRDefault="001F044A" w14:paraId="20CC589B" w14:textId="77777777">
      <w:pPr>
        <w:spacing w:line="276" w:lineRule="auto"/>
        <w:ind w:firstLine="720"/>
        <w:contextualSpacing/>
        <w:rPr>
          <w:rFonts w:ascii="Franklin Gothic Book" w:hAnsi="Franklin Gothic Book" w:eastAsia="Calibri"/>
        </w:rPr>
      </w:pPr>
      <w:r w:rsidRPr="00927525">
        <w:rPr>
          <w:rFonts w:ascii="Franklin Gothic Book" w:hAnsi="Franklin Gothic Book" w:eastAsia="Calibri"/>
        </w:rPr>
        <w:t>Lake Success, NY 11042</w:t>
      </w:r>
    </w:p>
    <w:p w:rsidRPr="00927525" w:rsidR="001F044A" w:rsidP="00704A64" w:rsidRDefault="001F044A" w14:paraId="5A6FF6D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Or call toll free: 516-470-6900</w:t>
      </w:r>
    </w:p>
    <w:p w:rsidRPr="00927525" w:rsidR="001F044A" w:rsidP="00704A64" w:rsidRDefault="001F044A" w14:paraId="145E843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Or by email: info@brany.com</w:t>
      </w:r>
    </w:p>
    <w:p w:rsidRPr="00927525" w:rsidR="001F044A" w:rsidP="00704A64" w:rsidRDefault="001F044A" w14:paraId="0902ABC4" w14:textId="77777777">
      <w:pPr>
        <w:spacing w:line="276" w:lineRule="auto"/>
        <w:contextualSpacing/>
        <w:rPr>
          <w:rFonts w:ascii="Franklin Gothic Book" w:hAnsi="Franklin Gothic Book" w:eastAsia="Calibri"/>
        </w:rPr>
      </w:pPr>
    </w:p>
    <w:p w:rsidRPr="00927525" w:rsidR="001F044A" w:rsidP="00704A64" w:rsidRDefault="001F044A" w14:paraId="46842EC2" w14:textId="46709A4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Please reference the following number when contacting the Study Subject Adviser: </w:t>
      </w:r>
      <w:r w:rsidRPr="008C2371" w:rsidR="009D68E2">
        <w:rPr>
          <w:rFonts w:ascii="Franklin Gothic Book" w:hAnsi="Franklin Gothic Book" w:eastAsia="Calibri"/>
        </w:rPr>
        <w:t>20-</w:t>
      </w:r>
      <w:r w:rsidRPr="008C2371" w:rsidR="00AA37E0">
        <w:rPr>
          <w:rFonts w:ascii="Franklin Gothic Book" w:hAnsi="Franklin Gothic Book" w:eastAsia="Calibri"/>
        </w:rPr>
        <w:t>0</w:t>
      </w:r>
      <w:r w:rsidRPr="008C2371" w:rsidR="009D68E2">
        <w:rPr>
          <w:rFonts w:ascii="Franklin Gothic Book" w:hAnsi="Franklin Gothic Book" w:eastAsia="Calibri"/>
        </w:rPr>
        <w:t>77-821</w:t>
      </w:r>
      <w:r w:rsidRPr="00927525">
        <w:rPr>
          <w:rFonts w:ascii="Franklin Gothic Book" w:hAnsi="Franklin Gothic Book" w:eastAsia="Calibri"/>
        </w:rPr>
        <w:t>.</w:t>
      </w:r>
    </w:p>
    <w:p w:rsidRPr="00927525" w:rsidR="001F044A" w:rsidP="00704A64" w:rsidRDefault="001F044A" w14:paraId="580296ED" w14:textId="77777777">
      <w:pPr>
        <w:spacing w:line="276" w:lineRule="auto"/>
        <w:contextualSpacing/>
        <w:rPr>
          <w:rFonts w:ascii="Franklin Gothic Book" w:hAnsi="Franklin Gothic Book" w:eastAsia="Calibri"/>
        </w:rPr>
      </w:pPr>
    </w:p>
    <w:p w:rsidRPr="00927525" w:rsidR="001F044A" w:rsidP="00704A64" w:rsidRDefault="001F044A" w14:paraId="175BEC18" w14:textId="2430221D">
      <w:pPr>
        <w:spacing w:line="276" w:lineRule="auto"/>
        <w:contextualSpacing/>
        <w:rPr>
          <w:rFonts w:ascii="Franklin Gothic Book" w:hAnsi="Franklin Gothic Book" w:eastAsia="MS Gothic"/>
          <w:b/>
          <w:sz w:val="28"/>
          <w:szCs w:val="32"/>
        </w:rPr>
      </w:pPr>
    </w:p>
    <w:p w:rsidR="00EB1C3F" w:rsidP="00704A64" w:rsidRDefault="00C074C2" w14:paraId="529A9580" w14:textId="68DB746D">
      <w:pPr>
        <w:keepNext/>
        <w:keepLines/>
        <w:spacing w:line="276" w:lineRule="auto"/>
        <w:contextualSpacing/>
        <w:jc w:val="center"/>
        <w:outlineLvl w:val="0"/>
        <w:rPr>
          <w:rFonts w:ascii="Franklin Gothic Book" w:hAnsi="Franklin Gothic Book" w:eastAsia="MS Gothic"/>
          <w:b/>
          <w:sz w:val="28"/>
          <w:szCs w:val="32"/>
        </w:rPr>
      </w:pPr>
      <w:r>
        <w:rPr>
          <w:rFonts w:ascii="Franklin Gothic Book" w:hAnsi="Franklin Gothic Book" w:eastAsia="MS Gothic"/>
          <w:b/>
          <w:sz w:val="28"/>
          <w:szCs w:val="32"/>
        </w:rPr>
        <w:t>COVID-19 Attitudes and Beliefs Survey (CABS)</w:t>
      </w:r>
    </w:p>
    <w:p w:rsidR="00EB1C3F" w:rsidP="00704A64" w:rsidRDefault="00EB1C3F" w14:paraId="2C3FE449" w14:textId="77777777">
      <w:pPr>
        <w:keepNext/>
        <w:keepLines/>
        <w:spacing w:line="276" w:lineRule="auto"/>
        <w:contextualSpacing/>
        <w:jc w:val="center"/>
        <w:outlineLvl w:val="0"/>
        <w:rPr>
          <w:rFonts w:ascii="Franklin Gothic Book" w:hAnsi="Franklin Gothic Book" w:eastAsia="MS Gothic"/>
          <w:b/>
          <w:sz w:val="28"/>
          <w:szCs w:val="32"/>
        </w:rPr>
      </w:pPr>
    </w:p>
    <w:p w:rsidRPr="00927525" w:rsidR="00EB1C3F" w:rsidP="00EB1C3F" w:rsidRDefault="00EB1C3F" w14:paraId="56EFBA8C" w14:textId="6599712C">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 xml:space="preserve">Thank you for your participation in this survey. If you are willing to take part in this study, please click </w:t>
      </w:r>
      <w:r w:rsidR="00BA11A5">
        <w:rPr>
          <w:rFonts w:ascii="Franklin Gothic Book" w:hAnsi="Franklin Gothic Book" w:eastAsia="Franklin Gothic Book" w:cs="Franklin Gothic Book"/>
          <w:color w:val="000000"/>
        </w:rPr>
        <w:t>“</w:t>
      </w:r>
      <w:r w:rsidR="00135614">
        <w:rPr>
          <w:rFonts w:ascii="Franklin Gothic Book" w:hAnsi="Franklin Gothic Book" w:eastAsia="Franklin Gothic Book" w:cs="Franklin Gothic Book"/>
          <w:iCs/>
          <w:color w:val="000000"/>
        </w:rPr>
        <w:t>c</w:t>
      </w:r>
      <w:r w:rsidRPr="00D914D9">
        <w:rPr>
          <w:rFonts w:ascii="Franklin Gothic Book" w:hAnsi="Franklin Gothic Book" w:eastAsia="Franklin Gothic Book" w:cs="Franklin Gothic Book"/>
          <w:color w:val="000000"/>
        </w:rPr>
        <w:t>ontinue</w:t>
      </w:r>
      <w:r w:rsidR="00BA11A5">
        <w:rPr>
          <w:rFonts w:ascii="Franklin Gothic Book" w:hAnsi="Franklin Gothic Book" w:eastAsia="Franklin Gothic Book" w:cs="Franklin Gothic Book"/>
          <w:color w:val="000000"/>
        </w:rPr>
        <w:t>”</w:t>
      </w:r>
      <w:r w:rsidRPr="00927525">
        <w:rPr>
          <w:rFonts w:ascii="Franklin Gothic Book" w:hAnsi="Franklin Gothic Book" w:eastAsia="Franklin Gothic Book" w:cs="Franklin Gothic Book"/>
          <w:color w:val="000000"/>
        </w:rPr>
        <w:t xml:space="preserve"> below to begin the survey. </w:t>
      </w:r>
    </w:p>
    <w:p w:rsidR="00EB1C3F" w:rsidP="00EB1C3F" w:rsidRDefault="00EB1C3F" w14:paraId="7F392C9A" w14:textId="77777777">
      <w:pPr>
        <w:spacing w:line="276" w:lineRule="auto"/>
        <w:contextualSpacing/>
        <w:rPr>
          <w:rFonts w:ascii="Franklin Gothic Book" w:hAnsi="Franklin Gothic Book" w:eastAsia="Franklin Gothic Book" w:cs="Franklin Gothic Book"/>
          <w:b/>
          <w:color w:val="000000"/>
        </w:rPr>
      </w:pPr>
    </w:p>
    <w:p w:rsidR="00EB1C3F" w:rsidP="00D914D9" w:rsidRDefault="00EB1C3F" w14:paraId="5F6F968E" w14:textId="4DC23FDF">
      <w:pPr>
        <w:spacing w:line="276" w:lineRule="auto"/>
        <w:contextualSpacing/>
        <w:rPr>
          <w:rFonts w:ascii="Franklin Gothic Book" w:hAnsi="Franklin Gothic Book" w:eastAsia="MS Gothic"/>
          <w:b/>
          <w:sz w:val="28"/>
          <w:szCs w:val="32"/>
        </w:rPr>
      </w:pPr>
      <w:r w:rsidRPr="00927525">
        <w:rPr>
          <w:rFonts w:ascii="Franklin Gothic Book" w:hAnsi="Franklin Gothic Book" w:eastAsia="Franklin Gothic Book" w:cs="Franklin Gothic Book"/>
          <w:b/>
          <w:color w:val="000000"/>
        </w:rPr>
        <w:t>[Continue]</w:t>
      </w:r>
    </w:p>
    <w:p w:rsidR="00D60B9F" w:rsidRDefault="00D60B9F" w14:paraId="07EBE2FB" w14:textId="77777777">
      <w:pPr>
        <w:spacing w:before="0" w:line="276" w:lineRule="auto"/>
        <w:rPr>
          <w:rFonts w:ascii="Franklin Gothic Book" w:hAnsi="Franklin Gothic Book" w:eastAsia="MS Gothic"/>
          <w:b/>
          <w:sz w:val="28"/>
          <w:szCs w:val="32"/>
        </w:rPr>
      </w:pPr>
      <w:r>
        <w:rPr>
          <w:rFonts w:ascii="Franklin Gothic Book" w:hAnsi="Franklin Gothic Book" w:eastAsia="MS Gothic"/>
          <w:b/>
          <w:sz w:val="28"/>
          <w:szCs w:val="32"/>
        </w:rPr>
        <w:br w:type="page"/>
      </w:r>
    </w:p>
    <w:p w:rsidRPr="00927525" w:rsidR="001F044A" w:rsidP="00704A64" w:rsidRDefault="001F044A" w14:paraId="3C7D1070" w14:textId="32412316">
      <w:pPr>
        <w:keepNext/>
        <w:keepLines/>
        <w:spacing w:line="276" w:lineRule="auto"/>
        <w:contextualSpacing/>
        <w:jc w:val="center"/>
        <w:outlineLvl w:val="0"/>
        <w:rPr>
          <w:rFonts w:ascii="Franklin Gothic Book" w:hAnsi="Franklin Gothic Book" w:eastAsia="MS Gothic"/>
          <w:b/>
          <w:sz w:val="28"/>
          <w:szCs w:val="32"/>
        </w:rPr>
      </w:pPr>
      <w:r w:rsidRPr="00927525">
        <w:rPr>
          <w:rFonts w:ascii="Franklin Gothic Book" w:hAnsi="Franklin Gothic Book" w:eastAsia="MS Gothic"/>
          <w:b/>
          <w:sz w:val="28"/>
          <w:szCs w:val="32"/>
        </w:rPr>
        <w:lastRenderedPageBreak/>
        <w:t>Section 1: Your Interest and Intentions About the Actions Recommended by Health Officials</w:t>
      </w:r>
    </w:p>
    <w:p w:rsidRPr="00927525" w:rsidR="001F044A" w:rsidP="00704A64" w:rsidRDefault="001F044A" w14:paraId="24EC699D" w14:textId="77777777">
      <w:pPr>
        <w:spacing w:line="276" w:lineRule="auto"/>
        <w:contextualSpacing/>
        <w:rPr>
          <w:rFonts w:ascii="Franklin Gothic Book" w:hAnsi="Franklin Gothic Book" w:eastAsia="Calibri"/>
        </w:rPr>
      </w:pPr>
    </w:p>
    <w:p w:rsidRPr="00927525" w:rsidR="001F044A" w:rsidP="00704A64" w:rsidRDefault="001F044A" w14:paraId="1C9C661B" w14:textId="72B85694">
      <w:pPr>
        <w:keepNext/>
        <w:keepLines/>
        <w:spacing w:before="40" w:line="276" w:lineRule="auto"/>
        <w:contextualSpacing/>
        <w:jc w:val="center"/>
        <w:outlineLvl w:val="1"/>
        <w:rPr>
          <w:rFonts w:ascii="Franklin Gothic Book" w:hAnsi="Franklin Gothic Book" w:eastAsia="MS Gothic"/>
          <w:b/>
          <w:i/>
        </w:rPr>
      </w:pPr>
      <w:r w:rsidRPr="00927525">
        <w:rPr>
          <w:rFonts w:ascii="Franklin Gothic Book" w:hAnsi="Franklin Gothic Book" w:eastAsia="MS Gothic"/>
          <w:b/>
          <w:i/>
        </w:rPr>
        <w:t>COVID-19 Vaccine</w:t>
      </w:r>
      <w:r w:rsidR="00B70BD1">
        <w:rPr>
          <w:rFonts w:ascii="Franklin Gothic Book" w:hAnsi="Franklin Gothic Book" w:eastAsia="MS Gothic"/>
          <w:b/>
          <w:i/>
        </w:rPr>
        <w:t>s</w:t>
      </w:r>
    </w:p>
    <w:p w:rsidRPr="00927525" w:rsidR="001F044A" w:rsidP="00704A64" w:rsidRDefault="001F044A" w14:paraId="3705EAE2" w14:textId="0327CB99">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following questions will ask about your actions and beliefs about COVID-19 </w:t>
      </w:r>
      <w:r w:rsidR="00FC1FBF">
        <w:rPr>
          <w:rFonts w:ascii="Franklin Gothic Book" w:hAnsi="Franklin Gothic Book" w:eastAsia="Calibri"/>
        </w:rPr>
        <w:t>vaccines</w:t>
      </w:r>
      <w:r w:rsidRPr="00927525">
        <w:rPr>
          <w:rFonts w:ascii="Franklin Gothic Book" w:hAnsi="Franklin Gothic Book" w:eastAsia="Calibri"/>
        </w:rPr>
        <w:t xml:space="preserve">. The U.S. Food and Drug Administration (FDA) has authorized </w:t>
      </w:r>
      <w:r w:rsidR="00FC1FBF">
        <w:rPr>
          <w:rFonts w:ascii="Franklin Gothic Book" w:hAnsi="Franklin Gothic Book" w:eastAsia="Calibri"/>
        </w:rPr>
        <w:t>several vaccines</w:t>
      </w:r>
      <w:r w:rsidRPr="00927525">
        <w:rPr>
          <w:rFonts w:ascii="Franklin Gothic Book" w:hAnsi="Franklin Gothic Book" w:eastAsia="Calibri"/>
        </w:rPr>
        <w:t xml:space="preserve"> that protect against COVID-19 and we want to learn more about your beliefs and plans related to </w:t>
      </w:r>
      <w:r w:rsidR="00463E0E">
        <w:rPr>
          <w:rFonts w:ascii="Franklin Gothic Book" w:hAnsi="Franklin Gothic Book" w:eastAsia="Calibri"/>
        </w:rPr>
        <w:t>these vaccines</w:t>
      </w:r>
      <w:r w:rsidRPr="00927525">
        <w:rPr>
          <w:rFonts w:ascii="Franklin Gothic Book" w:hAnsi="Franklin Gothic Book" w:eastAsia="Calibri"/>
        </w:rPr>
        <w:t xml:space="preserve">. For the following questions, please assume there are enough vaccines so that everyone who wants a COVID-19 vaccine can get one. </w:t>
      </w:r>
    </w:p>
    <w:p w:rsidRPr="00927525" w:rsidR="001F044A" w:rsidP="00704A64" w:rsidRDefault="001F044A" w14:paraId="7910A81B" w14:textId="77777777">
      <w:pPr>
        <w:spacing w:line="276" w:lineRule="auto"/>
        <w:contextualSpacing/>
        <w:rPr>
          <w:rFonts w:ascii="Franklin Gothic Book" w:hAnsi="Franklin Gothic Book" w:eastAsia="Calibri"/>
        </w:rPr>
      </w:pPr>
    </w:p>
    <w:p w:rsidRPr="007A36B9" w:rsidR="005E7DB9" w:rsidP="005E7DB9" w:rsidRDefault="005E7DB9" w14:paraId="2ABC0EBC"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1F044A" w:rsidP="00704A64" w:rsidRDefault="001F044A" w14:paraId="0F0E0301" w14:textId="77777777">
      <w:pPr>
        <w:spacing w:line="276" w:lineRule="auto"/>
        <w:contextualSpacing/>
        <w:rPr>
          <w:rFonts w:ascii="Franklin Gothic Book" w:hAnsi="Franklin Gothic Book" w:eastAsia="Calibri"/>
          <w:bCs/>
          <w:iCs/>
        </w:rPr>
      </w:pPr>
    </w:p>
    <w:p w:rsidRPr="00927525" w:rsidR="001F044A" w:rsidP="00704A64" w:rsidRDefault="001F044A" w14:paraId="2796061F" w14:textId="30192621">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Item #: </w:t>
      </w:r>
      <w:r w:rsidRPr="00927525" w:rsidR="009E244A">
        <w:rPr>
          <w:rFonts w:ascii="Franklin Gothic Book" w:hAnsi="Franklin Gothic Book" w:eastAsia="Calibri"/>
        </w:rPr>
        <w:t>BEH</w:t>
      </w:r>
      <w:r w:rsidR="009E244A">
        <w:rPr>
          <w:rFonts w:ascii="Franklin Gothic Book" w:hAnsi="Franklin Gothic Book" w:eastAsia="Calibri"/>
        </w:rPr>
        <w:t>1</w:t>
      </w:r>
    </w:p>
    <w:p w:rsidRPr="00927525" w:rsidR="001F044A" w:rsidP="00704A64" w:rsidRDefault="001F044A" w14:paraId="4175950D"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Single punch</w:t>
      </w:r>
    </w:p>
    <w:p w:rsidRPr="00927525" w:rsidR="001F044A" w:rsidP="00704A64" w:rsidRDefault="001F044A" w14:paraId="56E3D9A1" w14:textId="4FD88AD7">
      <w:pPr>
        <w:spacing w:line="276" w:lineRule="auto"/>
        <w:contextualSpacing/>
        <w:rPr>
          <w:rFonts w:ascii="Franklin Gothic Book" w:hAnsi="Franklin Gothic Book" w:eastAsia="Calibri"/>
        </w:rPr>
      </w:pPr>
      <w:r w:rsidRPr="00927525">
        <w:rPr>
          <w:rFonts w:ascii="Franklin Gothic Book" w:hAnsi="Franklin Gothic Book" w:eastAsia="Calibri"/>
          <w:b/>
          <w:bCs/>
        </w:rPr>
        <w:t>Variable Name:</w:t>
      </w:r>
      <w:r w:rsidRPr="00927525">
        <w:rPr>
          <w:rFonts w:ascii="Franklin Gothic Book" w:hAnsi="Franklin Gothic Book" w:eastAsia="Calibri"/>
        </w:rPr>
        <w:t xml:space="preserve"> </w:t>
      </w:r>
      <w:r w:rsidRPr="00927525" w:rsidR="009E244A">
        <w:rPr>
          <w:rFonts w:ascii="Franklin Gothic Book" w:hAnsi="Franklin Gothic Book" w:eastAsia="Calibri"/>
        </w:rPr>
        <w:t>BEH</w:t>
      </w:r>
      <w:r w:rsidR="009E244A">
        <w:rPr>
          <w:rFonts w:ascii="Franklin Gothic Book" w:hAnsi="Franklin Gothic Book" w:eastAsia="Calibri"/>
        </w:rPr>
        <w:t>1</w:t>
      </w:r>
    </w:p>
    <w:p w:rsidRPr="00927525" w:rsidR="001F044A" w:rsidP="00704A64" w:rsidRDefault="001F044A" w14:paraId="7E20E162" w14:textId="1179CBD3">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 </w:t>
      </w:r>
      <w:r w:rsidR="009762A8">
        <w:rPr>
          <w:rFonts w:ascii="Franklin Gothic Book" w:hAnsi="Franklin Gothic Book" w:eastAsia="Calibri"/>
        </w:rPr>
        <w:t>U.S.</w:t>
      </w:r>
      <w:r w:rsidRPr="00927525" w:rsidR="009762A8">
        <w:rPr>
          <w:rFonts w:ascii="Franklin Gothic Book" w:hAnsi="Franklin Gothic Book" w:eastAsia="Calibri"/>
        </w:rPr>
        <w:t xml:space="preserve"> </w:t>
      </w:r>
      <w:r w:rsidRPr="00927525">
        <w:rPr>
          <w:rFonts w:ascii="Franklin Gothic Book" w:hAnsi="Franklin Gothic Book" w:eastAsia="Calibri"/>
        </w:rPr>
        <w:t>Food and Drug Administration (FDA)-authorized vaccine</w:t>
      </w:r>
      <w:r w:rsidR="009762A8">
        <w:rPr>
          <w:rFonts w:ascii="Franklin Gothic Book" w:hAnsi="Franklin Gothic Book" w:eastAsia="Calibri"/>
        </w:rPr>
        <w:t>s</w:t>
      </w:r>
      <w:r w:rsidRPr="00927525">
        <w:rPr>
          <w:rFonts w:ascii="Franklin Gothic Book" w:hAnsi="Franklin Gothic Book" w:eastAsia="Calibri"/>
        </w:rPr>
        <w:t xml:space="preserve"> to prevent COVID-19 </w:t>
      </w:r>
      <w:r w:rsidR="009762A8">
        <w:rPr>
          <w:rFonts w:ascii="Franklin Gothic Book" w:hAnsi="Franklin Gothic Book" w:eastAsia="Calibri"/>
        </w:rPr>
        <w:t>are</w:t>
      </w:r>
      <w:r w:rsidRPr="00927525">
        <w:rPr>
          <w:rFonts w:ascii="Franklin Gothic Book" w:hAnsi="Franklin Gothic Book" w:eastAsia="Calibri"/>
        </w:rPr>
        <w:t xml:space="preserve"> available at no cost. Have you received a COVID-19 vaccine?</w:t>
      </w:r>
    </w:p>
    <w:p w:rsidRPr="00927525" w:rsidR="001F044A" w:rsidP="0059342A" w:rsidRDefault="001F044A" w14:paraId="3A9E098D" w14:textId="2C0DC8FC">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Label: </w:t>
      </w:r>
      <w:r w:rsidRPr="00927525" w:rsidR="009E244A">
        <w:rPr>
          <w:rFonts w:ascii="Franklin Gothic Book" w:hAnsi="Franklin Gothic Book" w:eastAsia="Calibri"/>
        </w:rPr>
        <w:t>BEH</w:t>
      </w:r>
      <w:r w:rsidR="009E244A">
        <w:rPr>
          <w:rFonts w:ascii="Franklin Gothic Book" w:hAnsi="Franklin Gothic Book" w:eastAsia="Calibri"/>
        </w:rPr>
        <w:t>1</w:t>
      </w:r>
      <w:r w:rsidRPr="00927525">
        <w:rPr>
          <w:rFonts w:ascii="Franklin Gothic Book" w:hAnsi="Franklin Gothic Book" w:eastAsia="Calibri"/>
        </w:rPr>
        <w:t xml:space="preserve">: </w:t>
      </w:r>
      <w:r w:rsidR="0021754B">
        <w:rPr>
          <w:rFonts w:ascii="Franklin Gothic Book" w:hAnsi="Franklin Gothic Book" w:eastAsia="Calibri"/>
        </w:rPr>
        <w:t>Vaccination behavior</w:t>
      </w:r>
    </w:p>
    <w:tbl>
      <w:tblPr>
        <w:tblW w:w="0" w:type="auto"/>
        <w:tblLook w:val="04A0" w:firstRow="1" w:lastRow="0" w:firstColumn="1" w:lastColumn="0" w:noHBand="0" w:noVBand="1"/>
      </w:tblPr>
      <w:tblGrid>
        <w:gridCol w:w="1098"/>
        <w:gridCol w:w="3204"/>
      </w:tblGrid>
      <w:tr w:rsidRPr="00927525" w:rsidR="001F044A" w:rsidTr="00AE16E4" w14:paraId="24A6E26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BE148FA"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CB98818"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1A591DB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49440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2C428AB" w14:textId="2A4450D3">
            <w:pPr>
              <w:spacing w:line="276" w:lineRule="auto"/>
              <w:contextualSpacing/>
              <w:rPr>
                <w:rFonts w:ascii="Franklin Gothic Book" w:hAnsi="Franklin Gothic Book" w:eastAsia="Calibri"/>
              </w:rPr>
            </w:pPr>
            <w:r w:rsidRPr="00927525">
              <w:rPr>
                <w:rFonts w:ascii="Franklin Gothic Book" w:hAnsi="Franklin Gothic Book" w:eastAsia="Calibri"/>
              </w:rPr>
              <w:t>No, I have not received a COVID-19 vaccine</w:t>
            </w:r>
            <w:r w:rsidR="003F71A8">
              <w:rPr>
                <w:rFonts w:ascii="Franklin Gothic Book" w:hAnsi="Franklin Gothic Book" w:eastAsia="Calibri"/>
              </w:rPr>
              <w:t>.</w:t>
            </w:r>
          </w:p>
        </w:tc>
      </w:tr>
      <w:tr w:rsidRPr="00927525" w:rsidR="001F044A" w:rsidTr="00AE16E4" w14:paraId="4D80606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7D49C3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278C091" w14:textId="6EF3520A">
            <w:pPr>
              <w:spacing w:line="276" w:lineRule="auto"/>
              <w:contextualSpacing/>
              <w:rPr>
                <w:rFonts w:ascii="Franklin Gothic Book" w:hAnsi="Franklin Gothic Book" w:eastAsia="Calibri"/>
              </w:rPr>
            </w:pPr>
            <w:r w:rsidRPr="00927525">
              <w:rPr>
                <w:rFonts w:ascii="Franklin Gothic Book" w:hAnsi="Franklin Gothic Book" w:eastAsia="Calibri"/>
              </w:rPr>
              <w:t>Yes, but I have only received one shot out of the two required shots</w:t>
            </w:r>
            <w:r w:rsidR="003F71A8">
              <w:rPr>
                <w:rFonts w:ascii="Franklin Gothic Book" w:hAnsi="Franklin Gothic Book" w:eastAsia="Calibri"/>
              </w:rPr>
              <w:t>.</w:t>
            </w:r>
            <w:r w:rsidRPr="00927525">
              <w:rPr>
                <w:rFonts w:ascii="Franklin Gothic Book" w:hAnsi="Franklin Gothic Book" w:eastAsia="Calibri"/>
              </w:rPr>
              <w:t xml:space="preserve"> </w:t>
            </w:r>
          </w:p>
        </w:tc>
      </w:tr>
      <w:tr w:rsidRPr="00927525" w:rsidR="001F044A" w:rsidTr="00AE16E4" w14:paraId="00E7D26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100291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E342122" w14:textId="7F98DDCA">
            <w:pPr>
              <w:spacing w:line="276" w:lineRule="auto"/>
              <w:contextualSpacing/>
              <w:rPr>
                <w:rFonts w:ascii="Franklin Gothic Book" w:hAnsi="Franklin Gothic Book" w:eastAsia="Calibri"/>
              </w:rPr>
            </w:pPr>
            <w:r w:rsidRPr="00927525">
              <w:rPr>
                <w:rFonts w:ascii="Franklin Gothic Book" w:hAnsi="Franklin Gothic Book" w:eastAsia="Calibri"/>
              </w:rPr>
              <w:t xml:space="preserve">Yes, I have received </w:t>
            </w:r>
            <w:proofErr w:type="gramStart"/>
            <w:r w:rsidRPr="00927525">
              <w:rPr>
                <w:rFonts w:ascii="Franklin Gothic Book" w:hAnsi="Franklin Gothic Book" w:eastAsia="Calibri"/>
              </w:rPr>
              <w:t>all of</w:t>
            </w:r>
            <w:proofErr w:type="gramEnd"/>
            <w:r w:rsidRPr="00927525">
              <w:rPr>
                <w:rFonts w:ascii="Franklin Gothic Book" w:hAnsi="Franklin Gothic Book" w:eastAsia="Calibri"/>
              </w:rPr>
              <w:t xml:space="preserve"> the required shots</w:t>
            </w:r>
            <w:r w:rsidR="003F71A8">
              <w:rPr>
                <w:rFonts w:ascii="Franklin Gothic Book" w:hAnsi="Franklin Gothic Book" w:eastAsia="Calibri"/>
              </w:rPr>
              <w:t>.</w:t>
            </w:r>
            <w:r w:rsidRPr="00927525">
              <w:rPr>
                <w:rFonts w:ascii="Franklin Gothic Book" w:hAnsi="Franklin Gothic Book" w:eastAsia="Calibri"/>
              </w:rPr>
              <w:t xml:space="preserve"> </w:t>
            </w:r>
          </w:p>
        </w:tc>
      </w:tr>
      <w:tr w:rsidRPr="00927525" w:rsidR="001F044A" w:rsidTr="00AE16E4" w14:paraId="0C7DED2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8802E2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4876B155" w14:textId="42595E61">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56000B38" w14:textId="77777777">
      <w:pPr>
        <w:spacing w:line="276" w:lineRule="auto"/>
        <w:contextualSpacing/>
        <w:rPr>
          <w:rFonts w:ascii="Franklin Gothic Book" w:hAnsi="Franklin Gothic Book" w:eastAsia="MS Mincho"/>
        </w:rPr>
      </w:pPr>
    </w:p>
    <w:p w:rsidRPr="00927525" w:rsidR="001F044A" w:rsidP="00704A64" w:rsidRDefault="001F044A" w14:paraId="5ABB4E91" w14:textId="77777777">
      <w:pPr>
        <w:spacing w:line="276" w:lineRule="auto"/>
        <w:contextualSpacing/>
        <w:rPr>
          <w:rFonts w:ascii="Franklin Gothic Book" w:hAnsi="Franklin Gothic Book" w:eastAsia="Calibri"/>
          <w:b/>
          <w:bCs/>
        </w:rPr>
      </w:pPr>
    </w:p>
    <w:p w:rsidRPr="00927525" w:rsidR="001F044A" w:rsidP="00704A64" w:rsidRDefault="001F044A" w14:paraId="5EC1E7BE" w14:textId="27E42F0F">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Item #: </w:t>
      </w:r>
      <w:r w:rsidRPr="00927525" w:rsidR="009E244A">
        <w:rPr>
          <w:rFonts w:ascii="Franklin Gothic Book" w:hAnsi="Franklin Gothic Book" w:eastAsia="Calibri"/>
        </w:rPr>
        <w:t>BEH</w:t>
      </w:r>
      <w:r w:rsidR="009E244A">
        <w:rPr>
          <w:rFonts w:ascii="Franklin Gothic Book" w:hAnsi="Franklin Gothic Book" w:eastAsia="Calibri"/>
        </w:rPr>
        <w:t>2</w:t>
      </w:r>
    </w:p>
    <w:p w:rsidRPr="00927525" w:rsidR="001F044A" w:rsidP="00704A64" w:rsidRDefault="001F044A" w14:paraId="4FE4406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0287D490" w14:textId="77EE1F2C">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E244A">
        <w:rPr>
          <w:rFonts w:ascii="Franklin Gothic Book" w:hAnsi="Franklin Gothic Book" w:eastAsia="Calibri"/>
        </w:rPr>
        <w:t>BEH</w:t>
      </w:r>
      <w:r w:rsidR="009E244A">
        <w:rPr>
          <w:rFonts w:ascii="Franklin Gothic Book" w:hAnsi="Franklin Gothic Book" w:eastAsia="Calibri"/>
        </w:rPr>
        <w:t>2</w:t>
      </w:r>
    </w:p>
    <w:p w:rsidRPr="00927525" w:rsidR="001F044A" w:rsidP="00704A64" w:rsidRDefault="001F044A" w14:paraId="2FF258AD"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What is the likelihood that you will get a COVID-19 vaccine?</w:t>
      </w:r>
    </w:p>
    <w:p w:rsidRPr="00927525" w:rsidR="001F044A" w:rsidP="00704A64" w:rsidRDefault="001F044A" w14:paraId="7F40BFCF" w14:textId="052EDB31">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sidR="009E244A">
        <w:rPr>
          <w:rFonts w:ascii="Franklin Gothic Book" w:hAnsi="Franklin Gothic Book" w:eastAsia="Calibri"/>
        </w:rPr>
        <w:t>BEH</w:t>
      </w:r>
      <w:r w:rsidR="009E244A">
        <w:rPr>
          <w:rFonts w:ascii="Franklin Gothic Book" w:hAnsi="Franklin Gothic Book" w:eastAsia="Calibri"/>
        </w:rPr>
        <w:t>2</w:t>
      </w:r>
      <w:r w:rsidRPr="00927525">
        <w:rPr>
          <w:rFonts w:ascii="Franklin Gothic Book" w:hAnsi="Franklin Gothic Book" w:eastAsia="Calibri"/>
        </w:rPr>
        <w:t xml:space="preserve">: Intention to get </w:t>
      </w:r>
      <w:proofErr w:type="gramStart"/>
      <w:r w:rsidRPr="00927525">
        <w:rPr>
          <w:rFonts w:ascii="Franklin Gothic Book" w:hAnsi="Franklin Gothic Book" w:eastAsia="Calibri"/>
        </w:rPr>
        <w:t>vaccinated</w:t>
      </w:r>
      <w:proofErr w:type="gramEnd"/>
    </w:p>
    <w:p w:rsidRPr="00927525" w:rsidR="001F044A" w:rsidP="00704A64" w:rsidRDefault="001F044A" w14:paraId="720B6CAB" w14:textId="37686B68">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 Ask if </w:t>
      </w:r>
      <w:r w:rsidRPr="00927525" w:rsidR="009E244A">
        <w:rPr>
          <w:rFonts w:ascii="Franklin Gothic Book" w:hAnsi="Franklin Gothic Book" w:eastAsia="Calibri"/>
          <w:b/>
          <w:bCs/>
        </w:rPr>
        <w:t>BEH</w:t>
      </w:r>
      <w:r w:rsidR="009E244A">
        <w:rPr>
          <w:rFonts w:ascii="Franklin Gothic Book" w:hAnsi="Franklin Gothic Book" w:eastAsia="Calibri"/>
          <w:b/>
          <w:bCs/>
        </w:rPr>
        <w:t>1</w:t>
      </w:r>
      <w:r w:rsidRPr="00927525" w:rsidR="009E244A">
        <w:rPr>
          <w:rFonts w:ascii="Franklin Gothic Book" w:hAnsi="Franklin Gothic Book" w:eastAsia="Calibri"/>
          <w:b/>
          <w:bCs/>
        </w:rPr>
        <w:t xml:space="preserve"> </w:t>
      </w:r>
      <w:r w:rsidRPr="00927525">
        <w:rPr>
          <w:rFonts w:ascii="Franklin Gothic Book" w:hAnsi="Franklin Gothic Book" w:eastAsia="Calibri"/>
          <w:b/>
          <w:bCs/>
        </w:rPr>
        <w:t>(</w:t>
      </w:r>
      <w:r w:rsidR="0021754B">
        <w:rPr>
          <w:rFonts w:ascii="Franklin Gothic Book" w:hAnsi="Franklin Gothic Book" w:eastAsia="Calibri"/>
          <w:b/>
          <w:bCs/>
        </w:rPr>
        <w:t>Vaccination behavior</w:t>
      </w:r>
      <w:r w:rsidRPr="00927525">
        <w:rPr>
          <w:rFonts w:ascii="Franklin Gothic Book" w:hAnsi="Franklin Gothic Book" w:eastAsia="Calibri"/>
          <w:b/>
          <w:bCs/>
        </w:rPr>
        <w:t xml:space="preserve">) = </w:t>
      </w:r>
      <w:r w:rsidR="00326AC3">
        <w:rPr>
          <w:rFonts w:ascii="Franklin Gothic Book" w:hAnsi="Franklin Gothic Book" w:eastAsia="Calibri"/>
          <w:b/>
          <w:bCs/>
        </w:rPr>
        <w:t>0 (</w:t>
      </w:r>
      <w:r w:rsidRPr="00927525">
        <w:rPr>
          <w:rFonts w:ascii="Franklin Gothic Book" w:hAnsi="Franklin Gothic Book" w:eastAsia="Calibri"/>
          <w:b/>
          <w:bCs/>
        </w:rPr>
        <w:t>"No…”</w:t>
      </w:r>
      <w:r w:rsidR="00BB7D01">
        <w:rPr>
          <w:rFonts w:ascii="Franklin Gothic Book" w:hAnsi="Franklin Gothic Book" w:eastAsia="Calibri"/>
          <w:b/>
          <w:bCs/>
        </w:rPr>
        <w:t>)</w:t>
      </w:r>
      <w:r w:rsidRPr="00927525">
        <w:rPr>
          <w:rFonts w:ascii="Franklin Gothic Book" w:hAnsi="Franklin Gothic Book" w:eastAsia="Calibri"/>
          <w:b/>
          <w:bCs/>
        </w:rPr>
        <w:t xml:space="preserve"> or </w:t>
      </w:r>
      <w:r w:rsidR="00BB7D01">
        <w:rPr>
          <w:rFonts w:ascii="Franklin Gothic Book" w:hAnsi="Franklin Gothic Book" w:eastAsia="Calibri"/>
          <w:b/>
          <w:bCs/>
        </w:rPr>
        <w:t>-99 (</w:t>
      </w:r>
      <w:r w:rsidRPr="00927525">
        <w:rPr>
          <w:rFonts w:ascii="Franklin Gothic Book" w:hAnsi="Franklin Gothic Book" w:eastAsia="Calibri"/>
          <w:b/>
          <w:bCs/>
        </w:rPr>
        <w:t>“</w:t>
      </w:r>
      <w:r w:rsidR="00BE5257">
        <w:rPr>
          <w:rFonts w:ascii="Franklin Gothic Book" w:hAnsi="Franklin Gothic Book" w:eastAsia="Calibri"/>
          <w:b/>
          <w:bCs/>
        </w:rPr>
        <w:t>REFUSED</w:t>
      </w:r>
      <w:r w:rsidRPr="00927525">
        <w:rPr>
          <w:rFonts w:ascii="Franklin Gothic Book" w:hAnsi="Franklin Gothic Book" w:eastAsia="Calibri"/>
          <w:b/>
          <w:bCs/>
        </w:rPr>
        <w:t>”</w:t>
      </w:r>
      <w:r w:rsidR="00BB7D01">
        <w:rPr>
          <w:rFonts w:ascii="Franklin Gothic Book" w:hAnsi="Franklin Gothic Book" w:eastAsia="Calibri"/>
          <w:b/>
          <w:bCs/>
        </w:rPr>
        <w:t>)</w:t>
      </w:r>
      <w:r w:rsidRPr="00927525">
        <w:rPr>
          <w:rFonts w:ascii="Franklin Gothic Book" w:hAnsi="Franklin Gothic Book" w:eastAsia="Calibri"/>
          <w:b/>
          <w:bCs/>
        </w:rPr>
        <w:t xml:space="preserve"> </w:t>
      </w:r>
      <w:r w:rsidR="00C06BFF">
        <w:rPr>
          <w:rFonts w:ascii="Franklin Gothic Book" w:hAnsi="Franklin Gothic Book" w:eastAsia="Calibri"/>
          <w:b/>
          <w:bCs/>
        </w:rPr>
        <w:t xml:space="preserve">or </w:t>
      </w:r>
      <w:r w:rsidR="00BB7D01">
        <w:rPr>
          <w:rFonts w:ascii="Franklin Gothic Book" w:hAnsi="Franklin Gothic Book" w:eastAsia="Calibri"/>
          <w:b/>
          <w:bCs/>
        </w:rPr>
        <w:t>1 (</w:t>
      </w:r>
      <w:r w:rsidR="00C06BFF">
        <w:rPr>
          <w:rFonts w:ascii="Franklin Gothic Book" w:hAnsi="Franklin Gothic Book" w:eastAsia="Calibri"/>
          <w:b/>
          <w:bCs/>
        </w:rPr>
        <w:t>“Yes, but I have only received one shot</w:t>
      </w:r>
      <w:r w:rsidR="00D34543">
        <w:rPr>
          <w:rFonts w:ascii="Franklin Gothic Book" w:hAnsi="Franklin Gothic Book" w:eastAsia="Calibri"/>
          <w:b/>
          <w:bCs/>
        </w:rPr>
        <w:t>…”</w:t>
      </w:r>
      <w:r w:rsidR="00326AC3">
        <w:rPr>
          <w:rFonts w:ascii="Franklin Gothic Book" w:hAnsi="Franklin Gothic Book" w:eastAsia="Calibri"/>
          <w:b/>
          <w:bCs/>
        </w:rPr>
        <w:t xml:space="preserve">) </w:t>
      </w:r>
      <w:r w:rsidRPr="00927525">
        <w:rPr>
          <w:rFonts w:ascii="Franklin Gothic Book" w:hAnsi="Franklin Gothic Book" w:eastAsia="Calibri"/>
          <w:b/>
          <w:bCs/>
        </w:rPr>
        <w:t>//</w:t>
      </w:r>
    </w:p>
    <w:p w:rsidR="4B5C3927" w:rsidP="5049628B" w:rsidRDefault="4B5C3927" w14:paraId="10D2EB8E" w14:textId="348FD941">
      <w:pPr>
        <w:spacing w:line="276" w:lineRule="auto"/>
        <w:rPr>
          <w:rFonts w:ascii="Franklin Gothic Book" w:hAnsi="Franklin Gothic Book" w:eastAsia="Calibri"/>
          <w:b/>
          <w:bCs/>
        </w:rPr>
      </w:pPr>
      <w:r w:rsidRPr="5049628B">
        <w:rPr>
          <w:rFonts w:ascii="Franklin Gothic Book" w:hAnsi="Franklin Gothic Book" w:eastAsia="Calibri"/>
          <w:b/>
          <w:bCs/>
        </w:rPr>
        <w:t>// PIPE: “complete COVID-19 vaccination” to replace “get a COVID-19 vaccine” if BEH1 = 1</w:t>
      </w:r>
      <w:r w:rsidR="00BB7D01">
        <w:rPr>
          <w:rFonts w:ascii="Franklin Gothic Book" w:hAnsi="Franklin Gothic Book" w:eastAsia="Calibri"/>
          <w:b/>
          <w:bCs/>
        </w:rPr>
        <w:t>.</w:t>
      </w:r>
      <w:r w:rsidRPr="5049628B">
        <w:rPr>
          <w:rFonts w:ascii="Franklin Gothic Book" w:hAnsi="Franklin Gothic Book" w:eastAsia="Calibri"/>
          <w:b/>
          <w:bCs/>
        </w:rPr>
        <w:t xml:space="preserve"> //</w:t>
      </w:r>
    </w:p>
    <w:tbl>
      <w:tblPr>
        <w:tblW w:w="0" w:type="auto"/>
        <w:tblLook w:val="04A0" w:firstRow="1" w:lastRow="0" w:firstColumn="1" w:lastColumn="0" w:noHBand="0" w:noVBand="1"/>
      </w:tblPr>
      <w:tblGrid>
        <w:gridCol w:w="1098"/>
        <w:gridCol w:w="3204"/>
      </w:tblGrid>
      <w:tr w:rsidRPr="00927525" w:rsidR="001F044A" w:rsidTr="00AE16E4" w14:paraId="16DC790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54E1B8"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642496"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53868A7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31C59B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AA76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unlikely</w:t>
            </w:r>
          </w:p>
        </w:tc>
      </w:tr>
      <w:tr w:rsidRPr="00927525" w:rsidR="001F044A" w:rsidTr="00AE16E4" w14:paraId="235AAB1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B7B4A6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3E13FD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 unlikely</w:t>
            </w:r>
          </w:p>
        </w:tc>
      </w:tr>
      <w:tr w:rsidRPr="00927525" w:rsidR="001F044A" w:rsidTr="00AE16E4" w14:paraId="0C20964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861792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E72908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likely nor unlikely</w:t>
            </w:r>
          </w:p>
        </w:tc>
      </w:tr>
      <w:tr w:rsidRPr="00927525" w:rsidR="001F044A" w:rsidTr="00AE16E4" w14:paraId="4934286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93274B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FB4768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 likely</w:t>
            </w:r>
          </w:p>
        </w:tc>
      </w:tr>
      <w:tr w:rsidRPr="00927525" w:rsidR="001F044A" w:rsidTr="00AE16E4" w14:paraId="4355A4A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0FDFD8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AF3501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likely</w:t>
            </w:r>
          </w:p>
        </w:tc>
      </w:tr>
      <w:tr w:rsidRPr="00927525" w:rsidR="001F044A" w:rsidTr="00AE16E4" w14:paraId="5EED918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9B84D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34453ACD" w14:textId="18E58756">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EF49DD" w:rsidTr="00AE16E4" w14:paraId="1025936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EF49DD" w:rsidP="00704A64" w:rsidRDefault="00EF49DD" w14:paraId="04438324" w14:textId="1662F181">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EF49DD" w:rsidP="00704A64" w:rsidRDefault="00BE5257" w14:paraId="2D0ABDF1" w14:textId="6A48BBF1">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1F044A" w:rsidP="00704A64" w:rsidRDefault="001F044A" w14:paraId="7F23B585" w14:textId="77777777">
      <w:pPr>
        <w:spacing w:line="276" w:lineRule="auto"/>
        <w:contextualSpacing/>
        <w:rPr>
          <w:rFonts w:ascii="Franklin Gothic Book" w:hAnsi="Franklin Gothic Book" w:eastAsia="Calibri"/>
          <w:b/>
        </w:rPr>
      </w:pPr>
    </w:p>
    <w:p w:rsidRPr="00927525" w:rsidR="001F044A" w:rsidP="00704A64" w:rsidRDefault="001F044A" w14:paraId="17F7A45B" w14:textId="77777777">
      <w:pPr>
        <w:spacing w:line="276" w:lineRule="auto"/>
        <w:contextualSpacing/>
        <w:rPr>
          <w:rFonts w:ascii="Franklin Gothic Book" w:hAnsi="Franklin Gothic Book" w:eastAsia="Calibri"/>
          <w:b/>
        </w:rPr>
      </w:pPr>
    </w:p>
    <w:p w:rsidRPr="00927525" w:rsidR="001F044A" w:rsidP="00704A64" w:rsidRDefault="001F044A" w14:paraId="12690669" w14:textId="3717A0E8">
      <w:pPr>
        <w:spacing w:line="276" w:lineRule="auto"/>
        <w:contextualSpacing/>
        <w:rPr>
          <w:rFonts w:ascii="Franklin Gothic Book" w:hAnsi="Franklin Gothic Book" w:eastAsia="Calibri"/>
          <w:b/>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5049628B" w:rsidR="009E244A">
        <w:rPr>
          <w:rFonts w:ascii="Franklin Gothic Book" w:hAnsi="Franklin Gothic Book" w:eastAsia="Calibri"/>
        </w:rPr>
        <w:t>BEH3</w:t>
      </w:r>
      <w:r w:rsidRPr="5049628B" w:rsidR="681CBAE5">
        <w:rPr>
          <w:rFonts w:ascii="Franklin Gothic Book" w:hAnsi="Franklin Gothic Book" w:eastAsia="Calibri"/>
        </w:rPr>
        <w:t>a</w:t>
      </w:r>
    </w:p>
    <w:p w:rsidRPr="00927525" w:rsidR="001F044A" w:rsidP="00704A64" w:rsidRDefault="001F044A" w14:paraId="6227AB5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26E4B6C5" w14:textId="2084AB77">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5049628B" w:rsidR="009E244A">
        <w:rPr>
          <w:rFonts w:ascii="Franklin Gothic Book" w:hAnsi="Franklin Gothic Book" w:eastAsia="Calibri"/>
        </w:rPr>
        <w:t>BEH3</w:t>
      </w:r>
      <w:r w:rsidRPr="5049628B" w:rsidR="7C087811">
        <w:rPr>
          <w:rFonts w:ascii="Franklin Gothic Book" w:hAnsi="Franklin Gothic Book" w:eastAsia="Calibri"/>
        </w:rPr>
        <w:t>a</w:t>
      </w:r>
    </w:p>
    <w:p w:rsidRPr="00927525" w:rsidR="001F044A" w:rsidP="6EFDB5E4" w:rsidRDefault="001F044A" w14:paraId="2F4463B5" w14:textId="1688CC4F">
      <w:pPr>
        <w:spacing w:line="276" w:lineRule="auto"/>
        <w:contextualSpacing/>
        <w:rPr>
          <w:rFonts w:ascii="Franklin Gothic Book" w:hAnsi="Franklin Gothic Book" w:eastAsia="Calibri"/>
          <w:i/>
          <w:iCs/>
        </w:rPr>
      </w:pPr>
      <w:r w:rsidRPr="6EFDB5E4">
        <w:rPr>
          <w:rFonts w:ascii="Franklin Gothic Book" w:hAnsi="Franklin Gothic Book" w:eastAsia="Calibri"/>
          <w:b/>
          <w:bCs/>
        </w:rPr>
        <w:t xml:space="preserve">Variable Text: </w:t>
      </w:r>
      <w:r w:rsidRPr="6EFDB5E4">
        <w:rPr>
          <w:rFonts w:ascii="Franklin Gothic Book" w:hAnsi="Franklin Gothic Book" w:eastAsia="Calibri"/>
        </w:rPr>
        <w:t>Food and Drug Administration (FDA)-authorized vaccine</w:t>
      </w:r>
      <w:r w:rsidR="009762A8">
        <w:rPr>
          <w:rFonts w:ascii="Franklin Gothic Book" w:hAnsi="Franklin Gothic Book" w:eastAsia="Calibri"/>
        </w:rPr>
        <w:t>s</w:t>
      </w:r>
      <w:r w:rsidRPr="6EFDB5E4">
        <w:rPr>
          <w:rFonts w:ascii="Franklin Gothic Book" w:hAnsi="Franklin Gothic Book" w:eastAsia="Calibri"/>
        </w:rPr>
        <w:t xml:space="preserve"> to prevent COVID-19 </w:t>
      </w:r>
      <w:r w:rsidR="009762A8">
        <w:rPr>
          <w:rFonts w:ascii="Franklin Gothic Book" w:hAnsi="Franklin Gothic Book" w:eastAsia="Calibri"/>
        </w:rPr>
        <w:t>are</w:t>
      </w:r>
      <w:r w:rsidRPr="6EFDB5E4">
        <w:rPr>
          <w:rFonts w:ascii="Franklin Gothic Book" w:hAnsi="Franklin Gothic Book" w:eastAsia="Calibri"/>
        </w:rPr>
        <w:t xml:space="preserve"> available at no cost. How soon will you get vaccinated? </w:t>
      </w:r>
      <w:r w:rsidRPr="6EFDB5E4">
        <w:rPr>
          <w:rFonts w:ascii="Franklin Gothic Book" w:hAnsi="Franklin Gothic Book" w:eastAsia="Calibri"/>
          <w:i/>
          <w:iCs/>
        </w:rPr>
        <w:t xml:space="preserve">For this question, assume there </w:t>
      </w:r>
      <w:r w:rsidR="009762A8">
        <w:rPr>
          <w:rFonts w:ascii="Franklin Gothic Book" w:hAnsi="Franklin Gothic Book" w:eastAsia="Calibri"/>
          <w:i/>
          <w:iCs/>
        </w:rPr>
        <w:t>are</w:t>
      </w:r>
      <w:r w:rsidRPr="6EFDB5E4" w:rsidR="009762A8">
        <w:rPr>
          <w:rFonts w:ascii="Franklin Gothic Book" w:hAnsi="Franklin Gothic Book" w:eastAsia="Calibri"/>
          <w:i/>
          <w:iCs/>
        </w:rPr>
        <w:t xml:space="preserve"> </w:t>
      </w:r>
      <w:r w:rsidRPr="6EFDB5E4">
        <w:rPr>
          <w:rFonts w:ascii="Franklin Gothic Book" w:hAnsi="Franklin Gothic Book" w:eastAsia="Calibri"/>
          <w:i/>
          <w:iCs/>
        </w:rPr>
        <w:t>enough vaccine</w:t>
      </w:r>
      <w:r w:rsidR="009762A8">
        <w:rPr>
          <w:rFonts w:ascii="Franklin Gothic Book" w:hAnsi="Franklin Gothic Book" w:eastAsia="Calibri"/>
          <w:i/>
          <w:iCs/>
        </w:rPr>
        <w:t>s</w:t>
      </w:r>
      <w:r w:rsidRPr="6EFDB5E4">
        <w:rPr>
          <w:rFonts w:ascii="Franklin Gothic Book" w:hAnsi="Franklin Gothic Book" w:eastAsia="Calibri"/>
          <w:i/>
          <w:iCs/>
        </w:rPr>
        <w:t xml:space="preserve"> so that everyone who wants </w:t>
      </w:r>
      <w:r w:rsidR="009762A8">
        <w:rPr>
          <w:rFonts w:ascii="Franklin Gothic Book" w:hAnsi="Franklin Gothic Book" w:eastAsia="Calibri"/>
          <w:i/>
          <w:iCs/>
        </w:rPr>
        <w:t>a vaccine</w:t>
      </w:r>
      <w:r w:rsidRPr="6EFDB5E4" w:rsidR="009762A8">
        <w:rPr>
          <w:rFonts w:ascii="Franklin Gothic Book" w:hAnsi="Franklin Gothic Book" w:eastAsia="Calibri"/>
          <w:i/>
          <w:iCs/>
        </w:rPr>
        <w:t xml:space="preserve"> </w:t>
      </w:r>
      <w:r w:rsidRPr="6EFDB5E4">
        <w:rPr>
          <w:rFonts w:ascii="Franklin Gothic Book" w:hAnsi="Franklin Gothic Book" w:eastAsia="Calibri"/>
          <w:i/>
          <w:iCs/>
        </w:rPr>
        <w:t xml:space="preserve">can </w:t>
      </w:r>
      <w:proofErr w:type="gramStart"/>
      <w:r w:rsidRPr="6EFDB5E4">
        <w:rPr>
          <w:rFonts w:ascii="Franklin Gothic Book" w:hAnsi="Franklin Gothic Book" w:eastAsia="Calibri"/>
          <w:i/>
          <w:iCs/>
        </w:rPr>
        <w:t>get</w:t>
      </w:r>
      <w:proofErr w:type="gramEnd"/>
      <w:r w:rsidRPr="6EFDB5E4">
        <w:rPr>
          <w:rFonts w:ascii="Franklin Gothic Book" w:hAnsi="Franklin Gothic Book" w:eastAsia="Calibri"/>
          <w:i/>
          <w:iCs/>
        </w:rPr>
        <w:t xml:space="preserve"> it.</w:t>
      </w:r>
    </w:p>
    <w:p w:rsidRPr="00F7484B" w:rsidR="00F7484B" w:rsidP="00F7484B" w:rsidRDefault="001F044A" w14:paraId="6DB1DCCF" w14:textId="1CB2BD23">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5049628B" w:rsidR="009E244A">
        <w:rPr>
          <w:rFonts w:ascii="Franklin Gothic Book" w:hAnsi="Franklin Gothic Book" w:eastAsia="Calibri"/>
        </w:rPr>
        <w:t>BEH3</w:t>
      </w:r>
      <w:r w:rsidRPr="5049628B" w:rsidR="728A5586">
        <w:rPr>
          <w:rFonts w:ascii="Franklin Gothic Book" w:hAnsi="Franklin Gothic Book" w:eastAsia="Calibri"/>
        </w:rPr>
        <w:t>a</w:t>
      </w:r>
      <w:r w:rsidRPr="00927525">
        <w:rPr>
          <w:rFonts w:ascii="Franklin Gothic Book" w:hAnsi="Franklin Gothic Book" w:eastAsia="Calibri"/>
        </w:rPr>
        <w:t xml:space="preserve">: Wait to get </w:t>
      </w:r>
      <w:proofErr w:type="gramStart"/>
      <w:r w:rsidRPr="00927525">
        <w:rPr>
          <w:rFonts w:ascii="Franklin Gothic Book" w:hAnsi="Franklin Gothic Book" w:eastAsia="Calibri"/>
        </w:rPr>
        <w:t>vaccinated</w:t>
      </w:r>
      <w:proofErr w:type="gramEnd"/>
    </w:p>
    <w:p w:rsidRPr="00843EE0" w:rsidR="00843EE0" w:rsidP="00704A64" w:rsidRDefault="00843EE0" w14:paraId="3704BAE3" w14:textId="0C714CB4">
      <w:pPr>
        <w:spacing w:line="276" w:lineRule="auto"/>
        <w:contextualSpacing/>
        <w:rPr>
          <w:rFonts w:ascii="Franklin Gothic Book" w:hAnsi="Franklin Gothic Book" w:eastAsia="Calibri"/>
          <w:b/>
          <w:bCs/>
        </w:rPr>
      </w:pPr>
      <w:r w:rsidRPr="00927525">
        <w:rPr>
          <w:rFonts w:ascii="Franklin Gothic Book" w:hAnsi="Franklin Gothic Book" w:eastAsia="Calibri"/>
          <w:b/>
          <w:bCs/>
        </w:rPr>
        <w:t>// Ask if BEH</w:t>
      </w:r>
      <w:r w:rsidR="009E244A">
        <w:rPr>
          <w:rFonts w:ascii="Franklin Gothic Book" w:hAnsi="Franklin Gothic Book" w:eastAsia="Calibri"/>
          <w:b/>
          <w:bCs/>
        </w:rPr>
        <w:t>1</w:t>
      </w:r>
      <w:r w:rsidRPr="00927525">
        <w:rPr>
          <w:rFonts w:ascii="Franklin Gothic Book" w:hAnsi="Franklin Gothic Book" w:eastAsia="Calibri"/>
          <w:b/>
          <w:bCs/>
        </w:rPr>
        <w:t xml:space="preserve"> (</w:t>
      </w:r>
      <w:r w:rsidR="0021754B">
        <w:rPr>
          <w:rFonts w:ascii="Franklin Gothic Book" w:hAnsi="Franklin Gothic Book" w:eastAsia="Calibri"/>
          <w:b/>
          <w:bCs/>
        </w:rPr>
        <w:t>Vaccination behavior</w:t>
      </w:r>
      <w:r w:rsidRPr="00927525">
        <w:rPr>
          <w:rFonts w:ascii="Franklin Gothic Book" w:hAnsi="Franklin Gothic Book" w:eastAsia="Calibri"/>
          <w:b/>
          <w:bCs/>
        </w:rPr>
        <w:t xml:space="preserve">) = </w:t>
      </w:r>
      <w:r w:rsidR="00326AC3">
        <w:rPr>
          <w:rFonts w:ascii="Franklin Gothic Book" w:hAnsi="Franklin Gothic Book" w:eastAsia="Calibri"/>
          <w:b/>
          <w:bCs/>
        </w:rPr>
        <w:t>0 (</w:t>
      </w:r>
      <w:r w:rsidRPr="00927525">
        <w:rPr>
          <w:rFonts w:ascii="Franklin Gothic Book" w:hAnsi="Franklin Gothic Book" w:eastAsia="Calibri"/>
          <w:b/>
          <w:bCs/>
        </w:rPr>
        <w:t>"No…”</w:t>
      </w:r>
      <w:r w:rsidR="00BB7D01">
        <w:rPr>
          <w:rFonts w:ascii="Franklin Gothic Book" w:hAnsi="Franklin Gothic Book" w:eastAsia="Calibri"/>
          <w:b/>
          <w:bCs/>
        </w:rPr>
        <w:t>)</w:t>
      </w:r>
      <w:r w:rsidRPr="00927525">
        <w:rPr>
          <w:rFonts w:ascii="Franklin Gothic Book" w:hAnsi="Franklin Gothic Book" w:eastAsia="Calibri"/>
          <w:b/>
          <w:bCs/>
        </w:rPr>
        <w:t xml:space="preserve"> or </w:t>
      </w:r>
      <w:r w:rsidR="00303041">
        <w:rPr>
          <w:rFonts w:ascii="Franklin Gothic Book" w:hAnsi="Franklin Gothic Book" w:eastAsia="Calibri"/>
          <w:b/>
          <w:bCs/>
        </w:rPr>
        <w:t>-99</w:t>
      </w:r>
      <w:r w:rsidR="00BB7D01">
        <w:rPr>
          <w:rFonts w:ascii="Franklin Gothic Book" w:hAnsi="Franklin Gothic Book" w:eastAsia="Calibri"/>
          <w:b/>
          <w:bCs/>
        </w:rPr>
        <w:t xml:space="preserve"> (</w:t>
      </w:r>
      <w:r w:rsidRPr="00927525">
        <w:rPr>
          <w:rFonts w:ascii="Franklin Gothic Book" w:hAnsi="Franklin Gothic Book" w:eastAsia="Calibri"/>
          <w:b/>
          <w:bCs/>
        </w:rPr>
        <w:t>“</w:t>
      </w:r>
      <w:r w:rsidR="00BE5257">
        <w:rPr>
          <w:rFonts w:ascii="Franklin Gothic Book" w:hAnsi="Franklin Gothic Book" w:eastAsia="Calibri"/>
          <w:b/>
          <w:bCs/>
        </w:rPr>
        <w:t>REFUSED</w:t>
      </w:r>
      <w:r w:rsidRPr="5049628B">
        <w:rPr>
          <w:rFonts w:ascii="Franklin Gothic Book" w:hAnsi="Franklin Gothic Book" w:eastAsia="Calibri"/>
          <w:b/>
          <w:bCs/>
        </w:rPr>
        <w:t>”</w:t>
      </w:r>
      <w:r w:rsidR="00326AC3">
        <w:rPr>
          <w:rFonts w:ascii="Franklin Gothic Book" w:hAnsi="Franklin Gothic Book" w:eastAsia="Calibri"/>
          <w:b/>
          <w:bCs/>
        </w:rPr>
        <w:t>)</w:t>
      </w:r>
      <w:r w:rsidR="00BB7D01">
        <w:rPr>
          <w:rFonts w:ascii="Franklin Gothic Book" w:hAnsi="Franklin Gothic Book" w:eastAsia="Calibri"/>
          <w:b/>
          <w:bCs/>
        </w:rPr>
        <w:t>.</w:t>
      </w:r>
      <w:r w:rsidR="00326AC3">
        <w:rPr>
          <w:rFonts w:ascii="Franklin Gothic Book" w:hAnsi="Franklin Gothic Book" w:eastAsia="Calibri"/>
          <w:b/>
          <w:bCs/>
        </w:rPr>
        <w:t xml:space="preserve"> </w:t>
      </w:r>
      <w:r w:rsidRPr="5049628B">
        <w:rPr>
          <w:rFonts w:ascii="Franklin Gothic Book" w:hAnsi="Franklin Gothic Book" w:eastAsia="Calibri"/>
          <w:b/>
          <w:bCs/>
        </w:rPr>
        <w:t>//</w:t>
      </w:r>
    </w:p>
    <w:tbl>
      <w:tblPr>
        <w:tblStyle w:val="TableGrid22"/>
        <w:tblW w:w="0" w:type="auto"/>
        <w:tblInd w:w="0" w:type="dxa"/>
        <w:tblLook w:val="04A0" w:firstRow="1" w:lastRow="0" w:firstColumn="1" w:lastColumn="0" w:noHBand="0" w:noVBand="1"/>
      </w:tblPr>
      <w:tblGrid>
        <w:gridCol w:w="736"/>
        <w:gridCol w:w="4912"/>
      </w:tblGrid>
      <w:tr w:rsidRPr="00927525" w:rsidR="001F044A" w:rsidTr="57E99D5B" w14:paraId="0538B8C9" w14:textId="77777777">
        <w:trPr>
          <w:trHeight w:val="261"/>
        </w:trPr>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B70EB0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5F5793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57E99D5B" w14:paraId="34828D0D" w14:textId="77777777">
        <w:trPr>
          <w:trHeight w:val="259" w:hRule="exact"/>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6C159D2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143AF2D5" w14:textId="55730A0F">
            <w:pPr>
              <w:spacing w:after="200" w:line="276" w:lineRule="auto"/>
              <w:contextualSpacing/>
              <w:rPr>
                <w:rFonts w:ascii="Franklin Gothic Book" w:hAnsi="Franklin Gothic Book" w:eastAsia="Calibri"/>
              </w:rPr>
            </w:pPr>
            <w:r w:rsidRPr="57E99D5B">
              <w:rPr>
                <w:rFonts w:ascii="Franklin Gothic Book" w:hAnsi="Franklin Gothic Book" w:eastAsia="Calibri"/>
              </w:rPr>
              <w:t xml:space="preserve">I </w:t>
            </w:r>
            <w:r w:rsidRPr="57E99D5B" w:rsidR="71D3699A">
              <w:rPr>
                <w:rFonts w:ascii="Franklin Gothic Book" w:hAnsi="Franklin Gothic Book" w:eastAsia="Calibri"/>
              </w:rPr>
              <w:t>will</w:t>
            </w:r>
            <w:r w:rsidRPr="57E99D5B">
              <w:rPr>
                <w:rFonts w:ascii="Franklin Gothic Book" w:hAnsi="Franklin Gothic Book" w:eastAsia="Calibri"/>
              </w:rPr>
              <w:t xml:space="preserve"> get a vaccine as soon as I </w:t>
            </w:r>
            <w:r w:rsidRPr="57E99D5B" w:rsidR="5919FF95">
              <w:rPr>
                <w:rFonts w:ascii="Franklin Gothic Book" w:hAnsi="Franklin Gothic Book" w:eastAsia="Calibri"/>
              </w:rPr>
              <w:t>can</w:t>
            </w:r>
            <w:r w:rsidR="003F71A8">
              <w:rPr>
                <w:rFonts w:ascii="Franklin Gothic Book" w:hAnsi="Franklin Gothic Book" w:eastAsia="Calibri"/>
              </w:rPr>
              <w:t>.</w:t>
            </w:r>
          </w:p>
        </w:tc>
      </w:tr>
      <w:tr w:rsidRPr="00927525" w:rsidR="001F044A" w:rsidTr="57E99D5B" w14:paraId="20D78B3C" w14:textId="77777777">
        <w:trPr>
          <w:trHeight w:val="259" w:hRule="exact"/>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F6A03F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7127D9B3" w14:textId="3955C94D">
            <w:pPr>
              <w:spacing w:after="200" w:line="276" w:lineRule="auto"/>
              <w:contextualSpacing/>
              <w:rPr>
                <w:rFonts w:ascii="Franklin Gothic Book" w:hAnsi="Franklin Gothic Book" w:eastAsia="Calibri"/>
              </w:rPr>
            </w:pPr>
            <w:r w:rsidRPr="57E99D5B">
              <w:rPr>
                <w:rFonts w:ascii="Franklin Gothic Book" w:hAnsi="Franklin Gothic Book" w:eastAsia="Calibri"/>
              </w:rPr>
              <w:t xml:space="preserve">I </w:t>
            </w:r>
            <w:r w:rsidRPr="57E99D5B" w:rsidR="5ED7676E">
              <w:rPr>
                <w:rFonts w:ascii="Franklin Gothic Book" w:hAnsi="Franklin Gothic Book" w:eastAsia="Calibri"/>
              </w:rPr>
              <w:t>will</w:t>
            </w:r>
            <w:r w:rsidRPr="57E99D5B">
              <w:rPr>
                <w:rFonts w:ascii="Franklin Gothic Book" w:hAnsi="Franklin Gothic Book" w:eastAsia="Calibri"/>
              </w:rPr>
              <w:t xml:space="preserve"> wait to get a vaccine for one or more reasons</w:t>
            </w:r>
            <w:r w:rsidR="003F71A8">
              <w:rPr>
                <w:rFonts w:ascii="Franklin Gothic Book" w:hAnsi="Franklin Gothic Book" w:eastAsia="Calibri"/>
              </w:rPr>
              <w:t>.</w:t>
            </w:r>
          </w:p>
        </w:tc>
      </w:tr>
      <w:tr w:rsidRPr="00927525" w:rsidR="001F044A" w:rsidTr="57E99D5B" w14:paraId="66155E48" w14:textId="77777777">
        <w:trPr>
          <w:trHeight w:val="259" w:hRule="exact"/>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80543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CEE1E83" w14:textId="2B185F5F">
            <w:pPr>
              <w:spacing w:line="276" w:lineRule="auto"/>
              <w:contextualSpacing/>
              <w:rPr>
                <w:rFonts w:ascii="Franklin Gothic Book" w:hAnsi="Franklin Gothic Book" w:eastAsia="Calibri"/>
              </w:rPr>
            </w:pPr>
            <w:r w:rsidRPr="57E99D5B">
              <w:rPr>
                <w:rFonts w:ascii="Franklin Gothic Book" w:hAnsi="Franklin Gothic Book" w:eastAsia="Calibri"/>
              </w:rPr>
              <w:t xml:space="preserve">I </w:t>
            </w:r>
            <w:r w:rsidRPr="57E99D5B" w:rsidR="39299AB5">
              <w:rPr>
                <w:rFonts w:ascii="Franklin Gothic Book" w:hAnsi="Franklin Gothic Book" w:eastAsia="Calibri"/>
              </w:rPr>
              <w:t>will</w:t>
            </w:r>
            <w:r w:rsidRPr="57E99D5B">
              <w:rPr>
                <w:rFonts w:ascii="Franklin Gothic Book" w:hAnsi="Franklin Gothic Book" w:eastAsia="Calibri"/>
              </w:rPr>
              <w:t xml:space="preserve"> never get a COVID-19 vaccine</w:t>
            </w:r>
            <w:r w:rsidR="003F71A8">
              <w:rPr>
                <w:rFonts w:ascii="Franklin Gothic Book" w:hAnsi="Franklin Gothic Book" w:eastAsia="Calibri"/>
              </w:rPr>
              <w:t>.</w:t>
            </w:r>
          </w:p>
        </w:tc>
      </w:tr>
      <w:tr w:rsidRPr="00927525" w:rsidR="001F044A" w:rsidTr="57E99D5B" w14:paraId="73DAEA3B" w14:textId="77777777">
        <w:trPr>
          <w:trHeight w:val="259" w:hRule="exact"/>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CCED01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E5257" w14:paraId="0510E2D6" w14:textId="681C76E2">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5357E5" w:rsidTr="57E99D5B" w14:paraId="75C35048" w14:textId="77777777">
        <w:trPr>
          <w:trHeight w:val="259" w:hRule="exact"/>
        </w:trPr>
        <w:tc>
          <w:tcPr>
            <w:tcW w:w="0" w:type="auto"/>
            <w:tcBorders>
              <w:top w:val="single" w:color="auto" w:sz="4" w:space="0"/>
              <w:left w:val="single" w:color="auto" w:sz="4" w:space="0"/>
              <w:bottom w:val="single" w:color="auto" w:sz="4" w:space="0"/>
              <w:right w:val="single" w:color="auto" w:sz="4" w:space="0"/>
            </w:tcBorders>
          </w:tcPr>
          <w:p w:rsidRPr="00927525" w:rsidR="005357E5" w:rsidP="00704A64" w:rsidRDefault="005357E5" w14:paraId="757F7C20" w14:textId="7BB8717F">
            <w:pPr>
              <w:spacing w:line="276" w:lineRule="auto"/>
              <w:contextualSpacing/>
              <w:rPr>
                <w:rFonts w:ascii="Franklin Gothic Book" w:hAnsi="Franklin Gothic Book" w:eastAsia="Calibri"/>
              </w:rPr>
            </w:pPr>
            <w:r>
              <w:rPr>
                <w:rFonts w:ascii="Franklin Gothic Book" w:hAnsi="Franklin Gothic Book" w:eastAsia="Calibri"/>
              </w:rPr>
              <w:t>-100</w:t>
            </w:r>
          </w:p>
        </w:tc>
        <w:tc>
          <w:tcPr>
            <w:tcW w:w="0" w:type="auto"/>
            <w:tcBorders>
              <w:top w:val="single" w:color="auto" w:sz="4" w:space="0"/>
              <w:left w:val="single" w:color="auto" w:sz="4" w:space="0"/>
              <w:bottom w:val="single" w:color="auto" w:sz="4" w:space="0"/>
              <w:right w:val="single" w:color="auto" w:sz="4" w:space="0"/>
            </w:tcBorders>
          </w:tcPr>
          <w:p w:rsidRPr="00927525" w:rsidR="005357E5" w:rsidP="00704A64" w:rsidRDefault="00BE5257" w14:paraId="36C9C625" w14:textId="6C546981">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1F044A" w:rsidP="00704A64" w:rsidRDefault="001F044A" w14:paraId="3058C602" w14:textId="3570FF91">
      <w:pPr>
        <w:tabs>
          <w:tab w:val="left" w:pos="941"/>
        </w:tabs>
        <w:spacing w:line="276" w:lineRule="auto"/>
        <w:contextualSpacing/>
        <w:rPr>
          <w:rFonts w:ascii="Franklin Gothic Book" w:hAnsi="Franklin Gothic Book" w:eastAsia="Calibri"/>
          <w:bCs/>
        </w:rPr>
      </w:pPr>
      <w:r w:rsidRPr="00927525">
        <w:rPr>
          <w:rFonts w:ascii="Franklin Gothic Book" w:hAnsi="Franklin Gothic Book" w:eastAsia="Calibri"/>
          <w:bCs/>
        </w:rPr>
        <w:tab/>
      </w:r>
    </w:p>
    <w:p w:rsidRPr="00927525" w:rsidR="00790BA7" w:rsidP="00704A64" w:rsidRDefault="00790BA7" w14:paraId="4B0929F4" w14:textId="77777777">
      <w:pPr>
        <w:tabs>
          <w:tab w:val="left" w:pos="941"/>
        </w:tabs>
        <w:spacing w:line="276" w:lineRule="auto"/>
        <w:contextualSpacing/>
        <w:rPr>
          <w:rFonts w:ascii="Franklin Gothic Book" w:hAnsi="Franklin Gothic Book" w:eastAsia="Calibri"/>
          <w:bCs/>
        </w:rPr>
      </w:pPr>
    </w:p>
    <w:p w:rsidRPr="00927525" w:rsidR="001F044A" w:rsidP="5049628B" w:rsidRDefault="0A011E59" w14:paraId="1B6D2C84" w14:textId="64AA12AA">
      <w:pPr>
        <w:spacing w:line="276" w:lineRule="auto"/>
        <w:contextualSpacing/>
        <w:rPr>
          <w:rFonts w:ascii="Franklin Gothic Book" w:hAnsi="Franklin Gothic Book" w:eastAsia="Calibri"/>
        </w:rPr>
      </w:pPr>
      <w:r w:rsidRPr="5049628B">
        <w:rPr>
          <w:rFonts w:ascii="Franklin Gothic Book" w:hAnsi="Franklin Gothic Book" w:eastAsia="Calibri"/>
          <w:b/>
          <w:bCs/>
        </w:rPr>
        <w:t xml:space="preserve">Item #: </w:t>
      </w:r>
      <w:r w:rsidRPr="5049628B">
        <w:rPr>
          <w:rFonts w:ascii="Franklin Gothic Book" w:hAnsi="Franklin Gothic Book" w:eastAsia="Calibri"/>
        </w:rPr>
        <w:t>BEH3b</w:t>
      </w:r>
    </w:p>
    <w:p w:rsidRPr="00927525" w:rsidR="001F044A" w:rsidP="5049628B" w:rsidRDefault="0A011E59" w14:paraId="284F0A3B" w14:textId="77777777">
      <w:pPr>
        <w:spacing w:line="276" w:lineRule="auto"/>
        <w:contextualSpacing/>
        <w:rPr>
          <w:rFonts w:ascii="Franklin Gothic Book" w:hAnsi="Franklin Gothic Book" w:eastAsia="Calibri"/>
        </w:rPr>
      </w:pPr>
      <w:r w:rsidRPr="5049628B">
        <w:rPr>
          <w:rFonts w:ascii="Franklin Gothic Book" w:hAnsi="Franklin Gothic Book" w:eastAsia="Calibri"/>
          <w:b/>
          <w:bCs/>
        </w:rPr>
        <w:t xml:space="preserve">Question type: </w:t>
      </w:r>
      <w:r w:rsidRPr="5049628B">
        <w:rPr>
          <w:rFonts w:ascii="Franklin Gothic Book" w:hAnsi="Franklin Gothic Book" w:eastAsia="Calibri"/>
        </w:rPr>
        <w:t>Single punch</w:t>
      </w:r>
    </w:p>
    <w:p w:rsidRPr="00927525" w:rsidR="001F044A" w:rsidP="5049628B" w:rsidRDefault="0A011E59" w14:paraId="580D2E4F" w14:textId="4B247644">
      <w:pPr>
        <w:spacing w:line="276" w:lineRule="auto"/>
        <w:contextualSpacing/>
        <w:rPr>
          <w:rFonts w:ascii="Franklin Gothic Book" w:hAnsi="Franklin Gothic Book" w:eastAsia="Calibri"/>
        </w:rPr>
      </w:pPr>
      <w:r w:rsidRPr="5049628B">
        <w:rPr>
          <w:rFonts w:ascii="Franklin Gothic Book" w:hAnsi="Franklin Gothic Book" w:eastAsia="Calibri"/>
          <w:b/>
          <w:bCs/>
        </w:rPr>
        <w:t>Variable Name:</w:t>
      </w:r>
      <w:r w:rsidRPr="5049628B">
        <w:rPr>
          <w:rFonts w:ascii="Franklin Gothic Book" w:hAnsi="Franklin Gothic Book" w:eastAsia="Calibri"/>
        </w:rPr>
        <w:t xml:space="preserve"> BEH3b</w:t>
      </w:r>
    </w:p>
    <w:p w:rsidRPr="00927525" w:rsidR="001F044A" w:rsidP="5049628B" w:rsidRDefault="0A011E59" w14:paraId="4E96FF12" w14:textId="7F0D42F5">
      <w:pPr>
        <w:spacing w:line="276" w:lineRule="auto"/>
        <w:contextualSpacing/>
        <w:rPr>
          <w:rFonts w:ascii="Franklin Gothic Book" w:hAnsi="Franklin Gothic Book" w:eastAsia="Calibri"/>
          <w:i/>
          <w:iCs/>
        </w:rPr>
      </w:pPr>
      <w:r w:rsidRPr="5049628B">
        <w:rPr>
          <w:rFonts w:ascii="Franklin Gothic Book" w:hAnsi="Franklin Gothic Book" w:eastAsia="Calibri"/>
          <w:b/>
          <w:bCs/>
        </w:rPr>
        <w:t xml:space="preserve">Variable Text: </w:t>
      </w:r>
      <w:r w:rsidRPr="5049628B">
        <w:rPr>
          <w:rFonts w:ascii="Franklin Gothic Book" w:hAnsi="Franklin Gothic Book" w:eastAsia="Calibri"/>
        </w:rPr>
        <w:t>Food and Drug Administration (FDA)-authorized vaccine</w:t>
      </w:r>
      <w:r w:rsidR="003E27C3">
        <w:rPr>
          <w:rFonts w:ascii="Franklin Gothic Book" w:hAnsi="Franklin Gothic Book" w:eastAsia="Calibri"/>
        </w:rPr>
        <w:t>s</w:t>
      </w:r>
      <w:r w:rsidRPr="5049628B">
        <w:rPr>
          <w:rFonts w:ascii="Franklin Gothic Book" w:hAnsi="Franklin Gothic Book" w:eastAsia="Calibri"/>
        </w:rPr>
        <w:t xml:space="preserve"> to prevent COVID-19 </w:t>
      </w:r>
      <w:r w:rsidR="003E27C3">
        <w:rPr>
          <w:rFonts w:ascii="Franklin Gothic Book" w:hAnsi="Franklin Gothic Book" w:eastAsia="Calibri"/>
        </w:rPr>
        <w:t xml:space="preserve">are </w:t>
      </w:r>
      <w:r w:rsidRPr="5049628B">
        <w:rPr>
          <w:rFonts w:ascii="Franklin Gothic Book" w:hAnsi="Franklin Gothic Book" w:eastAsia="Calibri"/>
        </w:rPr>
        <w:t xml:space="preserve">available at no cost. How soon will you get </w:t>
      </w:r>
      <w:r w:rsidR="001974E2">
        <w:rPr>
          <w:rFonts w:ascii="Franklin Gothic Book" w:hAnsi="Franklin Gothic Book" w:eastAsia="Calibri"/>
        </w:rPr>
        <w:t xml:space="preserve">the second required </w:t>
      </w:r>
      <w:r w:rsidR="003F71A8">
        <w:rPr>
          <w:rFonts w:ascii="Franklin Gothic Book" w:hAnsi="Franklin Gothic Book" w:eastAsia="Calibri"/>
        </w:rPr>
        <w:t>shot</w:t>
      </w:r>
      <w:r w:rsidRPr="5049628B">
        <w:rPr>
          <w:rFonts w:ascii="Franklin Gothic Book" w:hAnsi="Franklin Gothic Book" w:eastAsia="Calibri"/>
        </w:rPr>
        <w:t xml:space="preserve">? </w:t>
      </w:r>
      <w:r w:rsidRPr="5049628B">
        <w:rPr>
          <w:rFonts w:ascii="Franklin Gothic Book" w:hAnsi="Franklin Gothic Book" w:eastAsia="Calibri"/>
          <w:i/>
          <w:iCs/>
        </w:rPr>
        <w:t xml:space="preserve">For this question, assume there </w:t>
      </w:r>
      <w:r w:rsidR="003E27C3">
        <w:rPr>
          <w:rFonts w:ascii="Franklin Gothic Book" w:hAnsi="Franklin Gothic Book" w:eastAsia="Calibri"/>
          <w:i/>
          <w:iCs/>
        </w:rPr>
        <w:t>are</w:t>
      </w:r>
      <w:r w:rsidRPr="5049628B" w:rsidR="003E27C3">
        <w:rPr>
          <w:rFonts w:ascii="Franklin Gothic Book" w:hAnsi="Franklin Gothic Book" w:eastAsia="Calibri"/>
          <w:i/>
          <w:iCs/>
        </w:rPr>
        <w:t xml:space="preserve"> </w:t>
      </w:r>
      <w:r w:rsidRPr="5049628B">
        <w:rPr>
          <w:rFonts w:ascii="Franklin Gothic Book" w:hAnsi="Franklin Gothic Book" w:eastAsia="Calibri"/>
          <w:i/>
          <w:iCs/>
        </w:rPr>
        <w:t>enough vaccine</w:t>
      </w:r>
      <w:r w:rsidR="003E27C3">
        <w:rPr>
          <w:rFonts w:ascii="Franklin Gothic Book" w:hAnsi="Franklin Gothic Book" w:eastAsia="Calibri"/>
          <w:i/>
          <w:iCs/>
        </w:rPr>
        <w:t>s</w:t>
      </w:r>
      <w:r w:rsidRPr="5049628B">
        <w:rPr>
          <w:rFonts w:ascii="Franklin Gothic Book" w:hAnsi="Franklin Gothic Book" w:eastAsia="Calibri"/>
          <w:i/>
          <w:iCs/>
        </w:rPr>
        <w:t xml:space="preserve"> so that everyone who wants </w:t>
      </w:r>
      <w:r w:rsidR="003E27C3">
        <w:rPr>
          <w:rFonts w:ascii="Franklin Gothic Book" w:hAnsi="Franklin Gothic Book" w:eastAsia="Calibri"/>
          <w:i/>
          <w:iCs/>
        </w:rPr>
        <w:t>a vaccine</w:t>
      </w:r>
      <w:r w:rsidRPr="5049628B" w:rsidR="003E27C3">
        <w:rPr>
          <w:rFonts w:ascii="Franklin Gothic Book" w:hAnsi="Franklin Gothic Book" w:eastAsia="Calibri"/>
          <w:i/>
          <w:iCs/>
        </w:rPr>
        <w:t xml:space="preserve"> </w:t>
      </w:r>
      <w:r w:rsidRPr="5049628B">
        <w:rPr>
          <w:rFonts w:ascii="Franklin Gothic Book" w:hAnsi="Franklin Gothic Book" w:eastAsia="Calibri"/>
          <w:i/>
          <w:iCs/>
        </w:rPr>
        <w:t xml:space="preserve">can </w:t>
      </w:r>
      <w:proofErr w:type="gramStart"/>
      <w:r w:rsidRPr="5049628B">
        <w:rPr>
          <w:rFonts w:ascii="Franklin Gothic Book" w:hAnsi="Franklin Gothic Book" w:eastAsia="Calibri"/>
          <w:i/>
          <w:iCs/>
        </w:rPr>
        <w:t>get</w:t>
      </w:r>
      <w:proofErr w:type="gramEnd"/>
      <w:r w:rsidRPr="5049628B">
        <w:rPr>
          <w:rFonts w:ascii="Franklin Gothic Book" w:hAnsi="Franklin Gothic Book" w:eastAsia="Calibri"/>
          <w:i/>
          <w:iCs/>
        </w:rPr>
        <w:t xml:space="preserve"> it.</w:t>
      </w:r>
    </w:p>
    <w:p w:rsidRPr="00927525" w:rsidR="001F044A" w:rsidP="5049628B" w:rsidRDefault="0A011E59" w14:paraId="362559DC" w14:textId="0E207BF9">
      <w:pPr>
        <w:spacing w:line="276" w:lineRule="auto"/>
        <w:contextualSpacing/>
        <w:rPr>
          <w:rFonts w:ascii="Franklin Gothic Book" w:hAnsi="Franklin Gothic Book" w:eastAsia="Calibri"/>
        </w:rPr>
      </w:pPr>
      <w:r w:rsidRPr="5049628B">
        <w:rPr>
          <w:rFonts w:ascii="Franklin Gothic Book" w:hAnsi="Franklin Gothic Book" w:eastAsia="Calibri"/>
          <w:b/>
          <w:bCs/>
        </w:rPr>
        <w:t xml:space="preserve">Variable Label: </w:t>
      </w:r>
      <w:r w:rsidRPr="5049628B">
        <w:rPr>
          <w:rFonts w:ascii="Franklin Gothic Book" w:hAnsi="Franklin Gothic Book" w:eastAsia="Calibri"/>
        </w:rPr>
        <w:t xml:space="preserve">BEH3b: Wait to complete </w:t>
      </w:r>
      <w:proofErr w:type="gramStart"/>
      <w:r w:rsidRPr="5049628B">
        <w:rPr>
          <w:rFonts w:ascii="Franklin Gothic Book" w:hAnsi="Franklin Gothic Book" w:eastAsia="Calibri"/>
        </w:rPr>
        <w:t>vaccination</w:t>
      </w:r>
      <w:proofErr w:type="gramEnd"/>
    </w:p>
    <w:p w:rsidRPr="00927525" w:rsidR="001F044A" w:rsidP="5049628B" w:rsidRDefault="0A011E59" w14:paraId="127C136B" w14:textId="71FDA823">
      <w:pPr>
        <w:spacing w:line="276" w:lineRule="auto"/>
        <w:contextualSpacing/>
        <w:rPr>
          <w:rFonts w:ascii="Franklin Gothic Book" w:hAnsi="Franklin Gothic Book" w:eastAsia="Calibri"/>
          <w:b/>
          <w:bCs/>
        </w:rPr>
      </w:pPr>
      <w:r w:rsidRPr="5049628B">
        <w:rPr>
          <w:rFonts w:ascii="Franklin Gothic Book" w:hAnsi="Franklin Gothic Book" w:eastAsia="Calibri"/>
          <w:b/>
          <w:bCs/>
        </w:rPr>
        <w:t xml:space="preserve">// Ask if BEH1 (Vaccination behavior) = </w:t>
      </w:r>
      <w:r w:rsidR="00326AC3">
        <w:rPr>
          <w:rFonts w:ascii="Franklin Gothic Book" w:hAnsi="Franklin Gothic Book" w:eastAsia="Calibri"/>
          <w:b/>
          <w:bCs/>
        </w:rPr>
        <w:t>1 (</w:t>
      </w:r>
      <w:r w:rsidRPr="5049628B">
        <w:rPr>
          <w:rFonts w:ascii="Franklin Gothic Book" w:hAnsi="Franklin Gothic Book" w:eastAsia="Calibri"/>
          <w:b/>
          <w:bCs/>
        </w:rPr>
        <w:t>“Yes, but I have only received one shot…”</w:t>
      </w:r>
      <w:r w:rsidR="00326AC3">
        <w:rPr>
          <w:rFonts w:ascii="Franklin Gothic Book" w:hAnsi="Franklin Gothic Book" w:eastAsia="Calibri"/>
          <w:b/>
          <w:bCs/>
        </w:rPr>
        <w:t xml:space="preserve">) </w:t>
      </w:r>
      <w:r w:rsidRPr="5049628B">
        <w:rPr>
          <w:rFonts w:ascii="Franklin Gothic Book" w:hAnsi="Franklin Gothic Book" w:eastAsia="Calibri"/>
          <w:b/>
          <w:bCs/>
        </w:rPr>
        <w:t>//</w:t>
      </w:r>
    </w:p>
    <w:tbl>
      <w:tblPr>
        <w:tblStyle w:val="TableGrid22"/>
        <w:tblW w:w="0" w:type="auto"/>
        <w:tblInd w:w="0" w:type="dxa"/>
        <w:tblLook w:val="04A0" w:firstRow="1" w:lastRow="0" w:firstColumn="1" w:lastColumn="0" w:noHBand="0" w:noVBand="1"/>
      </w:tblPr>
      <w:tblGrid>
        <w:gridCol w:w="736"/>
        <w:gridCol w:w="5406"/>
      </w:tblGrid>
      <w:tr w:rsidR="5049628B" w:rsidTr="5049628B" w14:paraId="54C22D1B"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5049628B" w:rsidP="5049628B" w:rsidRDefault="5049628B" w14:paraId="044D2FCF" w14:textId="77777777">
            <w:pPr>
              <w:spacing w:line="276" w:lineRule="auto"/>
              <w:rPr>
                <w:rFonts w:ascii="Franklin Gothic Book" w:hAnsi="Franklin Gothic Book" w:eastAsia="Calibri"/>
                <w:b/>
                <w:bCs/>
              </w:rPr>
            </w:pPr>
            <w:r w:rsidRPr="5049628B">
              <w:rPr>
                <w:rFonts w:ascii="Franklin Gothic Book" w:hAnsi="Franklin Gothic Book" w:eastAsia="Calibri"/>
                <w:b/>
                <w:bCs/>
              </w:rPr>
              <w:t>Value</w:t>
            </w:r>
          </w:p>
        </w:tc>
        <w:tc>
          <w:tcPr>
            <w:tcW w:w="5406" w:type="dxa"/>
            <w:tcBorders>
              <w:top w:val="single" w:color="auto" w:sz="4" w:space="0"/>
              <w:left w:val="single" w:color="auto" w:sz="4" w:space="0"/>
              <w:bottom w:val="single" w:color="auto" w:sz="4" w:space="0"/>
              <w:right w:val="single" w:color="auto" w:sz="4" w:space="0"/>
            </w:tcBorders>
          </w:tcPr>
          <w:p w:rsidR="5049628B" w:rsidP="5049628B" w:rsidRDefault="5049628B" w14:paraId="0DF89141" w14:textId="77777777">
            <w:pPr>
              <w:spacing w:line="276" w:lineRule="auto"/>
              <w:rPr>
                <w:rFonts w:ascii="Franklin Gothic Book" w:hAnsi="Franklin Gothic Book" w:eastAsia="Calibri"/>
                <w:b/>
                <w:bCs/>
              </w:rPr>
            </w:pPr>
            <w:r w:rsidRPr="5049628B">
              <w:rPr>
                <w:rFonts w:ascii="Franklin Gothic Book" w:hAnsi="Franklin Gothic Book" w:eastAsia="Calibri"/>
                <w:b/>
                <w:bCs/>
              </w:rPr>
              <w:t>Value Label</w:t>
            </w:r>
          </w:p>
        </w:tc>
      </w:tr>
      <w:tr w:rsidR="5049628B" w:rsidTr="5049628B" w14:paraId="5C902AE8"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5049628B" w:rsidP="00420AD2" w:rsidRDefault="5049628B" w14:paraId="43B22D12" w14:textId="77777777">
            <w:pPr>
              <w:spacing w:before="0" w:line="276" w:lineRule="auto"/>
              <w:rPr>
                <w:rFonts w:ascii="Franklin Gothic Book" w:hAnsi="Franklin Gothic Book" w:eastAsia="Calibri"/>
              </w:rPr>
            </w:pPr>
            <w:r w:rsidRPr="5049628B">
              <w:rPr>
                <w:rFonts w:ascii="Franklin Gothic Book" w:hAnsi="Franklin Gothic Book" w:eastAsia="Calibri"/>
              </w:rPr>
              <w:t>1</w:t>
            </w:r>
          </w:p>
        </w:tc>
        <w:tc>
          <w:tcPr>
            <w:tcW w:w="5406" w:type="dxa"/>
            <w:tcBorders>
              <w:top w:val="single" w:color="auto" w:sz="4" w:space="0"/>
              <w:left w:val="single" w:color="auto" w:sz="4" w:space="0"/>
              <w:bottom w:val="single" w:color="auto" w:sz="4" w:space="0"/>
              <w:right w:val="single" w:color="auto" w:sz="4" w:space="0"/>
            </w:tcBorders>
          </w:tcPr>
          <w:p w:rsidR="5049628B" w:rsidP="00420AD2" w:rsidRDefault="5049628B" w14:paraId="65C2FA36" w14:textId="0CA11AAE">
            <w:pPr>
              <w:spacing w:before="0" w:line="276" w:lineRule="auto"/>
              <w:rPr>
                <w:rFonts w:ascii="Franklin Gothic Book" w:hAnsi="Franklin Gothic Book" w:eastAsia="Calibri"/>
              </w:rPr>
            </w:pPr>
            <w:r w:rsidRPr="5049628B">
              <w:rPr>
                <w:rFonts w:ascii="Franklin Gothic Book" w:hAnsi="Franklin Gothic Book" w:eastAsia="Calibri"/>
              </w:rPr>
              <w:t xml:space="preserve">I will </w:t>
            </w:r>
            <w:r w:rsidR="00B17CD9">
              <w:rPr>
                <w:rFonts w:ascii="Franklin Gothic Book" w:hAnsi="Franklin Gothic Book" w:eastAsia="Calibri"/>
              </w:rPr>
              <w:t xml:space="preserve">get the second required </w:t>
            </w:r>
            <w:r w:rsidR="003F71A8">
              <w:rPr>
                <w:rFonts w:ascii="Franklin Gothic Book" w:hAnsi="Franklin Gothic Book" w:eastAsia="Calibri"/>
              </w:rPr>
              <w:t xml:space="preserve">shot </w:t>
            </w:r>
            <w:r w:rsidRPr="5049628B">
              <w:rPr>
                <w:rFonts w:ascii="Franklin Gothic Book" w:hAnsi="Franklin Gothic Book" w:eastAsia="Calibri"/>
              </w:rPr>
              <w:t>as soon as I can</w:t>
            </w:r>
            <w:r w:rsidR="003F71A8">
              <w:rPr>
                <w:rFonts w:ascii="Franklin Gothic Book" w:hAnsi="Franklin Gothic Book" w:eastAsia="Calibri"/>
              </w:rPr>
              <w:t>.</w:t>
            </w:r>
          </w:p>
        </w:tc>
      </w:tr>
      <w:tr w:rsidR="5049628B" w:rsidTr="5049628B" w14:paraId="6966EA4A"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5049628B" w:rsidP="00420AD2" w:rsidRDefault="5049628B" w14:paraId="4BA64B7F" w14:textId="77777777">
            <w:pPr>
              <w:spacing w:before="0" w:line="276" w:lineRule="auto"/>
              <w:rPr>
                <w:rFonts w:ascii="Franklin Gothic Book" w:hAnsi="Franklin Gothic Book" w:eastAsia="Calibri"/>
              </w:rPr>
            </w:pPr>
            <w:r w:rsidRPr="5049628B">
              <w:rPr>
                <w:rFonts w:ascii="Franklin Gothic Book" w:hAnsi="Franklin Gothic Book" w:eastAsia="Calibri"/>
              </w:rPr>
              <w:t>2</w:t>
            </w:r>
          </w:p>
        </w:tc>
        <w:tc>
          <w:tcPr>
            <w:tcW w:w="5406" w:type="dxa"/>
            <w:tcBorders>
              <w:top w:val="single" w:color="auto" w:sz="4" w:space="0"/>
              <w:left w:val="single" w:color="auto" w:sz="4" w:space="0"/>
              <w:bottom w:val="single" w:color="auto" w:sz="4" w:space="0"/>
              <w:right w:val="single" w:color="auto" w:sz="4" w:space="0"/>
            </w:tcBorders>
          </w:tcPr>
          <w:p w:rsidR="5049628B" w:rsidP="00420AD2" w:rsidRDefault="5049628B" w14:paraId="09D361F1" w14:textId="7905F87B">
            <w:pPr>
              <w:spacing w:before="0" w:line="276" w:lineRule="auto"/>
              <w:rPr>
                <w:rFonts w:ascii="Franklin Gothic Book" w:hAnsi="Franklin Gothic Book" w:eastAsia="Calibri"/>
              </w:rPr>
            </w:pPr>
            <w:r w:rsidRPr="5049628B">
              <w:rPr>
                <w:rFonts w:ascii="Franklin Gothic Book" w:hAnsi="Franklin Gothic Book" w:eastAsia="Calibri"/>
              </w:rPr>
              <w:t xml:space="preserve">I will wait to </w:t>
            </w:r>
            <w:r w:rsidR="00B17CD9">
              <w:rPr>
                <w:rFonts w:ascii="Franklin Gothic Book" w:hAnsi="Franklin Gothic Book" w:eastAsia="Calibri"/>
              </w:rPr>
              <w:t xml:space="preserve">get the second required </w:t>
            </w:r>
            <w:r w:rsidR="003F71A8">
              <w:rPr>
                <w:rFonts w:ascii="Franklin Gothic Book" w:hAnsi="Franklin Gothic Book" w:eastAsia="Calibri"/>
              </w:rPr>
              <w:t>shot</w:t>
            </w:r>
            <w:r w:rsidRPr="5049628B">
              <w:rPr>
                <w:rFonts w:ascii="Franklin Gothic Book" w:hAnsi="Franklin Gothic Book" w:eastAsia="Calibri"/>
              </w:rPr>
              <w:t xml:space="preserve"> for one or more reasons</w:t>
            </w:r>
            <w:r w:rsidR="003F71A8">
              <w:rPr>
                <w:rFonts w:ascii="Franklin Gothic Book" w:hAnsi="Franklin Gothic Book" w:eastAsia="Calibri"/>
              </w:rPr>
              <w:t>.</w:t>
            </w:r>
          </w:p>
        </w:tc>
      </w:tr>
      <w:tr w:rsidR="5049628B" w:rsidTr="5049628B" w14:paraId="199B456B"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5049628B" w:rsidP="001974E2" w:rsidRDefault="5049628B" w14:paraId="2BA38DB4" w14:textId="77777777">
            <w:pPr>
              <w:spacing w:before="0" w:line="276" w:lineRule="auto"/>
              <w:rPr>
                <w:rFonts w:ascii="Franklin Gothic Book" w:hAnsi="Franklin Gothic Book" w:eastAsia="Calibri"/>
              </w:rPr>
            </w:pPr>
            <w:r w:rsidRPr="5049628B">
              <w:rPr>
                <w:rFonts w:ascii="Franklin Gothic Book" w:hAnsi="Franklin Gothic Book" w:eastAsia="Calibri"/>
              </w:rPr>
              <w:t>3</w:t>
            </w:r>
          </w:p>
        </w:tc>
        <w:tc>
          <w:tcPr>
            <w:tcW w:w="5406" w:type="dxa"/>
            <w:tcBorders>
              <w:top w:val="single" w:color="auto" w:sz="4" w:space="0"/>
              <w:left w:val="single" w:color="auto" w:sz="4" w:space="0"/>
              <w:bottom w:val="single" w:color="auto" w:sz="4" w:space="0"/>
              <w:right w:val="single" w:color="auto" w:sz="4" w:space="0"/>
            </w:tcBorders>
          </w:tcPr>
          <w:p w:rsidR="5049628B" w:rsidP="001974E2" w:rsidRDefault="5049628B" w14:paraId="751D3261" w14:textId="2F46555B">
            <w:pPr>
              <w:spacing w:before="0" w:line="276" w:lineRule="auto"/>
              <w:rPr>
                <w:rFonts w:ascii="Franklin Gothic Book" w:hAnsi="Franklin Gothic Book" w:eastAsia="Calibri"/>
              </w:rPr>
            </w:pPr>
            <w:r w:rsidRPr="5049628B">
              <w:rPr>
                <w:rFonts w:ascii="Franklin Gothic Book" w:hAnsi="Franklin Gothic Book" w:eastAsia="Calibri"/>
              </w:rPr>
              <w:t xml:space="preserve">I will never </w:t>
            </w:r>
            <w:r w:rsidR="00B17CD9">
              <w:rPr>
                <w:rFonts w:ascii="Franklin Gothic Book" w:hAnsi="Franklin Gothic Book" w:eastAsia="Calibri"/>
              </w:rPr>
              <w:t>get the second required</w:t>
            </w:r>
            <w:r w:rsidRPr="5049628B" w:rsidR="00B17CD9">
              <w:rPr>
                <w:rFonts w:ascii="Franklin Gothic Book" w:hAnsi="Franklin Gothic Book" w:eastAsia="Calibri"/>
              </w:rPr>
              <w:t xml:space="preserve"> </w:t>
            </w:r>
            <w:r w:rsidRPr="5049628B">
              <w:rPr>
                <w:rFonts w:ascii="Franklin Gothic Book" w:hAnsi="Franklin Gothic Book" w:eastAsia="Calibri"/>
              </w:rPr>
              <w:t>COVID-19</w:t>
            </w:r>
            <w:r w:rsidR="002B4053">
              <w:rPr>
                <w:rFonts w:ascii="Franklin Gothic Book" w:hAnsi="Franklin Gothic Book" w:eastAsia="Calibri"/>
              </w:rPr>
              <w:t xml:space="preserve"> </w:t>
            </w:r>
            <w:r w:rsidR="003F71A8">
              <w:rPr>
                <w:rFonts w:ascii="Franklin Gothic Book" w:hAnsi="Franklin Gothic Book" w:eastAsia="Calibri"/>
              </w:rPr>
              <w:t>shot.</w:t>
            </w:r>
          </w:p>
        </w:tc>
      </w:tr>
      <w:tr w:rsidR="5049628B" w:rsidTr="5049628B" w14:paraId="41D91DBF"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5049628B" w:rsidP="001974E2" w:rsidRDefault="5049628B" w14:paraId="336917E8" w14:textId="77777777">
            <w:pPr>
              <w:spacing w:before="0" w:line="276" w:lineRule="auto"/>
              <w:rPr>
                <w:rFonts w:ascii="Franklin Gothic Book" w:hAnsi="Franklin Gothic Book" w:eastAsia="Calibri"/>
              </w:rPr>
            </w:pPr>
            <w:r w:rsidRPr="5049628B">
              <w:rPr>
                <w:rFonts w:ascii="Franklin Gothic Book" w:hAnsi="Franklin Gothic Book" w:eastAsia="Calibri"/>
              </w:rPr>
              <w:t>-99</w:t>
            </w:r>
          </w:p>
        </w:tc>
        <w:tc>
          <w:tcPr>
            <w:tcW w:w="5406" w:type="dxa"/>
            <w:tcBorders>
              <w:top w:val="single" w:color="auto" w:sz="4" w:space="0"/>
              <w:left w:val="single" w:color="auto" w:sz="4" w:space="0"/>
              <w:bottom w:val="single" w:color="auto" w:sz="4" w:space="0"/>
              <w:right w:val="single" w:color="auto" w:sz="4" w:space="0"/>
            </w:tcBorders>
          </w:tcPr>
          <w:p w:rsidR="5049628B" w:rsidP="001974E2" w:rsidRDefault="00BE5257" w14:paraId="75FCFD43" w14:textId="3ACEF66A">
            <w:pPr>
              <w:spacing w:before="0" w:line="276" w:lineRule="auto"/>
              <w:rPr>
                <w:rFonts w:ascii="Franklin Gothic Book" w:hAnsi="Franklin Gothic Book" w:eastAsia="Calibri"/>
              </w:rPr>
            </w:pPr>
            <w:r>
              <w:rPr>
                <w:rFonts w:ascii="Franklin Gothic Book" w:hAnsi="Franklin Gothic Book" w:eastAsia="Calibri"/>
              </w:rPr>
              <w:t>REFUSED</w:t>
            </w:r>
          </w:p>
        </w:tc>
      </w:tr>
      <w:tr w:rsidR="005357E5" w:rsidTr="5049628B" w14:paraId="1A507641"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Pr="5049628B" w:rsidR="005357E5" w:rsidP="001974E2" w:rsidRDefault="005357E5" w14:paraId="161EF0B2" w14:textId="71B3D83F">
            <w:pPr>
              <w:spacing w:before="0" w:line="276" w:lineRule="auto"/>
              <w:rPr>
                <w:rFonts w:ascii="Franklin Gothic Book" w:hAnsi="Franklin Gothic Book" w:eastAsia="Calibri"/>
              </w:rPr>
            </w:pPr>
            <w:r>
              <w:rPr>
                <w:rFonts w:ascii="Franklin Gothic Book" w:hAnsi="Franklin Gothic Book" w:eastAsia="Calibri"/>
              </w:rPr>
              <w:lastRenderedPageBreak/>
              <w:t>-100</w:t>
            </w:r>
          </w:p>
        </w:tc>
        <w:tc>
          <w:tcPr>
            <w:tcW w:w="5406" w:type="dxa"/>
            <w:tcBorders>
              <w:top w:val="single" w:color="auto" w:sz="4" w:space="0"/>
              <w:left w:val="single" w:color="auto" w:sz="4" w:space="0"/>
              <w:bottom w:val="single" w:color="auto" w:sz="4" w:space="0"/>
              <w:right w:val="single" w:color="auto" w:sz="4" w:space="0"/>
            </w:tcBorders>
          </w:tcPr>
          <w:p w:rsidRPr="5049628B" w:rsidR="005357E5" w:rsidP="001974E2" w:rsidRDefault="00BE5257" w14:paraId="3C04AC3D" w14:textId="7712A88C">
            <w:pPr>
              <w:spacing w:before="0" w:line="276" w:lineRule="auto"/>
              <w:rPr>
                <w:rFonts w:ascii="Franklin Gothic Book" w:hAnsi="Franklin Gothic Book" w:eastAsia="Calibri"/>
              </w:rPr>
            </w:pPr>
            <w:r>
              <w:rPr>
                <w:rFonts w:ascii="Franklin Gothic Book" w:hAnsi="Franklin Gothic Book" w:eastAsia="Calibri"/>
              </w:rPr>
              <w:t>VALID SKIP</w:t>
            </w:r>
          </w:p>
        </w:tc>
      </w:tr>
    </w:tbl>
    <w:p w:rsidRPr="00927525" w:rsidR="001F044A" w:rsidP="5049628B" w:rsidRDefault="001F044A" w14:paraId="747E206E" w14:textId="77777777">
      <w:pPr>
        <w:tabs>
          <w:tab w:val="left" w:pos="941"/>
        </w:tabs>
        <w:spacing w:line="276" w:lineRule="auto"/>
        <w:ind w:firstLine="941"/>
        <w:contextualSpacing/>
        <w:rPr>
          <w:rFonts w:ascii="Franklin Gothic Book" w:hAnsi="Franklin Gothic Book" w:eastAsia="Calibri"/>
        </w:rPr>
      </w:pPr>
    </w:p>
    <w:p w:rsidRPr="00927525" w:rsidR="001F044A" w:rsidP="00704A64" w:rsidRDefault="001F044A" w14:paraId="58B0F5D8" w14:textId="43B5231F">
      <w:pPr>
        <w:spacing w:line="276" w:lineRule="auto"/>
        <w:contextualSpacing/>
        <w:rPr>
          <w:rFonts w:ascii="Franklin Gothic Book" w:hAnsi="Franklin Gothic Book" w:eastAsia="Calibri"/>
          <w:b/>
        </w:rPr>
      </w:pPr>
    </w:p>
    <w:p w:rsidRPr="00927525" w:rsidR="004C4808" w:rsidP="004C4808" w:rsidRDefault="004C4808" w14:paraId="63BEA996" w14:textId="012153DB">
      <w:pPr>
        <w:spacing w:line="276" w:lineRule="auto"/>
        <w:contextualSpacing/>
        <w:rPr>
          <w:rFonts w:ascii="Franklin Gothic Book" w:hAnsi="Franklin Gothic Book" w:eastAsia="Calibri"/>
        </w:rPr>
      </w:pPr>
      <w:r w:rsidRPr="5049628B">
        <w:rPr>
          <w:rFonts w:ascii="Franklin Gothic Book" w:hAnsi="Franklin Gothic Book" w:eastAsia="Calibri"/>
          <w:b/>
          <w:bCs/>
        </w:rPr>
        <w:t xml:space="preserve">Item #: </w:t>
      </w:r>
      <w:r w:rsidRPr="5049628B">
        <w:rPr>
          <w:rFonts w:ascii="Franklin Gothic Book" w:hAnsi="Franklin Gothic Book" w:eastAsia="Calibri"/>
        </w:rPr>
        <w:t>BEH3</w:t>
      </w:r>
      <w:r>
        <w:rPr>
          <w:rFonts w:ascii="Franklin Gothic Book" w:hAnsi="Franklin Gothic Book" w:eastAsia="Calibri"/>
        </w:rPr>
        <w:t>c</w:t>
      </w:r>
    </w:p>
    <w:p w:rsidRPr="00927525" w:rsidR="004C4808" w:rsidP="004C4808" w:rsidRDefault="004C4808" w14:paraId="247CD13C" w14:textId="77777777">
      <w:pPr>
        <w:spacing w:line="276" w:lineRule="auto"/>
        <w:contextualSpacing/>
        <w:rPr>
          <w:rFonts w:ascii="Franklin Gothic Book" w:hAnsi="Franklin Gothic Book" w:eastAsia="Calibri"/>
        </w:rPr>
      </w:pPr>
      <w:r w:rsidRPr="5049628B">
        <w:rPr>
          <w:rFonts w:ascii="Franklin Gothic Book" w:hAnsi="Franklin Gothic Book" w:eastAsia="Calibri"/>
          <w:b/>
          <w:bCs/>
        </w:rPr>
        <w:t xml:space="preserve">Question type: </w:t>
      </w:r>
      <w:r w:rsidRPr="5049628B">
        <w:rPr>
          <w:rFonts w:ascii="Franklin Gothic Book" w:hAnsi="Franklin Gothic Book" w:eastAsia="Calibri"/>
        </w:rPr>
        <w:t>Single punch</w:t>
      </w:r>
    </w:p>
    <w:p w:rsidR="009E0136" w:rsidP="009E0136" w:rsidRDefault="004C4808" w14:paraId="3F8906FA" w14:textId="77777777">
      <w:pPr>
        <w:spacing w:line="276" w:lineRule="auto"/>
        <w:contextualSpacing/>
        <w:rPr>
          <w:rFonts w:ascii="Franklin Gothic Book" w:hAnsi="Franklin Gothic Book" w:eastAsia="Calibri"/>
        </w:rPr>
      </w:pPr>
      <w:r w:rsidRPr="5049628B">
        <w:rPr>
          <w:rFonts w:ascii="Franklin Gothic Book" w:hAnsi="Franklin Gothic Book" w:eastAsia="Calibri"/>
          <w:b/>
          <w:bCs/>
        </w:rPr>
        <w:t>Variable Name:</w:t>
      </w:r>
      <w:r w:rsidRPr="5049628B">
        <w:rPr>
          <w:rFonts w:ascii="Franklin Gothic Book" w:hAnsi="Franklin Gothic Book" w:eastAsia="Calibri"/>
        </w:rPr>
        <w:t xml:space="preserve"> BEH3</w:t>
      </w:r>
      <w:r>
        <w:rPr>
          <w:rFonts w:ascii="Franklin Gothic Book" w:hAnsi="Franklin Gothic Book" w:eastAsia="Calibri"/>
        </w:rPr>
        <w:t>c</w:t>
      </w:r>
    </w:p>
    <w:p w:rsidRPr="008F1567" w:rsidR="009E0136" w:rsidP="009E0136" w:rsidRDefault="009F49DD" w14:paraId="7259FDC5" w14:textId="2EA603FF">
      <w:pPr>
        <w:spacing w:line="276" w:lineRule="auto"/>
        <w:contextualSpacing/>
        <w:rPr>
          <w:rFonts w:ascii="Franklin Gothic Book" w:hAnsi="Franklin Gothic Book" w:eastAsia="Calibri"/>
          <w:color w:val="auto"/>
        </w:rPr>
      </w:pPr>
      <w:r w:rsidRPr="5049628B">
        <w:rPr>
          <w:rFonts w:ascii="Franklin Gothic Book" w:hAnsi="Franklin Gothic Book" w:eastAsia="Calibri"/>
          <w:b/>
          <w:bCs/>
        </w:rPr>
        <w:t xml:space="preserve">Variable Text: </w:t>
      </w:r>
      <w:r w:rsidR="00BE34C0">
        <w:rPr>
          <w:rFonts w:ascii="Franklin Gothic Book" w:hAnsi="Franklin Gothic Book"/>
        </w:rPr>
        <w:t xml:space="preserve">You responded that you </w:t>
      </w:r>
      <w:proofErr w:type="gramStart"/>
      <w:r w:rsidR="00BE34C0">
        <w:rPr>
          <w:rFonts w:ascii="Franklin Gothic Book" w:hAnsi="Franklin Gothic Book"/>
        </w:rPr>
        <w:t>will</w:t>
      </w:r>
      <w:proofErr w:type="gramEnd"/>
      <w:r w:rsidR="009E0136">
        <w:rPr>
          <w:rFonts w:ascii="Franklin Gothic Book" w:hAnsi="Franklin Gothic Book"/>
        </w:rPr>
        <w:t xml:space="preserve"> wait to get </w:t>
      </w:r>
      <w:r w:rsidR="009E0136">
        <w:rPr>
          <w:rFonts w:ascii="Franklin Gothic Book" w:hAnsi="Franklin Gothic Book"/>
          <w:color w:val="64C6CA"/>
        </w:rPr>
        <w:t>[IF BEH3a=2 INSERT: </w:t>
      </w:r>
      <w:r w:rsidR="009E0136">
        <w:rPr>
          <w:rFonts w:ascii="Franklin Gothic Book" w:hAnsi="Franklin Gothic Book"/>
        </w:rPr>
        <w:t>a COVID-19 vaccine</w:t>
      </w:r>
      <w:r w:rsidR="009E0136">
        <w:rPr>
          <w:rFonts w:ascii="Franklin Gothic Book" w:hAnsi="Franklin Gothic Book"/>
          <w:color w:val="64C6CA"/>
        </w:rPr>
        <w:t>] [IF BEH3b=2 INSERT: </w:t>
      </w:r>
      <w:r w:rsidR="009E0136">
        <w:rPr>
          <w:rFonts w:ascii="Franklin Gothic Book" w:hAnsi="Franklin Gothic Book"/>
        </w:rPr>
        <w:t>the second required shot</w:t>
      </w:r>
      <w:r w:rsidR="009E0136">
        <w:rPr>
          <w:rFonts w:ascii="Franklin Gothic Book" w:hAnsi="Franklin Gothic Book"/>
          <w:color w:val="64C6CA"/>
        </w:rPr>
        <w:t>]</w:t>
      </w:r>
      <w:r w:rsidRPr="008F1567" w:rsidR="000746BC">
        <w:rPr>
          <w:rFonts w:ascii="Franklin Gothic Book" w:hAnsi="Franklin Gothic Book"/>
          <w:color w:val="auto"/>
        </w:rPr>
        <w:t>.</w:t>
      </w:r>
      <w:r w:rsidR="000746BC">
        <w:rPr>
          <w:rFonts w:ascii="Franklin Gothic Book" w:hAnsi="Franklin Gothic Book"/>
          <w:color w:val="64C6CA"/>
        </w:rPr>
        <w:t xml:space="preserve"> </w:t>
      </w:r>
      <w:r w:rsidRPr="008F1567" w:rsidR="000746BC">
        <w:rPr>
          <w:rFonts w:ascii="Franklin Gothic Book" w:hAnsi="Franklin Gothic Book"/>
          <w:color w:val="auto"/>
        </w:rPr>
        <w:t>How long will you wait?</w:t>
      </w:r>
    </w:p>
    <w:p w:rsidR="009F49DD" w:rsidP="009F49DD" w:rsidRDefault="009F49DD" w14:paraId="323577B2" w14:textId="1F37EDEC">
      <w:pPr>
        <w:spacing w:line="276" w:lineRule="auto"/>
        <w:contextualSpacing/>
        <w:rPr>
          <w:rFonts w:ascii="Franklin Gothic Book" w:hAnsi="Franklin Gothic Book" w:eastAsia="Calibri"/>
        </w:rPr>
      </w:pPr>
      <w:r w:rsidRPr="5049628B">
        <w:rPr>
          <w:rFonts w:ascii="Franklin Gothic Book" w:hAnsi="Franklin Gothic Book" w:eastAsia="Calibri"/>
          <w:b/>
          <w:bCs/>
        </w:rPr>
        <w:t xml:space="preserve">Variable Label: </w:t>
      </w:r>
      <w:r w:rsidRPr="5049628B">
        <w:rPr>
          <w:rFonts w:ascii="Franklin Gothic Book" w:hAnsi="Franklin Gothic Book" w:eastAsia="Calibri"/>
        </w:rPr>
        <w:t>BEH3</w:t>
      </w:r>
      <w:r w:rsidR="009E0136">
        <w:rPr>
          <w:rFonts w:ascii="Franklin Gothic Book" w:hAnsi="Franklin Gothic Book" w:eastAsia="Calibri"/>
        </w:rPr>
        <w:t>c</w:t>
      </w:r>
      <w:r w:rsidRPr="5049628B">
        <w:rPr>
          <w:rFonts w:ascii="Franklin Gothic Book" w:hAnsi="Franklin Gothic Book" w:eastAsia="Calibri"/>
        </w:rPr>
        <w:t xml:space="preserve">: </w:t>
      </w:r>
      <w:r w:rsidR="00757EE9">
        <w:rPr>
          <w:rFonts w:ascii="Franklin Gothic Book" w:hAnsi="Franklin Gothic Book" w:eastAsia="Calibri"/>
        </w:rPr>
        <w:t xml:space="preserve">Length of </w:t>
      </w:r>
      <w:r w:rsidR="00C20BEF">
        <w:rPr>
          <w:rFonts w:ascii="Franklin Gothic Book" w:hAnsi="Franklin Gothic Book" w:eastAsia="Calibri"/>
        </w:rPr>
        <w:t xml:space="preserve">vaccination </w:t>
      </w:r>
      <w:proofErr w:type="gramStart"/>
      <w:r w:rsidR="00C20BEF">
        <w:rPr>
          <w:rFonts w:ascii="Franklin Gothic Book" w:hAnsi="Franklin Gothic Book" w:eastAsia="Calibri"/>
        </w:rPr>
        <w:t>wait</w:t>
      </w:r>
      <w:proofErr w:type="gramEnd"/>
    </w:p>
    <w:p w:rsidRPr="00927525" w:rsidR="00757EE9" w:rsidP="00757EE9" w:rsidRDefault="00757EE9" w14:paraId="102FCB09" w14:textId="5972DAB0">
      <w:pPr>
        <w:spacing w:line="276" w:lineRule="auto"/>
        <w:contextualSpacing/>
        <w:rPr>
          <w:rFonts w:ascii="Franklin Gothic Book" w:hAnsi="Franklin Gothic Book" w:eastAsia="Calibri"/>
          <w:b/>
          <w:bCs/>
        </w:rPr>
      </w:pPr>
      <w:r w:rsidRPr="5049628B">
        <w:rPr>
          <w:rFonts w:ascii="Franklin Gothic Book" w:hAnsi="Franklin Gothic Book" w:eastAsia="Calibri"/>
          <w:b/>
          <w:bCs/>
        </w:rPr>
        <w:t>// Ask if BEH</w:t>
      </w:r>
      <w:r w:rsidR="00C20BEF">
        <w:rPr>
          <w:rFonts w:ascii="Franklin Gothic Book" w:hAnsi="Franklin Gothic Book" w:eastAsia="Calibri"/>
          <w:b/>
          <w:bCs/>
        </w:rPr>
        <w:t xml:space="preserve">3a </w:t>
      </w:r>
      <w:r w:rsidRPr="5049628B">
        <w:rPr>
          <w:rFonts w:ascii="Franklin Gothic Book" w:hAnsi="Franklin Gothic Book" w:eastAsia="Calibri"/>
          <w:b/>
          <w:bCs/>
        </w:rPr>
        <w:t>(</w:t>
      </w:r>
      <w:r w:rsidR="00C20BEF">
        <w:rPr>
          <w:rFonts w:ascii="Franklin Gothic Book" w:hAnsi="Franklin Gothic Book" w:eastAsia="Calibri"/>
          <w:b/>
          <w:bCs/>
        </w:rPr>
        <w:t>Wait to get vaccinated</w:t>
      </w:r>
      <w:r w:rsidRPr="5049628B">
        <w:rPr>
          <w:rFonts w:ascii="Franklin Gothic Book" w:hAnsi="Franklin Gothic Book" w:eastAsia="Calibri"/>
          <w:b/>
          <w:bCs/>
        </w:rPr>
        <w:t xml:space="preserve">) = </w:t>
      </w:r>
      <w:r w:rsidR="00C20BEF">
        <w:rPr>
          <w:rFonts w:ascii="Franklin Gothic Book" w:hAnsi="Franklin Gothic Book" w:eastAsia="Calibri"/>
          <w:b/>
          <w:bCs/>
        </w:rPr>
        <w:t>2</w:t>
      </w:r>
      <w:r>
        <w:rPr>
          <w:rFonts w:ascii="Franklin Gothic Book" w:hAnsi="Franklin Gothic Book" w:eastAsia="Calibri"/>
          <w:b/>
          <w:bCs/>
        </w:rPr>
        <w:t xml:space="preserve"> (</w:t>
      </w:r>
      <w:r w:rsidRPr="5049628B">
        <w:rPr>
          <w:rFonts w:ascii="Franklin Gothic Book" w:hAnsi="Franklin Gothic Book" w:eastAsia="Calibri"/>
          <w:b/>
          <w:bCs/>
        </w:rPr>
        <w:t>“</w:t>
      </w:r>
      <w:r w:rsidR="00C20BEF">
        <w:rPr>
          <w:rFonts w:ascii="Franklin Gothic Book" w:hAnsi="Franklin Gothic Book" w:eastAsia="Calibri"/>
          <w:b/>
          <w:bCs/>
        </w:rPr>
        <w:t>I will wai</w:t>
      </w:r>
      <w:r w:rsidRPr="5049628B">
        <w:rPr>
          <w:rFonts w:ascii="Franklin Gothic Book" w:hAnsi="Franklin Gothic Book" w:eastAsia="Calibri"/>
          <w:b/>
          <w:bCs/>
        </w:rPr>
        <w:t>t…”</w:t>
      </w:r>
      <w:r>
        <w:rPr>
          <w:rFonts w:ascii="Franklin Gothic Book" w:hAnsi="Franklin Gothic Book" w:eastAsia="Calibri"/>
          <w:b/>
          <w:bCs/>
        </w:rPr>
        <w:t xml:space="preserve">) </w:t>
      </w:r>
      <w:r w:rsidR="00C20BEF">
        <w:rPr>
          <w:rFonts w:ascii="Franklin Gothic Book" w:hAnsi="Franklin Gothic Book" w:eastAsia="Calibri"/>
          <w:b/>
          <w:bCs/>
        </w:rPr>
        <w:t>or BEH3b (Wait to complete vaccination) = 2 (“I will wait…”</w:t>
      </w:r>
      <w:r w:rsidRPr="5049628B">
        <w:rPr>
          <w:rFonts w:ascii="Franklin Gothic Book" w:hAnsi="Franklin Gothic Book" w:eastAsia="Calibri"/>
          <w:b/>
          <w:bCs/>
        </w:rPr>
        <w:t>//</w:t>
      </w:r>
    </w:p>
    <w:tbl>
      <w:tblPr>
        <w:tblStyle w:val="TableGrid22"/>
        <w:tblpPr w:leftFromText="180" w:rightFromText="180" w:vertAnchor="text" w:tblpY="1"/>
        <w:tblOverlap w:val="never"/>
        <w:tblW w:w="0" w:type="auto"/>
        <w:tblInd w:w="0" w:type="dxa"/>
        <w:tblLook w:val="04A0" w:firstRow="1" w:lastRow="0" w:firstColumn="1" w:lastColumn="0" w:noHBand="0" w:noVBand="1"/>
      </w:tblPr>
      <w:tblGrid>
        <w:gridCol w:w="736"/>
        <w:gridCol w:w="5406"/>
      </w:tblGrid>
      <w:tr w:rsidR="008262DC" w:rsidTr="00B9564A" w14:paraId="6E343B53"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008262DC" w:rsidP="00B9564A" w:rsidRDefault="008262DC" w14:paraId="04F10746" w14:textId="77777777">
            <w:pPr>
              <w:spacing w:line="276" w:lineRule="auto"/>
              <w:rPr>
                <w:rFonts w:ascii="Franklin Gothic Book" w:hAnsi="Franklin Gothic Book" w:eastAsia="Calibri"/>
                <w:b/>
                <w:bCs/>
              </w:rPr>
            </w:pPr>
            <w:r w:rsidRPr="5049628B">
              <w:rPr>
                <w:rFonts w:ascii="Franklin Gothic Book" w:hAnsi="Franklin Gothic Book" w:eastAsia="Calibri"/>
                <w:b/>
                <w:bCs/>
              </w:rPr>
              <w:t>Value</w:t>
            </w:r>
          </w:p>
        </w:tc>
        <w:tc>
          <w:tcPr>
            <w:tcW w:w="5406" w:type="dxa"/>
            <w:tcBorders>
              <w:top w:val="single" w:color="auto" w:sz="4" w:space="0"/>
              <w:left w:val="single" w:color="auto" w:sz="4" w:space="0"/>
              <w:bottom w:val="single" w:color="auto" w:sz="4" w:space="0"/>
              <w:right w:val="single" w:color="auto" w:sz="4" w:space="0"/>
            </w:tcBorders>
          </w:tcPr>
          <w:p w:rsidR="008262DC" w:rsidP="00B9564A" w:rsidRDefault="008262DC" w14:paraId="2DB0AEF2" w14:textId="77777777">
            <w:pPr>
              <w:spacing w:line="276" w:lineRule="auto"/>
              <w:rPr>
                <w:rFonts w:ascii="Franklin Gothic Book" w:hAnsi="Franklin Gothic Book" w:eastAsia="Calibri"/>
                <w:b/>
                <w:bCs/>
              </w:rPr>
            </w:pPr>
            <w:r w:rsidRPr="5049628B">
              <w:rPr>
                <w:rFonts w:ascii="Franklin Gothic Book" w:hAnsi="Franklin Gothic Book" w:eastAsia="Calibri"/>
                <w:b/>
                <w:bCs/>
              </w:rPr>
              <w:t>Value Label</w:t>
            </w:r>
          </w:p>
        </w:tc>
      </w:tr>
      <w:tr w:rsidR="008262DC" w:rsidTr="00B9564A" w14:paraId="3F868445"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008262DC" w:rsidP="00B9564A" w:rsidRDefault="008262DC" w14:paraId="64D4CEF2" w14:textId="77777777">
            <w:pPr>
              <w:spacing w:before="0" w:line="276" w:lineRule="auto"/>
              <w:rPr>
                <w:rFonts w:ascii="Franklin Gothic Book" w:hAnsi="Franklin Gothic Book" w:eastAsia="Calibri"/>
              </w:rPr>
            </w:pPr>
            <w:r w:rsidRPr="5049628B">
              <w:rPr>
                <w:rFonts w:ascii="Franklin Gothic Book" w:hAnsi="Franklin Gothic Book" w:eastAsia="Calibri"/>
              </w:rPr>
              <w:t>1</w:t>
            </w:r>
          </w:p>
        </w:tc>
        <w:tc>
          <w:tcPr>
            <w:tcW w:w="5406" w:type="dxa"/>
            <w:tcBorders>
              <w:top w:val="single" w:color="auto" w:sz="4" w:space="0"/>
              <w:left w:val="single" w:color="auto" w:sz="4" w:space="0"/>
              <w:bottom w:val="single" w:color="auto" w:sz="4" w:space="0"/>
              <w:right w:val="single" w:color="auto" w:sz="4" w:space="0"/>
            </w:tcBorders>
          </w:tcPr>
          <w:p w:rsidR="008262DC" w:rsidP="00B9564A" w:rsidRDefault="00674EE4" w14:paraId="5313F40D" w14:textId="13D4386C">
            <w:pPr>
              <w:spacing w:before="0" w:line="276" w:lineRule="auto"/>
              <w:rPr>
                <w:rFonts w:ascii="Franklin Gothic Book" w:hAnsi="Franklin Gothic Book" w:eastAsia="Calibri"/>
              </w:rPr>
            </w:pPr>
            <w:r>
              <w:rPr>
                <w:rFonts w:ascii="Franklin Gothic Book" w:hAnsi="Franklin Gothic Book" w:eastAsia="Calibri"/>
              </w:rPr>
              <w:t>0-3 months</w:t>
            </w:r>
          </w:p>
        </w:tc>
      </w:tr>
      <w:tr w:rsidR="008262DC" w:rsidTr="00B9564A" w14:paraId="05D453BE"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008262DC" w:rsidP="00B9564A" w:rsidRDefault="008262DC" w14:paraId="268D13F9" w14:textId="77777777">
            <w:pPr>
              <w:spacing w:before="0" w:line="276" w:lineRule="auto"/>
              <w:rPr>
                <w:rFonts w:ascii="Franklin Gothic Book" w:hAnsi="Franklin Gothic Book" w:eastAsia="Calibri"/>
              </w:rPr>
            </w:pPr>
            <w:r w:rsidRPr="5049628B">
              <w:rPr>
                <w:rFonts w:ascii="Franklin Gothic Book" w:hAnsi="Franklin Gothic Book" w:eastAsia="Calibri"/>
              </w:rPr>
              <w:t>2</w:t>
            </w:r>
          </w:p>
        </w:tc>
        <w:tc>
          <w:tcPr>
            <w:tcW w:w="5406" w:type="dxa"/>
            <w:tcBorders>
              <w:top w:val="single" w:color="auto" w:sz="4" w:space="0"/>
              <w:left w:val="single" w:color="auto" w:sz="4" w:space="0"/>
              <w:bottom w:val="single" w:color="auto" w:sz="4" w:space="0"/>
              <w:right w:val="single" w:color="auto" w:sz="4" w:space="0"/>
            </w:tcBorders>
          </w:tcPr>
          <w:p w:rsidR="008262DC" w:rsidP="00B9564A" w:rsidRDefault="00674EE4" w14:paraId="0D44072F" w14:textId="36FBFA68">
            <w:pPr>
              <w:spacing w:before="0" w:line="276" w:lineRule="auto"/>
              <w:rPr>
                <w:rFonts w:ascii="Franklin Gothic Book" w:hAnsi="Franklin Gothic Book" w:eastAsia="Calibri"/>
              </w:rPr>
            </w:pPr>
            <w:r>
              <w:rPr>
                <w:rFonts w:ascii="Franklin Gothic Book" w:hAnsi="Franklin Gothic Book" w:eastAsia="Calibri"/>
              </w:rPr>
              <w:t>4-6 months</w:t>
            </w:r>
          </w:p>
        </w:tc>
      </w:tr>
      <w:tr w:rsidR="008262DC" w:rsidTr="00B9564A" w14:paraId="488A6EEE"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008262DC" w:rsidP="00B9564A" w:rsidRDefault="008262DC" w14:paraId="3D9D664F" w14:textId="77777777">
            <w:pPr>
              <w:spacing w:before="0" w:line="276" w:lineRule="auto"/>
              <w:rPr>
                <w:rFonts w:ascii="Franklin Gothic Book" w:hAnsi="Franklin Gothic Book" w:eastAsia="Calibri"/>
              </w:rPr>
            </w:pPr>
            <w:r w:rsidRPr="5049628B">
              <w:rPr>
                <w:rFonts w:ascii="Franklin Gothic Book" w:hAnsi="Franklin Gothic Book" w:eastAsia="Calibri"/>
              </w:rPr>
              <w:t>3</w:t>
            </w:r>
          </w:p>
        </w:tc>
        <w:tc>
          <w:tcPr>
            <w:tcW w:w="5406" w:type="dxa"/>
            <w:tcBorders>
              <w:top w:val="single" w:color="auto" w:sz="4" w:space="0"/>
              <w:left w:val="single" w:color="auto" w:sz="4" w:space="0"/>
              <w:bottom w:val="single" w:color="auto" w:sz="4" w:space="0"/>
              <w:right w:val="single" w:color="auto" w:sz="4" w:space="0"/>
            </w:tcBorders>
          </w:tcPr>
          <w:p w:rsidR="008262DC" w:rsidP="00B9564A" w:rsidRDefault="00674EE4" w14:paraId="5A6AA6B6" w14:textId="148768F3">
            <w:pPr>
              <w:spacing w:before="0" w:line="276" w:lineRule="auto"/>
              <w:rPr>
                <w:rFonts w:ascii="Franklin Gothic Book" w:hAnsi="Franklin Gothic Book" w:eastAsia="Calibri"/>
              </w:rPr>
            </w:pPr>
            <w:r>
              <w:rPr>
                <w:rFonts w:ascii="Franklin Gothic Book" w:hAnsi="Franklin Gothic Book" w:eastAsia="Calibri"/>
              </w:rPr>
              <w:t>7-12 months</w:t>
            </w:r>
          </w:p>
        </w:tc>
      </w:tr>
      <w:tr w:rsidR="00674EE4" w:rsidTr="00B9564A" w14:paraId="220C4038"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Pr="5049628B" w:rsidR="00674EE4" w:rsidP="00B9564A" w:rsidRDefault="00674EE4" w14:paraId="00FDD5E8" w14:textId="0309B0C0">
            <w:pPr>
              <w:spacing w:before="0" w:line="276" w:lineRule="auto"/>
              <w:rPr>
                <w:rFonts w:ascii="Franklin Gothic Book" w:hAnsi="Franklin Gothic Book" w:eastAsia="Calibri"/>
              </w:rPr>
            </w:pPr>
            <w:r>
              <w:rPr>
                <w:rFonts w:ascii="Franklin Gothic Book" w:hAnsi="Franklin Gothic Book" w:eastAsia="Calibri"/>
              </w:rPr>
              <w:t>4</w:t>
            </w:r>
          </w:p>
        </w:tc>
        <w:tc>
          <w:tcPr>
            <w:tcW w:w="5406" w:type="dxa"/>
            <w:tcBorders>
              <w:top w:val="single" w:color="auto" w:sz="4" w:space="0"/>
              <w:left w:val="single" w:color="auto" w:sz="4" w:space="0"/>
              <w:bottom w:val="single" w:color="auto" w:sz="4" w:space="0"/>
              <w:right w:val="single" w:color="auto" w:sz="4" w:space="0"/>
            </w:tcBorders>
          </w:tcPr>
          <w:p w:rsidR="00674EE4" w:rsidP="00B9564A" w:rsidRDefault="00120832" w14:paraId="2503E8F2" w14:textId="620C2168">
            <w:pPr>
              <w:spacing w:before="0" w:line="276" w:lineRule="auto"/>
              <w:rPr>
                <w:rFonts w:ascii="Franklin Gothic Book" w:hAnsi="Franklin Gothic Book" w:eastAsia="Calibri"/>
              </w:rPr>
            </w:pPr>
            <w:r>
              <w:rPr>
                <w:rFonts w:ascii="Franklin Gothic Book" w:hAnsi="Franklin Gothic Book" w:eastAsia="Calibri"/>
              </w:rPr>
              <w:t>1</w:t>
            </w:r>
            <w:r w:rsidR="00B9564A">
              <w:rPr>
                <w:rFonts w:ascii="Franklin Gothic Book" w:hAnsi="Franklin Gothic Book" w:eastAsia="Calibri"/>
              </w:rPr>
              <w:t xml:space="preserve"> </w:t>
            </w:r>
            <w:r>
              <w:rPr>
                <w:rFonts w:ascii="Franklin Gothic Book" w:hAnsi="Franklin Gothic Book" w:eastAsia="Calibri"/>
              </w:rPr>
              <w:t>year</w:t>
            </w:r>
            <w:r w:rsidR="00B9564A">
              <w:rPr>
                <w:rFonts w:ascii="Franklin Gothic Book" w:hAnsi="Franklin Gothic Book" w:eastAsia="Calibri"/>
              </w:rPr>
              <w:t xml:space="preserve"> to less than 3 years</w:t>
            </w:r>
          </w:p>
        </w:tc>
      </w:tr>
      <w:tr w:rsidR="00674EE4" w:rsidTr="00B9564A" w14:paraId="39EAE2C0"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Pr="5049628B" w:rsidR="00674EE4" w:rsidP="00B9564A" w:rsidRDefault="00120832" w14:paraId="44DC88F7" w14:textId="4837DB8C">
            <w:pPr>
              <w:spacing w:before="0" w:line="276" w:lineRule="auto"/>
              <w:rPr>
                <w:rFonts w:ascii="Franklin Gothic Book" w:hAnsi="Franklin Gothic Book" w:eastAsia="Calibri"/>
              </w:rPr>
            </w:pPr>
            <w:r>
              <w:rPr>
                <w:rFonts w:ascii="Franklin Gothic Book" w:hAnsi="Franklin Gothic Book" w:eastAsia="Calibri"/>
              </w:rPr>
              <w:t>5</w:t>
            </w:r>
          </w:p>
        </w:tc>
        <w:tc>
          <w:tcPr>
            <w:tcW w:w="5406" w:type="dxa"/>
            <w:tcBorders>
              <w:top w:val="single" w:color="auto" w:sz="4" w:space="0"/>
              <w:left w:val="single" w:color="auto" w:sz="4" w:space="0"/>
              <w:bottom w:val="single" w:color="auto" w:sz="4" w:space="0"/>
              <w:right w:val="single" w:color="auto" w:sz="4" w:space="0"/>
            </w:tcBorders>
          </w:tcPr>
          <w:p w:rsidR="00674EE4" w:rsidP="00B9564A" w:rsidRDefault="00120832" w14:paraId="5B7F3396" w14:textId="111BC805">
            <w:pPr>
              <w:spacing w:before="0" w:line="276" w:lineRule="auto"/>
              <w:rPr>
                <w:rFonts w:ascii="Franklin Gothic Book" w:hAnsi="Franklin Gothic Book" w:eastAsia="Calibri"/>
              </w:rPr>
            </w:pPr>
            <w:r>
              <w:rPr>
                <w:rFonts w:ascii="Franklin Gothic Book" w:hAnsi="Franklin Gothic Book" w:eastAsia="Calibri"/>
              </w:rPr>
              <w:t>3 years or more</w:t>
            </w:r>
          </w:p>
        </w:tc>
      </w:tr>
      <w:tr w:rsidR="008262DC" w:rsidTr="00B9564A" w14:paraId="2E97DC06"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008262DC" w:rsidP="00B9564A" w:rsidRDefault="008262DC" w14:paraId="01CE8000" w14:textId="77777777">
            <w:pPr>
              <w:spacing w:before="0" w:line="276" w:lineRule="auto"/>
              <w:rPr>
                <w:rFonts w:ascii="Franklin Gothic Book" w:hAnsi="Franklin Gothic Book" w:eastAsia="Calibri"/>
              </w:rPr>
            </w:pPr>
            <w:r w:rsidRPr="5049628B">
              <w:rPr>
                <w:rFonts w:ascii="Franklin Gothic Book" w:hAnsi="Franklin Gothic Book" w:eastAsia="Calibri"/>
              </w:rPr>
              <w:t>-99</w:t>
            </w:r>
          </w:p>
        </w:tc>
        <w:tc>
          <w:tcPr>
            <w:tcW w:w="5406" w:type="dxa"/>
            <w:tcBorders>
              <w:top w:val="single" w:color="auto" w:sz="4" w:space="0"/>
              <w:left w:val="single" w:color="auto" w:sz="4" w:space="0"/>
              <w:bottom w:val="single" w:color="auto" w:sz="4" w:space="0"/>
              <w:right w:val="single" w:color="auto" w:sz="4" w:space="0"/>
            </w:tcBorders>
          </w:tcPr>
          <w:p w:rsidR="008262DC" w:rsidP="00B9564A" w:rsidRDefault="008262DC" w14:paraId="6A1123D0" w14:textId="77777777">
            <w:pPr>
              <w:spacing w:before="0" w:line="276" w:lineRule="auto"/>
              <w:rPr>
                <w:rFonts w:ascii="Franklin Gothic Book" w:hAnsi="Franklin Gothic Book" w:eastAsia="Calibri"/>
              </w:rPr>
            </w:pPr>
            <w:r>
              <w:rPr>
                <w:rFonts w:ascii="Franklin Gothic Book" w:hAnsi="Franklin Gothic Book" w:eastAsia="Calibri"/>
              </w:rPr>
              <w:t>REFUSED</w:t>
            </w:r>
          </w:p>
        </w:tc>
      </w:tr>
      <w:tr w:rsidR="008262DC" w:rsidTr="00B9564A" w14:paraId="1576939E" w14:textId="77777777">
        <w:trPr>
          <w:trHeight w:val="259"/>
        </w:trPr>
        <w:tc>
          <w:tcPr>
            <w:tcW w:w="736" w:type="dxa"/>
            <w:tcBorders>
              <w:top w:val="single" w:color="auto" w:sz="4" w:space="0"/>
              <w:left w:val="single" w:color="auto" w:sz="4" w:space="0"/>
              <w:bottom w:val="single" w:color="auto" w:sz="4" w:space="0"/>
              <w:right w:val="single" w:color="auto" w:sz="4" w:space="0"/>
            </w:tcBorders>
          </w:tcPr>
          <w:p w:rsidRPr="5049628B" w:rsidR="008262DC" w:rsidP="00B9564A" w:rsidRDefault="008262DC" w14:paraId="12E0AD85" w14:textId="77777777">
            <w:pPr>
              <w:spacing w:before="0" w:line="276" w:lineRule="auto"/>
              <w:rPr>
                <w:rFonts w:ascii="Franklin Gothic Book" w:hAnsi="Franklin Gothic Book" w:eastAsia="Calibri"/>
              </w:rPr>
            </w:pPr>
            <w:r>
              <w:rPr>
                <w:rFonts w:ascii="Franklin Gothic Book" w:hAnsi="Franklin Gothic Book" w:eastAsia="Calibri"/>
              </w:rPr>
              <w:t>-100</w:t>
            </w:r>
          </w:p>
        </w:tc>
        <w:tc>
          <w:tcPr>
            <w:tcW w:w="5406" w:type="dxa"/>
            <w:tcBorders>
              <w:top w:val="single" w:color="auto" w:sz="4" w:space="0"/>
              <w:left w:val="single" w:color="auto" w:sz="4" w:space="0"/>
              <w:bottom w:val="single" w:color="auto" w:sz="4" w:space="0"/>
              <w:right w:val="single" w:color="auto" w:sz="4" w:space="0"/>
            </w:tcBorders>
          </w:tcPr>
          <w:p w:rsidRPr="5049628B" w:rsidR="008262DC" w:rsidP="00B9564A" w:rsidRDefault="008262DC" w14:paraId="506D8AE7" w14:textId="77777777">
            <w:pPr>
              <w:spacing w:before="0" w:line="276" w:lineRule="auto"/>
              <w:rPr>
                <w:rFonts w:ascii="Franklin Gothic Book" w:hAnsi="Franklin Gothic Book" w:eastAsia="Calibri"/>
              </w:rPr>
            </w:pPr>
            <w:r>
              <w:rPr>
                <w:rFonts w:ascii="Franklin Gothic Book" w:hAnsi="Franklin Gothic Book" w:eastAsia="Calibri"/>
              </w:rPr>
              <w:t>VALID SKIP</w:t>
            </w:r>
          </w:p>
        </w:tc>
      </w:tr>
    </w:tbl>
    <w:p w:rsidR="00555953" w:rsidP="004C4808" w:rsidRDefault="00555953" w14:paraId="695CAD86" w14:textId="77777777">
      <w:pPr>
        <w:spacing w:line="276" w:lineRule="auto"/>
        <w:contextualSpacing/>
        <w:rPr>
          <w:rFonts w:ascii="Franklin Gothic Book" w:hAnsi="Franklin Gothic Book" w:eastAsia="Calibri"/>
        </w:rPr>
      </w:pPr>
    </w:p>
    <w:p w:rsidRPr="00555953" w:rsidR="00555953" w:rsidP="00B9564A" w:rsidRDefault="00555953" w14:paraId="16E73171" w14:textId="77777777">
      <w:pPr>
        <w:rPr>
          <w:rFonts w:ascii="Franklin Gothic Book" w:hAnsi="Franklin Gothic Book" w:eastAsia="Calibri"/>
        </w:rPr>
      </w:pPr>
    </w:p>
    <w:p w:rsidRPr="00555953" w:rsidR="00555953" w:rsidP="00B9564A" w:rsidRDefault="00555953" w14:paraId="15B4736F" w14:textId="77777777">
      <w:pPr>
        <w:rPr>
          <w:rFonts w:ascii="Franklin Gothic Book" w:hAnsi="Franklin Gothic Book" w:eastAsia="Calibri"/>
        </w:rPr>
      </w:pPr>
    </w:p>
    <w:p w:rsidR="00555953" w:rsidP="004C4808" w:rsidRDefault="00555953" w14:paraId="5EC7A480" w14:textId="77777777">
      <w:pPr>
        <w:spacing w:line="276" w:lineRule="auto"/>
        <w:contextualSpacing/>
        <w:rPr>
          <w:rFonts w:ascii="Franklin Gothic Book" w:hAnsi="Franklin Gothic Book" w:eastAsia="Calibri"/>
        </w:rPr>
      </w:pPr>
    </w:p>
    <w:p w:rsidR="00555953" w:rsidP="004C4808" w:rsidRDefault="00555953" w14:paraId="613F2D18" w14:textId="77777777">
      <w:pPr>
        <w:spacing w:line="276" w:lineRule="auto"/>
        <w:contextualSpacing/>
        <w:rPr>
          <w:rFonts w:ascii="Franklin Gothic Book" w:hAnsi="Franklin Gothic Book" w:eastAsia="Calibri"/>
        </w:rPr>
      </w:pPr>
    </w:p>
    <w:p w:rsidR="00555953" w:rsidP="004C4808" w:rsidRDefault="00555953" w14:paraId="7795282C" w14:textId="77777777">
      <w:pPr>
        <w:spacing w:line="276" w:lineRule="auto"/>
        <w:contextualSpacing/>
        <w:rPr>
          <w:rFonts w:ascii="Franklin Gothic Book" w:hAnsi="Franklin Gothic Book" w:eastAsia="Calibri"/>
        </w:rPr>
      </w:pPr>
    </w:p>
    <w:p w:rsidRPr="00927525" w:rsidR="009F49DD" w:rsidP="004C4808" w:rsidRDefault="00555953" w14:paraId="2844C8B0" w14:textId="4FB1EB1A">
      <w:pPr>
        <w:spacing w:line="276" w:lineRule="auto"/>
        <w:contextualSpacing/>
        <w:rPr>
          <w:rFonts w:ascii="Franklin Gothic Book" w:hAnsi="Franklin Gothic Book" w:eastAsia="Calibri"/>
        </w:rPr>
      </w:pPr>
      <w:r>
        <w:rPr>
          <w:rFonts w:ascii="Franklin Gothic Book" w:hAnsi="Franklin Gothic Book" w:eastAsia="Calibri"/>
        </w:rPr>
        <w:br w:type="textWrapping" w:clear="all"/>
      </w:r>
    </w:p>
    <w:p w:rsidR="004C4808" w:rsidP="00704A64" w:rsidRDefault="004C4808" w14:paraId="568E32F1" w14:textId="77777777">
      <w:pPr>
        <w:spacing w:line="276" w:lineRule="auto"/>
        <w:contextualSpacing/>
        <w:rPr>
          <w:rFonts w:ascii="Franklin Gothic Book" w:hAnsi="Franklin Gothic Book" w:eastAsia="Calibri"/>
          <w:b/>
        </w:rPr>
      </w:pPr>
    </w:p>
    <w:p w:rsidRPr="00927525" w:rsidR="001F044A" w:rsidP="00704A64" w:rsidRDefault="001F044A" w14:paraId="17D44560" w14:textId="69BEC4BB">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9E244A">
        <w:rPr>
          <w:rFonts w:ascii="Franklin Gothic Book" w:hAnsi="Franklin Gothic Book" w:eastAsia="Calibri"/>
        </w:rPr>
        <w:t>BEH</w:t>
      </w:r>
      <w:r w:rsidR="009E244A">
        <w:rPr>
          <w:rFonts w:ascii="Franklin Gothic Book" w:hAnsi="Franklin Gothic Book" w:eastAsia="Calibri"/>
        </w:rPr>
        <w:t>4</w:t>
      </w:r>
    </w:p>
    <w:p w:rsidRPr="00927525" w:rsidR="001F044A" w:rsidP="00704A64" w:rsidRDefault="001F044A" w14:paraId="4576288D"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 xml:space="preserve">Grid </w:t>
      </w:r>
    </w:p>
    <w:p w:rsidRPr="00927525" w:rsidR="001F044A" w:rsidP="57E99D5B" w:rsidRDefault="001F044A" w14:paraId="1D3382CA" w14:textId="289F8F62">
      <w:pPr>
        <w:spacing w:line="276" w:lineRule="auto"/>
        <w:contextualSpacing/>
        <w:rPr>
          <w:rFonts w:ascii="Franklin Gothic Book" w:hAnsi="Franklin Gothic Book" w:eastAsia="Calibri"/>
          <w:i/>
          <w:iCs/>
        </w:rPr>
      </w:pPr>
      <w:r w:rsidRPr="57E99D5B">
        <w:rPr>
          <w:rFonts w:ascii="Franklin Gothic Book" w:hAnsi="Franklin Gothic Book" w:eastAsia="Calibri"/>
          <w:b/>
          <w:bCs/>
        </w:rPr>
        <w:t xml:space="preserve">Variable Text: </w:t>
      </w:r>
      <w:r w:rsidRPr="57E99D5B">
        <w:rPr>
          <w:rFonts w:ascii="Franklin Gothic Book" w:hAnsi="Franklin Gothic Book" w:eastAsia="Calibri"/>
        </w:rPr>
        <w:t xml:space="preserve">You responded that you </w:t>
      </w:r>
      <w:proofErr w:type="gramStart"/>
      <w:r w:rsidRPr="57E99D5B" w:rsidR="39ACBD99">
        <w:rPr>
          <w:rFonts w:ascii="Franklin Gothic Book" w:hAnsi="Franklin Gothic Book" w:eastAsia="Calibri"/>
        </w:rPr>
        <w:t>will</w:t>
      </w:r>
      <w:proofErr w:type="gramEnd"/>
      <w:r w:rsidRPr="57E99D5B">
        <w:rPr>
          <w:rFonts w:ascii="Franklin Gothic Book" w:hAnsi="Franklin Gothic Book" w:eastAsia="Calibri"/>
        </w:rPr>
        <w:t xml:space="preserve"> wait to get a COVID-19 vaccine. For each of the following statements, is this a reason why you </w:t>
      </w:r>
      <w:r w:rsidRPr="57E99D5B" w:rsidR="1250748B">
        <w:rPr>
          <w:rFonts w:ascii="Franklin Gothic Book" w:hAnsi="Franklin Gothic Book" w:eastAsia="Calibri"/>
        </w:rPr>
        <w:t>will</w:t>
      </w:r>
      <w:r w:rsidRPr="57E99D5B">
        <w:rPr>
          <w:rFonts w:ascii="Franklin Gothic Book" w:hAnsi="Franklin Gothic Book" w:eastAsia="Calibri"/>
        </w:rPr>
        <w:t xml:space="preserve"> wait to get a COVID-19 vaccine?</w:t>
      </w:r>
      <w:r w:rsidRPr="57E99D5B">
        <w:rPr>
          <w:rFonts w:ascii="Franklin Gothic Book" w:hAnsi="Franklin Gothic Book" w:eastAsia="Calibri"/>
          <w:b/>
          <w:bCs/>
        </w:rPr>
        <w:t xml:space="preserve"> </w:t>
      </w:r>
      <w:r w:rsidRPr="57E99D5B">
        <w:rPr>
          <w:rFonts w:ascii="Franklin Gothic Book" w:hAnsi="Franklin Gothic Book" w:eastAsia="Calibri"/>
          <w:i/>
          <w:iCs/>
        </w:rPr>
        <w:t>Select yes or no for each item.</w:t>
      </w:r>
    </w:p>
    <w:p w:rsidRPr="00927525" w:rsidR="001F044A" w:rsidP="00704A64" w:rsidRDefault="00B1612E" w14:paraId="51ED1B14" w14:textId="643D3607">
      <w:pPr>
        <w:spacing w:line="276" w:lineRule="auto"/>
        <w:contextualSpacing/>
        <w:rPr>
          <w:rFonts w:ascii="Franklin Gothic Book" w:hAnsi="Franklin Gothic Book" w:eastAsia="Calibri"/>
          <w:b/>
        </w:rPr>
      </w:pPr>
      <w:r>
        <w:rPr>
          <w:rFonts w:ascii="Franklin Gothic Book" w:hAnsi="Franklin Gothic Book" w:eastAsia="Calibri"/>
          <w:b/>
        </w:rPr>
        <w:t>// Randomize order of subitems. //</w:t>
      </w:r>
    </w:p>
    <w:p w:rsidR="001F044A" w:rsidP="00704A64" w:rsidRDefault="001F044A" w14:paraId="1034A9D5" w14:textId="298706D7">
      <w:pPr>
        <w:spacing w:line="276" w:lineRule="auto"/>
        <w:contextualSpacing/>
        <w:rPr>
          <w:rFonts w:ascii="Franklin Gothic Book" w:hAnsi="Franklin Gothic Book" w:eastAsia="Calibri"/>
          <w:b/>
          <w:bCs/>
        </w:rPr>
      </w:pPr>
      <w:r w:rsidRPr="57E99D5B">
        <w:rPr>
          <w:rFonts w:ascii="Franklin Gothic Book" w:hAnsi="Franklin Gothic Book" w:eastAsia="Calibri"/>
          <w:b/>
          <w:bCs/>
        </w:rPr>
        <w:t xml:space="preserve">// Ask if </w:t>
      </w:r>
      <w:r w:rsidRPr="57E99D5B" w:rsidR="009E244A">
        <w:rPr>
          <w:rFonts w:ascii="Franklin Gothic Book" w:hAnsi="Franklin Gothic Book" w:eastAsia="Calibri"/>
          <w:b/>
          <w:bCs/>
        </w:rPr>
        <w:t>BEH3</w:t>
      </w:r>
      <w:r w:rsidR="002F3256">
        <w:rPr>
          <w:rFonts w:ascii="Franklin Gothic Book" w:hAnsi="Franklin Gothic Book" w:eastAsia="Calibri"/>
          <w:b/>
          <w:bCs/>
        </w:rPr>
        <w:t>a</w:t>
      </w:r>
      <w:r w:rsidRPr="57E99D5B" w:rsidR="009E244A">
        <w:rPr>
          <w:rFonts w:ascii="Franklin Gothic Book" w:hAnsi="Franklin Gothic Book" w:eastAsia="Calibri"/>
          <w:b/>
          <w:bCs/>
        </w:rPr>
        <w:t xml:space="preserve"> </w:t>
      </w:r>
      <w:r w:rsidRPr="57E99D5B">
        <w:rPr>
          <w:rFonts w:ascii="Franklin Gothic Book" w:hAnsi="Franklin Gothic Book" w:eastAsia="Calibri"/>
          <w:b/>
          <w:bCs/>
        </w:rPr>
        <w:t xml:space="preserve">(Wait to get vaccinated) = </w:t>
      </w:r>
      <w:r w:rsidRPr="57E99D5B" w:rsidR="00CA26C2">
        <w:rPr>
          <w:rFonts w:ascii="Franklin Gothic Book" w:hAnsi="Franklin Gothic Book" w:eastAsia="Calibri"/>
          <w:b/>
          <w:bCs/>
        </w:rPr>
        <w:t>2 (</w:t>
      </w:r>
      <w:r w:rsidRPr="57E99D5B">
        <w:rPr>
          <w:rFonts w:ascii="Franklin Gothic Book" w:hAnsi="Franklin Gothic Book" w:eastAsia="Calibri"/>
          <w:b/>
          <w:bCs/>
        </w:rPr>
        <w:t xml:space="preserve">"I </w:t>
      </w:r>
      <w:r w:rsidRPr="57E99D5B" w:rsidR="59B25BD2">
        <w:rPr>
          <w:rFonts w:ascii="Franklin Gothic Book" w:hAnsi="Franklin Gothic Book" w:eastAsia="Calibri"/>
          <w:b/>
          <w:bCs/>
        </w:rPr>
        <w:t>will</w:t>
      </w:r>
      <w:r w:rsidRPr="57E99D5B">
        <w:rPr>
          <w:rFonts w:ascii="Franklin Gothic Book" w:hAnsi="Franklin Gothic Book" w:eastAsia="Calibri"/>
          <w:b/>
          <w:bCs/>
        </w:rPr>
        <w:t xml:space="preserve"> wait to get </w:t>
      </w:r>
      <w:r w:rsidR="002F3256">
        <w:rPr>
          <w:rFonts w:ascii="Franklin Gothic Book" w:hAnsi="Franklin Gothic Book" w:eastAsia="Calibri"/>
          <w:b/>
          <w:bCs/>
        </w:rPr>
        <w:t>a</w:t>
      </w:r>
      <w:r w:rsidRPr="57E99D5B" w:rsidR="002F3256">
        <w:rPr>
          <w:rFonts w:ascii="Franklin Gothic Book" w:hAnsi="Franklin Gothic Book" w:eastAsia="Calibri"/>
          <w:b/>
          <w:bCs/>
        </w:rPr>
        <w:t xml:space="preserve"> </w:t>
      </w:r>
      <w:r w:rsidRPr="57E99D5B">
        <w:rPr>
          <w:rFonts w:ascii="Franklin Gothic Book" w:hAnsi="Franklin Gothic Book" w:eastAsia="Calibri"/>
          <w:b/>
          <w:bCs/>
        </w:rPr>
        <w:t>vaccine for one or more reasons</w:t>
      </w:r>
      <w:r w:rsidRPr="57E99D5B" w:rsidR="00CA26C2">
        <w:rPr>
          <w:rFonts w:ascii="Franklin Gothic Book" w:hAnsi="Franklin Gothic Book" w:eastAsia="Calibri"/>
          <w:b/>
          <w:bCs/>
        </w:rPr>
        <w:t>.</w:t>
      </w:r>
      <w:r w:rsidRPr="57E99D5B">
        <w:rPr>
          <w:rFonts w:ascii="Franklin Gothic Book" w:hAnsi="Franklin Gothic Book" w:eastAsia="Calibri"/>
          <w:b/>
          <w:bCs/>
        </w:rPr>
        <w:t>”</w:t>
      </w:r>
      <w:r w:rsidRPr="57E99D5B" w:rsidR="00CA26C2">
        <w:rPr>
          <w:rFonts w:ascii="Franklin Gothic Book" w:hAnsi="Franklin Gothic Book" w:eastAsia="Calibri"/>
          <w:b/>
          <w:bCs/>
        </w:rPr>
        <w:t>)</w:t>
      </w:r>
      <w:r w:rsidRPr="57E99D5B">
        <w:rPr>
          <w:rFonts w:ascii="Franklin Gothic Book" w:hAnsi="Franklin Gothic Book" w:eastAsia="Calibri"/>
          <w:b/>
          <w:bCs/>
        </w:rPr>
        <w:t xml:space="preserve"> //</w:t>
      </w:r>
    </w:p>
    <w:p w:rsidRPr="00927525" w:rsidR="003F1CA9" w:rsidP="00704A64" w:rsidRDefault="003F1CA9" w14:paraId="3C1E4125" w14:textId="5CE0DBA7">
      <w:pPr>
        <w:spacing w:line="276" w:lineRule="auto"/>
        <w:contextualSpacing/>
        <w:rPr>
          <w:rFonts w:ascii="Franklin Gothic Book" w:hAnsi="Franklin Gothic Book" w:eastAsia="Calibri"/>
          <w:b/>
          <w:bCs/>
        </w:rPr>
      </w:pPr>
      <w:r>
        <w:rPr>
          <w:rFonts w:ascii="Franklin Gothic Book" w:hAnsi="Franklin Gothic Book" w:eastAsia="Calibri"/>
          <w:b/>
          <w:bCs/>
        </w:rPr>
        <w:t xml:space="preserve">// </w:t>
      </w:r>
      <w:r w:rsidR="00C13612">
        <w:rPr>
          <w:rFonts w:ascii="Franklin Gothic Book" w:hAnsi="Franklin Gothic Book" w:eastAsia="Calibri"/>
          <w:b/>
          <w:bCs/>
        </w:rPr>
        <w:t xml:space="preserve">Include soft prompt if BEH4_11 </w:t>
      </w:r>
      <w:r w:rsidR="00AD6345">
        <w:rPr>
          <w:rFonts w:ascii="Franklin Gothic Book" w:hAnsi="Franklin Gothic Book" w:eastAsia="Calibri"/>
          <w:b/>
          <w:bCs/>
        </w:rPr>
        <w:t xml:space="preserve">(Other) </w:t>
      </w:r>
      <w:r w:rsidR="00C13612">
        <w:rPr>
          <w:rFonts w:ascii="Franklin Gothic Book" w:hAnsi="Franklin Gothic Book" w:eastAsia="Calibri"/>
          <w:b/>
          <w:bCs/>
        </w:rPr>
        <w:t>= 1 (“Yes”), but no text is entered. //</w:t>
      </w:r>
    </w:p>
    <w:tbl>
      <w:tblPr>
        <w:tblStyle w:val="TableGrid22"/>
        <w:tblW w:w="5000" w:type="pct"/>
        <w:tblInd w:w="0" w:type="dxa"/>
        <w:tblLook w:val="04A0" w:firstRow="1" w:lastRow="0" w:firstColumn="1" w:lastColumn="0" w:noHBand="0" w:noVBand="1"/>
      </w:tblPr>
      <w:tblGrid>
        <w:gridCol w:w="1670"/>
        <w:gridCol w:w="4935"/>
        <w:gridCol w:w="2745"/>
      </w:tblGrid>
      <w:tr w:rsidRPr="00927525" w:rsidR="001F044A" w:rsidTr="13A0B111" w14:paraId="3C47C33A" w14:textId="77777777">
        <w:trPr>
          <w:trHeight w:val="261"/>
        </w:trPr>
        <w:tc>
          <w:tcPr>
            <w:tcW w:w="893"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F64028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639"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AC0FC8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468" w:type="pct"/>
            <w:tcBorders>
              <w:top w:val="single" w:color="auto" w:sz="4" w:space="0"/>
              <w:left w:val="single" w:color="auto" w:sz="4" w:space="0"/>
              <w:bottom w:val="single" w:color="auto" w:sz="4" w:space="0"/>
              <w:right w:val="single" w:color="auto" w:sz="4" w:space="0"/>
            </w:tcBorders>
          </w:tcPr>
          <w:p w:rsidRPr="00927525" w:rsidR="001F044A" w:rsidDel="00C621BE" w:rsidP="00704A64" w:rsidRDefault="001F044A" w14:paraId="68A5D0C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13A0B111" w14:paraId="73BAEAD4" w14:textId="77777777">
        <w:trPr>
          <w:trHeight w:val="261"/>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8196CDA" w14:textId="5183724D">
            <w:pPr>
              <w:spacing w:line="276" w:lineRule="auto"/>
              <w:contextualSpacing/>
              <w:rPr>
                <w:rFonts w:ascii="Franklin Gothic Book" w:hAnsi="Franklin Gothic Book" w:eastAsia="Calibri"/>
              </w:rPr>
            </w:pP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271A66F" w14:textId="0F2E1A58">
            <w:pPr>
              <w:spacing w:line="276" w:lineRule="auto"/>
              <w:contextualSpacing/>
              <w:rPr>
                <w:rFonts w:ascii="Franklin Gothic Book" w:hAnsi="Franklin Gothic Book" w:eastAsia="Calibri"/>
              </w:rPr>
            </w:pP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D0AD5DB" w14:textId="4EB15209">
            <w:pPr>
              <w:spacing w:line="276" w:lineRule="auto"/>
              <w:contextualSpacing/>
              <w:rPr>
                <w:rFonts w:ascii="Franklin Gothic Book" w:hAnsi="Franklin Gothic Book" w:eastAsia="Calibri"/>
              </w:rPr>
            </w:pPr>
          </w:p>
        </w:tc>
      </w:tr>
      <w:tr w:rsidRPr="00927525" w:rsidR="001F044A" w:rsidTr="13A0B111" w14:paraId="70DA6671" w14:textId="77777777">
        <w:trPr>
          <w:trHeight w:val="261"/>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4CFB0AA" w14:textId="4112361B">
            <w:pPr>
              <w:spacing w:line="276" w:lineRule="auto"/>
              <w:contextualSpacing/>
              <w:rPr>
                <w:rFonts w:ascii="Franklin Gothic Book" w:hAnsi="Franklin Gothic Book" w:eastAsia="Calibri"/>
              </w:rPr>
            </w:pP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EB94819" w14:textId="06A24E7C">
            <w:pPr>
              <w:spacing w:line="276" w:lineRule="auto"/>
              <w:contextualSpacing/>
              <w:rPr>
                <w:rFonts w:ascii="Franklin Gothic Book" w:hAnsi="Franklin Gothic Book" w:eastAsia="Calibri"/>
              </w:rPr>
            </w:pP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50F8E7E" w14:textId="6793E637">
            <w:pPr>
              <w:spacing w:line="276" w:lineRule="auto"/>
              <w:contextualSpacing/>
              <w:rPr>
                <w:rFonts w:ascii="Franklin Gothic Book" w:hAnsi="Franklin Gothic Book" w:eastAsia="Calibri"/>
              </w:rPr>
            </w:pPr>
          </w:p>
        </w:tc>
      </w:tr>
      <w:tr w:rsidRPr="00927525" w:rsidR="001F044A" w:rsidTr="13A0B111" w14:paraId="77C3B58B" w14:textId="77777777">
        <w:trPr>
          <w:trHeight w:val="261"/>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598E1D5" w14:textId="2FF3BB53">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w:t>
            </w:r>
            <w:r w:rsidR="00D74863">
              <w:rPr>
                <w:rFonts w:ascii="Franklin Gothic Book" w:hAnsi="Franklin Gothic Book" w:eastAsia="Calibri"/>
              </w:rPr>
              <w:t>3</w:t>
            </w: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51C67B1" w14:textId="79E59FA8">
            <w:pPr>
              <w:spacing w:line="276" w:lineRule="auto"/>
              <w:contextualSpacing/>
              <w:rPr>
                <w:rFonts w:ascii="Franklin Gothic Book" w:hAnsi="Franklin Gothic Book" w:eastAsia="Calibri"/>
              </w:rPr>
            </w:pPr>
            <w:r w:rsidRPr="13A0B111">
              <w:rPr>
                <w:rFonts w:ascii="Franklin Gothic Book" w:hAnsi="Franklin Gothic Book" w:eastAsia="Calibri"/>
              </w:rPr>
              <w:t>I want to know if the vaccine is effective first.</w:t>
            </w: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DC2DDCC" w14:textId="502C7F60">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w:t>
            </w:r>
            <w:r w:rsidR="00D74863">
              <w:rPr>
                <w:rFonts w:ascii="Franklin Gothic Book" w:hAnsi="Franklin Gothic Book" w:eastAsia="Calibri"/>
              </w:rPr>
              <w:t>3</w:t>
            </w:r>
            <w:r w:rsidR="00092290">
              <w:rPr>
                <w:rFonts w:ascii="Franklin Gothic Book" w:hAnsi="Franklin Gothic Book" w:eastAsia="Calibri"/>
              </w:rPr>
              <w:t xml:space="preserve">: Reasons for waiting - </w:t>
            </w:r>
            <w:r w:rsidRPr="00927525">
              <w:rPr>
                <w:rFonts w:ascii="Franklin Gothic Book" w:hAnsi="Franklin Gothic Book" w:eastAsia="Calibri"/>
              </w:rPr>
              <w:t>Confirm effectiveness</w:t>
            </w:r>
          </w:p>
        </w:tc>
      </w:tr>
      <w:tr w:rsidRPr="00927525" w:rsidR="001F044A" w:rsidTr="13A0B111" w14:paraId="165C5CD2" w14:textId="77777777">
        <w:trPr>
          <w:trHeight w:val="261"/>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A189EEB" w14:textId="6113B291">
            <w:pPr>
              <w:spacing w:line="276" w:lineRule="auto"/>
              <w:contextualSpacing/>
              <w:rPr>
                <w:rFonts w:ascii="Franklin Gothic Book" w:hAnsi="Franklin Gothic Book" w:eastAsia="Calibri"/>
              </w:rPr>
            </w:pP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D9555F2" w14:textId="4BB64615">
            <w:pPr>
              <w:spacing w:line="276" w:lineRule="auto"/>
              <w:contextualSpacing/>
              <w:rPr>
                <w:rFonts w:ascii="Franklin Gothic Book" w:hAnsi="Franklin Gothic Book" w:eastAsia="Calibri"/>
              </w:rPr>
            </w:pP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50EDDB6" w14:textId="5D0D2AC2">
            <w:pPr>
              <w:spacing w:line="276" w:lineRule="auto"/>
              <w:contextualSpacing/>
              <w:rPr>
                <w:rFonts w:ascii="Franklin Gothic Book" w:hAnsi="Franklin Gothic Book" w:eastAsia="Calibri"/>
              </w:rPr>
            </w:pPr>
          </w:p>
        </w:tc>
      </w:tr>
      <w:tr w:rsidRPr="00927525" w:rsidR="001F044A" w:rsidTr="13A0B111" w14:paraId="6F5B27E2" w14:textId="77777777">
        <w:trPr>
          <w:trHeight w:val="261"/>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061A5A0" w14:textId="586DF9DC">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BEH</w:t>
            </w:r>
            <w:r w:rsidR="009E244A">
              <w:rPr>
                <w:rFonts w:ascii="Franklin Gothic Book" w:hAnsi="Franklin Gothic Book" w:eastAsia="Calibri"/>
              </w:rPr>
              <w:t>4</w:t>
            </w:r>
            <w:r w:rsidRPr="00927525">
              <w:rPr>
                <w:rFonts w:ascii="Franklin Gothic Book" w:hAnsi="Franklin Gothic Book" w:eastAsia="Calibri"/>
              </w:rPr>
              <w:t>_5</w:t>
            </w: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D1BD3F2" w14:textId="0E175274">
            <w:pPr>
              <w:spacing w:line="276" w:lineRule="auto"/>
              <w:contextualSpacing/>
              <w:rPr>
                <w:rFonts w:ascii="Franklin Gothic Book" w:hAnsi="Franklin Gothic Book" w:eastAsia="Calibri"/>
              </w:rPr>
            </w:pPr>
            <w:r w:rsidRPr="13A0B111">
              <w:rPr>
                <w:rFonts w:ascii="Franklin Gothic Book" w:hAnsi="Franklin Gothic Book" w:eastAsia="Calibri"/>
              </w:rPr>
              <w:t xml:space="preserve">I want to talk to my doctor first. </w:t>
            </w: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F9EEF9C" w14:textId="5D2E32BC">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_5</w:t>
            </w:r>
            <w:r w:rsidR="00092290">
              <w:rPr>
                <w:rFonts w:ascii="Franklin Gothic Book" w:hAnsi="Franklin Gothic Book" w:eastAsia="Calibri"/>
              </w:rPr>
              <w:t xml:space="preserve">: Reasons for waiting - </w:t>
            </w:r>
            <w:r w:rsidRPr="00927525">
              <w:rPr>
                <w:rFonts w:ascii="Franklin Gothic Book" w:hAnsi="Franklin Gothic Book" w:eastAsia="Calibri"/>
              </w:rPr>
              <w:t>Talk to doctor first</w:t>
            </w:r>
          </w:p>
        </w:tc>
      </w:tr>
      <w:tr w:rsidRPr="00927525" w:rsidR="001F044A" w:rsidTr="13A0B111" w14:paraId="5FAF0150" w14:textId="77777777">
        <w:trPr>
          <w:trHeight w:val="261"/>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715FEBE" w14:textId="62BE99EC">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_6</w:t>
            </w: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1DA7965" w14:textId="4523D50A">
            <w:pPr>
              <w:spacing w:line="276" w:lineRule="auto"/>
              <w:contextualSpacing/>
              <w:rPr>
                <w:rFonts w:ascii="Franklin Gothic Book" w:hAnsi="Franklin Gothic Book" w:eastAsia="Calibri"/>
              </w:rPr>
            </w:pPr>
            <w:r w:rsidRPr="13A0B111">
              <w:rPr>
                <w:rFonts w:ascii="Franklin Gothic Book" w:hAnsi="Franklin Gothic Book" w:eastAsia="Calibri"/>
              </w:rPr>
              <w:t>I want to compare the effectiveness of the different vaccines.</w:t>
            </w: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56FDE45" w14:textId="505D4377">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_6</w:t>
            </w:r>
            <w:r w:rsidR="00092290">
              <w:rPr>
                <w:rFonts w:ascii="Franklin Gothic Book" w:hAnsi="Franklin Gothic Book" w:eastAsia="Calibri"/>
              </w:rPr>
              <w:t xml:space="preserve">: Reasons for waiting - </w:t>
            </w:r>
            <w:r w:rsidRPr="00927525">
              <w:rPr>
                <w:rFonts w:ascii="Franklin Gothic Book" w:hAnsi="Franklin Gothic Book" w:eastAsia="Calibri"/>
              </w:rPr>
              <w:t>Compare vaccines</w:t>
            </w:r>
          </w:p>
        </w:tc>
      </w:tr>
      <w:tr w:rsidRPr="00927525" w:rsidR="001F044A" w:rsidTr="13A0B111" w14:paraId="52719528"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7D24AD4" w14:textId="3ABA70F0">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_7</w:t>
            </w: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98D8F04" w14:textId="1D8B7963">
            <w:pPr>
              <w:spacing w:line="276" w:lineRule="auto"/>
              <w:contextualSpacing/>
              <w:rPr>
                <w:rFonts w:ascii="Franklin Gothic Book" w:hAnsi="Franklin Gothic Book" w:eastAsia="Calibri"/>
              </w:rPr>
            </w:pPr>
            <w:r w:rsidRPr="13A0B111">
              <w:rPr>
                <w:rFonts w:ascii="Franklin Gothic Book" w:hAnsi="Franklin Gothic Book" w:eastAsia="Calibri"/>
              </w:rPr>
              <w:t xml:space="preserve">I want to see if my friends and family get the vaccine. </w:t>
            </w: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6B46ACB" w14:textId="24F21F06">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_7</w:t>
            </w:r>
            <w:r w:rsidR="00092290">
              <w:rPr>
                <w:rFonts w:ascii="Franklin Gothic Book" w:hAnsi="Franklin Gothic Book" w:eastAsia="Calibri"/>
              </w:rPr>
              <w:t xml:space="preserve">: Reasons for waiting - </w:t>
            </w:r>
            <w:r w:rsidRPr="00927525">
              <w:rPr>
                <w:rFonts w:ascii="Franklin Gothic Book" w:hAnsi="Franklin Gothic Book" w:eastAsia="Calibri"/>
              </w:rPr>
              <w:t>Friends/family</w:t>
            </w:r>
          </w:p>
        </w:tc>
      </w:tr>
      <w:tr w:rsidRPr="00927525" w:rsidR="001F044A" w:rsidTr="13A0B111" w14:paraId="176F6AD4"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A740E33" w14:textId="7DC9D585">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_8</w:t>
            </w: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1519F3C" w14:textId="4311440E">
            <w:pPr>
              <w:spacing w:line="276" w:lineRule="auto"/>
              <w:contextualSpacing/>
              <w:rPr>
                <w:rFonts w:ascii="Franklin Gothic Book" w:hAnsi="Franklin Gothic Book" w:eastAsia="Calibri"/>
              </w:rPr>
            </w:pPr>
            <w:r w:rsidRPr="13A0B111">
              <w:rPr>
                <w:rFonts w:ascii="Franklin Gothic Book" w:hAnsi="Franklin Gothic Book" w:eastAsia="Calibri"/>
              </w:rPr>
              <w:t>I want to see if others who get the vaccine first develop any problems.</w:t>
            </w: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3567912" w14:textId="779CE724">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_8</w:t>
            </w:r>
            <w:r w:rsidR="00092290">
              <w:rPr>
                <w:rFonts w:ascii="Franklin Gothic Book" w:hAnsi="Franklin Gothic Book" w:eastAsia="Calibri"/>
              </w:rPr>
              <w:t xml:space="preserve">: Reasons for waiting - </w:t>
            </w:r>
            <w:r w:rsidRPr="00927525">
              <w:rPr>
                <w:rFonts w:ascii="Franklin Gothic Book" w:hAnsi="Franklin Gothic Book" w:eastAsia="Calibri"/>
              </w:rPr>
              <w:t>Side effects</w:t>
            </w:r>
          </w:p>
        </w:tc>
      </w:tr>
      <w:tr w:rsidRPr="00927525" w:rsidR="001F044A" w:rsidTr="13A0B111" w14:paraId="032FD2FD"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8620A57" w14:textId="4B4CA3C5">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_9</w:t>
            </w: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4337A18" w14:textId="18ED6F57">
            <w:pPr>
              <w:spacing w:line="276" w:lineRule="auto"/>
              <w:contextualSpacing/>
              <w:rPr>
                <w:rFonts w:ascii="Franklin Gothic Book" w:hAnsi="Franklin Gothic Book" w:eastAsia="Calibri"/>
              </w:rPr>
            </w:pPr>
            <w:r w:rsidRPr="13A0B111">
              <w:rPr>
                <w:rFonts w:ascii="Franklin Gothic Book" w:hAnsi="Franklin Gothic Book" w:eastAsia="Calibri"/>
              </w:rPr>
              <w:t>I want to make sure it is safe for people like me first.</w:t>
            </w: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5DFBBAE" w14:textId="595C5899">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_9</w:t>
            </w:r>
            <w:r w:rsidR="00092290">
              <w:rPr>
                <w:rFonts w:ascii="Franklin Gothic Book" w:hAnsi="Franklin Gothic Book" w:eastAsia="Calibri"/>
              </w:rPr>
              <w:t xml:space="preserve">: Reasons for waiting - </w:t>
            </w:r>
            <w:r w:rsidRPr="00927525">
              <w:rPr>
                <w:rFonts w:ascii="Franklin Gothic Book" w:hAnsi="Franklin Gothic Book" w:eastAsia="Calibri"/>
              </w:rPr>
              <w:t>Confirm safety</w:t>
            </w:r>
          </w:p>
        </w:tc>
      </w:tr>
      <w:tr w:rsidRPr="00927525" w:rsidR="001F044A" w:rsidTr="13A0B111" w14:paraId="1D7CDD1D"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CBDE00B" w14:textId="09AEA74C">
            <w:pPr>
              <w:spacing w:line="276" w:lineRule="auto"/>
              <w:contextualSpacing/>
              <w:rPr>
                <w:rFonts w:ascii="Franklin Gothic Book" w:hAnsi="Franklin Gothic Book" w:eastAsia="Calibri"/>
              </w:rPr>
            </w:pP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B48DF4F" w14:textId="0C54D3D9">
            <w:pPr>
              <w:spacing w:line="276" w:lineRule="auto"/>
              <w:contextualSpacing/>
              <w:rPr>
                <w:rFonts w:ascii="Franklin Gothic Book" w:hAnsi="Franklin Gothic Book" w:eastAsia="Calibri"/>
              </w:rPr>
            </w:pP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5ABDE53" w14:textId="0DFE9C13">
            <w:pPr>
              <w:spacing w:line="276" w:lineRule="auto"/>
              <w:contextualSpacing/>
              <w:rPr>
                <w:rFonts w:ascii="Franklin Gothic Book" w:hAnsi="Franklin Gothic Book" w:eastAsia="Calibri"/>
              </w:rPr>
            </w:pPr>
          </w:p>
        </w:tc>
      </w:tr>
      <w:tr w:rsidRPr="00927525" w:rsidR="00E96BD8" w:rsidTr="13A0B111" w14:paraId="7111506A"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39C50F21" w14:textId="381B96A1">
            <w:pPr>
              <w:spacing w:line="276" w:lineRule="auto"/>
              <w:contextualSpacing/>
              <w:rPr>
                <w:rFonts w:ascii="Franklin Gothic Book" w:hAnsi="Franklin Gothic Book" w:eastAsia="Calibri"/>
              </w:rPr>
            </w:pPr>
            <w:r w:rsidRPr="00067653">
              <w:t>BEH4_12</w:t>
            </w:r>
          </w:p>
        </w:tc>
        <w:tc>
          <w:tcPr>
            <w:tcW w:w="2639" w:type="pct"/>
            <w:tcBorders>
              <w:top w:val="single" w:color="auto" w:sz="4" w:space="0"/>
              <w:left w:val="single" w:color="auto" w:sz="4" w:space="0"/>
              <w:bottom w:val="single" w:color="auto" w:sz="4" w:space="0"/>
              <w:right w:val="single" w:color="auto" w:sz="4" w:space="0"/>
            </w:tcBorders>
          </w:tcPr>
          <w:p w:rsidRPr="13A0B111" w:rsidR="00E96BD8" w:rsidDel="00697739" w:rsidP="00E96BD8" w:rsidRDefault="00E96BD8" w14:paraId="57E2347C" w14:textId="156E71E3">
            <w:pPr>
              <w:spacing w:line="276" w:lineRule="auto"/>
              <w:contextualSpacing/>
              <w:rPr>
                <w:rFonts w:ascii="Franklin Gothic Book" w:hAnsi="Franklin Gothic Book" w:eastAsia="Calibri"/>
              </w:rPr>
            </w:pPr>
            <w:r w:rsidRPr="00067653">
              <w:t xml:space="preserve">I already had COVID-19. </w:t>
            </w:r>
          </w:p>
        </w:tc>
        <w:tc>
          <w:tcPr>
            <w:tcW w:w="1468"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1C046E89" w14:textId="4913CB4F">
            <w:pPr>
              <w:spacing w:line="276" w:lineRule="auto"/>
              <w:contextualSpacing/>
              <w:rPr>
                <w:rFonts w:ascii="Franklin Gothic Book" w:hAnsi="Franklin Gothic Book" w:eastAsia="Calibri"/>
              </w:rPr>
            </w:pPr>
            <w:r w:rsidRPr="00067653">
              <w:t>BEH4_12: Reason for waiting - Had COVID</w:t>
            </w:r>
          </w:p>
        </w:tc>
      </w:tr>
      <w:tr w:rsidRPr="00927525" w:rsidR="00E96BD8" w:rsidTr="13A0B111" w14:paraId="2B78A991"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4046D9C2" w14:textId="176B783C">
            <w:pPr>
              <w:spacing w:line="276" w:lineRule="auto"/>
              <w:contextualSpacing/>
              <w:rPr>
                <w:rFonts w:ascii="Franklin Gothic Book" w:hAnsi="Franklin Gothic Book" w:eastAsia="Calibri"/>
              </w:rPr>
            </w:pPr>
            <w:r w:rsidRPr="00067653">
              <w:t>BEH4_13</w:t>
            </w:r>
          </w:p>
        </w:tc>
        <w:tc>
          <w:tcPr>
            <w:tcW w:w="2639" w:type="pct"/>
            <w:tcBorders>
              <w:top w:val="single" w:color="auto" w:sz="4" w:space="0"/>
              <w:left w:val="single" w:color="auto" w:sz="4" w:space="0"/>
              <w:bottom w:val="single" w:color="auto" w:sz="4" w:space="0"/>
              <w:right w:val="single" w:color="auto" w:sz="4" w:space="0"/>
            </w:tcBorders>
          </w:tcPr>
          <w:p w:rsidRPr="13A0B111" w:rsidR="00E96BD8" w:rsidDel="00697739" w:rsidP="00E96BD8" w:rsidRDefault="00E96BD8" w14:paraId="791CCD00" w14:textId="10F043CE">
            <w:pPr>
              <w:spacing w:line="276" w:lineRule="auto"/>
              <w:contextualSpacing/>
              <w:rPr>
                <w:rFonts w:ascii="Franklin Gothic Book" w:hAnsi="Franklin Gothic Book" w:eastAsia="Calibri"/>
              </w:rPr>
            </w:pPr>
            <w:r w:rsidRPr="00067653">
              <w:t xml:space="preserve">I want to wait until more is known about the long-term effects of the vaccines. </w:t>
            </w:r>
          </w:p>
        </w:tc>
        <w:tc>
          <w:tcPr>
            <w:tcW w:w="1468"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60F17DEC" w14:textId="6C65FD8A">
            <w:pPr>
              <w:spacing w:line="276" w:lineRule="auto"/>
              <w:contextualSpacing/>
              <w:rPr>
                <w:rFonts w:ascii="Franklin Gothic Book" w:hAnsi="Franklin Gothic Book" w:eastAsia="Calibri"/>
              </w:rPr>
            </w:pPr>
            <w:r w:rsidRPr="00067653">
              <w:t>BEH4_13: Reasons for waiting - Long-term effects</w:t>
            </w:r>
          </w:p>
        </w:tc>
      </w:tr>
      <w:tr w:rsidRPr="00927525" w:rsidR="00E96BD8" w:rsidTr="13A0B111" w14:paraId="65AF7FFD"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4F0DE98E" w14:textId="1FBC90D2">
            <w:pPr>
              <w:spacing w:line="276" w:lineRule="auto"/>
              <w:contextualSpacing/>
              <w:rPr>
                <w:rFonts w:ascii="Franklin Gothic Book" w:hAnsi="Franklin Gothic Book" w:eastAsia="Calibri"/>
              </w:rPr>
            </w:pPr>
            <w:r w:rsidRPr="00067653">
              <w:t>BEH4_14</w:t>
            </w:r>
          </w:p>
        </w:tc>
        <w:tc>
          <w:tcPr>
            <w:tcW w:w="2639" w:type="pct"/>
            <w:tcBorders>
              <w:top w:val="single" w:color="auto" w:sz="4" w:space="0"/>
              <w:left w:val="single" w:color="auto" w:sz="4" w:space="0"/>
              <w:bottom w:val="single" w:color="auto" w:sz="4" w:space="0"/>
              <w:right w:val="single" w:color="auto" w:sz="4" w:space="0"/>
            </w:tcBorders>
          </w:tcPr>
          <w:p w:rsidRPr="13A0B111" w:rsidR="00E96BD8" w:rsidDel="00697739" w:rsidP="00E96BD8" w:rsidRDefault="00E96BD8" w14:paraId="63C5CA2B" w14:textId="200C7B2B">
            <w:pPr>
              <w:spacing w:line="276" w:lineRule="auto"/>
              <w:contextualSpacing/>
              <w:rPr>
                <w:rFonts w:ascii="Franklin Gothic Book" w:hAnsi="Franklin Gothic Book" w:eastAsia="Calibri"/>
              </w:rPr>
            </w:pPr>
            <w:r w:rsidRPr="00067653">
              <w:t xml:space="preserve">I am healthy and </w:t>
            </w:r>
            <w:proofErr w:type="gramStart"/>
            <w:r w:rsidRPr="00067653">
              <w:t>don’t</w:t>
            </w:r>
            <w:proofErr w:type="gramEnd"/>
            <w:r w:rsidRPr="00067653">
              <w:t xml:space="preserve"> think my body needs a COVID-19 vaccine. </w:t>
            </w:r>
          </w:p>
        </w:tc>
        <w:tc>
          <w:tcPr>
            <w:tcW w:w="1468"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35E9CECE" w14:textId="19DDE0EA">
            <w:pPr>
              <w:spacing w:line="276" w:lineRule="auto"/>
              <w:contextualSpacing/>
              <w:rPr>
                <w:rFonts w:ascii="Franklin Gothic Book" w:hAnsi="Franklin Gothic Book" w:eastAsia="Calibri"/>
              </w:rPr>
            </w:pPr>
            <w:r w:rsidRPr="00067653">
              <w:t>BEH4_14: Reasons for waiting - I am healthy</w:t>
            </w:r>
          </w:p>
        </w:tc>
      </w:tr>
      <w:tr w:rsidRPr="00927525" w:rsidR="00E96BD8" w:rsidTr="13A0B111" w14:paraId="180A809E"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18CDEDDF" w14:textId="700A1EA3">
            <w:pPr>
              <w:spacing w:line="276" w:lineRule="auto"/>
              <w:contextualSpacing/>
              <w:rPr>
                <w:rFonts w:ascii="Franklin Gothic Book" w:hAnsi="Franklin Gothic Book" w:eastAsia="Calibri"/>
              </w:rPr>
            </w:pPr>
            <w:r w:rsidRPr="00067653">
              <w:t>BEH4_15</w:t>
            </w:r>
          </w:p>
        </w:tc>
        <w:tc>
          <w:tcPr>
            <w:tcW w:w="2639" w:type="pct"/>
            <w:tcBorders>
              <w:top w:val="single" w:color="auto" w:sz="4" w:space="0"/>
              <w:left w:val="single" w:color="auto" w:sz="4" w:space="0"/>
              <w:bottom w:val="single" w:color="auto" w:sz="4" w:space="0"/>
              <w:right w:val="single" w:color="auto" w:sz="4" w:space="0"/>
            </w:tcBorders>
          </w:tcPr>
          <w:p w:rsidRPr="13A0B111" w:rsidR="00E96BD8" w:rsidDel="00697739" w:rsidP="00E96BD8" w:rsidRDefault="00E96BD8" w14:paraId="2F2B3923" w14:textId="4F4644CE">
            <w:pPr>
              <w:spacing w:line="276" w:lineRule="auto"/>
              <w:contextualSpacing/>
              <w:rPr>
                <w:rFonts w:ascii="Franklin Gothic Book" w:hAnsi="Franklin Gothic Book" w:eastAsia="Calibri"/>
              </w:rPr>
            </w:pPr>
            <w:r w:rsidRPr="00067653">
              <w:t xml:space="preserve">I want to wait to see if a COVID-19 vaccine will be mandatory for my work, school, or other activities. </w:t>
            </w:r>
          </w:p>
        </w:tc>
        <w:tc>
          <w:tcPr>
            <w:tcW w:w="1468"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283BC53D" w14:textId="55CA7AC3">
            <w:pPr>
              <w:spacing w:line="276" w:lineRule="auto"/>
              <w:contextualSpacing/>
              <w:rPr>
                <w:rFonts w:ascii="Franklin Gothic Book" w:hAnsi="Franklin Gothic Book" w:eastAsia="Calibri"/>
              </w:rPr>
            </w:pPr>
            <w:r w:rsidRPr="00067653">
              <w:t>BEH4_15: Reasons for waiting - Mandatory</w:t>
            </w:r>
          </w:p>
        </w:tc>
      </w:tr>
      <w:tr w:rsidRPr="00927525" w:rsidR="00E96BD8" w:rsidTr="13A0B111" w14:paraId="67DA86D9" w14:textId="77777777">
        <w:trPr>
          <w:trHeight w:val="50"/>
        </w:trPr>
        <w:tc>
          <w:tcPr>
            <w:tcW w:w="893"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65F4DD80" w14:textId="53D46235">
            <w:pPr>
              <w:spacing w:line="276" w:lineRule="auto"/>
              <w:contextualSpacing/>
              <w:rPr>
                <w:rFonts w:ascii="Franklin Gothic Book" w:hAnsi="Franklin Gothic Book" w:eastAsia="Calibri"/>
              </w:rPr>
            </w:pPr>
            <w:r w:rsidRPr="00067653">
              <w:t>BEH4_16</w:t>
            </w:r>
          </w:p>
        </w:tc>
        <w:tc>
          <w:tcPr>
            <w:tcW w:w="2639" w:type="pct"/>
            <w:tcBorders>
              <w:top w:val="single" w:color="auto" w:sz="4" w:space="0"/>
              <w:left w:val="single" w:color="auto" w:sz="4" w:space="0"/>
              <w:bottom w:val="single" w:color="auto" w:sz="4" w:space="0"/>
              <w:right w:val="single" w:color="auto" w:sz="4" w:space="0"/>
            </w:tcBorders>
          </w:tcPr>
          <w:p w:rsidRPr="13A0B111" w:rsidR="00E96BD8" w:rsidDel="00697739" w:rsidP="00E96BD8" w:rsidRDefault="00E96BD8" w14:paraId="7DE268DD" w14:textId="15C85D27">
            <w:pPr>
              <w:spacing w:line="276" w:lineRule="auto"/>
              <w:contextualSpacing/>
              <w:rPr>
                <w:rFonts w:ascii="Franklin Gothic Book" w:hAnsi="Franklin Gothic Book" w:eastAsia="Calibri"/>
              </w:rPr>
            </w:pPr>
            <w:r w:rsidRPr="00067653">
              <w:t xml:space="preserve">I want to wait until I have time to take off work/school. </w:t>
            </w:r>
          </w:p>
        </w:tc>
        <w:tc>
          <w:tcPr>
            <w:tcW w:w="1468" w:type="pct"/>
            <w:tcBorders>
              <w:top w:val="single" w:color="auto" w:sz="4" w:space="0"/>
              <w:left w:val="single" w:color="auto" w:sz="4" w:space="0"/>
              <w:bottom w:val="single" w:color="auto" w:sz="4" w:space="0"/>
              <w:right w:val="single" w:color="auto" w:sz="4" w:space="0"/>
            </w:tcBorders>
          </w:tcPr>
          <w:p w:rsidRPr="00927525" w:rsidR="00E96BD8" w:rsidDel="00697739" w:rsidP="00E96BD8" w:rsidRDefault="00E96BD8" w14:paraId="71DDDFAB" w14:textId="42AA6919">
            <w:pPr>
              <w:spacing w:line="276" w:lineRule="auto"/>
              <w:contextualSpacing/>
              <w:rPr>
                <w:rFonts w:ascii="Franklin Gothic Book" w:hAnsi="Franklin Gothic Book" w:eastAsia="Calibri"/>
              </w:rPr>
            </w:pPr>
            <w:r w:rsidRPr="00067653">
              <w:t>BEH4_16: Reasons for waiting - Time</w:t>
            </w:r>
          </w:p>
        </w:tc>
      </w:tr>
      <w:tr w:rsidRPr="00927525" w:rsidR="001F044A" w:rsidTr="13A0B111" w14:paraId="404F6E14" w14:textId="77777777">
        <w:trPr>
          <w:trHeight w:val="261"/>
        </w:trPr>
        <w:tc>
          <w:tcPr>
            <w:tcW w:w="89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A3B5589" w14:textId="5B30E564">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_11</w:t>
            </w:r>
          </w:p>
        </w:tc>
        <w:tc>
          <w:tcPr>
            <w:tcW w:w="2639" w:type="pct"/>
            <w:tcBorders>
              <w:top w:val="single" w:color="auto" w:sz="4" w:space="0"/>
              <w:left w:val="single" w:color="auto" w:sz="4" w:space="0"/>
              <w:bottom w:val="single" w:color="auto" w:sz="4" w:space="0"/>
              <w:right w:val="single" w:color="auto" w:sz="4" w:space="0"/>
            </w:tcBorders>
          </w:tcPr>
          <w:p w:rsidRPr="00927525" w:rsidR="001F044A" w:rsidP="00704A64" w:rsidRDefault="00FF7497" w14:paraId="314D44DC" w14:textId="4A2225AC">
            <w:pPr>
              <w:spacing w:line="276" w:lineRule="auto"/>
              <w:contextualSpacing/>
              <w:rPr>
                <w:rFonts w:ascii="Franklin Gothic Book" w:hAnsi="Franklin Gothic Book" w:eastAsia="Calibri"/>
              </w:rPr>
            </w:pPr>
            <w:r>
              <w:rPr>
                <w:rFonts w:ascii="Franklin Gothic Book" w:hAnsi="Franklin Gothic Book" w:eastAsia="Calibri"/>
              </w:rPr>
              <w:t>Other [TEXTBOX]</w:t>
            </w:r>
          </w:p>
        </w:tc>
        <w:tc>
          <w:tcPr>
            <w:tcW w:w="146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C576876" w14:textId="7BB62AE3">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E244A">
              <w:rPr>
                <w:rFonts w:ascii="Franklin Gothic Book" w:hAnsi="Franklin Gothic Book" w:eastAsia="Calibri"/>
              </w:rPr>
              <w:t>4</w:t>
            </w:r>
            <w:r w:rsidRPr="00927525">
              <w:rPr>
                <w:rFonts w:ascii="Franklin Gothic Book" w:hAnsi="Franklin Gothic Book" w:eastAsia="Calibri"/>
              </w:rPr>
              <w:t>_11</w:t>
            </w:r>
            <w:r w:rsidR="00092290">
              <w:rPr>
                <w:rFonts w:ascii="Franklin Gothic Book" w:hAnsi="Franklin Gothic Book" w:eastAsia="Calibri"/>
              </w:rPr>
              <w:t xml:space="preserve">: Reasons for waiting - </w:t>
            </w:r>
            <w:r w:rsidRPr="00927525">
              <w:rPr>
                <w:rFonts w:ascii="Franklin Gothic Book" w:hAnsi="Franklin Gothic Book" w:eastAsia="Calibri"/>
              </w:rPr>
              <w:t>Other</w:t>
            </w:r>
          </w:p>
        </w:tc>
      </w:tr>
    </w:tbl>
    <w:p w:rsidRPr="00927525" w:rsidR="001F044A" w:rsidP="00704A64" w:rsidRDefault="001F044A" w14:paraId="423ECECE" w14:textId="77777777">
      <w:pPr>
        <w:spacing w:line="276" w:lineRule="auto"/>
        <w:contextualSpacing/>
        <w:rPr>
          <w:rFonts w:ascii="Franklin Gothic Book" w:hAnsi="Franklin Gothic Book" w:eastAsia="Calibri"/>
          <w:b/>
          <w:bCs/>
        </w:rPr>
      </w:pPr>
    </w:p>
    <w:tbl>
      <w:tblPr>
        <w:tblStyle w:val="TableGrid22"/>
        <w:tblW w:w="0" w:type="auto"/>
        <w:tblInd w:w="0" w:type="dxa"/>
        <w:tblLook w:val="04A0" w:firstRow="1" w:lastRow="0" w:firstColumn="1" w:lastColumn="0" w:noHBand="0" w:noVBand="1"/>
      </w:tblPr>
      <w:tblGrid>
        <w:gridCol w:w="1233"/>
        <w:gridCol w:w="4252"/>
      </w:tblGrid>
      <w:tr w:rsidRPr="00927525" w:rsidR="001F044A" w:rsidTr="00AE16E4" w14:paraId="1D441E65" w14:textId="77777777">
        <w:trPr>
          <w:trHeight w:val="261"/>
        </w:trPr>
        <w:tc>
          <w:tcPr>
            <w:tcW w:w="1233" w:type="dxa"/>
          </w:tcPr>
          <w:p w:rsidRPr="00927525" w:rsidR="001F044A" w:rsidP="00704A64" w:rsidRDefault="001F044A" w14:paraId="7E9090FF"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4252" w:type="dxa"/>
          </w:tcPr>
          <w:p w:rsidRPr="00927525" w:rsidR="001F044A" w:rsidP="00704A64" w:rsidRDefault="001F044A" w14:paraId="0B177084"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603B8177" w14:textId="77777777">
        <w:trPr>
          <w:trHeight w:val="259" w:hRule="exact"/>
        </w:trPr>
        <w:tc>
          <w:tcPr>
            <w:tcW w:w="1233" w:type="dxa"/>
          </w:tcPr>
          <w:p w:rsidRPr="00927525" w:rsidR="001F044A" w:rsidP="00704A64" w:rsidRDefault="001F044A" w14:paraId="594EC32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4252" w:type="dxa"/>
          </w:tcPr>
          <w:p w:rsidRPr="00927525" w:rsidR="001F044A" w:rsidP="00704A64" w:rsidRDefault="001F044A" w14:paraId="3DA0E34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7AD00B1C" w14:textId="77777777">
        <w:trPr>
          <w:trHeight w:val="259" w:hRule="exact"/>
        </w:trPr>
        <w:tc>
          <w:tcPr>
            <w:tcW w:w="1233" w:type="dxa"/>
          </w:tcPr>
          <w:p w:rsidRPr="00927525" w:rsidR="001F044A" w:rsidP="00704A64" w:rsidRDefault="001F044A" w14:paraId="65E2A34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252" w:type="dxa"/>
          </w:tcPr>
          <w:p w:rsidRPr="00927525" w:rsidR="001F044A" w:rsidP="00704A64" w:rsidRDefault="001F044A" w14:paraId="429F781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010B9E69" w14:textId="77777777">
        <w:trPr>
          <w:trHeight w:val="259" w:hRule="exact"/>
        </w:trPr>
        <w:tc>
          <w:tcPr>
            <w:tcW w:w="1233" w:type="dxa"/>
          </w:tcPr>
          <w:p w:rsidRPr="00927525" w:rsidR="001F044A" w:rsidP="00704A64" w:rsidRDefault="001F044A" w14:paraId="1A4726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252" w:type="dxa"/>
          </w:tcPr>
          <w:p w:rsidRPr="00927525" w:rsidR="001F044A" w:rsidP="00704A64" w:rsidRDefault="00BE5257" w14:paraId="36A8B3EF" w14:textId="3A647BF2">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1F044A" w:rsidTr="00AE16E4" w14:paraId="15B60B47" w14:textId="77777777">
        <w:trPr>
          <w:trHeight w:val="259" w:hRule="exact"/>
        </w:trPr>
        <w:tc>
          <w:tcPr>
            <w:tcW w:w="1233" w:type="dxa"/>
          </w:tcPr>
          <w:p w:rsidRPr="00927525" w:rsidR="001F044A" w:rsidP="00704A64" w:rsidRDefault="001F044A" w14:paraId="35C8D9A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4252" w:type="dxa"/>
          </w:tcPr>
          <w:p w:rsidRPr="00927525" w:rsidR="001F044A" w:rsidP="00704A64" w:rsidRDefault="00BE5257" w14:paraId="75533F73" w14:textId="1A82EF2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03DB56DF" w14:textId="77777777">
      <w:pPr>
        <w:spacing w:line="276" w:lineRule="auto"/>
        <w:contextualSpacing/>
        <w:rPr>
          <w:rFonts w:ascii="Franklin Gothic Book" w:hAnsi="Franklin Gothic Book" w:eastAsia="Calibri"/>
          <w:bCs/>
        </w:rPr>
      </w:pPr>
    </w:p>
    <w:p w:rsidR="001F044A" w:rsidP="00704A64" w:rsidRDefault="001F044A" w14:paraId="361D5492" w14:textId="77777777">
      <w:pPr>
        <w:spacing w:line="276" w:lineRule="auto"/>
        <w:contextualSpacing/>
        <w:rPr>
          <w:rFonts w:ascii="Franklin Gothic Book" w:hAnsi="Franklin Gothic Book" w:eastAsia="Calibri"/>
          <w:b/>
        </w:rPr>
      </w:pPr>
    </w:p>
    <w:p w:rsidRPr="00927525" w:rsidR="00AA0DAB" w:rsidP="00AA0DAB" w:rsidRDefault="00AA0DAB" w14:paraId="332DD89A" w14:textId="29F562C3">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w:t>
      </w:r>
      <w:r>
        <w:rPr>
          <w:rFonts w:ascii="Franklin Gothic Book" w:hAnsi="Franklin Gothic Book" w:eastAsia="Calibri"/>
        </w:rPr>
        <w:t>4a</w:t>
      </w:r>
    </w:p>
    <w:p w:rsidRPr="00927525" w:rsidR="00AA0DAB" w:rsidP="00AA0DAB" w:rsidRDefault="00AA0DAB" w14:paraId="00DB61E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AA0DAB" w:rsidP="00AA0DAB" w:rsidRDefault="00AA0DAB" w14:paraId="7B47286A" w14:textId="1BCF1EA5">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w:t>
      </w:r>
      <w:r w:rsidR="003F2B3C">
        <w:rPr>
          <w:rFonts w:ascii="Franklin Gothic Book" w:hAnsi="Franklin Gothic Book" w:eastAsia="Calibri"/>
        </w:rPr>
        <w:t>4a</w:t>
      </w:r>
    </w:p>
    <w:p w:rsidRPr="00927525" w:rsidR="00AA0DAB" w:rsidP="00AA0DAB" w:rsidRDefault="00AA0DAB" w14:paraId="73E65A60" w14:textId="28FEA716">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Text:</w:t>
      </w:r>
      <w:r w:rsidRPr="00927525">
        <w:rPr>
          <w:rFonts w:ascii="Franklin Gothic Book" w:hAnsi="Franklin Gothic Book" w:eastAsia="Calibri"/>
        </w:rPr>
        <w:t xml:space="preserve"> </w:t>
      </w:r>
      <w:r w:rsidRPr="00690854" w:rsidR="00690854">
        <w:rPr>
          <w:rFonts w:ascii="Franklin Gothic Book" w:hAnsi="Franklin Gothic Book" w:eastAsia="Calibri"/>
        </w:rPr>
        <w:t xml:space="preserve">Food and Drug Administration (FDA)-authorized vaccines to prevent COVID-19 are available at no cost. How important is it for you to choose which vaccine you get? </w:t>
      </w:r>
      <w:r w:rsidRPr="00690854" w:rsidR="00690854">
        <w:rPr>
          <w:rFonts w:ascii="Franklin Gothic Book" w:hAnsi="Franklin Gothic Book" w:eastAsia="Calibri"/>
          <w:i/>
          <w:iCs/>
        </w:rPr>
        <w:t>For this question, assume there are enough vaccines so that everyone who wants a COVID-19 vaccine can get it.</w:t>
      </w:r>
    </w:p>
    <w:p w:rsidR="00AA0DAB" w:rsidP="00AA0DAB" w:rsidRDefault="00AA0DAB" w14:paraId="67260198" w14:textId="0C545B47">
      <w:pPr>
        <w:spacing w:line="276" w:lineRule="auto"/>
        <w:contextualSpacing/>
        <w:rPr>
          <w:rFonts w:ascii="Franklin Gothic Book" w:hAnsi="Franklin Gothic Book" w:eastAsia="Calibri"/>
          <w:color w:val="00B050"/>
        </w:rPr>
      </w:pPr>
      <w:r w:rsidRPr="00927525">
        <w:rPr>
          <w:rFonts w:ascii="Franklin Gothic Book" w:hAnsi="Franklin Gothic Book" w:eastAsia="Calibri"/>
          <w:b/>
        </w:rPr>
        <w:lastRenderedPageBreak/>
        <w:t xml:space="preserve">Variable Label: </w:t>
      </w:r>
      <w:r w:rsidRPr="00927525">
        <w:rPr>
          <w:rFonts w:ascii="Franklin Gothic Book" w:hAnsi="Franklin Gothic Book" w:eastAsia="Calibri"/>
        </w:rPr>
        <w:t>BEH</w:t>
      </w:r>
      <w:r w:rsidR="002862DA">
        <w:rPr>
          <w:rFonts w:ascii="Franklin Gothic Book" w:hAnsi="Franklin Gothic Book" w:eastAsia="Calibri"/>
        </w:rPr>
        <w:t>4a</w:t>
      </w:r>
      <w:r w:rsidRPr="00927525">
        <w:rPr>
          <w:rFonts w:ascii="Franklin Gothic Book" w:hAnsi="Franklin Gothic Book" w:eastAsia="Calibri"/>
        </w:rPr>
        <w:t xml:space="preserve">: </w:t>
      </w:r>
      <w:r w:rsidRPr="00A4671C" w:rsidR="002862DA">
        <w:rPr>
          <w:rFonts w:ascii="Franklin Gothic Book" w:hAnsi="Franklin Gothic Book" w:eastAsia="Calibri"/>
          <w:color w:val="00B050"/>
        </w:rPr>
        <w:t>Importance of vaccine choice</w:t>
      </w:r>
    </w:p>
    <w:p w:rsidRPr="00595EC1" w:rsidR="00595EC1" w:rsidP="00AA0DAB" w:rsidRDefault="00595EC1" w14:paraId="1B3E655F" w14:textId="37F5617C">
      <w:pPr>
        <w:spacing w:line="276" w:lineRule="auto"/>
        <w:contextualSpacing/>
        <w:rPr>
          <w:rFonts w:ascii="Franklin Gothic Book" w:hAnsi="Franklin Gothic Book" w:eastAsia="Calibri"/>
          <w:b/>
          <w:bCs/>
        </w:rPr>
      </w:pPr>
      <w:r w:rsidRPr="57E99D5B">
        <w:rPr>
          <w:rFonts w:ascii="Franklin Gothic Book" w:hAnsi="Franklin Gothic Book" w:eastAsia="Calibri"/>
          <w:b/>
          <w:bCs/>
        </w:rPr>
        <w:t>// Ask if BEH3</w:t>
      </w:r>
      <w:r>
        <w:rPr>
          <w:rFonts w:ascii="Franklin Gothic Book" w:hAnsi="Franklin Gothic Book" w:eastAsia="Calibri"/>
          <w:b/>
          <w:bCs/>
        </w:rPr>
        <w:t>a</w:t>
      </w:r>
      <w:r w:rsidRPr="57E99D5B">
        <w:rPr>
          <w:rFonts w:ascii="Franklin Gothic Book" w:hAnsi="Franklin Gothic Book" w:eastAsia="Calibri"/>
          <w:b/>
          <w:bCs/>
        </w:rPr>
        <w:t xml:space="preserve"> (Wait to get vaccinated) =</w:t>
      </w:r>
      <w:r>
        <w:rPr>
          <w:rFonts w:ascii="Franklin Gothic Book" w:hAnsi="Franklin Gothic Book" w:eastAsia="Calibri"/>
          <w:b/>
          <w:bCs/>
        </w:rPr>
        <w:t xml:space="preserve"> 1</w:t>
      </w:r>
      <w:r w:rsidR="00A115C3">
        <w:rPr>
          <w:rFonts w:ascii="Franklin Gothic Book" w:hAnsi="Franklin Gothic Book" w:eastAsia="Calibri"/>
          <w:b/>
          <w:bCs/>
        </w:rPr>
        <w:t xml:space="preserve"> </w:t>
      </w:r>
      <w:r>
        <w:rPr>
          <w:rFonts w:ascii="Franklin Gothic Book" w:hAnsi="Franklin Gothic Book" w:eastAsia="Calibri"/>
          <w:b/>
          <w:bCs/>
        </w:rPr>
        <w:t>(“</w:t>
      </w:r>
      <w:r w:rsidRPr="00595EC1">
        <w:rPr>
          <w:rFonts w:ascii="Franklin Gothic Book" w:hAnsi="Franklin Gothic Book" w:eastAsia="Calibri"/>
          <w:b/>
          <w:bCs/>
        </w:rPr>
        <w:t>I will get a vaccine as soon as I can.</w:t>
      </w:r>
      <w:r>
        <w:rPr>
          <w:rFonts w:ascii="Franklin Gothic Book" w:hAnsi="Franklin Gothic Book" w:eastAsia="Calibri"/>
          <w:b/>
          <w:bCs/>
        </w:rPr>
        <w:t>”),</w:t>
      </w:r>
      <w:r w:rsidRPr="57E99D5B">
        <w:rPr>
          <w:rFonts w:ascii="Franklin Gothic Book" w:hAnsi="Franklin Gothic Book" w:eastAsia="Calibri"/>
          <w:b/>
          <w:bCs/>
        </w:rPr>
        <w:t xml:space="preserve"> 2 ("I will wait to get </w:t>
      </w:r>
      <w:r>
        <w:rPr>
          <w:rFonts w:ascii="Franklin Gothic Book" w:hAnsi="Franklin Gothic Book" w:eastAsia="Calibri"/>
          <w:b/>
          <w:bCs/>
        </w:rPr>
        <w:t>a</w:t>
      </w:r>
      <w:r w:rsidRPr="57E99D5B">
        <w:rPr>
          <w:rFonts w:ascii="Franklin Gothic Book" w:hAnsi="Franklin Gothic Book" w:eastAsia="Calibri"/>
          <w:b/>
          <w:bCs/>
        </w:rPr>
        <w:t xml:space="preserve"> vaccine for one or more reasons.”)</w:t>
      </w:r>
      <w:r w:rsidR="00EA7A8D">
        <w:rPr>
          <w:rFonts w:ascii="Franklin Gothic Book" w:hAnsi="Franklin Gothic Book" w:eastAsia="Calibri"/>
          <w:b/>
          <w:bCs/>
        </w:rPr>
        <w:t>, or -99 (“REFUSED”)</w:t>
      </w:r>
      <w:r w:rsidRPr="57E99D5B">
        <w:rPr>
          <w:rFonts w:ascii="Franklin Gothic Book" w:hAnsi="Franklin Gothic Book" w:eastAsia="Calibri"/>
          <w:b/>
          <w:bCs/>
        </w:rPr>
        <w:t xml:space="preserve"> //</w:t>
      </w:r>
    </w:p>
    <w:tbl>
      <w:tblPr>
        <w:tblW w:w="0" w:type="auto"/>
        <w:tblLook w:val="04A0" w:firstRow="1" w:lastRow="0" w:firstColumn="1" w:lastColumn="0" w:noHBand="0" w:noVBand="1"/>
      </w:tblPr>
      <w:tblGrid>
        <w:gridCol w:w="1098"/>
        <w:gridCol w:w="3204"/>
      </w:tblGrid>
      <w:tr w:rsidRPr="00927525" w:rsidR="00AA0DAB" w:rsidTr="00BF7057" w14:paraId="7EA43A2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A0DAB" w:rsidP="00BF7057" w:rsidRDefault="00AA0DAB" w14:paraId="381813A3"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AA0DAB" w:rsidP="00BF7057" w:rsidRDefault="00AA0DAB" w14:paraId="0EB631E1"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AA0DAB" w:rsidTr="00BF7057" w14:paraId="5A62720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A0DAB" w:rsidP="00BF7057" w:rsidRDefault="00AA0DAB" w14:paraId="7D58244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AA0DAB" w:rsidP="00BF7057" w:rsidRDefault="00877399" w14:paraId="39750C37" w14:textId="60B9EE6A">
            <w:pPr>
              <w:spacing w:line="276" w:lineRule="auto"/>
              <w:contextualSpacing/>
              <w:rPr>
                <w:rFonts w:ascii="Franklin Gothic Book" w:hAnsi="Franklin Gothic Book" w:eastAsia="Calibri"/>
              </w:rPr>
            </w:pPr>
            <w:r>
              <w:rPr>
                <w:rFonts w:ascii="Franklin Gothic Book" w:hAnsi="Franklin Gothic Book" w:eastAsia="Calibri"/>
              </w:rPr>
              <w:t>Not at all important</w:t>
            </w:r>
          </w:p>
        </w:tc>
      </w:tr>
      <w:tr w:rsidRPr="00927525" w:rsidR="00B356C2" w:rsidTr="00BF7057" w14:paraId="038409D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0DBD141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29B79962" w14:textId="5C713730">
            <w:pPr>
              <w:spacing w:line="276" w:lineRule="auto"/>
              <w:contextualSpacing/>
              <w:rPr>
                <w:rFonts w:ascii="Franklin Gothic Book" w:hAnsi="Franklin Gothic Book" w:eastAsia="Calibri"/>
              </w:rPr>
            </w:pPr>
            <w:r w:rsidRPr="002F61FB">
              <w:t>Slightly important</w:t>
            </w:r>
          </w:p>
        </w:tc>
      </w:tr>
      <w:tr w:rsidRPr="00927525" w:rsidR="00B356C2" w:rsidTr="00BF7057" w14:paraId="77B2F43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7B7A2A4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18B520AB" w14:textId="1F4F9A28">
            <w:pPr>
              <w:spacing w:line="276" w:lineRule="auto"/>
              <w:contextualSpacing/>
              <w:rPr>
                <w:rFonts w:ascii="Franklin Gothic Book" w:hAnsi="Franklin Gothic Book" w:eastAsia="Calibri"/>
              </w:rPr>
            </w:pPr>
            <w:r w:rsidRPr="002F61FB">
              <w:t>Somewhat important</w:t>
            </w:r>
          </w:p>
        </w:tc>
      </w:tr>
      <w:tr w:rsidRPr="00927525" w:rsidR="00B356C2" w:rsidTr="00BF7057" w14:paraId="087EC6F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274F053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1D881448" w14:textId="78F12153">
            <w:pPr>
              <w:spacing w:line="276" w:lineRule="auto"/>
              <w:contextualSpacing/>
              <w:rPr>
                <w:rFonts w:ascii="Franklin Gothic Book" w:hAnsi="Franklin Gothic Book" w:eastAsia="Calibri"/>
              </w:rPr>
            </w:pPr>
            <w:r w:rsidRPr="002F61FB">
              <w:t>Quite important</w:t>
            </w:r>
          </w:p>
        </w:tc>
      </w:tr>
      <w:tr w:rsidRPr="00927525" w:rsidR="00B356C2" w:rsidTr="00BF7057" w14:paraId="229DD22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02A34C5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B356C2" w:rsidP="00B356C2" w:rsidRDefault="00B356C2" w14:paraId="4DB48D4E" w14:textId="528E5A7A">
            <w:pPr>
              <w:spacing w:line="276" w:lineRule="auto"/>
              <w:contextualSpacing/>
              <w:rPr>
                <w:rFonts w:ascii="Franklin Gothic Book" w:hAnsi="Franklin Gothic Book" w:eastAsia="Calibri"/>
              </w:rPr>
            </w:pPr>
            <w:r w:rsidRPr="002F61FB">
              <w:t>Very important</w:t>
            </w:r>
          </w:p>
        </w:tc>
      </w:tr>
      <w:tr w:rsidRPr="00927525" w:rsidR="00AA0DAB" w:rsidTr="00BF7057" w14:paraId="0FE3D87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A0DAB" w:rsidP="00BF7057" w:rsidRDefault="00AA0DAB" w14:paraId="1B9464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AA0DAB" w:rsidP="00BF7057" w:rsidRDefault="00AA0DAB" w14:paraId="26D336A3"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B356C2" w:rsidTr="00BF7057" w14:paraId="53BA9C6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B356C2" w:rsidP="00BF7057" w:rsidRDefault="00B356C2" w14:paraId="4E0AB5D4" w14:textId="37A563A4">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00B356C2" w:rsidP="00BF7057" w:rsidRDefault="00B356C2" w14:paraId="0BEE658D" w14:textId="4D4A7A7D">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AA0DAB" w:rsidP="00704A64" w:rsidRDefault="00AA0DAB" w14:paraId="5D1B3D3C" w14:textId="77777777">
      <w:pPr>
        <w:spacing w:line="276" w:lineRule="auto"/>
        <w:contextualSpacing/>
        <w:rPr>
          <w:rFonts w:ascii="Franklin Gothic Book" w:hAnsi="Franklin Gothic Book" w:eastAsia="Calibri"/>
          <w:b/>
        </w:rPr>
      </w:pPr>
    </w:p>
    <w:p w:rsidRPr="00927525" w:rsidR="001F044A" w:rsidP="00704A64" w:rsidRDefault="001F044A" w14:paraId="1E423AFC" w14:textId="32F4317C">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sidR="009E244A">
        <w:rPr>
          <w:rFonts w:ascii="Franklin Gothic Book" w:hAnsi="Franklin Gothic Book" w:eastAsia="Calibri"/>
        </w:rPr>
        <w:t>BEH</w:t>
      </w:r>
      <w:r w:rsidR="009E244A">
        <w:rPr>
          <w:rFonts w:ascii="Franklin Gothic Book" w:hAnsi="Franklin Gothic Book" w:eastAsia="Calibri"/>
        </w:rPr>
        <w:t>5</w:t>
      </w:r>
    </w:p>
    <w:p w:rsidRPr="00927525" w:rsidR="001F044A" w:rsidP="00704A64" w:rsidRDefault="001F044A" w14:paraId="6DDD9622"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68D58638" w14:textId="1086F0D6">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E244A">
        <w:rPr>
          <w:rFonts w:ascii="Franklin Gothic Book" w:hAnsi="Franklin Gothic Book" w:eastAsia="Calibri"/>
        </w:rPr>
        <w:t>BEH</w:t>
      </w:r>
      <w:r w:rsidR="009E244A">
        <w:rPr>
          <w:rFonts w:ascii="Franklin Gothic Book" w:hAnsi="Franklin Gothic Book" w:eastAsia="Calibri"/>
        </w:rPr>
        <w:t>5</w:t>
      </w:r>
    </w:p>
    <w:p w:rsidRPr="00927525" w:rsidR="001F044A" w:rsidP="00704A64" w:rsidRDefault="001F044A" w14:paraId="628AF386" w14:textId="4F1878BD">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Text:</w:t>
      </w:r>
      <w:r w:rsidRPr="00927525">
        <w:rPr>
          <w:rFonts w:ascii="Franklin Gothic Book" w:hAnsi="Franklin Gothic Book" w:eastAsia="Calibri"/>
        </w:rPr>
        <w:t xml:space="preserve"> Food and Drug Administration (FDA)-authorized vaccine</w:t>
      </w:r>
      <w:r w:rsidR="00B356C2">
        <w:rPr>
          <w:rFonts w:ascii="Franklin Gothic Book" w:hAnsi="Franklin Gothic Book" w:eastAsia="Calibri"/>
        </w:rPr>
        <w:t>s</w:t>
      </w:r>
      <w:r w:rsidRPr="00927525">
        <w:rPr>
          <w:rFonts w:ascii="Franklin Gothic Book" w:hAnsi="Franklin Gothic Book" w:eastAsia="Calibri"/>
        </w:rPr>
        <w:t xml:space="preserve"> to prevent COVID-19 </w:t>
      </w:r>
      <w:r w:rsidR="00B356C2">
        <w:rPr>
          <w:rFonts w:ascii="Franklin Gothic Book" w:hAnsi="Franklin Gothic Book" w:eastAsia="Calibri"/>
        </w:rPr>
        <w:t>are</w:t>
      </w:r>
      <w:r w:rsidRPr="00927525">
        <w:rPr>
          <w:rFonts w:ascii="Franklin Gothic Book" w:hAnsi="Franklin Gothic Book" w:eastAsia="Calibri"/>
        </w:rPr>
        <w:t xml:space="preserve"> available at no cost but </w:t>
      </w:r>
      <w:r w:rsidR="00AA42ED">
        <w:rPr>
          <w:rFonts w:ascii="Franklin Gothic Book" w:hAnsi="Franklin Gothic Book" w:eastAsia="Calibri"/>
        </w:rPr>
        <w:t>may</w:t>
      </w:r>
      <w:r w:rsidRPr="00927525" w:rsidR="00AA42ED">
        <w:rPr>
          <w:rFonts w:ascii="Franklin Gothic Book" w:hAnsi="Franklin Gothic Book" w:eastAsia="Calibri"/>
        </w:rPr>
        <w:t xml:space="preserve"> </w:t>
      </w:r>
      <w:r w:rsidRPr="00927525">
        <w:rPr>
          <w:rFonts w:ascii="Franklin Gothic Book" w:hAnsi="Franklin Gothic Book" w:eastAsia="Calibri"/>
        </w:rPr>
        <w:t>need to be given again each year (</w:t>
      </w:r>
      <w:proofErr w:type="gramStart"/>
      <w:r w:rsidRPr="00927525">
        <w:rPr>
          <w:rFonts w:ascii="Franklin Gothic Book" w:hAnsi="Franklin Gothic Book" w:eastAsia="Calibri"/>
        </w:rPr>
        <w:t>similar to</w:t>
      </w:r>
      <w:proofErr w:type="gramEnd"/>
      <w:r w:rsidRPr="00927525">
        <w:rPr>
          <w:rFonts w:ascii="Franklin Gothic Book" w:hAnsi="Franklin Gothic Book" w:eastAsia="Calibri"/>
        </w:rPr>
        <w:t xml:space="preserve"> the flu shot)</w:t>
      </w:r>
      <w:r w:rsidR="00B31EFA">
        <w:rPr>
          <w:rFonts w:ascii="Franklin Gothic Book" w:hAnsi="Franklin Gothic Book" w:eastAsia="Calibri"/>
        </w:rPr>
        <w:t>. H</w:t>
      </w:r>
      <w:r w:rsidRPr="00927525">
        <w:rPr>
          <w:rFonts w:ascii="Franklin Gothic Book" w:hAnsi="Franklin Gothic Book" w:eastAsia="Calibri"/>
        </w:rPr>
        <w:t xml:space="preserve">ow likely would you be to get </w:t>
      </w:r>
      <w:r w:rsidR="00E558DF">
        <w:rPr>
          <w:rFonts w:ascii="Franklin Gothic Book" w:hAnsi="Franklin Gothic Book" w:eastAsia="Calibri"/>
        </w:rPr>
        <w:t>a</w:t>
      </w:r>
      <w:r w:rsidRPr="00927525">
        <w:rPr>
          <w:rFonts w:ascii="Franklin Gothic Book" w:hAnsi="Franklin Gothic Book" w:eastAsia="Calibri"/>
        </w:rPr>
        <w:t xml:space="preserve"> COVID-19 vaccine?</w:t>
      </w:r>
      <w:r w:rsidR="00575EBA">
        <w:rPr>
          <w:rFonts w:ascii="Franklin Gothic Book" w:hAnsi="Franklin Gothic Book" w:eastAsia="Calibri"/>
        </w:rPr>
        <w:t xml:space="preserve"> </w:t>
      </w:r>
      <w:r w:rsidRPr="00575EBA" w:rsidR="00575EBA">
        <w:rPr>
          <w:rFonts w:ascii="Franklin Gothic Book" w:hAnsi="Franklin Gothic Book" w:eastAsia="Calibri"/>
          <w:i/>
          <w:iCs/>
        </w:rPr>
        <w:t>For this question, assume there are enough vaccines so that everyone who wants a COVID-19 vaccine can get it.</w:t>
      </w:r>
    </w:p>
    <w:p w:rsidRPr="00927525" w:rsidR="001F044A" w:rsidP="00704A64" w:rsidRDefault="001F044A" w14:paraId="07AD4C13" w14:textId="78DCC266">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sidR="009E244A">
        <w:rPr>
          <w:rFonts w:ascii="Franklin Gothic Book" w:hAnsi="Franklin Gothic Book" w:eastAsia="Calibri"/>
        </w:rPr>
        <w:t>BEH</w:t>
      </w:r>
      <w:r w:rsidR="009E244A">
        <w:rPr>
          <w:rFonts w:ascii="Franklin Gothic Book" w:hAnsi="Franklin Gothic Book" w:eastAsia="Calibri"/>
        </w:rPr>
        <w:t>5</w:t>
      </w:r>
      <w:r w:rsidRPr="00927525">
        <w:rPr>
          <w:rFonts w:ascii="Franklin Gothic Book" w:hAnsi="Franklin Gothic Book" w:eastAsia="Calibri"/>
        </w:rPr>
        <w:t xml:space="preserve">: </w:t>
      </w:r>
      <w:r w:rsidR="00092290">
        <w:rPr>
          <w:rFonts w:ascii="Franklin Gothic Book" w:hAnsi="Franklin Gothic Book" w:eastAsia="Calibri"/>
        </w:rPr>
        <w:t xml:space="preserve">Intention to get vaccinated </w:t>
      </w:r>
      <w:proofErr w:type="gramStart"/>
      <w:r w:rsidR="00092290">
        <w:rPr>
          <w:rFonts w:ascii="Franklin Gothic Book" w:hAnsi="Franklin Gothic Book" w:eastAsia="Calibri"/>
        </w:rPr>
        <w:t>annually</w:t>
      </w:r>
      <w:proofErr w:type="gramEnd"/>
    </w:p>
    <w:tbl>
      <w:tblPr>
        <w:tblW w:w="0" w:type="auto"/>
        <w:tblLook w:val="04A0" w:firstRow="1" w:lastRow="0" w:firstColumn="1" w:lastColumn="0" w:noHBand="0" w:noVBand="1"/>
      </w:tblPr>
      <w:tblGrid>
        <w:gridCol w:w="1098"/>
        <w:gridCol w:w="3204"/>
      </w:tblGrid>
      <w:tr w:rsidRPr="00927525" w:rsidR="001F044A" w:rsidTr="00AE16E4" w14:paraId="4B82BD6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D5C4463"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B87C3C"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42E43E7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1A9B7D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6FEAA9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unlikely</w:t>
            </w:r>
          </w:p>
        </w:tc>
      </w:tr>
      <w:tr w:rsidRPr="00927525" w:rsidR="001F044A" w:rsidTr="00AE16E4" w14:paraId="5C34349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93C8D7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30B868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 unlikely</w:t>
            </w:r>
          </w:p>
        </w:tc>
      </w:tr>
      <w:tr w:rsidRPr="00927525" w:rsidR="001F044A" w:rsidTr="00AE16E4" w14:paraId="1CA4A8F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9D27F5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B6CEBF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likely nor unlikely</w:t>
            </w:r>
          </w:p>
        </w:tc>
      </w:tr>
      <w:tr w:rsidRPr="00927525" w:rsidR="001F044A" w:rsidTr="00AE16E4" w14:paraId="4E14B4E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3F2BD8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5EE8C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 likely</w:t>
            </w:r>
          </w:p>
        </w:tc>
      </w:tr>
      <w:tr w:rsidRPr="00927525" w:rsidR="001F044A" w:rsidTr="00AE16E4" w14:paraId="2BBE252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B6C7B2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BBE39D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likely</w:t>
            </w:r>
          </w:p>
        </w:tc>
      </w:tr>
      <w:tr w:rsidRPr="00927525" w:rsidR="001F044A" w:rsidTr="00AE16E4" w14:paraId="777AFD3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8A3410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6A025B71" w14:textId="10B5944D">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62C16070" w14:textId="5BF8BBDC">
      <w:pPr>
        <w:spacing w:line="276" w:lineRule="auto"/>
        <w:contextualSpacing/>
        <w:rPr>
          <w:rFonts w:ascii="Franklin Gothic Book" w:hAnsi="Franklin Gothic Book" w:eastAsia="Calibri"/>
          <w:b/>
        </w:rPr>
      </w:pPr>
    </w:p>
    <w:p w:rsidRPr="00927525" w:rsidR="00341F89" w:rsidP="00704A64" w:rsidRDefault="00341F89" w14:paraId="704BC3D5" w14:textId="77777777">
      <w:pPr>
        <w:spacing w:line="276" w:lineRule="auto"/>
        <w:contextualSpacing/>
        <w:rPr>
          <w:rFonts w:ascii="Franklin Gothic Book" w:hAnsi="Franklin Gothic Book" w:eastAsia="Calibri"/>
          <w:b/>
        </w:rPr>
      </w:pPr>
    </w:p>
    <w:p w:rsidRPr="00927525" w:rsidR="001F044A" w:rsidP="00704A64" w:rsidRDefault="001F044A" w14:paraId="2F9D9808" w14:textId="6D99B8AD">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sidR="0098344B">
        <w:rPr>
          <w:rFonts w:ascii="Franklin Gothic Book" w:hAnsi="Franklin Gothic Book" w:eastAsia="Calibri"/>
        </w:rPr>
        <w:t>BEH</w:t>
      </w:r>
      <w:r w:rsidR="0098344B">
        <w:rPr>
          <w:rFonts w:ascii="Franklin Gothic Book" w:hAnsi="Franklin Gothic Book" w:eastAsia="Calibri"/>
        </w:rPr>
        <w:t>6</w:t>
      </w:r>
    </w:p>
    <w:p w:rsidRPr="00927525" w:rsidR="001F044A" w:rsidP="00704A64" w:rsidRDefault="001F044A" w14:paraId="4BDE419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28876A7E" w14:textId="0D07EDA8">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8344B">
        <w:rPr>
          <w:rFonts w:ascii="Franklin Gothic Book" w:hAnsi="Franklin Gothic Book" w:eastAsia="Calibri"/>
        </w:rPr>
        <w:t>BEH</w:t>
      </w:r>
      <w:r w:rsidR="0098344B">
        <w:rPr>
          <w:rFonts w:ascii="Franklin Gothic Book" w:hAnsi="Franklin Gothic Book" w:eastAsia="Calibri"/>
        </w:rPr>
        <w:t>6</w:t>
      </w:r>
    </w:p>
    <w:p w:rsidRPr="00927525" w:rsidR="001F044A" w:rsidP="00704A64" w:rsidRDefault="001F044A" w14:paraId="6E0D2A6E"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Which of the following best describes your </w:t>
      </w:r>
      <w:proofErr w:type="gramStart"/>
      <w:r w:rsidRPr="00927525">
        <w:rPr>
          <w:rFonts w:ascii="Franklin Gothic Book" w:hAnsi="Franklin Gothic Book" w:eastAsia="Calibri"/>
        </w:rPr>
        <w:t>current status</w:t>
      </w:r>
      <w:proofErr w:type="gramEnd"/>
      <w:r w:rsidRPr="00927525">
        <w:rPr>
          <w:rFonts w:ascii="Franklin Gothic Book" w:hAnsi="Franklin Gothic Book" w:eastAsia="Calibri"/>
        </w:rPr>
        <w:t xml:space="preserve"> on the vaccinations recommended by your health care provider (e.g., primary care doctor)?</w:t>
      </w:r>
    </w:p>
    <w:p w:rsidRPr="00927525" w:rsidR="001F044A" w:rsidP="00704A64" w:rsidRDefault="001F044A" w14:paraId="0A21A2D1" w14:textId="7DB3F4A6">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sidR="0098344B">
        <w:rPr>
          <w:rFonts w:ascii="Franklin Gothic Book" w:hAnsi="Franklin Gothic Book" w:eastAsia="Calibri"/>
        </w:rPr>
        <w:t>BEH</w:t>
      </w:r>
      <w:r w:rsidR="0098344B">
        <w:rPr>
          <w:rFonts w:ascii="Franklin Gothic Book" w:hAnsi="Franklin Gothic Book" w:eastAsia="Calibri"/>
        </w:rPr>
        <w:t>6</w:t>
      </w:r>
      <w:r w:rsidRPr="00927525">
        <w:rPr>
          <w:rFonts w:ascii="Franklin Gothic Book" w:hAnsi="Franklin Gothic Book" w:eastAsia="Calibri"/>
        </w:rPr>
        <w:t>: Past vaccine behaviors</w:t>
      </w:r>
    </w:p>
    <w:tbl>
      <w:tblPr>
        <w:tblStyle w:val="TableGrid22"/>
        <w:tblW w:w="5215" w:type="dxa"/>
        <w:tblInd w:w="0" w:type="dxa"/>
        <w:tblLook w:val="04A0" w:firstRow="1" w:lastRow="0" w:firstColumn="1" w:lastColumn="0" w:noHBand="0" w:noVBand="1"/>
      </w:tblPr>
      <w:tblGrid>
        <w:gridCol w:w="960"/>
        <w:gridCol w:w="4255"/>
      </w:tblGrid>
      <w:tr w:rsidRPr="00927525" w:rsidR="001F044A" w:rsidTr="00AE16E4" w14:paraId="42C33C31" w14:textId="77777777">
        <w:trPr>
          <w:trHeight w:val="261"/>
        </w:trPr>
        <w:tc>
          <w:tcPr>
            <w:tcW w:w="960"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76FF24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425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CAEA38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6BA947C8"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6E903B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25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44023C6" w14:textId="038A6A44">
            <w:pPr>
              <w:spacing w:line="276" w:lineRule="auto"/>
              <w:contextualSpacing/>
              <w:rPr>
                <w:rFonts w:ascii="Franklin Gothic Book" w:hAnsi="Franklin Gothic Book" w:eastAsia="Calibri"/>
              </w:rPr>
            </w:pPr>
            <w:r w:rsidRPr="00927525">
              <w:rPr>
                <w:rFonts w:ascii="Franklin Gothic Book" w:hAnsi="Franklin Gothic Book" w:eastAsia="Calibri"/>
              </w:rPr>
              <w:t>I am current on all vaccinations</w:t>
            </w:r>
            <w:r w:rsidR="006E543E">
              <w:rPr>
                <w:rFonts w:ascii="Franklin Gothic Book" w:hAnsi="Franklin Gothic Book" w:eastAsia="Calibri"/>
              </w:rPr>
              <w:t>.</w:t>
            </w:r>
          </w:p>
        </w:tc>
      </w:tr>
      <w:tr w:rsidRPr="00927525" w:rsidR="001F044A" w:rsidTr="00AE16E4" w14:paraId="5F294120"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833B03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425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1FC828D" w14:textId="701B74A3">
            <w:pPr>
              <w:spacing w:line="276" w:lineRule="auto"/>
              <w:contextualSpacing/>
              <w:rPr>
                <w:rFonts w:ascii="Franklin Gothic Book" w:hAnsi="Franklin Gothic Book" w:eastAsia="Calibri"/>
              </w:rPr>
            </w:pPr>
            <w:r w:rsidRPr="00927525">
              <w:rPr>
                <w:rFonts w:ascii="Franklin Gothic Book" w:hAnsi="Franklin Gothic Book" w:eastAsia="Calibri"/>
              </w:rPr>
              <w:t>I am current on some vaccinations</w:t>
            </w:r>
            <w:r w:rsidR="006E543E">
              <w:rPr>
                <w:rFonts w:ascii="Franklin Gothic Book" w:hAnsi="Franklin Gothic Book" w:eastAsia="Calibri"/>
              </w:rPr>
              <w:t>.</w:t>
            </w:r>
          </w:p>
        </w:tc>
      </w:tr>
      <w:tr w:rsidRPr="00927525" w:rsidR="001F044A" w:rsidTr="00AE16E4" w14:paraId="729E358E"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CB443A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3</w:t>
            </w:r>
          </w:p>
        </w:tc>
        <w:tc>
          <w:tcPr>
            <w:tcW w:w="425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A949ED5" w14:textId="68568B6C">
            <w:pPr>
              <w:spacing w:line="276" w:lineRule="auto"/>
              <w:contextualSpacing/>
              <w:rPr>
                <w:rFonts w:ascii="Franklin Gothic Book" w:hAnsi="Franklin Gothic Book" w:eastAsia="Calibri"/>
              </w:rPr>
            </w:pPr>
            <w:r w:rsidRPr="00927525">
              <w:rPr>
                <w:rFonts w:ascii="Franklin Gothic Book" w:hAnsi="Franklin Gothic Book" w:eastAsia="Calibri"/>
              </w:rPr>
              <w:t>I am not current on any vaccinations</w:t>
            </w:r>
            <w:r w:rsidR="006E543E">
              <w:rPr>
                <w:rFonts w:ascii="Franklin Gothic Book" w:hAnsi="Franklin Gothic Book" w:eastAsia="Calibri"/>
              </w:rPr>
              <w:t>.</w:t>
            </w:r>
          </w:p>
        </w:tc>
      </w:tr>
      <w:tr w:rsidRPr="00927525" w:rsidR="001F044A" w:rsidTr="00AE16E4" w14:paraId="2B530FAD"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A79832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425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2A9E8C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am uncertain</w:t>
            </w:r>
          </w:p>
        </w:tc>
      </w:tr>
      <w:tr w:rsidRPr="00927525" w:rsidR="001F044A" w:rsidTr="00AE16E4" w14:paraId="4DAA5607"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8D385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255"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40B728F0" w14:textId="24DDC9CE">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1AB33864" w14:textId="77777777">
      <w:pPr>
        <w:spacing w:line="276" w:lineRule="auto"/>
        <w:contextualSpacing/>
        <w:rPr>
          <w:rFonts w:ascii="Franklin Gothic Book" w:hAnsi="Franklin Gothic Book" w:eastAsia="Calibri"/>
        </w:rPr>
      </w:pPr>
    </w:p>
    <w:p w:rsidRPr="00927525" w:rsidR="00575EBA" w:rsidP="00575EBA" w:rsidRDefault="00575EBA" w14:paraId="4984FB6A" w14:textId="2A96FCBD">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w:t>
      </w:r>
      <w:r>
        <w:rPr>
          <w:rFonts w:ascii="Franklin Gothic Book" w:hAnsi="Franklin Gothic Book" w:eastAsia="Calibri"/>
        </w:rPr>
        <w:t>6a</w:t>
      </w:r>
    </w:p>
    <w:p w:rsidRPr="00927525" w:rsidR="00575EBA" w:rsidP="00575EBA" w:rsidRDefault="00575EBA" w14:paraId="0DADF0F8"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575EBA" w:rsidP="00575EBA" w:rsidRDefault="00575EBA" w14:paraId="65021D4D" w14:textId="1F4F427D">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w:t>
      </w:r>
      <w:r>
        <w:rPr>
          <w:rFonts w:ascii="Franklin Gothic Book" w:hAnsi="Franklin Gothic Book" w:eastAsia="Calibri"/>
        </w:rPr>
        <w:t>6</w:t>
      </w:r>
      <w:r w:rsidR="003F2B3C">
        <w:rPr>
          <w:rFonts w:ascii="Franklin Gothic Book" w:hAnsi="Franklin Gothic Book" w:eastAsia="Calibri"/>
        </w:rPr>
        <w:t>a</w:t>
      </w:r>
    </w:p>
    <w:p w:rsidRPr="00927525" w:rsidR="00575EBA" w:rsidP="00575EBA" w:rsidRDefault="00575EBA" w14:paraId="1D2B108E" w14:textId="4BEEB2D4">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3F2B3C" w:rsidR="003F2B3C">
        <w:rPr>
          <w:rFonts w:ascii="Franklin Gothic Book" w:hAnsi="Franklin Gothic Book" w:eastAsia="Calibri"/>
        </w:rPr>
        <w:t>Have you tried to schedule an appointment to get a COVID-19 vaccine?</w:t>
      </w:r>
    </w:p>
    <w:p w:rsidR="00575EBA" w:rsidP="00575EBA" w:rsidRDefault="00575EBA" w14:paraId="1826DB8C" w14:textId="55016127">
      <w:pPr>
        <w:spacing w:line="276" w:lineRule="auto"/>
        <w:contextualSpacing/>
        <w:rPr>
          <w:rFonts w:eastAsia="Calibri" w:cstheme="minorHAnsi"/>
          <w:color w:val="00B050"/>
        </w:rPr>
      </w:pPr>
      <w:r w:rsidRPr="00927525">
        <w:rPr>
          <w:rFonts w:ascii="Franklin Gothic Book" w:hAnsi="Franklin Gothic Book" w:eastAsia="Calibri"/>
          <w:b/>
        </w:rPr>
        <w:t xml:space="preserve">Variable Label: </w:t>
      </w:r>
      <w:r w:rsidRPr="00927525">
        <w:rPr>
          <w:rFonts w:ascii="Franklin Gothic Book" w:hAnsi="Franklin Gothic Book" w:eastAsia="Calibri"/>
        </w:rPr>
        <w:t>BEH</w:t>
      </w:r>
      <w:r>
        <w:rPr>
          <w:rFonts w:ascii="Franklin Gothic Book" w:hAnsi="Franklin Gothic Book" w:eastAsia="Calibri"/>
        </w:rPr>
        <w:t>6</w:t>
      </w:r>
      <w:r w:rsidR="006C3804">
        <w:rPr>
          <w:rFonts w:ascii="Franklin Gothic Book" w:hAnsi="Franklin Gothic Book" w:eastAsia="Calibri"/>
        </w:rPr>
        <w:t>a</w:t>
      </w:r>
      <w:r w:rsidRPr="00927525">
        <w:rPr>
          <w:rFonts w:ascii="Franklin Gothic Book" w:hAnsi="Franklin Gothic Book" w:eastAsia="Calibri"/>
        </w:rPr>
        <w:t xml:space="preserve">: </w:t>
      </w:r>
      <w:bookmarkStart w:name="_Hlk71033967" w:id="0"/>
      <w:r w:rsidRPr="007B4F1E" w:rsidR="001658DA">
        <w:rPr>
          <w:rFonts w:eastAsia="Calibri" w:cstheme="minorHAnsi"/>
          <w:color w:val="00B050"/>
        </w:rPr>
        <w:t>Scheduled COVID vaccine appointment</w:t>
      </w:r>
      <w:bookmarkEnd w:id="0"/>
    </w:p>
    <w:p w:rsidRPr="00595EC1" w:rsidR="00595EC1" w:rsidP="00575EBA" w:rsidRDefault="00595EC1" w14:paraId="30F8FE12" w14:textId="704B1AE9">
      <w:pPr>
        <w:spacing w:line="276" w:lineRule="auto"/>
        <w:contextualSpacing/>
        <w:rPr>
          <w:rFonts w:ascii="Franklin Gothic Book" w:hAnsi="Franklin Gothic Book" w:eastAsia="Calibri"/>
          <w:b/>
          <w:bCs/>
        </w:rPr>
      </w:pPr>
      <w:r w:rsidRPr="00927525">
        <w:rPr>
          <w:rFonts w:ascii="Franklin Gothic Book" w:hAnsi="Franklin Gothic Book" w:eastAsia="Calibri"/>
          <w:b/>
          <w:bCs/>
        </w:rPr>
        <w:t>// Ask if BEH</w:t>
      </w:r>
      <w:r>
        <w:rPr>
          <w:rFonts w:ascii="Franklin Gothic Book" w:hAnsi="Franklin Gothic Book" w:eastAsia="Calibri"/>
          <w:b/>
          <w:bCs/>
        </w:rPr>
        <w:t>1</w:t>
      </w:r>
      <w:r w:rsidRPr="00927525">
        <w:rPr>
          <w:rFonts w:ascii="Franklin Gothic Book" w:hAnsi="Franklin Gothic Book" w:eastAsia="Calibri"/>
          <w:b/>
          <w:bCs/>
        </w:rPr>
        <w:t xml:space="preserve"> (</w:t>
      </w:r>
      <w:r>
        <w:rPr>
          <w:rFonts w:ascii="Franklin Gothic Book" w:hAnsi="Franklin Gothic Book" w:eastAsia="Calibri"/>
          <w:b/>
          <w:bCs/>
        </w:rPr>
        <w:t>Vaccination behavior</w:t>
      </w:r>
      <w:r w:rsidRPr="00927525">
        <w:rPr>
          <w:rFonts w:ascii="Franklin Gothic Book" w:hAnsi="Franklin Gothic Book" w:eastAsia="Calibri"/>
          <w:b/>
          <w:bCs/>
        </w:rPr>
        <w:t xml:space="preserve">) = </w:t>
      </w:r>
      <w:r>
        <w:rPr>
          <w:rFonts w:ascii="Franklin Gothic Book" w:hAnsi="Franklin Gothic Book" w:eastAsia="Calibri"/>
          <w:b/>
          <w:bCs/>
        </w:rPr>
        <w:t>0 (</w:t>
      </w:r>
      <w:r w:rsidRPr="00927525">
        <w:rPr>
          <w:rFonts w:ascii="Franklin Gothic Book" w:hAnsi="Franklin Gothic Book" w:eastAsia="Calibri"/>
          <w:b/>
          <w:bCs/>
        </w:rPr>
        <w:t>"No…”</w:t>
      </w:r>
      <w:r>
        <w:rPr>
          <w:rFonts w:ascii="Franklin Gothic Book" w:hAnsi="Franklin Gothic Book" w:eastAsia="Calibri"/>
          <w:b/>
          <w:bCs/>
        </w:rPr>
        <w:t>)</w:t>
      </w:r>
      <w:r w:rsidRPr="00927525">
        <w:rPr>
          <w:rFonts w:ascii="Franklin Gothic Book" w:hAnsi="Franklin Gothic Book" w:eastAsia="Calibri"/>
          <w:b/>
          <w:bCs/>
        </w:rPr>
        <w:t xml:space="preserve"> or </w:t>
      </w:r>
      <w:r>
        <w:rPr>
          <w:rFonts w:ascii="Franklin Gothic Book" w:hAnsi="Franklin Gothic Book" w:eastAsia="Calibri"/>
          <w:b/>
          <w:bCs/>
        </w:rPr>
        <w:t>-99 (</w:t>
      </w:r>
      <w:r w:rsidRPr="00927525">
        <w:rPr>
          <w:rFonts w:ascii="Franklin Gothic Book" w:hAnsi="Franklin Gothic Book" w:eastAsia="Calibri"/>
          <w:b/>
          <w:bCs/>
        </w:rPr>
        <w:t>“</w:t>
      </w:r>
      <w:r>
        <w:rPr>
          <w:rFonts w:ascii="Franklin Gothic Book" w:hAnsi="Franklin Gothic Book" w:eastAsia="Calibri"/>
          <w:b/>
          <w:bCs/>
        </w:rPr>
        <w:t>REFUSED</w:t>
      </w:r>
      <w:r w:rsidRPr="5049628B">
        <w:rPr>
          <w:rFonts w:ascii="Franklin Gothic Book" w:hAnsi="Franklin Gothic Book" w:eastAsia="Calibri"/>
          <w:b/>
          <w:bCs/>
        </w:rPr>
        <w:t>”</w:t>
      </w:r>
      <w:r>
        <w:rPr>
          <w:rFonts w:ascii="Franklin Gothic Book" w:hAnsi="Franklin Gothic Book" w:eastAsia="Calibri"/>
          <w:b/>
          <w:bCs/>
        </w:rPr>
        <w:t xml:space="preserve">). </w:t>
      </w:r>
      <w:r w:rsidRPr="5049628B">
        <w:rPr>
          <w:rFonts w:ascii="Franklin Gothic Book" w:hAnsi="Franklin Gothic Book" w:eastAsia="Calibri"/>
          <w:b/>
          <w:bCs/>
        </w:rPr>
        <w:t>//</w:t>
      </w:r>
    </w:p>
    <w:tbl>
      <w:tblPr>
        <w:tblStyle w:val="TableGrid22"/>
        <w:tblW w:w="5215" w:type="dxa"/>
        <w:tblInd w:w="0" w:type="dxa"/>
        <w:tblLook w:val="04A0" w:firstRow="1" w:lastRow="0" w:firstColumn="1" w:lastColumn="0" w:noHBand="0" w:noVBand="1"/>
      </w:tblPr>
      <w:tblGrid>
        <w:gridCol w:w="960"/>
        <w:gridCol w:w="4255"/>
      </w:tblGrid>
      <w:tr w:rsidRPr="00927525" w:rsidR="00575EBA" w:rsidTr="00BF7057" w14:paraId="11589F86" w14:textId="77777777">
        <w:trPr>
          <w:trHeight w:val="261"/>
        </w:trPr>
        <w:tc>
          <w:tcPr>
            <w:tcW w:w="960" w:type="dxa"/>
            <w:tcBorders>
              <w:top w:val="single" w:color="auto" w:sz="4" w:space="0"/>
              <w:left w:val="single" w:color="auto" w:sz="4" w:space="0"/>
              <w:bottom w:val="single" w:color="auto" w:sz="4" w:space="0"/>
              <w:right w:val="single" w:color="auto" w:sz="4" w:space="0"/>
            </w:tcBorders>
            <w:hideMark/>
          </w:tcPr>
          <w:p w:rsidRPr="00927525" w:rsidR="00575EBA" w:rsidP="00BF7057" w:rsidRDefault="00575EBA" w14:paraId="25C15A0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4255" w:type="dxa"/>
            <w:tcBorders>
              <w:top w:val="single" w:color="auto" w:sz="4" w:space="0"/>
              <w:left w:val="single" w:color="auto" w:sz="4" w:space="0"/>
              <w:bottom w:val="single" w:color="auto" w:sz="4" w:space="0"/>
              <w:right w:val="single" w:color="auto" w:sz="4" w:space="0"/>
            </w:tcBorders>
            <w:hideMark/>
          </w:tcPr>
          <w:p w:rsidRPr="00927525" w:rsidR="00575EBA" w:rsidP="00BF7057" w:rsidRDefault="00575EBA" w14:paraId="05A7CC6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9F797E" w:rsidTr="00BF7057" w14:paraId="11BEFECB"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0FEC9BF1" w14:textId="0F4AD0D8">
            <w:pPr>
              <w:spacing w:line="276" w:lineRule="auto"/>
              <w:contextualSpacing/>
              <w:rPr>
                <w:rFonts w:ascii="Franklin Gothic Book" w:hAnsi="Franklin Gothic Book" w:eastAsia="Calibri"/>
              </w:rPr>
            </w:pPr>
            <w:r>
              <w:rPr>
                <w:rFonts w:ascii="Franklin Gothic Book" w:hAnsi="Franklin Gothic Book" w:eastAsia="Calibri"/>
              </w:rPr>
              <w:t>0</w:t>
            </w:r>
          </w:p>
        </w:tc>
        <w:tc>
          <w:tcPr>
            <w:tcW w:w="4255"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0327323D" w14:textId="7EFA3729">
            <w:pPr>
              <w:spacing w:line="276" w:lineRule="auto"/>
              <w:contextualSpacing/>
              <w:rPr>
                <w:rFonts w:ascii="Franklin Gothic Book" w:hAnsi="Franklin Gothic Book" w:eastAsia="Calibri"/>
              </w:rPr>
            </w:pPr>
            <w:r w:rsidRPr="003E3D57">
              <w:t>No</w:t>
            </w:r>
          </w:p>
        </w:tc>
      </w:tr>
      <w:tr w:rsidRPr="00927525" w:rsidR="009F797E" w:rsidTr="00BF7057" w14:paraId="6BA72C60"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674160CD" w14:textId="17190CF6">
            <w:pPr>
              <w:spacing w:line="276" w:lineRule="auto"/>
              <w:contextualSpacing/>
              <w:rPr>
                <w:rFonts w:ascii="Franklin Gothic Book" w:hAnsi="Franklin Gothic Book" w:eastAsia="Calibri"/>
              </w:rPr>
            </w:pPr>
            <w:r>
              <w:rPr>
                <w:rFonts w:ascii="Franklin Gothic Book" w:hAnsi="Franklin Gothic Book" w:eastAsia="Calibri"/>
              </w:rPr>
              <w:t>1</w:t>
            </w:r>
          </w:p>
        </w:tc>
        <w:tc>
          <w:tcPr>
            <w:tcW w:w="4255"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522B8C03" w14:textId="6AF2DCB9">
            <w:pPr>
              <w:spacing w:line="276" w:lineRule="auto"/>
              <w:contextualSpacing/>
              <w:rPr>
                <w:rFonts w:ascii="Franklin Gothic Book" w:hAnsi="Franklin Gothic Book" w:eastAsia="Calibri"/>
              </w:rPr>
            </w:pPr>
            <w:r w:rsidRPr="003E3D57">
              <w:t>Yes</w:t>
            </w:r>
          </w:p>
        </w:tc>
      </w:tr>
      <w:tr w:rsidRPr="00927525" w:rsidR="009F797E" w:rsidTr="00BF7057" w14:paraId="044B6194"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075E3E30" w14:textId="69BBF2CD">
            <w:pPr>
              <w:spacing w:line="276" w:lineRule="auto"/>
              <w:contextualSpacing/>
              <w:rPr>
                <w:rFonts w:ascii="Franklin Gothic Book" w:hAnsi="Franklin Gothic Book" w:eastAsia="Calibri"/>
              </w:rPr>
            </w:pPr>
            <w:r>
              <w:rPr>
                <w:rFonts w:ascii="Franklin Gothic Book" w:hAnsi="Franklin Gothic Book" w:eastAsia="Calibri"/>
              </w:rPr>
              <w:t>-99</w:t>
            </w:r>
          </w:p>
        </w:tc>
        <w:tc>
          <w:tcPr>
            <w:tcW w:w="4255"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45846CB6" w14:textId="13CC4C97">
            <w:pPr>
              <w:spacing w:line="276" w:lineRule="auto"/>
              <w:contextualSpacing/>
              <w:rPr>
                <w:rFonts w:ascii="Franklin Gothic Book" w:hAnsi="Franklin Gothic Book" w:eastAsia="Calibri"/>
              </w:rPr>
            </w:pPr>
            <w:r w:rsidRPr="003E3D57">
              <w:t>REFUSED</w:t>
            </w:r>
          </w:p>
        </w:tc>
      </w:tr>
      <w:tr w:rsidRPr="00927525" w:rsidR="009F797E" w:rsidTr="00BF7057" w14:paraId="09C7EE99"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5AEB2DFA" w14:textId="043BAC3C">
            <w:pPr>
              <w:spacing w:line="276" w:lineRule="auto"/>
              <w:contextualSpacing/>
              <w:rPr>
                <w:rFonts w:ascii="Franklin Gothic Book" w:hAnsi="Franklin Gothic Book" w:eastAsia="Calibri"/>
              </w:rPr>
            </w:pPr>
            <w:r>
              <w:rPr>
                <w:rFonts w:ascii="Franklin Gothic Book" w:hAnsi="Franklin Gothic Book" w:eastAsia="Calibri"/>
              </w:rPr>
              <w:t>-100</w:t>
            </w:r>
          </w:p>
        </w:tc>
        <w:tc>
          <w:tcPr>
            <w:tcW w:w="4255" w:type="dxa"/>
            <w:tcBorders>
              <w:top w:val="single" w:color="auto" w:sz="4" w:space="0"/>
              <w:left w:val="single" w:color="auto" w:sz="4" w:space="0"/>
              <w:bottom w:val="single" w:color="auto" w:sz="4" w:space="0"/>
              <w:right w:val="single" w:color="auto" w:sz="4" w:space="0"/>
            </w:tcBorders>
          </w:tcPr>
          <w:p w:rsidRPr="00927525" w:rsidR="009F797E" w:rsidP="009F797E" w:rsidRDefault="009F797E" w14:paraId="0B4FA70A" w14:textId="498037D3">
            <w:pPr>
              <w:spacing w:line="276" w:lineRule="auto"/>
              <w:contextualSpacing/>
              <w:rPr>
                <w:rFonts w:ascii="Franklin Gothic Book" w:hAnsi="Franklin Gothic Book" w:eastAsia="Calibri"/>
              </w:rPr>
            </w:pPr>
            <w:r w:rsidRPr="003E3D57">
              <w:t>VALID SKIP</w:t>
            </w:r>
          </w:p>
        </w:tc>
      </w:tr>
    </w:tbl>
    <w:p w:rsidR="001F044A" w:rsidP="00704A64" w:rsidRDefault="001F044A" w14:paraId="688712BE" w14:textId="5557D219">
      <w:pPr>
        <w:spacing w:line="276" w:lineRule="auto"/>
        <w:contextualSpacing/>
        <w:rPr>
          <w:rFonts w:ascii="Franklin Gothic Book" w:hAnsi="Franklin Gothic Book" w:eastAsia="Calibri"/>
        </w:rPr>
      </w:pPr>
    </w:p>
    <w:p w:rsidRPr="00927525" w:rsidR="009F797E" w:rsidP="009F797E" w:rsidRDefault="009F797E" w14:paraId="6F436CB1" w14:textId="16F7F70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w:t>
      </w:r>
      <w:r>
        <w:rPr>
          <w:rFonts w:ascii="Franklin Gothic Book" w:hAnsi="Franklin Gothic Book" w:eastAsia="Calibri"/>
        </w:rPr>
        <w:t>6b</w:t>
      </w:r>
    </w:p>
    <w:p w:rsidRPr="00927525" w:rsidR="009F797E" w:rsidP="009F797E" w:rsidRDefault="009F797E" w14:paraId="08ADC7E7"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9F797E" w:rsidP="009F797E" w:rsidRDefault="009F797E" w14:paraId="0DDA974D" w14:textId="41CC7446">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w:t>
      </w:r>
      <w:r>
        <w:rPr>
          <w:rFonts w:ascii="Franklin Gothic Book" w:hAnsi="Franklin Gothic Book" w:eastAsia="Calibri"/>
        </w:rPr>
        <w:t>6b</w:t>
      </w:r>
    </w:p>
    <w:p w:rsidRPr="006C3804" w:rsidR="009F797E" w:rsidP="009F797E" w:rsidRDefault="009F797E" w14:paraId="15EB2929" w14:textId="05FA2370">
      <w:pPr>
        <w:spacing w:line="276" w:lineRule="auto"/>
        <w:contextualSpacing/>
        <w:rPr>
          <w:rFonts w:eastAsia="Calibri" w:cstheme="minorHAnsi"/>
        </w:rPr>
      </w:pPr>
      <w:r w:rsidRPr="00927525">
        <w:rPr>
          <w:rFonts w:ascii="Franklin Gothic Book" w:hAnsi="Franklin Gothic Book" w:eastAsia="Calibri"/>
          <w:b/>
          <w:bCs/>
        </w:rPr>
        <w:t xml:space="preserve">Variable Text: </w:t>
      </w:r>
      <w:r w:rsidRPr="007B4F1E" w:rsidR="006C3804">
        <w:rPr>
          <w:rFonts w:eastAsia="Calibri" w:cstheme="minorHAnsi"/>
        </w:rPr>
        <w:t>How easy or difficult was it for you to schedule an appointment to get a COVID-19 vaccine?</w:t>
      </w:r>
    </w:p>
    <w:p w:rsidR="009F797E" w:rsidP="009F797E" w:rsidRDefault="009F797E" w14:paraId="7996C89B" w14:textId="2E2D2C2F">
      <w:pPr>
        <w:spacing w:line="276" w:lineRule="auto"/>
        <w:contextualSpacing/>
        <w:rPr>
          <w:rFonts w:eastAsia="Calibri" w:cstheme="minorHAnsi"/>
          <w:color w:val="00B050"/>
        </w:rPr>
      </w:pPr>
      <w:r w:rsidRPr="00927525">
        <w:rPr>
          <w:rFonts w:ascii="Franklin Gothic Book" w:hAnsi="Franklin Gothic Book" w:eastAsia="Calibri"/>
          <w:b/>
        </w:rPr>
        <w:t xml:space="preserve">Variable Label: </w:t>
      </w:r>
      <w:r w:rsidRPr="007B4F1E" w:rsidR="00761976">
        <w:rPr>
          <w:rFonts w:eastAsia="Calibri" w:cstheme="minorHAnsi"/>
          <w:color w:val="00B050"/>
        </w:rPr>
        <w:t>BEH6</w:t>
      </w:r>
      <w:r w:rsidR="00761976">
        <w:rPr>
          <w:rFonts w:eastAsia="Calibri" w:cstheme="minorHAnsi"/>
          <w:color w:val="00B050"/>
        </w:rPr>
        <w:t>b</w:t>
      </w:r>
      <w:r w:rsidRPr="007B4F1E" w:rsidR="00761976">
        <w:rPr>
          <w:rFonts w:eastAsia="Calibri" w:cstheme="minorHAnsi"/>
          <w:color w:val="00B050"/>
        </w:rPr>
        <w:t>: Ease of scheduling COVID vaccine appointment</w:t>
      </w:r>
    </w:p>
    <w:p w:rsidRPr="00B86B75" w:rsidR="00B86B75" w:rsidP="009F797E" w:rsidRDefault="00B86B75" w14:paraId="1604C03F" w14:textId="0C46FDEF">
      <w:pPr>
        <w:spacing w:line="276" w:lineRule="auto"/>
        <w:contextualSpacing/>
        <w:rPr>
          <w:rFonts w:ascii="Franklin Gothic Book" w:hAnsi="Franklin Gothic Book" w:eastAsia="Calibri"/>
          <w:b/>
          <w:bCs/>
        </w:rPr>
      </w:pPr>
      <w:r w:rsidRPr="00927525">
        <w:rPr>
          <w:rFonts w:ascii="Franklin Gothic Book" w:hAnsi="Franklin Gothic Book" w:eastAsia="Calibri"/>
          <w:b/>
          <w:bCs/>
        </w:rPr>
        <w:t>// Ask</w:t>
      </w:r>
      <w:r w:rsidRPr="00927525">
        <w:rPr>
          <w:rFonts w:ascii="Franklin Gothic Book" w:hAnsi="Franklin Gothic Book" w:eastAsia="Calibri"/>
          <w:b/>
        </w:rPr>
        <w:t xml:space="preserve"> if BEH</w:t>
      </w:r>
      <w:r>
        <w:rPr>
          <w:rFonts w:ascii="Franklin Gothic Book" w:hAnsi="Franklin Gothic Book" w:eastAsia="Calibri"/>
          <w:b/>
        </w:rPr>
        <w:t>6a</w:t>
      </w:r>
      <w:r w:rsidRPr="00927525">
        <w:rPr>
          <w:rFonts w:ascii="Franklin Gothic Book" w:hAnsi="Franklin Gothic Book" w:eastAsia="Calibri"/>
          <w:b/>
        </w:rPr>
        <w:t xml:space="preserve"> (</w:t>
      </w:r>
      <w:r w:rsidRPr="00595EC1" w:rsidR="00595EC1">
        <w:rPr>
          <w:rFonts w:ascii="Franklin Gothic Book" w:hAnsi="Franklin Gothic Book" w:eastAsia="Calibri"/>
          <w:b/>
        </w:rPr>
        <w:t>Scheduled COVID vaccine appointment</w:t>
      </w:r>
      <w:r w:rsidRPr="00927525">
        <w:rPr>
          <w:rFonts w:ascii="Franklin Gothic Book" w:hAnsi="Franklin Gothic Book" w:eastAsia="Calibri"/>
          <w:b/>
        </w:rPr>
        <w:t xml:space="preserve">) = </w:t>
      </w:r>
      <w:r w:rsidR="00595EC1">
        <w:rPr>
          <w:rFonts w:ascii="Franklin Gothic Book" w:hAnsi="Franklin Gothic Book" w:eastAsia="Calibri"/>
          <w:b/>
        </w:rPr>
        <w:t>1</w:t>
      </w:r>
      <w:r>
        <w:rPr>
          <w:rFonts w:ascii="Franklin Gothic Book" w:hAnsi="Franklin Gothic Book" w:eastAsia="Calibri"/>
          <w:b/>
        </w:rPr>
        <w:t xml:space="preserve"> </w:t>
      </w:r>
      <w:r w:rsidRPr="00927525">
        <w:rPr>
          <w:rFonts w:ascii="Franklin Gothic Book" w:hAnsi="Franklin Gothic Book" w:eastAsia="Calibri"/>
          <w:b/>
        </w:rPr>
        <w:t>(</w:t>
      </w:r>
      <w:r>
        <w:rPr>
          <w:rFonts w:ascii="Franklin Gothic Book" w:hAnsi="Franklin Gothic Book" w:eastAsia="Calibri"/>
          <w:b/>
        </w:rPr>
        <w:t>“</w:t>
      </w:r>
      <w:r w:rsidR="00595EC1">
        <w:rPr>
          <w:rFonts w:ascii="Franklin Gothic Book" w:hAnsi="Franklin Gothic Book" w:eastAsia="Calibri"/>
          <w:b/>
        </w:rPr>
        <w:t>Yes</w:t>
      </w:r>
      <w:r>
        <w:rPr>
          <w:rFonts w:ascii="Franklin Gothic Book" w:hAnsi="Franklin Gothic Book" w:eastAsia="Calibri"/>
          <w:b/>
        </w:rPr>
        <w:t>”</w:t>
      </w:r>
      <w:r w:rsidRPr="00927525">
        <w:rPr>
          <w:rFonts w:ascii="Franklin Gothic Book" w:hAnsi="Franklin Gothic Book" w:eastAsia="Calibri"/>
          <w:b/>
        </w:rPr>
        <w:t>)</w:t>
      </w:r>
      <w:r>
        <w:rPr>
          <w:rFonts w:ascii="Franklin Gothic Book" w:hAnsi="Franklin Gothic Book" w:eastAsia="Calibri"/>
          <w:b/>
        </w:rPr>
        <w:t>.</w:t>
      </w:r>
      <w:r w:rsidRPr="00927525">
        <w:rPr>
          <w:rFonts w:ascii="Franklin Gothic Book" w:hAnsi="Franklin Gothic Book" w:eastAsia="Calibri"/>
          <w:b/>
        </w:rPr>
        <w:t xml:space="preserve"> //</w:t>
      </w:r>
    </w:p>
    <w:tbl>
      <w:tblPr>
        <w:tblStyle w:val="TableGrid22"/>
        <w:tblW w:w="5215" w:type="dxa"/>
        <w:tblInd w:w="0" w:type="dxa"/>
        <w:tblLook w:val="04A0" w:firstRow="1" w:lastRow="0" w:firstColumn="1" w:lastColumn="0" w:noHBand="0" w:noVBand="1"/>
      </w:tblPr>
      <w:tblGrid>
        <w:gridCol w:w="960"/>
        <w:gridCol w:w="4255"/>
      </w:tblGrid>
      <w:tr w:rsidRPr="00927525" w:rsidR="009F797E" w:rsidTr="00BF7057" w14:paraId="721524DE" w14:textId="77777777">
        <w:trPr>
          <w:trHeight w:val="261"/>
        </w:trPr>
        <w:tc>
          <w:tcPr>
            <w:tcW w:w="960" w:type="dxa"/>
            <w:tcBorders>
              <w:top w:val="single" w:color="auto" w:sz="4" w:space="0"/>
              <w:left w:val="single" w:color="auto" w:sz="4" w:space="0"/>
              <w:bottom w:val="single" w:color="auto" w:sz="4" w:space="0"/>
              <w:right w:val="single" w:color="auto" w:sz="4" w:space="0"/>
            </w:tcBorders>
            <w:hideMark/>
          </w:tcPr>
          <w:p w:rsidRPr="00927525" w:rsidR="009F797E" w:rsidP="00BF7057" w:rsidRDefault="009F797E" w14:paraId="289AE3C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4255" w:type="dxa"/>
            <w:tcBorders>
              <w:top w:val="single" w:color="auto" w:sz="4" w:space="0"/>
              <w:left w:val="single" w:color="auto" w:sz="4" w:space="0"/>
              <w:bottom w:val="single" w:color="auto" w:sz="4" w:space="0"/>
              <w:right w:val="single" w:color="auto" w:sz="4" w:space="0"/>
            </w:tcBorders>
            <w:hideMark/>
          </w:tcPr>
          <w:p w:rsidRPr="00927525" w:rsidR="009F797E" w:rsidP="00BF7057" w:rsidRDefault="009F797E" w14:paraId="59216B1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E94ED0" w:rsidTr="00BF7057" w14:paraId="39EF2D90"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3034539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255"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62783DFE" w14:textId="518584DE">
            <w:pPr>
              <w:spacing w:line="276" w:lineRule="auto"/>
              <w:contextualSpacing/>
              <w:rPr>
                <w:rFonts w:ascii="Franklin Gothic Book" w:hAnsi="Franklin Gothic Book" w:eastAsia="Calibri"/>
              </w:rPr>
            </w:pPr>
            <w:r>
              <w:rPr>
                <w:rFonts w:eastAsia="Calibri" w:cstheme="minorHAnsi"/>
              </w:rPr>
              <w:t>Very difficult</w:t>
            </w:r>
          </w:p>
        </w:tc>
      </w:tr>
      <w:tr w:rsidRPr="00927525" w:rsidR="00E94ED0" w:rsidTr="00BF7057" w14:paraId="67E8DABE"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27B3C38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4255"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3661FB0C" w14:textId="473CBF2C">
            <w:pPr>
              <w:spacing w:line="276" w:lineRule="auto"/>
              <w:contextualSpacing/>
              <w:rPr>
                <w:rFonts w:ascii="Franklin Gothic Book" w:hAnsi="Franklin Gothic Book" w:eastAsia="Calibri"/>
              </w:rPr>
            </w:pPr>
            <w:r>
              <w:rPr>
                <w:rFonts w:eastAsia="Calibri" w:cstheme="minorHAnsi"/>
              </w:rPr>
              <w:t>Somewhat difficult</w:t>
            </w:r>
          </w:p>
        </w:tc>
      </w:tr>
      <w:tr w:rsidRPr="00927525" w:rsidR="00E94ED0" w:rsidTr="00BF7057" w14:paraId="55616CAD"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6B1C8DA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4255"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417234D3" w14:textId="2F4FF233">
            <w:pPr>
              <w:spacing w:line="276" w:lineRule="auto"/>
              <w:contextualSpacing/>
              <w:rPr>
                <w:rFonts w:ascii="Franklin Gothic Book" w:hAnsi="Franklin Gothic Book" w:eastAsia="Calibri"/>
              </w:rPr>
            </w:pPr>
            <w:r>
              <w:rPr>
                <w:rFonts w:eastAsia="Calibri" w:cstheme="minorHAnsi"/>
              </w:rPr>
              <w:t>Neither difficult nor easy</w:t>
            </w:r>
          </w:p>
        </w:tc>
      </w:tr>
      <w:tr w:rsidRPr="00927525" w:rsidR="00E94ED0" w:rsidTr="00BF7057" w14:paraId="7D9425DB"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1593038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4255"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43FA8A30" w14:textId="355523E5">
            <w:pPr>
              <w:spacing w:line="276" w:lineRule="auto"/>
              <w:contextualSpacing/>
              <w:rPr>
                <w:rFonts w:ascii="Franklin Gothic Book" w:hAnsi="Franklin Gothic Book" w:eastAsia="Calibri"/>
              </w:rPr>
            </w:pPr>
            <w:r>
              <w:rPr>
                <w:rFonts w:eastAsia="Calibri" w:cstheme="minorHAnsi"/>
              </w:rPr>
              <w:t>Somewhat easy</w:t>
            </w:r>
          </w:p>
        </w:tc>
      </w:tr>
      <w:tr w:rsidRPr="00927525" w:rsidR="00E94ED0" w:rsidTr="00BF7057" w14:paraId="6C7671C8"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E94ED0" w:rsidP="00E94ED0" w:rsidRDefault="00A05E81" w14:paraId="377D3B45" w14:textId="12FAB4F6">
            <w:pPr>
              <w:spacing w:line="276" w:lineRule="auto"/>
              <w:contextualSpacing/>
              <w:rPr>
                <w:rFonts w:ascii="Franklin Gothic Book" w:hAnsi="Franklin Gothic Book" w:eastAsia="Calibri"/>
              </w:rPr>
            </w:pPr>
            <w:r>
              <w:rPr>
                <w:rFonts w:ascii="Franklin Gothic Book" w:hAnsi="Franklin Gothic Book" w:eastAsia="Calibri"/>
              </w:rPr>
              <w:t>5</w:t>
            </w:r>
          </w:p>
        </w:tc>
        <w:tc>
          <w:tcPr>
            <w:tcW w:w="4255"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5A579185" w14:textId="5285D70C">
            <w:pPr>
              <w:spacing w:line="276" w:lineRule="auto"/>
              <w:contextualSpacing/>
              <w:rPr>
                <w:rFonts w:ascii="Franklin Gothic Book" w:hAnsi="Franklin Gothic Book" w:eastAsia="Calibri"/>
              </w:rPr>
            </w:pPr>
            <w:r>
              <w:rPr>
                <w:rFonts w:eastAsia="Calibri" w:cstheme="minorHAnsi"/>
              </w:rPr>
              <w:t>Very easy</w:t>
            </w:r>
          </w:p>
        </w:tc>
      </w:tr>
      <w:tr w:rsidRPr="00927525" w:rsidR="00E94ED0" w:rsidTr="00BF7057" w14:paraId="6ED5D470"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7596B88E" w14:textId="0F2CECD3">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255" w:type="dxa"/>
            <w:tcBorders>
              <w:top w:val="single" w:color="auto" w:sz="4" w:space="0"/>
              <w:left w:val="single" w:color="auto" w:sz="4" w:space="0"/>
              <w:bottom w:val="single" w:color="auto" w:sz="4" w:space="0"/>
              <w:right w:val="single" w:color="auto" w:sz="4" w:space="0"/>
            </w:tcBorders>
          </w:tcPr>
          <w:p w:rsidR="00E94ED0" w:rsidP="00E94ED0" w:rsidRDefault="00E94ED0" w14:paraId="32332316" w14:textId="4D639EB4">
            <w:pPr>
              <w:spacing w:line="276" w:lineRule="auto"/>
              <w:contextualSpacing/>
              <w:rPr>
                <w:rFonts w:eastAsia="Calibri" w:cstheme="minorHAnsi"/>
              </w:rPr>
            </w:pPr>
            <w:r>
              <w:rPr>
                <w:rFonts w:eastAsia="Calibri" w:cstheme="minorHAnsi"/>
              </w:rPr>
              <w:t>REFUSED</w:t>
            </w:r>
          </w:p>
        </w:tc>
      </w:tr>
      <w:tr w:rsidRPr="00927525" w:rsidR="00E94ED0" w:rsidTr="00BF7057" w14:paraId="23129CCB" w14:textId="77777777">
        <w:trPr>
          <w:trHeight w:val="261"/>
        </w:trPr>
        <w:tc>
          <w:tcPr>
            <w:tcW w:w="960" w:type="dxa"/>
            <w:tcBorders>
              <w:top w:val="single" w:color="auto" w:sz="4" w:space="0"/>
              <w:left w:val="single" w:color="auto" w:sz="4" w:space="0"/>
              <w:bottom w:val="single" w:color="auto" w:sz="4" w:space="0"/>
              <w:right w:val="single" w:color="auto" w:sz="4" w:space="0"/>
            </w:tcBorders>
          </w:tcPr>
          <w:p w:rsidRPr="00927525" w:rsidR="00E94ED0" w:rsidP="00E94ED0" w:rsidRDefault="00E94ED0" w14:paraId="1C43B78A" w14:textId="523CD00E">
            <w:pPr>
              <w:spacing w:line="276" w:lineRule="auto"/>
              <w:contextualSpacing/>
              <w:rPr>
                <w:rFonts w:ascii="Franklin Gothic Book" w:hAnsi="Franklin Gothic Book" w:eastAsia="Calibri"/>
              </w:rPr>
            </w:pPr>
            <w:r>
              <w:rPr>
                <w:rFonts w:ascii="Franklin Gothic Book" w:hAnsi="Franklin Gothic Book" w:eastAsia="Calibri"/>
              </w:rPr>
              <w:t>-100</w:t>
            </w:r>
          </w:p>
        </w:tc>
        <w:tc>
          <w:tcPr>
            <w:tcW w:w="4255" w:type="dxa"/>
            <w:tcBorders>
              <w:top w:val="single" w:color="auto" w:sz="4" w:space="0"/>
              <w:left w:val="single" w:color="auto" w:sz="4" w:space="0"/>
              <w:bottom w:val="single" w:color="auto" w:sz="4" w:space="0"/>
              <w:right w:val="single" w:color="auto" w:sz="4" w:space="0"/>
            </w:tcBorders>
          </w:tcPr>
          <w:p w:rsidR="00E94ED0" w:rsidP="00E94ED0" w:rsidRDefault="00E94ED0" w14:paraId="6CE4DD81" w14:textId="4F34F429">
            <w:pPr>
              <w:spacing w:line="276" w:lineRule="auto"/>
              <w:contextualSpacing/>
              <w:rPr>
                <w:rFonts w:eastAsia="Calibri" w:cstheme="minorHAnsi"/>
              </w:rPr>
            </w:pPr>
            <w:r>
              <w:rPr>
                <w:rFonts w:eastAsia="Calibri" w:cstheme="minorHAnsi"/>
              </w:rPr>
              <w:t>VALID SKIP</w:t>
            </w:r>
          </w:p>
        </w:tc>
      </w:tr>
    </w:tbl>
    <w:p w:rsidRPr="00927525" w:rsidR="009F797E" w:rsidP="00704A64" w:rsidRDefault="009F797E" w14:paraId="2523F38F" w14:textId="77777777">
      <w:pPr>
        <w:spacing w:line="276" w:lineRule="auto"/>
        <w:contextualSpacing/>
        <w:rPr>
          <w:rFonts w:ascii="Franklin Gothic Book" w:hAnsi="Franklin Gothic Book" w:eastAsia="Calibri"/>
        </w:rPr>
      </w:pPr>
    </w:p>
    <w:p w:rsidRPr="00927525" w:rsidR="001F044A" w:rsidP="00704A64" w:rsidRDefault="001F044A" w14:paraId="20E6E8A1" w14:textId="2E103DBD">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sidR="0098344B">
        <w:rPr>
          <w:rFonts w:ascii="Franklin Gothic Book" w:hAnsi="Franklin Gothic Book" w:eastAsia="Calibri"/>
        </w:rPr>
        <w:t>BEH</w:t>
      </w:r>
      <w:r w:rsidR="0098344B">
        <w:rPr>
          <w:rFonts w:ascii="Franklin Gothic Book" w:hAnsi="Franklin Gothic Book" w:eastAsia="Calibri"/>
        </w:rPr>
        <w:t>7</w:t>
      </w:r>
    </w:p>
    <w:p w:rsidRPr="00927525" w:rsidR="001F044A" w:rsidP="00704A64" w:rsidRDefault="001F044A" w14:paraId="557727A7"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Grid</w:t>
      </w:r>
    </w:p>
    <w:p w:rsidRPr="00927525" w:rsidR="001F044A" w:rsidP="00704A64" w:rsidRDefault="001F044A" w14:paraId="433063C0" w14:textId="46B460BF">
      <w:pPr>
        <w:spacing w:line="276" w:lineRule="auto"/>
        <w:contextualSpacing/>
        <w:rPr>
          <w:rFonts w:ascii="Franklin Gothic Book" w:hAnsi="Franklin Gothic Book" w:eastAsia="Calibri"/>
          <w:i/>
        </w:rPr>
      </w:pPr>
      <w:r w:rsidRPr="00927525">
        <w:rPr>
          <w:rFonts w:ascii="Franklin Gothic Book" w:hAnsi="Franklin Gothic Book" w:eastAsia="Calibri"/>
          <w:b/>
          <w:bCs/>
        </w:rPr>
        <w:t xml:space="preserve">Variable Text: </w:t>
      </w:r>
      <w:r w:rsidRPr="00927525">
        <w:rPr>
          <w:rFonts w:ascii="Franklin Gothic Book" w:hAnsi="Franklin Gothic Book" w:eastAsia="Calibri"/>
          <w:bCs/>
        </w:rPr>
        <w:t xml:space="preserve">The following question asks about your thoughts and behaviors about </w:t>
      </w:r>
      <w:r w:rsidR="00E558DF">
        <w:rPr>
          <w:rFonts w:ascii="Franklin Gothic Book" w:hAnsi="Franklin Gothic Book" w:eastAsia="Calibri"/>
          <w:bCs/>
        </w:rPr>
        <w:t>a</w:t>
      </w:r>
      <w:r w:rsidRPr="00927525">
        <w:rPr>
          <w:rFonts w:ascii="Franklin Gothic Book" w:hAnsi="Franklin Gothic Book" w:eastAsia="Calibri"/>
          <w:bCs/>
        </w:rPr>
        <w:t xml:space="preserve"> COVID-19 vaccine. </w:t>
      </w:r>
      <w:r w:rsidRPr="00927525">
        <w:rPr>
          <w:rFonts w:ascii="Franklin Gothic Book" w:hAnsi="Franklin Gothic Book" w:eastAsia="Calibri"/>
        </w:rPr>
        <w:t>How much do you agree or disagree with the following statements</w:t>
      </w:r>
      <w:r w:rsidRPr="00927525">
        <w:rPr>
          <w:rFonts w:ascii="Franklin Gothic Book" w:hAnsi="Franklin Gothic Book" w:eastAsia="Calibri"/>
          <w:i/>
        </w:rPr>
        <w:t>? Select one response for each item.</w:t>
      </w:r>
    </w:p>
    <w:p w:rsidR="6A40ACD6" w:rsidP="25626495" w:rsidRDefault="6A40ACD6" w14:paraId="3FE04413" w14:textId="1AB8ABDD">
      <w:pPr>
        <w:spacing w:line="276" w:lineRule="auto"/>
        <w:rPr>
          <w:rFonts w:ascii="Franklin Gothic Book" w:hAnsi="Franklin Gothic Book" w:eastAsia="Calibri"/>
          <w:b/>
          <w:bCs/>
        </w:rPr>
      </w:pPr>
      <w:r w:rsidRPr="25626495">
        <w:rPr>
          <w:rFonts w:ascii="Franklin Gothic Book" w:hAnsi="Franklin Gothic Book" w:eastAsia="Calibri"/>
          <w:b/>
          <w:bCs/>
        </w:rPr>
        <w:lastRenderedPageBreak/>
        <w:t>// Ask if BEH</w:t>
      </w:r>
      <w:r w:rsidR="00BB7D01">
        <w:rPr>
          <w:rFonts w:ascii="Franklin Gothic Book" w:hAnsi="Franklin Gothic Book" w:eastAsia="Calibri"/>
          <w:b/>
          <w:bCs/>
        </w:rPr>
        <w:t>1</w:t>
      </w:r>
      <w:r w:rsidRPr="25626495">
        <w:rPr>
          <w:rFonts w:ascii="Franklin Gothic Book" w:hAnsi="Franklin Gothic Book" w:eastAsia="Calibri"/>
          <w:b/>
          <w:bCs/>
        </w:rPr>
        <w:t xml:space="preserve"> (Vaccination behavior) = </w:t>
      </w:r>
      <w:r w:rsidR="00BB7D01">
        <w:rPr>
          <w:rFonts w:ascii="Franklin Gothic Book" w:hAnsi="Franklin Gothic Book" w:eastAsia="Calibri"/>
          <w:b/>
          <w:bCs/>
        </w:rPr>
        <w:t>0 (</w:t>
      </w:r>
      <w:r w:rsidRPr="25626495">
        <w:rPr>
          <w:rFonts w:ascii="Franklin Gothic Book" w:hAnsi="Franklin Gothic Book" w:eastAsia="Calibri"/>
          <w:b/>
          <w:bCs/>
        </w:rPr>
        <w:t>"No…”</w:t>
      </w:r>
      <w:r w:rsidR="00BB7D01">
        <w:rPr>
          <w:rFonts w:ascii="Franklin Gothic Book" w:hAnsi="Franklin Gothic Book" w:eastAsia="Calibri"/>
          <w:b/>
          <w:bCs/>
        </w:rPr>
        <w:t>)</w:t>
      </w:r>
      <w:r w:rsidRPr="25626495">
        <w:rPr>
          <w:rFonts w:ascii="Franklin Gothic Book" w:hAnsi="Franklin Gothic Book" w:eastAsia="Calibri"/>
          <w:b/>
          <w:bCs/>
        </w:rPr>
        <w:t xml:space="preserve"> or</w:t>
      </w:r>
      <w:r w:rsidR="00BB7D01">
        <w:rPr>
          <w:rFonts w:ascii="Franklin Gothic Book" w:hAnsi="Franklin Gothic Book" w:eastAsia="Calibri"/>
          <w:b/>
          <w:bCs/>
        </w:rPr>
        <w:t xml:space="preserve"> -99 (</w:t>
      </w:r>
      <w:r w:rsidRPr="25626495">
        <w:rPr>
          <w:rFonts w:ascii="Franklin Gothic Book" w:hAnsi="Franklin Gothic Book" w:eastAsia="Calibri"/>
          <w:b/>
          <w:bCs/>
        </w:rPr>
        <w:t>“</w:t>
      </w:r>
      <w:r w:rsidR="00BE5257">
        <w:rPr>
          <w:rFonts w:ascii="Franklin Gothic Book" w:hAnsi="Franklin Gothic Book" w:eastAsia="Calibri"/>
          <w:b/>
          <w:bCs/>
        </w:rPr>
        <w:t>REFUSED</w:t>
      </w:r>
      <w:r w:rsidRPr="25626495">
        <w:rPr>
          <w:rFonts w:ascii="Franklin Gothic Book" w:hAnsi="Franklin Gothic Book" w:eastAsia="Calibri"/>
          <w:b/>
          <w:bCs/>
        </w:rPr>
        <w:t>”</w:t>
      </w:r>
      <w:r w:rsidR="00BB7D01">
        <w:rPr>
          <w:rFonts w:ascii="Franklin Gothic Book" w:hAnsi="Franklin Gothic Book" w:eastAsia="Calibri"/>
          <w:b/>
          <w:bCs/>
        </w:rPr>
        <w:t>)</w:t>
      </w:r>
      <w:r w:rsidRPr="25626495">
        <w:rPr>
          <w:rFonts w:ascii="Franklin Gothic Book" w:hAnsi="Franklin Gothic Book" w:eastAsia="Calibri"/>
          <w:b/>
          <w:bCs/>
        </w:rPr>
        <w:t xml:space="preserve"> or </w:t>
      </w:r>
      <w:r w:rsidR="00BB7D01">
        <w:rPr>
          <w:rFonts w:ascii="Franklin Gothic Book" w:hAnsi="Franklin Gothic Book" w:eastAsia="Calibri"/>
          <w:b/>
          <w:bCs/>
        </w:rPr>
        <w:t>1 (</w:t>
      </w:r>
      <w:r w:rsidRPr="25626495">
        <w:rPr>
          <w:rFonts w:ascii="Franklin Gothic Book" w:hAnsi="Franklin Gothic Book" w:eastAsia="Calibri"/>
          <w:b/>
          <w:bCs/>
        </w:rPr>
        <w:t>“Yes, but I have only received one shot…”</w:t>
      </w:r>
      <w:r w:rsidR="00BB7D01">
        <w:rPr>
          <w:rFonts w:ascii="Franklin Gothic Book" w:hAnsi="Franklin Gothic Book" w:eastAsia="Calibri"/>
          <w:b/>
          <w:bCs/>
        </w:rPr>
        <w:t xml:space="preserve">) </w:t>
      </w:r>
      <w:r w:rsidRPr="25626495">
        <w:rPr>
          <w:rFonts w:ascii="Franklin Gothic Book" w:hAnsi="Franklin Gothic Book" w:eastAsia="Calibri"/>
          <w:b/>
          <w:bCs/>
        </w:rPr>
        <w:t>//</w:t>
      </w:r>
    </w:p>
    <w:tbl>
      <w:tblPr>
        <w:tblStyle w:val="TableGrid22"/>
        <w:tblW w:w="0" w:type="auto"/>
        <w:tblInd w:w="0" w:type="dxa"/>
        <w:tblLook w:val="04A0" w:firstRow="1" w:lastRow="0" w:firstColumn="1" w:lastColumn="0" w:noHBand="0" w:noVBand="1"/>
      </w:tblPr>
      <w:tblGrid>
        <w:gridCol w:w="1385"/>
        <w:gridCol w:w="5299"/>
        <w:gridCol w:w="2666"/>
      </w:tblGrid>
      <w:tr w:rsidRPr="00927525" w:rsidR="001F044A" w:rsidTr="00AE16E4" w14:paraId="6669D169" w14:textId="77777777">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F35C1E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C5D021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7258B9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4294D65B"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B1AF0" w14:paraId="04939F03" w14:textId="6C881B3C">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8344B">
              <w:rPr>
                <w:rFonts w:ascii="Franklin Gothic Book" w:hAnsi="Franklin Gothic Book" w:eastAsia="Calibri"/>
              </w:rPr>
              <w:t>7</w:t>
            </w:r>
            <w:r w:rsidRPr="00927525" w:rsidR="001F044A">
              <w:rPr>
                <w:rFonts w:ascii="Franklin Gothic Book" w:hAnsi="Franklin Gothic Book" w:eastAsia="Calibri"/>
              </w:rPr>
              <w:t>_1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2E47DED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In the next year, it is mostly up to me whether I get a COVID-19 vaccine or not.</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B1AF0" w14:paraId="163D23D8" w14:textId="3C89C129">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8344B">
              <w:rPr>
                <w:rFonts w:ascii="Franklin Gothic Book" w:hAnsi="Franklin Gothic Book" w:eastAsia="Calibri"/>
              </w:rPr>
              <w:t>7</w:t>
            </w:r>
            <w:r w:rsidRPr="00927525" w:rsidR="001F044A">
              <w:rPr>
                <w:rFonts w:ascii="Franklin Gothic Book" w:hAnsi="Franklin Gothic Book" w:eastAsia="Calibri"/>
              </w:rPr>
              <w:t>_1: Up to me – get vaccine</w:t>
            </w:r>
          </w:p>
        </w:tc>
      </w:tr>
      <w:tr w:rsidRPr="00927525" w:rsidR="001F044A" w:rsidTr="00AE16E4" w14:paraId="425C5152"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B1AF0" w14:paraId="62F0466F" w14:textId="0BC41F2F">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8344B">
              <w:rPr>
                <w:rFonts w:ascii="Franklin Gothic Book" w:hAnsi="Franklin Gothic Book" w:eastAsia="Calibri"/>
              </w:rPr>
              <w:t>7</w:t>
            </w:r>
            <w:r w:rsidRPr="00927525" w:rsidR="001F044A">
              <w:rPr>
                <w:rFonts w:ascii="Franklin Gothic Book" w:hAnsi="Franklin Gothic Book" w:eastAsia="Calibri"/>
              </w:rPr>
              <w:t>_2</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6CB0750" w14:textId="4B601522">
            <w:pPr>
              <w:spacing w:line="276" w:lineRule="auto"/>
              <w:contextualSpacing/>
              <w:rPr>
                <w:rFonts w:ascii="Franklin Gothic Book" w:hAnsi="Franklin Gothic Book" w:eastAsia="Calibri"/>
              </w:rPr>
            </w:pPr>
            <w:r w:rsidRPr="00927525">
              <w:rPr>
                <w:rFonts w:ascii="Franklin Gothic Book" w:hAnsi="Franklin Gothic Book" w:eastAsia="Calibri"/>
              </w:rPr>
              <w:t>In the next year, it would be easy for me to get a COVID-19 vaccine</w:t>
            </w:r>
            <w:r w:rsidR="00023FDF">
              <w:rPr>
                <w:rFonts w:ascii="Franklin Gothic Book" w:hAnsi="Franklin Gothic Book" w:eastAsia="Calibri"/>
              </w:rPr>
              <w:t>.</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B1AF0" w14:paraId="25E44CA0" w14:textId="7DED0704">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8344B">
              <w:rPr>
                <w:rFonts w:ascii="Franklin Gothic Book" w:hAnsi="Franklin Gothic Book" w:eastAsia="Calibri"/>
              </w:rPr>
              <w:t>7</w:t>
            </w:r>
            <w:r w:rsidRPr="00927525" w:rsidR="001F044A">
              <w:rPr>
                <w:rFonts w:ascii="Franklin Gothic Book" w:hAnsi="Franklin Gothic Book" w:eastAsia="Calibri"/>
              </w:rPr>
              <w:t>_2: Easy for me – get vaccine</w:t>
            </w:r>
          </w:p>
        </w:tc>
      </w:tr>
      <w:tr w:rsidRPr="00927525" w:rsidR="001F044A" w:rsidTr="00AE16E4" w14:paraId="0A40026F" w14:textId="77777777">
        <w:trPr>
          <w:trHeight w:val="269"/>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B1AF0" w14:paraId="6AA87D4B" w14:textId="09332675">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8344B">
              <w:rPr>
                <w:rFonts w:ascii="Franklin Gothic Book" w:hAnsi="Franklin Gothic Book" w:eastAsia="Calibri"/>
              </w:rPr>
              <w:t>7</w:t>
            </w:r>
            <w:r w:rsidRPr="00927525" w:rsidR="001F044A">
              <w:rPr>
                <w:rFonts w:ascii="Franklin Gothic Book" w:hAnsi="Franklin Gothic Book" w:eastAsia="Calibri"/>
              </w:rPr>
              <w:t>_3</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CDBA386" w14:textId="4017A3FA">
            <w:pPr>
              <w:spacing w:line="276" w:lineRule="auto"/>
              <w:contextualSpacing/>
              <w:rPr>
                <w:rFonts w:ascii="Franklin Gothic Book" w:hAnsi="Franklin Gothic Book" w:eastAsia="Calibri"/>
              </w:rPr>
            </w:pPr>
            <w:r w:rsidRPr="00927525">
              <w:rPr>
                <w:rFonts w:ascii="Franklin Gothic Book" w:hAnsi="Franklin Gothic Book" w:eastAsia="Calibri"/>
              </w:rPr>
              <w:t>In the next year, I intend to get a COVID-19 vaccine</w:t>
            </w:r>
            <w:r w:rsidR="00023FDF">
              <w:rPr>
                <w:rFonts w:ascii="Franklin Gothic Book" w:hAnsi="Franklin Gothic Book" w:eastAsia="Calibri"/>
              </w:rPr>
              <w:t>.</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B1AF0" w14:paraId="711D407D" w14:textId="0A570FAE">
            <w:pPr>
              <w:spacing w:line="276" w:lineRule="auto"/>
              <w:contextualSpacing/>
              <w:rPr>
                <w:rFonts w:ascii="Franklin Gothic Book" w:hAnsi="Franklin Gothic Book" w:eastAsia="Calibri"/>
              </w:rPr>
            </w:pPr>
            <w:r w:rsidRPr="00927525">
              <w:rPr>
                <w:rFonts w:ascii="Franklin Gothic Book" w:hAnsi="Franklin Gothic Book" w:eastAsia="Calibri"/>
              </w:rPr>
              <w:t>BEH</w:t>
            </w:r>
            <w:r w:rsidR="0098344B">
              <w:rPr>
                <w:rFonts w:ascii="Franklin Gothic Book" w:hAnsi="Franklin Gothic Book" w:eastAsia="Calibri"/>
              </w:rPr>
              <w:t>7</w:t>
            </w:r>
            <w:r w:rsidRPr="00927525" w:rsidR="001F044A">
              <w:rPr>
                <w:rFonts w:ascii="Franklin Gothic Book" w:hAnsi="Franklin Gothic Book" w:eastAsia="Calibri"/>
              </w:rPr>
              <w:t>_3: Intend – get vaccine</w:t>
            </w:r>
          </w:p>
        </w:tc>
      </w:tr>
    </w:tbl>
    <w:p w:rsidRPr="00927525" w:rsidR="001F044A" w:rsidP="00704A64" w:rsidRDefault="001F044A" w14:paraId="54AA1C16" w14:textId="77777777">
      <w:pPr>
        <w:spacing w:line="276" w:lineRule="auto"/>
        <w:contextualSpacing/>
        <w:rPr>
          <w:rFonts w:ascii="Franklin Gothic Book" w:hAnsi="Franklin Gothic Book" w:eastAsia="Calibri"/>
          <w:b/>
          <w:bCs/>
        </w:rPr>
      </w:pPr>
    </w:p>
    <w:tbl>
      <w:tblPr>
        <w:tblW w:w="0" w:type="auto"/>
        <w:tblLook w:val="04A0" w:firstRow="1" w:lastRow="0" w:firstColumn="1" w:lastColumn="0" w:noHBand="0" w:noVBand="1"/>
      </w:tblPr>
      <w:tblGrid>
        <w:gridCol w:w="1098"/>
        <w:gridCol w:w="3204"/>
      </w:tblGrid>
      <w:tr w:rsidRPr="00927525" w:rsidR="001F044A" w:rsidTr="00AE16E4" w14:paraId="18B213D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D0467F0"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1423E6"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08113C9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2B0A89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E3FFE7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6258BE2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84E9A9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A8E5B7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581ED70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84902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59BE14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6350113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2B481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1793E1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0FDCE11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B10D1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04F5E2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1C8C710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7B48CD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548C119C" w14:textId="2F14EEE0">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5357E5" w:rsidTr="00AE16E4" w14:paraId="08EBD6A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5357E5" w:rsidP="00704A64" w:rsidRDefault="005357E5" w14:paraId="53533366" w14:textId="555F2C90">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5357E5" w:rsidP="00704A64" w:rsidRDefault="00BE5257" w14:paraId="39E7B3DC" w14:textId="7F2641B4">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52D8EDD6" w14:textId="77777777">
      <w:pPr>
        <w:spacing w:line="276" w:lineRule="auto"/>
        <w:contextualSpacing/>
        <w:rPr>
          <w:rFonts w:ascii="Franklin Gothic Book" w:hAnsi="Franklin Gothic Book" w:eastAsia="Calibri"/>
          <w:b/>
          <w:bCs/>
        </w:rPr>
      </w:pPr>
    </w:p>
    <w:p w:rsidRPr="007A36B9" w:rsidR="00341F89" w:rsidP="00341F89" w:rsidRDefault="00341F89" w14:paraId="1843A4E7"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1F044A" w:rsidP="00704A64" w:rsidRDefault="001F044A" w14:paraId="30455D83" w14:textId="77777777">
      <w:pPr>
        <w:spacing w:line="276" w:lineRule="auto"/>
        <w:contextualSpacing/>
        <w:rPr>
          <w:rFonts w:ascii="Calibri" w:hAnsi="Calibri" w:eastAsia="MS Mincho"/>
          <w:b/>
          <w:bCs/>
        </w:rPr>
      </w:pPr>
    </w:p>
    <w:p w:rsidRPr="00927525" w:rsidR="001F044A" w:rsidP="00704A64" w:rsidRDefault="001F044A" w14:paraId="70212E66" w14:textId="77777777">
      <w:pPr>
        <w:keepNext/>
        <w:keepLines/>
        <w:spacing w:before="40" w:line="276" w:lineRule="auto"/>
        <w:contextualSpacing/>
        <w:jc w:val="center"/>
        <w:outlineLvl w:val="1"/>
        <w:rPr>
          <w:rFonts w:ascii="Franklin Gothic Book" w:hAnsi="Franklin Gothic Book" w:eastAsia="MS Gothic"/>
          <w:b/>
          <w:i/>
          <w:szCs w:val="26"/>
        </w:rPr>
      </w:pPr>
      <w:r w:rsidRPr="00927525">
        <w:rPr>
          <w:rFonts w:ascii="Franklin Gothic Book" w:hAnsi="Franklin Gothic Book" w:eastAsia="MS Gothic"/>
          <w:b/>
          <w:i/>
          <w:szCs w:val="26"/>
        </w:rPr>
        <w:t xml:space="preserve">Face Mask Wearing </w:t>
      </w:r>
    </w:p>
    <w:p w:rsidRPr="00927525" w:rsidR="001F044A" w:rsidP="00704A64" w:rsidRDefault="001F044A" w14:paraId="43FDE7A8" w14:textId="77777777">
      <w:pPr>
        <w:spacing w:line="276" w:lineRule="auto"/>
        <w:contextualSpacing/>
        <w:jc w:val="both"/>
        <w:rPr>
          <w:rFonts w:ascii="Franklin Gothic Book" w:hAnsi="Franklin Gothic Book" w:eastAsia="Calibri"/>
        </w:rPr>
      </w:pPr>
    </w:p>
    <w:p w:rsidR="001F044A" w:rsidP="00704A64" w:rsidRDefault="001F044A" w14:paraId="7EACE162" w14:textId="77777777">
      <w:pPr>
        <w:spacing w:line="276" w:lineRule="auto"/>
        <w:contextualSpacing/>
        <w:jc w:val="both"/>
        <w:rPr>
          <w:rFonts w:ascii="Franklin Gothic Book" w:hAnsi="Franklin Gothic Book" w:eastAsia="Calibri"/>
        </w:rPr>
      </w:pPr>
      <w:r w:rsidRPr="00927525">
        <w:rPr>
          <w:rFonts w:ascii="Franklin Gothic Book" w:hAnsi="Franklin Gothic Book" w:eastAsia="Calibri"/>
        </w:rPr>
        <w:t>The following questions will ask about your actions and beliefs related to wearing a face mask, meaning a face covering that covers your nostrils, mouth, and chin, and which can include items such as a cloth face mask, an N95 respirator, or a disposable face mask.</w:t>
      </w:r>
    </w:p>
    <w:p w:rsidRPr="00927525" w:rsidR="00C76CAF" w:rsidP="00704A64" w:rsidRDefault="00C76CAF" w14:paraId="140702F4" w14:textId="77777777">
      <w:pPr>
        <w:spacing w:line="276" w:lineRule="auto"/>
        <w:contextualSpacing/>
        <w:jc w:val="both"/>
        <w:rPr>
          <w:rFonts w:ascii="Franklin Gothic Book" w:hAnsi="Franklin Gothic Book" w:eastAsia="Calibri"/>
        </w:rPr>
      </w:pPr>
    </w:p>
    <w:p w:rsidR="00341F89" w:rsidP="00341F89" w:rsidRDefault="00341F89" w14:paraId="7B141513" w14:textId="4C79680C">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7A36B9" w:rsidR="00341F89" w:rsidP="00341F89" w:rsidRDefault="00341F89" w14:paraId="68996ECC" w14:textId="77777777">
      <w:pPr>
        <w:spacing w:line="276" w:lineRule="auto"/>
        <w:contextualSpacing/>
        <w:jc w:val="center"/>
        <w:rPr>
          <w:rFonts w:ascii="Franklin Gothic Book" w:hAnsi="Franklin Gothic Book" w:eastAsia="Calibri"/>
          <w:b/>
          <w:bCs/>
        </w:rPr>
      </w:pPr>
    </w:p>
    <w:p w:rsidRPr="00927525" w:rsidR="001F044A" w:rsidP="00704A64" w:rsidRDefault="001F044A" w14:paraId="494F6623" w14:textId="2A4F02B3">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sidR="0098344B">
        <w:rPr>
          <w:rFonts w:ascii="Franklin Gothic Book" w:hAnsi="Franklin Gothic Book" w:eastAsia="Calibri"/>
        </w:rPr>
        <w:t>BEH</w:t>
      </w:r>
      <w:r w:rsidR="0098344B">
        <w:rPr>
          <w:rFonts w:ascii="Franklin Gothic Book" w:hAnsi="Franklin Gothic Book" w:eastAsia="Calibri"/>
        </w:rPr>
        <w:t>8</w:t>
      </w:r>
    </w:p>
    <w:p w:rsidRPr="00927525" w:rsidR="001F044A" w:rsidP="00704A64" w:rsidRDefault="001F044A" w14:paraId="060E182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65C20016" w14:textId="6357EA36">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8344B">
        <w:rPr>
          <w:rFonts w:ascii="Franklin Gothic Book" w:hAnsi="Franklin Gothic Book" w:eastAsia="Calibri"/>
        </w:rPr>
        <w:t>BEH</w:t>
      </w:r>
      <w:r w:rsidR="0098344B">
        <w:rPr>
          <w:rFonts w:ascii="Franklin Gothic Book" w:hAnsi="Franklin Gothic Book" w:eastAsia="Calibri"/>
        </w:rPr>
        <w:t>8</w:t>
      </w:r>
    </w:p>
    <w:p w:rsidRPr="00927525" w:rsidR="001F044A" w:rsidP="00704A64" w:rsidRDefault="001F044A" w14:paraId="5E8A3D5B"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How often do you wear a face mask when you are outside of your home and in public?</w:t>
      </w:r>
    </w:p>
    <w:p w:rsidRPr="00927525" w:rsidR="001F044A" w:rsidP="00704A64" w:rsidRDefault="001F044A" w14:paraId="7860C570" w14:textId="0DF1E28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sidR="0098344B">
        <w:rPr>
          <w:rFonts w:ascii="Franklin Gothic Book" w:hAnsi="Franklin Gothic Book" w:eastAsia="Calibri"/>
        </w:rPr>
        <w:t>BEH</w:t>
      </w:r>
      <w:r w:rsidR="0098344B">
        <w:rPr>
          <w:rFonts w:ascii="Franklin Gothic Book" w:hAnsi="Franklin Gothic Book" w:eastAsia="Calibri"/>
        </w:rPr>
        <w:t>8</w:t>
      </w:r>
      <w:r w:rsidRPr="00927525">
        <w:rPr>
          <w:rFonts w:ascii="Franklin Gothic Book" w:hAnsi="Franklin Gothic Book" w:eastAsia="Calibri"/>
        </w:rPr>
        <w:t>: Wear mask</w:t>
      </w:r>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22C0EE54"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38363C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297C08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C4CF41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E83E1B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76CAC1" w14:textId="77777777">
            <w:pPr>
              <w:spacing w:line="276" w:lineRule="auto"/>
              <w:contextualSpacing/>
              <w:rPr>
                <w:rFonts w:ascii="Franklin Gothic Book" w:hAnsi="Franklin Gothic Book" w:eastAsia="Calibri"/>
              </w:rPr>
            </w:pPr>
            <w:r w:rsidRPr="00927525">
              <w:rPr>
                <w:rFonts w:ascii="Franklin Gothic Book" w:hAnsi="Franklin Gothic Book" w:eastAsia="MS Mincho"/>
              </w:rPr>
              <w:t>Never</w:t>
            </w:r>
          </w:p>
        </w:tc>
      </w:tr>
      <w:tr w:rsidRPr="00927525" w:rsidR="001F044A" w:rsidTr="00AE16E4" w14:paraId="5EB8D70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F3D66C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19DD31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Rarely</w:t>
            </w:r>
          </w:p>
        </w:tc>
      </w:tr>
      <w:tr w:rsidRPr="00927525" w:rsidR="001F044A" w:rsidTr="00AE16E4" w14:paraId="5D7EC45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1EED8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18C46A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Sometimes</w:t>
            </w:r>
          </w:p>
        </w:tc>
      </w:tr>
      <w:tr w:rsidRPr="00927525" w:rsidR="001F044A" w:rsidTr="00AE16E4" w14:paraId="2A739E3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3F116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58A6C9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often</w:t>
            </w:r>
          </w:p>
        </w:tc>
      </w:tr>
      <w:tr w:rsidRPr="00927525" w:rsidR="001F044A" w:rsidTr="00AE16E4" w14:paraId="0D1D3620"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08A606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A12BE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Always</w:t>
            </w:r>
          </w:p>
        </w:tc>
      </w:tr>
      <w:tr w:rsidRPr="00927525" w:rsidR="001F044A" w:rsidTr="00AE16E4" w14:paraId="53BDFD7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4B225D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316390FD" w14:textId="581079A8">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3AB2C4D5" w14:textId="613C6B2A">
      <w:pPr>
        <w:spacing w:line="276" w:lineRule="auto"/>
        <w:contextualSpacing/>
        <w:rPr>
          <w:rFonts w:ascii="Franklin Gothic Book" w:hAnsi="Franklin Gothic Book" w:eastAsia="Calibri"/>
          <w:b/>
          <w:bCs/>
        </w:rPr>
      </w:pPr>
      <w:bookmarkStart w:name="_Hlk59025264" w:id="1"/>
    </w:p>
    <w:p w:rsidRPr="00927525" w:rsidR="00A05E81" w:rsidP="00A05E81" w:rsidRDefault="00A05E81" w14:paraId="5F05CA3F" w14:textId="3000B024">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w:t>
      </w:r>
      <w:r>
        <w:rPr>
          <w:rFonts w:ascii="Franklin Gothic Book" w:hAnsi="Franklin Gothic Book" w:eastAsia="Calibri"/>
        </w:rPr>
        <w:t>8a</w:t>
      </w:r>
    </w:p>
    <w:p w:rsidRPr="00927525" w:rsidR="00A05E81" w:rsidP="00A05E81" w:rsidRDefault="00A05E81" w14:paraId="7C2CC91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A05E81" w:rsidP="00A05E81" w:rsidRDefault="00A05E81" w14:paraId="5D2CAA9D" w14:textId="25722F12">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w:t>
      </w:r>
      <w:r>
        <w:rPr>
          <w:rFonts w:ascii="Franklin Gothic Book" w:hAnsi="Franklin Gothic Book" w:eastAsia="Calibri"/>
        </w:rPr>
        <w:t>8a</w:t>
      </w:r>
    </w:p>
    <w:p w:rsidRPr="002B3984" w:rsidR="00332615" w:rsidP="00332615" w:rsidRDefault="00A05E81" w14:paraId="444BABA4" w14:textId="77777777">
      <w:pPr>
        <w:spacing w:line="276" w:lineRule="auto"/>
        <w:contextualSpacing/>
        <w:rPr>
          <w:rFonts w:eastAsia="Calibri"/>
        </w:rPr>
      </w:pPr>
      <w:r w:rsidRPr="00927525">
        <w:rPr>
          <w:rFonts w:ascii="Franklin Gothic Book" w:hAnsi="Franklin Gothic Book" w:eastAsia="Calibri"/>
          <w:b/>
          <w:bCs/>
        </w:rPr>
        <w:t xml:space="preserve">Variable Text: </w:t>
      </w:r>
      <w:r w:rsidRPr="002B3984" w:rsidR="00332615">
        <w:rPr>
          <w:rFonts w:eastAsia="Calibri"/>
        </w:rPr>
        <w:t>When you wear a face mask, how frequently do you "double mask" or wear two masks at a time?</w:t>
      </w:r>
    </w:p>
    <w:p w:rsidR="00A05E81" w:rsidP="00A05E81" w:rsidRDefault="00A05E81" w14:paraId="5618F2F5" w14:textId="11097E2F">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BEH</w:t>
      </w:r>
      <w:r>
        <w:rPr>
          <w:rFonts w:ascii="Franklin Gothic Book" w:hAnsi="Franklin Gothic Book" w:eastAsia="Calibri"/>
        </w:rPr>
        <w:t>8a</w:t>
      </w:r>
      <w:r w:rsidRPr="00927525">
        <w:rPr>
          <w:rFonts w:ascii="Franklin Gothic Book" w:hAnsi="Franklin Gothic Book" w:eastAsia="Calibri"/>
        </w:rPr>
        <w:t xml:space="preserve">: Wear </w:t>
      </w:r>
      <w:r w:rsidR="00332615">
        <w:rPr>
          <w:rFonts w:ascii="Franklin Gothic Book" w:hAnsi="Franklin Gothic Book" w:eastAsia="Calibri"/>
        </w:rPr>
        <w:t>double-</w:t>
      </w:r>
      <w:r w:rsidRPr="00927525">
        <w:rPr>
          <w:rFonts w:ascii="Franklin Gothic Book" w:hAnsi="Franklin Gothic Book" w:eastAsia="Calibri"/>
        </w:rPr>
        <w:t>mask</w:t>
      </w:r>
    </w:p>
    <w:p w:rsidRPr="00927525" w:rsidR="00C82723" w:rsidP="00C82723" w:rsidRDefault="00C82723" w14:paraId="2E1D22B9"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Ask</w:t>
      </w:r>
      <w:r w:rsidRPr="00927525">
        <w:rPr>
          <w:rFonts w:ascii="Franklin Gothic Book" w:hAnsi="Franklin Gothic Book" w:eastAsia="Calibri"/>
          <w:b/>
        </w:rPr>
        <w:t xml:space="preserve"> if BEH</w:t>
      </w:r>
      <w:r>
        <w:rPr>
          <w:rFonts w:ascii="Franklin Gothic Book" w:hAnsi="Franklin Gothic Book" w:eastAsia="Calibri"/>
          <w:b/>
        </w:rPr>
        <w:t>8</w:t>
      </w:r>
      <w:r w:rsidRPr="00927525">
        <w:rPr>
          <w:rFonts w:ascii="Franklin Gothic Book" w:hAnsi="Franklin Gothic Book" w:eastAsia="Calibri"/>
          <w:b/>
        </w:rPr>
        <w:t xml:space="preserve"> (Wear mask) = 2-5</w:t>
      </w:r>
      <w:r>
        <w:rPr>
          <w:rFonts w:ascii="Franklin Gothic Book" w:hAnsi="Franklin Gothic Book" w:eastAsia="Calibri"/>
          <w:b/>
        </w:rPr>
        <w:t xml:space="preserve"> </w:t>
      </w:r>
      <w:r w:rsidRPr="00927525">
        <w:rPr>
          <w:rFonts w:ascii="Franklin Gothic Book" w:hAnsi="Franklin Gothic Book" w:eastAsia="Calibri"/>
          <w:b/>
        </w:rPr>
        <w:t>(</w:t>
      </w:r>
      <w:r>
        <w:rPr>
          <w:rFonts w:ascii="Franklin Gothic Book" w:hAnsi="Franklin Gothic Book" w:eastAsia="Calibri"/>
          <w:b/>
        </w:rPr>
        <w:t>“</w:t>
      </w:r>
      <w:r w:rsidRPr="00927525">
        <w:rPr>
          <w:rFonts w:ascii="Franklin Gothic Book" w:hAnsi="Franklin Gothic Book" w:eastAsia="Calibri"/>
          <w:b/>
        </w:rPr>
        <w:t>Rarely</w:t>
      </w:r>
      <w:r>
        <w:rPr>
          <w:rFonts w:ascii="Franklin Gothic Book" w:hAnsi="Franklin Gothic Book" w:eastAsia="Calibri"/>
          <w:b/>
        </w:rPr>
        <w:t>”</w:t>
      </w:r>
      <w:r w:rsidRPr="00927525">
        <w:rPr>
          <w:rFonts w:ascii="Franklin Gothic Book" w:hAnsi="Franklin Gothic Book" w:eastAsia="Calibri"/>
          <w:b/>
        </w:rPr>
        <w:t xml:space="preserve"> </w:t>
      </w:r>
      <w:r>
        <w:rPr>
          <w:rFonts w:ascii="Franklin Gothic Book" w:hAnsi="Franklin Gothic Book" w:eastAsia="Calibri"/>
          <w:b/>
        </w:rPr>
        <w:t>–</w:t>
      </w:r>
      <w:r w:rsidRPr="00927525">
        <w:rPr>
          <w:rFonts w:ascii="Franklin Gothic Book" w:hAnsi="Franklin Gothic Book" w:eastAsia="Calibri"/>
          <w:b/>
        </w:rPr>
        <w:t xml:space="preserve"> </w:t>
      </w:r>
      <w:r>
        <w:rPr>
          <w:rFonts w:ascii="Franklin Gothic Book" w:hAnsi="Franklin Gothic Book" w:eastAsia="Calibri"/>
          <w:b/>
        </w:rPr>
        <w:t>“</w:t>
      </w:r>
      <w:r w:rsidRPr="00927525">
        <w:rPr>
          <w:rFonts w:ascii="Franklin Gothic Book" w:hAnsi="Franklin Gothic Book" w:eastAsia="Calibri"/>
          <w:b/>
        </w:rPr>
        <w:t>Always</w:t>
      </w:r>
      <w:r>
        <w:rPr>
          <w:rFonts w:ascii="Franklin Gothic Book" w:hAnsi="Franklin Gothic Book" w:eastAsia="Calibri"/>
          <w:b/>
        </w:rPr>
        <w:t>”</w:t>
      </w:r>
      <w:r w:rsidRPr="00927525">
        <w:rPr>
          <w:rFonts w:ascii="Franklin Gothic Book" w:hAnsi="Franklin Gothic Book" w:eastAsia="Calibri"/>
          <w:b/>
        </w:rPr>
        <w:t>)</w:t>
      </w:r>
      <w:r>
        <w:rPr>
          <w:rFonts w:ascii="Franklin Gothic Book" w:hAnsi="Franklin Gothic Book" w:eastAsia="Calibri"/>
          <w:b/>
        </w:rPr>
        <w:t>.</w:t>
      </w:r>
      <w:r w:rsidRPr="00927525">
        <w:rPr>
          <w:rFonts w:ascii="Franklin Gothic Book" w:hAnsi="Franklin Gothic Book" w:eastAsia="Calibri"/>
          <w:b/>
        </w:rPr>
        <w:t xml:space="preserve"> //</w:t>
      </w:r>
    </w:p>
    <w:tbl>
      <w:tblPr>
        <w:tblStyle w:val="TableGrid22"/>
        <w:tblW w:w="0" w:type="auto"/>
        <w:tblInd w:w="0" w:type="dxa"/>
        <w:tblLook w:val="04A0" w:firstRow="1" w:lastRow="0" w:firstColumn="1" w:lastColumn="0" w:noHBand="0" w:noVBand="1"/>
      </w:tblPr>
      <w:tblGrid>
        <w:gridCol w:w="1098"/>
        <w:gridCol w:w="3204"/>
      </w:tblGrid>
      <w:tr w:rsidRPr="00927525" w:rsidR="00A05E81" w:rsidTr="00BF7057" w14:paraId="1834865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A05E81" w:rsidP="00BF7057" w:rsidRDefault="00A05E81" w14:paraId="162D923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A05E81" w:rsidP="00BF7057" w:rsidRDefault="00A05E81" w14:paraId="6D4F59C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A05E81" w:rsidTr="00BF7057" w14:paraId="4D6543A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3213212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22EBDC0A" w14:textId="77777777">
            <w:pPr>
              <w:spacing w:line="276" w:lineRule="auto"/>
              <w:contextualSpacing/>
              <w:rPr>
                <w:rFonts w:ascii="Franklin Gothic Book" w:hAnsi="Franklin Gothic Book" w:eastAsia="Calibri"/>
              </w:rPr>
            </w:pPr>
            <w:r w:rsidRPr="00927525">
              <w:rPr>
                <w:rFonts w:ascii="Franklin Gothic Book" w:hAnsi="Franklin Gothic Book" w:eastAsia="MS Mincho"/>
              </w:rPr>
              <w:t>Never</w:t>
            </w:r>
          </w:p>
        </w:tc>
      </w:tr>
      <w:tr w:rsidRPr="00927525" w:rsidR="00A05E81" w:rsidTr="00BF7057" w14:paraId="17019A1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40E207B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3A4F808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Rarely</w:t>
            </w:r>
          </w:p>
        </w:tc>
      </w:tr>
      <w:tr w:rsidRPr="00927525" w:rsidR="00A05E81" w:rsidTr="00BF7057" w14:paraId="7D141D5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338184A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0AC9DC4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Sometimes</w:t>
            </w:r>
          </w:p>
        </w:tc>
      </w:tr>
      <w:tr w:rsidRPr="00927525" w:rsidR="00A05E81" w:rsidTr="00BF7057" w14:paraId="4528ED5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07B7012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12B5026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often</w:t>
            </w:r>
          </w:p>
        </w:tc>
      </w:tr>
      <w:tr w:rsidRPr="00927525" w:rsidR="00A05E81" w:rsidTr="00BF7057" w14:paraId="014ADBD5"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A05E81" w:rsidP="00BF7057" w:rsidRDefault="00A05E81" w14:paraId="4E264C5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2E4AA93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Always</w:t>
            </w:r>
          </w:p>
        </w:tc>
      </w:tr>
      <w:tr w:rsidRPr="00927525" w:rsidR="00A05E81" w:rsidTr="00BF7057" w14:paraId="1D39085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2FE031F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A05E81" w:rsidP="00BF7057" w:rsidRDefault="00A05E81" w14:paraId="46EA151E"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332615" w:rsidTr="00BF7057" w14:paraId="237AB9B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332615" w:rsidP="00BF7057" w:rsidRDefault="00332615" w14:paraId="4E22C150" w14:textId="42CD201B">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00332615" w:rsidP="00BF7057" w:rsidRDefault="00332615" w14:paraId="265EF21B" w14:textId="4A524D7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341F89" w:rsidP="00704A64" w:rsidRDefault="00341F89" w14:paraId="65E8090A" w14:textId="77777777">
      <w:pPr>
        <w:spacing w:line="276" w:lineRule="auto"/>
        <w:contextualSpacing/>
        <w:rPr>
          <w:rFonts w:ascii="Franklin Gothic Book" w:hAnsi="Franklin Gothic Book" w:eastAsia="Calibri"/>
          <w:b/>
          <w:bCs/>
        </w:rPr>
      </w:pPr>
    </w:p>
    <w:p w:rsidRPr="00927525" w:rsidR="001F044A" w:rsidP="00704A64" w:rsidRDefault="001F044A" w14:paraId="7735F518" w14:textId="42B49282">
      <w:pPr>
        <w:spacing w:line="276" w:lineRule="auto"/>
        <w:contextualSpacing/>
        <w:rPr>
          <w:rFonts w:ascii="Franklin Gothic Book" w:hAnsi="Franklin Gothic Book" w:eastAsia="Calibri"/>
          <w:b/>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00904675">
        <w:rPr>
          <w:rFonts w:ascii="Franklin Gothic Book" w:hAnsi="Franklin Gothic Book" w:eastAsia="Calibri"/>
        </w:rPr>
        <w:t>BEH</w:t>
      </w:r>
      <w:r w:rsidR="0098344B">
        <w:rPr>
          <w:rFonts w:ascii="Franklin Gothic Book" w:hAnsi="Franklin Gothic Book" w:eastAsia="Calibri"/>
        </w:rPr>
        <w:t>9</w:t>
      </w:r>
    </w:p>
    <w:p w:rsidRPr="00927525" w:rsidR="001F044A" w:rsidP="00704A64" w:rsidRDefault="001F044A" w14:paraId="6C089220"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Grid</w:t>
      </w:r>
    </w:p>
    <w:p w:rsidRPr="00927525" w:rsidR="001F044A" w:rsidP="00704A64" w:rsidRDefault="001F044A" w14:paraId="5D032816" w14:textId="5C78C226">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There are some public places that individuals may avoid </w:t>
      </w:r>
      <w:proofErr w:type="gramStart"/>
      <w:r w:rsidRPr="00927525">
        <w:rPr>
          <w:rFonts w:ascii="Franklin Gothic Book" w:hAnsi="Franklin Gothic Book" w:eastAsia="Calibri"/>
        </w:rPr>
        <w:t>in order to</w:t>
      </w:r>
      <w:proofErr w:type="gramEnd"/>
      <w:r w:rsidRPr="00927525">
        <w:rPr>
          <w:rFonts w:ascii="Franklin Gothic Book" w:hAnsi="Franklin Gothic Book" w:eastAsia="Calibri"/>
        </w:rPr>
        <w:t xml:space="preserve"> limit the spread of COVID-19. In the past 7 days, have you visited or engaged in any of the following activities? </w:t>
      </w:r>
      <w:r w:rsidRPr="00927525">
        <w:rPr>
          <w:rFonts w:ascii="Franklin Gothic Book" w:hAnsi="Franklin Gothic Book" w:eastAsia="Calibri"/>
          <w:i/>
          <w:iCs/>
        </w:rPr>
        <w:t>Select yes or no for each item.</w:t>
      </w:r>
    </w:p>
    <w:tbl>
      <w:tblPr>
        <w:tblStyle w:val="TableGrid22"/>
        <w:tblW w:w="0" w:type="auto"/>
        <w:tblInd w:w="0" w:type="dxa"/>
        <w:tblLook w:val="04A0" w:firstRow="1" w:lastRow="0" w:firstColumn="1" w:lastColumn="0" w:noHBand="0" w:noVBand="1"/>
      </w:tblPr>
      <w:tblGrid>
        <w:gridCol w:w="1726"/>
        <w:gridCol w:w="4389"/>
        <w:gridCol w:w="3235"/>
      </w:tblGrid>
      <w:tr w:rsidRPr="00927525" w:rsidR="001F044A" w:rsidTr="00AE16E4" w14:paraId="18C5C3F4" w14:textId="77777777">
        <w:tc>
          <w:tcPr>
            <w:tcW w:w="1726"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D25BDC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389"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BEEDA8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323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54164D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1A39EB5F"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5FB1E2F" w14:textId="5FA0E4FC">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DC1FA4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Indoor dining at a restaurant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55AAF305" w14:textId="0C752E89">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w:t>
            </w:r>
            <w:r w:rsidR="00092290">
              <w:rPr>
                <w:rFonts w:ascii="Franklin Gothic Book" w:hAnsi="Franklin Gothic Book" w:eastAsia="Calibri"/>
              </w:rPr>
              <w:t xml:space="preserve">: Past 7-day - </w:t>
            </w:r>
            <w:r w:rsidRPr="00927525" w:rsidR="001F044A">
              <w:rPr>
                <w:rFonts w:ascii="Franklin Gothic Book" w:hAnsi="Franklin Gothic Book" w:eastAsia="Calibri"/>
              </w:rPr>
              <w:t>Indoor dining</w:t>
            </w:r>
          </w:p>
        </w:tc>
      </w:tr>
      <w:tr w:rsidRPr="00927525" w:rsidR="001F044A" w:rsidTr="00AE16E4" w14:paraId="2FD09D9F"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3B076C36" w14:textId="7BE65871">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_2</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CF1F2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Outdoor dining at a restaurant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2EAABE0" w14:textId="0686E32A">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_2</w:t>
            </w:r>
            <w:r w:rsidR="00092290">
              <w:rPr>
                <w:rFonts w:ascii="Franklin Gothic Book" w:hAnsi="Franklin Gothic Book" w:eastAsia="Calibri"/>
              </w:rPr>
              <w:t xml:space="preserve">: Past 7-day - </w:t>
            </w:r>
            <w:r w:rsidRPr="00927525" w:rsidR="001F044A">
              <w:rPr>
                <w:rFonts w:ascii="Franklin Gothic Book" w:hAnsi="Franklin Gothic Book" w:eastAsia="Calibri"/>
              </w:rPr>
              <w:t>Outdoor dining</w:t>
            </w:r>
          </w:p>
        </w:tc>
      </w:tr>
      <w:tr w:rsidRPr="00927525" w:rsidR="001F044A" w:rsidTr="00AE16E4" w14:paraId="56E98B51"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13BB04E" w14:textId="62CB16C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_3</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9E78E7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Gym</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351DF1F" w14:textId="7FC567DE">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_3</w:t>
            </w:r>
            <w:r w:rsidR="00092290">
              <w:rPr>
                <w:rFonts w:ascii="Franklin Gothic Book" w:hAnsi="Franklin Gothic Book" w:eastAsia="Calibri"/>
              </w:rPr>
              <w:t xml:space="preserve">: Past 7-day - </w:t>
            </w:r>
            <w:r w:rsidRPr="00927525" w:rsidR="001F044A">
              <w:rPr>
                <w:rFonts w:ascii="Franklin Gothic Book" w:hAnsi="Franklin Gothic Book" w:eastAsia="Calibri"/>
              </w:rPr>
              <w:t>Gym</w:t>
            </w:r>
          </w:p>
        </w:tc>
      </w:tr>
      <w:tr w:rsidRPr="00927525" w:rsidR="001F044A" w:rsidTr="00AE16E4" w14:paraId="77D7764F"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58928135" w14:textId="6C680526">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_4</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73C5D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Indoor religious service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F799F0B" w14:textId="532EB6E5">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_4</w:t>
            </w:r>
            <w:r w:rsidR="00092290">
              <w:rPr>
                <w:rFonts w:ascii="Franklin Gothic Book" w:hAnsi="Franklin Gothic Book" w:eastAsia="Calibri"/>
              </w:rPr>
              <w:t xml:space="preserve">: Past 7-day - </w:t>
            </w:r>
            <w:r w:rsidRPr="00927525" w:rsidR="001F044A">
              <w:rPr>
                <w:rFonts w:ascii="Franklin Gothic Book" w:hAnsi="Franklin Gothic Book" w:eastAsia="Calibri"/>
              </w:rPr>
              <w:t>Indoor religious service</w:t>
            </w:r>
          </w:p>
        </w:tc>
      </w:tr>
      <w:tr w:rsidRPr="00927525" w:rsidR="001F044A" w:rsidTr="00AE16E4" w14:paraId="2736FA35"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FE2A4B8" w14:textId="5AB22022">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_5</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D5EF99" w14:textId="77777777">
            <w:pPr>
              <w:spacing w:line="276" w:lineRule="auto"/>
              <w:contextualSpacing/>
              <w:rPr>
                <w:rFonts w:ascii="Franklin Gothic Book" w:hAnsi="Franklin Gothic Book" w:eastAsia="Calibri"/>
                <w:bCs/>
              </w:rPr>
            </w:pPr>
            <w:r w:rsidRPr="00927525">
              <w:rPr>
                <w:rFonts w:ascii="Franklin Gothic Book" w:hAnsi="Franklin Gothic Book" w:eastAsia="Calibri"/>
              </w:rPr>
              <w:t xml:space="preserve">Exercising outside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2E55A8BC" w14:textId="422B43C9">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_5</w:t>
            </w:r>
            <w:r w:rsidR="00092290">
              <w:rPr>
                <w:rFonts w:ascii="Franklin Gothic Book" w:hAnsi="Franklin Gothic Book" w:eastAsia="Calibri"/>
              </w:rPr>
              <w:t xml:space="preserve">: Past 7-day - </w:t>
            </w:r>
            <w:r w:rsidRPr="00927525" w:rsidR="001F044A">
              <w:rPr>
                <w:rFonts w:ascii="Franklin Gothic Book" w:hAnsi="Franklin Gothic Book" w:eastAsia="Calibri"/>
              </w:rPr>
              <w:t>Exercising outside</w:t>
            </w:r>
          </w:p>
        </w:tc>
      </w:tr>
      <w:tr w:rsidRPr="00927525" w:rsidR="001F044A" w:rsidTr="00AE16E4" w14:paraId="05B73D33"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032988CB" w14:textId="317639AE">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_6</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B71767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Grocery shopping</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AD98459" w14:textId="10D452A2">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_6</w:t>
            </w:r>
            <w:r w:rsidR="00092290">
              <w:rPr>
                <w:rFonts w:ascii="Franklin Gothic Book" w:hAnsi="Franklin Gothic Book" w:eastAsia="Calibri"/>
              </w:rPr>
              <w:t xml:space="preserve">: Past 7-day - </w:t>
            </w:r>
            <w:r w:rsidRPr="00927525" w:rsidR="001F044A">
              <w:rPr>
                <w:rFonts w:ascii="Franklin Gothic Book" w:hAnsi="Franklin Gothic Book" w:eastAsia="Calibri"/>
              </w:rPr>
              <w:t>Grocery shopping</w:t>
            </w:r>
          </w:p>
        </w:tc>
      </w:tr>
      <w:tr w:rsidRPr="00927525" w:rsidR="001F044A" w:rsidTr="00AE16E4" w14:paraId="5F0BD811"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1B39289" w14:textId="65231490">
            <w:pPr>
              <w:spacing w:line="276" w:lineRule="auto"/>
              <w:contextualSpacing/>
              <w:rPr>
                <w:rFonts w:ascii="Franklin Gothic Book" w:hAnsi="Franklin Gothic Book" w:eastAsia="Calibri"/>
              </w:rPr>
            </w:pPr>
            <w:r>
              <w:rPr>
                <w:rFonts w:ascii="Franklin Gothic Book" w:hAnsi="Franklin Gothic Book" w:eastAsia="Calibri"/>
              </w:rPr>
              <w:lastRenderedPageBreak/>
              <w:t>BEH</w:t>
            </w:r>
            <w:r w:rsidR="0098344B">
              <w:rPr>
                <w:rFonts w:ascii="Franklin Gothic Book" w:hAnsi="Franklin Gothic Book" w:eastAsia="Calibri"/>
              </w:rPr>
              <w:t>9</w:t>
            </w:r>
            <w:r w:rsidRPr="00927525" w:rsidR="001F044A">
              <w:rPr>
                <w:rFonts w:ascii="Franklin Gothic Book" w:hAnsi="Franklin Gothic Book" w:eastAsia="Calibri"/>
              </w:rPr>
              <w:t>_7</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10976C6" w14:textId="77777777">
            <w:pPr>
              <w:spacing w:line="276" w:lineRule="auto"/>
              <w:contextualSpacing/>
              <w:rPr>
                <w:rFonts w:ascii="Franklin Gothic Book" w:hAnsi="Franklin Gothic Book" w:eastAsia="Calibri"/>
                <w:bCs/>
              </w:rPr>
            </w:pPr>
            <w:r w:rsidRPr="00927525">
              <w:rPr>
                <w:rFonts w:ascii="Franklin Gothic Book" w:hAnsi="Franklin Gothic Book" w:eastAsia="Calibri"/>
              </w:rPr>
              <w:t>Bars</w:t>
            </w:r>
            <w:r w:rsidRPr="00927525" w:rsidDel="001B0F8F">
              <w:rPr>
                <w:rFonts w:ascii="Franklin Gothic Book" w:hAnsi="Franklin Gothic Book" w:eastAsia="Calibri"/>
              </w:rPr>
              <w:t xml:space="preserve"> </w:t>
            </w:r>
            <w:r w:rsidRPr="00927525">
              <w:rPr>
                <w:rFonts w:ascii="Franklin Gothic Book" w:hAnsi="Franklin Gothic Book" w:eastAsia="Calibri"/>
              </w:rPr>
              <w:t>and clubs</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231E5E14" w14:textId="3C72D7C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_7</w:t>
            </w:r>
            <w:r w:rsidR="00092290">
              <w:rPr>
                <w:rFonts w:ascii="Franklin Gothic Book" w:hAnsi="Franklin Gothic Book" w:eastAsia="Calibri"/>
              </w:rPr>
              <w:t xml:space="preserve">: Past 7-day - </w:t>
            </w:r>
            <w:r w:rsidRPr="00927525" w:rsidR="001F044A">
              <w:rPr>
                <w:rFonts w:ascii="Franklin Gothic Book" w:hAnsi="Franklin Gothic Book" w:eastAsia="Calibri"/>
              </w:rPr>
              <w:t>Bars/clubs</w:t>
            </w:r>
          </w:p>
        </w:tc>
      </w:tr>
      <w:tr w:rsidRPr="00927525" w:rsidR="001F044A" w:rsidTr="00AE16E4" w14:paraId="084D217F"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46CE3DB" w14:textId="1CCDFA91">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w:t>
            </w:r>
            <w:r w:rsidR="00D74863">
              <w:rPr>
                <w:rFonts w:ascii="Franklin Gothic Book" w:hAnsi="Franklin Gothic Book" w:eastAsia="Calibri"/>
              </w:rPr>
              <w:t>8</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6E470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School or college</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1A8157C" w14:textId="488A25F6">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w:t>
            </w:r>
            <w:r w:rsidR="00D74863">
              <w:rPr>
                <w:rFonts w:ascii="Franklin Gothic Book" w:hAnsi="Franklin Gothic Book" w:eastAsia="Calibri"/>
              </w:rPr>
              <w:t>8</w:t>
            </w:r>
            <w:r w:rsidR="00092290">
              <w:rPr>
                <w:rFonts w:ascii="Franklin Gothic Book" w:hAnsi="Franklin Gothic Book" w:eastAsia="Calibri"/>
              </w:rPr>
              <w:t xml:space="preserve">: Past 7-day - </w:t>
            </w:r>
            <w:r w:rsidRPr="00927525" w:rsidR="001F044A">
              <w:rPr>
                <w:rFonts w:ascii="Franklin Gothic Book" w:hAnsi="Franklin Gothic Book" w:eastAsia="Calibri"/>
              </w:rPr>
              <w:t>School/college</w:t>
            </w:r>
          </w:p>
        </w:tc>
      </w:tr>
      <w:tr w:rsidRPr="00927525" w:rsidR="001F044A" w:rsidTr="00AE16E4" w14:paraId="34284FBD"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20ACAC0" w14:textId="27E1D1A2">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_9</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310D16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Attending a sporting event</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73E82AE" w14:textId="76DF1F36">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_9</w:t>
            </w:r>
            <w:r w:rsidR="00092290">
              <w:rPr>
                <w:rFonts w:ascii="Franklin Gothic Book" w:hAnsi="Franklin Gothic Book" w:eastAsia="Calibri"/>
              </w:rPr>
              <w:t xml:space="preserve">: Past 7-day - </w:t>
            </w:r>
            <w:r w:rsidRPr="00927525" w:rsidR="001F044A">
              <w:rPr>
                <w:rFonts w:ascii="Franklin Gothic Book" w:hAnsi="Franklin Gothic Book" w:eastAsia="Calibri"/>
              </w:rPr>
              <w:t>Sporting event</w:t>
            </w:r>
          </w:p>
        </w:tc>
      </w:tr>
      <w:tr w:rsidRPr="00927525" w:rsidR="001F044A" w:rsidTr="00AE16E4" w14:paraId="12B3DD16"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0987C953" w14:textId="6BC11D4D">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_10</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943297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Parks or beaches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09A18BC" w14:textId="68BD5A71">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_10</w:t>
            </w:r>
            <w:r w:rsidR="00092290">
              <w:rPr>
                <w:rFonts w:ascii="Franklin Gothic Book" w:hAnsi="Franklin Gothic Book" w:eastAsia="Calibri"/>
              </w:rPr>
              <w:t xml:space="preserve">: Past 7-day - </w:t>
            </w:r>
            <w:r w:rsidRPr="00927525" w:rsidR="001F044A">
              <w:rPr>
                <w:rFonts w:ascii="Franklin Gothic Book" w:hAnsi="Franklin Gothic Book" w:eastAsia="Calibri"/>
              </w:rPr>
              <w:t>Parks/beaches</w:t>
            </w:r>
          </w:p>
        </w:tc>
      </w:tr>
      <w:tr w:rsidRPr="00927525" w:rsidR="001F044A" w:rsidTr="00AE16E4" w14:paraId="05EE11AC"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93540FA" w14:textId="6536A194">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_11</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B0A823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Public transportation (e.g., buses, subway)</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4D31AE07" w14:textId="43439CC2">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_11</w:t>
            </w:r>
            <w:r w:rsidR="00092290">
              <w:rPr>
                <w:rFonts w:ascii="Franklin Gothic Book" w:hAnsi="Franklin Gothic Book" w:eastAsia="Calibri"/>
              </w:rPr>
              <w:t xml:space="preserve">: Past 7-day - </w:t>
            </w:r>
            <w:r w:rsidRPr="00927525" w:rsidR="001F044A">
              <w:rPr>
                <w:rFonts w:ascii="Franklin Gothic Book" w:hAnsi="Franklin Gothic Book" w:eastAsia="Calibri"/>
              </w:rPr>
              <w:t>Public transportation</w:t>
            </w:r>
          </w:p>
        </w:tc>
      </w:tr>
      <w:tr w:rsidRPr="00927525" w:rsidR="001F044A" w:rsidTr="00AE16E4" w14:paraId="7E8C9AF0"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9289FC5" w14:textId="16F950DA">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_12</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686097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Close contact with individuals outside household</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F258C85" w14:textId="13E1940C">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_12</w:t>
            </w:r>
            <w:r w:rsidR="00092290">
              <w:rPr>
                <w:rFonts w:ascii="Franklin Gothic Book" w:hAnsi="Franklin Gothic Book" w:eastAsia="Calibri"/>
              </w:rPr>
              <w:t xml:space="preserve">: Past 7-day - </w:t>
            </w:r>
            <w:r w:rsidRPr="00927525" w:rsidR="001F044A">
              <w:rPr>
                <w:rFonts w:ascii="Franklin Gothic Book" w:hAnsi="Franklin Gothic Book" w:eastAsia="Calibri"/>
              </w:rPr>
              <w:t>Close contact</w:t>
            </w:r>
          </w:p>
        </w:tc>
      </w:tr>
      <w:tr w:rsidRPr="00927525" w:rsidR="001F044A" w:rsidTr="00AE16E4" w14:paraId="1F343ABB" w14:textId="77777777">
        <w:tc>
          <w:tcPr>
            <w:tcW w:w="1726"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320D41B" w14:textId="02D2723A">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_13</w:t>
            </w:r>
          </w:p>
        </w:tc>
        <w:tc>
          <w:tcPr>
            <w:tcW w:w="4389"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7617C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Gatherings with 10 or more people including those from outside of your household</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467C0763" w14:textId="4FF95478">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9</w:t>
            </w:r>
            <w:r w:rsidRPr="00927525" w:rsidR="001F044A">
              <w:rPr>
                <w:rFonts w:ascii="Franklin Gothic Book" w:hAnsi="Franklin Gothic Book" w:eastAsia="Calibri"/>
              </w:rPr>
              <w:t>_13</w:t>
            </w:r>
            <w:r w:rsidR="00092290">
              <w:rPr>
                <w:rFonts w:ascii="Franklin Gothic Book" w:hAnsi="Franklin Gothic Book" w:eastAsia="Calibri"/>
              </w:rPr>
              <w:t xml:space="preserve">: Past 7-day - </w:t>
            </w:r>
            <w:r w:rsidRPr="00927525" w:rsidR="001F044A">
              <w:rPr>
                <w:rFonts w:ascii="Franklin Gothic Book" w:hAnsi="Franklin Gothic Book" w:eastAsia="Calibri"/>
              </w:rPr>
              <w:t>Gatherings with 10+ people</w:t>
            </w:r>
          </w:p>
        </w:tc>
      </w:tr>
      <w:tr w:rsidRPr="00927525" w:rsidR="008B1F19" w:rsidTr="00AE16E4" w14:paraId="49736BF1" w14:textId="77777777">
        <w:tc>
          <w:tcPr>
            <w:tcW w:w="1726" w:type="dxa"/>
            <w:tcBorders>
              <w:top w:val="single" w:color="auto" w:sz="4" w:space="0"/>
              <w:left w:val="single" w:color="auto" w:sz="4" w:space="0"/>
              <w:bottom w:val="single" w:color="auto" w:sz="4" w:space="0"/>
              <w:right w:val="single" w:color="auto" w:sz="4" w:space="0"/>
            </w:tcBorders>
          </w:tcPr>
          <w:p w:rsidR="008B1F19" w:rsidP="008B1F19" w:rsidRDefault="008B1F19" w14:paraId="5B5DCEEC" w14:textId="378FD8ED">
            <w:pPr>
              <w:spacing w:line="276" w:lineRule="auto"/>
              <w:contextualSpacing/>
              <w:rPr>
                <w:rFonts w:ascii="Franklin Gothic Book" w:hAnsi="Franklin Gothic Book" w:eastAsia="Calibri"/>
              </w:rPr>
            </w:pPr>
            <w:r>
              <w:rPr>
                <w:rFonts w:eastAsia="Calibri" w:cstheme="minorHAnsi"/>
              </w:rPr>
              <w:t>BEH9_14</w:t>
            </w:r>
          </w:p>
        </w:tc>
        <w:tc>
          <w:tcPr>
            <w:tcW w:w="4389" w:type="dxa"/>
            <w:tcBorders>
              <w:top w:val="single" w:color="auto" w:sz="4" w:space="0"/>
              <w:left w:val="single" w:color="auto" w:sz="4" w:space="0"/>
              <w:bottom w:val="single" w:color="auto" w:sz="4" w:space="0"/>
              <w:right w:val="single" w:color="auto" w:sz="4" w:space="0"/>
            </w:tcBorders>
          </w:tcPr>
          <w:p w:rsidRPr="00927525" w:rsidR="008B1F19" w:rsidP="008B1F19" w:rsidRDefault="008B1F19" w14:paraId="38D81FA2" w14:textId="2481C6F4">
            <w:pPr>
              <w:spacing w:line="276" w:lineRule="auto"/>
              <w:contextualSpacing/>
              <w:rPr>
                <w:rFonts w:ascii="Franklin Gothic Book" w:hAnsi="Franklin Gothic Book" w:eastAsia="Calibri"/>
              </w:rPr>
            </w:pPr>
            <w:r>
              <w:rPr>
                <w:rFonts w:eastAsia="Calibri" w:cstheme="minorHAnsi"/>
              </w:rPr>
              <w:t xml:space="preserve">Traveled by airplane </w:t>
            </w:r>
          </w:p>
        </w:tc>
        <w:tc>
          <w:tcPr>
            <w:tcW w:w="3235" w:type="dxa"/>
            <w:tcBorders>
              <w:top w:val="single" w:color="auto" w:sz="4" w:space="0"/>
              <w:left w:val="single" w:color="auto" w:sz="4" w:space="0"/>
              <w:bottom w:val="single" w:color="auto" w:sz="4" w:space="0"/>
              <w:right w:val="single" w:color="auto" w:sz="4" w:space="0"/>
            </w:tcBorders>
          </w:tcPr>
          <w:p w:rsidR="008B1F19" w:rsidP="008B1F19" w:rsidRDefault="008B1F19" w14:paraId="564252E8" w14:textId="21BA43BA">
            <w:pPr>
              <w:spacing w:line="276" w:lineRule="auto"/>
              <w:contextualSpacing/>
              <w:rPr>
                <w:rFonts w:ascii="Franklin Gothic Book" w:hAnsi="Franklin Gothic Book" w:eastAsia="Calibri"/>
              </w:rPr>
            </w:pPr>
            <w:r>
              <w:rPr>
                <w:rFonts w:eastAsia="Calibri" w:cstheme="minorHAnsi"/>
                <w:color w:val="00B050"/>
              </w:rPr>
              <w:t xml:space="preserve">BEH9_14: Past 7-day – Airplane </w:t>
            </w:r>
          </w:p>
        </w:tc>
      </w:tr>
    </w:tbl>
    <w:p w:rsidRPr="00927525" w:rsidR="001F044A" w:rsidP="00704A64" w:rsidRDefault="001F044A" w14:paraId="31BDE2A3" w14:textId="77777777">
      <w:pPr>
        <w:spacing w:line="276" w:lineRule="auto"/>
        <w:contextualSpacing/>
        <w:rPr>
          <w:rFonts w:ascii="Franklin Gothic Book" w:hAnsi="Franklin Gothic Book" w:eastAsia="Calibri"/>
          <w:b/>
          <w:bCs/>
        </w:rPr>
      </w:pPr>
    </w:p>
    <w:tbl>
      <w:tblPr>
        <w:tblStyle w:val="TableGrid22"/>
        <w:tblW w:w="6475" w:type="dxa"/>
        <w:tblInd w:w="0" w:type="dxa"/>
        <w:tblLook w:val="04A0" w:firstRow="1" w:lastRow="0" w:firstColumn="1" w:lastColumn="0" w:noHBand="0" w:noVBand="1"/>
      </w:tblPr>
      <w:tblGrid>
        <w:gridCol w:w="1508"/>
        <w:gridCol w:w="4967"/>
      </w:tblGrid>
      <w:tr w:rsidRPr="00927525" w:rsidR="001F044A" w:rsidTr="00AE16E4" w14:paraId="27C05B83" w14:textId="77777777">
        <w:trPr>
          <w:trHeight w:val="261"/>
        </w:trPr>
        <w:tc>
          <w:tcPr>
            <w:tcW w:w="150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CAC64B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4967"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CA1016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214EE562"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9836A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1A5663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41FD9A53"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AC2AA2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9078EC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3FACD4EC"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9162BC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29B6CE2" w14:textId="3448931D">
            <w:pPr>
              <w:spacing w:line="276" w:lineRule="auto"/>
              <w:contextualSpacing/>
              <w:rPr>
                <w:rFonts w:ascii="Franklin Gothic Book" w:hAnsi="Franklin Gothic Book" w:eastAsia="Calibri"/>
              </w:rPr>
            </w:pPr>
            <w:r>
              <w:rPr>
                <w:rFonts w:ascii="Franklin Gothic Book" w:hAnsi="Franklin Gothic Book" w:eastAsia="Calibri"/>
              </w:rPr>
              <w:t>REFUSED</w:t>
            </w:r>
          </w:p>
        </w:tc>
      </w:tr>
      <w:bookmarkEnd w:id="1"/>
    </w:tbl>
    <w:p w:rsidR="001F044A" w:rsidP="00704A64" w:rsidRDefault="001F044A" w14:paraId="64A8C35C" w14:textId="11AFBC39">
      <w:pPr>
        <w:spacing w:line="276" w:lineRule="auto"/>
        <w:contextualSpacing/>
        <w:rPr>
          <w:rFonts w:ascii="Franklin Gothic Book" w:hAnsi="Franklin Gothic Book" w:eastAsia="Calibri"/>
          <w:bCs/>
        </w:rPr>
      </w:pPr>
    </w:p>
    <w:p w:rsidRPr="00927525" w:rsidR="00341F89" w:rsidP="00704A64" w:rsidRDefault="00341F89" w14:paraId="1DD4864A" w14:textId="77777777">
      <w:pPr>
        <w:spacing w:line="276" w:lineRule="auto"/>
        <w:contextualSpacing/>
        <w:rPr>
          <w:rFonts w:ascii="Franklin Gothic Book" w:hAnsi="Franklin Gothic Book" w:eastAsia="Calibri"/>
          <w:bCs/>
        </w:rPr>
      </w:pPr>
    </w:p>
    <w:p w:rsidRPr="00927525" w:rsidR="001F044A" w:rsidP="00704A64" w:rsidRDefault="001F044A" w14:paraId="395B935D" w14:textId="5D9AFAE0">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Item #: </w:t>
      </w:r>
      <w:r w:rsidR="0098344B">
        <w:rPr>
          <w:rFonts w:ascii="Franklin Gothic Book" w:hAnsi="Franklin Gothic Book" w:eastAsia="Calibri"/>
        </w:rPr>
        <w:t>BEH10</w:t>
      </w:r>
    </w:p>
    <w:p w:rsidRPr="00927525" w:rsidR="001F044A" w:rsidP="00704A64" w:rsidRDefault="001F044A" w14:paraId="093122B1"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Grid</w:t>
      </w:r>
    </w:p>
    <w:p w:rsidRPr="00927525" w:rsidR="001F044A" w:rsidP="00704A64" w:rsidRDefault="001F044A" w14:paraId="2690EAD6" w14:textId="77777777">
      <w:pPr>
        <w:spacing w:line="276" w:lineRule="auto"/>
        <w:contextualSpacing/>
        <w:rPr>
          <w:rFonts w:ascii="Franklin Gothic Book" w:hAnsi="Franklin Gothic Book" w:eastAsia="Calibri"/>
          <w:i/>
          <w:i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For places you indicated that you have visited in the past 7 days, please indicate how often you wore a mask in the following statements.</w:t>
      </w:r>
    </w:p>
    <w:p w:rsidRPr="00927525" w:rsidR="001F044A" w:rsidP="00704A64" w:rsidRDefault="001F044A" w14:paraId="208DE903" w14:textId="51F10C2A">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Label: </w:t>
      </w:r>
      <w:r w:rsidR="00904675">
        <w:rPr>
          <w:rFonts w:ascii="Franklin Gothic Book" w:hAnsi="Franklin Gothic Book" w:eastAsia="Calibri"/>
        </w:rPr>
        <w:t>BEH</w:t>
      </w:r>
      <w:r w:rsidR="0098344B">
        <w:rPr>
          <w:rFonts w:ascii="Franklin Gothic Book" w:hAnsi="Franklin Gothic Book" w:eastAsia="Calibri"/>
        </w:rPr>
        <w:t>10</w:t>
      </w:r>
      <w:r w:rsidRPr="00927525">
        <w:rPr>
          <w:rFonts w:ascii="Franklin Gothic Book" w:hAnsi="Franklin Gothic Book" w:eastAsia="Calibri"/>
        </w:rPr>
        <w:t>:</w:t>
      </w:r>
      <w:r w:rsidRPr="00927525">
        <w:rPr>
          <w:rFonts w:ascii="Franklin Gothic Book" w:hAnsi="Franklin Gothic Book" w:eastAsia="Calibri"/>
          <w:b/>
          <w:bCs/>
        </w:rPr>
        <w:t xml:space="preserve"> </w:t>
      </w:r>
      <w:r w:rsidRPr="00927525">
        <w:rPr>
          <w:rFonts w:ascii="Franklin Gothic Book" w:hAnsi="Franklin Gothic Book" w:eastAsia="Calibri"/>
        </w:rPr>
        <w:t>Locations: Masks</w:t>
      </w:r>
    </w:p>
    <w:p w:rsidRPr="00927525" w:rsidR="001F044A" w:rsidP="00704A64" w:rsidRDefault="001F044A" w14:paraId="120EDC89" w14:textId="71983A07">
      <w:pPr>
        <w:spacing w:line="276" w:lineRule="auto"/>
        <w:contextualSpacing/>
        <w:rPr>
          <w:rFonts w:ascii="Franklin Gothic Book" w:hAnsi="Franklin Gothic Book" w:eastAsia="Calibri"/>
          <w:b/>
          <w:bCs/>
        </w:rPr>
      </w:pPr>
      <w:r w:rsidRPr="00927525">
        <w:rPr>
          <w:rFonts w:ascii="Franklin Gothic Book" w:hAnsi="Franklin Gothic Book" w:eastAsia="Calibri"/>
          <w:b/>
          <w:bCs/>
        </w:rPr>
        <w:t>//</w:t>
      </w:r>
      <w:r w:rsidR="00871EB8">
        <w:rPr>
          <w:rFonts w:ascii="Franklin Gothic Book" w:hAnsi="Franklin Gothic Book" w:eastAsia="Calibri"/>
          <w:b/>
          <w:bCs/>
        </w:rPr>
        <w:t xml:space="preserve"> </w:t>
      </w:r>
      <w:r w:rsidRPr="00927525">
        <w:rPr>
          <w:rFonts w:ascii="Franklin Gothic Book" w:hAnsi="Franklin Gothic Book" w:eastAsia="Calibri"/>
          <w:b/>
          <w:bCs/>
        </w:rPr>
        <w:t xml:space="preserve">Ask if </w:t>
      </w:r>
      <w:r w:rsidR="00DB65A2">
        <w:rPr>
          <w:rFonts w:ascii="Franklin Gothic Book" w:hAnsi="Franklin Gothic Book" w:eastAsia="Calibri"/>
          <w:b/>
          <w:bCs/>
          <w:color w:val="auto"/>
        </w:rPr>
        <w:t xml:space="preserve">corresponding subitem from </w:t>
      </w:r>
      <w:r w:rsidRPr="5C2A0825" w:rsidR="0098344B">
        <w:rPr>
          <w:rFonts w:ascii="Franklin Gothic Book" w:hAnsi="Franklin Gothic Book" w:eastAsia="Calibri"/>
          <w:b/>
          <w:bCs/>
          <w:color w:val="auto"/>
        </w:rPr>
        <w:t>BEH</w:t>
      </w:r>
      <w:r w:rsidR="0098344B">
        <w:rPr>
          <w:rFonts w:ascii="Franklin Gothic Book" w:hAnsi="Franklin Gothic Book" w:eastAsia="Calibri"/>
          <w:b/>
          <w:bCs/>
          <w:color w:val="auto"/>
        </w:rPr>
        <w:t>9</w:t>
      </w:r>
      <w:r w:rsidRPr="5C2A0825" w:rsidR="0098344B">
        <w:rPr>
          <w:rFonts w:ascii="Franklin Gothic Book" w:hAnsi="Franklin Gothic Book" w:eastAsia="Calibri"/>
          <w:b/>
          <w:bCs/>
          <w:color w:val="auto"/>
        </w:rPr>
        <w:t xml:space="preserve"> </w:t>
      </w:r>
      <w:r w:rsidRPr="00927525">
        <w:rPr>
          <w:rFonts w:ascii="Franklin Gothic Book" w:hAnsi="Franklin Gothic Book" w:eastAsia="Calibri"/>
          <w:b/>
          <w:bCs/>
        </w:rPr>
        <w:t>= 1</w:t>
      </w:r>
      <w:r w:rsidR="007A5641">
        <w:rPr>
          <w:rFonts w:ascii="Franklin Gothic Book" w:hAnsi="Franklin Gothic Book" w:eastAsia="Calibri"/>
          <w:b/>
          <w:bCs/>
        </w:rPr>
        <w:t xml:space="preserve"> </w:t>
      </w:r>
      <w:r w:rsidRPr="00927525">
        <w:rPr>
          <w:rFonts w:ascii="Franklin Gothic Book" w:hAnsi="Franklin Gothic Book" w:eastAsia="Calibri"/>
          <w:b/>
          <w:bCs/>
        </w:rPr>
        <w:t>(</w:t>
      </w:r>
      <w:r w:rsidR="00C76CAF">
        <w:rPr>
          <w:rFonts w:ascii="Franklin Gothic Book" w:hAnsi="Franklin Gothic Book" w:eastAsia="Calibri"/>
          <w:b/>
          <w:bCs/>
        </w:rPr>
        <w:t>“</w:t>
      </w:r>
      <w:r w:rsidRPr="00927525">
        <w:rPr>
          <w:rFonts w:ascii="Franklin Gothic Book" w:hAnsi="Franklin Gothic Book" w:eastAsia="Calibri"/>
          <w:b/>
          <w:bCs/>
        </w:rPr>
        <w:t>Yes</w:t>
      </w:r>
      <w:r w:rsidR="00C76CAF">
        <w:rPr>
          <w:rFonts w:ascii="Franklin Gothic Book" w:hAnsi="Franklin Gothic Book" w:eastAsia="Calibri"/>
          <w:b/>
          <w:bCs/>
        </w:rPr>
        <w:t>”</w:t>
      </w:r>
      <w:r w:rsidRPr="00927525">
        <w:rPr>
          <w:rFonts w:ascii="Franklin Gothic Book" w:hAnsi="Franklin Gothic Book" w:eastAsia="Calibri"/>
          <w:b/>
          <w:bCs/>
        </w:rPr>
        <w:t>)</w:t>
      </w:r>
      <w:r w:rsidR="00303041">
        <w:rPr>
          <w:rFonts w:ascii="Franklin Gothic Book" w:hAnsi="Franklin Gothic Book" w:eastAsia="Calibri"/>
          <w:b/>
          <w:bCs/>
        </w:rPr>
        <w:t>.</w:t>
      </w:r>
      <w:r w:rsidRPr="00927525">
        <w:rPr>
          <w:rFonts w:ascii="Franklin Gothic Book" w:hAnsi="Franklin Gothic Book" w:eastAsia="Calibri"/>
          <w:b/>
          <w:bCs/>
        </w:rPr>
        <w:t xml:space="preserve"> //</w:t>
      </w:r>
    </w:p>
    <w:tbl>
      <w:tblPr>
        <w:tblStyle w:val="TableGrid22"/>
        <w:tblW w:w="0" w:type="auto"/>
        <w:tblInd w:w="0" w:type="dxa"/>
        <w:tblLook w:val="04A0" w:firstRow="1" w:lastRow="0" w:firstColumn="1" w:lastColumn="0" w:noHBand="0" w:noVBand="1"/>
      </w:tblPr>
      <w:tblGrid>
        <w:gridCol w:w="1975"/>
        <w:gridCol w:w="4140"/>
        <w:gridCol w:w="3235"/>
      </w:tblGrid>
      <w:tr w:rsidRPr="00927525" w:rsidR="001F044A" w:rsidTr="00541048" w14:paraId="012F8261" w14:textId="77777777">
        <w:tc>
          <w:tcPr>
            <w:tcW w:w="197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F2F2B2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140"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F96E6D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323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B2262A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541048" w14:paraId="2D5332D6"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6A97152" w14:textId="276C8273">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D6D257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Indoor dining at a restaurant (except when eating/drinking)</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5F4320EE" w14:textId="6A5A8E53">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Indoor dining</w:t>
            </w:r>
          </w:p>
        </w:tc>
      </w:tr>
      <w:tr w:rsidRPr="00927525" w:rsidR="001F044A" w:rsidTr="00541048" w14:paraId="02D60219"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BD2168E" w14:textId="74EFD088">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_2</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5B8251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Outdoor dining at a restaurant (except when eating/drinking)</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3474E084" w14:textId="2F12EF6E">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_2</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Outdoor dining</w:t>
            </w:r>
          </w:p>
        </w:tc>
      </w:tr>
      <w:tr w:rsidRPr="00927525" w:rsidR="001F044A" w:rsidTr="00541048" w14:paraId="509A4833"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71B19E6" w14:textId="76C9E7E6">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_3</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5BD7BD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Gym</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21443462" w14:textId="04780A4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_3</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Gym</w:t>
            </w:r>
          </w:p>
        </w:tc>
      </w:tr>
      <w:tr w:rsidRPr="00927525" w:rsidR="001F044A" w:rsidTr="00541048" w14:paraId="30CE0090"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49D0B9FF" w14:textId="304F4A66">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_4</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77C53E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Indoor religious service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27ACF209" w14:textId="0C3026C9">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_4</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Indoor religious service</w:t>
            </w:r>
          </w:p>
        </w:tc>
      </w:tr>
      <w:tr w:rsidRPr="00927525" w:rsidR="001F044A" w:rsidTr="00541048" w14:paraId="5A6FCF0B"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9F85E1D" w14:textId="4F3CB807">
            <w:pPr>
              <w:spacing w:line="276" w:lineRule="auto"/>
              <w:contextualSpacing/>
              <w:rPr>
                <w:rFonts w:ascii="Franklin Gothic Book" w:hAnsi="Franklin Gothic Book" w:eastAsia="Calibri"/>
              </w:rPr>
            </w:pPr>
            <w:r>
              <w:rPr>
                <w:rFonts w:ascii="Franklin Gothic Book" w:hAnsi="Franklin Gothic Book" w:eastAsia="Calibri"/>
              </w:rPr>
              <w:lastRenderedPageBreak/>
              <w:t>BEH</w:t>
            </w:r>
            <w:r w:rsidR="0098344B">
              <w:rPr>
                <w:rFonts w:ascii="Franklin Gothic Book" w:hAnsi="Franklin Gothic Book" w:eastAsia="Calibri"/>
              </w:rPr>
              <w:t>10</w:t>
            </w:r>
            <w:r w:rsidRPr="00927525" w:rsidR="001F044A">
              <w:rPr>
                <w:rFonts w:ascii="Franklin Gothic Book" w:hAnsi="Franklin Gothic Book" w:eastAsia="Calibri"/>
              </w:rPr>
              <w:t>_5</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3F7B83" w14:textId="77777777">
            <w:pPr>
              <w:spacing w:line="276" w:lineRule="auto"/>
              <w:contextualSpacing/>
              <w:rPr>
                <w:rFonts w:ascii="Franklin Gothic Book" w:hAnsi="Franklin Gothic Book" w:eastAsia="Calibri"/>
                <w:bCs/>
              </w:rPr>
            </w:pPr>
            <w:r w:rsidRPr="00927525">
              <w:rPr>
                <w:rFonts w:ascii="Franklin Gothic Book" w:hAnsi="Franklin Gothic Book" w:eastAsia="Calibri"/>
              </w:rPr>
              <w:t xml:space="preserve">Exercising outside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36724FE5" w14:textId="2E4C9555">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_5</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Exercising outside</w:t>
            </w:r>
          </w:p>
        </w:tc>
      </w:tr>
      <w:tr w:rsidRPr="00927525" w:rsidR="001F044A" w:rsidTr="00541048" w14:paraId="4F55896E"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0E66C472" w14:textId="51914A1E">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_6</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78B0F0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Grocery shopping</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4CCC2934" w14:textId="4B09AD14">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_6</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Grocery shopping</w:t>
            </w:r>
          </w:p>
        </w:tc>
      </w:tr>
      <w:tr w:rsidRPr="00927525" w:rsidR="001F044A" w:rsidTr="00541048" w14:paraId="51F09FE4"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F861D20" w14:textId="0A409F0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_7</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7181822" w14:textId="77777777">
            <w:pPr>
              <w:spacing w:line="276" w:lineRule="auto"/>
              <w:contextualSpacing/>
              <w:rPr>
                <w:rFonts w:ascii="Franklin Gothic Book" w:hAnsi="Franklin Gothic Book" w:eastAsia="Calibri"/>
                <w:bCs/>
              </w:rPr>
            </w:pPr>
            <w:r w:rsidRPr="00927525">
              <w:rPr>
                <w:rFonts w:ascii="Franklin Gothic Book" w:hAnsi="Franklin Gothic Book" w:eastAsia="Calibri"/>
              </w:rPr>
              <w:t>Bars</w:t>
            </w:r>
            <w:r w:rsidRPr="00927525" w:rsidDel="001B0F8F">
              <w:rPr>
                <w:rFonts w:ascii="Franklin Gothic Book" w:hAnsi="Franklin Gothic Book" w:eastAsia="Calibri"/>
              </w:rPr>
              <w:t xml:space="preserve"> </w:t>
            </w:r>
            <w:r w:rsidRPr="00927525">
              <w:rPr>
                <w:rFonts w:ascii="Franklin Gothic Book" w:hAnsi="Franklin Gothic Book" w:eastAsia="Calibri"/>
              </w:rPr>
              <w:t>and clubs</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262C370" w14:textId="4D41B1E1">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_7</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Bars/clubs</w:t>
            </w:r>
          </w:p>
        </w:tc>
      </w:tr>
      <w:tr w:rsidRPr="00927525" w:rsidR="001F044A" w:rsidTr="00541048" w14:paraId="27E7E40B"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732BF94" w14:textId="08AA6DCB">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_8</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EC4AC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School or college</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53FCE4F1" w14:textId="6C51E7DE">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_8</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School/college</w:t>
            </w:r>
          </w:p>
        </w:tc>
      </w:tr>
      <w:tr w:rsidRPr="00927525" w:rsidR="001F044A" w:rsidTr="00541048" w14:paraId="7A9B5FBC"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06244275" w14:textId="1D391567">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w:t>
            </w:r>
            <w:r w:rsidR="00D74863">
              <w:rPr>
                <w:rFonts w:ascii="Franklin Gothic Book" w:hAnsi="Franklin Gothic Book" w:eastAsia="Calibri"/>
              </w:rPr>
              <w:t>9</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816286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Attending a sporting event</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45196743" w14:textId="66A2CD60">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w:t>
            </w:r>
            <w:r w:rsidR="00D74863">
              <w:rPr>
                <w:rFonts w:ascii="Franklin Gothic Book" w:hAnsi="Franklin Gothic Book" w:eastAsia="Calibri"/>
              </w:rPr>
              <w:t>9</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Sporting event</w:t>
            </w:r>
          </w:p>
        </w:tc>
      </w:tr>
      <w:tr w:rsidRPr="00927525" w:rsidR="001F044A" w:rsidTr="00541048" w14:paraId="29DBCBD8"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35B4ACCD" w14:textId="2987009D">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_10</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F5617E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Parks or beaches </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54DFD42E" w14:textId="0EADB711">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_10</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Parks/beaches</w:t>
            </w:r>
          </w:p>
        </w:tc>
      </w:tr>
      <w:tr w:rsidRPr="00927525" w:rsidR="001F044A" w:rsidTr="00541048" w14:paraId="3E101070"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7027DCDB" w14:textId="1E771EAB">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_11</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450B10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Public transportation (e.g., buses, subway)</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6A40992" w14:textId="3954BCD3">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_11</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Public transportation</w:t>
            </w:r>
          </w:p>
        </w:tc>
      </w:tr>
      <w:tr w:rsidRPr="00927525" w:rsidR="001F044A" w:rsidTr="00541048" w14:paraId="78D1A8EF"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09536FD5" w14:textId="69FCB27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_12</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0F5FB5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Close contact with individuals outside household</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57B93FCE" w14:textId="02DCC698">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_12</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Close contact</w:t>
            </w:r>
          </w:p>
        </w:tc>
      </w:tr>
      <w:tr w:rsidRPr="00927525" w:rsidR="001F044A" w:rsidTr="00541048" w14:paraId="20B25424" w14:textId="77777777">
        <w:tc>
          <w:tcPr>
            <w:tcW w:w="197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1E4AD6A2" w14:textId="4B76A883">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_13</w:t>
            </w:r>
          </w:p>
        </w:tc>
        <w:tc>
          <w:tcPr>
            <w:tcW w:w="41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818B76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Gatherings with 10 or more people including those from outside of your household</w:t>
            </w:r>
          </w:p>
        </w:tc>
        <w:tc>
          <w:tcPr>
            <w:tcW w:w="3235"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2741C1BE" w14:textId="6ABB63D2">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10</w:t>
            </w:r>
            <w:r w:rsidRPr="00927525" w:rsidR="001F044A">
              <w:rPr>
                <w:rFonts w:ascii="Franklin Gothic Book" w:hAnsi="Franklin Gothic Book" w:eastAsia="Calibri"/>
              </w:rPr>
              <w:t>_13</w:t>
            </w:r>
            <w:r w:rsidR="00054011">
              <w:rPr>
                <w:rFonts w:ascii="Franklin Gothic Book" w:hAnsi="Franklin Gothic Book" w:eastAsia="Calibri"/>
              </w:rPr>
              <w:t xml:space="preserve">: Mask use frequency - </w:t>
            </w:r>
            <w:r w:rsidRPr="00927525" w:rsidR="001F044A">
              <w:rPr>
                <w:rFonts w:ascii="Franklin Gothic Book" w:hAnsi="Franklin Gothic Book" w:eastAsia="Calibri"/>
              </w:rPr>
              <w:t>Gatherings with 10+ people</w:t>
            </w:r>
          </w:p>
        </w:tc>
      </w:tr>
      <w:tr w:rsidRPr="00927525" w:rsidR="00541048" w:rsidTr="00541048" w14:paraId="241DF661" w14:textId="77777777">
        <w:tc>
          <w:tcPr>
            <w:tcW w:w="1975" w:type="dxa"/>
            <w:tcBorders>
              <w:top w:val="single" w:color="auto" w:sz="4" w:space="0"/>
              <w:left w:val="single" w:color="auto" w:sz="4" w:space="0"/>
              <w:bottom w:val="single" w:color="auto" w:sz="4" w:space="0"/>
              <w:right w:val="single" w:color="auto" w:sz="4" w:space="0"/>
            </w:tcBorders>
          </w:tcPr>
          <w:p w:rsidR="00541048" w:rsidP="00541048" w:rsidRDefault="00541048" w14:paraId="43E138B0" w14:textId="616D9D88">
            <w:pPr>
              <w:spacing w:line="276" w:lineRule="auto"/>
              <w:contextualSpacing/>
              <w:rPr>
                <w:rFonts w:ascii="Franklin Gothic Book" w:hAnsi="Franklin Gothic Book" w:eastAsia="Calibri"/>
              </w:rPr>
            </w:pPr>
            <w:r>
              <w:rPr>
                <w:rFonts w:eastAsia="Calibri" w:cstheme="minorHAnsi"/>
                <w:color w:val="00B0F0"/>
              </w:rPr>
              <w:t>[IF BEH9_14=1] BEH10_14</w:t>
            </w:r>
          </w:p>
        </w:tc>
        <w:tc>
          <w:tcPr>
            <w:tcW w:w="4140" w:type="dxa"/>
            <w:tcBorders>
              <w:top w:val="single" w:color="auto" w:sz="4" w:space="0"/>
              <w:left w:val="single" w:color="auto" w:sz="4" w:space="0"/>
              <w:bottom w:val="single" w:color="auto" w:sz="4" w:space="0"/>
              <w:right w:val="single" w:color="auto" w:sz="4" w:space="0"/>
            </w:tcBorders>
          </w:tcPr>
          <w:p w:rsidRPr="00927525" w:rsidR="00541048" w:rsidP="00541048" w:rsidRDefault="00541048" w14:paraId="3248A15D" w14:textId="454157BA">
            <w:pPr>
              <w:spacing w:line="276" w:lineRule="auto"/>
              <w:contextualSpacing/>
              <w:rPr>
                <w:rFonts w:ascii="Franklin Gothic Book" w:hAnsi="Franklin Gothic Book" w:eastAsia="Calibri"/>
              </w:rPr>
            </w:pPr>
            <w:r>
              <w:rPr>
                <w:rFonts w:eastAsia="Calibri" w:cstheme="minorHAnsi"/>
              </w:rPr>
              <w:t>On an airplane</w:t>
            </w:r>
          </w:p>
        </w:tc>
        <w:tc>
          <w:tcPr>
            <w:tcW w:w="3235" w:type="dxa"/>
            <w:tcBorders>
              <w:top w:val="single" w:color="auto" w:sz="4" w:space="0"/>
              <w:left w:val="single" w:color="auto" w:sz="4" w:space="0"/>
              <w:bottom w:val="single" w:color="auto" w:sz="4" w:space="0"/>
              <w:right w:val="single" w:color="auto" w:sz="4" w:space="0"/>
            </w:tcBorders>
          </w:tcPr>
          <w:p w:rsidR="00541048" w:rsidP="00541048" w:rsidRDefault="00541048" w14:paraId="27633611" w14:textId="76CF54EE">
            <w:pPr>
              <w:spacing w:line="276" w:lineRule="auto"/>
              <w:contextualSpacing/>
              <w:rPr>
                <w:rFonts w:ascii="Franklin Gothic Book" w:hAnsi="Franklin Gothic Book" w:eastAsia="Calibri"/>
              </w:rPr>
            </w:pPr>
            <w:r w:rsidRPr="00704872">
              <w:rPr>
                <w:rFonts w:eastAsia="Calibri" w:cstheme="minorHAnsi"/>
                <w:color w:val="00B050"/>
              </w:rPr>
              <w:t>BEH10_14: Mask use frequency - Airplane</w:t>
            </w:r>
          </w:p>
        </w:tc>
      </w:tr>
    </w:tbl>
    <w:p w:rsidRPr="00927525" w:rsidR="001F044A" w:rsidP="00704A64" w:rsidRDefault="001F044A" w14:paraId="7452B2CE" w14:textId="77777777">
      <w:pPr>
        <w:spacing w:line="276" w:lineRule="auto"/>
        <w:contextualSpacing/>
        <w:rPr>
          <w:rFonts w:ascii="Franklin Gothic Book" w:hAnsi="Franklin Gothic Book" w:eastAsia="Calibri"/>
          <w:b/>
          <w:bCs/>
        </w:rPr>
      </w:pPr>
    </w:p>
    <w:p w:rsidRPr="00927525" w:rsidR="001F044A" w:rsidP="00704A64" w:rsidRDefault="001F044A" w14:paraId="23A27EDA" w14:textId="77777777">
      <w:pPr>
        <w:spacing w:line="276" w:lineRule="auto"/>
        <w:contextualSpacing/>
        <w:rPr>
          <w:rFonts w:ascii="Franklin Gothic Book" w:hAnsi="Franklin Gothic Book" w:eastAsia="Calibri"/>
          <w:b/>
          <w:bCs/>
        </w:rPr>
      </w:pPr>
    </w:p>
    <w:tbl>
      <w:tblPr>
        <w:tblStyle w:val="TableGrid22"/>
        <w:tblW w:w="6475" w:type="dxa"/>
        <w:tblInd w:w="0" w:type="dxa"/>
        <w:tblLook w:val="04A0" w:firstRow="1" w:lastRow="0" w:firstColumn="1" w:lastColumn="0" w:noHBand="0" w:noVBand="1"/>
      </w:tblPr>
      <w:tblGrid>
        <w:gridCol w:w="1508"/>
        <w:gridCol w:w="4967"/>
      </w:tblGrid>
      <w:tr w:rsidRPr="00927525" w:rsidR="001F044A" w:rsidTr="00AE16E4" w14:paraId="1C63871D" w14:textId="77777777">
        <w:trPr>
          <w:trHeight w:val="261"/>
        </w:trPr>
        <w:tc>
          <w:tcPr>
            <w:tcW w:w="150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BE927F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4967"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AAF267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59CB81F"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431BE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91775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Never</w:t>
            </w:r>
          </w:p>
        </w:tc>
      </w:tr>
      <w:tr w:rsidRPr="00927525" w:rsidR="001F044A" w:rsidTr="00AE16E4" w14:paraId="62EC477B"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85063F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F18BBE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Rarely</w:t>
            </w:r>
          </w:p>
        </w:tc>
      </w:tr>
      <w:tr w:rsidRPr="00927525" w:rsidR="001F044A" w:rsidTr="00AE16E4" w14:paraId="2214A3FC"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D7F21F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47946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Sometimes</w:t>
            </w:r>
          </w:p>
        </w:tc>
      </w:tr>
      <w:tr w:rsidRPr="00927525" w:rsidR="001F044A" w:rsidTr="00AE16E4" w14:paraId="5E83E100"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CE3C45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8F0875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Most of the time</w:t>
            </w:r>
          </w:p>
        </w:tc>
      </w:tr>
      <w:tr w:rsidRPr="00927525" w:rsidR="001F044A" w:rsidTr="00AE16E4" w14:paraId="150E5AAE"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5BAE2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C347F8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Always</w:t>
            </w:r>
          </w:p>
        </w:tc>
      </w:tr>
      <w:tr w:rsidRPr="00927525" w:rsidR="001F044A" w:rsidTr="00AE16E4" w14:paraId="3A49C5F4"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2B994D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967"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049098FD" w14:textId="49DBE57B">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8B1DB5" w:rsidTr="00AE16E4" w14:paraId="04D99141" w14:textId="77777777">
        <w:trPr>
          <w:trHeight w:val="261"/>
        </w:trPr>
        <w:tc>
          <w:tcPr>
            <w:tcW w:w="1508" w:type="dxa"/>
            <w:tcBorders>
              <w:top w:val="single" w:color="auto" w:sz="4" w:space="0"/>
              <w:left w:val="single" w:color="auto" w:sz="4" w:space="0"/>
              <w:bottom w:val="single" w:color="auto" w:sz="4" w:space="0"/>
              <w:right w:val="single" w:color="auto" w:sz="4" w:space="0"/>
            </w:tcBorders>
          </w:tcPr>
          <w:p w:rsidRPr="00927525" w:rsidR="008B1DB5" w:rsidP="00704A64" w:rsidRDefault="008B1DB5" w14:paraId="127BDE1B" w14:textId="4B6B412F">
            <w:pPr>
              <w:spacing w:line="276" w:lineRule="auto"/>
              <w:contextualSpacing/>
              <w:rPr>
                <w:rFonts w:ascii="Franklin Gothic Book" w:hAnsi="Franklin Gothic Book" w:eastAsia="Calibri"/>
              </w:rPr>
            </w:pPr>
            <w:r>
              <w:rPr>
                <w:rFonts w:ascii="Franklin Gothic Book" w:hAnsi="Franklin Gothic Book" w:eastAsia="Calibri"/>
              </w:rPr>
              <w:t>-100</w:t>
            </w:r>
          </w:p>
        </w:tc>
        <w:tc>
          <w:tcPr>
            <w:tcW w:w="4967" w:type="dxa"/>
            <w:tcBorders>
              <w:top w:val="single" w:color="auto" w:sz="4" w:space="0"/>
              <w:left w:val="single" w:color="auto" w:sz="4" w:space="0"/>
              <w:bottom w:val="single" w:color="auto" w:sz="4" w:space="0"/>
              <w:right w:val="single" w:color="auto" w:sz="4" w:space="0"/>
            </w:tcBorders>
          </w:tcPr>
          <w:p w:rsidRPr="00927525" w:rsidR="008B1DB5" w:rsidP="00704A64" w:rsidRDefault="00BE5257" w14:paraId="35046669" w14:textId="785A85C3">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3B3BE347" w14:textId="77777777">
      <w:pPr>
        <w:spacing w:line="276" w:lineRule="auto"/>
        <w:contextualSpacing/>
        <w:rPr>
          <w:rFonts w:ascii="Franklin Gothic Book" w:hAnsi="Franklin Gothic Book" w:eastAsia="Calibri"/>
          <w:bCs/>
        </w:rPr>
      </w:pPr>
    </w:p>
    <w:p w:rsidRPr="00927525" w:rsidR="001F044A" w:rsidP="00704A64" w:rsidRDefault="001F044A" w14:paraId="038AF922" w14:textId="77777777">
      <w:pPr>
        <w:spacing w:line="276" w:lineRule="auto"/>
        <w:contextualSpacing/>
        <w:rPr>
          <w:rFonts w:ascii="Franklin Gothic Book" w:hAnsi="Franklin Gothic Book" w:eastAsia="Calibri"/>
          <w:bCs/>
        </w:rPr>
      </w:pPr>
    </w:p>
    <w:p w:rsidRPr="00927525" w:rsidR="001F044A" w:rsidP="00704A64" w:rsidRDefault="001F044A" w14:paraId="058434C5" w14:textId="305E2C7B">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00904675">
        <w:rPr>
          <w:rFonts w:ascii="Franklin Gothic Book" w:hAnsi="Franklin Gothic Book" w:eastAsia="Calibri"/>
        </w:rPr>
        <w:t>BEH</w:t>
      </w:r>
      <w:r w:rsidR="0098344B">
        <w:rPr>
          <w:rFonts w:ascii="Franklin Gothic Book" w:hAnsi="Franklin Gothic Book" w:eastAsia="Calibri"/>
        </w:rPr>
        <w:t>11</w:t>
      </w:r>
    </w:p>
    <w:p w:rsidRPr="00927525" w:rsidR="001F044A" w:rsidP="00704A64" w:rsidRDefault="001F044A" w14:paraId="3BE90B82"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Grid</w:t>
      </w:r>
    </w:p>
    <w:p w:rsidRPr="00927525" w:rsidR="001F044A" w:rsidP="00704A64" w:rsidRDefault="001F044A" w14:paraId="1025AF19" w14:textId="77777777">
      <w:pPr>
        <w:spacing w:line="276" w:lineRule="auto"/>
        <w:contextualSpacing/>
        <w:rPr>
          <w:rFonts w:ascii="Franklin Gothic Book" w:hAnsi="Franklin Gothic Book" w:eastAsia="Calibri"/>
          <w:i/>
        </w:rPr>
      </w:pPr>
      <w:r w:rsidRPr="00927525">
        <w:rPr>
          <w:rFonts w:ascii="Franklin Gothic Book" w:hAnsi="Franklin Gothic Book" w:eastAsia="Calibri"/>
          <w:b/>
          <w:bCs/>
        </w:rPr>
        <w:t xml:space="preserve">Variable Text: </w:t>
      </w:r>
      <w:r w:rsidRPr="00927525">
        <w:rPr>
          <w:rFonts w:ascii="Franklin Gothic Book" w:hAnsi="Franklin Gothic Book" w:eastAsia="Calibri"/>
          <w:bCs/>
        </w:rPr>
        <w:t xml:space="preserve">The following question asks about your thoughts and behaviors about wearing a </w:t>
      </w:r>
      <w:r w:rsidRPr="00927525">
        <w:rPr>
          <w:rFonts w:ascii="Franklin Gothic Book" w:hAnsi="Franklin Gothic Book" w:eastAsia="Calibri"/>
        </w:rPr>
        <w:t xml:space="preserve">face </w:t>
      </w:r>
      <w:r w:rsidRPr="00927525">
        <w:rPr>
          <w:rFonts w:ascii="Franklin Gothic Book" w:hAnsi="Franklin Gothic Book" w:eastAsia="Calibri"/>
          <w:bCs/>
        </w:rPr>
        <w:t xml:space="preserve">mask to prevent COVID-19 from spreading. How frequently do you do the following? </w:t>
      </w:r>
      <w:r w:rsidRPr="00927525">
        <w:rPr>
          <w:rFonts w:ascii="Franklin Gothic Book" w:hAnsi="Franklin Gothic Book" w:eastAsia="Calibri"/>
          <w:i/>
        </w:rPr>
        <w:t>Select one response for each item.</w:t>
      </w:r>
    </w:p>
    <w:p w:rsidRPr="00927525" w:rsidR="001F044A" w:rsidP="00704A64" w:rsidRDefault="00B1612E" w14:paraId="74327533" w14:textId="2FD762A7">
      <w:pPr>
        <w:spacing w:line="276" w:lineRule="auto"/>
        <w:contextualSpacing/>
        <w:rPr>
          <w:rFonts w:ascii="Franklin Gothic Book" w:hAnsi="Franklin Gothic Book" w:eastAsia="Calibri"/>
          <w:b/>
          <w:bCs/>
        </w:rPr>
      </w:pPr>
      <w:r>
        <w:rPr>
          <w:rFonts w:ascii="Franklin Gothic Book" w:hAnsi="Franklin Gothic Book" w:eastAsia="Calibri"/>
          <w:b/>
          <w:bCs/>
        </w:rPr>
        <w:t>// Randomize order of subitems. //</w:t>
      </w:r>
    </w:p>
    <w:p w:rsidRPr="00927525" w:rsidR="001F044A" w:rsidP="00704A64" w:rsidRDefault="001F044A" w14:paraId="4EC72DF9" w14:textId="77F717EC">
      <w:pPr>
        <w:spacing w:line="276" w:lineRule="auto"/>
        <w:contextualSpacing/>
        <w:rPr>
          <w:rFonts w:ascii="Franklin Gothic Book" w:hAnsi="Franklin Gothic Book" w:eastAsia="Calibri"/>
          <w:b/>
          <w:bCs/>
        </w:rPr>
      </w:pPr>
      <w:r w:rsidRPr="00927525">
        <w:rPr>
          <w:rFonts w:ascii="Franklin Gothic Book" w:hAnsi="Franklin Gothic Book" w:eastAsia="Calibri"/>
          <w:b/>
          <w:bCs/>
        </w:rPr>
        <w:lastRenderedPageBreak/>
        <w:t>// Ask</w:t>
      </w:r>
      <w:r w:rsidRPr="00927525">
        <w:rPr>
          <w:rFonts w:ascii="Franklin Gothic Book" w:hAnsi="Franklin Gothic Book" w:eastAsia="Calibri"/>
          <w:b/>
        </w:rPr>
        <w:t xml:space="preserve"> if </w:t>
      </w:r>
      <w:r w:rsidRPr="00927525" w:rsidR="0098344B">
        <w:rPr>
          <w:rFonts w:ascii="Franklin Gothic Book" w:hAnsi="Franklin Gothic Book" w:eastAsia="Calibri"/>
          <w:b/>
        </w:rPr>
        <w:t>BEH</w:t>
      </w:r>
      <w:r w:rsidR="0098344B">
        <w:rPr>
          <w:rFonts w:ascii="Franklin Gothic Book" w:hAnsi="Franklin Gothic Book" w:eastAsia="Calibri"/>
          <w:b/>
        </w:rPr>
        <w:t>8</w:t>
      </w:r>
      <w:r w:rsidRPr="00927525" w:rsidR="0098344B">
        <w:rPr>
          <w:rFonts w:ascii="Franklin Gothic Book" w:hAnsi="Franklin Gothic Book" w:eastAsia="Calibri"/>
          <w:b/>
        </w:rPr>
        <w:t xml:space="preserve"> </w:t>
      </w:r>
      <w:r w:rsidRPr="00927525">
        <w:rPr>
          <w:rFonts w:ascii="Franklin Gothic Book" w:hAnsi="Franklin Gothic Book" w:eastAsia="Calibri"/>
          <w:b/>
        </w:rPr>
        <w:t>(Wear mask) = 2-5</w:t>
      </w:r>
      <w:r w:rsidR="00EC7C30">
        <w:rPr>
          <w:rFonts w:ascii="Franklin Gothic Book" w:hAnsi="Franklin Gothic Book" w:eastAsia="Calibri"/>
          <w:b/>
        </w:rPr>
        <w:t xml:space="preserve"> </w:t>
      </w:r>
      <w:r w:rsidRPr="00927525">
        <w:rPr>
          <w:rFonts w:ascii="Franklin Gothic Book" w:hAnsi="Franklin Gothic Book" w:eastAsia="Calibri"/>
          <w:b/>
        </w:rPr>
        <w:t>(</w:t>
      </w:r>
      <w:r w:rsidR="00C76CAF">
        <w:rPr>
          <w:rFonts w:ascii="Franklin Gothic Book" w:hAnsi="Franklin Gothic Book" w:eastAsia="Calibri"/>
          <w:b/>
        </w:rPr>
        <w:t>“</w:t>
      </w:r>
      <w:r w:rsidRPr="00927525">
        <w:rPr>
          <w:rFonts w:ascii="Franklin Gothic Book" w:hAnsi="Franklin Gothic Book" w:eastAsia="Calibri"/>
          <w:b/>
        </w:rPr>
        <w:t>Rarely</w:t>
      </w:r>
      <w:r w:rsidR="00C76CAF">
        <w:rPr>
          <w:rFonts w:ascii="Franklin Gothic Book" w:hAnsi="Franklin Gothic Book" w:eastAsia="Calibri"/>
          <w:b/>
        </w:rPr>
        <w:t>”</w:t>
      </w:r>
      <w:r w:rsidRPr="00927525">
        <w:rPr>
          <w:rFonts w:ascii="Franklin Gothic Book" w:hAnsi="Franklin Gothic Book" w:eastAsia="Calibri"/>
          <w:b/>
        </w:rPr>
        <w:t xml:space="preserve"> </w:t>
      </w:r>
      <w:r w:rsidR="00C76CAF">
        <w:rPr>
          <w:rFonts w:ascii="Franklin Gothic Book" w:hAnsi="Franklin Gothic Book" w:eastAsia="Calibri"/>
          <w:b/>
        </w:rPr>
        <w:t>–</w:t>
      </w:r>
      <w:r w:rsidRPr="00927525">
        <w:rPr>
          <w:rFonts w:ascii="Franklin Gothic Book" w:hAnsi="Franklin Gothic Book" w:eastAsia="Calibri"/>
          <w:b/>
        </w:rPr>
        <w:t xml:space="preserve"> </w:t>
      </w:r>
      <w:r w:rsidR="00C76CAF">
        <w:rPr>
          <w:rFonts w:ascii="Franklin Gothic Book" w:hAnsi="Franklin Gothic Book" w:eastAsia="Calibri"/>
          <w:b/>
        </w:rPr>
        <w:t>“</w:t>
      </w:r>
      <w:r w:rsidRPr="00927525">
        <w:rPr>
          <w:rFonts w:ascii="Franklin Gothic Book" w:hAnsi="Franklin Gothic Book" w:eastAsia="Calibri"/>
          <w:b/>
        </w:rPr>
        <w:t>Always</w:t>
      </w:r>
      <w:r w:rsidR="00C76CAF">
        <w:rPr>
          <w:rFonts w:ascii="Franklin Gothic Book" w:hAnsi="Franklin Gothic Book" w:eastAsia="Calibri"/>
          <w:b/>
        </w:rPr>
        <w:t>”</w:t>
      </w:r>
      <w:r w:rsidRPr="00927525">
        <w:rPr>
          <w:rFonts w:ascii="Franklin Gothic Book" w:hAnsi="Franklin Gothic Book" w:eastAsia="Calibri"/>
          <w:b/>
        </w:rPr>
        <w:t>)</w:t>
      </w:r>
      <w:r w:rsidR="00303041">
        <w:rPr>
          <w:rFonts w:ascii="Franklin Gothic Book" w:hAnsi="Franklin Gothic Book" w:eastAsia="Calibri"/>
          <w:b/>
        </w:rPr>
        <w:t>.</w:t>
      </w:r>
      <w:r w:rsidRPr="00927525">
        <w:rPr>
          <w:rFonts w:ascii="Franklin Gothic Book" w:hAnsi="Franklin Gothic Book" w:eastAsia="Calibri"/>
          <w:b/>
        </w:rPr>
        <w:t xml:space="preserve"> //</w:t>
      </w:r>
    </w:p>
    <w:tbl>
      <w:tblPr>
        <w:tblStyle w:val="TableGrid22"/>
        <w:tblW w:w="5000" w:type="pct"/>
        <w:tblInd w:w="0" w:type="dxa"/>
        <w:tblLook w:val="04A0" w:firstRow="1" w:lastRow="0" w:firstColumn="1" w:lastColumn="0" w:noHBand="0" w:noVBand="1"/>
      </w:tblPr>
      <w:tblGrid>
        <w:gridCol w:w="1624"/>
        <w:gridCol w:w="4674"/>
        <w:gridCol w:w="3052"/>
      </w:tblGrid>
      <w:tr w:rsidRPr="00927525" w:rsidR="001F044A" w:rsidTr="00AE16E4" w14:paraId="0A613429" w14:textId="77777777">
        <w:tc>
          <w:tcPr>
            <w:tcW w:w="868"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A3B7A7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499"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6D59B8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632"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BBCF07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071CB1CB" w14:textId="77777777">
        <w:tc>
          <w:tcPr>
            <w:tcW w:w="868" w:type="pct"/>
            <w:tcBorders>
              <w:top w:val="single" w:color="auto" w:sz="4" w:space="0"/>
              <w:left w:val="single" w:color="auto" w:sz="4" w:space="0"/>
              <w:bottom w:val="single" w:color="auto" w:sz="4" w:space="0"/>
              <w:right w:val="single" w:color="auto" w:sz="4" w:space="0"/>
            </w:tcBorders>
          </w:tcPr>
          <w:p w:rsidRPr="00927525" w:rsidR="001F044A" w:rsidP="00704A64" w:rsidRDefault="00904675" w14:paraId="4E1ACE34" w14:textId="738A9C88">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11</w:t>
            </w:r>
            <w:r w:rsidRPr="00927525" w:rsidR="001F044A">
              <w:rPr>
                <w:rFonts w:ascii="Franklin Gothic Book" w:hAnsi="Franklin Gothic Book" w:eastAsia="Calibri"/>
              </w:rPr>
              <w:t>_1</w:t>
            </w:r>
          </w:p>
        </w:tc>
        <w:tc>
          <w:tcPr>
            <w:tcW w:w="249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5657B6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Adjust your face mask while wearing it</w:t>
            </w:r>
          </w:p>
        </w:tc>
        <w:tc>
          <w:tcPr>
            <w:tcW w:w="1632" w:type="pct"/>
            <w:tcBorders>
              <w:top w:val="single" w:color="auto" w:sz="4" w:space="0"/>
              <w:left w:val="single" w:color="auto" w:sz="4" w:space="0"/>
              <w:bottom w:val="single" w:color="auto" w:sz="4" w:space="0"/>
              <w:right w:val="single" w:color="auto" w:sz="4" w:space="0"/>
            </w:tcBorders>
          </w:tcPr>
          <w:p w:rsidRPr="00927525" w:rsidR="001F044A" w:rsidP="00704A64" w:rsidRDefault="00904675" w14:paraId="513C0871" w14:textId="27A40837">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11</w:t>
            </w:r>
            <w:r w:rsidRPr="00927525" w:rsidR="001F044A">
              <w:rPr>
                <w:rFonts w:ascii="Franklin Gothic Book" w:hAnsi="Franklin Gothic Book" w:eastAsia="Calibri"/>
              </w:rPr>
              <w:t>_1: Adjust mask</w:t>
            </w:r>
          </w:p>
        </w:tc>
      </w:tr>
      <w:tr w:rsidRPr="00927525" w:rsidR="001F044A" w:rsidTr="00AE16E4" w14:paraId="24612C0A" w14:textId="77777777">
        <w:tc>
          <w:tcPr>
            <w:tcW w:w="868" w:type="pct"/>
            <w:tcBorders>
              <w:top w:val="single" w:color="auto" w:sz="4" w:space="0"/>
              <w:left w:val="single" w:color="auto" w:sz="4" w:space="0"/>
              <w:bottom w:val="single" w:color="auto" w:sz="4" w:space="0"/>
              <w:right w:val="single" w:color="auto" w:sz="4" w:space="0"/>
            </w:tcBorders>
          </w:tcPr>
          <w:p w:rsidRPr="00927525" w:rsidR="001F044A" w:rsidP="00704A64" w:rsidRDefault="00904675" w14:paraId="76DCB4D9" w14:textId="5ADBF4BB">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11</w:t>
            </w:r>
            <w:r w:rsidRPr="00927525" w:rsidR="001F044A">
              <w:rPr>
                <w:rFonts w:ascii="Franklin Gothic Book" w:hAnsi="Franklin Gothic Book" w:eastAsia="Calibri"/>
              </w:rPr>
              <w:t>_2</w:t>
            </w:r>
          </w:p>
        </w:tc>
        <w:tc>
          <w:tcPr>
            <w:tcW w:w="249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C12E09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Share your face mask with others (e.g., friends, family) </w:t>
            </w:r>
            <w:r w:rsidRPr="00927525">
              <w:rPr>
                <w:rFonts w:ascii="Franklin Gothic Book" w:hAnsi="Franklin Gothic Book" w:eastAsia="Calibri"/>
                <w:b/>
                <w:bCs/>
              </w:rPr>
              <w:t>[Reverse Coded]</w:t>
            </w:r>
          </w:p>
        </w:tc>
        <w:tc>
          <w:tcPr>
            <w:tcW w:w="1632" w:type="pct"/>
            <w:tcBorders>
              <w:top w:val="single" w:color="auto" w:sz="4" w:space="0"/>
              <w:left w:val="single" w:color="auto" w:sz="4" w:space="0"/>
              <w:bottom w:val="single" w:color="auto" w:sz="4" w:space="0"/>
              <w:right w:val="single" w:color="auto" w:sz="4" w:space="0"/>
            </w:tcBorders>
          </w:tcPr>
          <w:p w:rsidRPr="00927525" w:rsidR="001F044A" w:rsidP="00704A64" w:rsidRDefault="00904675" w14:paraId="4B3DFEB4" w14:textId="4348801A">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11</w:t>
            </w:r>
            <w:r w:rsidRPr="00927525" w:rsidR="001F044A">
              <w:rPr>
                <w:rFonts w:ascii="Franklin Gothic Book" w:hAnsi="Franklin Gothic Book" w:eastAsia="Calibri"/>
              </w:rPr>
              <w:t>_2: Share mask</w:t>
            </w:r>
          </w:p>
        </w:tc>
      </w:tr>
      <w:tr w:rsidRPr="00927525" w:rsidR="001F044A" w:rsidTr="00AE16E4" w14:paraId="3153CE7C" w14:textId="77777777">
        <w:tc>
          <w:tcPr>
            <w:tcW w:w="868" w:type="pct"/>
            <w:tcBorders>
              <w:top w:val="single" w:color="auto" w:sz="4" w:space="0"/>
              <w:left w:val="single" w:color="auto" w:sz="4" w:space="0"/>
              <w:bottom w:val="single" w:color="auto" w:sz="4" w:space="0"/>
              <w:right w:val="single" w:color="auto" w:sz="4" w:space="0"/>
            </w:tcBorders>
          </w:tcPr>
          <w:p w:rsidRPr="00927525" w:rsidR="001F044A" w:rsidP="00704A64" w:rsidRDefault="00904675" w14:paraId="3EE33DA5" w14:textId="4F673AF0">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11</w:t>
            </w:r>
            <w:r w:rsidRPr="00927525" w:rsidR="001F044A">
              <w:rPr>
                <w:rFonts w:ascii="Franklin Gothic Book" w:hAnsi="Franklin Gothic Book" w:eastAsia="Calibri"/>
              </w:rPr>
              <w:t>_3</w:t>
            </w:r>
          </w:p>
        </w:tc>
        <w:tc>
          <w:tcPr>
            <w:tcW w:w="249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EC0BDC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Cover your chin, mouth, and nostrils with your face mask</w:t>
            </w:r>
          </w:p>
        </w:tc>
        <w:tc>
          <w:tcPr>
            <w:tcW w:w="1632" w:type="pct"/>
            <w:tcBorders>
              <w:top w:val="single" w:color="auto" w:sz="4" w:space="0"/>
              <w:left w:val="single" w:color="auto" w:sz="4" w:space="0"/>
              <w:bottom w:val="single" w:color="auto" w:sz="4" w:space="0"/>
              <w:right w:val="single" w:color="auto" w:sz="4" w:space="0"/>
            </w:tcBorders>
          </w:tcPr>
          <w:p w:rsidRPr="00927525" w:rsidR="001F044A" w:rsidP="00704A64" w:rsidRDefault="00904675" w14:paraId="333C74A6" w14:textId="464CECB1">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11</w:t>
            </w:r>
            <w:r w:rsidRPr="00927525" w:rsidR="001F044A">
              <w:rPr>
                <w:rFonts w:ascii="Franklin Gothic Book" w:hAnsi="Franklin Gothic Book" w:eastAsia="Calibri"/>
              </w:rPr>
              <w:t>_3: Cover face with mask</w:t>
            </w:r>
          </w:p>
        </w:tc>
      </w:tr>
    </w:tbl>
    <w:p w:rsidRPr="00927525" w:rsidR="001F044A" w:rsidP="00704A64" w:rsidRDefault="001F044A" w14:paraId="77253E24" w14:textId="77777777">
      <w:pPr>
        <w:spacing w:line="276" w:lineRule="auto"/>
        <w:contextualSpacing/>
        <w:rPr>
          <w:rFonts w:ascii="Franklin Gothic Book" w:hAnsi="Franklin Gothic Book" w:eastAsia="Calibri"/>
          <w:b/>
          <w:bCs/>
        </w:rPr>
      </w:pPr>
    </w:p>
    <w:tbl>
      <w:tblPr>
        <w:tblStyle w:val="TableGrid22"/>
        <w:tblW w:w="2865" w:type="dxa"/>
        <w:tblInd w:w="0" w:type="dxa"/>
        <w:tblLook w:val="04A0" w:firstRow="1" w:lastRow="0" w:firstColumn="1" w:lastColumn="0" w:noHBand="0" w:noVBand="1"/>
      </w:tblPr>
      <w:tblGrid>
        <w:gridCol w:w="1050"/>
        <w:gridCol w:w="1815"/>
      </w:tblGrid>
      <w:tr w:rsidRPr="00927525" w:rsidR="001F044A" w:rsidTr="00AE16E4" w14:paraId="09FDB9DD" w14:textId="77777777">
        <w:trPr>
          <w:trHeight w:val="261"/>
        </w:trPr>
        <w:tc>
          <w:tcPr>
            <w:tcW w:w="1050"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ACDD5C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181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58EFFF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70A55E9A" w14:textId="77777777">
        <w:trPr>
          <w:trHeight w:val="261"/>
        </w:trPr>
        <w:tc>
          <w:tcPr>
            <w:tcW w:w="105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D009C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181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9133356" w14:textId="77777777">
            <w:pPr>
              <w:spacing w:line="276" w:lineRule="auto"/>
              <w:contextualSpacing/>
              <w:rPr>
                <w:rFonts w:ascii="Franklin Gothic Book" w:hAnsi="Franklin Gothic Book" w:eastAsia="Calibri"/>
              </w:rPr>
            </w:pPr>
            <w:r w:rsidRPr="00927525">
              <w:rPr>
                <w:rFonts w:ascii="Franklin Gothic Book" w:hAnsi="Franklin Gothic Book" w:eastAsia="MS Mincho"/>
              </w:rPr>
              <w:t>Never</w:t>
            </w:r>
          </w:p>
        </w:tc>
      </w:tr>
      <w:tr w:rsidRPr="00927525" w:rsidR="001F044A" w:rsidTr="00AE16E4" w14:paraId="3DB7298D" w14:textId="77777777">
        <w:trPr>
          <w:trHeight w:val="261"/>
        </w:trPr>
        <w:tc>
          <w:tcPr>
            <w:tcW w:w="105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32B3D9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181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CE6CF9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Rarely</w:t>
            </w:r>
          </w:p>
        </w:tc>
      </w:tr>
      <w:tr w:rsidRPr="00927525" w:rsidR="001F044A" w:rsidTr="00AE16E4" w14:paraId="0FE98F41" w14:textId="77777777">
        <w:trPr>
          <w:trHeight w:val="261"/>
        </w:trPr>
        <w:tc>
          <w:tcPr>
            <w:tcW w:w="105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6C1E19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181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6F714E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Sometimes</w:t>
            </w:r>
          </w:p>
        </w:tc>
      </w:tr>
      <w:tr w:rsidRPr="00927525" w:rsidR="001F044A" w:rsidTr="00AE16E4" w14:paraId="72415DF1" w14:textId="77777777">
        <w:trPr>
          <w:trHeight w:val="261"/>
        </w:trPr>
        <w:tc>
          <w:tcPr>
            <w:tcW w:w="105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E295FF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181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4537F2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often</w:t>
            </w:r>
          </w:p>
        </w:tc>
      </w:tr>
      <w:tr w:rsidRPr="00927525" w:rsidR="001F044A" w:rsidTr="00AE16E4" w14:paraId="2FDB0251" w14:textId="77777777">
        <w:trPr>
          <w:trHeight w:val="261"/>
        </w:trPr>
        <w:tc>
          <w:tcPr>
            <w:tcW w:w="105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0BDECE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181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136014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Always</w:t>
            </w:r>
          </w:p>
        </w:tc>
      </w:tr>
      <w:tr w:rsidRPr="00927525" w:rsidR="001F044A" w:rsidTr="00AE16E4" w14:paraId="22309788" w14:textId="77777777">
        <w:trPr>
          <w:trHeight w:val="261"/>
        </w:trPr>
        <w:tc>
          <w:tcPr>
            <w:tcW w:w="105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FF49FE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1815"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66A6A5B9" w14:textId="4BFF8EAD">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1F044A" w:rsidTr="00AE16E4" w14:paraId="27AEA48E" w14:textId="77777777">
        <w:trPr>
          <w:trHeight w:val="261"/>
        </w:trPr>
        <w:tc>
          <w:tcPr>
            <w:tcW w:w="105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D31F06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1815"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3FE0A1DE" w14:textId="4858C532">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71EBAC6E" w14:textId="77777777">
      <w:pPr>
        <w:spacing w:line="276" w:lineRule="auto"/>
        <w:contextualSpacing/>
        <w:rPr>
          <w:rFonts w:ascii="Franklin Gothic Book" w:hAnsi="Franklin Gothic Book" w:eastAsia="Calibri"/>
          <w:bCs/>
        </w:rPr>
      </w:pPr>
    </w:p>
    <w:p w:rsidRPr="00927525" w:rsidR="001F044A" w:rsidP="00704A64" w:rsidRDefault="001F044A" w14:paraId="7942F7C9" w14:textId="77777777">
      <w:pPr>
        <w:spacing w:line="276" w:lineRule="auto"/>
        <w:contextualSpacing/>
        <w:rPr>
          <w:rFonts w:ascii="Calibri" w:hAnsi="Calibri" w:eastAsia="MS Mincho"/>
        </w:rPr>
      </w:pPr>
    </w:p>
    <w:p w:rsidRPr="00927525" w:rsidR="001F044A" w:rsidP="00704A64" w:rsidRDefault="001F044A" w14:paraId="43ECB2F5" w14:textId="77777777">
      <w:pPr>
        <w:spacing w:line="276" w:lineRule="auto"/>
        <w:contextualSpacing/>
        <w:rPr>
          <w:rFonts w:ascii="Calibri" w:hAnsi="Calibri" w:eastAsia="MS Mincho"/>
        </w:rPr>
      </w:pPr>
    </w:p>
    <w:p w:rsidRPr="00927525" w:rsidR="001F044A" w:rsidP="00704A64" w:rsidRDefault="001F044A" w14:paraId="6A9A4A20" w14:textId="77777777">
      <w:pPr>
        <w:spacing w:line="276" w:lineRule="auto"/>
        <w:contextualSpacing/>
        <w:rPr>
          <w:rFonts w:ascii="Calibri" w:hAnsi="Calibri" w:eastAsia="MS Mincho"/>
        </w:rPr>
      </w:pPr>
    </w:p>
    <w:p w:rsidRPr="00927525" w:rsidR="001F044A" w:rsidP="00704A64" w:rsidRDefault="001F044A" w14:paraId="3C1AA7C2" w14:textId="73DA4E68">
      <w:pPr>
        <w:spacing w:line="276" w:lineRule="auto"/>
        <w:contextualSpacing/>
        <w:rPr>
          <w:rFonts w:ascii="Franklin Gothic Book" w:hAnsi="Franklin Gothic Book" w:eastAsia="Calibri"/>
          <w:b/>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00927525" w:rsidR="0098344B">
        <w:rPr>
          <w:rFonts w:ascii="Franklin Gothic Book" w:hAnsi="Franklin Gothic Book" w:eastAsia="Calibri"/>
        </w:rPr>
        <w:t>BEH1</w:t>
      </w:r>
      <w:r w:rsidR="0098344B">
        <w:rPr>
          <w:rFonts w:ascii="Franklin Gothic Book" w:hAnsi="Franklin Gothic Book" w:eastAsia="Calibri"/>
        </w:rPr>
        <w:t>3</w:t>
      </w:r>
    </w:p>
    <w:p w:rsidRPr="00927525" w:rsidR="001F044A" w:rsidP="00704A64" w:rsidRDefault="001F044A" w14:paraId="65A29A2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2A010B2F" w14:textId="078A6A78">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8344B">
        <w:rPr>
          <w:rFonts w:ascii="Franklin Gothic Book" w:hAnsi="Franklin Gothic Book" w:eastAsia="Calibri"/>
        </w:rPr>
        <w:t>BEH1</w:t>
      </w:r>
      <w:r w:rsidR="0098344B">
        <w:rPr>
          <w:rFonts w:ascii="Franklin Gothic Book" w:hAnsi="Franklin Gothic Book" w:eastAsia="Calibri"/>
        </w:rPr>
        <w:t>3</w:t>
      </w:r>
    </w:p>
    <w:p w:rsidRPr="00927525" w:rsidR="001F044A" w:rsidP="00704A64" w:rsidRDefault="001F044A" w14:paraId="0516E052"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How long do you plan to maintain your current level of face mask wearing?</w:t>
      </w:r>
    </w:p>
    <w:p w:rsidRPr="00927525" w:rsidR="001F044A" w:rsidP="00704A64" w:rsidRDefault="001F044A" w14:paraId="59A85FE3" w14:textId="3526F0D3">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sidR="0098344B">
        <w:rPr>
          <w:rFonts w:ascii="Franklin Gothic Book" w:hAnsi="Franklin Gothic Book" w:eastAsia="Calibri"/>
          <w:bCs/>
        </w:rPr>
        <w:t>BEH1</w:t>
      </w:r>
      <w:r w:rsidR="0098344B">
        <w:rPr>
          <w:rFonts w:ascii="Franklin Gothic Book" w:hAnsi="Franklin Gothic Book" w:eastAsia="Calibri"/>
          <w:bCs/>
        </w:rPr>
        <w:t>3</w:t>
      </w:r>
      <w:r w:rsidRPr="00927525">
        <w:rPr>
          <w:rFonts w:ascii="Franklin Gothic Book" w:hAnsi="Franklin Gothic Book" w:eastAsia="Calibri"/>
          <w:bCs/>
        </w:rPr>
        <w:t>:</w:t>
      </w:r>
      <w:r w:rsidRPr="00927525">
        <w:rPr>
          <w:rFonts w:ascii="Franklin Gothic Book" w:hAnsi="Franklin Gothic Book" w:eastAsia="Calibri"/>
          <w:b/>
        </w:rPr>
        <w:t xml:space="preserve"> </w:t>
      </w:r>
      <w:r w:rsidRPr="00927525">
        <w:rPr>
          <w:rFonts w:ascii="Franklin Gothic Book" w:hAnsi="Franklin Gothic Book" w:eastAsia="Calibri"/>
          <w:bCs/>
        </w:rPr>
        <w:t xml:space="preserve">Sustain mask </w:t>
      </w:r>
      <w:proofErr w:type="gramStart"/>
      <w:r w:rsidRPr="00927525">
        <w:rPr>
          <w:rFonts w:ascii="Franklin Gothic Book" w:hAnsi="Franklin Gothic Book" w:eastAsia="Calibri"/>
          <w:bCs/>
        </w:rPr>
        <w:t>wearing</w:t>
      </w:r>
      <w:proofErr w:type="gramEnd"/>
    </w:p>
    <w:p w:rsidRPr="00927525" w:rsidR="001F044A" w:rsidP="00704A64" w:rsidRDefault="001F044A" w14:paraId="2B7366DA" w14:textId="5D5DC2D3">
      <w:pPr>
        <w:spacing w:line="276" w:lineRule="auto"/>
        <w:contextualSpacing/>
        <w:rPr>
          <w:rFonts w:ascii="Franklin Gothic Book" w:hAnsi="Franklin Gothic Book" w:eastAsia="Calibri"/>
          <w:b/>
          <w:bCs/>
        </w:rPr>
      </w:pPr>
      <w:r w:rsidRPr="00927525">
        <w:rPr>
          <w:rFonts w:ascii="Franklin Gothic Book" w:hAnsi="Franklin Gothic Book" w:eastAsia="Calibri"/>
          <w:b/>
          <w:bCs/>
        </w:rPr>
        <w:t>// Ask</w:t>
      </w:r>
      <w:r w:rsidRPr="00927525">
        <w:rPr>
          <w:rFonts w:ascii="Franklin Gothic Book" w:hAnsi="Franklin Gothic Book" w:eastAsia="Calibri"/>
          <w:b/>
        </w:rPr>
        <w:t xml:space="preserve"> if </w:t>
      </w:r>
      <w:r w:rsidRPr="00927525" w:rsidR="0098344B">
        <w:rPr>
          <w:rFonts w:ascii="Franklin Gothic Book" w:hAnsi="Franklin Gothic Book" w:eastAsia="Calibri"/>
          <w:b/>
        </w:rPr>
        <w:t>BEH</w:t>
      </w:r>
      <w:r w:rsidR="0098344B">
        <w:rPr>
          <w:rFonts w:ascii="Franklin Gothic Book" w:hAnsi="Franklin Gothic Book" w:eastAsia="Calibri"/>
          <w:b/>
        </w:rPr>
        <w:t>8</w:t>
      </w:r>
      <w:r w:rsidRPr="00927525" w:rsidR="0098344B">
        <w:rPr>
          <w:rFonts w:ascii="Franklin Gothic Book" w:hAnsi="Franklin Gothic Book" w:eastAsia="Calibri"/>
          <w:b/>
        </w:rPr>
        <w:t xml:space="preserve"> </w:t>
      </w:r>
      <w:r w:rsidRPr="00927525">
        <w:rPr>
          <w:rFonts w:ascii="Franklin Gothic Book" w:hAnsi="Franklin Gothic Book" w:eastAsia="Calibri"/>
          <w:b/>
        </w:rPr>
        <w:t>(Wear mask) = 2-5</w:t>
      </w:r>
      <w:r w:rsidR="00DB65A2">
        <w:rPr>
          <w:rFonts w:ascii="Franklin Gothic Book" w:hAnsi="Franklin Gothic Book" w:eastAsia="Calibri"/>
          <w:b/>
        </w:rPr>
        <w:t xml:space="preserve"> </w:t>
      </w:r>
      <w:r w:rsidRPr="00927525">
        <w:rPr>
          <w:rFonts w:ascii="Franklin Gothic Book" w:hAnsi="Franklin Gothic Book" w:eastAsia="Calibri"/>
          <w:b/>
        </w:rPr>
        <w:t>(</w:t>
      </w:r>
      <w:r w:rsidR="00DB65A2">
        <w:rPr>
          <w:rFonts w:ascii="Franklin Gothic Book" w:hAnsi="Franklin Gothic Book" w:eastAsia="Calibri"/>
          <w:b/>
        </w:rPr>
        <w:t>“</w:t>
      </w:r>
      <w:r w:rsidRPr="00927525">
        <w:rPr>
          <w:rFonts w:ascii="Franklin Gothic Book" w:hAnsi="Franklin Gothic Book" w:eastAsia="Calibri"/>
          <w:b/>
        </w:rPr>
        <w:t>Rarely</w:t>
      </w:r>
      <w:r w:rsidR="00DB65A2">
        <w:rPr>
          <w:rFonts w:ascii="Franklin Gothic Book" w:hAnsi="Franklin Gothic Book" w:eastAsia="Calibri"/>
          <w:b/>
        </w:rPr>
        <w:t>”</w:t>
      </w:r>
      <w:r w:rsidRPr="00927525">
        <w:rPr>
          <w:rFonts w:ascii="Franklin Gothic Book" w:hAnsi="Franklin Gothic Book" w:eastAsia="Calibri"/>
          <w:b/>
        </w:rPr>
        <w:t xml:space="preserve"> </w:t>
      </w:r>
      <w:r w:rsidR="00DB65A2">
        <w:rPr>
          <w:rFonts w:ascii="Franklin Gothic Book" w:hAnsi="Franklin Gothic Book" w:eastAsia="Calibri"/>
          <w:b/>
        </w:rPr>
        <w:t>–</w:t>
      </w:r>
      <w:r w:rsidRPr="00927525">
        <w:rPr>
          <w:rFonts w:ascii="Franklin Gothic Book" w:hAnsi="Franklin Gothic Book" w:eastAsia="Calibri"/>
          <w:b/>
        </w:rPr>
        <w:t xml:space="preserve"> </w:t>
      </w:r>
      <w:r w:rsidR="00DB65A2">
        <w:rPr>
          <w:rFonts w:ascii="Franklin Gothic Book" w:hAnsi="Franklin Gothic Book" w:eastAsia="Calibri"/>
          <w:b/>
        </w:rPr>
        <w:t>“</w:t>
      </w:r>
      <w:r w:rsidRPr="00927525">
        <w:rPr>
          <w:rFonts w:ascii="Franklin Gothic Book" w:hAnsi="Franklin Gothic Book" w:eastAsia="Calibri"/>
          <w:b/>
        </w:rPr>
        <w:t>Always</w:t>
      </w:r>
      <w:r w:rsidR="00DB65A2">
        <w:rPr>
          <w:rFonts w:ascii="Franklin Gothic Book" w:hAnsi="Franklin Gothic Book" w:eastAsia="Calibri"/>
          <w:b/>
        </w:rPr>
        <w:t>”</w:t>
      </w:r>
      <w:r w:rsidRPr="00927525">
        <w:rPr>
          <w:rFonts w:ascii="Franklin Gothic Book" w:hAnsi="Franklin Gothic Book" w:eastAsia="Calibri"/>
          <w:b/>
        </w:rPr>
        <w:t>)</w:t>
      </w:r>
      <w:r w:rsidR="00303041">
        <w:rPr>
          <w:rFonts w:ascii="Franklin Gothic Book" w:hAnsi="Franklin Gothic Book" w:eastAsia="Calibri"/>
          <w:b/>
        </w:rPr>
        <w:t>.</w:t>
      </w:r>
      <w:r w:rsidRPr="00927525">
        <w:rPr>
          <w:rFonts w:ascii="Franklin Gothic Book" w:hAnsi="Franklin Gothic Book" w:eastAsia="Calibri"/>
          <w:b/>
        </w:rPr>
        <w:t xml:space="preserve"> //</w:t>
      </w:r>
    </w:p>
    <w:tbl>
      <w:tblPr>
        <w:tblStyle w:val="TableGrid22"/>
        <w:tblW w:w="0" w:type="auto"/>
        <w:tblInd w:w="0" w:type="dxa"/>
        <w:tblLook w:val="04A0" w:firstRow="1" w:lastRow="0" w:firstColumn="1" w:lastColumn="0" w:noHBand="0" w:noVBand="1"/>
      </w:tblPr>
      <w:tblGrid>
        <w:gridCol w:w="1098"/>
        <w:gridCol w:w="4387"/>
      </w:tblGrid>
      <w:tr w:rsidRPr="00927525" w:rsidR="001F044A" w:rsidTr="00AE16E4" w14:paraId="22CC4121"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53D757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4387"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1CF250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72AC744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EB62B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38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35A94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I receive a COVID-19 vaccine</w:t>
            </w:r>
          </w:p>
        </w:tc>
      </w:tr>
      <w:tr w:rsidRPr="00927525" w:rsidR="001F044A" w:rsidTr="00AE16E4" w14:paraId="4BA402A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CF6371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438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CAD33A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most people receive a COVID-19 vaccine, including me</w:t>
            </w:r>
          </w:p>
        </w:tc>
      </w:tr>
      <w:tr w:rsidRPr="00927525" w:rsidR="001F044A" w:rsidTr="00AE16E4" w14:paraId="6C4B78F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E07CC3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438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C322F4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local, state, or federal mandates no longer require me to wear a face mask</w:t>
            </w:r>
          </w:p>
        </w:tc>
      </w:tr>
      <w:tr w:rsidRPr="00927525" w:rsidR="001F044A" w:rsidTr="00AE16E4" w14:paraId="7DB529C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6DCB2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438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D1806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after most people receive a COVID-19 vaccine and face masks are no longer required</w:t>
            </w:r>
          </w:p>
        </w:tc>
      </w:tr>
      <w:tr w:rsidRPr="00927525" w:rsidR="001F044A" w:rsidTr="00AE16E4" w14:paraId="73BE163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10B7A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387"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5E6214A0" w14:textId="54577AE4">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8B1DB5" w:rsidTr="00AE16E4" w14:paraId="27B32D9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8B1DB5" w:rsidP="00704A64" w:rsidRDefault="008B1DB5" w14:paraId="1842D865" w14:textId="60AE3D30">
            <w:pPr>
              <w:spacing w:line="276" w:lineRule="auto"/>
              <w:contextualSpacing/>
              <w:rPr>
                <w:rFonts w:ascii="Franklin Gothic Book" w:hAnsi="Franklin Gothic Book" w:eastAsia="Calibri"/>
              </w:rPr>
            </w:pPr>
            <w:r>
              <w:rPr>
                <w:rFonts w:ascii="Franklin Gothic Book" w:hAnsi="Franklin Gothic Book" w:eastAsia="Calibri"/>
              </w:rPr>
              <w:t>-100</w:t>
            </w:r>
          </w:p>
        </w:tc>
        <w:tc>
          <w:tcPr>
            <w:tcW w:w="4387" w:type="dxa"/>
            <w:tcBorders>
              <w:top w:val="single" w:color="auto" w:sz="4" w:space="0"/>
              <w:left w:val="single" w:color="auto" w:sz="4" w:space="0"/>
              <w:bottom w:val="single" w:color="auto" w:sz="4" w:space="0"/>
              <w:right w:val="single" w:color="auto" w:sz="4" w:space="0"/>
            </w:tcBorders>
          </w:tcPr>
          <w:p w:rsidRPr="00927525" w:rsidR="008B1DB5" w:rsidP="00704A64" w:rsidRDefault="00BE5257" w14:paraId="5774677E" w14:textId="7C20DBFD">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5E681360" w14:textId="77777777">
      <w:pPr>
        <w:spacing w:line="276" w:lineRule="auto"/>
        <w:contextualSpacing/>
        <w:rPr>
          <w:rFonts w:ascii="Calibri" w:hAnsi="Calibri" w:eastAsia="MS Mincho"/>
        </w:rPr>
      </w:pPr>
    </w:p>
    <w:p w:rsidRPr="00927525" w:rsidR="001F044A" w:rsidP="00704A64" w:rsidRDefault="001F044A" w14:paraId="59BC3565" w14:textId="77777777">
      <w:pPr>
        <w:spacing w:line="276" w:lineRule="auto"/>
        <w:contextualSpacing/>
        <w:rPr>
          <w:rFonts w:ascii="Calibri" w:hAnsi="Calibri" w:eastAsia="MS Mincho"/>
        </w:rPr>
      </w:pPr>
    </w:p>
    <w:p w:rsidRPr="00927525" w:rsidR="001F044A" w:rsidP="00704A64" w:rsidRDefault="001F044A" w14:paraId="245956A2" w14:textId="2F686364">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00904675">
        <w:rPr>
          <w:rFonts w:ascii="Franklin Gothic Book" w:hAnsi="Franklin Gothic Book" w:eastAsia="Calibri"/>
        </w:rPr>
        <w:t>BEH</w:t>
      </w:r>
      <w:r w:rsidR="0098344B">
        <w:rPr>
          <w:rFonts w:ascii="Franklin Gothic Book" w:hAnsi="Franklin Gothic Book" w:eastAsia="Calibri"/>
        </w:rPr>
        <w:t>14</w:t>
      </w:r>
    </w:p>
    <w:p w:rsidRPr="00927525" w:rsidR="001F044A" w:rsidP="00704A64" w:rsidRDefault="001F044A" w14:paraId="125D50C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Question type: </w:t>
      </w:r>
      <w:r w:rsidRPr="00927525">
        <w:rPr>
          <w:rFonts w:ascii="Franklin Gothic Book" w:hAnsi="Franklin Gothic Book" w:eastAsia="Calibri"/>
        </w:rPr>
        <w:t>Grid</w:t>
      </w:r>
    </w:p>
    <w:p w:rsidRPr="00927525" w:rsidR="001F044A" w:rsidP="00704A64" w:rsidRDefault="001F044A" w14:paraId="166B1758" w14:textId="3C61BF9D">
      <w:pPr>
        <w:spacing w:line="276" w:lineRule="auto"/>
        <w:contextualSpacing/>
        <w:rPr>
          <w:rFonts w:ascii="Franklin Gothic Book" w:hAnsi="Franklin Gothic Book" w:eastAsia="Calibri"/>
          <w:iCs/>
        </w:rPr>
      </w:pPr>
      <w:r w:rsidRPr="00927525">
        <w:rPr>
          <w:rFonts w:ascii="Franklin Gothic Book" w:hAnsi="Franklin Gothic Book" w:eastAsia="Calibri"/>
          <w:b/>
          <w:bCs/>
        </w:rPr>
        <w:t xml:space="preserve">Variable Text: </w:t>
      </w:r>
      <w:r w:rsidRPr="00927525">
        <w:rPr>
          <w:rFonts w:ascii="Franklin Gothic Book" w:hAnsi="Franklin Gothic Book" w:eastAsia="Calibri"/>
          <w:bCs/>
        </w:rPr>
        <w:t xml:space="preserve">The following question asks about your thoughts and behaviors about wearing a </w:t>
      </w:r>
      <w:r w:rsidRPr="00927525">
        <w:rPr>
          <w:rFonts w:ascii="Franklin Gothic Book" w:hAnsi="Franklin Gothic Book" w:eastAsia="Calibri"/>
        </w:rPr>
        <w:t xml:space="preserve">face </w:t>
      </w:r>
      <w:r w:rsidRPr="00927525">
        <w:rPr>
          <w:rFonts w:ascii="Franklin Gothic Book" w:hAnsi="Franklin Gothic Book" w:eastAsia="Calibri"/>
          <w:bCs/>
        </w:rPr>
        <w:t xml:space="preserve">mask to prevent the spread of COVID-19. </w:t>
      </w:r>
      <w:r w:rsidRPr="00927525">
        <w:rPr>
          <w:rFonts w:ascii="Franklin Gothic Book" w:hAnsi="Franklin Gothic Book" w:eastAsia="Calibri"/>
        </w:rPr>
        <w:t>How much do you agree or disagree with the following statements</w:t>
      </w:r>
      <w:r w:rsidRPr="00927525">
        <w:rPr>
          <w:rFonts w:ascii="Franklin Gothic Book" w:hAnsi="Franklin Gothic Book" w:eastAsia="Calibri"/>
          <w:i/>
        </w:rPr>
        <w:t>? Select one response for each item.</w:t>
      </w:r>
    </w:p>
    <w:tbl>
      <w:tblPr>
        <w:tblStyle w:val="TableGrid22"/>
        <w:tblW w:w="0" w:type="auto"/>
        <w:tblInd w:w="0" w:type="dxa"/>
        <w:tblLook w:val="04A0" w:firstRow="1" w:lastRow="0" w:firstColumn="1" w:lastColumn="0" w:noHBand="0" w:noVBand="1"/>
      </w:tblPr>
      <w:tblGrid>
        <w:gridCol w:w="1760"/>
        <w:gridCol w:w="4727"/>
        <w:gridCol w:w="2863"/>
      </w:tblGrid>
      <w:tr w:rsidRPr="00927525" w:rsidR="001F044A" w:rsidTr="00AE16E4" w14:paraId="53EDED3A" w14:textId="77777777">
        <w:tc>
          <w:tcPr>
            <w:tcW w:w="1760"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56B599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727"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257FE4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86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4C27AC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232C00EC" w14:textId="77777777">
        <w:tc>
          <w:tcPr>
            <w:tcW w:w="1760"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9B2B358" w14:textId="3929A886">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14</w:t>
            </w:r>
            <w:r w:rsidRPr="00927525" w:rsidR="001F044A">
              <w:rPr>
                <w:rFonts w:ascii="Franklin Gothic Book" w:hAnsi="Franklin Gothic Book" w:eastAsia="Calibri"/>
              </w:rPr>
              <w:t>_1</w:t>
            </w:r>
          </w:p>
        </w:tc>
        <w:tc>
          <w:tcPr>
            <w:tcW w:w="472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9718A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It is mostly up to me whether I wear a face mask or not.</w:t>
            </w:r>
          </w:p>
        </w:tc>
        <w:tc>
          <w:tcPr>
            <w:tcW w:w="2863"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4A9A794B" w14:textId="0E32EC08">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14</w:t>
            </w:r>
            <w:r w:rsidRPr="00927525" w:rsidR="001F044A">
              <w:rPr>
                <w:rFonts w:ascii="Franklin Gothic Book" w:hAnsi="Franklin Gothic Book" w:eastAsia="Calibri"/>
              </w:rPr>
              <w:t>_1: Up to me – wear mask</w:t>
            </w:r>
          </w:p>
        </w:tc>
      </w:tr>
      <w:tr w:rsidRPr="00927525" w:rsidR="001F044A" w:rsidTr="00AE16E4" w14:paraId="5249ACAD" w14:textId="77777777">
        <w:tc>
          <w:tcPr>
            <w:tcW w:w="1760"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A2C2CEE" w14:textId="5295B018">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14</w:t>
            </w:r>
            <w:r w:rsidRPr="00927525" w:rsidR="001F044A">
              <w:rPr>
                <w:rFonts w:ascii="Franklin Gothic Book" w:hAnsi="Franklin Gothic Book" w:eastAsia="Calibri"/>
              </w:rPr>
              <w:t>_2</w:t>
            </w:r>
          </w:p>
        </w:tc>
        <w:tc>
          <w:tcPr>
            <w:tcW w:w="472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C4A67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It is easy for me to wear a face mask.</w:t>
            </w:r>
          </w:p>
        </w:tc>
        <w:tc>
          <w:tcPr>
            <w:tcW w:w="2863"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0231F9D2" w14:textId="5391639B">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14</w:t>
            </w:r>
            <w:r w:rsidRPr="00927525" w:rsidR="001F044A">
              <w:rPr>
                <w:rFonts w:ascii="Franklin Gothic Book" w:hAnsi="Franklin Gothic Book" w:eastAsia="Calibri"/>
              </w:rPr>
              <w:t>_2: Easy for me – wear mask</w:t>
            </w:r>
          </w:p>
        </w:tc>
      </w:tr>
      <w:tr w:rsidRPr="00927525" w:rsidR="001F044A" w:rsidTr="00AE16E4" w14:paraId="24F90AB1" w14:textId="77777777">
        <w:tc>
          <w:tcPr>
            <w:tcW w:w="1760"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6F725C50" w14:textId="0BA717D0">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14</w:t>
            </w:r>
            <w:r w:rsidRPr="00927525" w:rsidR="001F044A">
              <w:rPr>
                <w:rFonts w:ascii="Franklin Gothic Book" w:hAnsi="Franklin Gothic Book" w:eastAsia="Calibri"/>
              </w:rPr>
              <w:t>_3</w:t>
            </w:r>
          </w:p>
        </w:tc>
        <w:tc>
          <w:tcPr>
            <w:tcW w:w="4727"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4C566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In the next week, I intend to wear a face mask.</w:t>
            </w:r>
          </w:p>
        </w:tc>
        <w:tc>
          <w:tcPr>
            <w:tcW w:w="2863" w:type="dxa"/>
            <w:tcBorders>
              <w:top w:val="single" w:color="auto" w:sz="4" w:space="0"/>
              <w:left w:val="single" w:color="auto" w:sz="4" w:space="0"/>
              <w:bottom w:val="single" w:color="auto" w:sz="4" w:space="0"/>
              <w:right w:val="single" w:color="auto" w:sz="4" w:space="0"/>
            </w:tcBorders>
          </w:tcPr>
          <w:p w:rsidRPr="00927525" w:rsidR="001F044A" w:rsidP="00704A64" w:rsidRDefault="00904675" w14:paraId="389AC80A" w14:textId="24494C9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14</w:t>
            </w:r>
            <w:r w:rsidRPr="00927525" w:rsidR="001F044A">
              <w:rPr>
                <w:rFonts w:ascii="Franklin Gothic Book" w:hAnsi="Franklin Gothic Book" w:eastAsia="Calibri"/>
              </w:rPr>
              <w:t>_3: Intend – wear mask</w:t>
            </w:r>
          </w:p>
        </w:tc>
      </w:tr>
    </w:tbl>
    <w:p w:rsidRPr="00927525" w:rsidR="001F044A" w:rsidP="00704A64" w:rsidRDefault="001F044A" w14:paraId="011BE0BA" w14:textId="77777777">
      <w:pPr>
        <w:spacing w:line="276" w:lineRule="auto"/>
        <w:contextualSpacing/>
        <w:rPr>
          <w:rFonts w:ascii="Calibri" w:hAnsi="Calibri" w:eastAsia="MS Mincho"/>
        </w:rPr>
      </w:pPr>
    </w:p>
    <w:p w:rsidRPr="00927525" w:rsidR="001F044A" w:rsidP="00704A64" w:rsidRDefault="001F044A" w14:paraId="2588EA6E" w14:textId="77777777">
      <w:pPr>
        <w:spacing w:line="276" w:lineRule="auto"/>
        <w:contextualSpacing/>
        <w:rPr>
          <w:rFonts w:ascii="Calibri" w:hAnsi="Calibri" w:eastAsia="MS Mincho"/>
        </w:rPr>
      </w:pPr>
    </w:p>
    <w:tbl>
      <w:tblPr>
        <w:tblW w:w="0" w:type="auto"/>
        <w:tblLook w:val="04A0" w:firstRow="1" w:lastRow="0" w:firstColumn="1" w:lastColumn="0" w:noHBand="0" w:noVBand="1"/>
      </w:tblPr>
      <w:tblGrid>
        <w:gridCol w:w="1098"/>
        <w:gridCol w:w="3204"/>
      </w:tblGrid>
      <w:tr w:rsidRPr="00927525" w:rsidR="001F044A" w:rsidTr="00AE16E4" w14:paraId="79108FA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9653E8"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21DB75E"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4573D48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B644E6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201FE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5233B24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AC239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1DD4F2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64F0B46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44B90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E90EF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0B3DEFA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46ECD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8F85E1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7CC1439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220669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0DCEC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5175682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D4BA9C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7ABD766F" w14:textId="4965B1DD">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202A56E6" w14:textId="77777777">
      <w:pPr>
        <w:spacing w:line="276" w:lineRule="auto"/>
        <w:contextualSpacing/>
        <w:rPr>
          <w:rFonts w:ascii="Franklin Gothic Book" w:hAnsi="Franklin Gothic Book" w:eastAsia="Calibri"/>
          <w:b/>
          <w:bCs/>
        </w:rPr>
      </w:pPr>
    </w:p>
    <w:p w:rsidRPr="00341F89" w:rsidR="001F044A" w:rsidP="00341F89" w:rsidRDefault="00341F89" w14:paraId="13547326" w14:textId="075AFF16">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1F044A" w:rsidP="00704A64" w:rsidRDefault="001F044A" w14:paraId="29D2381F" w14:textId="77777777">
      <w:pPr>
        <w:spacing w:line="276" w:lineRule="auto"/>
        <w:ind w:left="720"/>
        <w:contextualSpacing/>
        <w:rPr>
          <w:rFonts w:ascii="Calibri" w:hAnsi="Calibri" w:eastAsia="MS Mincho"/>
        </w:rPr>
      </w:pPr>
    </w:p>
    <w:p w:rsidRPr="00927525" w:rsidR="001F044A" w:rsidP="00704A64" w:rsidRDefault="001F044A" w14:paraId="00BFC366" w14:textId="77777777">
      <w:pPr>
        <w:keepNext/>
        <w:keepLines/>
        <w:spacing w:line="276" w:lineRule="auto"/>
        <w:contextualSpacing/>
        <w:jc w:val="center"/>
        <w:outlineLvl w:val="1"/>
        <w:rPr>
          <w:rFonts w:ascii="Franklin Gothic Book" w:hAnsi="Franklin Gothic Book" w:eastAsia="MS Gothic"/>
          <w:b/>
          <w:i/>
        </w:rPr>
      </w:pPr>
      <w:r w:rsidRPr="00927525">
        <w:rPr>
          <w:rFonts w:ascii="Franklin Gothic Book" w:hAnsi="Franklin Gothic Book" w:eastAsia="MS Gothic"/>
          <w:b/>
          <w:bCs/>
          <w:i/>
          <w:iCs/>
        </w:rPr>
        <w:t>Social</w:t>
      </w:r>
      <w:r w:rsidRPr="00927525">
        <w:rPr>
          <w:rFonts w:ascii="Franklin Gothic Book" w:hAnsi="Franklin Gothic Book" w:eastAsia="MS Gothic"/>
          <w:b/>
          <w:i/>
        </w:rPr>
        <w:t xml:space="preserve"> Distancing </w:t>
      </w:r>
    </w:p>
    <w:p w:rsidRPr="00927525" w:rsidR="001F044A" w:rsidP="00704A64" w:rsidRDefault="001F044A" w14:paraId="57B7D421" w14:textId="77777777">
      <w:pPr>
        <w:spacing w:line="276" w:lineRule="auto"/>
        <w:contextualSpacing/>
        <w:rPr>
          <w:rFonts w:ascii="Franklin Gothic Book" w:hAnsi="Franklin Gothic Book" w:eastAsia="Calibri"/>
        </w:rPr>
      </w:pPr>
    </w:p>
    <w:p w:rsidRPr="00927525" w:rsidR="001F044A" w:rsidP="00704A64" w:rsidRDefault="001F044A" w14:paraId="4251D90B" w14:textId="77777777">
      <w:pPr>
        <w:spacing w:line="276" w:lineRule="auto"/>
        <w:contextualSpacing/>
        <w:jc w:val="both"/>
        <w:rPr>
          <w:rFonts w:ascii="Franklin Gothic Book" w:hAnsi="Franklin Gothic Book" w:eastAsia="Calibri"/>
        </w:rPr>
      </w:pPr>
      <w:r w:rsidRPr="00927525">
        <w:rPr>
          <w:rFonts w:ascii="Franklin Gothic Book" w:hAnsi="Franklin Gothic Book" w:eastAsia="Calibri"/>
        </w:rPr>
        <w:t xml:space="preserve">The following questions will ask about your actions and beliefs related to social distancing, which includes limiting your exposure to individuals outside of your household, maintaining physical distance while in public (i.e., staying at least 6 feet apart from other people), avoiding indoor spaces when you are with people from outside of your household, and avoiding crowds. </w:t>
      </w:r>
    </w:p>
    <w:p w:rsidRPr="00927525" w:rsidR="001F044A" w:rsidP="00704A64" w:rsidRDefault="001F044A" w14:paraId="5900653E" w14:textId="77777777">
      <w:pPr>
        <w:spacing w:line="276" w:lineRule="auto"/>
        <w:contextualSpacing/>
        <w:jc w:val="both"/>
        <w:rPr>
          <w:rFonts w:ascii="Franklin Gothic Book" w:hAnsi="Franklin Gothic Book" w:eastAsia="Calibri"/>
        </w:rPr>
      </w:pPr>
    </w:p>
    <w:p w:rsidRPr="007A36B9" w:rsidR="00341F89" w:rsidP="00341F89" w:rsidRDefault="00341F89" w14:paraId="48F89B80"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00341F89" w:rsidP="00704A64" w:rsidRDefault="00341F89" w14:paraId="30F23D43" w14:textId="77777777">
      <w:pPr>
        <w:spacing w:line="276" w:lineRule="auto"/>
        <w:contextualSpacing/>
        <w:rPr>
          <w:rFonts w:ascii="Franklin Gothic Book" w:hAnsi="Franklin Gothic Book" w:eastAsia="Calibri"/>
          <w:b/>
        </w:rPr>
      </w:pPr>
    </w:p>
    <w:p w:rsidRPr="00927525" w:rsidR="001F044A" w:rsidP="00704A64" w:rsidRDefault="001F044A" w14:paraId="7F38EB17" w14:textId="0472534C">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sidR="0098344B">
        <w:rPr>
          <w:rFonts w:ascii="Franklin Gothic Book" w:hAnsi="Franklin Gothic Book" w:eastAsia="Calibri"/>
        </w:rPr>
        <w:t>BEH1</w:t>
      </w:r>
      <w:r w:rsidR="0098344B">
        <w:rPr>
          <w:rFonts w:ascii="Franklin Gothic Book" w:hAnsi="Franklin Gothic Book" w:eastAsia="Calibri"/>
        </w:rPr>
        <w:t>5</w:t>
      </w:r>
    </w:p>
    <w:p w:rsidRPr="00927525" w:rsidR="001F044A" w:rsidP="00704A64" w:rsidRDefault="001F044A" w14:paraId="459FBCF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1C20B030" w14:textId="58875A5F">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8344B">
        <w:rPr>
          <w:rFonts w:ascii="Franklin Gothic Book" w:hAnsi="Franklin Gothic Book" w:eastAsia="Calibri"/>
        </w:rPr>
        <w:t>BEH1</w:t>
      </w:r>
      <w:r w:rsidR="0098344B">
        <w:rPr>
          <w:rFonts w:ascii="Franklin Gothic Book" w:hAnsi="Franklin Gothic Book" w:eastAsia="Calibri"/>
        </w:rPr>
        <w:t>5</w:t>
      </w:r>
    </w:p>
    <w:p w:rsidRPr="00927525" w:rsidR="001F044A" w:rsidP="00704A64" w:rsidRDefault="001F044A" w14:paraId="2D13E938" w14:textId="77777777">
      <w:pPr>
        <w:spacing w:line="276" w:lineRule="auto"/>
        <w:contextualSpacing/>
        <w:rPr>
          <w:rFonts w:ascii="Franklin Gothic Book" w:hAnsi="Franklin Gothic Book" w:eastAsia="Calibri"/>
          <w:i/>
          <w:i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often do you maintain a social distance of at least 6 feet from others when outside your home in public? </w:t>
      </w:r>
      <w:r w:rsidRPr="00927525">
        <w:rPr>
          <w:rFonts w:ascii="Franklin Gothic Book" w:hAnsi="Franklin Gothic Book" w:eastAsia="Calibri"/>
          <w:i/>
          <w:iCs/>
        </w:rPr>
        <w:t xml:space="preserve">Exclude members from your household when responding. </w:t>
      </w:r>
    </w:p>
    <w:p w:rsidRPr="00927525" w:rsidR="001F044A" w:rsidP="00704A64" w:rsidRDefault="001F044A" w14:paraId="6FE6E3A1" w14:textId="116DF988">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lastRenderedPageBreak/>
        <w:t xml:space="preserve">Variable Label: </w:t>
      </w:r>
      <w:r w:rsidRPr="00927525" w:rsidR="0098344B">
        <w:rPr>
          <w:rFonts w:ascii="Franklin Gothic Book" w:hAnsi="Franklin Gothic Book" w:eastAsia="Calibri"/>
        </w:rPr>
        <w:t>BEH1</w:t>
      </w:r>
      <w:r w:rsidR="0098344B">
        <w:rPr>
          <w:rFonts w:ascii="Franklin Gothic Book" w:hAnsi="Franklin Gothic Book" w:eastAsia="Calibri"/>
        </w:rPr>
        <w:t>5</w:t>
      </w:r>
      <w:r w:rsidRPr="00927525">
        <w:rPr>
          <w:rFonts w:ascii="Franklin Gothic Book" w:hAnsi="Franklin Gothic Book" w:eastAsia="Calibri"/>
        </w:rPr>
        <w:t>: Social distanced</w:t>
      </w:r>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6EB344B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7B792F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88E1B1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0FDFC8B6" w14:textId="77777777">
        <w:trPr>
          <w:trHeight w:val="259" w:hRule="exact"/>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E60BD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4A5D0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Never</w:t>
            </w:r>
          </w:p>
        </w:tc>
      </w:tr>
      <w:tr w:rsidRPr="00927525" w:rsidR="001F044A" w:rsidTr="00AE16E4" w14:paraId="67181D0C" w14:textId="77777777">
        <w:trPr>
          <w:trHeight w:val="259" w:hRule="exact"/>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723A89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E0669D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Rarely</w:t>
            </w:r>
          </w:p>
        </w:tc>
      </w:tr>
      <w:tr w:rsidRPr="00927525" w:rsidR="001F044A" w:rsidTr="00AE16E4" w14:paraId="2E7A7D06" w14:textId="77777777">
        <w:trPr>
          <w:trHeight w:val="259" w:hRule="exact"/>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31F466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DDA11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Sometimes</w:t>
            </w:r>
          </w:p>
        </w:tc>
      </w:tr>
      <w:tr w:rsidRPr="00927525" w:rsidR="001F044A" w:rsidTr="00AE16E4" w14:paraId="7ED59882" w14:textId="77777777">
        <w:trPr>
          <w:trHeight w:val="259" w:hRule="exact"/>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1B1E7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76C3FB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often</w:t>
            </w:r>
          </w:p>
        </w:tc>
      </w:tr>
      <w:tr w:rsidRPr="00927525" w:rsidR="001F044A" w:rsidTr="00AE16E4" w14:paraId="5D9BC6D9" w14:textId="77777777">
        <w:trPr>
          <w:trHeight w:val="259" w:hRule="exact"/>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348C0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90F5E26" w14:textId="77777777">
            <w:pPr>
              <w:spacing w:line="276" w:lineRule="auto"/>
              <w:contextualSpacing/>
              <w:rPr>
                <w:rFonts w:ascii="Franklin Gothic Book" w:hAnsi="Franklin Gothic Book" w:eastAsia="MS Mincho"/>
              </w:rPr>
            </w:pPr>
            <w:r w:rsidRPr="00927525">
              <w:rPr>
                <w:rFonts w:ascii="Franklin Gothic Book" w:hAnsi="Franklin Gothic Book" w:eastAsia="MS Mincho"/>
              </w:rPr>
              <w:t>Always</w:t>
            </w:r>
          </w:p>
        </w:tc>
      </w:tr>
      <w:tr w:rsidRPr="00927525" w:rsidR="001F044A" w:rsidTr="00AE16E4" w14:paraId="75E918FC" w14:textId="77777777">
        <w:trPr>
          <w:trHeight w:val="259" w:hRule="exact"/>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C28542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7231A739" w14:textId="0F6A81B3">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0A706F51" w14:textId="77777777">
      <w:pPr>
        <w:spacing w:line="276" w:lineRule="auto"/>
        <w:contextualSpacing/>
        <w:rPr>
          <w:rFonts w:ascii="Franklin Gothic Book" w:hAnsi="Franklin Gothic Book" w:eastAsia="Calibri"/>
          <w:b/>
          <w:bCs/>
        </w:rPr>
      </w:pPr>
    </w:p>
    <w:p w:rsidRPr="00927525" w:rsidR="001F044A" w:rsidP="00704A64" w:rsidRDefault="001F044A" w14:paraId="166B1BF8" w14:textId="77777777">
      <w:pPr>
        <w:spacing w:line="276" w:lineRule="auto"/>
        <w:contextualSpacing/>
        <w:rPr>
          <w:rFonts w:ascii="Franklin Gothic Book" w:hAnsi="Franklin Gothic Book" w:eastAsia="Calibri"/>
        </w:rPr>
      </w:pPr>
    </w:p>
    <w:p w:rsidRPr="00927525" w:rsidR="001F044A" w:rsidP="00704A64" w:rsidRDefault="001F044A" w14:paraId="261CACA5" w14:textId="06895294">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Item #: </w:t>
      </w:r>
      <w:r w:rsidRPr="00927525" w:rsidR="0098344B">
        <w:rPr>
          <w:rFonts w:ascii="Franklin Gothic Book" w:hAnsi="Franklin Gothic Book" w:eastAsia="Calibri"/>
        </w:rPr>
        <w:t>BEH1</w:t>
      </w:r>
      <w:r w:rsidR="0098344B">
        <w:rPr>
          <w:rFonts w:ascii="Franklin Gothic Book" w:hAnsi="Franklin Gothic Book" w:eastAsia="Calibri"/>
        </w:rPr>
        <w:t>6</w:t>
      </w:r>
    </w:p>
    <w:p w:rsidRPr="00927525" w:rsidR="001F044A" w:rsidP="00704A64" w:rsidRDefault="001F044A" w14:paraId="35180E9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76F43F65" w14:textId="5671D076">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8344B">
        <w:rPr>
          <w:rFonts w:ascii="Franklin Gothic Book" w:hAnsi="Franklin Gothic Book" w:eastAsia="Calibri"/>
        </w:rPr>
        <w:t>BEH1</w:t>
      </w:r>
      <w:r w:rsidR="0098344B">
        <w:rPr>
          <w:rFonts w:ascii="Franklin Gothic Book" w:hAnsi="Franklin Gothic Book" w:eastAsia="Calibri"/>
        </w:rPr>
        <w:t>6</w:t>
      </w:r>
    </w:p>
    <w:p w:rsidRPr="00927525" w:rsidR="001F044A" w:rsidP="00704A64" w:rsidRDefault="001F044A" w14:paraId="1330FAA8"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In the last 7 days, how many people outside of your household have you been closer to than 6 feet for more than a few seconds? </w:t>
      </w:r>
      <w:r w:rsidRPr="00927525">
        <w:rPr>
          <w:rFonts w:ascii="Franklin Gothic Book" w:hAnsi="Franklin Gothic Book" w:eastAsia="Calibri"/>
          <w:i/>
          <w:iCs/>
        </w:rPr>
        <w:t>Exclude members from your household when responding.</w:t>
      </w:r>
    </w:p>
    <w:p w:rsidRPr="00927525" w:rsidR="001F044A" w:rsidP="00704A64" w:rsidRDefault="001F044A" w14:paraId="590CC756" w14:textId="621C57A6">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sidR="0098344B">
        <w:rPr>
          <w:rFonts w:ascii="Franklin Gothic Book" w:hAnsi="Franklin Gothic Book" w:eastAsia="Calibri"/>
        </w:rPr>
        <w:t>BEH1</w:t>
      </w:r>
      <w:r w:rsidR="0098344B">
        <w:rPr>
          <w:rFonts w:ascii="Franklin Gothic Book" w:hAnsi="Franklin Gothic Book" w:eastAsia="Calibri"/>
        </w:rPr>
        <w:t>6</w:t>
      </w:r>
      <w:r w:rsidRPr="00927525">
        <w:rPr>
          <w:rFonts w:ascii="Franklin Gothic Book" w:hAnsi="Franklin Gothic Book" w:eastAsia="Calibri"/>
        </w:rPr>
        <w:t xml:space="preserve">: </w:t>
      </w:r>
      <w:r w:rsidR="00054011">
        <w:rPr>
          <w:rFonts w:ascii="Franklin Gothic Book" w:hAnsi="Franklin Gothic Book" w:eastAsia="Calibri"/>
        </w:rPr>
        <w:t>Past 7-day close contact</w:t>
      </w:r>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4CE7608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A4812F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A0BAC8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2D2CC1E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6E396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69D575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None</w:t>
            </w:r>
          </w:p>
        </w:tc>
      </w:tr>
      <w:tr w:rsidRPr="00927525" w:rsidR="001F044A" w:rsidTr="00AE16E4" w14:paraId="2314BA5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BB21E2" w14:paraId="2916B8B2" w14:textId="553374A0">
            <w:pPr>
              <w:spacing w:line="276" w:lineRule="auto"/>
              <w:contextualSpacing/>
              <w:rPr>
                <w:rFonts w:ascii="Franklin Gothic Book" w:hAnsi="Franklin Gothic Book" w:eastAsia="Calibri"/>
              </w:rPr>
            </w:pPr>
            <w:r>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7B843FA" w14:textId="490E6AFA">
            <w:pPr>
              <w:spacing w:line="276" w:lineRule="auto"/>
              <w:contextualSpacing/>
              <w:rPr>
                <w:rFonts w:ascii="Franklin Gothic Book" w:hAnsi="Franklin Gothic Book" w:eastAsia="Calibri"/>
              </w:rPr>
            </w:pPr>
            <w:r w:rsidRPr="00927525">
              <w:rPr>
                <w:rFonts w:ascii="Franklin Gothic Book" w:hAnsi="Franklin Gothic Book" w:eastAsia="Calibri"/>
              </w:rPr>
              <w:t xml:space="preserve">1 person </w:t>
            </w:r>
          </w:p>
        </w:tc>
      </w:tr>
      <w:tr w:rsidRPr="00927525" w:rsidR="001F044A" w:rsidTr="00AE16E4" w14:paraId="7A158C8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BB21E2" w14:paraId="6D3C8FDD" w14:textId="320E0D8B">
            <w:pPr>
              <w:spacing w:line="276" w:lineRule="auto"/>
              <w:contextualSpacing/>
              <w:rPr>
                <w:rFonts w:ascii="Franklin Gothic Book" w:hAnsi="Franklin Gothic Book" w:eastAsia="Calibri"/>
              </w:rPr>
            </w:pPr>
            <w:r>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67F45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2–3 people </w:t>
            </w:r>
          </w:p>
        </w:tc>
      </w:tr>
      <w:tr w:rsidRPr="00927525" w:rsidR="001F044A" w:rsidTr="00AE16E4" w14:paraId="65AAFE5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BB21E2" w14:paraId="27BD694B" w14:textId="602A6B28">
            <w:pPr>
              <w:spacing w:line="276" w:lineRule="auto"/>
              <w:contextualSpacing/>
              <w:rPr>
                <w:rFonts w:ascii="Franklin Gothic Book" w:hAnsi="Franklin Gothic Book" w:eastAsia="Calibri"/>
              </w:rPr>
            </w:pPr>
            <w:r>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87D301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4–5 people </w:t>
            </w:r>
          </w:p>
        </w:tc>
      </w:tr>
      <w:tr w:rsidRPr="00927525" w:rsidR="001F044A" w:rsidTr="00AE16E4" w14:paraId="0AF89B9F"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BB21E2" w14:paraId="6BECC9A4" w14:textId="565DB951">
            <w:pPr>
              <w:spacing w:line="276" w:lineRule="auto"/>
              <w:contextualSpacing/>
              <w:rPr>
                <w:rFonts w:ascii="Franklin Gothic Book" w:hAnsi="Franklin Gothic Book" w:eastAsia="Calibri"/>
              </w:rPr>
            </w:pPr>
            <w:r>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00779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6–9 people </w:t>
            </w:r>
          </w:p>
        </w:tc>
      </w:tr>
      <w:tr w:rsidRPr="00927525" w:rsidR="001F044A" w:rsidTr="00AE16E4" w14:paraId="673B3B8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BB21E2" w14:paraId="7E76EC6A" w14:textId="649B45D2">
            <w:pPr>
              <w:spacing w:line="276" w:lineRule="auto"/>
              <w:contextualSpacing/>
              <w:rPr>
                <w:rFonts w:ascii="Franklin Gothic Book" w:hAnsi="Franklin Gothic Book" w:eastAsia="Calibri"/>
              </w:rPr>
            </w:pPr>
            <w:r>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3588D8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10–25 people </w:t>
            </w:r>
          </w:p>
        </w:tc>
      </w:tr>
      <w:tr w:rsidRPr="00927525" w:rsidR="001F044A" w:rsidTr="00AE16E4" w14:paraId="0E01143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BB21E2" w14:paraId="66688E8D" w14:textId="33D26A9F">
            <w:pPr>
              <w:spacing w:line="276" w:lineRule="auto"/>
              <w:contextualSpacing/>
              <w:rPr>
                <w:rFonts w:ascii="Franklin Gothic Book" w:hAnsi="Franklin Gothic Book" w:eastAsia="Calibri"/>
              </w:rPr>
            </w:pPr>
            <w:r>
              <w:rPr>
                <w:rFonts w:ascii="Franklin Gothic Book" w:hAnsi="Franklin Gothic Book" w:eastAsia="Calibri"/>
              </w:rPr>
              <w:t>6</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319A8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More than 25 people </w:t>
            </w:r>
          </w:p>
        </w:tc>
      </w:tr>
      <w:tr w:rsidRPr="00927525" w:rsidR="001F044A" w:rsidTr="00AE16E4" w14:paraId="3B532D4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A7060A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4390A77" w14:textId="51D196CF">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00FBEF08" w14:textId="77777777">
      <w:pPr>
        <w:spacing w:line="276" w:lineRule="auto"/>
        <w:contextualSpacing/>
        <w:rPr>
          <w:rFonts w:ascii="Franklin Gothic Book" w:hAnsi="Franklin Gothic Book" w:eastAsia="Calibri"/>
          <w:b/>
          <w:bCs/>
        </w:rPr>
      </w:pPr>
    </w:p>
    <w:p w:rsidRPr="00927525" w:rsidR="001F044A" w:rsidP="00704A64" w:rsidRDefault="001F044A" w14:paraId="5C0DC645" w14:textId="77777777">
      <w:pPr>
        <w:spacing w:line="276" w:lineRule="auto"/>
        <w:contextualSpacing/>
        <w:rPr>
          <w:rFonts w:ascii="Calibri" w:hAnsi="Calibri" w:eastAsia="MS Mincho"/>
        </w:rPr>
      </w:pPr>
    </w:p>
    <w:p w:rsidRPr="00927525" w:rsidR="001F044A" w:rsidP="00704A64" w:rsidRDefault="001F044A" w14:paraId="177C2009" w14:textId="3964B6A3">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sidR="0098344B">
        <w:rPr>
          <w:rFonts w:ascii="Franklin Gothic Book" w:hAnsi="Franklin Gothic Book" w:eastAsia="Calibri"/>
        </w:rPr>
        <w:t>BEH1</w:t>
      </w:r>
      <w:r w:rsidR="0098344B">
        <w:rPr>
          <w:rFonts w:ascii="Franklin Gothic Book" w:hAnsi="Franklin Gothic Book" w:eastAsia="Calibri"/>
        </w:rPr>
        <w:t>7</w:t>
      </w:r>
    </w:p>
    <w:p w:rsidRPr="00927525" w:rsidR="001F044A" w:rsidP="00704A64" w:rsidRDefault="001F044A" w14:paraId="0FE5A57B"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780A199A" w14:textId="35F06C1C">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8344B">
        <w:rPr>
          <w:rFonts w:ascii="Franklin Gothic Book" w:hAnsi="Franklin Gothic Book" w:eastAsia="Calibri"/>
        </w:rPr>
        <w:t>BEH1</w:t>
      </w:r>
      <w:r w:rsidR="0098344B">
        <w:rPr>
          <w:rFonts w:ascii="Franklin Gothic Book" w:hAnsi="Franklin Gothic Book" w:eastAsia="Calibri"/>
        </w:rPr>
        <w:t>7</w:t>
      </w:r>
    </w:p>
    <w:p w:rsidRPr="00927525" w:rsidR="001F044A" w:rsidP="00704A64" w:rsidRDefault="001F044A" w14:paraId="36851272" w14:textId="7EFD02C4">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In the last 7 days, how many times were you in a room with a group of more than 10 people? </w:t>
      </w:r>
      <w:r w:rsidRPr="00927525">
        <w:rPr>
          <w:rFonts w:ascii="Franklin Gothic Book" w:hAnsi="Franklin Gothic Book" w:eastAsia="Calibri"/>
          <w:i/>
          <w:iCs/>
        </w:rPr>
        <w:t>Exclude your household and your visits to the supermarket or pharmacy to get essential food or medicine</w:t>
      </w:r>
      <w:r w:rsidR="00023FDF">
        <w:rPr>
          <w:rFonts w:ascii="Franklin Gothic Book" w:hAnsi="Franklin Gothic Book" w:eastAsia="Calibri"/>
          <w:i/>
          <w:iCs/>
        </w:rPr>
        <w:t>.</w:t>
      </w:r>
    </w:p>
    <w:p w:rsidRPr="00927525" w:rsidR="001F044A" w:rsidP="00704A64" w:rsidRDefault="001F044A" w14:paraId="2A216FAA" w14:textId="745B6254">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sidR="0098344B">
        <w:rPr>
          <w:rFonts w:ascii="Franklin Gothic Book" w:hAnsi="Franklin Gothic Book" w:eastAsia="Calibri"/>
        </w:rPr>
        <w:t>BEH1</w:t>
      </w:r>
      <w:r w:rsidR="0098344B">
        <w:rPr>
          <w:rFonts w:ascii="Franklin Gothic Book" w:hAnsi="Franklin Gothic Book" w:eastAsia="Calibri"/>
        </w:rPr>
        <w:t>7</w:t>
      </w:r>
      <w:r w:rsidRPr="00927525">
        <w:rPr>
          <w:rFonts w:ascii="Franklin Gothic Book" w:hAnsi="Franklin Gothic Book" w:eastAsia="Calibri"/>
        </w:rPr>
        <w:t xml:space="preserve">: </w:t>
      </w:r>
      <w:r w:rsidR="00054011">
        <w:rPr>
          <w:rFonts w:ascii="Franklin Gothic Book" w:hAnsi="Franklin Gothic Book" w:eastAsia="Calibri"/>
        </w:rPr>
        <w:t>Past 7-day gatherings 10+ people</w:t>
      </w:r>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25FA47E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FC594D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9EBCBE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3C019BD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DA5C48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53750E" w14:paraId="2B717E28" w14:textId="4A0C795C">
            <w:pPr>
              <w:spacing w:line="276" w:lineRule="auto"/>
              <w:contextualSpacing/>
              <w:rPr>
                <w:rFonts w:ascii="Franklin Gothic Book" w:hAnsi="Franklin Gothic Book" w:eastAsia="Calibri"/>
              </w:rPr>
            </w:pPr>
            <w:r>
              <w:rPr>
                <w:rFonts w:ascii="Franklin Gothic Book" w:hAnsi="Franklin Gothic Book" w:eastAsia="Calibri"/>
              </w:rPr>
              <w:t>0</w:t>
            </w:r>
            <w:r w:rsidRPr="00927525">
              <w:rPr>
                <w:rFonts w:ascii="Franklin Gothic Book" w:hAnsi="Franklin Gothic Book" w:eastAsia="Calibri"/>
              </w:rPr>
              <w:t xml:space="preserve"> </w:t>
            </w:r>
            <w:r w:rsidRPr="00927525" w:rsidR="001F044A">
              <w:rPr>
                <w:rFonts w:ascii="Franklin Gothic Book" w:hAnsi="Franklin Gothic Book" w:eastAsia="Calibri"/>
              </w:rPr>
              <w:t xml:space="preserve">times </w:t>
            </w:r>
          </w:p>
        </w:tc>
      </w:tr>
      <w:tr w:rsidRPr="00927525" w:rsidR="001F044A" w:rsidTr="00AE16E4" w14:paraId="5219E49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4C3B89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53750E" w14:paraId="038CF82F" w14:textId="5B9891E4">
            <w:pPr>
              <w:spacing w:line="276" w:lineRule="auto"/>
              <w:contextualSpacing/>
              <w:rPr>
                <w:rFonts w:ascii="Franklin Gothic Book" w:hAnsi="Franklin Gothic Book" w:eastAsia="Calibri"/>
              </w:rPr>
            </w:pPr>
            <w:r>
              <w:rPr>
                <w:rFonts w:ascii="Franklin Gothic Book" w:hAnsi="Franklin Gothic Book" w:eastAsia="Calibri"/>
              </w:rPr>
              <w:t>1</w:t>
            </w:r>
            <w:r w:rsidRPr="00927525">
              <w:rPr>
                <w:rFonts w:ascii="Franklin Gothic Book" w:hAnsi="Franklin Gothic Book" w:eastAsia="Calibri"/>
              </w:rPr>
              <w:t xml:space="preserve"> </w:t>
            </w:r>
            <w:r w:rsidRPr="00927525" w:rsidR="001F044A">
              <w:rPr>
                <w:rFonts w:ascii="Franklin Gothic Book" w:hAnsi="Franklin Gothic Book" w:eastAsia="Calibri"/>
              </w:rPr>
              <w:t>time</w:t>
            </w:r>
          </w:p>
        </w:tc>
      </w:tr>
      <w:tr w:rsidRPr="00927525" w:rsidR="001F044A" w:rsidTr="00AE16E4" w14:paraId="7B422A4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66238B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53750E" w14:paraId="41267423" w14:textId="0721BF02">
            <w:pPr>
              <w:spacing w:line="276" w:lineRule="auto"/>
              <w:contextualSpacing/>
              <w:rPr>
                <w:rFonts w:ascii="Franklin Gothic Book" w:hAnsi="Franklin Gothic Book" w:eastAsia="Calibri"/>
              </w:rPr>
            </w:pPr>
            <w:r>
              <w:rPr>
                <w:rFonts w:ascii="Franklin Gothic Book" w:hAnsi="Franklin Gothic Book" w:eastAsia="Calibri"/>
              </w:rPr>
              <w:t>2</w:t>
            </w:r>
            <w:r w:rsidRPr="00927525">
              <w:rPr>
                <w:rFonts w:ascii="Franklin Gothic Book" w:hAnsi="Franklin Gothic Book" w:eastAsia="Calibri"/>
              </w:rPr>
              <w:t xml:space="preserve"> </w:t>
            </w:r>
            <w:r w:rsidRPr="00927525" w:rsidR="001F044A">
              <w:rPr>
                <w:rFonts w:ascii="Franklin Gothic Book" w:hAnsi="Franklin Gothic Book" w:eastAsia="Calibri"/>
              </w:rPr>
              <w:t>times</w:t>
            </w:r>
          </w:p>
        </w:tc>
      </w:tr>
      <w:tr w:rsidRPr="00927525" w:rsidR="001F044A" w:rsidTr="00AE16E4" w14:paraId="6A1AA8A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45C84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53750E" w14:paraId="5C600131" w14:textId="34A967C6">
            <w:pPr>
              <w:spacing w:line="276" w:lineRule="auto"/>
              <w:contextualSpacing/>
              <w:rPr>
                <w:rFonts w:ascii="Franklin Gothic Book" w:hAnsi="Franklin Gothic Book" w:eastAsia="Calibri"/>
              </w:rPr>
            </w:pPr>
            <w:r>
              <w:rPr>
                <w:rFonts w:ascii="Franklin Gothic Book" w:hAnsi="Franklin Gothic Book" w:eastAsia="Calibri"/>
              </w:rPr>
              <w:t>3</w:t>
            </w:r>
            <w:r w:rsidRPr="00927525">
              <w:rPr>
                <w:rFonts w:ascii="Franklin Gothic Book" w:hAnsi="Franklin Gothic Book" w:eastAsia="Calibri"/>
              </w:rPr>
              <w:t xml:space="preserve"> </w:t>
            </w:r>
            <w:r w:rsidRPr="00927525" w:rsidR="001F044A">
              <w:rPr>
                <w:rFonts w:ascii="Franklin Gothic Book" w:hAnsi="Franklin Gothic Book" w:eastAsia="Calibri"/>
              </w:rPr>
              <w:t xml:space="preserve">times </w:t>
            </w:r>
          </w:p>
        </w:tc>
      </w:tr>
      <w:tr w:rsidRPr="00927525" w:rsidR="001F044A" w:rsidTr="00AE16E4" w14:paraId="61BEDB2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BC46E6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53750E" w14:paraId="59CB27B3" w14:textId="61FEEBAC">
            <w:pPr>
              <w:spacing w:line="276" w:lineRule="auto"/>
              <w:contextualSpacing/>
              <w:rPr>
                <w:rFonts w:ascii="Franklin Gothic Book" w:hAnsi="Franklin Gothic Book" w:eastAsia="Calibri"/>
              </w:rPr>
            </w:pPr>
            <w:r>
              <w:rPr>
                <w:rFonts w:ascii="Franklin Gothic Book" w:hAnsi="Franklin Gothic Book" w:eastAsia="Calibri"/>
              </w:rPr>
              <w:t>4</w:t>
            </w:r>
            <w:r w:rsidRPr="00927525">
              <w:rPr>
                <w:rFonts w:ascii="Franklin Gothic Book" w:hAnsi="Franklin Gothic Book" w:eastAsia="Calibri"/>
              </w:rPr>
              <w:t xml:space="preserve"> </w:t>
            </w:r>
            <w:r w:rsidRPr="00927525" w:rsidR="001F044A">
              <w:rPr>
                <w:rFonts w:ascii="Franklin Gothic Book" w:hAnsi="Franklin Gothic Book" w:eastAsia="Calibri"/>
              </w:rPr>
              <w:t xml:space="preserve">times </w:t>
            </w:r>
          </w:p>
        </w:tc>
      </w:tr>
      <w:tr w:rsidRPr="00927525" w:rsidR="001F044A" w:rsidTr="00AE16E4" w14:paraId="3CA4ABE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1EAABA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53750E" w14:paraId="52C7235E" w14:textId="0BA41009">
            <w:pPr>
              <w:spacing w:line="276" w:lineRule="auto"/>
              <w:contextualSpacing/>
              <w:rPr>
                <w:rFonts w:ascii="Franklin Gothic Book" w:hAnsi="Franklin Gothic Book" w:eastAsia="Calibri"/>
              </w:rPr>
            </w:pPr>
            <w:r>
              <w:rPr>
                <w:rFonts w:ascii="Franklin Gothic Book" w:hAnsi="Franklin Gothic Book" w:eastAsia="Calibri"/>
              </w:rPr>
              <w:t>5</w:t>
            </w:r>
            <w:r w:rsidRPr="00927525">
              <w:rPr>
                <w:rFonts w:ascii="Franklin Gothic Book" w:hAnsi="Franklin Gothic Book" w:eastAsia="Calibri"/>
              </w:rPr>
              <w:t xml:space="preserve"> </w:t>
            </w:r>
            <w:r w:rsidRPr="00927525" w:rsidR="001F044A">
              <w:rPr>
                <w:rFonts w:ascii="Franklin Gothic Book" w:hAnsi="Franklin Gothic Book" w:eastAsia="Calibri"/>
              </w:rPr>
              <w:t xml:space="preserve">or more times </w:t>
            </w:r>
          </w:p>
        </w:tc>
      </w:tr>
      <w:tr w:rsidRPr="00927525" w:rsidR="001F044A" w:rsidTr="00AE16E4" w14:paraId="000DD3E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464C10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784EBF4D" w14:textId="62B53FA9">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2D87F4C1" w14:textId="58250516">
      <w:pPr>
        <w:spacing w:line="276" w:lineRule="auto"/>
        <w:contextualSpacing/>
        <w:rPr>
          <w:rFonts w:ascii="Franklin Gothic Book" w:hAnsi="Franklin Gothic Book" w:eastAsia="Calibri"/>
          <w:b/>
          <w:i/>
        </w:rPr>
      </w:pPr>
    </w:p>
    <w:p w:rsidRPr="00927525" w:rsidR="00341F89" w:rsidP="00704A64" w:rsidRDefault="00341F89" w14:paraId="1F40FD5A" w14:textId="77777777">
      <w:pPr>
        <w:spacing w:line="276" w:lineRule="auto"/>
        <w:contextualSpacing/>
        <w:rPr>
          <w:rFonts w:ascii="Franklin Gothic Book" w:hAnsi="Franklin Gothic Book" w:eastAsia="Calibri"/>
          <w:b/>
          <w:i/>
        </w:rPr>
      </w:pPr>
    </w:p>
    <w:p w:rsidRPr="00927525" w:rsidR="001F044A" w:rsidP="00704A64" w:rsidRDefault="001F044A" w14:paraId="53C558CB" w14:textId="1F235C22">
      <w:pPr>
        <w:spacing w:line="276" w:lineRule="auto"/>
        <w:contextualSpacing/>
        <w:rPr>
          <w:rFonts w:ascii="Franklin Gothic Book" w:hAnsi="Franklin Gothic Book" w:eastAsia="Calibri"/>
          <w:b/>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00927525" w:rsidR="0098344B">
        <w:rPr>
          <w:rFonts w:ascii="Franklin Gothic Book" w:hAnsi="Franklin Gothic Book" w:eastAsia="Calibri"/>
        </w:rPr>
        <w:t>BEH1</w:t>
      </w:r>
      <w:r w:rsidR="0098344B">
        <w:rPr>
          <w:rFonts w:ascii="Franklin Gothic Book" w:hAnsi="Franklin Gothic Book" w:eastAsia="Calibri"/>
        </w:rPr>
        <w:t>8</w:t>
      </w:r>
    </w:p>
    <w:p w:rsidRPr="00927525" w:rsidR="001F044A" w:rsidP="00704A64" w:rsidRDefault="001F044A" w14:paraId="54EC529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092850F5" w14:textId="47D341E9">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98344B">
        <w:rPr>
          <w:rFonts w:ascii="Franklin Gothic Book" w:hAnsi="Franklin Gothic Book" w:eastAsia="Calibri"/>
        </w:rPr>
        <w:t>BEH1</w:t>
      </w:r>
      <w:r w:rsidR="0098344B">
        <w:rPr>
          <w:rFonts w:ascii="Franklin Gothic Book" w:hAnsi="Franklin Gothic Book" w:eastAsia="Calibri"/>
        </w:rPr>
        <w:t>8</w:t>
      </w:r>
    </w:p>
    <w:p w:rsidRPr="00927525" w:rsidR="001F044A" w:rsidP="00704A64" w:rsidRDefault="001F044A" w14:paraId="6AB67708"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How long do you plan to maintain your current level of social distancing?</w:t>
      </w:r>
    </w:p>
    <w:p w:rsidRPr="00927525" w:rsidR="001F044A" w:rsidP="00704A64" w:rsidRDefault="001F044A" w14:paraId="7501584D" w14:textId="6CC02B7A">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sidR="0098344B">
        <w:rPr>
          <w:rFonts w:ascii="Franklin Gothic Book" w:hAnsi="Franklin Gothic Book" w:eastAsia="Calibri"/>
        </w:rPr>
        <w:t>BEH1</w:t>
      </w:r>
      <w:r w:rsidR="0098344B">
        <w:rPr>
          <w:rFonts w:ascii="Franklin Gothic Book" w:hAnsi="Franklin Gothic Book" w:eastAsia="Calibri"/>
        </w:rPr>
        <w:t>8</w:t>
      </w:r>
      <w:r w:rsidRPr="00927525">
        <w:rPr>
          <w:rFonts w:ascii="Franklin Gothic Book" w:hAnsi="Franklin Gothic Book" w:eastAsia="Calibri"/>
        </w:rPr>
        <w:t>: Sustain distancing</w:t>
      </w:r>
    </w:p>
    <w:tbl>
      <w:tblPr>
        <w:tblStyle w:val="TableGrid22"/>
        <w:tblW w:w="5538" w:type="dxa"/>
        <w:tblInd w:w="0" w:type="dxa"/>
        <w:tblLook w:val="04A0" w:firstRow="1" w:lastRow="0" w:firstColumn="1" w:lastColumn="0" w:noHBand="0" w:noVBand="1"/>
      </w:tblPr>
      <w:tblGrid>
        <w:gridCol w:w="1098"/>
        <w:gridCol w:w="4440"/>
      </w:tblGrid>
      <w:tr w:rsidRPr="00927525" w:rsidR="001F044A" w:rsidTr="00AE16E4" w14:paraId="0E91F704"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FA57F7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4440"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B184EC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6503F36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BE111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4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6A1B75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I receive a COVID-19 vaccine</w:t>
            </w:r>
          </w:p>
        </w:tc>
      </w:tr>
      <w:tr w:rsidRPr="00927525" w:rsidR="001F044A" w:rsidTr="00AE16E4" w14:paraId="3D9BF6E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9D8BF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44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E102D0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most people receive a COVID-19 vaccine, including me</w:t>
            </w:r>
          </w:p>
        </w:tc>
      </w:tr>
      <w:tr w:rsidRPr="00927525" w:rsidR="001F044A" w:rsidTr="00AE16E4" w14:paraId="7C42147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35CC1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44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871AE8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local, state, or federal mandates no longer require me to social distance</w:t>
            </w:r>
          </w:p>
        </w:tc>
      </w:tr>
      <w:tr w:rsidRPr="00927525" w:rsidR="001F044A" w:rsidTr="00AE16E4" w14:paraId="3E1D0375"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E16F5E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444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1E3E03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Until after most people receive a COVID-19 vaccine and social distancing is no longer required</w:t>
            </w:r>
          </w:p>
        </w:tc>
      </w:tr>
      <w:tr w:rsidRPr="00927525" w:rsidR="001F044A" w:rsidTr="00AE16E4" w14:paraId="2A8017C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A1A6DC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440"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62F34A8E" w14:textId="78646690">
            <w:pPr>
              <w:spacing w:line="276" w:lineRule="auto"/>
              <w:contextualSpacing/>
              <w:rPr>
                <w:rFonts w:ascii="Franklin Gothic Book" w:hAnsi="Franklin Gothic Book" w:eastAsia="Calibri"/>
              </w:rPr>
            </w:pPr>
            <w:r>
              <w:rPr>
                <w:rFonts w:ascii="Franklin Gothic Book" w:hAnsi="Franklin Gothic Book" w:eastAsia="Calibri"/>
              </w:rPr>
              <w:t>REFUSED</w:t>
            </w:r>
            <w:r w:rsidRPr="00927525" w:rsidR="001F044A">
              <w:rPr>
                <w:rFonts w:ascii="Franklin Gothic Book" w:hAnsi="Franklin Gothic Book" w:eastAsia="Calibri"/>
              </w:rPr>
              <w:t xml:space="preserve"> </w:t>
            </w:r>
          </w:p>
        </w:tc>
      </w:tr>
    </w:tbl>
    <w:p w:rsidRPr="00927525" w:rsidR="001F044A" w:rsidP="00704A64" w:rsidRDefault="001F044A" w14:paraId="0F1E1B19" w14:textId="77777777">
      <w:pPr>
        <w:spacing w:line="276" w:lineRule="auto"/>
        <w:contextualSpacing/>
        <w:rPr>
          <w:rFonts w:ascii="Franklin Gothic Book" w:hAnsi="Franklin Gothic Book" w:eastAsia="Calibri"/>
        </w:rPr>
      </w:pPr>
    </w:p>
    <w:p w:rsidRPr="00927525" w:rsidR="001F044A" w:rsidP="00704A64" w:rsidRDefault="001F044A" w14:paraId="110238B8" w14:textId="77777777">
      <w:pPr>
        <w:spacing w:line="276" w:lineRule="auto"/>
        <w:contextualSpacing/>
        <w:rPr>
          <w:rFonts w:ascii="Franklin Gothic Book" w:hAnsi="Franklin Gothic Book" w:eastAsia="Calibri"/>
        </w:rPr>
      </w:pPr>
    </w:p>
    <w:p w:rsidRPr="00927525" w:rsidR="001F044A" w:rsidP="00704A64" w:rsidRDefault="001F044A" w14:paraId="1D46ABE2" w14:textId="2350D1CC">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0098344B">
        <w:rPr>
          <w:rFonts w:ascii="Franklin Gothic Book" w:hAnsi="Franklin Gothic Book" w:eastAsia="Calibri"/>
        </w:rPr>
        <w:t>BEH19</w:t>
      </w:r>
    </w:p>
    <w:p w:rsidRPr="00927525" w:rsidR="001F044A" w:rsidP="00704A64" w:rsidRDefault="001F044A" w14:paraId="3B3CCA0E"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Grid</w:t>
      </w:r>
    </w:p>
    <w:p w:rsidRPr="00927525" w:rsidR="001F044A" w:rsidP="00704A64" w:rsidRDefault="001F044A" w14:paraId="43A6D36E" w14:textId="4459CB1E">
      <w:pPr>
        <w:spacing w:line="276" w:lineRule="auto"/>
        <w:contextualSpacing/>
        <w:rPr>
          <w:rFonts w:ascii="Franklin Gothic Book" w:hAnsi="Franklin Gothic Book" w:eastAsia="Calibri"/>
          <w:iCs/>
        </w:rPr>
      </w:pPr>
      <w:r w:rsidRPr="00927525">
        <w:rPr>
          <w:rFonts w:ascii="Franklin Gothic Book" w:hAnsi="Franklin Gothic Book" w:eastAsia="Calibri"/>
          <w:b/>
          <w:bCs/>
        </w:rPr>
        <w:t xml:space="preserve">Variable Text: </w:t>
      </w:r>
      <w:r w:rsidRPr="00927525">
        <w:rPr>
          <w:rFonts w:ascii="Franklin Gothic Book" w:hAnsi="Franklin Gothic Book" w:eastAsia="Calibri"/>
          <w:bCs/>
        </w:rPr>
        <w:t xml:space="preserve">The following question asks about your thoughts and behaviors about social distancing to prevent the spread of COVID-19. </w:t>
      </w:r>
      <w:r w:rsidRPr="00927525">
        <w:rPr>
          <w:rFonts w:ascii="Franklin Gothic Book" w:hAnsi="Franklin Gothic Book" w:eastAsia="Calibri"/>
        </w:rPr>
        <w:t>How much do you agree or disagree with the following statements</w:t>
      </w:r>
      <w:r w:rsidRPr="00927525">
        <w:rPr>
          <w:rFonts w:ascii="Franklin Gothic Book" w:hAnsi="Franklin Gothic Book" w:eastAsia="Calibri"/>
          <w:i/>
        </w:rPr>
        <w:t>? Select one response for each item.</w:t>
      </w:r>
    </w:p>
    <w:tbl>
      <w:tblPr>
        <w:tblStyle w:val="TableGrid22"/>
        <w:tblW w:w="0" w:type="auto"/>
        <w:tblInd w:w="0" w:type="dxa"/>
        <w:tblLook w:val="04A0" w:firstRow="1" w:lastRow="0" w:firstColumn="1" w:lastColumn="0" w:noHBand="0" w:noVBand="1"/>
      </w:tblPr>
      <w:tblGrid>
        <w:gridCol w:w="1453"/>
        <w:gridCol w:w="4783"/>
        <w:gridCol w:w="3114"/>
      </w:tblGrid>
      <w:tr w:rsidRPr="00927525" w:rsidR="001F044A" w:rsidTr="00AE16E4" w14:paraId="1F3FBF25" w14:textId="77777777">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20A0CF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6A0FA3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8ABBB5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6B4B9A6C"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904675" w14:paraId="6B94B88B" w14:textId="3A812EAA">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19</w:t>
            </w:r>
            <w:r w:rsidRPr="00927525" w:rsidR="001F044A">
              <w:rPr>
                <w:rFonts w:ascii="Franklin Gothic Book" w:hAnsi="Franklin Gothic Book" w:eastAsia="Calibri"/>
              </w:rPr>
              <w:t>_1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3789EF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It is mostly up to me whether I maintain social distancing or not.</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904675" w14:paraId="0578185F" w14:textId="08E8004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19</w:t>
            </w:r>
            <w:r w:rsidRPr="00927525" w:rsidR="001F044A">
              <w:rPr>
                <w:rFonts w:ascii="Franklin Gothic Book" w:hAnsi="Franklin Gothic Book" w:eastAsia="Calibri"/>
              </w:rPr>
              <w:t>_1: Up to me - social distance</w:t>
            </w:r>
          </w:p>
        </w:tc>
      </w:tr>
      <w:tr w:rsidRPr="00927525" w:rsidR="001F044A" w:rsidTr="00AE16E4" w14:paraId="1E5D635A"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904675" w14:paraId="4E701DFD" w14:textId="4760944A">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19</w:t>
            </w:r>
            <w:r w:rsidRPr="00927525" w:rsidR="001F044A">
              <w:rPr>
                <w:rFonts w:ascii="Franklin Gothic Book" w:hAnsi="Franklin Gothic Book" w:eastAsia="Calibri"/>
              </w:rPr>
              <w:t>_2</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E3B5D62" w14:textId="080EFD7F">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It is </w:t>
            </w:r>
            <w:r w:rsidR="000744BA">
              <w:rPr>
                <w:rFonts w:ascii="Franklin Gothic Book" w:hAnsi="Franklin Gothic Book" w:eastAsia="Calibri"/>
              </w:rPr>
              <w:t xml:space="preserve">easy </w:t>
            </w:r>
            <w:r w:rsidRPr="00927525">
              <w:rPr>
                <w:rFonts w:ascii="Franklin Gothic Book" w:hAnsi="Franklin Gothic Book" w:eastAsia="Calibri"/>
              </w:rPr>
              <w:t>for me to maintain social distancing.</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904675" w14:paraId="067A56B7" w14:textId="5F25C08F">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19</w:t>
            </w:r>
            <w:r w:rsidRPr="00927525" w:rsidR="001F044A">
              <w:rPr>
                <w:rFonts w:ascii="Franklin Gothic Book" w:hAnsi="Franklin Gothic Book" w:eastAsia="Calibri"/>
              </w:rPr>
              <w:t>_2: Easy for me - social distance</w:t>
            </w:r>
          </w:p>
        </w:tc>
      </w:tr>
      <w:tr w:rsidRPr="00927525" w:rsidR="001F044A" w:rsidTr="00AE16E4" w14:paraId="09BB0929"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904675" w14:paraId="7FB9485C" w14:textId="46591A72">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19</w:t>
            </w:r>
            <w:r w:rsidRPr="00927525" w:rsidR="001F044A">
              <w:rPr>
                <w:rFonts w:ascii="Franklin Gothic Book" w:hAnsi="Franklin Gothic Book" w:eastAsia="Calibri"/>
              </w:rPr>
              <w:t>_3</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219FB5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In the next week, I intend to practice social distancing.</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904675" w14:paraId="39CD080F" w14:textId="635861DA">
            <w:pPr>
              <w:spacing w:line="276" w:lineRule="auto"/>
              <w:contextualSpacing/>
              <w:rPr>
                <w:rFonts w:ascii="Franklin Gothic Book" w:hAnsi="Franklin Gothic Book" w:eastAsia="Calibri"/>
              </w:rPr>
            </w:pPr>
            <w:r>
              <w:rPr>
                <w:rFonts w:ascii="Franklin Gothic Book" w:hAnsi="Franklin Gothic Book" w:eastAsia="Calibri"/>
              </w:rPr>
              <w:t>BEH</w:t>
            </w:r>
            <w:r w:rsidR="0098344B">
              <w:rPr>
                <w:rFonts w:ascii="Franklin Gothic Book" w:hAnsi="Franklin Gothic Book" w:eastAsia="Calibri"/>
              </w:rPr>
              <w:t>19</w:t>
            </w:r>
            <w:r w:rsidRPr="00927525" w:rsidR="001F044A">
              <w:rPr>
                <w:rFonts w:ascii="Franklin Gothic Book" w:hAnsi="Franklin Gothic Book" w:eastAsia="Calibri"/>
              </w:rPr>
              <w:t>_3: Intend - social distance</w:t>
            </w:r>
          </w:p>
        </w:tc>
      </w:tr>
    </w:tbl>
    <w:p w:rsidRPr="00927525" w:rsidR="001F044A" w:rsidP="00704A64" w:rsidRDefault="001F044A" w14:paraId="675B2EFA"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3A41A61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02618CB"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91F3C5"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3DFD7AD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38E35F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B954F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1E98401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5DA42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6E6EA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1AE569D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1DF34A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AF4C2E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6BF69E7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E1A1BD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AAA226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642538B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F29F4F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7A8DCA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11FBFA4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2FEE7E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0814688F" w14:textId="57324610">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0ABDA62B" w14:textId="77777777">
      <w:pPr>
        <w:spacing w:line="276" w:lineRule="auto"/>
        <w:contextualSpacing/>
        <w:rPr>
          <w:rFonts w:ascii="Franklin Gothic Book" w:hAnsi="Franklin Gothic Book" w:eastAsia="Calibri"/>
          <w:b/>
          <w:bCs/>
        </w:rPr>
      </w:pPr>
    </w:p>
    <w:p w:rsidRPr="007A36B9" w:rsidR="00341F89" w:rsidP="00341F89" w:rsidRDefault="00341F89" w14:paraId="1B442FCD"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1F044A" w:rsidP="00704A64" w:rsidRDefault="001F044A" w14:paraId="289C7A2E" w14:textId="77777777">
      <w:pPr>
        <w:spacing w:line="276" w:lineRule="auto"/>
        <w:contextualSpacing/>
        <w:rPr>
          <w:rFonts w:ascii="Franklin Gothic Book" w:hAnsi="Franklin Gothic Book" w:eastAsia="Calibri"/>
        </w:rPr>
      </w:pPr>
    </w:p>
    <w:p w:rsidRPr="005E7DB9" w:rsidR="001F044A" w:rsidP="00704A64" w:rsidRDefault="001F044A" w14:paraId="36A300B2" w14:textId="3445B7F4">
      <w:pPr>
        <w:spacing w:line="276" w:lineRule="auto"/>
        <w:contextualSpacing/>
        <w:rPr>
          <w:rFonts w:ascii="Franklin Gothic Book" w:hAnsi="Franklin Gothic Book" w:eastAsia="Calibri"/>
          <w:color w:val="FFFFFF"/>
        </w:rPr>
      </w:pPr>
    </w:p>
    <w:p w:rsidRPr="00927525" w:rsidR="003E02F2" w:rsidP="003E02F2" w:rsidRDefault="003E02F2" w14:paraId="65F2AF2F" w14:textId="6A7438FB">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BEH2</w:t>
      </w:r>
      <w:r>
        <w:rPr>
          <w:rFonts w:ascii="Franklin Gothic Book" w:hAnsi="Franklin Gothic Book" w:eastAsia="Calibri"/>
        </w:rPr>
        <w:t>3</w:t>
      </w:r>
    </w:p>
    <w:p w:rsidRPr="00927525" w:rsidR="003E02F2" w:rsidP="003E02F2" w:rsidRDefault="003E02F2" w14:paraId="2A379117"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3E02F2" w:rsidP="003E02F2" w:rsidRDefault="003E02F2" w14:paraId="30C5F23A" w14:textId="2A4DA9AC">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BEH2</w:t>
      </w:r>
      <w:r>
        <w:rPr>
          <w:rFonts w:ascii="Franklin Gothic Book" w:hAnsi="Franklin Gothic Book" w:eastAsia="Calibri"/>
        </w:rPr>
        <w:t>3</w:t>
      </w:r>
    </w:p>
    <w:p w:rsidRPr="00767507" w:rsidR="003E02F2" w:rsidP="003E02F2" w:rsidRDefault="003E02F2" w14:paraId="34EA70DD" w14:textId="15F16EA1">
      <w:pPr>
        <w:spacing w:line="276" w:lineRule="auto"/>
        <w:contextualSpacing/>
        <w:rPr>
          <w:rFonts w:eastAsia="Calibri" w:cstheme="minorHAnsi"/>
        </w:rPr>
      </w:pPr>
      <w:r w:rsidRPr="00927525">
        <w:rPr>
          <w:rFonts w:ascii="Franklin Gothic Book" w:hAnsi="Franklin Gothic Book" w:eastAsia="Calibri"/>
          <w:b/>
          <w:bCs/>
        </w:rPr>
        <w:t xml:space="preserve">Variable Text: </w:t>
      </w:r>
      <w:r w:rsidRPr="002C06A6" w:rsidR="00767507">
        <w:rPr>
          <w:rFonts w:eastAsia="Calibri" w:cstheme="minorHAnsi"/>
        </w:rPr>
        <w:t>Are you the parent or guardian of a child under 18 years old?</w:t>
      </w:r>
    </w:p>
    <w:p w:rsidRPr="00927525" w:rsidR="003E02F2" w:rsidP="003E02F2" w:rsidRDefault="003E02F2" w14:paraId="20F8A74D" w14:textId="04DA5F4D">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Pr>
          <w:rFonts w:ascii="Franklin Gothic Book" w:hAnsi="Franklin Gothic Book" w:eastAsia="Calibri"/>
        </w:rPr>
        <w:t>BEH2</w:t>
      </w:r>
      <w:r>
        <w:rPr>
          <w:rFonts w:ascii="Franklin Gothic Book" w:hAnsi="Franklin Gothic Book" w:eastAsia="Calibri"/>
        </w:rPr>
        <w:t>3</w:t>
      </w:r>
      <w:r w:rsidRPr="00927525">
        <w:rPr>
          <w:rFonts w:ascii="Franklin Gothic Book" w:hAnsi="Franklin Gothic Book" w:eastAsia="Calibri"/>
        </w:rPr>
        <w:t xml:space="preserve">: </w:t>
      </w:r>
      <w:r w:rsidRPr="00824832" w:rsidR="007D595D">
        <w:rPr>
          <w:rFonts w:eastAsia="Calibri" w:cstheme="minorHAnsi"/>
          <w:color w:val="00B050"/>
        </w:rPr>
        <w:t>Children under 18</w:t>
      </w:r>
    </w:p>
    <w:tbl>
      <w:tblPr>
        <w:tblStyle w:val="TableGrid22"/>
        <w:tblW w:w="0" w:type="auto"/>
        <w:tblInd w:w="0" w:type="dxa"/>
        <w:tblLook w:val="04A0" w:firstRow="1" w:lastRow="0" w:firstColumn="1" w:lastColumn="0" w:noHBand="0" w:noVBand="1"/>
      </w:tblPr>
      <w:tblGrid>
        <w:gridCol w:w="1098"/>
        <w:gridCol w:w="3204"/>
      </w:tblGrid>
      <w:tr w:rsidRPr="00927525" w:rsidR="003E02F2" w:rsidTr="00BF7057" w14:paraId="2C7A1225"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3E02F2" w:rsidP="00BF7057" w:rsidRDefault="003E02F2" w14:paraId="7E3706B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3E02F2" w:rsidP="00BF7057" w:rsidRDefault="003E02F2" w14:paraId="2009A13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8328C" w:rsidTr="00BF7057" w14:paraId="0209D21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8328C" w:rsidP="00D8328C" w:rsidRDefault="00D8328C" w14:paraId="6216EF81" w14:textId="1682DEE7">
            <w:pPr>
              <w:spacing w:line="276" w:lineRule="auto"/>
              <w:contextualSpacing/>
              <w:rPr>
                <w:rFonts w:ascii="Franklin Gothic Book" w:hAnsi="Franklin Gothic Book" w:eastAsia="Calibri"/>
              </w:rPr>
            </w:pPr>
            <w:r>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D8328C" w:rsidP="00D8328C" w:rsidRDefault="00D8328C" w14:paraId="24EF0E71" w14:textId="4B64621F">
            <w:pPr>
              <w:spacing w:line="276" w:lineRule="auto"/>
              <w:contextualSpacing/>
              <w:rPr>
                <w:rFonts w:ascii="Franklin Gothic Book" w:hAnsi="Franklin Gothic Book" w:eastAsia="Calibri"/>
              </w:rPr>
            </w:pPr>
            <w:r w:rsidRPr="00CF1D44">
              <w:rPr>
                <w:rFonts w:eastAsia="Calibri" w:cstheme="minorHAnsi"/>
              </w:rPr>
              <w:t>No</w:t>
            </w:r>
          </w:p>
        </w:tc>
      </w:tr>
      <w:tr w:rsidRPr="00927525" w:rsidR="00D8328C" w:rsidTr="00BF7057" w14:paraId="48733A6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8328C" w:rsidP="00D8328C" w:rsidRDefault="00D8328C" w14:paraId="4DCD189D" w14:textId="6F2C4186">
            <w:pPr>
              <w:spacing w:line="276" w:lineRule="auto"/>
              <w:contextualSpacing/>
              <w:rPr>
                <w:rFonts w:ascii="Franklin Gothic Book" w:hAnsi="Franklin Gothic Book" w:eastAsia="Calibri"/>
              </w:rPr>
            </w:pPr>
            <w:r>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D8328C" w:rsidP="00D8328C" w:rsidRDefault="00D8328C" w14:paraId="50362696" w14:textId="783C8BE9">
            <w:pPr>
              <w:spacing w:line="276" w:lineRule="auto"/>
              <w:contextualSpacing/>
              <w:rPr>
                <w:rFonts w:ascii="Franklin Gothic Book" w:hAnsi="Franklin Gothic Book" w:eastAsia="Calibri"/>
              </w:rPr>
            </w:pPr>
            <w:r w:rsidRPr="00CF1D44">
              <w:rPr>
                <w:rFonts w:eastAsia="Calibri" w:cstheme="minorHAnsi"/>
              </w:rPr>
              <w:t>Yes</w:t>
            </w:r>
          </w:p>
        </w:tc>
      </w:tr>
      <w:tr w:rsidRPr="00927525" w:rsidR="003E02F2" w:rsidTr="00BF7057" w14:paraId="3224642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3E02F2" w:rsidP="00BF7057" w:rsidRDefault="003E02F2" w14:paraId="55F196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3E02F2" w:rsidP="00BF7057" w:rsidRDefault="003E02F2" w14:paraId="30290EAA"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D8328C" w:rsidP="00D8328C" w:rsidRDefault="00D8328C" w14:paraId="628586DC" w14:textId="77777777">
      <w:pPr>
        <w:spacing w:line="276" w:lineRule="auto"/>
        <w:contextualSpacing/>
        <w:rPr>
          <w:rFonts w:ascii="Franklin Gothic Book" w:hAnsi="Franklin Gothic Book" w:eastAsia="Calibri"/>
          <w:b/>
        </w:rPr>
      </w:pPr>
    </w:p>
    <w:p w:rsidRPr="00927525" w:rsidR="00D8328C" w:rsidP="00D8328C" w:rsidRDefault="00D8328C" w14:paraId="2B39C098" w14:textId="32A735D9">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BEH2</w:t>
      </w:r>
      <w:r>
        <w:rPr>
          <w:rFonts w:ascii="Franklin Gothic Book" w:hAnsi="Franklin Gothic Book" w:eastAsia="Calibri"/>
        </w:rPr>
        <w:t>4</w:t>
      </w:r>
    </w:p>
    <w:p w:rsidRPr="00927525" w:rsidR="00D8328C" w:rsidP="00D8328C" w:rsidRDefault="00D8328C" w14:paraId="619E3E5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D8328C" w:rsidP="00D8328C" w:rsidRDefault="00D8328C" w14:paraId="0ECB7581" w14:textId="75256783">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BEH2</w:t>
      </w:r>
      <w:r>
        <w:rPr>
          <w:rFonts w:ascii="Franklin Gothic Book" w:hAnsi="Franklin Gothic Book" w:eastAsia="Calibri"/>
        </w:rPr>
        <w:t>4</w:t>
      </w:r>
    </w:p>
    <w:p w:rsidRPr="00767507" w:rsidR="00D8328C" w:rsidP="00D8328C" w:rsidRDefault="00D8328C" w14:paraId="2E678D76" w14:textId="2EAF60CD">
      <w:pPr>
        <w:spacing w:line="276" w:lineRule="auto"/>
        <w:contextualSpacing/>
        <w:rPr>
          <w:rFonts w:eastAsia="Calibri" w:cstheme="minorHAnsi"/>
        </w:rPr>
      </w:pPr>
      <w:r w:rsidRPr="00927525">
        <w:rPr>
          <w:rFonts w:ascii="Franklin Gothic Book" w:hAnsi="Franklin Gothic Book" w:eastAsia="Calibri"/>
          <w:b/>
          <w:bCs/>
        </w:rPr>
        <w:t xml:space="preserve">Variable Text: </w:t>
      </w:r>
      <w:r w:rsidRPr="00E90CDC" w:rsidR="0009396C">
        <w:rPr>
          <w:rFonts w:eastAsia="Calibri" w:cstheme="minorHAnsi"/>
        </w:rPr>
        <w:t>How many children do you have under 18 years old?</w:t>
      </w:r>
    </w:p>
    <w:p w:rsidR="00D8328C" w:rsidP="00D8328C" w:rsidRDefault="00D8328C" w14:paraId="55AAB92A" w14:textId="0FCD4214">
      <w:pPr>
        <w:spacing w:line="276" w:lineRule="auto"/>
        <w:contextualSpacing/>
        <w:rPr>
          <w:rFonts w:eastAsia="Calibri" w:cstheme="minorHAnsi"/>
          <w:color w:val="00B050"/>
        </w:rPr>
      </w:pPr>
      <w:r w:rsidRPr="00927525">
        <w:rPr>
          <w:rFonts w:ascii="Franklin Gothic Book" w:hAnsi="Franklin Gothic Book" w:eastAsia="Calibri"/>
          <w:b/>
        </w:rPr>
        <w:t xml:space="preserve">Variable Label: </w:t>
      </w:r>
      <w:r w:rsidRPr="00927525">
        <w:rPr>
          <w:rFonts w:ascii="Franklin Gothic Book" w:hAnsi="Franklin Gothic Book" w:eastAsia="Calibri"/>
        </w:rPr>
        <w:t>BEH2</w:t>
      </w:r>
      <w:r>
        <w:rPr>
          <w:rFonts w:ascii="Franklin Gothic Book" w:hAnsi="Franklin Gothic Book" w:eastAsia="Calibri"/>
        </w:rPr>
        <w:t>4</w:t>
      </w:r>
      <w:r w:rsidRPr="00927525">
        <w:rPr>
          <w:rFonts w:ascii="Franklin Gothic Book" w:hAnsi="Franklin Gothic Book" w:eastAsia="Calibri"/>
        </w:rPr>
        <w:t xml:space="preserve">: </w:t>
      </w:r>
      <w:r w:rsidRPr="00E90CDC" w:rsidR="00D24E41">
        <w:rPr>
          <w:rFonts w:eastAsia="Calibri" w:cstheme="minorHAnsi"/>
          <w:color w:val="00B050"/>
        </w:rPr>
        <w:t>Number of children under 18</w:t>
      </w:r>
    </w:p>
    <w:p w:rsidRPr="002B03D1" w:rsidR="00E4684F" w:rsidP="00D8328C" w:rsidRDefault="00E4684F" w14:paraId="506CC04C" w14:textId="334ADC5C">
      <w:pPr>
        <w:spacing w:line="276" w:lineRule="auto"/>
        <w:contextualSpacing/>
        <w:rPr>
          <w:rFonts w:ascii="Franklin Gothic Book" w:hAnsi="Franklin Gothic Book" w:eastAsia="Calibri" w:cstheme="minorHAnsi"/>
          <w:b/>
          <w:bCs/>
          <w:color w:val="00B050"/>
        </w:rPr>
      </w:pPr>
      <w:r w:rsidRPr="002B03D1">
        <w:rPr>
          <w:rFonts w:ascii="Franklin Gothic Book" w:hAnsi="Franklin Gothic Book" w:eastAsia="Calibri" w:cstheme="minorHAnsi"/>
          <w:b/>
          <w:bCs/>
          <w:color w:val="00B050"/>
        </w:rPr>
        <w:t xml:space="preserve">// </w:t>
      </w:r>
      <w:r w:rsidRPr="002B03D1" w:rsidR="002B03D1">
        <w:rPr>
          <w:rFonts w:ascii="Franklin Gothic Book" w:hAnsi="Franklin Gothic Book" w:eastAsia="Calibri" w:cstheme="minorHAnsi"/>
          <w:b/>
          <w:bCs/>
          <w:color w:val="00B050"/>
        </w:rPr>
        <w:t>Ask if BEH23</w:t>
      </w:r>
      <w:r w:rsidR="00730F14">
        <w:rPr>
          <w:rFonts w:ascii="Franklin Gothic Book" w:hAnsi="Franklin Gothic Book" w:eastAsia="Calibri" w:cstheme="minorHAnsi"/>
          <w:b/>
          <w:bCs/>
          <w:color w:val="00B050"/>
        </w:rPr>
        <w:t xml:space="preserve"> (Children under 18)</w:t>
      </w:r>
      <w:r w:rsidR="006A4BD8">
        <w:rPr>
          <w:rFonts w:ascii="Franklin Gothic Book" w:hAnsi="Franklin Gothic Book" w:eastAsia="Calibri" w:cstheme="minorHAnsi"/>
          <w:b/>
          <w:bCs/>
          <w:color w:val="00B050"/>
        </w:rPr>
        <w:t xml:space="preserve"> </w:t>
      </w:r>
      <w:r w:rsidRPr="002B03D1" w:rsidR="002B03D1">
        <w:rPr>
          <w:rFonts w:ascii="Franklin Gothic Book" w:hAnsi="Franklin Gothic Book" w:eastAsia="Calibri" w:cstheme="minorHAnsi"/>
          <w:b/>
          <w:bCs/>
          <w:color w:val="00B050"/>
        </w:rPr>
        <w:t>=</w:t>
      </w:r>
      <w:r w:rsidR="006A4BD8">
        <w:rPr>
          <w:rFonts w:ascii="Franklin Gothic Book" w:hAnsi="Franklin Gothic Book" w:eastAsia="Calibri" w:cstheme="minorHAnsi"/>
          <w:b/>
          <w:bCs/>
          <w:color w:val="00B050"/>
        </w:rPr>
        <w:t xml:space="preserve"> </w:t>
      </w:r>
      <w:r w:rsidRPr="002B03D1" w:rsidR="002B03D1">
        <w:rPr>
          <w:rFonts w:ascii="Franklin Gothic Book" w:hAnsi="Franklin Gothic Book" w:eastAsia="Calibri" w:cstheme="minorHAnsi"/>
          <w:b/>
          <w:bCs/>
          <w:color w:val="00B050"/>
        </w:rPr>
        <w:t>1 (“Yes”) or -99 (“R</w:t>
      </w:r>
      <w:r w:rsidR="00730F14">
        <w:rPr>
          <w:rFonts w:ascii="Franklin Gothic Book" w:hAnsi="Franklin Gothic Book" w:eastAsia="Calibri" w:cstheme="minorHAnsi"/>
          <w:b/>
          <w:bCs/>
          <w:color w:val="00B050"/>
        </w:rPr>
        <w:t>EFUSED</w:t>
      </w:r>
      <w:r w:rsidRPr="002B03D1" w:rsidR="002B03D1">
        <w:rPr>
          <w:rFonts w:ascii="Franklin Gothic Book" w:hAnsi="Franklin Gothic Book" w:eastAsia="Calibri" w:cstheme="minorHAnsi"/>
          <w:b/>
          <w:bCs/>
          <w:color w:val="00B050"/>
        </w:rPr>
        <w:t>”) //</w:t>
      </w:r>
    </w:p>
    <w:tbl>
      <w:tblPr>
        <w:tblStyle w:val="TableGrid22"/>
        <w:tblW w:w="0" w:type="auto"/>
        <w:tblInd w:w="0" w:type="dxa"/>
        <w:tblLook w:val="04A0" w:firstRow="1" w:lastRow="0" w:firstColumn="1" w:lastColumn="0" w:noHBand="0" w:noVBand="1"/>
      </w:tblPr>
      <w:tblGrid>
        <w:gridCol w:w="1098"/>
        <w:gridCol w:w="3204"/>
      </w:tblGrid>
      <w:tr w:rsidRPr="00927525" w:rsidR="00D8328C" w:rsidTr="00BF7057" w14:paraId="160BB50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D8328C" w:rsidP="00BF7057" w:rsidRDefault="00D8328C" w14:paraId="118E5D2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D8328C" w:rsidP="00BF7057" w:rsidRDefault="00D8328C" w14:paraId="1D991D7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8328C" w:rsidTr="00BF7057" w14:paraId="56AE715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8328C" w:rsidP="00BF7057" w:rsidRDefault="00D8328C" w14:paraId="5A2C5E67" w14:textId="58D955E0">
            <w:pPr>
              <w:spacing w:line="276" w:lineRule="auto"/>
              <w:contextualSpacing/>
              <w:rPr>
                <w:rFonts w:ascii="Franklin Gothic Book" w:hAnsi="Franklin Gothic Book" w:eastAsia="Calibri"/>
              </w:rPr>
            </w:pPr>
            <w:r>
              <w:rPr>
                <w:rFonts w:ascii="Franklin Gothic Book" w:hAnsi="Franklin Gothic Book" w:eastAsia="Calibri"/>
              </w:rPr>
              <w:t>0</w:t>
            </w:r>
            <w:r w:rsidR="00D24E41">
              <w:rPr>
                <w:rFonts w:ascii="Franklin Gothic Book" w:hAnsi="Franklin Gothic Book" w:eastAsia="Calibri"/>
              </w:rPr>
              <w:t>-20</w:t>
            </w:r>
          </w:p>
        </w:tc>
        <w:tc>
          <w:tcPr>
            <w:tcW w:w="3204" w:type="dxa"/>
            <w:tcBorders>
              <w:top w:val="single" w:color="auto" w:sz="4" w:space="0"/>
              <w:left w:val="single" w:color="auto" w:sz="4" w:space="0"/>
              <w:bottom w:val="single" w:color="auto" w:sz="4" w:space="0"/>
              <w:right w:val="single" w:color="auto" w:sz="4" w:space="0"/>
            </w:tcBorders>
          </w:tcPr>
          <w:p w:rsidRPr="00927525" w:rsidR="00D8328C" w:rsidP="00BF7057" w:rsidRDefault="00D8328C" w14:paraId="732E6A3C" w14:textId="2A2B7619">
            <w:pPr>
              <w:spacing w:line="276" w:lineRule="auto"/>
              <w:contextualSpacing/>
              <w:rPr>
                <w:rFonts w:ascii="Franklin Gothic Book" w:hAnsi="Franklin Gothic Book" w:eastAsia="Calibri"/>
              </w:rPr>
            </w:pPr>
          </w:p>
        </w:tc>
      </w:tr>
      <w:tr w:rsidRPr="00927525" w:rsidR="00E4684F" w:rsidTr="00BF7057" w14:paraId="436EBDE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E4684F" w:rsidP="00E4684F" w:rsidRDefault="00E4684F" w14:paraId="7D3DEB17" w14:textId="0E8B9783">
            <w:pPr>
              <w:spacing w:line="276" w:lineRule="auto"/>
              <w:contextualSpacing/>
              <w:rPr>
                <w:rFonts w:ascii="Franklin Gothic Book" w:hAnsi="Franklin Gothic Book" w:eastAsia="Calibri"/>
              </w:rPr>
            </w:pPr>
            <w:r w:rsidRPr="00240926">
              <w:rPr>
                <w:rFonts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E4684F" w:rsidP="00E4684F" w:rsidRDefault="00E4684F" w14:paraId="4B70DA2D" w14:textId="669A812C">
            <w:pPr>
              <w:spacing w:line="276" w:lineRule="auto"/>
              <w:contextualSpacing/>
              <w:rPr>
                <w:rFonts w:ascii="Franklin Gothic Book" w:hAnsi="Franklin Gothic Book" w:eastAsia="Calibri"/>
              </w:rPr>
            </w:pPr>
            <w:r w:rsidRPr="00240926">
              <w:rPr>
                <w:rFonts w:eastAsia="Calibri"/>
              </w:rPr>
              <w:t>REFUSED</w:t>
            </w:r>
          </w:p>
        </w:tc>
      </w:tr>
      <w:tr w:rsidRPr="00927525" w:rsidR="00E4684F" w:rsidTr="00BF7057" w14:paraId="7DF94D4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E4684F" w:rsidP="00E4684F" w:rsidRDefault="00E4684F" w14:paraId="0A77FA53" w14:textId="363527CE">
            <w:pPr>
              <w:spacing w:line="276" w:lineRule="auto"/>
              <w:contextualSpacing/>
              <w:rPr>
                <w:rFonts w:ascii="Franklin Gothic Book" w:hAnsi="Franklin Gothic Book" w:eastAsia="Calibri"/>
              </w:rPr>
            </w:pPr>
            <w:r w:rsidRPr="00240926">
              <w:rPr>
                <w:rFonts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E4684F" w:rsidP="00E4684F" w:rsidRDefault="00E4684F" w14:paraId="37CAE67E" w14:textId="5BC88D93">
            <w:pPr>
              <w:spacing w:line="276" w:lineRule="auto"/>
              <w:contextualSpacing/>
              <w:rPr>
                <w:rFonts w:ascii="Franklin Gothic Book" w:hAnsi="Franklin Gothic Book" w:eastAsia="Calibri"/>
              </w:rPr>
            </w:pPr>
            <w:r w:rsidRPr="00240926">
              <w:rPr>
                <w:rFonts w:eastAsia="Calibri"/>
              </w:rPr>
              <w:t>VALID SKIP</w:t>
            </w:r>
          </w:p>
        </w:tc>
      </w:tr>
    </w:tbl>
    <w:p w:rsidR="003E02F2" w:rsidP="005E7DB9" w:rsidRDefault="003E02F2" w14:paraId="0F2C0C80" w14:textId="77777777">
      <w:pPr>
        <w:keepNext/>
        <w:keepLines/>
        <w:spacing w:line="276" w:lineRule="auto"/>
        <w:contextualSpacing/>
        <w:outlineLvl w:val="0"/>
        <w:rPr>
          <w:rFonts w:ascii="Franklin Gothic Book" w:hAnsi="Franklin Gothic Book" w:eastAsia="MS Gothic"/>
          <w:b/>
          <w:sz w:val="28"/>
          <w:szCs w:val="32"/>
        </w:rPr>
      </w:pPr>
    </w:p>
    <w:p w:rsidRPr="00927525" w:rsidR="001D5AD2" w:rsidP="001D5AD2" w:rsidRDefault="001D5AD2" w14:paraId="06EABB91" w14:textId="7EB8A35C">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BEH2</w:t>
      </w:r>
      <w:r>
        <w:rPr>
          <w:rFonts w:ascii="Franklin Gothic Book" w:hAnsi="Franklin Gothic Book" w:eastAsia="Calibri"/>
        </w:rPr>
        <w:t>5</w:t>
      </w:r>
    </w:p>
    <w:p w:rsidRPr="00927525" w:rsidR="001D5AD2" w:rsidP="001D5AD2" w:rsidRDefault="001D5AD2" w14:paraId="762A57C1"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D5AD2" w:rsidP="001D5AD2" w:rsidRDefault="001D5AD2" w14:paraId="51757C27" w14:textId="594CD426">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BEH2</w:t>
      </w:r>
      <w:r>
        <w:rPr>
          <w:rFonts w:ascii="Franklin Gothic Book" w:hAnsi="Franklin Gothic Book" w:eastAsia="Calibri"/>
        </w:rPr>
        <w:t>5</w:t>
      </w:r>
    </w:p>
    <w:p w:rsidRPr="00767507" w:rsidR="001D5AD2" w:rsidP="001D5AD2" w:rsidRDefault="001D5AD2" w14:paraId="2328B385" w14:textId="7D88DE09">
      <w:pPr>
        <w:spacing w:line="276" w:lineRule="auto"/>
        <w:contextualSpacing/>
        <w:rPr>
          <w:rFonts w:eastAsia="Calibri" w:cstheme="minorHAnsi"/>
        </w:rPr>
      </w:pPr>
      <w:r w:rsidRPr="00927525">
        <w:rPr>
          <w:rFonts w:ascii="Franklin Gothic Book" w:hAnsi="Franklin Gothic Book" w:eastAsia="Calibri"/>
          <w:b/>
          <w:bCs/>
        </w:rPr>
        <w:t xml:space="preserve">Variable Text: </w:t>
      </w:r>
      <w:r w:rsidRPr="00E90CDC" w:rsidR="0080202E">
        <w:rPr>
          <w:rFonts w:eastAsia="Calibri"/>
        </w:rPr>
        <w:t xml:space="preserve">Some of the following questions are only for children of specific ages. So that we can more accurately ask you appropriate questions, please provide the </w:t>
      </w:r>
      <w:r w:rsidR="0080202E">
        <w:rPr>
          <w:rFonts w:eastAsia="Calibri"/>
        </w:rPr>
        <w:t>month and year</w:t>
      </w:r>
      <w:r w:rsidRPr="00E90CDC" w:rsidR="0080202E">
        <w:rPr>
          <w:rFonts w:eastAsia="Calibri"/>
        </w:rPr>
        <w:t xml:space="preserve"> in which </w:t>
      </w:r>
      <w:r w:rsidRPr="0044388D" w:rsidR="0080202E">
        <w:rPr>
          <w:rFonts w:eastAsia="Calibri"/>
          <w:color w:val="00B0F0"/>
        </w:rPr>
        <w:t xml:space="preserve">[IF BEH24&gt;1 INSERT: </w:t>
      </w:r>
      <w:r w:rsidRPr="00E90CDC" w:rsidR="0080202E">
        <w:rPr>
          <w:rFonts w:eastAsia="Calibri"/>
        </w:rPr>
        <w:t>each of your children was born</w:t>
      </w:r>
      <w:r w:rsidRPr="0078211F" w:rsidR="0080202E">
        <w:rPr>
          <w:rFonts w:eastAsia="Calibri"/>
          <w:color w:val="00B0F0"/>
        </w:rPr>
        <w:t>]</w:t>
      </w:r>
      <w:r w:rsidR="0080202E">
        <w:rPr>
          <w:rFonts w:eastAsia="Calibri"/>
          <w:color w:val="00B0F0"/>
        </w:rPr>
        <w:t xml:space="preserve"> [IF BEH24=1 INSERT: </w:t>
      </w:r>
      <w:r w:rsidRPr="0078211F" w:rsidR="0080202E">
        <w:rPr>
          <w:rFonts w:eastAsia="Calibri"/>
        </w:rPr>
        <w:t>your child was born</w:t>
      </w:r>
      <w:r w:rsidR="0080202E">
        <w:rPr>
          <w:rFonts w:eastAsia="Calibri"/>
          <w:color w:val="00B0F0"/>
        </w:rPr>
        <w:t>]</w:t>
      </w:r>
      <w:r w:rsidRPr="00E90CDC" w:rsidR="0080202E">
        <w:rPr>
          <w:rFonts w:eastAsia="Calibri"/>
        </w:rPr>
        <w:t xml:space="preserve">. </w:t>
      </w:r>
      <w:r w:rsidR="0080202E">
        <w:rPr>
          <w:rFonts w:eastAsia="Calibri"/>
        </w:rPr>
        <w:t>We do not require their exact birthdate, and this data will only be used for research purposes.</w:t>
      </w:r>
    </w:p>
    <w:p w:rsidR="001D5AD2" w:rsidP="001D5AD2" w:rsidRDefault="001D5AD2" w14:paraId="6B7BB680" w14:textId="02B95BFB">
      <w:pPr>
        <w:spacing w:line="276" w:lineRule="auto"/>
        <w:contextualSpacing/>
        <w:rPr>
          <w:rFonts w:eastAsia="Calibri" w:cstheme="minorHAnsi"/>
          <w:color w:val="00B050"/>
        </w:rPr>
      </w:pPr>
      <w:r w:rsidRPr="00927525">
        <w:rPr>
          <w:rFonts w:ascii="Franklin Gothic Book" w:hAnsi="Franklin Gothic Book" w:eastAsia="Calibri"/>
          <w:b/>
        </w:rPr>
        <w:lastRenderedPageBreak/>
        <w:t xml:space="preserve">Variable Label: </w:t>
      </w:r>
      <w:r w:rsidRPr="00E90CDC" w:rsidR="007A1854">
        <w:rPr>
          <w:rFonts w:eastAsia="Calibri" w:cstheme="minorHAnsi"/>
          <w:color w:val="00B050"/>
        </w:rPr>
        <w:t>BEH2</w:t>
      </w:r>
      <w:r w:rsidR="007A1854">
        <w:rPr>
          <w:rFonts w:eastAsia="Calibri" w:cstheme="minorHAnsi"/>
          <w:color w:val="00B050"/>
        </w:rPr>
        <w:t>5</w:t>
      </w:r>
      <w:r w:rsidRPr="00E90CDC" w:rsidR="007A1854">
        <w:rPr>
          <w:rFonts w:eastAsia="Calibri" w:cstheme="minorHAnsi"/>
          <w:color w:val="00B050"/>
        </w:rPr>
        <w:t>: Birth month of children under 18</w:t>
      </w:r>
    </w:p>
    <w:p w:rsidR="001D5AD2" w:rsidP="001D5AD2" w:rsidRDefault="001D5AD2" w14:paraId="04154DC1" w14:textId="52F77AA9">
      <w:pPr>
        <w:spacing w:line="276" w:lineRule="auto"/>
        <w:contextualSpacing/>
        <w:rPr>
          <w:rFonts w:ascii="Franklin Gothic Book" w:hAnsi="Franklin Gothic Book" w:eastAsia="Calibri" w:cstheme="minorHAnsi"/>
          <w:b/>
          <w:bCs/>
          <w:color w:val="00B050"/>
        </w:rPr>
      </w:pPr>
      <w:r w:rsidRPr="002B03D1">
        <w:rPr>
          <w:rFonts w:ascii="Franklin Gothic Book" w:hAnsi="Franklin Gothic Book" w:eastAsia="Calibri" w:cstheme="minorHAnsi"/>
          <w:b/>
          <w:bCs/>
          <w:color w:val="00B050"/>
        </w:rPr>
        <w:t>// Ask if BEH2</w:t>
      </w:r>
      <w:r w:rsidR="0080202E">
        <w:rPr>
          <w:rFonts w:ascii="Franklin Gothic Book" w:hAnsi="Franklin Gothic Book" w:eastAsia="Calibri" w:cstheme="minorHAnsi"/>
          <w:b/>
          <w:bCs/>
          <w:color w:val="00B050"/>
        </w:rPr>
        <w:t>4</w:t>
      </w:r>
      <w:r>
        <w:rPr>
          <w:rFonts w:ascii="Franklin Gothic Book" w:hAnsi="Franklin Gothic Book" w:eastAsia="Calibri" w:cstheme="minorHAnsi"/>
          <w:b/>
          <w:bCs/>
          <w:color w:val="00B050"/>
        </w:rPr>
        <w:t xml:space="preserve"> (</w:t>
      </w:r>
      <w:r w:rsidR="0080202E">
        <w:rPr>
          <w:rFonts w:ascii="Franklin Gothic Book" w:hAnsi="Franklin Gothic Book" w:eastAsia="Calibri" w:cstheme="minorHAnsi"/>
          <w:b/>
          <w:bCs/>
          <w:color w:val="00B050"/>
        </w:rPr>
        <w:t>Number of c</w:t>
      </w:r>
      <w:r>
        <w:rPr>
          <w:rFonts w:ascii="Franklin Gothic Book" w:hAnsi="Franklin Gothic Book" w:eastAsia="Calibri" w:cstheme="minorHAnsi"/>
          <w:b/>
          <w:bCs/>
          <w:color w:val="00B050"/>
        </w:rPr>
        <w:t xml:space="preserve">hildren under 18) </w:t>
      </w:r>
      <w:r w:rsidR="00222A2B">
        <w:rPr>
          <w:rFonts w:ascii="Roboto" w:hAnsi="Roboto"/>
          <w:color w:val="202124"/>
          <w:shd w:val="clear" w:color="auto" w:fill="FFFFFF"/>
        </w:rPr>
        <w:t>≥</w:t>
      </w:r>
      <w:r>
        <w:rPr>
          <w:rFonts w:ascii="Franklin Gothic Book" w:hAnsi="Franklin Gothic Book" w:eastAsia="Calibri" w:cstheme="minorHAnsi"/>
          <w:b/>
          <w:bCs/>
          <w:color w:val="00B050"/>
        </w:rPr>
        <w:t xml:space="preserve"> </w:t>
      </w:r>
      <w:r w:rsidR="00007483">
        <w:rPr>
          <w:rFonts w:ascii="Franklin Gothic Book" w:hAnsi="Franklin Gothic Book" w:eastAsia="Calibri" w:cstheme="minorHAnsi"/>
          <w:b/>
          <w:bCs/>
          <w:color w:val="00B050"/>
        </w:rPr>
        <w:t>1</w:t>
      </w:r>
      <w:r w:rsidRPr="002B03D1">
        <w:rPr>
          <w:rFonts w:ascii="Franklin Gothic Book" w:hAnsi="Franklin Gothic Book" w:eastAsia="Calibri" w:cstheme="minorHAnsi"/>
          <w:b/>
          <w:bCs/>
          <w:color w:val="00B050"/>
        </w:rPr>
        <w:t xml:space="preserve"> or </w:t>
      </w:r>
      <w:r w:rsidR="00222A2B">
        <w:rPr>
          <w:rFonts w:ascii="Franklin Gothic Book" w:hAnsi="Franklin Gothic Book" w:eastAsia="Calibri" w:cstheme="minorHAnsi"/>
          <w:b/>
          <w:bCs/>
          <w:color w:val="00B050"/>
        </w:rPr>
        <w:t xml:space="preserve">= </w:t>
      </w:r>
      <w:r w:rsidRPr="002B03D1">
        <w:rPr>
          <w:rFonts w:ascii="Franklin Gothic Book" w:hAnsi="Franklin Gothic Book" w:eastAsia="Calibri" w:cstheme="minorHAnsi"/>
          <w:b/>
          <w:bCs/>
          <w:color w:val="00B050"/>
        </w:rPr>
        <w:t>-99 (“R</w:t>
      </w:r>
      <w:r>
        <w:rPr>
          <w:rFonts w:ascii="Franklin Gothic Book" w:hAnsi="Franklin Gothic Book" w:eastAsia="Calibri" w:cstheme="minorHAnsi"/>
          <w:b/>
          <w:bCs/>
          <w:color w:val="00B050"/>
        </w:rPr>
        <w:t>EFUSED</w:t>
      </w:r>
      <w:r w:rsidRPr="002B03D1">
        <w:rPr>
          <w:rFonts w:ascii="Franklin Gothic Book" w:hAnsi="Franklin Gothic Book" w:eastAsia="Calibri" w:cstheme="minorHAnsi"/>
          <w:b/>
          <w:bCs/>
          <w:color w:val="00B050"/>
        </w:rPr>
        <w:t>”) //</w:t>
      </w:r>
    </w:p>
    <w:p w:rsidRPr="00CA658E" w:rsidR="00CA658E" w:rsidP="00CA658E" w:rsidRDefault="00CA658E" w14:paraId="5F55497C" w14:textId="32039167">
      <w:pPr>
        <w:spacing w:line="276" w:lineRule="auto"/>
        <w:contextualSpacing/>
        <w:rPr>
          <w:rFonts w:ascii="Franklin Gothic Book" w:hAnsi="Franklin Gothic Book" w:eastAsia="Calibri" w:cstheme="minorHAnsi"/>
          <w:b/>
          <w:bCs/>
          <w:color w:val="00B050"/>
        </w:rPr>
      </w:pPr>
      <w:r>
        <w:rPr>
          <w:rFonts w:ascii="Franklin Gothic Book" w:hAnsi="Franklin Gothic Book" w:eastAsia="Calibri" w:cstheme="minorHAnsi"/>
          <w:b/>
          <w:bCs/>
          <w:color w:val="00B050"/>
        </w:rPr>
        <w:t xml:space="preserve">// </w:t>
      </w:r>
      <w:r w:rsidRPr="00CA658E">
        <w:rPr>
          <w:rFonts w:ascii="Franklin Gothic Book" w:hAnsi="Franklin Gothic Book" w:eastAsia="Calibri" w:cstheme="minorHAnsi"/>
          <w:b/>
          <w:bCs/>
          <w:color w:val="00B050"/>
        </w:rPr>
        <w:t xml:space="preserve">DOUBLE PROMPT </w:t>
      </w:r>
      <w:r>
        <w:rPr>
          <w:rFonts w:ascii="Franklin Gothic Book" w:hAnsi="Franklin Gothic Book" w:eastAsia="Calibri" w:cstheme="minorHAnsi"/>
          <w:b/>
          <w:bCs/>
          <w:color w:val="00B050"/>
        </w:rPr>
        <w:t>//</w:t>
      </w:r>
    </w:p>
    <w:p w:rsidRPr="00CA658E" w:rsidR="00CA658E" w:rsidP="00CA658E" w:rsidRDefault="00CA658E" w14:paraId="65F11620" w14:textId="31B99A99">
      <w:pPr>
        <w:spacing w:line="276" w:lineRule="auto"/>
        <w:contextualSpacing/>
        <w:rPr>
          <w:rFonts w:ascii="Franklin Gothic Book" w:hAnsi="Franklin Gothic Book" w:eastAsia="Calibri" w:cstheme="minorHAnsi"/>
          <w:b/>
          <w:bCs/>
          <w:color w:val="00B050"/>
        </w:rPr>
      </w:pPr>
      <w:r>
        <w:rPr>
          <w:rFonts w:ascii="Franklin Gothic Book" w:hAnsi="Franklin Gothic Book" w:eastAsia="Calibri" w:cstheme="minorHAnsi"/>
          <w:b/>
          <w:bCs/>
          <w:color w:val="00B050"/>
        </w:rPr>
        <w:t xml:space="preserve">// </w:t>
      </w:r>
      <w:r w:rsidRPr="00CA658E">
        <w:rPr>
          <w:rFonts w:ascii="Franklin Gothic Book" w:hAnsi="Franklin Gothic Book" w:eastAsia="Calibri" w:cstheme="minorHAnsi"/>
          <w:b/>
          <w:bCs/>
          <w:color w:val="00B050"/>
        </w:rPr>
        <w:t>DROPDOWNS FOR MONTH AND YEAR</w:t>
      </w:r>
      <w:r>
        <w:rPr>
          <w:rFonts w:ascii="Franklin Gothic Book" w:hAnsi="Franklin Gothic Book" w:eastAsia="Calibri" w:cstheme="minorHAnsi"/>
          <w:b/>
          <w:bCs/>
          <w:color w:val="00B050"/>
        </w:rPr>
        <w:t>. //</w:t>
      </w:r>
    </w:p>
    <w:p w:rsidRPr="00CA658E" w:rsidR="00CA658E" w:rsidP="00CA658E" w:rsidRDefault="00CA658E" w14:paraId="6CEAC208" w14:textId="386CBBE5">
      <w:pPr>
        <w:spacing w:line="276" w:lineRule="auto"/>
        <w:contextualSpacing/>
        <w:rPr>
          <w:rFonts w:ascii="Franklin Gothic Book" w:hAnsi="Franklin Gothic Book" w:eastAsia="Calibri" w:cstheme="minorHAnsi"/>
          <w:b/>
          <w:bCs/>
          <w:color w:val="00B050"/>
        </w:rPr>
      </w:pPr>
      <w:r>
        <w:rPr>
          <w:rFonts w:ascii="Franklin Gothic Book" w:hAnsi="Franklin Gothic Book" w:eastAsia="Calibri" w:cstheme="minorHAnsi"/>
          <w:b/>
          <w:bCs/>
          <w:color w:val="00B050"/>
        </w:rPr>
        <w:t xml:space="preserve">// </w:t>
      </w:r>
      <w:r w:rsidRPr="00CA658E">
        <w:rPr>
          <w:rFonts w:ascii="Franklin Gothic Book" w:hAnsi="Franklin Gothic Book" w:eastAsia="Calibri" w:cstheme="minorHAnsi"/>
          <w:b/>
          <w:bCs/>
          <w:color w:val="00B050"/>
        </w:rPr>
        <w:t>SHOW DROPDOWNS EQUAL TO NUMBER OF RESPONSES GIVEN AT BEH24</w:t>
      </w:r>
      <w:r>
        <w:rPr>
          <w:rFonts w:ascii="Franklin Gothic Book" w:hAnsi="Franklin Gothic Book" w:eastAsia="Calibri" w:cstheme="minorHAnsi"/>
          <w:b/>
          <w:bCs/>
          <w:color w:val="00B050"/>
        </w:rPr>
        <w:t>. //</w:t>
      </w:r>
    </w:p>
    <w:p w:rsidR="00DC2379" w:rsidP="00CA658E" w:rsidRDefault="00CA658E" w14:paraId="6EB6CB63" w14:textId="3E7111A4">
      <w:pPr>
        <w:spacing w:line="276" w:lineRule="auto"/>
        <w:contextualSpacing/>
        <w:rPr>
          <w:rFonts w:ascii="Franklin Gothic Book" w:hAnsi="Franklin Gothic Book" w:eastAsia="Calibri" w:cstheme="minorHAnsi"/>
          <w:b/>
          <w:bCs/>
          <w:color w:val="00B050"/>
        </w:rPr>
      </w:pPr>
      <w:r>
        <w:rPr>
          <w:rFonts w:ascii="Franklin Gothic Book" w:hAnsi="Franklin Gothic Book" w:eastAsia="Calibri" w:cstheme="minorHAnsi"/>
          <w:b/>
          <w:bCs/>
          <w:color w:val="00B050"/>
        </w:rPr>
        <w:t xml:space="preserve">// </w:t>
      </w:r>
      <w:r w:rsidRPr="00CA658E">
        <w:rPr>
          <w:rFonts w:ascii="Franklin Gothic Book" w:hAnsi="Franklin Gothic Book" w:eastAsia="Calibri" w:cstheme="minorHAnsi"/>
          <w:b/>
          <w:bCs/>
          <w:color w:val="00B050"/>
        </w:rPr>
        <w:t>ASSOCIATE EACH DROPDOWN FOR BEH26 WITH A NUMBERBOX RESPONSE FOR BEH25</w:t>
      </w:r>
      <w:r>
        <w:rPr>
          <w:rFonts w:ascii="Franklin Gothic Book" w:hAnsi="Franklin Gothic Book" w:eastAsia="Calibri" w:cstheme="minorHAnsi"/>
          <w:b/>
          <w:bCs/>
          <w:color w:val="00B050"/>
        </w:rPr>
        <w:t>. //</w:t>
      </w:r>
    </w:p>
    <w:p w:rsidR="004C2D3C" w:rsidP="00CA658E" w:rsidRDefault="004C2D3C" w14:paraId="46FE9BD1" w14:textId="77777777">
      <w:pPr>
        <w:spacing w:line="276" w:lineRule="auto"/>
        <w:contextualSpacing/>
        <w:rPr>
          <w:rFonts w:ascii="Franklin Gothic Book" w:hAnsi="Franklin Gothic Book" w:eastAsia="Calibri" w:cstheme="minorHAnsi"/>
          <w:b/>
          <w:bCs/>
          <w:color w:val="00B050"/>
        </w:rPr>
      </w:pPr>
    </w:p>
    <w:p w:rsidR="00C27284" w:rsidP="00C27284" w:rsidRDefault="00C27284" w14:paraId="7E165055" w14:textId="77777777">
      <w:pPr>
        <w:spacing w:line="276" w:lineRule="auto"/>
        <w:contextualSpacing/>
        <w:rPr>
          <w:rFonts w:eastAsia="Calibri"/>
          <w:b/>
          <w:color w:val="00B0F0"/>
        </w:rPr>
      </w:pPr>
      <w:r>
        <w:rPr>
          <w:rFonts w:eastAsia="Calibri"/>
          <w:b/>
          <w:color w:val="00B0F0"/>
        </w:rPr>
        <w:t>DROPDOWNS</w:t>
      </w:r>
      <w:r w:rsidRPr="00E90CDC">
        <w:rPr>
          <w:rFonts w:eastAsia="Calibri"/>
          <w:b/>
          <w:color w:val="00B0F0"/>
        </w:rPr>
        <w:t>:</w:t>
      </w:r>
    </w:p>
    <w:p w:rsidRPr="00C27284" w:rsidR="00C27284" w:rsidP="00C27284" w:rsidRDefault="00C27284" w14:paraId="3914B913"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BEH24&gt;0] </w:t>
      </w:r>
      <w:r w:rsidRPr="00C27284">
        <w:rPr>
          <w:rFonts w:eastAsia="Calibri"/>
        </w:rPr>
        <w:t xml:space="preserve">Your </w:t>
      </w:r>
      <w:r w:rsidRPr="00C27284">
        <w:rPr>
          <w:rFonts w:eastAsia="Calibri"/>
          <w:color w:val="00B0F0"/>
        </w:rPr>
        <w:t xml:space="preserve">[IF BEH24&gt;1 INSERT: </w:t>
      </w:r>
      <w:r w:rsidRPr="00C27284">
        <w:rPr>
          <w:rFonts w:eastAsia="Calibri"/>
        </w:rPr>
        <w:t>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6B0CF2D4"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 </w:t>
      </w:r>
      <w:r w:rsidRPr="00C27284">
        <w:rPr>
          <w:rFonts w:eastAsia="Calibri"/>
        </w:rPr>
        <w:t xml:space="preserve">Your </w:t>
      </w:r>
      <w:r w:rsidRPr="00C27284">
        <w:rPr>
          <w:rFonts w:eastAsia="Calibri"/>
          <w:color w:val="00B0F0"/>
        </w:rPr>
        <w:t xml:space="preserve">[IF BEH24=2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BEH24&gt;2 INSERT: </w:t>
      </w:r>
      <w:r w:rsidRPr="00C27284">
        <w:rPr>
          <w:rFonts w:eastAsia="Calibri"/>
        </w:rPr>
        <w:t xml:space="preserve"> second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6ACCA28E"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BEH24&gt;2] </w:t>
      </w:r>
      <w:r w:rsidRPr="00C27284">
        <w:rPr>
          <w:rFonts w:eastAsia="Calibri"/>
        </w:rPr>
        <w:t xml:space="preserve">Your </w:t>
      </w:r>
      <w:r w:rsidRPr="00C27284">
        <w:rPr>
          <w:rFonts w:eastAsia="Calibri"/>
          <w:color w:val="00B0F0"/>
        </w:rPr>
        <w:t xml:space="preserve">[IF BEH24=3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BEH24&gt;3 INSERT: </w:t>
      </w:r>
      <w:r w:rsidRPr="00C27284">
        <w:rPr>
          <w:rFonts w:eastAsia="Calibri"/>
        </w:rPr>
        <w:t xml:space="preserve"> third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 xml:space="preserve">YEAR DROPDOWN] </w:t>
      </w:r>
    </w:p>
    <w:p w:rsidRPr="00C27284" w:rsidR="00C27284" w:rsidP="00C27284" w:rsidRDefault="00C27284" w14:paraId="4784FF05" w14:textId="77777777">
      <w:pPr>
        <w:pStyle w:val="ListParagraph"/>
        <w:numPr>
          <w:ilvl w:val="0"/>
          <w:numId w:val="7"/>
        </w:numPr>
        <w:spacing w:before="0" w:after="0" w:line="276" w:lineRule="auto"/>
        <w:rPr>
          <w:rFonts w:eastAsia="Calibri"/>
          <w:color w:val="00B0F0"/>
        </w:rPr>
      </w:pPr>
      <w:r w:rsidRPr="00C27284">
        <w:rPr>
          <w:rFonts w:eastAsia="Calibri"/>
          <w:color w:val="00B0F0"/>
        </w:rPr>
        <w:t>[IF BEH24&gt;3]</w:t>
      </w:r>
      <w:r w:rsidRPr="00C27284">
        <w:rPr>
          <w:rFonts w:eastAsia="Calibri"/>
        </w:rPr>
        <w:t xml:space="preserve"> Your </w:t>
      </w:r>
      <w:r w:rsidRPr="00C27284">
        <w:rPr>
          <w:rFonts w:eastAsia="Calibri"/>
          <w:color w:val="00B0F0"/>
        </w:rPr>
        <w:t xml:space="preserve">[IF BEH24=4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BEH24&gt;4 INSERT: </w:t>
      </w:r>
      <w:r w:rsidRPr="00C27284">
        <w:rPr>
          <w:rFonts w:eastAsia="Calibri"/>
        </w:rPr>
        <w:t xml:space="preserve"> fourth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54385023" w14:textId="77777777">
      <w:pPr>
        <w:pStyle w:val="ListParagraph"/>
        <w:numPr>
          <w:ilvl w:val="0"/>
          <w:numId w:val="7"/>
        </w:numPr>
        <w:spacing w:before="0" w:after="0" w:line="276" w:lineRule="auto"/>
        <w:rPr>
          <w:rFonts w:eastAsia="Calibri"/>
          <w:color w:val="00B0F0"/>
        </w:rPr>
      </w:pPr>
      <w:r w:rsidRPr="00C27284">
        <w:rPr>
          <w:rFonts w:eastAsia="Calibri"/>
          <w:color w:val="00B0F0"/>
        </w:rPr>
        <w:t>[IF BEH24&gt;4</w:t>
      </w:r>
      <w:r w:rsidRPr="00C27284">
        <w:rPr>
          <w:rFonts w:eastAsia="Calibri"/>
        </w:rPr>
        <w:t xml:space="preserve"> Your </w:t>
      </w:r>
      <w:r w:rsidRPr="00C27284">
        <w:rPr>
          <w:rFonts w:eastAsia="Calibri"/>
          <w:color w:val="00B0F0"/>
        </w:rPr>
        <w:t xml:space="preserve">[IF BEH24=5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BEH24&gt;5 INSERT: </w:t>
      </w:r>
      <w:r w:rsidRPr="00C27284">
        <w:rPr>
          <w:rFonts w:eastAsia="Calibri"/>
        </w:rPr>
        <w:t xml:space="preserve"> fifth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0F672915" w14:textId="77777777">
      <w:pPr>
        <w:pStyle w:val="ListParagraph"/>
        <w:numPr>
          <w:ilvl w:val="0"/>
          <w:numId w:val="7"/>
        </w:numPr>
        <w:spacing w:before="0" w:after="0" w:line="276" w:lineRule="auto"/>
        <w:rPr>
          <w:rFonts w:eastAsia="Calibri"/>
          <w:color w:val="00B0F0"/>
        </w:rPr>
      </w:pPr>
      <w:r w:rsidRPr="00C27284">
        <w:rPr>
          <w:rFonts w:eastAsia="Calibri"/>
          <w:color w:val="00B0F0"/>
        </w:rPr>
        <w:t>[IF BEH24&gt;5</w:t>
      </w:r>
      <w:r w:rsidRPr="00C27284">
        <w:rPr>
          <w:rFonts w:eastAsia="Calibri"/>
        </w:rPr>
        <w:t xml:space="preserve"> Your </w:t>
      </w:r>
      <w:r w:rsidRPr="00C27284">
        <w:rPr>
          <w:rFonts w:eastAsia="Calibri"/>
          <w:color w:val="00B0F0"/>
        </w:rPr>
        <w:t xml:space="preserve">[IF BEH24=6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BEH24&gt;6 INSERT: </w:t>
      </w:r>
      <w:r w:rsidRPr="00C27284">
        <w:rPr>
          <w:rFonts w:eastAsia="Calibri"/>
        </w:rPr>
        <w:t xml:space="preserve"> sixth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039FC05B"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BEH24&gt;6] </w:t>
      </w:r>
      <w:r w:rsidRPr="00C27284">
        <w:rPr>
          <w:rFonts w:eastAsia="Calibri"/>
        </w:rPr>
        <w:t xml:space="preserve">Your </w:t>
      </w:r>
      <w:r w:rsidRPr="00C27284">
        <w:rPr>
          <w:rFonts w:eastAsia="Calibri"/>
          <w:color w:val="00B0F0"/>
        </w:rPr>
        <w:t xml:space="preserve">[IF BEH24=7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BEH24&gt;7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22A31F9A"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BEH24&gt;7] </w:t>
      </w:r>
      <w:r w:rsidRPr="00C27284">
        <w:rPr>
          <w:rFonts w:eastAsia="Calibri"/>
        </w:rPr>
        <w:t xml:space="preserve">Your </w:t>
      </w:r>
      <w:r w:rsidRPr="00C27284">
        <w:rPr>
          <w:rFonts w:eastAsia="Calibri"/>
          <w:color w:val="00B0F0"/>
        </w:rPr>
        <w:t xml:space="preserve">[IF BEH24=8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BEH24&gt;8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670027CA"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BEH24&gt;8] </w:t>
      </w:r>
      <w:r w:rsidRPr="00C27284">
        <w:rPr>
          <w:rFonts w:eastAsia="Calibri"/>
        </w:rPr>
        <w:t xml:space="preserve">Your </w:t>
      </w:r>
      <w:r w:rsidRPr="00C27284">
        <w:rPr>
          <w:rFonts w:eastAsia="Calibri"/>
          <w:color w:val="00B0F0"/>
        </w:rPr>
        <w:t xml:space="preserve">[IF BEH24=9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BEH24&gt;9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0C037037"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BEH24&gt;9] </w:t>
      </w:r>
      <w:r w:rsidRPr="00C27284">
        <w:rPr>
          <w:rFonts w:eastAsia="Calibri"/>
        </w:rPr>
        <w:t xml:space="preserve">Your </w:t>
      </w:r>
      <w:r w:rsidRPr="00C27284">
        <w:rPr>
          <w:rFonts w:eastAsia="Calibri"/>
          <w:color w:val="00B0F0"/>
        </w:rPr>
        <w:t xml:space="preserve">[IF BEH24=10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BEH24&gt;10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7AF49CCF"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BEH24&gt;10] </w:t>
      </w:r>
      <w:r w:rsidRPr="00C27284">
        <w:rPr>
          <w:rFonts w:eastAsia="Calibri"/>
        </w:rPr>
        <w:t xml:space="preserve">Your </w:t>
      </w:r>
      <w:r w:rsidRPr="00C27284">
        <w:rPr>
          <w:rFonts w:eastAsia="Calibri"/>
          <w:color w:val="00B0F0"/>
        </w:rPr>
        <w:t xml:space="preserve">[IF BEH24=11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BEH24&gt;11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15309F32"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BEH24&gt;11] </w:t>
      </w:r>
      <w:r w:rsidRPr="00C27284">
        <w:rPr>
          <w:rFonts w:eastAsia="Calibri"/>
        </w:rPr>
        <w:t xml:space="preserve">Your </w:t>
      </w:r>
      <w:r w:rsidRPr="00C27284">
        <w:rPr>
          <w:rFonts w:eastAsia="Calibri"/>
          <w:color w:val="00B0F0"/>
        </w:rPr>
        <w:t xml:space="preserve">[IF BEH24=12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BEH24&gt;12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05580D85"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BEH24&gt;12] </w:t>
      </w:r>
      <w:r w:rsidRPr="00C27284">
        <w:rPr>
          <w:rFonts w:eastAsia="Calibri"/>
        </w:rPr>
        <w:t xml:space="preserve">Your </w:t>
      </w:r>
      <w:r w:rsidRPr="00C27284">
        <w:rPr>
          <w:rFonts w:eastAsia="Calibri"/>
          <w:color w:val="00B0F0"/>
        </w:rPr>
        <w:t xml:space="preserve">[IF BEH24=13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BEH24&gt;13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1E0B5E51"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BEH24&gt;13] </w:t>
      </w:r>
      <w:r w:rsidRPr="00C27284">
        <w:rPr>
          <w:rFonts w:eastAsia="Calibri"/>
        </w:rPr>
        <w:t xml:space="preserve">Your </w:t>
      </w:r>
      <w:r w:rsidRPr="00C27284">
        <w:rPr>
          <w:rFonts w:eastAsia="Calibri"/>
          <w:color w:val="00B0F0"/>
        </w:rPr>
        <w:t xml:space="preserve">[IF BEH24=14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BEH24&gt;14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352E0957" w14:textId="77777777">
      <w:pPr>
        <w:pStyle w:val="ListParagraph"/>
        <w:numPr>
          <w:ilvl w:val="0"/>
          <w:numId w:val="7"/>
        </w:numPr>
        <w:spacing w:before="0" w:after="0" w:line="276" w:lineRule="auto"/>
        <w:rPr>
          <w:rFonts w:eastAsia="Calibri"/>
          <w:color w:val="00B0F0"/>
        </w:rPr>
      </w:pPr>
      <w:r w:rsidRPr="00C27284">
        <w:rPr>
          <w:rFonts w:eastAsia="Calibri"/>
          <w:color w:val="00B0F0"/>
        </w:rPr>
        <w:t>[IF BEH24&gt;14</w:t>
      </w:r>
      <w:r w:rsidRPr="00C27284">
        <w:rPr>
          <w:rFonts w:eastAsia="Calibri"/>
        </w:rPr>
        <w:t xml:space="preserve"> Your </w:t>
      </w:r>
      <w:r w:rsidRPr="00C27284">
        <w:rPr>
          <w:rFonts w:eastAsia="Calibri"/>
          <w:color w:val="00B0F0"/>
        </w:rPr>
        <w:t xml:space="preserve">[IF BEH24=15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BEH24&gt;15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4229261F" w14:textId="77777777">
      <w:pPr>
        <w:pStyle w:val="ListParagraph"/>
        <w:numPr>
          <w:ilvl w:val="0"/>
          <w:numId w:val="7"/>
        </w:numPr>
        <w:spacing w:before="0" w:after="0" w:line="276" w:lineRule="auto"/>
        <w:rPr>
          <w:rFonts w:eastAsia="Calibri"/>
          <w:color w:val="00B0F0"/>
        </w:rPr>
      </w:pPr>
      <w:r w:rsidRPr="00C27284">
        <w:rPr>
          <w:rFonts w:eastAsia="Calibri"/>
          <w:color w:val="00B0F0"/>
        </w:rPr>
        <w:lastRenderedPageBreak/>
        <w:t xml:space="preserve">[IF BEH24&gt;15] </w:t>
      </w:r>
      <w:r w:rsidRPr="00C27284">
        <w:rPr>
          <w:rFonts w:eastAsia="Calibri"/>
        </w:rPr>
        <w:t xml:space="preserve">Your </w:t>
      </w:r>
      <w:r w:rsidRPr="00C27284">
        <w:rPr>
          <w:rFonts w:eastAsia="Calibri"/>
          <w:color w:val="00B0F0"/>
        </w:rPr>
        <w:t xml:space="preserve">[IF BEH24=16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BEH24&gt;16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3FA85318"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BEH24&gt;16] </w:t>
      </w:r>
      <w:r w:rsidRPr="00C27284">
        <w:rPr>
          <w:rFonts w:eastAsia="Calibri"/>
        </w:rPr>
        <w:t xml:space="preserve">Your </w:t>
      </w:r>
      <w:r w:rsidRPr="00C27284">
        <w:rPr>
          <w:rFonts w:eastAsia="Calibri"/>
          <w:color w:val="00B0F0"/>
        </w:rPr>
        <w:t xml:space="preserve">[IF BEH24=17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BEH24&gt;17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3788A5C6"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BEH24&gt;17] </w:t>
      </w:r>
      <w:r w:rsidRPr="00C27284">
        <w:rPr>
          <w:rFonts w:eastAsia="Calibri"/>
        </w:rPr>
        <w:t xml:space="preserve">Your </w:t>
      </w:r>
      <w:r w:rsidRPr="00C27284">
        <w:rPr>
          <w:rFonts w:eastAsia="Calibri"/>
          <w:color w:val="00B0F0"/>
        </w:rPr>
        <w:t xml:space="preserve">[IF BEH24=18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BEH24&gt;18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Pr="00C27284" w:rsidR="00C27284" w:rsidP="00C27284" w:rsidRDefault="00C27284" w14:paraId="104C5F8B" w14:textId="77777777">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BEH24&gt;18] </w:t>
      </w:r>
      <w:r w:rsidRPr="00C27284">
        <w:rPr>
          <w:rFonts w:eastAsia="Calibri"/>
        </w:rPr>
        <w:t xml:space="preserve">Your </w:t>
      </w:r>
      <w:r w:rsidRPr="00C27284">
        <w:rPr>
          <w:rFonts w:eastAsia="Calibri"/>
          <w:color w:val="00B0F0"/>
        </w:rPr>
        <w:t xml:space="preserve">[IF BEH24=19 INSERT: </w:t>
      </w:r>
      <w:r w:rsidRPr="00C27284">
        <w:rPr>
          <w:rFonts w:eastAsia="Calibri"/>
        </w:rPr>
        <w:t xml:space="preserve"> youngest</w:t>
      </w:r>
      <w:r w:rsidRPr="00C27284">
        <w:rPr>
          <w:rFonts w:eastAsia="Calibri"/>
          <w:color w:val="00B0F0"/>
        </w:rPr>
        <w:t>]</w:t>
      </w:r>
      <w:r w:rsidRPr="00C27284">
        <w:rPr>
          <w:rFonts w:eastAsia="Calibri"/>
        </w:rPr>
        <w:t xml:space="preserve"> </w:t>
      </w:r>
      <w:r w:rsidRPr="00C27284">
        <w:rPr>
          <w:rFonts w:eastAsia="Calibri"/>
          <w:color w:val="00B0F0"/>
        </w:rPr>
        <w:t xml:space="preserve">[IF BEH24&gt;19 INSERT: </w:t>
      </w:r>
      <w:r w:rsidRPr="00C27284">
        <w:rPr>
          <w:rFonts w:eastAsia="Calibri"/>
        </w:rPr>
        <w:t xml:space="preserve"> next oldest</w:t>
      </w:r>
      <w:r w:rsidRPr="00C27284">
        <w:rPr>
          <w:rFonts w:eastAsia="Calibri"/>
          <w:color w:val="00B0F0"/>
        </w:rPr>
        <w:t>]</w:t>
      </w:r>
      <w:r w:rsidRPr="00C27284">
        <w:rPr>
          <w:rFonts w:eastAsia="Calibri"/>
        </w:rPr>
        <w:t xml:space="preserve">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 xml:space="preserve">YEAR DROPDOWN] </w:t>
      </w:r>
    </w:p>
    <w:p w:rsidRPr="00C27284" w:rsidR="00DC2379" w:rsidP="00C27284" w:rsidRDefault="00C27284" w14:paraId="367BF206" w14:textId="5CFA1D54">
      <w:pPr>
        <w:pStyle w:val="ListParagraph"/>
        <w:numPr>
          <w:ilvl w:val="0"/>
          <w:numId w:val="7"/>
        </w:numPr>
        <w:spacing w:before="0" w:after="0" w:line="276" w:lineRule="auto"/>
        <w:rPr>
          <w:rFonts w:eastAsia="Calibri"/>
          <w:color w:val="00B0F0"/>
        </w:rPr>
      </w:pPr>
      <w:r w:rsidRPr="00C27284">
        <w:rPr>
          <w:rFonts w:eastAsia="Calibri"/>
          <w:color w:val="00B0F0"/>
        </w:rPr>
        <w:t xml:space="preserve">[IF BEH24&gt;19] </w:t>
      </w:r>
      <w:r w:rsidRPr="00C27284">
        <w:rPr>
          <w:rFonts w:eastAsia="Calibri"/>
        </w:rPr>
        <w:t xml:space="preserve">Your youngest child under 18 </w:t>
      </w:r>
      <w:r w:rsidRPr="00C27284">
        <w:rPr>
          <w:rFonts w:eastAsia="Calibri"/>
          <w:color w:val="00B0F0"/>
        </w:rPr>
        <w:t xml:space="preserve">[MONTH </w:t>
      </w:r>
      <w:proofErr w:type="gramStart"/>
      <w:r w:rsidRPr="00C27284">
        <w:rPr>
          <w:rFonts w:eastAsia="Calibri"/>
          <w:color w:val="00B0F0"/>
        </w:rPr>
        <w:t>DROPDOWN][</w:t>
      </w:r>
      <w:proofErr w:type="gramEnd"/>
      <w:r w:rsidRPr="00C27284">
        <w:rPr>
          <w:rFonts w:eastAsia="Calibri"/>
          <w:color w:val="00B0F0"/>
        </w:rPr>
        <w:t>YEAR DROPDOWN]</w:t>
      </w:r>
    </w:p>
    <w:p w:rsidR="00DC2379" w:rsidP="001D5AD2" w:rsidRDefault="00DC2379" w14:paraId="67E057D6" w14:textId="77777777">
      <w:pPr>
        <w:spacing w:line="276" w:lineRule="auto"/>
        <w:contextualSpacing/>
        <w:rPr>
          <w:rFonts w:ascii="Franklin Gothic Book" w:hAnsi="Franklin Gothic Book" w:eastAsia="Calibri" w:cstheme="minorHAnsi"/>
          <w:b/>
          <w:bCs/>
          <w:color w:val="00B050"/>
        </w:rPr>
      </w:pPr>
    </w:p>
    <w:p w:rsidRPr="00D82E85" w:rsidR="00D82E85" w:rsidP="001D5AD2" w:rsidRDefault="00D82E85" w14:paraId="2A0B83F4" w14:textId="22571A74">
      <w:pPr>
        <w:spacing w:line="276" w:lineRule="auto"/>
        <w:contextualSpacing/>
        <w:rPr>
          <w:rFonts w:eastAsia="Calibri"/>
          <w:b/>
          <w:bCs/>
          <w:color w:val="00B0F0"/>
        </w:rPr>
      </w:pPr>
      <w:r>
        <w:rPr>
          <w:rFonts w:eastAsia="Calibri"/>
          <w:b/>
          <w:bCs/>
          <w:color w:val="00B0F0"/>
        </w:rPr>
        <w:t>MONTH DROPDOWN VALUES:</w:t>
      </w:r>
    </w:p>
    <w:tbl>
      <w:tblPr>
        <w:tblStyle w:val="TableGrid22"/>
        <w:tblW w:w="0" w:type="auto"/>
        <w:tblInd w:w="0" w:type="dxa"/>
        <w:tblLook w:val="04A0" w:firstRow="1" w:lastRow="0" w:firstColumn="1" w:lastColumn="0" w:noHBand="0" w:noVBand="1"/>
      </w:tblPr>
      <w:tblGrid>
        <w:gridCol w:w="1098"/>
        <w:gridCol w:w="3204"/>
      </w:tblGrid>
      <w:tr w:rsidRPr="00927525" w:rsidR="001D5AD2" w:rsidTr="00BF7057" w14:paraId="535327D8"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D5AD2" w:rsidP="00BF7057" w:rsidRDefault="001D5AD2" w14:paraId="4054A55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D5AD2" w:rsidP="00BF7057" w:rsidRDefault="001D5AD2" w14:paraId="0A57548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D5AD2" w:rsidTr="00BF7057" w14:paraId="2D468AE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D5AD2" w:rsidP="00BF7057" w:rsidRDefault="00222A2B" w14:paraId="382C7105" w14:textId="69658659">
            <w:pPr>
              <w:spacing w:line="276" w:lineRule="auto"/>
              <w:contextualSpacing/>
              <w:rPr>
                <w:rFonts w:ascii="Franklin Gothic Book" w:hAnsi="Franklin Gothic Book" w:eastAsia="Calibri"/>
              </w:rPr>
            </w:pPr>
            <w:r>
              <w:rPr>
                <w:rFonts w:ascii="Franklin Gothic Book" w:hAnsi="Franklin Gothic Book" w:eastAsia="Calibri"/>
              </w:rPr>
              <w:t>1-12</w:t>
            </w:r>
          </w:p>
        </w:tc>
        <w:tc>
          <w:tcPr>
            <w:tcW w:w="3204" w:type="dxa"/>
            <w:tcBorders>
              <w:top w:val="single" w:color="auto" w:sz="4" w:space="0"/>
              <w:left w:val="single" w:color="auto" w:sz="4" w:space="0"/>
              <w:bottom w:val="single" w:color="auto" w:sz="4" w:space="0"/>
              <w:right w:val="single" w:color="auto" w:sz="4" w:space="0"/>
            </w:tcBorders>
          </w:tcPr>
          <w:p w:rsidRPr="00927525" w:rsidR="001D5AD2" w:rsidP="00BF7057" w:rsidRDefault="00222A2B" w14:paraId="1BF8A7B5" w14:textId="54AD3AFF">
            <w:pPr>
              <w:spacing w:line="276" w:lineRule="auto"/>
              <w:contextualSpacing/>
              <w:rPr>
                <w:rFonts w:ascii="Franklin Gothic Book" w:hAnsi="Franklin Gothic Book" w:eastAsia="Calibri"/>
              </w:rPr>
            </w:pPr>
            <w:r>
              <w:rPr>
                <w:rFonts w:ascii="Franklin Gothic Book" w:hAnsi="Franklin Gothic Book" w:eastAsia="Calibri"/>
              </w:rPr>
              <w:t>January-December</w:t>
            </w:r>
          </w:p>
        </w:tc>
      </w:tr>
      <w:tr w:rsidRPr="00927525" w:rsidR="001D5AD2" w:rsidTr="00BF7057" w14:paraId="472DBD0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D5AD2" w:rsidP="00BF7057" w:rsidRDefault="001D5AD2" w14:paraId="064B3941" w14:textId="77777777">
            <w:pPr>
              <w:spacing w:line="276" w:lineRule="auto"/>
              <w:contextualSpacing/>
              <w:rPr>
                <w:rFonts w:ascii="Franklin Gothic Book" w:hAnsi="Franklin Gothic Book" w:eastAsia="Calibri"/>
              </w:rPr>
            </w:pPr>
            <w:r w:rsidRPr="00240926">
              <w:rPr>
                <w:rFonts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D5AD2" w:rsidP="00BF7057" w:rsidRDefault="001D5AD2" w14:paraId="0EE01FB9" w14:textId="77777777">
            <w:pPr>
              <w:spacing w:line="276" w:lineRule="auto"/>
              <w:contextualSpacing/>
              <w:rPr>
                <w:rFonts w:ascii="Franklin Gothic Book" w:hAnsi="Franklin Gothic Book" w:eastAsia="Calibri"/>
              </w:rPr>
            </w:pPr>
            <w:r w:rsidRPr="00240926">
              <w:rPr>
                <w:rFonts w:eastAsia="Calibri"/>
              </w:rPr>
              <w:t>REFUSED</w:t>
            </w:r>
          </w:p>
        </w:tc>
      </w:tr>
      <w:tr w:rsidRPr="00927525" w:rsidR="001D5AD2" w:rsidTr="00BF7057" w14:paraId="379F261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D5AD2" w:rsidP="00BF7057" w:rsidRDefault="001D5AD2" w14:paraId="40B9473A" w14:textId="77777777">
            <w:pPr>
              <w:spacing w:line="276" w:lineRule="auto"/>
              <w:contextualSpacing/>
              <w:rPr>
                <w:rFonts w:ascii="Franklin Gothic Book" w:hAnsi="Franklin Gothic Book" w:eastAsia="Calibri"/>
              </w:rPr>
            </w:pPr>
            <w:r w:rsidRPr="00240926">
              <w:rPr>
                <w:rFonts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1D5AD2" w:rsidP="00BF7057" w:rsidRDefault="001D5AD2" w14:paraId="1EEE50D1" w14:textId="77777777">
            <w:pPr>
              <w:spacing w:line="276" w:lineRule="auto"/>
              <w:contextualSpacing/>
              <w:rPr>
                <w:rFonts w:ascii="Franklin Gothic Book" w:hAnsi="Franklin Gothic Book" w:eastAsia="Calibri"/>
              </w:rPr>
            </w:pPr>
            <w:r w:rsidRPr="00240926">
              <w:rPr>
                <w:rFonts w:eastAsia="Calibri"/>
              </w:rPr>
              <w:t>VALID SKIP</w:t>
            </w:r>
          </w:p>
        </w:tc>
      </w:tr>
    </w:tbl>
    <w:p w:rsidR="00BE01C5" w:rsidP="005E7DB9" w:rsidRDefault="00BE01C5" w14:paraId="0A5A28A2" w14:textId="77777777">
      <w:pPr>
        <w:keepNext/>
        <w:keepLines/>
        <w:spacing w:line="276" w:lineRule="auto"/>
        <w:contextualSpacing/>
        <w:outlineLvl w:val="0"/>
        <w:rPr>
          <w:rFonts w:ascii="Franklin Gothic Book" w:hAnsi="Franklin Gothic Book" w:eastAsia="MS Gothic"/>
          <w:b/>
          <w:sz w:val="28"/>
          <w:szCs w:val="32"/>
        </w:rPr>
      </w:pPr>
    </w:p>
    <w:p w:rsidR="00BE01C5" w:rsidP="005E7DB9" w:rsidRDefault="00BE01C5" w14:paraId="277F7C9F" w14:textId="77777777">
      <w:pPr>
        <w:keepNext/>
        <w:keepLines/>
        <w:spacing w:line="276" w:lineRule="auto"/>
        <w:contextualSpacing/>
        <w:outlineLvl w:val="0"/>
        <w:rPr>
          <w:rStyle w:val="CommentReference"/>
        </w:rPr>
      </w:pPr>
    </w:p>
    <w:p w:rsidRPr="00E90CDC" w:rsidR="004C2D3C" w:rsidP="004C2D3C" w:rsidRDefault="004C2D3C" w14:paraId="70822648" w14:textId="77777777">
      <w:pPr>
        <w:spacing w:line="276" w:lineRule="auto"/>
        <w:contextualSpacing/>
        <w:rPr>
          <w:rFonts w:eastAsia="Calibri"/>
          <w:b/>
          <w:bCs/>
          <w:color w:val="00B0F0"/>
        </w:rPr>
      </w:pPr>
      <w:r>
        <w:rPr>
          <w:rFonts w:eastAsia="Calibri"/>
          <w:b/>
          <w:bCs/>
          <w:color w:val="00B0F0"/>
        </w:rPr>
        <w:t>YEAR DROPDOWN VALUES:</w:t>
      </w:r>
    </w:p>
    <w:tbl>
      <w:tblPr>
        <w:tblStyle w:val="pptablecellsrightcolumns11"/>
        <w:tblW w:w="0" w:type="auto"/>
        <w:tblLook w:val="04A0" w:firstRow="1" w:lastRow="0" w:firstColumn="1" w:lastColumn="0" w:noHBand="0" w:noVBand="1"/>
      </w:tblPr>
      <w:tblGrid>
        <w:gridCol w:w="1435"/>
        <w:gridCol w:w="7915"/>
      </w:tblGrid>
      <w:tr w:rsidRPr="00240926" w:rsidR="004C2D3C" w:rsidTr="00D82E85" w14:paraId="2E8AA783" w14:textId="77777777">
        <w:tc>
          <w:tcPr>
            <w:tcW w:w="1435" w:type="dxa"/>
          </w:tcPr>
          <w:p w:rsidRPr="00240926" w:rsidR="004C2D3C" w:rsidP="00BF7057" w:rsidRDefault="004C2D3C" w14:paraId="4C039C1B" w14:textId="77777777">
            <w:pPr>
              <w:spacing w:line="276" w:lineRule="auto"/>
              <w:contextualSpacing/>
              <w:rPr>
                <w:rFonts w:eastAsia="Calibri"/>
                <w:b/>
              </w:rPr>
            </w:pPr>
            <w:r w:rsidRPr="00240926">
              <w:rPr>
                <w:rFonts w:eastAsia="Calibri"/>
                <w:b/>
              </w:rPr>
              <w:t>Value</w:t>
            </w:r>
          </w:p>
        </w:tc>
        <w:tc>
          <w:tcPr>
            <w:tcW w:w="7915" w:type="dxa"/>
          </w:tcPr>
          <w:p w:rsidRPr="00240926" w:rsidR="004C2D3C" w:rsidP="00BF7057" w:rsidRDefault="004C2D3C" w14:paraId="41888CB4" w14:textId="77777777">
            <w:pPr>
              <w:spacing w:line="276" w:lineRule="auto"/>
              <w:contextualSpacing/>
              <w:rPr>
                <w:rFonts w:eastAsia="Calibri"/>
                <w:b/>
              </w:rPr>
            </w:pPr>
            <w:r w:rsidRPr="00240926">
              <w:rPr>
                <w:rFonts w:eastAsia="Calibri"/>
                <w:b/>
              </w:rPr>
              <w:t>Value Label</w:t>
            </w:r>
          </w:p>
        </w:tc>
      </w:tr>
      <w:tr w:rsidRPr="00240926" w:rsidR="004C2D3C" w:rsidTr="00D82E85" w14:paraId="75B57ADD" w14:textId="77777777">
        <w:tc>
          <w:tcPr>
            <w:tcW w:w="1435" w:type="dxa"/>
          </w:tcPr>
          <w:p w:rsidRPr="00240926" w:rsidR="004C2D3C" w:rsidP="00BF7057" w:rsidRDefault="004C2D3C" w14:paraId="1849296E" w14:textId="77777777">
            <w:pPr>
              <w:spacing w:line="276" w:lineRule="auto"/>
              <w:contextualSpacing/>
              <w:rPr>
                <w:rFonts w:eastAsia="Calibri"/>
              </w:rPr>
            </w:pPr>
            <w:r>
              <w:rPr>
                <w:rFonts w:eastAsia="Calibri"/>
              </w:rPr>
              <w:t>2002-2021</w:t>
            </w:r>
          </w:p>
        </w:tc>
        <w:tc>
          <w:tcPr>
            <w:tcW w:w="7915" w:type="dxa"/>
          </w:tcPr>
          <w:p w:rsidRPr="00240926" w:rsidR="004C2D3C" w:rsidP="00BF7057" w:rsidRDefault="004C2D3C" w14:paraId="49C71676" w14:textId="77777777">
            <w:pPr>
              <w:spacing w:line="276" w:lineRule="auto"/>
              <w:contextualSpacing/>
              <w:rPr>
                <w:rFonts w:eastAsia="Calibri"/>
              </w:rPr>
            </w:pPr>
          </w:p>
        </w:tc>
      </w:tr>
      <w:tr w:rsidRPr="00240926" w:rsidR="004C2D3C" w:rsidTr="00D82E85" w14:paraId="6E0BC519" w14:textId="77777777">
        <w:tc>
          <w:tcPr>
            <w:tcW w:w="1435" w:type="dxa"/>
          </w:tcPr>
          <w:p w:rsidRPr="00240926" w:rsidR="004C2D3C" w:rsidP="00BF7057" w:rsidRDefault="004C2D3C" w14:paraId="4E3773DC" w14:textId="77777777">
            <w:pPr>
              <w:spacing w:line="276" w:lineRule="auto"/>
              <w:contextualSpacing/>
              <w:rPr>
                <w:rFonts w:eastAsia="Calibri"/>
              </w:rPr>
            </w:pPr>
            <w:r w:rsidRPr="00240926">
              <w:rPr>
                <w:rFonts w:eastAsia="Calibri"/>
              </w:rPr>
              <w:t>-99</w:t>
            </w:r>
          </w:p>
        </w:tc>
        <w:tc>
          <w:tcPr>
            <w:tcW w:w="7915" w:type="dxa"/>
          </w:tcPr>
          <w:p w:rsidRPr="00240926" w:rsidR="004C2D3C" w:rsidP="00BF7057" w:rsidRDefault="004C2D3C" w14:paraId="40649743" w14:textId="77777777">
            <w:pPr>
              <w:spacing w:line="276" w:lineRule="auto"/>
              <w:contextualSpacing/>
              <w:rPr>
                <w:rFonts w:eastAsia="Calibri"/>
              </w:rPr>
            </w:pPr>
            <w:r w:rsidRPr="00240926">
              <w:rPr>
                <w:rFonts w:eastAsia="Calibri"/>
              </w:rPr>
              <w:t>REFUSED</w:t>
            </w:r>
          </w:p>
        </w:tc>
      </w:tr>
      <w:tr w:rsidRPr="00240926" w:rsidR="004C2D3C" w:rsidTr="00D82E85" w14:paraId="693D8763" w14:textId="77777777">
        <w:tc>
          <w:tcPr>
            <w:tcW w:w="1435" w:type="dxa"/>
          </w:tcPr>
          <w:p w:rsidRPr="00240926" w:rsidR="004C2D3C" w:rsidP="00BF7057" w:rsidRDefault="004C2D3C" w14:paraId="54952F2A" w14:textId="77777777">
            <w:pPr>
              <w:spacing w:line="276" w:lineRule="auto"/>
              <w:contextualSpacing/>
              <w:rPr>
                <w:rFonts w:eastAsia="Calibri"/>
              </w:rPr>
            </w:pPr>
            <w:r w:rsidRPr="00240926">
              <w:rPr>
                <w:rFonts w:eastAsia="Calibri"/>
              </w:rPr>
              <w:t>-100</w:t>
            </w:r>
          </w:p>
        </w:tc>
        <w:tc>
          <w:tcPr>
            <w:tcW w:w="7915" w:type="dxa"/>
          </w:tcPr>
          <w:p w:rsidRPr="00240926" w:rsidR="004C2D3C" w:rsidP="00BF7057" w:rsidRDefault="004C2D3C" w14:paraId="7A3F4B6D" w14:textId="77777777">
            <w:pPr>
              <w:spacing w:line="276" w:lineRule="auto"/>
              <w:contextualSpacing/>
              <w:rPr>
                <w:rFonts w:eastAsia="Calibri"/>
              </w:rPr>
            </w:pPr>
            <w:r w:rsidRPr="00240926">
              <w:rPr>
                <w:rFonts w:eastAsia="Calibri"/>
              </w:rPr>
              <w:t>VALID SKIP</w:t>
            </w:r>
          </w:p>
        </w:tc>
      </w:tr>
    </w:tbl>
    <w:p w:rsidR="00C75323" w:rsidP="00C75323" w:rsidRDefault="00C75323" w14:paraId="3B6C6D80" w14:textId="77777777">
      <w:pPr>
        <w:spacing w:line="276" w:lineRule="auto"/>
        <w:contextualSpacing/>
        <w:rPr>
          <w:rFonts w:eastAsia="Calibri" w:cstheme="minorHAnsi"/>
          <w:b/>
          <w:bCs/>
        </w:rPr>
      </w:pPr>
    </w:p>
    <w:p w:rsidR="00C75323" w:rsidP="00C75323" w:rsidRDefault="00C75323" w14:paraId="49B19B1F" w14:textId="77777777">
      <w:pPr>
        <w:pBdr>
          <w:top w:val="single" w:color="auto" w:sz="4" w:space="1"/>
          <w:bottom w:val="single" w:color="auto" w:sz="4" w:space="1"/>
        </w:pBdr>
        <w:spacing w:line="276" w:lineRule="auto"/>
        <w:contextualSpacing/>
        <w:rPr>
          <w:rFonts w:eastAsia="Calibri" w:cstheme="minorHAnsi"/>
          <w:b/>
          <w:bCs/>
        </w:rPr>
      </w:pPr>
    </w:p>
    <w:p w:rsidR="00C75323" w:rsidP="00C75323" w:rsidRDefault="00C75323" w14:paraId="3D98C303" w14:textId="3E54E76A">
      <w:pPr>
        <w:pBdr>
          <w:top w:val="single" w:color="auto" w:sz="4" w:space="1"/>
          <w:bottom w:val="single" w:color="auto" w:sz="4" w:space="1"/>
        </w:pBdr>
        <w:spacing w:line="276" w:lineRule="auto"/>
        <w:contextualSpacing/>
        <w:rPr>
          <w:rFonts w:eastAsia="Calibri" w:cstheme="minorHAnsi"/>
          <w:bCs/>
          <w:color w:val="00B0F0"/>
        </w:rPr>
      </w:pPr>
      <w:r w:rsidRPr="000F5122">
        <w:rPr>
          <w:rFonts w:eastAsia="Calibri" w:cstheme="minorHAnsi"/>
          <w:bCs/>
          <w:color w:val="00B0F0"/>
        </w:rPr>
        <w:t xml:space="preserve">COMPUTE </w:t>
      </w:r>
      <w:proofErr w:type="spellStart"/>
      <w:r w:rsidRPr="000F5122">
        <w:rPr>
          <w:rFonts w:eastAsia="Calibri" w:cstheme="minorHAnsi"/>
          <w:bCs/>
          <w:color w:val="00B0F0"/>
        </w:rPr>
        <w:t>CHILD_AGE_</w:t>
      </w:r>
      <w:r>
        <w:rPr>
          <w:rFonts w:eastAsia="Calibri" w:cstheme="minorHAnsi"/>
          <w:bCs/>
          <w:color w:val="00B0F0"/>
        </w:rPr>
        <w:t>x</w:t>
      </w:r>
      <w:proofErr w:type="spellEnd"/>
      <w:r>
        <w:rPr>
          <w:rFonts w:eastAsia="Calibri" w:cstheme="minorHAnsi"/>
          <w:bCs/>
          <w:color w:val="00B0F0"/>
        </w:rPr>
        <w:t xml:space="preserve"> FOR BEH2</w:t>
      </w:r>
      <w:r w:rsidR="00785C66">
        <w:rPr>
          <w:rFonts w:eastAsia="Calibri" w:cstheme="minorHAnsi"/>
          <w:bCs/>
          <w:color w:val="00B0F0"/>
        </w:rPr>
        <w:t>5</w:t>
      </w:r>
      <w:r>
        <w:rPr>
          <w:rFonts w:eastAsia="Calibri" w:cstheme="minorHAnsi"/>
          <w:bCs/>
          <w:color w:val="00B0F0"/>
        </w:rPr>
        <w:t>_1-BEH2</w:t>
      </w:r>
      <w:r w:rsidR="00785C66">
        <w:rPr>
          <w:rFonts w:eastAsia="Calibri" w:cstheme="minorHAnsi"/>
          <w:bCs/>
          <w:color w:val="00B0F0"/>
        </w:rPr>
        <w:t>5</w:t>
      </w:r>
      <w:r>
        <w:rPr>
          <w:rFonts w:eastAsia="Calibri" w:cstheme="minorHAnsi"/>
          <w:bCs/>
          <w:color w:val="00B0F0"/>
        </w:rPr>
        <w:t>_20.</w:t>
      </w:r>
    </w:p>
    <w:p w:rsidR="00C75323" w:rsidP="00C75323" w:rsidRDefault="00C75323" w14:paraId="287E2042" w14:textId="3C9BEB65">
      <w:pPr>
        <w:pBdr>
          <w:top w:val="single" w:color="auto" w:sz="4" w:space="1"/>
          <w:bottom w:val="single" w:color="auto" w:sz="4" w:space="1"/>
        </w:pBdr>
        <w:spacing w:line="276" w:lineRule="auto"/>
        <w:contextualSpacing/>
        <w:rPr>
          <w:rFonts w:eastAsia="Calibri" w:cstheme="minorHAnsi"/>
          <w:b/>
          <w:bCs/>
        </w:rPr>
      </w:pPr>
      <w:r>
        <w:rPr>
          <w:rFonts w:eastAsia="Calibri" w:cstheme="minorHAnsi"/>
          <w:bCs/>
          <w:color w:val="00B0F0"/>
        </w:rPr>
        <w:t xml:space="preserve">COMPUTE </w:t>
      </w:r>
      <w:proofErr w:type="spellStart"/>
      <w:r>
        <w:rPr>
          <w:rFonts w:eastAsia="Calibri" w:cstheme="minorHAnsi"/>
          <w:bCs/>
          <w:color w:val="00B0F0"/>
        </w:rPr>
        <w:t>CHILD_AGE</w:t>
      </w:r>
      <w:r w:rsidR="00A7372B">
        <w:rPr>
          <w:rFonts w:eastAsia="Calibri" w:cstheme="minorHAnsi"/>
          <w:bCs/>
          <w:color w:val="00B0F0"/>
        </w:rPr>
        <w:t>_</w:t>
      </w:r>
      <w:r>
        <w:rPr>
          <w:rFonts w:eastAsia="Calibri" w:cstheme="minorHAnsi"/>
          <w:bCs/>
          <w:color w:val="00B0F0"/>
        </w:rPr>
        <w:t>x</w:t>
      </w:r>
      <w:proofErr w:type="spellEnd"/>
      <w:r>
        <w:rPr>
          <w:rFonts w:eastAsia="Calibri" w:cstheme="minorHAnsi"/>
          <w:bCs/>
          <w:color w:val="00B0F0"/>
        </w:rPr>
        <w:t>=CALCULATED AGE IN YEARS BASED ON MONTH AND YEAR PROVIDED. ASSUME BIRTHDAY IS THE 15</w:t>
      </w:r>
      <w:r w:rsidRPr="000F5122">
        <w:rPr>
          <w:rFonts w:eastAsia="Calibri" w:cstheme="minorHAnsi"/>
          <w:bCs/>
          <w:color w:val="00B0F0"/>
          <w:vertAlign w:val="superscript"/>
        </w:rPr>
        <w:t>TH</w:t>
      </w:r>
      <w:r>
        <w:rPr>
          <w:rFonts w:eastAsia="Calibri" w:cstheme="minorHAnsi"/>
          <w:bCs/>
          <w:color w:val="00B0F0"/>
        </w:rPr>
        <w:t xml:space="preserve"> OF EACH MONTH.</w:t>
      </w:r>
    </w:p>
    <w:p w:rsidR="00C75323" w:rsidP="005E7DB9" w:rsidRDefault="00C75323" w14:paraId="4B5E4229" w14:textId="77777777">
      <w:pPr>
        <w:keepNext/>
        <w:keepLines/>
        <w:spacing w:line="276" w:lineRule="auto"/>
        <w:contextualSpacing/>
        <w:outlineLvl w:val="0"/>
        <w:rPr>
          <w:rFonts w:ascii="Franklin Gothic Book" w:hAnsi="Franklin Gothic Book" w:eastAsia="MS Gothic"/>
          <w:b/>
          <w:sz w:val="28"/>
          <w:szCs w:val="32"/>
        </w:rPr>
      </w:pPr>
    </w:p>
    <w:p w:rsidR="0006511C" w:rsidP="005E7DB9" w:rsidRDefault="0006511C" w14:paraId="0AC912D4" w14:textId="77777777">
      <w:pPr>
        <w:keepNext/>
        <w:keepLines/>
        <w:spacing w:line="276" w:lineRule="auto"/>
        <w:contextualSpacing/>
        <w:outlineLvl w:val="0"/>
        <w:rPr>
          <w:rFonts w:ascii="Franklin Gothic Book" w:hAnsi="Franklin Gothic Book" w:eastAsia="MS Gothic"/>
          <w:b/>
          <w:sz w:val="28"/>
          <w:szCs w:val="32"/>
        </w:rPr>
      </w:pPr>
    </w:p>
    <w:p w:rsidRPr="00927525" w:rsidR="0006511C" w:rsidP="0006511C" w:rsidRDefault="0006511C" w14:paraId="5EE41885" w14:textId="4E05B8BA">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BEH2</w:t>
      </w:r>
      <w:r>
        <w:rPr>
          <w:rFonts w:ascii="Franklin Gothic Book" w:hAnsi="Franklin Gothic Book" w:eastAsia="Calibri"/>
        </w:rPr>
        <w:t>6</w:t>
      </w:r>
    </w:p>
    <w:p w:rsidRPr="00927525" w:rsidR="0006511C" w:rsidP="0006511C" w:rsidRDefault="0006511C" w14:paraId="6F8D876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06511C" w:rsidP="0006511C" w:rsidRDefault="0006511C" w14:paraId="239123A9" w14:textId="48A4AFF4">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BEH2</w:t>
      </w:r>
      <w:r>
        <w:rPr>
          <w:rFonts w:ascii="Franklin Gothic Book" w:hAnsi="Franklin Gothic Book" w:eastAsia="Calibri"/>
        </w:rPr>
        <w:t>6</w:t>
      </w:r>
    </w:p>
    <w:p w:rsidRPr="00583B0F" w:rsidR="00583B0F" w:rsidP="00583B0F" w:rsidRDefault="0006511C" w14:paraId="7966D5A8" w14:textId="77777777">
      <w:pPr>
        <w:spacing w:line="276" w:lineRule="auto"/>
        <w:contextualSpacing/>
        <w:rPr>
          <w:rFonts w:eastAsia="Calibri"/>
        </w:rPr>
      </w:pPr>
      <w:r w:rsidRPr="00927525">
        <w:rPr>
          <w:rFonts w:ascii="Franklin Gothic Book" w:hAnsi="Franklin Gothic Book" w:eastAsia="Calibri"/>
          <w:b/>
          <w:bCs/>
        </w:rPr>
        <w:t xml:space="preserve">Variable Text: </w:t>
      </w:r>
      <w:r w:rsidRPr="00583B0F" w:rsidR="00583B0F">
        <w:rPr>
          <w:rFonts w:eastAsia="Calibri"/>
        </w:rPr>
        <w:t>We understand that you might feel uncomfortable providing the birth month and year of your [IF BEH24=</w:t>
      </w:r>
      <w:proofErr w:type="gramStart"/>
      <w:r w:rsidRPr="00583B0F" w:rsidR="00583B0F">
        <w:rPr>
          <w:rFonts w:eastAsia="Calibri"/>
        </w:rPr>
        <w:t>1,-</w:t>
      </w:r>
      <w:proofErr w:type="gramEnd"/>
      <w:r w:rsidRPr="00583B0F" w:rsidR="00583B0F">
        <w:rPr>
          <w:rFonts w:eastAsia="Calibri"/>
        </w:rPr>
        <w:t>99 INSERT: child; IF BEH24=2-20 INSERT: children] under 18.</w:t>
      </w:r>
    </w:p>
    <w:p w:rsidRPr="00583B0F" w:rsidR="00583B0F" w:rsidP="00583B0F" w:rsidRDefault="00583B0F" w14:paraId="791F82C4" w14:textId="77777777">
      <w:pPr>
        <w:spacing w:line="276" w:lineRule="auto"/>
        <w:contextualSpacing/>
        <w:rPr>
          <w:rFonts w:eastAsia="Calibri"/>
        </w:rPr>
      </w:pPr>
      <w:r w:rsidRPr="00583B0F">
        <w:rPr>
          <w:rFonts w:eastAsia="Calibri"/>
        </w:rPr>
        <w:t>[SPACE]</w:t>
      </w:r>
    </w:p>
    <w:p w:rsidRPr="00583B0F" w:rsidR="00583B0F" w:rsidP="00583B0F" w:rsidRDefault="00583B0F" w14:paraId="48E89968" w14:textId="77777777">
      <w:pPr>
        <w:spacing w:line="276" w:lineRule="auto"/>
        <w:contextualSpacing/>
        <w:rPr>
          <w:rFonts w:eastAsia="Calibri"/>
        </w:rPr>
      </w:pPr>
      <w:r w:rsidRPr="00583B0F">
        <w:rPr>
          <w:rFonts w:eastAsia="Calibri"/>
        </w:rPr>
        <w:lastRenderedPageBreak/>
        <w:t>So that we can ask you accurate questions, can you please let us know how old [IF BEH24=</w:t>
      </w:r>
      <w:proofErr w:type="gramStart"/>
      <w:r w:rsidRPr="00583B0F">
        <w:rPr>
          <w:rFonts w:eastAsia="Calibri"/>
        </w:rPr>
        <w:t>1,-</w:t>
      </w:r>
      <w:proofErr w:type="gramEnd"/>
      <w:r w:rsidRPr="00583B0F">
        <w:rPr>
          <w:rFonts w:eastAsia="Calibri"/>
        </w:rPr>
        <w:t>99 INSERT: is; IF BEH24=2-20 INSERT: are] your [IF BEH24=1,-99 INSERT: child; IF BEH24=2-20 INSERT: children]?</w:t>
      </w:r>
    </w:p>
    <w:p w:rsidR="0006511C" w:rsidP="0006511C" w:rsidRDefault="0006511C" w14:paraId="50F53FEB" w14:textId="3A5C35F6">
      <w:pPr>
        <w:spacing w:line="276" w:lineRule="auto"/>
        <w:contextualSpacing/>
        <w:rPr>
          <w:rFonts w:eastAsia="Calibri" w:cstheme="minorHAnsi"/>
          <w:color w:val="00B050"/>
        </w:rPr>
      </w:pPr>
      <w:r w:rsidRPr="00927525">
        <w:rPr>
          <w:rFonts w:ascii="Franklin Gothic Book" w:hAnsi="Franklin Gothic Book" w:eastAsia="Calibri"/>
          <w:b/>
        </w:rPr>
        <w:t xml:space="preserve">Variable Label: </w:t>
      </w:r>
      <w:r w:rsidRPr="00E90CDC">
        <w:rPr>
          <w:rFonts w:eastAsia="Calibri" w:cstheme="minorHAnsi"/>
          <w:color w:val="00B050"/>
        </w:rPr>
        <w:t>BEH2</w:t>
      </w:r>
      <w:r>
        <w:rPr>
          <w:rFonts w:eastAsia="Calibri" w:cstheme="minorHAnsi"/>
          <w:color w:val="00B050"/>
        </w:rPr>
        <w:t>6</w:t>
      </w:r>
      <w:r w:rsidRPr="00E90CDC">
        <w:rPr>
          <w:rFonts w:eastAsia="Calibri" w:cstheme="minorHAnsi"/>
          <w:color w:val="00B050"/>
        </w:rPr>
        <w:t xml:space="preserve">: </w:t>
      </w:r>
      <w:r>
        <w:rPr>
          <w:rFonts w:eastAsia="Calibri" w:cstheme="minorHAnsi"/>
          <w:color w:val="00B050"/>
        </w:rPr>
        <w:t>Age</w:t>
      </w:r>
      <w:r w:rsidRPr="00E90CDC">
        <w:rPr>
          <w:rFonts w:eastAsia="Calibri" w:cstheme="minorHAnsi"/>
          <w:color w:val="00B050"/>
        </w:rPr>
        <w:t xml:space="preserve"> of children under 18</w:t>
      </w:r>
    </w:p>
    <w:p w:rsidR="0006511C" w:rsidP="0006511C" w:rsidRDefault="0006511C" w14:paraId="6BA20C09" w14:textId="0E0B9FC7">
      <w:pPr>
        <w:spacing w:line="276" w:lineRule="auto"/>
        <w:contextualSpacing/>
        <w:rPr>
          <w:rFonts w:ascii="Franklin Gothic Book" w:hAnsi="Franklin Gothic Book" w:eastAsia="Calibri" w:cstheme="minorHAnsi"/>
          <w:b/>
          <w:bCs/>
          <w:color w:val="00B050"/>
        </w:rPr>
      </w:pPr>
      <w:r w:rsidRPr="002B03D1">
        <w:rPr>
          <w:rFonts w:ascii="Franklin Gothic Book" w:hAnsi="Franklin Gothic Book" w:eastAsia="Calibri" w:cstheme="minorHAnsi"/>
          <w:b/>
          <w:bCs/>
          <w:color w:val="00B050"/>
        </w:rPr>
        <w:t xml:space="preserve">// Ask if </w:t>
      </w:r>
      <w:r w:rsidR="00ED055C">
        <w:rPr>
          <w:rFonts w:ascii="Franklin Gothic Book" w:hAnsi="Franklin Gothic Book" w:eastAsia="Calibri" w:cstheme="minorHAnsi"/>
          <w:b/>
          <w:bCs/>
          <w:color w:val="00B050"/>
        </w:rPr>
        <w:t xml:space="preserve">any </w:t>
      </w:r>
      <w:r w:rsidRPr="002B03D1">
        <w:rPr>
          <w:rFonts w:ascii="Franklin Gothic Book" w:hAnsi="Franklin Gothic Book" w:eastAsia="Calibri" w:cstheme="minorHAnsi"/>
          <w:b/>
          <w:bCs/>
          <w:color w:val="00B050"/>
        </w:rPr>
        <w:t>BEH2</w:t>
      </w:r>
      <w:r w:rsidR="00785C66">
        <w:rPr>
          <w:rFonts w:ascii="Franklin Gothic Book" w:hAnsi="Franklin Gothic Book" w:eastAsia="Calibri" w:cstheme="minorHAnsi"/>
          <w:b/>
          <w:bCs/>
          <w:color w:val="00B050"/>
        </w:rPr>
        <w:t>5_1-BEH2</w:t>
      </w:r>
      <w:r w:rsidR="00DE0C3C">
        <w:rPr>
          <w:rFonts w:ascii="Franklin Gothic Book" w:hAnsi="Franklin Gothic Book" w:eastAsia="Calibri" w:cstheme="minorHAnsi"/>
          <w:b/>
          <w:bCs/>
          <w:color w:val="00B050"/>
        </w:rPr>
        <w:t>5</w:t>
      </w:r>
      <w:r w:rsidR="00785C66">
        <w:rPr>
          <w:rFonts w:ascii="Franklin Gothic Book" w:hAnsi="Franklin Gothic Book" w:eastAsia="Calibri" w:cstheme="minorHAnsi"/>
          <w:b/>
          <w:bCs/>
          <w:color w:val="00B050"/>
        </w:rPr>
        <w:t>_20</w:t>
      </w:r>
      <w:proofErr w:type="gramStart"/>
      <w:r w:rsidR="00ED055C">
        <w:rPr>
          <w:rFonts w:ascii="Franklin Gothic Book" w:hAnsi="Franklin Gothic Book" w:eastAsia="Calibri" w:cstheme="minorHAnsi"/>
          <w:b/>
          <w:bCs/>
          <w:color w:val="00B050"/>
        </w:rPr>
        <w:t>_</w:t>
      </w:r>
      <w:r>
        <w:rPr>
          <w:rFonts w:ascii="Franklin Gothic Book" w:hAnsi="Franklin Gothic Book" w:eastAsia="Calibri" w:cstheme="minorHAnsi"/>
          <w:b/>
          <w:bCs/>
          <w:color w:val="00B050"/>
        </w:rPr>
        <w:t>(</w:t>
      </w:r>
      <w:proofErr w:type="gramEnd"/>
      <w:r w:rsidRPr="00785C66" w:rsidR="00785C66">
        <w:rPr>
          <w:rFonts w:ascii="Franklin Gothic Book" w:hAnsi="Franklin Gothic Book" w:eastAsia="Calibri" w:cstheme="minorHAnsi"/>
          <w:b/>
          <w:bCs/>
          <w:color w:val="00B050"/>
        </w:rPr>
        <w:t>Birth month of children under 18</w:t>
      </w:r>
      <w:r>
        <w:rPr>
          <w:rFonts w:ascii="Franklin Gothic Book" w:hAnsi="Franklin Gothic Book" w:eastAsia="Calibri" w:cstheme="minorHAnsi"/>
          <w:b/>
          <w:bCs/>
          <w:color w:val="00B050"/>
        </w:rPr>
        <w:t>)</w:t>
      </w:r>
      <w:r w:rsidRPr="002B03D1">
        <w:rPr>
          <w:rFonts w:ascii="Franklin Gothic Book" w:hAnsi="Franklin Gothic Book" w:eastAsia="Calibri" w:cstheme="minorHAnsi"/>
          <w:b/>
          <w:bCs/>
          <w:color w:val="00B050"/>
        </w:rPr>
        <w:t xml:space="preserve"> </w:t>
      </w:r>
      <w:r>
        <w:rPr>
          <w:rFonts w:ascii="Franklin Gothic Book" w:hAnsi="Franklin Gothic Book" w:eastAsia="Calibri" w:cstheme="minorHAnsi"/>
          <w:b/>
          <w:bCs/>
          <w:color w:val="00B050"/>
        </w:rPr>
        <w:t xml:space="preserve">= </w:t>
      </w:r>
      <w:r w:rsidRPr="002B03D1">
        <w:rPr>
          <w:rFonts w:ascii="Franklin Gothic Book" w:hAnsi="Franklin Gothic Book" w:eastAsia="Calibri" w:cstheme="minorHAnsi"/>
          <w:b/>
          <w:bCs/>
          <w:color w:val="00B050"/>
        </w:rPr>
        <w:t>-99 (“R</w:t>
      </w:r>
      <w:r>
        <w:rPr>
          <w:rFonts w:ascii="Franklin Gothic Book" w:hAnsi="Franklin Gothic Book" w:eastAsia="Calibri" w:cstheme="minorHAnsi"/>
          <w:b/>
          <w:bCs/>
          <w:color w:val="00B050"/>
        </w:rPr>
        <w:t>EFUSED</w:t>
      </w:r>
      <w:r w:rsidRPr="002B03D1">
        <w:rPr>
          <w:rFonts w:ascii="Franklin Gothic Book" w:hAnsi="Franklin Gothic Book" w:eastAsia="Calibri" w:cstheme="minorHAnsi"/>
          <w:b/>
          <w:bCs/>
          <w:color w:val="00B050"/>
        </w:rPr>
        <w:t>”) //</w:t>
      </w:r>
    </w:p>
    <w:p w:rsidRPr="00CA658E" w:rsidR="0006511C" w:rsidP="0006511C" w:rsidRDefault="0006511C" w14:paraId="42B4A42A" w14:textId="77777777">
      <w:pPr>
        <w:spacing w:line="276" w:lineRule="auto"/>
        <w:contextualSpacing/>
        <w:rPr>
          <w:rFonts w:ascii="Franklin Gothic Book" w:hAnsi="Franklin Gothic Book" w:eastAsia="Calibri" w:cstheme="minorHAnsi"/>
          <w:b/>
          <w:bCs/>
          <w:color w:val="00B050"/>
        </w:rPr>
      </w:pPr>
      <w:r>
        <w:rPr>
          <w:rFonts w:ascii="Franklin Gothic Book" w:hAnsi="Franklin Gothic Book" w:eastAsia="Calibri" w:cstheme="minorHAnsi"/>
          <w:b/>
          <w:bCs/>
          <w:color w:val="00B050"/>
        </w:rPr>
        <w:t xml:space="preserve">// </w:t>
      </w:r>
      <w:r w:rsidRPr="00CA658E">
        <w:rPr>
          <w:rFonts w:ascii="Franklin Gothic Book" w:hAnsi="Franklin Gothic Book" w:eastAsia="Calibri" w:cstheme="minorHAnsi"/>
          <w:b/>
          <w:bCs/>
          <w:color w:val="00B050"/>
        </w:rPr>
        <w:t xml:space="preserve">DOUBLE PROMPT </w:t>
      </w:r>
      <w:r>
        <w:rPr>
          <w:rFonts w:ascii="Franklin Gothic Book" w:hAnsi="Franklin Gothic Book" w:eastAsia="Calibri" w:cstheme="minorHAnsi"/>
          <w:b/>
          <w:bCs/>
          <w:color w:val="00B050"/>
        </w:rPr>
        <w:t>//</w:t>
      </w:r>
    </w:p>
    <w:p w:rsidRPr="00CA658E" w:rsidR="0006511C" w:rsidP="0006511C" w:rsidRDefault="0006511C" w14:paraId="270AB281" w14:textId="1A9E1DD0">
      <w:pPr>
        <w:spacing w:line="276" w:lineRule="auto"/>
        <w:contextualSpacing/>
        <w:rPr>
          <w:rFonts w:ascii="Franklin Gothic Book" w:hAnsi="Franklin Gothic Book" w:eastAsia="Calibri" w:cstheme="minorHAnsi"/>
          <w:b/>
          <w:bCs/>
          <w:color w:val="00B050"/>
        </w:rPr>
      </w:pPr>
      <w:r>
        <w:rPr>
          <w:rFonts w:ascii="Franklin Gothic Book" w:hAnsi="Franklin Gothic Book" w:eastAsia="Calibri" w:cstheme="minorHAnsi"/>
          <w:b/>
          <w:bCs/>
          <w:color w:val="00B050"/>
        </w:rPr>
        <w:t xml:space="preserve">// </w:t>
      </w:r>
      <w:r w:rsidRPr="000F4521" w:rsidR="000F4521">
        <w:rPr>
          <w:rFonts w:ascii="Franklin Gothic Book" w:hAnsi="Franklin Gothic Book" w:eastAsia="Calibri" w:cstheme="minorHAnsi"/>
          <w:b/>
          <w:bCs/>
          <w:color w:val="00B050"/>
        </w:rPr>
        <w:t>NUMBERBOXES, RANGE 0-18</w:t>
      </w:r>
      <w:r w:rsidR="000F4521">
        <w:rPr>
          <w:rFonts w:ascii="Franklin Gothic Book" w:hAnsi="Franklin Gothic Book" w:eastAsia="Calibri" w:cstheme="minorHAnsi"/>
          <w:b/>
          <w:bCs/>
          <w:color w:val="00B050"/>
        </w:rPr>
        <w:t xml:space="preserve"> </w:t>
      </w:r>
      <w:r>
        <w:rPr>
          <w:rFonts w:ascii="Franklin Gothic Book" w:hAnsi="Franklin Gothic Book" w:eastAsia="Calibri" w:cstheme="minorHAnsi"/>
          <w:b/>
          <w:bCs/>
          <w:color w:val="00B050"/>
        </w:rPr>
        <w:t>//</w:t>
      </w:r>
    </w:p>
    <w:p w:rsidR="0006511C" w:rsidP="00DE0C3C" w:rsidRDefault="0006511C" w14:paraId="1659F021" w14:textId="564FD47E">
      <w:pPr>
        <w:spacing w:line="276" w:lineRule="auto"/>
        <w:contextualSpacing/>
        <w:rPr>
          <w:rFonts w:ascii="Franklin Gothic Book" w:hAnsi="Franklin Gothic Book" w:eastAsia="Calibri" w:cstheme="minorHAnsi"/>
          <w:b/>
          <w:bCs/>
          <w:color w:val="00B050"/>
        </w:rPr>
      </w:pPr>
      <w:r>
        <w:rPr>
          <w:rFonts w:ascii="Franklin Gothic Book" w:hAnsi="Franklin Gothic Book" w:eastAsia="Calibri" w:cstheme="minorHAnsi"/>
          <w:b/>
          <w:bCs/>
          <w:color w:val="00B050"/>
        </w:rPr>
        <w:t xml:space="preserve">// </w:t>
      </w:r>
      <w:r w:rsidRPr="00DE0C3C" w:rsidR="00DE0C3C">
        <w:rPr>
          <w:rFonts w:ascii="Franklin Gothic Book" w:hAnsi="Franklin Gothic Book" w:eastAsia="Calibri" w:cstheme="minorHAnsi"/>
          <w:b/>
          <w:bCs/>
          <w:color w:val="00B050"/>
        </w:rPr>
        <w:t>SHOW NUMBER OF NUMBERBOXES EQUAL TO BEH24 RESPONSE (0-20)</w:t>
      </w:r>
      <w:r w:rsidR="00DE0C3C">
        <w:rPr>
          <w:rFonts w:ascii="Franklin Gothic Book" w:hAnsi="Franklin Gothic Book" w:eastAsia="Calibri" w:cstheme="minorHAnsi"/>
          <w:b/>
          <w:bCs/>
          <w:color w:val="00B050"/>
        </w:rPr>
        <w:t>.</w:t>
      </w:r>
      <w:r>
        <w:rPr>
          <w:rFonts w:ascii="Franklin Gothic Book" w:hAnsi="Franklin Gothic Book" w:eastAsia="Calibri" w:cstheme="minorHAnsi"/>
          <w:b/>
          <w:bCs/>
          <w:color w:val="00B050"/>
        </w:rPr>
        <w:t xml:space="preserve"> //</w:t>
      </w:r>
    </w:p>
    <w:p w:rsidR="0006511C" w:rsidP="0006511C" w:rsidRDefault="0006511C" w14:paraId="135DCF3F" w14:textId="77777777">
      <w:pPr>
        <w:spacing w:line="276" w:lineRule="auto"/>
        <w:contextualSpacing/>
        <w:rPr>
          <w:rFonts w:ascii="Franklin Gothic Book" w:hAnsi="Franklin Gothic Book" w:eastAsia="Calibri" w:cstheme="minorHAnsi"/>
          <w:b/>
          <w:bCs/>
          <w:color w:val="00B050"/>
        </w:rPr>
      </w:pPr>
    </w:p>
    <w:p w:rsidR="00C20433" w:rsidP="00C20433" w:rsidRDefault="00C20433" w14:paraId="372EA493" w14:textId="77777777">
      <w:pPr>
        <w:spacing w:line="276" w:lineRule="auto"/>
        <w:contextualSpacing/>
        <w:rPr>
          <w:rFonts w:eastAsia="Calibri"/>
          <w:color w:val="00B0F0"/>
        </w:rPr>
      </w:pPr>
      <w:r>
        <w:rPr>
          <w:rFonts w:eastAsia="Calibri"/>
          <w:color w:val="00B0F0"/>
        </w:rPr>
        <w:t>NUMBERBOXES</w:t>
      </w:r>
      <w:r w:rsidRPr="00E90CDC">
        <w:rPr>
          <w:rFonts w:eastAsia="Calibri"/>
          <w:color w:val="00B0F0"/>
        </w:rPr>
        <w:t>:</w:t>
      </w:r>
    </w:p>
    <w:p w:rsidRPr="00486A83" w:rsidR="00486A83" w:rsidP="00486A83" w:rsidRDefault="00486A83" w14:paraId="275606AC"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BEH24&gt;0] </w:t>
      </w:r>
      <w:r w:rsidRPr="00486A83">
        <w:rPr>
          <w:rFonts w:eastAsia="Calibri"/>
        </w:rPr>
        <w:t xml:space="preserve">Your </w:t>
      </w:r>
      <w:r w:rsidRPr="00486A83">
        <w:rPr>
          <w:rFonts w:eastAsia="Calibri"/>
          <w:color w:val="00B0F0"/>
        </w:rPr>
        <w:t xml:space="preserve">[IF BEH24&gt;1 INSERT: </w:t>
      </w:r>
      <w:r w:rsidRPr="00486A83">
        <w:rPr>
          <w:rFonts w:eastAsia="Calibri"/>
        </w:rPr>
        <w:t>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2A4AB586"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 </w:t>
      </w:r>
      <w:r w:rsidRPr="00486A83">
        <w:rPr>
          <w:rFonts w:eastAsia="Calibri"/>
        </w:rPr>
        <w:t xml:space="preserve">Your </w:t>
      </w:r>
      <w:r w:rsidRPr="00486A83">
        <w:rPr>
          <w:rFonts w:eastAsia="Calibri"/>
          <w:color w:val="00B0F0"/>
        </w:rPr>
        <w:t xml:space="preserve">[IF BEH24=2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BEH24&gt;2 INSERT: </w:t>
      </w:r>
      <w:r w:rsidRPr="00486A83">
        <w:rPr>
          <w:rFonts w:eastAsia="Calibri"/>
        </w:rPr>
        <w:t xml:space="preserve"> second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0F22A2A2"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BEH24&gt;2] </w:t>
      </w:r>
      <w:r w:rsidRPr="00486A83">
        <w:rPr>
          <w:rFonts w:eastAsia="Calibri"/>
        </w:rPr>
        <w:t xml:space="preserve">Your </w:t>
      </w:r>
      <w:r w:rsidRPr="00486A83">
        <w:rPr>
          <w:rFonts w:eastAsia="Calibri"/>
          <w:color w:val="00B0F0"/>
        </w:rPr>
        <w:t xml:space="preserve">[IF BEH24=3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BEH24&gt;3 INSERT: </w:t>
      </w:r>
      <w:r w:rsidRPr="00486A83">
        <w:rPr>
          <w:rFonts w:eastAsia="Calibri"/>
        </w:rPr>
        <w:t xml:space="preserve"> third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3EC5E93C" w14:textId="77777777">
      <w:pPr>
        <w:pStyle w:val="ListParagraph"/>
        <w:numPr>
          <w:ilvl w:val="0"/>
          <w:numId w:val="9"/>
        </w:numPr>
        <w:spacing w:before="0" w:after="0" w:line="276" w:lineRule="auto"/>
        <w:rPr>
          <w:rFonts w:eastAsia="Calibri"/>
          <w:color w:val="00B0F0"/>
        </w:rPr>
      </w:pPr>
      <w:r w:rsidRPr="00486A83">
        <w:rPr>
          <w:rFonts w:eastAsia="Calibri"/>
          <w:color w:val="00B0F0"/>
        </w:rPr>
        <w:t>[IF BEH24&gt;3]</w:t>
      </w:r>
      <w:r w:rsidRPr="00486A83">
        <w:rPr>
          <w:rFonts w:eastAsia="Calibri"/>
        </w:rPr>
        <w:t xml:space="preserve"> Your </w:t>
      </w:r>
      <w:r w:rsidRPr="00486A83">
        <w:rPr>
          <w:rFonts w:eastAsia="Calibri"/>
          <w:color w:val="00B0F0"/>
        </w:rPr>
        <w:t xml:space="preserve">[IF BEH24=4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BEH24&gt;4 INSERT: </w:t>
      </w:r>
      <w:r w:rsidRPr="00486A83">
        <w:rPr>
          <w:rFonts w:eastAsia="Calibri"/>
        </w:rPr>
        <w:t xml:space="preserve"> fourth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4991681B" w14:textId="77777777">
      <w:pPr>
        <w:pStyle w:val="ListParagraph"/>
        <w:numPr>
          <w:ilvl w:val="0"/>
          <w:numId w:val="9"/>
        </w:numPr>
        <w:spacing w:before="0" w:after="0" w:line="276" w:lineRule="auto"/>
        <w:rPr>
          <w:rFonts w:eastAsia="Calibri"/>
          <w:color w:val="00B0F0"/>
        </w:rPr>
      </w:pPr>
      <w:r w:rsidRPr="00486A83">
        <w:rPr>
          <w:rFonts w:eastAsia="Calibri"/>
          <w:color w:val="00B0F0"/>
        </w:rPr>
        <w:t>[IF BEH24&gt;4</w:t>
      </w:r>
      <w:r w:rsidRPr="00486A83">
        <w:rPr>
          <w:rFonts w:eastAsia="Calibri"/>
        </w:rPr>
        <w:t xml:space="preserve"> Your </w:t>
      </w:r>
      <w:r w:rsidRPr="00486A83">
        <w:rPr>
          <w:rFonts w:eastAsia="Calibri"/>
          <w:color w:val="00B0F0"/>
        </w:rPr>
        <w:t xml:space="preserve">[IF BEH24=5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BEH24&gt;5 INSERT: </w:t>
      </w:r>
      <w:r w:rsidRPr="00486A83">
        <w:rPr>
          <w:rFonts w:eastAsia="Calibri"/>
        </w:rPr>
        <w:t xml:space="preserve"> fifth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6A53AE52" w14:textId="77777777">
      <w:pPr>
        <w:pStyle w:val="ListParagraph"/>
        <w:numPr>
          <w:ilvl w:val="0"/>
          <w:numId w:val="9"/>
        </w:numPr>
        <w:spacing w:before="0" w:after="0" w:line="276" w:lineRule="auto"/>
        <w:rPr>
          <w:rFonts w:eastAsia="Calibri"/>
          <w:color w:val="00B0F0"/>
        </w:rPr>
      </w:pPr>
      <w:r w:rsidRPr="00486A83">
        <w:rPr>
          <w:rFonts w:eastAsia="Calibri"/>
          <w:color w:val="00B0F0"/>
        </w:rPr>
        <w:t>[IF BEH24&gt;5</w:t>
      </w:r>
      <w:r w:rsidRPr="00486A83">
        <w:rPr>
          <w:rFonts w:eastAsia="Calibri"/>
        </w:rPr>
        <w:t xml:space="preserve"> Your </w:t>
      </w:r>
      <w:r w:rsidRPr="00486A83">
        <w:rPr>
          <w:rFonts w:eastAsia="Calibri"/>
          <w:color w:val="00B0F0"/>
        </w:rPr>
        <w:t xml:space="preserve">[IF BEH24=6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BEH24&gt;6 INSERT: </w:t>
      </w:r>
      <w:r w:rsidRPr="00486A83">
        <w:rPr>
          <w:rFonts w:eastAsia="Calibri"/>
        </w:rPr>
        <w:t xml:space="preserve"> sixth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275369D0"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BEH24&gt;6] </w:t>
      </w:r>
      <w:r w:rsidRPr="00486A83">
        <w:rPr>
          <w:rFonts w:eastAsia="Calibri"/>
        </w:rPr>
        <w:t xml:space="preserve">Your </w:t>
      </w:r>
      <w:r w:rsidRPr="00486A83">
        <w:rPr>
          <w:rFonts w:eastAsia="Calibri"/>
          <w:color w:val="00B0F0"/>
        </w:rPr>
        <w:t xml:space="preserve">[IF BEH24=7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BEH24&gt;7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460F2B3A"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BEH24&gt;7] </w:t>
      </w:r>
      <w:r w:rsidRPr="00486A83">
        <w:rPr>
          <w:rFonts w:eastAsia="Calibri"/>
        </w:rPr>
        <w:t xml:space="preserve">Your </w:t>
      </w:r>
      <w:r w:rsidRPr="00486A83">
        <w:rPr>
          <w:rFonts w:eastAsia="Calibri"/>
          <w:color w:val="00B0F0"/>
        </w:rPr>
        <w:t xml:space="preserve">[IF BEH24=8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BEH24&gt;8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4EFA21AB"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BEH24&gt;8] </w:t>
      </w:r>
      <w:r w:rsidRPr="00486A83">
        <w:rPr>
          <w:rFonts w:eastAsia="Calibri"/>
        </w:rPr>
        <w:t xml:space="preserve">Your </w:t>
      </w:r>
      <w:r w:rsidRPr="00486A83">
        <w:rPr>
          <w:rFonts w:eastAsia="Calibri"/>
          <w:color w:val="00B0F0"/>
        </w:rPr>
        <w:t xml:space="preserve">[IF BEH24=9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BEH24&gt;9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6CEA6F8A"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BEH24&gt;9] </w:t>
      </w:r>
      <w:r w:rsidRPr="00486A83">
        <w:rPr>
          <w:rFonts w:eastAsia="Calibri"/>
        </w:rPr>
        <w:t xml:space="preserve">Your </w:t>
      </w:r>
      <w:r w:rsidRPr="00486A83">
        <w:rPr>
          <w:rFonts w:eastAsia="Calibri"/>
          <w:color w:val="00B0F0"/>
        </w:rPr>
        <w:t xml:space="preserve">[IF BEH24=10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BEH24&gt;10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78C5F9D7"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BEH24&gt;10] </w:t>
      </w:r>
      <w:r w:rsidRPr="00486A83">
        <w:rPr>
          <w:rFonts w:eastAsia="Calibri"/>
        </w:rPr>
        <w:t xml:space="preserve">Your </w:t>
      </w:r>
      <w:r w:rsidRPr="00486A83">
        <w:rPr>
          <w:rFonts w:eastAsia="Calibri"/>
          <w:color w:val="00B0F0"/>
        </w:rPr>
        <w:t xml:space="preserve">[IF BEH24=11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BEH24&gt;11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5E0E9EEC"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BEH24&gt;11] </w:t>
      </w:r>
      <w:r w:rsidRPr="00486A83">
        <w:rPr>
          <w:rFonts w:eastAsia="Calibri"/>
        </w:rPr>
        <w:t xml:space="preserve">Your </w:t>
      </w:r>
      <w:r w:rsidRPr="00486A83">
        <w:rPr>
          <w:rFonts w:eastAsia="Calibri"/>
          <w:color w:val="00B0F0"/>
        </w:rPr>
        <w:t xml:space="preserve">[IF BEH24=12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BEH24&gt;12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71F39A46"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BEH24&gt;12] </w:t>
      </w:r>
      <w:r w:rsidRPr="00486A83">
        <w:rPr>
          <w:rFonts w:eastAsia="Calibri"/>
        </w:rPr>
        <w:t xml:space="preserve">Your </w:t>
      </w:r>
      <w:r w:rsidRPr="00486A83">
        <w:rPr>
          <w:rFonts w:eastAsia="Calibri"/>
          <w:color w:val="00B0F0"/>
        </w:rPr>
        <w:t xml:space="preserve">[IF BEH24=13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BEH24&gt;13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297267C4"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BEH24&gt;13] </w:t>
      </w:r>
      <w:r w:rsidRPr="00486A83">
        <w:rPr>
          <w:rFonts w:eastAsia="Calibri"/>
        </w:rPr>
        <w:t xml:space="preserve">Your </w:t>
      </w:r>
      <w:r w:rsidRPr="00486A83">
        <w:rPr>
          <w:rFonts w:eastAsia="Calibri"/>
          <w:color w:val="00B0F0"/>
        </w:rPr>
        <w:t xml:space="preserve">[IF BEH24=14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BEH24&gt;14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25039941" w14:textId="77777777">
      <w:pPr>
        <w:pStyle w:val="ListParagraph"/>
        <w:numPr>
          <w:ilvl w:val="0"/>
          <w:numId w:val="9"/>
        </w:numPr>
        <w:spacing w:before="0" w:after="0" w:line="276" w:lineRule="auto"/>
        <w:rPr>
          <w:rFonts w:eastAsia="Calibri"/>
          <w:color w:val="00B0F0"/>
        </w:rPr>
      </w:pPr>
      <w:r w:rsidRPr="00486A83">
        <w:rPr>
          <w:rFonts w:eastAsia="Calibri"/>
          <w:color w:val="00B0F0"/>
        </w:rPr>
        <w:lastRenderedPageBreak/>
        <w:t>[IF BEH24&gt;14</w:t>
      </w:r>
      <w:r w:rsidRPr="00486A83">
        <w:rPr>
          <w:rFonts w:eastAsia="Calibri"/>
        </w:rPr>
        <w:t xml:space="preserve"> Your </w:t>
      </w:r>
      <w:r w:rsidRPr="00486A83">
        <w:rPr>
          <w:rFonts w:eastAsia="Calibri"/>
          <w:color w:val="00B0F0"/>
        </w:rPr>
        <w:t xml:space="preserve">[IF BEH24=15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BEH24&gt;15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161B1E4B"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BEH24&gt;15] </w:t>
      </w:r>
      <w:r w:rsidRPr="00486A83">
        <w:rPr>
          <w:rFonts w:eastAsia="Calibri"/>
        </w:rPr>
        <w:t xml:space="preserve">Your </w:t>
      </w:r>
      <w:r w:rsidRPr="00486A83">
        <w:rPr>
          <w:rFonts w:eastAsia="Calibri"/>
          <w:color w:val="00B0F0"/>
        </w:rPr>
        <w:t xml:space="preserve">[IF BEH24=16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BEH24&gt;16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2965E842"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BEH24&gt;16] </w:t>
      </w:r>
      <w:r w:rsidRPr="00486A83">
        <w:rPr>
          <w:rFonts w:eastAsia="Calibri"/>
        </w:rPr>
        <w:t xml:space="preserve">Your </w:t>
      </w:r>
      <w:r w:rsidRPr="00486A83">
        <w:rPr>
          <w:rFonts w:eastAsia="Calibri"/>
          <w:color w:val="00B0F0"/>
        </w:rPr>
        <w:t xml:space="preserve">[IF BEH24=17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BEH24&gt;17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458BEA9E"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BEH24&gt;17] </w:t>
      </w:r>
      <w:r w:rsidRPr="00486A83">
        <w:rPr>
          <w:rFonts w:eastAsia="Calibri"/>
        </w:rPr>
        <w:t xml:space="preserve">Your </w:t>
      </w:r>
      <w:r w:rsidRPr="00486A83">
        <w:rPr>
          <w:rFonts w:eastAsia="Calibri"/>
          <w:color w:val="00B0F0"/>
        </w:rPr>
        <w:t xml:space="preserve">[IF BEH24=18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BEH24&gt;18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486A83" w:rsidP="00486A83" w:rsidRDefault="00486A83" w14:paraId="6859FC32" w14:textId="77777777">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BEH24&gt;18] </w:t>
      </w:r>
      <w:r w:rsidRPr="00486A83">
        <w:rPr>
          <w:rFonts w:eastAsia="Calibri"/>
        </w:rPr>
        <w:t xml:space="preserve">Your </w:t>
      </w:r>
      <w:r w:rsidRPr="00486A83">
        <w:rPr>
          <w:rFonts w:eastAsia="Calibri"/>
          <w:color w:val="00B0F0"/>
        </w:rPr>
        <w:t xml:space="preserve">[IF BEH24=19 INSERT: </w:t>
      </w:r>
      <w:r w:rsidRPr="00486A83">
        <w:rPr>
          <w:rFonts w:eastAsia="Calibri"/>
        </w:rPr>
        <w:t xml:space="preserve"> youngest</w:t>
      </w:r>
      <w:r w:rsidRPr="00486A83">
        <w:rPr>
          <w:rFonts w:eastAsia="Calibri"/>
          <w:color w:val="00B0F0"/>
        </w:rPr>
        <w:t>]</w:t>
      </w:r>
      <w:r w:rsidRPr="00486A83">
        <w:rPr>
          <w:rFonts w:eastAsia="Calibri"/>
        </w:rPr>
        <w:t xml:space="preserve"> </w:t>
      </w:r>
      <w:r w:rsidRPr="00486A83">
        <w:rPr>
          <w:rFonts w:eastAsia="Calibri"/>
          <w:color w:val="00B0F0"/>
        </w:rPr>
        <w:t xml:space="preserve">[IF BEH24&gt;19 INSERT: </w:t>
      </w:r>
      <w:r w:rsidRPr="00486A83">
        <w:rPr>
          <w:rFonts w:eastAsia="Calibri"/>
        </w:rPr>
        <w:t xml:space="preserve"> next oldest</w:t>
      </w:r>
      <w:r w:rsidRPr="00486A83">
        <w:rPr>
          <w:rFonts w:eastAsia="Calibri"/>
          <w:color w:val="00B0F0"/>
        </w:rPr>
        <w:t>]</w:t>
      </w:r>
      <w:r w:rsidRPr="00486A83">
        <w:rPr>
          <w:rFonts w:eastAsia="Calibri"/>
        </w:rPr>
        <w:t xml:space="preserve"> child under 18 </w:t>
      </w:r>
      <w:r w:rsidRPr="00486A83">
        <w:rPr>
          <w:rFonts w:eastAsia="Calibri"/>
          <w:color w:val="00B0F0"/>
        </w:rPr>
        <w:t>[NUMBERBOX]</w:t>
      </w:r>
    </w:p>
    <w:p w:rsidRPr="00486A83" w:rsidR="0006511C" w:rsidP="00486A83" w:rsidRDefault="00486A83" w14:paraId="7461C65D" w14:textId="5F2CFBFB">
      <w:pPr>
        <w:pStyle w:val="ListParagraph"/>
        <w:numPr>
          <w:ilvl w:val="0"/>
          <w:numId w:val="9"/>
        </w:numPr>
        <w:spacing w:before="0" w:after="0" w:line="276" w:lineRule="auto"/>
        <w:rPr>
          <w:rFonts w:eastAsia="Calibri"/>
          <w:color w:val="00B0F0"/>
        </w:rPr>
      </w:pPr>
      <w:r w:rsidRPr="00486A83">
        <w:rPr>
          <w:rFonts w:eastAsia="Calibri"/>
          <w:color w:val="00B0F0"/>
        </w:rPr>
        <w:t xml:space="preserve">[IF BEH24&gt;19] </w:t>
      </w:r>
      <w:r w:rsidRPr="00486A83">
        <w:rPr>
          <w:rFonts w:eastAsia="Calibri"/>
        </w:rPr>
        <w:t xml:space="preserve">Your youngest child under 18 </w:t>
      </w:r>
      <w:r w:rsidRPr="00486A83">
        <w:rPr>
          <w:rFonts w:eastAsia="Calibri"/>
          <w:color w:val="00B0F0"/>
        </w:rPr>
        <w:t>[NUMBERBOX]</w:t>
      </w:r>
    </w:p>
    <w:p w:rsidRPr="00486A83" w:rsidR="00486A83" w:rsidP="00486A83" w:rsidRDefault="00486A83" w14:paraId="5BCBA2A6" w14:textId="77777777">
      <w:pPr>
        <w:spacing w:before="0" w:after="0" w:line="276" w:lineRule="auto"/>
        <w:rPr>
          <w:rFonts w:eastAsia="Calibri"/>
          <w:color w:val="00B0F0"/>
          <w:highlight w:val="yellow"/>
        </w:rPr>
      </w:pPr>
    </w:p>
    <w:tbl>
      <w:tblPr>
        <w:tblStyle w:val="TableGrid22"/>
        <w:tblW w:w="0" w:type="auto"/>
        <w:tblInd w:w="0" w:type="dxa"/>
        <w:tblLook w:val="04A0" w:firstRow="1" w:lastRow="0" w:firstColumn="1" w:lastColumn="0" w:noHBand="0" w:noVBand="1"/>
      </w:tblPr>
      <w:tblGrid>
        <w:gridCol w:w="1098"/>
        <w:gridCol w:w="3204"/>
      </w:tblGrid>
      <w:tr w:rsidRPr="00927525" w:rsidR="0006511C" w:rsidTr="00BF7057" w14:paraId="21AC140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06511C" w:rsidP="00BF7057" w:rsidRDefault="0006511C" w14:paraId="6603D3F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06511C" w:rsidP="00BF7057" w:rsidRDefault="0006511C" w14:paraId="3BE6D5F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06511C" w:rsidTr="00BF7057" w14:paraId="6606162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06511C" w:rsidP="00BF7057" w:rsidRDefault="00C20433" w14:paraId="6189A843" w14:textId="4D2DBED0">
            <w:pPr>
              <w:spacing w:line="276" w:lineRule="auto"/>
              <w:contextualSpacing/>
              <w:rPr>
                <w:rFonts w:ascii="Franklin Gothic Book" w:hAnsi="Franklin Gothic Book" w:eastAsia="Calibri"/>
              </w:rPr>
            </w:pPr>
            <w:r>
              <w:rPr>
                <w:rFonts w:ascii="Franklin Gothic Book" w:hAnsi="Franklin Gothic Book" w:eastAsia="Calibri"/>
              </w:rPr>
              <w:t>0-17</w:t>
            </w:r>
          </w:p>
        </w:tc>
        <w:tc>
          <w:tcPr>
            <w:tcW w:w="3204" w:type="dxa"/>
            <w:tcBorders>
              <w:top w:val="single" w:color="auto" w:sz="4" w:space="0"/>
              <w:left w:val="single" w:color="auto" w:sz="4" w:space="0"/>
              <w:bottom w:val="single" w:color="auto" w:sz="4" w:space="0"/>
              <w:right w:val="single" w:color="auto" w:sz="4" w:space="0"/>
            </w:tcBorders>
          </w:tcPr>
          <w:p w:rsidRPr="00927525" w:rsidR="0006511C" w:rsidP="00BF7057" w:rsidRDefault="0006511C" w14:paraId="7908EA01" w14:textId="6EFE0914">
            <w:pPr>
              <w:spacing w:line="276" w:lineRule="auto"/>
              <w:contextualSpacing/>
              <w:rPr>
                <w:rFonts w:ascii="Franklin Gothic Book" w:hAnsi="Franklin Gothic Book" w:eastAsia="Calibri"/>
              </w:rPr>
            </w:pPr>
          </w:p>
        </w:tc>
      </w:tr>
      <w:tr w:rsidRPr="00927525" w:rsidR="0006511C" w:rsidTr="00BF7057" w14:paraId="2271A67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06511C" w:rsidP="00BF7057" w:rsidRDefault="0006511C" w14:paraId="128BF43D" w14:textId="77777777">
            <w:pPr>
              <w:spacing w:line="276" w:lineRule="auto"/>
              <w:contextualSpacing/>
              <w:rPr>
                <w:rFonts w:ascii="Franklin Gothic Book" w:hAnsi="Franklin Gothic Book" w:eastAsia="Calibri"/>
              </w:rPr>
            </w:pPr>
            <w:r w:rsidRPr="00240926">
              <w:rPr>
                <w:rFonts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06511C" w:rsidP="00BF7057" w:rsidRDefault="0006511C" w14:paraId="1E25927E" w14:textId="77777777">
            <w:pPr>
              <w:spacing w:line="276" w:lineRule="auto"/>
              <w:contextualSpacing/>
              <w:rPr>
                <w:rFonts w:ascii="Franklin Gothic Book" w:hAnsi="Franklin Gothic Book" w:eastAsia="Calibri"/>
              </w:rPr>
            </w:pPr>
            <w:r w:rsidRPr="00240926">
              <w:rPr>
                <w:rFonts w:eastAsia="Calibri"/>
              </w:rPr>
              <w:t>REFUSED</w:t>
            </w:r>
          </w:p>
        </w:tc>
      </w:tr>
      <w:tr w:rsidRPr="00927525" w:rsidR="0006511C" w:rsidTr="00BF7057" w14:paraId="452D6B6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06511C" w:rsidP="00BF7057" w:rsidRDefault="0006511C" w14:paraId="7D0B1F81" w14:textId="77777777">
            <w:pPr>
              <w:spacing w:line="276" w:lineRule="auto"/>
              <w:contextualSpacing/>
              <w:rPr>
                <w:rFonts w:ascii="Franklin Gothic Book" w:hAnsi="Franklin Gothic Book" w:eastAsia="Calibri"/>
              </w:rPr>
            </w:pPr>
            <w:r w:rsidRPr="00240926">
              <w:rPr>
                <w:rFonts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06511C" w:rsidP="00BF7057" w:rsidRDefault="0006511C" w14:paraId="2EC48BA1" w14:textId="77777777">
            <w:pPr>
              <w:spacing w:line="276" w:lineRule="auto"/>
              <w:contextualSpacing/>
              <w:rPr>
                <w:rFonts w:ascii="Franklin Gothic Book" w:hAnsi="Franklin Gothic Book" w:eastAsia="Calibri"/>
              </w:rPr>
            </w:pPr>
            <w:r w:rsidRPr="00240926">
              <w:rPr>
                <w:rFonts w:eastAsia="Calibri"/>
              </w:rPr>
              <w:t>VALID SKIP</w:t>
            </w:r>
          </w:p>
        </w:tc>
      </w:tr>
    </w:tbl>
    <w:p w:rsidRPr="00E90CDC" w:rsidR="00CD6FF8" w:rsidP="00CD6FF8" w:rsidRDefault="00CD6FF8" w14:paraId="2C255595" w14:textId="77777777">
      <w:pPr>
        <w:spacing w:line="276" w:lineRule="auto"/>
        <w:contextualSpacing/>
        <w:rPr>
          <w:rFonts w:eastAsia="Calibri" w:cstheme="minorHAnsi"/>
          <w:color w:val="00B0F0"/>
        </w:rPr>
      </w:pPr>
    </w:p>
    <w:p w:rsidR="00CD6FF8" w:rsidP="00CD6FF8" w:rsidRDefault="00CD6FF8" w14:paraId="2F50EF59" w14:textId="19205C55">
      <w:pPr>
        <w:spacing w:line="276" w:lineRule="auto"/>
        <w:contextualSpacing/>
        <w:rPr>
          <w:rFonts w:eastAsia="Calibri"/>
          <w:color w:val="00B0F0"/>
        </w:rPr>
      </w:pPr>
      <w:r>
        <w:rPr>
          <w:rFonts w:eastAsia="Calibri"/>
          <w:color w:val="00B0F0"/>
        </w:rPr>
        <w:t xml:space="preserve">IF MISSING </w:t>
      </w:r>
      <w:proofErr w:type="spellStart"/>
      <w:r>
        <w:rPr>
          <w:rFonts w:eastAsia="Calibri"/>
          <w:color w:val="00B0F0"/>
        </w:rPr>
        <w:t>CHILD_AGE_x</w:t>
      </w:r>
      <w:proofErr w:type="spellEnd"/>
      <w:r>
        <w:rPr>
          <w:rFonts w:eastAsia="Calibri"/>
          <w:color w:val="00B0F0"/>
        </w:rPr>
        <w:t xml:space="preserve">, </w:t>
      </w:r>
      <w:proofErr w:type="spellStart"/>
      <w:r>
        <w:rPr>
          <w:rFonts w:eastAsia="Calibri"/>
          <w:color w:val="00B0F0"/>
        </w:rPr>
        <w:t>CHILD_AGE_x</w:t>
      </w:r>
      <w:proofErr w:type="spellEnd"/>
      <w:r>
        <w:rPr>
          <w:rFonts w:eastAsia="Calibri"/>
          <w:color w:val="00B0F0"/>
        </w:rPr>
        <w:t>=</w:t>
      </w:r>
      <w:r w:rsidRPr="007871A6">
        <w:rPr>
          <w:rFonts w:eastAsia="Calibri"/>
          <w:color w:val="00B0F0"/>
        </w:rPr>
        <w:t xml:space="preserve"> </w:t>
      </w:r>
      <w:r w:rsidRPr="00E90CDC">
        <w:rPr>
          <w:rFonts w:eastAsia="Calibri"/>
          <w:color w:val="00B0F0"/>
        </w:rPr>
        <w:t>BEH2</w:t>
      </w:r>
      <w:r w:rsidR="00F1261A">
        <w:rPr>
          <w:rFonts w:eastAsia="Calibri"/>
          <w:color w:val="00B0F0"/>
        </w:rPr>
        <w:t>6</w:t>
      </w:r>
      <w:r>
        <w:rPr>
          <w:rFonts w:eastAsia="Calibri"/>
          <w:color w:val="00B0F0"/>
        </w:rPr>
        <w:t>_x</w:t>
      </w:r>
    </w:p>
    <w:p w:rsidR="00F63619" w:rsidP="00486A83" w:rsidRDefault="00F63619" w14:paraId="7C33E02A" w14:textId="77777777">
      <w:pPr>
        <w:spacing w:line="276" w:lineRule="auto"/>
        <w:contextualSpacing/>
        <w:rPr>
          <w:rFonts w:ascii="Franklin Gothic Book" w:hAnsi="Franklin Gothic Book" w:eastAsia="Calibri"/>
          <w:b/>
          <w:bCs/>
        </w:rPr>
      </w:pPr>
    </w:p>
    <w:p w:rsidRPr="007A36B9" w:rsidR="00F63619" w:rsidP="00F63619" w:rsidRDefault="00F63619" w14:paraId="46262A94" w14:textId="411FCE23">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1F42D4" w:rsidR="00CD6FF8" w:rsidP="00CD6FF8" w:rsidRDefault="00CD6FF8" w14:paraId="27BE7F95" w14:textId="77777777">
      <w:pPr>
        <w:spacing w:line="276" w:lineRule="auto"/>
        <w:contextualSpacing/>
        <w:rPr>
          <w:rFonts w:eastAsia="Calibri"/>
          <w:color w:val="00B0F0"/>
        </w:rPr>
      </w:pPr>
    </w:p>
    <w:p w:rsidR="00CD6FF8" w:rsidP="00CD6FF8" w:rsidRDefault="00CD6FF8" w14:paraId="3B462ABB" w14:textId="77777777">
      <w:pPr>
        <w:spacing w:line="276" w:lineRule="auto"/>
        <w:contextualSpacing/>
        <w:rPr>
          <w:rFonts w:ascii="Franklin Gothic Book" w:hAnsi="Franklin Gothic Book" w:eastAsia="Calibri" w:cstheme="minorHAnsi"/>
          <w:b/>
          <w:bCs/>
          <w:color w:val="00B050"/>
        </w:rPr>
      </w:pPr>
      <w:r w:rsidRPr="002B03D1">
        <w:rPr>
          <w:rFonts w:ascii="Franklin Gothic Book" w:hAnsi="Franklin Gothic Book" w:eastAsia="Calibri" w:cstheme="minorHAnsi"/>
          <w:b/>
          <w:bCs/>
          <w:color w:val="00B050"/>
        </w:rPr>
        <w:t>// Ask if BEH2</w:t>
      </w:r>
      <w:r>
        <w:rPr>
          <w:rFonts w:ascii="Franklin Gothic Book" w:hAnsi="Franklin Gothic Book" w:eastAsia="Calibri" w:cstheme="minorHAnsi"/>
          <w:b/>
          <w:bCs/>
          <w:color w:val="00B050"/>
        </w:rPr>
        <w:t xml:space="preserve">4 (Number of children under 18) </w:t>
      </w:r>
      <w:r>
        <w:rPr>
          <w:rFonts w:ascii="Roboto" w:hAnsi="Roboto"/>
          <w:color w:val="202124"/>
          <w:shd w:val="clear" w:color="auto" w:fill="FFFFFF"/>
        </w:rPr>
        <w:t>≥</w:t>
      </w:r>
      <w:r>
        <w:rPr>
          <w:rFonts w:ascii="Franklin Gothic Book" w:hAnsi="Franklin Gothic Book" w:eastAsia="Calibri" w:cstheme="minorHAnsi"/>
          <w:b/>
          <w:bCs/>
          <w:color w:val="00B050"/>
        </w:rPr>
        <w:t xml:space="preserve"> 1</w:t>
      </w:r>
      <w:r w:rsidRPr="002B03D1">
        <w:rPr>
          <w:rFonts w:ascii="Franklin Gothic Book" w:hAnsi="Franklin Gothic Book" w:eastAsia="Calibri" w:cstheme="minorHAnsi"/>
          <w:b/>
          <w:bCs/>
          <w:color w:val="00B050"/>
        </w:rPr>
        <w:t xml:space="preserve"> or </w:t>
      </w:r>
      <w:r>
        <w:rPr>
          <w:rFonts w:ascii="Franklin Gothic Book" w:hAnsi="Franklin Gothic Book" w:eastAsia="Calibri" w:cstheme="minorHAnsi"/>
          <w:b/>
          <w:bCs/>
          <w:color w:val="00B050"/>
        </w:rPr>
        <w:t xml:space="preserve">= </w:t>
      </w:r>
      <w:r w:rsidRPr="002B03D1">
        <w:rPr>
          <w:rFonts w:ascii="Franklin Gothic Book" w:hAnsi="Franklin Gothic Book" w:eastAsia="Calibri" w:cstheme="minorHAnsi"/>
          <w:b/>
          <w:bCs/>
          <w:color w:val="00B050"/>
        </w:rPr>
        <w:t>-99 (“R</w:t>
      </w:r>
      <w:r>
        <w:rPr>
          <w:rFonts w:ascii="Franklin Gothic Book" w:hAnsi="Franklin Gothic Book" w:eastAsia="Calibri" w:cstheme="minorHAnsi"/>
          <w:b/>
          <w:bCs/>
          <w:color w:val="00B050"/>
        </w:rPr>
        <w:t>EFUSED</w:t>
      </w:r>
      <w:r w:rsidRPr="002B03D1">
        <w:rPr>
          <w:rFonts w:ascii="Franklin Gothic Book" w:hAnsi="Franklin Gothic Book" w:eastAsia="Calibri" w:cstheme="minorHAnsi"/>
          <w:b/>
          <w:bCs/>
          <w:color w:val="00B050"/>
        </w:rPr>
        <w:t>”) //</w:t>
      </w:r>
    </w:p>
    <w:p w:rsidRPr="00E90CDC" w:rsidR="00CD6FF8" w:rsidP="00CD6FF8" w:rsidRDefault="00CD6FF8" w14:paraId="10D0636A" w14:textId="77777777">
      <w:pPr>
        <w:keepNext/>
        <w:keepLines/>
        <w:spacing w:before="40" w:line="276" w:lineRule="auto"/>
        <w:contextualSpacing/>
        <w:outlineLvl w:val="1"/>
        <w:rPr>
          <w:rFonts w:ascii="Franklin Gothic Book" w:hAnsi="Franklin Gothic Book" w:eastAsia="MS Gothic"/>
          <w:color w:val="00B0F0"/>
        </w:rPr>
      </w:pPr>
    </w:p>
    <w:p w:rsidRPr="00927525" w:rsidR="00CD6FF8" w:rsidP="00CD6FF8" w:rsidRDefault="00CD6FF8" w14:paraId="5EB203DD" w14:textId="0018DD03">
      <w:pPr>
        <w:keepNext/>
        <w:keepLines/>
        <w:spacing w:line="276" w:lineRule="auto"/>
        <w:contextualSpacing/>
        <w:jc w:val="center"/>
        <w:outlineLvl w:val="1"/>
        <w:rPr>
          <w:rFonts w:ascii="Franklin Gothic Book" w:hAnsi="Franklin Gothic Book" w:eastAsia="MS Gothic"/>
          <w:b/>
          <w:i/>
        </w:rPr>
      </w:pPr>
      <w:r>
        <w:rPr>
          <w:rFonts w:ascii="Franklin Gothic Book" w:hAnsi="Franklin Gothic Book" w:eastAsia="MS Gothic"/>
          <w:b/>
          <w:bCs/>
          <w:i/>
          <w:iCs/>
        </w:rPr>
        <w:t>Your Children and COVID-19 Vaccines</w:t>
      </w:r>
    </w:p>
    <w:p w:rsidRPr="00927525" w:rsidR="00CD6FF8" w:rsidP="00CD6FF8" w:rsidRDefault="00CD6FF8" w14:paraId="6E4B1531" w14:textId="77777777">
      <w:pPr>
        <w:spacing w:line="276" w:lineRule="auto"/>
        <w:contextualSpacing/>
        <w:rPr>
          <w:rFonts w:ascii="Franklin Gothic Book" w:hAnsi="Franklin Gothic Book" w:eastAsia="Calibri"/>
        </w:rPr>
      </w:pPr>
    </w:p>
    <w:p w:rsidR="00CD6FF8" w:rsidP="00CD6FF8" w:rsidRDefault="00F63619" w14:paraId="26158E38" w14:textId="5269F137">
      <w:pPr>
        <w:spacing w:line="276" w:lineRule="auto"/>
        <w:contextualSpacing/>
        <w:jc w:val="both"/>
        <w:rPr>
          <w:rFonts w:ascii="Franklin Gothic Book" w:hAnsi="Franklin Gothic Book" w:eastAsia="Calibri"/>
        </w:rPr>
      </w:pPr>
      <w:r w:rsidRPr="00F63619">
        <w:rPr>
          <w:rFonts w:ascii="Franklin Gothic Book" w:hAnsi="Franklin Gothic Book" w:eastAsia="Calibri"/>
        </w:rPr>
        <w:t>The following questions will ask about your child or children and COVID-19 vaccines. To date, the U.S. Food and Drug Administration (FDA) has authorized several vaccines that protect against COVID-19 for adults and children ages 1</w:t>
      </w:r>
      <w:r w:rsidR="0069583A">
        <w:rPr>
          <w:rFonts w:ascii="Franklin Gothic Book" w:hAnsi="Franklin Gothic Book" w:eastAsia="Calibri"/>
        </w:rPr>
        <w:t>2</w:t>
      </w:r>
      <w:r w:rsidRPr="00F63619">
        <w:rPr>
          <w:rFonts w:ascii="Franklin Gothic Book" w:hAnsi="Franklin Gothic Book" w:eastAsia="Calibri"/>
        </w:rPr>
        <w:t xml:space="preserve"> and above, and in the future expects to authorize vaccines for younger children. We want to learn more about your plans related to these vaccines for each of your children to better understand vaccination plans among all Americans. We will not ask for any identifying information about your children, such as their names or dates of birth. For the following questions, please assume there are enough vaccines so that everyone who wants a COVID-19 vaccine can get one.</w:t>
      </w:r>
    </w:p>
    <w:p w:rsidR="00486A83" w:rsidP="00CD6FF8" w:rsidRDefault="00486A83" w14:paraId="50057BC2" w14:textId="7D69AABF">
      <w:pPr>
        <w:spacing w:line="276" w:lineRule="auto"/>
        <w:contextualSpacing/>
        <w:jc w:val="both"/>
        <w:rPr>
          <w:rFonts w:ascii="Franklin Gothic Book" w:hAnsi="Franklin Gothic Book" w:eastAsia="Calibri"/>
        </w:rPr>
      </w:pPr>
    </w:p>
    <w:p w:rsidRPr="00E90CDC" w:rsidR="00486A83" w:rsidP="00486A83" w:rsidRDefault="00486A83" w14:paraId="788281F2" w14:textId="77777777">
      <w:pPr>
        <w:spacing w:line="276" w:lineRule="auto"/>
        <w:contextualSpacing/>
        <w:rPr>
          <w:rFonts w:eastAsia="Calibri" w:cstheme="minorHAnsi"/>
          <w:color w:val="00B0F0"/>
        </w:rPr>
      </w:pPr>
      <w:r w:rsidRPr="00E90CDC">
        <w:rPr>
          <w:rFonts w:eastAsia="Calibri" w:cstheme="minorHAnsi"/>
          <w:color w:val="00B0F0"/>
        </w:rPr>
        <w:t xml:space="preserve">[IF </w:t>
      </w:r>
      <w:r>
        <w:rPr>
          <w:rFonts w:eastAsia="Calibri" w:cstheme="minorHAnsi"/>
          <w:color w:val="00B0F0"/>
        </w:rPr>
        <w:t xml:space="preserve">ANY </w:t>
      </w:r>
      <w:proofErr w:type="spellStart"/>
      <w:r>
        <w:rPr>
          <w:rFonts w:eastAsia="Calibri"/>
          <w:color w:val="00B0F0"/>
        </w:rPr>
        <w:t>CHILD_AGE_x</w:t>
      </w:r>
      <w:proofErr w:type="spellEnd"/>
      <w:r>
        <w:rPr>
          <w:rFonts w:eastAsia="Calibri" w:cstheme="minorHAnsi"/>
          <w:color w:val="00B0F0"/>
        </w:rPr>
        <w:t xml:space="preserve"> =0-18</w:t>
      </w:r>
      <w:r w:rsidRPr="00E90CDC">
        <w:rPr>
          <w:rFonts w:eastAsia="Calibri" w:cstheme="minorHAnsi"/>
          <w:color w:val="00B0F0"/>
        </w:rPr>
        <w:t>]</w:t>
      </w:r>
    </w:p>
    <w:p w:rsidR="00486A83" w:rsidP="00486A83" w:rsidRDefault="00486A83" w14:paraId="41C015F4" w14:textId="77777777">
      <w:pPr>
        <w:spacing w:line="276" w:lineRule="auto"/>
        <w:contextualSpacing/>
        <w:rPr>
          <w:rFonts w:eastAsia="Calibri"/>
          <w:color w:val="00B0F0"/>
        </w:rPr>
      </w:pPr>
      <w:r w:rsidRPr="001F42D4">
        <w:rPr>
          <w:rFonts w:eastAsia="Calibri"/>
          <w:color w:val="00B0F0"/>
        </w:rPr>
        <w:t>[</w:t>
      </w:r>
      <w:r>
        <w:rPr>
          <w:rFonts w:eastAsia="Calibri"/>
          <w:color w:val="00B0F0"/>
        </w:rPr>
        <w:t xml:space="preserve">LOOP BEH27-BEH28 FOR EACH DISCRETE VALUE PROVIDED IN </w:t>
      </w:r>
      <w:proofErr w:type="spellStart"/>
      <w:r>
        <w:rPr>
          <w:rFonts w:eastAsia="Calibri"/>
          <w:color w:val="00B0F0"/>
        </w:rPr>
        <w:t>CHILD_AGE_x</w:t>
      </w:r>
      <w:proofErr w:type="spellEnd"/>
      <w:r>
        <w:rPr>
          <w:rFonts w:eastAsia="Calibri"/>
          <w:color w:val="00B0F0"/>
        </w:rPr>
        <w:t xml:space="preserve"> SERIES (E.G., IF CHILD_AGE_1=2 AND CHILD_AGE_2=3 AND CHILD_AGE_3=4, LOOP 3 TIMES. IF CHILD_AGE_1=2 AND CHILD_AGE_2=2 AND CHILD_AGE_3=4, LOOP 2 TIMES.]</w:t>
      </w:r>
    </w:p>
    <w:p w:rsidR="00486A83" w:rsidP="00486A83" w:rsidRDefault="00486A83" w14:paraId="011700FE" w14:textId="77777777">
      <w:pPr>
        <w:spacing w:line="276" w:lineRule="auto"/>
        <w:contextualSpacing/>
        <w:rPr>
          <w:rFonts w:eastAsia="Calibri"/>
          <w:color w:val="00B0F0"/>
        </w:rPr>
      </w:pPr>
      <w:r>
        <w:rPr>
          <w:rFonts w:eastAsia="Calibri"/>
          <w:color w:val="00B0F0"/>
        </w:rPr>
        <w:lastRenderedPageBreak/>
        <w:t xml:space="preserve">[LOOPS ARE ASSOCIATED WITH ONLY ONE </w:t>
      </w:r>
      <w:proofErr w:type="spellStart"/>
      <w:r>
        <w:rPr>
          <w:rFonts w:eastAsia="Calibri"/>
          <w:color w:val="00B0F0"/>
        </w:rPr>
        <w:t>CHILD_AGE_x</w:t>
      </w:r>
      <w:proofErr w:type="spellEnd"/>
      <w:r>
        <w:rPr>
          <w:rFonts w:eastAsia="Calibri"/>
          <w:color w:val="00B0F0"/>
        </w:rPr>
        <w:t xml:space="preserve"> VALUE UNLESS THERE ARE DUPLICATE VALUES IN </w:t>
      </w:r>
      <w:proofErr w:type="spellStart"/>
      <w:r>
        <w:rPr>
          <w:rFonts w:eastAsia="Calibri"/>
          <w:color w:val="00B0F0"/>
        </w:rPr>
        <w:t>CHILD_AGE_x</w:t>
      </w:r>
      <w:proofErr w:type="spellEnd"/>
      <w:r>
        <w:rPr>
          <w:rFonts w:eastAsia="Calibri"/>
          <w:color w:val="00B0F0"/>
        </w:rPr>
        <w:t xml:space="preserve"> SERIES. DUPLICATE VALUES WILL ALL BE COMBINED INTO ONE LOOP, SHOWN IN THE </w:t>
      </w:r>
      <w:proofErr w:type="spellStart"/>
      <w:r>
        <w:rPr>
          <w:rFonts w:eastAsia="Calibri"/>
          <w:color w:val="00B0F0"/>
        </w:rPr>
        <w:t>CHILD_AGE_x</w:t>
      </w:r>
      <w:proofErr w:type="spellEnd"/>
      <w:r>
        <w:rPr>
          <w:rFonts w:eastAsia="Calibri"/>
          <w:color w:val="00B0F0"/>
        </w:rPr>
        <w:t xml:space="preserve"> SEQUENCE FOR THE FIRST INSTANCE OF THAT VALUE]</w:t>
      </w:r>
    </w:p>
    <w:p w:rsidR="00486A83" w:rsidP="00486A83" w:rsidRDefault="00486A83" w14:paraId="6A8DD175" w14:textId="77777777">
      <w:pPr>
        <w:spacing w:line="276" w:lineRule="auto"/>
        <w:contextualSpacing/>
        <w:rPr>
          <w:rFonts w:eastAsia="Calibri"/>
          <w:color w:val="00B0F0"/>
        </w:rPr>
      </w:pPr>
      <w:r>
        <w:rPr>
          <w:rFonts w:eastAsia="Calibri"/>
          <w:color w:val="00B0F0"/>
        </w:rPr>
        <w:t xml:space="preserve">[CREATE </w:t>
      </w:r>
      <w:proofErr w:type="spellStart"/>
      <w:r>
        <w:rPr>
          <w:rFonts w:eastAsia="Calibri"/>
          <w:color w:val="00B0F0"/>
        </w:rPr>
        <w:t>DOV_DUPE_x</w:t>
      </w:r>
      <w:proofErr w:type="spellEnd"/>
      <w:r>
        <w:rPr>
          <w:rFonts w:eastAsia="Calibri"/>
          <w:color w:val="00B0F0"/>
        </w:rPr>
        <w:t xml:space="preserve">. IF LOOP IS FOR A SINGLE VALUE IN THE </w:t>
      </w:r>
      <w:proofErr w:type="spellStart"/>
      <w:r>
        <w:rPr>
          <w:rFonts w:eastAsia="Calibri"/>
          <w:color w:val="00B0F0"/>
        </w:rPr>
        <w:t>CHILD_AGE_x</w:t>
      </w:r>
      <w:proofErr w:type="spellEnd"/>
      <w:r>
        <w:rPr>
          <w:rFonts w:eastAsia="Calibri"/>
          <w:color w:val="00B0F0"/>
        </w:rPr>
        <w:t xml:space="preserve"> SERIES, </w:t>
      </w:r>
      <w:proofErr w:type="spellStart"/>
      <w:r>
        <w:rPr>
          <w:rFonts w:eastAsia="Calibri"/>
          <w:color w:val="00B0F0"/>
        </w:rPr>
        <w:t>DOV_DUPE_x</w:t>
      </w:r>
      <w:proofErr w:type="spellEnd"/>
      <w:r>
        <w:rPr>
          <w:rFonts w:eastAsia="Calibri"/>
          <w:color w:val="00B0F0"/>
        </w:rPr>
        <w:t xml:space="preserve">=0. IF LOOP IS FOR MULTIPLE DUPLICATE VALUES OF </w:t>
      </w:r>
      <w:proofErr w:type="spellStart"/>
      <w:r>
        <w:rPr>
          <w:rFonts w:eastAsia="Calibri"/>
          <w:color w:val="00B0F0"/>
        </w:rPr>
        <w:t>CHILD_AGE_x</w:t>
      </w:r>
      <w:proofErr w:type="spellEnd"/>
      <w:r>
        <w:rPr>
          <w:rFonts w:eastAsia="Calibri"/>
          <w:color w:val="00B0F0"/>
        </w:rPr>
        <w:t xml:space="preserve">, </w:t>
      </w:r>
      <w:proofErr w:type="spellStart"/>
      <w:r>
        <w:rPr>
          <w:rFonts w:eastAsia="Calibri"/>
          <w:color w:val="00B0F0"/>
        </w:rPr>
        <w:t>DOV_DUPE_x</w:t>
      </w:r>
      <w:proofErr w:type="spellEnd"/>
      <w:r>
        <w:rPr>
          <w:rFonts w:eastAsia="Calibri"/>
          <w:color w:val="00B0F0"/>
        </w:rPr>
        <w:t>=1]</w:t>
      </w:r>
    </w:p>
    <w:p w:rsidRPr="00927525" w:rsidR="00486A83" w:rsidP="00CD6FF8" w:rsidRDefault="00486A83" w14:paraId="59C86975" w14:textId="77777777">
      <w:pPr>
        <w:spacing w:line="276" w:lineRule="auto"/>
        <w:contextualSpacing/>
        <w:jc w:val="both"/>
        <w:rPr>
          <w:rFonts w:ascii="Franklin Gothic Book" w:hAnsi="Franklin Gothic Book" w:eastAsia="Calibri"/>
        </w:rPr>
      </w:pPr>
    </w:p>
    <w:p w:rsidRPr="007A36B9" w:rsidR="00CD6FF8" w:rsidP="00CD6FF8" w:rsidRDefault="00CD6FF8" w14:paraId="23FDC786"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0006511C" w:rsidP="005E7DB9" w:rsidRDefault="0006511C" w14:paraId="5DAE24EE" w14:textId="77777777">
      <w:pPr>
        <w:keepNext/>
        <w:keepLines/>
        <w:spacing w:line="276" w:lineRule="auto"/>
        <w:contextualSpacing/>
        <w:outlineLvl w:val="0"/>
        <w:rPr>
          <w:rFonts w:ascii="Franklin Gothic Book" w:hAnsi="Franklin Gothic Book" w:eastAsia="MS Gothic"/>
          <w:b/>
          <w:sz w:val="28"/>
          <w:szCs w:val="32"/>
        </w:rPr>
      </w:pPr>
    </w:p>
    <w:p w:rsidRPr="00C132F1" w:rsidR="00C132F1" w:rsidP="00C132F1" w:rsidRDefault="00C132F1" w14:paraId="018D7036" w14:textId="4EBB8949">
      <w:pPr>
        <w:spacing w:before="0" w:after="0" w:line="276" w:lineRule="auto"/>
        <w:contextualSpacing/>
        <w:rPr>
          <w:rFonts w:ascii="Franklin Gothic Book" w:hAnsi="Franklin Gothic Book" w:eastAsia="Calibri" w:cs="Times New Roman"/>
          <w:b/>
          <w:bCs/>
          <w:color w:val="auto"/>
        </w:rPr>
      </w:pPr>
      <w:r w:rsidRPr="00C132F1">
        <w:rPr>
          <w:rFonts w:ascii="Franklin Gothic Book" w:hAnsi="Franklin Gothic Book" w:eastAsia="Calibri" w:cs="Times New Roman"/>
          <w:color w:val="auto"/>
        </w:rPr>
        <w:t>The following questions are about your [</w:t>
      </w:r>
      <w:proofErr w:type="spellStart"/>
      <w:r w:rsidRPr="00C132F1">
        <w:rPr>
          <w:rFonts w:ascii="Franklin Gothic Book" w:hAnsi="Franklin Gothic Book" w:eastAsia="Calibri" w:cs="Times New Roman"/>
          <w:color w:val="auto"/>
        </w:rPr>
        <w:t>INSERT_CHILD_AGE_x</w:t>
      </w:r>
      <w:proofErr w:type="spellEnd"/>
      <w:r w:rsidRPr="00C132F1">
        <w:rPr>
          <w:rFonts w:ascii="Franklin Gothic Book" w:hAnsi="Franklin Gothic Book" w:eastAsia="Calibri" w:cs="Times New Roman"/>
          <w:color w:val="auto"/>
        </w:rPr>
        <w:t>]-year-old child</w:t>
      </w:r>
      <w:r w:rsidR="00BE7C2E">
        <w:rPr>
          <w:rFonts w:ascii="Franklin Gothic Book" w:hAnsi="Franklin Gothic Book" w:eastAsia="Calibri" w:cs="Times New Roman"/>
          <w:color w:val="auto"/>
        </w:rPr>
        <w:t xml:space="preserve"> </w:t>
      </w:r>
      <w:r w:rsidRPr="001F42D4" w:rsidR="00BE7C2E">
        <w:rPr>
          <w:rFonts w:eastAsia="Calibri" w:cstheme="minorHAnsi"/>
          <w:color w:val="00B0F0"/>
        </w:rPr>
        <w:t xml:space="preserve">[IF </w:t>
      </w:r>
      <w:proofErr w:type="spellStart"/>
      <w:r w:rsidRPr="001F42D4" w:rsidR="00BE7C2E">
        <w:rPr>
          <w:rFonts w:eastAsia="Calibri" w:cstheme="minorHAnsi"/>
          <w:color w:val="00B0F0"/>
        </w:rPr>
        <w:t>DOV_DUPE</w:t>
      </w:r>
      <w:r w:rsidR="00BE7C2E">
        <w:rPr>
          <w:rFonts w:eastAsia="Calibri" w:cstheme="minorHAnsi"/>
          <w:color w:val="00B0F0"/>
        </w:rPr>
        <w:t>_x</w:t>
      </w:r>
      <w:proofErr w:type="spellEnd"/>
      <w:r w:rsidRPr="001F42D4" w:rsidR="00BE7C2E">
        <w:rPr>
          <w:rFonts w:eastAsia="Calibri" w:cstheme="minorHAnsi"/>
          <w:color w:val="00B0F0"/>
        </w:rPr>
        <w:t>=0 INSERT:</w:t>
      </w:r>
      <w:r w:rsidR="00BE7C2E">
        <w:rPr>
          <w:rFonts w:eastAsia="Calibri" w:cstheme="minorHAnsi"/>
        </w:rPr>
        <w:t xml:space="preserve"> </w:t>
      </w:r>
      <w:r w:rsidRPr="00E90CDC" w:rsidR="00BE7C2E">
        <w:rPr>
          <w:rFonts w:eastAsia="Calibri" w:cstheme="minorHAnsi"/>
        </w:rPr>
        <w:t>child</w:t>
      </w:r>
      <w:r w:rsidRPr="001F42D4" w:rsidR="00BE7C2E">
        <w:rPr>
          <w:rFonts w:eastAsia="Calibri" w:cstheme="minorHAnsi"/>
          <w:color w:val="00B0F0"/>
        </w:rPr>
        <w:t>]</w:t>
      </w:r>
      <w:r w:rsidRPr="005D4679" w:rsidR="00BE7C2E">
        <w:rPr>
          <w:rFonts w:eastAsia="Calibri" w:cstheme="minorHAnsi"/>
          <w:color w:val="00B0F0"/>
        </w:rPr>
        <w:t xml:space="preserve"> </w:t>
      </w:r>
      <w:r w:rsidRPr="00885C06" w:rsidR="00BE7C2E">
        <w:rPr>
          <w:rFonts w:eastAsia="Calibri" w:cstheme="minorHAnsi"/>
          <w:color w:val="00B0F0"/>
        </w:rPr>
        <w:t xml:space="preserve">[IF </w:t>
      </w:r>
      <w:proofErr w:type="spellStart"/>
      <w:r w:rsidRPr="00885C06" w:rsidR="00BE7C2E">
        <w:rPr>
          <w:rFonts w:eastAsia="Calibri" w:cstheme="minorHAnsi"/>
          <w:color w:val="00B0F0"/>
        </w:rPr>
        <w:t>DOV_DUPE</w:t>
      </w:r>
      <w:r w:rsidR="00BE7C2E">
        <w:rPr>
          <w:rFonts w:eastAsia="Calibri" w:cstheme="minorHAnsi"/>
          <w:color w:val="00B0F0"/>
        </w:rPr>
        <w:t>_x</w:t>
      </w:r>
      <w:proofErr w:type="spellEnd"/>
      <w:r w:rsidRPr="00885C06" w:rsidR="00BE7C2E">
        <w:rPr>
          <w:rFonts w:eastAsia="Calibri" w:cstheme="minorHAnsi"/>
          <w:color w:val="00B0F0"/>
        </w:rPr>
        <w:t>=</w:t>
      </w:r>
      <w:r w:rsidR="00BE7C2E">
        <w:rPr>
          <w:rFonts w:eastAsia="Calibri" w:cstheme="minorHAnsi"/>
          <w:color w:val="00B0F0"/>
        </w:rPr>
        <w:t>1</w:t>
      </w:r>
      <w:r w:rsidRPr="00885C06" w:rsidR="00BE7C2E">
        <w:rPr>
          <w:rFonts w:eastAsia="Calibri" w:cstheme="minorHAnsi"/>
          <w:color w:val="00B0F0"/>
        </w:rPr>
        <w:t xml:space="preserve"> INSERT:</w:t>
      </w:r>
      <w:r w:rsidR="00BE7C2E">
        <w:rPr>
          <w:rFonts w:eastAsia="Calibri" w:cstheme="minorHAnsi"/>
        </w:rPr>
        <w:t xml:space="preserve"> </w:t>
      </w:r>
      <w:r w:rsidRPr="00E90CDC" w:rsidR="00BE7C2E">
        <w:rPr>
          <w:rFonts w:eastAsia="Calibri" w:cstheme="minorHAnsi"/>
        </w:rPr>
        <w:t>child</w:t>
      </w:r>
      <w:r w:rsidR="00BE7C2E">
        <w:rPr>
          <w:rFonts w:eastAsia="Calibri" w:cstheme="minorHAnsi"/>
        </w:rPr>
        <w:t>ren</w:t>
      </w:r>
      <w:r w:rsidRPr="00885C06" w:rsidR="00BE7C2E">
        <w:rPr>
          <w:rFonts w:eastAsia="Calibri" w:cstheme="minorHAnsi"/>
          <w:color w:val="00B0F0"/>
        </w:rPr>
        <w:t>]</w:t>
      </w:r>
      <w:r w:rsidRPr="00C132F1">
        <w:rPr>
          <w:rFonts w:ascii="Franklin Gothic Book" w:hAnsi="Franklin Gothic Book" w:eastAsia="Calibri" w:cs="Times New Roman"/>
          <w:color w:val="auto"/>
        </w:rPr>
        <w:t>.</w:t>
      </w:r>
    </w:p>
    <w:p w:rsidR="00F63619" w:rsidP="005E7DB9" w:rsidRDefault="00F63619" w14:paraId="10931180" w14:textId="77777777">
      <w:pPr>
        <w:keepNext/>
        <w:keepLines/>
        <w:spacing w:line="276" w:lineRule="auto"/>
        <w:contextualSpacing/>
        <w:outlineLvl w:val="0"/>
        <w:rPr>
          <w:rFonts w:ascii="Franklin Gothic Book" w:hAnsi="Franklin Gothic Book" w:eastAsia="MS Gothic"/>
          <w:b/>
          <w:sz w:val="28"/>
          <w:szCs w:val="32"/>
        </w:rPr>
      </w:pPr>
    </w:p>
    <w:p w:rsidRPr="007A36B9" w:rsidR="00C132F1" w:rsidP="00C132F1" w:rsidRDefault="00C132F1" w14:paraId="6D90D285"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00C132F1" w:rsidP="005E7DB9" w:rsidRDefault="00C132F1" w14:paraId="2CA914D4" w14:textId="77777777">
      <w:pPr>
        <w:keepNext/>
        <w:keepLines/>
        <w:spacing w:line="276" w:lineRule="auto"/>
        <w:contextualSpacing/>
        <w:outlineLvl w:val="0"/>
        <w:rPr>
          <w:rFonts w:ascii="Franklin Gothic Book" w:hAnsi="Franklin Gothic Book" w:eastAsia="MS Gothic"/>
          <w:b/>
          <w:sz w:val="28"/>
          <w:szCs w:val="32"/>
        </w:rPr>
      </w:pPr>
    </w:p>
    <w:p w:rsidRPr="00927525" w:rsidR="00F63619" w:rsidP="00F63619" w:rsidRDefault="00F63619" w14:paraId="75130648" w14:textId="791B80D6">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BEH2</w:t>
      </w:r>
      <w:r>
        <w:rPr>
          <w:rFonts w:ascii="Franklin Gothic Book" w:hAnsi="Franklin Gothic Book" w:eastAsia="Calibri"/>
        </w:rPr>
        <w:t>7</w:t>
      </w:r>
    </w:p>
    <w:p w:rsidRPr="00927525" w:rsidR="00F63619" w:rsidP="00F63619" w:rsidRDefault="00F63619" w14:paraId="75E4ED7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F63619" w:rsidP="00F63619" w:rsidRDefault="00F63619" w14:paraId="6A77E5FE" w14:textId="0CC97E49">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BEH2</w:t>
      </w:r>
      <w:r>
        <w:rPr>
          <w:rFonts w:ascii="Franklin Gothic Book" w:hAnsi="Franklin Gothic Book" w:eastAsia="Calibri"/>
        </w:rPr>
        <w:t>7</w:t>
      </w:r>
    </w:p>
    <w:p w:rsidRPr="00767507" w:rsidR="00F63619" w:rsidP="00F63619" w:rsidRDefault="00F63619" w14:paraId="14BF3EC8" w14:textId="55B37C71">
      <w:pPr>
        <w:spacing w:line="276" w:lineRule="auto"/>
        <w:contextualSpacing/>
        <w:rPr>
          <w:rFonts w:eastAsia="Calibri" w:cstheme="minorHAnsi"/>
        </w:rPr>
      </w:pPr>
      <w:r w:rsidRPr="00927525">
        <w:rPr>
          <w:rFonts w:ascii="Franklin Gothic Book" w:hAnsi="Franklin Gothic Book" w:eastAsia="Calibri"/>
          <w:b/>
          <w:bCs/>
        </w:rPr>
        <w:t xml:space="preserve">Variable Text: </w:t>
      </w:r>
      <w:r w:rsidRPr="001F42D4" w:rsidR="001E2163">
        <w:rPr>
          <w:rFonts w:eastAsia="Calibri" w:cstheme="minorHAnsi"/>
          <w:color w:val="00B0F0"/>
        </w:rPr>
        <w:t xml:space="preserve">[IF </w:t>
      </w:r>
      <w:proofErr w:type="spellStart"/>
      <w:r w:rsidRPr="001F42D4" w:rsidR="001E2163">
        <w:rPr>
          <w:rFonts w:eastAsia="Calibri" w:cstheme="minorHAnsi"/>
          <w:color w:val="00B0F0"/>
        </w:rPr>
        <w:t>DOV_DUPE</w:t>
      </w:r>
      <w:r w:rsidR="001E2163">
        <w:rPr>
          <w:rFonts w:eastAsia="Calibri" w:cstheme="minorHAnsi"/>
          <w:color w:val="00B0F0"/>
        </w:rPr>
        <w:t>_x</w:t>
      </w:r>
      <w:proofErr w:type="spellEnd"/>
      <w:r w:rsidRPr="001F42D4" w:rsidR="001E2163">
        <w:rPr>
          <w:rFonts w:eastAsia="Calibri" w:cstheme="minorHAnsi"/>
          <w:color w:val="00B0F0"/>
        </w:rPr>
        <w:t>=0 INSERT:</w:t>
      </w:r>
      <w:r w:rsidR="001E2163">
        <w:rPr>
          <w:rFonts w:eastAsia="Calibri" w:cstheme="minorHAnsi"/>
        </w:rPr>
        <w:t xml:space="preserve"> Has</w:t>
      </w:r>
      <w:r w:rsidRPr="001F42D4" w:rsidR="001E2163">
        <w:rPr>
          <w:rFonts w:eastAsia="Calibri" w:cstheme="minorHAnsi"/>
          <w:color w:val="00B0F0"/>
        </w:rPr>
        <w:t>]</w:t>
      </w:r>
      <w:r w:rsidRPr="005D4679" w:rsidR="001E2163">
        <w:rPr>
          <w:rFonts w:eastAsia="Calibri" w:cstheme="minorHAnsi"/>
          <w:color w:val="00B0F0"/>
        </w:rPr>
        <w:t xml:space="preserve"> </w:t>
      </w:r>
      <w:r w:rsidRPr="00885C06" w:rsidR="001E2163">
        <w:rPr>
          <w:rFonts w:eastAsia="Calibri" w:cstheme="minorHAnsi"/>
          <w:color w:val="00B0F0"/>
        </w:rPr>
        <w:t xml:space="preserve">[IF </w:t>
      </w:r>
      <w:proofErr w:type="spellStart"/>
      <w:r w:rsidRPr="00885C06" w:rsidR="001E2163">
        <w:rPr>
          <w:rFonts w:eastAsia="Calibri" w:cstheme="minorHAnsi"/>
          <w:color w:val="00B0F0"/>
        </w:rPr>
        <w:t>DOV_DUPE</w:t>
      </w:r>
      <w:r w:rsidR="001E2163">
        <w:rPr>
          <w:rFonts w:eastAsia="Calibri" w:cstheme="minorHAnsi"/>
          <w:color w:val="00B0F0"/>
        </w:rPr>
        <w:t>_x</w:t>
      </w:r>
      <w:proofErr w:type="spellEnd"/>
      <w:r w:rsidRPr="00885C06" w:rsidR="001E2163">
        <w:rPr>
          <w:rFonts w:eastAsia="Calibri" w:cstheme="minorHAnsi"/>
          <w:color w:val="00B0F0"/>
        </w:rPr>
        <w:t>=</w:t>
      </w:r>
      <w:r w:rsidR="001E2163">
        <w:rPr>
          <w:rFonts w:eastAsia="Calibri" w:cstheme="minorHAnsi"/>
          <w:color w:val="00B0F0"/>
        </w:rPr>
        <w:t>1</w:t>
      </w:r>
      <w:r w:rsidRPr="00885C06" w:rsidR="001E2163">
        <w:rPr>
          <w:rFonts w:eastAsia="Calibri" w:cstheme="minorHAnsi"/>
          <w:color w:val="00B0F0"/>
        </w:rPr>
        <w:t xml:space="preserve"> INSERT:</w:t>
      </w:r>
      <w:r w:rsidR="001E2163">
        <w:rPr>
          <w:rFonts w:eastAsia="Calibri" w:cstheme="minorHAnsi"/>
        </w:rPr>
        <w:t xml:space="preserve"> Have</w:t>
      </w:r>
      <w:r w:rsidRPr="00885C06" w:rsidR="001E2163">
        <w:rPr>
          <w:rFonts w:eastAsia="Calibri" w:cstheme="minorHAnsi"/>
          <w:color w:val="00B0F0"/>
        </w:rPr>
        <w:t>]</w:t>
      </w:r>
      <w:r w:rsidR="001E2163">
        <w:rPr>
          <w:rFonts w:eastAsia="Calibri" w:cstheme="minorHAnsi"/>
          <w:color w:val="00B0F0"/>
        </w:rPr>
        <w:t xml:space="preserve"> </w:t>
      </w:r>
      <w:r w:rsidRPr="004D687E" w:rsidR="001E2163">
        <w:rPr>
          <w:rFonts w:eastAsia="Calibri"/>
        </w:rPr>
        <w:t xml:space="preserve">your </w:t>
      </w:r>
      <w:r w:rsidRPr="00187E06" w:rsidR="001E2163">
        <w:rPr>
          <w:rFonts w:eastAsia="Calibri"/>
          <w:color w:val="00B0F0"/>
        </w:rPr>
        <w:t>[</w:t>
      </w:r>
      <w:proofErr w:type="spellStart"/>
      <w:r w:rsidRPr="00187E06" w:rsidR="001E2163">
        <w:rPr>
          <w:rFonts w:eastAsia="Calibri"/>
          <w:color w:val="00B0F0"/>
        </w:rPr>
        <w:t>INSERT_CHILD_AGE_x</w:t>
      </w:r>
      <w:proofErr w:type="spellEnd"/>
      <w:r w:rsidRPr="00187E06" w:rsidR="001E2163">
        <w:rPr>
          <w:rFonts w:eastAsia="Calibri"/>
          <w:color w:val="00B0F0"/>
        </w:rPr>
        <w:t>]</w:t>
      </w:r>
      <w:r w:rsidR="001E2163">
        <w:rPr>
          <w:rFonts w:eastAsia="Calibri"/>
        </w:rPr>
        <w:t>-</w:t>
      </w:r>
      <w:r w:rsidRPr="004D687E" w:rsidR="001E2163">
        <w:rPr>
          <w:rFonts w:eastAsia="Calibri"/>
        </w:rPr>
        <w:t>year</w:t>
      </w:r>
      <w:r w:rsidR="001E2163">
        <w:rPr>
          <w:rFonts w:eastAsia="Calibri"/>
        </w:rPr>
        <w:t>-</w:t>
      </w:r>
      <w:r w:rsidRPr="004D687E" w:rsidR="001E2163">
        <w:rPr>
          <w:rFonts w:eastAsia="Calibri"/>
        </w:rPr>
        <w:t xml:space="preserve">old </w:t>
      </w:r>
      <w:r w:rsidRPr="001F42D4" w:rsidR="001E2163">
        <w:rPr>
          <w:rFonts w:eastAsia="Calibri" w:cstheme="minorHAnsi"/>
          <w:color w:val="00B0F0"/>
        </w:rPr>
        <w:t xml:space="preserve">[IF </w:t>
      </w:r>
      <w:proofErr w:type="spellStart"/>
      <w:r w:rsidRPr="001F42D4" w:rsidR="001E2163">
        <w:rPr>
          <w:rFonts w:eastAsia="Calibri" w:cstheme="minorHAnsi"/>
          <w:color w:val="00B0F0"/>
        </w:rPr>
        <w:t>DOV_DUPE</w:t>
      </w:r>
      <w:r w:rsidR="001E2163">
        <w:rPr>
          <w:rFonts w:eastAsia="Calibri" w:cstheme="minorHAnsi"/>
          <w:color w:val="00B0F0"/>
        </w:rPr>
        <w:t>_x</w:t>
      </w:r>
      <w:proofErr w:type="spellEnd"/>
      <w:r w:rsidRPr="001F42D4" w:rsidR="001E2163">
        <w:rPr>
          <w:rFonts w:eastAsia="Calibri" w:cstheme="minorHAnsi"/>
          <w:color w:val="00B0F0"/>
        </w:rPr>
        <w:t>=0 INSERT:</w:t>
      </w:r>
      <w:r w:rsidR="001E2163">
        <w:rPr>
          <w:rFonts w:eastAsia="Calibri" w:cstheme="minorHAnsi"/>
        </w:rPr>
        <w:t xml:space="preserve"> </w:t>
      </w:r>
      <w:r w:rsidRPr="00E90CDC" w:rsidR="001E2163">
        <w:rPr>
          <w:rFonts w:eastAsia="Calibri" w:cstheme="minorHAnsi"/>
        </w:rPr>
        <w:t>child</w:t>
      </w:r>
      <w:r w:rsidRPr="001F42D4" w:rsidR="001E2163">
        <w:rPr>
          <w:rFonts w:eastAsia="Calibri" w:cstheme="minorHAnsi"/>
          <w:color w:val="00B0F0"/>
        </w:rPr>
        <w:t>]</w:t>
      </w:r>
      <w:r w:rsidRPr="005D4679" w:rsidR="001E2163">
        <w:rPr>
          <w:rFonts w:eastAsia="Calibri" w:cstheme="minorHAnsi"/>
          <w:color w:val="00B0F0"/>
        </w:rPr>
        <w:t xml:space="preserve"> </w:t>
      </w:r>
      <w:r w:rsidRPr="00885C06" w:rsidR="001E2163">
        <w:rPr>
          <w:rFonts w:eastAsia="Calibri" w:cstheme="minorHAnsi"/>
          <w:color w:val="00B0F0"/>
        </w:rPr>
        <w:t xml:space="preserve">[IF </w:t>
      </w:r>
      <w:proofErr w:type="spellStart"/>
      <w:r w:rsidRPr="00885C06" w:rsidR="001E2163">
        <w:rPr>
          <w:rFonts w:eastAsia="Calibri" w:cstheme="minorHAnsi"/>
          <w:color w:val="00B0F0"/>
        </w:rPr>
        <w:t>DOV_DUPE</w:t>
      </w:r>
      <w:r w:rsidR="001E2163">
        <w:rPr>
          <w:rFonts w:eastAsia="Calibri" w:cstheme="minorHAnsi"/>
          <w:color w:val="00B0F0"/>
        </w:rPr>
        <w:t>_x</w:t>
      </w:r>
      <w:proofErr w:type="spellEnd"/>
      <w:r w:rsidRPr="00885C06" w:rsidR="001E2163">
        <w:rPr>
          <w:rFonts w:eastAsia="Calibri" w:cstheme="minorHAnsi"/>
          <w:color w:val="00B0F0"/>
        </w:rPr>
        <w:t>=</w:t>
      </w:r>
      <w:r w:rsidR="001E2163">
        <w:rPr>
          <w:rFonts w:eastAsia="Calibri" w:cstheme="minorHAnsi"/>
          <w:color w:val="00B0F0"/>
        </w:rPr>
        <w:t>1</w:t>
      </w:r>
      <w:r w:rsidRPr="00885C06" w:rsidR="001E2163">
        <w:rPr>
          <w:rFonts w:eastAsia="Calibri" w:cstheme="minorHAnsi"/>
          <w:color w:val="00B0F0"/>
        </w:rPr>
        <w:t xml:space="preserve"> INSERT:</w:t>
      </w:r>
      <w:r w:rsidR="001E2163">
        <w:rPr>
          <w:rFonts w:eastAsia="Calibri" w:cstheme="minorHAnsi"/>
        </w:rPr>
        <w:t xml:space="preserve"> </w:t>
      </w:r>
      <w:r w:rsidRPr="00E90CDC" w:rsidR="001E2163">
        <w:rPr>
          <w:rFonts w:eastAsia="Calibri" w:cstheme="minorHAnsi"/>
        </w:rPr>
        <w:t>child</w:t>
      </w:r>
      <w:r w:rsidR="001E2163">
        <w:rPr>
          <w:rFonts w:eastAsia="Calibri" w:cstheme="minorHAnsi"/>
        </w:rPr>
        <w:t>ren</w:t>
      </w:r>
      <w:r w:rsidRPr="00885C06" w:rsidR="001E2163">
        <w:rPr>
          <w:rFonts w:eastAsia="Calibri" w:cstheme="minorHAnsi"/>
          <w:color w:val="00B0F0"/>
        </w:rPr>
        <w:t>]</w:t>
      </w:r>
      <w:r w:rsidRPr="005D4679" w:rsidR="001E2163">
        <w:rPr>
          <w:rFonts w:eastAsia="Calibri" w:cstheme="minorHAnsi"/>
          <w:color w:val="00B0F0"/>
        </w:rPr>
        <w:t xml:space="preserve"> </w:t>
      </w:r>
      <w:r w:rsidRPr="004D687E" w:rsidR="001E2163">
        <w:rPr>
          <w:rFonts w:eastAsia="Calibri"/>
        </w:rPr>
        <w:t>received a COVID-19 vaccine?</w:t>
      </w:r>
    </w:p>
    <w:p w:rsidR="00F63619" w:rsidP="00F63619" w:rsidRDefault="00F63619" w14:paraId="07D83BA7" w14:textId="4344414C">
      <w:pPr>
        <w:spacing w:line="276" w:lineRule="auto"/>
        <w:contextualSpacing/>
        <w:rPr>
          <w:rFonts w:eastAsia="Calibri"/>
          <w:color w:val="00B050"/>
        </w:rPr>
      </w:pPr>
      <w:r w:rsidRPr="00927525">
        <w:rPr>
          <w:rFonts w:ascii="Franklin Gothic Book" w:hAnsi="Franklin Gothic Book" w:eastAsia="Calibri"/>
          <w:b/>
        </w:rPr>
        <w:t xml:space="preserve">Variable Label: </w:t>
      </w:r>
      <w:r w:rsidRPr="00ED328E" w:rsidR="007D5ABC">
        <w:rPr>
          <w:rFonts w:eastAsia="Calibri"/>
          <w:color w:val="00B050"/>
        </w:rPr>
        <w:t>BEH</w:t>
      </w:r>
      <w:r w:rsidR="007D5ABC">
        <w:rPr>
          <w:rFonts w:eastAsia="Calibri"/>
          <w:color w:val="00B050"/>
        </w:rPr>
        <w:t>27</w:t>
      </w:r>
      <w:r w:rsidRPr="00ED328E" w:rsidR="007D5ABC">
        <w:rPr>
          <w:rFonts w:eastAsia="Calibri"/>
          <w:color w:val="00B050"/>
        </w:rPr>
        <w:t>: Vaccine uptake f</w:t>
      </w:r>
      <w:r w:rsidR="007D5ABC">
        <w:rPr>
          <w:rFonts w:eastAsia="Calibri"/>
          <w:color w:val="00B050"/>
        </w:rPr>
        <w:t>or child</w:t>
      </w:r>
    </w:p>
    <w:p w:rsidRPr="00A923DD" w:rsidR="00245781" w:rsidP="00F63619" w:rsidRDefault="00A923DD" w14:paraId="6AA31607" w14:textId="0C2DB330">
      <w:pPr>
        <w:spacing w:line="276" w:lineRule="auto"/>
        <w:contextualSpacing/>
        <w:rPr>
          <w:rFonts w:eastAsia="Calibri"/>
          <w:b/>
          <w:bCs/>
          <w:color w:val="00B0F0"/>
        </w:rPr>
      </w:pPr>
      <w:r>
        <w:rPr>
          <w:rFonts w:eastAsia="Calibri"/>
          <w:b/>
          <w:bCs/>
          <w:color w:val="00B0F0"/>
        </w:rPr>
        <w:t xml:space="preserve">// Ask if </w:t>
      </w:r>
      <w:proofErr w:type="spellStart"/>
      <w:r>
        <w:rPr>
          <w:rFonts w:eastAsia="Calibri"/>
          <w:b/>
          <w:bCs/>
          <w:color w:val="00B0F0"/>
        </w:rPr>
        <w:t>CHILD_AGE_x</w:t>
      </w:r>
      <w:proofErr w:type="spellEnd"/>
      <w:r>
        <w:rPr>
          <w:rFonts w:eastAsia="Calibri"/>
          <w:b/>
          <w:bCs/>
          <w:color w:val="00B0F0"/>
        </w:rPr>
        <w:t>=12-17 //</w:t>
      </w:r>
    </w:p>
    <w:tbl>
      <w:tblPr>
        <w:tblStyle w:val="TableGrid22"/>
        <w:tblW w:w="0" w:type="auto"/>
        <w:tblInd w:w="0" w:type="dxa"/>
        <w:tblLook w:val="04A0" w:firstRow="1" w:lastRow="0" w:firstColumn="1" w:lastColumn="0" w:noHBand="0" w:noVBand="1"/>
      </w:tblPr>
      <w:tblGrid>
        <w:gridCol w:w="1971"/>
        <w:gridCol w:w="7379"/>
      </w:tblGrid>
      <w:tr w:rsidRPr="00927525" w:rsidR="00F63619" w:rsidTr="00AE3C32" w14:paraId="71729003"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F63619" w:rsidP="00BF7057" w:rsidRDefault="00F63619" w14:paraId="0D75239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167" w:type="dxa"/>
            <w:tcBorders>
              <w:top w:val="single" w:color="auto" w:sz="4" w:space="0"/>
              <w:left w:val="single" w:color="auto" w:sz="4" w:space="0"/>
              <w:bottom w:val="single" w:color="auto" w:sz="4" w:space="0"/>
              <w:right w:val="single" w:color="auto" w:sz="4" w:space="0"/>
            </w:tcBorders>
            <w:hideMark/>
          </w:tcPr>
          <w:p w:rsidRPr="00927525" w:rsidR="00F63619" w:rsidP="00BF7057" w:rsidRDefault="00F63619" w14:paraId="61E38BA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6C7014" w:rsidTr="00AE3C32" w14:paraId="4BA6A0E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F249E2" w:rsidR="006C7014" w:rsidP="006C7014" w:rsidRDefault="006C7014" w14:paraId="530BC251" w14:textId="01ADA9D7">
            <w:pPr>
              <w:spacing w:line="276" w:lineRule="auto"/>
              <w:contextualSpacing/>
              <w:rPr>
                <w:rFonts w:ascii="Franklin Gothic Book" w:hAnsi="Franklin Gothic Book" w:eastAsia="Calibri"/>
              </w:rPr>
            </w:pPr>
            <w:r w:rsidRPr="00F249E2">
              <w:rPr>
                <w:rFonts w:eastAsia="Calibri" w:cstheme="minorHAnsi"/>
              </w:rPr>
              <w:t>0</w:t>
            </w:r>
          </w:p>
        </w:tc>
        <w:tc>
          <w:tcPr>
            <w:tcW w:w="8167" w:type="dxa"/>
            <w:tcBorders>
              <w:top w:val="single" w:color="auto" w:sz="4" w:space="0"/>
              <w:left w:val="single" w:color="auto" w:sz="4" w:space="0"/>
              <w:bottom w:val="single" w:color="auto" w:sz="4" w:space="0"/>
              <w:right w:val="single" w:color="auto" w:sz="4" w:space="0"/>
            </w:tcBorders>
          </w:tcPr>
          <w:p w:rsidRPr="00F249E2" w:rsidR="006C7014" w:rsidP="006C7014" w:rsidRDefault="006C7014" w14:paraId="052A87C1" w14:textId="7F4049B6">
            <w:pPr>
              <w:spacing w:line="276" w:lineRule="auto"/>
              <w:contextualSpacing/>
              <w:rPr>
                <w:rFonts w:ascii="Franklin Gothic Book" w:hAnsi="Franklin Gothic Book" w:eastAsia="Calibri"/>
              </w:rPr>
            </w:pPr>
            <w:r w:rsidRPr="00F249E2">
              <w:rPr>
                <w:rFonts w:eastAsia="Calibri" w:cstheme="minorHAnsi"/>
              </w:rPr>
              <w:t xml:space="preserve">No, my </w:t>
            </w:r>
            <w:r w:rsidRPr="00F249E2">
              <w:rPr>
                <w:rFonts w:eastAsia="Calibri" w:cstheme="minorHAnsi"/>
                <w:color w:val="00B0F0"/>
              </w:rPr>
              <w:t>[</w:t>
            </w:r>
            <w:proofErr w:type="spellStart"/>
            <w:r w:rsidRPr="00F249E2">
              <w:rPr>
                <w:rFonts w:eastAsia="Calibri"/>
                <w:color w:val="00B0F0"/>
              </w:rPr>
              <w:t>INSERT_CHILD_AGE_x</w:t>
            </w:r>
            <w:proofErr w:type="spellEnd"/>
            <w:r w:rsidRPr="00F249E2">
              <w:rPr>
                <w:rFonts w:eastAsia="Calibri" w:cstheme="minorHAnsi"/>
                <w:color w:val="00B0F0"/>
              </w:rPr>
              <w:t>]-</w:t>
            </w:r>
            <w:r w:rsidRPr="00F249E2">
              <w:rPr>
                <w:rFonts w:eastAsia="Calibri" w:cstheme="minorHAnsi"/>
              </w:rPr>
              <w:t xml:space="preserve">year-old </w:t>
            </w:r>
            <w:r w:rsidRPr="00F249E2">
              <w:rPr>
                <w:rFonts w:eastAsia="Calibri" w:cstheme="minorHAnsi"/>
                <w:color w:val="00B0F0"/>
              </w:rPr>
              <w:t xml:space="preserve">[IF </w:t>
            </w:r>
            <w:proofErr w:type="spellStart"/>
            <w:r w:rsidRPr="00F249E2">
              <w:rPr>
                <w:rFonts w:eastAsia="Calibri" w:cstheme="minorHAnsi"/>
                <w:color w:val="00B0F0"/>
              </w:rPr>
              <w:t>DOV_DUPE_x</w:t>
            </w:r>
            <w:proofErr w:type="spellEnd"/>
            <w:r w:rsidRPr="00F249E2">
              <w:rPr>
                <w:rFonts w:eastAsia="Calibri" w:cstheme="minorHAnsi"/>
                <w:color w:val="00B0F0"/>
              </w:rPr>
              <w:t>=0 INSERT:</w:t>
            </w:r>
            <w:r w:rsidRPr="00F249E2">
              <w:rPr>
                <w:rFonts w:eastAsia="Calibri" w:cstheme="minorHAnsi"/>
              </w:rPr>
              <w:t xml:space="preserve"> child has</w:t>
            </w:r>
            <w:r w:rsidRPr="00F249E2">
              <w:rPr>
                <w:rFonts w:eastAsia="Calibri" w:cstheme="minorHAnsi"/>
                <w:color w:val="00B0F0"/>
              </w:rPr>
              <w:t xml:space="preserve">] [IF </w:t>
            </w:r>
            <w:proofErr w:type="spellStart"/>
            <w:r w:rsidRPr="00F249E2">
              <w:rPr>
                <w:rFonts w:eastAsia="Calibri" w:cstheme="minorHAnsi"/>
                <w:color w:val="00B0F0"/>
              </w:rPr>
              <w:t>DOV_DUPE_x</w:t>
            </w:r>
            <w:proofErr w:type="spellEnd"/>
            <w:r w:rsidRPr="00F249E2">
              <w:rPr>
                <w:rFonts w:eastAsia="Calibri" w:cstheme="minorHAnsi"/>
                <w:color w:val="00B0F0"/>
              </w:rPr>
              <w:t>=1 INSERT:</w:t>
            </w:r>
            <w:r w:rsidRPr="00F249E2">
              <w:rPr>
                <w:rFonts w:eastAsia="Calibri" w:cstheme="minorHAnsi"/>
              </w:rPr>
              <w:t xml:space="preserve"> children have</w:t>
            </w:r>
            <w:r w:rsidRPr="00F249E2">
              <w:rPr>
                <w:rFonts w:eastAsia="Calibri" w:cstheme="minorHAnsi"/>
                <w:color w:val="00B0F0"/>
              </w:rPr>
              <w:t xml:space="preserve">] </w:t>
            </w:r>
            <w:r w:rsidRPr="00F249E2">
              <w:rPr>
                <w:rFonts w:eastAsia="Calibri" w:cstheme="minorHAnsi"/>
              </w:rPr>
              <w:t>not received a COVID-19 vaccine.</w:t>
            </w:r>
          </w:p>
        </w:tc>
      </w:tr>
      <w:tr w:rsidRPr="00927525" w:rsidR="006C7014" w:rsidTr="00AE3C32" w14:paraId="0AB51E6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F249E2" w:rsidR="006C7014" w:rsidP="006C7014" w:rsidRDefault="006C7014" w14:paraId="52786536" w14:textId="5718ED21">
            <w:pPr>
              <w:spacing w:line="276" w:lineRule="auto"/>
              <w:contextualSpacing/>
              <w:rPr>
                <w:rFonts w:ascii="Franklin Gothic Book" w:hAnsi="Franklin Gothic Book" w:eastAsia="Calibri"/>
              </w:rPr>
            </w:pPr>
            <w:r w:rsidRPr="00F249E2">
              <w:rPr>
                <w:rFonts w:eastAsia="Calibri" w:cstheme="minorHAnsi"/>
              </w:rPr>
              <w:t>1</w:t>
            </w:r>
          </w:p>
        </w:tc>
        <w:tc>
          <w:tcPr>
            <w:tcW w:w="8167" w:type="dxa"/>
            <w:tcBorders>
              <w:top w:val="single" w:color="auto" w:sz="4" w:space="0"/>
              <w:left w:val="single" w:color="auto" w:sz="4" w:space="0"/>
              <w:bottom w:val="single" w:color="auto" w:sz="4" w:space="0"/>
              <w:right w:val="single" w:color="auto" w:sz="4" w:space="0"/>
            </w:tcBorders>
          </w:tcPr>
          <w:p w:rsidRPr="00F249E2" w:rsidR="006C7014" w:rsidP="006C7014" w:rsidRDefault="006C7014" w14:paraId="6FCF9C89" w14:textId="7F29CAF2">
            <w:pPr>
              <w:spacing w:line="276" w:lineRule="auto"/>
              <w:contextualSpacing/>
              <w:rPr>
                <w:rFonts w:ascii="Franklin Gothic Book" w:hAnsi="Franklin Gothic Book" w:eastAsia="Calibri"/>
              </w:rPr>
            </w:pPr>
            <w:r w:rsidRPr="00F249E2">
              <w:rPr>
                <w:rFonts w:eastAsia="Calibri" w:cstheme="minorHAnsi"/>
              </w:rPr>
              <w:t xml:space="preserve">Yes, but my </w:t>
            </w:r>
            <w:r w:rsidRPr="00F249E2">
              <w:rPr>
                <w:rFonts w:eastAsia="Calibri" w:cstheme="minorHAnsi"/>
                <w:color w:val="00B0F0"/>
              </w:rPr>
              <w:t>[</w:t>
            </w:r>
            <w:proofErr w:type="spellStart"/>
            <w:r w:rsidRPr="00F249E2">
              <w:rPr>
                <w:rFonts w:eastAsia="Calibri"/>
                <w:color w:val="00B0F0"/>
              </w:rPr>
              <w:t>INSERT_CHILD_AGE_x</w:t>
            </w:r>
            <w:proofErr w:type="spellEnd"/>
            <w:r w:rsidRPr="00F249E2">
              <w:rPr>
                <w:rFonts w:eastAsia="Calibri" w:cstheme="minorHAnsi"/>
                <w:color w:val="00B0F0"/>
              </w:rPr>
              <w:t>]-</w:t>
            </w:r>
            <w:r w:rsidRPr="00F249E2">
              <w:rPr>
                <w:rFonts w:eastAsia="Calibri" w:cstheme="minorHAnsi"/>
              </w:rPr>
              <w:t xml:space="preserve">year-old </w:t>
            </w:r>
            <w:r w:rsidRPr="00F249E2">
              <w:rPr>
                <w:rFonts w:eastAsia="Calibri" w:cstheme="minorHAnsi"/>
                <w:color w:val="00B0F0"/>
              </w:rPr>
              <w:t xml:space="preserve">[IF </w:t>
            </w:r>
            <w:proofErr w:type="spellStart"/>
            <w:r w:rsidRPr="00F249E2">
              <w:rPr>
                <w:rFonts w:eastAsia="Calibri" w:cstheme="minorHAnsi"/>
                <w:color w:val="00B0F0"/>
              </w:rPr>
              <w:t>DOV_DUPE_x</w:t>
            </w:r>
            <w:proofErr w:type="spellEnd"/>
            <w:r w:rsidRPr="00F249E2">
              <w:rPr>
                <w:rFonts w:eastAsia="Calibri" w:cstheme="minorHAnsi"/>
                <w:color w:val="00B0F0"/>
              </w:rPr>
              <w:t>=0 INSERT:</w:t>
            </w:r>
            <w:r w:rsidRPr="00F249E2">
              <w:rPr>
                <w:rFonts w:eastAsia="Calibri" w:cstheme="minorHAnsi"/>
              </w:rPr>
              <w:t xml:space="preserve"> child has</w:t>
            </w:r>
            <w:r w:rsidRPr="00F249E2">
              <w:rPr>
                <w:rFonts w:eastAsia="Calibri" w:cstheme="minorHAnsi"/>
                <w:color w:val="00B0F0"/>
              </w:rPr>
              <w:t xml:space="preserve">] [IF </w:t>
            </w:r>
            <w:proofErr w:type="spellStart"/>
            <w:r w:rsidRPr="00F249E2">
              <w:rPr>
                <w:rFonts w:eastAsia="Calibri" w:cstheme="minorHAnsi"/>
                <w:color w:val="00B0F0"/>
              </w:rPr>
              <w:t>DOV_DUPE_x</w:t>
            </w:r>
            <w:proofErr w:type="spellEnd"/>
            <w:r w:rsidRPr="00F249E2">
              <w:rPr>
                <w:rFonts w:eastAsia="Calibri" w:cstheme="minorHAnsi"/>
                <w:color w:val="00B0F0"/>
              </w:rPr>
              <w:t>=1 INSERT:</w:t>
            </w:r>
            <w:r w:rsidRPr="00F249E2">
              <w:rPr>
                <w:rFonts w:eastAsia="Calibri" w:cstheme="minorHAnsi"/>
              </w:rPr>
              <w:t xml:space="preserve"> children have</w:t>
            </w:r>
            <w:r w:rsidRPr="00F249E2">
              <w:rPr>
                <w:rFonts w:eastAsia="Calibri" w:cstheme="minorHAnsi"/>
                <w:color w:val="00B0F0"/>
              </w:rPr>
              <w:t xml:space="preserve">] </w:t>
            </w:r>
            <w:r w:rsidRPr="00F249E2">
              <w:rPr>
                <w:rFonts w:eastAsia="Calibri" w:cstheme="minorHAnsi"/>
              </w:rPr>
              <w:t>only received one shot out of the two required shots.</w:t>
            </w:r>
          </w:p>
        </w:tc>
      </w:tr>
      <w:tr w:rsidRPr="00927525" w:rsidR="006C7014" w:rsidTr="00AE3C32" w14:paraId="58BEA7F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F249E2" w:rsidR="006C7014" w:rsidP="006C7014" w:rsidRDefault="006C7014" w14:paraId="7256A58C" w14:textId="32012B2B">
            <w:pPr>
              <w:spacing w:line="276" w:lineRule="auto"/>
              <w:contextualSpacing/>
              <w:rPr>
                <w:rFonts w:ascii="Franklin Gothic Book" w:hAnsi="Franklin Gothic Book" w:eastAsia="Calibri"/>
              </w:rPr>
            </w:pPr>
            <w:r w:rsidRPr="00F249E2">
              <w:rPr>
                <w:rFonts w:eastAsia="Calibri" w:cstheme="minorHAnsi"/>
              </w:rPr>
              <w:t>2</w:t>
            </w:r>
          </w:p>
        </w:tc>
        <w:tc>
          <w:tcPr>
            <w:tcW w:w="8167" w:type="dxa"/>
            <w:tcBorders>
              <w:top w:val="single" w:color="auto" w:sz="4" w:space="0"/>
              <w:left w:val="single" w:color="auto" w:sz="4" w:space="0"/>
              <w:bottom w:val="single" w:color="auto" w:sz="4" w:space="0"/>
              <w:right w:val="single" w:color="auto" w:sz="4" w:space="0"/>
            </w:tcBorders>
          </w:tcPr>
          <w:p w:rsidRPr="00F249E2" w:rsidR="006C7014" w:rsidP="006C7014" w:rsidRDefault="006C7014" w14:paraId="0119E04D" w14:textId="27B2630E">
            <w:pPr>
              <w:spacing w:line="276" w:lineRule="auto"/>
              <w:contextualSpacing/>
              <w:rPr>
                <w:rFonts w:eastAsia="Calibri" w:cstheme="minorHAnsi"/>
              </w:rPr>
            </w:pPr>
            <w:r w:rsidRPr="00F249E2">
              <w:rPr>
                <w:rFonts w:eastAsia="Calibri" w:cstheme="minorHAnsi"/>
              </w:rPr>
              <w:t xml:space="preserve">Yes, my </w:t>
            </w:r>
            <w:r w:rsidRPr="00F249E2">
              <w:rPr>
                <w:rFonts w:eastAsia="Calibri" w:cstheme="minorHAnsi"/>
                <w:color w:val="00B0F0"/>
              </w:rPr>
              <w:t>[</w:t>
            </w:r>
            <w:proofErr w:type="spellStart"/>
            <w:r w:rsidRPr="00F249E2">
              <w:rPr>
                <w:rFonts w:eastAsia="Calibri"/>
                <w:color w:val="00B0F0"/>
              </w:rPr>
              <w:t>INSERT_CHILD_AGE_x</w:t>
            </w:r>
            <w:proofErr w:type="spellEnd"/>
            <w:r w:rsidRPr="00F249E2">
              <w:rPr>
                <w:rFonts w:eastAsia="Calibri" w:cstheme="minorHAnsi"/>
                <w:color w:val="00B0F0"/>
              </w:rPr>
              <w:t>]</w:t>
            </w:r>
            <w:r w:rsidRPr="00F249E2">
              <w:rPr>
                <w:rFonts w:eastAsia="Calibri" w:cstheme="minorHAnsi"/>
              </w:rPr>
              <w:t xml:space="preserve">-year-old </w:t>
            </w:r>
            <w:r w:rsidRPr="00F249E2">
              <w:rPr>
                <w:rFonts w:eastAsia="Calibri" w:cstheme="minorHAnsi"/>
                <w:color w:val="00B0F0"/>
              </w:rPr>
              <w:t xml:space="preserve">[IF </w:t>
            </w:r>
            <w:proofErr w:type="spellStart"/>
            <w:r w:rsidRPr="00F249E2">
              <w:rPr>
                <w:rFonts w:eastAsia="Calibri" w:cstheme="minorHAnsi"/>
                <w:color w:val="00B0F0"/>
              </w:rPr>
              <w:t>DOV_DUPE_x</w:t>
            </w:r>
            <w:proofErr w:type="spellEnd"/>
            <w:r w:rsidRPr="00F249E2">
              <w:rPr>
                <w:rFonts w:eastAsia="Calibri" w:cstheme="minorHAnsi"/>
                <w:color w:val="00B0F0"/>
              </w:rPr>
              <w:t>=0 INSERT:</w:t>
            </w:r>
            <w:r w:rsidRPr="00F249E2">
              <w:rPr>
                <w:rFonts w:eastAsia="Calibri" w:cstheme="minorHAnsi"/>
              </w:rPr>
              <w:t xml:space="preserve"> child has</w:t>
            </w:r>
            <w:r w:rsidRPr="00F249E2">
              <w:rPr>
                <w:rFonts w:eastAsia="Calibri" w:cstheme="minorHAnsi"/>
                <w:color w:val="00B0F0"/>
              </w:rPr>
              <w:t xml:space="preserve">] [IF </w:t>
            </w:r>
            <w:proofErr w:type="spellStart"/>
            <w:r w:rsidRPr="00F249E2">
              <w:rPr>
                <w:rFonts w:eastAsia="Calibri" w:cstheme="minorHAnsi"/>
                <w:color w:val="00B0F0"/>
              </w:rPr>
              <w:t>DOV_DUPE_x</w:t>
            </w:r>
            <w:proofErr w:type="spellEnd"/>
            <w:r w:rsidRPr="00F249E2">
              <w:rPr>
                <w:rFonts w:eastAsia="Calibri" w:cstheme="minorHAnsi"/>
                <w:color w:val="00B0F0"/>
              </w:rPr>
              <w:t>=1 INSERT:</w:t>
            </w:r>
            <w:r w:rsidRPr="00F249E2">
              <w:rPr>
                <w:rFonts w:eastAsia="Calibri" w:cstheme="minorHAnsi"/>
              </w:rPr>
              <w:t xml:space="preserve"> children have</w:t>
            </w:r>
            <w:r w:rsidRPr="00F249E2">
              <w:rPr>
                <w:rFonts w:eastAsia="Calibri" w:cstheme="minorHAnsi"/>
                <w:color w:val="00B0F0"/>
              </w:rPr>
              <w:t xml:space="preserve">] </w:t>
            </w:r>
            <w:r w:rsidRPr="00F249E2">
              <w:rPr>
                <w:rFonts w:eastAsia="Calibri" w:cstheme="minorHAnsi"/>
              </w:rPr>
              <w:t xml:space="preserve">received </w:t>
            </w:r>
            <w:proofErr w:type="gramStart"/>
            <w:r w:rsidRPr="00F249E2">
              <w:rPr>
                <w:rFonts w:eastAsia="Calibri" w:cstheme="minorHAnsi"/>
              </w:rPr>
              <w:t>all of</w:t>
            </w:r>
            <w:proofErr w:type="gramEnd"/>
            <w:r w:rsidRPr="00F249E2">
              <w:rPr>
                <w:rFonts w:eastAsia="Calibri" w:cstheme="minorHAnsi"/>
              </w:rPr>
              <w:t xml:space="preserve"> the required shots.</w:t>
            </w:r>
          </w:p>
        </w:tc>
      </w:tr>
      <w:tr w:rsidRPr="00927525" w:rsidR="00F249E2" w:rsidTr="00AE3C32" w14:paraId="18060B5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F249E2" w:rsidR="00F249E2" w:rsidP="00F249E2" w:rsidRDefault="00F249E2" w14:paraId="29EB2E97" w14:textId="5FF3C2C1">
            <w:pPr>
              <w:spacing w:line="276" w:lineRule="auto"/>
              <w:contextualSpacing/>
              <w:rPr>
                <w:rFonts w:ascii="Franklin Gothic Book" w:hAnsi="Franklin Gothic Book" w:eastAsia="Calibri"/>
              </w:rPr>
            </w:pPr>
            <w:r w:rsidRPr="00F249E2">
              <w:rPr>
                <w:rFonts w:eastAsia="Calibri" w:cstheme="minorHAnsi"/>
                <w:color w:val="00B0F0"/>
              </w:rPr>
              <w:t xml:space="preserve">[IF </w:t>
            </w:r>
            <w:proofErr w:type="spellStart"/>
            <w:r w:rsidRPr="00F249E2">
              <w:rPr>
                <w:rFonts w:eastAsia="Calibri" w:cstheme="minorHAnsi"/>
                <w:color w:val="00B0F0"/>
              </w:rPr>
              <w:t>DOV_DUPE_x</w:t>
            </w:r>
            <w:proofErr w:type="spellEnd"/>
            <w:r w:rsidRPr="00F249E2">
              <w:rPr>
                <w:rFonts w:eastAsia="Calibri" w:cstheme="minorHAnsi"/>
                <w:color w:val="00B0F0"/>
              </w:rPr>
              <w:t xml:space="preserve">=1] </w:t>
            </w:r>
            <w:r w:rsidRPr="00F249E2">
              <w:rPr>
                <w:rFonts w:eastAsia="Calibri" w:cstheme="minorHAnsi"/>
                <w:color w:val="auto"/>
              </w:rPr>
              <w:t>3</w:t>
            </w:r>
          </w:p>
        </w:tc>
        <w:tc>
          <w:tcPr>
            <w:tcW w:w="8167" w:type="dxa"/>
            <w:tcBorders>
              <w:top w:val="single" w:color="auto" w:sz="4" w:space="0"/>
              <w:left w:val="single" w:color="auto" w:sz="4" w:space="0"/>
              <w:bottom w:val="single" w:color="auto" w:sz="4" w:space="0"/>
              <w:right w:val="single" w:color="auto" w:sz="4" w:space="0"/>
            </w:tcBorders>
          </w:tcPr>
          <w:p w:rsidRPr="00F249E2" w:rsidR="00F249E2" w:rsidP="00F249E2" w:rsidRDefault="00F249E2" w14:paraId="3E67326B" w14:textId="258352D6">
            <w:pPr>
              <w:spacing w:line="276" w:lineRule="auto"/>
              <w:contextualSpacing/>
              <w:rPr>
                <w:rFonts w:ascii="Franklin Gothic Book" w:hAnsi="Franklin Gothic Book" w:eastAsia="Calibri"/>
              </w:rPr>
            </w:pPr>
            <w:r w:rsidRPr="00F249E2">
              <w:rPr>
                <w:rFonts w:eastAsia="Calibri" w:cstheme="minorHAnsi"/>
              </w:rPr>
              <w:t>Other</w:t>
            </w:r>
            <w:r w:rsidRPr="00F249E2">
              <w:rPr>
                <w:rFonts w:eastAsia="Calibri" w:cstheme="minorHAnsi"/>
                <w:color w:val="00B0F0"/>
              </w:rPr>
              <w:t xml:space="preserve"> [TEXTBOX]</w:t>
            </w:r>
          </w:p>
        </w:tc>
      </w:tr>
      <w:tr w:rsidRPr="00927525" w:rsidR="00F63619" w:rsidTr="00AE3C32" w14:paraId="56F8F6F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F63619" w:rsidP="00BF7057" w:rsidRDefault="00F63619" w14:paraId="615BCE7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167" w:type="dxa"/>
            <w:tcBorders>
              <w:top w:val="single" w:color="auto" w:sz="4" w:space="0"/>
              <w:left w:val="single" w:color="auto" w:sz="4" w:space="0"/>
              <w:bottom w:val="single" w:color="auto" w:sz="4" w:space="0"/>
              <w:right w:val="single" w:color="auto" w:sz="4" w:space="0"/>
            </w:tcBorders>
          </w:tcPr>
          <w:p w:rsidRPr="00927525" w:rsidR="00F63619" w:rsidP="00BF7057" w:rsidRDefault="00F63619" w14:paraId="1A0BEFBD"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7D5ABC" w:rsidTr="00AE3C32" w14:paraId="4926B26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7D5ABC" w:rsidP="00BF7057" w:rsidRDefault="007D5ABC" w14:paraId="7624CF72" w14:textId="21C2B991">
            <w:pPr>
              <w:spacing w:line="276" w:lineRule="auto"/>
              <w:contextualSpacing/>
              <w:rPr>
                <w:rFonts w:ascii="Franklin Gothic Book" w:hAnsi="Franklin Gothic Book" w:eastAsia="Calibri"/>
              </w:rPr>
            </w:pPr>
            <w:r>
              <w:rPr>
                <w:rFonts w:ascii="Franklin Gothic Book" w:hAnsi="Franklin Gothic Book" w:eastAsia="Calibri"/>
              </w:rPr>
              <w:t>-100</w:t>
            </w:r>
          </w:p>
        </w:tc>
        <w:tc>
          <w:tcPr>
            <w:tcW w:w="8167" w:type="dxa"/>
            <w:tcBorders>
              <w:top w:val="single" w:color="auto" w:sz="4" w:space="0"/>
              <w:left w:val="single" w:color="auto" w:sz="4" w:space="0"/>
              <w:bottom w:val="single" w:color="auto" w:sz="4" w:space="0"/>
              <w:right w:val="single" w:color="auto" w:sz="4" w:space="0"/>
            </w:tcBorders>
          </w:tcPr>
          <w:p w:rsidR="007D5ABC" w:rsidP="00BF7057" w:rsidRDefault="007D5ABC" w14:paraId="7D372F83" w14:textId="301D9D2E">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F63619" w:rsidP="005E7DB9" w:rsidRDefault="00F63619" w14:paraId="03176241" w14:textId="77777777">
      <w:pPr>
        <w:keepNext/>
        <w:keepLines/>
        <w:spacing w:line="276" w:lineRule="auto"/>
        <w:contextualSpacing/>
        <w:outlineLvl w:val="0"/>
        <w:rPr>
          <w:rFonts w:ascii="Franklin Gothic Book" w:hAnsi="Franklin Gothic Book" w:eastAsia="MS Gothic"/>
          <w:b/>
          <w:sz w:val="28"/>
          <w:szCs w:val="32"/>
        </w:rPr>
      </w:pPr>
    </w:p>
    <w:p w:rsidRPr="00927525" w:rsidR="00C132F1" w:rsidP="00C132F1" w:rsidRDefault="00C132F1" w14:paraId="16275C98" w14:textId="7277EDEF">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BEH2</w:t>
      </w:r>
      <w:r>
        <w:rPr>
          <w:rFonts w:ascii="Franklin Gothic Book" w:hAnsi="Franklin Gothic Book" w:eastAsia="Calibri"/>
        </w:rPr>
        <w:t>8</w:t>
      </w:r>
    </w:p>
    <w:p w:rsidRPr="00927525" w:rsidR="00C132F1" w:rsidP="00C132F1" w:rsidRDefault="00C132F1" w14:paraId="7F17FD3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C132F1" w:rsidP="00C132F1" w:rsidRDefault="00C132F1" w14:paraId="565B4568" w14:textId="76D26D38">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BEH2</w:t>
      </w:r>
      <w:r>
        <w:rPr>
          <w:rFonts w:ascii="Franklin Gothic Book" w:hAnsi="Franklin Gothic Book" w:eastAsia="Calibri"/>
        </w:rPr>
        <w:t>8</w:t>
      </w:r>
    </w:p>
    <w:p w:rsidRPr="00E90CDC" w:rsidR="00F4665F" w:rsidP="00F4665F" w:rsidRDefault="00C132F1" w14:paraId="4908D4F9" w14:textId="7E77411F">
      <w:pPr>
        <w:spacing w:line="276" w:lineRule="auto"/>
        <w:contextualSpacing/>
        <w:rPr>
          <w:rFonts w:eastAsia="Calibri" w:cstheme="minorHAnsi"/>
        </w:rPr>
      </w:pPr>
      <w:r w:rsidRPr="00927525">
        <w:rPr>
          <w:rFonts w:ascii="Franklin Gothic Book" w:hAnsi="Franklin Gothic Book" w:eastAsia="Calibri"/>
          <w:b/>
          <w:bCs/>
        </w:rPr>
        <w:t xml:space="preserve">Variable Text: </w:t>
      </w:r>
      <w:r w:rsidRPr="00187E06" w:rsidR="00153670">
        <w:rPr>
          <w:rFonts w:eastAsia="Calibri" w:cstheme="minorHAnsi"/>
          <w:color w:val="00B0F0"/>
        </w:rPr>
        <w:t>[IF CHILD_AGE_X</w:t>
      </w:r>
      <w:r w:rsidR="00153670">
        <w:rPr>
          <w:rFonts w:eastAsia="Calibri" w:cstheme="minorHAnsi"/>
          <w:color w:val="00B0F0"/>
        </w:rPr>
        <w:t>&lt;12</w:t>
      </w:r>
      <w:r w:rsidRPr="00187E06" w:rsidR="00153670">
        <w:rPr>
          <w:rFonts w:eastAsia="Calibri" w:cstheme="minorHAnsi"/>
          <w:color w:val="00B0F0"/>
        </w:rPr>
        <w:t xml:space="preserve"> INSERT: </w:t>
      </w:r>
      <w:r w:rsidRPr="00E90CDC" w:rsidR="00153670">
        <w:rPr>
          <w:rFonts w:eastAsia="Calibri" w:cstheme="minorHAnsi"/>
        </w:rPr>
        <w:t>Food and Drug Administration (FDA)-authorized vaccines to prevent COVID-19 will eventually be available at no cost to children.</w:t>
      </w:r>
      <w:r w:rsidRPr="00187E06" w:rsidR="00153670">
        <w:rPr>
          <w:rFonts w:eastAsia="Calibri" w:cstheme="minorHAnsi"/>
          <w:color w:val="00B0F0"/>
        </w:rPr>
        <w:t>]</w:t>
      </w:r>
      <w:r w:rsidRPr="00E90CDC" w:rsidR="00153670">
        <w:rPr>
          <w:rFonts w:eastAsia="Calibri" w:cstheme="minorHAnsi"/>
        </w:rPr>
        <w:t xml:space="preserve"> What is the likelihood that you will get your </w:t>
      </w:r>
      <w:r w:rsidRPr="001F42D4" w:rsidR="00153670">
        <w:rPr>
          <w:rFonts w:eastAsia="Calibri" w:cstheme="minorHAnsi"/>
          <w:color w:val="00B0F0"/>
        </w:rPr>
        <w:t>[</w:t>
      </w:r>
      <w:proofErr w:type="gramStart"/>
      <w:r w:rsidRPr="001F42D4" w:rsidR="00153670">
        <w:rPr>
          <w:rFonts w:eastAsia="Calibri" w:cstheme="minorHAnsi"/>
          <w:color w:val="00B0F0"/>
        </w:rPr>
        <w:t xml:space="preserve">INSERT </w:t>
      </w:r>
      <w:r w:rsidRPr="00FB48D0" w:rsidR="00153670">
        <w:rPr>
          <w:rFonts w:eastAsia="Calibri"/>
          <w:color w:val="00B0F0"/>
        </w:rPr>
        <w:t xml:space="preserve"> </w:t>
      </w:r>
      <w:proofErr w:type="spellStart"/>
      <w:r w:rsidR="00153670">
        <w:rPr>
          <w:rFonts w:eastAsia="Calibri"/>
          <w:color w:val="00B0F0"/>
        </w:rPr>
        <w:t>CHILD</w:t>
      </w:r>
      <w:proofErr w:type="gramEnd"/>
      <w:r w:rsidR="00153670">
        <w:rPr>
          <w:rFonts w:eastAsia="Calibri"/>
          <w:color w:val="00B0F0"/>
        </w:rPr>
        <w:t>_AGE_x</w:t>
      </w:r>
      <w:proofErr w:type="spellEnd"/>
      <w:r w:rsidRPr="001F42D4" w:rsidR="00153670">
        <w:rPr>
          <w:rFonts w:eastAsia="Calibri" w:cstheme="minorHAnsi"/>
          <w:color w:val="00B0F0"/>
        </w:rPr>
        <w:t>]-</w:t>
      </w:r>
      <w:r w:rsidRPr="00E90CDC" w:rsidR="00153670">
        <w:rPr>
          <w:rFonts w:eastAsia="Calibri" w:cstheme="minorHAnsi"/>
        </w:rPr>
        <w:t>year-old</w:t>
      </w:r>
      <w:r w:rsidR="00153670">
        <w:rPr>
          <w:rFonts w:eastAsia="Calibri" w:cstheme="minorHAnsi"/>
        </w:rPr>
        <w:t xml:space="preserve"> </w:t>
      </w:r>
      <w:r w:rsidRPr="001F42D4" w:rsidR="00153670">
        <w:rPr>
          <w:rFonts w:eastAsia="Calibri" w:cstheme="minorHAnsi"/>
          <w:color w:val="00B0F0"/>
        </w:rPr>
        <w:t xml:space="preserve">[IF </w:t>
      </w:r>
      <w:proofErr w:type="spellStart"/>
      <w:r w:rsidRPr="001F42D4" w:rsidR="00153670">
        <w:rPr>
          <w:rFonts w:eastAsia="Calibri" w:cstheme="minorHAnsi"/>
          <w:color w:val="00B0F0"/>
        </w:rPr>
        <w:t>DOV_DUPE</w:t>
      </w:r>
      <w:r w:rsidR="00153670">
        <w:rPr>
          <w:rFonts w:eastAsia="Calibri" w:cstheme="minorHAnsi"/>
          <w:color w:val="00B0F0"/>
        </w:rPr>
        <w:t>_x</w:t>
      </w:r>
      <w:proofErr w:type="spellEnd"/>
      <w:r w:rsidRPr="001F42D4" w:rsidR="00153670">
        <w:rPr>
          <w:rFonts w:eastAsia="Calibri" w:cstheme="minorHAnsi"/>
          <w:color w:val="00B0F0"/>
        </w:rPr>
        <w:t>=0 INSERT:</w:t>
      </w:r>
      <w:r w:rsidR="00153670">
        <w:rPr>
          <w:rFonts w:eastAsia="Calibri" w:cstheme="minorHAnsi"/>
        </w:rPr>
        <w:t xml:space="preserve"> </w:t>
      </w:r>
      <w:r w:rsidRPr="00E90CDC" w:rsidR="00153670">
        <w:rPr>
          <w:rFonts w:eastAsia="Calibri" w:cstheme="minorHAnsi"/>
        </w:rPr>
        <w:t>child</w:t>
      </w:r>
      <w:r w:rsidRPr="001F42D4" w:rsidR="00153670">
        <w:rPr>
          <w:rFonts w:eastAsia="Calibri" w:cstheme="minorHAnsi"/>
          <w:color w:val="00B0F0"/>
        </w:rPr>
        <w:t>]</w:t>
      </w:r>
      <w:r w:rsidRPr="005D4679" w:rsidR="00153670">
        <w:rPr>
          <w:rFonts w:eastAsia="Calibri" w:cstheme="minorHAnsi"/>
          <w:color w:val="00B0F0"/>
        </w:rPr>
        <w:t xml:space="preserve"> </w:t>
      </w:r>
      <w:r w:rsidRPr="00885C06" w:rsidR="00153670">
        <w:rPr>
          <w:rFonts w:eastAsia="Calibri" w:cstheme="minorHAnsi"/>
          <w:color w:val="00B0F0"/>
        </w:rPr>
        <w:t xml:space="preserve">[IF </w:t>
      </w:r>
      <w:proofErr w:type="spellStart"/>
      <w:r w:rsidRPr="00885C06" w:rsidR="00153670">
        <w:rPr>
          <w:rFonts w:eastAsia="Calibri" w:cstheme="minorHAnsi"/>
          <w:color w:val="00B0F0"/>
        </w:rPr>
        <w:t>DOV_DUPE</w:t>
      </w:r>
      <w:r w:rsidR="00153670">
        <w:rPr>
          <w:rFonts w:eastAsia="Calibri" w:cstheme="minorHAnsi"/>
          <w:color w:val="00B0F0"/>
        </w:rPr>
        <w:t>_x</w:t>
      </w:r>
      <w:proofErr w:type="spellEnd"/>
      <w:r w:rsidRPr="00885C06" w:rsidR="00153670">
        <w:rPr>
          <w:rFonts w:eastAsia="Calibri" w:cstheme="minorHAnsi"/>
          <w:color w:val="00B0F0"/>
        </w:rPr>
        <w:t>=</w:t>
      </w:r>
      <w:r w:rsidR="00153670">
        <w:rPr>
          <w:rFonts w:eastAsia="Calibri" w:cstheme="minorHAnsi"/>
          <w:color w:val="00B0F0"/>
        </w:rPr>
        <w:t>1</w:t>
      </w:r>
      <w:r w:rsidRPr="00885C06" w:rsidR="00153670">
        <w:rPr>
          <w:rFonts w:eastAsia="Calibri" w:cstheme="minorHAnsi"/>
          <w:color w:val="00B0F0"/>
        </w:rPr>
        <w:t xml:space="preserve"> INSERT:</w:t>
      </w:r>
      <w:r w:rsidR="00153670">
        <w:rPr>
          <w:rFonts w:eastAsia="Calibri" w:cstheme="minorHAnsi"/>
        </w:rPr>
        <w:t xml:space="preserve"> </w:t>
      </w:r>
      <w:r w:rsidRPr="00E90CDC" w:rsidR="00153670">
        <w:rPr>
          <w:rFonts w:eastAsia="Calibri" w:cstheme="minorHAnsi"/>
        </w:rPr>
        <w:t>child</w:t>
      </w:r>
      <w:r w:rsidR="00153670">
        <w:rPr>
          <w:rFonts w:eastAsia="Calibri" w:cstheme="minorHAnsi"/>
        </w:rPr>
        <w:t>ren</w:t>
      </w:r>
      <w:r w:rsidRPr="00885C06" w:rsidR="00153670">
        <w:rPr>
          <w:rFonts w:eastAsia="Calibri" w:cstheme="minorHAnsi"/>
          <w:color w:val="00B0F0"/>
        </w:rPr>
        <w:t>]</w:t>
      </w:r>
      <w:r w:rsidRPr="005D4679" w:rsidR="00153670">
        <w:rPr>
          <w:rFonts w:eastAsia="Calibri" w:cstheme="minorHAnsi"/>
          <w:color w:val="00B0F0"/>
        </w:rPr>
        <w:t xml:space="preserve"> </w:t>
      </w:r>
      <w:r w:rsidRPr="00E90CDC" w:rsidR="00153670">
        <w:rPr>
          <w:rFonts w:eastAsia="Calibri" w:cstheme="minorHAnsi"/>
        </w:rPr>
        <w:t xml:space="preserve">vaccinated </w:t>
      </w:r>
      <w:r w:rsidRPr="008D14E9" w:rsidR="00153670">
        <w:rPr>
          <w:rFonts w:eastAsia="Calibri" w:cstheme="minorHAnsi"/>
          <w:color w:val="00B0F0"/>
        </w:rPr>
        <w:t>[IF CHILD_AGE_X</w:t>
      </w:r>
      <w:r w:rsidR="00153670">
        <w:rPr>
          <w:rFonts w:eastAsia="Calibri" w:cstheme="minorHAnsi"/>
          <w:color w:val="00B0F0"/>
        </w:rPr>
        <w:t>&lt;12</w:t>
      </w:r>
      <w:r w:rsidRPr="008D14E9" w:rsidR="00153670">
        <w:rPr>
          <w:rFonts w:eastAsia="Calibri" w:cstheme="minorHAnsi"/>
          <w:color w:val="00B0F0"/>
        </w:rPr>
        <w:t xml:space="preserve"> INSERT: </w:t>
      </w:r>
      <w:r w:rsidR="00153670">
        <w:rPr>
          <w:rFonts w:eastAsia="Calibri" w:cstheme="minorHAnsi"/>
        </w:rPr>
        <w:t>when they are eligible for vaccination</w:t>
      </w:r>
      <w:r w:rsidRPr="00187E06" w:rsidR="00153670">
        <w:rPr>
          <w:rFonts w:eastAsia="Calibri" w:cstheme="minorHAnsi"/>
          <w:color w:val="00B0F0"/>
        </w:rPr>
        <w:t>]</w:t>
      </w:r>
      <w:r w:rsidRPr="00E90CDC" w:rsidR="00153670">
        <w:rPr>
          <w:rFonts w:eastAsia="Calibri" w:cstheme="minorHAnsi"/>
        </w:rPr>
        <w:t>?</w:t>
      </w:r>
      <w:r w:rsidRPr="00E90CDC" w:rsidR="00F4665F">
        <w:rPr>
          <w:rFonts w:eastAsia="Calibri" w:cstheme="minorHAnsi"/>
        </w:rPr>
        <w:t xml:space="preserve"> </w:t>
      </w:r>
    </w:p>
    <w:p w:rsidRPr="00927525" w:rsidR="00C132F1" w:rsidP="00C132F1" w:rsidRDefault="00C132F1" w14:paraId="5B52F9FB" w14:textId="72DF27ED">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E90CDC" w:rsidR="00222F79">
        <w:rPr>
          <w:rFonts w:eastAsia="Calibri" w:cstheme="minorHAnsi"/>
          <w:color w:val="00B050"/>
        </w:rPr>
        <w:t>BEH2</w:t>
      </w:r>
      <w:r w:rsidR="00222F79">
        <w:rPr>
          <w:rFonts w:eastAsia="Calibri" w:cstheme="minorHAnsi"/>
          <w:color w:val="00B050"/>
        </w:rPr>
        <w:t>8</w:t>
      </w:r>
      <w:r w:rsidRPr="00E90CDC" w:rsidR="00222F79">
        <w:rPr>
          <w:rFonts w:eastAsia="Calibri" w:cstheme="minorHAnsi"/>
          <w:color w:val="00B050"/>
        </w:rPr>
        <w:t xml:space="preserve">: Intention to vaccinate </w:t>
      </w:r>
      <w:proofErr w:type="gramStart"/>
      <w:r w:rsidRPr="00E90CDC" w:rsidR="00222F79">
        <w:rPr>
          <w:rFonts w:eastAsia="Calibri" w:cstheme="minorHAnsi"/>
          <w:color w:val="00B050"/>
        </w:rPr>
        <w:t>child</w:t>
      </w:r>
      <w:proofErr w:type="gramEnd"/>
    </w:p>
    <w:p w:rsidR="00C132F1" w:rsidP="005E7DB9" w:rsidRDefault="00BA351B" w14:paraId="5CC5C848" w14:textId="2282AD7A">
      <w:pPr>
        <w:keepNext/>
        <w:keepLines/>
        <w:spacing w:line="276" w:lineRule="auto"/>
        <w:contextualSpacing/>
        <w:outlineLvl w:val="0"/>
        <w:rPr>
          <w:rFonts w:ascii="Franklin Gothic Book" w:hAnsi="Franklin Gothic Book" w:eastAsia="MS Gothic"/>
          <w:b/>
          <w:sz w:val="28"/>
          <w:szCs w:val="32"/>
        </w:rPr>
      </w:pPr>
      <w:r>
        <w:rPr>
          <w:rFonts w:eastAsia="Calibri"/>
          <w:b/>
          <w:color w:val="00B0F0"/>
        </w:rPr>
        <w:t>// Ask if</w:t>
      </w:r>
      <w:r w:rsidRPr="00187E06">
        <w:rPr>
          <w:rFonts w:eastAsia="Calibri"/>
          <w:b/>
          <w:color w:val="00B0F0"/>
        </w:rPr>
        <w:t xml:space="preserve"> CHILD_AGE_X&lt;1</w:t>
      </w:r>
      <w:r>
        <w:rPr>
          <w:rFonts w:eastAsia="Calibri"/>
          <w:b/>
          <w:color w:val="00B0F0"/>
        </w:rPr>
        <w:t>2</w:t>
      </w:r>
      <w:r w:rsidRPr="00187E06">
        <w:rPr>
          <w:rFonts w:eastAsia="Calibri"/>
          <w:b/>
          <w:color w:val="00B0F0"/>
        </w:rPr>
        <w:t xml:space="preserve"> OR BEH27=</w:t>
      </w:r>
      <w:r>
        <w:rPr>
          <w:rFonts w:eastAsia="Calibri"/>
          <w:b/>
          <w:color w:val="00B0F0"/>
        </w:rPr>
        <w:t>0 //</w:t>
      </w:r>
    </w:p>
    <w:tbl>
      <w:tblPr>
        <w:tblW w:w="0" w:type="auto"/>
        <w:tblLook w:val="04A0" w:firstRow="1" w:lastRow="0" w:firstColumn="1" w:lastColumn="0" w:noHBand="0" w:noVBand="1"/>
      </w:tblPr>
      <w:tblGrid>
        <w:gridCol w:w="1098"/>
        <w:gridCol w:w="3204"/>
      </w:tblGrid>
      <w:tr w:rsidRPr="00E90CDC" w:rsidR="00245781" w:rsidTr="00BF7057" w14:paraId="3918DB6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2DE4D786" w14:textId="77777777">
            <w:pPr>
              <w:spacing w:line="276" w:lineRule="auto"/>
              <w:contextualSpacing/>
              <w:rPr>
                <w:rFonts w:eastAsia="Calibri" w:cstheme="minorHAnsi"/>
                <w:b/>
              </w:rPr>
            </w:pPr>
            <w:r w:rsidRPr="00E90CDC">
              <w:rPr>
                <w:rFonts w:eastAsia="Calibri" w:cstheme="minorHAnsi"/>
                <w:b/>
              </w:rPr>
              <w:t>Value</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3F2CE9F9" w14:textId="77777777">
            <w:pPr>
              <w:spacing w:line="276" w:lineRule="auto"/>
              <w:contextualSpacing/>
              <w:rPr>
                <w:rFonts w:eastAsia="Calibri" w:cstheme="minorHAnsi"/>
                <w:b/>
              </w:rPr>
            </w:pPr>
            <w:r w:rsidRPr="00E90CDC">
              <w:rPr>
                <w:rFonts w:eastAsia="Calibri" w:cstheme="minorHAnsi"/>
                <w:b/>
              </w:rPr>
              <w:t>Value Label</w:t>
            </w:r>
          </w:p>
        </w:tc>
      </w:tr>
      <w:tr w:rsidRPr="00E90CDC" w:rsidR="00245781" w:rsidTr="00BF7057" w14:paraId="578B68E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09A71356" w14:textId="77777777">
            <w:pPr>
              <w:spacing w:line="276" w:lineRule="auto"/>
              <w:contextualSpacing/>
              <w:rPr>
                <w:rFonts w:eastAsia="Calibri" w:cstheme="minorHAnsi"/>
              </w:rPr>
            </w:pPr>
            <w:r w:rsidRPr="00E90CDC">
              <w:rPr>
                <w:rFonts w:eastAsia="Calibri" w:cstheme="minorHAnsi"/>
              </w:rPr>
              <w:t>1</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699D6DD5" w14:textId="77777777">
            <w:pPr>
              <w:spacing w:line="276" w:lineRule="auto"/>
              <w:contextualSpacing/>
              <w:rPr>
                <w:rFonts w:eastAsia="Calibri" w:cstheme="minorHAnsi"/>
              </w:rPr>
            </w:pPr>
            <w:r w:rsidRPr="00E90CDC">
              <w:rPr>
                <w:rFonts w:eastAsia="Calibri" w:cstheme="minorHAnsi"/>
              </w:rPr>
              <w:t>Very unlikely</w:t>
            </w:r>
          </w:p>
        </w:tc>
      </w:tr>
      <w:tr w:rsidRPr="00E90CDC" w:rsidR="00245781" w:rsidTr="00BF7057" w14:paraId="0D4A9FB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1A456986" w14:textId="77777777">
            <w:pPr>
              <w:spacing w:line="276" w:lineRule="auto"/>
              <w:contextualSpacing/>
              <w:rPr>
                <w:rFonts w:eastAsia="Calibri" w:cstheme="minorHAnsi"/>
              </w:rPr>
            </w:pPr>
            <w:r w:rsidRPr="00E90CDC">
              <w:rPr>
                <w:rFonts w:eastAsia="Calibri" w:cstheme="minorHAnsi"/>
              </w:rPr>
              <w:t>2</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73EE0534" w14:textId="77777777">
            <w:pPr>
              <w:spacing w:line="276" w:lineRule="auto"/>
              <w:contextualSpacing/>
              <w:rPr>
                <w:rFonts w:eastAsia="Calibri" w:cstheme="minorHAnsi"/>
              </w:rPr>
            </w:pPr>
            <w:r w:rsidRPr="00E90CDC">
              <w:rPr>
                <w:rFonts w:eastAsia="Calibri" w:cstheme="minorHAnsi"/>
              </w:rPr>
              <w:t>Somewhat unlikely</w:t>
            </w:r>
          </w:p>
        </w:tc>
      </w:tr>
      <w:tr w:rsidRPr="00E90CDC" w:rsidR="00245781" w:rsidTr="00BF7057" w14:paraId="36F27BB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02DD1043" w14:textId="77777777">
            <w:pPr>
              <w:spacing w:line="276" w:lineRule="auto"/>
              <w:contextualSpacing/>
              <w:rPr>
                <w:rFonts w:eastAsia="Calibri" w:cstheme="minorHAnsi"/>
              </w:rPr>
            </w:pPr>
            <w:r w:rsidRPr="00E90CDC">
              <w:rPr>
                <w:rFonts w:eastAsia="Calibri" w:cstheme="minorHAnsi"/>
              </w:rPr>
              <w:t>3</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75C58E56" w14:textId="77777777">
            <w:pPr>
              <w:spacing w:line="276" w:lineRule="auto"/>
              <w:contextualSpacing/>
              <w:rPr>
                <w:rFonts w:eastAsia="Calibri" w:cstheme="minorHAnsi"/>
              </w:rPr>
            </w:pPr>
            <w:r w:rsidRPr="00E90CDC">
              <w:rPr>
                <w:rFonts w:eastAsia="Calibri" w:cstheme="minorHAnsi"/>
              </w:rPr>
              <w:t>Neither likely nor unlikely</w:t>
            </w:r>
          </w:p>
        </w:tc>
      </w:tr>
      <w:tr w:rsidRPr="00E90CDC" w:rsidR="00245781" w:rsidTr="00BF7057" w14:paraId="6A230D5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0F802F36" w14:textId="77777777">
            <w:pPr>
              <w:spacing w:line="276" w:lineRule="auto"/>
              <w:contextualSpacing/>
              <w:rPr>
                <w:rFonts w:eastAsia="Calibri" w:cstheme="minorHAnsi"/>
              </w:rPr>
            </w:pPr>
            <w:r w:rsidRPr="00E90CDC">
              <w:rPr>
                <w:rFonts w:eastAsia="Calibri" w:cstheme="minorHAnsi"/>
              </w:rPr>
              <w:t>4</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439FF266" w14:textId="77777777">
            <w:pPr>
              <w:spacing w:line="276" w:lineRule="auto"/>
              <w:contextualSpacing/>
              <w:rPr>
                <w:rFonts w:eastAsia="Calibri" w:cstheme="minorHAnsi"/>
              </w:rPr>
            </w:pPr>
            <w:r w:rsidRPr="00E90CDC">
              <w:rPr>
                <w:rFonts w:eastAsia="Calibri" w:cstheme="minorHAnsi"/>
              </w:rPr>
              <w:t>Somewhat likely</w:t>
            </w:r>
          </w:p>
        </w:tc>
      </w:tr>
      <w:tr w:rsidRPr="00E90CDC" w:rsidR="00245781" w:rsidTr="00BF7057" w14:paraId="3B78454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5DC3BE16" w14:textId="77777777">
            <w:pPr>
              <w:spacing w:line="276" w:lineRule="auto"/>
              <w:contextualSpacing/>
              <w:rPr>
                <w:rFonts w:eastAsia="Calibri" w:cstheme="minorHAnsi"/>
              </w:rPr>
            </w:pPr>
            <w:r w:rsidRPr="00E90CDC">
              <w:rPr>
                <w:rFonts w:eastAsia="Calibri" w:cstheme="minorHAnsi"/>
              </w:rPr>
              <w:t>5</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39603905" w14:textId="77777777">
            <w:pPr>
              <w:spacing w:line="276" w:lineRule="auto"/>
              <w:contextualSpacing/>
              <w:rPr>
                <w:rFonts w:eastAsia="Calibri" w:cstheme="minorHAnsi"/>
              </w:rPr>
            </w:pPr>
            <w:r w:rsidRPr="00E90CDC">
              <w:rPr>
                <w:rFonts w:eastAsia="Calibri" w:cstheme="minorHAnsi"/>
              </w:rPr>
              <w:t>Very likely</w:t>
            </w:r>
          </w:p>
        </w:tc>
      </w:tr>
      <w:tr w:rsidRPr="00E90CDC" w:rsidR="00245781" w:rsidTr="00BF7057" w14:paraId="152EDB8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100704DF" w14:textId="77777777">
            <w:pPr>
              <w:spacing w:line="276" w:lineRule="auto"/>
              <w:contextualSpacing/>
              <w:rPr>
                <w:rFonts w:eastAsia="Calibri" w:cstheme="minorHAnsi"/>
              </w:rPr>
            </w:pPr>
            <w:r w:rsidRPr="00E90CDC">
              <w:rPr>
                <w:rFonts w:eastAsia="Calibri" w:cstheme="minorHAnsi"/>
              </w:rPr>
              <w:t>-99</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7852A272" w14:textId="77777777">
            <w:pPr>
              <w:spacing w:line="276" w:lineRule="auto"/>
              <w:contextualSpacing/>
              <w:rPr>
                <w:rFonts w:eastAsia="Calibri" w:cstheme="minorHAnsi"/>
              </w:rPr>
            </w:pPr>
            <w:r w:rsidRPr="00E90CDC">
              <w:rPr>
                <w:rFonts w:eastAsia="Calibri" w:cstheme="minorHAnsi"/>
              </w:rPr>
              <w:t>REFUSED</w:t>
            </w:r>
          </w:p>
        </w:tc>
      </w:tr>
      <w:tr w:rsidRPr="00E90CDC" w:rsidR="00245781" w:rsidTr="00BF7057" w14:paraId="4CE7CD3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41A8F4CE" w14:textId="77777777">
            <w:pPr>
              <w:spacing w:line="276" w:lineRule="auto"/>
              <w:contextualSpacing/>
              <w:rPr>
                <w:rFonts w:eastAsia="Calibri" w:cstheme="minorHAnsi"/>
              </w:rPr>
            </w:pPr>
            <w:r w:rsidRPr="00E90CDC">
              <w:rPr>
                <w:rFonts w:eastAsia="Calibri" w:cstheme="minorHAnsi"/>
              </w:rPr>
              <w:t>-100</w:t>
            </w:r>
          </w:p>
        </w:tc>
        <w:tc>
          <w:tcPr>
            <w:tcW w:w="3204" w:type="dxa"/>
            <w:tcBorders>
              <w:top w:val="single" w:color="auto" w:sz="4" w:space="0"/>
              <w:left w:val="single" w:color="auto" w:sz="4" w:space="0"/>
              <w:bottom w:val="single" w:color="auto" w:sz="4" w:space="0"/>
              <w:right w:val="single" w:color="auto" w:sz="4" w:space="0"/>
            </w:tcBorders>
          </w:tcPr>
          <w:p w:rsidRPr="00E90CDC" w:rsidR="00245781" w:rsidP="00BF7057" w:rsidRDefault="00245781" w14:paraId="09C45B1B" w14:textId="77777777">
            <w:pPr>
              <w:spacing w:line="276" w:lineRule="auto"/>
              <w:contextualSpacing/>
              <w:rPr>
                <w:rFonts w:eastAsia="Calibri" w:cstheme="minorHAnsi"/>
              </w:rPr>
            </w:pPr>
            <w:r w:rsidRPr="00E90CDC">
              <w:rPr>
                <w:rFonts w:eastAsia="Calibri" w:cstheme="minorHAnsi"/>
              </w:rPr>
              <w:t>VALID SKIP</w:t>
            </w:r>
          </w:p>
        </w:tc>
      </w:tr>
    </w:tbl>
    <w:p w:rsidR="00245781" w:rsidP="005E7DB9" w:rsidRDefault="00245781" w14:paraId="31AACDD0" w14:textId="77777777">
      <w:pPr>
        <w:keepNext/>
        <w:keepLines/>
        <w:spacing w:line="276" w:lineRule="auto"/>
        <w:contextualSpacing/>
        <w:outlineLvl w:val="0"/>
        <w:rPr>
          <w:rFonts w:ascii="Franklin Gothic Book" w:hAnsi="Franklin Gothic Book" w:eastAsia="MS Gothic"/>
          <w:b/>
          <w:sz w:val="28"/>
          <w:szCs w:val="32"/>
        </w:rPr>
      </w:pPr>
    </w:p>
    <w:p w:rsidRPr="00927525" w:rsidR="00245781" w:rsidP="00245781" w:rsidRDefault="00245781" w14:paraId="00A679FC" w14:textId="3F41883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BEH2</w:t>
      </w:r>
      <w:r>
        <w:rPr>
          <w:rFonts w:ascii="Franklin Gothic Book" w:hAnsi="Franklin Gothic Book" w:eastAsia="Calibri"/>
        </w:rPr>
        <w:t>9</w:t>
      </w:r>
    </w:p>
    <w:p w:rsidRPr="00927525" w:rsidR="00245781" w:rsidP="00245781" w:rsidRDefault="00245781" w14:paraId="0DA26EB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245781" w:rsidP="00245781" w:rsidRDefault="00245781" w14:paraId="2B7E6F33" w14:textId="6C626CB1">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BEH2</w:t>
      </w:r>
      <w:r>
        <w:rPr>
          <w:rFonts w:ascii="Franklin Gothic Book" w:hAnsi="Franklin Gothic Book" w:eastAsia="Calibri"/>
        </w:rPr>
        <w:t>9</w:t>
      </w:r>
    </w:p>
    <w:p w:rsidRPr="0053453E" w:rsidR="00245781" w:rsidP="00245781" w:rsidRDefault="00245781" w14:paraId="2C7CBB27" w14:textId="15CC61B1">
      <w:pPr>
        <w:spacing w:line="276" w:lineRule="auto"/>
        <w:contextualSpacing/>
        <w:rPr>
          <w:rFonts w:eastAsia="Calibri"/>
        </w:rPr>
      </w:pPr>
      <w:r w:rsidRPr="00927525">
        <w:rPr>
          <w:rFonts w:ascii="Franklin Gothic Book" w:hAnsi="Franklin Gothic Book" w:eastAsia="Calibri"/>
          <w:b/>
          <w:bCs/>
        </w:rPr>
        <w:t xml:space="preserve">Variable Text: </w:t>
      </w:r>
      <w:r w:rsidRPr="008D14E9" w:rsidR="00A67E45">
        <w:rPr>
          <w:rFonts w:eastAsia="Calibri" w:cstheme="minorHAnsi"/>
          <w:color w:val="00B0F0"/>
        </w:rPr>
        <w:t>[IF CHILD_AGE_X</w:t>
      </w:r>
      <w:r w:rsidR="00A67E45">
        <w:rPr>
          <w:rFonts w:eastAsia="Calibri" w:cstheme="minorHAnsi"/>
          <w:color w:val="00B0F0"/>
        </w:rPr>
        <w:t>&lt;</w:t>
      </w:r>
      <w:r w:rsidRPr="008D14E9" w:rsidR="00A67E45">
        <w:rPr>
          <w:rFonts w:eastAsia="Calibri" w:cstheme="minorHAnsi"/>
          <w:color w:val="00B0F0"/>
        </w:rPr>
        <w:t>1</w:t>
      </w:r>
      <w:r w:rsidR="00A67E45">
        <w:rPr>
          <w:rFonts w:eastAsia="Calibri" w:cstheme="minorHAnsi"/>
          <w:color w:val="00B0F0"/>
        </w:rPr>
        <w:t>2</w:t>
      </w:r>
      <w:r w:rsidRPr="008D14E9" w:rsidR="00A67E45">
        <w:rPr>
          <w:rFonts w:eastAsia="Calibri" w:cstheme="minorHAnsi"/>
          <w:color w:val="00B0F0"/>
        </w:rPr>
        <w:t xml:space="preserve"> INSERT: </w:t>
      </w:r>
      <w:r w:rsidRPr="00E90CDC" w:rsidR="00A67E45">
        <w:rPr>
          <w:rFonts w:eastAsia="Calibri"/>
        </w:rPr>
        <w:t>Food and Drug Administration (FDA)-authorized vaccines to prevent COVID-19 will eventually be available at no cost to children.</w:t>
      </w:r>
      <w:r w:rsidRPr="00187E06" w:rsidR="00A67E45">
        <w:rPr>
          <w:rFonts w:eastAsia="Calibri"/>
          <w:color w:val="00B0F0"/>
        </w:rPr>
        <w:t>]</w:t>
      </w:r>
      <w:r w:rsidRPr="00E90CDC" w:rsidR="00A67E45">
        <w:rPr>
          <w:rFonts w:eastAsia="Calibri"/>
        </w:rPr>
        <w:t xml:space="preserve"> How soon will you get your </w:t>
      </w:r>
      <w:r w:rsidRPr="00885C06" w:rsidR="00A67E45">
        <w:rPr>
          <w:rFonts w:eastAsia="Calibri" w:cstheme="minorHAnsi"/>
          <w:color w:val="00B0F0"/>
        </w:rPr>
        <w:t>[</w:t>
      </w:r>
      <w:proofErr w:type="gramStart"/>
      <w:r w:rsidRPr="00885C06" w:rsidR="00A67E45">
        <w:rPr>
          <w:rFonts w:eastAsia="Calibri" w:cstheme="minorHAnsi"/>
          <w:color w:val="00B0F0"/>
        </w:rPr>
        <w:t xml:space="preserve">INSERT </w:t>
      </w:r>
      <w:r w:rsidRPr="00FB48D0" w:rsidR="00A67E45">
        <w:rPr>
          <w:rFonts w:eastAsia="Calibri"/>
          <w:color w:val="00B0F0"/>
        </w:rPr>
        <w:t xml:space="preserve"> </w:t>
      </w:r>
      <w:proofErr w:type="spellStart"/>
      <w:r w:rsidR="00A67E45">
        <w:rPr>
          <w:rFonts w:eastAsia="Calibri"/>
          <w:color w:val="00B0F0"/>
        </w:rPr>
        <w:t>CHILD</w:t>
      </w:r>
      <w:proofErr w:type="gramEnd"/>
      <w:r w:rsidR="00A67E45">
        <w:rPr>
          <w:rFonts w:eastAsia="Calibri"/>
          <w:color w:val="00B0F0"/>
        </w:rPr>
        <w:t>_AGE_x</w:t>
      </w:r>
      <w:proofErr w:type="spellEnd"/>
      <w:r w:rsidRPr="00885C06" w:rsidR="00A67E45">
        <w:rPr>
          <w:rFonts w:eastAsia="Calibri" w:cstheme="minorHAnsi"/>
          <w:color w:val="00B0F0"/>
        </w:rPr>
        <w:t>]-</w:t>
      </w:r>
      <w:r w:rsidRPr="00E90CDC" w:rsidR="00A67E45">
        <w:rPr>
          <w:rFonts w:eastAsia="Calibri" w:cstheme="minorHAnsi"/>
        </w:rPr>
        <w:t>year-old</w:t>
      </w:r>
      <w:r w:rsidR="00A67E45">
        <w:rPr>
          <w:rFonts w:eastAsia="Calibri" w:cstheme="minorHAnsi"/>
        </w:rPr>
        <w:t xml:space="preserve"> </w:t>
      </w:r>
      <w:r w:rsidRPr="001F42D4" w:rsidR="00A67E45">
        <w:rPr>
          <w:rFonts w:eastAsia="Calibri" w:cstheme="minorHAnsi"/>
          <w:color w:val="00B0F0"/>
        </w:rPr>
        <w:t xml:space="preserve">[IF </w:t>
      </w:r>
      <w:proofErr w:type="spellStart"/>
      <w:r w:rsidRPr="001F42D4" w:rsidR="00A67E45">
        <w:rPr>
          <w:rFonts w:eastAsia="Calibri" w:cstheme="minorHAnsi"/>
          <w:color w:val="00B0F0"/>
        </w:rPr>
        <w:t>DOV_DUPE</w:t>
      </w:r>
      <w:r w:rsidR="00A67E45">
        <w:rPr>
          <w:rFonts w:eastAsia="Calibri" w:cstheme="minorHAnsi"/>
          <w:color w:val="00B0F0"/>
        </w:rPr>
        <w:t>_x</w:t>
      </w:r>
      <w:proofErr w:type="spellEnd"/>
      <w:r w:rsidRPr="001F42D4" w:rsidR="00A67E45">
        <w:rPr>
          <w:rFonts w:eastAsia="Calibri" w:cstheme="minorHAnsi"/>
          <w:color w:val="00B0F0"/>
        </w:rPr>
        <w:t>=0 INSERT:</w:t>
      </w:r>
      <w:r w:rsidR="00A67E45">
        <w:rPr>
          <w:rFonts w:eastAsia="Calibri" w:cstheme="minorHAnsi"/>
        </w:rPr>
        <w:t xml:space="preserve"> </w:t>
      </w:r>
      <w:r w:rsidRPr="00E90CDC" w:rsidR="00A67E45">
        <w:rPr>
          <w:rFonts w:eastAsia="Calibri" w:cstheme="minorHAnsi"/>
        </w:rPr>
        <w:t>child</w:t>
      </w:r>
      <w:r w:rsidRPr="001F42D4" w:rsidR="00A67E45">
        <w:rPr>
          <w:rFonts w:eastAsia="Calibri" w:cstheme="minorHAnsi"/>
          <w:color w:val="00B0F0"/>
        </w:rPr>
        <w:t>]</w:t>
      </w:r>
      <w:r w:rsidRPr="005D4679" w:rsidR="00A67E45">
        <w:rPr>
          <w:rFonts w:eastAsia="Calibri" w:cstheme="minorHAnsi"/>
          <w:color w:val="00B0F0"/>
        </w:rPr>
        <w:t xml:space="preserve"> </w:t>
      </w:r>
      <w:r w:rsidRPr="00885C06" w:rsidR="00A67E45">
        <w:rPr>
          <w:rFonts w:eastAsia="Calibri" w:cstheme="minorHAnsi"/>
          <w:color w:val="00B0F0"/>
        </w:rPr>
        <w:t xml:space="preserve">[IF </w:t>
      </w:r>
      <w:proofErr w:type="spellStart"/>
      <w:r w:rsidRPr="00885C06" w:rsidR="00A67E45">
        <w:rPr>
          <w:rFonts w:eastAsia="Calibri" w:cstheme="minorHAnsi"/>
          <w:color w:val="00B0F0"/>
        </w:rPr>
        <w:t>DOV_DUPE</w:t>
      </w:r>
      <w:r w:rsidR="00A67E45">
        <w:rPr>
          <w:rFonts w:eastAsia="Calibri" w:cstheme="minorHAnsi"/>
          <w:color w:val="00B0F0"/>
        </w:rPr>
        <w:t>_x</w:t>
      </w:r>
      <w:proofErr w:type="spellEnd"/>
      <w:r w:rsidRPr="00885C06" w:rsidR="00A67E45">
        <w:rPr>
          <w:rFonts w:eastAsia="Calibri" w:cstheme="minorHAnsi"/>
          <w:color w:val="00B0F0"/>
        </w:rPr>
        <w:t>=</w:t>
      </w:r>
      <w:r w:rsidR="00A67E45">
        <w:rPr>
          <w:rFonts w:eastAsia="Calibri" w:cstheme="minorHAnsi"/>
          <w:color w:val="00B0F0"/>
        </w:rPr>
        <w:t>1</w:t>
      </w:r>
      <w:r w:rsidRPr="00885C06" w:rsidR="00A67E45">
        <w:rPr>
          <w:rFonts w:eastAsia="Calibri" w:cstheme="minorHAnsi"/>
          <w:color w:val="00B0F0"/>
        </w:rPr>
        <w:t xml:space="preserve"> INSERT:</w:t>
      </w:r>
      <w:r w:rsidR="00A67E45">
        <w:rPr>
          <w:rFonts w:eastAsia="Calibri" w:cstheme="minorHAnsi"/>
        </w:rPr>
        <w:t xml:space="preserve"> </w:t>
      </w:r>
      <w:r w:rsidRPr="00E90CDC" w:rsidR="00A67E45">
        <w:rPr>
          <w:rFonts w:eastAsia="Calibri" w:cstheme="minorHAnsi"/>
        </w:rPr>
        <w:t>child</w:t>
      </w:r>
      <w:r w:rsidR="00A67E45">
        <w:rPr>
          <w:rFonts w:eastAsia="Calibri" w:cstheme="minorHAnsi"/>
        </w:rPr>
        <w:t>ren</w:t>
      </w:r>
      <w:r w:rsidRPr="00885C06" w:rsidR="00A67E45">
        <w:rPr>
          <w:rFonts w:eastAsia="Calibri" w:cstheme="minorHAnsi"/>
          <w:color w:val="00B0F0"/>
        </w:rPr>
        <w:t>]</w:t>
      </w:r>
      <w:r w:rsidRPr="005D4679" w:rsidR="00A67E45">
        <w:rPr>
          <w:rFonts w:eastAsia="Calibri" w:cstheme="minorHAnsi"/>
          <w:color w:val="00B0F0"/>
        </w:rPr>
        <w:t xml:space="preserve"> </w:t>
      </w:r>
      <w:r w:rsidRPr="00E90CDC" w:rsidR="00A67E45">
        <w:rPr>
          <w:rFonts w:eastAsia="Calibri"/>
        </w:rPr>
        <w:t>vaccinated?</w:t>
      </w:r>
      <w:r w:rsidRPr="00E90CDC" w:rsidR="0053453E">
        <w:rPr>
          <w:rFonts w:eastAsia="Calibri"/>
        </w:rPr>
        <w:t xml:space="preserve"> </w:t>
      </w:r>
      <w:r w:rsidRPr="00E90CDC" w:rsidR="0053453E">
        <w:rPr>
          <w:rFonts w:eastAsia="Calibri"/>
          <w:i/>
        </w:rPr>
        <w:t xml:space="preserve">For this question, assume there </w:t>
      </w:r>
      <w:r w:rsidR="0053453E">
        <w:rPr>
          <w:rFonts w:eastAsia="Calibri"/>
          <w:i/>
        </w:rPr>
        <w:t>are</w:t>
      </w:r>
      <w:r w:rsidRPr="00E90CDC" w:rsidR="0053453E">
        <w:rPr>
          <w:rFonts w:eastAsia="Calibri"/>
          <w:i/>
        </w:rPr>
        <w:t xml:space="preserve"> enough vaccine</w:t>
      </w:r>
      <w:r w:rsidR="0053453E">
        <w:rPr>
          <w:rFonts w:eastAsia="Calibri"/>
          <w:i/>
        </w:rPr>
        <w:t>s</w:t>
      </w:r>
      <w:r w:rsidRPr="00E90CDC" w:rsidR="0053453E">
        <w:rPr>
          <w:rFonts w:eastAsia="Calibri"/>
          <w:i/>
        </w:rPr>
        <w:t xml:space="preserve"> so that everyone who wants </w:t>
      </w:r>
      <w:r w:rsidR="0053453E">
        <w:rPr>
          <w:rFonts w:eastAsia="Calibri"/>
          <w:i/>
        </w:rPr>
        <w:t>a COVID-19 vaccine</w:t>
      </w:r>
      <w:r w:rsidRPr="00E90CDC" w:rsidR="0053453E">
        <w:rPr>
          <w:rFonts w:eastAsia="Calibri"/>
          <w:i/>
        </w:rPr>
        <w:t xml:space="preserve"> can get it.</w:t>
      </w:r>
    </w:p>
    <w:p w:rsidRPr="00106EC1" w:rsidR="00245781" w:rsidP="00106EC1" w:rsidRDefault="00245781" w14:paraId="5EC8C353" w14:textId="3FB8CD50">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E90CDC">
        <w:rPr>
          <w:rFonts w:eastAsia="Calibri" w:cstheme="minorHAnsi"/>
          <w:color w:val="00B050"/>
        </w:rPr>
        <w:t>BEH2</w:t>
      </w:r>
      <w:r>
        <w:rPr>
          <w:rFonts w:eastAsia="Calibri" w:cstheme="minorHAnsi"/>
          <w:color w:val="00B050"/>
        </w:rPr>
        <w:t>8</w:t>
      </w:r>
      <w:r w:rsidRPr="00E90CDC">
        <w:rPr>
          <w:rFonts w:eastAsia="Calibri" w:cstheme="minorHAnsi"/>
          <w:color w:val="00B050"/>
        </w:rPr>
        <w:t xml:space="preserve">: Intention to vaccinate </w:t>
      </w:r>
      <w:proofErr w:type="gramStart"/>
      <w:r w:rsidRPr="00E90CDC">
        <w:rPr>
          <w:rFonts w:eastAsia="Calibri" w:cstheme="minorHAnsi"/>
          <w:color w:val="00B050"/>
        </w:rPr>
        <w:t>child</w:t>
      </w:r>
      <w:proofErr w:type="gramEnd"/>
    </w:p>
    <w:p w:rsidR="00106EC1" w:rsidP="005E7DB9" w:rsidRDefault="00EC3FEE" w14:paraId="56D17E65" w14:textId="75E6686D">
      <w:pPr>
        <w:keepNext/>
        <w:keepLines/>
        <w:spacing w:line="276" w:lineRule="auto"/>
        <w:contextualSpacing/>
        <w:outlineLvl w:val="0"/>
        <w:rPr>
          <w:rFonts w:ascii="Franklin Gothic Book" w:hAnsi="Franklin Gothic Book" w:eastAsia="MS Gothic"/>
          <w:b/>
          <w:sz w:val="28"/>
          <w:szCs w:val="32"/>
        </w:rPr>
      </w:pPr>
      <w:r>
        <w:rPr>
          <w:rFonts w:eastAsia="Calibri"/>
          <w:b/>
          <w:color w:val="00B0F0"/>
        </w:rPr>
        <w:t>// Ask if</w:t>
      </w:r>
      <w:r w:rsidRPr="008D14E9">
        <w:rPr>
          <w:rFonts w:eastAsia="Calibri"/>
          <w:b/>
          <w:color w:val="00B0F0"/>
        </w:rPr>
        <w:t xml:space="preserve"> CHILD_AGE_X</w:t>
      </w:r>
      <w:r>
        <w:rPr>
          <w:rFonts w:eastAsia="Calibri"/>
          <w:b/>
          <w:color w:val="00B0F0"/>
        </w:rPr>
        <w:t>&lt;12</w:t>
      </w:r>
      <w:r w:rsidRPr="008D14E9">
        <w:rPr>
          <w:rFonts w:eastAsia="Calibri"/>
          <w:b/>
          <w:color w:val="00B0F0"/>
        </w:rPr>
        <w:t xml:space="preserve"> OR BEH27=</w:t>
      </w:r>
      <w:r>
        <w:rPr>
          <w:rFonts w:eastAsia="Calibri"/>
          <w:b/>
          <w:color w:val="00B0F0"/>
        </w:rPr>
        <w:t>0 //</w:t>
      </w:r>
    </w:p>
    <w:tbl>
      <w:tblPr>
        <w:tblStyle w:val="TableGrid22"/>
        <w:tblW w:w="0" w:type="auto"/>
        <w:tblInd w:w="0" w:type="dxa"/>
        <w:tblLook w:val="04A0" w:firstRow="1" w:lastRow="0" w:firstColumn="1" w:lastColumn="0" w:noHBand="0" w:noVBand="1"/>
      </w:tblPr>
      <w:tblGrid>
        <w:gridCol w:w="803"/>
        <w:gridCol w:w="8547"/>
      </w:tblGrid>
      <w:tr w:rsidRPr="00E90CDC" w:rsidR="00106EC1" w:rsidTr="00BF7057" w14:paraId="1D4FB3E4" w14:textId="77777777">
        <w:trPr>
          <w:trHeight w:val="261"/>
        </w:trPr>
        <w:tc>
          <w:tcPr>
            <w:tcW w:w="0" w:type="auto"/>
            <w:tcBorders>
              <w:top w:val="single" w:color="auto" w:sz="4" w:space="0"/>
              <w:left w:val="single" w:color="auto" w:sz="4" w:space="0"/>
              <w:bottom w:val="single" w:color="auto" w:sz="4" w:space="0"/>
              <w:right w:val="single" w:color="auto" w:sz="4" w:space="0"/>
            </w:tcBorders>
            <w:hideMark/>
          </w:tcPr>
          <w:p w:rsidRPr="00E90CDC" w:rsidR="00106EC1" w:rsidP="00BF7057" w:rsidRDefault="00106EC1" w14:paraId="3DEADF27" w14:textId="77777777">
            <w:pPr>
              <w:spacing w:line="276" w:lineRule="auto"/>
              <w:contextualSpacing/>
              <w:rPr>
                <w:rFonts w:eastAsia="Calibri" w:cstheme="minorHAnsi"/>
                <w:b/>
              </w:rPr>
            </w:pPr>
            <w:r w:rsidRPr="00E90CDC">
              <w:rPr>
                <w:rFonts w:eastAsia="Calibri" w:cstheme="minorHAnsi"/>
                <w:b/>
              </w:rPr>
              <w:t>Value</w:t>
            </w:r>
          </w:p>
        </w:tc>
        <w:tc>
          <w:tcPr>
            <w:tcW w:w="0" w:type="auto"/>
            <w:tcBorders>
              <w:top w:val="single" w:color="auto" w:sz="4" w:space="0"/>
              <w:left w:val="single" w:color="auto" w:sz="4" w:space="0"/>
              <w:bottom w:val="single" w:color="auto" w:sz="4" w:space="0"/>
              <w:right w:val="single" w:color="auto" w:sz="4" w:space="0"/>
            </w:tcBorders>
            <w:hideMark/>
          </w:tcPr>
          <w:p w:rsidRPr="00E90CDC" w:rsidR="00106EC1" w:rsidP="00BF7057" w:rsidRDefault="00106EC1" w14:paraId="767FBBAC" w14:textId="77777777">
            <w:pPr>
              <w:spacing w:line="276" w:lineRule="auto"/>
              <w:contextualSpacing/>
              <w:rPr>
                <w:rFonts w:eastAsia="Calibri" w:cstheme="minorHAnsi"/>
                <w:b/>
              </w:rPr>
            </w:pPr>
            <w:r w:rsidRPr="00E90CDC">
              <w:rPr>
                <w:rFonts w:eastAsia="Calibri" w:cstheme="minorHAnsi"/>
                <w:b/>
              </w:rPr>
              <w:t>Value Label</w:t>
            </w:r>
          </w:p>
        </w:tc>
      </w:tr>
      <w:tr w:rsidRPr="00E90CDC" w:rsidR="00C30464" w:rsidTr="00BF7057" w14:paraId="4DDC2D10" w14:textId="77777777">
        <w:trPr>
          <w:trHeight w:val="658" w:hRule="exact"/>
        </w:trPr>
        <w:tc>
          <w:tcPr>
            <w:tcW w:w="0" w:type="auto"/>
            <w:tcBorders>
              <w:top w:val="single" w:color="auto" w:sz="4" w:space="0"/>
              <w:left w:val="single" w:color="auto" w:sz="4" w:space="0"/>
              <w:bottom w:val="single" w:color="auto" w:sz="4" w:space="0"/>
              <w:right w:val="single" w:color="auto" w:sz="4" w:space="0"/>
            </w:tcBorders>
          </w:tcPr>
          <w:p w:rsidRPr="00C30464" w:rsidR="00C30464" w:rsidP="00C30464" w:rsidRDefault="00C30464" w14:paraId="15B4F5CA" w14:textId="35BF4573">
            <w:pPr>
              <w:spacing w:line="276" w:lineRule="auto"/>
              <w:contextualSpacing/>
              <w:rPr>
                <w:rFonts w:eastAsia="Calibri" w:cstheme="minorHAnsi"/>
              </w:rPr>
            </w:pPr>
            <w:r w:rsidRPr="00C30464">
              <w:rPr>
                <w:rFonts w:eastAsia="Calibri" w:cstheme="minorHAnsi"/>
              </w:rPr>
              <w:t>1</w:t>
            </w:r>
          </w:p>
        </w:tc>
        <w:tc>
          <w:tcPr>
            <w:tcW w:w="0" w:type="auto"/>
            <w:tcBorders>
              <w:top w:val="single" w:color="auto" w:sz="4" w:space="0"/>
              <w:left w:val="single" w:color="auto" w:sz="4" w:space="0"/>
              <w:bottom w:val="single" w:color="auto" w:sz="4" w:space="0"/>
              <w:right w:val="single" w:color="auto" w:sz="4" w:space="0"/>
            </w:tcBorders>
          </w:tcPr>
          <w:p w:rsidRPr="00C30464" w:rsidR="00C30464" w:rsidP="00C30464" w:rsidRDefault="00C30464" w14:paraId="5A46168E" w14:textId="38A05CA2">
            <w:pPr>
              <w:spacing w:after="200" w:line="276" w:lineRule="auto"/>
              <w:contextualSpacing/>
              <w:rPr>
                <w:rFonts w:eastAsia="Calibri" w:cstheme="minorHAnsi"/>
              </w:rPr>
            </w:pPr>
            <w:r w:rsidRPr="00C30464">
              <w:rPr>
                <w:rFonts w:eastAsia="Calibri" w:cstheme="minorHAnsi"/>
              </w:rPr>
              <w:t xml:space="preserve">I will get my </w:t>
            </w:r>
            <w:r w:rsidRPr="00C30464">
              <w:rPr>
                <w:rFonts w:eastAsia="Calibri"/>
                <w:color w:val="00B0F0"/>
              </w:rPr>
              <w:t>[</w:t>
            </w:r>
            <w:proofErr w:type="spellStart"/>
            <w:r w:rsidRPr="00C30464">
              <w:rPr>
                <w:rFonts w:eastAsia="Calibri"/>
                <w:color w:val="00B0F0"/>
              </w:rPr>
              <w:t>INSERT_CHILD_AGE_x</w:t>
            </w:r>
            <w:proofErr w:type="spellEnd"/>
            <w:r w:rsidRPr="00C30464">
              <w:rPr>
                <w:rFonts w:eastAsia="Calibri"/>
                <w:color w:val="00B0F0"/>
              </w:rPr>
              <w:t>]</w:t>
            </w:r>
            <w:r w:rsidRPr="00C30464">
              <w:rPr>
                <w:rFonts w:eastAsia="Calibri"/>
              </w:rPr>
              <w:t>-year-</w:t>
            </w:r>
            <w:proofErr w:type="gramStart"/>
            <w:r w:rsidRPr="00C30464">
              <w:rPr>
                <w:rFonts w:eastAsia="Calibri"/>
              </w:rPr>
              <w:t>old</w:t>
            </w:r>
            <w:r w:rsidRPr="00C30464">
              <w:rPr>
                <w:rFonts w:eastAsia="Calibri" w:cstheme="minorHAnsi"/>
                <w:color w:val="00B0F0"/>
              </w:rPr>
              <w:t>[</w:t>
            </w:r>
            <w:proofErr w:type="gramEnd"/>
            <w:r w:rsidRPr="00C30464">
              <w:rPr>
                <w:rFonts w:eastAsia="Calibri" w:cstheme="minorHAnsi"/>
                <w:color w:val="00B0F0"/>
              </w:rPr>
              <w:t xml:space="preserve">IF </w:t>
            </w:r>
            <w:proofErr w:type="spellStart"/>
            <w:r w:rsidRPr="00C30464">
              <w:rPr>
                <w:rFonts w:eastAsia="Calibri" w:cstheme="minorHAnsi"/>
                <w:color w:val="00B0F0"/>
              </w:rPr>
              <w:t>DOV_DUPE_x</w:t>
            </w:r>
            <w:proofErr w:type="spellEnd"/>
            <w:r w:rsidRPr="00C30464">
              <w:rPr>
                <w:rFonts w:eastAsia="Calibri" w:cstheme="minorHAnsi"/>
                <w:color w:val="00B0F0"/>
              </w:rPr>
              <w:t>=0 INSERT:</w:t>
            </w:r>
            <w:r w:rsidRPr="00C30464">
              <w:rPr>
                <w:rFonts w:eastAsia="Calibri" w:cstheme="minorHAnsi"/>
              </w:rPr>
              <w:t xml:space="preserve"> child</w:t>
            </w:r>
            <w:r w:rsidRPr="00C30464">
              <w:rPr>
                <w:rFonts w:eastAsia="Calibri" w:cstheme="minorHAnsi"/>
                <w:color w:val="00B0F0"/>
              </w:rPr>
              <w:t xml:space="preserve">] [IF </w:t>
            </w:r>
            <w:proofErr w:type="spellStart"/>
            <w:r w:rsidRPr="00C30464">
              <w:rPr>
                <w:rFonts w:eastAsia="Calibri" w:cstheme="minorHAnsi"/>
                <w:color w:val="00B0F0"/>
              </w:rPr>
              <w:t>DOV_DUPE_x</w:t>
            </w:r>
            <w:proofErr w:type="spellEnd"/>
            <w:r w:rsidRPr="00C30464">
              <w:rPr>
                <w:rFonts w:eastAsia="Calibri" w:cstheme="minorHAnsi"/>
                <w:color w:val="00B0F0"/>
              </w:rPr>
              <w:t>=1 INSERT:</w:t>
            </w:r>
            <w:r w:rsidRPr="00C30464">
              <w:rPr>
                <w:rFonts w:eastAsia="Calibri" w:cstheme="minorHAnsi"/>
              </w:rPr>
              <w:t xml:space="preserve"> children</w:t>
            </w:r>
            <w:r w:rsidRPr="00C30464">
              <w:rPr>
                <w:rFonts w:eastAsia="Calibri" w:cstheme="minorHAnsi"/>
                <w:color w:val="00B0F0"/>
              </w:rPr>
              <w:t>]</w:t>
            </w:r>
            <w:r w:rsidRPr="00C30464">
              <w:rPr>
                <w:rFonts w:eastAsia="Calibri" w:cstheme="minorHAnsi"/>
              </w:rPr>
              <w:t xml:space="preserve"> vaccinated against COVID-19 as soon as I can.</w:t>
            </w:r>
          </w:p>
        </w:tc>
      </w:tr>
      <w:tr w:rsidRPr="00E90CDC" w:rsidR="00C30464" w:rsidTr="00BF7057" w14:paraId="2F1F05A2" w14:textId="77777777">
        <w:trPr>
          <w:trHeight w:val="631" w:hRule="exact"/>
        </w:trPr>
        <w:tc>
          <w:tcPr>
            <w:tcW w:w="0" w:type="auto"/>
            <w:tcBorders>
              <w:top w:val="single" w:color="auto" w:sz="4" w:space="0"/>
              <w:left w:val="single" w:color="auto" w:sz="4" w:space="0"/>
              <w:bottom w:val="single" w:color="auto" w:sz="4" w:space="0"/>
              <w:right w:val="single" w:color="auto" w:sz="4" w:space="0"/>
            </w:tcBorders>
          </w:tcPr>
          <w:p w:rsidRPr="00C30464" w:rsidR="00C30464" w:rsidP="00C30464" w:rsidRDefault="00C30464" w14:paraId="12B992BC" w14:textId="78C7ED81">
            <w:pPr>
              <w:spacing w:line="276" w:lineRule="auto"/>
              <w:contextualSpacing/>
              <w:rPr>
                <w:rFonts w:eastAsia="Calibri" w:cstheme="minorHAnsi"/>
              </w:rPr>
            </w:pPr>
            <w:r w:rsidRPr="00C30464">
              <w:rPr>
                <w:rFonts w:eastAsia="Calibri" w:cstheme="minorHAnsi"/>
              </w:rPr>
              <w:t>2</w:t>
            </w:r>
          </w:p>
        </w:tc>
        <w:tc>
          <w:tcPr>
            <w:tcW w:w="0" w:type="auto"/>
            <w:tcBorders>
              <w:top w:val="single" w:color="auto" w:sz="4" w:space="0"/>
              <w:left w:val="single" w:color="auto" w:sz="4" w:space="0"/>
              <w:bottom w:val="single" w:color="auto" w:sz="4" w:space="0"/>
              <w:right w:val="single" w:color="auto" w:sz="4" w:space="0"/>
            </w:tcBorders>
          </w:tcPr>
          <w:p w:rsidRPr="00C30464" w:rsidR="00C30464" w:rsidP="00C30464" w:rsidRDefault="00C30464" w14:paraId="743EFA8E" w14:textId="5050E0FE">
            <w:pPr>
              <w:spacing w:after="200" w:line="276" w:lineRule="auto"/>
              <w:contextualSpacing/>
              <w:rPr>
                <w:rFonts w:eastAsia="Calibri" w:cstheme="minorHAnsi"/>
              </w:rPr>
            </w:pPr>
            <w:r w:rsidRPr="00C30464">
              <w:rPr>
                <w:rFonts w:eastAsia="Calibri" w:cstheme="minorHAnsi"/>
              </w:rPr>
              <w:t xml:space="preserve">I will wait to get my </w:t>
            </w:r>
            <w:r w:rsidRPr="00C30464">
              <w:rPr>
                <w:rFonts w:eastAsia="Calibri"/>
                <w:color w:val="00B0F0"/>
              </w:rPr>
              <w:t>[</w:t>
            </w:r>
            <w:proofErr w:type="spellStart"/>
            <w:r w:rsidRPr="00C30464">
              <w:rPr>
                <w:rFonts w:eastAsia="Calibri"/>
                <w:color w:val="00B0F0"/>
              </w:rPr>
              <w:t>INSERT_CHILD_AGE_x</w:t>
            </w:r>
            <w:proofErr w:type="spellEnd"/>
            <w:r w:rsidRPr="00C30464">
              <w:rPr>
                <w:rFonts w:eastAsia="Calibri"/>
                <w:color w:val="00B0F0"/>
              </w:rPr>
              <w:t>]</w:t>
            </w:r>
            <w:r w:rsidRPr="00C30464">
              <w:rPr>
                <w:rFonts w:eastAsia="Calibri"/>
              </w:rPr>
              <w:t>-year-</w:t>
            </w:r>
            <w:proofErr w:type="gramStart"/>
            <w:r w:rsidRPr="00C30464">
              <w:rPr>
                <w:rFonts w:eastAsia="Calibri"/>
              </w:rPr>
              <w:t>old</w:t>
            </w:r>
            <w:r w:rsidRPr="00C30464">
              <w:rPr>
                <w:rFonts w:eastAsia="Calibri" w:cstheme="minorHAnsi"/>
                <w:color w:val="00B0F0"/>
              </w:rPr>
              <w:t>[</w:t>
            </w:r>
            <w:proofErr w:type="gramEnd"/>
            <w:r w:rsidRPr="00C30464">
              <w:rPr>
                <w:rFonts w:eastAsia="Calibri" w:cstheme="minorHAnsi"/>
                <w:color w:val="00B0F0"/>
              </w:rPr>
              <w:t xml:space="preserve">IF </w:t>
            </w:r>
            <w:proofErr w:type="spellStart"/>
            <w:r w:rsidRPr="00C30464">
              <w:rPr>
                <w:rFonts w:eastAsia="Calibri" w:cstheme="minorHAnsi"/>
                <w:color w:val="00B0F0"/>
              </w:rPr>
              <w:t>DOV_DUPE_x</w:t>
            </w:r>
            <w:proofErr w:type="spellEnd"/>
            <w:r w:rsidRPr="00C30464">
              <w:rPr>
                <w:rFonts w:eastAsia="Calibri" w:cstheme="minorHAnsi"/>
                <w:color w:val="00B0F0"/>
              </w:rPr>
              <w:t>=0 INSERT:</w:t>
            </w:r>
            <w:r w:rsidRPr="00C30464">
              <w:rPr>
                <w:rFonts w:eastAsia="Calibri" w:cstheme="minorHAnsi"/>
              </w:rPr>
              <w:t xml:space="preserve"> child</w:t>
            </w:r>
            <w:r w:rsidRPr="00C30464">
              <w:rPr>
                <w:rFonts w:eastAsia="Calibri" w:cstheme="minorHAnsi"/>
                <w:color w:val="00B0F0"/>
              </w:rPr>
              <w:t xml:space="preserve">] [IF </w:t>
            </w:r>
            <w:proofErr w:type="spellStart"/>
            <w:r w:rsidRPr="00C30464">
              <w:rPr>
                <w:rFonts w:eastAsia="Calibri" w:cstheme="minorHAnsi"/>
                <w:color w:val="00B0F0"/>
              </w:rPr>
              <w:t>DOV_DUPE_x</w:t>
            </w:r>
            <w:proofErr w:type="spellEnd"/>
            <w:r w:rsidRPr="00C30464">
              <w:rPr>
                <w:rFonts w:eastAsia="Calibri" w:cstheme="minorHAnsi"/>
                <w:color w:val="00B0F0"/>
              </w:rPr>
              <w:t>=1 INSERT:</w:t>
            </w:r>
            <w:r w:rsidRPr="00C30464">
              <w:rPr>
                <w:rFonts w:eastAsia="Calibri" w:cstheme="minorHAnsi"/>
              </w:rPr>
              <w:t xml:space="preserve"> children</w:t>
            </w:r>
            <w:r w:rsidRPr="00C30464">
              <w:rPr>
                <w:rFonts w:eastAsia="Calibri" w:cstheme="minorHAnsi"/>
                <w:color w:val="00B0F0"/>
              </w:rPr>
              <w:t xml:space="preserve">] </w:t>
            </w:r>
            <w:r w:rsidRPr="00C30464">
              <w:rPr>
                <w:rFonts w:eastAsia="Calibri" w:cstheme="minorHAnsi"/>
              </w:rPr>
              <w:t>vaccinated against COVID-19 for one or more reasons.</w:t>
            </w:r>
          </w:p>
        </w:tc>
      </w:tr>
      <w:tr w:rsidRPr="00E90CDC" w:rsidR="00C30464" w:rsidTr="00BF7057" w14:paraId="2CC919C9" w14:textId="77777777">
        <w:trPr>
          <w:trHeight w:val="640" w:hRule="exact"/>
        </w:trPr>
        <w:tc>
          <w:tcPr>
            <w:tcW w:w="0" w:type="auto"/>
            <w:tcBorders>
              <w:top w:val="single" w:color="auto" w:sz="4" w:space="0"/>
              <w:left w:val="single" w:color="auto" w:sz="4" w:space="0"/>
              <w:bottom w:val="single" w:color="auto" w:sz="4" w:space="0"/>
              <w:right w:val="single" w:color="auto" w:sz="4" w:space="0"/>
            </w:tcBorders>
          </w:tcPr>
          <w:p w:rsidRPr="00C30464" w:rsidR="00C30464" w:rsidP="00C30464" w:rsidRDefault="00C30464" w14:paraId="5427EEFE" w14:textId="712620F4">
            <w:pPr>
              <w:spacing w:line="276" w:lineRule="auto"/>
              <w:contextualSpacing/>
              <w:rPr>
                <w:rFonts w:eastAsia="Calibri" w:cstheme="minorHAnsi"/>
              </w:rPr>
            </w:pPr>
            <w:r w:rsidRPr="00C30464">
              <w:rPr>
                <w:rFonts w:eastAsia="Calibri" w:cstheme="minorHAnsi"/>
              </w:rPr>
              <w:t>3</w:t>
            </w:r>
          </w:p>
        </w:tc>
        <w:tc>
          <w:tcPr>
            <w:tcW w:w="0" w:type="auto"/>
            <w:tcBorders>
              <w:top w:val="single" w:color="auto" w:sz="4" w:space="0"/>
              <w:left w:val="single" w:color="auto" w:sz="4" w:space="0"/>
              <w:bottom w:val="single" w:color="auto" w:sz="4" w:space="0"/>
              <w:right w:val="single" w:color="auto" w:sz="4" w:space="0"/>
            </w:tcBorders>
          </w:tcPr>
          <w:p w:rsidRPr="00C30464" w:rsidR="00C30464" w:rsidP="00C30464" w:rsidRDefault="00C30464" w14:paraId="1B0869A2" w14:textId="0D9D4EA7">
            <w:pPr>
              <w:spacing w:line="276" w:lineRule="auto"/>
              <w:contextualSpacing/>
              <w:rPr>
                <w:rFonts w:eastAsia="Calibri" w:cstheme="minorHAnsi"/>
              </w:rPr>
            </w:pPr>
            <w:r w:rsidRPr="00C30464">
              <w:rPr>
                <w:rFonts w:eastAsia="Calibri" w:cstheme="minorHAnsi"/>
              </w:rPr>
              <w:t xml:space="preserve">I will never get my </w:t>
            </w:r>
            <w:r w:rsidRPr="00C30464">
              <w:rPr>
                <w:rFonts w:eastAsia="Calibri"/>
                <w:color w:val="00B0F0"/>
              </w:rPr>
              <w:t>[</w:t>
            </w:r>
            <w:proofErr w:type="spellStart"/>
            <w:r w:rsidRPr="00C30464">
              <w:rPr>
                <w:rFonts w:eastAsia="Calibri"/>
                <w:color w:val="00B0F0"/>
              </w:rPr>
              <w:t>INSERT_CHILD_AGE_x</w:t>
            </w:r>
            <w:proofErr w:type="spellEnd"/>
            <w:r w:rsidRPr="00C30464">
              <w:rPr>
                <w:rFonts w:eastAsia="Calibri"/>
                <w:color w:val="00B0F0"/>
              </w:rPr>
              <w:t>]</w:t>
            </w:r>
            <w:r w:rsidRPr="00C30464">
              <w:rPr>
                <w:rFonts w:eastAsia="Calibri"/>
              </w:rPr>
              <w:t>-year-</w:t>
            </w:r>
            <w:proofErr w:type="gramStart"/>
            <w:r w:rsidRPr="00C30464">
              <w:rPr>
                <w:rFonts w:eastAsia="Calibri"/>
              </w:rPr>
              <w:t>old</w:t>
            </w:r>
            <w:r w:rsidRPr="00C30464">
              <w:rPr>
                <w:rFonts w:eastAsia="Calibri" w:cstheme="minorHAnsi"/>
                <w:color w:val="00B0F0"/>
              </w:rPr>
              <w:t>[</w:t>
            </w:r>
            <w:proofErr w:type="gramEnd"/>
            <w:r w:rsidRPr="00C30464">
              <w:rPr>
                <w:rFonts w:eastAsia="Calibri" w:cstheme="minorHAnsi"/>
                <w:color w:val="00B0F0"/>
              </w:rPr>
              <w:t xml:space="preserve">IF </w:t>
            </w:r>
            <w:proofErr w:type="spellStart"/>
            <w:r w:rsidRPr="00C30464">
              <w:rPr>
                <w:rFonts w:eastAsia="Calibri" w:cstheme="minorHAnsi"/>
                <w:color w:val="00B0F0"/>
              </w:rPr>
              <w:t>DOV_DUPE_x</w:t>
            </w:r>
            <w:proofErr w:type="spellEnd"/>
            <w:r w:rsidRPr="00C30464">
              <w:rPr>
                <w:rFonts w:eastAsia="Calibri" w:cstheme="minorHAnsi"/>
                <w:color w:val="00B0F0"/>
              </w:rPr>
              <w:t>=0 INSERT:</w:t>
            </w:r>
            <w:r w:rsidRPr="00C30464">
              <w:rPr>
                <w:rFonts w:eastAsia="Calibri" w:cstheme="minorHAnsi"/>
              </w:rPr>
              <w:t xml:space="preserve"> child</w:t>
            </w:r>
            <w:r w:rsidRPr="00C30464">
              <w:rPr>
                <w:rFonts w:eastAsia="Calibri" w:cstheme="minorHAnsi"/>
                <w:color w:val="00B0F0"/>
              </w:rPr>
              <w:t xml:space="preserve">] [IF </w:t>
            </w:r>
            <w:proofErr w:type="spellStart"/>
            <w:r w:rsidRPr="00C30464">
              <w:rPr>
                <w:rFonts w:eastAsia="Calibri" w:cstheme="minorHAnsi"/>
                <w:color w:val="00B0F0"/>
              </w:rPr>
              <w:t>DOV_DUPE_x</w:t>
            </w:r>
            <w:proofErr w:type="spellEnd"/>
            <w:r w:rsidRPr="00C30464">
              <w:rPr>
                <w:rFonts w:eastAsia="Calibri" w:cstheme="minorHAnsi"/>
                <w:color w:val="00B0F0"/>
              </w:rPr>
              <w:t>=1 INSERT:</w:t>
            </w:r>
            <w:r w:rsidRPr="00C30464">
              <w:rPr>
                <w:rFonts w:eastAsia="Calibri" w:cstheme="minorHAnsi"/>
              </w:rPr>
              <w:t xml:space="preserve"> children</w:t>
            </w:r>
            <w:r w:rsidRPr="00C30464">
              <w:rPr>
                <w:rFonts w:eastAsia="Calibri" w:cstheme="minorHAnsi"/>
                <w:color w:val="00B0F0"/>
              </w:rPr>
              <w:t xml:space="preserve">] </w:t>
            </w:r>
            <w:r w:rsidRPr="00C30464">
              <w:rPr>
                <w:rFonts w:eastAsia="Calibri" w:cstheme="minorHAnsi"/>
              </w:rPr>
              <w:t>vaccinated against COVID-19.</w:t>
            </w:r>
          </w:p>
        </w:tc>
      </w:tr>
      <w:tr w:rsidRPr="00E90CDC" w:rsidR="00106EC1" w:rsidTr="00BF7057" w14:paraId="24C1493D" w14:textId="77777777">
        <w:trPr>
          <w:trHeight w:val="259" w:hRule="exact"/>
        </w:trPr>
        <w:tc>
          <w:tcPr>
            <w:tcW w:w="0" w:type="auto"/>
            <w:tcBorders>
              <w:top w:val="single" w:color="auto" w:sz="4" w:space="0"/>
              <w:left w:val="single" w:color="auto" w:sz="4" w:space="0"/>
              <w:bottom w:val="single" w:color="auto" w:sz="4" w:space="0"/>
              <w:right w:val="single" w:color="auto" w:sz="4" w:space="0"/>
            </w:tcBorders>
          </w:tcPr>
          <w:p w:rsidRPr="00E90CDC" w:rsidR="00106EC1" w:rsidP="00BF7057" w:rsidRDefault="00106EC1" w14:paraId="39EEF4C2" w14:textId="77777777">
            <w:pPr>
              <w:spacing w:line="276" w:lineRule="auto"/>
              <w:contextualSpacing/>
              <w:rPr>
                <w:rFonts w:eastAsia="Calibri" w:cstheme="minorHAnsi"/>
              </w:rPr>
            </w:pPr>
            <w:r w:rsidRPr="00E90CDC">
              <w:rPr>
                <w:rFonts w:eastAsia="Calibri" w:cstheme="minorHAnsi"/>
              </w:rPr>
              <w:lastRenderedPageBreak/>
              <w:t>-99</w:t>
            </w:r>
          </w:p>
        </w:tc>
        <w:tc>
          <w:tcPr>
            <w:tcW w:w="0" w:type="auto"/>
            <w:tcBorders>
              <w:top w:val="single" w:color="auto" w:sz="4" w:space="0"/>
              <w:left w:val="single" w:color="auto" w:sz="4" w:space="0"/>
              <w:bottom w:val="single" w:color="auto" w:sz="4" w:space="0"/>
              <w:right w:val="single" w:color="auto" w:sz="4" w:space="0"/>
            </w:tcBorders>
          </w:tcPr>
          <w:p w:rsidRPr="00E90CDC" w:rsidR="00106EC1" w:rsidP="00BF7057" w:rsidRDefault="00106EC1" w14:paraId="1F308DEC" w14:textId="77777777">
            <w:pPr>
              <w:spacing w:line="276" w:lineRule="auto"/>
              <w:contextualSpacing/>
              <w:rPr>
                <w:rFonts w:eastAsia="Calibri" w:cstheme="minorHAnsi"/>
              </w:rPr>
            </w:pPr>
            <w:r w:rsidRPr="00E90CDC">
              <w:rPr>
                <w:rFonts w:eastAsia="Calibri" w:cstheme="minorHAnsi"/>
              </w:rPr>
              <w:t>REFUSED</w:t>
            </w:r>
          </w:p>
        </w:tc>
      </w:tr>
      <w:tr w:rsidRPr="00E90CDC" w:rsidR="00106EC1" w:rsidTr="00BF7057" w14:paraId="178FCC06" w14:textId="77777777">
        <w:trPr>
          <w:trHeight w:val="259" w:hRule="exact"/>
        </w:trPr>
        <w:tc>
          <w:tcPr>
            <w:tcW w:w="0" w:type="auto"/>
            <w:tcBorders>
              <w:top w:val="single" w:color="auto" w:sz="4" w:space="0"/>
              <w:left w:val="single" w:color="auto" w:sz="4" w:space="0"/>
              <w:bottom w:val="single" w:color="auto" w:sz="4" w:space="0"/>
              <w:right w:val="single" w:color="auto" w:sz="4" w:space="0"/>
            </w:tcBorders>
          </w:tcPr>
          <w:p w:rsidRPr="00E90CDC" w:rsidR="00106EC1" w:rsidP="00BF7057" w:rsidRDefault="00106EC1" w14:paraId="26236CF9" w14:textId="77777777">
            <w:pPr>
              <w:spacing w:line="276" w:lineRule="auto"/>
              <w:contextualSpacing/>
              <w:rPr>
                <w:rFonts w:eastAsia="Calibri" w:cstheme="minorHAnsi"/>
              </w:rPr>
            </w:pPr>
            <w:r w:rsidRPr="00E90CDC">
              <w:rPr>
                <w:rFonts w:eastAsia="Calibri" w:cstheme="minorHAnsi"/>
              </w:rPr>
              <w:t>-100</w:t>
            </w:r>
          </w:p>
        </w:tc>
        <w:tc>
          <w:tcPr>
            <w:tcW w:w="0" w:type="auto"/>
            <w:tcBorders>
              <w:top w:val="single" w:color="auto" w:sz="4" w:space="0"/>
              <w:left w:val="single" w:color="auto" w:sz="4" w:space="0"/>
              <w:bottom w:val="single" w:color="auto" w:sz="4" w:space="0"/>
              <w:right w:val="single" w:color="auto" w:sz="4" w:space="0"/>
            </w:tcBorders>
          </w:tcPr>
          <w:p w:rsidRPr="00E90CDC" w:rsidR="00106EC1" w:rsidP="00BF7057" w:rsidRDefault="00106EC1" w14:paraId="38184EB2" w14:textId="77777777">
            <w:pPr>
              <w:spacing w:line="276" w:lineRule="auto"/>
              <w:contextualSpacing/>
              <w:rPr>
                <w:rFonts w:eastAsia="Calibri" w:cstheme="minorHAnsi"/>
              </w:rPr>
            </w:pPr>
            <w:r w:rsidRPr="00E90CDC">
              <w:rPr>
                <w:rFonts w:eastAsia="Calibri" w:cstheme="minorHAnsi"/>
              </w:rPr>
              <w:t>VALID SKIP</w:t>
            </w:r>
          </w:p>
        </w:tc>
      </w:tr>
    </w:tbl>
    <w:p w:rsidR="00106EC1" w:rsidP="005E7DB9" w:rsidRDefault="00106EC1" w14:paraId="37734E4C" w14:textId="77777777">
      <w:pPr>
        <w:keepNext/>
        <w:keepLines/>
        <w:spacing w:line="276" w:lineRule="auto"/>
        <w:contextualSpacing/>
        <w:outlineLvl w:val="0"/>
        <w:rPr>
          <w:rFonts w:ascii="Franklin Gothic Book" w:hAnsi="Franklin Gothic Book" w:eastAsia="MS Gothic"/>
          <w:b/>
          <w:sz w:val="28"/>
          <w:szCs w:val="32"/>
        </w:rPr>
      </w:pPr>
    </w:p>
    <w:p w:rsidR="00977F47" w:rsidP="005E7DB9" w:rsidRDefault="00977F47" w14:paraId="50FE869D" w14:textId="77777777">
      <w:pPr>
        <w:keepNext/>
        <w:keepLines/>
        <w:spacing w:line="276" w:lineRule="auto"/>
        <w:contextualSpacing/>
        <w:outlineLvl w:val="0"/>
        <w:rPr>
          <w:rFonts w:ascii="Franklin Gothic Book" w:hAnsi="Franklin Gothic Book" w:eastAsia="MS Gothic"/>
          <w:b/>
          <w:sz w:val="28"/>
          <w:szCs w:val="32"/>
        </w:rPr>
      </w:pPr>
    </w:p>
    <w:p w:rsidRPr="00927525" w:rsidR="00977F47" w:rsidP="00977F47" w:rsidRDefault="00977F47" w14:paraId="4F7F2474" w14:textId="77EBDD5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00915E38">
        <w:rPr>
          <w:rFonts w:ascii="Franklin Gothic Book" w:hAnsi="Franklin Gothic Book" w:eastAsia="Calibri"/>
        </w:rPr>
        <w:t>BEH30</w:t>
      </w:r>
    </w:p>
    <w:p w:rsidRPr="00927525" w:rsidR="00977F47" w:rsidP="00977F47" w:rsidRDefault="00977F47" w14:paraId="5BA653CD"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977F47" w:rsidP="00977F47" w:rsidRDefault="00977F47" w14:paraId="16E9BB43"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Select one response for each item.</w:t>
      </w:r>
    </w:p>
    <w:p w:rsidRPr="00D23B36" w:rsidR="00886FEA" w:rsidP="00977F47" w:rsidRDefault="00886FEA" w14:paraId="3ED43663" w14:textId="1F3564AC">
      <w:pPr>
        <w:spacing w:line="276" w:lineRule="auto"/>
        <w:contextualSpacing/>
        <w:rPr>
          <w:rFonts w:ascii="Franklin Gothic Book" w:hAnsi="Franklin Gothic Book" w:eastAsia="Calibri"/>
          <w:b/>
          <w:bCs/>
        </w:rPr>
      </w:pPr>
      <w:r>
        <w:rPr>
          <w:rFonts w:ascii="Franklin Gothic Book" w:hAnsi="Franklin Gothic Book" w:eastAsia="Calibri"/>
          <w:b/>
          <w:bCs/>
        </w:rPr>
        <w:t xml:space="preserve">// </w:t>
      </w:r>
      <w:r w:rsidRPr="002B03D1" w:rsidR="00E6232F">
        <w:rPr>
          <w:rFonts w:ascii="Franklin Gothic Book" w:hAnsi="Franklin Gothic Book" w:eastAsia="Calibri" w:cstheme="minorHAnsi"/>
          <w:b/>
          <w:bCs/>
          <w:color w:val="00B050"/>
        </w:rPr>
        <w:t>Ask if BEH2</w:t>
      </w:r>
      <w:r w:rsidR="00E6232F">
        <w:rPr>
          <w:rFonts w:ascii="Franklin Gothic Book" w:hAnsi="Franklin Gothic Book" w:eastAsia="Calibri" w:cstheme="minorHAnsi"/>
          <w:b/>
          <w:bCs/>
          <w:color w:val="00B050"/>
        </w:rPr>
        <w:t xml:space="preserve">4 (Number of children under 18) </w:t>
      </w:r>
      <w:r w:rsidR="00E6232F">
        <w:rPr>
          <w:rFonts w:ascii="Roboto" w:hAnsi="Roboto"/>
          <w:color w:val="202124"/>
          <w:shd w:val="clear" w:color="auto" w:fill="FFFFFF"/>
        </w:rPr>
        <w:t>≥</w:t>
      </w:r>
      <w:r w:rsidR="00E6232F">
        <w:rPr>
          <w:rFonts w:ascii="Franklin Gothic Book" w:hAnsi="Franklin Gothic Book" w:eastAsia="Calibri" w:cstheme="minorHAnsi"/>
          <w:b/>
          <w:bCs/>
          <w:color w:val="00B050"/>
        </w:rPr>
        <w:t xml:space="preserve"> 1.</w:t>
      </w:r>
      <w:r>
        <w:rPr>
          <w:rFonts w:ascii="Franklin Gothic Book" w:hAnsi="Franklin Gothic Book" w:eastAsia="Calibri"/>
          <w:b/>
          <w:bCs/>
        </w:rPr>
        <w:t xml:space="preserve"> </w:t>
      </w:r>
      <w:r w:rsidR="00E6232F">
        <w:rPr>
          <w:rFonts w:ascii="Franklin Gothic Book" w:hAnsi="Franklin Gothic Book" w:eastAsia="Calibri"/>
          <w:b/>
          <w:bCs/>
        </w:rPr>
        <w:t>//</w:t>
      </w:r>
    </w:p>
    <w:tbl>
      <w:tblPr>
        <w:tblW w:w="5000" w:type="pct"/>
        <w:tblLook w:val="04A0" w:firstRow="1" w:lastRow="0" w:firstColumn="1" w:lastColumn="0" w:noHBand="0" w:noVBand="1"/>
      </w:tblPr>
      <w:tblGrid>
        <w:gridCol w:w="1679"/>
        <w:gridCol w:w="5335"/>
        <w:gridCol w:w="2336"/>
      </w:tblGrid>
      <w:tr w:rsidRPr="00927525" w:rsidR="00977F47" w:rsidTr="00BF7057" w14:paraId="56960FA2" w14:textId="77777777">
        <w:tc>
          <w:tcPr>
            <w:tcW w:w="898" w:type="pct"/>
            <w:tcBorders>
              <w:top w:val="single" w:color="auto" w:sz="4" w:space="0"/>
              <w:left w:val="single" w:color="auto" w:sz="4" w:space="0"/>
              <w:bottom w:val="single" w:color="auto" w:sz="4" w:space="0"/>
              <w:right w:val="single" w:color="auto" w:sz="4" w:space="0"/>
            </w:tcBorders>
            <w:hideMark/>
          </w:tcPr>
          <w:p w:rsidRPr="00927525" w:rsidR="00977F47" w:rsidP="00BF7057" w:rsidRDefault="00977F47" w14:paraId="66FDDDD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853" w:type="pct"/>
            <w:tcBorders>
              <w:top w:val="single" w:color="auto" w:sz="4" w:space="0"/>
              <w:left w:val="single" w:color="auto" w:sz="4" w:space="0"/>
              <w:bottom w:val="single" w:color="auto" w:sz="4" w:space="0"/>
              <w:right w:val="single" w:color="auto" w:sz="4" w:space="0"/>
            </w:tcBorders>
            <w:hideMark/>
          </w:tcPr>
          <w:p w:rsidRPr="00927525" w:rsidR="00977F47" w:rsidP="00BF7057" w:rsidRDefault="00977F47" w14:paraId="34347F7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249" w:type="pct"/>
            <w:tcBorders>
              <w:top w:val="single" w:color="auto" w:sz="4" w:space="0"/>
              <w:left w:val="single" w:color="auto" w:sz="4" w:space="0"/>
              <w:bottom w:val="single" w:color="auto" w:sz="4" w:space="0"/>
              <w:right w:val="single" w:color="auto" w:sz="4" w:space="0"/>
            </w:tcBorders>
          </w:tcPr>
          <w:p w:rsidRPr="00927525" w:rsidR="00977F47" w:rsidP="00BF7057" w:rsidRDefault="00977F47" w14:paraId="5D09A89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977F47" w:rsidTr="00BF7057" w14:paraId="0B08152D" w14:textId="77777777">
        <w:tc>
          <w:tcPr>
            <w:tcW w:w="898" w:type="pct"/>
            <w:tcBorders>
              <w:top w:val="single" w:color="auto" w:sz="4" w:space="0"/>
              <w:left w:val="single" w:color="auto" w:sz="4" w:space="0"/>
              <w:bottom w:val="single" w:color="auto" w:sz="4" w:space="0"/>
              <w:right w:val="single" w:color="auto" w:sz="4" w:space="0"/>
            </w:tcBorders>
          </w:tcPr>
          <w:p w:rsidRPr="00927525" w:rsidR="00977F47" w:rsidP="00BF7057" w:rsidRDefault="00915E38" w14:paraId="55E2A513" w14:textId="2F16B19F">
            <w:pPr>
              <w:spacing w:line="276" w:lineRule="auto"/>
              <w:contextualSpacing/>
              <w:rPr>
                <w:rFonts w:ascii="Franklin Gothic Book" w:hAnsi="Franklin Gothic Book" w:eastAsia="Calibri"/>
              </w:rPr>
            </w:pPr>
            <w:r>
              <w:rPr>
                <w:rFonts w:ascii="Franklin Gothic Book" w:hAnsi="Franklin Gothic Book" w:eastAsia="Calibri"/>
              </w:rPr>
              <w:t>BEH30</w:t>
            </w:r>
            <w:r w:rsidRPr="00927525" w:rsidR="00977F47">
              <w:rPr>
                <w:rFonts w:ascii="Franklin Gothic Book" w:hAnsi="Franklin Gothic Book" w:eastAsia="Calibri"/>
              </w:rPr>
              <w:t>_1</w:t>
            </w:r>
          </w:p>
        </w:tc>
        <w:tc>
          <w:tcPr>
            <w:tcW w:w="2853" w:type="pct"/>
            <w:tcBorders>
              <w:top w:val="single" w:color="auto" w:sz="4" w:space="0"/>
              <w:left w:val="single" w:color="auto" w:sz="4" w:space="0"/>
              <w:bottom w:val="single" w:color="auto" w:sz="4" w:space="0"/>
              <w:right w:val="single" w:color="auto" w:sz="4" w:space="0"/>
            </w:tcBorders>
          </w:tcPr>
          <w:p w:rsidRPr="00927525" w:rsidR="00977F47" w:rsidP="00BF7057" w:rsidRDefault="002E3231" w14:paraId="72E3A0F7" w14:textId="2F94E0B2">
            <w:pPr>
              <w:spacing w:line="276" w:lineRule="auto"/>
              <w:contextualSpacing/>
              <w:rPr>
                <w:rFonts w:ascii="Franklin Gothic Book" w:hAnsi="Franklin Gothic Book" w:eastAsia="Calibri"/>
              </w:rPr>
            </w:pPr>
            <w:r>
              <w:rPr>
                <w:rFonts w:ascii="Franklin Gothic Book" w:hAnsi="Franklin Gothic Book" w:eastAsia="Times New Roman"/>
              </w:rPr>
              <w:t>COVID-19 vaccines are important for my child/children’s health</w:t>
            </w:r>
            <w:r w:rsidR="00E565EE">
              <w:rPr>
                <w:rFonts w:ascii="Franklin Gothic Book" w:hAnsi="Franklin Gothic Book" w:eastAsia="Times New Roman"/>
              </w:rPr>
              <w:t>.</w:t>
            </w:r>
          </w:p>
        </w:tc>
        <w:tc>
          <w:tcPr>
            <w:tcW w:w="1249" w:type="pct"/>
            <w:tcBorders>
              <w:top w:val="single" w:color="auto" w:sz="4" w:space="0"/>
              <w:left w:val="single" w:color="auto" w:sz="4" w:space="0"/>
              <w:bottom w:val="single" w:color="auto" w:sz="4" w:space="0"/>
              <w:right w:val="single" w:color="auto" w:sz="4" w:space="0"/>
            </w:tcBorders>
          </w:tcPr>
          <w:p w:rsidRPr="00927525" w:rsidR="00977F47" w:rsidP="00BF7057" w:rsidRDefault="00915E38" w14:paraId="21A3267C" w14:textId="4C29E819">
            <w:pPr>
              <w:spacing w:line="276" w:lineRule="auto"/>
              <w:contextualSpacing/>
              <w:rPr>
                <w:rFonts w:ascii="Franklin Gothic Book" w:hAnsi="Franklin Gothic Book" w:eastAsia="Calibri"/>
              </w:rPr>
            </w:pPr>
            <w:r>
              <w:rPr>
                <w:rFonts w:ascii="Franklin Gothic Book" w:hAnsi="Franklin Gothic Book" w:eastAsia="Calibri"/>
              </w:rPr>
              <w:t>BEH30</w:t>
            </w:r>
            <w:r w:rsidRPr="00927525" w:rsidR="00977F47">
              <w:rPr>
                <w:rFonts w:ascii="Franklin Gothic Book" w:hAnsi="Franklin Gothic Book" w:eastAsia="Calibri"/>
              </w:rPr>
              <w:t xml:space="preserve">_1: </w:t>
            </w:r>
            <w:r w:rsidR="00456C7C">
              <w:rPr>
                <w:rFonts w:ascii="Franklin Gothic Book" w:hAnsi="Franklin Gothic Book" w:eastAsia="Calibri"/>
              </w:rPr>
              <w:t>Vaccine important for child’s health</w:t>
            </w:r>
          </w:p>
        </w:tc>
      </w:tr>
      <w:tr w:rsidRPr="00927525" w:rsidR="00977F47" w:rsidTr="00BF7057" w14:paraId="0F6F7775" w14:textId="77777777">
        <w:tc>
          <w:tcPr>
            <w:tcW w:w="898" w:type="pct"/>
            <w:tcBorders>
              <w:top w:val="single" w:color="auto" w:sz="4" w:space="0"/>
              <w:left w:val="single" w:color="auto" w:sz="4" w:space="0"/>
              <w:bottom w:val="single" w:color="auto" w:sz="4" w:space="0"/>
              <w:right w:val="single" w:color="auto" w:sz="4" w:space="0"/>
            </w:tcBorders>
          </w:tcPr>
          <w:p w:rsidRPr="00927525" w:rsidR="00977F47" w:rsidP="00BF7057" w:rsidRDefault="00915E38" w14:paraId="502126AE" w14:textId="4FBB7670">
            <w:pPr>
              <w:spacing w:line="276" w:lineRule="auto"/>
              <w:contextualSpacing/>
              <w:rPr>
                <w:rFonts w:ascii="Franklin Gothic Book" w:hAnsi="Franklin Gothic Book" w:eastAsia="Calibri"/>
              </w:rPr>
            </w:pPr>
            <w:r>
              <w:rPr>
                <w:rFonts w:ascii="Franklin Gothic Book" w:hAnsi="Franklin Gothic Book" w:eastAsia="Calibri"/>
              </w:rPr>
              <w:t>BEH30</w:t>
            </w:r>
            <w:r w:rsidRPr="00927525" w:rsidR="00977F47">
              <w:rPr>
                <w:rFonts w:ascii="Franklin Gothic Book" w:hAnsi="Franklin Gothic Book" w:eastAsia="Calibri"/>
              </w:rPr>
              <w:t>_2</w:t>
            </w:r>
          </w:p>
        </w:tc>
        <w:tc>
          <w:tcPr>
            <w:tcW w:w="2853" w:type="pct"/>
            <w:tcBorders>
              <w:top w:val="single" w:color="auto" w:sz="4" w:space="0"/>
              <w:left w:val="single" w:color="auto" w:sz="4" w:space="0"/>
              <w:bottom w:val="single" w:color="auto" w:sz="4" w:space="0"/>
              <w:right w:val="single" w:color="auto" w:sz="4" w:space="0"/>
            </w:tcBorders>
          </w:tcPr>
          <w:p w:rsidRPr="00927525" w:rsidR="00977F47" w:rsidP="00BF7057" w:rsidRDefault="00E565EE" w14:paraId="22D5B80E" w14:textId="64FBEBE0">
            <w:pPr>
              <w:spacing w:line="276" w:lineRule="auto"/>
              <w:contextualSpacing/>
              <w:rPr>
                <w:rFonts w:ascii="Franklin Gothic Book" w:hAnsi="Franklin Gothic Book" w:eastAsia="Calibri"/>
              </w:rPr>
            </w:pPr>
            <w:r>
              <w:rPr>
                <w:rFonts w:ascii="Franklin Gothic Book" w:hAnsi="Franklin Gothic Book" w:eastAsia="Times New Roman"/>
              </w:rPr>
              <w:t>Getting COVID-19 vaccines is a good way to protect my child/children from disease.</w:t>
            </w:r>
          </w:p>
        </w:tc>
        <w:tc>
          <w:tcPr>
            <w:tcW w:w="1249" w:type="pct"/>
            <w:tcBorders>
              <w:top w:val="single" w:color="auto" w:sz="4" w:space="0"/>
              <w:left w:val="single" w:color="auto" w:sz="4" w:space="0"/>
              <w:bottom w:val="single" w:color="auto" w:sz="4" w:space="0"/>
              <w:right w:val="single" w:color="auto" w:sz="4" w:space="0"/>
            </w:tcBorders>
          </w:tcPr>
          <w:p w:rsidRPr="00927525" w:rsidR="00977F47" w:rsidP="00BF7057" w:rsidRDefault="00915E38" w14:paraId="7C02B890" w14:textId="0F0E7E23">
            <w:pPr>
              <w:spacing w:line="276" w:lineRule="auto"/>
              <w:contextualSpacing/>
              <w:rPr>
                <w:rFonts w:ascii="Franklin Gothic Book" w:hAnsi="Franklin Gothic Book" w:eastAsia="Calibri"/>
              </w:rPr>
            </w:pPr>
            <w:r>
              <w:rPr>
                <w:rFonts w:ascii="Franklin Gothic Book" w:hAnsi="Franklin Gothic Book" w:eastAsia="Calibri"/>
              </w:rPr>
              <w:t>BEH30</w:t>
            </w:r>
            <w:r w:rsidRPr="00927525" w:rsidR="00977F47">
              <w:rPr>
                <w:rFonts w:ascii="Franklin Gothic Book" w:hAnsi="Franklin Gothic Book" w:eastAsia="Calibri"/>
              </w:rPr>
              <w:t xml:space="preserve">_2: </w:t>
            </w:r>
            <w:r w:rsidR="00456C7C">
              <w:rPr>
                <w:rFonts w:ascii="Franklin Gothic Book" w:hAnsi="Franklin Gothic Book" w:eastAsia="Calibri"/>
              </w:rPr>
              <w:t>Vaccine good way to protect child</w:t>
            </w:r>
          </w:p>
        </w:tc>
      </w:tr>
      <w:tr w:rsidRPr="00927525" w:rsidR="00977F47" w:rsidTr="00BF7057" w14:paraId="0C7C268B" w14:textId="77777777">
        <w:tc>
          <w:tcPr>
            <w:tcW w:w="898" w:type="pct"/>
            <w:tcBorders>
              <w:top w:val="single" w:color="auto" w:sz="4" w:space="0"/>
              <w:left w:val="single" w:color="auto" w:sz="4" w:space="0"/>
              <w:bottom w:val="single" w:color="auto" w:sz="4" w:space="0"/>
              <w:right w:val="single" w:color="auto" w:sz="4" w:space="0"/>
            </w:tcBorders>
          </w:tcPr>
          <w:p w:rsidRPr="00927525" w:rsidR="00977F47" w:rsidP="00BF7057" w:rsidRDefault="00456C7C" w14:paraId="424682D2" w14:textId="5F06710B">
            <w:pPr>
              <w:spacing w:line="276" w:lineRule="auto"/>
              <w:contextualSpacing/>
              <w:rPr>
                <w:rFonts w:ascii="Franklin Gothic Book" w:hAnsi="Franklin Gothic Book" w:eastAsia="Calibri"/>
              </w:rPr>
            </w:pPr>
            <w:r>
              <w:rPr>
                <w:rFonts w:ascii="Franklin Gothic Book" w:hAnsi="Franklin Gothic Book" w:eastAsia="Calibri"/>
              </w:rPr>
              <w:t>BEH30</w:t>
            </w:r>
            <w:r w:rsidRPr="00927525">
              <w:rPr>
                <w:rFonts w:ascii="Franklin Gothic Book" w:hAnsi="Franklin Gothic Book" w:eastAsia="Calibri"/>
              </w:rPr>
              <w:t>_</w:t>
            </w:r>
            <w:r>
              <w:rPr>
                <w:rFonts w:ascii="Franklin Gothic Book" w:hAnsi="Franklin Gothic Book" w:eastAsia="Calibri"/>
              </w:rPr>
              <w:t>3</w:t>
            </w:r>
          </w:p>
        </w:tc>
        <w:tc>
          <w:tcPr>
            <w:tcW w:w="2853" w:type="pct"/>
            <w:tcBorders>
              <w:top w:val="single" w:color="auto" w:sz="4" w:space="0"/>
              <w:left w:val="single" w:color="auto" w:sz="4" w:space="0"/>
              <w:bottom w:val="single" w:color="auto" w:sz="4" w:space="0"/>
              <w:right w:val="single" w:color="auto" w:sz="4" w:space="0"/>
            </w:tcBorders>
          </w:tcPr>
          <w:p w:rsidRPr="00927525" w:rsidR="00977F47" w:rsidP="00BF7057" w:rsidRDefault="00825C5E" w14:paraId="2615786D" w14:textId="29F114A1">
            <w:pPr>
              <w:spacing w:line="276" w:lineRule="auto"/>
              <w:contextualSpacing/>
              <w:rPr>
                <w:rFonts w:ascii="Franklin Gothic Book" w:hAnsi="Franklin Gothic Book" w:eastAsia="Calibri"/>
              </w:rPr>
            </w:pPr>
            <w:r>
              <w:rPr>
                <w:rFonts w:ascii="Franklin Gothic Book" w:hAnsi="Franklin Gothic Book" w:eastAsia="Times New Roman"/>
              </w:rPr>
              <w:t>COVID-19 vaccines are effective for children.</w:t>
            </w:r>
          </w:p>
        </w:tc>
        <w:tc>
          <w:tcPr>
            <w:tcW w:w="1249" w:type="pct"/>
            <w:tcBorders>
              <w:top w:val="single" w:color="auto" w:sz="4" w:space="0"/>
              <w:left w:val="single" w:color="auto" w:sz="4" w:space="0"/>
              <w:bottom w:val="single" w:color="auto" w:sz="4" w:space="0"/>
              <w:right w:val="single" w:color="auto" w:sz="4" w:space="0"/>
            </w:tcBorders>
          </w:tcPr>
          <w:p w:rsidRPr="00927525" w:rsidR="00977F47" w:rsidP="00BF7057" w:rsidRDefault="00456C7C" w14:paraId="20B9A1AD" w14:textId="3DDC3C6B">
            <w:pPr>
              <w:spacing w:line="276" w:lineRule="auto"/>
              <w:contextualSpacing/>
              <w:rPr>
                <w:rFonts w:ascii="Franklin Gothic Book" w:hAnsi="Franklin Gothic Book" w:eastAsia="Calibri"/>
              </w:rPr>
            </w:pPr>
            <w:r>
              <w:rPr>
                <w:rFonts w:ascii="Franklin Gothic Book" w:hAnsi="Franklin Gothic Book" w:eastAsia="Calibri"/>
              </w:rPr>
              <w:t>BEH30_3: Vaccine effective for child</w:t>
            </w:r>
          </w:p>
        </w:tc>
      </w:tr>
      <w:tr w:rsidRPr="00927525" w:rsidR="00977F47" w:rsidTr="00BF7057" w14:paraId="0C9C1ED9" w14:textId="77777777">
        <w:tc>
          <w:tcPr>
            <w:tcW w:w="898" w:type="pct"/>
            <w:tcBorders>
              <w:top w:val="single" w:color="auto" w:sz="4" w:space="0"/>
              <w:left w:val="single" w:color="auto" w:sz="4" w:space="0"/>
              <w:bottom w:val="single" w:color="auto" w:sz="4" w:space="0"/>
              <w:right w:val="single" w:color="auto" w:sz="4" w:space="0"/>
            </w:tcBorders>
          </w:tcPr>
          <w:p w:rsidRPr="00927525" w:rsidR="00977F47" w:rsidP="00BF7057" w:rsidRDefault="00915E38" w14:paraId="11DF5AEC" w14:textId="34E9551D">
            <w:pPr>
              <w:spacing w:line="276" w:lineRule="auto"/>
              <w:contextualSpacing/>
              <w:rPr>
                <w:rFonts w:ascii="Franklin Gothic Book" w:hAnsi="Franklin Gothic Book" w:eastAsia="Calibri"/>
              </w:rPr>
            </w:pPr>
            <w:r>
              <w:rPr>
                <w:rFonts w:ascii="Franklin Gothic Book" w:hAnsi="Franklin Gothic Book" w:eastAsia="Calibri"/>
              </w:rPr>
              <w:t>BEH30</w:t>
            </w:r>
            <w:r w:rsidRPr="00927525" w:rsidR="00977F47">
              <w:rPr>
                <w:rFonts w:ascii="Franklin Gothic Book" w:hAnsi="Franklin Gothic Book" w:eastAsia="Calibri"/>
              </w:rPr>
              <w:t>_4</w:t>
            </w:r>
          </w:p>
        </w:tc>
        <w:tc>
          <w:tcPr>
            <w:tcW w:w="2853" w:type="pct"/>
            <w:tcBorders>
              <w:top w:val="single" w:color="auto" w:sz="4" w:space="0"/>
              <w:left w:val="single" w:color="auto" w:sz="4" w:space="0"/>
              <w:bottom w:val="single" w:color="auto" w:sz="4" w:space="0"/>
              <w:right w:val="single" w:color="auto" w:sz="4" w:space="0"/>
            </w:tcBorders>
          </w:tcPr>
          <w:p w:rsidRPr="00927525" w:rsidR="00977F47" w:rsidP="00BF7057" w:rsidRDefault="00456C7C" w14:paraId="40AFBA98" w14:textId="3427C558">
            <w:pPr>
              <w:spacing w:line="276" w:lineRule="auto"/>
              <w:contextualSpacing/>
              <w:rPr>
                <w:rFonts w:ascii="Franklin Gothic Book" w:hAnsi="Franklin Gothic Book" w:eastAsia="Calibri"/>
              </w:rPr>
            </w:pPr>
            <w:r>
              <w:rPr>
                <w:rFonts w:ascii="Franklin Gothic Book" w:hAnsi="Franklin Gothic Book" w:eastAsia="Times New Roman"/>
              </w:rPr>
              <w:t>Having my child/children vaccinated against COVID-19 is important for the health of others in my community.</w:t>
            </w:r>
          </w:p>
        </w:tc>
        <w:tc>
          <w:tcPr>
            <w:tcW w:w="1249" w:type="pct"/>
            <w:tcBorders>
              <w:top w:val="single" w:color="auto" w:sz="4" w:space="0"/>
              <w:left w:val="single" w:color="auto" w:sz="4" w:space="0"/>
              <w:bottom w:val="single" w:color="auto" w:sz="4" w:space="0"/>
              <w:right w:val="single" w:color="auto" w:sz="4" w:space="0"/>
            </w:tcBorders>
          </w:tcPr>
          <w:p w:rsidRPr="00927525" w:rsidR="00977F47" w:rsidP="00BF7057" w:rsidRDefault="00915E38" w14:paraId="30962F2A" w14:textId="360CBEEF">
            <w:pPr>
              <w:spacing w:line="276" w:lineRule="auto"/>
              <w:contextualSpacing/>
              <w:rPr>
                <w:rFonts w:ascii="Franklin Gothic Book" w:hAnsi="Franklin Gothic Book" w:eastAsia="Calibri"/>
              </w:rPr>
            </w:pPr>
            <w:r>
              <w:rPr>
                <w:rFonts w:ascii="Franklin Gothic Book" w:hAnsi="Franklin Gothic Book" w:eastAsia="Calibri"/>
              </w:rPr>
              <w:t>BEH30</w:t>
            </w:r>
            <w:r w:rsidRPr="00927525" w:rsidR="00977F47">
              <w:rPr>
                <w:rFonts w:ascii="Franklin Gothic Book" w:hAnsi="Franklin Gothic Book" w:eastAsia="Calibri"/>
              </w:rPr>
              <w:t xml:space="preserve">_4: </w:t>
            </w:r>
            <w:r w:rsidR="00456C7C">
              <w:rPr>
                <w:rFonts w:ascii="Franklin Gothic Book" w:hAnsi="Franklin Gothic Book" w:eastAsia="Calibri"/>
              </w:rPr>
              <w:t>Vaccinating child important for community</w:t>
            </w:r>
          </w:p>
        </w:tc>
      </w:tr>
      <w:tr w:rsidRPr="00927525" w:rsidR="00FD6E16" w:rsidTr="00BF7057" w14:paraId="67AC9024" w14:textId="77777777">
        <w:tc>
          <w:tcPr>
            <w:tcW w:w="898" w:type="pct"/>
            <w:tcBorders>
              <w:top w:val="single" w:color="auto" w:sz="4" w:space="0"/>
              <w:left w:val="single" w:color="auto" w:sz="4" w:space="0"/>
              <w:bottom w:val="single" w:color="auto" w:sz="4" w:space="0"/>
              <w:right w:val="single" w:color="auto" w:sz="4" w:space="0"/>
            </w:tcBorders>
          </w:tcPr>
          <w:p w:rsidR="00FD6E16" w:rsidP="00BF7057" w:rsidRDefault="00FD6E16" w14:paraId="62B4A2D8" w14:textId="11FED71B">
            <w:pPr>
              <w:spacing w:line="276" w:lineRule="auto"/>
              <w:contextualSpacing/>
              <w:rPr>
                <w:rFonts w:ascii="Franklin Gothic Book" w:hAnsi="Franklin Gothic Book" w:eastAsia="Calibri"/>
              </w:rPr>
            </w:pPr>
            <w:r>
              <w:rPr>
                <w:rFonts w:ascii="Franklin Gothic Book" w:hAnsi="Franklin Gothic Book" w:eastAsia="Calibri"/>
              </w:rPr>
              <w:t>BEH</w:t>
            </w:r>
            <w:r w:rsidR="00B42582">
              <w:rPr>
                <w:rFonts w:ascii="Franklin Gothic Book" w:hAnsi="Franklin Gothic Book" w:eastAsia="Calibri"/>
              </w:rPr>
              <w:t>30_5</w:t>
            </w:r>
          </w:p>
        </w:tc>
        <w:tc>
          <w:tcPr>
            <w:tcW w:w="2853" w:type="pct"/>
            <w:tcBorders>
              <w:top w:val="single" w:color="auto" w:sz="4" w:space="0"/>
              <w:left w:val="single" w:color="auto" w:sz="4" w:space="0"/>
              <w:bottom w:val="single" w:color="auto" w:sz="4" w:space="0"/>
              <w:right w:val="single" w:color="auto" w:sz="4" w:space="0"/>
            </w:tcBorders>
          </w:tcPr>
          <w:p w:rsidR="00FD6E16" w:rsidP="00BF7057" w:rsidRDefault="00D118F1" w14:paraId="46D82138" w14:textId="4F5877C2">
            <w:pPr>
              <w:spacing w:line="276" w:lineRule="auto"/>
              <w:contextualSpacing/>
              <w:rPr>
                <w:rFonts w:ascii="Franklin Gothic Book" w:hAnsi="Franklin Gothic Book" w:eastAsia="Times New Roman"/>
              </w:rPr>
            </w:pPr>
            <w:proofErr w:type="gramStart"/>
            <w:r>
              <w:rPr>
                <w:rFonts w:ascii="Franklin Gothic Book" w:hAnsi="Franklin Gothic Book" w:eastAsia="Times New Roman"/>
              </w:rPr>
              <w:t>Generally</w:t>
            </w:r>
            <w:proofErr w:type="gramEnd"/>
            <w:r>
              <w:rPr>
                <w:rFonts w:ascii="Franklin Gothic Book" w:hAnsi="Franklin Gothic Book" w:eastAsia="Times New Roman"/>
              </w:rPr>
              <w:t xml:space="preserve"> I do what my doctor or health care provider recommends about vaccines for my child/children</w:t>
            </w:r>
          </w:p>
        </w:tc>
        <w:tc>
          <w:tcPr>
            <w:tcW w:w="1249" w:type="pct"/>
            <w:tcBorders>
              <w:top w:val="single" w:color="auto" w:sz="4" w:space="0"/>
              <w:left w:val="single" w:color="auto" w:sz="4" w:space="0"/>
              <w:bottom w:val="single" w:color="auto" w:sz="4" w:space="0"/>
              <w:right w:val="single" w:color="auto" w:sz="4" w:space="0"/>
            </w:tcBorders>
          </w:tcPr>
          <w:p w:rsidR="00FD6E16" w:rsidP="00BF7057" w:rsidRDefault="00D118F1" w14:paraId="6C7F38A2" w14:textId="30B6A3F4">
            <w:pPr>
              <w:spacing w:line="276" w:lineRule="auto"/>
              <w:contextualSpacing/>
              <w:rPr>
                <w:rFonts w:ascii="Franklin Gothic Book" w:hAnsi="Franklin Gothic Book" w:eastAsia="Calibri"/>
              </w:rPr>
            </w:pPr>
            <w:r>
              <w:rPr>
                <w:rFonts w:ascii="Franklin Gothic Book" w:hAnsi="Franklin Gothic Book" w:eastAsia="Calibri"/>
              </w:rPr>
              <w:t xml:space="preserve">BEH30_5: </w:t>
            </w:r>
            <w:proofErr w:type="gramStart"/>
            <w:r w:rsidR="00EA7576">
              <w:rPr>
                <w:rFonts w:ascii="Franklin Gothic Book" w:hAnsi="Franklin Gothic Book" w:eastAsia="Calibri"/>
              </w:rPr>
              <w:t>Generally</w:t>
            </w:r>
            <w:proofErr w:type="gramEnd"/>
            <w:r w:rsidR="00EA7576">
              <w:rPr>
                <w:rFonts w:ascii="Franklin Gothic Book" w:hAnsi="Franklin Gothic Book" w:eastAsia="Calibri"/>
              </w:rPr>
              <w:t xml:space="preserve"> follow doctor</w:t>
            </w:r>
            <w:r w:rsidR="00EA0373">
              <w:rPr>
                <w:rFonts w:ascii="Franklin Gothic Book" w:hAnsi="Franklin Gothic Book" w:eastAsia="Calibri"/>
              </w:rPr>
              <w:t xml:space="preserve"> recommendation for child vaccines</w:t>
            </w:r>
          </w:p>
        </w:tc>
      </w:tr>
    </w:tbl>
    <w:p w:rsidRPr="00927525" w:rsidR="00977F47" w:rsidP="00977F47" w:rsidRDefault="00977F47" w14:paraId="01FF7C73"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977F47" w:rsidTr="00BF7057" w14:paraId="33E1BAB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977F47" w:rsidP="00BF7057" w:rsidRDefault="00977F47" w14:paraId="4155FB6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977F47" w:rsidP="00BF7057" w:rsidRDefault="00977F47" w14:paraId="1A9A7E0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977F47" w:rsidTr="00BF7057" w14:paraId="4AF8003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75C4049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7BF040E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977F47" w:rsidTr="00BF7057" w14:paraId="0298453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272E28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30CB4EB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977F47" w:rsidTr="00BF7057" w14:paraId="0EC3993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26A3E3F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786D28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977F47" w:rsidTr="00BF7057" w14:paraId="3DBC608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00DAA5B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5F14D85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977F47" w:rsidTr="00BF7057" w14:paraId="319CAC0A"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977F47" w:rsidP="00BF7057" w:rsidRDefault="00977F47" w14:paraId="7ED078C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977F47" w:rsidP="00BF7057" w:rsidRDefault="00977F47" w14:paraId="1EB5702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977F47" w:rsidTr="00BF7057" w14:paraId="14F83DF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6280B89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977F47" w:rsidP="00BF7057" w:rsidRDefault="00977F47" w14:paraId="7F37A66A"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977F47" w:rsidP="005E7DB9" w:rsidRDefault="00977F47" w14:paraId="2BFD0288" w14:textId="5681EA18">
      <w:pPr>
        <w:keepNext/>
        <w:keepLines/>
        <w:spacing w:line="276" w:lineRule="auto"/>
        <w:contextualSpacing/>
        <w:outlineLvl w:val="0"/>
        <w:rPr>
          <w:rFonts w:ascii="Franklin Gothic Book" w:hAnsi="Franklin Gothic Book" w:eastAsia="MS Gothic"/>
          <w:b/>
          <w:sz w:val="28"/>
          <w:szCs w:val="32"/>
        </w:rPr>
        <w:sectPr w:rsidR="00977F47" w:rsidSect="00535EFC">
          <w:footerReference w:type="even" r:id="rId14"/>
          <w:footerReference w:type="default" r:id="rId15"/>
          <w:headerReference w:type="first" r:id="rId16"/>
          <w:footerReference w:type="first" r:id="rId17"/>
          <w:pgSz w:w="12240" w:h="15840" w:code="1"/>
          <w:pgMar w:top="2160" w:right="1440" w:bottom="2304" w:left="1440" w:header="0" w:footer="720" w:gutter="0"/>
          <w:cols w:space="720"/>
          <w:titlePg/>
          <w:docGrid w:linePitch="360"/>
        </w:sectPr>
      </w:pPr>
    </w:p>
    <w:p w:rsidRPr="00927525" w:rsidR="001F044A" w:rsidP="005E7DB9" w:rsidRDefault="001F044A" w14:paraId="7C5503DA" w14:textId="2456DBFF">
      <w:pPr>
        <w:keepNext/>
        <w:keepLines/>
        <w:spacing w:line="276" w:lineRule="auto"/>
        <w:contextualSpacing/>
        <w:jc w:val="center"/>
        <w:outlineLvl w:val="0"/>
        <w:rPr>
          <w:rFonts w:ascii="Franklin Gothic Book" w:hAnsi="Franklin Gothic Book" w:eastAsia="MS Gothic"/>
          <w:b/>
          <w:sz w:val="28"/>
          <w:szCs w:val="32"/>
        </w:rPr>
      </w:pPr>
      <w:r w:rsidRPr="00927525">
        <w:rPr>
          <w:rFonts w:ascii="Franklin Gothic Book" w:hAnsi="Franklin Gothic Book" w:eastAsia="MS Gothic"/>
          <w:b/>
          <w:sz w:val="28"/>
          <w:szCs w:val="32"/>
        </w:rPr>
        <w:lastRenderedPageBreak/>
        <w:t>Section 2: Your Opinions on COVID-19</w:t>
      </w:r>
      <w:bookmarkStart w:name="_Hlk52791664" w:id="3"/>
    </w:p>
    <w:p w:rsidRPr="00927525" w:rsidR="001F044A" w:rsidP="00704A64" w:rsidRDefault="001F044A" w14:paraId="6481C2C5" w14:textId="77777777">
      <w:pPr>
        <w:spacing w:line="276" w:lineRule="auto"/>
        <w:contextualSpacing/>
        <w:rPr>
          <w:rFonts w:ascii="Franklin Gothic Book" w:hAnsi="Franklin Gothic Book" w:eastAsia="Calibri"/>
          <w:b/>
          <w:i/>
        </w:rPr>
      </w:pPr>
    </w:p>
    <w:p w:rsidR="001F044A" w:rsidP="00704A64" w:rsidRDefault="001F044A" w14:paraId="6119F414" w14:textId="2DD1C3A5">
      <w:pPr>
        <w:spacing w:line="276" w:lineRule="auto"/>
        <w:contextualSpacing/>
        <w:jc w:val="both"/>
        <w:rPr>
          <w:rFonts w:ascii="Franklin Gothic Book" w:hAnsi="Franklin Gothic Book" w:eastAsia="Calibri"/>
        </w:rPr>
      </w:pPr>
      <w:r w:rsidRPr="00927525">
        <w:rPr>
          <w:rFonts w:ascii="Franklin Gothic Book" w:hAnsi="Franklin Gothic Book" w:eastAsia="Calibri"/>
        </w:rPr>
        <w:t xml:space="preserve">This section asks for your opinion </w:t>
      </w:r>
      <w:r w:rsidRPr="00927525">
        <w:rPr>
          <w:rFonts w:ascii="Franklin Gothic Book" w:hAnsi="Franklin Gothic Book" w:eastAsia="Calibri"/>
          <w:bCs/>
          <w:iCs/>
        </w:rPr>
        <w:t>on statements related to COVID-19</w:t>
      </w:r>
      <w:r w:rsidRPr="00927525">
        <w:rPr>
          <w:rFonts w:ascii="Franklin Gothic Book" w:hAnsi="Franklin Gothic Book" w:eastAsia="Calibri"/>
        </w:rPr>
        <w:t>, social distancing (keeping at least a 6-foot distance from others outside of your household</w:t>
      </w:r>
      <w:proofErr w:type="gramStart"/>
      <w:r w:rsidRPr="00927525">
        <w:rPr>
          <w:rFonts w:ascii="Franklin Gothic Book" w:hAnsi="Franklin Gothic Book" w:eastAsia="Calibri"/>
        </w:rPr>
        <w:t>), and</w:t>
      </w:r>
      <w:proofErr w:type="gramEnd"/>
      <w:r w:rsidRPr="00927525">
        <w:rPr>
          <w:rFonts w:ascii="Franklin Gothic Book" w:hAnsi="Franklin Gothic Book" w:eastAsia="Calibri"/>
        </w:rPr>
        <w:t xml:space="preserve"> wearing a face mask. </w:t>
      </w:r>
    </w:p>
    <w:p w:rsidR="009E244A" w:rsidP="00704A64" w:rsidRDefault="009E244A" w14:paraId="6B6531CF" w14:textId="0B8E13BF">
      <w:pPr>
        <w:spacing w:line="276" w:lineRule="auto"/>
        <w:contextualSpacing/>
        <w:jc w:val="both"/>
        <w:rPr>
          <w:rFonts w:ascii="Franklin Gothic Book" w:hAnsi="Franklin Gothic Book" w:eastAsia="Calibri"/>
          <w:bCs/>
          <w:iCs/>
        </w:rPr>
      </w:pPr>
    </w:p>
    <w:p w:rsidRPr="007A36B9" w:rsidR="005E7DB9" w:rsidP="005E7DB9" w:rsidRDefault="005E7DB9" w14:paraId="417D279A"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5E7DB9" w:rsidP="00704A64" w:rsidRDefault="005E7DB9" w14:paraId="64984ADF" w14:textId="77777777">
      <w:pPr>
        <w:spacing w:line="276" w:lineRule="auto"/>
        <w:contextualSpacing/>
        <w:jc w:val="both"/>
        <w:rPr>
          <w:rFonts w:ascii="Franklin Gothic Book" w:hAnsi="Franklin Gothic Book" w:eastAsia="Calibri"/>
          <w:bCs/>
          <w:iCs/>
        </w:rPr>
      </w:pPr>
    </w:p>
    <w:p w:rsidRPr="00927525" w:rsidR="001F044A" w:rsidP="00704A64" w:rsidRDefault="001F044A" w14:paraId="3BB58E6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ATT1</w:t>
      </w:r>
    </w:p>
    <w:p w:rsidRPr="00927525" w:rsidR="001F044A" w:rsidP="00704A64" w:rsidRDefault="001F044A" w14:paraId="3F25489B"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1F044A" w:rsidP="00704A64" w:rsidRDefault="001F044A" w14:paraId="18D7A4FB" w14:textId="210AC7F4">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Select one response for each item.</w:t>
      </w:r>
      <w:r w:rsidRPr="00927525">
        <w:rPr>
          <w:rFonts w:ascii="Franklin Gothic Book" w:hAnsi="Franklin Gothic Book" w:eastAsia="Calibri"/>
        </w:rPr>
        <w:t xml:space="preserve"> </w:t>
      </w:r>
    </w:p>
    <w:tbl>
      <w:tblPr>
        <w:tblW w:w="5000" w:type="pct"/>
        <w:tblLook w:val="04A0" w:firstRow="1" w:lastRow="0" w:firstColumn="1" w:lastColumn="0" w:noHBand="0" w:noVBand="1"/>
      </w:tblPr>
      <w:tblGrid>
        <w:gridCol w:w="1679"/>
        <w:gridCol w:w="4638"/>
        <w:gridCol w:w="3033"/>
      </w:tblGrid>
      <w:tr w:rsidRPr="00927525" w:rsidR="001F044A" w:rsidTr="00AE16E4" w14:paraId="5BF395B4" w14:textId="77777777">
        <w:tc>
          <w:tcPr>
            <w:tcW w:w="898"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3E0FA6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480"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8F2939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D13CED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1F34F9F9"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AC2F4A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ATT1_1</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4318C55" w14:textId="634B6B14">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It is important for me to get </w:t>
            </w:r>
            <w:r w:rsidR="00BE01C5">
              <w:rPr>
                <w:rFonts w:ascii="Franklin Gothic Book" w:hAnsi="Franklin Gothic Book" w:eastAsia="Calibri"/>
              </w:rPr>
              <w:t>a COVID-19 vaccine.</w:t>
            </w:r>
            <w:r w:rsidRPr="00927525">
              <w:rPr>
                <w:rFonts w:ascii="Franklin Gothic Book" w:hAnsi="Franklin Gothic Book" w:eastAsia="Calibri"/>
              </w:rPr>
              <w:t xml:space="preserve"> </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BE1598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ATT1_1: Important for me to get </w:t>
            </w:r>
            <w:proofErr w:type="gramStart"/>
            <w:r w:rsidRPr="00927525">
              <w:rPr>
                <w:rFonts w:ascii="Franklin Gothic Book" w:hAnsi="Franklin Gothic Book" w:eastAsia="Calibri"/>
              </w:rPr>
              <w:t>all of</w:t>
            </w:r>
            <w:proofErr w:type="gramEnd"/>
            <w:r w:rsidRPr="00927525">
              <w:rPr>
                <w:rFonts w:ascii="Franklin Gothic Book" w:hAnsi="Franklin Gothic Book" w:eastAsia="Calibri"/>
              </w:rPr>
              <w:t xml:space="preserve"> the recommended COVID-19 vaccines</w:t>
            </w:r>
          </w:p>
        </w:tc>
      </w:tr>
      <w:tr w:rsidRPr="00927525" w:rsidR="001F044A" w:rsidTr="00AE16E4" w14:paraId="582A78C8"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E667C1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ATT1_2</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CB2F510" w14:textId="5F57CBCF">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It is important for everyone to get </w:t>
            </w:r>
            <w:r w:rsidR="00BE01C5">
              <w:rPr>
                <w:rFonts w:ascii="Franklin Gothic Book" w:hAnsi="Franklin Gothic Book" w:eastAsia="Calibri"/>
              </w:rPr>
              <w:t>a COVID-19 vaccine.</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87052F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ATT1_2: Important for everyone to get </w:t>
            </w:r>
            <w:proofErr w:type="gramStart"/>
            <w:r w:rsidRPr="00927525">
              <w:rPr>
                <w:rFonts w:ascii="Franklin Gothic Book" w:hAnsi="Franklin Gothic Book" w:eastAsia="Calibri"/>
              </w:rPr>
              <w:t>all of</w:t>
            </w:r>
            <w:proofErr w:type="gramEnd"/>
            <w:r w:rsidRPr="00927525">
              <w:rPr>
                <w:rFonts w:ascii="Franklin Gothic Book" w:hAnsi="Franklin Gothic Book" w:eastAsia="Calibri"/>
              </w:rPr>
              <w:t xml:space="preserve"> the recommended COVID-19 vaccines</w:t>
            </w:r>
          </w:p>
        </w:tc>
      </w:tr>
      <w:tr w:rsidRPr="00927525" w:rsidR="001F044A" w:rsidTr="00AE16E4" w14:paraId="76BC38DB"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06888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ATT1_3</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5426855" w14:textId="4632B378">
            <w:pPr>
              <w:spacing w:line="276" w:lineRule="auto"/>
              <w:contextualSpacing/>
              <w:rPr>
                <w:rFonts w:ascii="Franklin Gothic Book" w:hAnsi="Franklin Gothic Book" w:eastAsia="Calibri"/>
              </w:rPr>
            </w:pPr>
            <w:r w:rsidRPr="00927525">
              <w:rPr>
                <w:rFonts w:ascii="Franklin Gothic Book" w:hAnsi="Franklin Gothic Book" w:eastAsia="Calibri"/>
              </w:rPr>
              <w:t xml:space="preserve">Getting </w:t>
            </w:r>
            <w:r w:rsidR="00BE01C5">
              <w:rPr>
                <w:rFonts w:ascii="Franklin Gothic Book" w:hAnsi="Franklin Gothic Book" w:eastAsia="Calibri"/>
              </w:rPr>
              <w:t>a COVID-19 vaccine</w:t>
            </w:r>
            <w:r w:rsidRPr="00927525" w:rsidR="00BE01C5">
              <w:rPr>
                <w:rFonts w:ascii="Franklin Gothic Book" w:hAnsi="Franklin Gothic Book" w:eastAsia="Calibri"/>
              </w:rPr>
              <w:t xml:space="preserve"> </w:t>
            </w:r>
            <w:r w:rsidRPr="00927525">
              <w:rPr>
                <w:rFonts w:ascii="Franklin Gothic Book" w:hAnsi="Franklin Gothic Book" w:eastAsia="Calibri"/>
              </w:rPr>
              <w:t>helps reduce the spread of COVID-19.</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FA98E1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ATT1_3: Getting all recommended vaccines helps reduce COVID-19</w:t>
            </w:r>
          </w:p>
        </w:tc>
      </w:tr>
    </w:tbl>
    <w:p w:rsidRPr="00927525" w:rsidR="001F044A" w:rsidP="00704A64" w:rsidRDefault="001F044A" w14:paraId="2DDE0E1D"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776A9D5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AD03F6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21C6C1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66A6191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0240D2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21910C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05ED911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D1E071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02AE8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7B524B2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5E2D28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9B2617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0357592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F19FC1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E918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68791160"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90348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E02B22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492B8DA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9C8B3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1B954959" w14:textId="114C896C">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26E74ED0" w14:textId="77777777">
      <w:pPr>
        <w:spacing w:line="276" w:lineRule="auto"/>
        <w:contextualSpacing/>
        <w:rPr>
          <w:rFonts w:ascii="Franklin Gothic Book" w:hAnsi="Franklin Gothic Book" w:eastAsia="Calibri"/>
          <w:b/>
          <w:i/>
        </w:rPr>
      </w:pPr>
    </w:p>
    <w:p w:rsidRPr="00927525" w:rsidR="001F044A" w:rsidP="00704A64" w:rsidRDefault="001F044A" w14:paraId="12C74C0B" w14:textId="77777777">
      <w:pPr>
        <w:spacing w:line="276" w:lineRule="auto"/>
        <w:contextualSpacing/>
        <w:rPr>
          <w:rFonts w:ascii="Franklin Gothic Book" w:hAnsi="Franklin Gothic Book" w:eastAsia="Calibri"/>
          <w:b/>
          <w:i/>
        </w:rPr>
      </w:pPr>
    </w:p>
    <w:p w:rsidRPr="00927525" w:rsidR="001F044A" w:rsidP="00704A64" w:rsidRDefault="001F044A" w14:paraId="02BD0A9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ATT2</w:t>
      </w:r>
    </w:p>
    <w:p w:rsidRPr="00927525" w:rsidR="001F044A" w:rsidP="00704A64" w:rsidRDefault="001F044A" w14:paraId="294C902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1F044A" w:rsidP="00704A64" w:rsidRDefault="001F044A" w14:paraId="779C1BE9" w14:textId="4217E4AB">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Select one response for each item.</w:t>
      </w:r>
      <w:r w:rsidRPr="00927525">
        <w:rPr>
          <w:rFonts w:ascii="Franklin Gothic Book" w:hAnsi="Franklin Gothic Book" w:eastAsia="Calibri"/>
        </w:rPr>
        <w:t xml:space="preserve"> </w:t>
      </w:r>
    </w:p>
    <w:tbl>
      <w:tblPr>
        <w:tblW w:w="5000" w:type="pct"/>
        <w:tblLook w:val="04A0" w:firstRow="1" w:lastRow="0" w:firstColumn="1" w:lastColumn="0" w:noHBand="0" w:noVBand="1"/>
      </w:tblPr>
      <w:tblGrid>
        <w:gridCol w:w="1679"/>
        <w:gridCol w:w="4638"/>
        <w:gridCol w:w="3033"/>
      </w:tblGrid>
      <w:tr w:rsidRPr="00927525" w:rsidR="001F044A" w:rsidTr="00AE16E4" w14:paraId="43A87428" w14:textId="77777777">
        <w:tc>
          <w:tcPr>
            <w:tcW w:w="898"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AE7A1F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480"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33C94C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623BA2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5643E8BC"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07CF92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ATT2_1</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56EFFBF"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It is important for me to wear a face mask when I am out in public</w:t>
            </w:r>
            <w:bookmarkStart w:name="_Hlk52791546" w:id="4"/>
            <w:r w:rsidRPr="00927525">
              <w:rPr>
                <w:rFonts w:ascii="Franklin Gothic Book" w:hAnsi="Franklin Gothic Book" w:eastAsia="Calibri"/>
              </w:rPr>
              <w:t>.</w:t>
            </w:r>
            <w:r w:rsidRPr="00927525" w:rsidDel="00D97D77">
              <w:rPr>
                <w:rFonts w:ascii="Franklin Gothic Book" w:hAnsi="Franklin Gothic Book" w:eastAsia="Calibri"/>
                <w:vertAlign w:val="superscript"/>
              </w:rPr>
              <w:t xml:space="preserve"> </w:t>
            </w:r>
            <w:bookmarkEnd w:id="4"/>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E560D2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ATT2_1: Important for me to wear mask out in public</w:t>
            </w:r>
          </w:p>
        </w:tc>
      </w:tr>
      <w:tr w:rsidRPr="00927525" w:rsidR="001F044A" w:rsidTr="00AE16E4" w14:paraId="30F02682"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644646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ATT2_2</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8CC1FF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It is important for everyone to wear a face mask when they are out in public.</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9F396E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ATT2_2: Important for everyone to wear mask out in public</w:t>
            </w:r>
          </w:p>
        </w:tc>
      </w:tr>
      <w:tr w:rsidRPr="00927525" w:rsidR="001F044A" w:rsidTr="00AE16E4" w14:paraId="33570171"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8020AD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ATT2_3</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1679E9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Wearing a face mask helps reduce the spread of COVID-19.</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F3D07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ATT2_3: Wearing mask helps reduce COVID-19</w:t>
            </w:r>
          </w:p>
        </w:tc>
      </w:tr>
    </w:tbl>
    <w:p w:rsidRPr="00927525" w:rsidR="001F044A" w:rsidP="00704A64" w:rsidRDefault="001F044A" w14:paraId="2BDF0A65"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37A81EA4"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69E7CF7" w14:textId="77777777">
            <w:pPr>
              <w:spacing w:line="276" w:lineRule="auto"/>
              <w:contextualSpacing/>
              <w:rPr>
                <w:rFonts w:ascii="Franklin Gothic Book" w:hAnsi="Franklin Gothic Book" w:eastAsia="Calibri"/>
                <w:b/>
              </w:rPr>
            </w:pPr>
            <w:bookmarkStart w:name="_Hlk54699216" w:id="5"/>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92CD30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301B82D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AC396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5238E6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0045128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76BE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870890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5715155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E4A81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311A5D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226A192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EE035F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A84597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649CEDC8"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B53D9F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ADDA8A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427CC93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35AF1F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03006DB1" w14:textId="0C299A63">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483EFE85" w14:textId="77777777">
      <w:pPr>
        <w:spacing w:line="276" w:lineRule="auto"/>
        <w:ind w:left="720"/>
        <w:contextualSpacing/>
        <w:rPr>
          <w:rFonts w:ascii="Franklin Gothic Book" w:hAnsi="Franklin Gothic Book" w:eastAsia="MS Mincho"/>
        </w:rPr>
      </w:pPr>
      <w:bookmarkStart w:name="_Hlk52806171" w:id="6"/>
      <w:bookmarkEnd w:id="3"/>
      <w:bookmarkEnd w:id="5"/>
    </w:p>
    <w:p w:rsidRPr="00927525" w:rsidR="001F044A" w:rsidP="00704A64" w:rsidRDefault="001F044A" w14:paraId="33B71B1E" w14:textId="77777777">
      <w:pPr>
        <w:spacing w:line="276" w:lineRule="auto"/>
        <w:ind w:left="720"/>
        <w:contextualSpacing/>
        <w:rPr>
          <w:rFonts w:ascii="Franklin Gothic Book" w:hAnsi="Franklin Gothic Book" w:eastAsia="MS Mincho"/>
        </w:rPr>
      </w:pPr>
    </w:p>
    <w:p w:rsidRPr="00927525" w:rsidR="001F044A" w:rsidP="00704A64" w:rsidRDefault="001F044A" w14:paraId="12982FD5" w14:textId="77777777">
      <w:pPr>
        <w:spacing w:line="276" w:lineRule="auto"/>
        <w:contextualSpacing/>
        <w:rPr>
          <w:rFonts w:ascii="Franklin Gothic Book" w:hAnsi="Franklin Gothic Book" w:eastAsia="Calibri"/>
          <w:b/>
        </w:rPr>
      </w:pPr>
      <w:bookmarkStart w:name="_Hlk54708563" w:id="7"/>
      <w:r w:rsidRPr="00927525">
        <w:rPr>
          <w:rFonts w:ascii="Franklin Gothic Book" w:hAnsi="Franklin Gothic Book" w:eastAsia="Calibri"/>
          <w:b/>
        </w:rPr>
        <w:t xml:space="preserve">Item #: </w:t>
      </w:r>
      <w:r w:rsidRPr="00927525">
        <w:rPr>
          <w:rFonts w:ascii="Franklin Gothic Book" w:hAnsi="Franklin Gothic Book" w:eastAsia="Calibri"/>
        </w:rPr>
        <w:t>ATT3</w:t>
      </w:r>
    </w:p>
    <w:p w:rsidRPr="00927525" w:rsidR="001F044A" w:rsidP="00704A64" w:rsidRDefault="001F044A" w14:paraId="736FC15D"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1F044A" w:rsidP="00704A64" w:rsidRDefault="001F044A" w14:paraId="608786B8" w14:textId="0E6409F8">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Select one response for each item.</w:t>
      </w:r>
      <w:r w:rsidRPr="00927525">
        <w:rPr>
          <w:rFonts w:ascii="Franklin Gothic Book" w:hAnsi="Franklin Gothic Book" w:eastAsia="Calibri"/>
        </w:rPr>
        <w:t xml:space="preserve"> </w:t>
      </w:r>
    </w:p>
    <w:tbl>
      <w:tblPr>
        <w:tblW w:w="5000" w:type="pct"/>
        <w:tblLook w:val="04A0" w:firstRow="1" w:lastRow="0" w:firstColumn="1" w:lastColumn="0" w:noHBand="0" w:noVBand="1"/>
      </w:tblPr>
      <w:tblGrid>
        <w:gridCol w:w="1679"/>
        <w:gridCol w:w="4638"/>
        <w:gridCol w:w="3033"/>
      </w:tblGrid>
      <w:tr w:rsidRPr="00927525" w:rsidR="001F044A" w:rsidTr="00AE16E4" w14:paraId="448F6F5C" w14:textId="77777777">
        <w:tc>
          <w:tcPr>
            <w:tcW w:w="898"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A482EC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480"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E36DA9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96C8DF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24FF663B"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DAFF77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ATT3_1</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2B537F1"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It is important for me to social distance when I am out in public.</w:t>
            </w:r>
            <w:r w:rsidRPr="00927525" w:rsidDel="00D97D77">
              <w:rPr>
                <w:rFonts w:ascii="Franklin Gothic Book" w:hAnsi="Franklin Gothic Book" w:eastAsia="Calibri"/>
                <w:vertAlign w:val="superscript"/>
              </w:rPr>
              <w:t xml:space="preserve"> </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D2FFCB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ATT3_1: Important for me to social distance out in public</w:t>
            </w:r>
          </w:p>
        </w:tc>
      </w:tr>
      <w:tr w:rsidRPr="00927525" w:rsidR="001F044A" w:rsidTr="00AE16E4" w14:paraId="1A7C93EA"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501A62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ATT3_2</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B50BD6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It is important for everyone to social distance when they are out in public.</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37FD7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ATT3_2: Important for everyone to social distance out in public</w:t>
            </w:r>
          </w:p>
        </w:tc>
      </w:tr>
      <w:tr w:rsidRPr="00927525" w:rsidR="001F044A" w:rsidTr="00AE16E4" w14:paraId="64FE71D0"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843362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ATT3_3</w:t>
            </w:r>
          </w:p>
        </w:tc>
        <w:tc>
          <w:tcPr>
            <w:tcW w:w="24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580335C" w14:textId="119EC744">
            <w:pPr>
              <w:spacing w:line="276" w:lineRule="auto"/>
              <w:contextualSpacing/>
              <w:rPr>
                <w:rFonts w:ascii="Franklin Gothic Book" w:hAnsi="Franklin Gothic Book" w:eastAsia="Calibri"/>
              </w:rPr>
            </w:pPr>
            <w:r w:rsidRPr="00927525">
              <w:rPr>
                <w:rFonts w:ascii="Franklin Gothic Book" w:hAnsi="Franklin Gothic Book" w:eastAsia="Calibri"/>
              </w:rPr>
              <w:t>Maintaining a social distance helps reduce the spread of COVID-19.</w:t>
            </w:r>
          </w:p>
        </w:tc>
        <w:tc>
          <w:tcPr>
            <w:tcW w:w="162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23EF9B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ATT3_3: Social distancing helps reduce COVID-19</w:t>
            </w:r>
          </w:p>
        </w:tc>
      </w:tr>
    </w:tbl>
    <w:p w:rsidRPr="00927525" w:rsidR="001F044A" w:rsidP="00704A64" w:rsidRDefault="001F044A" w14:paraId="10612955"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6E8FEDB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A7B638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AA59D4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69E4438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A0149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24205C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18BC254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FED69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F7C906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0FCF39E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EE92E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F872CD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10F9F38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ECFC9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DA2934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165BA38D"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FFF39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D40B48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08E0F03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9E04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4D171081" w14:textId="33D90F56">
            <w:pPr>
              <w:spacing w:line="276" w:lineRule="auto"/>
              <w:contextualSpacing/>
              <w:rPr>
                <w:rFonts w:ascii="Franklin Gothic Book" w:hAnsi="Franklin Gothic Book" w:eastAsia="Calibri"/>
              </w:rPr>
            </w:pPr>
            <w:r>
              <w:rPr>
                <w:rFonts w:ascii="Franklin Gothic Book" w:hAnsi="Franklin Gothic Book" w:eastAsia="Calibri"/>
              </w:rPr>
              <w:t>REFUSED</w:t>
            </w:r>
          </w:p>
        </w:tc>
      </w:tr>
      <w:bookmarkEnd w:id="7"/>
    </w:tbl>
    <w:p w:rsidRPr="00927525" w:rsidR="001F044A" w:rsidP="00704A64" w:rsidRDefault="001F044A" w14:paraId="386D4A06" w14:textId="77777777">
      <w:pPr>
        <w:spacing w:line="276" w:lineRule="auto"/>
        <w:contextualSpacing/>
        <w:rPr>
          <w:rFonts w:ascii="Franklin Gothic Book" w:hAnsi="Franklin Gothic Book" w:eastAsia="MS Mincho"/>
        </w:rPr>
      </w:pPr>
    </w:p>
    <w:p w:rsidRPr="00927525" w:rsidR="001F044A" w:rsidP="00704A64" w:rsidRDefault="001F044A" w14:paraId="53BD974E" w14:textId="77777777">
      <w:pPr>
        <w:spacing w:line="276" w:lineRule="auto"/>
        <w:contextualSpacing/>
        <w:rPr>
          <w:rFonts w:ascii="Franklin Gothic Book" w:hAnsi="Franklin Gothic Book" w:eastAsia="MS Mincho"/>
        </w:rPr>
      </w:pPr>
    </w:p>
    <w:p w:rsidRPr="00927525" w:rsidR="001F044A" w:rsidP="00704A64" w:rsidRDefault="001F044A" w14:paraId="2472874A" w14:textId="77777777">
      <w:pPr>
        <w:spacing w:line="276" w:lineRule="auto"/>
        <w:contextualSpacing/>
        <w:rPr>
          <w:rFonts w:ascii="Franklin Gothic Book" w:hAnsi="Franklin Gothic Book" w:eastAsia="Calibri"/>
          <w:b/>
          <w:bCs/>
        </w:rPr>
      </w:pPr>
    </w:p>
    <w:p w:rsidRPr="00927525" w:rsidR="001F044A" w:rsidP="00704A64" w:rsidRDefault="001F044A" w14:paraId="58BCF667" w14:textId="77777777">
      <w:pPr>
        <w:spacing w:line="276" w:lineRule="auto"/>
        <w:contextualSpacing/>
        <w:rPr>
          <w:rFonts w:ascii="Franklin Gothic Book" w:hAnsi="Franklin Gothic Book" w:eastAsia="Calibri"/>
          <w:b/>
          <w:bCs/>
        </w:rPr>
      </w:pPr>
    </w:p>
    <w:p w:rsidRPr="00927525" w:rsidR="001F044A" w:rsidP="00704A64" w:rsidRDefault="001F044A" w14:paraId="6445A30F" w14:textId="5D0E7E3E">
      <w:pPr>
        <w:spacing w:line="276" w:lineRule="auto"/>
        <w:contextualSpacing/>
        <w:rPr>
          <w:rFonts w:ascii="Franklin Gothic Book" w:hAnsi="Franklin Gothic Book" w:eastAsia="Calibri"/>
          <w:b/>
        </w:rPr>
      </w:pPr>
      <w:bookmarkStart w:name="_Hlk54098785" w:id="8"/>
      <w:r w:rsidRPr="00927525">
        <w:rPr>
          <w:rFonts w:ascii="Franklin Gothic Book" w:hAnsi="Franklin Gothic Book" w:eastAsia="Calibri"/>
          <w:b/>
        </w:rPr>
        <w:t xml:space="preserve">Item #: </w:t>
      </w:r>
      <w:r w:rsidRPr="00927525">
        <w:rPr>
          <w:rFonts w:ascii="Franklin Gothic Book" w:hAnsi="Franklin Gothic Book" w:eastAsia="Calibri"/>
        </w:rPr>
        <w:t>ATT5</w:t>
      </w:r>
    </w:p>
    <w:p w:rsidRPr="00927525" w:rsidR="001F044A" w:rsidP="00704A64" w:rsidRDefault="001F044A" w14:paraId="5E8D67E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704A64" w:rsidRDefault="001F044A" w14:paraId="498E4CEB" w14:textId="3248DE23">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Select one response for each item.</w:t>
      </w:r>
    </w:p>
    <w:p w:rsidRPr="00D23B36" w:rsidR="00D23B36" w:rsidP="00D23B36" w:rsidRDefault="00B1612E" w14:paraId="665BF7E9" w14:textId="45D57EB6">
      <w:pPr>
        <w:spacing w:line="276" w:lineRule="auto"/>
        <w:contextualSpacing/>
        <w:rPr>
          <w:rFonts w:ascii="Franklin Gothic Book" w:hAnsi="Franklin Gothic Book" w:eastAsia="Calibri"/>
          <w:b/>
          <w:bCs/>
        </w:rPr>
      </w:pPr>
      <w:r>
        <w:rPr>
          <w:rFonts w:ascii="Franklin Gothic Book" w:hAnsi="Franklin Gothic Book" w:eastAsia="Calibri"/>
          <w:b/>
          <w:bCs/>
          <w:color w:val="auto"/>
        </w:rPr>
        <w:t>// Randomize order of subitems. //</w:t>
      </w:r>
    </w:p>
    <w:tbl>
      <w:tblPr>
        <w:tblW w:w="5000" w:type="pct"/>
        <w:tblLook w:val="04A0" w:firstRow="1" w:lastRow="0" w:firstColumn="1" w:lastColumn="0" w:noHBand="0" w:noVBand="1"/>
      </w:tblPr>
      <w:tblGrid>
        <w:gridCol w:w="1679"/>
        <w:gridCol w:w="5335"/>
        <w:gridCol w:w="2336"/>
      </w:tblGrid>
      <w:tr w:rsidRPr="00927525" w:rsidR="001F044A" w:rsidTr="00AE16E4" w14:paraId="15EA7033" w14:textId="77777777">
        <w:tc>
          <w:tcPr>
            <w:tcW w:w="898"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329A26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853"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F48D4E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81CDA2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41CA4DB9"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DDF206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ATT5_1</w:t>
            </w: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3EBF5E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COVID-19 is probably a hoax.</w:t>
            </w: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E446B04" w14:textId="671B3872">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ATT5_1: </w:t>
            </w:r>
            <w:r w:rsidR="00054011">
              <w:rPr>
                <w:rFonts w:ascii="Franklin Gothic Book" w:hAnsi="Franklin Gothic Book" w:eastAsia="Calibri"/>
              </w:rPr>
              <w:t>COVID-19 probably hoax</w:t>
            </w:r>
          </w:p>
        </w:tc>
      </w:tr>
      <w:tr w:rsidRPr="00927525" w:rsidR="001F044A" w:rsidTr="00AE16E4" w14:paraId="202A597F"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91480C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ATT5_2</w:t>
            </w: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29E4D6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Public health officials are exaggerating the seriousness of COVID-19.</w:t>
            </w: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E0D52B2" w14:textId="1A514C4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ATT5_2: </w:t>
            </w:r>
            <w:r w:rsidR="00054011">
              <w:rPr>
                <w:rFonts w:ascii="Franklin Gothic Book" w:hAnsi="Franklin Gothic Book" w:eastAsia="Calibri"/>
              </w:rPr>
              <w:t>Health officials e</w:t>
            </w:r>
            <w:r w:rsidRPr="00927525" w:rsidR="00054011">
              <w:rPr>
                <w:rFonts w:ascii="Franklin Gothic Book" w:hAnsi="Franklin Gothic Book" w:eastAsia="Calibri"/>
              </w:rPr>
              <w:t xml:space="preserve">xaggerating </w:t>
            </w:r>
            <w:r w:rsidRPr="00927525">
              <w:rPr>
                <w:rFonts w:ascii="Franklin Gothic Book" w:hAnsi="Franklin Gothic Book" w:eastAsia="Calibri"/>
              </w:rPr>
              <w:t>seriousness</w:t>
            </w:r>
            <w:r w:rsidR="00054011">
              <w:rPr>
                <w:rFonts w:ascii="Franklin Gothic Book" w:hAnsi="Franklin Gothic Book" w:eastAsia="Calibri"/>
              </w:rPr>
              <w:t xml:space="preserve"> of COVID-19</w:t>
            </w:r>
          </w:p>
        </w:tc>
      </w:tr>
      <w:tr w:rsidRPr="00927525" w:rsidR="001F044A" w:rsidTr="00AE16E4" w14:paraId="6D48E34B"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3B82705" w14:textId="3BE7F19F">
            <w:pPr>
              <w:spacing w:line="276" w:lineRule="auto"/>
              <w:contextualSpacing/>
              <w:rPr>
                <w:rFonts w:ascii="Franklin Gothic Book" w:hAnsi="Franklin Gothic Book" w:eastAsia="Calibri"/>
              </w:rPr>
            </w:pP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ABDA20B" w14:textId="7CFA6574">
            <w:pPr>
              <w:spacing w:line="276" w:lineRule="auto"/>
              <w:contextualSpacing/>
              <w:rPr>
                <w:rFonts w:ascii="Franklin Gothic Book" w:hAnsi="Franklin Gothic Book" w:eastAsia="Calibri"/>
              </w:rPr>
            </w:pP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7FE2E73" w14:textId="2D12FF7D">
            <w:pPr>
              <w:spacing w:line="276" w:lineRule="auto"/>
              <w:contextualSpacing/>
              <w:rPr>
                <w:rFonts w:ascii="Franklin Gothic Book" w:hAnsi="Franklin Gothic Book" w:eastAsia="Calibri"/>
              </w:rPr>
            </w:pPr>
          </w:p>
        </w:tc>
      </w:tr>
      <w:tr w:rsidRPr="00927525" w:rsidR="001F044A" w:rsidTr="00AE16E4" w14:paraId="558BAF63"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04495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ATT5_4</w:t>
            </w: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21FA75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There are people who want the pandemic to continue for their own personal gain.</w:t>
            </w: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362EF8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ATT5_4: Continue pandemic for personal gain</w:t>
            </w:r>
          </w:p>
        </w:tc>
      </w:tr>
      <w:tr w:rsidRPr="00927525" w:rsidR="001F044A" w:rsidTr="00AE16E4" w14:paraId="4DE8260C"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AD4534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ATT5_5</w:t>
            </w: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E8C0E0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COVID-19 was created in a lab.</w:t>
            </w: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E0416B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ATT5_5: COVID-19 created in lab</w:t>
            </w:r>
          </w:p>
        </w:tc>
      </w:tr>
      <w:tr w:rsidRPr="00927525" w:rsidR="001F044A" w:rsidTr="00AE16E4" w14:paraId="1BDD3292"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E0883B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ATT5_6</w:t>
            </w: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7B19F6F" w14:textId="16C96578">
            <w:pPr>
              <w:spacing w:line="276" w:lineRule="auto"/>
              <w:contextualSpacing/>
              <w:rPr>
                <w:rFonts w:ascii="Franklin Gothic Book" w:hAnsi="Franklin Gothic Book" w:eastAsia="Calibri"/>
              </w:rPr>
            </w:pPr>
            <w:r w:rsidRPr="00927525">
              <w:rPr>
                <w:rFonts w:ascii="Franklin Gothic Book" w:hAnsi="Franklin Gothic Book" w:eastAsia="Calibri"/>
              </w:rPr>
              <w:t>COVID-19 is more dangerous than the flu.</w:t>
            </w: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43E0F4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ATT5_6: COVID-19 not more dangerous than flu</w:t>
            </w:r>
          </w:p>
        </w:tc>
      </w:tr>
      <w:tr w:rsidRPr="00927525" w:rsidR="001F044A" w:rsidTr="00AE16E4" w14:paraId="22AA45AD"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FE9D6B8" w14:textId="4CE02B10">
            <w:pPr>
              <w:spacing w:line="276" w:lineRule="auto"/>
              <w:contextualSpacing/>
              <w:rPr>
                <w:rFonts w:ascii="Franklin Gothic Book" w:hAnsi="Franklin Gothic Book" w:eastAsia="Calibri"/>
              </w:rPr>
            </w:pP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8DF15DB" w14:textId="1AC9312A">
            <w:pPr>
              <w:spacing w:line="276" w:lineRule="auto"/>
              <w:contextualSpacing/>
              <w:rPr>
                <w:rFonts w:ascii="Franklin Gothic Book" w:hAnsi="Franklin Gothic Book" w:eastAsia="Calibri"/>
              </w:rPr>
            </w:pP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1563133" w14:textId="336FEA01">
            <w:pPr>
              <w:spacing w:line="276" w:lineRule="auto"/>
              <w:contextualSpacing/>
              <w:rPr>
                <w:rFonts w:ascii="Franklin Gothic Book" w:hAnsi="Franklin Gothic Book" w:eastAsia="Calibri"/>
              </w:rPr>
            </w:pPr>
          </w:p>
        </w:tc>
      </w:tr>
      <w:tr w:rsidRPr="00927525" w:rsidR="001F044A" w:rsidTr="00AE16E4" w14:paraId="64B19844"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93FB0A5" w14:textId="677108B8">
            <w:pPr>
              <w:spacing w:line="276" w:lineRule="auto"/>
              <w:contextualSpacing/>
              <w:rPr>
                <w:rFonts w:ascii="Franklin Gothic Book" w:hAnsi="Franklin Gothic Book" w:eastAsia="Calibri"/>
              </w:rPr>
            </w:pPr>
          </w:p>
        </w:tc>
        <w:tc>
          <w:tcPr>
            <w:tcW w:w="285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B68AFFE" w14:textId="1EE9A831">
            <w:pPr>
              <w:spacing w:line="276" w:lineRule="auto"/>
              <w:contextualSpacing/>
              <w:rPr>
                <w:rFonts w:ascii="Franklin Gothic Book" w:hAnsi="Franklin Gothic Book" w:eastAsia="Calibri"/>
              </w:rPr>
            </w:pPr>
          </w:p>
        </w:tc>
        <w:tc>
          <w:tcPr>
            <w:tcW w:w="124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A34551A" w14:textId="04E62843">
            <w:pPr>
              <w:spacing w:line="276" w:lineRule="auto"/>
              <w:contextualSpacing/>
              <w:rPr>
                <w:rFonts w:ascii="Franklin Gothic Book" w:hAnsi="Franklin Gothic Book" w:eastAsia="Calibri"/>
              </w:rPr>
            </w:pPr>
          </w:p>
        </w:tc>
      </w:tr>
      <w:tr w:rsidRPr="00927525" w:rsidR="00DB57D0" w:rsidTr="00AE16E4" w14:paraId="6EA8ECA1" w14:textId="77777777">
        <w:tc>
          <w:tcPr>
            <w:tcW w:w="898" w:type="pct"/>
            <w:tcBorders>
              <w:top w:val="single" w:color="auto" w:sz="4" w:space="0"/>
              <w:left w:val="single" w:color="auto" w:sz="4" w:space="0"/>
              <w:bottom w:val="single" w:color="auto" w:sz="4" w:space="0"/>
              <w:right w:val="single" w:color="auto" w:sz="4" w:space="0"/>
            </w:tcBorders>
          </w:tcPr>
          <w:p w:rsidRPr="00927525" w:rsidR="00DB57D0" w:rsidP="00DB57D0" w:rsidRDefault="00DB57D0" w14:paraId="2CA05153" w14:textId="4341458B">
            <w:pPr>
              <w:spacing w:line="276" w:lineRule="auto"/>
              <w:contextualSpacing/>
              <w:rPr>
                <w:rFonts w:ascii="Franklin Gothic Book" w:hAnsi="Franklin Gothic Book" w:eastAsia="Calibri"/>
              </w:rPr>
            </w:pPr>
            <w:r>
              <w:rPr>
                <w:rFonts w:eastAsia="Calibri" w:cstheme="minorHAnsi"/>
              </w:rPr>
              <w:t>ATT5_9</w:t>
            </w:r>
          </w:p>
        </w:tc>
        <w:tc>
          <w:tcPr>
            <w:tcW w:w="2853" w:type="pct"/>
            <w:tcBorders>
              <w:top w:val="single" w:color="auto" w:sz="4" w:space="0"/>
              <w:left w:val="single" w:color="auto" w:sz="4" w:space="0"/>
              <w:bottom w:val="single" w:color="auto" w:sz="4" w:space="0"/>
              <w:right w:val="single" w:color="auto" w:sz="4" w:space="0"/>
            </w:tcBorders>
          </w:tcPr>
          <w:p w:rsidRPr="00927525" w:rsidR="00DB57D0" w:rsidP="00DB57D0" w:rsidRDefault="00DB57D0" w14:paraId="1D5C95E0" w14:textId="3A15BA64">
            <w:pPr>
              <w:spacing w:line="276" w:lineRule="auto"/>
              <w:contextualSpacing/>
              <w:rPr>
                <w:rFonts w:ascii="Franklin Gothic Book" w:hAnsi="Franklin Gothic Book" w:eastAsia="Calibri"/>
              </w:rPr>
            </w:pPr>
            <w:r w:rsidRPr="006A2F2B">
              <w:rPr>
                <w:rFonts w:eastAsia="Calibri" w:cstheme="minorHAnsi"/>
              </w:rPr>
              <w:t>The media portrays news about the COVID-19 vaccines accurately.</w:t>
            </w:r>
          </w:p>
        </w:tc>
        <w:tc>
          <w:tcPr>
            <w:tcW w:w="1249" w:type="pct"/>
            <w:tcBorders>
              <w:top w:val="single" w:color="auto" w:sz="4" w:space="0"/>
              <w:left w:val="single" w:color="auto" w:sz="4" w:space="0"/>
              <w:bottom w:val="single" w:color="auto" w:sz="4" w:space="0"/>
              <w:right w:val="single" w:color="auto" w:sz="4" w:space="0"/>
            </w:tcBorders>
          </w:tcPr>
          <w:p w:rsidRPr="00927525" w:rsidR="00DB57D0" w:rsidP="00DB57D0" w:rsidRDefault="00DB57D0" w14:paraId="03EE791C" w14:textId="6E9C6072">
            <w:pPr>
              <w:spacing w:line="276" w:lineRule="auto"/>
              <w:contextualSpacing/>
              <w:rPr>
                <w:rFonts w:ascii="Franklin Gothic Book" w:hAnsi="Franklin Gothic Book" w:eastAsia="Calibri"/>
              </w:rPr>
            </w:pPr>
            <w:r>
              <w:rPr>
                <w:rFonts w:eastAsia="Calibri" w:cstheme="minorHAnsi"/>
                <w:color w:val="00B050"/>
              </w:rPr>
              <w:t>ATT5_9: Media accuracy</w:t>
            </w:r>
          </w:p>
        </w:tc>
      </w:tr>
    </w:tbl>
    <w:p w:rsidRPr="00927525" w:rsidR="001F044A" w:rsidP="00704A64" w:rsidRDefault="001F044A" w14:paraId="0C2B5008"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0D3B84E4"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4AA08E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A23DF5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6637E3D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F65DD7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1EE18B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3799E04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92BF55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6FBC5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61FC013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3DC8F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E53053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7E40F9C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C8A7C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BDA3C1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50ADCAC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DBC229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587AAB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3A35736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64853D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0FC60188" w14:textId="22FA015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2F983A30" w14:textId="77777777">
      <w:pPr>
        <w:spacing w:line="276" w:lineRule="auto"/>
        <w:contextualSpacing/>
        <w:rPr>
          <w:rFonts w:ascii="Franklin Gothic Book" w:hAnsi="Franklin Gothic Book" w:eastAsia="MS Mincho"/>
        </w:rPr>
      </w:pPr>
      <w:bookmarkStart w:name="_Hlk52797687" w:id="9"/>
      <w:bookmarkEnd w:id="6"/>
      <w:bookmarkEnd w:id="8"/>
    </w:p>
    <w:p w:rsidRPr="00927525" w:rsidR="001F044A" w:rsidP="00704A64" w:rsidRDefault="001F044A" w14:paraId="7DFD1721" w14:textId="77777777">
      <w:pPr>
        <w:spacing w:line="276" w:lineRule="auto"/>
        <w:contextualSpacing/>
        <w:rPr>
          <w:rFonts w:ascii="Franklin Gothic Book" w:hAnsi="Franklin Gothic Book" w:eastAsia="MS Mincho"/>
        </w:rPr>
      </w:pPr>
    </w:p>
    <w:bookmarkEnd w:id="9"/>
    <w:p w:rsidRPr="00927525" w:rsidR="001F044A" w:rsidP="00704A64" w:rsidRDefault="001F044A" w14:paraId="716D491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ATT6</w:t>
      </w:r>
    </w:p>
    <w:p w:rsidRPr="00927525" w:rsidR="001F044A" w:rsidP="00704A64" w:rsidRDefault="001F044A" w14:paraId="08990997"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lastRenderedPageBreak/>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704A64" w:rsidRDefault="001F044A" w14:paraId="0CF72F73" w14:textId="22E83F35">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that each of the following actions are effective at keeping you safe from COVID-19? </w:t>
      </w:r>
      <w:r w:rsidRPr="00927525">
        <w:rPr>
          <w:rFonts w:ascii="Franklin Gothic Book" w:hAnsi="Franklin Gothic Book" w:eastAsia="Calibri"/>
          <w:i/>
          <w:iCs/>
        </w:rPr>
        <w:t>Select one response for each item.</w:t>
      </w:r>
    </w:p>
    <w:p w:rsidRPr="00927525" w:rsidR="00D23B36" w:rsidP="00704A64" w:rsidRDefault="00B1612E" w14:paraId="344DE5EF" w14:textId="64661E42">
      <w:pPr>
        <w:spacing w:line="276" w:lineRule="auto"/>
        <w:contextualSpacing/>
        <w:rPr>
          <w:rFonts w:ascii="Franklin Gothic Book" w:hAnsi="Franklin Gothic Book" w:eastAsia="Calibri"/>
          <w:b/>
          <w:bCs/>
        </w:rPr>
      </w:pPr>
      <w:r>
        <w:rPr>
          <w:rFonts w:ascii="Franklin Gothic Book" w:hAnsi="Franklin Gothic Book" w:eastAsia="Calibri"/>
          <w:b/>
          <w:bCs/>
          <w:color w:val="auto"/>
        </w:rPr>
        <w:t>// Randomize order of subitems. //</w:t>
      </w:r>
    </w:p>
    <w:tbl>
      <w:tblPr>
        <w:tblW w:w="0" w:type="auto"/>
        <w:tblLook w:val="04A0" w:firstRow="1" w:lastRow="0" w:firstColumn="1" w:lastColumn="0" w:noHBand="0" w:noVBand="1"/>
      </w:tblPr>
      <w:tblGrid>
        <w:gridCol w:w="1602"/>
        <w:gridCol w:w="4063"/>
        <w:gridCol w:w="3253"/>
      </w:tblGrid>
      <w:tr w:rsidRPr="00927525" w:rsidR="001F044A" w:rsidTr="00AE16E4" w14:paraId="0E53CF42" w14:textId="77777777">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1E4177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06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664C4B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325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2DA5DF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r>
      <w:tr w:rsidRPr="00927525" w:rsidR="001F044A" w:rsidTr="00AE16E4" w14:paraId="137DD7B2"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42DA7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ATT6_1</w:t>
            </w:r>
          </w:p>
        </w:tc>
        <w:tc>
          <w:tcPr>
            <w:tcW w:w="406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FC4D123"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Wearing a face mask</w:t>
            </w:r>
          </w:p>
        </w:tc>
        <w:tc>
          <w:tcPr>
            <w:tcW w:w="325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C9822DA" w14:textId="4A14C5B4">
            <w:pPr>
              <w:spacing w:line="276" w:lineRule="auto"/>
              <w:contextualSpacing/>
              <w:rPr>
                <w:rFonts w:ascii="Franklin Gothic Book" w:hAnsi="Franklin Gothic Book" w:eastAsia="Calibri"/>
              </w:rPr>
            </w:pPr>
            <w:r w:rsidRPr="00927525">
              <w:rPr>
                <w:rFonts w:ascii="Franklin Gothic Book" w:hAnsi="Franklin Gothic Book" w:eastAsia="Calibri"/>
              </w:rPr>
              <w:t>ATT6_1: Wearing face mask</w:t>
            </w:r>
            <w:r w:rsidR="00054011">
              <w:rPr>
                <w:rFonts w:ascii="Franklin Gothic Book" w:hAnsi="Franklin Gothic Book" w:eastAsia="Calibri"/>
              </w:rPr>
              <w:t xml:space="preserve"> </w:t>
            </w:r>
            <w:r w:rsidRPr="00054011" w:rsidR="00054011">
              <w:rPr>
                <w:rFonts w:ascii="Franklin Gothic Book" w:hAnsi="Franklin Gothic Book" w:eastAsia="Calibri"/>
              </w:rPr>
              <w:t>keeps safe from COVID-19</w:t>
            </w:r>
          </w:p>
        </w:tc>
      </w:tr>
      <w:tr w:rsidRPr="00927525" w:rsidR="001F044A" w:rsidTr="00AE16E4" w14:paraId="62E19208"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DC87A9D" w14:textId="4C89D0EE">
            <w:pPr>
              <w:spacing w:line="276" w:lineRule="auto"/>
              <w:contextualSpacing/>
              <w:rPr>
                <w:rFonts w:ascii="Franklin Gothic Book" w:hAnsi="Franklin Gothic Book" w:eastAsia="Calibri"/>
              </w:rPr>
            </w:pPr>
          </w:p>
        </w:tc>
        <w:tc>
          <w:tcPr>
            <w:tcW w:w="406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F14C6A7" w14:textId="5E2109D9">
            <w:pPr>
              <w:spacing w:line="276" w:lineRule="auto"/>
              <w:contextualSpacing/>
              <w:rPr>
                <w:rFonts w:ascii="Franklin Gothic Book" w:hAnsi="Franklin Gothic Book" w:eastAsia="Calibri"/>
              </w:rPr>
            </w:pPr>
          </w:p>
        </w:tc>
        <w:tc>
          <w:tcPr>
            <w:tcW w:w="325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B15EAE9" w14:textId="3483A1A6">
            <w:pPr>
              <w:spacing w:line="276" w:lineRule="auto"/>
              <w:contextualSpacing/>
              <w:rPr>
                <w:rFonts w:ascii="Franklin Gothic Book" w:hAnsi="Franklin Gothic Book" w:eastAsia="Calibri"/>
              </w:rPr>
            </w:pPr>
          </w:p>
        </w:tc>
      </w:tr>
      <w:tr w:rsidRPr="00927525" w:rsidR="001F044A" w:rsidTr="00AE16E4" w14:paraId="3F366EA3"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2AC2F4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ATT6_3</w:t>
            </w:r>
          </w:p>
        </w:tc>
        <w:tc>
          <w:tcPr>
            <w:tcW w:w="406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9D64C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Maintaining a social distance </w:t>
            </w:r>
          </w:p>
        </w:tc>
        <w:tc>
          <w:tcPr>
            <w:tcW w:w="325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B2FAE17" w14:textId="6C4C10CB">
            <w:pPr>
              <w:spacing w:line="276" w:lineRule="auto"/>
              <w:contextualSpacing/>
              <w:rPr>
                <w:rFonts w:ascii="Franklin Gothic Book" w:hAnsi="Franklin Gothic Book" w:eastAsia="Calibri"/>
              </w:rPr>
            </w:pPr>
            <w:r w:rsidRPr="00927525">
              <w:rPr>
                <w:rFonts w:ascii="Franklin Gothic Book" w:hAnsi="Franklin Gothic Book" w:eastAsia="Calibri"/>
              </w:rPr>
              <w:t>ATT6_3: Maintaining social distance</w:t>
            </w:r>
            <w:r w:rsidR="00054011">
              <w:t xml:space="preserve"> </w:t>
            </w:r>
            <w:r w:rsidRPr="00054011" w:rsidR="00054011">
              <w:rPr>
                <w:rFonts w:ascii="Franklin Gothic Book" w:hAnsi="Franklin Gothic Book" w:eastAsia="Calibri"/>
              </w:rPr>
              <w:t>keeps safe from COVID-19</w:t>
            </w:r>
          </w:p>
        </w:tc>
      </w:tr>
      <w:tr w:rsidRPr="00927525" w:rsidR="001F044A" w:rsidTr="00AE16E4" w14:paraId="777B2435"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3F4B9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ATT6_4</w:t>
            </w:r>
          </w:p>
        </w:tc>
        <w:tc>
          <w:tcPr>
            <w:tcW w:w="406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43BAA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Receiving a COVID-19 vaccine</w:t>
            </w:r>
          </w:p>
        </w:tc>
        <w:tc>
          <w:tcPr>
            <w:tcW w:w="325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25D11A7" w14:textId="73375821">
            <w:pPr>
              <w:spacing w:line="276" w:lineRule="auto"/>
              <w:contextualSpacing/>
              <w:rPr>
                <w:rFonts w:ascii="Franklin Gothic Book" w:hAnsi="Franklin Gothic Book" w:eastAsia="Calibri"/>
              </w:rPr>
            </w:pPr>
            <w:r w:rsidRPr="00927525">
              <w:rPr>
                <w:rFonts w:ascii="Franklin Gothic Book" w:hAnsi="Franklin Gothic Book" w:eastAsia="Calibri"/>
              </w:rPr>
              <w:t>ATT6_4: Receiving vaccine</w:t>
            </w:r>
            <w:r w:rsidR="00054011">
              <w:t xml:space="preserve"> </w:t>
            </w:r>
            <w:r w:rsidRPr="00054011" w:rsidR="00054011">
              <w:rPr>
                <w:rFonts w:ascii="Franklin Gothic Book" w:hAnsi="Franklin Gothic Book" w:eastAsia="Calibri"/>
              </w:rPr>
              <w:t>keeps safe from COVID-19</w:t>
            </w:r>
          </w:p>
        </w:tc>
      </w:tr>
    </w:tbl>
    <w:p w:rsidRPr="00927525" w:rsidR="001F044A" w:rsidP="00704A64" w:rsidRDefault="001F044A" w14:paraId="4A28FEDD" w14:textId="77777777">
      <w:pPr>
        <w:spacing w:line="276" w:lineRule="auto"/>
        <w:contextualSpacing/>
        <w:rPr>
          <w:rFonts w:ascii="Franklin Gothic Book" w:hAnsi="Franklin Gothic Book" w:eastAsia="MS Mincho"/>
        </w:rPr>
      </w:pPr>
    </w:p>
    <w:tbl>
      <w:tblPr>
        <w:tblW w:w="0" w:type="auto"/>
        <w:tblLook w:val="04A0" w:firstRow="1" w:lastRow="0" w:firstColumn="1" w:lastColumn="0" w:noHBand="0" w:noVBand="1"/>
      </w:tblPr>
      <w:tblGrid>
        <w:gridCol w:w="1098"/>
        <w:gridCol w:w="3204"/>
      </w:tblGrid>
      <w:tr w:rsidRPr="00927525" w:rsidR="001F044A" w:rsidTr="00AE16E4" w14:paraId="1CB796EF"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1C636A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C2AB03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950D5F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A261DF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357C5E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64F912C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D2E09E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3F99B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5F8F6A3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51CAC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6DC615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4BE8858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EBE7B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4249EA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113B2B8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258543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1A4256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6919D8C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015E0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1D80967C" w14:textId="0F653373">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1F9DC4DD" w14:textId="77777777">
      <w:pPr>
        <w:spacing w:line="276" w:lineRule="auto"/>
        <w:contextualSpacing/>
        <w:rPr>
          <w:rFonts w:ascii="Franklin Gothic Book" w:hAnsi="Franklin Gothic Book" w:eastAsia="MS Mincho"/>
        </w:rPr>
      </w:pPr>
    </w:p>
    <w:p w:rsidRPr="00927525" w:rsidR="001F044A" w:rsidP="00704A64" w:rsidRDefault="001F044A" w14:paraId="0296126E" w14:textId="77777777">
      <w:pPr>
        <w:spacing w:line="276" w:lineRule="auto"/>
        <w:contextualSpacing/>
        <w:rPr>
          <w:rFonts w:ascii="Franklin Gothic Book" w:hAnsi="Franklin Gothic Book" w:eastAsia="MS Mincho"/>
        </w:rPr>
      </w:pPr>
    </w:p>
    <w:p w:rsidRPr="00927525" w:rsidR="001F044A" w:rsidP="00704A64" w:rsidRDefault="001F044A" w14:paraId="0BDF14B8" w14:textId="77777777">
      <w:pPr>
        <w:spacing w:line="276" w:lineRule="auto"/>
        <w:contextualSpacing/>
        <w:rPr>
          <w:rFonts w:ascii="Franklin Gothic Book" w:hAnsi="Franklin Gothic Book" w:eastAsia="MS Mincho"/>
        </w:rPr>
      </w:pPr>
    </w:p>
    <w:p w:rsidRPr="00927525" w:rsidR="001F044A" w:rsidP="00704A64" w:rsidRDefault="001F044A" w14:paraId="082A805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ATT8</w:t>
      </w:r>
    </w:p>
    <w:p w:rsidRPr="00927525" w:rsidR="001F044A" w:rsidP="00704A64" w:rsidRDefault="001F044A" w14:paraId="618AEEA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704A64" w:rsidRDefault="001F044A" w14:paraId="1A665592" w14:textId="5698690B">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Do you think COVID-19 is transmitted in the following ways?</w:t>
      </w:r>
      <w:r w:rsidRPr="00927525">
        <w:rPr>
          <w:rFonts w:ascii="Franklin Gothic Book" w:hAnsi="Franklin Gothic Book" w:eastAsia="Calibri"/>
          <w:i/>
          <w:iCs/>
        </w:rPr>
        <w:t xml:space="preserve"> Sele</w:t>
      </w:r>
      <w:r w:rsidRPr="00927525">
        <w:rPr>
          <w:rFonts w:ascii="Franklin Gothic Book" w:hAnsi="Franklin Gothic Book" w:eastAsia="Franklin Gothic Book" w:cs="Franklin Gothic Book"/>
          <w:i/>
        </w:rPr>
        <w:t>ct yes or no for each item.</w:t>
      </w:r>
    </w:p>
    <w:p w:rsidRPr="00927525" w:rsidR="00716104" w:rsidP="00704A64" w:rsidRDefault="00B1612E" w14:paraId="697AF8AD" w14:textId="6E0C8C5F">
      <w:pPr>
        <w:spacing w:line="276" w:lineRule="auto"/>
        <w:contextualSpacing/>
        <w:rPr>
          <w:rFonts w:ascii="Franklin Gothic Book" w:hAnsi="Franklin Gothic Book" w:eastAsia="Calibri"/>
          <w:b/>
          <w:bCs/>
        </w:rPr>
      </w:pPr>
      <w:r>
        <w:rPr>
          <w:rFonts w:ascii="Franklin Gothic Book" w:hAnsi="Franklin Gothic Book" w:eastAsia="Calibri"/>
          <w:b/>
          <w:bCs/>
          <w:color w:val="auto"/>
        </w:rPr>
        <w:t>// Randomize order of subitems. //</w:t>
      </w:r>
    </w:p>
    <w:tbl>
      <w:tblPr>
        <w:tblW w:w="0" w:type="auto"/>
        <w:tblLook w:val="04A0" w:firstRow="1" w:lastRow="0" w:firstColumn="1" w:lastColumn="0" w:noHBand="0" w:noVBand="1"/>
      </w:tblPr>
      <w:tblGrid>
        <w:gridCol w:w="1602"/>
        <w:gridCol w:w="4693"/>
        <w:gridCol w:w="2623"/>
      </w:tblGrid>
      <w:tr w:rsidRPr="00927525" w:rsidR="001F044A" w:rsidTr="00AE16E4" w14:paraId="51BF8EE2" w14:textId="77777777">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2ED785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69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B2F55B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6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1F7FD5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4F9AD8CB"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CD953A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ATT8_1</w:t>
            </w:r>
          </w:p>
        </w:tc>
        <w:tc>
          <w:tcPr>
            <w:tcW w:w="46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6A5E6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Close contact with an infected person who has symptoms</w:t>
            </w:r>
          </w:p>
        </w:tc>
        <w:tc>
          <w:tcPr>
            <w:tcW w:w="26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3B41BCA" w14:textId="1F016C5D">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ATT8_1: </w:t>
            </w:r>
            <w:r w:rsidRPr="009D6447" w:rsidR="009D6447">
              <w:rPr>
                <w:rFonts w:ascii="Franklin Gothic Book" w:hAnsi="Franklin Gothic Book" w:eastAsia="Calibri"/>
              </w:rPr>
              <w:t>Transmitted through</w:t>
            </w:r>
            <w:r w:rsidRPr="009D6447" w:rsidDel="009D6447" w:rsidR="009D6447">
              <w:rPr>
                <w:rFonts w:ascii="Franklin Gothic Book" w:hAnsi="Franklin Gothic Book" w:eastAsia="Calibri"/>
              </w:rPr>
              <w:t xml:space="preserve"> </w:t>
            </w:r>
            <w:r w:rsidR="009D6447">
              <w:rPr>
                <w:rFonts w:ascii="Franklin Gothic Book" w:hAnsi="Franklin Gothic Book" w:eastAsia="Calibri"/>
              </w:rPr>
              <w:t>c</w:t>
            </w:r>
            <w:r w:rsidRPr="00927525">
              <w:rPr>
                <w:rFonts w:ascii="Franklin Gothic Book" w:hAnsi="Franklin Gothic Book" w:eastAsia="Calibri"/>
              </w:rPr>
              <w:t>lose contact with symptomatic, infected person</w:t>
            </w:r>
          </w:p>
        </w:tc>
      </w:tr>
      <w:tr w:rsidRPr="00927525" w:rsidR="001F044A" w:rsidTr="00AE16E4" w14:paraId="479935B4"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27BB75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ATT8_2</w:t>
            </w:r>
          </w:p>
        </w:tc>
        <w:tc>
          <w:tcPr>
            <w:tcW w:w="46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F365FE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Close contact with an infected person even if they are not showing symptoms of infection</w:t>
            </w:r>
          </w:p>
        </w:tc>
        <w:tc>
          <w:tcPr>
            <w:tcW w:w="26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409D0BA" w14:textId="14A6DF1D">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ATT8_2: </w:t>
            </w:r>
            <w:r w:rsidRPr="009D6447" w:rsidR="009D6447">
              <w:rPr>
                <w:rFonts w:ascii="Franklin Gothic Book" w:hAnsi="Franklin Gothic Book" w:eastAsia="Calibri"/>
              </w:rPr>
              <w:t>Transmitted through</w:t>
            </w:r>
            <w:r w:rsidRPr="009D6447" w:rsidDel="009D6447" w:rsidR="009D6447">
              <w:rPr>
                <w:rFonts w:ascii="Franklin Gothic Book" w:hAnsi="Franklin Gothic Book" w:eastAsia="Calibri"/>
              </w:rPr>
              <w:t xml:space="preserve"> </w:t>
            </w:r>
            <w:r w:rsidR="009D6447">
              <w:rPr>
                <w:rFonts w:ascii="Franklin Gothic Book" w:hAnsi="Franklin Gothic Book" w:eastAsia="Calibri"/>
              </w:rPr>
              <w:t>c</w:t>
            </w:r>
            <w:r w:rsidRPr="00927525">
              <w:rPr>
                <w:rFonts w:ascii="Franklin Gothic Book" w:hAnsi="Franklin Gothic Book" w:eastAsia="Calibri"/>
              </w:rPr>
              <w:t>lose contact with asymptomatic, infected person</w:t>
            </w:r>
          </w:p>
        </w:tc>
      </w:tr>
      <w:tr w:rsidRPr="00927525" w:rsidR="001F044A" w:rsidTr="00AE16E4" w14:paraId="2B653A60"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BAE14D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ATT8_3</w:t>
            </w:r>
          </w:p>
        </w:tc>
        <w:tc>
          <w:tcPr>
            <w:tcW w:w="46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61EC1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Contact with surfaces that an infected person has touched</w:t>
            </w:r>
          </w:p>
        </w:tc>
        <w:tc>
          <w:tcPr>
            <w:tcW w:w="26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AA4D54" w14:textId="60CA1F45">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ATT8_3: </w:t>
            </w:r>
            <w:r w:rsidRPr="009D6447" w:rsidR="009D6447">
              <w:rPr>
                <w:rFonts w:ascii="Franklin Gothic Book" w:hAnsi="Franklin Gothic Book" w:eastAsia="Calibri"/>
              </w:rPr>
              <w:t>Transmitted through</w:t>
            </w:r>
            <w:r w:rsidRPr="009D6447" w:rsidDel="009D6447" w:rsidR="009D6447">
              <w:rPr>
                <w:rFonts w:ascii="Franklin Gothic Book" w:hAnsi="Franklin Gothic Book" w:eastAsia="Calibri"/>
              </w:rPr>
              <w:t xml:space="preserve"> </w:t>
            </w:r>
            <w:r w:rsidR="009D6447">
              <w:rPr>
                <w:rFonts w:ascii="Franklin Gothic Book" w:hAnsi="Franklin Gothic Book" w:eastAsia="Calibri"/>
              </w:rPr>
              <w:t>c</w:t>
            </w:r>
            <w:r w:rsidRPr="00927525">
              <w:rPr>
                <w:rFonts w:ascii="Franklin Gothic Book" w:hAnsi="Franklin Gothic Book" w:eastAsia="Calibri"/>
              </w:rPr>
              <w:t>ontact with surfaces infected person has touched</w:t>
            </w:r>
          </w:p>
        </w:tc>
      </w:tr>
      <w:tr w:rsidRPr="00927525" w:rsidR="001F044A" w:rsidTr="00AE16E4" w14:paraId="007372A2" w14:textId="77777777">
        <w:trPr>
          <w:trHeight w:val="76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7D4AD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ATT8_4</w:t>
            </w:r>
          </w:p>
        </w:tc>
        <w:tc>
          <w:tcPr>
            <w:tcW w:w="46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2AC1AE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Contact with someone who previously had COVID-19</w:t>
            </w:r>
          </w:p>
        </w:tc>
        <w:tc>
          <w:tcPr>
            <w:tcW w:w="26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F8FF33E" w14:textId="451E7BB3">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ATT8_4: </w:t>
            </w:r>
            <w:r w:rsidRPr="009D6447" w:rsidR="009D6447">
              <w:rPr>
                <w:rFonts w:ascii="Franklin Gothic Book" w:hAnsi="Franklin Gothic Book" w:eastAsia="Calibri"/>
              </w:rPr>
              <w:t>Transmitted through</w:t>
            </w:r>
            <w:r w:rsidRPr="009D6447" w:rsidDel="009D6447" w:rsidR="009D6447">
              <w:rPr>
                <w:rFonts w:ascii="Franklin Gothic Book" w:hAnsi="Franklin Gothic Book" w:eastAsia="Calibri"/>
              </w:rPr>
              <w:t xml:space="preserve"> </w:t>
            </w:r>
            <w:r w:rsidR="009D6447">
              <w:rPr>
                <w:rFonts w:ascii="Franklin Gothic Book" w:hAnsi="Franklin Gothic Book" w:eastAsia="Calibri"/>
              </w:rPr>
              <w:t>c</w:t>
            </w:r>
            <w:r w:rsidRPr="00927525">
              <w:rPr>
                <w:rFonts w:ascii="Franklin Gothic Book" w:hAnsi="Franklin Gothic Book" w:eastAsia="Calibri"/>
              </w:rPr>
              <w:t>ontact with someone who had COVID-19</w:t>
            </w:r>
          </w:p>
        </w:tc>
      </w:tr>
      <w:tr w:rsidRPr="00927525" w:rsidR="001F044A" w:rsidTr="00AE16E4" w14:paraId="458AC7A1" w14:textId="77777777">
        <w:trPr>
          <w:trHeight w:val="595"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80173E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ATT8_5</w:t>
            </w:r>
          </w:p>
        </w:tc>
        <w:tc>
          <w:tcPr>
            <w:tcW w:w="46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AC8A14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Through the air while outdoors and in close contact with an infected person</w:t>
            </w:r>
          </w:p>
        </w:tc>
        <w:tc>
          <w:tcPr>
            <w:tcW w:w="26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DE06B8D" w14:textId="3D7C4F81">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ATT8_5: </w:t>
            </w:r>
            <w:r w:rsidRPr="009D6447" w:rsidR="009D6447">
              <w:rPr>
                <w:rFonts w:ascii="Franklin Gothic Book" w:hAnsi="Franklin Gothic Book" w:eastAsia="Calibri"/>
              </w:rPr>
              <w:t>Transmitted t</w:t>
            </w:r>
            <w:r w:rsidRPr="009D6447" w:rsidDel="009D6447" w:rsidR="009D6447">
              <w:rPr>
                <w:rFonts w:ascii="Franklin Gothic Book" w:hAnsi="Franklin Gothic Book" w:eastAsia="Calibri"/>
              </w:rPr>
              <w:t xml:space="preserve"> </w:t>
            </w:r>
            <w:proofErr w:type="spellStart"/>
            <w:r w:rsidRPr="00927525">
              <w:rPr>
                <w:rFonts w:ascii="Franklin Gothic Book" w:hAnsi="Franklin Gothic Book" w:eastAsia="Calibri"/>
              </w:rPr>
              <w:t>hrough</w:t>
            </w:r>
            <w:proofErr w:type="spellEnd"/>
            <w:r w:rsidRPr="00927525">
              <w:rPr>
                <w:rFonts w:ascii="Franklin Gothic Book" w:hAnsi="Franklin Gothic Book" w:eastAsia="Calibri"/>
              </w:rPr>
              <w:t xml:space="preserve"> the air outdoors</w:t>
            </w:r>
          </w:p>
        </w:tc>
      </w:tr>
      <w:tr w:rsidRPr="00927525" w:rsidR="001F044A" w:rsidTr="00AE16E4" w14:paraId="2FE0B0EF" w14:textId="77777777">
        <w:trPr>
          <w:trHeight w:val="595"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19494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ATT8_6</w:t>
            </w:r>
          </w:p>
        </w:tc>
        <w:tc>
          <w:tcPr>
            <w:tcW w:w="46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D1DD25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Through the air while indoors and in close contact with an infected person</w:t>
            </w:r>
          </w:p>
        </w:tc>
        <w:tc>
          <w:tcPr>
            <w:tcW w:w="26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C1AEC1B" w14:textId="6502DAA8">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ATT8_6: </w:t>
            </w:r>
            <w:r w:rsidRPr="009D6447" w:rsidR="009D6447">
              <w:rPr>
                <w:rFonts w:ascii="Franklin Gothic Book" w:hAnsi="Franklin Gothic Book" w:eastAsia="Calibri"/>
              </w:rPr>
              <w:t>Transmitted t</w:t>
            </w:r>
            <w:r w:rsidRPr="009D6447" w:rsidDel="009D6447" w:rsidR="009D6447">
              <w:rPr>
                <w:rFonts w:ascii="Franklin Gothic Book" w:hAnsi="Franklin Gothic Book" w:eastAsia="Calibri"/>
              </w:rPr>
              <w:t xml:space="preserve"> </w:t>
            </w:r>
            <w:proofErr w:type="spellStart"/>
            <w:r w:rsidRPr="00927525">
              <w:rPr>
                <w:rFonts w:ascii="Franklin Gothic Book" w:hAnsi="Franklin Gothic Book" w:eastAsia="Calibri"/>
              </w:rPr>
              <w:t>hrough</w:t>
            </w:r>
            <w:proofErr w:type="spellEnd"/>
            <w:r w:rsidRPr="00927525">
              <w:rPr>
                <w:rFonts w:ascii="Franklin Gothic Book" w:hAnsi="Franklin Gothic Book" w:eastAsia="Calibri"/>
              </w:rPr>
              <w:t xml:space="preserve"> the air indoors</w:t>
            </w:r>
          </w:p>
        </w:tc>
      </w:tr>
    </w:tbl>
    <w:p w:rsidRPr="00927525" w:rsidR="001F044A" w:rsidP="00704A64" w:rsidRDefault="001F044A" w14:paraId="59F094AB"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7AFA00C5"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D8447C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6C2671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11E86B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FC8BD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A8D7DC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39A1A3C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2220E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53EC6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729AD2F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915F50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A64A857" w14:textId="135A01D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389B5060" w14:textId="77777777">
      <w:pPr>
        <w:spacing w:line="276" w:lineRule="auto"/>
        <w:contextualSpacing/>
        <w:rPr>
          <w:rFonts w:ascii="Franklin Gothic Book" w:hAnsi="Franklin Gothic Book" w:eastAsia="MS Mincho"/>
        </w:rPr>
      </w:pPr>
    </w:p>
    <w:p w:rsidRPr="00927525" w:rsidR="001F044A" w:rsidP="00704A64" w:rsidRDefault="001F044A" w14:paraId="39675136" w14:textId="77777777">
      <w:pPr>
        <w:spacing w:line="276" w:lineRule="auto"/>
        <w:contextualSpacing/>
        <w:rPr>
          <w:rFonts w:ascii="Franklin Gothic Book" w:hAnsi="Franklin Gothic Book" w:eastAsia="Calibri"/>
          <w:b/>
        </w:rPr>
      </w:pPr>
    </w:p>
    <w:p w:rsidRPr="00927525" w:rsidR="001F044A" w:rsidP="00704A64" w:rsidRDefault="001F044A" w14:paraId="4BA3526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00927525">
        <w:rPr>
          <w:rFonts w:ascii="Franklin Gothic Book" w:hAnsi="Franklin Gothic Book" w:eastAsia="Calibri"/>
        </w:rPr>
        <w:t>ATT9</w:t>
      </w:r>
    </w:p>
    <w:p w:rsidRPr="00927525" w:rsidR="001F044A" w:rsidP="00704A64" w:rsidRDefault="001F044A" w14:paraId="539CB4F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704A64" w:rsidRDefault="001F044A" w14:paraId="71AE0CCE" w14:textId="67302490">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about COVID-19? </w:t>
      </w:r>
      <w:r w:rsidRPr="00927525">
        <w:rPr>
          <w:rFonts w:ascii="Franklin Gothic Book" w:hAnsi="Franklin Gothic Book" w:eastAsia="Calibri"/>
          <w:i/>
          <w:iCs/>
        </w:rPr>
        <w:t xml:space="preserve">Select one response for each item. </w:t>
      </w:r>
    </w:p>
    <w:p w:rsidRPr="00927525" w:rsidR="00716104" w:rsidP="00704A64" w:rsidRDefault="00B1612E" w14:paraId="56AFEC49" w14:textId="54672FD1">
      <w:pPr>
        <w:spacing w:line="276" w:lineRule="auto"/>
        <w:contextualSpacing/>
        <w:rPr>
          <w:rFonts w:ascii="Franklin Gothic Book" w:hAnsi="Franklin Gothic Book" w:eastAsia="Calibri"/>
          <w:b/>
          <w:bCs/>
        </w:rPr>
      </w:pPr>
      <w:r>
        <w:rPr>
          <w:rFonts w:ascii="Franklin Gothic Book" w:hAnsi="Franklin Gothic Book" w:eastAsia="Calibri"/>
          <w:b/>
          <w:bCs/>
          <w:color w:val="auto"/>
        </w:rPr>
        <w:t>// Randomize order of subitems. //</w:t>
      </w:r>
    </w:p>
    <w:tbl>
      <w:tblPr>
        <w:tblStyle w:val="TableGrid22"/>
        <w:tblW w:w="5000" w:type="pct"/>
        <w:tblInd w:w="0" w:type="dxa"/>
        <w:tblLook w:val="04A0" w:firstRow="1" w:lastRow="0" w:firstColumn="1" w:lastColumn="0" w:noHBand="0" w:noVBand="1"/>
      </w:tblPr>
      <w:tblGrid>
        <w:gridCol w:w="1615"/>
        <w:gridCol w:w="5760"/>
        <w:gridCol w:w="1975"/>
      </w:tblGrid>
      <w:tr w:rsidRPr="00927525" w:rsidR="001F044A" w:rsidTr="00AE16E4" w14:paraId="7502C872" w14:textId="77777777">
        <w:tc>
          <w:tcPr>
            <w:tcW w:w="864"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D2E3F6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3080"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24278E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056"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B24274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1B21DCB4"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6D0A37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ATT9_1</w:t>
            </w:r>
          </w:p>
        </w:tc>
        <w:tc>
          <w:tcPr>
            <w:tcW w:w="30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D1BF55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 would accept a COVID-19 vaccine offered during a regularly scheduled appointment with my health care provider. </w:t>
            </w:r>
          </w:p>
        </w:tc>
        <w:tc>
          <w:tcPr>
            <w:tcW w:w="1056"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4A077D5" w14:textId="398B5438">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ATT9_1: </w:t>
            </w:r>
            <w:r w:rsidR="00F854EA">
              <w:rPr>
                <w:rFonts w:ascii="Franklin Gothic Book" w:hAnsi="Franklin Gothic Book" w:eastAsia="Calibri"/>
              </w:rPr>
              <w:t>Would get vaccine at r</w:t>
            </w:r>
            <w:r w:rsidRPr="00927525" w:rsidR="00F854EA">
              <w:rPr>
                <w:rFonts w:ascii="Franklin Gothic Book" w:hAnsi="Franklin Gothic Book" w:eastAsia="Calibri"/>
              </w:rPr>
              <w:t xml:space="preserve">egular </w:t>
            </w:r>
            <w:r w:rsidR="00F854EA">
              <w:rPr>
                <w:rFonts w:ascii="Franklin Gothic Book" w:hAnsi="Franklin Gothic Book" w:eastAsia="Calibri"/>
              </w:rPr>
              <w:t xml:space="preserve">doctor’s </w:t>
            </w:r>
            <w:r w:rsidRPr="00927525">
              <w:rPr>
                <w:rFonts w:ascii="Franklin Gothic Book" w:hAnsi="Franklin Gothic Book" w:eastAsia="Calibri"/>
              </w:rPr>
              <w:t>appointment</w:t>
            </w:r>
          </w:p>
        </w:tc>
      </w:tr>
      <w:tr w:rsidRPr="00927525" w:rsidR="001F044A" w:rsidTr="00AE16E4" w14:paraId="12611F63"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D1CB3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ATT9_2</w:t>
            </w:r>
          </w:p>
        </w:tc>
        <w:tc>
          <w:tcPr>
            <w:tcW w:w="30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11800A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am worried that a COVID-19 vaccine could give me COVID-19.</w:t>
            </w:r>
          </w:p>
        </w:tc>
        <w:tc>
          <w:tcPr>
            <w:tcW w:w="1056"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0DE7CA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ATT9_2: Worried vaccine will give me COVID-19</w:t>
            </w:r>
          </w:p>
        </w:tc>
      </w:tr>
      <w:tr w:rsidRPr="00927525" w:rsidR="001F044A" w:rsidTr="00AE16E4" w14:paraId="3678EE61"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2FDD11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ATT9_3</w:t>
            </w:r>
          </w:p>
        </w:tc>
        <w:tc>
          <w:tcPr>
            <w:tcW w:w="3080" w:type="pct"/>
            <w:tcBorders>
              <w:top w:val="single" w:color="auto" w:sz="4" w:space="0"/>
              <w:left w:val="single" w:color="auto" w:sz="4" w:space="0"/>
              <w:bottom w:val="single" w:color="auto" w:sz="4" w:space="0"/>
              <w:right w:val="single" w:color="auto" w:sz="4" w:space="0"/>
            </w:tcBorders>
          </w:tcPr>
          <w:p w:rsidR="001F044A" w:rsidP="00704A64" w:rsidRDefault="001F044A" w14:paraId="41A4497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would rather build immunity by exposure to an infected individual than receive a COVID-19 vaccine.</w:t>
            </w:r>
          </w:p>
          <w:p w:rsidRPr="00927525" w:rsidR="001F044A" w:rsidP="00704A64" w:rsidRDefault="001F044A" w14:paraId="4E4B14B4" w14:textId="72765B95">
            <w:pPr>
              <w:spacing w:line="276" w:lineRule="auto"/>
              <w:contextualSpacing/>
              <w:rPr>
                <w:rFonts w:ascii="Franklin Gothic Book" w:hAnsi="Franklin Gothic Book" w:eastAsia="Calibri"/>
              </w:rPr>
            </w:pPr>
          </w:p>
        </w:tc>
        <w:tc>
          <w:tcPr>
            <w:tcW w:w="1056"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16623D2" w14:textId="312AC57B">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ATT9_3: </w:t>
            </w:r>
            <w:r w:rsidR="00F854EA">
              <w:rPr>
                <w:rFonts w:ascii="Franklin Gothic Book" w:hAnsi="Franklin Gothic Book" w:eastAsia="Calibri"/>
              </w:rPr>
              <w:t>Rather build i</w:t>
            </w:r>
            <w:r w:rsidRPr="00927525" w:rsidR="00F854EA">
              <w:rPr>
                <w:rFonts w:ascii="Franklin Gothic Book" w:hAnsi="Franklin Gothic Book" w:eastAsia="Calibri"/>
              </w:rPr>
              <w:t xml:space="preserve">mmunity </w:t>
            </w:r>
            <w:r w:rsidRPr="00927525">
              <w:rPr>
                <w:rFonts w:ascii="Franklin Gothic Book" w:hAnsi="Franklin Gothic Book" w:eastAsia="Calibri"/>
              </w:rPr>
              <w:t>by exposure</w:t>
            </w:r>
          </w:p>
        </w:tc>
      </w:tr>
      <w:tr w:rsidRPr="00927525" w:rsidR="001F044A" w:rsidTr="00AE16E4" w14:paraId="5A24B2E8"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85DD6D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ATT9_4</w:t>
            </w:r>
          </w:p>
        </w:tc>
        <w:tc>
          <w:tcPr>
            <w:tcW w:w="30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30769D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would get a COVID-19 vaccine if it would help life return to normal more quickly.</w:t>
            </w:r>
          </w:p>
        </w:tc>
        <w:tc>
          <w:tcPr>
            <w:tcW w:w="1056"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E7358DB" w14:textId="50E6D10E">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ATT9_4: </w:t>
            </w:r>
            <w:r w:rsidR="00F854EA">
              <w:rPr>
                <w:rFonts w:ascii="Franklin Gothic Book" w:hAnsi="Franklin Gothic Book" w:eastAsia="Calibri"/>
              </w:rPr>
              <w:t xml:space="preserve">Would get vaccine for </w:t>
            </w:r>
            <w:r w:rsidRPr="00927525">
              <w:rPr>
                <w:rFonts w:ascii="Franklin Gothic Book" w:hAnsi="Franklin Gothic Book" w:eastAsia="Calibri"/>
              </w:rPr>
              <w:t xml:space="preserve">return </w:t>
            </w:r>
            <w:r w:rsidR="00F854EA">
              <w:rPr>
                <w:rFonts w:ascii="Franklin Gothic Book" w:hAnsi="Franklin Gothic Book" w:eastAsia="Calibri"/>
              </w:rPr>
              <w:t xml:space="preserve">to </w:t>
            </w:r>
            <w:r w:rsidRPr="00927525">
              <w:rPr>
                <w:rFonts w:ascii="Franklin Gothic Book" w:hAnsi="Franklin Gothic Book" w:eastAsia="Calibri"/>
              </w:rPr>
              <w:t>normal</w:t>
            </w:r>
          </w:p>
        </w:tc>
      </w:tr>
      <w:tr w:rsidRPr="00927525" w:rsidR="001F044A" w:rsidTr="00AE16E4" w14:paraId="086284C3"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CF0571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ATT9_5</w:t>
            </w:r>
          </w:p>
        </w:tc>
        <w:tc>
          <w:tcPr>
            <w:tcW w:w="30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B4A851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am worried about side effects of a COVID-19 vaccine for myself.</w:t>
            </w:r>
          </w:p>
        </w:tc>
        <w:tc>
          <w:tcPr>
            <w:tcW w:w="1056"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4DFCA5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ATT9_5: Worried about side effects</w:t>
            </w:r>
          </w:p>
        </w:tc>
      </w:tr>
      <w:tr w:rsidRPr="00927525" w:rsidR="001F044A" w:rsidTr="00AE16E4" w14:paraId="7AA6C191"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68BEAC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ATT9_6</w:t>
            </w:r>
          </w:p>
        </w:tc>
        <w:tc>
          <w:tcPr>
            <w:tcW w:w="308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0BBC2F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 am worried that side effects of a COVID-19 vaccine could be worse than COVID-19 itself. </w:t>
            </w:r>
          </w:p>
        </w:tc>
        <w:tc>
          <w:tcPr>
            <w:tcW w:w="1056"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E34622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ATT9_6: Side effects worse than COVID-19</w:t>
            </w:r>
          </w:p>
        </w:tc>
      </w:tr>
      <w:tr w:rsidRPr="00927525" w:rsidR="006579D4" w:rsidTr="00AE16E4" w14:paraId="50206D6B" w14:textId="77777777">
        <w:tc>
          <w:tcPr>
            <w:tcW w:w="864" w:type="pct"/>
            <w:tcBorders>
              <w:top w:val="single" w:color="auto" w:sz="4" w:space="0"/>
              <w:left w:val="single" w:color="auto" w:sz="4" w:space="0"/>
              <w:bottom w:val="single" w:color="auto" w:sz="4" w:space="0"/>
              <w:right w:val="single" w:color="auto" w:sz="4" w:space="0"/>
            </w:tcBorders>
          </w:tcPr>
          <w:p w:rsidRPr="00927525" w:rsidR="006579D4" w:rsidP="006579D4" w:rsidRDefault="006579D4" w14:paraId="62C13B90" w14:textId="020F580A">
            <w:pPr>
              <w:spacing w:line="276" w:lineRule="auto"/>
              <w:contextualSpacing/>
              <w:rPr>
                <w:rFonts w:ascii="Franklin Gothic Book" w:hAnsi="Franklin Gothic Book" w:eastAsia="Calibri"/>
              </w:rPr>
            </w:pPr>
            <w:r>
              <w:rPr>
                <w:rFonts w:eastAsia="Calibri" w:cstheme="minorHAnsi"/>
              </w:rPr>
              <w:t>ATT9_7</w:t>
            </w:r>
          </w:p>
        </w:tc>
        <w:tc>
          <w:tcPr>
            <w:tcW w:w="3080" w:type="pct"/>
            <w:tcBorders>
              <w:top w:val="single" w:color="auto" w:sz="4" w:space="0"/>
              <w:left w:val="single" w:color="auto" w:sz="4" w:space="0"/>
              <w:bottom w:val="single" w:color="auto" w:sz="4" w:space="0"/>
              <w:right w:val="single" w:color="auto" w:sz="4" w:space="0"/>
            </w:tcBorders>
          </w:tcPr>
          <w:p w:rsidRPr="00927525" w:rsidR="006579D4" w:rsidP="006579D4" w:rsidRDefault="006579D4" w14:paraId="2A16FF78" w14:textId="21B11CF3">
            <w:pPr>
              <w:spacing w:line="276" w:lineRule="auto"/>
              <w:contextualSpacing/>
              <w:rPr>
                <w:rFonts w:ascii="Franklin Gothic Book" w:hAnsi="Franklin Gothic Book" w:eastAsia="Calibri"/>
              </w:rPr>
            </w:pPr>
            <w:r w:rsidRPr="00B4729B">
              <w:rPr>
                <w:rFonts w:eastAsia="Calibri" w:cstheme="minorHAnsi"/>
              </w:rPr>
              <w:t>I am worried that a COVID-19 vaccine would not protect me against new strains</w:t>
            </w:r>
            <w:r>
              <w:rPr>
                <w:rFonts w:eastAsia="Calibri" w:cstheme="minorHAnsi"/>
              </w:rPr>
              <w:t xml:space="preserve"> or </w:t>
            </w:r>
            <w:r w:rsidRPr="00B4729B">
              <w:rPr>
                <w:rFonts w:eastAsia="Calibri" w:cstheme="minorHAnsi"/>
              </w:rPr>
              <w:t xml:space="preserve">variants of the virus. </w:t>
            </w:r>
          </w:p>
        </w:tc>
        <w:tc>
          <w:tcPr>
            <w:tcW w:w="1056" w:type="pct"/>
            <w:tcBorders>
              <w:top w:val="single" w:color="auto" w:sz="4" w:space="0"/>
              <w:left w:val="single" w:color="auto" w:sz="4" w:space="0"/>
              <w:bottom w:val="single" w:color="auto" w:sz="4" w:space="0"/>
              <w:right w:val="single" w:color="auto" w:sz="4" w:space="0"/>
            </w:tcBorders>
          </w:tcPr>
          <w:p w:rsidRPr="00927525" w:rsidR="006579D4" w:rsidP="006579D4" w:rsidRDefault="006579D4" w14:paraId="4F53779C" w14:textId="22B05B4A">
            <w:pPr>
              <w:spacing w:line="276" w:lineRule="auto"/>
              <w:contextualSpacing/>
              <w:rPr>
                <w:rFonts w:ascii="Franklin Gothic Book" w:hAnsi="Franklin Gothic Book" w:eastAsia="Calibri"/>
              </w:rPr>
            </w:pPr>
            <w:r w:rsidRPr="00B4729B">
              <w:rPr>
                <w:rFonts w:eastAsia="Calibri" w:cstheme="minorHAnsi"/>
                <w:color w:val="00B050"/>
              </w:rPr>
              <w:t>ATT9_7: Worried about protection against variants</w:t>
            </w:r>
          </w:p>
        </w:tc>
      </w:tr>
    </w:tbl>
    <w:p w:rsidRPr="00927525" w:rsidR="001F044A" w:rsidP="00704A64" w:rsidRDefault="001F044A" w14:paraId="6A5CDAF3" w14:textId="77777777">
      <w:pPr>
        <w:spacing w:line="276" w:lineRule="auto"/>
        <w:contextualSpacing/>
        <w:rPr>
          <w:rFonts w:ascii="Calibri" w:hAnsi="Calibri" w:eastAsia="MS Mincho"/>
        </w:rPr>
      </w:pPr>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7451134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7487F1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3411F0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2BF80BB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5E928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27DA8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1A50067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E66A2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3846CD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62B6EFE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B14C9F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794CE3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2865318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F1DB94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258814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456A164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29D79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9419E7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39E63D0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E6493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4A9464A7" w14:textId="0AB8370B">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50C0E228" w14:textId="77777777">
      <w:pPr>
        <w:spacing w:line="276" w:lineRule="auto"/>
        <w:contextualSpacing/>
        <w:rPr>
          <w:rFonts w:ascii="Franklin Gothic Book" w:hAnsi="Franklin Gothic Book" w:eastAsia="Calibri"/>
          <w:b/>
          <w:bCs/>
        </w:rPr>
      </w:pPr>
    </w:p>
    <w:p w:rsidRPr="00927525" w:rsidR="001F044A" w:rsidP="00704A64" w:rsidRDefault="001F044A" w14:paraId="12B0E87C" w14:textId="77777777">
      <w:pPr>
        <w:spacing w:line="276" w:lineRule="auto"/>
        <w:contextualSpacing/>
        <w:rPr>
          <w:rFonts w:ascii="Franklin Gothic Book" w:hAnsi="Franklin Gothic Book" w:eastAsia="Calibri"/>
          <w:b/>
          <w:bCs/>
        </w:rPr>
      </w:pPr>
    </w:p>
    <w:p w:rsidRPr="00927525" w:rsidR="001F044A" w:rsidP="00704A64" w:rsidRDefault="001F044A" w14:paraId="27D3894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00927525">
        <w:rPr>
          <w:rFonts w:ascii="Franklin Gothic Book" w:hAnsi="Franklin Gothic Book" w:eastAsia="Calibri"/>
        </w:rPr>
        <w:t>ATT10</w:t>
      </w:r>
    </w:p>
    <w:p w:rsidRPr="00927525" w:rsidR="001F044A" w:rsidP="00704A64" w:rsidRDefault="001F044A" w14:paraId="794562E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5065D1" w:rsidRDefault="001F044A" w14:paraId="24019B61" w14:textId="25CEA3A6">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rPr>
        <w:t>Select one response for each item.</w:t>
      </w:r>
    </w:p>
    <w:p w:rsidRPr="00927525" w:rsidR="00716104" w:rsidP="00704A64" w:rsidRDefault="00B1612E" w14:paraId="0033062C" w14:textId="0C433765">
      <w:pPr>
        <w:spacing w:line="276" w:lineRule="auto"/>
        <w:contextualSpacing/>
        <w:rPr>
          <w:rFonts w:ascii="Franklin Gothic Book" w:hAnsi="Franklin Gothic Book" w:eastAsia="Calibri"/>
        </w:rPr>
      </w:pPr>
      <w:r>
        <w:rPr>
          <w:rFonts w:ascii="Franklin Gothic Book" w:hAnsi="Franklin Gothic Book" w:eastAsia="Calibri"/>
          <w:b/>
          <w:bCs/>
          <w:color w:val="auto"/>
        </w:rPr>
        <w:t>// Randomize order of subitems. //</w:t>
      </w:r>
    </w:p>
    <w:tbl>
      <w:tblPr>
        <w:tblW w:w="0" w:type="auto"/>
        <w:tblLook w:val="04A0" w:firstRow="1" w:lastRow="0" w:firstColumn="1" w:lastColumn="0" w:noHBand="0" w:noVBand="1"/>
      </w:tblPr>
      <w:tblGrid>
        <w:gridCol w:w="1602"/>
        <w:gridCol w:w="4603"/>
        <w:gridCol w:w="2713"/>
      </w:tblGrid>
      <w:tr w:rsidRPr="00927525" w:rsidR="001F044A" w:rsidTr="00AE16E4" w14:paraId="40105D8C" w14:textId="77777777">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CB2AF0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60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DF0A03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3402D2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6A70861A"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EE1A8C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ATT10_1</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151A8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 COVID-19 vaccine will allow me to spend more time with my loved ones.  </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EA8BD3C" w14:textId="41EEE9F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ATT10_1: </w:t>
            </w:r>
            <w:r w:rsidR="005C7021">
              <w:rPr>
                <w:rFonts w:ascii="Franklin Gothic Book" w:hAnsi="Franklin Gothic Book" w:eastAsia="Calibri"/>
              </w:rPr>
              <w:t>Vaccine allows m</w:t>
            </w:r>
            <w:r w:rsidRPr="00927525" w:rsidR="005C7021">
              <w:rPr>
                <w:rFonts w:ascii="Franklin Gothic Book" w:hAnsi="Franklin Gothic Book" w:eastAsia="Calibri"/>
              </w:rPr>
              <w:t xml:space="preserve">ore </w:t>
            </w:r>
            <w:r w:rsidRPr="00927525">
              <w:rPr>
                <w:rFonts w:ascii="Franklin Gothic Book" w:hAnsi="Franklin Gothic Book" w:eastAsia="Calibri"/>
              </w:rPr>
              <w:t>time with loved ones</w:t>
            </w:r>
          </w:p>
        </w:tc>
      </w:tr>
      <w:tr w:rsidRPr="00927525" w:rsidR="001F044A" w:rsidTr="00AE16E4" w14:paraId="5BB21273"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9D5957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ATT10_2</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D315E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 COVID-19 vaccine will allow me to return to normal day-to-day activities.  </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9FAF5BC" w14:textId="05928772">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ATT10_2: </w:t>
            </w:r>
            <w:r w:rsidR="005C7021">
              <w:rPr>
                <w:rFonts w:ascii="Franklin Gothic Book" w:hAnsi="Franklin Gothic Book" w:eastAsia="Calibri"/>
              </w:rPr>
              <w:t>Vaccine allows n</w:t>
            </w:r>
            <w:r w:rsidRPr="00927525" w:rsidR="005C7021">
              <w:rPr>
                <w:rFonts w:ascii="Franklin Gothic Book" w:hAnsi="Franklin Gothic Book" w:eastAsia="Calibri"/>
              </w:rPr>
              <w:t xml:space="preserve">ormal </w:t>
            </w:r>
            <w:r w:rsidRPr="00927525">
              <w:rPr>
                <w:rFonts w:ascii="Franklin Gothic Book" w:hAnsi="Franklin Gothic Book" w:eastAsia="Calibri"/>
              </w:rPr>
              <w:t>day-to-day activities</w:t>
            </w:r>
          </w:p>
        </w:tc>
      </w:tr>
      <w:tr w:rsidRPr="00927525" w:rsidR="001F044A" w:rsidTr="00AE16E4" w14:paraId="444A3FFE"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97AA7D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ATT10_3</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18673D8" w14:textId="64C75B7F">
            <w:pPr>
              <w:spacing w:line="276" w:lineRule="auto"/>
              <w:contextualSpacing/>
              <w:rPr>
                <w:rFonts w:ascii="Franklin Gothic Book" w:hAnsi="Franklin Gothic Book" w:eastAsia="Calibri"/>
              </w:rPr>
            </w:pPr>
            <w:r w:rsidRPr="00927525">
              <w:rPr>
                <w:rFonts w:ascii="Franklin Gothic Book" w:hAnsi="Franklin Gothic Book" w:eastAsia="Arial"/>
                <w:color w:val="000000"/>
              </w:rPr>
              <w:t>A COVID-19 vaccine will improve the economy</w:t>
            </w:r>
            <w:r w:rsidR="008D0903">
              <w:rPr>
                <w:rFonts w:ascii="Franklin Gothic Book" w:hAnsi="Franklin Gothic Book" w:eastAsia="Arial"/>
                <w:color w:val="000000"/>
              </w:rPr>
              <w:t>.</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E1705E7" w14:textId="6162C44E">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ATT10_3: </w:t>
            </w:r>
            <w:r w:rsidR="005C7021">
              <w:rPr>
                <w:rFonts w:ascii="Franklin Gothic Book" w:hAnsi="Franklin Gothic Book" w:eastAsia="Calibri"/>
              </w:rPr>
              <w:t>Vaccine will i</w:t>
            </w:r>
            <w:r w:rsidRPr="00927525" w:rsidR="005C7021">
              <w:rPr>
                <w:rFonts w:ascii="Franklin Gothic Book" w:hAnsi="Franklin Gothic Book" w:eastAsia="Calibri"/>
              </w:rPr>
              <w:t xml:space="preserve">mprove </w:t>
            </w:r>
            <w:r w:rsidRPr="00927525">
              <w:rPr>
                <w:rFonts w:ascii="Franklin Gothic Book" w:hAnsi="Franklin Gothic Book" w:eastAsia="Calibri"/>
              </w:rPr>
              <w:t>the economy</w:t>
            </w:r>
          </w:p>
        </w:tc>
      </w:tr>
      <w:tr w:rsidRPr="00927525" w:rsidR="001F044A" w:rsidTr="00AE16E4" w14:paraId="65FD54FB"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F85BB4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ATT10_4</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6E81F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 COVID-19 vaccine will allow schools and businesses to reopen. </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7D8FAA" w14:textId="2511BE6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ATT10_4: </w:t>
            </w:r>
            <w:r w:rsidR="005C7021">
              <w:rPr>
                <w:rFonts w:ascii="Franklin Gothic Book" w:hAnsi="Franklin Gothic Book" w:eastAsia="Calibri"/>
              </w:rPr>
              <w:t>Vaccine a</w:t>
            </w:r>
            <w:r w:rsidRPr="00927525" w:rsidR="005C7021">
              <w:rPr>
                <w:rFonts w:ascii="Franklin Gothic Book" w:hAnsi="Franklin Gothic Book" w:eastAsia="Calibri"/>
              </w:rPr>
              <w:t>llow</w:t>
            </w:r>
            <w:r w:rsidR="005C7021">
              <w:rPr>
                <w:rFonts w:ascii="Franklin Gothic Book" w:hAnsi="Franklin Gothic Book" w:eastAsia="Calibri"/>
              </w:rPr>
              <w:t>s</w:t>
            </w:r>
            <w:r w:rsidRPr="00927525" w:rsidR="005C7021">
              <w:rPr>
                <w:rFonts w:ascii="Franklin Gothic Book" w:hAnsi="Franklin Gothic Book" w:eastAsia="Calibri"/>
              </w:rPr>
              <w:t xml:space="preserve"> </w:t>
            </w:r>
            <w:r w:rsidRPr="00927525">
              <w:rPr>
                <w:rFonts w:ascii="Franklin Gothic Book" w:hAnsi="Franklin Gothic Book" w:eastAsia="Calibri"/>
              </w:rPr>
              <w:t>schools/businesses to reopen</w:t>
            </w:r>
          </w:p>
        </w:tc>
      </w:tr>
      <w:tr w:rsidRPr="00927525" w:rsidR="001F044A" w:rsidTr="00AE16E4" w14:paraId="3BC40775"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B2146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ATT10_5</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4C65B0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benefits of a COVID-19 vaccine outweigh any risks associated with it. </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89E4B8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ATT10_5: Benefits of vaccine outweigh risks</w:t>
            </w:r>
          </w:p>
        </w:tc>
      </w:tr>
    </w:tbl>
    <w:p w:rsidRPr="00927525" w:rsidR="001F044A" w:rsidP="00704A64" w:rsidRDefault="001F044A" w14:paraId="6A5EDAAF"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1DC29BD5"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3F85AD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9C1E03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5BF394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E100B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BE61BA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2FC8D92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404EBF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BDD9C7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3F532BF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4059B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ABE3DB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02F456D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CB68D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A8106F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2452F36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2B469A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E45BC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3703833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D4FC92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18E57D45" w14:textId="0547F1F1">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1CCD3224" w14:textId="77777777">
      <w:pPr>
        <w:spacing w:line="276" w:lineRule="auto"/>
        <w:contextualSpacing/>
        <w:rPr>
          <w:rFonts w:ascii="Franklin Gothic Book" w:hAnsi="Franklin Gothic Book" w:eastAsia="Calibri"/>
          <w:b/>
          <w:bCs/>
        </w:rPr>
      </w:pPr>
    </w:p>
    <w:p w:rsidRPr="00927525" w:rsidR="001F044A" w:rsidP="00704A64" w:rsidRDefault="001F044A" w14:paraId="0709572A" w14:textId="77777777">
      <w:pPr>
        <w:spacing w:line="276" w:lineRule="auto"/>
        <w:contextualSpacing/>
        <w:rPr>
          <w:rFonts w:ascii="Franklin Gothic Book" w:hAnsi="Franklin Gothic Book" w:eastAsia="Calibri"/>
          <w:b/>
          <w:bCs/>
        </w:rPr>
      </w:pPr>
    </w:p>
    <w:p w:rsidRPr="00927525" w:rsidR="001F044A" w:rsidP="00704A64" w:rsidRDefault="001F044A" w14:paraId="0C618FB2"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Item #: </w:t>
      </w:r>
      <w:r w:rsidRPr="00927525">
        <w:rPr>
          <w:rFonts w:ascii="Franklin Gothic Book" w:hAnsi="Franklin Gothic Book" w:eastAsia="Calibri"/>
        </w:rPr>
        <w:t>ATT11</w:t>
      </w:r>
    </w:p>
    <w:p w:rsidRPr="00927525" w:rsidR="001F044A" w:rsidP="00704A64" w:rsidRDefault="001F044A" w14:paraId="15D2644D"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5065D1" w:rsidRDefault="001F044A" w14:paraId="3E2CB9BD" w14:textId="4EDF7BD4">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about vaccines in general? </w:t>
      </w:r>
      <w:r w:rsidRPr="00927525">
        <w:rPr>
          <w:rFonts w:ascii="Franklin Gothic Book" w:hAnsi="Franklin Gothic Book" w:eastAsia="Calibri"/>
          <w:i/>
          <w:iCs/>
        </w:rPr>
        <w:t xml:space="preserve">Select one response for each item. </w:t>
      </w:r>
    </w:p>
    <w:p w:rsidRPr="00927525" w:rsidR="00716104" w:rsidP="00704A64" w:rsidRDefault="00B1612E" w14:paraId="60F2205F" w14:textId="61BC549E">
      <w:pPr>
        <w:spacing w:line="276" w:lineRule="auto"/>
        <w:contextualSpacing/>
        <w:rPr>
          <w:rFonts w:ascii="Franklin Gothic Book" w:hAnsi="Franklin Gothic Book" w:eastAsia="Calibri"/>
          <w:b/>
          <w:bCs/>
        </w:rPr>
      </w:pPr>
      <w:r>
        <w:rPr>
          <w:rFonts w:ascii="Franklin Gothic Book" w:hAnsi="Franklin Gothic Book" w:eastAsia="Calibri"/>
          <w:b/>
          <w:bCs/>
          <w:color w:val="auto"/>
        </w:rPr>
        <w:t>// Randomize order of subitems. //</w:t>
      </w:r>
    </w:p>
    <w:tbl>
      <w:tblPr>
        <w:tblStyle w:val="TableGrid22"/>
        <w:tblW w:w="0" w:type="auto"/>
        <w:tblInd w:w="0" w:type="dxa"/>
        <w:tblLook w:val="04A0" w:firstRow="1" w:lastRow="0" w:firstColumn="1" w:lastColumn="0" w:noHBand="0" w:noVBand="1"/>
      </w:tblPr>
      <w:tblGrid>
        <w:gridCol w:w="1602"/>
        <w:gridCol w:w="5413"/>
        <w:gridCol w:w="2258"/>
      </w:tblGrid>
      <w:tr w:rsidRPr="00927525" w:rsidR="001F044A" w:rsidTr="00AE16E4" w14:paraId="06DECAE7" w14:textId="77777777">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4DE529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541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01336E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25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C2E4A2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6456EFF2"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1ABD8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ATT11_1</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8E509E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am completely confident that vaccines are safe.</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B9CF6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ATT11_1: Vaccines are safe</w:t>
            </w:r>
          </w:p>
        </w:tc>
      </w:tr>
      <w:tr w:rsidRPr="00927525" w:rsidR="001F044A" w:rsidTr="00AE16E4" w14:paraId="2A44202F"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3FF9F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ATT11_2</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F657DE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Vaccinations are effective.</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39AF20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ATT11_2: Vaccines are effective</w:t>
            </w:r>
          </w:p>
        </w:tc>
      </w:tr>
      <w:tr w:rsidRPr="00927525" w:rsidR="001F044A" w:rsidTr="00AE16E4" w14:paraId="6AE8D4AF"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293678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ATT11_3</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F8096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am confident that public authorities decide to approve vaccines when it is in the best interest of the community.</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58C857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ATT11_3: Confident in public authorities</w:t>
            </w:r>
          </w:p>
        </w:tc>
      </w:tr>
      <w:tr w:rsidRPr="00927525" w:rsidR="001F044A" w:rsidTr="00AE16E4" w14:paraId="5353F619"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342F1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ATT11_4</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9FF666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Diseases that have a vaccine (e.g., shingles, pneumonia) are not so bad that I need to get a vaccine for them.</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607C66B" w14:textId="34C235A2">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ATT11_4: </w:t>
            </w:r>
            <w:r w:rsidR="00173FB0">
              <w:rPr>
                <w:rFonts w:ascii="Franklin Gothic Book" w:hAnsi="Franklin Gothic Book" w:eastAsia="Calibri"/>
              </w:rPr>
              <w:t>Diseases with vaccines n</w:t>
            </w:r>
            <w:r w:rsidRPr="00927525" w:rsidR="00173FB0">
              <w:rPr>
                <w:rFonts w:ascii="Franklin Gothic Book" w:hAnsi="Franklin Gothic Book" w:eastAsia="Calibri"/>
              </w:rPr>
              <w:t xml:space="preserve">ot </w:t>
            </w:r>
            <w:r w:rsidRPr="00927525">
              <w:rPr>
                <w:rFonts w:ascii="Franklin Gothic Book" w:hAnsi="Franklin Gothic Book" w:eastAsia="Calibri"/>
              </w:rPr>
              <w:t>severe</w:t>
            </w:r>
          </w:p>
        </w:tc>
      </w:tr>
      <w:tr w:rsidRPr="00927525" w:rsidR="001F044A" w:rsidTr="00AE16E4" w14:paraId="4DFEBA69"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715074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ATT11_5</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CC43136" w14:textId="199054E1">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This is a quality control check. Please check </w:t>
            </w:r>
            <w:r w:rsidR="00834BED">
              <w:rPr>
                <w:rFonts w:ascii="Franklin Gothic Book" w:hAnsi="Franklin Gothic Book" w:eastAsia="Calibri"/>
              </w:rPr>
              <w:t>“</w:t>
            </w:r>
            <w:r w:rsidR="006579D4">
              <w:rPr>
                <w:rFonts w:ascii="Franklin Gothic Book" w:hAnsi="Franklin Gothic Book" w:eastAsia="Calibri"/>
              </w:rPr>
              <w:t>D</w:t>
            </w:r>
            <w:r w:rsidRPr="00927525" w:rsidR="006579D4">
              <w:rPr>
                <w:rFonts w:ascii="Franklin Gothic Book" w:hAnsi="Franklin Gothic Book" w:eastAsia="Calibri"/>
              </w:rPr>
              <w:t>isagree</w:t>
            </w:r>
            <w:r w:rsidR="00834BED">
              <w:rPr>
                <w:rFonts w:ascii="Franklin Gothic Book" w:hAnsi="Franklin Gothic Book" w:eastAsia="Calibri"/>
              </w:rPr>
              <w:t>”</w:t>
            </w:r>
            <w:r w:rsidRPr="00927525">
              <w:rPr>
                <w:rFonts w:ascii="Franklin Gothic Book" w:hAnsi="Franklin Gothic Book" w:eastAsia="Calibri"/>
              </w:rPr>
              <w:t xml:space="preserve"> for this item.</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DA0D4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ATT11_5: QC check</w:t>
            </w:r>
          </w:p>
        </w:tc>
      </w:tr>
      <w:tr w:rsidRPr="00927525" w:rsidR="001F044A" w:rsidTr="00AE16E4" w14:paraId="2ACD2469"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423FF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ATT11_6</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89C96D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When I think about getting vaccinated, I weigh the benefits and risks to make the best decision possible.</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A535AB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ATT11_6: Weigh benefits and risks</w:t>
            </w:r>
          </w:p>
        </w:tc>
      </w:tr>
      <w:tr w:rsidRPr="00927525" w:rsidR="001F044A" w:rsidTr="00AE16E4" w14:paraId="374C6079"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AFA8D8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ATT11_7</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913AB5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When everyone is vaccinated, I do not have to get vaccinated, too.</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A1E149" w14:textId="51150B16">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ATT11_7: </w:t>
            </w:r>
            <w:r w:rsidR="00173FB0">
              <w:rPr>
                <w:rFonts w:ascii="Franklin Gothic Book" w:hAnsi="Franklin Gothic Book" w:eastAsia="Calibri"/>
              </w:rPr>
              <w:t xml:space="preserve">When everyone is vaccinated, I </w:t>
            </w:r>
            <w:proofErr w:type="gramStart"/>
            <w:r w:rsidR="00173FB0">
              <w:rPr>
                <w:rFonts w:ascii="Franklin Gothic Book" w:hAnsi="Franklin Gothic Book" w:eastAsia="Calibri"/>
              </w:rPr>
              <w:t>d</w:t>
            </w:r>
            <w:r w:rsidRPr="00927525" w:rsidR="00173FB0">
              <w:rPr>
                <w:rFonts w:ascii="Franklin Gothic Book" w:hAnsi="Franklin Gothic Book" w:eastAsia="Calibri"/>
              </w:rPr>
              <w:t>on’t</w:t>
            </w:r>
            <w:proofErr w:type="gramEnd"/>
            <w:r w:rsidRPr="00927525" w:rsidR="00173FB0">
              <w:rPr>
                <w:rFonts w:ascii="Franklin Gothic Book" w:hAnsi="Franklin Gothic Book" w:eastAsia="Calibri"/>
              </w:rPr>
              <w:t xml:space="preserve"> </w:t>
            </w:r>
            <w:r w:rsidRPr="00927525">
              <w:rPr>
                <w:rFonts w:ascii="Franklin Gothic Book" w:hAnsi="Franklin Gothic Book" w:eastAsia="Calibri"/>
              </w:rPr>
              <w:t>have to get vaccinated</w:t>
            </w:r>
          </w:p>
        </w:tc>
      </w:tr>
      <w:tr w:rsidRPr="00927525" w:rsidR="001F044A" w:rsidTr="00AE16E4" w14:paraId="59B0345F"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81DC93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ATT11_8</w:t>
            </w:r>
          </w:p>
        </w:tc>
        <w:tc>
          <w:tcPr>
            <w:tcW w:w="54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9BD12D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get vaccinated because it protects people with a weaker immune system.</w:t>
            </w:r>
          </w:p>
        </w:tc>
        <w:tc>
          <w:tcPr>
            <w:tcW w:w="22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8927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ATT11_8: Protects others with weak immune system</w:t>
            </w:r>
          </w:p>
        </w:tc>
      </w:tr>
    </w:tbl>
    <w:p w:rsidRPr="00927525" w:rsidR="001F044A" w:rsidP="00704A64" w:rsidRDefault="001F044A" w14:paraId="57D6109A" w14:textId="77777777">
      <w:pPr>
        <w:spacing w:line="276" w:lineRule="auto"/>
        <w:contextualSpacing/>
        <w:rPr>
          <w:rFonts w:ascii="Calibri" w:hAnsi="Calibri" w:eastAsia="MS Mincho"/>
        </w:rPr>
      </w:pPr>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1CA87B9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A47D9F5"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1816911"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2EF688E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699C4C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1E718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479D3BD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EF1AF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9E9C0F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04420BC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0CAA9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EF8A79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0D7CA1F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CA5C1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23B717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6BA3F16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5F7D3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538F0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7B0A198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B705E7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70E42270" w14:textId="4DBA32E2">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4D8206D1" w14:textId="77777777">
      <w:pPr>
        <w:spacing w:line="276" w:lineRule="auto"/>
        <w:contextualSpacing/>
        <w:rPr>
          <w:rFonts w:ascii="Franklin Gothic Book" w:hAnsi="Franklin Gothic Book" w:eastAsia="Calibri"/>
          <w:b/>
        </w:rPr>
      </w:pPr>
    </w:p>
    <w:p w:rsidRPr="00927525" w:rsidR="001F044A" w:rsidP="00704A64" w:rsidRDefault="001F044A" w14:paraId="104C5160" w14:textId="77777777">
      <w:pPr>
        <w:spacing w:line="276" w:lineRule="auto"/>
        <w:contextualSpacing/>
        <w:rPr>
          <w:rFonts w:ascii="Franklin Gothic Book" w:hAnsi="Franklin Gothic Book" w:eastAsia="Calibri"/>
          <w:b/>
          <w:bCs/>
        </w:rPr>
      </w:pPr>
    </w:p>
    <w:p w:rsidRPr="00927525" w:rsidR="001F044A" w:rsidP="00704A64" w:rsidRDefault="001F044A" w14:paraId="5ADA945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ATT12</w:t>
      </w:r>
    </w:p>
    <w:p w:rsidRPr="00927525" w:rsidR="001F044A" w:rsidP="00704A64" w:rsidRDefault="001F044A" w14:paraId="0E7A6803"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5065D1" w:rsidRDefault="001F044A" w14:paraId="2071B9F0" w14:textId="74942F91">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Franklin Gothic Book" w:cs="Franklin Gothic Book"/>
          <w:i/>
          <w:iCs/>
        </w:rPr>
        <w:t>Select one response for each item.</w:t>
      </w:r>
    </w:p>
    <w:p w:rsidRPr="00927525" w:rsidR="00716104" w:rsidP="00704A64" w:rsidRDefault="00B1612E" w14:paraId="7204CF88" w14:textId="5646F4D5">
      <w:pPr>
        <w:spacing w:line="276" w:lineRule="auto"/>
        <w:contextualSpacing/>
        <w:rPr>
          <w:rFonts w:ascii="Franklin Gothic Book" w:hAnsi="Franklin Gothic Book" w:eastAsia="Calibri"/>
        </w:rPr>
      </w:pPr>
      <w:r>
        <w:rPr>
          <w:rFonts w:ascii="Franklin Gothic Book" w:hAnsi="Franklin Gothic Book" w:eastAsia="Calibri"/>
          <w:b/>
          <w:bCs/>
          <w:color w:val="auto"/>
        </w:rPr>
        <w:t>// Randomize order of subitems. //</w:t>
      </w:r>
    </w:p>
    <w:tbl>
      <w:tblPr>
        <w:tblW w:w="5000" w:type="pct"/>
        <w:tblLook w:val="04A0" w:firstRow="1" w:lastRow="0" w:firstColumn="1" w:lastColumn="0" w:noHBand="0" w:noVBand="1"/>
      </w:tblPr>
      <w:tblGrid>
        <w:gridCol w:w="1679"/>
        <w:gridCol w:w="4731"/>
        <w:gridCol w:w="2940"/>
      </w:tblGrid>
      <w:tr w:rsidRPr="00927525" w:rsidR="001F044A" w:rsidTr="00AE16E4" w14:paraId="1AF51423" w14:textId="77777777">
        <w:tc>
          <w:tcPr>
            <w:tcW w:w="898"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5F6FB1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530"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F0B5F1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57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24C0F5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259F3635"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71237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ATT12_1</w:t>
            </w:r>
          </w:p>
        </w:tc>
        <w:tc>
          <w:tcPr>
            <w:tcW w:w="25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0E9852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Concerns regarding COVID-19 are overblown.</w:t>
            </w:r>
          </w:p>
        </w:tc>
        <w:tc>
          <w:tcPr>
            <w:tcW w:w="157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9A5B86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ATT12_1: Concerns are overblown</w:t>
            </w:r>
          </w:p>
        </w:tc>
      </w:tr>
      <w:tr w:rsidRPr="00927525" w:rsidR="001F044A" w:rsidTr="00AE16E4" w14:paraId="05C1E70C"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7EF685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ATT12_2</w:t>
            </w:r>
          </w:p>
        </w:tc>
        <w:tc>
          <w:tcPr>
            <w:tcW w:w="25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682D0A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There is currently too much panic around COVID-19.</w:t>
            </w:r>
          </w:p>
        </w:tc>
        <w:tc>
          <w:tcPr>
            <w:tcW w:w="157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38CA5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ATT12_2: Too much panic</w:t>
            </w:r>
          </w:p>
        </w:tc>
      </w:tr>
      <w:tr w:rsidRPr="00927525" w:rsidR="001F044A" w:rsidTr="00AE16E4" w14:paraId="37657325"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AC9599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ATT12_3</w:t>
            </w:r>
          </w:p>
        </w:tc>
        <w:tc>
          <w:tcPr>
            <w:tcW w:w="25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97F43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COVID-19 is not as dangerous as the media claims it to be.</w:t>
            </w:r>
          </w:p>
        </w:tc>
        <w:tc>
          <w:tcPr>
            <w:tcW w:w="157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2404A0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ATT12_3: Not as dangerous as media claims</w:t>
            </w:r>
          </w:p>
        </w:tc>
      </w:tr>
      <w:tr w:rsidRPr="00927525" w:rsidR="001F044A" w:rsidTr="00AE16E4" w14:paraId="55589EA5" w14:textId="77777777">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9FF22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ATT12_4</w:t>
            </w:r>
          </w:p>
        </w:tc>
        <w:tc>
          <w:tcPr>
            <w:tcW w:w="25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BDCE8A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People should not be worried about COVID-19.</w:t>
            </w:r>
          </w:p>
        </w:tc>
        <w:tc>
          <w:tcPr>
            <w:tcW w:w="157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4D5B39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ATT12_4: People </w:t>
            </w:r>
            <w:proofErr w:type="gramStart"/>
            <w:r w:rsidRPr="00927525">
              <w:rPr>
                <w:rFonts w:ascii="Franklin Gothic Book" w:hAnsi="Franklin Gothic Book" w:eastAsia="Calibri"/>
              </w:rPr>
              <w:t>shouldn’t</w:t>
            </w:r>
            <w:proofErr w:type="gramEnd"/>
            <w:r w:rsidRPr="00927525">
              <w:rPr>
                <w:rFonts w:ascii="Franklin Gothic Book" w:hAnsi="Franklin Gothic Book" w:eastAsia="Calibri"/>
              </w:rPr>
              <w:t xml:space="preserve"> be worried about COVID-19</w:t>
            </w:r>
          </w:p>
        </w:tc>
      </w:tr>
      <w:tr w:rsidRPr="00927525" w:rsidR="001F044A" w:rsidTr="00AE16E4" w14:paraId="3893374F" w14:textId="77777777">
        <w:trPr>
          <w:trHeight w:val="278"/>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3CB0F82" w14:textId="2F57328B">
            <w:pPr>
              <w:spacing w:line="276" w:lineRule="auto"/>
              <w:contextualSpacing/>
              <w:rPr>
                <w:rFonts w:ascii="Franklin Gothic Book" w:hAnsi="Franklin Gothic Book" w:eastAsia="Calibri"/>
              </w:rPr>
            </w:pPr>
          </w:p>
        </w:tc>
        <w:tc>
          <w:tcPr>
            <w:tcW w:w="25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01ED9D2" w14:textId="3F3AD962">
            <w:pPr>
              <w:spacing w:line="276" w:lineRule="auto"/>
              <w:contextualSpacing/>
              <w:rPr>
                <w:rFonts w:ascii="Franklin Gothic Book" w:hAnsi="Franklin Gothic Book" w:eastAsia="Calibri"/>
              </w:rPr>
            </w:pPr>
          </w:p>
        </w:tc>
        <w:tc>
          <w:tcPr>
            <w:tcW w:w="157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A974733" w14:textId="4FB26B1A">
            <w:pPr>
              <w:spacing w:line="276" w:lineRule="auto"/>
              <w:contextualSpacing/>
              <w:rPr>
                <w:rFonts w:ascii="Franklin Gothic Book" w:hAnsi="Franklin Gothic Book" w:eastAsia="Calibri"/>
              </w:rPr>
            </w:pPr>
          </w:p>
        </w:tc>
      </w:tr>
      <w:tr w:rsidRPr="00927525" w:rsidR="001F044A" w:rsidTr="00AE16E4" w14:paraId="006D5D85" w14:textId="77777777">
        <w:trPr>
          <w:trHeight w:val="548"/>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2BDABFE" w14:textId="0AC3B0DF">
            <w:pPr>
              <w:spacing w:line="276" w:lineRule="auto"/>
              <w:contextualSpacing/>
              <w:rPr>
                <w:rFonts w:ascii="Franklin Gothic Book" w:hAnsi="Franklin Gothic Book" w:eastAsia="Calibri"/>
              </w:rPr>
            </w:pPr>
          </w:p>
        </w:tc>
        <w:tc>
          <w:tcPr>
            <w:tcW w:w="25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17BDE07" w14:textId="1065081F">
            <w:pPr>
              <w:spacing w:line="276" w:lineRule="auto"/>
              <w:contextualSpacing/>
              <w:rPr>
                <w:rFonts w:ascii="Franklin Gothic Book" w:hAnsi="Franklin Gothic Book" w:eastAsia="Calibri"/>
              </w:rPr>
            </w:pPr>
          </w:p>
        </w:tc>
        <w:tc>
          <w:tcPr>
            <w:tcW w:w="1572"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8019992" w14:textId="73C10D4F">
            <w:pPr>
              <w:spacing w:line="276" w:lineRule="auto"/>
              <w:contextualSpacing/>
              <w:rPr>
                <w:rFonts w:ascii="Franklin Gothic Book" w:hAnsi="Franklin Gothic Book" w:eastAsia="Calibri"/>
              </w:rPr>
            </w:pPr>
          </w:p>
        </w:tc>
      </w:tr>
    </w:tbl>
    <w:p w:rsidRPr="00927525" w:rsidR="001F044A" w:rsidP="00704A64" w:rsidRDefault="001F044A" w14:paraId="7EA964DF"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316CB581"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38FA9A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96BA38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7895800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7BD2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340D0C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61E29B5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A5EBAA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F2AA40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139083E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6D744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B1299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5D5B79E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2025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E430D2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31F2B623"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95FDD9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DC3F74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65FDAA6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4237E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526774EE" w14:textId="39D884E9">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4F7EE006" w14:textId="77777777">
      <w:pPr>
        <w:spacing w:line="276" w:lineRule="auto"/>
        <w:contextualSpacing/>
        <w:rPr>
          <w:rFonts w:ascii="Franklin Gothic Book" w:hAnsi="Franklin Gothic Book" w:eastAsia="Calibri"/>
          <w:b/>
        </w:rPr>
      </w:pPr>
    </w:p>
    <w:p w:rsidRPr="00927525" w:rsidR="001F044A" w:rsidP="00704A64" w:rsidRDefault="001F044A" w14:paraId="51651F45" w14:textId="77777777">
      <w:pPr>
        <w:spacing w:line="276" w:lineRule="auto"/>
        <w:contextualSpacing/>
        <w:rPr>
          <w:rFonts w:ascii="Franklin Gothic Book" w:hAnsi="Franklin Gothic Book" w:eastAsia="Calibri"/>
          <w:b/>
        </w:rPr>
      </w:pPr>
      <w:bookmarkStart w:name="_Hlk57804050" w:id="10"/>
    </w:p>
    <w:p w:rsidRPr="00927525" w:rsidR="002B0F8E" w:rsidP="002B0F8E" w:rsidRDefault="001F044A" w14:paraId="294131BE" w14:textId="7961BEF9">
      <w:pPr>
        <w:spacing w:line="276" w:lineRule="auto"/>
        <w:contextualSpacing/>
        <w:rPr>
          <w:rFonts w:ascii="Franklin Gothic Book" w:hAnsi="Franklin Gothic Book" w:eastAsia="Calibri"/>
          <w:b/>
          <w:bCs/>
        </w:rPr>
      </w:pPr>
      <w:r w:rsidRPr="00927525">
        <w:rPr>
          <w:rFonts w:ascii="Franklin Gothic Book" w:hAnsi="Franklin Gothic Book" w:eastAsia="Calibri"/>
          <w:b/>
        </w:rPr>
        <w:t xml:space="preserve">Item #: </w:t>
      </w:r>
      <w:r w:rsidRPr="6CA71C65" w:rsidR="002B0F8E">
        <w:rPr>
          <w:rFonts w:ascii="Franklin Gothic Book" w:hAnsi="Franklin Gothic Book" w:eastAsia="Calibri"/>
        </w:rPr>
        <w:t>ATT13</w:t>
      </w:r>
      <w:r w:rsidR="00E54A9D">
        <w:rPr>
          <w:rFonts w:ascii="Franklin Gothic Book" w:hAnsi="Franklin Gothic Book" w:eastAsia="Calibri"/>
        </w:rPr>
        <w:t>a</w:t>
      </w:r>
    </w:p>
    <w:p w:rsidRPr="00927525" w:rsidR="002B0F8E" w:rsidP="002B0F8E" w:rsidRDefault="002B0F8E" w14:paraId="451E16B9" w14:textId="77777777">
      <w:pPr>
        <w:spacing w:line="276" w:lineRule="auto"/>
        <w:contextualSpacing/>
        <w:rPr>
          <w:rFonts w:ascii="Franklin Gothic Book" w:hAnsi="Franklin Gothic Book" w:eastAsia="Calibri"/>
        </w:rPr>
      </w:pPr>
      <w:r w:rsidRPr="6CA71C65">
        <w:rPr>
          <w:rFonts w:ascii="Franklin Gothic Book" w:hAnsi="Franklin Gothic Book" w:eastAsia="Calibri"/>
          <w:b/>
          <w:bCs/>
        </w:rPr>
        <w:t>Question Type</w:t>
      </w:r>
      <w:r w:rsidRPr="6CA71C65">
        <w:rPr>
          <w:rFonts w:ascii="Franklin Gothic Book" w:hAnsi="Franklin Gothic Book" w:eastAsia="Calibri"/>
        </w:rPr>
        <w:t>:</w:t>
      </w:r>
      <w:r w:rsidRPr="6CA71C65">
        <w:rPr>
          <w:rFonts w:ascii="Franklin Gothic Book" w:hAnsi="Franklin Gothic Book" w:eastAsia="Calibri"/>
          <w:b/>
          <w:bCs/>
        </w:rPr>
        <w:t xml:space="preserve"> </w:t>
      </w:r>
      <w:r w:rsidRPr="6CA71C65">
        <w:rPr>
          <w:rFonts w:ascii="Franklin Gothic Book" w:hAnsi="Franklin Gothic Book" w:eastAsia="Calibri"/>
        </w:rPr>
        <w:t>Grid</w:t>
      </w:r>
    </w:p>
    <w:p w:rsidRPr="00927525" w:rsidR="002B0F8E" w:rsidP="002B0F8E" w:rsidRDefault="002B0F8E" w14:paraId="615643BB" w14:textId="77777777">
      <w:pPr>
        <w:spacing w:line="276" w:lineRule="auto"/>
        <w:contextualSpacing/>
        <w:rPr>
          <w:rFonts w:ascii="Franklin Gothic Book" w:hAnsi="Franklin Gothic Book" w:eastAsia="Calibri"/>
          <w:i/>
          <w:iCs/>
        </w:rPr>
      </w:pPr>
      <w:r w:rsidRPr="6CA71C65">
        <w:rPr>
          <w:rFonts w:ascii="Franklin Gothic Book" w:hAnsi="Franklin Gothic Book" w:eastAsia="Calibri"/>
          <w:b/>
          <w:bCs/>
        </w:rPr>
        <w:t xml:space="preserve">Variable Text: </w:t>
      </w:r>
      <w:r w:rsidRPr="6CA71C65">
        <w:rPr>
          <w:rFonts w:ascii="Franklin Gothic Book" w:hAnsi="Franklin Gothic Book" w:eastAsia="Calibri"/>
        </w:rPr>
        <w:t xml:space="preserve">How much do you agree or disagree with the following statements? </w:t>
      </w:r>
      <w:r w:rsidRPr="6CA71C65">
        <w:rPr>
          <w:rFonts w:ascii="Franklin Gothic Book" w:hAnsi="Franklin Gothic Book" w:eastAsia="Calibri"/>
          <w:i/>
          <w:iCs/>
        </w:rPr>
        <w:t>Select one response for each item.</w:t>
      </w:r>
    </w:p>
    <w:tbl>
      <w:tblPr>
        <w:tblW w:w="0" w:type="auto"/>
        <w:tblLook w:val="04A0" w:firstRow="1" w:lastRow="0" w:firstColumn="1" w:lastColumn="0" w:noHBand="0" w:noVBand="1"/>
      </w:tblPr>
      <w:tblGrid>
        <w:gridCol w:w="1602"/>
        <w:gridCol w:w="4603"/>
        <w:gridCol w:w="2713"/>
      </w:tblGrid>
      <w:tr w:rsidR="002B0F8E" w:rsidTr="6CA71C65" w14:paraId="5F4594EA" w14:textId="77777777">
        <w:tc>
          <w:tcPr>
            <w:tcW w:w="1602" w:type="dxa"/>
            <w:tcBorders>
              <w:top w:val="single" w:color="auto" w:sz="4" w:space="0"/>
              <w:left w:val="single" w:color="auto" w:sz="4" w:space="0"/>
              <w:bottom w:val="single" w:color="auto" w:sz="4" w:space="0"/>
              <w:right w:val="single" w:color="auto" w:sz="4" w:space="0"/>
            </w:tcBorders>
          </w:tcPr>
          <w:p w:rsidR="002B0F8E" w:rsidP="00283F22" w:rsidRDefault="002B0F8E" w14:paraId="26379A1C" w14:textId="77777777">
            <w:pPr>
              <w:spacing w:before="0" w:after="0" w:line="276" w:lineRule="auto"/>
              <w:rPr>
                <w:rFonts w:ascii="Franklin Gothic Book" w:hAnsi="Franklin Gothic Book" w:eastAsia="Calibri"/>
                <w:b/>
                <w:bCs/>
              </w:rPr>
            </w:pPr>
            <w:r w:rsidRPr="6CA71C65">
              <w:rPr>
                <w:rFonts w:ascii="Franklin Gothic Book" w:hAnsi="Franklin Gothic Book" w:eastAsia="Calibri"/>
                <w:b/>
                <w:bCs/>
              </w:rPr>
              <w:t>Variable Name</w:t>
            </w:r>
          </w:p>
        </w:tc>
        <w:tc>
          <w:tcPr>
            <w:tcW w:w="4603" w:type="dxa"/>
            <w:tcBorders>
              <w:top w:val="single" w:color="auto" w:sz="4" w:space="0"/>
              <w:left w:val="single" w:color="auto" w:sz="4" w:space="0"/>
              <w:bottom w:val="single" w:color="auto" w:sz="4" w:space="0"/>
              <w:right w:val="single" w:color="auto" w:sz="4" w:space="0"/>
            </w:tcBorders>
          </w:tcPr>
          <w:p w:rsidR="002B0F8E" w:rsidP="00283F22" w:rsidRDefault="002B0F8E" w14:paraId="3E1FDE04" w14:textId="77777777">
            <w:pPr>
              <w:spacing w:before="0" w:after="0" w:line="276" w:lineRule="auto"/>
              <w:rPr>
                <w:rFonts w:ascii="Franklin Gothic Book" w:hAnsi="Franklin Gothic Book" w:eastAsia="Calibri"/>
                <w:b/>
                <w:bCs/>
              </w:rPr>
            </w:pPr>
            <w:r w:rsidRPr="6CA71C65">
              <w:rPr>
                <w:rFonts w:ascii="Franklin Gothic Book" w:hAnsi="Franklin Gothic Book" w:eastAsia="Calibri"/>
                <w:b/>
                <w:bCs/>
              </w:rPr>
              <w:t>Variable Text</w:t>
            </w:r>
          </w:p>
        </w:tc>
        <w:tc>
          <w:tcPr>
            <w:tcW w:w="2713" w:type="dxa"/>
            <w:tcBorders>
              <w:top w:val="single" w:color="auto" w:sz="4" w:space="0"/>
              <w:left w:val="single" w:color="auto" w:sz="4" w:space="0"/>
              <w:bottom w:val="single" w:color="auto" w:sz="4" w:space="0"/>
              <w:right w:val="single" w:color="auto" w:sz="4" w:space="0"/>
            </w:tcBorders>
          </w:tcPr>
          <w:p w:rsidR="002B0F8E" w:rsidP="00283F22" w:rsidRDefault="002B0F8E" w14:paraId="679521FB" w14:textId="77777777">
            <w:pPr>
              <w:spacing w:before="0" w:after="0" w:line="276" w:lineRule="auto"/>
              <w:rPr>
                <w:rFonts w:ascii="Franklin Gothic Book" w:hAnsi="Franklin Gothic Book" w:eastAsia="Calibri"/>
                <w:b/>
                <w:bCs/>
              </w:rPr>
            </w:pPr>
            <w:r w:rsidRPr="6CA71C65">
              <w:rPr>
                <w:rFonts w:ascii="Franklin Gothic Book" w:hAnsi="Franklin Gothic Book" w:eastAsia="Calibri"/>
                <w:b/>
                <w:bCs/>
              </w:rPr>
              <w:t>Variable Label</w:t>
            </w:r>
          </w:p>
        </w:tc>
      </w:tr>
      <w:tr w:rsidR="002B0F8E" w:rsidTr="6CA71C65" w14:paraId="4B47C496" w14:textId="77777777">
        <w:tc>
          <w:tcPr>
            <w:tcW w:w="1602" w:type="dxa"/>
            <w:tcBorders>
              <w:top w:val="single" w:color="auto" w:sz="4" w:space="0"/>
              <w:left w:val="single" w:color="auto" w:sz="4" w:space="0"/>
              <w:bottom w:val="single" w:color="auto" w:sz="4" w:space="0"/>
              <w:right w:val="single" w:color="auto" w:sz="4" w:space="0"/>
            </w:tcBorders>
          </w:tcPr>
          <w:p w:rsidR="002B0F8E" w:rsidP="00283F22" w:rsidRDefault="002B0F8E" w14:paraId="0B6EC315" w14:textId="2C54296B">
            <w:pPr>
              <w:spacing w:before="0" w:after="0" w:line="276" w:lineRule="auto"/>
              <w:rPr>
                <w:rFonts w:ascii="Franklin Gothic Book" w:hAnsi="Franklin Gothic Book" w:eastAsia="Calibri"/>
              </w:rPr>
            </w:pPr>
            <w:r w:rsidRPr="6CA71C65">
              <w:rPr>
                <w:rFonts w:ascii="Franklin Gothic Book" w:hAnsi="Franklin Gothic Book" w:eastAsia="Calibri"/>
              </w:rPr>
              <w:lastRenderedPageBreak/>
              <w:t>ATT13</w:t>
            </w:r>
            <w:r w:rsidR="00E54A9D">
              <w:rPr>
                <w:rFonts w:ascii="Franklin Gothic Book" w:hAnsi="Franklin Gothic Book" w:eastAsia="Calibri"/>
              </w:rPr>
              <w:t>a</w:t>
            </w:r>
            <w:r w:rsidRPr="6CA71C65">
              <w:rPr>
                <w:rFonts w:ascii="Franklin Gothic Book" w:hAnsi="Franklin Gothic Book" w:eastAsia="Calibri"/>
              </w:rPr>
              <w:t>_1</w:t>
            </w:r>
          </w:p>
        </w:tc>
        <w:tc>
          <w:tcPr>
            <w:tcW w:w="4603" w:type="dxa"/>
            <w:tcBorders>
              <w:top w:val="single" w:color="auto" w:sz="4" w:space="0"/>
              <w:left w:val="single" w:color="auto" w:sz="4" w:space="0"/>
              <w:bottom w:val="single" w:color="auto" w:sz="4" w:space="0"/>
              <w:right w:val="single" w:color="auto" w:sz="4" w:space="0"/>
            </w:tcBorders>
          </w:tcPr>
          <w:p w:rsidR="002B0F8E" w:rsidP="00283F22" w:rsidRDefault="002B0F8E" w14:paraId="333EA996" w14:textId="50288ACE">
            <w:pPr>
              <w:spacing w:before="0" w:after="0" w:line="276" w:lineRule="auto"/>
              <w:rPr>
                <w:rFonts w:ascii="Franklin Gothic Book" w:hAnsi="Franklin Gothic Book" w:eastAsia="Calibri"/>
              </w:rPr>
            </w:pPr>
            <w:r w:rsidRPr="6CA71C65">
              <w:rPr>
                <w:rFonts w:ascii="Franklin Gothic Book" w:hAnsi="Franklin Gothic Book" w:eastAsia="Calibri"/>
              </w:rPr>
              <w:t xml:space="preserve">People who are important to me </w:t>
            </w:r>
            <w:r w:rsidRPr="2B3222E6">
              <w:rPr>
                <w:rFonts w:ascii="Franklin Gothic Book" w:hAnsi="Franklin Gothic Book" w:eastAsia="Calibri"/>
              </w:rPr>
              <w:t>will</w:t>
            </w:r>
            <w:r w:rsidR="00AD58FE">
              <w:rPr>
                <w:rFonts w:ascii="Franklin Gothic Book" w:hAnsi="Franklin Gothic Book" w:eastAsia="Calibri"/>
              </w:rPr>
              <w:t xml:space="preserve"> </w:t>
            </w:r>
            <w:r w:rsidRPr="6CA71C65">
              <w:rPr>
                <w:rFonts w:ascii="Franklin Gothic Book" w:hAnsi="Franklin Gothic Book" w:eastAsia="Calibri"/>
                <w:u w:val="single"/>
              </w:rPr>
              <w:t>receive a COVID-19 vaccine</w:t>
            </w:r>
            <w:r w:rsidRPr="6CA71C65">
              <w:rPr>
                <w:rFonts w:ascii="Franklin Gothic Book" w:hAnsi="Franklin Gothic Book" w:eastAsia="Calibri"/>
              </w:rPr>
              <w:t xml:space="preserve">. </w:t>
            </w:r>
          </w:p>
        </w:tc>
        <w:tc>
          <w:tcPr>
            <w:tcW w:w="2713" w:type="dxa"/>
            <w:tcBorders>
              <w:top w:val="single" w:color="auto" w:sz="4" w:space="0"/>
              <w:left w:val="single" w:color="auto" w:sz="4" w:space="0"/>
              <w:bottom w:val="single" w:color="auto" w:sz="4" w:space="0"/>
              <w:right w:val="single" w:color="auto" w:sz="4" w:space="0"/>
            </w:tcBorders>
          </w:tcPr>
          <w:p w:rsidR="002B0F8E" w:rsidP="00283F22" w:rsidRDefault="002B0F8E" w14:paraId="05FCB8BC" w14:textId="3E61EB76">
            <w:pPr>
              <w:spacing w:before="0" w:after="0" w:line="276" w:lineRule="auto"/>
              <w:rPr>
                <w:rFonts w:ascii="Franklin Gothic Book" w:hAnsi="Franklin Gothic Book" w:eastAsia="Calibri"/>
              </w:rPr>
            </w:pPr>
            <w:r w:rsidRPr="6CA71C65">
              <w:rPr>
                <w:rFonts w:ascii="Franklin Gothic Book" w:hAnsi="Franklin Gothic Book" w:eastAsia="Calibri"/>
              </w:rPr>
              <w:t>ATT13</w:t>
            </w:r>
            <w:r w:rsidR="00E54A9D">
              <w:rPr>
                <w:rFonts w:ascii="Franklin Gothic Book" w:hAnsi="Franklin Gothic Book" w:eastAsia="Calibri"/>
              </w:rPr>
              <w:t>a</w:t>
            </w:r>
            <w:r w:rsidRPr="6CA71C65">
              <w:rPr>
                <w:rFonts w:ascii="Franklin Gothic Book" w:hAnsi="Franklin Gothic Book" w:eastAsia="Calibri"/>
              </w:rPr>
              <w:t xml:space="preserve">_1: </w:t>
            </w:r>
            <w:r w:rsidRPr="00320D96" w:rsidR="00320D96">
              <w:rPr>
                <w:rFonts w:ascii="Franklin Gothic Book" w:hAnsi="Franklin Gothic Book" w:eastAsia="Calibri"/>
              </w:rPr>
              <w:t>People important to me will</w:t>
            </w:r>
            <w:r w:rsidRPr="00320D96" w:rsidDel="00320D96" w:rsidR="00320D96">
              <w:rPr>
                <w:rFonts w:ascii="Franklin Gothic Book" w:hAnsi="Franklin Gothic Book" w:eastAsia="Calibri"/>
              </w:rPr>
              <w:t xml:space="preserve"> </w:t>
            </w:r>
            <w:r w:rsidR="00320D96">
              <w:rPr>
                <w:rFonts w:ascii="Franklin Gothic Book" w:hAnsi="Franklin Gothic Book" w:eastAsia="Calibri"/>
              </w:rPr>
              <w:t>r</w:t>
            </w:r>
            <w:r w:rsidRPr="6CA71C65">
              <w:rPr>
                <w:rFonts w:ascii="Franklin Gothic Book" w:hAnsi="Franklin Gothic Book" w:eastAsia="Calibri"/>
              </w:rPr>
              <w:t>eceive a vaccine</w:t>
            </w:r>
          </w:p>
        </w:tc>
      </w:tr>
      <w:tr w:rsidR="002B0F8E" w:rsidTr="6CA71C65" w14:paraId="4A01DD72" w14:textId="77777777">
        <w:tc>
          <w:tcPr>
            <w:tcW w:w="1602" w:type="dxa"/>
            <w:tcBorders>
              <w:top w:val="single" w:color="auto" w:sz="4" w:space="0"/>
              <w:left w:val="single" w:color="auto" w:sz="4" w:space="0"/>
              <w:bottom w:val="single" w:color="auto" w:sz="4" w:space="0"/>
              <w:right w:val="single" w:color="auto" w:sz="4" w:space="0"/>
            </w:tcBorders>
          </w:tcPr>
          <w:p w:rsidR="002B0F8E" w:rsidP="00283F22" w:rsidRDefault="002B0F8E" w14:paraId="1B4D827D" w14:textId="6C25F6B4">
            <w:pPr>
              <w:spacing w:before="0" w:after="0" w:line="276" w:lineRule="auto"/>
              <w:rPr>
                <w:rFonts w:ascii="Franklin Gothic Book" w:hAnsi="Franklin Gothic Book" w:eastAsia="Calibri"/>
              </w:rPr>
            </w:pPr>
            <w:r w:rsidRPr="6CA71C65">
              <w:rPr>
                <w:rFonts w:ascii="Franklin Gothic Book" w:hAnsi="Franklin Gothic Book" w:eastAsia="Calibri"/>
              </w:rPr>
              <w:t>ATT13</w:t>
            </w:r>
            <w:r w:rsidR="00E54A9D">
              <w:rPr>
                <w:rFonts w:ascii="Franklin Gothic Book" w:hAnsi="Franklin Gothic Book" w:eastAsia="Calibri"/>
              </w:rPr>
              <w:t>a</w:t>
            </w:r>
            <w:r w:rsidRPr="6CA71C65">
              <w:rPr>
                <w:rFonts w:ascii="Franklin Gothic Book" w:hAnsi="Franklin Gothic Book" w:eastAsia="Calibri"/>
              </w:rPr>
              <w:t>_2</w:t>
            </w:r>
          </w:p>
        </w:tc>
        <w:tc>
          <w:tcPr>
            <w:tcW w:w="4603" w:type="dxa"/>
            <w:tcBorders>
              <w:top w:val="single" w:color="auto" w:sz="4" w:space="0"/>
              <w:left w:val="single" w:color="auto" w:sz="4" w:space="0"/>
              <w:bottom w:val="single" w:color="auto" w:sz="4" w:space="0"/>
              <w:right w:val="single" w:color="auto" w:sz="4" w:space="0"/>
            </w:tcBorders>
          </w:tcPr>
          <w:p w:rsidR="002B0F8E" w:rsidP="00283F22" w:rsidRDefault="002B0F8E" w14:paraId="0793C0A4" w14:textId="77777777">
            <w:pPr>
              <w:spacing w:before="0" w:after="0" w:line="276" w:lineRule="auto"/>
              <w:rPr>
                <w:rFonts w:ascii="Franklin Gothic Book" w:hAnsi="Franklin Gothic Book" w:eastAsia="Calibri"/>
              </w:rPr>
            </w:pPr>
            <w:r w:rsidRPr="6CA71C65">
              <w:rPr>
                <w:rFonts w:ascii="Franklin Gothic Book" w:hAnsi="Franklin Gothic Book" w:eastAsia="Calibri"/>
              </w:rPr>
              <w:t xml:space="preserve">People who are important to me </w:t>
            </w:r>
            <w:r w:rsidRPr="6CA71C65">
              <w:rPr>
                <w:rFonts w:ascii="Franklin Gothic Book" w:hAnsi="Franklin Gothic Book" w:eastAsia="Calibri"/>
                <w:u w:val="single"/>
              </w:rPr>
              <w:t>wear a face mask</w:t>
            </w:r>
            <w:r w:rsidRPr="6CA71C65">
              <w:rPr>
                <w:rFonts w:ascii="Franklin Gothic Book" w:hAnsi="Franklin Gothic Book" w:eastAsia="Calibri"/>
              </w:rPr>
              <w:t xml:space="preserve"> when </w:t>
            </w:r>
            <w:r w:rsidRPr="2B3222E6">
              <w:rPr>
                <w:rFonts w:ascii="Franklin Gothic Book" w:hAnsi="Franklin Gothic Book" w:eastAsia="Calibri"/>
              </w:rPr>
              <w:t>they are</w:t>
            </w:r>
            <w:r w:rsidRPr="6CA71C65">
              <w:rPr>
                <w:rFonts w:ascii="Franklin Gothic Book" w:hAnsi="Franklin Gothic Book" w:eastAsia="Calibri"/>
              </w:rPr>
              <w:t xml:space="preserve"> out in public. </w:t>
            </w:r>
          </w:p>
        </w:tc>
        <w:tc>
          <w:tcPr>
            <w:tcW w:w="2713" w:type="dxa"/>
            <w:tcBorders>
              <w:top w:val="single" w:color="auto" w:sz="4" w:space="0"/>
              <w:left w:val="single" w:color="auto" w:sz="4" w:space="0"/>
              <w:bottom w:val="single" w:color="auto" w:sz="4" w:space="0"/>
              <w:right w:val="single" w:color="auto" w:sz="4" w:space="0"/>
            </w:tcBorders>
          </w:tcPr>
          <w:p w:rsidR="002B0F8E" w:rsidP="00283F22" w:rsidRDefault="002B0F8E" w14:paraId="4A521524" w14:textId="4D92D38D">
            <w:pPr>
              <w:spacing w:before="0" w:after="0" w:line="276" w:lineRule="auto"/>
              <w:rPr>
                <w:rFonts w:ascii="Franklin Gothic Book" w:hAnsi="Franklin Gothic Book" w:eastAsia="Calibri"/>
              </w:rPr>
            </w:pPr>
            <w:r w:rsidRPr="5F20BDC5">
              <w:rPr>
                <w:rFonts w:ascii="Franklin Gothic Book" w:hAnsi="Franklin Gothic Book" w:eastAsia="Calibri"/>
              </w:rPr>
              <w:t>ATT13</w:t>
            </w:r>
            <w:r w:rsidR="00E54A9D">
              <w:rPr>
                <w:rFonts w:ascii="Franklin Gothic Book" w:hAnsi="Franklin Gothic Book" w:eastAsia="Calibri"/>
              </w:rPr>
              <w:t>a</w:t>
            </w:r>
            <w:r w:rsidRPr="6CA71C65">
              <w:rPr>
                <w:rFonts w:ascii="Franklin Gothic Book" w:hAnsi="Franklin Gothic Book" w:eastAsia="Calibri"/>
              </w:rPr>
              <w:t xml:space="preserve">_2: </w:t>
            </w:r>
            <w:r w:rsidRPr="00320D96" w:rsidR="00320D96">
              <w:rPr>
                <w:rFonts w:ascii="Franklin Gothic Book" w:hAnsi="Franklin Gothic Book" w:eastAsia="Calibri"/>
              </w:rPr>
              <w:t>People important to me will</w:t>
            </w:r>
            <w:r w:rsidRPr="00320D96" w:rsidDel="00320D96" w:rsidR="00320D96">
              <w:rPr>
                <w:rFonts w:ascii="Franklin Gothic Book" w:hAnsi="Franklin Gothic Book" w:eastAsia="Calibri"/>
              </w:rPr>
              <w:t xml:space="preserve"> </w:t>
            </w:r>
            <w:r w:rsidR="00320D96">
              <w:rPr>
                <w:rFonts w:ascii="Franklin Gothic Book" w:hAnsi="Franklin Gothic Book" w:eastAsia="Calibri"/>
              </w:rPr>
              <w:t>w</w:t>
            </w:r>
            <w:r w:rsidRPr="6CA71C65">
              <w:rPr>
                <w:rFonts w:ascii="Franklin Gothic Book" w:hAnsi="Franklin Gothic Book" w:eastAsia="Calibri"/>
              </w:rPr>
              <w:t>ear a face mask</w:t>
            </w:r>
          </w:p>
        </w:tc>
      </w:tr>
      <w:tr w:rsidR="002B0F8E" w:rsidTr="6CA71C65" w14:paraId="6D17E760" w14:textId="77777777">
        <w:tc>
          <w:tcPr>
            <w:tcW w:w="1602" w:type="dxa"/>
            <w:tcBorders>
              <w:top w:val="single" w:color="auto" w:sz="4" w:space="0"/>
              <w:left w:val="single" w:color="auto" w:sz="4" w:space="0"/>
              <w:bottom w:val="single" w:color="auto" w:sz="4" w:space="0"/>
              <w:right w:val="single" w:color="auto" w:sz="4" w:space="0"/>
            </w:tcBorders>
          </w:tcPr>
          <w:p w:rsidR="002B0F8E" w:rsidP="00283F22" w:rsidRDefault="002B0F8E" w14:paraId="44993050" w14:textId="0E2EE002">
            <w:pPr>
              <w:spacing w:before="0" w:after="0" w:line="276" w:lineRule="auto"/>
              <w:rPr>
                <w:rFonts w:ascii="Franklin Gothic Book" w:hAnsi="Franklin Gothic Book" w:eastAsia="Calibri"/>
              </w:rPr>
            </w:pPr>
            <w:r w:rsidRPr="6CA71C65">
              <w:rPr>
                <w:rFonts w:ascii="Franklin Gothic Book" w:hAnsi="Franklin Gothic Book" w:eastAsia="Calibri"/>
              </w:rPr>
              <w:t>ATT13</w:t>
            </w:r>
            <w:r w:rsidR="00E54A9D">
              <w:rPr>
                <w:rFonts w:ascii="Franklin Gothic Book" w:hAnsi="Franklin Gothic Book" w:eastAsia="Calibri"/>
              </w:rPr>
              <w:t>a</w:t>
            </w:r>
            <w:r w:rsidRPr="6CA71C65">
              <w:rPr>
                <w:rFonts w:ascii="Franklin Gothic Book" w:hAnsi="Franklin Gothic Book" w:eastAsia="Calibri"/>
              </w:rPr>
              <w:t>_3</w:t>
            </w:r>
          </w:p>
        </w:tc>
        <w:tc>
          <w:tcPr>
            <w:tcW w:w="4603" w:type="dxa"/>
            <w:tcBorders>
              <w:top w:val="single" w:color="auto" w:sz="4" w:space="0"/>
              <w:left w:val="single" w:color="auto" w:sz="4" w:space="0"/>
              <w:bottom w:val="single" w:color="auto" w:sz="4" w:space="0"/>
              <w:right w:val="single" w:color="auto" w:sz="4" w:space="0"/>
            </w:tcBorders>
          </w:tcPr>
          <w:p w:rsidR="002B0F8E" w:rsidP="00283F22" w:rsidRDefault="002B0F8E" w14:paraId="43DF34FE" w14:textId="77777777">
            <w:pPr>
              <w:spacing w:before="0" w:after="0" w:line="276" w:lineRule="auto"/>
              <w:rPr>
                <w:rFonts w:ascii="Franklin Gothic Book" w:hAnsi="Franklin Gothic Book" w:eastAsia="Calibri"/>
              </w:rPr>
            </w:pPr>
            <w:r w:rsidRPr="6CA71C65">
              <w:rPr>
                <w:rFonts w:ascii="Franklin Gothic Book" w:hAnsi="Franklin Gothic Book" w:eastAsia="Calibri"/>
              </w:rPr>
              <w:t xml:space="preserve">People who are important to me </w:t>
            </w:r>
            <w:r w:rsidRPr="6CA71C65">
              <w:rPr>
                <w:rFonts w:ascii="Franklin Gothic Book" w:hAnsi="Franklin Gothic Book" w:eastAsia="Calibri"/>
                <w:u w:val="single"/>
              </w:rPr>
              <w:t xml:space="preserve">maintain a social distance from individuals outside of </w:t>
            </w:r>
            <w:r w:rsidRPr="2B3222E6">
              <w:rPr>
                <w:rFonts w:ascii="Franklin Gothic Book" w:hAnsi="Franklin Gothic Book" w:eastAsia="Calibri"/>
                <w:u w:val="single"/>
              </w:rPr>
              <w:t>their</w:t>
            </w:r>
            <w:r w:rsidRPr="6CA71C65">
              <w:rPr>
                <w:rFonts w:ascii="Franklin Gothic Book" w:hAnsi="Franklin Gothic Book" w:eastAsia="Calibri"/>
                <w:u w:val="single"/>
              </w:rPr>
              <w:t xml:space="preserve"> household</w:t>
            </w:r>
            <w:r w:rsidRPr="6CA71C65">
              <w:rPr>
                <w:rFonts w:ascii="Franklin Gothic Book" w:hAnsi="Franklin Gothic Book" w:eastAsia="Calibri"/>
              </w:rPr>
              <w:t>.</w:t>
            </w:r>
          </w:p>
        </w:tc>
        <w:tc>
          <w:tcPr>
            <w:tcW w:w="2713" w:type="dxa"/>
            <w:tcBorders>
              <w:top w:val="single" w:color="auto" w:sz="4" w:space="0"/>
              <w:left w:val="single" w:color="auto" w:sz="4" w:space="0"/>
              <w:bottom w:val="single" w:color="auto" w:sz="4" w:space="0"/>
              <w:right w:val="single" w:color="auto" w:sz="4" w:space="0"/>
            </w:tcBorders>
          </w:tcPr>
          <w:p w:rsidR="002B0F8E" w:rsidP="00283F22" w:rsidRDefault="002B0F8E" w14:paraId="6500DC7F" w14:textId="14CA9F38">
            <w:pPr>
              <w:spacing w:before="0" w:after="0" w:line="276" w:lineRule="auto"/>
              <w:rPr>
                <w:rFonts w:ascii="Franklin Gothic Book" w:hAnsi="Franklin Gothic Book" w:eastAsia="Calibri"/>
              </w:rPr>
            </w:pPr>
            <w:r w:rsidRPr="5F20BDC5">
              <w:rPr>
                <w:rFonts w:ascii="Franklin Gothic Book" w:hAnsi="Franklin Gothic Book" w:eastAsia="Calibri"/>
              </w:rPr>
              <w:t>ATT13</w:t>
            </w:r>
            <w:r w:rsidR="00E54A9D">
              <w:rPr>
                <w:rFonts w:ascii="Franklin Gothic Book" w:hAnsi="Franklin Gothic Book" w:eastAsia="Calibri"/>
              </w:rPr>
              <w:t>a</w:t>
            </w:r>
            <w:r w:rsidRPr="6CA71C65">
              <w:rPr>
                <w:rFonts w:ascii="Franklin Gothic Book" w:hAnsi="Franklin Gothic Book" w:eastAsia="Calibri"/>
              </w:rPr>
              <w:t xml:space="preserve">_3: </w:t>
            </w:r>
            <w:r w:rsidRPr="00320D96" w:rsidR="00320D96">
              <w:rPr>
                <w:rFonts w:ascii="Franklin Gothic Book" w:hAnsi="Franklin Gothic Book" w:eastAsia="Calibri"/>
              </w:rPr>
              <w:t>People important to me will</w:t>
            </w:r>
            <w:r w:rsidRPr="00320D96" w:rsidDel="00320D96" w:rsidR="00320D96">
              <w:rPr>
                <w:rFonts w:ascii="Franklin Gothic Book" w:hAnsi="Franklin Gothic Book" w:eastAsia="Calibri"/>
              </w:rPr>
              <w:t xml:space="preserve"> </w:t>
            </w:r>
            <w:r w:rsidR="00320D96">
              <w:rPr>
                <w:rFonts w:ascii="Franklin Gothic Book" w:hAnsi="Franklin Gothic Book" w:eastAsia="Calibri"/>
              </w:rPr>
              <w:t>m</w:t>
            </w:r>
            <w:r w:rsidRPr="6CA71C65">
              <w:rPr>
                <w:rFonts w:ascii="Franklin Gothic Book" w:hAnsi="Franklin Gothic Book" w:eastAsia="Calibri"/>
              </w:rPr>
              <w:t>aintain social distance</w:t>
            </w:r>
          </w:p>
        </w:tc>
      </w:tr>
      <w:tr w:rsidR="002B0F8E" w:rsidTr="6CA71C65" w14:paraId="2626A9C8" w14:textId="77777777">
        <w:tc>
          <w:tcPr>
            <w:tcW w:w="1602" w:type="dxa"/>
            <w:tcBorders>
              <w:top w:val="single" w:color="auto" w:sz="4" w:space="0"/>
              <w:left w:val="single" w:color="auto" w:sz="4" w:space="0"/>
              <w:bottom w:val="single" w:color="auto" w:sz="4" w:space="0"/>
              <w:right w:val="single" w:color="auto" w:sz="4" w:space="0"/>
            </w:tcBorders>
          </w:tcPr>
          <w:p w:rsidR="002B0F8E" w:rsidP="00283F22" w:rsidRDefault="002B0F8E" w14:paraId="491435A7" w14:textId="629AFE35">
            <w:pPr>
              <w:spacing w:before="0" w:after="0" w:line="276" w:lineRule="auto"/>
              <w:rPr>
                <w:rFonts w:ascii="Franklin Gothic Book" w:hAnsi="Franklin Gothic Book" w:eastAsia="Calibri"/>
              </w:rPr>
            </w:pPr>
          </w:p>
        </w:tc>
        <w:tc>
          <w:tcPr>
            <w:tcW w:w="4603" w:type="dxa"/>
            <w:tcBorders>
              <w:top w:val="single" w:color="auto" w:sz="4" w:space="0"/>
              <w:left w:val="single" w:color="auto" w:sz="4" w:space="0"/>
              <w:bottom w:val="single" w:color="auto" w:sz="4" w:space="0"/>
              <w:right w:val="single" w:color="auto" w:sz="4" w:space="0"/>
            </w:tcBorders>
          </w:tcPr>
          <w:p w:rsidR="002B0F8E" w:rsidP="00283F22" w:rsidRDefault="002B0F8E" w14:paraId="275B112D" w14:textId="23FE142C">
            <w:pPr>
              <w:spacing w:before="0" w:after="0" w:line="276" w:lineRule="auto"/>
              <w:rPr>
                <w:rFonts w:ascii="Franklin Gothic Book" w:hAnsi="Franklin Gothic Book" w:eastAsia="Calibri"/>
              </w:rPr>
            </w:pPr>
          </w:p>
        </w:tc>
        <w:tc>
          <w:tcPr>
            <w:tcW w:w="2713" w:type="dxa"/>
            <w:tcBorders>
              <w:top w:val="single" w:color="auto" w:sz="4" w:space="0"/>
              <w:left w:val="single" w:color="auto" w:sz="4" w:space="0"/>
              <w:bottom w:val="single" w:color="auto" w:sz="4" w:space="0"/>
              <w:right w:val="single" w:color="auto" w:sz="4" w:space="0"/>
            </w:tcBorders>
          </w:tcPr>
          <w:p w:rsidR="002B0F8E" w:rsidP="00283F22" w:rsidRDefault="002B0F8E" w14:paraId="6BAEA617" w14:textId="1F02A411">
            <w:pPr>
              <w:spacing w:before="0" w:after="0" w:line="276" w:lineRule="auto"/>
              <w:rPr>
                <w:rFonts w:ascii="Franklin Gothic Book" w:hAnsi="Franklin Gothic Book" w:eastAsia="Calibri"/>
              </w:rPr>
            </w:pPr>
          </w:p>
        </w:tc>
      </w:tr>
    </w:tbl>
    <w:p w:rsidRPr="00927525" w:rsidR="002B0F8E" w:rsidP="002B0F8E" w:rsidRDefault="002B0F8E" w14:paraId="344C2703"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002B0F8E" w:rsidTr="6CA71C65" w14:paraId="431D9C7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002B0F8E" w:rsidP="6CA71C65" w:rsidRDefault="002B0F8E" w14:paraId="68817142" w14:textId="77777777">
            <w:pPr>
              <w:spacing w:line="276" w:lineRule="auto"/>
              <w:contextualSpacing/>
              <w:rPr>
                <w:rFonts w:ascii="Franklin Gothic Book" w:hAnsi="Franklin Gothic Book" w:eastAsia="Calibri"/>
                <w:b/>
                <w:bCs/>
              </w:rPr>
            </w:pPr>
            <w:r w:rsidRPr="6CA71C6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F1DDD" w:rsidR="002B0F8E" w:rsidP="6CA71C65" w:rsidRDefault="002B0F8E" w14:paraId="48E2E2A4" w14:textId="77777777">
            <w:pPr>
              <w:spacing w:line="276" w:lineRule="auto"/>
              <w:contextualSpacing/>
              <w:rPr>
                <w:rFonts w:ascii="Franklin Gothic Book" w:hAnsi="Franklin Gothic Book" w:eastAsia="Calibri"/>
                <w:b/>
              </w:rPr>
            </w:pPr>
            <w:r w:rsidRPr="00C54F26">
              <w:rPr>
                <w:rFonts w:ascii="Franklin Gothic Book" w:hAnsi="Franklin Gothic Book" w:eastAsia="Calibri"/>
                <w:b/>
              </w:rPr>
              <w:t>Value Label</w:t>
            </w:r>
          </w:p>
        </w:tc>
      </w:tr>
      <w:tr w:rsidR="002B0F8E" w:rsidTr="6CA71C65" w14:paraId="778181A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6208A133"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001D1A2B"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Strongly disagree</w:t>
            </w:r>
          </w:p>
        </w:tc>
      </w:tr>
      <w:tr w:rsidR="002B0F8E" w:rsidTr="6CA71C65" w14:paraId="7242044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3E5850BE"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5D1E6628"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Disagree</w:t>
            </w:r>
          </w:p>
        </w:tc>
      </w:tr>
      <w:tr w:rsidR="002B0F8E" w:rsidTr="6CA71C65" w14:paraId="05B1D43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69AA8895"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4E469AEA"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Neither agree nor disagree</w:t>
            </w:r>
          </w:p>
        </w:tc>
      </w:tr>
      <w:tr w:rsidR="002B0F8E" w:rsidTr="6CA71C65" w14:paraId="1EC30C8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1227B161"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17CC96D4"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Agree</w:t>
            </w:r>
          </w:p>
        </w:tc>
      </w:tr>
      <w:tr w:rsidR="002B0F8E" w:rsidTr="6CA71C65" w14:paraId="1C0C97A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3BC42B6D"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6FC2B7A8"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Strongly agree</w:t>
            </w:r>
          </w:p>
        </w:tc>
      </w:tr>
      <w:tr w:rsidR="002B0F8E" w:rsidTr="6CA71C65" w14:paraId="42FAFBB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EA5DE9" w:rsidR="002B0F8E" w:rsidP="6CA71C65" w:rsidRDefault="002B0F8E" w14:paraId="2A239434" w14:textId="77777777">
            <w:pPr>
              <w:spacing w:line="276" w:lineRule="auto"/>
              <w:contextualSpacing/>
              <w:rPr>
                <w:rFonts w:ascii="Franklin Gothic Book" w:hAnsi="Franklin Gothic Book" w:eastAsia="Calibri"/>
              </w:rPr>
            </w:pPr>
            <w:r w:rsidRPr="00EA5DE9">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EA5DE9" w:rsidR="002B0F8E" w:rsidP="6CA71C65" w:rsidRDefault="00BE5257" w14:paraId="31F945E4" w14:textId="4F33EAB0">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2B0F8E" w:rsidP="002B0F8E" w:rsidRDefault="002B0F8E" w14:paraId="31987F8A" w14:textId="0043EC31">
      <w:pPr>
        <w:spacing w:line="276" w:lineRule="auto"/>
        <w:contextualSpacing/>
        <w:rPr>
          <w:rFonts w:ascii="Franklin Gothic Book" w:hAnsi="Franklin Gothic Book" w:eastAsia="Calibri"/>
          <w:b/>
        </w:rPr>
      </w:pPr>
    </w:p>
    <w:p w:rsidRPr="00927525" w:rsidR="00341F89" w:rsidP="002B0F8E" w:rsidRDefault="00341F89" w14:paraId="48C8D0CB" w14:textId="77777777">
      <w:pPr>
        <w:spacing w:line="276" w:lineRule="auto"/>
        <w:contextualSpacing/>
        <w:rPr>
          <w:rFonts w:ascii="Franklin Gothic Book" w:hAnsi="Franklin Gothic Book" w:eastAsia="Calibri"/>
          <w:b/>
        </w:rPr>
      </w:pPr>
    </w:p>
    <w:p w:rsidRPr="00927525" w:rsidR="001F044A" w:rsidP="00704A64" w:rsidRDefault="001F044A" w14:paraId="2F6D72C8" w14:textId="7A36367B">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ATT13</w:t>
      </w:r>
      <w:r w:rsidR="00262D86">
        <w:rPr>
          <w:rFonts w:ascii="Franklin Gothic Book" w:hAnsi="Franklin Gothic Book" w:eastAsia="Calibri"/>
        </w:rPr>
        <w:t>b</w:t>
      </w:r>
    </w:p>
    <w:p w:rsidRPr="00927525" w:rsidR="001F044A" w:rsidP="00704A64" w:rsidRDefault="001F044A" w14:paraId="14D93EE5"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Question</w:t>
      </w:r>
      <w:r w:rsidRPr="00927525">
        <w:rPr>
          <w:rFonts w:ascii="Franklin Gothic Book" w:hAnsi="Franklin Gothic Book" w:eastAsia="Calibri"/>
          <w:b/>
        </w:rPr>
        <w:t xml:space="preserve">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854E1D" w:rsidP="00704A64" w:rsidRDefault="001F044A" w14:paraId="003D5E4F" w14:textId="0E392F54">
      <w:pPr>
        <w:spacing w:line="276" w:lineRule="auto"/>
        <w:contextualSpacing/>
        <w:rPr>
          <w:rFonts w:ascii="Franklin Gothic Book" w:hAnsi="Franklin Gothic Book" w:eastAsia="Calibri"/>
        </w:rPr>
      </w:pPr>
      <w:r w:rsidRPr="00927525">
        <w:rPr>
          <w:rFonts w:ascii="Franklin Gothic Book" w:hAnsi="Franklin Gothic Book" w:eastAsia="Calibri"/>
          <w:b/>
          <w:bCs/>
        </w:rPr>
        <w:t>Variable Text:</w:t>
      </w:r>
      <w:r w:rsidRPr="00927525">
        <w:rPr>
          <w:rFonts w:ascii="Franklin Gothic Book" w:hAnsi="Franklin Gothic Book" w:eastAsia="Calibri"/>
          <w:b/>
        </w:rPr>
        <w:t xml:space="preserve">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Select one response for each item.</w:t>
      </w:r>
    </w:p>
    <w:tbl>
      <w:tblPr>
        <w:tblW w:w="0" w:type="auto"/>
        <w:tblLook w:val="04A0" w:firstRow="1" w:lastRow="0" w:firstColumn="1" w:lastColumn="0" w:noHBand="0" w:noVBand="1"/>
      </w:tblPr>
      <w:tblGrid>
        <w:gridCol w:w="1602"/>
        <w:gridCol w:w="4603"/>
        <w:gridCol w:w="2713"/>
      </w:tblGrid>
      <w:tr w:rsidRPr="00927525" w:rsidR="001F044A" w:rsidTr="00AE16E4" w14:paraId="1BD019F0" w14:textId="77777777">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883972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60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B49E15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56DFA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3802CB95"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97FCC1B" w14:textId="4695A7EC">
            <w:pPr>
              <w:spacing w:line="276" w:lineRule="auto"/>
              <w:contextualSpacing/>
              <w:rPr>
                <w:rFonts w:ascii="Franklin Gothic Book" w:hAnsi="Franklin Gothic Book" w:eastAsia="Calibri"/>
              </w:rPr>
            </w:pPr>
            <w:r w:rsidRPr="00927525">
              <w:rPr>
                <w:rFonts w:ascii="Franklin Gothic Book" w:hAnsi="Franklin Gothic Book" w:eastAsia="Calibri"/>
              </w:rPr>
              <w:t>ATT13</w:t>
            </w:r>
            <w:r w:rsidR="00262D86">
              <w:rPr>
                <w:rFonts w:ascii="Franklin Gothic Book" w:hAnsi="Franklin Gothic Book" w:eastAsia="Calibri"/>
              </w:rPr>
              <w:t>b</w:t>
            </w:r>
            <w:r w:rsidRPr="00927525">
              <w:rPr>
                <w:rFonts w:ascii="Franklin Gothic Book" w:hAnsi="Franklin Gothic Book" w:eastAsia="Calibri"/>
              </w:rPr>
              <w:t>_1</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6C5D8F6" w14:textId="435CDC7E">
            <w:pPr>
              <w:spacing w:line="276" w:lineRule="auto"/>
              <w:contextualSpacing/>
              <w:rPr>
                <w:rFonts w:ascii="Franklin Gothic Book" w:hAnsi="Franklin Gothic Book" w:eastAsia="Calibri"/>
              </w:rPr>
            </w:pPr>
            <w:r w:rsidRPr="00927525">
              <w:rPr>
                <w:rFonts w:ascii="Franklin Gothic Book" w:hAnsi="Franklin Gothic Book" w:eastAsia="Calibri"/>
              </w:rPr>
              <w:t xml:space="preserve">People who are important to me </w:t>
            </w:r>
            <w:r w:rsidRPr="00D914D9">
              <w:rPr>
                <w:rFonts w:ascii="Franklin Gothic Book" w:hAnsi="Franklin Gothic Book" w:eastAsia="Calibri"/>
                <w:u w:val="single"/>
              </w:rPr>
              <w:t>believe that I should</w:t>
            </w:r>
            <w:r w:rsidRPr="00D914D9">
              <w:rPr>
                <w:rFonts w:ascii="Franklin Gothic Book" w:hAnsi="Franklin Gothic Book" w:eastAsia="Calibri"/>
              </w:rPr>
              <w:t xml:space="preserve"> receive a COVID-19 vaccine</w:t>
            </w:r>
            <w:r w:rsidRPr="00927525">
              <w:rPr>
                <w:rFonts w:ascii="Franklin Gothic Book" w:hAnsi="Franklin Gothic Book" w:eastAsia="Calibri"/>
              </w:rPr>
              <w:t xml:space="preserve">. </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F213532" w14:textId="5C83B014">
            <w:pPr>
              <w:spacing w:line="276" w:lineRule="auto"/>
              <w:contextualSpacing/>
              <w:rPr>
                <w:rFonts w:ascii="Franklin Gothic Book" w:hAnsi="Franklin Gothic Book" w:eastAsia="Calibri"/>
              </w:rPr>
            </w:pPr>
            <w:r w:rsidRPr="00927525">
              <w:rPr>
                <w:rFonts w:ascii="Franklin Gothic Book" w:hAnsi="Franklin Gothic Book" w:eastAsia="Calibri"/>
              </w:rPr>
              <w:t>ATT13</w:t>
            </w:r>
            <w:r w:rsidR="00262D86">
              <w:rPr>
                <w:rFonts w:ascii="Franklin Gothic Book" w:hAnsi="Franklin Gothic Book" w:eastAsia="Calibri"/>
              </w:rPr>
              <w:t>b</w:t>
            </w:r>
            <w:r w:rsidRPr="00927525">
              <w:rPr>
                <w:rFonts w:ascii="Franklin Gothic Book" w:hAnsi="Franklin Gothic Book" w:eastAsia="Calibri"/>
              </w:rPr>
              <w:t xml:space="preserve">_1: </w:t>
            </w:r>
            <w:r w:rsidRPr="002D0CC5" w:rsidR="002D0CC5">
              <w:rPr>
                <w:rFonts w:ascii="Franklin Gothic Book" w:hAnsi="Franklin Gothic Book" w:eastAsia="Calibri"/>
              </w:rPr>
              <w:t>People important to me think I should</w:t>
            </w:r>
            <w:r w:rsidRPr="002D0CC5" w:rsidDel="002D0CC5" w:rsidR="002D0CC5">
              <w:rPr>
                <w:rFonts w:ascii="Franklin Gothic Book" w:hAnsi="Franklin Gothic Book" w:eastAsia="Calibri"/>
              </w:rPr>
              <w:t xml:space="preserve"> </w:t>
            </w:r>
            <w:r w:rsidR="002D0CC5">
              <w:rPr>
                <w:rFonts w:ascii="Franklin Gothic Book" w:hAnsi="Franklin Gothic Book" w:eastAsia="Calibri"/>
              </w:rPr>
              <w:t>r</w:t>
            </w:r>
            <w:r w:rsidRPr="00927525">
              <w:rPr>
                <w:rFonts w:ascii="Franklin Gothic Book" w:hAnsi="Franklin Gothic Book" w:eastAsia="Calibri"/>
              </w:rPr>
              <w:t>eceive a vaccine</w:t>
            </w:r>
          </w:p>
        </w:tc>
      </w:tr>
      <w:tr w:rsidRPr="00927525" w:rsidR="001F044A" w:rsidTr="00AE16E4" w14:paraId="1F531DFF"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E48D5E3" w14:textId="281E8E98">
            <w:pPr>
              <w:spacing w:line="276" w:lineRule="auto"/>
              <w:contextualSpacing/>
              <w:rPr>
                <w:rFonts w:ascii="Franklin Gothic Book" w:hAnsi="Franklin Gothic Book" w:eastAsia="Calibri"/>
              </w:rPr>
            </w:pPr>
            <w:r w:rsidRPr="00927525">
              <w:rPr>
                <w:rFonts w:ascii="Franklin Gothic Book" w:hAnsi="Franklin Gothic Book" w:eastAsia="Calibri"/>
              </w:rPr>
              <w:t>ATT13</w:t>
            </w:r>
            <w:r w:rsidR="00262D86">
              <w:rPr>
                <w:rFonts w:ascii="Franklin Gothic Book" w:hAnsi="Franklin Gothic Book" w:eastAsia="Calibri"/>
              </w:rPr>
              <w:t>b</w:t>
            </w:r>
            <w:r w:rsidRPr="00927525">
              <w:rPr>
                <w:rFonts w:ascii="Franklin Gothic Book" w:hAnsi="Franklin Gothic Book" w:eastAsia="Calibri"/>
              </w:rPr>
              <w:t>_2</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B425F99" w14:textId="07541BDB">
            <w:pPr>
              <w:spacing w:line="276" w:lineRule="auto"/>
              <w:contextualSpacing/>
              <w:rPr>
                <w:rFonts w:ascii="Franklin Gothic Book" w:hAnsi="Franklin Gothic Book" w:eastAsia="Calibri"/>
              </w:rPr>
            </w:pPr>
            <w:r w:rsidRPr="00927525">
              <w:rPr>
                <w:rFonts w:ascii="Franklin Gothic Book" w:hAnsi="Franklin Gothic Book" w:eastAsia="Calibri"/>
              </w:rPr>
              <w:t xml:space="preserve">People who are important to me </w:t>
            </w:r>
            <w:r w:rsidRPr="00D914D9" w:rsidR="0003188D">
              <w:rPr>
                <w:rFonts w:ascii="Franklin Gothic Book" w:hAnsi="Franklin Gothic Book" w:eastAsia="Calibri"/>
                <w:u w:val="single"/>
              </w:rPr>
              <w:t>believe that I should</w:t>
            </w:r>
            <w:r w:rsidRPr="00927525">
              <w:rPr>
                <w:rFonts w:ascii="Franklin Gothic Book" w:hAnsi="Franklin Gothic Book" w:eastAsia="Calibri"/>
              </w:rPr>
              <w:t xml:space="preserve"> </w:t>
            </w:r>
            <w:r w:rsidRPr="00D914D9">
              <w:rPr>
                <w:rFonts w:ascii="Franklin Gothic Book" w:hAnsi="Franklin Gothic Book" w:eastAsia="Calibri"/>
              </w:rPr>
              <w:t>wear a face mask</w:t>
            </w:r>
            <w:r w:rsidRPr="00927525">
              <w:rPr>
                <w:rFonts w:ascii="Franklin Gothic Book" w:hAnsi="Franklin Gothic Book" w:eastAsia="Calibri"/>
              </w:rPr>
              <w:t xml:space="preserve"> when I am out in public. </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5A4D45" w14:textId="4306D518">
            <w:pPr>
              <w:spacing w:line="276" w:lineRule="auto"/>
              <w:contextualSpacing/>
              <w:rPr>
                <w:rFonts w:ascii="Franklin Gothic Book" w:hAnsi="Franklin Gothic Book" w:eastAsia="Calibri"/>
              </w:rPr>
            </w:pPr>
            <w:r w:rsidRPr="00927525">
              <w:rPr>
                <w:rFonts w:ascii="Franklin Gothic Book" w:hAnsi="Franklin Gothic Book" w:eastAsia="Calibri"/>
              </w:rPr>
              <w:t>ATT13</w:t>
            </w:r>
            <w:r w:rsidR="00262D86">
              <w:rPr>
                <w:rFonts w:ascii="Franklin Gothic Book" w:hAnsi="Franklin Gothic Book" w:eastAsia="Calibri"/>
              </w:rPr>
              <w:t>b</w:t>
            </w:r>
            <w:r w:rsidRPr="00927525">
              <w:rPr>
                <w:rFonts w:ascii="Franklin Gothic Book" w:hAnsi="Franklin Gothic Book" w:eastAsia="Calibri"/>
              </w:rPr>
              <w:t xml:space="preserve">_2: </w:t>
            </w:r>
            <w:r w:rsidRPr="002D0CC5" w:rsidR="002D0CC5">
              <w:rPr>
                <w:rFonts w:ascii="Franklin Gothic Book" w:hAnsi="Franklin Gothic Book" w:eastAsia="Calibri"/>
              </w:rPr>
              <w:t>People important to me think I should</w:t>
            </w:r>
            <w:r w:rsidRPr="002D0CC5" w:rsidDel="002D0CC5" w:rsidR="002D0CC5">
              <w:rPr>
                <w:rFonts w:ascii="Franklin Gothic Book" w:hAnsi="Franklin Gothic Book" w:eastAsia="Calibri"/>
              </w:rPr>
              <w:t xml:space="preserve"> </w:t>
            </w:r>
            <w:r w:rsidR="002D0CC5">
              <w:rPr>
                <w:rFonts w:ascii="Franklin Gothic Book" w:hAnsi="Franklin Gothic Book" w:eastAsia="Calibri"/>
              </w:rPr>
              <w:t>w</w:t>
            </w:r>
            <w:r w:rsidRPr="00927525">
              <w:rPr>
                <w:rFonts w:ascii="Franklin Gothic Book" w:hAnsi="Franklin Gothic Book" w:eastAsia="Calibri"/>
              </w:rPr>
              <w:t>ear a face mask</w:t>
            </w:r>
          </w:p>
        </w:tc>
      </w:tr>
      <w:tr w:rsidRPr="00927525" w:rsidR="001F044A" w:rsidTr="00AE16E4" w14:paraId="7C30196E"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2B26F84" w14:textId="162E2781">
            <w:pPr>
              <w:spacing w:line="276" w:lineRule="auto"/>
              <w:contextualSpacing/>
              <w:rPr>
                <w:rFonts w:ascii="Franklin Gothic Book" w:hAnsi="Franklin Gothic Book" w:eastAsia="Calibri"/>
              </w:rPr>
            </w:pPr>
            <w:r w:rsidRPr="00927525">
              <w:rPr>
                <w:rFonts w:ascii="Franklin Gothic Book" w:hAnsi="Franklin Gothic Book" w:eastAsia="Calibri"/>
              </w:rPr>
              <w:t>ATT13</w:t>
            </w:r>
            <w:r w:rsidR="00262D86">
              <w:rPr>
                <w:rFonts w:ascii="Franklin Gothic Book" w:hAnsi="Franklin Gothic Book" w:eastAsia="Calibri"/>
              </w:rPr>
              <w:t>b</w:t>
            </w:r>
            <w:r w:rsidRPr="00927525">
              <w:rPr>
                <w:rFonts w:ascii="Franklin Gothic Book" w:hAnsi="Franklin Gothic Book" w:eastAsia="Calibri"/>
              </w:rPr>
              <w:t>_3</w:t>
            </w: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6CF76B" w14:textId="6B136638">
            <w:pPr>
              <w:spacing w:line="276" w:lineRule="auto"/>
              <w:contextualSpacing/>
              <w:rPr>
                <w:rFonts w:ascii="Franklin Gothic Book" w:hAnsi="Franklin Gothic Book" w:eastAsia="Calibri"/>
              </w:rPr>
            </w:pPr>
            <w:r w:rsidRPr="00927525">
              <w:rPr>
                <w:rFonts w:ascii="Franklin Gothic Book" w:hAnsi="Franklin Gothic Book" w:eastAsia="Calibri"/>
              </w:rPr>
              <w:t xml:space="preserve">People who are important to me </w:t>
            </w:r>
            <w:r w:rsidRPr="00D914D9">
              <w:rPr>
                <w:rFonts w:ascii="Franklin Gothic Book" w:hAnsi="Franklin Gothic Book" w:eastAsia="Calibri"/>
                <w:u w:val="single"/>
              </w:rPr>
              <w:t>believe that I should</w:t>
            </w:r>
            <w:r w:rsidRPr="00927525">
              <w:rPr>
                <w:rFonts w:ascii="Franklin Gothic Book" w:hAnsi="Franklin Gothic Book" w:eastAsia="Calibri"/>
              </w:rPr>
              <w:t xml:space="preserve"> </w:t>
            </w:r>
            <w:r w:rsidRPr="00D914D9">
              <w:rPr>
                <w:rFonts w:ascii="Franklin Gothic Book" w:hAnsi="Franklin Gothic Book" w:eastAsia="Calibri"/>
              </w:rPr>
              <w:t>maintain a social distance from individuals outside of my household</w:t>
            </w:r>
            <w:r w:rsidRPr="00927525">
              <w:rPr>
                <w:rFonts w:ascii="Franklin Gothic Book" w:hAnsi="Franklin Gothic Book" w:eastAsia="Calibri"/>
              </w:rPr>
              <w:t>.</w:t>
            </w: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95C7CE4" w14:textId="7829CDC9">
            <w:pPr>
              <w:spacing w:line="276" w:lineRule="auto"/>
              <w:contextualSpacing/>
              <w:rPr>
                <w:rFonts w:ascii="Franklin Gothic Book" w:hAnsi="Franklin Gothic Book" w:eastAsia="Calibri"/>
              </w:rPr>
            </w:pPr>
            <w:r w:rsidRPr="00927525">
              <w:rPr>
                <w:rFonts w:ascii="Franklin Gothic Book" w:hAnsi="Franklin Gothic Book" w:eastAsia="Calibri"/>
              </w:rPr>
              <w:t>ATT13</w:t>
            </w:r>
            <w:r w:rsidR="00262D86">
              <w:rPr>
                <w:rFonts w:ascii="Franklin Gothic Book" w:hAnsi="Franklin Gothic Book" w:eastAsia="Calibri"/>
              </w:rPr>
              <w:t>b</w:t>
            </w:r>
            <w:r w:rsidRPr="00927525">
              <w:rPr>
                <w:rFonts w:ascii="Franklin Gothic Book" w:hAnsi="Franklin Gothic Book" w:eastAsia="Calibri"/>
              </w:rPr>
              <w:t xml:space="preserve">_3: </w:t>
            </w:r>
            <w:r w:rsidRPr="002D0CC5" w:rsidR="002D0CC5">
              <w:rPr>
                <w:rFonts w:ascii="Franklin Gothic Book" w:hAnsi="Franklin Gothic Book" w:eastAsia="Calibri"/>
              </w:rPr>
              <w:t>People important to me think I should</w:t>
            </w:r>
            <w:r w:rsidRPr="002D0CC5" w:rsidDel="002D0CC5" w:rsidR="002D0CC5">
              <w:rPr>
                <w:rFonts w:ascii="Franklin Gothic Book" w:hAnsi="Franklin Gothic Book" w:eastAsia="Calibri"/>
              </w:rPr>
              <w:t xml:space="preserve"> </w:t>
            </w:r>
            <w:r w:rsidR="002D0CC5">
              <w:rPr>
                <w:rFonts w:ascii="Franklin Gothic Book" w:hAnsi="Franklin Gothic Book" w:eastAsia="Calibri"/>
              </w:rPr>
              <w:t>m</w:t>
            </w:r>
            <w:r w:rsidRPr="00927525">
              <w:rPr>
                <w:rFonts w:ascii="Franklin Gothic Book" w:hAnsi="Franklin Gothic Book" w:eastAsia="Calibri"/>
              </w:rPr>
              <w:t>aintain social distance</w:t>
            </w:r>
          </w:p>
        </w:tc>
      </w:tr>
      <w:tr w:rsidRPr="00927525" w:rsidR="001F044A" w:rsidTr="00AE16E4" w14:paraId="42EF8F5E"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C4C92A9" w14:textId="7131D5B9">
            <w:pPr>
              <w:spacing w:line="276" w:lineRule="auto"/>
              <w:contextualSpacing/>
              <w:rPr>
                <w:rFonts w:ascii="Franklin Gothic Book" w:hAnsi="Franklin Gothic Book" w:eastAsia="Calibri"/>
              </w:rPr>
            </w:pPr>
          </w:p>
        </w:tc>
        <w:tc>
          <w:tcPr>
            <w:tcW w:w="460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0A3476C" w14:textId="181A5DFD">
            <w:pPr>
              <w:spacing w:line="276" w:lineRule="auto"/>
              <w:contextualSpacing/>
              <w:rPr>
                <w:rFonts w:ascii="Franklin Gothic Book" w:hAnsi="Franklin Gothic Book" w:eastAsia="Calibri"/>
              </w:rPr>
            </w:pPr>
          </w:p>
        </w:tc>
        <w:tc>
          <w:tcPr>
            <w:tcW w:w="271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2F7AE8A" w14:textId="1D3CB747">
            <w:pPr>
              <w:spacing w:line="276" w:lineRule="auto"/>
              <w:contextualSpacing/>
              <w:rPr>
                <w:rFonts w:ascii="Franklin Gothic Book" w:hAnsi="Franklin Gothic Book" w:eastAsia="Calibri"/>
              </w:rPr>
            </w:pPr>
          </w:p>
        </w:tc>
      </w:tr>
    </w:tbl>
    <w:p w:rsidRPr="00927525" w:rsidR="001F044A" w:rsidP="00704A64" w:rsidRDefault="001F044A" w14:paraId="7B5BE711"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3776F064"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FBC7E8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D4DA9C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06A438A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8F0EF8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E22585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26E3BAF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1E554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7BA73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2F96196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988340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93FCC8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7444B08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5A684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35E508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5A463DB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A35D2B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DE160A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623510F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3BA54C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E53DC3E" w14:textId="67563114">
            <w:pPr>
              <w:spacing w:line="276" w:lineRule="auto"/>
              <w:contextualSpacing/>
              <w:rPr>
                <w:rFonts w:ascii="Franklin Gothic Book" w:hAnsi="Franklin Gothic Book" w:eastAsia="Calibri"/>
              </w:rPr>
            </w:pPr>
            <w:r>
              <w:rPr>
                <w:rFonts w:ascii="Franklin Gothic Book" w:hAnsi="Franklin Gothic Book" w:eastAsia="Calibri"/>
              </w:rPr>
              <w:t>REFUSED</w:t>
            </w:r>
          </w:p>
        </w:tc>
      </w:tr>
      <w:bookmarkEnd w:id="10"/>
    </w:tbl>
    <w:p w:rsidRPr="00927525" w:rsidR="001F044A" w:rsidP="00704A64" w:rsidRDefault="001F044A" w14:paraId="28D8906D" w14:textId="77777777">
      <w:pPr>
        <w:spacing w:line="276" w:lineRule="auto"/>
        <w:contextualSpacing/>
        <w:rPr>
          <w:rFonts w:ascii="Franklin Gothic Book" w:hAnsi="Franklin Gothic Book" w:eastAsia="Calibri"/>
          <w:b/>
        </w:rPr>
      </w:pPr>
    </w:p>
    <w:p w:rsidRPr="00927525" w:rsidR="001F044A" w:rsidP="00704A64" w:rsidRDefault="001F044A" w14:paraId="17295E05" w14:textId="57604BA8">
      <w:pPr>
        <w:spacing w:line="276" w:lineRule="auto"/>
        <w:contextualSpacing/>
        <w:rPr>
          <w:rFonts w:ascii="Franklin Gothic Book" w:hAnsi="Franklin Gothic Book" w:eastAsia="Calibri"/>
          <w:b/>
        </w:rPr>
      </w:pPr>
    </w:p>
    <w:p w:rsidRPr="00927525" w:rsidR="00A30F28" w:rsidP="00A30F28" w:rsidRDefault="00A30F28" w14:paraId="66B8E8E2" w14:textId="03F850DF">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ATT1</w:t>
      </w:r>
      <w:r>
        <w:rPr>
          <w:rFonts w:ascii="Franklin Gothic Book" w:hAnsi="Franklin Gothic Book" w:eastAsia="Calibri"/>
        </w:rPr>
        <w:t>3c</w:t>
      </w:r>
    </w:p>
    <w:p w:rsidRPr="00927525" w:rsidR="00A30F28" w:rsidP="00A30F28" w:rsidRDefault="00A30F28" w14:paraId="5ECB10D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A30F28" w:rsidP="00A30F28" w:rsidRDefault="00A30F28" w14:paraId="2F5334FF" w14:textId="54866490">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ATT1</w:t>
      </w:r>
      <w:r w:rsidR="00743EA0">
        <w:rPr>
          <w:rFonts w:ascii="Franklin Gothic Book" w:hAnsi="Franklin Gothic Book" w:eastAsia="Calibri"/>
        </w:rPr>
        <w:t>3c</w:t>
      </w:r>
    </w:p>
    <w:p w:rsidRPr="00927525" w:rsidR="00A30F28" w:rsidP="00A30F28" w:rsidRDefault="00A30F28" w14:paraId="2624E963" w14:textId="404D34A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01376C" w:rsidR="00743EA0">
        <w:rPr>
          <w:rFonts w:eastAsia="Calibri" w:cstheme="minorHAnsi"/>
        </w:rPr>
        <w:t xml:space="preserve">How many people in your </w:t>
      </w:r>
      <w:r w:rsidRPr="00CA1DF1" w:rsidR="00743EA0">
        <w:rPr>
          <w:rFonts w:eastAsia="Calibri" w:cstheme="minorHAnsi"/>
        </w:rPr>
        <w:t xml:space="preserve">immediate social network (e.g., friends, family, colleagues) </w:t>
      </w:r>
      <w:r w:rsidRPr="0001376C" w:rsidR="00743EA0">
        <w:rPr>
          <w:rFonts w:eastAsia="Calibri" w:cstheme="minorHAnsi"/>
        </w:rPr>
        <w:t>have received a COVID-19 vaccine?</w:t>
      </w:r>
    </w:p>
    <w:p w:rsidRPr="00927525" w:rsidR="00A30F28" w:rsidP="00A30F28" w:rsidRDefault="00A30F28" w14:paraId="711A5121" w14:textId="5C063508">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01376C" w:rsidR="00214183">
        <w:rPr>
          <w:rFonts w:eastAsia="Calibri" w:cstheme="minorHAnsi"/>
          <w:color w:val="00B050"/>
        </w:rPr>
        <w:t xml:space="preserve">ATT13c: Immediate social network </w:t>
      </w:r>
      <w:proofErr w:type="gramStart"/>
      <w:r w:rsidRPr="0001376C" w:rsidR="00214183">
        <w:rPr>
          <w:rFonts w:eastAsia="Calibri" w:cstheme="minorHAnsi"/>
          <w:color w:val="00B050"/>
        </w:rPr>
        <w:t>vaccinated</w:t>
      </w:r>
      <w:proofErr w:type="gramEnd"/>
    </w:p>
    <w:tbl>
      <w:tblPr>
        <w:tblW w:w="3616" w:type="dxa"/>
        <w:tblLook w:val="04A0" w:firstRow="1" w:lastRow="0" w:firstColumn="1" w:lastColumn="0" w:noHBand="0" w:noVBand="1"/>
      </w:tblPr>
      <w:tblGrid>
        <w:gridCol w:w="736"/>
        <w:gridCol w:w="2880"/>
      </w:tblGrid>
      <w:tr w:rsidRPr="00927525" w:rsidR="00A30F28" w:rsidTr="00BF7057" w14:paraId="0A235990" w14:textId="77777777">
        <w:trPr>
          <w:trHeight w:val="261"/>
        </w:trPr>
        <w:tc>
          <w:tcPr>
            <w:tcW w:w="736" w:type="dxa"/>
            <w:tcBorders>
              <w:top w:val="single" w:color="auto" w:sz="4" w:space="0"/>
              <w:left w:val="single" w:color="auto" w:sz="4" w:space="0"/>
              <w:bottom w:val="single" w:color="auto" w:sz="4" w:space="0"/>
              <w:right w:val="single" w:color="auto" w:sz="4" w:space="0"/>
            </w:tcBorders>
            <w:hideMark/>
          </w:tcPr>
          <w:p w:rsidRPr="00927525" w:rsidR="00A30F28" w:rsidP="00BF7057" w:rsidRDefault="00A30F28" w14:paraId="19A75AD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2880" w:type="dxa"/>
            <w:tcBorders>
              <w:top w:val="single" w:color="auto" w:sz="4" w:space="0"/>
              <w:left w:val="single" w:color="auto" w:sz="4" w:space="0"/>
              <w:bottom w:val="single" w:color="auto" w:sz="4" w:space="0"/>
              <w:right w:val="single" w:color="auto" w:sz="4" w:space="0"/>
            </w:tcBorders>
            <w:hideMark/>
          </w:tcPr>
          <w:p w:rsidRPr="00927525" w:rsidR="00A30F28" w:rsidP="00BF7057" w:rsidRDefault="00A30F28" w14:paraId="4454F40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065574" w:rsidTr="00BF7057" w14:paraId="4AFAC02A"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092F9DB1" w14:textId="46C8686B">
            <w:pPr>
              <w:spacing w:line="276" w:lineRule="auto"/>
              <w:contextualSpacing/>
              <w:rPr>
                <w:rFonts w:ascii="Franklin Gothic Book" w:hAnsi="Franklin Gothic Book" w:eastAsia="Calibri"/>
              </w:rPr>
            </w:pPr>
            <w:r>
              <w:rPr>
                <w:rFonts w:eastAsia="Calibri" w:cstheme="minorHAnsi"/>
              </w:rPr>
              <w:t>0</w:t>
            </w:r>
          </w:p>
        </w:tc>
        <w:tc>
          <w:tcPr>
            <w:tcW w:w="2880"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02C14182" w14:textId="5BCFF6C2">
            <w:pPr>
              <w:spacing w:line="276" w:lineRule="auto"/>
              <w:contextualSpacing/>
              <w:rPr>
                <w:rFonts w:ascii="Franklin Gothic Book" w:hAnsi="Franklin Gothic Book" w:eastAsia="Calibri"/>
              </w:rPr>
            </w:pPr>
            <w:r w:rsidRPr="009E4952">
              <w:t>None of them</w:t>
            </w:r>
          </w:p>
        </w:tc>
      </w:tr>
      <w:tr w:rsidRPr="00927525" w:rsidR="00065574" w:rsidTr="00BF7057" w14:paraId="191E0F30"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10AADDFC" w14:textId="5B8C93BC">
            <w:pPr>
              <w:spacing w:line="276" w:lineRule="auto"/>
              <w:contextualSpacing/>
              <w:rPr>
                <w:rFonts w:ascii="Franklin Gothic Book" w:hAnsi="Franklin Gothic Book" w:eastAsia="Calibri"/>
              </w:rPr>
            </w:pPr>
            <w:r>
              <w:rPr>
                <w:rFonts w:eastAsia="Calibri" w:cstheme="minorHAnsi"/>
              </w:rPr>
              <w:t>1</w:t>
            </w:r>
          </w:p>
        </w:tc>
        <w:tc>
          <w:tcPr>
            <w:tcW w:w="2880"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0612C50C" w14:textId="67E31C74">
            <w:pPr>
              <w:spacing w:line="276" w:lineRule="auto"/>
              <w:contextualSpacing/>
              <w:rPr>
                <w:rFonts w:ascii="Franklin Gothic Book" w:hAnsi="Franklin Gothic Book" w:eastAsia="Calibri"/>
              </w:rPr>
            </w:pPr>
            <w:r w:rsidRPr="009E4952">
              <w:t>A few of them</w:t>
            </w:r>
          </w:p>
        </w:tc>
      </w:tr>
      <w:tr w:rsidRPr="00927525" w:rsidR="00065574" w:rsidTr="00BF7057" w14:paraId="70BDDB51"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31397643" w14:textId="14570990">
            <w:pPr>
              <w:spacing w:line="276" w:lineRule="auto"/>
              <w:contextualSpacing/>
              <w:rPr>
                <w:rFonts w:ascii="Franklin Gothic Book" w:hAnsi="Franklin Gothic Book" w:eastAsia="Calibri"/>
              </w:rPr>
            </w:pPr>
            <w:r>
              <w:rPr>
                <w:rFonts w:eastAsia="Calibri" w:cstheme="minorHAnsi"/>
              </w:rPr>
              <w:t>2</w:t>
            </w:r>
          </w:p>
        </w:tc>
        <w:tc>
          <w:tcPr>
            <w:tcW w:w="2880"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047AA94E" w14:textId="00BED50E">
            <w:pPr>
              <w:spacing w:line="276" w:lineRule="auto"/>
              <w:contextualSpacing/>
              <w:rPr>
                <w:rFonts w:ascii="Franklin Gothic Book" w:hAnsi="Franklin Gothic Book" w:eastAsia="Calibri"/>
              </w:rPr>
            </w:pPr>
            <w:r w:rsidRPr="009E4952">
              <w:t>Some of them</w:t>
            </w:r>
          </w:p>
        </w:tc>
      </w:tr>
      <w:tr w:rsidRPr="00927525" w:rsidR="00065574" w:rsidTr="00BF7057" w14:paraId="40D8E99E"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3E93A54B" w14:textId="06427A98">
            <w:pPr>
              <w:spacing w:line="276" w:lineRule="auto"/>
              <w:contextualSpacing/>
              <w:rPr>
                <w:rFonts w:ascii="Franklin Gothic Book" w:hAnsi="Franklin Gothic Book" w:eastAsia="Calibri"/>
              </w:rPr>
            </w:pPr>
            <w:r>
              <w:rPr>
                <w:rFonts w:eastAsia="Calibri" w:cstheme="minorHAnsi"/>
              </w:rPr>
              <w:t>3</w:t>
            </w:r>
          </w:p>
        </w:tc>
        <w:tc>
          <w:tcPr>
            <w:tcW w:w="2880"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4138F341" w14:textId="3D528275">
            <w:pPr>
              <w:spacing w:line="276" w:lineRule="auto"/>
              <w:contextualSpacing/>
              <w:rPr>
                <w:rFonts w:ascii="Franklin Gothic Book" w:hAnsi="Franklin Gothic Book" w:eastAsia="Calibri"/>
              </w:rPr>
            </w:pPr>
            <w:r w:rsidRPr="009E4952">
              <w:t>Most of them</w:t>
            </w:r>
          </w:p>
        </w:tc>
      </w:tr>
      <w:tr w:rsidRPr="00927525" w:rsidR="00065574" w:rsidTr="00BF7057" w14:paraId="3D3AE214"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5C87268B" w14:textId="02B16D54">
            <w:pPr>
              <w:spacing w:line="276" w:lineRule="auto"/>
              <w:contextualSpacing/>
              <w:rPr>
                <w:rFonts w:ascii="Franklin Gothic Book" w:hAnsi="Franklin Gothic Book" w:eastAsia="Calibri"/>
              </w:rPr>
            </w:pPr>
            <w:r>
              <w:rPr>
                <w:rFonts w:eastAsia="Calibri" w:cstheme="minorHAnsi"/>
              </w:rPr>
              <w:t>4</w:t>
            </w:r>
          </w:p>
        </w:tc>
        <w:tc>
          <w:tcPr>
            <w:tcW w:w="2880"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47DE7BA9" w14:textId="23C347A5">
            <w:pPr>
              <w:spacing w:line="276" w:lineRule="auto"/>
              <w:contextualSpacing/>
              <w:rPr>
                <w:rFonts w:ascii="Franklin Gothic Book" w:hAnsi="Franklin Gothic Book" w:eastAsia="Calibri"/>
              </w:rPr>
            </w:pPr>
            <w:r w:rsidRPr="009E4952">
              <w:t>All of them</w:t>
            </w:r>
          </w:p>
        </w:tc>
      </w:tr>
      <w:tr w:rsidRPr="00927525" w:rsidR="00065574" w:rsidTr="00BF7057" w14:paraId="43D89934"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549627E1" w14:textId="15A05425">
            <w:pPr>
              <w:spacing w:line="276" w:lineRule="auto"/>
              <w:contextualSpacing/>
              <w:rPr>
                <w:rFonts w:ascii="Franklin Gothic Book" w:hAnsi="Franklin Gothic Book" w:eastAsia="Calibri"/>
              </w:rPr>
            </w:pPr>
            <w:r>
              <w:rPr>
                <w:rFonts w:eastAsia="Calibri" w:cstheme="minorHAnsi"/>
              </w:rPr>
              <w:t>-77</w:t>
            </w:r>
          </w:p>
        </w:tc>
        <w:tc>
          <w:tcPr>
            <w:tcW w:w="2880" w:type="dxa"/>
            <w:tcBorders>
              <w:top w:val="single" w:color="auto" w:sz="4" w:space="0"/>
              <w:left w:val="single" w:color="auto" w:sz="4" w:space="0"/>
              <w:bottom w:val="single" w:color="auto" w:sz="4" w:space="0"/>
              <w:right w:val="single" w:color="auto" w:sz="4" w:space="0"/>
            </w:tcBorders>
          </w:tcPr>
          <w:p w:rsidR="00065574" w:rsidP="00065574" w:rsidRDefault="00065574" w14:paraId="1F84C725" w14:textId="42C8C2B1">
            <w:pPr>
              <w:spacing w:line="276" w:lineRule="auto"/>
              <w:contextualSpacing/>
              <w:rPr>
                <w:rFonts w:ascii="Franklin Gothic Book" w:hAnsi="Franklin Gothic Book" w:eastAsia="Calibri"/>
              </w:rPr>
            </w:pPr>
            <w:proofErr w:type="gramStart"/>
            <w:r>
              <w:rPr>
                <w:rFonts w:eastAsia="Calibri" w:cstheme="minorHAnsi"/>
              </w:rPr>
              <w:t>Don’t</w:t>
            </w:r>
            <w:proofErr w:type="gramEnd"/>
            <w:r>
              <w:rPr>
                <w:rFonts w:eastAsia="Calibri" w:cstheme="minorHAnsi"/>
              </w:rPr>
              <w:t xml:space="preserve"> know</w:t>
            </w:r>
          </w:p>
        </w:tc>
      </w:tr>
      <w:tr w:rsidRPr="00927525" w:rsidR="00065574" w:rsidTr="00BF7057" w14:paraId="26A86E8E" w14:textId="77777777">
        <w:trPr>
          <w:trHeight w:val="261"/>
        </w:trPr>
        <w:tc>
          <w:tcPr>
            <w:tcW w:w="736" w:type="dxa"/>
            <w:tcBorders>
              <w:top w:val="single" w:color="auto" w:sz="4" w:space="0"/>
              <w:left w:val="single" w:color="auto" w:sz="4" w:space="0"/>
              <w:bottom w:val="single" w:color="auto" w:sz="4" w:space="0"/>
              <w:right w:val="single" w:color="auto" w:sz="4" w:space="0"/>
            </w:tcBorders>
          </w:tcPr>
          <w:p w:rsidRPr="00927525" w:rsidR="00065574" w:rsidP="00065574" w:rsidRDefault="00065574" w14:paraId="677A33A9" w14:textId="2AE1E36F">
            <w:pPr>
              <w:spacing w:line="276" w:lineRule="auto"/>
              <w:contextualSpacing/>
              <w:rPr>
                <w:rFonts w:ascii="Franklin Gothic Book" w:hAnsi="Franklin Gothic Book" w:eastAsia="Calibri"/>
              </w:rPr>
            </w:pPr>
            <w:r w:rsidRPr="00CF1D44">
              <w:rPr>
                <w:rFonts w:eastAsia="Calibri" w:cstheme="minorHAnsi"/>
              </w:rPr>
              <w:t>-99</w:t>
            </w:r>
          </w:p>
        </w:tc>
        <w:tc>
          <w:tcPr>
            <w:tcW w:w="2880" w:type="dxa"/>
            <w:tcBorders>
              <w:top w:val="single" w:color="auto" w:sz="4" w:space="0"/>
              <w:left w:val="single" w:color="auto" w:sz="4" w:space="0"/>
              <w:bottom w:val="single" w:color="auto" w:sz="4" w:space="0"/>
              <w:right w:val="single" w:color="auto" w:sz="4" w:space="0"/>
            </w:tcBorders>
          </w:tcPr>
          <w:p w:rsidR="00065574" w:rsidP="00065574" w:rsidRDefault="00065574" w14:paraId="561CB714" w14:textId="36DED8B7">
            <w:pPr>
              <w:spacing w:line="276" w:lineRule="auto"/>
              <w:contextualSpacing/>
              <w:rPr>
                <w:rFonts w:ascii="Franklin Gothic Book" w:hAnsi="Franklin Gothic Book" w:eastAsia="Calibri"/>
              </w:rPr>
            </w:pPr>
            <w:r w:rsidRPr="00CF1D44">
              <w:rPr>
                <w:rFonts w:eastAsia="Calibri" w:cstheme="minorHAnsi"/>
              </w:rPr>
              <w:t>REFUSED</w:t>
            </w:r>
          </w:p>
        </w:tc>
      </w:tr>
    </w:tbl>
    <w:p w:rsidR="00A30F28" w:rsidP="00704A64" w:rsidRDefault="00A30F28" w14:paraId="73DC0774" w14:textId="77777777">
      <w:pPr>
        <w:spacing w:line="276" w:lineRule="auto"/>
        <w:contextualSpacing/>
        <w:rPr>
          <w:rFonts w:ascii="Franklin Gothic Book" w:hAnsi="Franklin Gothic Book" w:eastAsia="Calibri"/>
          <w:b/>
        </w:rPr>
      </w:pPr>
    </w:p>
    <w:p w:rsidRPr="00927525" w:rsidR="001F044A" w:rsidP="00704A64" w:rsidRDefault="001F044A" w14:paraId="2908B70A" w14:textId="16FFF162">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ATT14</w:t>
      </w:r>
    </w:p>
    <w:p w:rsidRPr="00927525" w:rsidR="001F044A" w:rsidP="00704A64" w:rsidRDefault="001F044A" w14:paraId="4E62D093"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32276F" w:rsidRDefault="001F044A" w14:paraId="34549F6C" w14:textId="2E0B57FF">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 xml:space="preserve">Select one response for each item. </w:t>
      </w:r>
    </w:p>
    <w:p w:rsidRPr="00927525" w:rsidR="00854E1D" w:rsidP="00704A64" w:rsidRDefault="00B1612E" w14:paraId="57015F84" w14:textId="4B5F1BCB">
      <w:pPr>
        <w:spacing w:line="276" w:lineRule="auto"/>
        <w:contextualSpacing/>
        <w:rPr>
          <w:rFonts w:ascii="Franklin Gothic Book" w:hAnsi="Franklin Gothic Book" w:eastAsia="Calibri"/>
        </w:rPr>
      </w:pPr>
      <w:r>
        <w:rPr>
          <w:rFonts w:ascii="Franklin Gothic Book" w:hAnsi="Franklin Gothic Book" w:eastAsia="Calibri"/>
          <w:b/>
          <w:bCs/>
          <w:color w:val="auto"/>
        </w:rPr>
        <w:t>// Randomize order of subitems. //</w:t>
      </w:r>
    </w:p>
    <w:tbl>
      <w:tblPr>
        <w:tblW w:w="8918" w:type="dxa"/>
        <w:tblLook w:val="04A0" w:firstRow="1" w:lastRow="0" w:firstColumn="1" w:lastColumn="0" w:noHBand="0" w:noVBand="1"/>
      </w:tblPr>
      <w:tblGrid>
        <w:gridCol w:w="1602"/>
        <w:gridCol w:w="4423"/>
        <w:gridCol w:w="2893"/>
      </w:tblGrid>
      <w:tr w:rsidRPr="00927525" w:rsidR="001F044A" w:rsidTr="00AE16E4" w14:paraId="25EDD268" w14:textId="77777777">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D74B54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42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15BEDE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EC21007"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1F044A" w:rsidTr="00AE16E4" w14:paraId="1B4E96EA"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FADAEFB" w14:textId="55D7C56B">
            <w:pPr>
              <w:spacing w:line="276" w:lineRule="auto"/>
              <w:contextualSpacing/>
              <w:rPr>
                <w:rFonts w:ascii="Franklin Gothic Book" w:hAnsi="Franklin Gothic Book" w:eastAsia="Calibri"/>
              </w:rPr>
            </w:pPr>
            <w:r w:rsidRPr="00927525">
              <w:rPr>
                <w:rFonts w:ascii="Franklin Gothic Book" w:hAnsi="Franklin Gothic Book" w:eastAsia="Calibri"/>
              </w:rPr>
              <w:t>ATT14_1</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51EACC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Getting </w:t>
            </w:r>
            <w:proofErr w:type="gramStart"/>
            <w:r w:rsidRPr="00927525">
              <w:rPr>
                <w:rFonts w:ascii="Franklin Gothic Book" w:hAnsi="Franklin Gothic Book" w:eastAsia="Calibri"/>
              </w:rPr>
              <w:t>all of</w:t>
            </w:r>
            <w:proofErr w:type="gramEnd"/>
            <w:r w:rsidRPr="00927525">
              <w:rPr>
                <w:rFonts w:ascii="Franklin Gothic Book" w:hAnsi="Franklin Gothic Book" w:eastAsia="Calibri"/>
              </w:rPr>
              <w:t xml:space="preserve"> the recommended vaccines is the right thing to do. </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D7F13D" w14:textId="24CFEEF2">
            <w:pPr>
              <w:spacing w:line="276" w:lineRule="auto"/>
              <w:contextualSpacing/>
              <w:rPr>
                <w:rFonts w:ascii="Franklin Gothic Book" w:hAnsi="Franklin Gothic Book" w:eastAsia="Calibri"/>
              </w:rPr>
            </w:pPr>
            <w:r w:rsidRPr="00927525">
              <w:rPr>
                <w:rFonts w:ascii="Franklin Gothic Book" w:hAnsi="Franklin Gothic Book" w:eastAsia="Calibri"/>
              </w:rPr>
              <w:t>ATT14_1: Get all recommended vaccines</w:t>
            </w:r>
            <w:r w:rsidR="00547172">
              <w:t xml:space="preserve"> </w:t>
            </w:r>
            <w:r w:rsidRPr="00547172" w:rsidR="00547172">
              <w:rPr>
                <w:rFonts w:ascii="Franklin Gothic Book" w:hAnsi="Franklin Gothic Book" w:eastAsia="Calibri"/>
              </w:rPr>
              <w:t>is right thing to do</w:t>
            </w:r>
          </w:p>
        </w:tc>
      </w:tr>
      <w:tr w:rsidRPr="00927525" w:rsidR="001F044A" w:rsidTr="00AE16E4" w14:paraId="09DF2DDA" w14:textId="77777777">
        <w:trPr>
          <w:trHeight w:val="323"/>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005C43" w14:textId="522D115A">
            <w:pPr>
              <w:spacing w:line="276" w:lineRule="auto"/>
              <w:contextualSpacing/>
              <w:rPr>
                <w:rFonts w:ascii="Franklin Gothic Book" w:hAnsi="Franklin Gothic Book" w:eastAsia="Calibri"/>
              </w:rPr>
            </w:pPr>
            <w:r w:rsidRPr="00927525">
              <w:rPr>
                <w:rFonts w:ascii="Franklin Gothic Book" w:hAnsi="Franklin Gothic Book" w:eastAsia="Calibri"/>
              </w:rPr>
              <w:t>ATT14_2</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5E0343A" w14:textId="29DE06D4">
            <w:pPr>
              <w:spacing w:line="276" w:lineRule="auto"/>
              <w:contextualSpacing/>
              <w:rPr>
                <w:rFonts w:ascii="Franklin Gothic Book" w:hAnsi="Franklin Gothic Book" w:eastAsia="Calibri"/>
              </w:rPr>
            </w:pPr>
            <w:r w:rsidRPr="00927525">
              <w:rPr>
                <w:rFonts w:ascii="Franklin Gothic Book" w:hAnsi="Franklin Gothic Book" w:eastAsia="Calibri"/>
              </w:rPr>
              <w:t>Wearing a face mask is the right thing to do</w:t>
            </w:r>
            <w:r w:rsidR="004C2C3F">
              <w:rPr>
                <w:rFonts w:ascii="Franklin Gothic Book" w:hAnsi="Franklin Gothic Book" w:eastAsia="Calibri"/>
              </w:rPr>
              <w:t>.</w:t>
            </w:r>
            <w:r w:rsidRPr="00927525">
              <w:rPr>
                <w:rFonts w:ascii="Franklin Gothic Book" w:hAnsi="Franklin Gothic Book" w:eastAsia="Calibri"/>
              </w:rPr>
              <w:t xml:space="preserve"> </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540969F" w14:textId="7C7F036B">
            <w:pPr>
              <w:spacing w:line="276" w:lineRule="auto"/>
              <w:contextualSpacing/>
              <w:rPr>
                <w:rFonts w:ascii="Franklin Gothic Book" w:hAnsi="Franklin Gothic Book" w:eastAsia="Calibri"/>
              </w:rPr>
            </w:pPr>
            <w:r w:rsidRPr="00927525">
              <w:rPr>
                <w:rFonts w:ascii="Franklin Gothic Book" w:hAnsi="Franklin Gothic Book" w:eastAsia="Calibri"/>
              </w:rPr>
              <w:t>ATT14_2: Wear mask</w:t>
            </w:r>
            <w:r w:rsidR="00547172">
              <w:t xml:space="preserve"> </w:t>
            </w:r>
            <w:r w:rsidRPr="00547172" w:rsidR="00547172">
              <w:rPr>
                <w:rFonts w:ascii="Franklin Gothic Book" w:hAnsi="Franklin Gothic Book" w:eastAsia="Calibri"/>
              </w:rPr>
              <w:t>is right thing to do</w:t>
            </w:r>
          </w:p>
        </w:tc>
      </w:tr>
      <w:tr w:rsidRPr="00927525" w:rsidR="001F044A" w:rsidTr="00AE16E4" w14:paraId="712B1A7E" w14:textId="77777777">
        <w:trPr>
          <w:trHeight w:val="323"/>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1EEC0BD" w14:textId="0CDBB657">
            <w:pPr>
              <w:spacing w:line="276" w:lineRule="auto"/>
              <w:contextualSpacing/>
              <w:rPr>
                <w:rFonts w:ascii="Franklin Gothic Book" w:hAnsi="Franklin Gothic Book" w:eastAsia="Calibri"/>
              </w:rPr>
            </w:pPr>
            <w:r w:rsidRPr="00927525">
              <w:rPr>
                <w:rFonts w:ascii="Franklin Gothic Book" w:hAnsi="Franklin Gothic Book" w:eastAsia="Calibri"/>
              </w:rPr>
              <w:t>ATT14_3</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F64E38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Social distancing is the right thing to do.</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C78CBB0" w14:textId="349FA2A8">
            <w:pPr>
              <w:spacing w:line="276" w:lineRule="auto"/>
              <w:contextualSpacing/>
              <w:rPr>
                <w:rFonts w:ascii="Franklin Gothic Book" w:hAnsi="Franklin Gothic Book" w:eastAsia="Calibri"/>
              </w:rPr>
            </w:pPr>
            <w:r w:rsidRPr="00927525">
              <w:rPr>
                <w:rFonts w:ascii="Franklin Gothic Book" w:hAnsi="Franklin Gothic Book" w:eastAsia="Calibri"/>
              </w:rPr>
              <w:t>ATT14_3: Social distancing</w:t>
            </w:r>
            <w:r w:rsidR="00547172">
              <w:t xml:space="preserve"> </w:t>
            </w:r>
            <w:r w:rsidRPr="00547172" w:rsidR="00547172">
              <w:rPr>
                <w:rFonts w:ascii="Franklin Gothic Book" w:hAnsi="Franklin Gothic Book" w:eastAsia="Calibri"/>
              </w:rPr>
              <w:t>is right thing to do</w:t>
            </w:r>
          </w:p>
        </w:tc>
      </w:tr>
      <w:tr w:rsidRPr="00927525" w:rsidR="001F044A" w:rsidTr="00AE16E4" w14:paraId="0B2EC84F" w14:textId="77777777">
        <w:trPr>
          <w:trHeight w:val="323"/>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DA441D8" w14:textId="16347398">
            <w:pPr>
              <w:spacing w:line="276" w:lineRule="auto"/>
              <w:contextualSpacing/>
              <w:rPr>
                <w:rFonts w:ascii="Franklin Gothic Book" w:hAnsi="Franklin Gothic Book" w:eastAsia="Calibri"/>
              </w:rPr>
            </w:pP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17ECEDD" w14:textId="7543448A">
            <w:pPr>
              <w:spacing w:line="276" w:lineRule="auto"/>
              <w:contextualSpacing/>
              <w:rPr>
                <w:rFonts w:ascii="Franklin Gothic Book" w:hAnsi="Franklin Gothic Book" w:eastAsia="Calibri"/>
              </w:rPr>
            </w:pP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8D2D47E" w14:textId="30A9566C">
            <w:pPr>
              <w:spacing w:line="276" w:lineRule="auto"/>
              <w:contextualSpacing/>
              <w:rPr>
                <w:rFonts w:ascii="Franklin Gothic Book" w:hAnsi="Franklin Gothic Book" w:eastAsia="Calibri"/>
              </w:rPr>
            </w:pPr>
          </w:p>
        </w:tc>
      </w:tr>
    </w:tbl>
    <w:p w:rsidRPr="00927525" w:rsidR="001F044A" w:rsidP="00704A64" w:rsidRDefault="001F044A" w14:paraId="1CC72CB5"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0B987FA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00AE37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lastRenderedPageBreak/>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CC4F93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2881B37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66F67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D0B607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197A8E2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2CDBE9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A152D5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23CF4F7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DAC0C5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C632D5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60200D5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28D2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0163C9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69FD369C"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8AC357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18D04C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1AAD691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24E33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4C2DF8C5" w14:textId="22BBF39D">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09A59B28" w14:textId="77777777">
      <w:pPr>
        <w:spacing w:line="276" w:lineRule="auto"/>
        <w:contextualSpacing/>
        <w:rPr>
          <w:rFonts w:ascii="Franklin Gothic Book" w:hAnsi="Franklin Gothic Book" w:eastAsia="Calibri"/>
        </w:rPr>
      </w:pPr>
    </w:p>
    <w:p w:rsidRPr="00927525" w:rsidR="001F044A" w:rsidP="00704A64" w:rsidRDefault="001F044A" w14:paraId="313E146A" w14:textId="77777777">
      <w:pPr>
        <w:spacing w:line="276" w:lineRule="auto"/>
        <w:contextualSpacing/>
        <w:rPr>
          <w:rFonts w:ascii="Franklin Gothic Book" w:hAnsi="Franklin Gothic Book" w:eastAsia="Calibri"/>
        </w:rPr>
      </w:pPr>
    </w:p>
    <w:p w:rsidRPr="00927525" w:rsidR="001F044A" w:rsidP="00704A64" w:rsidRDefault="001F044A" w14:paraId="35A1F9E7" w14:textId="0653F81F">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Item #: </w:t>
      </w:r>
      <w:r w:rsidRPr="00927525">
        <w:rPr>
          <w:rFonts w:ascii="Franklin Gothic Book" w:hAnsi="Franklin Gothic Book" w:eastAsia="Calibri"/>
        </w:rPr>
        <w:t>ATT15</w:t>
      </w:r>
    </w:p>
    <w:p w:rsidRPr="00927525" w:rsidR="001F044A" w:rsidP="00704A64" w:rsidRDefault="001F044A" w14:paraId="21FCF321"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Question Type</w:t>
      </w:r>
      <w:r w:rsidRPr="00927525">
        <w:rPr>
          <w:rFonts w:ascii="Franklin Gothic Book" w:hAnsi="Franklin Gothic Book" w:eastAsia="Calibri"/>
        </w:rPr>
        <w:t>:</w:t>
      </w:r>
      <w:r w:rsidRPr="00927525">
        <w:rPr>
          <w:rFonts w:ascii="Franklin Gothic Book" w:hAnsi="Franklin Gothic Book" w:eastAsia="Calibri"/>
          <w:b/>
          <w:bCs/>
        </w:rPr>
        <w:t xml:space="preserve"> </w:t>
      </w:r>
      <w:r w:rsidRPr="00927525">
        <w:rPr>
          <w:rFonts w:ascii="Franklin Gothic Book" w:hAnsi="Franklin Gothic Book" w:eastAsia="Calibri"/>
        </w:rPr>
        <w:t>Grid</w:t>
      </w:r>
    </w:p>
    <w:p w:rsidR="001F044A" w:rsidP="0032276F" w:rsidRDefault="001F044A" w14:paraId="6D520CA0" w14:textId="1781F5DA">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Franklin Gothic Book" w:cs="Franklin Gothic Book"/>
          <w:color w:val="000000"/>
        </w:rPr>
        <w:t xml:space="preserve">How much do you agree or disagree with the following statements? </w:t>
      </w:r>
      <w:r w:rsidRPr="00927525">
        <w:rPr>
          <w:rFonts w:ascii="Franklin Gothic Book" w:hAnsi="Franklin Gothic Book" w:eastAsia="Calibri"/>
          <w:i/>
          <w:iCs/>
        </w:rPr>
        <w:t xml:space="preserve">Select one response for each item. </w:t>
      </w:r>
    </w:p>
    <w:p w:rsidRPr="00927525" w:rsidR="003D78A6" w:rsidP="00704A64" w:rsidRDefault="00B1612E" w14:paraId="13049464" w14:textId="6D98287A">
      <w:pPr>
        <w:spacing w:line="276" w:lineRule="auto"/>
        <w:contextualSpacing/>
        <w:rPr>
          <w:rFonts w:ascii="Franklin Gothic Book" w:hAnsi="Franklin Gothic Book" w:eastAsia="Calibri"/>
        </w:rPr>
      </w:pPr>
      <w:r>
        <w:rPr>
          <w:rFonts w:ascii="Franklin Gothic Book" w:hAnsi="Franklin Gothic Book" w:eastAsia="Calibri"/>
          <w:b/>
          <w:bCs/>
          <w:color w:val="auto"/>
        </w:rPr>
        <w:t>// Randomize order of subitems. //</w:t>
      </w:r>
    </w:p>
    <w:tbl>
      <w:tblPr>
        <w:tblW w:w="0" w:type="auto"/>
        <w:tblLook w:val="04A0" w:firstRow="1" w:lastRow="0" w:firstColumn="1" w:lastColumn="0" w:noHBand="0" w:noVBand="1"/>
      </w:tblPr>
      <w:tblGrid>
        <w:gridCol w:w="1602"/>
        <w:gridCol w:w="4423"/>
        <w:gridCol w:w="2893"/>
      </w:tblGrid>
      <w:tr w:rsidRPr="00927525" w:rsidR="001F044A" w:rsidTr="13A0B111" w14:paraId="44C49A57"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FBB3714"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Name</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C3CFC44"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Text</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AA69C3C"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1F044A" w:rsidTr="13A0B111" w14:paraId="3BF94494"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561CEB3" w14:textId="4121B6F8">
            <w:pPr>
              <w:spacing w:line="276" w:lineRule="auto"/>
              <w:contextualSpacing/>
              <w:rPr>
                <w:rFonts w:ascii="Franklin Gothic Book" w:hAnsi="Franklin Gothic Book" w:eastAsia="Calibri"/>
              </w:rPr>
            </w:pPr>
            <w:r w:rsidRPr="00927525">
              <w:rPr>
                <w:rFonts w:ascii="Franklin Gothic Book" w:hAnsi="Franklin Gothic Book" w:eastAsia="Calibri"/>
              </w:rPr>
              <w:t>ATT15_1</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4393B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I have heard enough about how important it is to follow the COVID-19 health guidelines.  </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F871339" w14:textId="45751C03">
            <w:pPr>
              <w:spacing w:line="276" w:lineRule="auto"/>
              <w:contextualSpacing/>
              <w:rPr>
                <w:rFonts w:ascii="Franklin Gothic Book" w:hAnsi="Franklin Gothic Book" w:eastAsia="Calibri"/>
              </w:rPr>
            </w:pPr>
            <w:r w:rsidRPr="00927525">
              <w:rPr>
                <w:rFonts w:ascii="Franklin Gothic Book" w:hAnsi="Franklin Gothic Book" w:eastAsia="Calibri"/>
              </w:rPr>
              <w:t>ATT15_1: Have heard enough</w:t>
            </w:r>
          </w:p>
        </w:tc>
      </w:tr>
      <w:tr w:rsidRPr="00927525" w:rsidR="001F044A" w:rsidTr="13A0B111" w14:paraId="535212AE" w14:textId="77777777">
        <w:trPr>
          <w:trHeight w:val="323"/>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4C8B78E" w14:textId="38C089B7">
            <w:pPr>
              <w:spacing w:line="276" w:lineRule="auto"/>
              <w:contextualSpacing/>
              <w:rPr>
                <w:rFonts w:ascii="Franklin Gothic Book" w:hAnsi="Franklin Gothic Book" w:eastAsia="Calibri"/>
              </w:rPr>
            </w:pPr>
            <w:r w:rsidRPr="00927525">
              <w:rPr>
                <w:rFonts w:ascii="Franklin Gothic Book" w:hAnsi="Franklin Gothic Book" w:eastAsia="Calibri"/>
              </w:rPr>
              <w:t>ATT15_2</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336C1F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After hearing them for months, messages about COVID-19 seem repetitive.</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6BBF27A" w14:textId="4D6FF72A">
            <w:pPr>
              <w:spacing w:line="276" w:lineRule="auto"/>
              <w:contextualSpacing/>
              <w:rPr>
                <w:rFonts w:ascii="Franklin Gothic Book" w:hAnsi="Franklin Gothic Book" w:eastAsia="Calibri"/>
              </w:rPr>
            </w:pPr>
            <w:r w:rsidRPr="00927525">
              <w:rPr>
                <w:rFonts w:ascii="Franklin Gothic Book" w:hAnsi="Franklin Gothic Book" w:eastAsia="Calibri"/>
              </w:rPr>
              <w:t>ATT15_2: Messages are repetitive</w:t>
            </w:r>
          </w:p>
        </w:tc>
      </w:tr>
      <w:tr w:rsidRPr="00927525" w:rsidR="001F044A" w:rsidTr="13A0B111" w14:paraId="50021A86" w14:textId="77777777">
        <w:trPr>
          <w:trHeight w:val="323"/>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EA37E52" w14:textId="1301B7E1">
            <w:pPr>
              <w:spacing w:line="276" w:lineRule="auto"/>
              <w:contextualSpacing/>
              <w:rPr>
                <w:rFonts w:ascii="Franklin Gothic Book" w:hAnsi="Franklin Gothic Book" w:eastAsia="Calibri"/>
              </w:rPr>
            </w:pPr>
            <w:r w:rsidRPr="00927525">
              <w:rPr>
                <w:rFonts w:ascii="Franklin Gothic Book" w:hAnsi="Franklin Gothic Book" w:eastAsia="Calibri"/>
              </w:rPr>
              <w:t>ATT15_3</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31D2D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am burned out from hearing that COVID-19 is a serious problem.</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F72BE79" w14:textId="43F7E970">
            <w:pPr>
              <w:spacing w:line="276" w:lineRule="auto"/>
              <w:contextualSpacing/>
              <w:rPr>
                <w:rFonts w:ascii="Franklin Gothic Book" w:hAnsi="Franklin Gothic Book" w:eastAsia="Calibri"/>
              </w:rPr>
            </w:pPr>
            <w:r w:rsidRPr="00927525">
              <w:rPr>
                <w:rFonts w:ascii="Franklin Gothic Book" w:hAnsi="Franklin Gothic Book" w:eastAsia="Calibri"/>
              </w:rPr>
              <w:t>ATT15_3: Burned out from hearing about COVID-19</w:t>
            </w:r>
          </w:p>
        </w:tc>
      </w:tr>
      <w:tr w:rsidRPr="00927525" w:rsidR="001F044A" w:rsidTr="13A0B111" w14:paraId="0B8959E3" w14:textId="77777777">
        <w:trPr>
          <w:trHeight w:val="323"/>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BC0561A" w14:textId="0CAE4DB2">
            <w:pPr>
              <w:spacing w:line="276" w:lineRule="auto"/>
              <w:contextualSpacing/>
              <w:rPr>
                <w:rFonts w:ascii="Franklin Gothic Book" w:hAnsi="Franklin Gothic Book" w:eastAsia="Calibri"/>
              </w:rPr>
            </w:pPr>
            <w:r w:rsidRPr="13A0B111">
              <w:rPr>
                <w:rFonts w:ascii="Franklin Gothic Book" w:hAnsi="Franklin Gothic Book" w:eastAsia="Calibri"/>
              </w:rPr>
              <w:t>ATT15_4</w:t>
            </w:r>
          </w:p>
        </w:tc>
        <w:tc>
          <w:tcPr>
            <w:tcW w:w="442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CB411F8" w14:textId="75AD824F">
            <w:pPr>
              <w:spacing w:line="276" w:lineRule="auto"/>
              <w:contextualSpacing/>
              <w:rPr>
                <w:rFonts w:ascii="Franklin Gothic Book" w:hAnsi="Franklin Gothic Book" w:eastAsia="Calibri"/>
              </w:rPr>
            </w:pPr>
            <w:r w:rsidRPr="00927525">
              <w:rPr>
                <w:rFonts w:ascii="Franklin Gothic Book" w:hAnsi="Franklin Gothic Book" w:eastAsia="Calibri"/>
              </w:rPr>
              <w:t>I want more information regarding COVID-19</w:t>
            </w:r>
            <w:r w:rsidR="00837C86">
              <w:rPr>
                <w:rFonts w:ascii="Franklin Gothic Book" w:hAnsi="Franklin Gothic Book" w:eastAsia="Calibri"/>
              </w:rPr>
              <w:t>.</w:t>
            </w:r>
          </w:p>
        </w:tc>
        <w:tc>
          <w:tcPr>
            <w:tcW w:w="289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3220793" w14:textId="510F503D">
            <w:pPr>
              <w:spacing w:line="276" w:lineRule="auto"/>
              <w:contextualSpacing/>
              <w:rPr>
                <w:rFonts w:ascii="Franklin Gothic Book" w:hAnsi="Franklin Gothic Book" w:eastAsia="Calibri"/>
              </w:rPr>
            </w:pPr>
            <w:r w:rsidRPr="00927525">
              <w:rPr>
                <w:rFonts w:ascii="Franklin Gothic Book" w:hAnsi="Franklin Gothic Book" w:eastAsia="Calibri"/>
              </w:rPr>
              <w:t>ATT15_4: Want more information</w:t>
            </w:r>
          </w:p>
        </w:tc>
      </w:tr>
    </w:tbl>
    <w:p w:rsidRPr="00927525" w:rsidR="001F044A" w:rsidP="00704A64" w:rsidRDefault="001F044A" w14:paraId="2F4A17E2"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74E481E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882F857"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7E0722"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6B9F924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D58AA5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8B148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2658835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BB84B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BDF089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341B4CA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B339D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2BF689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5EDD291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657A11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ACCD39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1975734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7DE87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4AFA6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056C722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9D50CB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0D54B33A" w14:textId="303CA97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2C63A027" w14:textId="77777777">
      <w:pPr>
        <w:spacing w:line="276" w:lineRule="auto"/>
        <w:contextualSpacing/>
        <w:rPr>
          <w:rFonts w:ascii="Franklin Gothic Book" w:hAnsi="Franklin Gothic Book" w:eastAsia="Calibri"/>
        </w:rPr>
      </w:pPr>
    </w:p>
    <w:p w:rsidRPr="00927525" w:rsidR="001F044A" w:rsidP="00704A64" w:rsidRDefault="001F044A" w14:paraId="0503C02E" w14:textId="3DAA5316">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1F044A" w:rsidP="00704A64" w:rsidRDefault="001F044A" w14:paraId="7BF0472D" w14:textId="77777777">
      <w:pPr>
        <w:spacing w:line="276" w:lineRule="auto"/>
        <w:contextualSpacing/>
        <w:jc w:val="center"/>
        <w:rPr>
          <w:rFonts w:ascii="Franklin Gothic Book" w:hAnsi="Franklin Gothic Book" w:eastAsia="Calibri"/>
        </w:rPr>
      </w:pPr>
    </w:p>
    <w:p w:rsidRPr="00927525" w:rsidR="001F044A" w:rsidP="00704A64" w:rsidRDefault="001F044A" w14:paraId="350250EB" w14:textId="7877A162">
      <w:pPr>
        <w:keepNext/>
        <w:keepLines/>
        <w:spacing w:line="276" w:lineRule="auto"/>
        <w:contextualSpacing/>
        <w:jc w:val="center"/>
        <w:outlineLvl w:val="0"/>
        <w:rPr>
          <w:rFonts w:ascii="Franklin Gothic Book" w:hAnsi="Franklin Gothic Book" w:eastAsia="MS Gothic"/>
          <w:b/>
          <w:sz w:val="32"/>
          <w:szCs w:val="32"/>
        </w:rPr>
      </w:pPr>
      <w:r w:rsidRPr="00927525">
        <w:rPr>
          <w:rFonts w:ascii="Franklin Gothic Book" w:hAnsi="Franklin Gothic Book" w:eastAsia="MS Gothic"/>
          <w:b/>
          <w:sz w:val="32"/>
          <w:szCs w:val="32"/>
        </w:rPr>
        <w:t>Section 3: Views on Science, Research, and Medical Professionals</w:t>
      </w:r>
    </w:p>
    <w:p w:rsidRPr="00927525" w:rsidR="001F044A" w:rsidP="00704A64" w:rsidRDefault="001F044A" w14:paraId="34E707BC" w14:textId="77777777">
      <w:pPr>
        <w:spacing w:line="276" w:lineRule="auto"/>
        <w:contextualSpacing/>
        <w:rPr>
          <w:rFonts w:ascii="Franklin Gothic Book" w:hAnsi="Franklin Gothic Book" w:eastAsia="Calibri"/>
        </w:rPr>
      </w:pPr>
    </w:p>
    <w:p w:rsidRPr="00927525" w:rsidR="001F044A" w:rsidP="00704A64" w:rsidRDefault="001F044A" w14:paraId="1E2092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following questions will ask </w:t>
      </w:r>
      <w:r w:rsidRPr="00927525">
        <w:rPr>
          <w:rFonts w:ascii="Franklin Gothic Book" w:hAnsi="Franklin Gothic Book" w:eastAsia="Segoe UI" w:cs="Segoe UI"/>
        </w:rPr>
        <w:t>about your trust in individuals in the science, research, and medical fields</w:t>
      </w:r>
      <w:r w:rsidRPr="00927525">
        <w:rPr>
          <w:rFonts w:ascii="Franklin Gothic Book" w:hAnsi="Franklin Gothic Book" w:eastAsia="Calibri"/>
        </w:rPr>
        <w:t xml:space="preserve">. </w:t>
      </w:r>
    </w:p>
    <w:p w:rsidR="001F044A" w:rsidP="00704A64" w:rsidRDefault="001F044A" w14:paraId="6297DB72" w14:textId="1F512581">
      <w:pPr>
        <w:spacing w:line="276" w:lineRule="auto"/>
        <w:contextualSpacing/>
        <w:rPr>
          <w:rFonts w:ascii="Franklin Gothic Book" w:hAnsi="Franklin Gothic Book" w:eastAsia="Calibri"/>
          <w:b/>
        </w:rPr>
      </w:pPr>
    </w:p>
    <w:p w:rsidRPr="007A36B9" w:rsidR="00434DFC" w:rsidP="00434DFC" w:rsidRDefault="00434DFC" w14:paraId="52CB3B11"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434DFC" w:rsidP="00704A64" w:rsidRDefault="00434DFC" w14:paraId="071885A2" w14:textId="77777777">
      <w:pPr>
        <w:spacing w:line="276" w:lineRule="auto"/>
        <w:contextualSpacing/>
        <w:rPr>
          <w:rFonts w:ascii="Franklin Gothic Book" w:hAnsi="Franklin Gothic Book" w:eastAsia="Calibri"/>
          <w:b/>
        </w:rPr>
      </w:pPr>
    </w:p>
    <w:p w:rsidRPr="00927525" w:rsidR="001F044A" w:rsidP="00704A64" w:rsidRDefault="001F044A" w14:paraId="76CA8CB6"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b/>
          <w:bCs/>
        </w:rPr>
        <w:t>Item</w:t>
      </w:r>
      <w:r w:rsidRPr="00927525">
        <w:rPr>
          <w:b/>
          <w:bCs/>
        </w:rPr>
        <w:t xml:space="preserve"> #: </w:t>
      </w:r>
      <w:r w:rsidRPr="00927525">
        <w:rPr>
          <w:rFonts w:ascii="Franklin Gothic Book" w:hAnsi="Franklin Gothic Book" w:eastAsia="Franklin Gothic Book" w:cs="Franklin Gothic Book"/>
          <w:color w:val="000000"/>
        </w:rPr>
        <w:t>SCI1</w:t>
      </w:r>
      <w:r w:rsidRPr="00927525">
        <w:rPr>
          <w:rFonts w:ascii="Franklin Gothic Book" w:hAnsi="Franklin Gothic Book" w:eastAsia="Franklin Gothic Book" w:cs="Franklin Gothic Book"/>
        </w:rPr>
        <w:t xml:space="preserve"> </w:t>
      </w:r>
    </w:p>
    <w:p w:rsidRPr="00927525" w:rsidR="001F044A" w:rsidP="00704A64" w:rsidRDefault="001F044A" w14:paraId="53851C53"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b/>
          <w:bCs/>
        </w:rPr>
        <w:t>Question Type</w:t>
      </w:r>
      <w:r w:rsidRPr="00927525">
        <w:rPr>
          <w:rFonts w:ascii="Franklin Gothic Book" w:hAnsi="Franklin Gothic Book" w:eastAsia="Franklin Gothic Book" w:cs="Franklin Gothic Book"/>
        </w:rPr>
        <w:t>:</w:t>
      </w:r>
      <w:r w:rsidRPr="00927525">
        <w:rPr>
          <w:b/>
          <w:bCs/>
        </w:rPr>
        <w:t xml:space="preserve"> </w:t>
      </w:r>
      <w:r w:rsidRPr="00927525">
        <w:rPr>
          <w:rFonts w:ascii="Franklin Gothic Book" w:hAnsi="Franklin Gothic Book" w:eastAsia="Franklin Gothic Book" w:cs="Franklin Gothic Book"/>
        </w:rPr>
        <w:t xml:space="preserve">Grid </w:t>
      </w:r>
    </w:p>
    <w:p w:rsidR="001F044A" w:rsidP="00704A64" w:rsidRDefault="001F044A" w14:paraId="029A50E0" w14:textId="5B7A0A59">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color w:val="000000"/>
        </w:rPr>
        <w:t xml:space="preserve">Variable Text: </w:t>
      </w:r>
      <w:r w:rsidRPr="00927525">
        <w:rPr>
          <w:rFonts w:ascii="Franklin Gothic Book" w:hAnsi="Franklin Gothic Book" w:eastAsia="Franklin Gothic Book" w:cs="Franklin Gothic Book"/>
        </w:rPr>
        <w:t xml:space="preserve">How much do you agree or disagree with the following statements? </w:t>
      </w:r>
      <w:r w:rsidRPr="00927525">
        <w:rPr>
          <w:rFonts w:ascii="Franklin Gothic Book" w:hAnsi="Franklin Gothic Book" w:eastAsia="Franklin Gothic Book" w:cs="Franklin Gothic Book"/>
          <w:i/>
          <w:iCs/>
        </w:rPr>
        <w:t>Select one response for each item.</w:t>
      </w:r>
      <w:r w:rsidRPr="00927525">
        <w:rPr>
          <w:rFonts w:ascii="Franklin Gothic Book" w:hAnsi="Franklin Gothic Book" w:eastAsia="Franklin Gothic Book" w:cs="Franklin Gothic Book"/>
        </w:rPr>
        <w:t xml:space="preserve"> </w:t>
      </w:r>
    </w:p>
    <w:p w:rsidRPr="00927525" w:rsidR="00863982" w:rsidP="00704A64" w:rsidRDefault="00B1612E" w14:paraId="24F89F00" w14:textId="4F7BEC7C">
      <w:pPr>
        <w:spacing w:line="276" w:lineRule="auto"/>
        <w:contextualSpacing/>
        <w:rPr>
          <w:rFonts w:ascii="Franklin Gothic Book" w:hAnsi="Franklin Gothic Book" w:eastAsia="Calibri"/>
        </w:rPr>
      </w:pPr>
      <w:r>
        <w:rPr>
          <w:rFonts w:ascii="Franklin Gothic Book" w:hAnsi="Franklin Gothic Book" w:eastAsia="Calibri"/>
          <w:b/>
          <w:bCs/>
          <w:color w:val="auto"/>
        </w:rPr>
        <w:t>// Randomize order of subitems. //</w:t>
      </w:r>
    </w:p>
    <w:tbl>
      <w:tblPr>
        <w:tblStyle w:val="pptablecellsrightcolumns11"/>
        <w:tblW w:w="9360" w:type="dxa"/>
        <w:tblLayout w:type="fixed"/>
        <w:tblLook w:val="04A0" w:firstRow="1" w:lastRow="0" w:firstColumn="1" w:lastColumn="0" w:noHBand="0" w:noVBand="1"/>
      </w:tblPr>
      <w:tblGrid>
        <w:gridCol w:w="1755"/>
        <w:gridCol w:w="5260"/>
        <w:gridCol w:w="2345"/>
      </w:tblGrid>
      <w:tr w:rsidRPr="00927525" w:rsidR="001F044A" w:rsidTr="00AE16E4" w14:paraId="2163AAD0" w14:textId="77777777">
        <w:tc>
          <w:tcPr>
            <w:tcW w:w="1755" w:type="dxa"/>
          </w:tcPr>
          <w:p w:rsidRPr="00927525" w:rsidR="001F044A" w:rsidP="00704A64" w:rsidRDefault="001F044A" w14:paraId="751D5466" w14:textId="77777777">
            <w:pPr>
              <w:spacing w:line="276" w:lineRule="auto"/>
              <w:contextualSpacing/>
              <w:rPr>
                <w:rFonts w:ascii="Franklin Gothic Book" w:hAnsi="Franklin Gothic Book" w:eastAsia="Franklin Gothic Book" w:cs="Franklin Gothic Book"/>
                <w:b/>
                <w:bCs/>
              </w:rPr>
            </w:pPr>
            <w:r w:rsidRPr="00927525">
              <w:rPr>
                <w:rFonts w:ascii="Franklin Gothic Book" w:hAnsi="Franklin Gothic Book" w:eastAsia="Franklin Gothic Book" w:cs="Franklin Gothic Book"/>
                <w:b/>
                <w:bCs/>
              </w:rPr>
              <w:t>Variable Name</w:t>
            </w:r>
          </w:p>
        </w:tc>
        <w:tc>
          <w:tcPr>
            <w:tcW w:w="5260" w:type="dxa"/>
          </w:tcPr>
          <w:p w:rsidRPr="00927525" w:rsidR="001F044A" w:rsidP="00704A64" w:rsidRDefault="001F044A" w14:paraId="013BC1A6" w14:textId="77777777">
            <w:pPr>
              <w:spacing w:line="276" w:lineRule="auto"/>
              <w:contextualSpacing/>
              <w:rPr>
                <w:rFonts w:ascii="Franklin Gothic Book" w:hAnsi="Franklin Gothic Book" w:eastAsia="Franklin Gothic Book" w:cs="Franklin Gothic Book"/>
                <w:b/>
                <w:bCs/>
              </w:rPr>
            </w:pPr>
            <w:r w:rsidRPr="00927525">
              <w:rPr>
                <w:rFonts w:ascii="Franklin Gothic Book" w:hAnsi="Franklin Gothic Book" w:eastAsia="Franklin Gothic Book" w:cs="Franklin Gothic Book"/>
                <w:b/>
                <w:bCs/>
              </w:rPr>
              <w:t>Variable Text</w:t>
            </w:r>
          </w:p>
        </w:tc>
        <w:tc>
          <w:tcPr>
            <w:tcW w:w="2345" w:type="dxa"/>
          </w:tcPr>
          <w:p w:rsidRPr="00927525" w:rsidR="001F044A" w:rsidP="00704A64" w:rsidRDefault="001F044A" w14:paraId="6C80B9C5" w14:textId="77777777">
            <w:pPr>
              <w:spacing w:line="276" w:lineRule="auto"/>
              <w:contextualSpacing/>
              <w:rPr>
                <w:rFonts w:ascii="Franklin Gothic Book" w:hAnsi="Franklin Gothic Book" w:eastAsia="Franklin Gothic Book" w:cs="Franklin Gothic Book"/>
                <w:b/>
                <w:bCs/>
              </w:rPr>
            </w:pPr>
            <w:r w:rsidRPr="00927525">
              <w:rPr>
                <w:rFonts w:ascii="Franklin Gothic Book" w:hAnsi="Franklin Gothic Book" w:eastAsia="Franklin Gothic Book" w:cs="Franklin Gothic Book"/>
                <w:b/>
                <w:bCs/>
              </w:rPr>
              <w:t>Variable Label</w:t>
            </w:r>
          </w:p>
        </w:tc>
      </w:tr>
      <w:tr w:rsidRPr="00927525" w:rsidR="001F044A" w:rsidTr="00AE16E4" w14:paraId="2E1A1A29" w14:textId="77777777">
        <w:tc>
          <w:tcPr>
            <w:tcW w:w="1755" w:type="dxa"/>
          </w:tcPr>
          <w:p w:rsidRPr="00927525" w:rsidR="001F044A" w:rsidP="00704A64" w:rsidRDefault="001F044A" w14:paraId="079CB05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SCI1_1</w:t>
            </w:r>
          </w:p>
        </w:tc>
        <w:tc>
          <w:tcPr>
            <w:tcW w:w="5260" w:type="dxa"/>
          </w:tcPr>
          <w:p w:rsidRPr="00927525" w:rsidR="001F044A" w:rsidP="00704A64" w:rsidRDefault="001F044A" w14:paraId="212533ED" w14:textId="77777777">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 xml:space="preserve">When scientists change their minds about a scientific idea it diminishes my trust in their work. </w:t>
            </w:r>
            <w:r w:rsidRPr="00927525">
              <w:rPr>
                <w:rFonts w:ascii="Franklin Gothic Book" w:hAnsi="Franklin Gothic Book" w:eastAsia="Franklin Gothic Book" w:cs="Franklin Gothic Book"/>
                <w:b/>
                <w:bCs/>
                <w:color w:val="333333"/>
              </w:rPr>
              <w:t>[Reverse coded]</w:t>
            </w:r>
          </w:p>
        </w:tc>
        <w:tc>
          <w:tcPr>
            <w:tcW w:w="2345" w:type="dxa"/>
          </w:tcPr>
          <w:p w:rsidRPr="00927525" w:rsidR="001F044A" w:rsidP="00704A64" w:rsidRDefault="001F044A" w14:paraId="2B45C16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SCI1_1: Scientists changing minds reduces trust</w:t>
            </w:r>
          </w:p>
        </w:tc>
      </w:tr>
      <w:tr w:rsidRPr="00927525" w:rsidR="001F044A" w:rsidTr="00AE16E4" w14:paraId="3EF9458A" w14:textId="77777777">
        <w:tc>
          <w:tcPr>
            <w:tcW w:w="1755" w:type="dxa"/>
          </w:tcPr>
          <w:p w:rsidRPr="00927525" w:rsidR="001F044A" w:rsidP="00704A64" w:rsidRDefault="001F044A" w14:paraId="3A6A6D23"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SCI1_2</w:t>
            </w:r>
          </w:p>
        </w:tc>
        <w:tc>
          <w:tcPr>
            <w:tcW w:w="5260" w:type="dxa"/>
          </w:tcPr>
          <w:p w:rsidRPr="00927525" w:rsidR="001F044A" w:rsidP="00704A64" w:rsidRDefault="001F044A" w14:paraId="1FE9B42E" w14:textId="77777777">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Scientists ignore evidence that contradicts their work</w:t>
            </w:r>
            <w:r w:rsidRPr="00927525">
              <w:rPr>
                <w:rFonts w:ascii="Franklin Gothic Book" w:hAnsi="Franklin Gothic Book" w:eastAsia="Franklin Gothic Book" w:cs="Franklin Gothic Book"/>
                <w:b/>
                <w:bCs/>
              </w:rPr>
              <w:t>.</w:t>
            </w:r>
            <w:r w:rsidRPr="00927525">
              <w:rPr>
                <w:rFonts w:ascii="Franklin Gothic Book" w:hAnsi="Franklin Gothic Book" w:eastAsia="Franklin Gothic Book" w:cs="Franklin Gothic Book"/>
                <w:color w:val="000000"/>
              </w:rPr>
              <w:t xml:space="preserve"> </w:t>
            </w:r>
            <w:r w:rsidRPr="00927525">
              <w:rPr>
                <w:rFonts w:ascii="Franklin Gothic Book" w:hAnsi="Franklin Gothic Book" w:eastAsia="Franklin Gothic Book" w:cs="Franklin Gothic Book"/>
                <w:b/>
                <w:bCs/>
                <w:color w:val="333333"/>
              </w:rPr>
              <w:t>[Reverse coded]</w:t>
            </w:r>
          </w:p>
        </w:tc>
        <w:tc>
          <w:tcPr>
            <w:tcW w:w="2345" w:type="dxa"/>
          </w:tcPr>
          <w:p w:rsidRPr="00927525" w:rsidR="001F044A" w:rsidP="00704A64" w:rsidRDefault="001F044A" w14:paraId="63B201BB"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SCI1_2: Scientists ignore contradictory evidence</w:t>
            </w:r>
          </w:p>
        </w:tc>
      </w:tr>
      <w:tr w:rsidRPr="00927525" w:rsidR="001F044A" w:rsidTr="00AE16E4" w14:paraId="648AC442" w14:textId="77777777">
        <w:tc>
          <w:tcPr>
            <w:tcW w:w="1755" w:type="dxa"/>
          </w:tcPr>
          <w:p w:rsidRPr="00927525" w:rsidR="001F044A" w:rsidP="00704A64" w:rsidRDefault="001F044A" w14:paraId="7BED9A78"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SCI1_3</w:t>
            </w:r>
          </w:p>
        </w:tc>
        <w:tc>
          <w:tcPr>
            <w:tcW w:w="5260" w:type="dxa"/>
          </w:tcPr>
          <w:p w:rsidRPr="00927525" w:rsidR="001F044A" w:rsidP="00704A64" w:rsidRDefault="001F044A" w14:paraId="654BD78A"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 xml:space="preserve">We can trust scientists to share their discoveries even if they </w:t>
            </w:r>
            <w:r w:rsidRPr="00927525">
              <w:rPr>
                <w:rFonts w:ascii="Franklin Gothic Book" w:hAnsi="Franklin Gothic Book" w:eastAsia="Franklin Gothic Book" w:cs="Franklin Gothic Book"/>
              </w:rPr>
              <w:t>do not like their findings.</w:t>
            </w:r>
          </w:p>
        </w:tc>
        <w:tc>
          <w:tcPr>
            <w:tcW w:w="2345" w:type="dxa"/>
          </w:tcPr>
          <w:p w:rsidRPr="00927525" w:rsidR="001F044A" w:rsidP="00704A64" w:rsidRDefault="001F044A" w14:paraId="2998C358"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 xml:space="preserve">SCI1_3: Trust scientists to share findings they </w:t>
            </w:r>
            <w:proofErr w:type="gramStart"/>
            <w:r w:rsidRPr="00927525">
              <w:rPr>
                <w:rFonts w:ascii="Franklin Gothic Book" w:hAnsi="Franklin Gothic Book" w:eastAsia="Calibri"/>
              </w:rPr>
              <w:t>don’t</w:t>
            </w:r>
            <w:proofErr w:type="gramEnd"/>
            <w:r w:rsidRPr="00927525">
              <w:rPr>
                <w:rFonts w:ascii="Franklin Gothic Book" w:hAnsi="Franklin Gothic Book" w:eastAsia="Calibri"/>
              </w:rPr>
              <w:t xml:space="preserve"> like</w:t>
            </w:r>
          </w:p>
        </w:tc>
      </w:tr>
      <w:tr w:rsidRPr="00927525" w:rsidR="001F044A" w:rsidTr="00AE16E4" w14:paraId="2228992F" w14:textId="77777777">
        <w:tc>
          <w:tcPr>
            <w:tcW w:w="1755" w:type="dxa"/>
          </w:tcPr>
          <w:p w:rsidRPr="00927525" w:rsidR="001F044A" w:rsidP="00704A64" w:rsidRDefault="001F044A" w14:paraId="3A980825"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SCI1_4</w:t>
            </w:r>
          </w:p>
        </w:tc>
        <w:tc>
          <w:tcPr>
            <w:tcW w:w="5260" w:type="dxa"/>
          </w:tcPr>
          <w:p w:rsidRPr="00927525" w:rsidR="001F044A" w:rsidP="00704A64" w:rsidRDefault="001F044A" w14:paraId="757D4A0E"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We should trust the work of scientists</w:t>
            </w:r>
            <w:r w:rsidRPr="00927525">
              <w:rPr>
                <w:rFonts w:ascii="Franklin Gothic Book" w:hAnsi="Franklin Gothic Book" w:eastAsia="Franklin Gothic Book" w:cs="Franklin Gothic Book"/>
              </w:rPr>
              <w:t>.</w:t>
            </w:r>
          </w:p>
        </w:tc>
        <w:tc>
          <w:tcPr>
            <w:tcW w:w="2345" w:type="dxa"/>
          </w:tcPr>
          <w:p w:rsidRPr="00927525" w:rsidR="001F044A" w:rsidP="00704A64" w:rsidRDefault="001F044A" w14:paraId="628EFA63"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SCI1_4: Should trust work of scientists</w:t>
            </w:r>
          </w:p>
        </w:tc>
      </w:tr>
      <w:tr w:rsidRPr="00927525" w:rsidR="001F044A" w:rsidTr="00AE16E4" w14:paraId="5466A501" w14:textId="77777777">
        <w:tc>
          <w:tcPr>
            <w:tcW w:w="1755" w:type="dxa"/>
          </w:tcPr>
          <w:p w:rsidRPr="00927525" w:rsidR="001F044A" w:rsidP="00704A64" w:rsidRDefault="001F044A" w14:paraId="0A896529"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SCI1_5</w:t>
            </w:r>
          </w:p>
        </w:tc>
        <w:tc>
          <w:tcPr>
            <w:tcW w:w="5260" w:type="dxa"/>
          </w:tcPr>
          <w:p w:rsidRPr="00927525" w:rsidR="001F044A" w:rsidP="00704A64" w:rsidRDefault="001F044A" w14:paraId="53FA9B81"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We cannot trust scientists because they are biased in their perspectives</w:t>
            </w:r>
            <w:r w:rsidRPr="00927525">
              <w:rPr>
                <w:rFonts w:ascii="Franklin Gothic Book" w:hAnsi="Franklin Gothic Book" w:eastAsia="Franklin Gothic Book" w:cs="Franklin Gothic Book"/>
              </w:rPr>
              <w:t xml:space="preserve">. </w:t>
            </w:r>
            <w:r w:rsidRPr="00927525">
              <w:rPr>
                <w:rFonts w:ascii="Franklin Gothic Book" w:hAnsi="Franklin Gothic Book" w:eastAsia="Franklin Gothic Book" w:cs="Franklin Gothic Book"/>
                <w:b/>
                <w:bCs/>
                <w:color w:val="333333"/>
              </w:rPr>
              <w:t>[Reverse coded]</w:t>
            </w:r>
          </w:p>
        </w:tc>
        <w:tc>
          <w:tcPr>
            <w:tcW w:w="2345" w:type="dxa"/>
          </w:tcPr>
          <w:p w:rsidRPr="00927525" w:rsidR="001F044A" w:rsidP="00704A64" w:rsidRDefault="001F044A" w14:paraId="502C73E3"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SCI1_5: Scientists are biased</w:t>
            </w:r>
          </w:p>
        </w:tc>
      </w:tr>
      <w:tr w:rsidRPr="00927525" w:rsidR="001F044A" w:rsidTr="00AE16E4" w14:paraId="5AE05366" w14:textId="77777777">
        <w:tc>
          <w:tcPr>
            <w:tcW w:w="1755" w:type="dxa"/>
          </w:tcPr>
          <w:p w:rsidRPr="00927525" w:rsidR="001F044A" w:rsidP="00704A64" w:rsidRDefault="001F044A" w14:paraId="00D4F387"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SCI1_6</w:t>
            </w:r>
          </w:p>
        </w:tc>
        <w:tc>
          <w:tcPr>
            <w:tcW w:w="5260" w:type="dxa"/>
          </w:tcPr>
          <w:p w:rsidRPr="00927525" w:rsidR="001F044A" w:rsidP="00704A64" w:rsidRDefault="001F044A" w14:paraId="048F458F" w14:textId="77777777">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 xml:space="preserve">Today's scientists will sacrifice the well-being of others to advance their research. </w:t>
            </w:r>
            <w:r w:rsidRPr="00927525">
              <w:rPr>
                <w:rFonts w:ascii="Franklin Gothic Book" w:hAnsi="Franklin Gothic Book" w:eastAsia="Franklin Gothic Book" w:cs="Franklin Gothic Book"/>
                <w:b/>
                <w:bCs/>
                <w:color w:val="333333"/>
              </w:rPr>
              <w:t>[Reverse coded]</w:t>
            </w:r>
          </w:p>
        </w:tc>
        <w:tc>
          <w:tcPr>
            <w:tcW w:w="2345" w:type="dxa"/>
          </w:tcPr>
          <w:p w:rsidRPr="00927525" w:rsidR="001F044A" w:rsidP="00704A64" w:rsidRDefault="001F044A" w14:paraId="076C2551"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Calibri"/>
              </w:rPr>
              <w:t>SCI1_6: Scientists will sacrifice well-being of others</w:t>
            </w:r>
          </w:p>
        </w:tc>
      </w:tr>
    </w:tbl>
    <w:p w:rsidRPr="00927525" w:rsidR="001F044A" w:rsidP="00704A64" w:rsidRDefault="001F044A" w14:paraId="6AEC48C0" w14:textId="77777777">
      <w:pPr>
        <w:spacing w:line="276" w:lineRule="auto"/>
        <w:contextualSpacing/>
        <w:rPr>
          <w:rFonts w:ascii="Calibri" w:hAnsi="Calibri" w:eastAsia="Calibri" w:cs="Calibri"/>
        </w:rPr>
      </w:pPr>
      <w:r w:rsidRPr="00927525">
        <w:rPr>
          <w:rFonts w:ascii="Calibri" w:hAnsi="Calibri" w:eastAsia="Calibri" w:cs="Calibri"/>
        </w:rPr>
        <w:t xml:space="preserve"> </w:t>
      </w:r>
    </w:p>
    <w:tbl>
      <w:tblPr>
        <w:tblStyle w:val="pptablecellsrightcolumns11"/>
        <w:tblW w:w="0" w:type="auto"/>
        <w:tblLayout w:type="fixed"/>
        <w:tblLook w:val="04A0" w:firstRow="1" w:lastRow="0" w:firstColumn="1" w:lastColumn="0" w:noHBand="0" w:noVBand="1"/>
      </w:tblPr>
      <w:tblGrid>
        <w:gridCol w:w="990"/>
        <w:gridCol w:w="3195"/>
      </w:tblGrid>
      <w:tr w:rsidRPr="00927525" w:rsidR="001F044A" w:rsidTr="00AE16E4" w14:paraId="738A6873" w14:textId="77777777">
        <w:tc>
          <w:tcPr>
            <w:tcW w:w="990" w:type="dxa"/>
          </w:tcPr>
          <w:p w:rsidRPr="00927525" w:rsidR="001F044A" w:rsidP="00704A64" w:rsidRDefault="001F044A" w14:paraId="05AFD1DC"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rPr>
              <w:t>Value</w:t>
            </w:r>
          </w:p>
        </w:tc>
        <w:tc>
          <w:tcPr>
            <w:tcW w:w="3195" w:type="dxa"/>
          </w:tcPr>
          <w:p w:rsidRPr="00927525" w:rsidR="001F044A" w:rsidP="00704A64" w:rsidRDefault="001F044A" w14:paraId="45128BCF"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rPr>
              <w:t>Value Label</w:t>
            </w:r>
          </w:p>
        </w:tc>
      </w:tr>
      <w:tr w:rsidRPr="00927525" w:rsidR="001F044A" w:rsidTr="00AE16E4" w14:paraId="76094DD9" w14:textId="77777777">
        <w:tc>
          <w:tcPr>
            <w:tcW w:w="990" w:type="dxa"/>
          </w:tcPr>
          <w:p w:rsidRPr="00927525" w:rsidR="001F044A" w:rsidP="00704A64" w:rsidRDefault="001F044A" w14:paraId="1FD60555"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1</w:t>
            </w:r>
          </w:p>
        </w:tc>
        <w:tc>
          <w:tcPr>
            <w:tcW w:w="3195" w:type="dxa"/>
          </w:tcPr>
          <w:p w:rsidRPr="00927525" w:rsidR="001F044A" w:rsidP="00704A64" w:rsidRDefault="001F044A" w14:paraId="7097439A"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Strongly disagree</w:t>
            </w:r>
          </w:p>
        </w:tc>
      </w:tr>
      <w:tr w:rsidRPr="00927525" w:rsidR="001F044A" w:rsidTr="00AE16E4" w14:paraId="0ED863EF" w14:textId="77777777">
        <w:tc>
          <w:tcPr>
            <w:tcW w:w="990" w:type="dxa"/>
          </w:tcPr>
          <w:p w:rsidRPr="00927525" w:rsidR="001F044A" w:rsidP="00704A64" w:rsidRDefault="001F044A" w14:paraId="5DFC750B"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2</w:t>
            </w:r>
          </w:p>
        </w:tc>
        <w:tc>
          <w:tcPr>
            <w:tcW w:w="3195" w:type="dxa"/>
          </w:tcPr>
          <w:p w:rsidRPr="00927525" w:rsidR="001F044A" w:rsidP="00704A64" w:rsidRDefault="001F044A" w14:paraId="39230089"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Disagree</w:t>
            </w:r>
          </w:p>
        </w:tc>
      </w:tr>
      <w:tr w:rsidRPr="00927525" w:rsidR="001F044A" w:rsidTr="00AE16E4" w14:paraId="567AB9EF" w14:textId="77777777">
        <w:tc>
          <w:tcPr>
            <w:tcW w:w="990" w:type="dxa"/>
          </w:tcPr>
          <w:p w:rsidRPr="00927525" w:rsidR="001F044A" w:rsidP="00704A64" w:rsidRDefault="001F044A" w14:paraId="1E7E8B56"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3</w:t>
            </w:r>
          </w:p>
        </w:tc>
        <w:tc>
          <w:tcPr>
            <w:tcW w:w="3195" w:type="dxa"/>
          </w:tcPr>
          <w:p w:rsidRPr="00927525" w:rsidR="001F044A" w:rsidP="00704A64" w:rsidRDefault="001F044A" w14:paraId="77B42EF7"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Neither agree nor disagree</w:t>
            </w:r>
          </w:p>
        </w:tc>
      </w:tr>
      <w:tr w:rsidRPr="00927525" w:rsidR="001F044A" w:rsidTr="00AE16E4" w14:paraId="4A18FF29" w14:textId="77777777">
        <w:tc>
          <w:tcPr>
            <w:tcW w:w="990" w:type="dxa"/>
          </w:tcPr>
          <w:p w:rsidRPr="00927525" w:rsidR="001F044A" w:rsidP="00704A64" w:rsidRDefault="001F044A" w14:paraId="3D3BD792"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4</w:t>
            </w:r>
          </w:p>
        </w:tc>
        <w:tc>
          <w:tcPr>
            <w:tcW w:w="3195" w:type="dxa"/>
          </w:tcPr>
          <w:p w:rsidRPr="00927525" w:rsidR="001F044A" w:rsidP="00704A64" w:rsidRDefault="001F044A" w14:paraId="3BC9DC66"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Agree</w:t>
            </w:r>
          </w:p>
        </w:tc>
      </w:tr>
      <w:tr w:rsidRPr="00927525" w:rsidR="001F044A" w:rsidTr="00AE16E4" w14:paraId="2A72A37E" w14:textId="77777777">
        <w:tc>
          <w:tcPr>
            <w:tcW w:w="990" w:type="dxa"/>
          </w:tcPr>
          <w:p w:rsidRPr="00927525" w:rsidR="001F044A" w:rsidP="00704A64" w:rsidRDefault="001F044A" w14:paraId="3C019406"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5</w:t>
            </w:r>
          </w:p>
        </w:tc>
        <w:tc>
          <w:tcPr>
            <w:tcW w:w="3195" w:type="dxa"/>
          </w:tcPr>
          <w:p w:rsidRPr="00927525" w:rsidR="001F044A" w:rsidP="00704A64" w:rsidRDefault="001F044A" w14:paraId="239872A3"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Strongly agree</w:t>
            </w:r>
          </w:p>
        </w:tc>
      </w:tr>
      <w:tr w:rsidRPr="00927525" w:rsidR="001F044A" w:rsidTr="00AE16E4" w14:paraId="0652EC2D" w14:textId="77777777">
        <w:tc>
          <w:tcPr>
            <w:tcW w:w="990" w:type="dxa"/>
          </w:tcPr>
          <w:p w:rsidRPr="00927525" w:rsidR="001F044A" w:rsidP="00704A64" w:rsidRDefault="001F044A" w14:paraId="0AF6EF2B"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-99</w:t>
            </w:r>
          </w:p>
        </w:tc>
        <w:tc>
          <w:tcPr>
            <w:tcW w:w="3195" w:type="dxa"/>
          </w:tcPr>
          <w:p w:rsidRPr="00927525" w:rsidR="001F044A" w:rsidP="00704A64" w:rsidRDefault="00BE5257" w14:paraId="3E4208A8" w14:textId="76C0F843">
            <w:pPr>
              <w:spacing w:line="276" w:lineRule="auto"/>
              <w:contextualSpacing/>
              <w:rPr>
                <w:rFonts w:ascii="Franklin Gothic Book" w:hAnsi="Franklin Gothic Book" w:eastAsia="Calibri"/>
              </w:rPr>
            </w:pPr>
            <w:r>
              <w:rPr>
                <w:rFonts w:ascii="Franklin Gothic Book" w:hAnsi="Franklin Gothic Book" w:eastAsia="Franklin Gothic Book" w:cs="Franklin Gothic Book"/>
              </w:rPr>
              <w:t>REFUSED</w:t>
            </w:r>
            <w:r w:rsidRPr="00927525" w:rsidR="001F044A">
              <w:rPr>
                <w:rFonts w:ascii="Franklin Gothic Book" w:hAnsi="Franklin Gothic Book" w:eastAsia="Calibri"/>
                <w:b/>
                <w:bCs/>
              </w:rPr>
              <w:t xml:space="preserve"> </w:t>
            </w:r>
          </w:p>
        </w:tc>
      </w:tr>
    </w:tbl>
    <w:p w:rsidRPr="00927525" w:rsidR="001F044A" w:rsidP="00704A64" w:rsidRDefault="001F044A" w14:paraId="363B3757" w14:textId="77777777">
      <w:pPr>
        <w:spacing w:line="276" w:lineRule="auto"/>
        <w:contextualSpacing/>
        <w:rPr>
          <w:rFonts w:ascii="Franklin Gothic Book" w:hAnsi="Franklin Gothic Book" w:eastAsia="Calibri"/>
          <w:b/>
          <w:bCs/>
        </w:rPr>
      </w:pPr>
    </w:p>
    <w:p w:rsidRPr="00927525" w:rsidR="001F044A" w:rsidP="00704A64" w:rsidRDefault="001F044A" w14:paraId="18C6D8E7" w14:textId="77777777">
      <w:pPr>
        <w:spacing w:line="276" w:lineRule="auto"/>
        <w:contextualSpacing/>
        <w:rPr>
          <w:rFonts w:ascii="Franklin Gothic Book" w:hAnsi="Franklin Gothic Book" w:eastAsia="Calibri"/>
          <w:b/>
          <w:bCs/>
        </w:rPr>
      </w:pPr>
    </w:p>
    <w:p w:rsidRPr="00927525" w:rsidR="001F044A" w:rsidP="00704A64" w:rsidRDefault="001F044A" w14:paraId="1F7BD6A9"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b/>
          <w:bCs/>
        </w:rPr>
        <w:t xml:space="preserve">Item #: </w:t>
      </w:r>
      <w:r w:rsidRPr="00927525">
        <w:rPr>
          <w:rFonts w:ascii="Franklin Gothic Book" w:hAnsi="Franklin Gothic Book" w:eastAsia="Franklin Gothic Book" w:cs="Franklin Gothic Book"/>
          <w:color w:val="000000"/>
        </w:rPr>
        <w:t>SCI2</w:t>
      </w:r>
      <w:r w:rsidRPr="00927525">
        <w:rPr>
          <w:rFonts w:ascii="Franklin Gothic Book" w:hAnsi="Franklin Gothic Book" w:eastAsia="Franklin Gothic Book" w:cs="Franklin Gothic Book"/>
        </w:rPr>
        <w:t xml:space="preserve"> </w:t>
      </w:r>
    </w:p>
    <w:p w:rsidRPr="00927525" w:rsidR="001F044A" w:rsidP="00704A64" w:rsidRDefault="001F044A" w14:paraId="6CE6C278"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b/>
          <w:bCs/>
        </w:rPr>
        <w:t>Question Type</w:t>
      </w:r>
      <w:r w:rsidRPr="00927525">
        <w:rPr>
          <w:rFonts w:ascii="Franklin Gothic Book" w:hAnsi="Franklin Gothic Book" w:eastAsia="Franklin Gothic Book" w:cs="Franklin Gothic Book"/>
        </w:rPr>
        <w:t>:</w:t>
      </w:r>
      <w:r w:rsidRPr="00927525">
        <w:rPr>
          <w:rFonts w:ascii="Franklin Gothic Book" w:hAnsi="Franklin Gothic Book" w:eastAsia="Franklin Gothic Book" w:cs="Franklin Gothic Book"/>
          <w:b/>
          <w:bCs/>
        </w:rPr>
        <w:t xml:space="preserve"> </w:t>
      </w:r>
      <w:r w:rsidRPr="00927525">
        <w:rPr>
          <w:rFonts w:ascii="Franklin Gothic Book" w:hAnsi="Franklin Gothic Book" w:eastAsia="Franklin Gothic Book" w:cs="Franklin Gothic Book"/>
        </w:rPr>
        <w:t xml:space="preserve">Grid </w:t>
      </w:r>
    </w:p>
    <w:p w:rsidR="001F044A" w:rsidP="00704A64" w:rsidRDefault="001F044A" w14:paraId="0EC60549" w14:textId="213BB013">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color w:val="000000"/>
        </w:rPr>
        <w:t xml:space="preserve">Variable Text: </w:t>
      </w:r>
      <w:r w:rsidRPr="00927525">
        <w:rPr>
          <w:rFonts w:ascii="Franklin Gothic Book" w:hAnsi="Franklin Gothic Book" w:eastAsia="Franklin Gothic Book" w:cs="Franklin Gothic Book"/>
        </w:rPr>
        <w:t xml:space="preserve">How much do you agree or disagree with the following statements regarding government public health experts? A government public health expert is a person with a degree and </w:t>
      </w:r>
      <w:r w:rsidRPr="00927525">
        <w:rPr>
          <w:rFonts w:ascii="Franklin Gothic Book" w:hAnsi="Franklin Gothic Book" w:eastAsia="Franklin Gothic Book" w:cs="Franklin Gothic Book"/>
        </w:rPr>
        <w:lastRenderedPageBreak/>
        <w:t xml:space="preserve">career in protecting and promoting community health and who works for a government agency such as the Centers for Disease Control and Prevention (CDC) or the U.S. Food and Drug Administration (FDA). </w:t>
      </w:r>
      <w:r w:rsidRPr="00927525">
        <w:rPr>
          <w:rFonts w:ascii="Franklin Gothic Book" w:hAnsi="Franklin Gothic Book" w:eastAsia="Franklin Gothic Book" w:cs="Franklin Gothic Book"/>
          <w:i/>
          <w:iCs/>
        </w:rPr>
        <w:t>Select one response for each item.</w:t>
      </w:r>
      <w:r w:rsidRPr="00927525">
        <w:rPr>
          <w:rFonts w:ascii="Franklin Gothic Book" w:hAnsi="Franklin Gothic Book" w:eastAsia="Franklin Gothic Book" w:cs="Franklin Gothic Book"/>
        </w:rPr>
        <w:t xml:space="preserve"> </w:t>
      </w:r>
    </w:p>
    <w:p w:rsidRPr="00927525" w:rsidR="001E3699" w:rsidP="00704A64" w:rsidRDefault="00B1612E" w14:paraId="32D5165B" w14:textId="19E07ED1">
      <w:pPr>
        <w:spacing w:line="276" w:lineRule="auto"/>
        <w:contextualSpacing/>
        <w:rPr>
          <w:rFonts w:ascii="Franklin Gothic Book" w:hAnsi="Franklin Gothic Book" w:eastAsia="Calibri"/>
        </w:rPr>
      </w:pPr>
      <w:r>
        <w:rPr>
          <w:rFonts w:ascii="Franklin Gothic Book" w:hAnsi="Franklin Gothic Book" w:eastAsia="Calibri"/>
          <w:b/>
          <w:bCs/>
          <w:color w:val="auto"/>
        </w:rPr>
        <w:t>// Randomize order of subitems. //</w:t>
      </w:r>
    </w:p>
    <w:tbl>
      <w:tblPr>
        <w:tblStyle w:val="pptablecellsrightcolumns11"/>
        <w:tblW w:w="9360" w:type="dxa"/>
        <w:tblLook w:val="04A0" w:firstRow="1" w:lastRow="0" w:firstColumn="1" w:lastColumn="0" w:noHBand="0" w:noVBand="1"/>
      </w:tblPr>
      <w:tblGrid>
        <w:gridCol w:w="1905"/>
        <w:gridCol w:w="5650"/>
        <w:gridCol w:w="1805"/>
      </w:tblGrid>
      <w:tr w:rsidRPr="00927525" w:rsidR="001F044A" w:rsidTr="13A0B111" w14:paraId="5B96E457" w14:textId="77777777">
        <w:tc>
          <w:tcPr>
            <w:tcW w:w="1905" w:type="dxa"/>
          </w:tcPr>
          <w:p w:rsidRPr="00927525" w:rsidR="001F044A" w:rsidP="00704A64" w:rsidRDefault="001F044A" w14:paraId="5DC58999" w14:textId="77777777">
            <w:pPr>
              <w:spacing w:line="276" w:lineRule="auto"/>
              <w:contextualSpacing/>
              <w:rPr>
                <w:rFonts w:ascii="Franklin Gothic Book" w:hAnsi="Franklin Gothic Book" w:eastAsia="Franklin Gothic Book" w:cs="Franklin Gothic Book"/>
                <w:b/>
                <w:bCs/>
              </w:rPr>
            </w:pPr>
            <w:r w:rsidRPr="00927525">
              <w:rPr>
                <w:rFonts w:ascii="Franklin Gothic Book" w:hAnsi="Franklin Gothic Book" w:eastAsia="Franklin Gothic Book" w:cs="Franklin Gothic Book"/>
                <w:b/>
                <w:bCs/>
              </w:rPr>
              <w:t>Variable Name</w:t>
            </w:r>
          </w:p>
        </w:tc>
        <w:tc>
          <w:tcPr>
            <w:tcW w:w="5650" w:type="dxa"/>
          </w:tcPr>
          <w:p w:rsidRPr="00927525" w:rsidR="001F044A" w:rsidP="00704A64" w:rsidRDefault="001F044A" w14:paraId="7E3CA8BE" w14:textId="77777777">
            <w:pPr>
              <w:spacing w:line="276" w:lineRule="auto"/>
              <w:contextualSpacing/>
              <w:rPr>
                <w:rFonts w:ascii="Franklin Gothic Book" w:hAnsi="Franklin Gothic Book" w:eastAsia="Franklin Gothic Book" w:cs="Franklin Gothic Book"/>
                <w:b/>
                <w:bCs/>
              </w:rPr>
            </w:pPr>
            <w:r w:rsidRPr="00927525">
              <w:rPr>
                <w:rFonts w:ascii="Franklin Gothic Book" w:hAnsi="Franklin Gothic Book" w:eastAsia="Franklin Gothic Book" w:cs="Franklin Gothic Book"/>
                <w:b/>
                <w:bCs/>
              </w:rPr>
              <w:t>Variable Text</w:t>
            </w:r>
          </w:p>
        </w:tc>
        <w:tc>
          <w:tcPr>
            <w:tcW w:w="1805" w:type="dxa"/>
          </w:tcPr>
          <w:p w:rsidRPr="00927525" w:rsidR="001F044A" w:rsidP="00704A64" w:rsidRDefault="001F044A" w14:paraId="78226C05" w14:textId="77777777">
            <w:pPr>
              <w:spacing w:line="276" w:lineRule="auto"/>
              <w:contextualSpacing/>
              <w:rPr>
                <w:rFonts w:ascii="Franklin Gothic Book" w:hAnsi="Franklin Gothic Book" w:eastAsia="Franklin Gothic Book" w:cs="Franklin Gothic Book"/>
                <w:b/>
                <w:bCs/>
              </w:rPr>
            </w:pPr>
            <w:r w:rsidRPr="00927525">
              <w:rPr>
                <w:rFonts w:ascii="Franklin Gothic Book" w:hAnsi="Franklin Gothic Book" w:eastAsia="Franklin Gothic Book" w:cs="Franklin Gothic Book"/>
                <w:b/>
                <w:bCs/>
              </w:rPr>
              <w:t>Variable Label</w:t>
            </w:r>
          </w:p>
        </w:tc>
      </w:tr>
      <w:tr w:rsidRPr="00927525" w:rsidR="001F044A" w:rsidTr="13A0B111" w14:paraId="75E08961" w14:textId="77777777">
        <w:tc>
          <w:tcPr>
            <w:tcW w:w="1905" w:type="dxa"/>
          </w:tcPr>
          <w:p w:rsidRPr="00927525" w:rsidR="001F044A" w:rsidP="00704A64" w:rsidRDefault="001F044A" w14:paraId="46C2C66E"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SCI2_1</w:t>
            </w:r>
          </w:p>
        </w:tc>
        <w:tc>
          <w:tcPr>
            <w:tcW w:w="5650" w:type="dxa"/>
          </w:tcPr>
          <w:p w:rsidRPr="00927525" w:rsidR="001F044A" w:rsidP="00704A64" w:rsidRDefault="001F044A" w14:paraId="39434839" w14:textId="77777777">
            <w:pPr>
              <w:spacing w:line="276" w:lineRule="auto"/>
              <w:contextualSpacing/>
              <w:rPr>
                <w:rFonts w:ascii="Franklin Gothic Book" w:hAnsi="Franklin Gothic Book" w:eastAsia="Franklin Gothic Book" w:cs="Franklin Gothic Book"/>
                <w:color w:val="333333"/>
              </w:rPr>
            </w:pPr>
            <w:r w:rsidRPr="00927525">
              <w:rPr>
                <w:rFonts w:ascii="Franklin Gothic Book" w:hAnsi="Franklin Gothic Book" w:eastAsia="Franklin Gothic Book" w:cs="Franklin Gothic Book"/>
                <w:color w:val="333333"/>
              </w:rPr>
              <w:t>I trust the information I receive from government public health experts.</w:t>
            </w:r>
          </w:p>
        </w:tc>
        <w:tc>
          <w:tcPr>
            <w:tcW w:w="1805" w:type="dxa"/>
          </w:tcPr>
          <w:p w:rsidRPr="00927525" w:rsidR="001F044A" w:rsidP="00704A64" w:rsidRDefault="001F044A" w14:paraId="65367983"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SCI2_1: Trust experts</w:t>
            </w:r>
          </w:p>
        </w:tc>
      </w:tr>
      <w:tr w:rsidRPr="00927525" w:rsidR="001F044A" w:rsidTr="13A0B111" w14:paraId="4C0AEA45" w14:textId="77777777">
        <w:tc>
          <w:tcPr>
            <w:tcW w:w="1905" w:type="dxa"/>
          </w:tcPr>
          <w:p w:rsidRPr="00927525" w:rsidR="001F044A" w:rsidP="00704A64" w:rsidRDefault="001F044A" w14:paraId="42033291" w14:textId="67D51E2A">
            <w:pPr>
              <w:spacing w:line="276" w:lineRule="auto"/>
              <w:contextualSpacing/>
              <w:rPr>
                <w:rFonts w:ascii="Franklin Gothic Book" w:hAnsi="Franklin Gothic Book" w:eastAsia="Franklin Gothic Book" w:cs="Franklin Gothic Book"/>
              </w:rPr>
            </w:pPr>
            <w:r w:rsidRPr="13A0B111">
              <w:rPr>
                <w:rFonts w:ascii="Franklin Gothic Book" w:hAnsi="Franklin Gothic Book" w:eastAsia="Franklin Gothic Book" w:cs="Franklin Gothic Book"/>
              </w:rPr>
              <w:t>SCI2_2</w:t>
            </w:r>
          </w:p>
        </w:tc>
        <w:tc>
          <w:tcPr>
            <w:tcW w:w="5650" w:type="dxa"/>
          </w:tcPr>
          <w:p w:rsidRPr="00927525" w:rsidR="001F044A" w:rsidP="00704A64" w:rsidRDefault="001F044A" w14:paraId="0FB7C6E9" w14:textId="284B2C9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333333"/>
              </w:rPr>
              <w:t>Government public health experts have their own agenda.</w:t>
            </w:r>
          </w:p>
        </w:tc>
        <w:tc>
          <w:tcPr>
            <w:tcW w:w="1805" w:type="dxa"/>
          </w:tcPr>
          <w:p w:rsidRPr="00927525" w:rsidR="001F044A" w:rsidP="00704A64" w:rsidRDefault="001F044A" w14:paraId="18569125"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SCI2_2: Experts have agenda</w:t>
            </w:r>
          </w:p>
        </w:tc>
      </w:tr>
      <w:tr w:rsidRPr="00927525" w:rsidR="001F044A" w:rsidTr="13A0B111" w14:paraId="0337F470" w14:textId="77777777">
        <w:tc>
          <w:tcPr>
            <w:tcW w:w="1905" w:type="dxa"/>
          </w:tcPr>
          <w:p w:rsidRPr="00927525" w:rsidR="001F044A" w:rsidP="00704A64" w:rsidRDefault="001F044A" w14:paraId="59CA2AE3" w14:textId="77777777">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SCI2_3</w:t>
            </w:r>
          </w:p>
        </w:tc>
        <w:tc>
          <w:tcPr>
            <w:tcW w:w="5650" w:type="dxa"/>
          </w:tcPr>
          <w:p w:rsidRPr="00927525" w:rsidR="001F044A" w:rsidP="00704A64" w:rsidRDefault="001F044A" w14:paraId="3BDC2DCB"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333333"/>
              </w:rPr>
              <w:t>Government public health experts have my best interests in mind.</w:t>
            </w:r>
          </w:p>
        </w:tc>
        <w:tc>
          <w:tcPr>
            <w:tcW w:w="1805" w:type="dxa"/>
          </w:tcPr>
          <w:p w:rsidRPr="00927525" w:rsidR="001F044A" w:rsidP="00704A64" w:rsidRDefault="001F044A" w14:paraId="08D58ABC"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SCI2_3: Experts have my best interests in mind</w:t>
            </w:r>
          </w:p>
        </w:tc>
      </w:tr>
      <w:tr w:rsidRPr="00927525" w:rsidR="001F044A" w:rsidTr="13A0B111" w14:paraId="5D2123F6" w14:textId="77777777">
        <w:tc>
          <w:tcPr>
            <w:tcW w:w="1905" w:type="dxa"/>
          </w:tcPr>
          <w:p w:rsidRPr="00927525" w:rsidR="001F044A" w:rsidP="00704A64" w:rsidRDefault="001F044A" w14:paraId="14A931A0" w14:textId="77777777">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SCI2_4</w:t>
            </w:r>
          </w:p>
        </w:tc>
        <w:tc>
          <w:tcPr>
            <w:tcW w:w="5650" w:type="dxa"/>
          </w:tcPr>
          <w:p w:rsidRPr="00927525" w:rsidR="001F044A" w:rsidP="00704A64" w:rsidRDefault="001F044A" w14:paraId="39E17ECD"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333333"/>
              </w:rPr>
              <w:t xml:space="preserve">Information provided by government public health experts changes too often for me. </w:t>
            </w:r>
            <w:r w:rsidRPr="00927525">
              <w:rPr>
                <w:rFonts w:ascii="Franklin Gothic Book" w:hAnsi="Franklin Gothic Book" w:eastAsia="Franklin Gothic Book" w:cs="Franklin Gothic Book"/>
                <w:b/>
                <w:bCs/>
                <w:color w:val="333333"/>
              </w:rPr>
              <w:t>[Reverse coded]</w:t>
            </w:r>
          </w:p>
        </w:tc>
        <w:tc>
          <w:tcPr>
            <w:tcW w:w="1805" w:type="dxa"/>
          </w:tcPr>
          <w:p w:rsidRPr="00927525" w:rsidR="001F044A" w:rsidP="00704A64" w:rsidRDefault="001F044A" w14:paraId="1ACA4761"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SCI2_4: Information from experts changes too often</w:t>
            </w:r>
          </w:p>
        </w:tc>
      </w:tr>
      <w:tr w:rsidRPr="00927525" w:rsidR="001F044A" w:rsidTr="13A0B111" w14:paraId="2FA36636" w14:textId="77777777">
        <w:tc>
          <w:tcPr>
            <w:tcW w:w="1905" w:type="dxa"/>
          </w:tcPr>
          <w:p w:rsidRPr="00927525" w:rsidR="001F044A" w:rsidP="00704A64" w:rsidRDefault="001F044A" w14:paraId="5B6D7865" w14:textId="77777777">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SCI2_5</w:t>
            </w:r>
          </w:p>
        </w:tc>
        <w:tc>
          <w:tcPr>
            <w:tcW w:w="5650" w:type="dxa"/>
          </w:tcPr>
          <w:p w:rsidRPr="00927525" w:rsidR="001F044A" w:rsidP="00704A64" w:rsidRDefault="001F044A" w14:paraId="11B0A757"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333333"/>
              </w:rPr>
              <w:t>Information provided by governmental public health experts has been helpful to me in the past.</w:t>
            </w:r>
          </w:p>
        </w:tc>
        <w:tc>
          <w:tcPr>
            <w:tcW w:w="1805" w:type="dxa"/>
          </w:tcPr>
          <w:p w:rsidRPr="00927525" w:rsidR="001F044A" w:rsidP="00704A64" w:rsidRDefault="001F044A" w14:paraId="4110769E"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SCI2_5: Information from experts has been helpful</w:t>
            </w:r>
          </w:p>
        </w:tc>
      </w:tr>
      <w:tr w:rsidRPr="00927525" w:rsidR="001F044A" w:rsidTr="13A0B111" w14:paraId="16C0704C" w14:textId="77777777">
        <w:tc>
          <w:tcPr>
            <w:tcW w:w="1905" w:type="dxa"/>
          </w:tcPr>
          <w:p w:rsidRPr="00927525" w:rsidR="001F044A" w:rsidP="00704A64" w:rsidRDefault="001F044A" w14:paraId="2A950527" w14:textId="77777777">
            <w:pPr>
              <w:spacing w:line="276" w:lineRule="auto"/>
              <w:contextualSpacing/>
              <w:rPr>
                <w:rFonts w:ascii="Franklin Gothic Book" w:hAnsi="Franklin Gothic Book" w:eastAsia="Franklin Gothic Book" w:cs="Franklin Gothic Book"/>
                <w:color w:val="000000"/>
              </w:rPr>
            </w:pPr>
            <w:r w:rsidRPr="00927525">
              <w:rPr>
                <w:rFonts w:ascii="Franklin Gothic Book" w:hAnsi="Franklin Gothic Book" w:eastAsia="Franklin Gothic Book" w:cs="Franklin Gothic Book"/>
                <w:color w:val="000000"/>
              </w:rPr>
              <w:t>SCI2_6</w:t>
            </w:r>
          </w:p>
        </w:tc>
        <w:tc>
          <w:tcPr>
            <w:tcW w:w="5650" w:type="dxa"/>
          </w:tcPr>
          <w:p w:rsidRPr="00927525" w:rsidR="001F044A" w:rsidP="00704A64" w:rsidRDefault="001F044A" w14:paraId="31F37359" w14:textId="77777777">
            <w:pPr>
              <w:spacing w:line="276" w:lineRule="auto"/>
              <w:contextualSpacing/>
              <w:rPr>
                <w:rFonts w:ascii="Franklin Gothic Book" w:hAnsi="Franklin Gothic Book" w:eastAsia="Franklin Gothic Book" w:cs="Franklin Gothic Book"/>
                <w:b/>
                <w:bCs/>
              </w:rPr>
            </w:pPr>
            <w:r w:rsidRPr="00927525">
              <w:rPr>
                <w:rFonts w:ascii="Franklin Gothic Book" w:hAnsi="Franklin Gothic Book" w:eastAsia="Franklin Gothic Book" w:cs="Franklin Gothic Book"/>
                <w:color w:val="333333"/>
              </w:rPr>
              <w:t xml:space="preserve">I have been misled by government public health experts in the past. </w:t>
            </w:r>
            <w:r w:rsidRPr="00927525">
              <w:rPr>
                <w:rFonts w:ascii="Franklin Gothic Book" w:hAnsi="Franklin Gothic Book" w:eastAsia="Franklin Gothic Book" w:cs="Franklin Gothic Book"/>
                <w:b/>
                <w:bCs/>
                <w:color w:val="333333"/>
              </w:rPr>
              <w:t>[Reverse coded]</w:t>
            </w:r>
          </w:p>
        </w:tc>
        <w:tc>
          <w:tcPr>
            <w:tcW w:w="1805" w:type="dxa"/>
          </w:tcPr>
          <w:p w:rsidRPr="00927525" w:rsidR="001F044A" w:rsidP="00704A64" w:rsidRDefault="001F044A" w14:paraId="639CF06D"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color w:val="000000"/>
              </w:rPr>
              <w:t>SCI2_6: Misled by experts</w:t>
            </w:r>
          </w:p>
        </w:tc>
      </w:tr>
    </w:tbl>
    <w:p w:rsidRPr="00927525" w:rsidR="001F044A" w:rsidP="00704A64" w:rsidRDefault="001F044A" w14:paraId="6FA0E042" w14:textId="77777777">
      <w:pPr>
        <w:spacing w:line="276" w:lineRule="auto"/>
        <w:contextualSpacing/>
        <w:rPr>
          <w:rFonts w:ascii="Franklin Gothic Book" w:hAnsi="Franklin Gothic Book" w:eastAsia="Calibri"/>
          <w:b/>
          <w:bCs/>
        </w:rPr>
      </w:pPr>
    </w:p>
    <w:tbl>
      <w:tblPr>
        <w:tblStyle w:val="pptablecellsrightcolumns11"/>
        <w:tblW w:w="0" w:type="auto"/>
        <w:tblLayout w:type="fixed"/>
        <w:tblLook w:val="04A0" w:firstRow="1" w:lastRow="0" w:firstColumn="1" w:lastColumn="0" w:noHBand="0" w:noVBand="1"/>
      </w:tblPr>
      <w:tblGrid>
        <w:gridCol w:w="1035"/>
        <w:gridCol w:w="3000"/>
      </w:tblGrid>
      <w:tr w:rsidRPr="00927525" w:rsidR="001F044A" w:rsidTr="00AE16E4" w14:paraId="132B52E7" w14:textId="77777777">
        <w:tc>
          <w:tcPr>
            <w:tcW w:w="1035" w:type="dxa"/>
          </w:tcPr>
          <w:p w:rsidRPr="00927525" w:rsidR="001F044A" w:rsidP="00704A64" w:rsidRDefault="001F044A" w14:paraId="09C83D37"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rPr>
              <w:t>Value</w:t>
            </w:r>
          </w:p>
        </w:tc>
        <w:tc>
          <w:tcPr>
            <w:tcW w:w="3000" w:type="dxa"/>
          </w:tcPr>
          <w:p w:rsidRPr="00927525" w:rsidR="001F044A" w:rsidP="00704A64" w:rsidRDefault="001F044A" w14:paraId="61E1168F"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rPr>
              <w:t>Value Label</w:t>
            </w:r>
          </w:p>
        </w:tc>
      </w:tr>
      <w:tr w:rsidRPr="00927525" w:rsidR="001F044A" w:rsidTr="00AE16E4" w14:paraId="43343C08" w14:textId="77777777">
        <w:tc>
          <w:tcPr>
            <w:tcW w:w="1035" w:type="dxa"/>
          </w:tcPr>
          <w:p w:rsidRPr="00927525" w:rsidR="001F044A" w:rsidP="00704A64" w:rsidRDefault="001F044A" w14:paraId="0018316D"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1</w:t>
            </w:r>
          </w:p>
        </w:tc>
        <w:tc>
          <w:tcPr>
            <w:tcW w:w="3000" w:type="dxa"/>
          </w:tcPr>
          <w:p w:rsidRPr="00927525" w:rsidR="001F044A" w:rsidP="00704A64" w:rsidRDefault="001F044A" w14:paraId="3B2CDD58"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Strongly disagree</w:t>
            </w:r>
          </w:p>
        </w:tc>
      </w:tr>
      <w:tr w:rsidRPr="00927525" w:rsidR="001F044A" w:rsidTr="00AE16E4" w14:paraId="76F19C1A" w14:textId="77777777">
        <w:tc>
          <w:tcPr>
            <w:tcW w:w="1035" w:type="dxa"/>
          </w:tcPr>
          <w:p w:rsidRPr="00927525" w:rsidR="001F044A" w:rsidP="00704A64" w:rsidRDefault="001F044A" w14:paraId="45EFD5D3"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2</w:t>
            </w:r>
          </w:p>
        </w:tc>
        <w:tc>
          <w:tcPr>
            <w:tcW w:w="3000" w:type="dxa"/>
          </w:tcPr>
          <w:p w:rsidRPr="00927525" w:rsidR="001F044A" w:rsidP="00704A64" w:rsidRDefault="001F044A" w14:paraId="1CEACE1B"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Disagree</w:t>
            </w:r>
          </w:p>
        </w:tc>
      </w:tr>
      <w:tr w:rsidRPr="00927525" w:rsidR="001F044A" w:rsidTr="00AE16E4" w14:paraId="08D4905A" w14:textId="77777777">
        <w:tc>
          <w:tcPr>
            <w:tcW w:w="1035" w:type="dxa"/>
          </w:tcPr>
          <w:p w:rsidRPr="00927525" w:rsidR="001F044A" w:rsidP="00704A64" w:rsidRDefault="001F044A" w14:paraId="2DFE776D"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3</w:t>
            </w:r>
          </w:p>
        </w:tc>
        <w:tc>
          <w:tcPr>
            <w:tcW w:w="3000" w:type="dxa"/>
          </w:tcPr>
          <w:p w:rsidRPr="00927525" w:rsidR="001F044A" w:rsidP="00704A64" w:rsidRDefault="001F044A" w14:paraId="16384C52" w14:textId="77777777">
            <w:pPr>
              <w:spacing w:line="276" w:lineRule="auto"/>
              <w:contextualSpacing/>
              <w:rPr>
                <w:rFonts w:ascii="Franklin Gothic Book" w:hAnsi="Franklin Gothic Book" w:eastAsia="Franklin Gothic Book" w:cs="Franklin Gothic Book"/>
              </w:rPr>
            </w:pPr>
            <w:r w:rsidRPr="00927525">
              <w:rPr>
                <w:rFonts w:ascii="Franklin Gothic Book" w:hAnsi="Franklin Gothic Book" w:eastAsia="Franklin Gothic Book" w:cs="Franklin Gothic Book"/>
              </w:rPr>
              <w:t>Neither agree nor disagree</w:t>
            </w:r>
          </w:p>
        </w:tc>
      </w:tr>
      <w:tr w:rsidRPr="00927525" w:rsidR="001F044A" w:rsidTr="00AE16E4" w14:paraId="14A411CD" w14:textId="77777777">
        <w:tc>
          <w:tcPr>
            <w:tcW w:w="1035" w:type="dxa"/>
          </w:tcPr>
          <w:p w:rsidRPr="00927525" w:rsidR="001F044A" w:rsidP="00704A64" w:rsidRDefault="001F044A" w14:paraId="5DB286C3"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4</w:t>
            </w:r>
          </w:p>
        </w:tc>
        <w:tc>
          <w:tcPr>
            <w:tcW w:w="3000" w:type="dxa"/>
          </w:tcPr>
          <w:p w:rsidRPr="00927525" w:rsidR="001F044A" w:rsidP="00704A64" w:rsidRDefault="001F044A" w14:paraId="24E8DE47"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Agree</w:t>
            </w:r>
          </w:p>
        </w:tc>
      </w:tr>
      <w:tr w:rsidRPr="00927525" w:rsidR="001F044A" w:rsidTr="00AE16E4" w14:paraId="5ECBED94" w14:textId="77777777">
        <w:tc>
          <w:tcPr>
            <w:tcW w:w="1035" w:type="dxa"/>
          </w:tcPr>
          <w:p w:rsidRPr="00927525" w:rsidR="001F044A" w:rsidP="00704A64" w:rsidRDefault="001F044A" w14:paraId="754BAE4D"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5</w:t>
            </w:r>
          </w:p>
        </w:tc>
        <w:tc>
          <w:tcPr>
            <w:tcW w:w="3000" w:type="dxa"/>
          </w:tcPr>
          <w:p w:rsidRPr="00927525" w:rsidR="001F044A" w:rsidP="00704A64" w:rsidRDefault="001F044A" w14:paraId="736AAF17"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Strongly agree</w:t>
            </w:r>
          </w:p>
        </w:tc>
      </w:tr>
      <w:tr w:rsidRPr="00927525" w:rsidR="001F044A" w:rsidTr="00AE16E4" w14:paraId="2C403866" w14:textId="77777777">
        <w:tc>
          <w:tcPr>
            <w:tcW w:w="1035" w:type="dxa"/>
          </w:tcPr>
          <w:p w:rsidRPr="00927525" w:rsidR="001F044A" w:rsidP="00704A64" w:rsidRDefault="001F044A" w14:paraId="50663A14"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rPr>
              <w:t>-99</w:t>
            </w:r>
          </w:p>
        </w:tc>
        <w:tc>
          <w:tcPr>
            <w:tcW w:w="3000" w:type="dxa"/>
          </w:tcPr>
          <w:p w:rsidRPr="00927525" w:rsidR="001F044A" w:rsidP="00704A64" w:rsidRDefault="00BE5257" w14:paraId="7CCF0002" w14:textId="17DF5F8B">
            <w:pPr>
              <w:spacing w:line="276" w:lineRule="auto"/>
              <w:contextualSpacing/>
              <w:rPr>
                <w:rFonts w:ascii="Franklin Gothic Book" w:hAnsi="Franklin Gothic Book" w:eastAsia="Calibri"/>
              </w:rPr>
            </w:pPr>
            <w:r>
              <w:rPr>
                <w:rFonts w:ascii="Franklin Gothic Book" w:hAnsi="Franklin Gothic Book" w:eastAsia="Franklin Gothic Book" w:cs="Franklin Gothic Book"/>
              </w:rPr>
              <w:t>REFUSED</w:t>
            </w:r>
            <w:r w:rsidRPr="00927525" w:rsidR="001F044A">
              <w:rPr>
                <w:rFonts w:ascii="Franklin Gothic Book" w:hAnsi="Franklin Gothic Book" w:eastAsia="Calibri"/>
                <w:b/>
                <w:bCs/>
              </w:rPr>
              <w:t xml:space="preserve"> </w:t>
            </w:r>
          </w:p>
        </w:tc>
      </w:tr>
    </w:tbl>
    <w:p w:rsidRPr="00927525" w:rsidR="001F044A" w:rsidP="00704A64" w:rsidRDefault="001F044A" w14:paraId="36C07BA5" w14:textId="77777777">
      <w:pPr>
        <w:spacing w:line="276" w:lineRule="auto"/>
        <w:contextualSpacing/>
        <w:rPr>
          <w:rFonts w:ascii="Franklin Gothic Book" w:hAnsi="Franklin Gothic Book" w:eastAsia="Calibri"/>
          <w:b/>
          <w:bCs/>
        </w:rPr>
      </w:pPr>
    </w:p>
    <w:p w:rsidRPr="00927525" w:rsidR="001F044A" w:rsidP="00704A64" w:rsidRDefault="001F044A" w14:paraId="11543393" w14:textId="77777777">
      <w:pPr>
        <w:spacing w:line="276" w:lineRule="auto"/>
        <w:contextualSpacing/>
        <w:rPr>
          <w:rFonts w:ascii="Franklin Gothic Book" w:hAnsi="Franklin Gothic Book" w:eastAsia="Calibri"/>
        </w:rPr>
      </w:pPr>
    </w:p>
    <w:p w:rsidRPr="00927525" w:rsidR="001F044A" w:rsidP="00704A64" w:rsidRDefault="001F044A" w14:paraId="664B3E94"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Item #: </w:t>
      </w:r>
      <w:r w:rsidRPr="00927525">
        <w:rPr>
          <w:rFonts w:ascii="Franklin Gothic Book" w:hAnsi="Franklin Gothic Book" w:eastAsia="Calibri"/>
        </w:rPr>
        <w:t>SCI3</w:t>
      </w:r>
    </w:p>
    <w:p w:rsidRPr="00927525" w:rsidR="001F044A" w:rsidP="00704A64" w:rsidRDefault="001F044A" w14:paraId="6FACAC1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68728425"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This question is for quality control purposes. Please select “Disagree” from the list below.</w:t>
      </w:r>
    </w:p>
    <w:p w:rsidRPr="00927525" w:rsidR="001F044A" w:rsidP="00704A64" w:rsidRDefault="001F044A" w14:paraId="0C447A07" w14:textId="77777777">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Pr>
          <w:rFonts w:ascii="Franklin Gothic Book" w:hAnsi="Franklin Gothic Book" w:eastAsia="Calibri"/>
        </w:rPr>
        <w:t>SCI3: Attention check</w:t>
      </w:r>
    </w:p>
    <w:tbl>
      <w:tblPr>
        <w:tblW w:w="0" w:type="auto"/>
        <w:tblLook w:val="04A0" w:firstRow="1" w:lastRow="0" w:firstColumn="1" w:lastColumn="0" w:noHBand="0" w:noVBand="1"/>
      </w:tblPr>
      <w:tblGrid>
        <w:gridCol w:w="1098"/>
        <w:gridCol w:w="3204"/>
      </w:tblGrid>
      <w:tr w:rsidRPr="00927525" w:rsidR="001F044A" w:rsidTr="00AE16E4" w14:paraId="10E0229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A0A185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05390A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3DE43C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9CCEB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7B3B2C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21286BC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DAF33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B29C7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0CD76B5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BA70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972313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0A501FA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F3CD5D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E3B98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42535601"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EDBB77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E1B247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2D99789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2173D9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0A32399" w14:textId="79E31922">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5E7DB9" w:rsidP="00704A64" w:rsidRDefault="005E7DB9" w14:paraId="6057838D" w14:textId="77777777">
      <w:pPr>
        <w:keepNext/>
        <w:keepLines/>
        <w:spacing w:line="276" w:lineRule="auto"/>
        <w:contextualSpacing/>
        <w:jc w:val="center"/>
        <w:outlineLvl w:val="0"/>
        <w:rPr>
          <w:rFonts w:ascii="Franklin Gothic Book" w:hAnsi="Franklin Gothic Book" w:eastAsia="MS Gothic"/>
          <w:b/>
          <w:sz w:val="28"/>
          <w:szCs w:val="28"/>
        </w:rPr>
        <w:sectPr w:rsidR="005E7DB9" w:rsidSect="00535EFC">
          <w:pgSz w:w="12240" w:h="15840" w:code="1"/>
          <w:pgMar w:top="2160" w:right="1440" w:bottom="2304" w:left="1440" w:header="0" w:footer="720" w:gutter="0"/>
          <w:cols w:space="720"/>
          <w:titlePg/>
          <w:docGrid w:linePitch="360"/>
        </w:sectPr>
      </w:pPr>
    </w:p>
    <w:p w:rsidR="001F044A" w:rsidP="00704A64" w:rsidRDefault="001F044A" w14:paraId="3B0339F6" w14:textId="6D07D3DC">
      <w:pPr>
        <w:keepNext/>
        <w:keepLines/>
        <w:spacing w:line="276" w:lineRule="auto"/>
        <w:contextualSpacing/>
        <w:jc w:val="center"/>
        <w:outlineLvl w:val="0"/>
        <w:rPr>
          <w:rFonts w:ascii="Franklin Gothic Book" w:hAnsi="Franklin Gothic Book" w:eastAsia="MS Gothic"/>
          <w:b/>
          <w:sz w:val="28"/>
          <w:szCs w:val="28"/>
        </w:rPr>
      </w:pPr>
      <w:r w:rsidRPr="00927525">
        <w:rPr>
          <w:rFonts w:ascii="Franklin Gothic Book" w:hAnsi="Franklin Gothic Book" w:eastAsia="MS Gothic"/>
          <w:b/>
          <w:sz w:val="28"/>
          <w:szCs w:val="28"/>
        </w:rPr>
        <w:lastRenderedPageBreak/>
        <w:t>Section 4: Public Health Campaigns</w:t>
      </w:r>
    </w:p>
    <w:p w:rsidR="002A268B" w:rsidP="002A268B" w:rsidRDefault="002A268B" w14:paraId="5EEDA147" w14:textId="77777777">
      <w:pPr>
        <w:spacing w:line="276" w:lineRule="auto"/>
        <w:contextualSpacing/>
        <w:rPr>
          <w:rFonts w:eastAsia="Calibri" w:cstheme="minorHAnsi"/>
        </w:rPr>
      </w:pPr>
    </w:p>
    <w:p w:rsidR="002A268B" w:rsidP="002A268B" w:rsidRDefault="002A268B" w14:paraId="049D471A" w14:textId="1EAC8385">
      <w:pPr>
        <w:spacing w:line="276" w:lineRule="auto"/>
        <w:contextualSpacing/>
        <w:rPr>
          <w:rFonts w:eastAsia="Segoe UI" w:asciiTheme="majorHAnsi" w:hAnsiTheme="majorHAnsi" w:cstheme="minorHAnsi"/>
        </w:rPr>
      </w:pPr>
      <w:r w:rsidRPr="002A268B">
        <w:rPr>
          <w:rFonts w:eastAsia="Calibri" w:asciiTheme="majorHAnsi" w:hAnsiTheme="majorHAnsi" w:cstheme="minorHAnsi"/>
        </w:rPr>
        <w:t xml:space="preserve">The following questions will ask </w:t>
      </w:r>
      <w:r w:rsidRPr="002A268B">
        <w:rPr>
          <w:rFonts w:eastAsia="Segoe UI" w:asciiTheme="majorHAnsi" w:hAnsiTheme="majorHAnsi" w:cstheme="minorHAnsi"/>
        </w:rPr>
        <w:t>about your familiarity with public health campaigns and media content related to COVID-19.</w:t>
      </w:r>
    </w:p>
    <w:p w:rsidR="00434DFC" w:rsidP="002A268B" w:rsidRDefault="00434DFC" w14:paraId="5B3E48E7" w14:textId="4C0BF38D">
      <w:pPr>
        <w:spacing w:line="276" w:lineRule="auto"/>
        <w:contextualSpacing/>
        <w:rPr>
          <w:rFonts w:eastAsia="Segoe UI" w:asciiTheme="majorHAnsi" w:hAnsiTheme="majorHAnsi" w:cstheme="minorHAnsi"/>
        </w:rPr>
      </w:pPr>
    </w:p>
    <w:p w:rsidRPr="007A36B9" w:rsidR="00434DFC" w:rsidP="00434DFC" w:rsidRDefault="00434DFC" w14:paraId="59C50B34"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00434DFC" w:rsidP="002A268B" w:rsidRDefault="00434DFC" w14:paraId="018B583F" w14:textId="77777777">
      <w:pPr>
        <w:spacing w:line="276" w:lineRule="auto"/>
        <w:contextualSpacing/>
        <w:rPr>
          <w:rFonts w:eastAsia="Segoe UI" w:asciiTheme="majorHAnsi" w:hAnsiTheme="majorHAnsi" w:cstheme="minorHAnsi"/>
        </w:rPr>
      </w:pPr>
    </w:p>
    <w:p w:rsidRPr="00434DFC" w:rsidR="00434DFC" w:rsidP="00434DFC" w:rsidRDefault="00434DFC" w14:paraId="46EFE547" w14:textId="77777777">
      <w:pPr>
        <w:spacing w:line="276" w:lineRule="auto"/>
        <w:contextualSpacing/>
        <w:rPr>
          <w:rFonts w:eastAsia="Segoe UI" w:asciiTheme="majorHAnsi" w:hAnsiTheme="majorHAnsi" w:cstheme="minorHAnsi"/>
        </w:rPr>
      </w:pPr>
      <w:r w:rsidRPr="00434DFC">
        <w:rPr>
          <w:rFonts w:eastAsia="Segoe UI" w:asciiTheme="majorHAnsi" w:hAnsiTheme="majorHAnsi" w:cstheme="minorHAnsi"/>
        </w:rPr>
        <w:t xml:space="preserve">On the next screen you will be asked to listen to a short audio clip. Please make sure you are on a device that has speakers, and that you </w:t>
      </w:r>
      <w:proofErr w:type="gramStart"/>
      <w:r w:rsidRPr="00434DFC">
        <w:rPr>
          <w:rFonts w:eastAsia="Segoe UI" w:asciiTheme="majorHAnsi" w:hAnsiTheme="majorHAnsi" w:cstheme="minorHAnsi"/>
        </w:rPr>
        <w:t>are able to</w:t>
      </w:r>
      <w:proofErr w:type="gramEnd"/>
      <w:r w:rsidRPr="00434DFC">
        <w:rPr>
          <w:rFonts w:eastAsia="Segoe UI" w:asciiTheme="majorHAnsi" w:hAnsiTheme="majorHAnsi" w:cstheme="minorHAnsi"/>
        </w:rPr>
        <w:t xml:space="preserve"> turn them on now.</w:t>
      </w:r>
    </w:p>
    <w:p w:rsidRPr="00927525" w:rsidR="002A268B" w:rsidP="00AA4137" w:rsidRDefault="002A268B" w14:paraId="7D011E7B" w14:textId="77777777"/>
    <w:p w:rsidRPr="007A36B9" w:rsidR="00434DFC" w:rsidP="00434DFC" w:rsidRDefault="00434DFC" w14:paraId="18B864E4" w14:textId="77777777">
      <w:pPr>
        <w:spacing w:line="276" w:lineRule="auto"/>
        <w:contextualSpacing/>
        <w:jc w:val="center"/>
        <w:rPr>
          <w:rFonts w:ascii="Franklin Gothic Book" w:hAnsi="Franklin Gothic Book" w:eastAsia="Calibri"/>
          <w:b/>
          <w:bCs/>
        </w:rPr>
      </w:pPr>
      <w:bookmarkStart w:name="_Hlk53145137" w:id="11"/>
      <w:r w:rsidRPr="00927525">
        <w:rPr>
          <w:rFonts w:ascii="Franklin Gothic Book" w:hAnsi="Franklin Gothic Book" w:eastAsia="Calibri"/>
          <w:b/>
          <w:bCs/>
        </w:rPr>
        <w:t>[Page Break]</w:t>
      </w:r>
    </w:p>
    <w:p w:rsidRPr="00927525" w:rsidR="001F044A" w:rsidP="00704A64" w:rsidRDefault="001F044A" w14:paraId="05D3562E" w14:textId="77777777">
      <w:pPr>
        <w:spacing w:line="276" w:lineRule="auto"/>
        <w:contextualSpacing/>
        <w:rPr>
          <w:rFonts w:ascii="Franklin Gothic Book" w:hAnsi="Franklin Gothic Book" w:eastAsia="Calibri"/>
        </w:rPr>
      </w:pPr>
    </w:p>
    <w:p w:rsidRPr="00927525" w:rsidR="001F044A" w:rsidP="00704A64" w:rsidRDefault="001F044A" w14:paraId="179DE4F3"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00927525">
        <w:rPr>
          <w:rFonts w:ascii="Franklin Gothic Book" w:hAnsi="Franklin Gothic Book" w:eastAsia="Calibri"/>
        </w:rPr>
        <w:t>CAM1</w:t>
      </w:r>
    </w:p>
    <w:p w:rsidRPr="00927525" w:rsidR="001F044A" w:rsidP="00704A64" w:rsidRDefault="001F044A" w14:paraId="1F6507A2"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Question type: </w:t>
      </w:r>
      <w:r w:rsidRPr="00927525">
        <w:rPr>
          <w:rFonts w:ascii="Franklin Gothic Book" w:hAnsi="Franklin Gothic Book" w:cs="Segoe UI"/>
        </w:rPr>
        <w:t>Single punch </w:t>
      </w:r>
    </w:p>
    <w:p w:rsidRPr="00927525" w:rsidR="001F044A" w:rsidP="00704A64" w:rsidRDefault="001F044A" w14:paraId="01E2A507" w14:textId="7777777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CAM1</w:t>
      </w:r>
    </w:p>
    <w:p w:rsidRPr="00F27E7E" w:rsidR="001F044A" w:rsidP="00704A64" w:rsidRDefault="001F044A" w14:paraId="6EE1A27B" w14:textId="73AB2564">
      <w:pPr>
        <w:spacing w:line="276" w:lineRule="auto"/>
        <w:contextualSpacing/>
        <w:textAlignment w:val="baseline"/>
        <w:rPr>
          <w:rFonts w:ascii="Franklin Gothic Book" w:hAnsi="Franklin Gothic Book" w:cs="Segoe UI"/>
          <w:color w:val="202020"/>
        </w:rPr>
      </w:pPr>
      <w:r w:rsidRPr="00927525">
        <w:rPr>
          <w:rFonts w:ascii="Franklin Gothic Book" w:hAnsi="Franklin Gothic Book" w:eastAsia="Calibri"/>
          <w:b/>
          <w:bCs/>
        </w:rPr>
        <w:t xml:space="preserve">Variable Text: </w:t>
      </w:r>
      <w:r w:rsidRPr="00927525">
        <w:rPr>
          <w:rFonts w:ascii="Franklin Gothic Book" w:hAnsi="Franklin Gothic Book" w:cs="Segoe UI"/>
        </w:rPr>
        <w:t xml:space="preserve">In the past four months, have you </w:t>
      </w:r>
      <w:r w:rsidRPr="008C2371">
        <w:rPr>
          <w:rFonts w:ascii="Franklin Gothic Book" w:hAnsi="Franklin Gothic Book" w:cs="Segoe UI"/>
          <w:u w:val="single"/>
        </w:rPr>
        <w:t>seen</w:t>
      </w:r>
      <w:r w:rsidRPr="00927525">
        <w:rPr>
          <w:rFonts w:ascii="Franklin Gothic Book" w:hAnsi="Franklin Gothic Book" w:cs="Segoe UI"/>
        </w:rPr>
        <w:t xml:space="preserve"> or </w:t>
      </w:r>
      <w:r w:rsidRPr="008C2371">
        <w:rPr>
          <w:rFonts w:ascii="Franklin Gothic Book" w:hAnsi="Franklin Gothic Book" w:cs="Segoe UI"/>
          <w:u w:val="single"/>
        </w:rPr>
        <w:t>heard</w:t>
      </w:r>
      <w:r w:rsidRPr="00927525">
        <w:rPr>
          <w:rFonts w:ascii="Franklin Gothic Book" w:hAnsi="Franklin Gothic Book" w:cs="Segoe UI"/>
        </w:rPr>
        <w:t xml:space="preserve"> any </w:t>
      </w:r>
      <w:r w:rsidRPr="00927525">
        <w:rPr>
          <w:rFonts w:ascii="Franklin Gothic Book" w:hAnsi="Franklin Gothic Book" w:cs="Segoe UI"/>
          <w:color w:val="202020"/>
        </w:rPr>
        <w:t>media content from</w:t>
      </w:r>
      <w:r w:rsidRPr="00927525">
        <w:rPr>
          <w:rFonts w:hint="eastAsia" w:ascii="Franklin Gothic Book" w:hAnsi="Franklin Gothic Book" w:cs="Segoe UI"/>
          <w:shd w:val="clear" w:color="auto" w:fill="FFFFFF"/>
        </w:rPr>
        <w:t> </w:t>
      </w:r>
      <w:r w:rsidRPr="00927525">
        <w:rPr>
          <w:rFonts w:ascii="Franklin Gothic Book" w:hAnsi="Franklin Gothic Book" w:cs="Segoe UI"/>
          <w:shd w:val="clear" w:color="auto" w:fill="FFFFFF"/>
        </w:rPr>
        <w:t xml:space="preserve">the </w:t>
      </w:r>
      <w:r w:rsidRPr="00927525">
        <w:rPr>
          <w:rFonts w:ascii="Franklin Gothic Book" w:hAnsi="Franklin Gothic Book" w:eastAsia="Franklin Gothic Book" w:cs="Franklin Gothic Book"/>
        </w:rPr>
        <w:t>U.S. Department of Health and Human Services (</w:t>
      </w:r>
      <w:r w:rsidRPr="00927525">
        <w:rPr>
          <w:rFonts w:ascii="Franklin Gothic Book" w:hAnsi="Franklin Gothic Book" w:cs="Segoe UI"/>
          <w:shd w:val="clear" w:color="auto" w:fill="FFFFFF"/>
        </w:rPr>
        <w:t xml:space="preserve">HHS) </w:t>
      </w:r>
      <w:r w:rsidRPr="00927525">
        <w:rPr>
          <w:rFonts w:ascii="Franklin Gothic Book" w:hAnsi="Franklin Gothic Book" w:cs="Segoe UI"/>
          <w:color w:val="202020"/>
          <w:shd w:val="clear" w:color="auto" w:fill="FFFFFF"/>
        </w:rPr>
        <w:t xml:space="preserve">COVID-19 Public Education Campaign? Campaign content would have included the statement </w:t>
      </w:r>
      <w:r w:rsidR="00AB23C7">
        <w:rPr>
          <w:rFonts w:ascii="Franklin Gothic Book" w:hAnsi="Franklin Gothic Book" w:cs="Segoe UI"/>
          <w:color w:val="202020"/>
          <w:shd w:val="clear" w:color="auto" w:fill="FFFFFF"/>
        </w:rPr>
        <w:t>“</w:t>
      </w:r>
      <w:r w:rsidR="00BC0E93">
        <w:rPr>
          <w:rFonts w:ascii="Franklin Gothic Book" w:hAnsi="Franklin Gothic Book" w:cs="Segoe UI"/>
          <w:color w:val="202020"/>
          <w:shd w:val="clear" w:color="auto" w:fill="FFFFFF"/>
        </w:rPr>
        <w:t>We Can Do This</w:t>
      </w:r>
      <w:r w:rsidR="00AB23C7">
        <w:rPr>
          <w:rFonts w:ascii="Franklin Gothic Book" w:hAnsi="Franklin Gothic Book" w:cs="Segoe UI"/>
          <w:color w:val="202020"/>
          <w:shd w:val="clear" w:color="auto" w:fill="FFFFFF"/>
        </w:rPr>
        <w:t>”</w:t>
      </w:r>
      <w:r w:rsidRPr="00927525">
        <w:rPr>
          <w:rFonts w:ascii="Franklin Gothic Book" w:hAnsi="Franklin Gothic Book" w:cs="Segoe UI"/>
          <w:color w:val="202020"/>
        </w:rPr>
        <w:t> </w:t>
      </w:r>
      <w:r w:rsidRPr="00F27E7E" w:rsidR="00F27E7E">
        <w:rPr>
          <w:rFonts w:ascii="Franklin Gothic Book" w:hAnsi="Franklin Gothic Book" w:cs="Segoe UI"/>
          <w:color w:val="202020"/>
        </w:rPr>
        <w:t>or</w:t>
      </w:r>
      <w:r w:rsidRPr="002479D5" w:rsidR="00F27E7E">
        <w:rPr>
          <w:rFonts w:ascii="Franklin Gothic Book" w:hAnsi="Franklin Gothic Book" w:cs="Segoe UI"/>
          <w:color w:val="202020"/>
        </w:rPr>
        <w:t xml:space="preserve"> “</w:t>
      </w:r>
      <w:proofErr w:type="spellStart"/>
      <w:r w:rsidRPr="00E65F67" w:rsidR="00992EC9">
        <w:rPr>
          <w:rFonts w:cstheme="minorHAnsi"/>
          <w:color w:val="202020"/>
          <w:shd w:val="clear" w:color="auto" w:fill="FFFFFF"/>
        </w:rPr>
        <w:t>Juntos</w:t>
      </w:r>
      <w:proofErr w:type="spellEnd"/>
      <w:r w:rsidRPr="00E65F67" w:rsidR="00992EC9">
        <w:rPr>
          <w:rFonts w:cstheme="minorHAnsi"/>
          <w:color w:val="202020"/>
          <w:shd w:val="clear" w:color="auto" w:fill="FFFFFF"/>
        </w:rPr>
        <w:t xml:space="preserve"> </w:t>
      </w:r>
      <w:proofErr w:type="spellStart"/>
      <w:r w:rsidRPr="00E65F67" w:rsidR="00992EC9">
        <w:rPr>
          <w:rFonts w:cstheme="minorHAnsi"/>
          <w:color w:val="202020"/>
          <w:shd w:val="clear" w:color="auto" w:fill="FFFFFF"/>
        </w:rPr>
        <w:t>Sí</w:t>
      </w:r>
      <w:proofErr w:type="spellEnd"/>
      <w:r w:rsidRPr="00E65F67" w:rsidR="00992EC9">
        <w:rPr>
          <w:rFonts w:cstheme="minorHAnsi"/>
          <w:color w:val="202020"/>
          <w:shd w:val="clear" w:color="auto" w:fill="FFFFFF"/>
        </w:rPr>
        <w:t xml:space="preserve"> Podemos</w:t>
      </w:r>
      <w:r w:rsidRPr="002479D5" w:rsidR="00F27E7E">
        <w:rPr>
          <w:rFonts w:ascii="Franklin Gothic Book" w:hAnsi="Franklin Gothic Book" w:cs="Segoe UI"/>
          <w:color w:val="202020"/>
        </w:rPr>
        <w:t xml:space="preserve">” </w:t>
      </w:r>
      <w:r w:rsidRPr="00F27E7E" w:rsidR="00F27E7E">
        <w:rPr>
          <w:rFonts w:ascii="Franklin Gothic Book" w:hAnsi="Franklin Gothic Book" w:cs="Segoe UI"/>
          <w:color w:val="202020"/>
        </w:rPr>
        <w:t>(in Spanish).</w:t>
      </w:r>
      <w:r w:rsidR="007846C1">
        <w:rPr>
          <w:rFonts w:ascii="Franklin Gothic Book" w:hAnsi="Franklin Gothic Book" w:cs="Segoe UI"/>
          <w:color w:val="202020"/>
        </w:rPr>
        <w:t xml:space="preserve"> </w:t>
      </w:r>
      <w:r w:rsidR="007846C1">
        <w:rPr>
          <w:rFonts w:cstheme="minorHAnsi"/>
          <w:color w:val="202020"/>
          <w:shd w:val="clear" w:color="auto" w:fill="FFFFFF"/>
        </w:rPr>
        <w:t>Some content would have included the images or clip below.</w:t>
      </w:r>
    </w:p>
    <w:p w:rsidRPr="00927525" w:rsidR="00EF49AE" w:rsidP="00704A64" w:rsidRDefault="00EF49AE" w14:paraId="3EF99127" w14:textId="77777777">
      <w:pPr>
        <w:spacing w:line="276" w:lineRule="auto"/>
        <w:contextualSpacing/>
        <w:textAlignment w:val="baseline"/>
        <w:rPr>
          <w:rFonts w:ascii="Franklin Gothic Book" w:hAnsi="Franklin Gothic Book" w:cs="Segoe UI"/>
          <w:color w:val="202020"/>
        </w:rPr>
      </w:pPr>
    </w:p>
    <w:p w:rsidRPr="00F27E7E" w:rsidR="00EF49AE" w:rsidP="00EF49AE" w:rsidRDefault="00EF49AE" w14:paraId="0BBBEF36" w14:textId="07C675ED">
      <w:pPr>
        <w:spacing w:line="276" w:lineRule="auto"/>
        <w:contextualSpacing/>
        <w:textAlignment w:val="baseline"/>
        <w:rPr>
          <w:rFonts w:ascii="Franklin Gothic Book" w:hAnsi="Franklin Gothic Book" w:cs="Segoe UI"/>
          <w:i/>
          <w:iCs/>
          <w:color w:val="202020"/>
          <w:shd w:val="clear" w:color="auto" w:fill="FFFFFF"/>
        </w:rPr>
      </w:pPr>
      <w:r w:rsidRPr="00F27E7E">
        <w:rPr>
          <w:rFonts w:ascii="Franklin Gothic Book" w:hAnsi="Franklin Gothic Book" w:cs="Segoe UI"/>
          <w:i/>
          <w:iCs/>
          <w:color w:val="202020"/>
          <w:shd w:val="clear" w:color="auto" w:fill="FFFFFF"/>
        </w:rPr>
        <w:t>Below is an audio</w:t>
      </w:r>
      <w:r w:rsidR="00E45073">
        <w:rPr>
          <w:rFonts w:ascii="Franklin Gothic Book" w:hAnsi="Franklin Gothic Book" w:cs="Segoe UI"/>
          <w:i/>
          <w:iCs/>
          <w:color w:val="202020"/>
          <w:shd w:val="clear" w:color="auto" w:fill="FFFFFF"/>
        </w:rPr>
        <w:t>visual</w:t>
      </w:r>
      <w:r w:rsidRPr="00F27E7E">
        <w:rPr>
          <w:rFonts w:ascii="Franklin Gothic Book" w:hAnsi="Franklin Gothic Book" w:cs="Segoe UI"/>
          <w:i/>
          <w:iCs/>
          <w:color w:val="202020"/>
          <w:shd w:val="clear" w:color="auto" w:fill="FFFFFF"/>
        </w:rPr>
        <w:t xml:space="preserve"> clip from the campaign. Please make sure your speakers are on and the volume is turned up. You will be able to proceed to the next page after </w:t>
      </w:r>
      <w:r w:rsidR="00E45073">
        <w:rPr>
          <w:rFonts w:ascii="Franklin Gothic Book" w:hAnsi="Franklin Gothic Book" w:cs="Segoe UI"/>
          <w:i/>
          <w:iCs/>
          <w:color w:val="202020"/>
          <w:shd w:val="clear" w:color="auto" w:fill="FFFFFF"/>
        </w:rPr>
        <w:t>playing</w:t>
      </w:r>
      <w:r w:rsidRPr="00F27E7E">
        <w:rPr>
          <w:rFonts w:ascii="Franklin Gothic Book" w:hAnsi="Franklin Gothic Book" w:cs="Segoe UI"/>
          <w:i/>
          <w:iCs/>
          <w:color w:val="202020"/>
          <w:shd w:val="clear" w:color="auto" w:fill="FFFFFF"/>
        </w:rPr>
        <w:t xml:space="preserve"> the audio</w:t>
      </w:r>
      <w:r w:rsidR="00E45073">
        <w:rPr>
          <w:rFonts w:ascii="Franklin Gothic Book" w:hAnsi="Franklin Gothic Book" w:cs="Segoe UI"/>
          <w:i/>
          <w:iCs/>
          <w:color w:val="202020"/>
          <w:shd w:val="clear" w:color="auto" w:fill="FFFFFF"/>
        </w:rPr>
        <w:t>visual</w:t>
      </w:r>
      <w:r w:rsidRPr="00F27E7E">
        <w:rPr>
          <w:rFonts w:ascii="Franklin Gothic Book" w:hAnsi="Franklin Gothic Book" w:cs="Segoe UI"/>
          <w:i/>
          <w:iCs/>
          <w:color w:val="202020"/>
          <w:shd w:val="clear" w:color="auto" w:fill="FFFFFF"/>
        </w:rPr>
        <w:t xml:space="preserve"> clip. Please click on the button below to play the audio</w:t>
      </w:r>
      <w:r w:rsidR="00E45073">
        <w:rPr>
          <w:rFonts w:ascii="Franklin Gothic Book" w:hAnsi="Franklin Gothic Book" w:cs="Segoe UI"/>
          <w:i/>
          <w:iCs/>
          <w:color w:val="202020"/>
          <w:shd w:val="clear" w:color="auto" w:fill="FFFFFF"/>
        </w:rPr>
        <w:t>visual</w:t>
      </w:r>
      <w:r w:rsidRPr="00F27E7E">
        <w:rPr>
          <w:rFonts w:ascii="Franklin Gothic Book" w:hAnsi="Franklin Gothic Book" w:cs="Segoe UI"/>
          <w:i/>
          <w:iCs/>
          <w:color w:val="202020"/>
          <w:shd w:val="clear" w:color="auto" w:fill="FFFFFF"/>
        </w:rPr>
        <w:t xml:space="preserve"> clip.</w:t>
      </w:r>
    </w:p>
    <w:p w:rsidRPr="00EF49AE" w:rsidR="00EF49AE" w:rsidP="00EF49AE" w:rsidRDefault="00EF49AE" w14:paraId="43D496AD" w14:textId="77777777">
      <w:pPr>
        <w:spacing w:line="276" w:lineRule="auto"/>
        <w:contextualSpacing/>
        <w:textAlignment w:val="baseline"/>
        <w:rPr>
          <w:rFonts w:ascii="Franklin Gothic Book" w:hAnsi="Franklin Gothic Book" w:cs="Segoe UI"/>
          <w:b/>
          <w:bCs/>
          <w:color w:val="202020"/>
          <w:shd w:val="clear" w:color="auto" w:fill="FFFFFF"/>
        </w:rPr>
      </w:pPr>
    </w:p>
    <w:p w:rsidRPr="00927525" w:rsidR="001F044A" w:rsidP="00EF49AE" w:rsidRDefault="00EF49AE" w14:paraId="61233794" w14:textId="0EC72849">
      <w:pPr>
        <w:spacing w:line="276" w:lineRule="auto"/>
        <w:contextualSpacing/>
        <w:textAlignment w:val="baseline"/>
        <w:rPr>
          <w:rFonts w:ascii="Franklin Gothic Book" w:hAnsi="Franklin Gothic Book" w:cs="Segoe UI"/>
        </w:rPr>
      </w:pPr>
      <w:r w:rsidRPr="00EF49AE">
        <w:rPr>
          <w:rFonts w:ascii="Franklin Gothic Book" w:hAnsi="Franklin Gothic Book" w:cs="Segoe UI"/>
          <w:b/>
          <w:bCs/>
          <w:color w:val="202020"/>
          <w:shd w:val="clear" w:color="auto" w:fill="FFFFFF"/>
        </w:rPr>
        <w:t xml:space="preserve">[Insert </w:t>
      </w:r>
      <w:r w:rsidRPr="00230BD5" w:rsidR="00230BD5">
        <w:rPr>
          <w:rFonts w:ascii="Franklin Gothic Book" w:hAnsi="Franklin Gothic Book" w:cs="Segoe UI"/>
          <w:b/>
          <w:bCs/>
          <w:color w:val="202020"/>
          <w:shd w:val="clear" w:color="auto" w:fill="FFFFFF"/>
        </w:rPr>
        <w:t xml:space="preserve">CABS Wave 2 Campaign </w:t>
      </w:r>
      <w:proofErr w:type="spellStart"/>
      <w:r w:rsidRPr="00230BD5" w:rsidR="00230BD5">
        <w:rPr>
          <w:rFonts w:ascii="Franklin Gothic Book" w:hAnsi="Franklin Gothic Book" w:cs="Segoe UI"/>
          <w:b/>
          <w:bCs/>
          <w:color w:val="202020"/>
          <w:shd w:val="clear" w:color="auto" w:fill="FFFFFF"/>
        </w:rPr>
        <w:t>Clip_English_Its</w:t>
      </w:r>
      <w:proofErr w:type="spellEnd"/>
      <w:r w:rsidRPr="00230BD5" w:rsidR="00230BD5">
        <w:rPr>
          <w:rFonts w:ascii="Franklin Gothic Book" w:hAnsi="Franklin Gothic Book" w:cs="Segoe UI"/>
          <w:b/>
          <w:bCs/>
          <w:color w:val="202020"/>
          <w:shd w:val="clear" w:color="auto" w:fill="FFFFFF"/>
        </w:rPr>
        <w:t xml:space="preserve"> </w:t>
      </w:r>
      <w:proofErr w:type="spellStart"/>
      <w:r w:rsidRPr="00230BD5" w:rsidR="00230BD5">
        <w:rPr>
          <w:rFonts w:ascii="Franklin Gothic Book" w:hAnsi="Franklin Gothic Book" w:cs="Segoe UI"/>
          <w:b/>
          <w:bCs/>
          <w:color w:val="202020"/>
          <w:shd w:val="clear" w:color="auto" w:fill="FFFFFF"/>
        </w:rPr>
        <w:t>Time_Power_Video</w:t>
      </w:r>
      <w:proofErr w:type="spellEnd"/>
      <w:r w:rsidRPr="00230BD5" w:rsidR="00230BD5">
        <w:rPr>
          <w:rFonts w:ascii="Franklin Gothic Book" w:hAnsi="Franklin Gothic Book" w:cs="Segoe UI"/>
          <w:b/>
          <w:bCs/>
          <w:color w:val="202020"/>
          <w:shd w:val="clear" w:color="auto" w:fill="FFFFFF"/>
        </w:rPr>
        <w:t xml:space="preserve"> </w:t>
      </w:r>
      <w:proofErr w:type="spellStart"/>
      <w:r w:rsidRPr="00230BD5" w:rsidR="00230BD5">
        <w:rPr>
          <w:rFonts w:ascii="Franklin Gothic Book" w:hAnsi="Franklin Gothic Book" w:cs="Segoe UI"/>
          <w:b/>
          <w:bCs/>
          <w:color w:val="202020"/>
          <w:shd w:val="clear" w:color="auto" w:fill="FFFFFF"/>
        </w:rPr>
        <w:t>Combined_Resized</w:t>
      </w:r>
      <w:proofErr w:type="spellEnd"/>
      <w:r w:rsidR="00212CEE">
        <w:rPr>
          <w:rFonts w:ascii="Franklin Gothic Book" w:hAnsi="Franklin Gothic Book" w:cs="Segoe UI"/>
          <w:b/>
          <w:bCs/>
          <w:color w:val="202020"/>
          <w:shd w:val="clear" w:color="auto" w:fill="FFFFFF"/>
        </w:rPr>
        <w:t>]</w:t>
      </w:r>
    </w:p>
    <w:p w:rsidRPr="00927525" w:rsidR="001F044A" w:rsidP="00704A64" w:rsidRDefault="001F044A" w14:paraId="1F181317" w14:textId="77777777">
      <w:pPr>
        <w:spacing w:line="276" w:lineRule="auto"/>
        <w:contextualSpacing/>
        <w:textAlignment w:val="baseline"/>
        <w:rPr>
          <w:rFonts w:ascii="Franklin Gothic Book" w:hAnsi="Franklin Gothic Book" w:cs="Segoe UI"/>
          <w:color w:val="202020"/>
        </w:rPr>
      </w:pPr>
    </w:p>
    <w:p w:rsidRPr="00927525" w:rsidR="001F044A" w:rsidP="00704A64" w:rsidRDefault="001F044A" w14:paraId="79A12987" w14:textId="77A8C9F8">
      <w:pPr>
        <w:spacing w:line="276" w:lineRule="auto"/>
        <w:contextualSpacing/>
        <w:textAlignment w:val="baseline"/>
        <w:rPr>
          <w:rFonts w:ascii="Franklin Gothic Book" w:hAnsi="Franklin Gothic Book" w:cs="Segoe UI"/>
        </w:rPr>
      </w:pPr>
      <w:r w:rsidRPr="6EFDB5E4">
        <w:rPr>
          <w:rFonts w:ascii="Franklin Gothic Book" w:hAnsi="Franklin Gothic Book" w:cs="Segoe UI"/>
          <w:color w:val="202020"/>
        </w:rPr>
        <w:t> </w:t>
      </w:r>
    </w:p>
    <w:p w:rsidRPr="00927525" w:rsidR="001F044A" w:rsidP="00704A64" w:rsidRDefault="001F044A" w14:paraId="36C30785"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Variable Label: </w:t>
      </w:r>
      <w:r w:rsidRPr="00927525">
        <w:rPr>
          <w:rFonts w:ascii="Franklin Gothic Book" w:hAnsi="Franklin Gothic Book" w:cs="Segoe UI"/>
        </w:rPr>
        <w:t>CAM1: Campaign awareness </w:t>
      </w:r>
    </w:p>
    <w:p w:rsidRPr="00927525" w:rsidR="001F044A" w:rsidP="00704A64" w:rsidRDefault="001F044A" w14:paraId="73044D4F" w14:textId="77777777">
      <w:pPr>
        <w:spacing w:line="276" w:lineRule="auto"/>
        <w:contextualSpacing/>
        <w:rPr>
          <w:rFonts w:ascii="Franklin Gothic Book" w:hAnsi="Franklin Gothic Book" w:eastAsia="Calibri"/>
        </w:rPr>
      </w:pPr>
      <w:r w:rsidRPr="00927525">
        <w:rPr>
          <w:rFonts w:ascii="Franklin Gothic Book" w:hAnsi="Franklin Gothic Book" w:cs="Segoe UI"/>
          <w:color w:val="202020"/>
        </w:rPr>
        <w:t> </w:t>
      </w:r>
      <w:r w:rsidRPr="00927525">
        <w:rPr>
          <w:rFonts w:ascii="Franklin Gothic Book" w:hAnsi="Franklin Gothic Book" w:eastAsia="Franklin Gothic Book" w:cs="Franklin Gothic Book"/>
          <w:b/>
          <w:bCs/>
        </w:rPr>
        <w:t>// Soft Prompt: “We would like your response to this question.” //</w:t>
      </w:r>
      <w:bookmarkEnd w:id="11"/>
    </w:p>
    <w:tbl>
      <w:tblPr>
        <w:tblW w:w="0" w:type="auto"/>
        <w:tblLook w:val="04A0" w:firstRow="1" w:lastRow="0" w:firstColumn="1" w:lastColumn="0" w:noHBand="0" w:noVBand="1"/>
      </w:tblPr>
      <w:tblGrid>
        <w:gridCol w:w="1098"/>
        <w:gridCol w:w="3204"/>
      </w:tblGrid>
      <w:tr w:rsidRPr="00927525" w:rsidR="001F044A" w:rsidTr="00AE16E4" w14:paraId="5EF1AB90"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716C14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F021BD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7E451B1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4FAB92" w14:textId="77777777">
            <w:pPr>
              <w:spacing w:line="276" w:lineRule="auto"/>
              <w:contextualSpacing/>
              <w:rPr>
                <w:rFonts w:ascii="Franklin Gothic Book" w:hAnsi="Franklin Gothic Book" w:eastAsia="Calibri"/>
              </w:rPr>
            </w:pPr>
            <w:r w:rsidRPr="00927525">
              <w:rPr>
                <w:rFonts w:ascii="Franklin Gothic Book" w:hAnsi="Franklin Gothic Book"/>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375EE56" w14:textId="77777777">
            <w:pPr>
              <w:spacing w:line="276" w:lineRule="auto"/>
              <w:contextualSpacing/>
              <w:rPr>
                <w:rFonts w:ascii="Franklin Gothic Book" w:hAnsi="Franklin Gothic Book" w:eastAsia="Calibri"/>
              </w:rPr>
            </w:pPr>
            <w:r w:rsidRPr="00927525">
              <w:rPr>
                <w:rFonts w:ascii="Franklin Gothic Book" w:hAnsi="Franklin Gothic Book"/>
              </w:rPr>
              <w:t>No</w:t>
            </w:r>
          </w:p>
        </w:tc>
      </w:tr>
      <w:tr w:rsidRPr="00927525" w:rsidR="001F044A" w:rsidTr="00AE16E4" w14:paraId="546021D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C2DA7B0" w14:textId="77777777">
            <w:pPr>
              <w:spacing w:line="276" w:lineRule="auto"/>
              <w:contextualSpacing/>
              <w:rPr>
                <w:rFonts w:ascii="Franklin Gothic Book" w:hAnsi="Franklin Gothic Book" w:eastAsia="Calibri"/>
              </w:rPr>
            </w:pPr>
            <w:r w:rsidRPr="00927525">
              <w:rPr>
                <w:rFonts w:ascii="Franklin Gothic Book" w:hAnsi="Franklin Gothic Book"/>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E86CC80" w14:textId="77777777">
            <w:pPr>
              <w:spacing w:line="276" w:lineRule="auto"/>
              <w:contextualSpacing/>
              <w:rPr>
                <w:rFonts w:ascii="Franklin Gothic Book" w:hAnsi="Franklin Gothic Book" w:eastAsia="Calibri"/>
              </w:rPr>
            </w:pPr>
            <w:r w:rsidRPr="00927525">
              <w:rPr>
                <w:rFonts w:ascii="Franklin Gothic Book" w:hAnsi="Franklin Gothic Book"/>
              </w:rPr>
              <w:t>Yes</w:t>
            </w:r>
          </w:p>
        </w:tc>
      </w:tr>
      <w:tr w:rsidRPr="00927525" w:rsidR="001F044A" w:rsidTr="00AE16E4" w14:paraId="3350929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00138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8FAA9CB" w14:textId="23397BA5">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3515378D" w14:textId="77777777">
      <w:pPr>
        <w:spacing w:line="276" w:lineRule="auto"/>
        <w:contextualSpacing/>
        <w:rPr>
          <w:rFonts w:ascii="Franklin Gothic Book" w:hAnsi="Franklin Gothic Book" w:eastAsia="Calibri"/>
          <w:b/>
        </w:rPr>
      </w:pPr>
    </w:p>
    <w:p w:rsidRPr="00927525" w:rsidR="001F044A" w:rsidP="00704A64" w:rsidRDefault="001F044A" w14:paraId="0A00DDA4" w14:textId="77777777">
      <w:pPr>
        <w:spacing w:line="276" w:lineRule="auto"/>
        <w:contextualSpacing/>
        <w:rPr>
          <w:rFonts w:ascii="Franklin Gothic Book" w:hAnsi="Franklin Gothic Book" w:eastAsia="Calibri"/>
          <w:b/>
        </w:rPr>
      </w:pPr>
    </w:p>
    <w:p w:rsidRPr="00927525" w:rsidR="001F044A" w:rsidP="00704A64" w:rsidRDefault="001F044A" w14:paraId="5E437FA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CAM2</w:t>
      </w:r>
    </w:p>
    <w:p w:rsidRPr="00927525" w:rsidR="001F044A" w:rsidP="00704A64" w:rsidRDefault="001F044A" w14:paraId="5E84B714"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Question type: </w:t>
      </w:r>
      <w:r w:rsidRPr="00927525">
        <w:rPr>
          <w:rFonts w:ascii="Franklin Gothic Book" w:hAnsi="Franklin Gothic Book" w:cs="Segoe UI"/>
        </w:rPr>
        <w:t>Single punch </w:t>
      </w:r>
    </w:p>
    <w:p w:rsidRPr="00927525" w:rsidR="001F044A" w:rsidP="00704A64" w:rsidRDefault="001F044A" w14:paraId="247067D0" w14:textId="7777777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CAM2</w:t>
      </w:r>
    </w:p>
    <w:p w:rsidR="001F044A" w:rsidP="00704A64" w:rsidRDefault="001F044A" w14:paraId="719A4E51" w14:textId="7BFE3459">
      <w:pPr>
        <w:spacing w:line="276" w:lineRule="auto"/>
        <w:contextualSpacing/>
        <w:textAlignment w:val="baseline"/>
        <w:rPr>
          <w:rFonts w:ascii="Franklin Gothic Book" w:hAnsi="Franklin Gothic Book" w:cs="Segoe UI"/>
          <w:color w:val="202020"/>
        </w:rPr>
      </w:pPr>
      <w:r w:rsidRPr="00927525">
        <w:rPr>
          <w:rFonts w:ascii="Franklin Gothic Book" w:hAnsi="Franklin Gothic Book" w:eastAsia="Calibri"/>
          <w:b/>
          <w:bCs/>
        </w:rPr>
        <w:lastRenderedPageBreak/>
        <w:t xml:space="preserve">Variable Text: </w:t>
      </w:r>
      <w:r w:rsidRPr="00927525">
        <w:rPr>
          <w:rFonts w:ascii="Franklin Gothic Book" w:hAnsi="Franklin Gothic Book" w:eastAsia="Franklin Gothic Book" w:cs="Franklin Gothic Book"/>
          <w:color w:val="202020"/>
        </w:rPr>
        <w:t>In the past four months, h</w:t>
      </w:r>
      <w:r w:rsidRPr="00927525">
        <w:rPr>
          <w:rFonts w:ascii="Franklin Gothic Book" w:hAnsi="Franklin Gothic Book" w:cs="Segoe UI"/>
          <w:color w:val="202020"/>
          <w:shd w:val="clear" w:color="auto" w:fill="FFFFFF"/>
        </w:rPr>
        <w:t xml:space="preserve">ow frequently have you </w:t>
      </w:r>
      <w:r w:rsidRPr="008C2371">
        <w:rPr>
          <w:rFonts w:ascii="Franklin Gothic Book" w:hAnsi="Franklin Gothic Book" w:cs="Segoe UI"/>
          <w:color w:val="202020"/>
          <w:u w:val="single"/>
          <w:shd w:val="clear" w:color="auto" w:fill="FFFFFF"/>
        </w:rPr>
        <w:t>seen</w:t>
      </w:r>
      <w:r w:rsidRPr="00927525">
        <w:rPr>
          <w:rFonts w:ascii="Franklin Gothic Book" w:hAnsi="Franklin Gothic Book" w:cs="Segoe UI"/>
          <w:color w:val="202020"/>
          <w:shd w:val="clear" w:color="auto" w:fill="FFFFFF"/>
        </w:rPr>
        <w:t xml:space="preserve"> or </w:t>
      </w:r>
      <w:r w:rsidRPr="008C2371">
        <w:rPr>
          <w:rFonts w:ascii="Franklin Gothic Book" w:hAnsi="Franklin Gothic Book" w:cs="Segoe UI"/>
          <w:color w:val="202020"/>
          <w:u w:val="single"/>
          <w:shd w:val="clear" w:color="auto" w:fill="FFFFFF"/>
        </w:rPr>
        <w:t>heard</w:t>
      </w:r>
      <w:r w:rsidRPr="00927525">
        <w:rPr>
          <w:rFonts w:ascii="Franklin Gothic Book" w:hAnsi="Franklin Gothic Book" w:cs="Segoe UI"/>
          <w:color w:val="202020"/>
          <w:shd w:val="clear" w:color="auto" w:fill="FFFFFF"/>
        </w:rPr>
        <w:t> a</w:t>
      </w:r>
      <w:r w:rsidRPr="00927525">
        <w:rPr>
          <w:rFonts w:ascii="Franklin Gothic Book" w:hAnsi="Franklin Gothic Book" w:cs="Segoe UI"/>
          <w:color w:val="202020"/>
        </w:rPr>
        <w:t>ny media content from</w:t>
      </w:r>
      <w:r w:rsidRPr="00927525">
        <w:rPr>
          <w:rFonts w:ascii="Franklin Gothic Book" w:hAnsi="Franklin Gothic Book" w:cs="Segoe UI"/>
          <w:color w:val="202020"/>
          <w:shd w:val="clear" w:color="auto" w:fill="FFFFFF"/>
        </w:rPr>
        <w:t> the HHS COVID-19 Public Education Campaign?</w:t>
      </w:r>
      <w:r w:rsidR="00FD214D">
        <w:rPr>
          <w:rFonts w:ascii="Franklin Gothic Book" w:hAnsi="Franklin Gothic Book" w:cs="Segoe UI"/>
          <w:color w:val="202020"/>
          <w:shd w:val="clear" w:color="auto" w:fill="FFFFFF"/>
        </w:rPr>
        <w:t xml:space="preserve"> </w:t>
      </w:r>
      <w:r w:rsidRPr="00927525">
        <w:rPr>
          <w:rFonts w:ascii="Franklin Gothic Book" w:hAnsi="Franklin Gothic Book" w:cs="Segoe UI"/>
          <w:color w:val="202020"/>
          <w:shd w:val="clear" w:color="auto" w:fill="FFFFFF"/>
        </w:rPr>
        <w:t>Campaign content would have</w:t>
      </w:r>
      <w:r w:rsidR="00887CFB">
        <w:rPr>
          <w:rFonts w:ascii="Franklin Gothic Book" w:hAnsi="Franklin Gothic Book" w:cs="Segoe UI"/>
          <w:color w:val="202020"/>
          <w:shd w:val="clear" w:color="auto" w:fill="FFFFFF"/>
        </w:rPr>
        <w:t xml:space="preserve"> referred to HHS and may have</w:t>
      </w:r>
      <w:r w:rsidRPr="00927525">
        <w:rPr>
          <w:rFonts w:ascii="Franklin Gothic Book" w:hAnsi="Franklin Gothic Book" w:cs="Segoe UI"/>
          <w:color w:val="202020"/>
          <w:shd w:val="clear" w:color="auto" w:fill="FFFFFF"/>
        </w:rPr>
        <w:t xml:space="preserve"> included the statement </w:t>
      </w:r>
      <w:r w:rsidR="00AB23C7">
        <w:rPr>
          <w:rFonts w:ascii="Franklin Gothic Book" w:hAnsi="Franklin Gothic Book" w:cs="Segoe UI"/>
          <w:color w:val="202020"/>
          <w:shd w:val="clear" w:color="auto" w:fill="FFFFFF"/>
        </w:rPr>
        <w:t>“</w:t>
      </w:r>
      <w:r w:rsidR="00E45073">
        <w:rPr>
          <w:rFonts w:ascii="Franklin Gothic Book" w:hAnsi="Franklin Gothic Book" w:cs="Segoe UI"/>
          <w:color w:val="202020"/>
          <w:shd w:val="clear" w:color="auto" w:fill="FFFFFF"/>
        </w:rPr>
        <w:t>We Can Do This</w:t>
      </w:r>
      <w:r w:rsidR="00AB23C7">
        <w:rPr>
          <w:rFonts w:ascii="Franklin Gothic Book" w:hAnsi="Franklin Gothic Book" w:cs="Segoe UI"/>
          <w:color w:val="202020"/>
          <w:shd w:val="clear" w:color="auto" w:fill="FFFFFF"/>
        </w:rPr>
        <w:t xml:space="preserve">” </w:t>
      </w:r>
      <w:r w:rsidRPr="00F27E7E" w:rsidR="00F27E7E">
        <w:rPr>
          <w:rFonts w:ascii="Franklin Gothic Book" w:hAnsi="Franklin Gothic Book" w:cs="Segoe UI"/>
          <w:color w:val="202020"/>
        </w:rPr>
        <w:t>or</w:t>
      </w:r>
      <w:r w:rsidRPr="002479D5" w:rsidR="00F27E7E">
        <w:rPr>
          <w:rFonts w:ascii="Franklin Gothic Book" w:hAnsi="Franklin Gothic Book" w:cs="Segoe UI"/>
          <w:color w:val="202020"/>
        </w:rPr>
        <w:t xml:space="preserve"> “</w:t>
      </w:r>
      <w:proofErr w:type="spellStart"/>
      <w:r w:rsidRPr="00E65F67" w:rsidR="00E45073">
        <w:rPr>
          <w:rFonts w:cstheme="minorHAnsi"/>
          <w:color w:val="202020"/>
          <w:shd w:val="clear" w:color="auto" w:fill="FFFFFF"/>
        </w:rPr>
        <w:t>Juntos</w:t>
      </w:r>
      <w:proofErr w:type="spellEnd"/>
      <w:r w:rsidRPr="00E65F67" w:rsidR="00E45073">
        <w:rPr>
          <w:rFonts w:cstheme="minorHAnsi"/>
          <w:color w:val="202020"/>
          <w:shd w:val="clear" w:color="auto" w:fill="FFFFFF"/>
        </w:rPr>
        <w:t xml:space="preserve"> </w:t>
      </w:r>
      <w:proofErr w:type="spellStart"/>
      <w:r w:rsidRPr="00E65F67" w:rsidR="00E45073">
        <w:rPr>
          <w:rFonts w:cstheme="minorHAnsi"/>
          <w:color w:val="202020"/>
          <w:shd w:val="clear" w:color="auto" w:fill="FFFFFF"/>
        </w:rPr>
        <w:t>Sí</w:t>
      </w:r>
      <w:proofErr w:type="spellEnd"/>
      <w:r w:rsidRPr="00E65F67" w:rsidR="00E45073">
        <w:rPr>
          <w:rFonts w:cstheme="minorHAnsi"/>
          <w:color w:val="202020"/>
          <w:shd w:val="clear" w:color="auto" w:fill="FFFFFF"/>
        </w:rPr>
        <w:t xml:space="preserve"> Podemos</w:t>
      </w:r>
      <w:r w:rsidRPr="002479D5" w:rsidR="00F27E7E">
        <w:rPr>
          <w:rFonts w:ascii="Franklin Gothic Book" w:hAnsi="Franklin Gothic Book" w:cs="Segoe UI"/>
          <w:color w:val="202020"/>
        </w:rPr>
        <w:t xml:space="preserve">” </w:t>
      </w:r>
      <w:r w:rsidRPr="00F27E7E" w:rsidR="00F27E7E">
        <w:rPr>
          <w:rFonts w:ascii="Franklin Gothic Book" w:hAnsi="Franklin Gothic Book" w:cs="Segoe UI"/>
          <w:color w:val="202020"/>
        </w:rPr>
        <w:t>(in Spanish).</w:t>
      </w:r>
      <w:r w:rsidR="00442F45">
        <w:rPr>
          <w:rFonts w:ascii="Franklin Gothic Book" w:hAnsi="Franklin Gothic Book" w:cs="Segoe UI"/>
          <w:color w:val="202020"/>
        </w:rPr>
        <w:t xml:space="preserve"> </w:t>
      </w:r>
      <w:r w:rsidR="00442F45">
        <w:rPr>
          <w:rFonts w:cstheme="minorHAnsi"/>
          <w:color w:val="202020"/>
          <w:shd w:val="clear" w:color="auto" w:fill="FFFFFF"/>
        </w:rPr>
        <w:t>Some content would have included the images or clip below.</w:t>
      </w:r>
    </w:p>
    <w:p w:rsidR="00200961" w:rsidP="00704A64" w:rsidRDefault="00200961" w14:paraId="3416582B" w14:textId="77777777">
      <w:pPr>
        <w:spacing w:line="276" w:lineRule="auto"/>
        <w:contextualSpacing/>
        <w:textAlignment w:val="baseline"/>
        <w:rPr>
          <w:rFonts w:ascii="Franklin Gothic Book" w:hAnsi="Franklin Gothic Book" w:cs="Segoe UI"/>
          <w:color w:val="202020"/>
        </w:rPr>
      </w:pPr>
    </w:p>
    <w:p w:rsidRPr="00F27E7E" w:rsidR="00200961" w:rsidP="00200961" w:rsidRDefault="00200961" w14:paraId="008D355D" w14:textId="622B46D2">
      <w:pPr>
        <w:spacing w:line="276" w:lineRule="auto"/>
        <w:contextualSpacing/>
        <w:textAlignment w:val="baseline"/>
        <w:rPr>
          <w:rFonts w:ascii="Franklin Gothic Book" w:hAnsi="Franklin Gothic Book" w:cs="Segoe UI"/>
          <w:bCs/>
          <w:i/>
          <w:iCs/>
        </w:rPr>
      </w:pPr>
      <w:r w:rsidRPr="00F27E7E">
        <w:rPr>
          <w:rFonts w:ascii="Franklin Gothic Book" w:hAnsi="Franklin Gothic Book" w:cs="Segoe UI"/>
          <w:bCs/>
          <w:i/>
          <w:iCs/>
        </w:rPr>
        <w:t>Below is an audio</w:t>
      </w:r>
      <w:r w:rsidR="007846C1">
        <w:rPr>
          <w:rFonts w:ascii="Franklin Gothic Book" w:hAnsi="Franklin Gothic Book" w:cs="Segoe UI"/>
          <w:bCs/>
          <w:i/>
          <w:iCs/>
        </w:rPr>
        <w:t>visual</w:t>
      </w:r>
      <w:r w:rsidRPr="00F27E7E">
        <w:rPr>
          <w:rFonts w:ascii="Franklin Gothic Book" w:hAnsi="Franklin Gothic Book" w:cs="Segoe UI"/>
          <w:bCs/>
          <w:i/>
          <w:iCs/>
        </w:rPr>
        <w:t xml:space="preserve"> clip from the campaign. Please make sure your speakers are on and the volume is turned up. You will be able to proceed to the next page after </w:t>
      </w:r>
      <w:r w:rsidR="007846C1">
        <w:rPr>
          <w:rFonts w:ascii="Franklin Gothic Book" w:hAnsi="Franklin Gothic Book" w:cs="Segoe UI"/>
          <w:bCs/>
          <w:i/>
          <w:iCs/>
        </w:rPr>
        <w:t>playing</w:t>
      </w:r>
      <w:r w:rsidRPr="00F27E7E">
        <w:rPr>
          <w:rFonts w:ascii="Franklin Gothic Book" w:hAnsi="Franklin Gothic Book" w:cs="Segoe UI"/>
          <w:bCs/>
          <w:i/>
          <w:iCs/>
        </w:rPr>
        <w:t xml:space="preserve"> the audio</w:t>
      </w:r>
      <w:r w:rsidR="007846C1">
        <w:rPr>
          <w:rFonts w:ascii="Franklin Gothic Book" w:hAnsi="Franklin Gothic Book" w:cs="Segoe UI"/>
          <w:bCs/>
          <w:i/>
          <w:iCs/>
        </w:rPr>
        <w:t>visual</w:t>
      </w:r>
      <w:r w:rsidRPr="00F27E7E">
        <w:rPr>
          <w:rFonts w:ascii="Franklin Gothic Book" w:hAnsi="Franklin Gothic Book" w:cs="Segoe UI"/>
          <w:bCs/>
          <w:i/>
          <w:iCs/>
        </w:rPr>
        <w:t xml:space="preserve"> clip. Please click on the button below to play the audio</w:t>
      </w:r>
      <w:r w:rsidR="007846C1">
        <w:rPr>
          <w:rFonts w:ascii="Franklin Gothic Book" w:hAnsi="Franklin Gothic Book" w:cs="Segoe UI"/>
          <w:bCs/>
          <w:i/>
          <w:iCs/>
        </w:rPr>
        <w:t>visual</w:t>
      </w:r>
      <w:r w:rsidRPr="00F27E7E">
        <w:rPr>
          <w:rFonts w:ascii="Franklin Gothic Book" w:hAnsi="Franklin Gothic Book" w:cs="Segoe UI"/>
          <w:bCs/>
          <w:i/>
          <w:iCs/>
        </w:rPr>
        <w:t xml:space="preserve"> clip.</w:t>
      </w:r>
    </w:p>
    <w:p w:rsidRPr="00200961" w:rsidR="00200961" w:rsidP="00200961" w:rsidRDefault="00200961" w14:paraId="4444EB3B" w14:textId="77777777">
      <w:pPr>
        <w:spacing w:line="276" w:lineRule="auto"/>
        <w:contextualSpacing/>
        <w:textAlignment w:val="baseline"/>
        <w:rPr>
          <w:rFonts w:ascii="Franklin Gothic Book" w:hAnsi="Franklin Gothic Book" w:cs="Segoe UI"/>
          <w:b/>
          <w:bCs/>
        </w:rPr>
      </w:pPr>
      <w:r w:rsidRPr="00200961">
        <w:rPr>
          <w:rFonts w:ascii="Franklin Gothic Book" w:hAnsi="Franklin Gothic Book" w:cs="Segoe UI"/>
          <w:b/>
          <w:bCs/>
        </w:rPr>
        <w:t xml:space="preserve"> </w:t>
      </w:r>
    </w:p>
    <w:p w:rsidRPr="00927525" w:rsidR="00200961" w:rsidP="00200961" w:rsidRDefault="00200961" w14:paraId="594A689C" w14:textId="3148D64F">
      <w:pPr>
        <w:spacing w:line="276" w:lineRule="auto"/>
        <w:contextualSpacing/>
        <w:textAlignment w:val="baseline"/>
        <w:rPr>
          <w:rFonts w:ascii="Franklin Gothic Book" w:hAnsi="Franklin Gothic Book" w:cs="Segoe UI"/>
        </w:rPr>
      </w:pPr>
      <w:r w:rsidRPr="00200961">
        <w:rPr>
          <w:rFonts w:ascii="Franklin Gothic Book" w:hAnsi="Franklin Gothic Book" w:cs="Segoe UI"/>
          <w:b/>
          <w:bCs/>
        </w:rPr>
        <w:t xml:space="preserve">[Insert </w:t>
      </w:r>
      <w:r w:rsidRPr="00470A5E" w:rsidR="00470A5E">
        <w:rPr>
          <w:rFonts w:ascii="Franklin Gothic Book" w:hAnsi="Franklin Gothic Book" w:cs="Segoe UI"/>
          <w:b/>
          <w:bCs/>
        </w:rPr>
        <w:t xml:space="preserve">CABS Wave 2 Campaign </w:t>
      </w:r>
      <w:proofErr w:type="spellStart"/>
      <w:r w:rsidRPr="00470A5E" w:rsidR="00470A5E">
        <w:rPr>
          <w:rFonts w:ascii="Franklin Gothic Book" w:hAnsi="Franklin Gothic Book" w:cs="Segoe UI"/>
          <w:b/>
          <w:bCs/>
        </w:rPr>
        <w:t>Clip_English_Its</w:t>
      </w:r>
      <w:proofErr w:type="spellEnd"/>
      <w:r w:rsidRPr="00470A5E" w:rsidR="00470A5E">
        <w:rPr>
          <w:rFonts w:ascii="Franklin Gothic Book" w:hAnsi="Franklin Gothic Book" w:cs="Segoe UI"/>
          <w:b/>
          <w:bCs/>
        </w:rPr>
        <w:t xml:space="preserve"> </w:t>
      </w:r>
      <w:proofErr w:type="spellStart"/>
      <w:r w:rsidRPr="00470A5E" w:rsidR="00470A5E">
        <w:rPr>
          <w:rFonts w:ascii="Franklin Gothic Book" w:hAnsi="Franklin Gothic Book" w:cs="Segoe UI"/>
          <w:b/>
          <w:bCs/>
        </w:rPr>
        <w:t>Time_Power_Video</w:t>
      </w:r>
      <w:proofErr w:type="spellEnd"/>
      <w:r w:rsidRPr="00470A5E" w:rsidR="00470A5E">
        <w:rPr>
          <w:rFonts w:ascii="Franklin Gothic Book" w:hAnsi="Franklin Gothic Book" w:cs="Segoe UI"/>
          <w:b/>
          <w:bCs/>
        </w:rPr>
        <w:t xml:space="preserve"> </w:t>
      </w:r>
      <w:proofErr w:type="spellStart"/>
      <w:r w:rsidRPr="00470A5E" w:rsidR="00470A5E">
        <w:rPr>
          <w:rFonts w:ascii="Franklin Gothic Book" w:hAnsi="Franklin Gothic Book" w:cs="Segoe UI"/>
          <w:b/>
          <w:bCs/>
        </w:rPr>
        <w:t>Combined_Resized</w:t>
      </w:r>
      <w:proofErr w:type="spellEnd"/>
      <w:r w:rsidRPr="00470A5E" w:rsidR="00470A5E">
        <w:rPr>
          <w:rFonts w:ascii="Franklin Gothic Book" w:hAnsi="Franklin Gothic Book" w:cs="Segoe UI"/>
          <w:b/>
          <w:bCs/>
        </w:rPr>
        <w:t>]</w:t>
      </w:r>
    </w:p>
    <w:p w:rsidRPr="00927525" w:rsidR="001F044A" w:rsidP="00704A64" w:rsidRDefault="001F044A" w14:paraId="7D894243" w14:textId="280801B4">
      <w:pPr>
        <w:spacing w:line="276" w:lineRule="auto"/>
        <w:contextualSpacing/>
        <w:textAlignment w:val="baseline"/>
        <w:rPr>
          <w:rFonts w:ascii="Franklin Gothic Book" w:hAnsi="Franklin Gothic Book" w:cs="Segoe UI"/>
        </w:rPr>
      </w:pPr>
      <w:r w:rsidRPr="6EFDB5E4">
        <w:rPr>
          <w:rFonts w:ascii="Franklin Gothic Book" w:hAnsi="Franklin Gothic Book" w:cs="Segoe UI"/>
          <w:color w:val="202020"/>
        </w:rPr>
        <w:t> </w:t>
      </w:r>
    </w:p>
    <w:p w:rsidRPr="00927525" w:rsidR="001F044A" w:rsidP="00704A64" w:rsidRDefault="001F044A" w14:paraId="15C0018C"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color w:val="202020"/>
        </w:rPr>
        <w:t> </w:t>
      </w:r>
      <w:r w:rsidRPr="00927525">
        <w:rPr>
          <w:rFonts w:ascii="Franklin Gothic Book" w:hAnsi="Franklin Gothic Book" w:cs="Segoe UI"/>
          <w:b/>
          <w:bCs/>
        </w:rPr>
        <w:t>Variable Label: </w:t>
      </w:r>
      <w:r w:rsidRPr="00927525">
        <w:rPr>
          <w:rFonts w:ascii="Franklin Gothic Book" w:hAnsi="Franklin Gothic Book" w:cs="Segoe UI"/>
        </w:rPr>
        <w:t>CAM2: Campaign awareness frequency</w:t>
      </w:r>
    </w:p>
    <w:p w:rsidRPr="00927525" w:rsidR="001F044A" w:rsidP="00704A64" w:rsidRDefault="001F044A" w14:paraId="02081F6C"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rPr>
        <w:t>// Soft Prompt: “We would like your response to this question.” //</w:t>
      </w:r>
    </w:p>
    <w:p w:rsidRPr="00927525" w:rsidR="001F044A" w:rsidP="00704A64" w:rsidRDefault="001F044A" w14:paraId="0CAA1142" w14:textId="2E573BDC">
      <w:pPr>
        <w:spacing w:line="276" w:lineRule="auto"/>
        <w:contextualSpacing/>
        <w:rPr>
          <w:rFonts w:ascii="Franklin Gothic Book" w:hAnsi="Franklin Gothic Book" w:cs="Segoe UI"/>
          <w:b/>
          <w:bCs/>
        </w:rPr>
      </w:pPr>
      <w:r w:rsidRPr="00927525">
        <w:rPr>
          <w:rFonts w:ascii="Franklin Gothic Book" w:hAnsi="Franklin Gothic Book" w:cs="Segoe UI"/>
          <w:b/>
          <w:bCs/>
        </w:rPr>
        <w:t xml:space="preserve">// Ask if CAM1 (Campaign </w:t>
      </w:r>
      <w:r w:rsidR="005219AA">
        <w:rPr>
          <w:rFonts w:ascii="Franklin Gothic Book" w:hAnsi="Franklin Gothic Book" w:cs="Segoe UI"/>
          <w:b/>
          <w:bCs/>
        </w:rPr>
        <w:t>awareness</w:t>
      </w:r>
      <w:r w:rsidRPr="00927525">
        <w:rPr>
          <w:rFonts w:ascii="Franklin Gothic Book" w:hAnsi="Franklin Gothic Book" w:cs="Segoe UI"/>
          <w:b/>
          <w:bCs/>
        </w:rPr>
        <w:t xml:space="preserve">) = </w:t>
      </w:r>
      <w:r w:rsidR="005219AA">
        <w:rPr>
          <w:rFonts w:ascii="Franklin Gothic Book" w:hAnsi="Franklin Gothic Book" w:cs="Segoe UI"/>
          <w:b/>
          <w:bCs/>
        </w:rPr>
        <w:t>1 (</w:t>
      </w:r>
      <w:r w:rsidRPr="00927525">
        <w:rPr>
          <w:rFonts w:ascii="Franklin Gothic Book" w:hAnsi="Franklin Gothic Book" w:cs="Segoe UI"/>
          <w:b/>
          <w:bCs/>
        </w:rPr>
        <w:t>“Yes”</w:t>
      </w:r>
      <w:r w:rsidR="005219AA">
        <w:rPr>
          <w:rFonts w:ascii="Franklin Gothic Book" w:hAnsi="Franklin Gothic Book" w:cs="Segoe UI"/>
          <w:b/>
          <w:bCs/>
        </w:rPr>
        <w:t>)</w:t>
      </w:r>
      <w:r w:rsidR="00DE62A7">
        <w:rPr>
          <w:rFonts w:ascii="Franklin Gothic Book" w:hAnsi="Franklin Gothic Book" w:cs="Segoe UI"/>
          <w:b/>
          <w:bCs/>
        </w:rPr>
        <w:t>.</w:t>
      </w:r>
      <w:r w:rsidRPr="00927525">
        <w:rPr>
          <w:rFonts w:ascii="Franklin Gothic Book" w:hAnsi="Franklin Gothic Book" w:cs="Segoe UI"/>
          <w:b/>
          <w:bCs/>
        </w:rPr>
        <w:t xml:space="preserve"> //</w:t>
      </w:r>
    </w:p>
    <w:tbl>
      <w:tblPr>
        <w:tblW w:w="0" w:type="auto"/>
        <w:tblLook w:val="04A0" w:firstRow="1" w:lastRow="0" w:firstColumn="1" w:lastColumn="0" w:noHBand="0" w:noVBand="1"/>
      </w:tblPr>
      <w:tblGrid>
        <w:gridCol w:w="1098"/>
        <w:gridCol w:w="3204"/>
      </w:tblGrid>
      <w:tr w:rsidRPr="00927525" w:rsidR="001F044A" w:rsidTr="00AE16E4" w14:paraId="1F08BD2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364CC1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CF6B19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17E5F43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D4DA1B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642B351" w14:textId="77777777">
            <w:pPr>
              <w:spacing w:line="276" w:lineRule="auto"/>
              <w:contextualSpacing/>
              <w:rPr>
                <w:rFonts w:ascii="Franklin Gothic Book" w:hAnsi="Franklin Gothic Book" w:eastAsia="Calibri"/>
              </w:rPr>
            </w:pPr>
            <w:r w:rsidRPr="00927525">
              <w:rPr>
                <w:rFonts w:ascii="Franklin Gothic Book" w:hAnsi="Franklin Gothic Book"/>
              </w:rPr>
              <w:t>Never </w:t>
            </w:r>
          </w:p>
        </w:tc>
      </w:tr>
      <w:tr w:rsidRPr="00927525" w:rsidR="001F044A" w:rsidTr="00AE16E4" w14:paraId="7341659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BD7520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E7395AA" w14:textId="77777777">
            <w:pPr>
              <w:spacing w:line="276" w:lineRule="auto"/>
              <w:contextualSpacing/>
              <w:rPr>
                <w:rFonts w:ascii="Franklin Gothic Book" w:hAnsi="Franklin Gothic Book" w:eastAsia="Calibri"/>
              </w:rPr>
            </w:pPr>
            <w:r w:rsidRPr="00927525">
              <w:rPr>
                <w:rFonts w:ascii="Franklin Gothic Book" w:hAnsi="Franklin Gothic Book"/>
              </w:rPr>
              <w:t>Rarely </w:t>
            </w:r>
          </w:p>
        </w:tc>
      </w:tr>
      <w:tr w:rsidRPr="00927525" w:rsidR="001F044A" w:rsidTr="00AE16E4" w14:paraId="6C0E21C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EE3FD1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B725404" w14:textId="77777777">
            <w:pPr>
              <w:spacing w:line="276" w:lineRule="auto"/>
              <w:contextualSpacing/>
              <w:rPr>
                <w:rFonts w:ascii="Franklin Gothic Book" w:hAnsi="Franklin Gothic Book" w:eastAsia="Calibri"/>
              </w:rPr>
            </w:pPr>
            <w:r w:rsidRPr="00927525">
              <w:rPr>
                <w:rFonts w:ascii="Franklin Gothic Book" w:hAnsi="Franklin Gothic Book"/>
              </w:rPr>
              <w:t>Sometimes </w:t>
            </w:r>
          </w:p>
        </w:tc>
      </w:tr>
      <w:tr w:rsidRPr="00927525" w:rsidR="001F044A" w:rsidTr="00AE16E4" w14:paraId="5D0BFEC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532A0B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4D5D96" w14:textId="77777777">
            <w:pPr>
              <w:spacing w:line="276" w:lineRule="auto"/>
              <w:contextualSpacing/>
              <w:rPr>
                <w:rFonts w:ascii="Franklin Gothic Book" w:hAnsi="Franklin Gothic Book" w:eastAsia="Calibri"/>
              </w:rPr>
            </w:pPr>
            <w:r w:rsidRPr="00927525">
              <w:rPr>
                <w:rFonts w:ascii="Franklin Gothic Book" w:hAnsi="Franklin Gothic Book"/>
              </w:rPr>
              <w:t>Often </w:t>
            </w:r>
          </w:p>
        </w:tc>
      </w:tr>
      <w:tr w:rsidRPr="00927525" w:rsidR="001F044A" w:rsidTr="00AE16E4" w14:paraId="05C3638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0394C5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1319239" w14:textId="77777777">
            <w:pPr>
              <w:spacing w:line="276" w:lineRule="auto"/>
              <w:contextualSpacing/>
              <w:rPr>
                <w:rFonts w:ascii="Franklin Gothic Book" w:hAnsi="Franklin Gothic Book" w:eastAsia="Calibri"/>
              </w:rPr>
            </w:pPr>
            <w:r w:rsidRPr="00927525">
              <w:rPr>
                <w:rFonts w:ascii="Franklin Gothic Book" w:hAnsi="Franklin Gothic Book"/>
              </w:rPr>
              <w:t>Very often </w:t>
            </w:r>
          </w:p>
        </w:tc>
      </w:tr>
      <w:tr w:rsidRPr="00927525" w:rsidR="001F044A" w:rsidTr="00AE16E4" w14:paraId="69EDB68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3CE358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08E8E6DF" w14:textId="6806EAAA">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200961" w:rsidTr="00AE16E4" w14:paraId="0E3802B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200961" w:rsidP="00704A64" w:rsidRDefault="00200961" w14:paraId="2BF251F0" w14:textId="4004D791">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200961" w:rsidP="00704A64" w:rsidRDefault="00BE5257" w14:paraId="0A3E2C59" w14:textId="2928AF74">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1F044A" w:rsidP="00704A64" w:rsidRDefault="001F044A" w14:paraId="5F8037C0" w14:textId="4A552F8E">
      <w:pPr>
        <w:spacing w:line="276" w:lineRule="auto"/>
        <w:contextualSpacing/>
        <w:textAlignment w:val="baseline"/>
        <w:rPr>
          <w:rFonts w:ascii="Franklin Gothic Book" w:hAnsi="Franklin Gothic Book" w:cs="Segoe UI"/>
          <w:b/>
          <w:bCs/>
        </w:rPr>
      </w:pPr>
    </w:p>
    <w:p w:rsidRPr="00927525" w:rsidR="00DE62A7" w:rsidP="00704A64" w:rsidRDefault="00DE62A7" w14:paraId="410E2A3C" w14:textId="77777777">
      <w:pPr>
        <w:spacing w:line="276" w:lineRule="auto"/>
        <w:contextualSpacing/>
        <w:textAlignment w:val="baseline"/>
        <w:rPr>
          <w:rFonts w:ascii="Franklin Gothic Book" w:hAnsi="Franklin Gothic Book" w:cs="Segoe UI"/>
          <w:b/>
          <w:bCs/>
        </w:rPr>
      </w:pPr>
    </w:p>
    <w:p w:rsidRPr="00927525" w:rsidR="00DE62A7" w:rsidP="00DE62A7" w:rsidRDefault="00DE62A7" w14:paraId="5071A375" w14:textId="077CAD02">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CHCK</w:t>
      </w:r>
    </w:p>
    <w:p w:rsidRPr="00927525" w:rsidR="00DE62A7" w:rsidP="00DE62A7" w:rsidRDefault="00DE62A7" w14:paraId="329890C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Pr="00927525">
        <w:rPr>
          <w:rFonts w:ascii="Franklin Gothic Book" w:hAnsi="Franklin Gothic Book" w:eastAsia="Calibri"/>
          <w:bCs/>
        </w:rPr>
        <w:t>Single punch</w:t>
      </w:r>
      <w:r w:rsidRPr="00927525">
        <w:rPr>
          <w:rFonts w:ascii="Franklin Gothic Book" w:hAnsi="Franklin Gothic Book" w:eastAsia="Calibri"/>
          <w:b/>
        </w:rPr>
        <w:t xml:space="preserve"> </w:t>
      </w:r>
    </w:p>
    <w:p w:rsidRPr="00927525" w:rsidR="00DE62A7" w:rsidP="00DE62A7" w:rsidRDefault="00DE62A7" w14:paraId="21F7E563" w14:textId="6243AF58">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w:t>
      </w:r>
      <w:r>
        <w:rPr>
          <w:rFonts w:ascii="Franklin Gothic Book" w:hAnsi="Franklin Gothic Book" w:eastAsia="Calibri"/>
        </w:rPr>
        <w:t>CHCK</w:t>
      </w:r>
    </w:p>
    <w:p w:rsidRPr="00927525" w:rsidR="00DE62A7" w:rsidP="00DE62A7" w:rsidRDefault="00DE62A7" w14:paraId="3E27C36F" w14:textId="7296ED8B">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Pr>
          <w:rFonts w:ascii="Franklin Gothic Book" w:hAnsi="Franklin Gothic Book" w:eastAsia="Calibri"/>
        </w:rPr>
        <w:t>Did you have any trouble listening to the audio</w:t>
      </w:r>
      <w:r w:rsidR="00470A5E">
        <w:rPr>
          <w:rFonts w:ascii="Franklin Gothic Book" w:hAnsi="Franklin Gothic Book" w:eastAsia="Calibri"/>
        </w:rPr>
        <w:t>visual</w:t>
      </w:r>
      <w:r>
        <w:rPr>
          <w:rFonts w:ascii="Franklin Gothic Book" w:hAnsi="Franklin Gothic Book" w:eastAsia="Calibri"/>
        </w:rPr>
        <w:t xml:space="preserve"> clip?</w:t>
      </w:r>
    </w:p>
    <w:p w:rsidRPr="00DE62A7" w:rsidR="00DE62A7" w:rsidP="00DE62A7" w:rsidRDefault="00DE62A7" w14:paraId="77FBFF79" w14:textId="574889EC">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Variable Label: </w:t>
      </w:r>
      <w:r w:rsidR="00022CD5">
        <w:rPr>
          <w:rFonts w:ascii="Franklin Gothic Book" w:hAnsi="Franklin Gothic Book" w:cs="Segoe UI"/>
        </w:rPr>
        <w:t>CAMCHCK</w:t>
      </w:r>
      <w:r w:rsidRPr="00927525">
        <w:rPr>
          <w:rFonts w:ascii="Franklin Gothic Book" w:hAnsi="Franklin Gothic Book" w:cs="Segoe UI"/>
        </w:rPr>
        <w:t> </w:t>
      </w:r>
    </w:p>
    <w:tbl>
      <w:tblPr>
        <w:tblW w:w="0" w:type="auto"/>
        <w:tblLook w:val="04A0" w:firstRow="1" w:lastRow="0" w:firstColumn="1" w:lastColumn="0" w:noHBand="0" w:noVBand="1"/>
      </w:tblPr>
      <w:tblGrid>
        <w:gridCol w:w="1098"/>
        <w:gridCol w:w="3204"/>
      </w:tblGrid>
      <w:tr w:rsidRPr="00927525" w:rsidR="00DE62A7" w:rsidTr="00BF7057" w14:paraId="6ECBE863"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DE62A7" w:rsidP="00BF7057" w:rsidRDefault="00DE62A7" w14:paraId="1984C02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DE62A7" w:rsidP="00BF7057" w:rsidRDefault="00DE62A7" w14:paraId="14CBF03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E62A7" w:rsidTr="00BF7057" w14:paraId="762DF51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E62A7" w:rsidP="00BF7057" w:rsidRDefault="00DE62A7" w14:paraId="1F9F1FD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DE62A7" w:rsidP="00BF7057" w:rsidRDefault="00DE62A7" w14:paraId="36946686" w14:textId="49C4ED54">
            <w:pPr>
              <w:spacing w:line="276" w:lineRule="auto"/>
              <w:contextualSpacing/>
              <w:rPr>
                <w:rFonts w:ascii="Franklin Gothic Book" w:hAnsi="Franklin Gothic Book" w:eastAsia="Calibri"/>
              </w:rPr>
            </w:pPr>
            <w:r>
              <w:rPr>
                <w:rFonts w:ascii="Franklin Gothic Book" w:hAnsi="Franklin Gothic Book"/>
              </w:rPr>
              <w:t>Yes</w:t>
            </w:r>
          </w:p>
        </w:tc>
      </w:tr>
      <w:tr w:rsidRPr="00927525" w:rsidR="00DE62A7" w:rsidTr="00BF7057" w14:paraId="2979EDF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E62A7" w:rsidP="00BF7057" w:rsidRDefault="00DE62A7" w14:paraId="5C20B8C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DE62A7" w:rsidP="00BF7057" w:rsidRDefault="00DE62A7" w14:paraId="6E5E0F32" w14:textId="577C0080">
            <w:pPr>
              <w:spacing w:line="276" w:lineRule="auto"/>
              <w:contextualSpacing/>
              <w:rPr>
                <w:rFonts w:ascii="Franklin Gothic Book" w:hAnsi="Franklin Gothic Book" w:eastAsia="Calibri"/>
              </w:rPr>
            </w:pPr>
            <w:r>
              <w:rPr>
                <w:rFonts w:ascii="Franklin Gothic Book" w:hAnsi="Franklin Gothic Book"/>
              </w:rPr>
              <w:t>No</w:t>
            </w:r>
          </w:p>
        </w:tc>
      </w:tr>
      <w:tr w:rsidRPr="00927525" w:rsidR="00DE62A7" w:rsidTr="00BF7057" w14:paraId="0ABD1D1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E62A7" w:rsidP="00BF7057" w:rsidRDefault="00DE62A7" w14:paraId="45AC1ACA" w14:textId="05FF4DC5">
            <w:pPr>
              <w:spacing w:line="276" w:lineRule="auto"/>
              <w:contextualSpacing/>
              <w:rPr>
                <w:rFonts w:ascii="Franklin Gothic Book" w:hAnsi="Franklin Gothic Book" w:eastAsia="Calibri"/>
              </w:rPr>
            </w:pPr>
            <w:r>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DE62A7" w:rsidP="00BF7057" w:rsidRDefault="00BE5257" w14:paraId="768C9856" w14:textId="08074F72">
            <w:pPr>
              <w:spacing w:line="276" w:lineRule="auto"/>
              <w:contextualSpacing/>
              <w:rPr>
                <w:rFonts w:ascii="Franklin Gothic Book" w:hAnsi="Franklin Gothic Book" w:eastAsia="Calibri"/>
              </w:rPr>
            </w:pPr>
            <w:r>
              <w:rPr>
                <w:rFonts w:ascii="Franklin Gothic Book" w:hAnsi="Franklin Gothic Book"/>
              </w:rPr>
              <w:t>REFUSED</w:t>
            </w:r>
          </w:p>
        </w:tc>
      </w:tr>
    </w:tbl>
    <w:p w:rsidR="001F044A" w:rsidP="00704A64" w:rsidRDefault="001F044A" w14:paraId="54E7B15E" w14:textId="57771CDB">
      <w:pPr>
        <w:spacing w:line="276" w:lineRule="auto"/>
        <w:contextualSpacing/>
        <w:rPr>
          <w:rFonts w:ascii="Franklin Gothic Book" w:hAnsi="Franklin Gothic Book" w:eastAsia="Calibri"/>
          <w:b/>
        </w:rPr>
      </w:pPr>
    </w:p>
    <w:p w:rsidRPr="00927525" w:rsidR="00DE62A7" w:rsidP="00704A64" w:rsidRDefault="00DE62A7" w14:paraId="0F9AEE54" w14:textId="77777777">
      <w:pPr>
        <w:spacing w:line="276" w:lineRule="auto"/>
        <w:contextualSpacing/>
        <w:rPr>
          <w:rFonts w:ascii="Franklin Gothic Book" w:hAnsi="Franklin Gothic Book" w:eastAsia="Calibri"/>
          <w:b/>
        </w:rPr>
      </w:pPr>
    </w:p>
    <w:p w:rsidRPr="00927525" w:rsidR="00A47D91" w:rsidP="00A47D91" w:rsidRDefault="00A47D91" w14:paraId="15A0590F" w14:textId="3D96545A">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CHCK2</w:t>
      </w:r>
    </w:p>
    <w:p w:rsidRPr="00927525" w:rsidR="00A47D91" w:rsidP="00A47D91" w:rsidRDefault="00A47D91" w14:paraId="43854DB2" w14:textId="0EC0184C">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00A06489">
        <w:rPr>
          <w:rFonts w:ascii="Franklin Gothic Book" w:hAnsi="Franklin Gothic Book" w:eastAsia="Calibri"/>
          <w:bCs/>
        </w:rPr>
        <w:t>Open-End Text</w:t>
      </w:r>
      <w:r w:rsidRPr="00927525">
        <w:rPr>
          <w:rFonts w:ascii="Franklin Gothic Book" w:hAnsi="Franklin Gothic Book" w:eastAsia="Calibri"/>
          <w:b/>
        </w:rPr>
        <w:t xml:space="preserve"> </w:t>
      </w:r>
    </w:p>
    <w:p w:rsidRPr="00927525" w:rsidR="00A47D91" w:rsidP="00A47D91" w:rsidRDefault="00A47D91" w14:paraId="6C0276CF" w14:textId="4B2ED59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w:t>
      </w:r>
      <w:r>
        <w:rPr>
          <w:rFonts w:ascii="Franklin Gothic Book" w:hAnsi="Franklin Gothic Book" w:eastAsia="Calibri"/>
        </w:rPr>
        <w:t>CHCK2</w:t>
      </w:r>
    </w:p>
    <w:p w:rsidRPr="00927525" w:rsidR="00A47D91" w:rsidP="00A47D91" w:rsidRDefault="00A47D91" w14:paraId="3594D88A" w14:textId="3FF0E6B1">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A06489" w:rsidR="00A06489">
        <w:rPr>
          <w:rFonts w:ascii="Franklin Gothic Book" w:hAnsi="Franklin Gothic Book" w:eastAsia="Calibri"/>
        </w:rPr>
        <w:t>Can you explain what issues you had with the audio</w:t>
      </w:r>
      <w:r w:rsidR="00470A5E">
        <w:rPr>
          <w:rFonts w:ascii="Franklin Gothic Book" w:hAnsi="Franklin Gothic Book" w:eastAsia="Calibri"/>
        </w:rPr>
        <w:t>visual</w:t>
      </w:r>
      <w:r w:rsidRPr="00A06489" w:rsidR="00A06489">
        <w:rPr>
          <w:rFonts w:ascii="Franklin Gothic Book" w:hAnsi="Franklin Gothic Book" w:eastAsia="Calibri"/>
        </w:rPr>
        <w:t xml:space="preserve"> clip?</w:t>
      </w:r>
    </w:p>
    <w:p w:rsidR="00A47D91" w:rsidP="00A47D91" w:rsidRDefault="00A47D91" w14:paraId="2A43EAFE" w14:textId="4F427D98">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lastRenderedPageBreak/>
        <w:t>Variable Label: </w:t>
      </w:r>
      <w:r w:rsidRPr="00927525">
        <w:rPr>
          <w:rFonts w:ascii="Franklin Gothic Book" w:hAnsi="Franklin Gothic Book" w:cs="Segoe UI"/>
        </w:rPr>
        <w:t>CAM</w:t>
      </w:r>
      <w:r w:rsidR="00022CD5">
        <w:rPr>
          <w:rFonts w:ascii="Franklin Gothic Book" w:hAnsi="Franklin Gothic Book" w:cs="Segoe UI"/>
        </w:rPr>
        <w:t>CHCK2</w:t>
      </w:r>
    </w:p>
    <w:p w:rsidRPr="00FB1359" w:rsidR="00FB1359" w:rsidP="00A47D91" w:rsidRDefault="00FB1359" w14:paraId="600BC911" w14:textId="46CD2F44">
      <w:pPr>
        <w:spacing w:line="276" w:lineRule="auto"/>
        <w:contextualSpacing/>
        <w:textAlignment w:val="baseline"/>
        <w:rPr>
          <w:rFonts w:ascii="Franklin Gothic Book" w:hAnsi="Franklin Gothic Book" w:cs="Segoe UI"/>
          <w:b/>
          <w:bCs/>
        </w:rPr>
      </w:pPr>
      <w:r>
        <w:rPr>
          <w:rFonts w:ascii="Franklin Gothic Book" w:hAnsi="Franklin Gothic Book" w:cs="Segoe UI"/>
          <w:b/>
          <w:bCs/>
        </w:rPr>
        <w:t>// Ask if CAMCHCK = 1 (“Yes”). //</w:t>
      </w:r>
    </w:p>
    <w:tbl>
      <w:tblPr>
        <w:tblStyle w:val="TableGrid"/>
        <w:tblW w:w="0" w:type="auto"/>
        <w:tblInd w:w="0" w:type="dxa"/>
        <w:tblLook w:val="04A0" w:firstRow="1" w:lastRow="0" w:firstColumn="1" w:lastColumn="0" w:noHBand="0" w:noVBand="1"/>
      </w:tblPr>
      <w:tblGrid>
        <w:gridCol w:w="9350"/>
      </w:tblGrid>
      <w:tr w:rsidR="00A06489" w:rsidTr="00A06489" w14:paraId="368B131A" w14:textId="77777777">
        <w:tc>
          <w:tcPr>
            <w:tcW w:w="9350" w:type="dxa"/>
          </w:tcPr>
          <w:p w:rsidR="00A06489" w:rsidP="00A47D91" w:rsidRDefault="00A06489" w14:paraId="5CCCC414" w14:textId="77777777">
            <w:pPr>
              <w:spacing w:line="276" w:lineRule="auto"/>
              <w:contextualSpacing/>
              <w:rPr>
                <w:rFonts w:ascii="Franklin Gothic Book" w:hAnsi="Franklin Gothic Book" w:eastAsia="Calibri"/>
                <w:b/>
              </w:rPr>
            </w:pPr>
          </w:p>
        </w:tc>
      </w:tr>
    </w:tbl>
    <w:p w:rsidR="00A47D91" w:rsidP="00A47D91" w:rsidRDefault="00A47D91" w14:paraId="417BEEC5" w14:textId="77777777">
      <w:pPr>
        <w:spacing w:line="276" w:lineRule="auto"/>
        <w:contextualSpacing/>
        <w:rPr>
          <w:rFonts w:ascii="Franklin Gothic Book" w:hAnsi="Franklin Gothic Book" w:eastAsia="Calibri"/>
          <w:b/>
        </w:rPr>
      </w:pPr>
    </w:p>
    <w:p w:rsidRPr="00927525" w:rsidR="00A47D91" w:rsidP="00A47D91" w:rsidRDefault="00A47D91" w14:paraId="4A83CE83" w14:textId="77777777">
      <w:pPr>
        <w:spacing w:line="276" w:lineRule="auto"/>
        <w:contextualSpacing/>
        <w:rPr>
          <w:rFonts w:ascii="Franklin Gothic Book" w:hAnsi="Franklin Gothic Book" w:eastAsia="Calibri"/>
          <w:b/>
        </w:rPr>
      </w:pPr>
    </w:p>
    <w:p w:rsidRPr="00927525" w:rsidR="001F044A" w:rsidP="00704A64" w:rsidRDefault="001F044A" w14:paraId="578C3D36"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CAM3</w:t>
      </w:r>
    </w:p>
    <w:p w:rsidRPr="00927525" w:rsidR="001F044A" w:rsidP="00704A64" w:rsidRDefault="001F044A" w14:paraId="3A15273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Pr="00927525">
        <w:rPr>
          <w:rFonts w:ascii="Franklin Gothic Book" w:hAnsi="Franklin Gothic Book" w:eastAsia="Calibri"/>
          <w:bCs/>
        </w:rPr>
        <w:t>Single punch</w:t>
      </w:r>
      <w:r w:rsidRPr="00927525">
        <w:rPr>
          <w:rFonts w:ascii="Franklin Gothic Book" w:hAnsi="Franklin Gothic Book" w:eastAsia="Calibri"/>
          <w:b/>
        </w:rPr>
        <w:t xml:space="preserve"> </w:t>
      </w:r>
    </w:p>
    <w:p w:rsidRPr="00927525" w:rsidR="001F044A" w:rsidP="00704A64" w:rsidRDefault="001F044A" w14:paraId="588D7630" w14:textId="7777777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CAM3</w:t>
      </w:r>
    </w:p>
    <w:p w:rsidRPr="00927525" w:rsidR="001F044A" w:rsidP="00704A64" w:rsidRDefault="001F044A" w14:paraId="45FC0526"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believable do you find the information from the </w:t>
      </w:r>
      <w:r w:rsidRPr="00927525">
        <w:rPr>
          <w:rFonts w:ascii="Franklin Gothic Book" w:hAnsi="Franklin Gothic Book" w:eastAsia="Franklin Gothic Book" w:cs="Franklin Gothic Book"/>
          <w:color w:val="202020"/>
        </w:rPr>
        <w:t>HHS COVID-19 Public Education</w:t>
      </w:r>
      <w:r w:rsidRPr="00927525">
        <w:rPr>
          <w:rFonts w:ascii="Franklin Gothic Book" w:hAnsi="Franklin Gothic Book" w:eastAsia="Calibri"/>
        </w:rPr>
        <w:t xml:space="preserve"> Campaign?</w:t>
      </w:r>
    </w:p>
    <w:p w:rsidRPr="00927525" w:rsidR="001F044A" w:rsidP="00704A64" w:rsidRDefault="001F044A" w14:paraId="705E6A5A"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Variable Label: </w:t>
      </w:r>
      <w:r w:rsidRPr="00927525">
        <w:rPr>
          <w:rFonts w:ascii="Franklin Gothic Book" w:hAnsi="Franklin Gothic Book" w:cs="Segoe UI"/>
        </w:rPr>
        <w:t>CAM3: Believability of campaign </w:t>
      </w:r>
    </w:p>
    <w:p w:rsidRPr="00927525" w:rsidR="001F044A" w:rsidP="00704A64" w:rsidRDefault="001F044A" w14:paraId="7122FFF2" w14:textId="66C43273">
      <w:pPr>
        <w:spacing w:line="276" w:lineRule="auto"/>
        <w:contextualSpacing/>
        <w:rPr>
          <w:rFonts w:ascii="Franklin Gothic Book" w:hAnsi="Franklin Gothic Book" w:cs="Segoe UI"/>
          <w:b/>
        </w:rPr>
      </w:pPr>
      <w:r w:rsidRPr="00927525">
        <w:rPr>
          <w:rFonts w:ascii="Franklin Gothic Book" w:hAnsi="Franklin Gothic Book" w:cs="Segoe UI"/>
          <w:b/>
          <w:bCs/>
        </w:rPr>
        <w:t xml:space="preserve">// Ask if CAM1 (Campaign </w:t>
      </w:r>
      <w:r w:rsidR="00A41A4F">
        <w:rPr>
          <w:rFonts w:ascii="Franklin Gothic Book" w:hAnsi="Franklin Gothic Book" w:cs="Segoe UI"/>
          <w:b/>
          <w:bCs/>
        </w:rPr>
        <w:t>awareness</w:t>
      </w:r>
      <w:r w:rsidRPr="00927525">
        <w:rPr>
          <w:rFonts w:ascii="Franklin Gothic Book" w:hAnsi="Franklin Gothic Book" w:cs="Segoe UI"/>
          <w:b/>
          <w:bCs/>
        </w:rPr>
        <w:t xml:space="preserve">) = </w:t>
      </w:r>
      <w:r w:rsidR="00A41A4F">
        <w:rPr>
          <w:rFonts w:ascii="Franklin Gothic Book" w:hAnsi="Franklin Gothic Book" w:cs="Segoe UI"/>
          <w:b/>
          <w:bCs/>
        </w:rPr>
        <w:t>1</w:t>
      </w:r>
      <w:r w:rsidRPr="00927525">
        <w:rPr>
          <w:rFonts w:ascii="Franklin Gothic Book" w:hAnsi="Franklin Gothic Book" w:cs="Segoe UI"/>
          <w:b/>
          <w:bCs/>
        </w:rPr>
        <w:t xml:space="preserve"> </w:t>
      </w:r>
      <w:r w:rsidR="0032276F">
        <w:rPr>
          <w:rFonts w:ascii="Franklin Gothic Book" w:hAnsi="Franklin Gothic Book" w:cs="Segoe UI"/>
          <w:b/>
          <w:bCs/>
        </w:rPr>
        <w:t>(</w:t>
      </w:r>
      <w:r w:rsidRPr="00927525">
        <w:rPr>
          <w:rFonts w:ascii="Franklin Gothic Book" w:hAnsi="Franklin Gothic Book" w:cs="Segoe UI"/>
          <w:b/>
          <w:bCs/>
        </w:rPr>
        <w:t>“Yes”</w:t>
      </w:r>
      <w:r w:rsidR="0032276F">
        <w:rPr>
          <w:rFonts w:ascii="Franklin Gothic Book" w:hAnsi="Franklin Gothic Book" w:cs="Segoe UI"/>
          <w:b/>
          <w:bCs/>
        </w:rPr>
        <w:t>)</w:t>
      </w:r>
      <w:r w:rsidR="00A06489">
        <w:rPr>
          <w:rFonts w:ascii="Franklin Gothic Book" w:hAnsi="Franklin Gothic Book" w:cs="Segoe UI"/>
          <w:b/>
          <w:bCs/>
        </w:rPr>
        <w:t>.</w:t>
      </w:r>
      <w:r w:rsidRPr="00927525">
        <w:rPr>
          <w:rFonts w:ascii="Franklin Gothic Book" w:hAnsi="Franklin Gothic Book" w:cs="Segoe UI"/>
          <w:b/>
          <w:bCs/>
        </w:rPr>
        <w:t xml:space="preserve"> //</w:t>
      </w:r>
      <w:r w:rsidRPr="00927525">
        <w:rPr>
          <w:rFonts w:ascii="Franklin Gothic Book" w:hAnsi="Franklin Gothic Book" w:cs="Segoe UI"/>
        </w:rPr>
        <w:t> </w:t>
      </w:r>
    </w:p>
    <w:tbl>
      <w:tblPr>
        <w:tblW w:w="0" w:type="auto"/>
        <w:tblLook w:val="04A0" w:firstRow="1" w:lastRow="0" w:firstColumn="1" w:lastColumn="0" w:noHBand="0" w:noVBand="1"/>
      </w:tblPr>
      <w:tblGrid>
        <w:gridCol w:w="1098"/>
        <w:gridCol w:w="3204"/>
      </w:tblGrid>
      <w:tr w:rsidRPr="00927525" w:rsidR="001F044A" w:rsidTr="00AE16E4" w14:paraId="5F0792B1"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6C1CD7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3F527E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6700692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9373B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3CBA832" w14:textId="77777777">
            <w:pPr>
              <w:spacing w:line="276" w:lineRule="auto"/>
              <w:contextualSpacing/>
              <w:rPr>
                <w:rFonts w:ascii="Franklin Gothic Book" w:hAnsi="Franklin Gothic Book" w:eastAsia="Calibri"/>
              </w:rPr>
            </w:pPr>
            <w:r w:rsidRPr="00927525">
              <w:rPr>
                <w:rFonts w:ascii="Franklin Gothic Book" w:hAnsi="Franklin Gothic Book"/>
              </w:rPr>
              <w:t>Very unbelievable </w:t>
            </w:r>
          </w:p>
        </w:tc>
      </w:tr>
      <w:tr w:rsidRPr="00927525" w:rsidR="001F044A" w:rsidTr="00AE16E4" w14:paraId="51A7863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5CE885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F510131" w14:textId="77777777">
            <w:pPr>
              <w:spacing w:line="276" w:lineRule="auto"/>
              <w:contextualSpacing/>
              <w:rPr>
                <w:rFonts w:ascii="Franklin Gothic Book" w:hAnsi="Franklin Gothic Book" w:eastAsia="Calibri"/>
              </w:rPr>
            </w:pPr>
            <w:r w:rsidRPr="00927525">
              <w:rPr>
                <w:rFonts w:ascii="Franklin Gothic Book" w:hAnsi="Franklin Gothic Book"/>
              </w:rPr>
              <w:t>Unbelievable </w:t>
            </w:r>
          </w:p>
        </w:tc>
      </w:tr>
      <w:tr w:rsidRPr="00927525" w:rsidR="001F044A" w:rsidTr="00AE16E4" w14:paraId="25AC0E1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D609B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8404BE4" w14:textId="77777777">
            <w:pPr>
              <w:spacing w:line="276" w:lineRule="auto"/>
              <w:contextualSpacing/>
              <w:rPr>
                <w:rFonts w:ascii="Franklin Gothic Book" w:hAnsi="Franklin Gothic Book" w:eastAsia="Calibri"/>
              </w:rPr>
            </w:pPr>
            <w:r w:rsidRPr="00927525">
              <w:rPr>
                <w:rFonts w:ascii="Franklin Gothic Book" w:hAnsi="Franklin Gothic Book"/>
              </w:rPr>
              <w:t>Neither believable nor unbelievable </w:t>
            </w:r>
          </w:p>
        </w:tc>
      </w:tr>
      <w:tr w:rsidRPr="00927525" w:rsidR="001F044A" w:rsidTr="00AE16E4" w14:paraId="3B3524F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A585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CF62D4F" w14:textId="77777777">
            <w:pPr>
              <w:spacing w:line="276" w:lineRule="auto"/>
              <w:contextualSpacing/>
              <w:rPr>
                <w:rFonts w:ascii="Franklin Gothic Book" w:hAnsi="Franklin Gothic Book" w:eastAsia="Calibri"/>
              </w:rPr>
            </w:pPr>
            <w:r w:rsidRPr="00927525">
              <w:rPr>
                <w:rFonts w:ascii="Franklin Gothic Book" w:hAnsi="Franklin Gothic Book"/>
              </w:rPr>
              <w:t>Believable </w:t>
            </w:r>
          </w:p>
        </w:tc>
      </w:tr>
      <w:tr w:rsidRPr="00927525" w:rsidR="001F044A" w:rsidTr="00AE16E4" w14:paraId="67C94F6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0D7D58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3283013" w14:textId="77777777">
            <w:pPr>
              <w:spacing w:line="276" w:lineRule="auto"/>
              <w:contextualSpacing/>
              <w:rPr>
                <w:rFonts w:ascii="Franklin Gothic Book" w:hAnsi="Franklin Gothic Book" w:eastAsia="Calibri"/>
              </w:rPr>
            </w:pPr>
            <w:r w:rsidRPr="00927525">
              <w:rPr>
                <w:rFonts w:ascii="Franklin Gothic Book" w:hAnsi="Franklin Gothic Book"/>
              </w:rPr>
              <w:t>Very believable </w:t>
            </w:r>
          </w:p>
        </w:tc>
      </w:tr>
      <w:tr w:rsidRPr="00927525" w:rsidR="001F044A" w:rsidTr="00AE16E4" w14:paraId="7D262F3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0F7E33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30D52CD8" w14:textId="04E329F4">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9A4530" w:rsidTr="00AE16E4" w14:paraId="0A13FA8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A4530" w:rsidP="00704A64" w:rsidRDefault="009A4530" w14:paraId="4EA0DC2F" w14:textId="1B171525">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9A4530" w:rsidP="00704A64" w:rsidRDefault="00BE5257" w14:paraId="0C2BDEEE" w14:textId="58209DE3">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3CEE152A" w14:textId="77777777">
      <w:pPr>
        <w:spacing w:line="276" w:lineRule="auto"/>
        <w:contextualSpacing/>
        <w:textAlignment w:val="baseline"/>
        <w:rPr>
          <w:rFonts w:ascii="Franklin Gothic Book" w:hAnsi="Franklin Gothic Book" w:cs="Segoe UI"/>
        </w:rPr>
      </w:pPr>
    </w:p>
    <w:p w:rsidRPr="00927525" w:rsidR="001F044A" w:rsidP="00704A64" w:rsidRDefault="001F044A" w14:paraId="14AED17D" w14:textId="77777777">
      <w:pPr>
        <w:spacing w:line="276" w:lineRule="auto"/>
        <w:contextualSpacing/>
        <w:textAlignment w:val="baseline"/>
        <w:rPr>
          <w:rFonts w:ascii="Franklin Gothic Book" w:hAnsi="Franklin Gothic Book" w:cs="Segoe UI"/>
        </w:rPr>
      </w:pPr>
    </w:p>
    <w:p w:rsidRPr="00927525" w:rsidR="001F044A" w:rsidP="00704A64" w:rsidRDefault="001F044A" w14:paraId="11A76B1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CAM4</w:t>
      </w:r>
    </w:p>
    <w:p w:rsidRPr="00927525" w:rsidR="001F044A" w:rsidP="00704A64" w:rsidRDefault="001F044A" w14:paraId="5EC46AE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Pr="00927525">
        <w:rPr>
          <w:rFonts w:ascii="Franklin Gothic Book" w:hAnsi="Franklin Gothic Book" w:eastAsia="Calibri"/>
          <w:bCs/>
        </w:rPr>
        <w:t>Single punch</w:t>
      </w:r>
      <w:r w:rsidRPr="00927525">
        <w:rPr>
          <w:rFonts w:ascii="Franklin Gothic Book" w:hAnsi="Franklin Gothic Book" w:eastAsia="Calibri"/>
          <w:b/>
        </w:rPr>
        <w:t xml:space="preserve"> </w:t>
      </w:r>
    </w:p>
    <w:p w:rsidRPr="00927525" w:rsidR="001F044A" w:rsidP="00704A64" w:rsidRDefault="001F044A" w14:paraId="304540E9" w14:textId="7777777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CAM4</w:t>
      </w:r>
    </w:p>
    <w:p w:rsidRPr="00927525" w:rsidR="001F044A" w:rsidP="00704A64" w:rsidRDefault="001F044A" w14:paraId="6BD7F831"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Do you agree or disagree with the following statement? The </w:t>
      </w:r>
      <w:r w:rsidRPr="00927525">
        <w:rPr>
          <w:rFonts w:ascii="Franklin Gothic Book" w:hAnsi="Franklin Gothic Book" w:eastAsia="Franklin Gothic Book" w:cs="Franklin Gothic Book"/>
          <w:color w:val="202020"/>
        </w:rPr>
        <w:t>HHS</w:t>
      </w:r>
      <w:r w:rsidRPr="00927525" w:rsidDel="00272886">
        <w:rPr>
          <w:rFonts w:ascii="Franklin Gothic Book" w:hAnsi="Franklin Gothic Book" w:eastAsia="Franklin Gothic Book" w:cs="Franklin Gothic Book"/>
          <w:color w:val="202020"/>
        </w:rPr>
        <w:t xml:space="preserve"> </w:t>
      </w:r>
      <w:r w:rsidRPr="00927525">
        <w:rPr>
          <w:rFonts w:ascii="Franklin Gothic Book" w:hAnsi="Franklin Gothic Book" w:eastAsia="Franklin Gothic Book" w:cs="Franklin Gothic Book"/>
          <w:color w:val="202020"/>
        </w:rPr>
        <w:t>COVID-19 Public Education Campaign</w:t>
      </w:r>
      <w:r w:rsidRPr="00927525">
        <w:rPr>
          <w:rFonts w:ascii="Franklin Gothic Book" w:hAnsi="Franklin Gothic Book" w:eastAsia="Calibri"/>
        </w:rPr>
        <w:t xml:space="preserve"> media content is for everyone, including me.</w:t>
      </w:r>
    </w:p>
    <w:p w:rsidRPr="00927525" w:rsidR="001F044A" w:rsidP="00704A64" w:rsidRDefault="001F044A" w14:paraId="57596FED"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Variable Label: </w:t>
      </w:r>
      <w:r w:rsidRPr="00927525">
        <w:rPr>
          <w:rFonts w:ascii="Franklin Gothic Book" w:hAnsi="Franklin Gothic Book" w:cs="Segoe UI"/>
        </w:rPr>
        <w:t>CAM4: Relevance of campaign</w:t>
      </w:r>
    </w:p>
    <w:p w:rsidRPr="00927525" w:rsidR="001F044A" w:rsidP="00704A64" w:rsidRDefault="00A06489" w14:paraId="1D27C851" w14:textId="4B22E899">
      <w:pPr>
        <w:spacing w:line="276" w:lineRule="auto"/>
        <w:contextualSpacing/>
        <w:rPr>
          <w:rFonts w:ascii="Franklin Gothic Book" w:hAnsi="Franklin Gothic Book" w:cs="Segoe UI"/>
          <w:b/>
          <w:bCs/>
        </w:rPr>
      </w:pPr>
      <w:r>
        <w:rPr>
          <w:rFonts w:ascii="Franklin Gothic Book" w:hAnsi="Franklin Gothic Book" w:cs="Segoe UI"/>
          <w:b/>
          <w:bCs/>
        </w:rPr>
        <w:t>// Ask if CAM1 (Campaign awareness) = 1 (“Yes”). //</w:t>
      </w:r>
    </w:p>
    <w:tbl>
      <w:tblPr>
        <w:tblW w:w="0" w:type="auto"/>
        <w:tblLook w:val="04A0" w:firstRow="1" w:lastRow="0" w:firstColumn="1" w:lastColumn="0" w:noHBand="0" w:noVBand="1"/>
      </w:tblPr>
      <w:tblGrid>
        <w:gridCol w:w="1098"/>
        <w:gridCol w:w="3204"/>
      </w:tblGrid>
      <w:tr w:rsidRPr="00927525" w:rsidR="001F044A" w:rsidTr="00AE16E4" w14:paraId="0500EF8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A3C908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080B73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72707FD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FF2CDC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0CC8E00" w14:textId="77777777">
            <w:pPr>
              <w:spacing w:line="276" w:lineRule="auto"/>
              <w:contextualSpacing/>
              <w:rPr>
                <w:rFonts w:ascii="Franklin Gothic Book" w:hAnsi="Franklin Gothic Book" w:eastAsia="Calibri"/>
              </w:rPr>
            </w:pPr>
            <w:r w:rsidRPr="00927525">
              <w:rPr>
                <w:rFonts w:ascii="Franklin Gothic Book" w:hAnsi="Franklin Gothic Book"/>
              </w:rPr>
              <w:t>Strongly disagree </w:t>
            </w:r>
          </w:p>
        </w:tc>
      </w:tr>
      <w:tr w:rsidRPr="00927525" w:rsidR="001F044A" w:rsidTr="00AE16E4" w14:paraId="5C08B7F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0E6812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5F67C3C" w14:textId="77777777">
            <w:pPr>
              <w:spacing w:line="276" w:lineRule="auto"/>
              <w:contextualSpacing/>
              <w:rPr>
                <w:rFonts w:ascii="Franklin Gothic Book" w:hAnsi="Franklin Gothic Book" w:eastAsia="Calibri"/>
              </w:rPr>
            </w:pPr>
            <w:r w:rsidRPr="00927525">
              <w:rPr>
                <w:rFonts w:ascii="Franklin Gothic Book" w:hAnsi="Franklin Gothic Book"/>
              </w:rPr>
              <w:t>Disagree </w:t>
            </w:r>
          </w:p>
        </w:tc>
      </w:tr>
      <w:tr w:rsidRPr="00927525" w:rsidR="001F044A" w:rsidTr="00AE16E4" w14:paraId="54BF5F9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585E1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C20789A" w14:textId="77777777">
            <w:pPr>
              <w:spacing w:line="276" w:lineRule="auto"/>
              <w:contextualSpacing/>
              <w:rPr>
                <w:rFonts w:ascii="Franklin Gothic Book" w:hAnsi="Franklin Gothic Book" w:eastAsia="Calibri"/>
              </w:rPr>
            </w:pPr>
            <w:r w:rsidRPr="00927525">
              <w:rPr>
                <w:rFonts w:ascii="Franklin Gothic Book" w:hAnsi="Franklin Gothic Book"/>
              </w:rPr>
              <w:t>Neither agree nor disagree </w:t>
            </w:r>
          </w:p>
        </w:tc>
      </w:tr>
      <w:tr w:rsidRPr="00927525" w:rsidR="001F044A" w:rsidTr="00AE16E4" w14:paraId="3D13191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CC243A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3AA0873" w14:textId="77777777">
            <w:pPr>
              <w:spacing w:line="276" w:lineRule="auto"/>
              <w:contextualSpacing/>
              <w:rPr>
                <w:rFonts w:ascii="Franklin Gothic Book" w:hAnsi="Franklin Gothic Book" w:eastAsia="Calibri"/>
              </w:rPr>
            </w:pPr>
            <w:r w:rsidRPr="00927525">
              <w:rPr>
                <w:rFonts w:ascii="Franklin Gothic Book" w:hAnsi="Franklin Gothic Book"/>
              </w:rPr>
              <w:t>Agree </w:t>
            </w:r>
          </w:p>
        </w:tc>
      </w:tr>
      <w:tr w:rsidRPr="00927525" w:rsidR="001F044A" w:rsidTr="00AE16E4" w14:paraId="09509A1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0B7589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4CF21CE" w14:textId="77777777">
            <w:pPr>
              <w:spacing w:line="276" w:lineRule="auto"/>
              <w:contextualSpacing/>
              <w:rPr>
                <w:rFonts w:ascii="Franklin Gothic Book" w:hAnsi="Franklin Gothic Book" w:eastAsia="Calibri"/>
              </w:rPr>
            </w:pPr>
            <w:r w:rsidRPr="00927525">
              <w:rPr>
                <w:rFonts w:ascii="Franklin Gothic Book" w:hAnsi="Franklin Gothic Book"/>
              </w:rPr>
              <w:t>Strongly agree </w:t>
            </w:r>
          </w:p>
        </w:tc>
      </w:tr>
      <w:tr w:rsidRPr="00927525" w:rsidR="001F044A" w:rsidTr="00AE16E4" w14:paraId="2E93A57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34AF1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42EB2F2" w14:textId="6CF4897C">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9A4530" w:rsidTr="00AE16E4" w14:paraId="7A4675E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A4530" w:rsidP="00704A64" w:rsidRDefault="009A4530" w14:paraId="57C5A909" w14:textId="1958A663">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9A4530" w:rsidP="00704A64" w:rsidRDefault="00BE5257" w14:paraId="54F29B8E" w14:textId="5AAB3515">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713E8404" w14:textId="77777777">
      <w:pPr>
        <w:spacing w:line="276" w:lineRule="auto"/>
        <w:contextualSpacing/>
        <w:rPr>
          <w:rFonts w:ascii="Franklin Gothic Book" w:hAnsi="Franklin Gothic Book" w:eastAsia="Calibri"/>
          <w:b/>
        </w:rPr>
      </w:pPr>
    </w:p>
    <w:p w:rsidRPr="00927525" w:rsidR="001F044A" w:rsidP="00704A64" w:rsidRDefault="001F044A" w14:paraId="065B6E7D" w14:textId="77777777">
      <w:pPr>
        <w:spacing w:line="276" w:lineRule="auto"/>
        <w:contextualSpacing/>
        <w:rPr>
          <w:rFonts w:ascii="Franklin Gothic Book" w:hAnsi="Franklin Gothic Book" w:eastAsia="Calibri"/>
          <w:b/>
        </w:rPr>
      </w:pPr>
    </w:p>
    <w:p w:rsidRPr="00927525" w:rsidR="001F044A" w:rsidP="00704A64" w:rsidRDefault="001F044A" w14:paraId="7CAA6D93" w14:textId="77777777">
      <w:pPr>
        <w:spacing w:line="276" w:lineRule="auto"/>
        <w:contextualSpacing/>
        <w:rPr>
          <w:rFonts w:ascii="Franklin Gothic Book" w:hAnsi="Franklin Gothic Book" w:eastAsia="Calibri"/>
          <w:b/>
        </w:rPr>
      </w:pPr>
    </w:p>
    <w:p w:rsidRPr="00927525" w:rsidR="001F044A" w:rsidP="00704A64" w:rsidRDefault="001F044A" w14:paraId="313A9B23"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CAM5</w:t>
      </w:r>
    </w:p>
    <w:p w:rsidRPr="00927525" w:rsidR="001F044A" w:rsidP="00704A64" w:rsidRDefault="001F044A" w14:paraId="305E559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Pr="00927525">
        <w:rPr>
          <w:rFonts w:ascii="Franklin Gothic Book" w:hAnsi="Franklin Gothic Book" w:eastAsia="Calibri"/>
          <w:bCs/>
        </w:rPr>
        <w:t>Single punch</w:t>
      </w:r>
      <w:r w:rsidRPr="00927525">
        <w:rPr>
          <w:rFonts w:ascii="Franklin Gothic Book" w:hAnsi="Franklin Gothic Book" w:eastAsia="Calibri"/>
          <w:b/>
        </w:rPr>
        <w:t xml:space="preserve"> </w:t>
      </w:r>
    </w:p>
    <w:p w:rsidRPr="00927525" w:rsidR="001F044A" w:rsidP="00704A64" w:rsidRDefault="001F044A" w14:paraId="2E05A34C" w14:textId="7777777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CAM5</w:t>
      </w:r>
    </w:p>
    <w:p w:rsidRPr="00927525" w:rsidR="001F044A" w:rsidP="00704A64" w:rsidRDefault="001F044A" w14:paraId="29566B9C"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Do you agree or disagree with following statement? The </w:t>
      </w:r>
      <w:r w:rsidRPr="00927525">
        <w:rPr>
          <w:rFonts w:ascii="Franklin Gothic Book" w:hAnsi="Franklin Gothic Book" w:eastAsia="Franklin Gothic Book" w:cs="Franklin Gothic Book"/>
          <w:color w:val="202020"/>
        </w:rPr>
        <w:t>HHS COVID-19 Public Education Campaign</w:t>
      </w:r>
      <w:r w:rsidRPr="00927525">
        <w:rPr>
          <w:rFonts w:ascii="Franklin Gothic Book" w:hAnsi="Franklin Gothic Book" w:eastAsia="Franklin Gothic Book" w:cs="Franklin Gothic Book"/>
        </w:rPr>
        <w:t xml:space="preserve"> </w:t>
      </w:r>
      <w:r w:rsidRPr="00927525">
        <w:rPr>
          <w:rFonts w:ascii="Franklin Gothic Book" w:hAnsi="Franklin Gothic Book" w:eastAsia="Calibri"/>
        </w:rPr>
        <w:t>media content grabbed my attention.</w:t>
      </w:r>
    </w:p>
    <w:p w:rsidRPr="00927525" w:rsidR="001F044A" w:rsidP="00704A64" w:rsidRDefault="001F044A" w14:paraId="736B00B5" w14:textId="77777777">
      <w:pPr>
        <w:spacing w:line="276" w:lineRule="auto"/>
        <w:contextualSpacing/>
        <w:textAlignment w:val="baseline"/>
        <w:rPr>
          <w:rFonts w:ascii="Franklin Gothic Book" w:hAnsi="Franklin Gothic Book"/>
        </w:rPr>
      </w:pPr>
      <w:r w:rsidRPr="00927525">
        <w:rPr>
          <w:rFonts w:ascii="Franklin Gothic Book" w:hAnsi="Franklin Gothic Book" w:cs="Segoe UI"/>
          <w:b/>
          <w:bCs/>
        </w:rPr>
        <w:t>Variable Label: </w:t>
      </w:r>
      <w:r w:rsidRPr="00927525">
        <w:rPr>
          <w:rFonts w:ascii="Franklin Gothic Book" w:hAnsi="Franklin Gothic Book" w:cs="Segoe UI"/>
        </w:rPr>
        <w:t xml:space="preserve">CAM5: Attention grabbing of </w:t>
      </w:r>
      <w:proofErr w:type="gramStart"/>
      <w:r w:rsidRPr="00927525">
        <w:rPr>
          <w:rFonts w:ascii="Franklin Gothic Book" w:hAnsi="Franklin Gothic Book" w:cs="Segoe UI"/>
        </w:rPr>
        <w:t>campaign</w:t>
      </w:r>
      <w:proofErr w:type="gramEnd"/>
      <w:r w:rsidRPr="00927525">
        <w:rPr>
          <w:rFonts w:ascii="Franklin Gothic Book" w:hAnsi="Franklin Gothic Book" w:cs="Segoe UI"/>
        </w:rPr>
        <w:t> </w:t>
      </w:r>
      <w:r w:rsidRPr="00927525">
        <w:rPr>
          <w:rFonts w:ascii="Franklin Gothic Book" w:hAnsi="Franklin Gothic Book"/>
        </w:rPr>
        <w:t> </w:t>
      </w:r>
    </w:p>
    <w:p w:rsidRPr="00927525" w:rsidR="001F044A" w:rsidP="00704A64" w:rsidRDefault="00A06489" w14:paraId="6B071311" w14:textId="273B98AC">
      <w:pPr>
        <w:spacing w:line="276" w:lineRule="auto"/>
        <w:contextualSpacing/>
        <w:textAlignment w:val="baseline"/>
        <w:rPr>
          <w:rFonts w:ascii="Franklin Gothic Book" w:hAnsi="Franklin Gothic Book" w:cs="Segoe UI"/>
        </w:rPr>
      </w:pPr>
      <w:r>
        <w:rPr>
          <w:rFonts w:ascii="Franklin Gothic Book" w:hAnsi="Franklin Gothic Book" w:cs="Segoe UI"/>
          <w:b/>
          <w:bCs/>
        </w:rPr>
        <w:t>// Ask if CAM1 (Campaign awareness) = 1 (“Yes”). //</w:t>
      </w:r>
    </w:p>
    <w:tbl>
      <w:tblPr>
        <w:tblW w:w="0" w:type="auto"/>
        <w:tblLook w:val="04A0" w:firstRow="1" w:lastRow="0" w:firstColumn="1" w:lastColumn="0" w:noHBand="0" w:noVBand="1"/>
      </w:tblPr>
      <w:tblGrid>
        <w:gridCol w:w="1098"/>
        <w:gridCol w:w="3204"/>
      </w:tblGrid>
      <w:tr w:rsidRPr="00927525" w:rsidR="001F044A" w:rsidTr="00AE16E4" w14:paraId="083AAA4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973620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A833FF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CDB36E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A2FF5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12AAA7D" w14:textId="77777777">
            <w:pPr>
              <w:spacing w:line="276" w:lineRule="auto"/>
              <w:contextualSpacing/>
              <w:rPr>
                <w:rFonts w:ascii="Franklin Gothic Book" w:hAnsi="Franklin Gothic Book" w:eastAsia="Calibri"/>
              </w:rPr>
            </w:pPr>
            <w:r w:rsidRPr="00927525">
              <w:rPr>
                <w:rFonts w:ascii="Franklin Gothic Book" w:hAnsi="Franklin Gothic Book"/>
              </w:rPr>
              <w:t>Strongly disagree </w:t>
            </w:r>
          </w:p>
        </w:tc>
      </w:tr>
      <w:tr w:rsidRPr="00927525" w:rsidR="001F044A" w:rsidTr="00AE16E4" w14:paraId="5D50647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0D53BC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F63A8D2" w14:textId="77777777">
            <w:pPr>
              <w:spacing w:line="276" w:lineRule="auto"/>
              <w:contextualSpacing/>
              <w:rPr>
                <w:rFonts w:ascii="Franklin Gothic Book" w:hAnsi="Franklin Gothic Book" w:eastAsia="Calibri"/>
              </w:rPr>
            </w:pPr>
            <w:r w:rsidRPr="00927525">
              <w:rPr>
                <w:rFonts w:ascii="Franklin Gothic Book" w:hAnsi="Franklin Gothic Book"/>
              </w:rPr>
              <w:t>Disagree </w:t>
            </w:r>
          </w:p>
        </w:tc>
      </w:tr>
      <w:tr w:rsidRPr="00927525" w:rsidR="001F044A" w:rsidTr="00AE16E4" w14:paraId="79C56C1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02B23E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0CA291" w14:textId="77777777">
            <w:pPr>
              <w:spacing w:line="276" w:lineRule="auto"/>
              <w:contextualSpacing/>
              <w:rPr>
                <w:rFonts w:ascii="Franklin Gothic Book" w:hAnsi="Franklin Gothic Book" w:eastAsia="Calibri"/>
              </w:rPr>
            </w:pPr>
            <w:r w:rsidRPr="00927525">
              <w:rPr>
                <w:rFonts w:ascii="Franklin Gothic Book" w:hAnsi="Franklin Gothic Book"/>
              </w:rPr>
              <w:t>Neither agree nor disagree </w:t>
            </w:r>
          </w:p>
        </w:tc>
      </w:tr>
      <w:tr w:rsidRPr="00927525" w:rsidR="001F044A" w:rsidTr="00AE16E4" w14:paraId="52A73D6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D193C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1E8A29" w14:textId="77777777">
            <w:pPr>
              <w:spacing w:line="276" w:lineRule="auto"/>
              <w:contextualSpacing/>
              <w:rPr>
                <w:rFonts w:ascii="Franklin Gothic Book" w:hAnsi="Franklin Gothic Book" w:eastAsia="Calibri"/>
              </w:rPr>
            </w:pPr>
            <w:r w:rsidRPr="00927525">
              <w:rPr>
                <w:rFonts w:ascii="Franklin Gothic Book" w:hAnsi="Franklin Gothic Book"/>
              </w:rPr>
              <w:t>Agree </w:t>
            </w:r>
          </w:p>
        </w:tc>
      </w:tr>
      <w:tr w:rsidRPr="00927525" w:rsidR="001F044A" w:rsidTr="00AE16E4" w14:paraId="1BB090D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4EC8C9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1DA385A" w14:textId="77777777">
            <w:pPr>
              <w:spacing w:line="276" w:lineRule="auto"/>
              <w:contextualSpacing/>
              <w:rPr>
                <w:rFonts w:ascii="Franklin Gothic Book" w:hAnsi="Franklin Gothic Book" w:eastAsia="Calibri"/>
              </w:rPr>
            </w:pPr>
            <w:r w:rsidRPr="00927525">
              <w:rPr>
                <w:rFonts w:ascii="Franklin Gothic Book" w:hAnsi="Franklin Gothic Book"/>
              </w:rPr>
              <w:t>Strongly agree </w:t>
            </w:r>
          </w:p>
        </w:tc>
      </w:tr>
      <w:tr w:rsidRPr="00927525" w:rsidR="001F044A" w:rsidTr="00AE16E4" w14:paraId="15DA9BF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FB242A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54B3EEBD" w14:textId="6F203A08">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9A4530" w:rsidTr="00AE16E4" w14:paraId="2770279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A4530" w:rsidP="00704A64" w:rsidRDefault="009A4530" w14:paraId="5910FB46" w14:textId="6B95D323">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9A4530" w:rsidP="00704A64" w:rsidRDefault="00BE5257" w14:paraId="7B848F08" w14:textId="72028581">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7E9EC56B" w14:textId="77777777">
      <w:pPr>
        <w:spacing w:line="276" w:lineRule="auto"/>
        <w:contextualSpacing/>
        <w:textAlignment w:val="baseline"/>
        <w:rPr>
          <w:rFonts w:ascii="Franklin Gothic Book" w:hAnsi="Franklin Gothic Book" w:cs="Segoe UI"/>
          <w:b/>
          <w:bCs/>
        </w:rPr>
      </w:pPr>
    </w:p>
    <w:p w:rsidRPr="00927525" w:rsidR="001F044A" w:rsidP="00704A64" w:rsidRDefault="001F044A" w14:paraId="2C08A6E3" w14:textId="77777777">
      <w:pPr>
        <w:spacing w:line="276" w:lineRule="auto"/>
        <w:contextualSpacing/>
        <w:textAlignment w:val="baseline"/>
        <w:rPr>
          <w:rFonts w:ascii="Franklin Gothic Book" w:hAnsi="Franklin Gothic Book" w:cs="Segoe UI"/>
          <w:b/>
          <w:bCs/>
        </w:rPr>
      </w:pPr>
    </w:p>
    <w:p w:rsidRPr="00927525" w:rsidR="001F044A" w:rsidP="00704A64" w:rsidRDefault="001F044A" w14:paraId="62F7269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CAM6</w:t>
      </w:r>
    </w:p>
    <w:p w:rsidRPr="00927525" w:rsidR="001F044A" w:rsidP="00704A64" w:rsidRDefault="001F044A" w14:paraId="3E9107D6"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Question type: </w:t>
      </w:r>
      <w:r w:rsidRPr="00927525">
        <w:rPr>
          <w:rFonts w:ascii="Franklin Gothic Book" w:hAnsi="Franklin Gothic Book" w:cs="Segoe UI"/>
        </w:rPr>
        <w:t>Single punch </w:t>
      </w:r>
    </w:p>
    <w:p w:rsidRPr="00927525" w:rsidR="001F044A" w:rsidP="00704A64" w:rsidRDefault="001F044A" w14:paraId="5CE67C6D" w14:textId="7777777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CAM6</w:t>
      </w:r>
    </w:p>
    <w:p w:rsidRPr="00927525" w:rsidR="001F044A" w:rsidP="00704A64" w:rsidRDefault="001F044A" w14:paraId="114039B7"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cs="Segoe UI"/>
        </w:rPr>
        <w:t xml:space="preserve">After seeing or hearing this media content, did you feel more negative, more positive, or no different about a COVID-19 vaccine? </w:t>
      </w:r>
    </w:p>
    <w:p w:rsidRPr="00927525" w:rsidR="001F044A" w:rsidP="00704A64" w:rsidRDefault="001F044A" w14:paraId="4C52B020"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color w:val="202020"/>
        </w:rPr>
        <w:t> </w:t>
      </w:r>
      <w:r w:rsidRPr="00927525">
        <w:rPr>
          <w:rFonts w:ascii="Franklin Gothic Book" w:hAnsi="Franklin Gothic Book" w:cs="Segoe UI"/>
          <w:b/>
          <w:bCs/>
        </w:rPr>
        <w:t>Variable Label: </w:t>
      </w:r>
      <w:r w:rsidRPr="00927525">
        <w:rPr>
          <w:rFonts w:ascii="Franklin Gothic Book" w:hAnsi="Franklin Gothic Book" w:cs="Segoe UI"/>
        </w:rPr>
        <w:t>CAM6 valence of campaign</w:t>
      </w:r>
    </w:p>
    <w:p w:rsidR="001F044A" w:rsidP="00704A64" w:rsidRDefault="00A06489" w14:paraId="1B3B8BBA" w14:textId="46432E59">
      <w:pPr>
        <w:spacing w:line="276" w:lineRule="auto"/>
        <w:contextualSpacing/>
        <w:rPr>
          <w:rFonts w:ascii="Franklin Gothic Book" w:hAnsi="Franklin Gothic Book" w:cs="Segoe UI"/>
          <w:b/>
          <w:bCs/>
        </w:rPr>
      </w:pPr>
      <w:r>
        <w:rPr>
          <w:rFonts w:ascii="Franklin Gothic Book" w:hAnsi="Franklin Gothic Book" w:cs="Segoe UI"/>
          <w:b/>
          <w:bCs/>
        </w:rPr>
        <w:t>// Ask if CAM1 (Campaign awareness) = 1 (“Yes”). //</w:t>
      </w:r>
    </w:p>
    <w:tbl>
      <w:tblPr>
        <w:tblW w:w="0" w:type="auto"/>
        <w:tblLook w:val="04A0" w:firstRow="1" w:lastRow="0" w:firstColumn="1" w:lastColumn="0" w:noHBand="0" w:noVBand="1"/>
      </w:tblPr>
      <w:tblGrid>
        <w:gridCol w:w="1098"/>
        <w:gridCol w:w="3204"/>
      </w:tblGrid>
      <w:tr w:rsidRPr="00927525" w:rsidR="00A06489" w:rsidTr="00BF7057" w14:paraId="7D97B25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A06489" w:rsidP="00BF7057" w:rsidRDefault="00A06489" w14:paraId="52C1C54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A06489" w:rsidP="00BF7057" w:rsidRDefault="00A06489" w14:paraId="6EBA569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A06489" w:rsidTr="00BF7057" w14:paraId="6F14C4D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6489" w:rsidP="00A06489" w:rsidRDefault="00A06489" w14:paraId="3FA2BB4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A06489" w:rsidR="00A06489" w:rsidP="00A06489" w:rsidRDefault="00A06489" w14:paraId="60F6973C" w14:textId="057090F2">
            <w:pPr>
              <w:spacing w:line="276" w:lineRule="auto"/>
              <w:contextualSpacing/>
              <w:rPr>
                <w:rFonts w:ascii="Franklin Gothic Book" w:hAnsi="Franklin Gothic Book" w:eastAsia="Calibri"/>
              </w:rPr>
            </w:pPr>
            <w:r w:rsidRPr="00A06489">
              <w:rPr>
                <w:rFonts w:ascii="Franklin Gothic Book" w:hAnsi="Franklin Gothic Book"/>
              </w:rPr>
              <w:t>Negative</w:t>
            </w:r>
          </w:p>
        </w:tc>
      </w:tr>
      <w:tr w:rsidRPr="00927525" w:rsidR="00A06489" w:rsidTr="00BF7057" w14:paraId="2EF011E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6489" w:rsidP="00A06489" w:rsidRDefault="00A06489" w14:paraId="0AD0697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A06489" w:rsidR="00A06489" w:rsidP="00A06489" w:rsidRDefault="00A06489" w14:paraId="786AA95B" w14:textId="103DB922">
            <w:pPr>
              <w:spacing w:line="276" w:lineRule="auto"/>
              <w:contextualSpacing/>
              <w:rPr>
                <w:rFonts w:ascii="Franklin Gothic Book" w:hAnsi="Franklin Gothic Book" w:eastAsia="Calibri"/>
              </w:rPr>
            </w:pPr>
            <w:r w:rsidRPr="00A06489">
              <w:rPr>
                <w:rFonts w:ascii="Franklin Gothic Book" w:hAnsi="Franklin Gothic Book"/>
              </w:rPr>
              <w:t>Positive</w:t>
            </w:r>
          </w:p>
        </w:tc>
      </w:tr>
      <w:tr w:rsidRPr="00927525" w:rsidR="00A06489" w:rsidTr="00BF7057" w14:paraId="63FF271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6489" w:rsidP="00A06489" w:rsidRDefault="00A06489" w14:paraId="4AEC935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A06489" w:rsidR="00A06489" w:rsidP="00A06489" w:rsidRDefault="00A06489" w14:paraId="70DCDC5F" w14:textId="6E5D7059">
            <w:pPr>
              <w:spacing w:line="276" w:lineRule="auto"/>
              <w:contextualSpacing/>
              <w:rPr>
                <w:rFonts w:ascii="Franklin Gothic Book" w:hAnsi="Franklin Gothic Book" w:eastAsia="Calibri"/>
              </w:rPr>
            </w:pPr>
            <w:r w:rsidRPr="00A06489">
              <w:rPr>
                <w:rFonts w:ascii="Franklin Gothic Book" w:hAnsi="Franklin Gothic Book"/>
              </w:rPr>
              <w:t>No different</w:t>
            </w:r>
          </w:p>
        </w:tc>
      </w:tr>
      <w:tr w:rsidRPr="00927525" w:rsidR="00A06489" w:rsidTr="00BF7057" w14:paraId="10C481A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6489" w:rsidP="00BF7057" w:rsidRDefault="00A06489" w14:paraId="7DADC12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A06489" w:rsidP="00BF7057" w:rsidRDefault="00BE5257" w14:paraId="0DD71EC7" w14:textId="5BA61805">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A06489" w:rsidTr="00BF7057" w14:paraId="709FB9A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A06489" w:rsidP="00BF7057" w:rsidRDefault="00A06489" w14:paraId="5DAE9079" w14:textId="77777777">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A06489" w:rsidP="00BF7057" w:rsidRDefault="00BE5257" w14:paraId="0CE963A0" w14:textId="5AFCC9ED">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A06489" w:rsidP="00704A64" w:rsidRDefault="00A06489" w14:paraId="1A55EC51" w14:textId="28CA3133">
      <w:pPr>
        <w:spacing w:line="276" w:lineRule="auto"/>
        <w:contextualSpacing/>
        <w:rPr>
          <w:rFonts w:ascii="Franklin Gothic Book" w:hAnsi="Franklin Gothic Book" w:cs="Segoe UI"/>
          <w:b/>
          <w:bCs/>
        </w:rPr>
      </w:pPr>
    </w:p>
    <w:p w:rsidRPr="00927525" w:rsidR="001F044A" w:rsidP="00704A64" w:rsidRDefault="001F044A" w14:paraId="5EAB3CF4" w14:textId="77777777">
      <w:pPr>
        <w:spacing w:line="276" w:lineRule="auto"/>
        <w:contextualSpacing/>
        <w:rPr>
          <w:rFonts w:ascii="Franklin Gothic Book" w:hAnsi="Franklin Gothic Book" w:eastAsia="Calibri"/>
        </w:rPr>
      </w:pPr>
    </w:p>
    <w:p w:rsidRPr="00927525" w:rsidR="001F044A" w:rsidP="00704A64" w:rsidRDefault="001F044A" w14:paraId="6A4E39A0"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Item #: </w:t>
      </w:r>
      <w:r w:rsidRPr="00927525">
        <w:rPr>
          <w:rFonts w:ascii="Franklin Gothic Book" w:hAnsi="Franklin Gothic Book" w:eastAsia="Calibri"/>
        </w:rPr>
        <w:t>CAM7</w:t>
      </w:r>
    </w:p>
    <w:p w:rsidRPr="00927525" w:rsidR="001F044A" w:rsidP="00704A64" w:rsidRDefault="001F044A" w14:paraId="560598EC" w14:textId="77777777">
      <w:pPr>
        <w:spacing w:line="276" w:lineRule="auto"/>
        <w:contextualSpacing/>
        <w:rPr>
          <w:rFonts w:ascii="Franklin Gothic Book" w:hAnsi="Franklin Gothic Book" w:cs="Segoe UI"/>
        </w:rPr>
      </w:pPr>
      <w:r w:rsidRPr="00927525">
        <w:rPr>
          <w:rFonts w:ascii="Franklin Gothic Book" w:hAnsi="Franklin Gothic Book" w:cs="Segoe UI"/>
          <w:b/>
          <w:bCs/>
        </w:rPr>
        <w:t>Question type: </w:t>
      </w:r>
      <w:r w:rsidRPr="00927525">
        <w:rPr>
          <w:rFonts w:ascii="Franklin Gothic Book" w:hAnsi="Franklin Gothic Book" w:cs="Segoe UI"/>
        </w:rPr>
        <w:t>Single punch </w:t>
      </w:r>
    </w:p>
    <w:p w:rsidRPr="00927525" w:rsidR="001F044A" w:rsidP="00704A64" w:rsidRDefault="001F044A" w14:paraId="2FC881DB"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CAM7</w:t>
      </w:r>
    </w:p>
    <w:p w:rsidRPr="00927525" w:rsidR="001F044A" w:rsidP="00704A64" w:rsidRDefault="001F044A" w14:paraId="3A2A8C85" w14:textId="3C9369BE">
      <w:pPr>
        <w:spacing w:line="276" w:lineRule="auto"/>
        <w:contextualSpacing/>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cs="Segoe UI"/>
        </w:rPr>
        <w:t>After seeing or hearing this media content, did you talk about it with those in your immediate social network (e.g.</w:t>
      </w:r>
      <w:r w:rsidR="000916B8">
        <w:rPr>
          <w:rFonts w:ascii="Franklin Gothic Book" w:hAnsi="Franklin Gothic Book" w:cs="Segoe UI"/>
        </w:rPr>
        <w:t>,</w:t>
      </w:r>
      <w:r w:rsidRPr="00927525">
        <w:rPr>
          <w:rFonts w:ascii="Franklin Gothic Book" w:hAnsi="Franklin Gothic Book" w:cs="Segoe UI"/>
        </w:rPr>
        <w:t xml:space="preserve"> friends, family, colleagues)? </w:t>
      </w:r>
    </w:p>
    <w:p w:rsidRPr="00927525" w:rsidR="001F044A" w:rsidP="00704A64" w:rsidRDefault="001F044A" w14:paraId="0D5D9B9E" w14:textId="77777777">
      <w:pPr>
        <w:spacing w:line="276" w:lineRule="auto"/>
        <w:contextualSpacing/>
        <w:rPr>
          <w:rFonts w:ascii="Franklin Gothic Book" w:hAnsi="Franklin Gothic Book" w:cs="Segoe UI"/>
        </w:rPr>
      </w:pPr>
      <w:r w:rsidRPr="00927525">
        <w:rPr>
          <w:rFonts w:ascii="Franklin Gothic Book" w:hAnsi="Franklin Gothic Book" w:cs="Segoe UI"/>
          <w:color w:val="202020"/>
        </w:rPr>
        <w:lastRenderedPageBreak/>
        <w:t> </w:t>
      </w:r>
      <w:r w:rsidRPr="00927525">
        <w:rPr>
          <w:rFonts w:ascii="Franklin Gothic Book" w:hAnsi="Franklin Gothic Book" w:cs="Segoe UI"/>
          <w:b/>
          <w:bCs/>
        </w:rPr>
        <w:t>Variable Label: </w:t>
      </w:r>
      <w:r w:rsidRPr="00927525">
        <w:rPr>
          <w:rFonts w:ascii="Franklin Gothic Book" w:hAnsi="Franklin Gothic Book" w:cs="Segoe UI"/>
        </w:rPr>
        <w:t>CAM7: Discussed campaign</w:t>
      </w:r>
    </w:p>
    <w:p w:rsidRPr="00927525" w:rsidR="001F044A" w:rsidP="00704A64" w:rsidRDefault="00A06489" w14:paraId="5B27B2F2" w14:textId="2DE9271F">
      <w:pPr>
        <w:spacing w:line="276" w:lineRule="auto"/>
        <w:contextualSpacing/>
        <w:rPr>
          <w:rFonts w:ascii="Franklin Gothic Book" w:hAnsi="Franklin Gothic Book" w:cs="Segoe UI"/>
          <w:b/>
        </w:rPr>
      </w:pPr>
      <w:r>
        <w:rPr>
          <w:rFonts w:ascii="Franklin Gothic Book" w:hAnsi="Franklin Gothic Book" w:cs="Segoe UI"/>
          <w:b/>
          <w:bCs/>
        </w:rPr>
        <w:t>// Ask if CAM1 (Campaign awareness) = 1 (“Yes”). //</w:t>
      </w:r>
    </w:p>
    <w:tbl>
      <w:tblPr>
        <w:tblW w:w="0" w:type="auto"/>
        <w:tblLook w:val="04A0" w:firstRow="1" w:lastRow="0" w:firstColumn="1" w:lastColumn="0" w:noHBand="0" w:noVBand="1"/>
      </w:tblPr>
      <w:tblGrid>
        <w:gridCol w:w="1098"/>
        <w:gridCol w:w="3204"/>
      </w:tblGrid>
      <w:tr w:rsidRPr="00927525" w:rsidR="001F044A" w:rsidTr="00AE16E4" w14:paraId="1C33834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D08D0B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63CF94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592655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F4082C6" w14:textId="77777777">
            <w:pPr>
              <w:spacing w:line="276" w:lineRule="auto"/>
              <w:contextualSpacing/>
              <w:rPr>
                <w:rFonts w:ascii="Franklin Gothic Book" w:hAnsi="Franklin Gothic Book" w:eastAsia="Calibri"/>
              </w:rPr>
            </w:pPr>
            <w:r w:rsidRPr="00927525">
              <w:rPr>
                <w:rFonts w:ascii="Franklin Gothic Book" w:hAnsi="Franklin Gothic Book"/>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8E5DE6A" w14:textId="77777777">
            <w:pPr>
              <w:spacing w:line="276" w:lineRule="auto"/>
              <w:contextualSpacing/>
              <w:rPr>
                <w:rFonts w:ascii="Franklin Gothic Book" w:hAnsi="Franklin Gothic Book" w:eastAsia="Calibri"/>
              </w:rPr>
            </w:pPr>
            <w:r w:rsidRPr="00927525">
              <w:rPr>
                <w:rFonts w:ascii="Franklin Gothic Book" w:hAnsi="Franklin Gothic Book"/>
              </w:rPr>
              <w:t>No</w:t>
            </w:r>
          </w:p>
        </w:tc>
      </w:tr>
      <w:tr w:rsidRPr="00927525" w:rsidR="001F044A" w:rsidTr="00AE16E4" w14:paraId="1E26378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C46BCD4" w14:textId="77777777">
            <w:pPr>
              <w:spacing w:line="276" w:lineRule="auto"/>
              <w:contextualSpacing/>
              <w:rPr>
                <w:rFonts w:ascii="Franklin Gothic Book" w:hAnsi="Franklin Gothic Book" w:eastAsia="Calibri"/>
              </w:rPr>
            </w:pPr>
            <w:r w:rsidRPr="00927525">
              <w:rPr>
                <w:rFonts w:ascii="Franklin Gothic Book" w:hAnsi="Franklin Gothic Book"/>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0C70560" w14:textId="77777777">
            <w:pPr>
              <w:spacing w:line="276" w:lineRule="auto"/>
              <w:contextualSpacing/>
              <w:rPr>
                <w:rFonts w:ascii="Franklin Gothic Book" w:hAnsi="Franklin Gothic Book" w:eastAsia="Calibri"/>
              </w:rPr>
            </w:pPr>
            <w:r w:rsidRPr="00927525">
              <w:rPr>
                <w:rFonts w:ascii="Franklin Gothic Book" w:hAnsi="Franklin Gothic Book"/>
              </w:rPr>
              <w:t>Yes</w:t>
            </w:r>
          </w:p>
        </w:tc>
      </w:tr>
      <w:tr w:rsidRPr="00927525" w:rsidR="001F044A" w:rsidTr="00AE16E4" w14:paraId="2814B33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2CEF1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45DC1B6B" w14:textId="753A5A2B">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9A4530" w:rsidTr="00AE16E4" w14:paraId="6A576AE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A4530" w:rsidP="00704A64" w:rsidRDefault="009A4530" w14:paraId="190CB3DF" w14:textId="1E8995FE">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9A4530" w:rsidP="00704A64" w:rsidRDefault="00BE5257" w14:paraId="175D1E13" w14:textId="31F67CC8">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F954E6" w:rsidP="00F954E6" w:rsidRDefault="00F954E6" w14:paraId="3D2BE234" w14:textId="5AFED00A">
      <w:pPr>
        <w:spacing w:line="276" w:lineRule="auto"/>
        <w:contextualSpacing/>
        <w:rPr>
          <w:rFonts w:ascii="Franklin Gothic Book" w:hAnsi="Franklin Gothic Book" w:eastAsia="Calibri"/>
        </w:rPr>
      </w:pPr>
    </w:p>
    <w:p w:rsidRPr="00F954E6" w:rsidR="00341F89" w:rsidP="00F954E6" w:rsidRDefault="00341F89" w14:paraId="7C80051E" w14:textId="77777777">
      <w:pPr>
        <w:spacing w:line="276" w:lineRule="auto"/>
        <w:contextualSpacing/>
        <w:rPr>
          <w:rFonts w:ascii="Franklin Gothic Book" w:hAnsi="Franklin Gothic Book" w:eastAsia="Calibri"/>
        </w:rPr>
      </w:pPr>
    </w:p>
    <w:p w:rsidRPr="00927525" w:rsidR="00F31581" w:rsidP="00F31581" w:rsidRDefault="00F31581" w14:paraId="6E407174" w14:textId="72DB590D">
      <w:pPr>
        <w:spacing w:line="276" w:lineRule="auto"/>
        <w:contextualSpacing/>
        <w:rPr>
          <w:rFonts w:ascii="Franklin Gothic Book" w:hAnsi="Franklin Gothic Book" w:eastAsia="Calibri"/>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00927525">
        <w:rPr>
          <w:rFonts w:ascii="Franklin Gothic Book" w:hAnsi="Franklin Gothic Book" w:eastAsia="Calibri"/>
        </w:rPr>
        <w:t>CAM</w:t>
      </w:r>
      <w:r w:rsidR="00D3571A">
        <w:rPr>
          <w:rFonts w:ascii="Franklin Gothic Book" w:hAnsi="Franklin Gothic Book" w:eastAsia="Calibri"/>
        </w:rPr>
        <w:t>8</w:t>
      </w:r>
    </w:p>
    <w:p w:rsidRPr="00927525" w:rsidR="00F31581" w:rsidP="00F31581" w:rsidRDefault="00F31581" w14:paraId="394D6CD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 Punch</w:t>
      </w:r>
    </w:p>
    <w:p w:rsidRPr="00927525" w:rsidR="00F31581" w:rsidP="00F31581" w:rsidRDefault="00F31581" w14:paraId="6A56790E" w14:textId="77777777">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CAM28</w:t>
      </w:r>
    </w:p>
    <w:p w:rsidRPr="00927525" w:rsidR="00F31581" w:rsidP="00F31581" w:rsidRDefault="00F31581" w14:paraId="126F0A52" w14:textId="650AA9F4">
      <w:pPr>
        <w:spacing w:line="276" w:lineRule="auto"/>
        <w:contextualSpacing/>
        <w:rPr>
          <w:rFonts w:ascii="Franklin Gothic Book" w:hAnsi="Franklin Gothic Book" w:eastAsia="Calibri"/>
          <w:i/>
          <w:iCs/>
        </w:rPr>
      </w:pPr>
      <w:r w:rsidRPr="00927525">
        <w:rPr>
          <w:rFonts w:ascii="Franklin Gothic Book" w:hAnsi="Franklin Gothic Book" w:eastAsia="Calibri"/>
          <w:b/>
          <w:bCs/>
        </w:rPr>
        <w:t xml:space="preserve">Variable Text: </w:t>
      </w:r>
      <w:r w:rsidR="001C2C27">
        <w:rPr>
          <w:rFonts w:ascii="Franklin Gothic Book" w:hAnsi="Franklin Gothic Book" w:eastAsia="Calibri"/>
          <w:bCs/>
        </w:rPr>
        <w:t>After seeing or hearing this media content, did you</w:t>
      </w:r>
      <w:r w:rsidRPr="00927525">
        <w:rPr>
          <w:rFonts w:ascii="Franklin Gothic Book" w:hAnsi="Franklin Gothic Book" w:eastAsia="Calibri"/>
        </w:rPr>
        <w:t xml:space="preserve"> post </w:t>
      </w:r>
      <w:r w:rsidR="00560E7E">
        <w:rPr>
          <w:rFonts w:ascii="Franklin Gothic Book" w:hAnsi="Franklin Gothic Book" w:eastAsia="Calibri"/>
        </w:rPr>
        <w:t xml:space="preserve">about it </w:t>
      </w:r>
      <w:r w:rsidRPr="00927525">
        <w:rPr>
          <w:rFonts w:ascii="Franklin Gothic Book" w:hAnsi="Franklin Gothic Book" w:eastAsia="Calibri"/>
        </w:rPr>
        <w:t>or share</w:t>
      </w:r>
      <w:r w:rsidR="00A41A4F">
        <w:rPr>
          <w:rFonts w:ascii="Franklin Gothic Book" w:hAnsi="Franklin Gothic Book" w:eastAsia="Calibri"/>
        </w:rPr>
        <w:t xml:space="preserve"> it </w:t>
      </w:r>
      <w:r w:rsidRPr="00927525">
        <w:rPr>
          <w:rFonts w:ascii="Franklin Gothic Book" w:hAnsi="Franklin Gothic Book" w:eastAsia="Calibri"/>
        </w:rPr>
        <w:t>on social media?</w:t>
      </w:r>
    </w:p>
    <w:p w:rsidRPr="00927525" w:rsidR="00F31581" w:rsidP="00F31581" w:rsidRDefault="00F31581" w14:paraId="48EBA569" w14:textId="6526F385">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Pr>
          <w:rFonts w:ascii="Franklin Gothic Book" w:hAnsi="Franklin Gothic Book" w:eastAsia="Calibri"/>
        </w:rPr>
        <w:t>CAM</w:t>
      </w:r>
      <w:r w:rsidR="00D3571A">
        <w:rPr>
          <w:rFonts w:ascii="Franklin Gothic Book" w:hAnsi="Franklin Gothic Book" w:eastAsia="Calibri"/>
        </w:rPr>
        <w:t>8</w:t>
      </w:r>
      <w:r w:rsidRPr="00927525">
        <w:rPr>
          <w:rFonts w:ascii="Franklin Gothic Book" w:hAnsi="Franklin Gothic Book" w:eastAsia="Calibri"/>
        </w:rPr>
        <w:t>: Social media sharing</w:t>
      </w:r>
    </w:p>
    <w:p w:rsidRPr="00927525" w:rsidR="00F31581" w:rsidP="00F31581" w:rsidRDefault="00A06489" w14:paraId="13357AC6" w14:textId="4E0CB10B">
      <w:pPr>
        <w:spacing w:line="276" w:lineRule="auto"/>
        <w:contextualSpacing/>
        <w:rPr>
          <w:rFonts w:ascii="Franklin Gothic Book" w:hAnsi="Franklin Gothic Book" w:eastAsia="Calibri"/>
          <w:b/>
          <w:bCs/>
        </w:rPr>
      </w:pPr>
      <w:r>
        <w:rPr>
          <w:rFonts w:ascii="Franklin Gothic Book" w:hAnsi="Franklin Gothic Book" w:eastAsia="Calibri"/>
          <w:b/>
          <w:bCs/>
        </w:rPr>
        <w:t>// Ask if CAM1 (Campaign awareness) = 1 (“Yes”). //</w:t>
      </w:r>
    </w:p>
    <w:tbl>
      <w:tblPr>
        <w:tblW w:w="0" w:type="auto"/>
        <w:tblLook w:val="04A0" w:firstRow="1" w:lastRow="0" w:firstColumn="1" w:lastColumn="0" w:noHBand="0" w:noVBand="1"/>
      </w:tblPr>
      <w:tblGrid>
        <w:gridCol w:w="1098"/>
        <w:gridCol w:w="3204"/>
      </w:tblGrid>
      <w:tr w:rsidRPr="00927525" w:rsidR="00F31581" w:rsidTr="00FE0CB4" w14:paraId="7FCAAD78"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F31581" w:rsidP="00FE0CB4" w:rsidRDefault="00F31581" w14:paraId="05B3B84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F31581" w:rsidP="00FE0CB4" w:rsidRDefault="00F31581" w14:paraId="5AB2288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F31581" w:rsidTr="00FE0CB4" w14:paraId="1C6F9DA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F31581" w:rsidP="00FE0CB4" w:rsidRDefault="00F31581" w14:paraId="1D6DC54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F31581" w:rsidP="00FE0CB4" w:rsidRDefault="008C5054" w14:paraId="1736628E" w14:textId="1FFD68B0">
            <w:pPr>
              <w:spacing w:line="276" w:lineRule="auto"/>
              <w:contextualSpacing/>
              <w:rPr>
                <w:rFonts w:ascii="Franklin Gothic Book" w:hAnsi="Franklin Gothic Book" w:eastAsia="Calibri"/>
              </w:rPr>
            </w:pPr>
            <w:r>
              <w:rPr>
                <w:rFonts w:ascii="Franklin Gothic Book" w:hAnsi="Franklin Gothic Book" w:eastAsia="Calibri"/>
              </w:rPr>
              <w:t>No</w:t>
            </w:r>
          </w:p>
        </w:tc>
      </w:tr>
      <w:tr w:rsidRPr="00927525" w:rsidR="00F31581" w:rsidTr="00FE0CB4" w14:paraId="2847AC3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F31581" w:rsidP="00FE0CB4" w:rsidRDefault="00F31581" w14:paraId="0100E99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F31581" w:rsidP="00FE0CB4" w:rsidRDefault="008C5054" w14:paraId="1B0EF7DD" w14:textId="57A5DA5D">
            <w:pPr>
              <w:spacing w:line="276" w:lineRule="auto"/>
              <w:contextualSpacing/>
              <w:rPr>
                <w:rFonts w:ascii="Franklin Gothic Book" w:hAnsi="Franklin Gothic Book" w:eastAsia="Calibri"/>
              </w:rPr>
            </w:pPr>
            <w:r>
              <w:rPr>
                <w:rFonts w:ascii="Franklin Gothic Book" w:hAnsi="Franklin Gothic Book" w:eastAsia="Calibri"/>
              </w:rPr>
              <w:t>Yes</w:t>
            </w:r>
          </w:p>
        </w:tc>
      </w:tr>
      <w:tr w:rsidRPr="00927525" w:rsidR="00F31581" w:rsidTr="00FE0CB4" w14:paraId="36B066D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F31581" w:rsidP="00FE0CB4" w:rsidRDefault="00F31581" w14:paraId="60A73BB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F31581" w:rsidP="00FE0CB4" w:rsidRDefault="00BE5257" w14:paraId="0AA9FF36" w14:textId="1862118B">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9A4530" w:rsidTr="00FE0CB4" w14:paraId="1E80800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9A4530" w:rsidP="00FE0CB4" w:rsidRDefault="009A4530" w14:paraId="58ED87D9" w14:textId="73E3594B">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9A4530" w:rsidP="00FE0CB4" w:rsidRDefault="00BE5257" w14:paraId="2B816806" w14:textId="0C9463D2">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F31581" w:rsidP="00704A64" w:rsidRDefault="00F31581" w14:paraId="16950729" w14:textId="565148E8">
      <w:pPr>
        <w:spacing w:line="276" w:lineRule="auto"/>
        <w:contextualSpacing/>
        <w:rPr>
          <w:rFonts w:ascii="Franklin Gothic Book" w:hAnsi="Franklin Gothic Book" w:eastAsia="Calibri"/>
        </w:rPr>
      </w:pPr>
    </w:p>
    <w:p w:rsidRPr="00927525" w:rsidR="00341F89" w:rsidP="00704A64" w:rsidRDefault="00341F89" w14:paraId="0766D39C" w14:textId="77777777">
      <w:pPr>
        <w:spacing w:line="276" w:lineRule="auto"/>
        <w:contextualSpacing/>
        <w:rPr>
          <w:rFonts w:ascii="Franklin Gothic Book" w:hAnsi="Franklin Gothic Book" w:eastAsia="Calibri"/>
        </w:rPr>
      </w:pPr>
    </w:p>
    <w:p w:rsidRPr="00927525" w:rsidR="001F044A" w:rsidP="00704A64" w:rsidRDefault="001F044A" w14:paraId="5791B896" w14:textId="2259152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D3571A">
        <w:rPr>
          <w:rFonts w:ascii="Franklin Gothic Book" w:hAnsi="Franklin Gothic Book" w:eastAsia="Calibri"/>
        </w:rPr>
        <w:t>CAM</w:t>
      </w:r>
      <w:r w:rsidR="00D3571A">
        <w:rPr>
          <w:rFonts w:ascii="Franklin Gothic Book" w:hAnsi="Franklin Gothic Book" w:eastAsia="Calibri"/>
        </w:rPr>
        <w:t>9</w:t>
      </w:r>
    </w:p>
    <w:p w:rsidRPr="00927525" w:rsidR="001F044A" w:rsidP="00704A64" w:rsidRDefault="001F044A" w14:paraId="0C632837"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Question type: </w:t>
      </w:r>
      <w:r w:rsidRPr="00927525">
        <w:rPr>
          <w:rFonts w:ascii="Franklin Gothic Book" w:hAnsi="Franklin Gothic Book" w:cs="Segoe UI"/>
        </w:rPr>
        <w:t>Single punch </w:t>
      </w:r>
    </w:p>
    <w:p w:rsidRPr="00927525" w:rsidR="001F044A" w:rsidP="00704A64" w:rsidRDefault="001F044A" w14:paraId="530A71AA" w14:textId="4E8D38DB">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D3571A">
        <w:rPr>
          <w:rFonts w:ascii="Franklin Gothic Book" w:hAnsi="Franklin Gothic Book" w:eastAsia="Calibri"/>
        </w:rPr>
        <w:t>CAM</w:t>
      </w:r>
      <w:r w:rsidR="00D3571A">
        <w:rPr>
          <w:rFonts w:ascii="Franklin Gothic Book" w:hAnsi="Franklin Gothic Book" w:eastAsia="Calibri"/>
        </w:rPr>
        <w:t>9</w:t>
      </w:r>
    </w:p>
    <w:p w:rsidRPr="00927525" w:rsidR="001F044A" w:rsidP="00704A64" w:rsidRDefault="001F044A" w14:paraId="52B75CA0" w14:textId="58474AA1">
      <w:pPr>
        <w:spacing w:line="276" w:lineRule="auto"/>
        <w:contextualSpacing/>
        <w:textAlignment w:val="baseline"/>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cs="Segoe UI"/>
        </w:rPr>
        <w:t xml:space="preserve">In the last four months, have you </w:t>
      </w:r>
      <w:r w:rsidRPr="008C2371">
        <w:rPr>
          <w:rFonts w:ascii="Franklin Gothic Book" w:hAnsi="Franklin Gothic Book" w:cs="Segoe UI"/>
          <w:u w:val="single"/>
        </w:rPr>
        <w:t>seen</w:t>
      </w:r>
      <w:r w:rsidRPr="00927525">
        <w:rPr>
          <w:rFonts w:ascii="Franklin Gothic Book" w:hAnsi="Franklin Gothic Book" w:cs="Segoe UI"/>
        </w:rPr>
        <w:t xml:space="preserve"> or </w:t>
      </w:r>
      <w:r w:rsidRPr="008C2371">
        <w:rPr>
          <w:rFonts w:ascii="Franklin Gothic Book" w:hAnsi="Franklin Gothic Book" w:cs="Segoe UI"/>
          <w:u w:val="single"/>
        </w:rPr>
        <w:t>heard</w:t>
      </w:r>
      <w:r w:rsidRPr="00927525">
        <w:rPr>
          <w:rFonts w:ascii="Franklin Gothic Book" w:hAnsi="Franklin Gothic Book" w:cs="Segoe UI"/>
        </w:rPr>
        <w:t xml:space="preserve"> any </w:t>
      </w:r>
      <w:r w:rsidRPr="00927525">
        <w:rPr>
          <w:rFonts w:ascii="Franklin Gothic Book" w:hAnsi="Franklin Gothic Book" w:cs="Segoe UI"/>
          <w:color w:val="202020"/>
        </w:rPr>
        <w:t>media content from</w:t>
      </w:r>
      <w:r w:rsidRPr="00927525">
        <w:rPr>
          <w:rFonts w:ascii="Franklin Gothic Book" w:hAnsi="Franklin Gothic Book" w:cs="Segoe UI"/>
          <w:color w:val="202020"/>
          <w:shd w:val="clear" w:color="auto" w:fill="FFFFFF"/>
        </w:rPr>
        <w:t> </w:t>
      </w:r>
      <w:r w:rsidR="00A3028A">
        <w:rPr>
          <w:rFonts w:ascii="Franklin Gothic Book" w:hAnsi="Franklin Gothic Book" w:cs="Segoe UI"/>
          <w:color w:val="202020"/>
          <w:shd w:val="clear" w:color="auto" w:fill="FFFFFF"/>
        </w:rPr>
        <w:t>the Persist to Protect campaign</w:t>
      </w:r>
      <w:r w:rsidRPr="00927525">
        <w:rPr>
          <w:rFonts w:ascii="Franklin Gothic Book" w:hAnsi="Franklin Gothic Book" w:cs="Segoe UI"/>
          <w:color w:val="202020"/>
          <w:shd w:val="clear" w:color="auto" w:fill="FFFFFF"/>
        </w:rPr>
        <w:t xml:space="preserve">? Campaign content would have included the </w:t>
      </w:r>
      <w:proofErr w:type="gramStart"/>
      <w:r w:rsidRPr="00927525">
        <w:rPr>
          <w:rFonts w:ascii="Franklin Gothic Book" w:hAnsi="Franklin Gothic Book" w:cs="Segoe UI"/>
          <w:color w:val="202020"/>
          <w:shd w:val="clear" w:color="auto" w:fill="FFFFFF"/>
        </w:rPr>
        <w:t xml:space="preserve">statement </w:t>
      </w:r>
      <w:r w:rsidR="00A3028A">
        <w:rPr>
          <w:rFonts w:ascii="Franklin Gothic Book" w:hAnsi="Franklin Gothic Book" w:cs="Segoe UI"/>
          <w:color w:val="202020"/>
          <w:shd w:val="clear" w:color="auto" w:fill="FFFFFF"/>
        </w:rPr>
        <w:t>”Persist</w:t>
      </w:r>
      <w:proofErr w:type="gramEnd"/>
      <w:r w:rsidR="00A3028A">
        <w:rPr>
          <w:rFonts w:ascii="Franklin Gothic Book" w:hAnsi="Franklin Gothic Book" w:cs="Segoe UI"/>
          <w:color w:val="202020"/>
          <w:shd w:val="clear" w:color="auto" w:fill="FFFFFF"/>
        </w:rPr>
        <w:t xml:space="preserve"> to Protect”</w:t>
      </w:r>
      <w:r w:rsidRPr="00927525">
        <w:rPr>
          <w:rFonts w:ascii="Franklin Gothic Book" w:hAnsi="Franklin Gothic Book" w:cs="Segoe UI"/>
          <w:color w:val="202020"/>
          <w:shd w:val="clear" w:color="auto" w:fill="FFFFFF"/>
        </w:rPr>
        <w:t xml:space="preserve"> and </w:t>
      </w:r>
      <w:r w:rsidR="00B70242">
        <w:rPr>
          <w:rFonts w:ascii="Franklin Gothic Book" w:hAnsi="Franklin Gothic Book" w:cs="Segoe UI"/>
          <w:color w:val="202020"/>
          <w:shd w:val="clear" w:color="auto" w:fill="FFFFFF"/>
        </w:rPr>
        <w:t xml:space="preserve">may have included </w:t>
      </w:r>
      <w:r w:rsidRPr="00927525">
        <w:rPr>
          <w:rFonts w:ascii="Franklin Gothic Book" w:hAnsi="Franklin Gothic Book" w:cs="Segoe UI"/>
          <w:color w:val="202020"/>
          <w:shd w:val="clear" w:color="auto" w:fill="FFFFFF"/>
        </w:rPr>
        <w:t>the images below.</w:t>
      </w:r>
      <w:r w:rsidRPr="00927525">
        <w:rPr>
          <w:rFonts w:ascii="Franklin Gothic Book" w:hAnsi="Franklin Gothic Book" w:cs="Segoe UI"/>
          <w:color w:val="202020"/>
        </w:rPr>
        <w:t> </w:t>
      </w:r>
    </w:p>
    <w:p w:rsidRPr="00927525" w:rsidR="001F044A" w:rsidP="00704A64" w:rsidRDefault="001F044A" w14:paraId="5F69461B"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color w:val="202020"/>
          <w:shd w:val="clear" w:color="auto" w:fill="FFFFFF"/>
        </w:rPr>
        <w:t>[Collage of ads </w:t>
      </w:r>
      <w:r w:rsidRPr="00927525">
        <w:rPr>
          <w:rFonts w:ascii="Franklin Gothic Book" w:hAnsi="Franklin Gothic Book" w:cs="Segoe UI"/>
          <w:b/>
          <w:bCs/>
          <w:color w:val="FF0000"/>
          <w:shd w:val="clear" w:color="auto" w:fill="FFFFFF"/>
        </w:rPr>
        <w:t>example</w:t>
      </w:r>
      <w:r w:rsidRPr="00927525">
        <w:rPr>
          <w:rFonts w:ascii="Franklin Gothic Book" w:hAnsi="Franklin Gothic Book" w:cs="Segoe UI"/>
          <w:b/>
          <w:bCs/>
          <w:color w:val="202020"/>
          <w:shd w:val="clear" w:color="auto" w:fill="FFFFFF"/>
        </w:rPr>
        <w:t>]</w:t>
      </w:r>
      <w:r w:rsidRPr="00927525">
        <w:rPr>
          <w:rFonts w:ascii="Franklin Gothic Book" w:hAnsi="Franklin Gothic Book" w:cs="Segoe UI"/>
          <w:color w:val="202020"/>
        </w:rPr>
        <w:t> </w:t>
      </w:r>
    </w:p>
    <w:p w:rsidRPr="00927525" w:rsidR="001F044A" w:rsidP="00704A64" w:rsidRDefault="001F044A" w14:paraId="64B36DCC" w14:textId="4206F1D5">
      <w:pPr>
        <w:spacing w:line="276" w:lineRule="auto"/>
        <w:contextualSpacing/>
        <w:textAlignment w:val="baseline"/>
        <w:rPr>
          <w:rFonts w:ascii="Franklin Gothic Book" w:hAnsi="Franklin Gothic Book" w:cs="Segoe UI"/>
        </w:rPr>
      </w:pPr>
      <w:r w:rsidRPr="6EFDB5E4">
        <w:rPr>
          <w:rFonts w:ascii="Franklin Gothic Book" w:hAnsi="Franklin Gothic Book" w:cs="Segoe UI"/>
          <w:color w:val="202020"/>
        </w:rPr>
        <w:lastRenderedPageBreak/>
        <w:t> </w:t>
      </w:r>
      <w:r w:rsidR="001245F5">
        <w:rPr>
          <w:noProof/>
        </w:rPr>
        <w:drawing>
          <wp:inline distT="0" distB="0" distL="0" distR="0" wp14:anchorId="57A848AE" wp14:editId="54F0C924">
            <wp:extent cx="5943600" cy="261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943600" cy="2616200"/>
                    </a:xfrm>
                    <a:prstGeom prst="rect">
                      <a:avLst/>
                    </a:prstGeom>
                  </pic:spPr>
                </pic:pic>
              </a:graphicData>
            </a:graphic>
          </wp:inline>
        </w:drawing>
      </w:r>
    </w:p>
    <w:p w:rsidRPr="00927525" w:rsidR="00021462" w:rsidP="00021462" w:rsidRDefault="00021462" w14:paraId="5044D090" w14:textId="7777777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rPr>
        <w:t>// Soft Prompt: “We would like your response to th</w:t>
      </w:r>
      <w:r>
        <w:rPr>
          <w:rFonts w:ascii="Franklin Gothic Book" w:hAnsi="Franklin Gothic Book" w:eastAsia="Franklin Gothic Book" w:cs="Franklin Gothic Book"/>
          <w:b/>
          <w:bCs/>
        </w:rPr>
        <w:t>is question</w:t>
      </w:r>
      <w:r w:rsidRPr="00927525">
        <w:rPr>
          <w:rFonts w:ascii="Franklin Gothic Book" w:hAnsi="Franklin Gothic Book" w:eastAsia="Franklin Gothic Book" w:cs="Franklin Gothic Book"/>
          <w:b/>
          <w:bCs/>
        </w:rPr>
        <w:t>.” //</w:t>
      </w:r>
    </w:p>
    <w:p w:rsidRPr="00927525" w:rsidR="001F044A" w:rsidP="00704A64" w:rsidRDefault="001F044A" w14:paraId="52880BD7" w14:textId="1ACB1289">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Variable Label: </w:t>
      </w:r>
      <w:r w:rsidRPr="00927525" w:rsidR="00D3571A">
        <w:rPr>
          <w:rFonts w:ascii="Franklin Gothic Book" w:hAnsi="Franklin Gothic Book" w:cs="Segoe UI"/>
        </w:rPr>
        <w:t>CAM</w:t>
      </w:r>
      <w:r w:rsidR="00D3571A">
        <w:rPr>
          <w:rFonts w:ascii="Franklin Gothic Book" w:hAnsi="Franklin Gothic Book" w:cs="Segoe UI"/>
        </w:rPr>
        <w:t>9</w:t>
      </w:r>
      <w:r w:rsidRPr="00927525">
        <w:rPr>
          <w:rFonts w:ascii="Franklin Gothic Book" w:hAnsi="Franklin Gothic Book" w:cs="Segoe UI"/>
        </w:rPr>
        <w:t>: Fake campaign awareness </w:t>
      </w:r>
    </w:p>
    <w:tbl>
      <w:tblPr>
        <w:tblW w:w="0" w:type="auto"/>
        <w:tblLook w:val="04A0" w:firstRow="1" w:lastRow="0" w:firstColumn="1" w:lastColumn="0" w:noHBand="0" w:noVBand="1"/>
      </w:tblPr>
      <w:tblGrid>
        <w:gridCol w:w="1098"/>
        <w:gridCol w:w="3204"/>
      </w:tblGrid>
      <w:tr w:rsidRPr="00927525" w:rsidR="001F044A" w:rsidTr="00AE16E4" w14:paraId="5E68FF00"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83B240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FE2E49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30D5025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D0B8407" w14:textId="77777777">
            <w:pPr>
              <w:spacing w:line="276" w:lineRule="auto"/>
              <w:contextualSpacing/>
              <w:rPr>
                <w:rFonts w:ascii="Franklin Gothic Book" w:hAnsi="Franklin Gothic Book" w:eastAsia="Calibri"/>
              </w:rPr>
            </w:pPr>
            <w:r w:rsidRPr="00927525">
              <w:rPr>
                <w:rFonts w:ascii="Franklin Gothic Book" w:hAnsi="Franklin Gothic Book"/>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DD5095D" w14:textId="77777777">
            <w:pPr>
              <w:spacing w:line="276" w:lineRule="auto"/>
              <w:contextualSpacing/>
              <w:rPr>
                <w:rFonts w:ascii="Franklin Gothic Book" w:hAnsi="Franklin Gothic Book" w:eastAsia="Calibri"/>
              </w:rPr>
            </w:pPr>
            <w:r w:rsidRPr="00927525">
              <w:rPr>
                <w:rFonts w:ascii="Franklin Gothic Book" w:hAnsi="Franklin Gothic Book"/>
              </w:rPr>
              <w:t>No</w:t>
            </w:r>
          </w:p>
        </w:tc>
      </w:tr>
      <w:tr w:rsidRPr="00927525" w:rsidR="001F044A" w:rsidTr="00AE16E4" w14:paraId="2EC0238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C77701" w14:textId="77777777">
            <w:pPr>
              <w:spacing w:line="276" w:lineRule="auto"/>
              <w:contextualSpacing/>
              <w:rPr>
                <w:rFonts w:ascii="Franklin Gothic Book" w:hAnsi="Franklin Gothic Book" w:eastAsia="Calibri"/>
              </w:rPr>
            </w:pPr>
            <w:r w:rsidRPr="00927525">
              <w:rPr>
                <w:rFonts w:ascii="Franklin Gothic Book" w:hAnsi="Franklin Gothic Book"/>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D2D526E" w14:textId="77777777">
            <w:pPr>
              <w:spacing w:line="276" w:lineRule="auto"/>
              <w:contextualSpacing/>
              <w:rPr>
                <w:rFonts w:ascii="Franklin Gothic Book" w:hAnsi="Franklin Gothic Book" w:eastAsia="Calibri"/>
              </w:rPr>
            </w:pPr>
            <w:r w:rsidRPr="00927525">
              <w:rPr>
                <w:rFonts w:ascii="Franklin Gothic Book" w:hAnsi="Franklin Gothic Book"/>
              </w:rPr>
              <w:t>Yes</w:t>
            </w:r>
          </w:p>
        </w:tc>
      </w:tr>
      <w:tr w:rsidRPr="00927525" w:rsidR="001F044A" w:rsidTr="00AE16E4" w14:paraId="4FA4ACB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C2086A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6DB8C5E" w14:textId="2DB106B4">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7B83D082" w14:textId="0ED0CDA9">
      <w:pPr>
        <w:spacing w:line="276" w:lineRule="auto"/>
        <w:contextualSpacing/>
        <w:textAlignment w:val="baseline"/>
        <w:rPr>
          <w:rFonts w:ascii="Franklin Gothic Book" w:hAnsi="Franklin Gothic Book" w:cs="Segoe UI"/>
          <w:b/>
          <w:bCs/>
        </w:rPr>
      </w:pPr>
    </w:p>
    <w:p w:rsidRPr="00927525" w:rsidR="00341F89" w:rsidP="00704A64" w:rsidRDefault="00341F89" w14:paraId="7B6E7288" w14:textId="77777777">
      <w:pPr>
        <w:spacing w:line="276" w:lineRule="auto"/>
        <w:contextualSpacing/>
        <w:textAlignment w:val="baseline"/>
        <w:rPr>
          <w:rFonts w:ascii="Franklin Gothic Book" w:hAnsi="Franklin Gothic Book" w:cs="Segoe UI"/>
          <w:b/>
          <w:bCs/>
        </w:rPr>
      </w:pPr>
    </w:p>
    <w:p w:rsidRPr="00927525" w:rsidR="001F044A" w:rsidP="00704A64" w:rsidRDefault="001F044A" w14:paraId="0AE3031E" w14:textId="7B92D799">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D3571A">
        <w:rPr>
          <w:rFonts w:ascii="Franklin Gothic Book" w:hAnsi="Franklin Gothic Book" w:eastAsia="Calibri"/>
        </w:rPr>
        <w:t>CAM</w:t>
      </w:r>
      <w:r w:rsidR="00D3571A">
        <w:rPr>
          <w:rFonts w:ascii="Franklin Gothic Book" w:hAnsi="Franklin Gothic Book" w:eastAsia="Calibri"/>
        </w:rPr>
        <w:t>10</w:t>
      </w:r>
    </w:p>
    <w:p w:rsidRPr="00927525" w:rsidR="001F044A" w:rsidP="00704A64" w:rsidRDefault="001F044A" w14:paraId="41FB3AFD"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Question type: </w:t>
      </w:r>
      <w:r w:rsidRPr="00927525">
        <w:rPr>
          <w:rFonts w:ascii="Franklin Gothic Book" w:hAnsi="Franklin Gothic Book" w:cs="Segoe UI"/>
        </w:rPr>
        <w:t>Single punch </w:t>
      </w:r>
    </w:p>
    <w:p w:rsidRPr="00927525" w:rsidR="001F044A" w:rsidP="00704A64" w:rsidRDefault="001F044A" w14:paraId="5E12D260" w14:textId="4B6613E0">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D3571A">
        <w:rPr>
          <w:rFonts w:ascii="Franklin Gothic Book" w:hAnsi="Franklin Gothic Book" w:eastAsia="Calibri"/>
        </w:rPr>
        <w:t>CAM</w:t>
      </w:r>
      <w:r w:rsidR="00D3571A">
        <w:rPr>
          <w:rFonts w:ascii="Franklin Gothic Book" w:hAnsi="Franklin Gothic Book" w:eastAsia="Calibri"/>
        </w:rPr>
        <w:t>10</w:t>
      </w:r>
    </w:p>
    <w:p w:rsidRPr="00927525" w:rsidR="001F044A" w:rsidP="00704A64" w:rsidRDefault="001F044A" w14:paraId="131D9E3F" w14:textId="7D82A6EA">
      <w:pPr>
        <w:spacing w:line="276" w:lineRule="auto"/>
        <w:contextualSpacing/>
        <w:textAlignment w:val="baseline"/>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eastAsia="Franklin Gothic Book" w:cs="Franklin Gothic Book"/>
          <w:color w:val="202020"/>
        </w:rPr>
        <w:t>In the past four months, h</w:t>
      </w:r>
      <w:r w:rsidRPr="00927525">
        <w:rPr>
          <w:rFonts w:ascii="Franklin Gothic Book" w:hAnsi="Franklin Gothic Book" w:cs="Segoe UI"/>
          <w:color w:val="202020"/>
          <w:shd w:val="clear" w:color="auto" w:fill="FFFFFF"/>
        </w:rPr>
        <w:t xml:space="preserve">ow frequently have you </w:t>
      </w:r>
      <w:r w:rsidRPr="008C2371">
        <w:rPr>
          <w:rFonts w:ascii="Franklin Gothic Book" w:hAnsi="Franklin Gothic Book" w:cs="Segoe UI"/>
          <w:color w:val="202020"/>
          <w:u w:val="single"/>
          <w:shd w:val="clear" w:color="auto" w:fill="FFFFFF"/>
        </w:rPr>
        <w:t>seen</w:t>
      </w:r>
      <w:r w:rsidRPr="00927525">
        <w:rPr>
          <w:rFonts w:ascii="Franklin Gothic Book" w:hAnsi="Franklin Gothic Book" w:cs="Segoe UI"/>
          <w:color w:val="202020"/>
          <w:shd w:val="clear" w:color="auto" w:fill="FFFFFF"/>
        </w:rPr>
        <w:t xml:space="preserve"> or </w:t>
      </w:r>
      <w:r w:rsidRPr="008C2371">
        <w:rPr>
          <w:rFonts w:ascii="Franklin Gothic Book" w:hAnsi="Franklin Gothic Book" w:cs="Segoe UI"/>
          <w:color w:val="202020"/>
          <w:u w:val="single"/>
          <w:shd w:val="clear" w:color="auto" w:fill="FFFFFF"/>
        </w:rPr>
        <w:t>heard</w:t>
      </w:r>
      <w:r w:rsidRPr="00927525">
        <w:rPr>
          <w:rFonts w:ascii="Franklin Gothic Book" w:hAnsi="Franklin Gothic Book" w:cs="Segoe UI"/>
          <w:color w:val="202020"/>
          <w:shd w:val="clear" w:color="auto" w:fill="FFFFFF"/>
        </w:rPr>
        <w:t> a</w:t>
      </w:r>
      <w:r w:rsidRPr="00927525">
        <w:rPr>
          <w:rFonts w:ascii="Franklin Gothic Book" w:hAnsi="Franklin Gothic Book" w:cs="Segoe UI"/>
          <w:color w:val="202020"/>
        </w:rPr>
        <w:t>ny media content from</w:t>
      </w:r>
      <w:r w:rsidRPr="00927525">
        <w:rPr>
          <w:rFonts w:ascii="Franklin Gothic Book" w:hAnsi="Franklin Gothic Book" w:cs="Segoe UI"/>
          <w:color w:val="202020"/>
          <w:shd w:val="clear" w:color="auto" w:fill="FFFFFF"/>
        </w:rPr>
        <w:t> </w:t>
      </w:r>
      <w:r w:rsidR="001245F5">
        <w:rPr>
          <w:rFonts w:ascii="Franklin Gothic Book" w:hAnsi="Franklin Gothic Book" w:cs="Segoe UI"/>
          <w:color w:val="202020"/>
          <w:shd w:val="clear" w:color="auto" w:fill="FFFFFF"/>
        </w:rPr>
        <w:t>the Persist to Protect campaign</w:t>
      </w:r>
      <w:r w:rsidRPr="00927525">
        <w:rPr>
          <w:rFonts w:ascii="Franklin Gothic Book" w:hAnsi="Franklin Gothic Book" w:cs="Segoe UI"/>
          <w:color w:val="202020"/>
          <w:shd w:val="clear" w:color="auto" w:fill="FFFFFF"/>
        </w:rPr>
        <w:t xml:space="preserve">? Campaign content would have included the statement </w:t>
      </w:r>
      <w:r w:rsidR="00CF3AF7">
        <w:rPr>
          <w:rFonts w:ascii="Franklin Gothic Book" w:hAnsi="Franklin Gothic Book" w:cs="Segoe UI"/>
          <w:color w:val="202020"/>
          <w:shd w:val="clear" w:color="auto" w:fill="FFFFFF"/>
        </w:rPr>
        <w:t>“</w:t>
      </w:r>
      <w:r w:rsidR="001245F5">
        <w:rPr>
          <w:rFonts w:ascii="Franklin Gothic Book" w:hAnsi="Franklin Gothic Book" w:cs="Segoe UI"/>
          <w:color w:val="202020"/>
          <w:shd w:val="clear" w:color="auto" w:fill="FFFFFF"/>
        </w:rPr>
        <w:t>Persist to Protect”</w:t>
      </w:r>
      <w:r w:rsidRPr="00927525">
        <w:rPr>
          <w:rFonts w:ascii="Franklin Gothic Book" w:hAnsi="Franklin Gothic Book" w:cs="Segoe UI"/>
          <w:color w:val="202020"/>
          <w:shd w:val="clear" w:color="auto" w:fill="FFFFFF"/>
        </w:rPr>
        <w:t xml:space="preserve"> and </w:t>
      </w:r>
      <w:r w:rsidR="001245F5">
        <w:rPr>
          <w:rFonts w:ascii="Franklin Gothic Book" w:hAnsi="Franklin Gothic Book" w:cs="Segoe UI"/>
          <w:color w:val="202020"/>
          <w:shd w:val="clear" w:color="auto" w:fill="FFFFFF"/>
        </w:rPr>
        <w:t xml:space="preserve">may have included </w:t>
      </w:r>
      <w:r w:rsidRPr="00927525">
        <w:rPr>
          <w:rFonts w:ascii="Franklin Gothic Book" w:hAnsi="Franklin Gothic Book" w:cs="Segoe UI"/>
          <w:color w:val="202020"/>
          <w:shd w:val="clear" w:color="auto" w:fill="FFFFFF"/>
        </w:rPr>
        <w:t>the images below.</w:t>
      </w:r>
      <w:r w:rsidRPr="00927525">
        <w:rPr>
          <w:rFonts w:ascii="Franklin Gothic Book" w:hAnsi="Franklin Gothic Book" w:cs="Segoe UI"/>
          <w:color w:val="202020"/>
        </w:rPr>
        <w:t> </w:t>
      </w:r>
    </w:p>
    <w:p w:rsidRPr="00927525" w:rsidR="001F044A" w:rsidP="00704A64" w:rsidRDefault="00E11C43" w14:paraId="6F6F34EA" w14:textId="3F051A12">
      <w:pPr>
        <w:spacing w:line="276" w:lineRule="auto"/>
        <w:contextualSpacing/>
        <w:textAlignment w:val="baseline"/>
        <w:rPr>
          <w:rFonts w:ascii="Franklin Gothic Book" w:hAnsi="Franklin Gothic Book" w:cs="Segoe UI"/>
        </w:rPr>
      </w:pPr>
      <w:r>
        <w:rPr>
          <w:noProof/>
        </w:rPr>
        <w:lastRenderedPageBreak/>
        <w:drawing>
          <wp:inline distT="0" distB="0" distL="0" distR="0" wp14:anchorId="78847D4C" wp14:editId="6CE119F8">
            <wp:extent cx="5943600" cy="2614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43600" cy="2614930"/>
                    </a:xfrm>
                    <a:prstGeom prst="rect">
                      <a:avLst/>
                    </a:prstGeom>
                  </pic:spPr>
                </pic:pic>
              </a:graphicData>
            </a:graphic>
          </wp:inline>
        </w:drawing>
      </w:r>
      <w:r w:rsidRPr="00927525" w:rsidR="001F044A">
        <w:rPr>
          <w:rFonts w:ascii="Franklin Gothic Book" w:hAnsi="Franklin Gothic Book" w:cs="Segoe UI"/>
          <w:b/>
          <w:bCs/>
        </w:rPr>
        <w:t>Variable Label: </w:t>
      </w:r>
      <w:r w:rsidRPr="00927525" w:rsidR="00D3571A">
        <w:rPr>
          <w:rFonts w:ascii="Franklin Gothic Book" w:hAnsi="Franklin Gothic Book" w:cs="Segoe UI"/>
        </w:rPr>
        <w:t>CAM</w:t>
      </w:r>
      <w:r w:rsidR="00D3571A">
        <w:rPr>
          <w:rFonts w:ascii="Franklin Gothic Book" w:hAnsi="Franklin Gothic Book" w:cs="Segoe UI"/>
        </w:rPr>
        <w:t>10</w:t>
      </w:r>
      <w:r w:rsidRPr="00927525" w:rsidR="001F044A">
        <w:rPr>
          <w:rFonts w:ascii="Franklin Gothic Book" w:hAnsi="Franklin Gothic Book" w:cs="Segoe UI"/>
        </w:rPr>
        <w:t>: Fake Campaign awareness frequency</w:t>
      </w:r>
    </w:p>
    <w:p w:rsidRPr="00927525" w:rsidR="001F044A" w:rsidP="00704A64" w:rsidRDefault="001F044A" w14:paraId="184DF4EA" w14:textId="41C5F0F7">
      <w:pPr>
        <w:spacing w:line="276" w:lineRule="auto"/>
        <w:contextualSpacing/>
        <w:rPr>
          <w:rFonts w:ascii="Franklin Gothic Book" w:hAnsi="Franklin Gothic Book" w:eastAsia="Calibri"/>
        </w:rPr>
      </w:pPr>
      <w:r w:rsidRPr="00927525">
        <w:rPr>
          <w:rFonts w:ascii="Franklin Gothic Book" w:hAnsi="Franklin Gothic Book" w:eastAsia="Franklin Gothic Book" w:cs="Franklin Gothic Book"/>
          <w:b/>
          <w:bCs/>
        </w:rPr>
        <w:t>// Soft Prompt: “We would like your response to th</w:t>
      </w:r>
      <w:r w:rsidR="00021462">
        <w:rPr>
          <w:rFonts w:ascii="Franklin Gothic Book" w:hAnsi="Franklin Gothic Book" w:eastAsia="Franklin Gothic Book" w:cs="Franklin Gothic Book"/>
          <w:b/>
          <w:bCs/>
        </w:rPr>
        <w:t>is question</w:t>
      </w:r>
      <w:r w:rsidRPr="00927525">
        <w:rPr>
          <w:rFonts w:ascii="Franklin Gothic Book" w:hAnsi="Franklin Gothic Book" w:eastAsia="Franklin Gothic Book" w:cs="Franklin Gothic Book"/>
          <w:b/>
          <w:bCs/>
        </w:rPr>
        <w:t>.” //</w:t>
      </w:r>
    </w:p>
    <w:p w:rsidRPr="00927525" w:rsidR="001F044A" w:rsidP="00704A64" w:rsidRDefault="00CF3AF7" w14:paraId="01B96AE3" w14:textId="3E347F85">
      <w:pPr>
        <w:spacing w:line="276" w:lineRule="auto"/>
        <w:contextualSpacing/>
        <w:rPr>
          <w:rFonts w:ascii="Franklin Gothic Book" w:hAnsi="Franklin Gothic Book" w:cs="Segoe UI"/>
          <w:b/>
        </w:rPr>
      </w:pPr>
      <w:r>
        <w:rPr>
          <w:rFonts w:ascii="Franklin Gothic Book" w:hAnsi="Franklin Gothic Book" w:cs="Segoe UI"/>
          <w:b/>
          <w:bCs/>
        </w:rPr>
        <w:t xml:space="preserve">// Ask if CAM9 (Fake campaign awareness) = 1 (“Yes”). // </w:t>
      </w:r>
    </w:p>
    <w:tbl>
      <w:tblPr>
        <w:tblW w:w="0" w:type="auto"/>
        <w:tblLook w:val="04A0" w:firstRow="1" w:lastRow="0" w:firstColumn="1" w:lastColumn="0" w:noHBand="0" w:noVBand="1"/>
      </w:tblPr>
      <w:tblGrid>
        <w:gridCol w:w="1098"/>
        <w:gridCol w:w="3204"/>
      </w:tblGrid>
      <w:tr w:rsidRPr="00927525" w:rsidR="001F044A" w:rsidTr="00AE16E4" w14:paraId="102B4384"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1462A9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BDC5EB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6B5B2F8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6C9E40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A3E193D" w14:textId="77777777">
            <w:pPr>
              <w:spacing w:line="276" w:lineRule="auto"/>
              <w:contextualSpacing/>
              <w:rPr>
                <w:rFonts w:ascii="Franklin Gothic Book" w:hAnsi="Franklin Gothic Book" w:eastAsia="Calibri"/>
              </w:rPr>
            </w:pPr>
            <w:r w:rsidRPr="00927525">
              <w:rPr>
                <w:rFonts w:ascii="Franklin Gothic Book" w:hAnsi="Franklin Gothic Book"/>
              </w:rPr>
              <w:t>Never </w:t>
            </w:r>
          </w:p>
        </w:tc>
      </w:tr>
      <w:tr w:rsidRPr="00927525" w:rsidR="001F044A" w:rsidTr="00AE16E4" w14:paraId="2762D7B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43BE76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929104B" w14:textId="77777777">
            <w:pPr>
              <w:spacing w:line="276" w:lineRule="auto"/>
              <w:contextualSpacing/>
              <w:rPr>
                <w:rFonts w:ascii="Franklin Gothic Book" w:hAnsi="Franklin Gothic Book" w:eastAsia="Calibri"/>
              </w:rPr>
            </w:pPr>
            <w:r w:rsidRPr="00927525">
              <w:rPr>
                <w:rFonts w:ascii="Franklin Gothic Book" w:hAnsi="Franklin Gothic Book"/>
              </w:rPr>
              <w:t>Rarely </w:t>
            </w:r>
          </w:p>
        </w:tc>
      </w:tr>
      <w:tr w:rsidRPr="00927525" w:rsidR="001F044A" w:rsidTr="00AE16E4" w14:paraId="3AAAB57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5FAC32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01E6F90" w14:textId="77777777">
            <w:pPr>
              <w:spacing w:line="276" w:lineRule="auto"/>
              <w:contextualSpacing/>
              <w:rPr>
                <w:rFonts w:ascii="Franklin Gothic Book" w:hAnsi="Franklin Gothic Book" w:eastAsia="Calibri"/>
              </w:rPr>
            </w:pPr>
            <w:r w:rsidRPr="00927525">
              <w:rPr>
                <w:rFonts w:ascii="Franklin Gothic Book" w:hAnsi="Franklin Gothic Book"/>
              </w:rPr>
              <w:t>Sometimes </w:t>
            </w:r>
          </w:p>
        </w:tc>
      </w:tr>
      <w:tr w:rsidRPr="00927525" w:rsidR="001F044A" w:rsidTr="00AE16E4" w14:paraId="670D99B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2005B0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B0788E" w14:textId="77777777">
            <w:pPr>
              <w:spacing w:line="276" w:lineRule="auto"/>
              <w:contextualSpacing/>
              <w:rPr>
                <w:rFonts w:ascii="Franklin Gothic Book" w:hAnsi="Franklin Gothic Book" w:eastAsia="Calibri"/>
              </w:rPr>
            </w:pPr>
            <w:r w:rsidRPr="00927525">
              <w:rPr>
                <w:rFonts w:ascii="Franklin Gothic Book" w:hAnsi="Franklin Gothic Book"/>
              </w:rPr>
              <w:t>Often </w:t>
            </w:r>
          </w:p>
        </w:tc>
      </w:tr>
      <w:tr w:rsidRPr="00927525" w:rsidR="001F044A" w:rsidTr="00AE16E4" w14:paraId="100D7CF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FCF72F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47AA4B5" w14:textId="77777777">
            <w:pPr>
              <w:spacing w:line="276" w:lineRule="auto"/>
              <w:contextualSpacing/>
              <w:rPr>
                <w:rFonts w:ascii="Franklin Gothic Book" w:hAnsi="Franklin Gothic Book" w:eastAsia="Calibri"/>
              </w:rPr>
            </w:pPr>
            <w:r w:rsidRPr="00927525">
              <w:rPr>
                <w:rFonts w:ascii="Franklin Gothic Book" w:hAnsi="Franklin Gothic Book"/>
              </w:rPr>
              <w:t>Very often </w:t>
            </w:r>
          </w:p>
        </w:tc>
      </w:tr>
      <w:tr w:rsidRPr="00927525" w:rsidR="001F044A" w:rsidTr="00AE16E4" w14:paraId="352A32A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07FAE9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6D5A1D7D" w14:textId="6CA16DBC">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E11C43" w:rsidTr="00AE16E4" w14:paraId="061D26F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E11C43" w:rsidP="00704A64" w:rsidRDefault="00E11C43" w14:paraId="08E88794" w14:textId="220F6712">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E11C43" w:rsidP="00704A64" w:rsidRDefault="00BE5257" w14:paraId="5BA5E3B3" w14:textId="550515CB">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2EE52BD2" w14:textId="77777777">
      <w:pPr>
        <w:spacing w:line="276" w:lineRule="auto"/>
        <w:contextualSpacing/>
        <w:textAlignment w:val="baseline"/>
        <w:rPr>
          <w:rFonts w:ascii="Franklin Gothic Book" w:hAnsi="Franklin Gothic Book" w:cs="Segoe UI"/>
        </w:rPr>
      </w:pPr>
    </w:p>
    <w:p w:rsidRPr="00927525" w:rsidR="001F044A" w:rsidP="00704A64" w:rsidRDefault="001F044A" w14:paraId="28CEEF42" w14:textId="77777777">
      <w:pPr>
        <w:spacing w:line="276" w:lineRule="auto"/>
        <w:contextualSpacing/>
        <w:rPr>
          <w:rFonts w:ascii="Franklin Gothic Book" w:hAnsi="Franklin Gothic Book" w:eastAsia="Calibri"/>
          <w:b/>
        </w:rPr>
      </w:pPr>
    </w:p>
    <w:p w:rsidRPr="00927525" w:rsidR="001F044A" w:rsidP="00704A64" w:rsidRDefault="001F044A" w14:paraId="25BD73E5" w14:textId="0618376E">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D3571A">
        <w:rPr>
          <w:rFonts w:ascii="Franklin Gothic Book" w:hAnsi="Franklin Gothic Book" w:eastAsia="Calibri"/>
        </w:rPr>
        <w:t>CAM1</w:t>
      </w:r>
      <w:r w:rsidR="00D3571A">
        <w:rPr>
          <w:rFonts w:ascii="Franklin Gothic Book" w:hAnsi="Franklin Gothic Book" w:eastAsia="Calibri"/>
        </w:rPr>
        <w:t>1</w:t>
      </w:r>
    </w:p>
    <w:p w:rsidRPr="00927525" w:rsidR="001F044A" w:rsidP="00704A64" w:rsidRDefault="001F044A" w14:paraId="7013E58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Pr="00927525">
        <w:rPr>
          <w:rFonts w:ascii="Franklin Gothic Book" w:hAnsi="Franklin Gothic Book" w:eastAsia="Calibri"/>
          <w:bCs/>
        </w:rPr>
        <w:t>Single punch</w:t>
      </w:r>
      <w:r w:rsidRPr="00927525">
        <w:rPr>
          <w:rFonts w:ascii="Franklin Gothic Book" w:hAnsi="Franklin Gothic Book" w:eastAsia="Calibri"/>
          <w:b/>
        </w:rPr>
        <w:t xml:space="preserve"> </w:t>
      </w:r>
    </w:p>
    <w:p w:rsidRPr="00927525" w:rsidR="001F044A" w:rsidP="00704A64" w:rsidRDefault="001F044A" w14:paraId="4658E42D" w14:textId="6A132C9B">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D3571A">
        <w:rPr>
          <w:rFonts w:ascii="Franklin Gothic Book" w:hAnsi="Franklin Gothic Book" w:eastAsia="Calibri"/>
        </w:rPr>
        <w:t>CAM1</w:t>
      </w:r>
      <w:r w:rsidR="00D3571A">
        <w:rPr>
          <w:rFonts w:ascii="Franklin Gothic Book" w:hAnsi="Franklin Gothic Book" w:eastAsia="Calibri"/>
        </w:rPr>
        <w:t>1</w:t>
      </w:r>
    </w:p>
    <w:p w:rsidRPr="00927525" w:rsidR="001F044A" w:rsidP="00704A64" w:rsidRDefault="001F044A" w14:paraId="5B36697D" w14:textId="3B39D99B">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How believable do you find the information from the</w:t>
      </w:r>
      <w:r w:rsidRPr="00927525" w:rsidDel="00AF2B67">
        <w:rPr>
          <w:rFonts w:ascii="Franklin Gothic Book" w:hAnsi="Franklin Gothic Book" w:eastAsia="Calibri"/>
        </w:rPr>
        <w:t xml:space="preserve"> </w:t>
      </w:r>
      <w:r w:rsidRPr="00422697" w:rsidR="00422697">
        <w:rPr>
          <w:rFonts w:ascii="Franklin Gothic Book" w:hAnsi="Franklin Gothic Book" w:eastAsia="Calibri"/>
        </w:rPr>
        <w:t>Persist to Protect campaign</w:t>
      </w:r>
      <w:r w:rsidRPr="00927525">
        <w:rPr>
          <w:rFonts w:ascii="Franklin Gothic Book" w:hAnsi="Franklin Gothic Book" w:eastAsia="Calibri"/>
        </w:rPr>
        <w:t>?</w:t>
      </w:r>
    </w:p>
    <w:p w:rsidRPr="00927525" w:rsidR="001F044A" w:rsidP="00704A64" w:rsidRDefault="001F044A" w14:paraId="5179C3C4" w14:textId="7CA3389B">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Variable Label: </w:t>
      </w:r>
      <w:r w:rsidRPr="00927525" w:rsidR="00D3571A">
        <w:rPr>
          <w:rFonts w:ascii="Franklin Gothic Book" w:hAnsi="Franklin Gothic Book" w:cs="Segoe UI"/>
        </w:rPr>
        <w:t>CAM1</w:t>
      </w:r>
      <w:r w:rsidR="00D3571A">
        <w:rPr>
          <w:rFonts w:ascii="Franklin Gothic Book" w:hAnsi="Franklin Gothic Book" w:cs="Segoe UI"/>
        </w:rPr>
        <w:t>1</w:t>
      </w:r>
      <w:r w:rsidRPr="00927525">
        <w:rPr>
          <w:rFonts w:ascii="Franklin Gothic Book" w:hAnsi="Franklin Gothic Book" w:cs="Segoe UI"/>
        </w:rPr>
        <w:t>: Believability of fake campaign </w:t>
      </w:r>
    </w:p>
    <w:p w:rsidRPr="00927525" w:rsidR="001F044A" w:rsidP="00704A64" w:rsidRDefault="00CF3AF7" w14:paraId="47580A7F" w14:textId="2D64122E">
      <w:pPr>
        <w:spacing w:line="276" w:lineRule="auto"/>
        <w:contextualSpacing/>
        <w:rPr>
          <w:rFonts w:ascii="Franklin Gothic Book" w:hAnsi="Franklin Gothic Book" w:cs="Segoe UI"/>
          <w:b/>
        </w:rPr>
      </w:pPr>
      <w:r>
        <w:rPr>
          <w:rFonts w:ascii="Franklin Gothic Book" w:hAnsi="Franklin Gothic Book" w:cs="Segoe UI"/>
          <w:b/>
          <w:bCs/>
        </w:rPr>
        <w:t xml:space="preserve">// Ask if CAM9 (Fake campaign awareness) = 1 (“Yes”). // </w:t>
      </w:r>
    </w:p>
    <w:tbl>
      <w:tblPr>
        <w:tblW w:w="0" w:type="auto"/>
        <w:tblLook w:val="04A0" w:firstRow="1" w:lastRow="0" w:firstColumn="1" w:lastColumn="0" w:noHBand="0" w:noVBand="1"/>
      </w:tblPr>
      <w:tblGrid>
        <w:gridCol w:w="1098"/>
        <w:gridCol w:w="3204"/>
      </w:tblGrid>
      <w:tr w:rsidRPr="00927525" w:rsidR="001F044A" w:rsidTr="00AE16E4" w14:paraId="506FF4CF"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797913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CABA89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362CFDE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20F935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A958C1C" w14:textId="77777777">
            <w:pPr>
              <w:spacing w:line="276" w:lineRule="auto"/>
              <w:contextualSpacing/>
              <w:rPr>
                <w:rFonts w:ascii="Franklin Gothic Book" w:hAnsi="Franklin Gothic Book" w:eastAsia="Calibri"/>
              </w:rPr>
            </w:pPr>
            <w:r w:rsidRPr="00927525">
              <w:rPr>
                <w:rFonts w:ascii="Franklin Gothic Book" w:hAnsi="Franklin Gothic Book"/>
              </w:rPr>
              <w:t>Very unbelievable </w:t>
            </w:r>
          </w:p>
        </w:tc>
      </w:tr>
      <w:tr w:rsidRPr="00927525" w:rsidR="001F044A" w:rsidTr="00AE16E4" w14:paraId="1BD496F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714E6F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7EEB64D" w14:textId="77777777">
            <w:pPr>
              <w:spacing w:line="276" w:lineRule="auto"/>
              <w:contextualSpacing/>
              <w:rPr>
                <w:rFonts w:ascii="Franklin Gothic Book" w:hAnsi="Franklin Gothic Book" w:eastAsia="Calibri"/>
              </w:rPr>
            </w:pPr>
            <w:r w:rsidRPr="00927525">
              <w:rPr>
                <w:rFonts w:ascii="Franklin Gothic Book" w:hAnsi="Franklin Gothic Book"/>
              </w:rPr>
              <w:t>Unbelievable </w:t>
            </w:r>
          </w:p>
        </w:tc>
      </w:tr>
      <w:tr w:rsidRPr="00927525" w:rsidR="001F044A" w:rsidTr="00AE16E4" w14:paraId="358507B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5AF75D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7488E39" w14:textId="77777777">
            <w:pPr>
              <w:spacing w:line="276" w:lineRule="auto"/>
              <w:contextualSpacing/>
              <w:rPr>
                <w:rFonts w:ascii="Franklin Gothic Book" w:hAnsi="Franklin Gothic Book" w:eastAsia="Calibri"/>
              </w:rPr>
            </w:pPr>
            <w:r w:rsidRPr="00927525">
              <w:rPr>
                <w:rFonts w:ascii="Franklin Gothic Book" w:hAnsi="Franklin Gothic Book"/>
              </w:rPr>
              <w:t>Neither believable nor unbelievable </w:t>
            </w:r>
          </w:p>
        </w:tc>
      </w:tr>
      <w:tr w:rsidRPr="00927525" w:rsidR="001F044A" w:rsidTr="00AE16E4" w14:paraId="09A50DE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B8687D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3164D6D" w14:textId="77777777">
            <w:pPr>
              <w:spacing w:line="276" w:lineRule="auto"/>
              <w:contextualSpacing/>
              <w:rPr>
                <w:rFonts w:ascii="Franklin Gothic Book" w:hAnsi="Franklin Gothic Book" w:eastAsia="Calibri"/>
              </w:rPr>
            </w:pPr>
            <w:r w:rsidRPr="00927525">
              <w:rPr>
                <w:rFonts w:ascii="Franklin Gothic Book" w:hAnsi="Franklin Gothic Book"/>
              </w:rPr>
              <w:t>Believable </w:t>
            </w:r>
          </w:p>
        </w:tc>
      </w:tr>
      <w:tr w:rsidRPr="00927525" w:rsidR="001F044A" w:rsidTr="00AE16E4" w14:paraId="1639BA55"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C13902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58DA683" w14:textId="77777777">
            <w:pPr>
              <w:spacing w:line="276" w:lineRule="auto"/>
              <w:contextualSpacing/>
              <w:rPr>
                <w:rFonts w:ascii="Franklin Gothic Book" w:hAnsi="Franklin Gothic Book" w:eastAsia="Calibri"/>
              </w:rPr>
            </w:pPr>
            <w:r w:rsidRPr="00927525">
              <w:rPr>
                <w:rFonts w:ascii="Franklin Gothic Book" w:hAnsi="Franklin Gothic Book"/>
              </w:rPr>
              <w:t>Very believable </w:t>
            </w:r>
          </w:p>
        </w:tc>
      </w:tr>
      <w:tr w:rsidRPr="00927525" w:rsidR="001F044A" w:rsidTr="00AE16E4" w14:paraId="08A1C4F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FAE1CA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158E2157" w14:textId="5CF7BDBC">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422697" w:rsidTr="00AE16E4" w14:paraId="0A6938A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422697" w:rsidP="00704A64" w:rsidRDefault="00422697" w14:paraId="0DCC41CD" w14:textId="53709859">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422697" w:rsidP="00704A64" w:rsidRDefault="00BE5257" w14:paraId="7004FCF5" w14:textId="15581A7B">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410D568C" w14:textId="77777777">
      <w:pPr>
        <w:spacing w:line="276" w:lineRule="auto"/>
        <w:contextualSpacing/>
        <w:rPr>
          <w:rFonts w:ascii="Franklin Gothic Book" w:hAnsi="Franklin Gothic Book" w:eastAsia="Calibri"/>
          <w:b/>
        </w:rPr>
      </w:pPr>
    </w:p>
    <w:p w:rsidRPr="00927525" w:rsidR="001F044A" w:rsidP="00704A64" w:rsidRDefault="001F044A" w14:paraId="37BE2282" w14:textId="77777777">
      <w:pPr>
        <w:spacing w:line="276" w:lineRule="auto"/>
        <w:contextualSpacing/>
        <w:rPr>
          <w:rFonts w:ascii="Franklin Gothic Book" w:hAnsi="Franklin Gothic Book" w:eastAsia="Calibri"/>
          <w:b/>
        </w:rPr>
      </w:pPr>
    </w:p>
    <w:p w:rsidRPr="00927525" w:rsidR="001F044A" w:rsidP="00704A64" w:rsidRDefault="001F044A" w14:paraId="143EB36A" w14:textId="7BA9A5D0">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D3571A">
        <w:rPr>
          <w:rFonts w:ascii="Franklin Gothic Book" w:hAnsi="Franklin Gothic Book" w:eastAsia="Calibri"/>
        </w:rPr>
        <w:t>CAM1</w:t>
      </w:r>
      <w:r w:rsidR="00D3571A">
        <w:rPr>
          <w:rFonts w:ascii="Franklin Gothic Book" w:hAnsi="Franklin Gothic Book" w:eastAsia="Calibri"/>
        </w:rPr>
        <w:t>2</w:t>
      </w:r>
    </w:p>
    <w:p w:rsidRPr="00927525" w:rsidR="001F044A" w:rsidP="00704A64" w:rsidRDefault="001F044A" w14:paraId="4475A95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Pr="00927525">
        <w:rPr>
          <w:rFonts w:ascii="Franklin Gothic Book" w:hAnsi="Franklin Gothic Book" w:eastAsia="Calibri"/>
          <w:bCs/>
        </w:rPr>
        <w:t>Single punch</w:t>
      </w:r>
      <w:r w:rsidRPr="00927525">
        <w:rPr>
          <w:rFonts w:ascii="Franklin Gothic Book" w:hAnsi="Franklin Gothic Book" w:eastAsia="Calibri"/>
          <w:b/>
        </w:rPr>
        <w:t xml:space="preserve"> </w:t>
      </w:r>
    </w:p>
    <w:p w:rsidRPr="00927525" w:rsidR="001F044A" w:rsidP="00704A64" w:rsidRDefault="001F044A" w14:paraId="70EE8BE1" w14:textId="364B2994">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D3571A">
        <w:rPr>
          <w:rFonts w:ascii="Franklin Gothic Book" w:hAnsi="Franklin Gothic Book" w:eastAsia="Calibri"/>
        </w:rPr>
        <w:t>CAM1</w:t>
      </w:r>
      <w:r w:rsidR="00D3571A">
        <w:rPr>
          <w:rFonts w:ascii="Franklin Gothic Book" w:hAnsi="Franklin Gothic Book" w:eastAsia="Calibri"/>
        </w:rPr>
        <w:t>2</w:t>
      </w:r>
    </w:p>
    <w:p w:rsidRPr="00927525" w:rsidR="001F044A" w:rsidP="00704A64" w:rsidRDefault="001F044A" w14:paraId="0A791AB2" w14:textId="762843E6">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Do you agree or disagree with the following statement? The </w:t>
      </w:r>
      <w:r w:rsidRPr="00201C86" w:rsidR="00201C86">
        <w:rPr>
          <w:rFonts w:ascii="Franklin Gothic Book" w:hAnsi="Franklin Gothic Book" w:eastAsia="Calibri"/>
        </w:rPr>
        <w:t>Persist to Protect</w:t>
      </w:r>
      <w:r w:rsidR="00CF3AF7">
        <w:rPr>
          <w:rFonts w:ascii="Franklin Gothic Book" w:hAnsi="Franklin Gothic Book" w:eastAsia="Calibri"/>
        </w:rPr>
        <w:t xml:space="preserve"> </w:t>
      </w:r>
      <w:r w:rsidRPr="00201C86" w:rsidR="00201C86">
        <w:rPr>
          <w:rFonts w:ascii="Franklin Gothic Book" w:hAnsi="Franklin Gothic Book" w:eastAsia="Calibri"/>
        </w:rPr>
        <w:t>campaign</w:t>
      </w:r>
      <w:r w:rsidRPr="00927525">
        <w:rPr>
          <w:rFonts w:ascii="Franklin Gothic Book" w:hAnsi="Franklin Gothic Book" w:eastAsia="Calibri"/>
        </w:rPr>
        <w:t xml:space="preserve"> media content is for everyone, including me.</w:t>
      </w:r>
    </w:p>
    <w:p w:rsidRPr="00927525" w:rsidR="001F044A" w:rsidP="00704A64" w:rsidRDefault="001F044A" w14:paraId="6301DE20" w14:textId="7C86E6E8">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Variable Label: </w:t>
      </w:r>
      <w:r w:rsidRPr="00927525" w:rsidR="00D3571A">
        <w:rPr>
          <w:rFonts w:ascii="Franklin Gothic Book" w:hAnsi="Franklin Gothic Book" w:cs="Segoe UI"/>
        </w:rPr>
        <w:t>CAM1</w:t>
      </w:r>
      <w:r w:rsidR="00D3571A">
        <w:rPr>
          <w:rFonts w:ascii="Franklin Gothic Book" w:hAnsi="Franklin Gothic Book" w:cs="Segoe UI"/>
        </w:rPr>
        <w:t>2</w:t>
      </w:r>
      <w:r w:rsidRPr="00927525">
        <w:rPr>
          <w:rFonts w:ascii="Franklin Gothic Book" w:hAnsi="Franklin Gothic Book" w:cs="Segoe UI"/>
        </w:rPr>
        <w:t>: Relevance of fake campaign</w:t>
      </w:r>
    </w:p>
    <w:p w:rsidRPr="00927525" w:rsidR="001F044A" w:rsidP="00704A64" w:rsidRDefault="00CF3AF7" w14:paraId="59B36C0E" w14:textId="400DF6D5">
      <w:pPr>
        <w:spacing w:line="276" w:lineRule="auto"/>
        <w:contextualSpacing/>
        <w:rPr>
          <w:rFonts w:ascii="Franklin Gothic Book" w:hAnsi="Franklin Gothic Book" w:cs="Segoe UI"/>
          <w:b/>
          <w:bCs/>
        </w:rPr>
      </w:pPr>
      <w:r>
        <w:rPr>
          <w:rFonts w:ascii="Franklin Gothic Book" w:hAnsi="Franklin Gothic Book" w:cs="Segoe UI"/>
          <w:b/>
          <w:bCs/>
        </w:rPr>
        <w:t>// Ask if CAM9 (Fake campaign awareness) = 1 (“Yes”). //</w:t>
      </w:r>
    </w:p>
    <w:tbl>
      <w:tblPr>
        <w:tblW w:w="0" w:type="auto"/>
        <w:tblLook w:val="04A0" w:firstRow="1" w:lastRow="0" w:firstColumn="1" w:lastColumn="0" w:noHBand="0" w:noVBand="1"/>
      </w:tblPr>
      <w:tblGrid>
        <w:gridCol w:w="1098"/>
        <w:gridCol w:w="3204"/>
      </w:tblGrid>
      <w:tr w:rsidRPr="00927525" w:rsidR="001F044A" w:rsidTr="00AE16E4" w14:paraId="0B63F52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3454DA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4C096B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8BB9A0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4BFC15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69E67A" w14:textId="77777777">
            <w:pPr>
              <w:spacing w:line="276" w:lineRule="auto"/>
              <w:contextualSpacing/>
              <w:rPr>
                <w:rFonts w:ascii="Franklin Gothic Book" w:hAnsi="Franklin Gothic Book" w:eastAsia="Calibri"/>
              </w:rPr>
            </w:pPr>
            <w:r w:rsidRPr="00927525">
              <w:rPr>
                <w:rFonts w:ascii="Franklin Gothic Book" w:hAnsi="Franklin Gothic Book"/>
              </w:rPr>
              <w:t>Strongly disagree </w:t>
            </w:r>
          </w:p>
        </w:tc>
      </w:tr>
      <w:tr w:rsidRPr="00927525" w:rsidR="001F044A" w:rsidTr="00AE16E4" w14:paraId="3452489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011ECB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B31C52" w14:textId="77777777">
            <w:pPr>
              <w:spacing w:line="276" w:lineRule="auto"/>
              <w:contextualSpacing/>
              <w:rPr>
                <w:rFonts w:ascii="Franklin Gothic Book" w:hAnsi="Franklin Gothic Book" w:eastAsia="Calibri"/>
              </w:rPr>
            </w:pPr>
            <w:r w:rsidRPr="00927525">
              <w:rPr>
                <w:rFonts w:ascii="Franklin Gothic Book" w:hAnsi="Franklin Gothic Book"/>
              </w:rPr>
              <w:t>Disagree </w:t>
            </w:r>
          </w:p>
        </w:tc>
      </w:tr>
      <w:tr w:rsidRPr="00927525" w:rsidR="001F044A" w:rsidTr="00AE16E4" w14:paraId="21AC1EB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3B7715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F830D90" w14:textId="77777777">
            <w:pPr>
              <w:spacing w:line="276" w:lineRule="auto"/>
              <w:contextualSpacing/>
              <w:rPr>
                <w:rFonts w:ascii="Franklin Gothic Book" w:hAnsi="Franklin Gothic Book" w:eastAsia="Calibri"/>
              </w:rPr>
            </w:pPr>
            <w:r w:rsidRPr="00927525">
              <w:rPr>
                <w:rFonts w:ascii="Franklin Gothic Book" w:hAnsi="Franklin Gothic Book"/>
              </w:rPr>
              <w:t>Neither agree nor disagree </w:t>
            </w:r>
          </w:p>
        </w:tc>
      </w:tr>
      <w:tr w:rsidRPr="00927525" w:rsidR="001F044A" w:rsidTr="00AE16E4" w14:paraId="2196107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22037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AEB57DA" w14:textId="77777777">
            <w:pPr>
              <w:spacing w:line="276" w:lineRule="auto"/>
              <w:contextualSpacing/>
              <w:rPr>
                <w:rFonts w:ascii="Franklin Gothic Book" w:hAnsi="Franklin Gothic Book" w:eastAsia="Calibri"/>
              </w:rPr>
            </w:pPr>
            <w:r w:rsidRPr="00927525">
              <w:rPr>
                <w:rFonts w:ascii="Franklin Gothic Book" w:hAnsi="Franklin Gothic Book"/>
              </w:rPr>
              <w:t>Agree </w:t>
            </w:r>
          </w:p>
        </w:tc>
      </w:tr>
      <w:tr w:rsidRPr="00927525" w:rsidR="001F044A" w:rsidTr="00AE16E4" w14:paraId="6C8CB99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501E5D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4DB4FB0" w14:textId="77777777">
            <w:pPr>
              <w:spacing w:line="276" w:lineRule="auto"/>
              <w:contextualSpacing/>
              <w:rPr>
                <w:rFonts w:ascii="Franklin Gothic Book" w:hAnsi="Franklin Gothic Book" w:eastAsia="Calibri"/>
              </w:rPr>
            </w:pPr>
            <w:r w:rsidRPr="00927525">
              <w:rPr>
                <w:rFonts w:ascii="Franklin Gothic Book" w:hAnsi="Franklin Gothic Book"/>
              </w:rPr>
              <w:t>Strongly agree </w:t>
            </w:r>
          </w:p>
        </w:tc>
      </w:tr>
      <w:tr w:rsidRPr="00927525" w:rsidR="001F044A" w:rsidTr="00AE16E4" w14:paraId="3D5738F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DB9184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70E5DCDF" w14:textId="789EBB3C">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201C86" w:rsidTr="00AE16E4" w14:paraId="3BD57FE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201C86" w:rsidP="00704A64" w:rsidRDefault="00201C86" w14:paraId="447C728E" w14:textId="573D3388">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201C86" w:rsidP="00704A64" w:rsidRDefault="00BE5257" w14:paraId="75438F18" w14:textId="4BA6AE35">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56305EF9" w14:textId="77777777">
      <w:pPr>
        <w:spacing w:line="276" w:lineRule="auto"/>
        <w:contextualSpacing/>
        <w:textAlignment w:val="baseline"/>
        <w:rPr>
          <w:rFonts w:ascii="Franklin Gothic Book" w:hAnsi="Franklin Gothic Book" w:cs="Segoe UI"/>
        </w:rPr>
      </w:pPr>
    </w:p>
    <w:p w:rsidRPr="00927525" w:rsidR="001F044A" w:rsidP="00704A64" w:rsidRDefault="001F044A" w14:paraId="18B8661A" w14:textId="77777777">
      <w:pPr>
        <w:spacing w:line="276" w:lineRule="auto"/>
        <w:contextualSpacing/>
        <w:textAlignment w:val="baseline"/>
        <w:rPr>
          <w:rFonts w:ascii="Franklin Gothic Book" w:hAnsi="Franklin Gothic Book" w:cs="Segoe UI"/>
        </w:rPr>
      </w:pPr>
    </w:p>
    <w:p w:rsidRPr="00927525" w:rsidR="001F044A" w:rsidP="00704A64" w:rsidRDefault="001F044A" w14:paraId="7531BFA5" w14:textId="0A305209">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C355F5">
        <w:rPr>
          <w:rFonts w:ascii="Franklin Gothic Book" w:hAnsi="Franklin Gothic Book" w:eastAsia="Calibri"/>
        </w:rPr>
        <w:t>CAM1</w:t>
      </w:r>
      <w:r w:rsidR="00C355F5">
        <w:rPr>
          <w:rFonts w:ascii="Franklin Gothic Book" w:hAnsi="Franklin Gothic Book" w:eastAsia="Calibri"/>
        </w:rPr>
        <w:t>3</w:t>
      </w:r>
    </w:p>
    <w:p w:rsidRPr="00927525" w:rsidR="001F044A" w:rsidP="00704A64" w:rsidRDefault="001F044A" w14:paraId="109212B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Question type: </w:t>
      </w:r>
      <w:r w:rsidRPr="00927525">
        <w:rPr>
          <w:rFonts w:ascii="Franklin Gothic Book" w:hAnsi="Franklin Gothic Book" w:eastAsia="Calibri"/>
          <w:bCs/>
        </w:rPr>
        <w:t>Single punch</w:t>
      </w:r>
      <w:r w:rsidRPr="00927525">
        <w:rPr>
          <w:rFonts w:ascii="Franklin Gothic Book" w:hAnsi="Franklin Gothic Book" w:eastAsia="Calibri"/>
          <w:b/>
        </w:rPr>
        <w:t xml:space="preserve"> </w:t>
      </w:r>
    </w:p>
    <w:p w:rsidRPr="00927525" w:rsidR="001F044A" w:rsidP="00704A64" w:rsidRDefault="001F044A" w14:paraId="4EE55817" w14:textId="7AC7E2F5">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C355F5">
        <w:rPr>
          <w:rFonts w:ascii="Franklin Gothic Book" w:hAnsi="Franklin Gothic Book" w:eastAsia="Calibri"/>
        </w:rPr>
        <w:t>CAM1</w:t>
      </w:r>
      <w:r w:rsidR="00C355F5">
        <w:rPr>
          <w:rFonts w:ascii="Franklin Gothic Book" w:hAnsi="Franklin Gothic Book" w:eastAsia="Calibri"/>
        </w:rPr>
        <w:t>3</w:t>
      </w:r>
    </w:p>
    <w:p w:rsidRPr="00927525" w:rsidR="001F044A" w:rsidP="00704A64" w:rsidRDefault="001F044A" w14:paraId="4F71411F" w14:textId="163AF100">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Do you agree or disagree with </w:t>
      </w:r>
      <w:r w:rsidR="00AB5BA0">
        <w:rPr>
          <w:rFonts w:ascii="Franklin Gothic Book" w:hAnsi="Franklin Gothic Book" w:eastAsia="Calibri"/>
        </w:rPr>
        <w:t>t</w:t>
      </w:r>
      <w:r w:rsidR="00BB3493">
        <w:rPr>
          <w:rFonts w:ascii="Franklin Gothic Book" w:hAnsi="Franklin Gothic Book" w:eastAsia="Calibri"/>
        </w:rPr>
        <w:t xml:space="preserve">he </w:t>
      </w:r>
      <w:r w:rsidRPr="00927525">
        <w:rPr>
          <w:rFonts w:ascii="Franklin Gothic Book" w:hAnsi="Franklin Gothic Book" w:eastAsia="Calibri"/>
        </w:rPr>
        <w:t xml:space="preserve">following statement? The </w:t>
      </w:r>
      <w:r w:rsidRPr="00201C86" w:rsidR="00201C86">
        <w:rPr>
          <w:rFonts w:ascii="Franklin Gothic Book" w:hAnsi="Franklin Gothic Book" w:eastAsia="Calibri"/>
        </w:rPr>
        <w:t>Persist to Protect campaign</w:t>
      </w:r>
      <w:r w:rsidRPr="00927525">
        <w:rPr>
          <w:rFonts w:ascii="Franklin Gothic Book" w:hAnsi="Franklin Gothic Book" w:eastAsia="Franklin Gothic Book" w:cs="Franklin Gothic Book"/>
        </w:rPr>
        <w:t xml:space="preserve"> </w:t>
      </w:r>
      <w:r w:rsidRPr="00927525">
        <w:rPr>
          <w:rFonts w:ascii="Franklin Gothic Book" w:hAnsi="Franklin Gothic Book" w:eastAsia="Calibri"/>
        </w:rPr>
        <w:t>media content grabbed my attention.</w:t>
      </w:r>
    </w:p>
    <w:p w:rsidRPr="00927525" w:rsidR="001F044A" w:rsidP="00704A64" w:rsidRDefault="001F044A" w14:paraId="46DC2923" w14:textId="615AB9FA">
      <w:pPr>
        <w:spacing w:line="276" w:lineRule="auto"/>
        <w:contextualSpacing/>
        <w:textAlignment w:val="baseline"/>
        <w:rPr>
          <w:rFonts w:ascii="Franklin Gothic Book" w:hAnsi="Franklin Gothic Book"/>
        </w:rPr>
      </w:pPr>
      <w:r w:rsidRPr="00927525">
        <w:rPr>
          <w:rFonts w:ascii="Franklin Gothic Book" w:hAnsi="Franklin Gothic Book" w:cs="Segoe UI"/>
          <w:b/>
          <w:bCs/>
        </w:rPr>
        <w:t>Variable Label: </w:t>
      </w:r>
      <w:r w:rsidRPr="00927525" w:rsidR="00C355F5">
        <w:rPr>
          <w:rFonts w:ascii="Franklin Gothic Book" w:hAnsi="Franklin Gothic Book" w:cs="Segoe UI"/>
        </w:rPr>
        <w:t>CAM1</w:t>
      </w:r>
      <w:r w:rsidR="00C355F5">
        <w:rPr>
          <w:rFonts w:ascii="Franklin Gothic Book" w:hAnsi="Franklin Gothic Book" w:cs="Segoe UI"/>
        </w:rPr>
        <w:t>3</w:t>
      </w:r>
      <w:r w:rsidRPr="00927525">
        <w:rPr>
          <w:rFonts w:ascii="Franklin Gothic Book" w:hAnsi="Franklin Gothic Book" w:cs="Segoe UI"/>
        </w:rPr>
        <w:t xml:space="preserve">: Attention grabbing of fake </w:t>
      </w:r>
      <w:proofErr w:type="gramStart"/>
      <w:r w:rsidRPr="00927525">
        <w:rPr>
          <w:rFonts w:ascii="Franklin Gothic Book" w:hAnsi="Franklin Gothic Book" w:cs="Segoe UI"/>
        </w:rPr>
        <w:t>campaign</w:t>
      </w:r>
      <w:proofErr w:type="gramEnd"/>
      <w:r w:rsidRPr="00927525">
        <w:rPr>
          <w:rFonts w:ascii="Franklin Gothic Book" w:hAnsi="Franklin Gothic Book" w:cs="Segoe UI"/>
        </w:rPr>
        <w:t> </w:t>
      </w:r>
      <w:r w:rsidRPr="00927525">
        <w:rPr>
          <w:rFonts w:ascii="Franklin Gothic Book" w:hAnsi="Franklin Gothic Book"/>
        </w:rPr>
        <w:t> </w:t>
      </w:r>
    </w:p>
    <w:p w:rsidRPr="00927525" w:rsidR="001F044A" w:rsidP="00704A64" w:rsidRDefault="00CF3AF7" w14:paraId="07230C9E" w14:textId="42981A24">
      <w:pPr>
        <w:spacing w:line="276" w:lineRule="auto"/>
        <w:contextualSpacing/>
        <w:rPr>
          <w:rFonts w:ascii="Franklin Gothic Book" w:hAnsi="Franklin Gothic Book" w:cs="Segoe UI"/>
          <w:b/>
        </w:rPr>
      </w:pPr>
      <w:r>
        <w:rPr>
          <w:rFonts w:ascii="Franklin Gothic Book" w:hAnsi="Franklin Gothic Book" w:cs="Segoe UI"/>
          <w:b/>
          <w:bCs/>
        </w:rPr>
        <w:t>// Ask if CAM9 (Fake campaign awareness) = 1 (“Yes”). //</w:t>
      </w:r>
    </w:p>
    <w:tbl>
      <w:tblPr>
        <w:tblW w:w="0" w:type="auto"/>
        <w:tblLook w:val="04A0" w:firstRow="1" w:lastRow="0" w:firstColumn="1" w:lastColumn="0" w:noHBand="0" w:noVBand="1"/>
      </w:tblPr>
      <w:tblGrid>
        <w:gridCol w:w="1098"/>
        <w:gridCol w:w="3204"/>
      </w:tblGrid>
      <w:tr w:rsidRPr="00927525" w:rsidR="001F044A" w:rsidTr="00AE16E4" w14:paraId="0AE8182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6A7C84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DBA9B6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2520A2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F28AC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7C381A8" w14:textId="77777777">
            <w:pPr>
              <w:spacing w:line="276" w:lineRule="auto"/>
              <w:contextualSpacing/>
              <w:rPr>
                <w:rFonts w:ascii="Franklin Gothic Book" w:hAnsi="Franklin Gothic Book" w:eastAsia="Calibri"/>
              </w:rPr>
            </w:pPr>
            <w:r w:rsidRPr="00927525">
              <w:rPr>
                <w:rFonts w:ascii="Franklin Gothic Book" w:hAnsi="Franklin Gothic Book"/>
              </w:rPr>
              <w:t>Strongly disagree </w:t>
            </w:r>
          </w:p>
        </w:tc>
      </w:tr>
      <w:tr w:rsidRPr="00927525" w:rsidR="001F044A" w:rsidTr="00AE16E4" w14:paraId="45EDFE9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05C919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A4A7817" w14:textId="77777777">
            <w:pPr>
              <w:spacing w:line="276" w:lineRule="auto"/>
              <w:contextualSpacing/>
              <w:rPr>
                <w:rFonts w:ascii="Franklin Gothic Book" w:hAnsi="Franklin Gothic Book" w:eastAsia="Calibri"/>
              </w:rPr>
            </w:pPr>
            <w:r w:rsidRPr="00927525">
              <w:rPr>
                <w:rFonts w:ascii="Franklin Gothic Book" w:hAnsi="Franklin Gothic Book"/>
              </w:rPr>
              <w:t>Disagree </w:t>
            </w:r>
          </w:p>
        </w:tc>
      </w:tr>
      <w:tr w:rsidRPr="00927525" w:rsidR="001F044A" w:rsidTr="00AE16E4" w14:paraId="043E07F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64BF6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353BA5" w14:textId="77777777">
            <w:pPr>
              <w:spacing w:line="276" w:lineRule="auto"/>
              <w:contextualSpacing/>
              <w:rPr>
                <w:rFonts w:ascii="Franklin Gothic Book" w:hAnsi="Franklin Gothic Book" w:eastAsia="Calibri"/>
              </w:rPr>
            </w:pPr>
            <w:r w:rsidRPr="00927525">
              <w:rPr>
                <w:rFonts w:ascii="Franklin Gothic Book" w:hAnsi="Franklin Gothic Book"/>
              </w:rPr>
              <w:t>Neither agree nor disagree </w:t>
            </w:r>
          </w:p>
        </w:tc>
      </w:tr>
      <w:tr w:rsidRPr="00927525" w:rsidR="001F044A" w:rsidTr="00AE16E4" w14:paraId="6BF9277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AC3DB6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C4EE5D" w14:textId="77777777">
            <w:pPr>
              <w:spacing w:line="276" w:lineRule="auto"/>
              <w:contextualSpacing/>
              <w:rPr>
                <w:rFonts w:ascii="Franklin Gothic Book" w:hAnsi="Franklin Gothic Book" w:eastAsia="Calibri"/>
              </w:rPr>
            </w:pPr>
            <w:r w:rsidRPr="00927525">
              <w:rPr>
                <w:rFonts w:ascii="Franklin Gothic Book" w:hAnsi="Franklin Gothic Book"/>
              </w:rPr>
              <w:t>Agree </w:t>
            </w:r>
          </w:p>
        </w:tc>
      </w:tr>
      <w:tr w:rsidRPr="00927525" w:rsidR="001F044A" w:rsidTr="00AE16E4" w14:paraId="76A3986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06D187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44F70B6" w14:textId="77777777">
            <w:pPr>
              <w:spacing w:line="276" w:lineRule="auto"/>
              <w:contextualSpacing/>
              <w:rPr>
                <w:rFonts w:ascii="Franklin Gothic Book" w:hAnsi="Franklin Gothic Book" w:eastAsia="Calibri"/>
              </w:rPr>
            </w:pPr>
            <w:r w:rsidRPr="00927525">
              <w:rPr>
                <w:rFonts w:ascii="Franklin Gothic Book" w:hAnsi="Franklin Gothic Book"/>
              </w:rPr>
              <w:t>Strongly agree </w:t>
            </w:r>
          </w:p>
        </w:tc>
      </w:tr>
      <w:tr w:rsidRPr="00927525" w:rsidR="001F044A" w:rsidTr="00AE16E4" w14:paraId="78E56D1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D1BBB8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BF53455" w14:textId="20B2BC0F">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201C86" w:rsidTr="00AE16E4" w14:paraId="0E43427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201C86" w:rsidP="00704A64" w:rsidRDefault="00201C86" w14:paraId="24F5258B" w14:textId="06E6739C">
            <w:pPr>
              <w:spacing w:line="276" w:lineRule="auto"/>
              <w:contextualSpacing/>
              <w:rPr>
                <w:rFonts w:ascii="Franklin Gothic Book" w:hAnsi="Franklin Gothic Book" w:eastAsia="Calibri"/>
              </w:rPr>
            </w:pPr>
            <w:r>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201C86" w:rsidP="00704A64" w:rsidRDefault="00BE5257" w14:paraId="6BAE06AE" w14:textId="4EE97DD2">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14968E0E" w14:textId="77777777">
      <w:pPr>
        <w:spacing w:line="276" w:lineRule="auto"/>
        <w:contextualSpacing/>
        <w:textAlignment w:val="baseline"/>
        <w:rPr>
          <w:rFonts w:ascii="Franklin Gothic Book" w:hAnsi="Franklin Gothic Book" w:cs="Segoe UI"/>
          <w:b/>
          <w:bCs/>
        </w:rPr>
      </w:pPr>
    </w:p>
    <w:p w:rsidRPr="00927525" w:rsidR="001F044A" w:rsidP="00704A64" w:rsidRDefault="001F044A" w14:paraId="6ED4773D" w14:textId="77777777">
      <w:pPr>
        <w:spacing w:line="276" w:lineRule="auto"/>
        <w:contextualSpacing/>
        <w:textAlignment w:val="baseline"/>
        <w:rPr>
          <w:rFonts w:ascii="Franklin Gothic Book" w:hAnsi="Franklin Gothic Book" w:cs="Segoe UI"/>
          <w:b/>
          <w:bCs/>
        </w:rPr>
      </w:pPr>
    </w:p>
    <w:p w:rsidRPr="00927525" w:rsidR="00341F89" w:rsidP="00704A64" w:rsidRDefault="00341F89" w14:paraId="1287AD14" w14:textId="77777777">
      <w:pPr>
        <w:spacing w:line="276" w:lineRule="auto"/>
        <w:contextualSpacing/>
        <w:rPr>
          <w:rFonts w:ascii="Franklin Gothic Book" w:hAnsi="Franklin Gothic Book" w:eastAsia="Calibri"/>
        </w:rPr>
      </w:pPr>
    </w:p>
    <w:p w:rsidRPr="00927525" w:rsidR="001F044A" w:rsidP="00704A64" w:rsidRDefault="001F044A" w14:paraId="14EC1C6A" w14:textId="459E6D25">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sidR="0014081A">
        <w:rPr>
          <w:rFonts w:ascii="Franklin Gothic Book" w:hAnsi="Franklin Gothic Book" w:eastAsia="Calibri"/>
        </w:rPr>
        <w:t>16</w:t>
      </w:r>
    </w:p>
    <w:p w:rsidRPr="00927525" w:rsidR="001F044A" w:rsidP="00704A64" w:rsidRDefault="001F044A" w14:paraId="588686C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1F044A" w:rsidP="00704A64" w:rsidRDefault="001F044A" w14:paraId="09CD29A8" w14:textId="7BFAED55">
      <w:pPr>
        <w:spacing w:line="276" w:lineRule="auto"/>
        <w:contextualSpacing/>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In the last week, have you used the following government sources to get information about COVID-19? </w:t>
      </w:r>
      <w:r w:rsidRPr="00927525">
        <w:rPr>
          <w:rFonts w:ascii="Franklin Gothic Book" w:hAnsi="Franklin Gothic Book" w:eastAsia="Calibri"/>
          <w:i/>
          <w:iCs/>
        </w:rPr>
        <w:t xml:space="preserve">Select yes or no for each item. </w:t>
      </w:r>
    </w:p>
    <w:tbl>
      <w:tblPr>
        <w:tblW w:w="5000" w:type="pct"/>
        <w:tblLook w:val="04A0" w:firstRow="1" w:lastRow="0" w:firstColumn="1" w:lastColumn="0" w:noHBand="0" w:noVBand="1"/>
      </w:tblPr>
      <w:tblGrid>
        <w:gridCol w:w="1680"/>
        <w:gridCol w:w="4886"/>
        <w:gridCol w:w="2784"/>
      </w:tblGrid>
      <w:tr w:rsidRPr="00927525" w:rsidR="001F044A" w:rsidTr="00AE16E4" w14:paraId="6041D13D" w14:textId="77777777">
        <w:trPr>
          <w:trHeight w:val="458"/>
        </w:trPr>
        <w:tc>
          <w:tcPr>
            <w:tcW w:w="898"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EC3BD6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613"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6466BD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6A4EDC0"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1F044A" w:rsidTr="00547172" w14:paraId="32558B60" w14:textId="77777777">
        <w:trPr>
          <w:trHeight w:val="864"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804FFFA" w14:textId="69CE0FAA">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_1</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2DD0C7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Official U.S. government websites</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533E143" w14:textId="1C799F5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_1: </w:t>
            </w:r>
            <w:r w:rsidRPr="00547172" w:rsidR="00547172">
              <w:rPr>
                <w:rFonts w:ascii="Franklin Gothic Book" w:hAnsi="Franklin Gothic Book" w:eastAsia="Calibri"/>
              </w:rPr>
              <w:t>Past 7-day info from</w:t>
            </w:r>
            <w:r w:rsidRPr="00547172" w:rsidDel="00547172" w:rsidR="00547172">
              <w:rPr>
                <w:rFonts w:ascii="Franklin Gothic Book" w:hAnsi="Franklin Gothic Book" w:eastAsia="Calibri"/>
              </w:rPr>
              <w:t xml:space="preserve"> </w:t>
            </w:r>
            <w:r w:rsidR="00547172">
              <w:rPr>
                <w:rFonts w:ascii="Franklin Gothic Book" w:hAnsi="Franklin Gothic Book" w:eastAsia="Calibri"/>
              </w:rPr>
              <w:t>o</w:t>
            </w:r>
            <w:r w:rsidRPr="00927525">
              <w:rPr>
                <w:rFonts w:ascii="Franklin Gothic Book" w:hAnsi="Franklin Gothic Book" w:eastAsia="Calibri"/>
              </w:rPr>
              <w:t>fficial government websites</w:t>
            </w:r>
          </w:p>
        </w:tc>
      </w:tr>
      <w:tr w:rsidRPr="00927525" w:rsidR="001F044A" w:rsidTr="00547172" w14:paraId="300196E0" w14:textId="77777777">
        <w:trPr>
          <w:trHeight w:val="864"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6D0B905" w14:textId="1046CA5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_2</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056B1C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The President of the United States/The White House</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8F0267E" w14:textId="0240B7A1">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_2: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President/White House</w:t>
            </w:r>
          </w:p>
        </w:tc>
      </w:tr>
      <w:tr w:rsidRPr="00927525" w:rsidR="001F044A" w:rsidTr="00547172" w14:paraId="3F48BB30"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805E6D1" w14:textId="06173B5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_3</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574B8C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Department of Health and Human Services (HHS)</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9E2078F" w14:textId="5CA7C46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_3: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HHS</w:t>
            </w:r>
          </w:p>
        </w:tc>
      </w:tr>
      <w:tr w:rsidRPr="00927525" w:rsidR="001F044A" w:rsidTr="00547172" w14:paraId="1DEEAA61"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441E9CA" w14:textId="3863BD6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_4</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FB2E3E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Food and Drug Administration (FDA)</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CDE79AD" w14:textId="2563086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_4: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FDA</w:t>
            </w:r>
          </w:p>
        </w:tc>
      </w:tr>
      <w:tr w:rsidRPr="00927525" w:rsidR="001F044A" w:rsidTr="00547172" w14:paraId="709D0325"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80B1E7B" w14:textId="7E291031">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_5</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D9D4D5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World Health Organization (WHO)</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6AC0732" w14:textId="42899BA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_5: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WHO</w:t>
            </w:r>
          </w:p>
        </w:tc>
      </w:tr>
      <w:tr w:rsidRPr="00927525" w:rsidR="001F044A" w:rsidTr="00547172" w14:paraId="322E5CB5"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28E978E" w14:textId="445DCDD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_6</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358F8D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Centers for Disease Control and Prevention (CDC)</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74EB97A" w14:textId="19D25E1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_6: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CDC</w:t>
            </w:r>
          </w:p>
        </w:tc>
      </w:tr>
      <w:tr w:rsidRPr="00927525" w:rsidR="001F044A" w:rsidTr="00547172" w14:paraId="79593779"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7A747FF" w14:textId="6CCA000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_7</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781DCF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Dr. Fauci/Dr. Collins/National Institute of Allergy and Infectious Diseases (NIAID)</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C072668" w14:textId="3B729C1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_7: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Fauci/Collins/NIAID</w:t>
            </w:r>
          </w:p>
        </w:tc>
      </w:tr>
      <w:tr w:rsidRPr="00927525" w:rsidR="001F044A" w:rsidTr="00547172" w14:paraId="65D87A1E"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EB21909" w14:textId="7CCBDD5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_8</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17766A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The Surgeon General of the United States</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CAAF728" w14:textId="5E8D2FF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_8: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Surgeon General</w:t>
            </w:r>
          </w:p>
        </w:tc>
      </w:tr>
      <w:tr w:rsidRPr="00927525" w:rsidR="001F044A" w:rsidTr="00547172" w14:paraId="331454E8"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CD1C0C4" w14:textId="53BABEB9">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_9</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5DD004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My state, county, or city health department</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A61C020" w14:textId="63CE4F1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_9: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State/County/ City health department</w:t>
            </w:r>
          </w:p>
        </w:tc>
      </w:tr>
      <w:tr w:rsidRPr="00927525" w:rsidR="001F044A" w:rsidTr="00547172" w14:paraId="6254194D"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E0A147C" w14:textId="5F49331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_10</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3C0A87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My State Governor</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10BF21D" w14:textId="6D453229">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_10: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Governor</w:t>
            </w:r>
          </w:p>
        </w:tc>
      </w:tr>
      <w:tr w:rsidRPr="00927525" w:rsidR="001F044A" w:rsidTr="00547172" w14:paraId="6AA79AF1"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F5B85D9" w14:textId="4045FAEB">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_11</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52ABEB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National Institute of Health (NIH)</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3E3F129" w14:textId="61260B8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_11: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NIH</w:t>
            </w:r>
          </w:p>
        </w:tc>
      </w:tr>
      <w:tr w:rsidRPr="00927525" w:rsidR="001F044A" w:rsidTr="00547172" w14:paraId="5360CF16"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AF002B7" w14:textId="44580301">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_12</w:t>
            </w:r>
          </w:p>
        </w:tc>
        <w:tc>
          <w:tcPr>
            <w:tcW w:w="2613"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4A5074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Military/Department of Defense</w:t>
            </w:r>
          </w:p>
        </w:tc>
        <w:tc>
          <w:tcPr>
            <w:tcW w:w="148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A156F6E" w14:textId="7EDA18FB">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16</w:t>
            </w:r>
            <w:r w:rsidRPr="00927525">
              <w:rPr>
                <w:rFonts w:ascii="Franklin Gothic Book" w:hAnsi="Franklin Gothic Book" w:eastAsia="Calibri"/>
              </w:rPr>
              <w:t xml:space="preserve">_12: </w:t>
            </w:r>
            <w:r w:rsidRPr="00547172" w:rsidR="00547172">
              <w:rPr>
                <w:rFonts w:ascii="Franklin Gothic Book" w:hAnsi="Franklin Gothic Book" w:eastAsia="Calibri"/>
              </w:rPr>
              <w:t xml:space="preserve">Past 7-day info from </w:t>
            </w:r>
            <w:r w:rsidRPr="00927525">
              <w:rPr>
                <w:rFonts w:ascii="Franklin Gothic Book" w:hAnsi="Franklin Gothic Book" w:eastAsia="Calibri"/>
              </w:rPr>
              <w:t>DoD</w:t>
            </w:r>
          </w:p>
        </w:tc>
      </w:tr>
      <w:tr w:rsidRPr="00927525" w:rsidR="00C7145F" w:rsidTr="00547172" w14:paraId="3EDDE9CA" w14:textId="77777777">
        <w:trPr>
          <w:trHeight w:val="576" w:hRule="exact"/>
        </w:trPr>
        <w:tc>
          <w:tcPr>
            <w:tcW w:w="898" w:type="pct"/>
            <w:tcBorders>
              <w:top w:val="single" w:color="auto" w:sz="4" w:space="0"/>
              <w:left w:val="single" w:color="auto" w:sz="4" w:space="0"/>
              <w:bottom w:val="single" w:color="auto" w:sz="4" w:space="0"/>
              <w:right w:val="single" w:color="auto" w:sz="4" w:space="0"/>
            </w:tcBorders>
          </w:tcPr>
          <w:p w:rsidRPr="00927525" w:rsidR="00C7145F" w:rsidP="00C7145F" w:rsidRDefault="00C7145F" w14:paraId="2604E6A3" w14:textId="446463D0">
            <w:pPr>
              <w:spacing w:line="276" w:lineRule="auto"/>
              <w:contextualSpacing/>
              <w:rPr>
                <w:rFonts w:ascii="Franklin Gothic Book" w:hAnsi="Franklin Gothic Book" w:eastAsia="Calibri"/>
              </w:rPr>
            </w:pPr>
            <w:r>
              <w:rPr>
                <w:rFonts w:eastAsia="Calibri" w:cstheme="minorHAnsi"/>
              </w:rPr>
              <w:t>CAM16_13</w:t>
            </w:r>
          </w:p>
        </w:tc>
        <w:tc>
          <w:tcPr>
            <w:tcW w:w="2613" w:type="pct"/>
            <w:tcBorders>
              <w:top w:val="single" w:color="auto" w:sz="4" w:space="0"/>
              <w:left w:val="single" w:color="auto" w:sz="4" w:space="0"/>
              <w:bottom w:val="single" w:color="auto" w:sz="4" w:space="0"/>
              <w:right w:val="single" w:color="auto" w:sz="4" w:space="0"/>
            </w:tcBorders>
          </w:tcPr>
          <w:p w:rsidRPr="00927525" w:rsidR="00C7145F" w:rsidP="00C7145F" w:rsidRDefault="00C7145F" w14:paraId="2510BA62" w14:textId="5A55E938">
            <w:pPr>
              <w:spacing w:line="276" w:lineRule="auto"/>
              <w:contextualSpacing/>
              <w:rPr>
                <w:rFonts w:ascii="Franklin Gothic Book" w:hAnsi="Franklin Gothic Book" w:eastAsia="Calibri"/>
              </w:rPr>
            </w:pPr>
            <w:r>
              <w:rPr>
                <w:rFonts w:eastAsia="Calibri" w:cstheme="minorHAnsi"/>
              </w:rPr>
              <w:t>U.S. Department of Veterans Affairs</w:t>
            </w:r>
          </w:p>
        </w:tc>
        <w:tc>
          <w:tcPr>
            <w:tcW w:w="1489" w:type="pct"/>
            <w:tcBorders>
              <w:top w:val="single" w:color="auto" w:sz="4" w:space="0"/>
              <w:left w:val="single" w:color="auto" w:sz="4" w:space="0"/>
              <w:bottom w:val="single" w:color="auto" w:sz="4" w:space="0"/>
              <w:right w:val="single" w:color="auto" w:sz="4" w:space="0"/>
            </w:tcBorders>
          </w:tcPr>
          <w:p w:rsidRPr="00927525" w:rsidR="00C7145F" w:rsidP="00C7145F" w:rsidRDefault="00C7145F" w14:paraId="0DCAF9CD" w14:textId="2CE0EE33">
            <w:pPr>
              <w:spacing w:line="276" w:lineRule="auto"/>
              <w:contextualSpacing/>
              <w:rPr>
                <w:rFonts w:ascii="Franklin Gothic Book" w:hAnsi="Franklin Gothic Book" w:eastAsia="Calibri"/>
              </w:rPr>
            </w:pPr>
            <w:r w:rsidRPr="00E65F67">
              <w:rPr>
                <w:rFonts w:eastAsia="Calibri" w:cstheme="minorHAnsi"/>
                <w:color w:val="00B050"/>
              </w:rPr>
              <w:t>CAM16_1</w:t>
            </w:r>
            <w:r>
              <w:rPr>
                <w:rFonts w:eastAsia="Calibri" w:cstheme="minorHAnsi"/>
                <w:color w:val="00B050"/>
              </w:rPr>
              <w:t>3</w:t>
            </w:r>
            <w:r w:rsidRPr="00E65F67">
              <w:rPr>
                <w:rFonts w:eastAsia="Calibri" w:cstheme="minorHAnsi"/>
                <w:color w:val="00B050"/>
              </w:rPr>
              <w:t xml:space="preserve">: Past 7-day info from </w:t>
            </w:r>
            <w:r>
              <w:rPr>
                <w:rFonts w:eastAsia="Calibri" w:cstheme="minorHAnsi"/>
                <w:color w:val="00B050"/>
              </w:rPr>
              <w:t>USVA</w:t>
            </w:r>
          </w:p>
        </w:tc>
      </w:tr>
    </w:tbl>
    <w:p w:rsidRPr="00927525" w:rsidR="001F044A" w:rsidP="00704A64" w:rsidRDefault="001F044A" w14:paraId="43F5700F"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09567E9F"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9D8CCF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D3BC73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14BF74E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64453FB"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lastRenderedPageBreak/>
              <w:t>0</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656A332"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No</w:t>
            </w:r>
          </w:p>
        </w:tc>
      </w:tr>
      <w:tr w:rsidRPr="00927525" w:rsidR="001F044A" w:rsidTr="00AE16E4" w14:paraId="53B9C80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FF5980B"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1</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BD69FB5"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Yes</w:t>
            </w:r>
          </w:p>
        </w:tc>
      </w:tr>
      <w:tr w:rsidRPr="00927525" w:rsidR="001F044A" w:rsidTr="00AE16E4" w14:paraId="1E089998"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93CB11B"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-99</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BE5257" w14:paraId="4863217D" w14:textId="52BE5203">
            <w:pPr>
              <w:spacing w:line="276" w:lineRule="auto"/>
              <w:contextualSpacing/>
              <w:rPr>
                <w:rFonts w:ascii="Franklin Gothic Book" w:hAnsi="Franklin Gothic Book" w:eastAsia="Calibri"/>
                <w:bCs/>
              </w:rPr>
            </w:pPr>
            <w:r>
              <w:rPr>
                <w:rFonts w:ascii="Franklin Gothic Book" w:hAnsi="Franklin Gothic Book" w:eastAsia="Calibri"/>
                <w:bCs/>
              </w:rPr>
              <w:t>REFUSED</w:t>
            </w:r>
          </w:p>
        </w:tc>
      </w:tr>
    </w:tbl>
    <w:p w:rsidRPr="00927525" w:rsidR="001F044A" w:rsidP="00704A64" w:rsidRDefault="001F044A" w14:paraId="4AF9263F" w14:textId="77777777">
      <w:pPr>
        <w:spacing w:line="276" w:lineRule="auto"/>
        <w:contextualSpacing/>
        <w:rPr>
          <w:rFonts w:ascii="Franklin Gothic Book" w:hAnsi="Franklin Gothic Book" w:eastAsia="Calibri"/>
          <w:b/>
          <w:bCs/>
        </w:rPr>
      </w:pPr>
    </w:p>
    <w:p w:rsidRPr="00927525" w:rsidR="001F044A" w:rsidP="00704A64" w:rsidRDefault="001F044A" w14:paraId="533D2A68" w14:textId="77777777">
      <w:pPr>
        <w:spacing w:line="276" w:lineRule="auto"/>
        <w:contextualSpacing/>
        <w:rPr>
          <w:rFonts w:ascii="Franklin Gothic Book" w:hAnsi="Franklin Gothic Book" w:eastAsia="Calibri"/>
          <w:b/>
          <w:bCs/>
        </w:rPr>
      </w:pPr>
    </w:p>
    <w:p w:rsidRPr="00927525" w:rsidR="001F044A" w:rsidP="00704A64" w:rsidRDefault="001F044A" w14:paraId="6C90CAB8" w14:textId="3E864766">
      <w:pPr>
        <w:spacing w:line="276" w:lineRule="auto"/>
        <w:contextualSpacing/>
        <w:rPr>
          <w:rFonts w:ascii="Franklin Gothic Book" w:hAnsi="Franklin Gothic Book" w:eastAsia="Calibri"/>
        </w:rPr>
      </w:pPr>
      <w:r w:rsidRPr="00927525">
        <w:rPr>
          <w:rFonts w:ascii="Franklin Gothic Book" w:hAnsi="Franklin Gothic Book" w:eastAsia="Calibri"/>
          <w:b/>
          <w:bCs/>
        </w:rPr>
        <w:t>Item</w:t>
      </w:r>
      <w:r w:rsidRPr="00927525">
        <w:rPr>
          <w:rFonts w:ascii="Franklin Gothic Book" w:hAnsi="Franklin Gothic Book" w:eastAsia="Calibri"/>
          <w:b/>
        </w:rPr>
        <w:t xml:space="preserve"> #: </w:t>
      </w:r>
      <w:r w:rsidRPr="00927525" w:rsidR="0014081A">
        <w:rPr>
          <w:rFonts w:ascii="Franklin Gothic Book" w:hAnsi="Franklin Gothic Book" w:eastAsia="Calibri"/>
        </w:rPr>
        <w:t>CAM1</w:t>
      </w:r>
      <w:r w:rsidR="0014081A">
        <w:rPr>
          <w:rFonts w:ascii="Franklin Gothic Book" w:hAnsi="Franklin Gothic Book" w:eastAsia="Calibri"/>
        </w:rPr>
        <w:t>7</w:t>
      </w:r>
    </w:p>
    <w:p w:rsidRPr="00927525" w:rsidR="001F044A" w:rsidP="00704A64" w:rsidRDefault="001F044A" w14:paraId="09BDE71D"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704A64" w:rsidRDefault="001F044A" w14:paraId="000C8904" w14:textId="0C2EC396">
      <w:pPr>
        <w:spacing w:line="276" w:lineRule="auto"/>
        <w:contextualSpacing/>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In the last week, have you used the following news media sources to get information about COVID-19? </w:t>
      </w:r>
      <w:r w:rsidRPr="00927525">
        <w:rPr>
          <w:rFonts w:ascii="Franklin Gothic Book" w:hAnsi="Franklin Gothic Book" w:eastAsia="Calibri"/>
          <w:i/>
          <w:iCs/>
        </w:rPr>
        <w:t xml:space="preserve">Select yes or no for each item. </w:t>
      </w:r>
    </w:p>
    <w:p w:rsidRPr="00927525" w:rsidR="00587EB1" w:rsidP="00704A64" w:rsidRDefault="00B1612E" w14:paraId="7FB5381B" w14:textId="17C14ACF">
      <w:pPr>
        <w:spacing w:line="276" w:lineRule="auto"/>
        <w:contextualSpacing/>
        <w:rPr>
          <w:rFonts w:ascii="Franklin Gothic Book" w:hAnsi="Franklin Gothic Book" w:cs="Segoe UI"/>
        </w:rPr>
      </w:pPr>
      <w:r>
        <w:rPr>
          <w:rFonts w:ascii="Franklin Gothic Book" w:hAnsi="Franklin Gothic Book" w:eastAsia="Calibri"/>
          <w:b/>
          <w:bCs/>
          <w:color w:val="auto"/>
        </w:rPr>
        <w:t>// Randomize order of subitems. //</w:t>
      </w:r>
    </w:p>
    <w:tbl>
      <w:tblPr>
        <w:tblW w:w="5000" w:type="pct"/>
        <w:tblLook w:val="04A0" w:firstRow="1" w:lastRow="0" w:firstColumn="1" w:lastColumn="0" w:noHBand="0" w:noVBand="1"/>
      </w:tblPr>
      <w:tblGrid>
        <w:gridCol w:w="1740"/>
        <w:gridCol w:w="3805"/>
        <w:gridCol w:w="3805"/>
      </w:tblGrid>
      <w:tr w:rsidRPr="00927525" w:rsidR="001F044A" w:rsidTr="00AE16E4" w14:paraId="2AE3202F"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BF10710"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035"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8A8DBE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1086A4F"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3B77F9F5"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656697D" w14:textId="406DDD1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C19C60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Fox News</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3CE469F" w14:textId="00E3B4A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w:t>
            </w:r>
            <w:r w:rsidR="00547172">
              <w:rPr>
                <w:rFonts w:ascii="Franklin Gothic Book" w:hAnsi="Franklin Gothic Book" w:eastAsia="Calibri"/>
              </w:rPr>
              <w:t xml:space="preserve">: Past 7-day info from </w:t>
            </w:r>
            <w:r w:rsidRPr="00927525">
              <w:rPr>
                <w:rFonts w:ascii="Franklin Gothic Book" w:hAnsi="Franklin Gothic Book" w:eastAsia="Calibri"/>
              </w:rPr>
              <w:t>Fox</w:t>
            </w:r>
          </w:p>
        </w:tc>
      </w:tr>
      <w:tr w:rsidRPr="00927525" w:rsidR="001F044A" w:rsidTr="00547172" w14:paraId="10A410C0" w14:textId="77777777">
        <w:trPr>
          <w:trHeight w:val="576"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4BD0EB0" w14:textId="0E04BF2B">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_2</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3E931E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Breitbart News</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42B6A92" w14:textId="3A95A2B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_2</w:t>
            </w:r>
            <w:r w:rsidR="00547172">
              <w:rPr>
                <w:rFonts w:ascii="Franklin Gothic Book" w:hAnsi="Franklin Gothic Book" w:eastAsia="Calibri"/>
              </w:rPr>
              <w:t xml:space="preserve">: Past 7-day info from </w:t>
            </w:r>
            <w:r w:rsidRPr="00927525">
              <w:rPr>
                <w:rFonts w:ascii="Franklin Gothic Book" w:hAnsi="Franklin Gothic Book" w:eastAsia="Calibri"/>
              </w:rPr>
              <w:t>Breitbart</w:t>
            </w:r>
          </w:p>
        </w:tc>
      </w:tr>
      <w:tr w:rsidRPr="00927525" w:rsidR="001F044A" w:rsidTr="00AE16E4" w14:paraId="2F791084"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1234196" w14:textId="4F2E370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_3</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097D4E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One America News (OAN)</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BD0AC92" w14:textId="1990F81E">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_3</w:t>
            </w:r>
            <w:r w:rsidR="00547172">
              <w:rPr>
                <w:rFonts w:ascii="Franklin Gothic Book" w:hAnsi="Franklin Gothic Book" w:eastAsia="Calibri"/>
              </w:rPr>
              <w:t xml:space="preserve">: Past 7-day info from </w:t>
            </w:r>
            <w:r w:rsidRPr="00927525">
              <w:rPr>
                <w:rFonts w:ascii="Franklin Gothic Book" w:hAnsi="Franklin Gothic Book" w:eastAsia="Calibri"/>
              </w:rPr>
              <w:t>OAN</w:t>
            </w:r>
          </w:p>
        </w:tc>
      </w:tr>
      <w:tr w:rsidRPr="00927525" w:rsidR="001F044A" w:rsidTr="00AE16E4" w14:paraId="4A4FE677"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27B69A0" w14:textId="29AA3103">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_4</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38FF88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New York Post</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53DAE2E" w14:textId="698B527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_4</w:t>
            </w:r>
            <w:r w:rsidR="00547172">
              <w:rPr>
                <w:rFonts w:ascii="Franklin Gothic Book" w:hAnsi="Franklin Gothic Book" w:eastAsia="Calibri"/>
              </w:rPr>
              <w:t xml:space="preserve">: Past 7-day info from </w:t>
            </w:r>
            <w:r w:rsidRPr="00927525">
              <w:rPr>
                <w:rFonts w:ascii="Franklin Gothic Book" w:hAnsi="Franklin Gothic Book" w:eastAsia="Calibri"/>
              </w:rPr>
              <w:t>NY Post</w:t>
            </w:r>
          </w:p>
        </w:tc>
      </w:tr>
      <w:tr w:rsidRPr="00927525" w:rsidR="001F044A" w:rsidTr="00AE16E4" w14:paraId="29046763"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6492F34" w14:textId="523A86BB">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_5</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0A4E52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Wall Street Journal</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0F74450" w14:textId="20E7889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_5</w:t>
            </w:r>
            <w:r w:rsidR="00547172">
              <w:rPr>
                <w:rFonts w:ascii="Franklin Gothic Book" w:hAnsi="Franklin Gothic Book" w:eastAsia="Calibri"/>
              </w:rPr>
              <w:t xml:space="preserve">: Past 7-day info from </w:t>
            </w:r>
            <w:r w:rsidRPr="00927525">
              <w:rPr>
                <w:rFonts w:ascii="Franklin Gothic Book" w:hAnsi="Franklin Gothic Book" w:eastAsia="Calibri"/>
              </w:rPr>
              <w:t>WSJ</w:t>
            </w:r>
          </w:p>
        </w:tc>
      </w:tr>
      <w:tr w:rsidRPr="00927525" w:rsidR="001F044A" w:rsidTr="00AE16E4" w14:paraId="42B65F90"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8FF0EE5" w14:textId="489466DA">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_6</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BEB229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ABC News</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69A2626" w14:textId="6D6F7E7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_6</w:t>
            </w:r>
            <w:r w:rsidR="00547172">
              <w:rPr>
                <w:rFonts w:ascii="Franklin Gothic Book" w:hAnsi="Franklin Gothic Book" w:eastAsia="Calibri"/>
              </w:rPr>
              <w:t xml:space="preserve">: Past 7-day info from </w:t>
            </w:r>
            <w:r w:rsidRPr="00927525">
              <w:rPr>
                <w:rFonts w:ascii="Franklin Gothic Book" w:hAnsi="Franklin Gothic Book" w:eastAsia="Calibri"/>
              </w:rPr>
              <w:t>ABC</w:t>
            </w:r>
          </w:p>
        </w:tc>
      </w:tr>
      <w:tr w:rsidRPr="00927525" w:rsidR="001F044A" w:rsidTr="00AE16E4" w14:paraId="000757A2"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97CF665" w14:textId="60BD623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_7</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A056DC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NBC News</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D51A3D8" w14:textId="6952855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_7</w:t>
            </w:r>
            <w:r w:rsidR="00547172">
              <w:rPr>
                <w:rFonts w:ascii="Franklin Gothic Book" w:hAnsi="Franklin Gothic Book" w:eastAsia="Calibri"/>
              </w:rPr>
              <w:t xml:space="preserve">: Past 7-day info from </w:t>
            </w:r>
            <w:r w:rsidRPr="00927525">
              <w:rPr>
                <w:rFonts w:ascii="Franklin Gothic Book" w:hAnsi="Franklin Gothic Book" w:eastAsia="Calibri"/>
              </w:rPr>
              <w:t>NBC</w:t>
            </w:r>
          </w:p>
        </w:tc>
      </w:tr>
      <w:tr w:rsidRPr="00927525" w:rsidR="001F044A" w:rsidTr="00AE16E4" w14:paraId="7110470D"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4B9A43D" w14:textId="170CB79E">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_8</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0DE8F74"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CBS News</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5322DB6" w14:textId="1DD382E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_8</w:t>
            </w:r>
            <w:r w:rsidR="00547172">
              <w:rPr>
                <w:rFonts w:ascii="Franklin Gothic Book" w:hAnsi="Franklin Gothic Book" w:eastAsia="Calibri"/>
              </w:rPr>
              <w:t xml:space="preserve">: Past 7-day info from </w:t>
            </w:r>
            <w:r w:rsidRPr="00927525">
              <w:rPr>
                <w:rFonts w:ascii="Franklin Gothic Book" w:hAnsi="Franklin Gothic Book" w:eastAsia="Calibri"/>
              </w:rPr>
              <w:t>CBS</w:t>
            </w:r>
          </w:p>
        </w:tc>
      </w:tr>
      <w:tr w:rsidRPr="00927525" w:rsidR="001F044A" w:rsidTr="00547172" w14:paraId="622155F7" w14:textId="77777777">
        <w:trPr>
          <w:trHeight w:val="576"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882B6CF" w14:textId="63292D21">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_9</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9ABEB0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MSNBC</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3655959" w14:textId="565289C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_9</w:t>
            </w:r>
            <w:r w:rsidR="00547172">
              <w:rPr>
                <w:rFonts w:ascii="Franklin Gothic Book" w:hAnsi="Franklin Gothic Book" w:eastAsia="Calibri"/>
              </w:rPr>
              <w:t xml:space="preserve">: Past 7-day info from </w:t>
            </w:r>
            <w:r w:rsidRPr="00927525">
              <w:rPr>
                <w:rFonts w:ascii="Franklin Gothic Book" w:hAnsi="Franklin Gothic Book" w:eastAsia="Calibri"/>
              </w:rPr>
              <w:t>MSNBC</w:t>
            </w:r>
          </w:p>
        </w:tc>
      </w:tr>
      <w:tr w:rsidRPr="00927525" w:rsidR="001F044A" w:rsidTr="00547172" w14:paraId="45F4B94D" w14:textId="77777777">
        <w:trPr>
          <w:trHeight w:val="576"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3EBCC22" w14:textId="6E886EAE">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_10</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803014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CNN</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655D5B8" w14:textId="377C5C4E">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_10</w:t>
            </w:r>
            <w:r w:rsidR="00547172">
              <w:rPr>
                <w:rFonts w:ascii="Franklin Gothic Book" w:hAnsi="Franklin Gothic Book" w:eastAsia="Calibri"/>
              </w:rPr>
              <w:t xml:space="preserve">: Past 7-day info from </w:t>
            </w:r>
            <w:r w:rsidRPr="00927525">
              <w:rPr>
                <w:rFonts w:ascii="Franklin Gothic Book" w:hAnsi="Franklin Gothic Book" w:eastAsia="Calibri"/>
              </w:rPr>
              <w:t>CNN</w:t>
            </w:r>
          </w:p>
        </w:tc>
      </w:tr>
      <w:tr w:rsidRPr="00927525" w:rsidR="001F044A" w:rsidTr="00AE16E4" w14:paraId="266CCF34" w14:textId="77777777">
        <w:trPr>
          <w:trHeight w:val="259"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875A76C" w14:textId="5489F1E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_11</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4A4BC0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New York Times</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ECDC0DE" w14:textId="38EDDAFA">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_11</w:t>
            </w:r>
            <w:r w:rsidR="00547172">
              <w:rPr>
                <w:rFonts w:ascii="Franklin Gothic Book" w:hAnsi="Franklin Gothic Book" w:eastAsia="Calibri"/>
              </w:rPr>
              <w:t xml:space="preserve">: Past 7-day info from </w:t>
            </w:r>
            <w:r w:rsidRPr="00927525">
              <w:rPr>
                <w:rFonts w:ascii="Franklin Gothic Book" w:hAnsi="Franklin Gothic Book" w:eastAsia="Calibri"/>
              </w:rPr>
              <w:t>NY Times</w:t>
            </w:r>
          </w:p>
        </w:tc>
      </w:tr>
      <w:tr w:rsidRPr="00927525" w:rsidR="001F044A" w:rsidTr="00547172" w14:paraId="4AAE9E79" w14:textId="77777777">
        <w:trPr>
          <w:trHeight w:val="576" w:hRule="exact"/>
        </w:trPr>
        <w:tc>
          <w:tcPr>
            <w:tcW w:w="930"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755CD77" w14:textId="08D282C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_12</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1B8245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NPR / PBS</w:t>
            </w:r>
          </w:p>
        </w:tc>
        <w:tc>
          <w:tcPr>
            <w:tcW w:w="2035"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05652AD" w14:textId="17F67CF8">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17</w:t>
            </w:r>
            <w:r w:rsidRPr="00927525">
              <w:rPr>
                <w:rFonts w:ascii="Franklin Gothic Book" w:hAnsi="Franklin Gothic Book" w:eastAsia="Calibri"/>
              </w:rPr>
              <w:t>_12</w:t>
            </w:r>
            <w:r w:rsidR="00547172">
              <w:rPr>
                <w:rFonts w:ascii="Franklin Gothic Book" w:hAnsi="Franklin Gothic Book" w:eastAsia="Calibri"/>
              </w:rPr>
              <w:t xml:space="preserve">: Past 7-day info from </w:t>
            </w:r>
            <w:r w:rsidRPr="00927525">
              <w:rPr>
                <w:rFonts w:ascii="Franklin Gothic Book" w:hAnsi="Franklin Gothic Book" w:eastAsia="Calibri"/>
              </w:rPr>
              <w:t>NPR/PBS</w:t>
            </w:r>
          </w:p>
        </w:tc>
      </w:tr>
    </w:tbl>
    <w:p w:rsidRPr="00927525" w:rsidR="001F044A" w:rsidP="00704A64" w:rsidRDefault="001F044A" w14:paraId="280269D1"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06AA0A4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FA232F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C89345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42CA5B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4593EBA"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0</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EC845DB"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No</w:t>
            </w:r>
          </w:p>
        </w:tc>
      </w:tr>
      <w:tr w:rsidRPr="00927525" w:rsidR="001F044A" w:rsidTr="00AE16E4" w14:paraId="16FBAC28"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FDD6DE9"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1</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CCE7216"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Yes</w:t>
            </w:r>
          </w:p>
        </w:tc>
      </w:tr>
      <w:tr w:rsidRPr="00927525" w:rsidR="001F044A" w:rsidTr="00AE16E4" w14:paraId="26F9494C"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0083F3D"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-99</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BE5257" w14:paraId="676EF6A7" w14:textId="0ECFE1F4">
            <w:pPr>
              <w:spacing w:line="276" w:lineRule="auto"/>
              <w:contextualSpacing/>
              <w:rPr>
                <w:rFonts w:ascii="Franklin Gothic Book" w:hAnsi="Franklin Gothic Book" w:eastAsia="Calibri"/>
                <w:bCs/>
              </w:rPr>
            </w:pPr>
            <w:r>
              <w:rPr>
                <w:rFonts w:ascii="Franklin Gothic Book" w:hAnsi="Franklin Gothic Book" w:eastAsia="Calibri"/>
                <w:bCs/>
              </w:rPr>
              <w:t>REFUSED</w:t>
            </w:r>
          </w:p>
        </w:tc>
      </w:tr>
    </w:tbl>
    <w:p w:rsidRPr="00927525" w:rsidR="001F044A" w:rsidP="00704A64" w:rsidRDefault="001F044A" w14:paraId="447DC047" w14:textId="77777777">
      <w:pPr>
        <w:spacing w:line="276" w:lineRule="auto"/>
        <w:contextualSpacing/>
        <w:rPr>
          <w:rFonts w:ascii="Franklin Gothic Book" w:hAnsi="Franklin Gothic Book" w:eastAsia="Calibri"/>
          <w:b/>
          <w:bCs/>
        </w:rPr>
      </w:pPr>
    </w:p>
    <w:p w:rsidRPr="00927525" w:rsidR="001F044A" w:rsidP="00704A64" w:rsidRDefault="001F044A" w14:paraId="27462B34" w14:textId="77777777">
      <w:pPr>
        <w:spacing w:line="276" w:lineRule="auto"/>
        <w:contextualSpacing/>
        <w:rPr>
          <w:rFonts w:ascii="Franklin Gothic Book" w:hAnsi="Franklin Gothic Book" w:eastAsia="Calibri"/>
          <w:b/>
          <w:bCs/>
        </w:rPr>
      </w:pPr>
    </w:p>
    <w:p w:rsidRPr="00927525" w:rsidR="001F044A" w:rsidP="00704A64" w:rsidRDefault="001F044A" w14:paraId="49F42156" w14:textId="7FA4DEEA">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Item #: </w:t>
      </w:r>
      <w:r w:rsidRPr="00927525">
        <w:rPr>
          <w:rFonts w:ascii="Franklin Gothic Book" w:hAnsi="Franklin Gothic Book" w:eastAsia="Calibri"/>
        </w:rPr>
        <w:t>CAM</w:t>
      </w:r>
      <w:r w:rsidR="0014081A">
        <w:rPr>
          <w:rFonts w:ascii="Franklin Gothic Book" w:hAnsi="Franklin Gothic Book" w:eastAsia="Calibri"/>
        </w:rPr>
        <w:t>18</w:t>
      </w:r>
    </w:p>
    <w:p w:rsidRPr="00927525" w:rsidR="001F044A" w:rsidP="00704A64" w:rsidRDefault="001F044A" w14:paraId="35AFC9F8"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704A64" w:rsidRDefault="001F044A" w14:paraId="427DB0FF" w14:textId="3CFAEAA2">
      <w:pPr>
        <w:spacing w:line="276" w:lineRule="auto"/>
        <w:contextualSpacing/>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In the last week, have you used the following social media sources to get information about COVID-19? </w:t>
      </w:r>
      <w:r w:rsidRPr="00927525">
        <w:rPr>
          <w:rFonts w:ascii="Franklin Gothic Book" w:hAnsi="Franklin Gothic Book" w:eastAsia="Calibri"/>
          <w:i/>
          <w:iCs/>
        </w:rPr>
        <w:t xml:space="preserve">Select yes or no for each item. </w:t>
      </w:r>
    </w:p>
    <w:p w:rsidR="007D36D5" w:rsidP="00704A64" w:rsidRDefault="007D36D5" w14:paraId="3A8337D2" w14:textId="6CFEC081">
      <w:pPr>
        <w:spacing w:line="276" w:lineRule="auto"/>
        <w:contextualSpacing/>
        <w:rPr>
          <w:rFonts w:ascii="Franklin Gothic Book" w:hAnsi="Franklin Gothic Book" w:eastAsia="Calibri"/>
          <w:b/>
          <w:bCs/>
          <w:color w:val="auto"/>
        </w:rPr>
      </w:pPr>
      <w:r w:rsidRPr="00447BEE">
        <w:rPr>
          <w:rFonts w:ascii="Franklin Gothic Book" w:hAnsi="Franklin Gothic Book" w:eastAsia="Calibri"/>
          <w:b/>
          <w:bCs/>
          <w:color w:val="auto"/>
        </w:rPr>
        <w:t>// Randomize order of subitems</w:t>
      </w:r>
      <w:r>
        <w:rPr>
          <w:rFonts w:ascii="Franklin Gothic Book" w:hAnsi="Franklin Gothic Book" w:eastAsia="Calibri"/>
          <w:b/>
          <w:bCs/>
          <w:color w:val="auto"/>
        </w:rPr>
        <w:t xml:space="preserve"> except for CAM</w:t>
      </w:r>
      <w:r w:rsidR="0014081A">
        <w:rPr>
          <w:rFonts w:ascii="Franklin Gothic Book" w:hAnsi="Franklin Gothic Book" w:eastAsia="Calibri"/>
          <w:b/>
          <w:bCs/>
          <w:color w:val="auto"/>
        </w:rPr>
        <w:t>18</w:t>
      </w:r>
      <w:r>
        <w:rPr>
          <w:rFonts w:ascii="Franklin Gothic Book" w:hAnsi="Franklin Gothic Book" w:eastAsia="Calibri"/>
          <w:b/>
          <w:bCs/>
          <w:color w:val="auto"/>
        </w:rPr>
        <w:t xml:space="preserve">_8 </w:t>
      </w:r>
      <w:r w:rsidR="00C355F5">
        <w:rPr>
          <w:rFonts w:ascii="Franklin Gothic Book" w:hAnsi="Franklin Gothic Book" w:eastAsia="Calibri"/>
          <w:b/>
          <w:bCs/>
          <w:color w:val="auto"/>
        </w:rPr>
        <w:t>(</w:t>
      </w:r>
      <w:r>
        <w:rPr>
          <w:rFonts w:ascii="Franklin Gothic Book" w:hAnsi="Franklin Gothic Book" w:eastAsia="Calibri"/>
          <w:b/>
          <w:bCs/>
          <w:color w:val="auto"/>
        </w:rPr>
        <w:t>“</w:t>
      </w:r>
      <w:r w:rsidR="00FF7497">
        <w:rPr>
          <w:rFonts w:ascii="Franklin Gothic Book" w:hAnsi="Franklin Gothic Book" w:eastAsia="Calibri"/>
          <w:b/>
          <w:bCs/>
          <w:color w:val="auto"/>
        </w:rPr>
        <w:t>Other [TEXTBOX]</w:t>
      </w:r>
      <w:r>
        <w:rPr>
          <w:rFonts w:ascii="Franklin Gothic Book" w:hAnsi="Franklin Gothic Book" w:eastAsia="Calibri"/>
          <w:b/>
          <w:bCs/>
          <w:color w:val="auto"/>
        </w:rPr>
        <w:t>”</w:t>
      </w:r>
      <w:r w:rsidR="00C355F5">
        <w:rPr>
          <w:rFonts w:ascii="Franklin Gothic Book" w:hAnsi="Franklin Gothic Book" w:eastAsia="Calibri"/>
          <w:b/>
          <w:bCs/>
          <w:color w:val="auto"/>
        </w:rPr>
        <w:t>)</w:t>
      </w:r>
      <w:r>
        <w:rPr>
          <w:rFonts w:ascii="Franklin Gothic Book" w:hAnsi="Franklin Gothic Book" w:eastAsia="Calibri"/>
          <w:b/>
          <w:bCs/>
          <w:color w:val="auto"/>
        </w:rPr>
        <w:t xml:space="preserve"> </w:t>
      </w:r>
      <w:r w:rsidRPr="00447BEE">
        <w:rPr>
          <w:rFonts w:ascii="Franklin Gothic Book" w:hAnsi="Franklin Gothic Book" w:eastAsia="Calibri"/>
          <w:b/>
          <w:bCs/>
          <w:color w:val="auto"/>
        </w:rPr>
        <w:t>/</w:t>
      </w:r>
      <w:r>
        <w:rPr>
          <w:rFonts w:ascii="Franklin Gothic Book" w:hAnsi="Franklin Gothic Book" w:eastAsia="Calibri"/>
          <w:b/>
          <w:bCs/>
          <w:color w:val="auto"/>
        </w:rPr>
        <w:t>/</w:t>
      </w:r>
    </w:p>
    <w:p w:rsidRPr="00C13612" w:rsidR="00C13612" w:rsidP="00704A64" w:rsidRDefault="00C13612" w14:paraId="042C0496" w14:textId="488D4C70">
      <w:pPr>
        <w:spacing w:line="276" w:lineRule="auto"/>
        <w:contextualSpacing/>
        <w:rPr>
          <w:rFonts w:ascii="Franklin Gothic Book" w:hAnsi="Franklin Gothic Book" w:eastAsia="Calibri"/>
          <w:b/>
          <w:bCs/>
        </w:rPr>
      </w:pPr>
      <w:r>
        <w:rPr>
          <w:rFonts w:ascii="Franklin Gothic Book" w:hAnsi="Franklin Gothic Book" w:eastAsia="Calibri"/>
          <w:b/>
          <w:bCs/>
        </w:rPr>
        <w:t xml:space="preserve">// Include soft prompt if CAM18_8 </w:t>
      </w:r>
      <w:r w:rsidR="00CB3F84">
        <w:rPr>
          <w:rFonts w:ascii="Franklin Gothic Book" w:hAnsi="Franklin Gothic Book" w:eastAsia="Calibri"/>
          <w:b/>
          <w:bCs/>
        </w:rPr>
        <w:t xml:space="preserve">(Other) </w:t>
      </w:r>
      <w:r>
        <w:rPr>
          <w:rFonts w:ascii="Franklin Gothic Book" w:hAnsi="Franklin Gothic Book" w:eastAsia="Calibri"/>
          <w:b/>
          <w:bCs/>
        </w:rPr>
        <w:t>= 1 (“Yes), but no text is entered. //</w:t>
      </w:r>
    </w:p>
    <w:tbl>
      <w:tblPr>
        <w:tblW w:w="8918" w:type="dxa"/>
        <w:tblLook w:val="04A0" w:firstRow="1" w:lastRow="0" w:firstColumn="1" w:lastColumn="0" w:noHBand="0" w:noVBand="1"/>
      </w:tblPr>
      <w:tblGrid>
        <w:gridCol w:w="1602"/>
        <w:gridCol w:w="3658"/>
        <w:gridCol w:w="3658"/>
      </w:tblGrid>
      <w:tr w:rsidRPr="00927525" w:rsidR="001F044A" w:rsidTr="00AE16E4" w14:paraId="0C47DF92"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AFC071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lastRenderedPageBreak/>
              <w:t>Variable Name</w:t>
            </w:r>
          </w:p>
        </w:tc>
        <w:tc>
          <w:tcPr>
            <w:tcW w:w="365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1A80E9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7456532"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1F044A" w:rsidTr="00547172" w14:paraId="09F1D477"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C58A48E" w14:textId="7308C119">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_1</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FAD9E2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Facebook</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97F07E" w14:textId="6624E8E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_1</w:t>
            </w:r>
            <w:r w:rsidR="00547172">
              <w:rPr>
                <w:rFonts w:ascii="Franklin Gothic Book" w:hAnsi="Franklin Gothic Book" w:eastAsia="Calibri"/>
              </w:rPr>
              <w:t xml:space="preserve">: Past 7-day info from </w:t>
            </w:r>
            <w:r w:rsidRPr="00927525">
              <w:rPr>
                <w:rFonts w:ascii="Franklin Gothic Book" w:hAnsi="Franklin Gothic Book" w:eastAsia="Calibri"/>
              </w:rPr>
              <w:t>Facebook</w:t>
            </w:r>
          </w:p>
        </w:tc>
      </w:tr>
      <w:tr w:rsidRPr="00927525" w:rsidR="001F044A" w:rsidTr="00547172" w14:paraId="0E9DDFEF"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D707FAC" w14:textId="328ABDC9">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_2</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FDEA3E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Twitter</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43AF04" w14:textId="310778E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_2</w:t>
            </w:r>
            <w:r w:rsidR="00547172">
              <w:rPr>
                <w:rFonts w:ascii="Franklin Gothic Book" w:hAnsi="Franklin Gothic Book" w:eastAsia="Calibri"/>
              </w:rPr>
              <w:t xml:space="preserve">: Past 7-day info from </w:t>
            </w:r>
            <w:r w:rsidRPr="00927525">
              <w:rPr>
                <w:rFonts w:ascii="Franklin Gothic Book" w:hAnsi="Franklin Gothic Book" w:eastAsia="Calibri"/>
              </w:rPr>
              <w:t>Twitter</w:t>
            </w:r>
          </w:p>
        </w:tc>
      </w:tr>
      <w:tr w:rsidRPr="00927525" w:rsidR="001F044A" w:rsidTr="00547172" w14:paraId="5910E200"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9A47F22" w14:textId="7A6A629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_3</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6AE14B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Instagram</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F5E8B40" w14:textId="06B5017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_3</w:t>
            </w:r>
            <w:r w:rsidR="00547172">
              <w:rPr>
                <w:rFonts w:ascii="Franklin Gothic Book" w:hAnsi="Franklin Gothic Book" w:eastAsia="Calibri"/>
              </w:rPr>
              <w:t xml:space="preserve">: Past 7-day info from </w:t>
            </w:r>
            <w:r w:rsidRPr="00927525">
              <w:rPr>
                <w:rFonts w:ascii="Franklin Gothic Book" w:hAnsi="Franklin Gothic Book" w:eastAsia="Calibri"/>
              </w:rPr>
              <w:t>Instagram</w:t>
            </w:r>
          </w:p>
        </w:tc>
      </w:tr>
      <w:tr w:rsidRPr="00927525" w:rsidR="001F044A" w:rsidTr="00547172" w14:paraId="000648FB"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7BB0C56" w14:textId="7950FB2E">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_4</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DD5467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Snapchat</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9FDFE01" w14:textId="690709A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_4</w:t>
            </w:r>
            <w:r w:rsidR="00547172">
              <w:rPr>
                <w:rFonts w:ascii="Franklin Gothic Book" w:hAnsi="Franklin Gothic Book" w:eastAsia="Calibri"/>
              </w:rPr>
              <w:t xml:space="preserve">: Past 7-day info from </w:t>
            </w:r>
            <w:r w:rsidRPr="00927525">
              <w:rPr>
                <w:rFonts w:ascii="Franklin Gothic Book" w:hAnsi="Franklin Gothic Book" w:eastAsia="Calibri"/>
              </w:rPr>
              <w:t>Snapchat</w:t>
            </w:r>
          </w:p>
        </w:tc>
      </w:tr>
      <w:tr w:rsidRPr="00927525" w:rsidR="001F044A" w:rsidTr="00547172" w14:paraId="637D8C37"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C2A65C8" w14:textId="32EC77E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_5</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18F5DA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YouTube</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08DFC7" w14:textId="4E092A9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_5</w:t>
            </w:r>
            <w:r w:rsidR="00547172">
              <w:rPr>
                <w:rFonts w:ascii="Franklin Gothic Book" w:hAnsi="Franklin Gothic Book" w:eastAsia="Calibri"/>
              </w:rPr>
              <w:t xml:space="preserve">: Past 7-day info from </w:t>
            </w:r>
            <w:r w:rsidRPr="00927525">
              <w:rPr>
                <w:rFonts w:ascii="Franklin Gothic Book" w:hAnsi="Franklin Gothic Book" w:eastAsia="Calibri"/>
              </w:rPr>
              <w:t>YouTube</w:t>
            </w:r>
          </w:p>
        </w:tc>
      </w:tr>
      <w:tr w:rsidRPr="00927525" w:rsidR="001F044A" w:rsidTr="00547172" w14:paraId="7FDEED80"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278F94A" w14:textId="026E1CDB">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_6</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6006785" w14:textId="77777777">
            <w:pPr>
              <w:spacing w:line="276" w:lineRule="auto"/>
              <w:contextualSpacing/>
              <w:rPr>
                <w:rFonts w:ascii="Franklin Gothic Book" w:hAnsi="Franklin Gothic Book" w:eastAsia="Calibri"/>
              </w:rPr>
            </w:pPr>
            <w:proofErr w:type="spellStart"/>
            <w:r w:rsidRPr="00927525">
              <w:rPr>
                <w:rFonts w:ascii="Franklin Gothic Book" w:hAnsi="Franklin Gothic Book" w:eastAsia="Calibri"/>
              </w:rPr>
              <w:t>TikTok</w:t>
            </w:r>
            <w:proofErr w:type="spellEnd"/>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89038C6" w14:textId="50B30F03">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_6</w:t>
            </w:r>
            <w:r w:rsidR="00547172">
              <w:rPr>
                <w:rFonts w:ascii="Franklin Gothic Book" w:hAnsi="Franklin Gothic Book" w:eastAsia="Calibri"/>
              </w:rPr>
              <w:t xml:space="preserve">: Past 7-day info from </w:t>
            </w:r>
            <w:proofErr w:type="spellStart"/>
            <w:r w:rsidRPr="00927525">
              <w:rPr>
                <w:rFonts w:ascii="Franklin Gothic Book" w:hAnsi="Franklin Gothic Book" w:eastAsia="Calibri"/>
              </w:rPr>
              <w:t>TikTok</w:t>
            </w:r>
            <w:proofErr w:type="spellEnd"/>
          </w:p>
        </w:tc>
      </w:tr>
      <w:tr w:rsidRPr="00927525" w:rsidR="001F044A" w:rsidTr="00547172" w14:paraId="33924B05"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4A4515" w14:textId="517E6E93">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_7</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A48FA9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Reddit</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CC24308" w14:textId="0053B61E">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14081A">
              <w:rPr>
                <w:rFonts w:ascii="Franklin Gothic Book" w:hAnsi="Franklin Gothic Book" w:eastAsia="Calibri"/>
              </w:rPr>
              <w:t>18</w:t>
            </w:r>
            <w:r w:rsidRPr="00927525">
              <w:rPr>
                <w:rFonts w:ascii="Franklin Gothic Book" w:hAnsi="Franklin Gothic Book" w:eastAsia="Calibri"/>
              </w:rPr>
              <w:t>_7</w:t>
            </w:r>
            <w:r w:rsidR="00547172">
              <w:rPr>
                <w:rFonts w:ascii="Franklin Gothic Book" w:hAnsi="Franklin Gothic Book" w:eastAsia="Calibri"/>
              </w:rPr>
              <w:t xml:space="preserve">: Past 7-day info from </w:t>
            </w:r>
            <w:r w:rsidRPr="00927525">
              <w:rPr>
                <w:rFonts w:ascii="Franklin Gothic Book" w:hAnsi="Franklin Gothic Book" w:eastAsia="Calibri"/>
              </w:rPr>
              <w:t>Reddit</w:t>
            </w:r>
          </w:p>
        </w:tc>
      </w:tr>
      <w:tr w:rsidRPr="00927525" w:rsidR="001F044A" w:rsidTr="00547172" w14:paraId="5503F6DD"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E54D2BD" w14:textId="54503622">
            <w:pPr>
              <w:spacing w:line="276" w:lineRule="auto"/>
              <w:contextualSpacing/>
              <w:rPr>
                <w:rFonts w:ascii="Franklin Gothic Book" w:hAnsi="Franklin Gothic Book" w:eastAsia="Calibri"/>
              </w:rPr>
            </w:pPr>
            <w:r w:rsidRPr="00927525" w:rsidDel="0059699D">
              <w:rPr>
                <w:rFonts w:ascii="Franklin Gothic Book" w:hAnsi="Franklin Gothic Book" w:eastAsia="Calibri"/>
              </w:rPr>
              <w:t>CAM18</w:t>
            </w:r>
            <w:r w:rsidRPr="00927525">
              <w:rPr>
                <w:rFonts w:ascii="Franklin Gothic Book" w:hAnsi="Franklin Gothic Book" w:eastAsia="Calibri"/>
              </w:rPr>
              <w:t>_8</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FF7497" w14:paraId="672560EB" w14:textId="73B3EBEF">
            <w:pPr>
              <w:spacing w:line="276" w:lineRule="auto"/>
              <w:contextualSpacing/>
              <w:rPr>
                <w:rFonts w:ascii="Franklin Gothic Book" w:hAnsi="Franklin Gothic Book" w:eastAsia="Calibri"/>
              </w:rPr>
            </w:pPr>
            <w:r>
              <w:rPr>
                <w:rFonts w:ascii="Franklin Gothic Book" w:hAnsi="Franklin Gothic Book" w:eastAsia="Calibri"/>
              </w:rPr>
              <w:t>Other [TEXTBOX]</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004036C" w14:textId="267E5014">
            <w:pPr>
              <w:spacing w:line="276" w:lineRule="auto"/>
              <w:contextualSpacing/>
              <w:rPr>
                <w:rFonts w:ascii="Franklin Gothic Book" w:hAnsi="Franklin Gothic Book" w:eastAsia="Calibri"/>
              </w:rPr>
            </w:pPr>
            <w:r w:rsidRPr="00927525" w:rsidDel="0059699D">
              <w:rPr>
                <w:rFonts w:ascii="Franklin Gothic Book" w:hAnsi="Franklin Gothic Book" w:eastAsia="Calibri"/>
              </w:rPr>
              <w:t>CAM18</w:t>
            </w:r>
            <w:r w:rsidRPr="00927525">
              <w:rPr>
                <w:rFonts w:ascii="Franklin Gothic Book" w:hAnsi="Franklin Gothic Book" w:eastAsia="Calibri"/>
              </w:rPr>
              <w:t>_8</w:t>
            </w:r>
            <w:r w:rsidR="00547172">
              <w:rPr>
                <w:rFonts w:ascii="Franklin Gothic Book" w:hAnsi="Franklin Gothic Book" w:eastAsia="Calibri"/>
              </w:rPr>
              <w:t xml:space="preserve">: Past 7-day info from </w:t>
            </w:r>
            <w:r w:rsidR="00FF7497">
              <w:rPr>
                <w:rFonts w:ascii="Franklin Gothic Book" w:hAnsi="Franklin Gothic Book" w:eastAsia="Calibri"/>
              </w:rPr>
              <w:t>Other [</w:t>
            </w:r>
            <w:r w:rsidR="00B860D1">
              <w:rPr>
                <w:rFonts w:ascii="Franklin Gothic Book" w:hAnsi="Franklin Gothic Book" w:eastAsia="Calibri"/>
              </w:rPr>
              <w:t>Specify</w:t>
            </w:r>
            <w:r w:rsidR="00FF7497">
              <w:rPr>
                <w:rFonts w:ascii="Franklin Gothic Book" w:hAnsi="Franklin Gothic Book" w:eastAsia="Calibri"/>
              </w:rPr>
              <w:t>]</w:t>
            </w:r>
          </w:p>
        </w:tc>
      </w:tr>
    </w:tbl>
    <w:p w:rsidRPr="00927525" w:rsidR="001F044A" w:rsidP="00704A64" w:rsidRDefault="001F044A" w14:paraId="142251B5"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47EB6E43"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3A542E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605647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845922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DF1DC21"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0</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296A505"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No</w:t>
            </w:r>
          </w:p>
        </w:tc>
      </w:tr>
      <w:tr w:rsidRPr="00927525" w:rsidR="001F044A" w:rsidTr="00AE16E4" w14:paraId="5623852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00493C6"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1</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AA5CFD9"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Yes</w:t>
            </w:r>
          </w:p>
        </w:tc>
      </w:tr>
      <w:tr w:rsidRPr="00927525" w:rsidR="001F044A" w:rsidTr="00AE16E4" w14:paraId="798BA7DE"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BB8489E" w14:textId="77777777">
            <w:pPr>
              <w:spacing w:line="276" w:lineRule="auto"/>
              <w:contextualSpacing/>
              <w:rPr>
                <w:rFonts w:ascii="Franklin Gothic Book" w:hAnsi="Franklin Gothic Book" w:eastAsia="Calibri"/>
                <w:bCs/>
              </w:rPr>
            </w:pPr>
            <w:r w:rsidRPr="00927525">
              <w:rPr>
                <w:rFonts w:ascii="Franklin Gothic Book" w:hAnsi="Franklin Gothic Book" w:eastAsia="Calibri"/>
                <w:bCs/>
              </w:rPr>
              <w:t>-99</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BE5257" w14:paraId="57C69D41" w14:textId="43C2E053">
            <w:pPr>
              <w:spacing w:line="276" w:lineRule="auto"/>
              <w:contextualSpacing/>
              <w:rPr>
                <w:rFonts w:ascii="Franklin Gothic Book" w:hAnsi="Franklin Gothic Book" w:eastAsia="Calibri"/>
                <w:bCs/>
              </w:rPr>
            </w:pPr>
            <w:r>
              <w:rPr>
                <w:rFonts w:ascii="Franklin Gothic Book" w:hAnsi="Franklin Gothic Book" w:eastAsia="Calibri"/>
                <w:bCs/>
              </w:rPr>
              <w:t>REFUSED</w:t>
            </w:r>
          </w:p>
        </w:tc>
      </w:tr>
    </w:tbl>
    <w:p w:rsidRPr="00927525" w:rsidR="001F044A" w:rsidP="00704A64" w:rsidRDefault="001F044A" w14:paraId="7DB3E701" w14:textId="77777777">
      <w:pPr>
        <w:spacing w:line="276" w:lineRule="auto"/>
        <w:contextualSpacing/>
        <w:rPr>
          <w:rFonts w:ascii="Franklin Gothic Book" w:hAnsi="Franklin Gothic Book" w:eastAsia="Calibri"/>
          <w:b/>
          <w:bCs/>
        </w:rPr>
      </w:pPr>
    </w:p>
    <w:p w:rsidRPr="00927525" w:rsidR="001F044A" w:rsidP="00704A64" w:rsidRDefault="001F044A" w14:paraId="79B21F33" w14:textId="77777777">
      <w:pPr>
        <w:spacing w:line="276" w:lineRule="auto"/>
        <w:contextualSpacing/>
        <w:rPr>
          <w:rFonts w:ascii="Franklin Gothic Book" w:hAnsi="Franklin Gothic Book" w:eastAsia="Calibri"/>
          <w:b/>
          <w:bCs/>
          <w:i/>
          <w:iCs/>
        </w:rPr>
      </w:pPr>
    </w:p>
    <w:p w:rsidR="001F044A" w:rsidP="00704A64" w:rsidRDefault="001F044A" w14:paraId="0D31DE1D" w14:textId="7A07951B">
      <w:pPr>
        <w:spacing w:line="276" w:lineRule="auto"/>
        <w:contextualSpacing/>
        <w:rPr>
          <w:rFonts w:ascii="Franklin Gothic Book" w:hAnsi="Franklin Gothic Book" w:eastAsia="Calibri"/>
        </w:rPr>
      </w:pPr>
    </w:p>
    <w:p w:rsidRPr="00927525" w:rsidR="00C7145F" w:rsidP="00C7145F" w:rsidRDefault="00C7145F" w14:paraId="376123D9" w14:textId="47CDB3B1">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CAM1</w:t>
      </w:r>
      <w:r>
        <w:rPr>
          <w:rFonts w:ascii="Franklin Gothic Book" w:hAnsi="Franklin Gothic Book" w:eastAsia="Calibri"/>
        </w:rPr>
        <w:t>9a</w:t>
      </w:r>
    </w:p>
    <w:p w:rsidRPr="00927525" w:rsidR="00C7145F" w:rsidP="00C7145F" w:rsidRDefault="00C7145F" w14:paraId="24A8FF7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 Punch</w:t>
      </w:r>
    </w:p>
    <w:p w:rsidRPr="00927525" w:rsidR="00C7145F" w:rsidP="00C7145F" w:rsidRDefault="00C7145F" w14:paraId="025E5F71" w14:textId="3973559B">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CAM1</w:t>
      </w:r>
      <w:r>
        <w:rPr>
          <w:rFonts w:ascii="Franklin Gothic Book" w:hAnsi="Franklin Gothic Book" w:eastAsia="Calibri"/>
        </w:rPr>
        <w:t>9a</w:t>
      </w:r>
    </w:p>
    <w:p w:rsidRPr="00927525" w:rsidR="00C7145F" w:rsidP="00C7145F" w:rsidRDefault="00C7145F" w14:paraId="79801D48" w14:textId="0BA7D927">
      <w:pPr>
        <w:spacing w:line="276" w:lineRule="auto"/>
        <w:contextualSpacing/>
        <w:rPr>
          <w:rFonts w:ascii="Franklin Gothic Book" w:hAnsi="Franklin Gothic Book" w:eastAsia="Calibri"/>
          <w:i/>
          <w:i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Before today, have you </w:t>
      </w:r>
      <w:r w:rsidRPr="00927525">
        <w:rPr>
          <w:rFonts w:ascii="Franklin Gothic Book" w:hAnsi="Franklin Gothic Book" w:eastAsia="Calibri"/>
          <w:u w:val="single"/>
        </w:rPr>
        <w:t>heard of</w:t>
      </w:r>
      <w:r w:rsidRPr="00927525">
        <w:rPr>
          <w:rFonts w:ascii="Franklin Gothic Book" w:hAnsi="Franklin Gothic Book" w:eastAsia="Calibri"/>
        </w:rPr>
        <w:t xml:space="preserve"> the website </w:t>
      </w:r>
      <w:r>
        <w:rPr>
          <w:rFonts w:ascii="Franklin Gothic Book" w:hAnsi="Franklin Gothic Book" w:eastAsia="Calibri"/>
        </w:rPr>
        <w:t>vaccines.gov</w:t>
      </w:r>
      <w:r w:rsidRPr="00927525">
        <w:rPr>
          <w:rFonts w:ascii="Franklin Gothic Book" w:hAnsi="Franklin Gothic Book" w:eastAsia="Calibri"/>
        </w:rPr>
        <w:t>?</w:t>
      </w:r>
    </w:p>
    <w:p w:rsidRPr="00927525" w:rsidR="00C7145F" w:rsidP="00C7145F" w:rsidRDefault="00C7145F" w14:paraId="42F04BF1" w14:textId="3FAF5D15">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Pr>
          <w:rFonts w:ascii="Franklin Gothic Book" w:hAnsi="Franklin Gothic Book" w:eastAsia="Calibri"/>
        </w:rPr>
        <w:t>CAM1</w:t>
      </w:r>
      <w:r>
        <w:rPr>
          <w:rFonts w:ascii="Franklin Gothic Book" w:hAnsi="Franklin Gothic Book" w:eastAsia="Calibri"/>
        </w:rPr>
        <w:t>9a</w:t>
      </w:r>
      <w:r w:rsidRPr="00927525">
        <w:rPr>
          <w:rFonts w:ascii="Franklin Gothic Book" w:hAnsi="Franklin Gothic Book" w:eastAsia="Calibri"/>
        </w:rPr>
        <w:t xml:space="preserve">: </w:t>
      </w:r>
      <w:r>
        <w:rPr>
          <w:rFonts w:ascii="Franklin Gothic Book" w:hAnsi="Franklin Gothic Book" w:eastAsia="Calibri"/>
        </w:rPr>
        <w:t xml:space="preserve">vaccines.gov </w:t>
      </w:r>
      <w:r w:rsidRPr="00927525">
        <w:rPr>
          <w:rFonts w:ascii="Franklin Gothic Book" w:hAnsi="Franklin Gothic Book" w:eastAsia="Calibri"/>
        </w:rPr>
        <w:t>site awareness</w:t>
      </w:r>
    </w:p>
    <w:tbl>
      <w:tblPr>
        <w:tblW w:w="0" w:type="auto"/>
        <w:tblLook w:val="04A0" w:firstRow="1" w:lastRow="0" w:firstColumn="1" w:lastColumn="0" w:noHBand="0" w:noVBand="1"/>
      </w:tblPr>
      <w:tblGrid>
        <w:gridCol w:w="1098"/>
        <w:gridCol w:w="3204"/>
      </w:tblGrid>
      <w:tr w:rsidRPr="00927525" w:rsidR="00C7145F" w:rsidTr="00BF7057" w14:paraId="51071EA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179E45F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2DEF511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C7145F" w:rsidTr="00BF7057" w14:paraId="19D41C2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192F95B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518FEF1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C7145F" w:rsidTr="00BF7057" w14:paraId="16AE0F4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947B82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F6FFF9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C7145F" w:rsidTr="00BF7057" w14:paraId="6189EDC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2E8C666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5B40D721"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C7145F" w:rsidP="00C7145F" w:rsidRDefault="00C7145F" w14:paraId="037478AA" w14:textId="77777777">
      <w:pPr>
        <w:spacing w:line="276" w:lineRule="auto"/>
        <w:contextualSpacing/>
        <w:rPr>
          <w:rFonts w:ascii="Franklin Gothic Book" w:hAnsi="Franklin Gothic Book" w:eastAsia="Calibri"/>
          <w:b/>
        </w:rPr>
      </w:pPr>
    </w:p>
    <w:p w:rsidRPr="00927525" w:rsidR="00C7145F" w:rsidP="00C7145F" w:rsidRDefault="00C7145F" w14:paraId="2645C529" w14:textId="77777777">
      <w:pPr>
        <w:spacing w:line="276" w:lineRule="auto"/>
        <w:contextualSpacing/>
        <w:rPr>
          <w:rFonts w:ascii="Franklin Gothic Book" w:hAnsi="Franklin Gothic Book" w:eastAsia="Calibri"/>
          <w:b/>
        </w:rPr>
      </w:pPr>
    </w:p>
    <w:p w:rsidRPr="00927525" w:rsidR="00C7145F" w:rsidP="00C7145F" w:rsidRDefault="00C7145F" w14:paraId="5DA98099" w14:textId="1CAD84B1">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19b</w:t>
      </w:r>
    </w:p>
    <w:p w:rsidRPr="00927525" w:rsidR="00C7145F" w:rsidP="00C7145F" w:rsidRDefault="00C7145F" w14:paraId="4AB74B18"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Single-Punch</w:t>
      </w:r>
    </w:p>
    <w:p w:rsidRPr="00927525" w:rsidR="00C7145F" w:rsidP="00C7145F" w:rsidRDefault="00C7145F" w14:paraId="74C8A591" w14:textId="38CCDFDD">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w:t>
      </w:r>
      <w:r>
        <w:rPr>
          <w:rFonts w:ascii="Franklin Gothic Book" w:hAnsi="Franklin Gothic Book" w:eastAsia="Calibri"/>
        </w:rPr>
        <w:t>19b</w:t>
      </w:r>
    </w:p>
    <w:p w:rsidRPr="00927525" w:rsidR="00C7145F" w:rsidP="00C7145F" w:rsidRDefault="00C7145F" w14:paraId="5084A150" w14:textId="712C46E8">
      <w:pPr>
        <w:spacing w:line="276" w:lineRule="auto"/>
        <w:contextualSpacing/>
        <w:rPr>
          <w:rFonts w:ascii="Franklin Gothic Book" w:hAnsi="Franklin Gothic Book" w:eastAsia="Calibri"/>
          <w:i/>
          <w:iCs/>
        </w:rPr>
      </w:pPr>
      <w:r w:rsidRPr="00927525">
        <w:rPr>
          <w:rFonts w:ascii="Franklin Gothic Book" w:hAnsi="Franklin Gothic Book" w:eastAsia="Calibri"/>
          <w:b/>
          <w:bCs/>
        </w:rPr>
        <w:lastRenderedPageBreak/>
        <w:t xml:space="preserve">Variable Text: </w:t>
      </w:r>
      <w:r w:rsidRPr="00927525">
        <w:rPr>
          <w:rFonts w:ascii="Franklin Gothic Book" w:hAnsi="Franklin Gothic Book" w:eastAsia="Calibri"/>
        </w:rPr>
        <w:t xml:space="preserve">Before today, have you </w:t>
      </w:r>
      <w:r w:rsidRPr="00927525">
        <w:rPr>
          <w:rFonts w:ascii="Franklin Gothic Book" w:hAnsi="Franklin Gothic Book" w:eastAsia="Calibri"/>
          <w:u w:val="single"/>
        </w:rPr>
        <w:t>visited</w:t>
      </w:r>
      <w:r w:rsidRPr="00927525">
        <w:rPr>
          <w:rFonts w:ascii="Franklin Gothic Book" w:hAnsi="Franklin Gothic Book" w:eastAsia="Calibri"/>
        </w:rPr>
        <w:t xml:space="preserve"> the website </w:t>
      </w:r>
      <w:r>
        <w:rPr>
          <w:rFonts w:ascii="Franklin Gothic Book" w:hAnsi="Franklin Gothic Book" w:eastAsia="Calibri"/>
        </w:rPr>
        <w:t>vaccines.gov</w:t>
      </w:r>
      <w:r w:rsidRPr="00927525">
        <w:rPr>
          <w:rFonts w:ascii="Franklin Gothic Book" w:hAnsi="Franklin Gothic Book" w:eastAsia="Calibri"/>
        </w:rPr>
        <w:t>?</w:t>
      </w:r>
    </w:p>
    <w:p w:rsidRPr="00927525" w:rsidR="00C7145F" w:rsidP="00C7145F" w:rsidRDefault="00C7145F" w14:paraId="0B2D5ACC" w14:textId="6E517DE7">
      <w:pPr>
        <w:spacing w:line="276" w:lineRule="auto"/>
        <w:contextualSpacing/>
        <w:rPr>
          <w:rFonts w:ascii="Franklin Gothic Book" w:hAnsi="Franklin Gothic Book" w:eastAsia="Calibri"/>
          <w:color w:val="FF0000"/>
        </w:rPr>
      </w:pPr>
      <w:r w:rsidRPr="00927525">
        <w:rPr>
          <w:rFonts w:ascii="Franklin Gothic Book" w:hAnsi="Franklin Gothic Book" w:eastAsia="Calibri"/>
          <w:b/>
          <w:bCs/>
        </w:rPr>
        <w:t xml:space="preserve">Variable Label: </w:t>
      </w:r>
      <w:r w:rsidRPr="00927525">
        <w:rPr>
          <w:rFonts w:ascii="Franklin Gothic Book" w:hAnsi="Franklin Gothic Book" w:eastAsia="Calibri"/>
        </w:rPr>
        <w:t>CAM</w:t>
      </w:r>
      <w:r>
        <w:rPr>
          <w:rFonts w:ascii="Franklin Gothic Book" w:hAnsi="Franklin Gothic Book" w:eastAsia="Calibri"/>
        </w:rPr>
        <w:t>19b</w:t>
      </w:r>
      <w:r w:rsidRPr="00927525">
        <w:rPr>
          <w:rFonts w:ascii="Franklin Gothic Book" w:hAnsi="Franklin Gothic Book" w:eastAsia="Calibri"/>
        </w:rPr>
        <w:t xml:space="preserve">: </w:t>
      </w:r>
      <w:r>
        <w:rPr>
          <w:rFonts w:ascii="Franklin Gothic Book" w:hAnsi="Franklin Gothic Book" w:eastAsia="Calibri"/>
        </w:rPr>
        <w:t>vaccines.gov</w:t>
      </w:r>
      <w:r w:rsidRPr="00927525">
        <w:rPr>
          <w:rFonts w:ascii="Franklin Gothic Book" w:hAnsi="Franklin Gothic Book" w:eastAsia="Calibri"/>
        </w:rPr>
        <w:t xml:space="preserve"> site visit</w:t>
      </w:r>
    </w:p>
    <w:p w:rsidRPr="00927525" w:rsidR="00C7145F" w:rsidP="00C7145F" w:rsidRDefault="00C7145F" w14:paraId="66010AB1" w14:textId="0FF148B7">
      <w:pPr>
        <w:spacing w:line="276" w:lineRule="auto"/>
        <w:contextualSpacing/>
        <w:rPr>
          <w:rFonts w:ascii="Franklin Gothic Book" w:hAnsi="Franklin Gothic Book" w:cs="Segoe UI"/>
          <w:b/>
          <w:bCs/>
        </w:rPr>
      </w:pPr>
      <w:r w:rsidRPr="00927525">
        <w:rPr>
          <w:rFonts w:ascii="Franklin Gothic Book" w:hAnsi="Franklin Gothic Book" w:cs="Segoe UI"/>
          <w:b/>
          <w:bCs/>
        </w:rPr>
        <w:t>// Ask if CAM1</w:t>
      </w:r>
      <w:r>
        <w:rPr>
          <w:rFonts w:ascii="Franklin Gothic Book" w:hAnsi="Franklin Gothic Book" w:cs="Segoe UI"/>
          <w:b/>
          <w:bCs/>
        </w:rPr>
        <w:t>9a</w:t>
      </w:r>
      <w:r w:rsidRPr="00927525">
        <w:rPr>
          <w:rFonts w:ascii="Franklin Gothic Book" w:hAnsi="Franklin Gothic Book" w:cs="Segoe UI"/>
          <w:b/>
          <w:bCs/>
        </w:rPr>
        <w:t xml:space="preserve"> (</w:t>
      </w:r>
      <w:r>
        <w:rPr>
          <w:rFonts w:ascii="Franklin Gothic Book" w:hAnsi="Franklin Gothic Book" w:cs="Segoe UI"/>
          <w:b/>
          <w:bCs/>
        </w:rPr>
        <w:t xml:space="preserve">vaccines.gov </w:t>
      </w:r>
      <w:r w:rsidRPr="00927525">
        <w:rPr>
          <w:rFonts w:ascii="Franklin Gothic Book" w:hAnsi="Franklin Gothic Book" w:cs="Segoe UI"/>
          <w:b/>
          <w:bCs/>
        </w:rPr>
        <w:t xml:space="preserve">site </w:t>
      </w:r>
      <w:r>
        <w:rPr>
          <w:rFonts w:ascii="Franklin Gothic Book" w:hAnsi="Franklin Gothic Book" w:cs="Segoe UI"/>
          <w:b/>
          <w:bCs/>
        </w:rPr>
        <w:t>awareness</w:t>
      </w:r>
      <w:r w:rsidRPr="00927525">
        <w:rPr>
          <w:rFonts w:ascii="Franklin Gothic Book" w:hAnsi="Franklin Gothic Book" w:cs="Segoe UI"/>
          <w:b/>
          <w:bCs/>
        </w:rPr>
        <w:t xml:space="preserve">) = </w:t>
      </w:r>
      <w:r>
        <w:rPr>
          <w:rFonts w:ascii="Franklin Gothic Book" w:hAnsi="Franklin Gothic Book" w:cs="Segoe UI"/>
          <w:b/>
          <w:bCs/>
        </w:rPr>
        <w:t>1 (</w:t>
      </w:r>
      <w:r w:rsidRPr="00927525">
        <w:rPr>
          <w:rFonts w:ascii="Franklin Gothic Book" w:hAnsi="Franklin Gothic Book" w:cs="Segoe UI"/>
          <w:b/>
          <w:bCs/>
        </w:rPr>
        <w:t>“Yes”</w:t>
      </w:r>
      <w:r>
        <w:rPr>
          <w:rFonts w:ascii="Franklin Gothic Book" w:hAnsi="Franklin Gothic Book" w:cs="Segoe UI"/>
          <w:b/>
          <w:bCs/>
        </w:rPr>
        <w:t>).</w:t>
      </w:r>
      <w:r w:rsidRPr="00927525">
        <w:rPr>
          <w:rFonts w:ascii="Franklin Gothic Book" w:hAnsi="Franklin Gothic Book" w:cs="Segoe UI"/>
          <w:b/>
          <w:bCs/>
        </w:rPr>
        <w:t xml:space="preserve"> //</w:t>
      </w:r>
    </w:p>
    <w:tbl>
      <w:tblPr>
        <w:tblW w:w="0" w:type="auto"/>
        <w:tblLook w:val="04A0" w:firstRow="1" w:lastRow="0" w:firstColumn="1" w:lastColumn="0" w:noHBand="0" w:noVBand="1"/>
      </w:tblPr>
      <w:tblGrid>
        <w:gridCol w:w="1098"/>
        <w:gridCol w:w="3204"/>
      </w:tblGrid>
      <w:tr w:rsidRPr="00927525" w:rsidR="00C7145F" w:rsidTr="00BF7057" w14:paraId="7745253B"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5104062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226E29C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C7145F" w:rsidTr="00BF7057" w14:paraId="2DB43D0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2B2514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DE3F8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C7145F" w:rsidTr="00BF7057" w14:paraId="6B4978D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695DA0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6DDA505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C7145F" w:rsidTr="00BF7057" w14:paraId="48A7FF9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CACC7F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0B8000B6"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C7145F" w:rsidTr="00BF7057" w14:paraId="5C94EBD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005038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0B65D479" w14:textId="7777777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C7145F" w:rsidP="00C7145F" w:rsidRDefault="00C7145F" w14:paraId="5829692E" w14:textId="77777777">
      <w:pPr>
        <w:spacing w:line="276" w:lineRule="auto"/>
        <w:contextualSpacing/>
        <w:rPr>
          <w:rFonts w:ascii="Franklin Gothic Book" w:hAnsi="Franklin Gothic Book" w:eastAsia="MS Mincho"/>
        </w:rPr>
      </w:pPr>
    </w:p>
    <w:p w:rsidRPr="00927525" w:rsidR="00C7145F" w:rsidP="00C7145F" w:rsidRDefault="00C7145F" w14:paraId="47B4F921" w14:textId="77777777">
      <w:pPr>
        <w:spacing w:line="276" w:lineRule="auto"/>
        <w:contextualSpacing/>
        <w:rPr>
          <w:rFonts w:ascii="Franklin Gothic Book" w:hAnsi="Franklin Gothic Book" w:eastAsia="MS Mincho"/>
        </w:rPr>
      </w:pPr>
    </w:p>
    <w:p w:rsidRPr="00927525" w:rsidR="00C7145F" w:rsidP="00C7145F" w:rsidRDefault="00C7145F" w14:paraId="04C644A7" w14:textId="5794EE3C">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19c</w:t>
      </w:r>
    </w:p>
    <w:p w:rsidRPr="00927525" w:rsidR="00C7145F" w:rsidP="00C7145F" w:rsidRDefault="00C7145F" w14:paraId="45447018"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 xml:space="preserve">Question Type: </w:t>
      </w:r>
      <w:r w:rsidRPr="00927525">
        <w:rPr>
          <w:rFonts w:ascii="Franklin Gothic Book" w:hAnsi="Franklin Gothic Book" w:cs="Segoe UI"/>
        </w:rPr>
        <w:t>Grid</w:t>
      </w:r>
    </w:p>
    <w:p w:rsidRPr="00927525" w:rsidR="00C7145F" w:rsidP="00C7145F" w:rsidRDefault="00C7145F" w14:paraId="6D8D0FC0" w14:textId="0D387322">
      <w:pPr>
        <w:spacing w:line="276" w:lineRule="auto"/>
        <w:contextualSpacing/>
        <w:textAlignment w:val="baseline"/>
        <w:rPr>
          <w:rFonts w:ascii="Franklin Gothic Book" w:hAnsi="Franklin Gothic Book" w:cs="Segoe U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about the website </w:t>
      </w:r>
      <w:r>
        <w:rPr>
          <w:rFonts w:ascii="Franklin Gothic Book" w:hAnsi="Franklin Gothic Book" w:eastAsia="Calibri"/>
        </w:rPr>
        <w:t>vaccines.gov</w:t>
      </w:r>
      <w:r w:rsidRPr="00927525">
        <w:rPr>
          <w:rFonts w:ascii="Franklin Gothic Book" w:hAnsi="Franklin Gothic Book" w:eastAsia="Calibri"/>
        </w:rPr>
        <w:t xml:space="preserve">? </w:t>
      </w:r>
      <w:r w:rsidRPr="00927525">
        <w:rPr>
          <w:rFonts w:ascii="Franklin Gothic Book" w:hAnsi="Franklin Gothic Book" w:eastAsia="Calibri"/>
          <w:i/>
          <w:iCs/>
        </w:rPr>
        <w:t>Select one response for each item.</w:t>
      </w:r>
    </w:p>
    <w:p w:rsidR="00C7145F" w:rsidP="00C7145F" w:rsidRDefault="00C7145F" w14:paraId="57A21A15" w14:textId="13DC778A">
      <w:pPr>
        <w:spacing w:line="276" w:lineRule="auto"/>
        <w:contextualSpacing/>
        <w:rPr>
          <w:rFonts w:ascii="Franklin Gothic Book" w:hAnsi="Franklin Gothic Book" w:cs="Segoe UI"/>
          <w:b/>
          <w:bCs/>
        </w:rPr>
      </w:pPr>
      <w:r w:rsidRPr="00927525">
        <w:rPr>
          <w:rFonts w:ascii="Franklin Gothic Book" w:hAnsi="Franklin Gothic Book" w:cs="Segoe UI"/>
          <w:b/>
          <w:bCs/>
        </w:rPr>
        <w:t>// Ask if CAM</w:t>
      </w:r>
      <w:r>
        <w:rPr>
          <w:rFonts w:ascii="Franklin Gothic Book" w:hAnsi="Franklin Gothic Book" w:cs="Segoe UI"/>
          <w:b/>
          <w:bCs/>
        </w:rPr>
        <w:t>19b</w:t>
      </w:r>
      <w:r w:rsidRPr="00927525">
        <w:rPr>
          <w:rFonts w:ascii="Franklin Gothic Book" w:hAnsi="Franklin Gothic Book" w:cs="Segoe UI"/>
          <w:b/>
          <w:bCs/>
        </w:rPr>
        <w:t xml:space="preserve"> (</w:t>
      </w:r>
      <w:r>
        <w:rPr>
          <w:rFonts w:ascii="Franklin Gothic Book" w:hAnsi="Franklin Gothic Book" w:cs="Segoe UI"/>
          <w:b/>
          <w:bCs/>
        </w:rPr>
        <w:t>vaccines.gov</w:t>
      </w:r>
      <w:r w:rsidRPr="00927525">
        <w:rPr>
          <w:rFonts w:ascii="Franklin Gothic Book" w:hAnsi="Franklin Gothic Book" w:cs="Segoe UI"/>
          <w:b/>
          <w:bCs/>
        </w:rPr>
        <w:t xml:space="preserve"> site visit) = </w:t>
      </w:r>
      <w:r>
        <w:rPr>
          <w:rFonts w:ascii="Franklin Gothic Book" w:hAnsi="Franklin Gothic Book" w:cs="Segoe UI"/>
          <w:b/>
          <w:bCs/>
        </w:rPr>
        <w:t>1 (</w:t>
      </w:r>
      <w:r w:rsidRPr="00927525">
        <w:rPr>
          <w:rFonts w:ascii="Franklin Gothic Book" w:hAnsi="Franklin Gothic Book" w:cs="Segoe UI"/>
          <w:b/>
          <w:bCs/>
        </w:rPr>
        <w:t>“Yes”</w:t>
      </w:r>
      <w:r>
        <w:rPr>
          <w:rFonts w:ascii="Franklin Gothic Book" w:hAnsi="Franklin Gothic Book" w:cs="Segoe UI"/>
          <w:b/>
          <w:bCs/>
        </w:rPr>
        <w:t>)</w:t>
      </w:r>
      <w:r w:rsidRPr="00927525">
        <w:rPr>
          <w:rFonts w:ascii="Franklin Gothic Book" w:hAnsi="Franklin Gothic Book" w:cs="Segoe UI"/>
          <w:b/>
          <w:bCs/>
        </w:rPr>
        <w:t xml:space="preserve"> //</w:t>
      </w:r>
    </w:p>
    <w:p w:rsidRPr="00927525" w:rsidR="00C7145F" w:rsidP="00C7145F" w:rsidRDefault="00C7145F" w14:paraId="00CF6FAD" w14:textId="77777777">
      <w:pPr>
        <w:spacing w:line="276" w:lineRule="auto"/>
        <w:contextualSpacing/>
        <w:rPr>
          <w:rFonts w:ascii="Franklin Gothic Book" w:hAnsi="Franklin Gothic Book" w:cs="Segoe UI"/>
          <w:b/>
          <w:bCs/>
        </w:rPr>
      </w:pPr>
      <w:r>
        <w:rPr>
          <w:rFonts w:ascii="Franklin Gothic Book" w:hAnsi="Franklin Gothic Book" w:eastAsia="Calibri"/>
          <w:b/>
          <w:bCs/>
          <w:color w:val="auto"/>
        </w:rPr>
        <w:t>// Randomize order of subitems. //</w:t>
      </w:r>
    </w:p>
    <w:tbl>
      <w:tblPr>
        <w:tblW w:w="0" w:type="auto"/>
        <w:tblLook w:val="04A0" w:firstRow="1" w:lastRow="0" w:firstColumn="1" w:lastColumn="0" w:noHBand="0" w:noVBand="1"/>
      </w:tblPr>
      <w:tblGrid>
        <w:gridCol w:w="1498"/>
        <w:gridCol w:w="3585"/>
        <w:gridCol w:w="4267"/>
      </w:tblGrid>
      <w:tr w:rsidRPr="00927525" w:rsidR="00C7145F" w:rsidTr="00BF7057" w14:paraId="4DFC44EC" w14:textId="77777777">
        <w:tc>
          <w:tcPr>
            <w:tcW w:w="0" w:type="auto"/>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30FBDD5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0" w:type="auto"/>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49684EB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41A0B994"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C7145F" w:rsidTr="00BF7057" w14:paraId="10418834" w14:textId="77777777">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61ECE9A0" w14:textId="332A7C67">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_1</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58CB7B6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information on the website is believable. </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114B4923" w14:textId="32943AEC">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 xml:space="preserve">_1: </w:t>
            </w:r>
            <w:r>
              <w:rPr>
                <w:rFonts w:ascii="Franklin Gothic Book" w:hAnsi="Franklin Gothic Book" w:eastAsia="Calibri"/>
              </w:rPr>
              <w:t>vaccines.gov site is b</w:t>
            </w:r>
            <w:r w:rsidRPr="00927525">
              <w:rPr>
                <w:rFonts w:ascii="Franklin Gothic Book" w:hAnsi="Franklin Gothic Book" w:eastAsia="Calibri"/>
              </w:rPr>
              <w:t>elievable</w:t>
            </w:r>
          </w:p>
        </w:tc>
      </w:tr>
      <w:tr w:rsidRPr="00927525" w:rsidR="00C7145F" w:rsidTr="00BF7057" w14:paraId="33FA4D77" w14:textId="77777777">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3D12E71E" w14:textId="03060507">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_2</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1939348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The information on the website is helpful.</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42A0F596" w14:textId="3BB69901">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 xml:space="preserve">_2: </w:t>
            </w:r>
            <w:r>
              <w:rPr>
                <w:rFonts w:ascii="Franklin Gothic Book" w:hAnsi="Franklin Gothic Book" w:eastAsia="Calibri"/>
              </w:rPr>
              <w:t>vaccines.gov site is h</w:t>
            </w:r>
            <w:r w:rsidRPr="00927525">
              <w:rPr>
                <w:rFonts w:ascii="Franklin Gothic Book" w:hAnsi="Franklin Gothic Book" w:eastAsia="Calibri"/>
              </w:rPr>
              <w:t>elpful</w:t>
            </w:r>
          </w:p>
        </w:tc>
      </w:tr>
      <w:tr w:rsidRPr="00927525" w:rsidR="00C7145F" w:rsidTr="00BF7057" w14:paraId="5D30D659" w14:textId="77777777">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247A9D22" w14:textId="73879E56">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_3</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0EEADF1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website allows me to </w:t>
            </w:r>
            <w:proofErr w:type="gramStart"/>
            <w:r w:rsidRPr="00927525">
              <w:rPr>
                <w:rFonts w:ascii="Franklin Gothic Book" w:hAnsi="Franklin Gothic Book" w:eastAsia="Calibri"/>
              </w:rPr>
              <w:t>take action</w:t>
            </w:r>
            <w:proofErr w:type="gramEnd"/>
            <w:r w:rsidRPr="00927525">
              <w:rPr>
                <w:rFonts w:ascii="Franklin Gothic Book" w:hAnsi="Franklin Gothic Book" w:eastAsia="Calibri"/>
              </w:rPr>
              <w:t xml:space="preserve">. </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637D68F8" w14:textId="0662A4FE">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 xml:space="preserve">_3: </w:t>
            </w:r>
            <w:r>
              <w:rPr>
                <w:rFonts w:ascii="Franklin Gothic Book" w:hAnsi="Franklin Gothic Book" w:eastAsia="Calibri"/>
              </w:rPr>
              <w:t>vaccines.gov site a</w:t>
            </w:r>
            <w:r w:rsidRPr="00927525">
              <w:rPr>
                <w:rFonts w:ascii="Franklin Gothic Book" w:hAnsi="Franklin Gothic Book" w:eastAsia="Calibri"/>
              </w:rPr>
              <w:t xml:space="preserve">llows me to </w:t>
            </w:r>
            <w:proofErr w:type="gramStart"/>
            <w:r w:rsidRPr="00927525">
              <w:rPr>
                <w:rFonts w:ascii="Franklin Gothic Book" w:hAnsi="Franklin Gothic Book" w:eastAsia="Calibri"/>
              </w:rPr>
              <w:t>take action</w:t>
            </w:r>
            <w:proofErr w:type="gramEnd"/>
          </w:p>
        </w:tc>
      </w:tr>
      <w:tr w:rsidRPr="00927525" w:rsidR="00C7145F" w:rsidTr="00BF7057" w14:paraId="4DECE61C" w14:textId="77777777">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359BEF85" w14:textId="0D6088F4">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_4</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24558D" w14:paraId="3A409D54" w14:textId="1E6C7C82">
            <w:pPr>
              <w:spacing w:line="276" w:lineRule="auto"/>
              <w:contextualSpacing/>
              <w:rPr>
                <w:rFonts w:ascii="Franklin Gothic Book" w:hAnsi="Franklin Gothic Book" w:eastAsia="Calibri"/>
              </w:rPr>
            </w:pPr>
            <w:r w:rsidRPr="00927525">
              <w:rPr>
                <w:rFonts w:ascii="Franklin Gothic Book" w:hAnsi="Franklin Gothic Book" w:eastAsia="Calibri"/>
              </w:rPr>
              <w:t>I like the website.</w:t>
            </w:r>
          </w:p>
        </w:tc>
        <w:tc>
          <w:tcPr>
            <w:tcW w:w="0" w:type="auto"/>
            <w:tcBorders>
              <w:top w:val="single" w:color="auto" w:sz="4" w:space="0"/>
              <w:left w:val="single" w:color="auto" w:sz="4" w:space="0"/>
              <w:bottom w:val="single" w:color="auto" w:sz="4" w:space="0"/>
              <w:right w:val="single" w:color="auto" w:sz="4" w:space="0"/>
            </w:tcBorders>
          </w:tcPr>
          <w:p w:rsidRPr="00927525" w:rsidR="00C7145F" w:rsidP="00BF7057" w:rsidRDefault="00C7145F" w14:paraId="5BE07B74" w14:textId="7DBA5A6C">
            <w:pPr>
              <w:spacing w:line="276" w:lineRule="auto"/>
              <w:contextualSpacing/>
              <w:rPr>
                <w:rFonts w:ascii="Franklin Gothic Book" w:hAnsi="Franklin Gothic Book" w:eastAsia="Calibri"/>
              </w:rPr>
            </w:pPr>
            <w:r w:rsidRPr="00927525">
              <w:rPr>
                <w:rFonts w:ascii="Franklin Gothic Book" w:hAnsi="Franklin Gothic Book" w:eastAsia="Calibri"/>
              </w:rPr>
              <w:t>CAM</w:t>
            </w:r>
            <w:r>
              <w:rPr>
                <w:rFonts w:ascii="Franklin Gothic Book" w:hAnsi="Franklin Gothic Book" w:eastAsia="Calibri"/>
              </w:rPr>
              <w:t>19c</w:t>
            </w:r>
            <w:r w:rsidRPr="00927525">
              <w:rPr>
                <w:rFonts w:ascii="Franklin Gothic Book" w:hAnsi="Franklin Gothic Book" w:eastAsia="Calibri"/>
              </w:rPr>
              <w:t xml:space="preserve">_4: </w:t>
            </w:r>
            <w:r w:rsidRPr="00927525" w:rsidR="0024558D">
              <w:rPr>
                <w:rFonts w:ascii="Franklin Gothic Book" w:hAnsi="Franklin Gothic Book" w:eastAsia="Calibri"/>
              </w:rPr>
              <w:t>I like the</w:t>
            </w:r>
            <w:r w:rsidR="0024558D">
              <w:rPr>
                <w:rFonts w:ascii="Franklin Gothic Book" w:hAnsi="Franklin Gothic Book" w:eastAsia="Calibri"/>
              </w:rPr>
              <w:t xml:space="preserve"> vaccines.gov</w:t>
            </w:r>
            <w:r w:rsidRPr="00927525" w:rsidR="0024558D">
              <w:rPr>
                <w:rFonts w:ascii="Franklin Gothic Book" w:hAnsi="Franklin Gothic Book" w:eastAsia="Calibri"/>
              </w:rPr>
              <w:t xml:space="preserve"> website</w:t>
            </w:r>
          </w:p>
        </w:tc>
      </w:tr>
    </w:tbl>
    <w:p w:rsidRPr="00927525" w:rsidR="00C7145F" w:rsidP="00C7145F" w:rsidRDefault="00C7145F" w14:paraId="0DE4D676" w14:textId="77777777">
      <w:pPr>
        <w:spacing w:line="276" w:lineRule="auto"/>
        <w:contextualSpacing/>
        <w:textAlignment w:val="baseline"/>
        <w:rPr>
          <w:rFonts w:ascii="Franklin Gothic Book" w:hAnsi="Franklin Gothic Book" w:cs="Segoe UI"/>
        </w:rPr>
      </w:pPr>
    </w:p>
    <w:p w:rsidRPr="00927525" w:rsidR="00C7145F" w:rsidP="00C7145F" w:rsidRDefault="00C7145F" w14:paraId="1F0420B8" w14:textId="77777777">
      <w:pPr>
        <w:spacing w:line="276" w:lineRule="auto"/>
        <w:contextualSpacing/>
        <w:rPr>
          <w:rFonts w:ascii="Franklin Gothic Book" w:hAnsi="Franklin Gothic Book" w:eastAsia="MS Mincho"/>
        </w:rPr>
      </w:pPr>
    </w:p>
    <w:tbl>
      <w:tblPr>
        <w:tblW w:w="0" w:type="auto"/>
        <w:tblLook w:val="04A0" w:firstRow="1" w:lastRow="0" w:firstColumn="1" w:lastColumn="0" w:noHBand="0" w:noVBand="1"/>
      </w:tblPr>
      <w:tblGrid>
        <w:gridCol w:w="1098"/>
        <w:gridCol w:w="3204"/>
      </w:tblGrid>
      <w:tr w:rsidRPr="00927525" w:rsidR="00C7145F" w:rsidTr="00BF7057" w14:paraId="038C2E7D"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7C6800F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3CFAFB6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C7145F" w:rsidTr="00BF7057" w14:paraId="693A120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3E01321" w14:textId="77777777">
            <w:pPr>
              <w:spacing w:line="276" w:lineRule="auto"/>
              <w:contextualSpacing/>
              <w:rPr>
                <w:rFonts w:ascii="Franklin Gothic Book" w:hAnsi="Franklin Gothic Book" w:eastAsia="Calibri"/>
              </w:rPr>
            </w:pPr>
            <w:r w:rsidRPr="00927525">
              <w:rPr>
                <w:rFonts w:ascii="Franklin Gothic Book" w:hAnsi="Franklin Gothic Book"/>
              </w:rPr>
              <w:t>1 </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64AA8CA" w14:textId="77777777">
            <w:pPr>
              <w:spacing w:line="276" w:lineRule="auto"/>
              <w:contextualSpacing/>
              <w:rPr>
                <w:rFonts w:ascii="Franklin Gothic Book" w:hAnsi="Franklin Gothic Book" w:eastAsia="Calibri"/>
              </w:rPr>
            </w:pPr>
            <w:r w:rsidRPr="00927525">
              <w:rPr>
                <w:rFonts w:ascii="Franklin Gothic Book" w:hAnsi="Franklin Gothic Book"/>
              </w:rPr>
              <w:t>Strongly Disagree</w:t>
            </w:r>
          </w:p>
        </w:tc>
      </w:tr>
      <w:tr w:rsidRPr="00927525" w:rsidR="00C7145F" w:rsidTr="00BF7057" w14:paraId="2D92DE7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3D20BFA" w14:textId="77777777">
            <w:pPr>
              <w:spacing w:line="276" w:lineRule="auto"/>
              <w:contextualSpacing/>
              <w:rPr>
                <w:rFonts w:ascii="Franklin Gothic Book" w:hAnsi="Franklin Gothic Book" w:eastAsia="Calibri"/>
              </w:rPr>
            </w:pPr>
            <w:r w:rsidRPr="00927525">
              <w:rPr>
                <w:rFonts w:ascii="Franklin Gothic Book" w:hAnsi="Franklin Gothic Book"/>
              </w:rPr>
              <w:t>2 </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5C225E92" w14:textId="77777777">
            <w:pPr>
              <w:spacing w:line="276" w:lineRule="auto"/>
              <w:contextualSpacing/>
              <w:rPr>
                <w:rFonts w:ascii="Franklin Gothic Book" w:hAnsi="Franklin Gothic Book" w:eastAsia="Calibri"/>
              </w:rPr>
            </w:pPr>
            <w:r w:rsidRPr="00927525">
              <w:rPr>
                <w:rFonts w:ascii="Franklin Gothic Book" w:hAnsi="Franklin Gothic Book"/>
              </w:rPr>
              <w:t>Disagree</w:t>
            </w:r>
          </w:p>
        </w:tc>
      </w:tr>
      <w:tr w:rsidRPr="00927525" w:rsidR="00C7145F" w:rsidTr="00BF7057" w14:paraId="75A4619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66DED8C" w14:textId="77777777">
            <w:pPr>
              <w:spacing w:line="276" w:lineRule="auto"/>
              <w:contextualSpacing/>
              <w:rPr>
                <w:rFonts w:ascii="Franklin Gothic Book" w:hAnsi="Franklin Gothic Book" w:eastAsia="Calibri"/>
              </w:rPr>
            </w:pPr>
            <w:r w:rsidRPr="00927525">
              <w:rPr>
                <w:rFonts w:ascii="Franklin Gothic Book" w:hAnsi="Franklin Gothic Book"/>
              </w:rPr>
              <w:t>3 </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23EFE08" w14:textId="77777777">
            <w:pPr>
              <w:spacing w:line="276" w:lineRule="auto"/>
              <w:contextualSpacing/>
              <w:rPr>
                <w:rFonts w:ascii="Franklin Gothic Book" w:hAnsi="Franklin Gothic Book" w:eastAsia="Calibri"/>
              </w:rPr>
            </w:pPr>
            <w:r w:rsidRPr="00927525">
              <w:rPr>
                <w:rFonts w:ascii="Franklin Gothic Book" w:hAnsi="Franklin Gothic Book"/>
              </w:rPr>
              <w:t>Neither Agree/Disagree</w:t>
            </w:r>
          </w:p>
        </w:tc>
      </w:tr>
      <w:tr w:rsidRPr="00927525" w:rsidR="00C7145F" w:rsidTr="00BF7057" w14:paraId="25C4633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E406187" w14:textId="77777777">
            <w:pPr>
              <w:spacing w:line="276" w:lineRule="auto"/>
              <w:contextualSpacing/>
              <w:rPr>
                <w:rFonts w:ascii="Franklin Gothic Book" w:hAnsi="Franklin Gothic Book" w:eastAsia="Calibri"/>
              </w:rPr>
            </w:pPr>
            <w:r w:rsidRPr="00927525">
              <w:rPr>
                <w:rFonts w:ascii="Franklin Gothic Book" w:hAnsi="Franklin Gothic Book"/>
              </w:rPr>
              <w:t>4 </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6EA4E23" w14:textId="77777777">
            <w:pPr>
              <w:spacing w:line="276" w:lineRule="auto"/>
              <w:contextualSpacing/>
              <w:rPr>
                <w:rFonts w:ascii="Franklin Gothic Book" w:hAnsi="Franklin Gothic Book" w:eastAsia="Calibri"/>
              </w:rPr>
            </w:pPr>
            <w:r w:rsidRPr="00927525">
              <w:rPr>
                <w:rFonts w:ascii="Franklin Gothic Book" w:hAnsi="Franklin Gothic Book"/>
              </w:rPr>
              <w:t>Agree</w:t>
            </w:r>
          </w:p>
        </w:tc>
      </w:tr>
      <w:tr w:rsidRPr="00927525" w:rsidR="00C7145F" w:rsidTr="00BF7057" w14:paraId="5E6905E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A2002C8" w14:textId="77777777">
            <w:pPr>
              <w:spacing w:line="276" w:lineRule="auto"/>
              <w:contextualSpacing/>
              <w:rPr>
                <w:rFonts w:ascii="Franklin Gothic Book" w:hAnsi="Franklin Gothic Book" w:eastAsia="Calibri"/>
              </w:rPr>
            </w:pPr>
            <w:r w:rsidRPr="00927525">
              <w:rPr>
                <w:rFonts w:ascii="Franklin Gothic Book" w:hAnsi="Franklin Gothic Book"/>
              </w:rPr>
              <w:t>5 </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917BAE0" w14:textId="77777777">
            <w:pPr>
              <w:spacing w:line="276" w:lineRule="auto"/>
              <w:contextualSpacing/>
              <w:rPr>
                <w:rFonts w:ascii="Franklin Gothic Book" w:hAnsi="Franklin Gothic Book" w:eastAsia="Calibri"/>
              </w:rPr>
            </w:pPr>
            <w:r w:rsidRPr="00927525">
              <w:rPr>
                <w:rFonts w:ascii="Franklin Gothic Book" w:hAnsi="Franklin Gothic Book"/>
              </w:rPr>
              <w:t>Strongly Agree</w:t>
            </w:r>
          </w:p>
        </w:tc>
      </w:tr>
      <w:tr w:rsidRPr="00927525" w:rsidR="00C7145F" w:rsidTr="00BF7057" w14:paraId="7AF67D4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E1469A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7025F35F"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C7145F" w:rsidTr="00BF7057" w14:paraId="4A601E7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5D30A05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2D845FE8" w14:textId="7777777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341F89" w:rsidP="00704A64" w:rsidRDefault="00341F89" w14:paraId="0FF01988" w14:textId="77777777">
      <w:pPr>
        <w:spacing w:line="276" w:lineRule="auto"/>
        <w:contextualSpacing/>
        <w:rPr>
          <w:rFonts w:ascii="Franklin Gothic Book" w:hAnsi="Franklin Gothic Book" w:eastAsia="Calibri"/>
        </w:rPr>
      </w:pPr>
    </w:p>
    <w:p w:rsidRPr="00927525" w:rsidR="00C7145F" w:rsidP="00C7145F" w:rsidRDefault="00C7145F" w14:paraId="52C603C2" w14:textId="03C78283">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20a</w:t>
      </w:r>
    </w:p>
    <w:p w:rsidRPr="00927525" w:rsidR="00C7145F" w:rsidP="00C7145F" w:rsidRDefault="00C7145F" w14:paraId="118AFB6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 Punch</w:t>
      </w:r>
    </w:p>
    <w:p w:rsidRPr="00927525" w:rsidR="00C7145F" w:rsidP="00C7145F" w:rsidRDefault="00C7145F" w14:paraId="1BDA59CF" w14:textId="2D1ACFBA">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w:t>
      </w:r>
      <w:r>
        <w:rPr>
          <w:rFonts w:ascii="Franklin Gothic Book" w:hAnsi="Franklin Gothic Book" w:eastAsia="Calibri"/>
        </w:rPr>
        <w:t>20a</w:t>
      </w:r>
    </w:p>
    <w:p w:rsidRPr="00927525" w:rsidR="00C7145F" w:rsidP="00C7145F" w:rsidRDefault="00C7145F" w14:paraId="22B41C10" w14:textId="58C1CB9D">
      <w:pPr>
        <w:spacing w:line="276" w:lineRule="auto"/>
        <w:contextualSpacing/>
        <w:rPr>
          <w:rFonts w:ascii="Franklin Gothic Book" w:hAnsi="Franklin Gothic Book" w:eastAsia="Calibri"/>
          <w:i/>
          <w:iCs/>
        </w:rPr>
      </w:pPr>
      <w:r w:rsidRPr="00927525">
        <w:rPr>
          <w:rFonts w:ascii="Franklin Gothic Book" w:hAnsi="Franklin Gothic Book" w:eastAsia="Calibri"/>
          <w:b/>
          <w:bCs/>
        </w:rPr>
        <w:lastRenderedPageBreak/>
        <w:t xml:space="preserve">Variable Text: </w:t>
      </w:r>
      <w:r w:rsidRPr="00927525">
        <w:rPr>
          <w:rFonts w:ascii="Franklin Gothic Book" w:hAnsi="Franklin Gothic Book" w:eastAsia="Calibri"/>
        </w:rPr>
        <w:t xml:space="preserve">Before today, have you </w:t>
      </w:r>
      <w:r w:rsidRPr="00927525">
        <w:rPr>
          <w:rFonts w:ascii="Franklin Gothic Book" w:hAnsi="Franklin Gothic Book" w:eastAsia="Calibri"/>
          <w:u w:val="single"/>
        </w:rPr>
        <w:t>heard of</w:t>
      </w:r>
      <w:r w:rsidRPr="00927525">
        <w:rPr>
          <w:rFonts w:ascii="Franklin Gothic Book" w:hAnsi="Franklin Gothic Book" w:eastAsia="Calibri"/>
        </w:rPr>
        <w:t xml:space="preserve"> </w:t>
      </w:r>
      <w:r w:rsidRPr="000A05AE" w:rsidR="00540F5C">
        <w:rPr>
          <w:rFonts w:eastAsia="Calibri" w:cstheme="minorHAnsi"/>
        </w:rPr>
        <w:t>the CDC phone number</w:t>
      </w:r>
      <w:r w:rsidR="00540F5C">
        <w:rPr>
          <w:rFonts w:eastAsia="Calibri" w:cstheme="minorHAnsi"/>
        </w:rPr>
        <w:t>,</w:t>
      </w:r>
      <w:r w:rsidRPr="000A05AE" w:rsidR="00540F5C">
        <w:rPr>
          <w:rFonts w:eastAsia="Calibri" w:cstheme="minorHAnsi"/>
        </w:rPr>
        <w:t xml:space="preserve"> 800-CDC-INFO (800-232-4636)</w:t>
      </w:r>
      <w:r w:rsidR="00540F5C">
        <w:rPr>
          <w:rFonts w:eastAsia="Calibri" w:cstheme="minorHAnsi"/>
        </w:rPr>
        <w:t>, for scheduling vaccine appointments</w:t>
      </w:r>
      <w:r w:rsidRPr="00927525">
        <w:rPr>
          <w:rFonts w:ascii="Franklin Gothic Book" w:hAnsi="Franklin Gothic Book" w:eastAsia="Calibri"/>
        </w:rPr>
        <w:t>?</w:t>
      </w:r>
    </w:p>
    <w:p w:rsidRPr="00927525" w:rsidR="00C7145F" w:rsidP="00C7145F" w:rsidRDefault="00C7145F" w14:paraId="72A55EB0" w14:textId="1DF6C7AE">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Pr>
          <w:rFonts w:ascii="Franklin Gothic Book" w:hAnsi="Franklin Gothic Book" w:eastAsia="Calibri"/>
        </w:rPr>
        <w:t>CAM</w:t>
      </w:r>
      <w:r>
        <w:rPr>
          <w:rFonts w:ascii="Franklin Gothic Book" w:hAnsi="Franklin Gothic Book" w:eastAsia="Calibri"/>
        </w:rPr>
        <w:t>20a</w:t>
      </w:r>
      <w:r w:rsidRPr="00927525">
        <w:rPr>
          <w:rFonts w:ascii="Franklin Gothic Book" w:hAnsi="Franklin Gothic Book" w:eastAsia="Calibri"/>
        </w:rPr>
        <w:t xml:space="preserve">: </w:t>
      </w:r>
      <w:r w:rsidRPr="000A05AE" w:rsidR="006B0185">
        <w:rPr>
          <w:rFonts w:eastAsia="Calibri" w:cstheme="minorHAnsi"/>
          <w:color w:val="00B050"/>
        </w:rPr>
        <w:t>CDC phone awareness</w:t>
      </w:r>
    </w:p>
    <w:tbl>
      <w:tblPr>
        <w:tblW w:w="0" w:type="auto"/>
        <w:tblLook w:val="04A0" w:firstRow="1" w:lastRow="0" w:firstColumn="1" w:lastColumn="0" w:noHBand="0" w:noVBand="1"/>
      </w:tblPr>
      <w:tblGrid>
        <w:gridCol w:w="1098"/>
        <w:gridCol w:w="3204"/>
      </w:tblGrid>
      <w:tr w:rsidRPr="00927525" w:rsidR="00C7145F" w:rsidTr="00BF7057" w14:paraId="23987AA8"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4D2E6DB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0933CEF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C7145F" w:rsidTr="00BF7057" w14:paraId="20D0383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2BA6421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24425C0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C7145F" w:rsidTr="00BF7057" w14:paraId="7CC28BF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6F08F2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544D59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C7145F" w:rsidTr="00BF7057" w14:paraId="382CFE1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E8096F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62B5A1E"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C7145F" w:rsidP="00C7145F" w:rsidRDefault="00C7145F" w14:paraId="311BFC30" w14:textId="77777777">
      <w:pPr>
        <w:spacing w:line="276" w:lineRule="auto"/>
        <w:contextualSpacing/>
        <w:rPr>
          <w:rFonts w:ascii="Franklin Gothic Book" w:hAnsi="Franklin Gothic Book" w:eastAsia="Calibri"/>
          <w:b/>
        </w:rPr>
      </w:pPr>
    </w:p>
    <w:p w:rsidRPr="00927525" w:rsidR="00C7145F" w:rsidP="00C7145F" w:rsidRDefault="00C7145F" w14:paraId="19A69CC0" w14:textId="77777777">
      <w:pPr>
        <w:spacing w:line="276" w:lineRule="auto"/>
        <w:contextualSpacing/>
        <w:rPr>
          <w:rFonts w:ascii="Franklin Gothic Book" w:hAnsi="Franklin Gothic Book" w:eastAsia="Calibri"/>
          <w:b/>
        </w:rPr>
      </w:pPr>
    </w:p>
    <w:p w:rsidRPr="00927525" w:rsidR="00C7145F" w:rsidP="00C7145F" w:rsidRDefault="00C7145F" w14:paraId="27D82707" w14:textId="079494F2">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sidR="006B0185">
        <w:rPr>
          <w:rFonts w:ascii="Franklin Gothic Book" w:hAnsi="Franklin Gothic Book" w:eastAsia="Calibri"/>
        </w:rPr>
        <w:t>20</w:t>
      </w:r>
      <w:r>
        <w:rPr>
          <w:rFonts w:ascii="Franklin Gothic Book" w:hAnsi="Franklin Gothic Book" w:eastAsia="Calibri"/>
        </w:rPr>
        <w:t>b</w:t>
      </w:r>
    </w:p>
    <w:p w:rsidRPr="00927525" w:rsidR="00C7145F" w:rsidP="00C7145F" w:rsidRDefault="00C7145F" w14:paraId="2A5DF0A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Single-Punch</w:t>
      </w:r>
    </w:p>
    <w:p w:rsidRPr="00927525" w:rsidR="00C7145F" w:rsidP="00C7145F" w:rsidRDefault="00C7145F" w14:paraId="70E586C9" w14:textId="5289F0D8">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w:t>
      </w:r>
      <w:r w:rsidR="006B0185">
        <w:rPr>
          <w:rFonts w:ascii="Franklin Gothic Book" w:hAnsi="Franklin Gothic Book" w:eastAsia="Calibri"/>
        </w:rPr>
        <w:t>20</w:t>
      </w:r>
      <w:r>
        <w:rPr>
          <w:rFonts w:ascii="Franklin Gothic Book" w:hAnsi="Franklin Gothic Book" w:eastAsia="Calibri"/>
        </w:rPr>
        <w:t>b</w:t>
      </w:r>
    </w:p>
    <w:p w:rsidRPr="00927525" w:rsidR="00C7145F" w:rsidP="00C7145F" w:rsidRDefault="00C7145F" w14:paraId="3070CA9A" w14:textId="66D1B375">
      <w:pPr>
        <w:spacing w:line="276" w:lineRule="auto"/>
        <w:contextualSpacing/>
        <w:rPr>
          <w:rFonts w:ascii="Franklin Gothic Book" w:hAnsi="Franklin Gothic Book" w:eastAsia="Calibri"/>
          <w:i/>
          <w:i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Before today, have you </w:t>
      </w:r>
      <w:r w:rsidR="00CB7DA1">
        <w:rPr>
          <w:rFonts w:ascii="Franklin Gothic Book" w:hAnsi="Franklin Gothic Book" w:eastAsia="Calibri"/>
          <w:u w:val="single"/>
        </w:rPr>
        <w:t>call</w:t>
      </w:r>
      <w:r w:rsidRPr="00927525">
        <w:rPr>
          <w:rFonts w:ascii="Franklin Gothic Book" w:hAnsi="Franklin Gothic Book" w:eastAsia="Calibri"/>
          <w:u w:val="single"/>
        </w:rPr>
        <w:t>ed</w:t>
      </w:r>
      <w:r w:rsidRPr="00927525">
        <w:rPr>
          <w:rFonts w:ascii="Franklin Gothic Book" w:hAnsi="Franklin Gothic Book" w:eastAsia="Calibri"/>
        </w:rPr>
        <w:t xml:space="preserve"> </w:t>
      </w:r>
      <w:r w:rsidRPr="000A05AE" w:rsidR="00C83DFF">
        <w:rPr>
          <w:rFonts w:eastAsia="Calibri" w:cstheme="minorHAnsi"/>
        </w:rPr>
        <w:t>the CDC phone number</w:t>
      </w:r>
      <w:r w:rsidR="00C83DFF">
        <w:rPr>
          <w:rFonts w:eastAsia="Calibri" w:cstheme="minorHAnsi"/>
        </w:rPr>
        <w:t>,</w:t>
      </w:r>
      <w:r w:rsidRPr="000A05AE" w:rsidR="00C83DFF">
        <w:rPr>
          <w:rFonts w:eastAsia="Calibri" w:cstheme="minorHAnsi"/>
        </w:rPr>
        <w:t xml:space="preserve"> 800-CDC-INFO (800-232-4636)</w:t>
      </w:r>
      <w:r w:rsidR="00C83DFF">
        <w:rPr>
          <w:rFonts w:eastAsia="Calibri" w:cstheme="minorHAnsi"/>
        </w:rPr>
        <w:t>,</w:t>
      </w:r>
      <w:r w:rsidRPr="000A05AE" w:rsidR="00C83DFF">
        <w:rPr>
          <w:rFonts w:eastAsia="Calibri" w:cstheme="minorHAnsi"/>
        </w:rPr>
        <w:t xml:space="preserve"> to schedule a vaccine appointment</w:t>
      </w:r>
      <w:r w:rsidRPr="00927525">
        <w:rPr>
          <w:rFonts w:ascii="Franklin Gothic Book" w:hAnsi="Franklin Gothic Book" w:eastAsia="Calibri"/>
        </w:rPr>
        <w:t>?</w:t>
      </w:r>
    </w:p>
    <w:p w:rsidRPr="00927525" w:rsidR="00C7145F" w:rsidP="00C7145F" w:rsidRDefault="00C7145F" w14:paraId="721939E7" w14:textId="633E9870">
      <w:pPr>
        <w:spacing w:line="276" w:lineRule="auto"/>
        <w:contextualSpacing/>
        <w:rPr>
          <w:rFonts w:ascii="Franklin Gothic Book" w:hAnsi="Franklin Gothic Book" w:eastAsia="Calibri"/>
          <w:color w:val="FF0000"/>
        </w:rPr>
      </w:pPr>
      <w:r w:rsidRPr="00927525">
        <w:rPr>
          <w:rFonts w:ascii="Franklin Gothic Book" w:hAnsi="Franklin Gothic Book" w:eastAsia="Calibri"/>
          <w:b/>
          <w:bCs/>
        </w:rPr>
        <w:t xml:space="preserve">Variable Label: </w:t>
      </w:r>
      <w:r w:rsidRPr="00927525">
        <w:rPr>
          <w:rFonts w:ascii="Franklin Gothic Book" w:hAnsi="Franklin Gothic Book" w:eastAsia="Calibri"/>
        </w:rPr>
        <w:t>CAM</w:t>
      </w:r>
      <w:r w:rsidR="006B0185">
        <w:rPr>
          <w:rFonts w:ascii="Franklin Gothic Book" w:hAnsi="Franklin Gothic Book" w:eastAsia="Calibri"/>
        </w:rPr>
        <w:t>20</w:t>
      </w:r>
      <w:r>
        <w:rPr>
          <w:rFonts w:ascii="Franklin Gothic Book" w:hAnsi="Franklin Gothic Book" w:eastAsia="Calibri"/>
        </w:rPr>
        <w:t>b</w:t>
      </w:r>
      <w:r w:rsidRPr="00927525">
        <w:rPr>
          <w:rFonts w:ascii="Franklin Gothic Book" w:hAnsi="Franklin Gothic Book" w:eastAsia="Calibri"/>
        </w:rPr>
        <w:t xml:space="preserve">: </w:t>
      </w:r>
      <w:r w:rsidR="00CB7DA1">
        <w:rPr>
          <w:rFonts w:ascii="Franklin Gothic Book" w:hAnsi="Franklin Gothic Book" w:eastAsia="Calibri"/>
        </w:rPr>
        <w:t xml:space="preserve">CDC phone </w:t>
      </w:r>
      <w:proofErr w:type="gramStart"/>
      <w:r w:rsidR="00CB7DA1">
        <w:rPr>
          <w:rFonts w:ascii="Franklin Gothic Book" w:hAnsi="Franklin Gothic Book" w:eastAsia="Calibri"/>
        </w:rPr>
        <w:t>called</w:t>
      </w:r>
      <w:proofErr w:type="gramEnd"/>
    </w:p>
    <w:p w:rsidRPr="00927525" w:rsidR="00C7145F" w:rsidP="00C7145F" w:rsidRDefault="00C7145F" w14:paraId="4CCF4974" w14:textId="3875E9D7">
      <w:pPr>
        <w:spacing w:line="276" w:lineRule="auto"/>
        <w:contextualSpacing/>
        <w:rPr>
          <w:rFonts w:ascii="Franklin Gothic Book" w:hAnsi="Franklin Gothic Book" w:cs="Segoe UI"/>
          <w:b/>
          <w:bCs/>
        </w:rPr>
      </w:pPr>
      <w:r w:rsidRPr="00927525">
        <w:rPr>
          <w:rFonts w:ascii="Franklin Gothic Book" w:hAnsi="Franklin Gothic Book" w:cs="Segoe UI"/>
          <w:b/>
          <w:bCs/>
        </w:rPr>
        <w:t>// Ask if CAM</w:t>
      </w:r>
      <w:r w:rsidR="006B0185">
        <w:rPr>
          <w:rFonts w:ascii="Franklin Gothic Book" w:hAnsi="Franklin Gothic Book" w:cs="Segoe UI"/>
          <w:b/>
          <w:bCs/>
        </w:rPr>
        <w:t>20</w:t>
      </w:r>
      <w:r>
        <w:rPr>
          <w:rFonts w:ascii="Franklin Gothic Book" w:hAnsi="Franklin Gothic Book" w:cs="Segoe UI"/>
          <w:b/>
          <w:bCs/>
        </w:rPr>
        <w:t>a</w:t>
      </w:r>
      <w:r w:rsidRPr="00927525">
        <w:rPr>
          <w:rFonts w:ascii="Franklin Gothic Book" w:hAnsi="Franklin Gothic Book" w:cs="Segoe UI"/>
          <w:b/>
          <w:bCs/>
        </w:rPr>
        <w:t xml:space="preserve"> (</w:t>
      </w:r>
      <w:r w:rsidRPr="006B0185" w:rsidR="006B0185">
        <w:rPr>
          <w:rFonts w:ascii="Franklin Gothic Book" w:hAnsi="Franklin Gothic Book" w:cs="Segoe UI"/>
          <w:b/>
          <w:bCs/>
        </w:rPr>
        <w:t>CDC phone awareness</w:t>
      </w:r>
      <w:r w:rsidRPr="00927525">
        <w:rPr>
          <w:rFonts w:ascii="Franklin Gothic Book" w:hAnsi="Franklin Gothic Book" w:cs="Segoe UI"/>
          <w:b/>
          <w:bCs/>
        </w:rPr>
        <w:t xml:space="preserve">) = </w:t>
      </w:r>
      <w:r>
        <w:rPr>
          <w:rFonts w:ascii="Franklin Gothic Book" w:hAnsi="Franklin Gothic Book" w:cs="Segoe UI"/>
          <w:b/>
          <w:bCs/>
        </w:rPr>
        <w:t>1 (</w:t>
      </w:r>
      <w:r w:rsidRPr="00927525">
        <w:rPr>
          <w:rFonts w:ascii="Franklin Gothic Book" w:hAnsi="Franklin Gothic Book" w:cs="Segoe UI"/>
          <w:b/>
          <w:bCs/>
        </w:rPr>
        <w:t>“Yes”</w:t>
      </w:r>
      <w:r>
        <w:rPr>
          <w:rFonts w:ascii="Franklin Gothic Book" w:hAnsi="Franklin Gothic Book" w:cs="Segoe UI"/>
          <w:b/>
          <w:bCs/>
        </w:rPr>
        <w:t>).</w:t>
      </w:r>
      <w:r w:rsidRPr="00927525">
        <w:rPr>
          <w:rFonts w:ascii="Franklin Gothic Book" w:hAnsi="Franklin Gothic Book" w:cs="Segoe UI"/>
          <w:b/>
          <w:bCs/>
        </w:rPr>
        <w:t xml:space="preserve"> //</w:t>
      </w:r>
    </w:p>
    <w:tbl>
      <w:tblPr>
        <w:tblW w:w="0" w:type="auto"/>
        <w:tblLook w:val="04A0" w:firstRow="1" w:lastRow="0" w:firstColumn="1" w:lastColumn="0" w:noHBand="0" w:noVBand="1"/>
      </w:tblPr>
      <w:tblGrid>
        <w:gridCol w:w="1098"/>
        <w:gridCol w:w="3204"/>
      </w:tblGrid>
      <w:tr w:rsidRPr="00927525" w:rsidR="00C7145F" w:rsidTr="00BF7057" w14:paraId="78CF7CD4"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4741CEC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42A6170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C7145F" w:rsidTr="00BF7057" w14:paraId="0E0E082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AF4BD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2A22A48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C7145F" w:rsidTr="00BF7057" w14:paraId="3841151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B5BED2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20A6C0D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C7145F" w:rsidTr="00BF7057" w14:paraId="01051B0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3D28EB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2FB9ABEB"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C7145F" w:rsidTr="00BF7057" w14:paraId="0816BEB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BE9DDE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15F23638" w14:textId="7777777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C7145F" w:rsidP="00C7145F" w:rsidRDefault="00C7145F" w14:paraId="6BA01B92" w14:textId="77777777">
      <w:pPr>
        <w:spacing w:line="276" w:lineRule="auto"/>
        <w:contextualSpacing/>
        <w:rPr>
          <w:rFonts w:ascii="Franklin Gothic Book" w:hAnsi="Franklin Gothic Book" w:eastAsia="MS Mincho"/>
        </w:rPr>
      </w:pPr>
    </w:p>
    <w:p w:rsidRPr="00927525" w:rsidR="00C7145F" w:rsidP="00C7145F" w:rsidRDefault="00C7145F" w14:paraId="784E91BE" w14:textId="77777777">
      <w:pPr>
        <w:spacing w:line="276" w:lineRule="auto"/>
        <w:contextualSpacing/>
        <w:rPr>
          <w:rFonts w:ascii="Franklin Gothic Book" w:hAnsi="Franklin Gothic Book" w:eastAsia="MS Mincho"/>
        </w:rPr>
      </w:pPr>
    </w:p>
    <w:p w:rsidRPr="00927525" w:rsidR="00C7145F" w:rsidP="00C7145F" w:rsidRDefault="00C7145F" w14:paraId="793A20D4" w14:textId="2FE23F42">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sidR="006B0185">
        <w:rPr>
          <w:rFonts w:ascii="Franklin Gothic Book" w:hAnsi="Franklin Gothic Book" w:eastAsia="Calibri"/>
        </w:rPr>
        <w:t>20</w:t>
      </w:r>
      <w:r>
        <w:rPr>
          <w:rFonts w:ascii="Franklin Gothic Book" w:hAnsi="Franklin Gothic Book" w:eastAsia="Calibri"/>
        </w:rPr>
        <w:t>c</w:t>
      </w:r>
    </w:p>
    <w:p w:rsidRPr="00927525" w:rsidR="00C7145F" w:rsidP="00C7145F" w:rsidRDefault="00C7145F" w14:paraId="460A5A21"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 xml:space="preserve">Question Type: </w:t>
      </w:r>
      <w:r w:rsidRPr="00927525">
        <w:rPr>
          <w:rFonts w:ascii="Franklin Gothic Book" w:hAnsi="Franklin Gothic Book" w:cs="Segoe UI"/>
        </w:rPr>
        <w:t>Grid</w:t>
      </w:r>
    </w:p>
    <w:p w:rsidRPr="00927525" w:rsidR="00CA1A7A" w:rsidDel="00DB0340" w:rsidP="00CA1A7A" w:rsidRDefault="00C7145F" w14:paraId="16307A3C" w14:textId="3F9DAEB8">
      <w:pPr>
        <w:spacing w:line="276" w:lineRule="auto"/>
        <w:contextualSpacing/>
        <w:textAlignment w:val="baseline"/>
        <w:rPr>
          <w:rFonts w:ascii="Franklin Gothic Book" w:hAnsi="Franklin Gothic Book" w:cs="Segoe UI"/>
        </w:rPr>
      </w:pPr>
      <w:r w:rsidRPr="00927525">
        <w:rPr>
          <w:rFonts w:ascii="Franklin Gothic Book" w:hAnsi="Franklin Gothic Book" w:eastAsia="Calibri"/>
          <w:b/>
          <w:bCs/>
        </w:rPr>
        <w:t xml:space="preserve">Variable Text: </w:t>
      </w:r>
      <w:r w:rsidR="00CC4F09">
        <w:rPr>
          <w:rFonts w:ascii="Franklin Gothic Book" w:hAnsi="Franklin Gothic Book" w:eastAsia="Calibri"/>
        </w:rPr>
        <w:t>What is the likelihood that you will</w:t>
      </w:r>
      <w:r w:rsidRPr="00927525" w:rsidR="00CC4F09">
        <w:rPr>
          <w:rFonts w:ascii="Franklin Gothic Book" w:hAnsi="Franklin Gothic Book" w:eastAsia="Calibri"/>
        </w:rPr>
        <w:t xml:space="preserve"> </w:t>
      </w:r>
      <w:r w:rsidR="00CC4F09">
        <w:rPr>
          <w:rFonts w:ascii="Franklin Gothic Book" w:hAnsi="Franklin Gothic Book" w:eastAsia="Calibri"/>
          <w:u w:val="single"/>
        </w:rPr>
        <w:t>call</w:t>
      </w:r>
      <w:r w:rsidRPr="00927525" w:rsidR="00CC4F09">
        <w:rPr>
          <w:rFonts w:ascii="Franklin Gothic Book" w:hAnsi="Franklin Gothic Book" w:eastAsia="Calibri"/>
        </w:rPr>
        <w:t xml:space="preserve"> </w:t>
      </w:r>
      <w:r w:rsidRPr="000A05AE" w:rsidR="00CC4F09">
        <w:rPr>
          <w:rFonts w:eastAsia="Calibri" w:cstheme="minorHAnsi"/>
        </w:rPr>
        <w:t>the CDC phone number</w:t>
      </w:r>
      <w:r w:rsidR="00CC4F09">
        <w:rPr>
          <w:rFonts w:eastAsia="Calibri" w:cstheme="minorHAnsi"/>
        </w:rPr>
        <w:t>,</w:t>
      </w:r>
      <w:r w:rsidRPr="000A05AE" w:rsidR="00CC4F09">
        <w:rPr>
          <w:rFonts w:eastAsia="Calibri" w:cstheme="minorHAnsi"/>
        </w:rPr>
        <w:t xml:space="preserve"> 800-CDC-INFO (800-232-4636)</w:t>
      </w:r>
      <w:r w:rsidR="00CC4F09">
        <w:rPr>
          <w:rFonts w:eastAsia="Calibri" w:cstheme="minorHAnsi"/>
        </w:rPr>
        <w:t>,</w:t>
      </w:r>
      <w:r w:rsidRPr="000A05AE" w:rsidR="00CC4F09">
        <w:rPr>
          <w:rFonts w:eastAsia="Calibri" w:cstheme="minorHAnsi"/>
        </w:rPr>
        <w:t xml:space="preserve"> to schedule a vaccine appointment</w:t>
      </w:r>
      <w:r w:rsidRPr="00927525" w:rsidR="00CC4F09">
        <w:rPr>
          <w:rFonts w:ascii="Franklin Gothic Book" w:hAnsi="Franklin Gothic Book" w:eastAsia="Calibri"/>
        </w:rPr>
        <w:t>?</w:t>
      </w:r>
    </w:p>
    <w:p w:rsidR="00C7145F" w:rsidP="00C7145F" w:rsidRDefault="00C7145F" w14:paraId="48B86824" w14:textId="494D4FF0">
      <w:pPr>
        <w:spacing w:line="276" w:lineRule="auto"/>
        <w:contextualSpacing/>
        <w:rPr>
          <w:rFonts w:ascii="Franklin Gothic Book" w:hAnsi="Franklin Gothic Book" w:cs="Segoe UI"/>
          <w:b/>
          <w:bCs/>
        </w:rPr>
      </w:pPr>
      <w:r w:rsidRPr="00927525">
        <w:rPr>
          <w:rFonts w:ascii="Franklin Gothic Book" w:hAnsi="Franklin Gothic Book" w:cs="Segoe UI"/>
          <w:b/>
          <w:bCs/>
        </w:rPr>
        <w:t xml:space="preserve">// </w:t>
      </w:r>
      <w:r w:rsidR="009872CD">
        <w:rPr>
          <w:rFonts w:ascii="Franklin Gothic Book" w:hAnsi="Franklin Gothic Book" w:cs="Segoe UI"/>
          <w:b/>
          <w:bCs/>
        </w:rPr>
        <w:t xml:space="preserve">Ask if </w:t>
      </w:r>
      <w:r w:rsidRPr="00927525">
        <w:rPr>
          <w:rFonts w:ascii="Franklin Gothic Book" w:hAnsi="Franklin Gothic Book" w:cs="Segoe UI"/>
          <w:b/>
          <w:bCs/>
        </w:rPr>
        <w:t>CAM</w:t>
      </w:r>
      <w:r w:rsidR="006B0185">
        <w:rPr>
          <w:rFonts w:ascii="Franklin Gothic Book" w:hAnsi="Franklin Gothic Book" w:cs="Segoe UI"/>
          <w:b/>
          <w:bCs/>
        </w:rPr>
        <w:t>20</w:t>
      </w:r>
      <w:r>
        <w:rPr>
          <w:rFonts w:ascii="Franklin Gothic Book" w:hAnsi="Franklin Gothic Book" w:cs="Segoe UI"/>
          <w:b/>
          <w:bCs/>
        </w:rPr>
        <w:t>b</w:t>
      </w:r>
      <w:r w:rsidRPr="00927525">
        <w:rPr>
          <w:rFonts w:ascii="Franklin Gothic Book" w:hAnsi="Franklin Gothic Book" w:cs="Segoe UI"/>
          <w:b/>
          <w:bCs/>
        </w:rPr>
        <w:t xml:space="preserve"> (</w:t>
      </w:r>
      <w:r w:rsidRPr="00CB7DA1" w:rsidR="00CB7DA1">
        <w:rPr>
          <w:rFonts w:ascii="Franklin Gothic Book" w:hAnsi="Franklin Gothic Book" w:cs="Segoe UI"/>
          <w:b/>
          <w:bCs/>
        </w:rPr>
        <w:t>CDC phone called</w:t>
      </w:r>
      <w:r w:rsidRPr="00927525">
        <w:rPr>
          <w:rFonts w:ascii="Franklin Gothic Book" w:hAnsi="Franklin Gothic Book" w:cs="Segoe UI"/>
          <w:b/>
          <w:bCs/>
        </w:rPr>
        <w:t xml:space="preserve">) = </w:t>
      </w:r>
      <w:r w:rsidR="002C07C8">
        <w:rPr>
          <w:rFonts w:ascii="Franklin Gothic Book" w:hAnsi="Franklin Gothic Book" w:cs="Segoe UI"/>
          <w:b/>
          <w:bCs/>
        </w:rPr>
        <w:t>0</w:t>
      </w:r>
      <w:r>
        <w:rPr>
          <w:rFonts w:ascii="Franklin Gothic Book" w:hAnsi="Franklin Gothic Book" w:cs="Segoe UI"/>
          <w:b/>
          <w:bCs/>
        </w:rPr>
        <w:t xml:space="preserve"> (</w:t>
      </w:r>
      <w:r w:rsidRPr="00927525">
        <w:rPr>
          <w:rFonts w:ascii="Franklin Gothic Book" w:hAnsi="Franklin Gothic Book" w:cs="Segoe UI"/>
          <w:b/>
          <w:bCs/>
        </w:rPr>
        <w:t>“</w:t>
      </w:r>
      <w:r w:rsidR="002C07C8">
        <w:rPr>
          <w:rFonts w:ascii="Franklin Gothic Book" w:hAnsi="Franklin Gothic Book" w:cs="Segoe UI"/>
          <w:b/>
          <w:bCs/>
        </w:rPr>
        <w:t>No</w:t>
      </w:r>
      <w:r w:rsidRPr="00927525">
        <w:rPr>
          <w:rFonts w:ascii="Franklin Gothic Book" w:hAnsi="Franklin Gothic Book" w:cs="Segoe UI"/>
          <w:b/>
          <w:bCs/>
        </w:rPr>
        <w:t>”</w:t>
      </w:r>
      <w:r>
        <w:rPr>
          <w:rFonts w:ascii="Franklin Gothic Book" w:hAnsi="Franklin Gothic Book" w:cs="Segoe UI"/>
          <w:b/>
          <w:bCs/>
        </w:rPr>
        <w:t>)</w:t>
      </w:r>
      <w:r w:rsidR="002C07C8">
        <w:rPr>
          <w:rFonts w:ascii="Franklin Gothic Book" w:hAnsi="Franklin Gothic Book" w:cs="Segoe UI"/>
          <w:b/>
          <w:bCs/>
        </w:rPr>
        <w:t xml:space="preserve"> </w:t>
      </w:r>
      <w:r w:rsidR="00BC6E86">
        <w:rPr>
          <w:rFonts w:ascii="Franklin Gothic Book" w:hAnsi="Franklin Gothic Book" w:cs="Segoe UI"/>
          <w:b/>
          <w:bCs/>
        </w:rPr>
        <w:t>AND</w:t>
      </w:r>
      <w:r w:rsidR="002C07C8">
        <w:rPr>
          <w:rFonts w:ascii="Franklin Gothic Book" w:hAnsi="Franklin Gothic Book" w:cs="Segoe UI"/>
          <w:b/>
          <w:bCs/>
        </w:rPr>
        <w:t xml:space="preserve"> BEH1 (</w:t>
      </w:r>
      <w:r w:rsidR="00DD3931">
        <w:rPr>
          <w:rFonts w:ascii="Franklin Gothic Book" w:hAnsi="Franklin Gothic Book" w:eastAsia="Calibri"/>
          <w:b/>
          <w:bCs/>
        </w:rPr>
        <w:t>Vaccination behavior</w:t>
      </w:r>
      <w:r w:rsidR="002C07C8">
        <w:rPr>
          <w:rFonts w:ascii="Franklin Gothic Book" w:hAnsi="Franklin Gothic Book" w:cs="Segoe UI"/>
          <w:b/>
          <w:bCs/>
        </w:rPr>
        <w:t>) = 0 (“No…”) or -99 (“REFUSED)</w:t>
      </w:r>
      <w:r w:rsidRPr="00927525">
        <w:rPr>
          <w:rFonts w:ascii="Franklin Gothic Book" w:hAnsi="Franklin Gothic Book" w:cs="Segoe UI"/>
          <w:b/>
          <w:bCs/>
        </w:rPr>
        <w:t xml:space="preserve"> //</w:t>
      </w:r>
    </w:p>
    <w:p w:rsidRPr="00FF24A4" w:rsidR="00FF24A4" w:rsidP="00C7145F" w:rsidRDefault="00FF24A4" w14:paraId="53D4DA6E" w14:textId="7661D451">
      <w:pPr>
        <w:spacing w:line="276" w:lineRule="auto"/>
        <w:contextualSpacing/>
        <w:rPr>
          <w:rFonts w:ascii="Franklin Gothic Book" w:hAnsi="Franklin Gothic Book" w:eastAsia="Calibri"/>
          <w:color w:val="FF0000"/>
        </w:rPr>
      </w:pPr>
      <w:r w:rsidRPr="00927525">
        <w:rPr>
          <w:rFonts w:ascii="Franklin Gothic Book" w:hAnsi="Franklin Gothic Book" w:eastAsia="Calibri"/>
          <w:b/>
          <w:bCs/>
        </w:rPr>
        <w:t xml:space="preserve">Variable Label: </w:t>
      </w:r>
      <w:r w:rsidRPr="00927525">
        <w:rPr>
          <w:rFonts w:ascii="Franklin Gothic Book" w:hAnsi="Franklin Gothic Book" w:eastAsia="Calibri"/>
        </w:rPr>
        <w:t>CAM</w:t>
      </w:r>
      <w:r>
        <w:rPr>
          <w:rFonts w:ascii="Franklin Gothic Book" w:hAnsi="Franklin Gothic Book" w:eastAsia="Calibri"/>
        </w:rPr>
        <w:t>20c</w:t>
      </w:r>
      <w:r w:rsidRPr="00927525">
        <w:rPr>
          <w:rFonts w:ascii="Franklin Gothic Book" w:hAnsi="Franklin Gothic Book" w:eastAsia="Calibri"/>
        </w:rPr>
        <w:t xml:space="preserve">: </w:t>
      </w:r>
      <w:r>
        <w:rPr>
          <w:rFonts w:ascii="Franklin Gothic Book" w:hAnsi="Franklin Gothic Book" w:eastAsia="Calibri"/>
        </w:rPr>
        <w:t xml:space="preserve">CDC phone </w:t>
      </w:r>
      <w:r w:rsidR="00A267A2">
        <w:rPr>
          <w:rFonts w:ascii="Franklin Gothic Book" w:hAnsi="Franklin Gothic Book" w:eastAsia="Calibri"/>
        </w:rPr>
        <w:t>intent</w:t>
      </w:r>
    </w:p>
    <w:tbl>
      <w:tblPr>
        <w:tblW w:w="0" w:type="auto"/>
        <w:tblLook w:val="04A0" w:firstRow="1" w:lastRow="0" w:firstColumn="1" w:lastColumn="0" w:noHBand="0" w:noVBand="1"/>
      </w:tblPr>
      <w:tblGrid>
        <w:gridCol w:w="1098"/>
        <w:gridCol w:w="3204"/>
      </w:tblGrid>
      <w:tr w:rsidRPr="00927525" w:rsidR="00C7145F" w:rsidTr="00BF7057" w14:paraId="428D576D"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658016A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C7145F" w:rsidP="00BF7057" w:rsidRDefault="00C7145F" w14:paraId="7DF1DBE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0260F" w:rsidTr="00BF7057" w14:paraId="0ADA3CC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435FC0D9" w14:textId="77777777">
            <w:pPr>
              <w:spacing w:line="276" w:lineRule="auto"/>
              <w:contextualSpacing/>
              <w:rPr>
                <w:rFonts w:ascii="Franklin Gothic Book" w:hAnsi="Franklin Gothic Book" w:eastAsia="Calibri"/>
              </w:rPr>
            </w:pPr>
            <w:r w:rsidRPr="00927525">
              <w:rPr>
                <w:rFonts w:ascii="Franklin Gothic Book" w:hAnsi="Franklin Gothic Book"/>
              </w:rPr>
              <w:t>1 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4B760CEA" w14:textId="22CD4152">
            <w:pPr>
              <w:spacing w:line="276" w:lineRule="auto"/>
              <w:contextualSpacing/>
              <w:rPr>
                <w:rFonts w:ascii="Franklin Gothic Book" w:hAnsi="Franklin Gothic Book" w:eastAsia="Calibri"/>
              </w:rPr>
            </w:pPr>
            <w:r w:rsidRPr="000A05AE">
              <w:rPr>
                <w:rFonts w:eastAsia="Calibri" w:cstheme="minorHAnsi"/>
              </w:rPr>
              <w:t>Very unlikely</w:t>
            </w:r>
          </w:p>
        </w:tc>
      </w:tr>
      <w:tr w:rsidRPr="00927525" w:rsidR="00D0260F" w:rsidTr="00BF7057" w14:paraId="6AB32AB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715B95D5" w14:textId="77777777">
            <w:pPr>
              <w:spacing w:line="276" w:lineRule="auto"/>
              <w:contextualSpacing/>
              <w:rPr>
                <w:rFonts w:ascii="Franklin Gothic Book" w:hAnsi="Franklin Gothic Book" w:eastAsia="Calibri"/>
              </w:rPr>
            </w:pPr>
            <w:r w:rsidRPr="00927525">
              <w:rPr>
                <w:rFonts w:ascii="Franklin Gothic Book" w:hAnsi="Franklin Gothic Book"/>
              </w:rPr>
              <w:t>2 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618FF4E7" w14:textId="04E0A8BD">
            <w:pPr>
              <w:spacing w:line="276" w:lineRule="auto"/>
              <w:contextualSpacing/>
              <w:rPr>
                <w:rFonts w:ascii="Franklin Gothic Book" w:hAnsi="Franklin Gothic Book" w:eastAsia="Calibri"/>
              </w:rPr>
            </w:pPr>
            <w:r w:rsidRPr="000A05AE">
              <w:rPr>
                <w:rFonts w:eastAsia="Calibri" w:cstheme="minorHAnsi"/>
              </w:rPr>
              <w:t>Somewhat unlikely</w:t>
            </w:r>
          </w:p>
        </w:tc>
      </w:tr>
      <w:tr w:rsidRPr="00927525" w:rsidR="00D0260F" w:rsidTr="00BF7057" w14:paraId="65E0FF0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767B9948" w14:textId="77777777">
            <w:pPr>
              <w:spacing w:line="276" w:lineRule="auto"/>
              <w:contextualSpacing/>
              <w:rPr>
                <w:rFonts w:ascii="Franklin Gothic Book" w:hAnsi="Franklin Gothic Book" w:eastAsia="Calibri"/>
              </w:rPr>
            </w:pPr>
            <w:r w:rsidRPr="00927525">
              <w:rPr>
                <w:rFonts w:ascii="Franklin Gothic Book" w:hAnsi="Franklin Gothic Book"/>
              </w:rPr>
              <w:t>3 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7EB44C53" w14:textId="1A20912E">
            <w:pPr>
              <w:spacing w:line="276" w:lineRule="auto"/>
              <w:contextualSpacing/>
              <w:rPr>
                <w:rFonts w:ascii="Franklin Gothic Book" w:hAnsi="Franklin Gothic Book" w:eastAsia="Calibri"/>
              </w:rPr>
            </w:pPr>
            <w:r w:rsidRPr="000A05AE">
              <w:rPr>
                <w:rFonts w:eastAsia="Calibri" w:cstheme="minorHAnsi"/>
              </w:rPr>
              <w:t>Neither likely nor unlikely</w:t>
            </w:r>
          </w:p>
        </w:tc>
      </w:tr>
      <w:tr w:rsidRPr="00927525" w:rsidR="00D0260F" w:rsidTr="00BF7057" w14:paraId="3B71372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03A427D4" w14:textId="77777777">
            <w:pPr>
              <w:spacing w:line="276" w:lineRule="auto"/>
              <w:contextualSpacing/>
              <w:rPr>
                <w:rFonts w:ascii="Franklin Gothic Book" w:hAnsi="Franklin Gothic Book" w:eastAsia="Calibri"/>
              </w:rPr>
            </w:pPr>
            <w:r w:rsidRPr="00927525">
              <w:rPr>
                <w:rFonts w:ascii="Franklin Gothic Book" w:hAnsi="Franklin Gothic Book"/>
              </w:rPr>
              <w:t>4 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4B98AEA8" w14:textId="19833B8A">
            <w:pPr>
              <w:spacing w:line="276" w:lineRule="auto"/>
              <w:contextualSpacing/>
              <w:rPr>
                <w:rFonts w:ascii="Franklin Gothic Book" w:hAnsi="Franklin Gothic Book" w:eastAsia="Calibri"/>
              </w:rPr>
            </w:pPr>
            <w:r w:rsidRPr="000A05AE">
              <w:rPr>
                <w:rFonts w:eastAsia="Calibri" w:cstheme="minorHAnsi"/>
              </w:rPr>
              <w:t>Somewhat likely</w:t>
            </w:r>
          </w:p>
        </w:tc>
      </w:tr>
      <w:tr w:rsidRPr="00927525" w:rsidR="00D0260F" w:rsidTr="00BF7057" w14:paraId="1C16D48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015E9284" w14:textId="77777777">
            <w:pPr>
              <w:spacing w:line="276" w:lineRule="auto"/>
              <w:contextualSpacing/>
              <w:rPr>
                <w:rFonts w:ascii="Franklin Gothic Book" w:hAnsi="Franklin Gothic Book" w:eastAsia="Calibri"/>
              </w:rPr>
            </w:pPr>
            <w:r w:rsidRPr="00927525">
              <w:rPr>
                <w:rFonts w:ascii="Franklin Gothic Book" w:hAnsi="Franklin Gothic Book"/>
              </w:rPr>
              <w:t>5 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D0260F" w:rsidRDefault="00D0260F" w14:paraId="24278B46" w14:textId="5D959C10">
            <w:pPr>
              <w:spacing w:line="276" w:lineRule="auto"/>
              <w:contextualSpacing/>
              <w:rPr>
                <w:rFonts w:ascii="Franklin Gothic Book" w:hAnsi="Franklin Gothic Book" w:eastAsia="Calibri"/>
              </w:rPr>
            </w:pPr>
            <w:r w:rsidRPr="000A05AE">
              <w:rPr>
                <w:rFonts w:eastAsia="Calibri" w:cstheme="minorHAnsi"/>
              </w:rPr>
              <w:t>Very likely</w:t>
            </w:r>
          </w:p>
        </w:tc>
      </w:tr>
      <w:tr w:rsidRPr="00927525" w:rsidR="00C7145F" w:rsidTr="00BF7057" w14:paraId="64419C8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32E4D53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0FD472B7"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C7145F" w:rsidTr="00BF7057" w14:paraId="20716FA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41DBDA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C7145F" w:rsidP="00BF7057" w:rsidRDefault="00C7145F" w14:paraId="44021F24" w14:textId="7777777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C7145F" w:rsidP="00704A64" w:rsidRDefault="00C7145F" w14:paraId="06162011" w14:textId="77777777">
      <w:pPr>
        <w:spacing w:line="276" w:lineRule="auto"/>
        <w:contextualSpacing/>
        <w:rPr>
          <w:rFonts w:ascii="Franklin Gothic Book" w:hAnsi="Franklin Gothic Book" w:eastAsia="Calibri"/>
          <w:b/>
        </w:rPr>
      </w:pPr>
    </w:p>
    <w:p w:rsidRPr="00927525" w:rsidR="00D0260F" w:rsidP="00D0260F" w:rsidRDefault="00D0260F" w14:paraId="5A42A6E9" w14:textId="1BA6AA84">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21a</w:t>
      </w:r>
    </w:p>
    <w:p w:rsidRPr="00927525" w:rsidR="00D0260F" w:rsidP="00D0260F" w:rsidRDefault="00D0260F" w14:paraId="4A0A0F6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 Punch</w:t>
      </w:r>
    </w:p>
    <w:p w:rsidRPr="00927525" w:rsidR="00D0260F" w:rsidP="00D0260F" w:rsidRDefault="00D0260F" w14:paraId="7EFE1604" w14:textId="373BA6EC">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w:t>
      </w:r>
      <w:r>
        <w:rPr>
          <w:rFonts w:ascii="Franklin Gothic Book" w:hAnsi="Franklin Gothic Book" w:eastAsia="Calibri"/>
        </w:rPr>
        <w:t>21a</w:t>
      </w:r>
    </w:p>
    <w:p w:rsidRPr="00927525" w:rsidR="00D0260F" w:rsidP="00D0260F" w:rsidRDefault="00D0260F" w14:paraId="749FA6B7" w14:textId="51AC09DA">
      <w:pPr>
        <w:spacing w:line="276" w:lineRule="auto"/>
        <w:contextualSpacing/>
        <w:rPr>
          <w:rFonts w:ascii="Franklin Gothic Book" w:hAnsi="Franklin Gothic Book" w:eastAsia="Calibri"/>
          <w:i/>
          <w:i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Before today, have you </w:t>
      </w:r>
      <w:r w:rsidRPr="00927525">
        <w:rPr>
          <w:rFonts w:ascii="Franklin Gothic Book" w:hAnsi="Franklin Gothic Book" w:eastAsia="Calibri"/>
          <w:u w:val="single"/>
        </w:rPr>
        <w:t>heard of</w:t>
      </w:r>
      <w:r w:rsidRPr="00927525">
        <w:rPr>
          <w:rFonts w:ascii="Franklin Gothic Book" w:hAnsi="Franklin Gothic Book" w:eastAsia="Calibri"/>
        </w:rPr>
        <w:t xml:space="preserve"> </w:t>
      </w:r>
      <w:r w:rsidRPr="000A05AE" w:rsidR="00656C67">
        <w:rPr>
          <w:rFonts w:eastAsia="Calibri" w:cstheme="minorHAnsi"/>
        </w:rPr>
        <w:t>the CDC text messaging number</w:t>
      </w:r>
      <w:r w:rsidR="00656C67">
        <w:rPr>
          <w:rFonts w:eastAsia="Calibri" w:cstheme="minorHAnsi"/>
        </w:rPr>
        <w:t>,</w:t>
      </w:r>
      <w:r w:rsidRPr="000A05AE" w:rsidR="00656C67">
        <w:rPr>
          <w:rFonts w:eastAsia="Calibri" w:cstheme="minorHAnsi"/>
        </w:rPr>
        <w:t xml:space="preserve"> GETVAX (438829)</w:t>
      </w:r>
      <w:r w:rsidR="00656C67">
        <w:rPr>
          <w:rFonts w:eastAsia="Calibri" w:cstheme="minorHAnsi"/>
        </w:rPr>
        <w:t>, for scheduling vaccine appointments</w:t>
      </w:r>
      <w:r w:rsidRPr="00927525">
        <w:rPr>
          <w:rFonts w:ascii="Franklin Gothic Book" w:hAnsi="Franklin Gothic Book" w:eastAsia="Calibri"/>
        </w:rPr>
        <w:t>?</w:t>
      </w:r>
    </w:p>
    <w:p w:rsidRPr="00927525" w:rsidR="00D0260F" w:rsidP="00D0260F" w:rsidRDefault="00D0260F" w14:paraId="2BCB9FB6" w14:textId="11FBAE3E">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Pr>
          <w:rFonts w:ascii="Franklin Gothic Book" w:hAnsi="Franklin Gothic Book" w:eastAsia="Calibri"/>
        </w:rPr>
        <w:t>CAM</w:t>
      </w:r>
      <w:r>
        <w:rPr>
          <w:rFonts w:ascii="Franklin Gothic Book" w:hAnsi="Franklin Gothic Book" w:eastAsia="Calibri"/>
        </w:rPr>
        <w:t>21a</w:t>
      </w:r>
      <w:r w:rsidRPr="00927525">
        <w:rPr>
          <w:rFonts w:ascii="Franklin Gothic Book" w:hAnsi="Franklin Gothic Book" w:eastAsia="Calibri"/>
        </w:rPr>
        <w:t xml:space="preserve">: </w:t>
      </w:r>
      <w:r w:rsidRPr="000A05AE">
        <w:rPr>
          <w:rFonts w:eastAsia="Calibri" w:cstheme="minorHAnsi"/>
          <w:color w:val="00B050"/>
        </w:rPr>
        <w:t xml:space="preserve">CDC </w:t>
      </w:r>
      <w:r w:rsidR="00741392">
        <w:rPr>
          <w:rFonts w:eastAsia="Calibri" w:cstheme="minorHAnsi"/>
          <w:color w:val="00B050"/>
        </w:rPr>
        <w:t>short code awareness</w:t>
      </w:r>
    </w:p>
    <w:tbl>
      <w:tblPr>
        <w:tblW w:w="0" w:type="auto"/>
        <w:tblLook w:val="04A0" w:firstRow="1" w:lastRow="0" w:firstColumn="1" w:lastColumn="0" w:noHBand="0" w:noVBand="1"/>
      </w:tblPr>
      <w:tblGrid>
        <w:gridCol w:w="1098"/>
        <w:gridCol w:w="3204"/>
      </w:tblGrid>
      <w:tr w:rsidRPr="00927525" w:rsidR="00D0260F" w:rsidTr="00BF7057" w14:paraId="383339EA"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D0260F" w:rsidP="00BF7057" w:rsidRDefault="00D0260F" w14:paraId="3DBACBE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D0260F" w:rsidP="00BF7057" w:rsidRDefault="00D0260F" w14:paraId="422C4A8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0260F" w:rsidTr="00BF7057" w14:paraId="1E897EA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204193E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0ED50E1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D0260F" w:rsidTr="00BF7057" w14:paraId="327ABEC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1BCC129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7EF25A2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D0260F" w:rsidTr="00BF7057" w14:paraId="3C3413E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29F59BF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4E6CBA4E"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D0260F" w:rsidP="00D0260F" w:rsidRDefault="00D0260F" w14:paraId="34ED8A3F" w14:textId="77777777">
      <w:pPr>
        <w:spacing w:line="276" w:lineRule="auto"/>
        <w:contextualSpacing/>
        <w:rPr>
          <w:rFonts w:ascii="Franklin Gothic Book" w:hAnsi="Franklin Gothic Book" w:eastAsia="Calibri"/>
          <w:b/>
        </w:rPr>
      </w:pPr>
    </w:p>
    <w:p w:rsidRPr="00927525" w:rsidR="00D0260F" w:rsidP="00D0260F" w:rsidRDefault="00D0260F" w14:paraId="17DD653C" w14:textId="77777777">
      <w:pPr>
        <w:spacing w:line="276" w:lineRule="auto"/>
        <w:contextualSpacing/>
        <w:rPr>
          <w:rFonts w:ascii="Franklin Gothic Book" w:hAnsi="Franklin Gothic Book" w:eastAsia="Calibri"/>
          <w:b/>
        </w:rPr>
      </w:pPr>
    </w:p>
    <w:p w:rsidRPr="00927525" w:rsidR="00D0260F" w:rsidP="00D0260F" w:rsidRDefault="00D0260F" w14:paraId="23817A2D" w14:textId="725EC61B">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21b</w:t>
      </w:r>
    </w:p>
    <w:p w:rsidRPr="00927525" w:rsidR="00D0260F" w:rsidP="00D0260F" w:rsidRDefault="00D0260F" w14:paraId="3938DFD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Single-Punch</w:t>
      </w:r>
    </w:p>
    <w:p w:rsidRPr="00927525" w:rsidR="00D0260F" w:rsidP="00D0260F" w:rsidRDefault="00D0260F" w14:paraId="55F056F5" w14:textId="72EF4141">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CAM</w:t>
      </w:r>
      <w:r>
        <w:rPr>
          <w:rFonts w:ascii="Franklin Gothic Book" w:hAnsi="Franklin Gothic Book" w:eastAsia="Calibri"/>
        </w:rPr>
        <w:t>21b</w:t>
      </w:r>
    </w:p>
    <w:p w:rsidRPr="00927525" w:rsidR="00D0260F" w:rsidP="00D0260F" w:rsidRDefault="00D0260F" w14:paraId="0044C7A7" w14:textId="0291E4CB">
      <w:pPr>
        <w:spacing w:line="276" w:lineRule="auto"/>
        <w:contextualSpacing/>
        <w:rPr>
          <w:rFonts w:ascii="Franklin Gothic Book" w:hAnsi="Franklin Gothic Book" w:eastAsia="Calibri"/>
          <w:i/>
          <w:i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Before today, have you </w:t>
      </w:r>
      <w:r w:rsidR="00656C67">
        <w:rPr>
          <w:rFonts w:ascii="Franklin Gothic Book" w:hAnsi="Franklin Gothic Book" w:eastAsia="Calibri"/>
          <w:u w:val="single"/>
        </w:rPr>
        <w:t>text</w:t>
      </w:r>
      <w:r w:rsidRPr="00927525">
        <w:rPr>
          <w:rFonts w:ascii="Franklin Gothic Book" w:hAnsi="Franklin Gothic Book" w:eastAsia="Calibri"/>
          <w:u w:val="single"/>
        </w:rPr>
        <w:t>ed</w:t>
      </w:r>
      <w:r w:rsidRPr="00927525">
        <w:rPr>
          <w:rFonts w:ascii="Franklin Gothic Book" w:hAnsi="Franklin Gothic Book" w:eastAsia="Calibri"/>
        </w:rPr>
        <w:t xml:space="preserve"> </w:t>
      </w:r>
      <w:r w:rsidRPr="000A05AE" w:rsidR="00656C67">
        <w:rPr>
          <w:rFonts w:eastAsia="Calibri" w:cstheme="minorHAnsi"/>
        </w:rPr>
        <w:t>the CDC text messaging number</w:t>
      </w:r>
      <w:r w:rsidR="00656C67">
        <w:rPr>
          <w:rFonts w:eastAsia="Calibri" w:cstheme="minorHAnsi"/>
        </w:rPr>
        <w:t>,</w:t>
      </w:r>
      <w:r w:rsidRPr="000A05AE" w:rsidR="00656C67">
        <w:rPr>
          <w:rFonts w:eastAsia="Calibri" w:cstheme="minorHAnsi"/>
        </w:rPr>
        <w:t xml:space="preserve"> GETVAX (438829)</w:t>
      </w:r>
      <w:r w:rsidR="00656C67">
        <w:rPr>
          <w:rFonts w:eastAsia="Calibri" w:cstheme="minorHAnsi"/>
        </w:rPr>
        <w:t xml:space="preserve">, </w:t>
      </w:r>
      <w:r w:rsidR="008F2CFE">
        <w:rPr>
          <w:rFonts w:eastAsia="Calibri" w:cstheme="minorHAnsi"/>
        </w:rPr>
        <w:t>to</w:t>
      </w:r>
      <w:r w:rsidR="00656C67">
        <w:rPr>
          <w:rFonts w:eastAsia="Calibri" w:cstheme="minorHAnsi"/>
        </w:rPr>
        <w:t xml:space="preserve"> schedu</w:t>
      </w:r>
      <w:r w:rsidR="008F2CFE">
        <w:rPr>
          <w:rFonts w:eastAsia="Calibri" w:cstheme="minorHAnsi"/>
        </w:rPr>
        <w:t>le a</w:t>
      </w:r>
      <w:r w:rsidR="00656C67">
        <w:rPr>
          <w:rFonts w:eastAsia="Calibri" w:cstheme="minorHAnsi"/>
        </w:rPr>
        <w:t xml:space="preserve"> vaccine appointment</w:t>
      </w:r>
      <w:r w:rsidRPr="00927525">
        <w:rPr>
          <w:rFonts w:ascii="Franklin Gothic Book" w:hAnsi="Franklin Gothic Book" w:eastAsia="Calibri"/>
        </w:rPr>
        <w:t>?</w:t>
      </w:r>
    </w:p>
    <w:p w:rsidRPr="00927525" w:rsidR="00D0260F" w:rsidP="00D0260F" w:rsidRDefault="00D0260F" w14:paraId="69AC128E" w14:textId="6D7D7988">
      <w:pPr>
        <w:spacing w:line="276" w:lineRule="auto"/>
        <w:contextualSpacing/>
        <w:rPr>
          <w:rFonts w:ascii="Franklin Gothic Book" w:hAnsi="Franklin Gothic Book" w:eastAsia="Calibri"/>
          <w:color w:val="FF0000"/>
        </w:rPr>
      </w:pPr>
      <w:r w:rsidRPr="00927525">
        <w:rPr>
          <w:rFonts w:ascii="Franklin Gothic Book" w:hAnsi="Franklin Gothic Book" w:eastAsia="Calibri"/>
          <w:b/>
          <w:bCs/>
        </w:rPr>
        <w:t xml:space="preserve">Variable Label: </w:t>
      </w:r>
      <w:r w:rsidRPr="00927525">
        <w:rPr>
          <w:rFonts w:ascii="Franklin Gothic Book" w:hAnsi="Franklin Gothic Book" w:eastAsia="Calibri"/>
        </w:rPr>
        <w:t>CAM</w:t>
      </w:r>
      <w:r>
        <w:rPr>
          <w:rFonts w:ascii="Franklin Gothic Book" w:hAnsi="Franklin Gothic Book" w:eastAsia="Calibri"/>
        </w:rPr>
        <w:t>21b</w:t>
      </w:r>
      <w:r w:rsidRPr="00927525">
        <w:rPr>
          <w:rFonts w:ascii="Franklin Gothic Book" w:hAnsi="Franklin Gothic Book" w:eastAsia="Calibri"/>
        </w:rPr>
        <w:t xml:space="preserve">: </w:t>
      </w:r>
      <w:r>
        <w:rPr>
          <w:rFonts w:ascii="Franklin Gothic Book" w:hAnsi="Franklin Gothic Book" w:eastAsia="Calibri"/>
        </w:rPr>
        <w:t xml:space="preserve">CDC </w:t>
      </w:r>
      <w:r w:rsidR="00741392">
        <w:rPr>
          <w:rFonts w:ascii="Franklin Gothic Book" w:hAnsi="Franklin Gothic Book" w:eastAsia="Calibri"/>
        </w:rPr>
        <w:t>short code</w:t>
      </w:r>
    </w:p>
    <w:p w:rsidRPr="00927525" w:rsidR="00D0260F" w:rsidP="00D0260F" w:rsidRDefault="00D0260F" w14:paraId="0950B6F8" w14:textId="0217185C">
      <w:pPr>
        <w:spacing w:line="276" w:lineRule="auto"/>
        <w:contextualSpacing/>
        <w:rPr>
          <w:rFonts w:ascii="Franklin Gothic Book" w:hAnsi="Franklin Gothic Book" w:cs="Segoe UI"/>
          <w:b/>
          <w:bCs/>
        </w:rPr>
      </w:pPr>
      <w:r w:rsidRPr="00927525">
        <w:rPr>
          <w:rFonts w:ascii="Franklin Gothic Book" w:hAnsi="Franklin Gothic Book" w:cs="Segoe UI"/>
          <w:b/>
          <w:bCs/>
        </w:rPr>
        <w:t>// Ask if CAM</w:t>
      </w:r>
      <w:r>
        <w:rPr>
          <w:rFonts w:ascii="Franklin Gothic Book" w:hAnsi="Franklin Gothic Book" w:cs="Segoe UI"/>
          <w:b/>
          <w:bCs/>
        </w:rPr>
        <w:t>21a</w:t>
      </w:r>
      <w:r w:rsidRPr="00927525">
        <w:rPr>
          <w:rFonts w:ascii="Franklin Gothic Book" w:hAnsi="Franklin Gothic Book" w:cs="Segoe UI"/>
          <w:b/>
          <w:bCs/>
        </w:rPr>
        <w:t xml:space="preserve"> (</w:t>
      </w:r>
      <w:r w:rsidRPr="006B0185">
        <w:rPr>
          <w:rFonts w:ascii="Franklin Gothic Book" w:hAnsi="Franklin Gothic Book" w:cs="Segoe UI"/>
          <w:b/>
          <w:bCs/>
        </w:rPr>
        <w:t xml:space="preserve">CDC </w:t>
      </w:r>
      <w:r w:rsidRPr="00741392" w:rsidR="00741392">
        <w:rPr>
          <w:rFonts w:ascii="Franklin Gothic Book" w:hAnsi="Franklin Gothic Book" w:cs="Segoe UI"/>
          <w:b/>
          <w:bCs/>
        </w:rPr>
        <w:t>short code awareness</w:t>
      </w:r>
      <w:r w:rsidRPr="00927525">
        <w:rPr>
          <w:rFonts w:ascii="Franklin Gothic Book" w:hAnsi="Franklin Gothic Book" w:cs="Segoe UI"/>
          <w:b/>
          <w:bCs/>
        </w:rPr>
        <w:t xml:space="preserve">) = </w:t>
      </w:r>
      <w:r>
        <w:rPr>
          <w:rFonts w:ascii="Franklin Gothic Book" w:hAnsi="Franklin Gothic Book" w:cs="Segoe UI"/>
          <w:b/>
          <w:bCs/>
        </w:rPr>
        <w:t>1 (</w:t>
      </w:r>
      <w:r w:rsidRPr="00927525">
        <w:rPr>
          <w:rFonts w:ascii="Franklin Gothic Book" w:hAnsi="Franklin Gothic Book" w:cs="Segoe UI"/>
          <w:b/>
          <w:bCs/>
        </w:rPr>
        <w:t>“Yes”</w:t>
      </w:r>
      <w:r>
        <w:rPr>
          <w:rFonts w:ascii="Franklin Gothic Book" w:hAnsi="Franklin Gothic Book" w:cs="Segoe UI"/>
          <w:b/>
          <w:bCs/>
        </w:rPr>
        <w:t>).</w:t>
      </w:r>
      <w:r w:rsidRPr="00927525">
        <w:rPr>
          <w:rFonts w:ascii="Franklin Gothic Book" w:hAnsi="Franklin Gothic Book" w:cs="Segoe UI"/>
          <w:b/>
          <w:bCs/>
        </w:rPr>
        <w:t xml:space="preserve"> //</w:t>
      </w:r>
    </w:p>
    <w:tbl>
      <w:tblPr>
        <w:tblW w:w="0" w:type="auto"/>
        <w:tblLook w:val="04A0" w:firstRow="1" w:lastRow="0" w:firstColumn="1" w:lastColumn="0" w:noHBand="0" w:noVBand="1"/>
      </w:tblPr>
      <w:tblGrid>
        <w:gridCol w:w="1098"/>
        <w:gridCol w:w="3204"/>
      </w:tblGrid>
      <w:tr w:rsidRPr="00927525" w:rsidR="00D0260F" w:rsidTr="00BF7057" w14:paraId="223C670A"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D0260F" w:rsidP="00BF7057" w:rsidRDefault="00D0260F" w14:paraId="788800B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D0260F" w:rsidP="00BF7057" w:rsidRDefault="00D0260F" w14:paraId="149138C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0260F" w:rsidTr="00BF7057" w14:paraId="66176BE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0249B35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6070E53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D0260F" w:rsidTr="00BF7057" w14:paraId="6624D7E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2B93F28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65CC354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D0260F" w:rsidTr="00BF7057" w14:paraId="18CF191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2E7AD2F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38FB3939"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D0260F" w:rsidTr="00BF7057" w14:paraId="28C83A1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5C02A24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6C197C73" w14:textId="7777777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D0260F" w:rsidP="00D0260F" w:rsidRDefault="00D0260F" w14:paraId="246A71EF" w14:textId="77777777">
      <w:pPr>
        <w:spacing w:line="276" w:lineRule="auto"/>
        <w:contextualSpacing/>
        <w:rPr>
          <w:rFonts w:ascii="Franklin Gothic Book" w:hAnsi="Franklin Gothic Book" w:eastAsia="MS Mincho"/>
        </w:rPr>
      </w:pPr>
    </w:p>
    <w:p w:rsidRPr="00927525" w:rsidR="00D0260F" w:rsidP="00D0260F" w:rsidRDefault="00D0260F" w14:paraId="22A199EB" w14:textId="77777777">
      <w:pPr>
        <w:spacing w:line="276" w:lineRule="auto"/>
        <w:contextualSpacing/>
        <w:rPr>
          <w:rFonts w:ascii="Franklin Gothic Book" w:hAnsi="Franklin Gothic Book" w:eastAsia="MS Mincho"/>
        </w:rPr>
      </w:pPr>
    </w:p>
    <w:p w:rsidRPr="00927525" w:rsidR="00D0260F" w:rsidP="00D0260F" w:rsidRDefault="00D0260F" w14:paraId="2C9A99C6" w14:textId="68795CA3">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Pr>
          <w:rFonts w:ascii="Franklin Gothic Book" w:hAnsi="Franklin Gothic Book" w:eastAsia="Calibri"/>
        </w:rPr>
        <w:t>21c</w:t>
      </w:r>
    </w:p>
    <w:p w:rsidRPr="00927525" w:rsidR="00D0260F" w:rsidP="00D0260F" w:rsidRDefault="00D0260F" w14:paraId="420A0CC2" w14:textId="77777777">
      <w:pPr>
        <w:spacing w:line="276" w:lineRule="auto"/>
        <w:contextualSpacing/>
        <w:textAlignment w:val="baseline"/>
        <w:rPr>
          <w:rFonts w:ascii="Franklin Gothic Book" w:hAnsi="Franklin Gothic Book" w:cs="Segoe UI"/>
        </w:rPr>
      </w:pPr>
      <w:r w:rsidRPr="00927525">
        <w:rPr>
          <w:rFonts w:ascii="Franklin Gothic Book" w:hAnsi="Franklin Gothic Book" w:cs="Segoe UI"/>
          <w:b/>
          <w:bCs/>
        </w:rPr>
        <w:t xml:space="preserve">Question Type: </w:t>
      </w:r>
      <w:r w:rsidRPr="00927525">
        <w:rPr>
          <w:rFonts w:ascii="Franklin Gothic Book" w:hAnsi="Franklin Gothic Book" w:cs="Segoe UI"/>
        </w:rPr>
        <w:t>Grid</w:t>
      </w:r>
    </w:p>
    <w:p w:rsidR="00BC6E86" w:rsidP="00BC6E86" w:rsidRDefault="00D0260F" w14:paraId="243AE522" w14:textId="77777777">
      <w:pPr>
        <w:spacing w:line="276" w:lineRule="auto"/>
        <w:contextualSpacing/>
        <w:textAlignment w:val="baseline"/>
        <w:rPr>
          <w:rFonts w:eastAsia="Calibri" w:cstheme="minorHAnsi"/>
        </w:rPr>
      </w:pPr>
      <w:r w:rsidRPr="00927525">
        <w:rPr>
          <w:rFonts w:ascii="Franklin Gothic Book" w:hAnsi="Franklin Gothic Book" w:eastAsia="Calibri"/>
          <w:b/>
          <w:bCs/>
        </w:rPr>
        <w:t xml:space="preserve">Variable Text: </w:t>
      </w:r>
      <w:r>
        <w:rPr>
          <w:rFonts w:ascii="Franklin Gothic Book" w:hAnsi="Franklin Gothic Book" w:eastAsia="Calibri"/>
        </w:rPr>
        <w:t>What is the likelihood that you will</w:t>
      </w:r>
      <w:r w:rsidRPr="00927525">
        <w:rPr>
          <w:rFonts w:ascii="Franklin Gothic Book" w:hAnsi="Franklin Gothic Book" w:eastAsia="Calibri"/>
        </w:rPr>
        <w:t xml:space="preserve"> </w:t>
      </w:r>
      <w:proofErr w:type="spellStart"/>
      <w:r w:rsidR="00DF7760">
        <w:rPr>
          <w:rFonts w:ascii="Franklin Gothic Book" w:hAnsi="Franklin Gothic Book" w:eastAsia="Calibri"/>
          <w:u w:val="single"/>
        </w:rPr>
        <w:t>text</w:t>
      </w:r>
      <w:proofErr w:type="spellEnd"/>
      <w:r w:rsidRPr="00927525">
        <w:rPr>
          <w:rFonts w:ascii="Franklin Gothic Book" w:hAnsi="Franklin Gothic Book" w:eastAsia="Calibri"/>
        </w:rPr>
        <w:t xml:space="preserve"> </w:t>
      </w:r>
      <w:r w:rsidRPr="000A05AE" w:rsidR="00BC6E86">
        <w:rPr>
          <w:rFonts w:eastAsia="Calibri" w:cstheme="minorHAnsi"/>
        </w:rPr>
        <w:t>the CDC text messaging number</w:t>
      </w:r>
      <w:r w:rsidR="00BC6E86">
        <w:rPr>
          <w:rFonts w:eastAsia="Calibri" w:cstheme="minorHAnsi"/>
        </w:rPr>
        <w:t>,</w:t>
      </w:r>
      <w:r w:rsidRPr="000A05AE" w:rsidR="00BC6E86">
        <w:rPr>
          <w:rFonts w:eastAsia="Calibri" w:cstheme="minorHAnsi"/>
        </w:rPr>
        <w:t xml:space="preserve"> GETVAX (438829)</w:t>
      </w:r>
      <w:r w:rsidR="00BC6E86">
        <w:rPr>
          <w:rFonts w:eastAsia="Calibri" w:cstheme="minorHAnsi"/>
        </w:rPr>
        <w:t>,</w:t>
      </w:r>
      <w:r w:rsidRPr="000A05AE" w:rsidR="00BC6E86">
        <w:rPr>
          <w:rFonts w:eastAsia="Calibri" w:cstheme="minorHAnsi"/>
        </w:rPr>
        <w:t xml:space="preserve"> to schedule a vaccine appointment?</w:t>
      </w:r>
    </w:p>
    <w:p w:rsidRPr="00D0260F" w:rsidR="00D0260F" w:rsidP="00BC6E86" w:rsidRDefault="00D0260F" w14:paraId="6A12A8FE" w14:textId="6A68DB35">
      <w:pPr>
        <w:spacing w:line="276" w:lineRule="auto"/>
        <w:contextualSpacing/>
        <w:textAlignment w:val="baseline"/>
        <w:rPr>
          <w:rFonts w:ascii="Franklin Gothic Book" w:hAnsi="Franklin Gothic Book" w:cs="Segoe UI"/>
          <w:b/>
          <w:bCs/>
        </w:rPr>
      </w:pPr>
      <w:r w:rsidRPr="00927525">
        <w:rPr>
          <w:rFonts w:ascii="Franklin Gothic Book" w:hAnsi="Franklin Gothic Book" w:cs="Segoe UI"/>
          <w:b/>
          <w:bCs/>
        </w:rPr>
        <w:t>// Ask if CAM</w:t>
      </w:r>
      <w:r>
        <w:rPr>
          <w:rFonts w:ascii="Franklin Gothic Book" w:hAnsi="Franklin Gothic Book" w:cs="Segoe UI"/>
          <w:b/>
          <w:bCs/>
        </w:rPr>
        <w:t>21b</w:t>
      </w:r>
      <w:r w:rsidRPr="00927525">
        <w:rPr>
          <w:rFonts w:ascii="Franklin Gothic Book" w:hAnsi="Franklin Gothic Book" w:cs="Segoe UI"/>
          <w:b/>
          <w:bCs/>
        </w:rPr>
        <w:t xml:space="preserve"> (</w:t>
      </w:r>
      <w:r w:rsidRPr="00CB7DA1">
        <w:rPr>
          <w:rFonts w:ascii="Franklin Gothic Book" w:hAnsi="Franklin Gothic Book" w:cs="Segoe UI"/>
          <w:b/>
          <w:bCs/>
        </w:rPr>
        <w:t xml:space="preserve">CDC </w:t>
      </w:r>
      <w:r w:rsidR="00BC6E86">
        <w:rPr>
          <w:rFonts w:ascii="Franklin Gothic Book" w:hAnsi="Franklin Gothic Book" w:cs="Segoe UI"/>
          <w:b/>
          <w:bCs/>
        </w:rPr>
        <w:t>short code</w:t>
      </w:r>
      <w:r w:rsidRPr="00927525">
        <w:rPr>
          <w:rFonts w:ascii="Franklin Gothic Book" w:hAnsi="Franklin Gothic Book" w:cs="Segoe UI"/>
          <w:b/>
          <w:bCs/>
        </w:rPr>
        <w:t xml:space="preserve">) = </w:t>
      </w:r>
      <w:r w:rsidR="00741392">
        <w:rPr>
          <w:rFonts w:ascii="Franklin Gothic Book" w:hAnsi="Franklin Gothic Book" w:cs="Segoe UI"/>
          <w:b/>
          <w:bCs/>
        </w:rPr>
        <w:t>0</w:t>
      </w:r>
      <w:r>
        <w:rPr>
          <w:rFonts w:ascii="Franklin Gothic Book" w:hAnsi="Franklin Gothic Book" w:cs="Segoe UI"/>
          <w:b/>
          <w:bCs/>
        </w:rPr>
        <w:t xml:space="preserve"> (</w:t>
      </w:r>
      <w:r w:rsidRPr="00927525">
        <w:rPr>
          <w:rFonts w:ascii="Franklin Gothic Book" w:hAnsi="Franklin Gothic Book" w:cs="Segoe UI"/>
          <w:b/>
          <w:bCs/>
        </w:rPr>
        <w:t>“</w:t>
      </w:r>
      <w:r w:rsidR="00741392">
        <w:rPr>
          <w:rFonts w:ascii="Franklin Gothic Book" w:hAnsi="Franklin Gothic Book" w:cs="Segoe UI"/>
          <w:b/>
          <w:bCs/>
        </w:rPr>
        <w:t>No</w:t>
      </w:r>
      <w:r w:rsidRPr="00927525">
        <w:rPr>
          <w:rFonts w:ascii="Franklin Gothic Book" w:hAnsi="Franklin Gothic Book" w:cs="Segoe UI"/>
          <w:b/>
          <w:bCs/>
        </w:rPr>
        <w:t>”</w:t>
      </w:r>
      <w:r>
        <w:rPr>
          <w:rFonts w:ascii="Franklin Gothic Book" w:hAnsi="Franklin Gothic Book" w:cs="Segoe UI"/>
          <w:b/>
          <w:bCs/>
        </w:rPr>
        <w:t>)</w:t>
      </w:r>
      <w:r w:rsidR="00741392">
        <w:rPr>
          <w:rFonts w:ascii="Franklin Gothic Book" w:hAnsi="Franklin Gothic Book" w:cs="Segoe UI"/>
          <w:b/>
          <w:bCs/>
        </w:rPr>
        <w:t xml:space="preserve"> </w:t>
      </w:r>
      <w:r w:rsidR="00BC6E86">
        <w:rPr>
          <w:rFonts w:ascii="Franklin Gothic Book" w:hAnsi="Franklin Gothic Book" w:cs="Segoe UI"/>
          <w:b/>
          <w:bCs/>
        </w:rPr>
        <w:t>AND</w:t>
      </w:r>
      <w:r w:rsidR="00DD3931">
        <w:rPr>
          <w:rFonts w:ascii="Franklin Gothic Book" w:hAnsi="Franklin Gothic Book" w:cs="Segoe UI"/>
          <w:b/>
          <w:bCs/>
        </w:rPr>
        <w:t xml:space="preserve"> BEH1 (</w:t>
      </w:r>
      <w:r w:rsidR="00DD3931">
        <w:rPr>
          <w:rFonts w:ascii="Franklin Gothic Book" w:hAnsi="Franklin Gothic Book" w:eastAsia="Calibri"/>
          <w:b/>
          <w:bCs/>
        </w:rPr>
        <w:t>Vaccination behavior</w:t>
      </w:r>
      <w:r w:rsidR="00DD3931">
        <w:rPr>
          <w:rFonts w:ascii="Franklin Gothic Book" w:hAnsi="Franklin Gothic Book" w:cs="Segoe UI"/>
          <w:b/>
          <w:bCs/>
        </w:rPr>
        <w:t>) = 0 (“No…”) or -99 (“REFUSED”)</w:t>
      </w:r>
      <w:r w:rsidRPr="00927525">
        <w:rPr>
          <w:rFonts w:ascii="Franklin Gothic Book" w:hAnsi="Franklin Gothic Book" w:cs="Segoe UI"/>
          <w:b/>
          <w:bCs/>
        </w:rPr>
        <w:t xml:space="preserve"> //</w:t>
      </w:r>
    </w:p>
    <w:tbl>
      <w:tblPr>
        <w:tblW w:w="0" w:type="auto"/>
        <w:tblLook w:val="04A0" w:firstRow="1" w:lastRow="0" w:firstColumn="1" w:lastColumn="0" w:noHBand="0" w:noVBand="1"/>
      </w:tblPr>
      <w:tblGrid>
        <w:gridCol w:w="1098"/>
        <w:gridCol w:w="3204"/>
      </w:tblGrid>
      <w:tr w:rsidRPr="00927525" w:rsidR="00D0260F" w:rsidTr="00BF7057" w14:paraId="409289E1"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D0260F" w:rsidP="00BF7057" w:rsidRDefault="00D0260F" w14:paraId="68EA138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D0260F" w:rsidP="00BF7057" w:rsidRDefault="00D0260F" w14:paraId="76FC1A8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0260F" w:rsidTr="00BF7057" w14:paraId="48E3600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50C058AD" w14:textId="77777777">
            <w:pPr>
              <w:spacing w:line="276" w:lineRule="auto"/>
              <w:contextualSpacing/>
              <w:rPr>
                <w:rFonts w:ascii="Franklin Gothic Book" w:hAnsi="Franklin Gothic Book" w:eastAsia="Calibri"/>
              </w:rPr>
            </w:pPr>
            <w:r w:rsidRPr="00927525">
              <w:rPr>
                <w:rFonts w:ascii="Franklin Gothic Book" w:hAnsi="Franklin Gothic Book"/>
              </w:rPr>
              <w:t>1 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7E16B9D0" w14:textId="77777777">
            <w:pPr>
              <w:spacing w:line="276" w:lineRule="auto"/>
              <w:contextualSpacing/>
              <w:rPr>
                <w:rFonts w:ascii="Franklin Gothic Book" w:hAnsi="Franklin Gothic Book" w:eastAsia="Calibri"/>
              </w:rPr>
            </w:pPr>
            <w:r w:rsidRPr="000A05AE">
              <w:rPr>
                <w:rFonts w:eastAsia="Calibri" w:cstheme="minorHAnsi"/>
              </w:rPr>
              <w:t>Very unlikely</w:t>
            </w:r>
          </w:p>
        </w:tc>
      </w:tr>
      <w:tr w:rsidRPr="00927525" w:rsidR="00D0260F" w:rsidTr="00BF7057" w14:paraId="250E874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55E7523E" w14:textId="77777777">
            <w:pPr>
              <w:spacing w:line="276" w:lineRule="auto"/>
              <w:contextualSpacing/>
              <w:rPr>
                <w:rFonts w:ascii="Franklin Gothic Book" w:hAnsi="Franklin Gothic Book" w:eastAsia="Calibri"/>
              </w:rPr>
            </w:pPr>
            <w:r w:rsidRPr="00927525">
              <w:rPr>
                <w:rFonts w:ascii="Franklin Gothic Book" w:hAnsi="Franklin Gothic Book"/>
              </w:rPr>
              <w:t>2 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264AF7BB" w14:textId="77777777">
            <w:pPr>
              <w:spacing w:line="276" w:lineRule="auto"/>
              <w:contextualSpacing/>
              <w:rPr>
                <w:rFonts w:ascii="Franklin Gothic Book" w:hAnsi="Franklin Gothic Book" w:eastAsia="Calibri"/>
              </w:rPr>
            </w:pPr>
            <w:r w:rsidRPr="000A05AE">
              <w:rPr>
                <w:rFonts w:eastAsia="Calibri" w:cstheme="minorHAnsi"/>
              </w:rPr>
              <w:t>Somewhat unlikely</w:t>
            </w:r>
          </w:p>
        </w:tc>
      </w:tr>
      <w:tr w:rsidRPr="00927525" w:rsidR="00D0260F" w:rsidTr="00BF7057" w14:paraId="78117CB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3969113A" w14:textId="77777777">
            <w:pPr>
              <w:spacing w:line="276" w:lineRule="auto"/>
              <w:contextualSpacing/>
              <w:rPr>
                <w:rFonts w:ascii="Franklin Gothic Book" w:hAnsi="Franklin Gothic Book" w:eastAsia="Calibri"/>
              </w:rPr>
            </w:pPr>
            <w:r w:rsidRPr="00927525">
              <w:rPr>
                <w:rFonts w:ascii="Franklin Gothic Book" w:hAnsi="Franklin Gothic Book"/>
              </w:rPr>
              <w:t>3 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0EC6B4C4" w14:textId="77777777">
            <w:pPr>
              <w:spacing w:line="276" w:lineRule="auto"/>
              <w:contextualSpacing/>
              <w:rPr>
                <w:rFonts w:ascii="Franklin Gothic Book" w:hAnsi="Franklin Gothic Book" w:eastAsia="Calibri"/>
              </w:rPr>
            </w:pPr>
            <w:r w:rsidRPr="000A05AE">
              <w:rPr>
                <w:rFonts w:eastAsia="Calibri" w:cstheme="minorHAnsi"/>
              </w:rPr>
              <w:t>Neither likely nor unlikely</w:t>
            </w:r>
          </w:p>
        </w:tc>
      </w:tr>
      <w:tr w:rsidRPr="00927525" w:rsidR="00D0260F" w:rsidTr="00BF7057" w14:paraId="57CEBD4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51EB9868" w14:textId="77777777">
            <w:pPr>
              <w:spacing w:line="276" w:lineRule="auto"/>
              <w:contextualSpacing/>
              <w:rPr>
                <w:rFonts w:ascii="Franklin Gothic Book" w:hAnsi="Franklin Gothic Book" w:eastAsia="Calibri"/>
              </w:rPr>
            </w:pPr>
            <w:r w:rsidRPr="00927525">
              <w:rPr>
                <w:rFonts w:ascii="Franklin Gothic Book" w:hAnsi="Franklin Gothic Book"/>
              </w:rPr>
              <w:t>4 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5642B2B5" w14:textId="77777777">
            <w:pPr>
              <w:spacing w:line="276" w:lineRule="auto"/>
              <w:contextualSpacing/>
              <w:rPr>
                <w:rFonts w:ascii="Franklin Gothic Book" w:hAnsi="Franklin Gothic Book" w:eastAsia="Calibri"/>
              </w:rPr>
            </w:pPr>
            <w:r w:rsidRPr="000A05AE">
              <w:rPr>
                <w:rFonts w:eastAsia="Calibri" w:cstheme="minorHAnsi"/>
              </w:rPr>
              <w:t>Somewhat likely</w:t>
            </w:r>
          </w:p>
        </w:tc>
      </w:tr>
      <w:tr w:rsidRPr="00927525" w:rsidR="00D0260F" w:rsidTr="00BF7057" w14:paraId="5E8CA31E"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3140C388" w14:textId="77777777">
            <w:pPr>
              <w:spacing w:line="276" w:lineRule="auto"/>
              <w:contextualSpacing/>
              <w:rPr>
                <w:rFonts w:ascii="Franklin Gothic Book" w:hAnsi="Franklin Gothic Book" w:eastAsia="Calibri"/>
              </w:rPr>
            </w:pPr>
            <w:r w:rsidRPr="00927525">
              <w:rPr>
                <w:rFonts w:ascii="Franklin Gothic Book" w:hAnsi="Franklin Gothic Book"/>
              </w:rPr>
              <w:lastRenderedPageBreak/>
              <w:t>5 </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1C9A17B8" w14:textId="77777777">
            <w:pPr>
              <w:spacing w:line="276" w:lineRule="auto"/>
              <w:contextualSpacing/>
              <w:rPr>
                <w:rFonts w:ascii="Franklin Gothic Book" w:hAnsi="Franklin Gothic Book" w:eastAsia="Calibri"/>
              </w:rPr>
            </w:pPr>
            <w:r w:rsidRPr="000A05AE">
              <w:rPr>
                <w:rFonts w:eastAsia="Calibri" w:cstheme="minorHAnsi"/>
              </w:rPr>
              <w:t>Very likely</w:t>
            </w:r>
          </w:p>
        </w:tc>
      </w:tr>
      <w:tr w:rsidRPr="00927525" w:rsidR="00D0260F" w:rsidTr="00BF7057" w14:paraId="2AB1F71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545A955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3220ADA2"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D0260F" w:rsidTr="00BF7057" w14:paraId="5C2D6CF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0860318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D0260F" w:rsidP="00BF7057" w:rsidRDefault="00D0260F" w14:paraId="6D57CBAC" w14:textId="7777777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D0260F" w:rsidP="00704A64" w:rsidRDefault="00D0260F" w14:paraId="58D3D403" w14:textId="77777777">
      <w:pPr>
        <w:spacing w:line="276" w:lineRule="auto"/>
        <w:contextualSpacing/>
        <w:rPr>
          <w:rFonts w:ascii="Franklin Gothic Book" w:hAnsi="Franklin Gothic Book" w:eastAsia="Calibri"/>
          <w:b/>
        </w:rPr>
      </w:pPr>
    </w:p>
    <w:p w:rsidRPr="00927525" w:rsidR="001F044A" w:rsidP="00704A64" w:rsidRDefault="001F044A" w14:paraId="4D22B4B5" w14:textId="55B9ED5C">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sidR="008160B8">
        <w:rPr>
          <w:rFonts w:ascii="Franklin Gothic Book" w:hAnsi="Franklin Gothic Book" w:eastAsia="Calibri"/>
        </w:rPr>
        <w:t>22</w:t>
      </w:r>
    </w:p>
    <w:p w:rsidRPr="00927525" w:rsidR="001F044A" w:rsidP="00704A64" w:rsidRDefault="001F044A" w14:paraId="477B6A1B"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1F044A" w:rsidP="00704A64" w:rsidRDefault="001F044A" w14:paraId="07C5216F" w14:textId="61D9FCA1">
      <w:pPr>
        <w:spacing w:line="276" w:lineRule="auto"/>
        <w:contextualSpacing/>
        <w:rPr>
          <w:rFonts w:ascii="Franklin Gothic Book" w:hAnsi="Franklin Gothic Book" w:eastAsia="Calibri"/>
          <w:color w:val="FF0000"/>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trust each of the following sources to provide accurate COVID-19 information? </w:t>
      </w:r>
      <w:r w:rsidRPr="00927525">
        <w:rPr>
          <w:rFonts w:ascii="Franklin Gothic Book" w:hAnsi="Franklin Gothic Book" w:eastAsia="Calibri"/>
          <w:i/>
          <w:iCs/>
        </w:rPr>
        <w:t>Select one response for each item.</w:t>
      </w:r>
    </w:p>
    <w:tbl>
      <w:tblPr>
        <w:tblW w:w="8918" w:type="dxa"/>
        <w:tblLook w:val="04A0" w:firstRow="1" w:lastRow="0" w:firstColumn="1" w:lastColumn="0" w:noHBand="0" w:noVBand="1"/>
      </w:tblPr>
      <w:tblGrid>
        <w:gridCol w:w="1602"/>
        <w:gridCol w:w="4243"/>
        <w:gridCol w:w="3073"/>
      </w:tblGrid>
      <w:tr w:rsidRPr="00927525" w:rsidR="001F044A" w:rsidTr="00AE16E4" w14:paraId="642A9108"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0A05E6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243"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352E01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D6C05E2"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1F044A" w:rsidTr="00AE16E4" w14:paraId="01EE3E83" w14:textId="77777777">
        <w:trPr>
          <w:trHeight w:val="58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00AC954" w14:textId="2A7FE13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8DA8B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Official U.S. government websites</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319701A" w14:textId="3202F14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w:t>
            </w:r>
            <w:r w:rsidR="00547172">
              <w:rPr>
                <w:rFonts w:ascii="Franklin Gothic Book" w:hAnsi="Franklin Gothic Book" w:eastAsia="Calibri"/>
              </w:rPr>
              <w:t xml:space="preserve">: Trust in </w:t>
            </w:r>
            <w:r w:rsidRPr="00927525">
              <w:rPr>
                <w:rFonts w:ascii="Franklin Gothic Book" w:hAnsi="Franklin Gothic Book" w:eastAsia="Calibri"/>
              </w:rPr>
              <w:t>Official government websites</w:t>
            </w:r>
          </w:p>
        </w:tc>
      </w:tr>
      <w:tr w:rsidRPr="00927525" w:rsidR="001F044A" w:rsidTr="00AE16E4" w14:paraId="64EBE6EB" w14:textId="77777777">
        <w:trPr>
          <w:trHeight w:val="532"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BE0C963" w14:textId="36DBCF7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_2</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99AA25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The President of the United States/The White House</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C53C650" w14:textId="35EEE6B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_2</w:t>
            </w:r>
            <w:r w:rsidR="00547172">
              <w:rPr>
                <w:rFonts w:ascii="Franklin Gothic Book" w:hAnsi="Franklin Gothic Book" w:eastAsia="Calibri"/>
              </w:rPr>
              <w:t xml:space="preserve">: Trust in </w:t>
            </w:r>
            <w:r w:rsidRPr="00927525">
              <w:rPr>
                <w:rFonts w:ascii="Franklin Gothic Book" w:hAnsi="Franklin Gothic Book" w:eastAsia="Calibri"/>
              </w:rPr>
              <w:t>President/White House</w:t>
            </w:r>
          </w:p>
        </w:tc>
      </w:tr>
      <w:tr w:rsidRPr="00927525" w:rsidR="001F044A" w:rsidTr="00AE16E4" w14:paraId="5DF34203" w14:textId="77777777">
        <w:trPr>
          <w:trHeight w:val="532"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906A8F3" w14:textId="42014F2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_3</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F8C5B7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Department of Health and Human Services (HHS)</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69E320E" w14:textId="2916EF7A">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_3</w:t>
            </w:r>
            <w:r w:rsidR="00547172">
              <w:rPr>
                <w:rFonts w:ascii="Franklin Gothic Book" w:hAnsi="Franklin Gothic Book" w:eastAsia="Calibri"/>
              </w:rPr>
              <w:t xml:space="preserve">: Trust in </w:t>
            </w:r>
            <w:r w:rsidRPr="00927525">
              <w:rPr>
                <w:rFonts w:ascii="Franklin Gothic Book" w:hAnsi="Franklin Gothic Book" w:eastAsia="Calibri"/>
              </w:rPr>
              <w:t>HHS</w:t>
            </w:r>
          </w:p>
        </w:tc>
      </w:tr>
      <w:tr w:rsidRPr="00927525" w:rsidR="001F044A" w:rsidTr="00AE16E4" w14:paraId="4192B6D7"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83861C1" w14:textId="22F482A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_4</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60AFBD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Food and Drug Administration (FDA)</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E6C0899" w14:textId="6FEDD6B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_4</w:t>
            </w:r>
            <w:r w:rsidR="00547172">
              <w:rPr>
                <w:rFonts w:ascii="Franklin Gothic Book" w:hAnsi="Franklin Gothic Book" w:eastAsia="Calibri"/>
              </w:rPr>
              <w:t xml:space="preserve">: Trust in </w:t>
            </w:r>
            <w:r w:rsidRPr="00927525">
              <w:rPr>
                <w:rFonts w:ascii="Franklin Gothic Book" w:hAnsi="Franklin Gothic Book" w:eastAsia="Calibri"/>
              </w:rPr>
              <w:t>FDA</w:t>
            </w:r>
          </w:p>
        </w:tc>
      </w:tr>
      <w:tr w:rsidRPr="00927525" w:rsidR="001F044A" w:rsidTr="00AE16E4" w14:paraId="07F5E3CF" w14:textId="77777777">
        <w:trPr>
          <w:trHeight w:val="298"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47D2741" w14:textId="086D7D8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_5</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57B79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World Health Organization (WHO)</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02AE092" w14:textId="1253EC13">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_5</w:t>
            </w:r>
            <w:r w:rsidR="00547172">
              <w:rPr>
                <w:rFonts w:ascii="Franklin Gothic Book" w:hAnsi="Franklin Gothic Book" w:eastAsia="Calibri"/>
              </w:rPr>
              <w:t xml:space="preserve">: Trust in </w:t>
            </w:r>
            <w:r w:rsidRPr="00927525">
              <w:rPr>
                <w:rFonts w:ascii="Franklin Gothic Book" w:hAnsi="Franklin Gothic Book" w:eastAsia="Calibri"/>
              </w:rPr>
              <w:t>WHO</w:t>
            </w:r>
          </w:p>
        </w:tc>
      </w:tr>
      <w:tr w:rsidRPr="00927525" w:rsidR="001F044A" w:rsidTr="00AE16E4" w14:paraId="28F1B8BD" w14:textId="77777777">
        <w:trPr>
          <w:trHeight w:val="622"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F313A76" w14:textId="34BC101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_6</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E9CCD4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Centers for Disease Control and Prevention (CDC)</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07BD046" w14:textId="38945F7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_6</w:t>
            </w:r>
            <w:r w:rsidR="00547172">
              <w:rPr>
                <w:rFonts w:ascii="Franklin Gothic Book" w:hAnsi="Franklin Gothic Book" w:eastAsia="Calibri"/>
              </w:rPr>
              <w:t xml:space="preserve">: Trust in </w:t>
            </w:r>
            <w:r w:rsidRPr="00927525">
              <w:rPr>
                <w:rFonts w:ascii="Franklin Gothic Book" w:hAnsi="Franklin Gothic Book" w:eastAsia="Calibri"/>
              </w:rPr>
              <w:t>CDC</w:t>
            </w:r>
          </w:p>
        </w:tc>
      </w:tr>
      <w:tr w:rsidRPr="00927525" w:rsidR="001F044A" w:rsidTr="00AE16E4" w14:paraId="700B7F50" w14:textId="77777777">
        <w:trPr>
          <w:trHeight w:val="532"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C49040D" w14:textId="017FE668">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_7</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2D407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Dr. Fauci/Dr. Collins/National Institute of Allergy and Infectious Diseases (NIAID)</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B0E5623" w14:textId="2F1EDB1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_7</w:t>
            </w:r>
            <w:r w:rsidR="00547172">
              <w:rPr>
                <w:rFonts w:ascii="Franklin Gothic Book" w:hAnsi="Franklin Gothic Book" w:eastAsia="Calibri"/>
              </w:rPr>
              <w:t xml:space="preserve">: Trust in </w:t>
            </w:r>
            <w:r w:rsidRPr="00927525">
              <w:rPr>
                <w:rFonts w:ascii="Franklin Gothic Book" w:hAnsi="Franklin Gothic Book" w:eastAsia="Calibri"/>
              </w:rPr>
              <w:t>Fauci/Collins/NIAID</w:t>
            </w:r>
          </w:p>
        </w:tc>
      </w:tr>
      <w:tr w:rsidRPr="00927525" w:rsidR="001F044A" w:rsidTr="00547172" w14:paraId="19857D75"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2010FC" w14:textId="5892B17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_8</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D383CD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The Surgeon General of the United States</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1829470" w14:textId="4DC7645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_8</w:t>
            </w:r>
            <w:r w:rsidR="00547172">
              <w:rPr>
                <w:rFonts w:ascii="Franklin Gothic Book" w:hAnsi="Franklin Gothic Book" w:eastAsia="Calibri"/>
              </w:rPr>
              <w:t xml:space="preserve">: Trust in </w:t>
            </w:r>
            <w:r w:rsidRPr="00927525">
              <w:rPr>
                <w:rFonts w:ascii="Franklin Gothic Book" w:hAnsi="Franklin Gothic Book" w:eastAsia="Calibri"/>
              </w:rPr>
              <w:t>Surgeon General</w:t>
            </w:r>
          </w:p>
        </w:tc>
      </w:tr>
      <w:tr w:rsidRPr="00927525" w:rsidR="001F044A" w:rsidTr="00547172" w14:paraId="4B1EC2D3"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2AB324" w14:textId="1B52A893">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_9</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E274A6A" w14:textId="379BC192">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My </w:t>
            </w:r>
            <w:r w:rsidRPr="00927525" w:rsidR="008C2371">
              <w:rPr>
                <w:rFonts w:ascii="Franklin Gothic Book" w:hAnsi="Franklin Gothic Book" w:eastAsia="Calibri"/>
              </w:rPr>
              <w:t>state, county, or city</w:t>
            </w:r>
            <w:r w:rsidRPr="00927525">
              <w:rPr>
                <w:rFonts w:ascii="Franklin Gothic Book" w:hAnsi="Franklin Gothic Book" w:eastAsia="Calibri"/>
              </w:rPr>
              <w:t xml:space="preserve"> health department</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5E9248" w14:textId="7561EBF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_9</w:t>
            </w:r>
            <w:r w:rsidR="00547172">
              <w:rPr>
                <w:rFonts w:ascii="Franklin Gothic Book" w:hAnsi="Franklin Gothic Book" w:eastAsia="Calibri"/>
              </w:rPr>
              <w:t xml:space="preserve">: Trust in </w:t>
            </w:r>
            <w:r w:rsidRPr="00927525">
              <w:rPr>
                <w:rFonts w:ascii="Franklin Gothic Book" w:hAnsi="Franklin Gothic Book" w:eastAsia="Calibri"/>
              </w:rPr>
              <w:t>State/County/ City health department</w:t>
            </w:r>
          </w:p>
        </w:tc>
      </w:tr>
      <w:tr w:rsidRPr="00927525" w:rsidR="001F044A" w:rsidTr="00547172" w14:paraId="266EB556" w14:textId="77777777">
        <w:trPr>
          <w:trHeight w:val="576"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24FD5A" w14:textId="73809EF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_10</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186AB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My State Governor</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7C1F207" w14:textId="48A58A8A">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_10</w:t>
            </w:r>
            <w:r w:rsidR="00547172">
              <w:rPr>
                <w:rFonts w:ascii="Franklin Gothic Book" w:hAnsi="Franklin Gothic Book" w:eastAsia="Calibri"/>
              </w:rPr>
              <w:t xml:space="preserve">: Trust in </w:t>
            </w:r>
            <w:r w:rsidRPr="00927525">
              <w:rPr>
                <w:rFonts w:ascii="Franklin Gothic Book" w:hAnsi="Franklin Gothic Book" w:eastAsia="Calibri"/>
              </w:rPr>
              <w:t>Governor</w:t>
            </w:r>
          </w:p>
        </w:tc>
      </w:tr>
      <w:tr w:rsidRPr="00927525" w:rsidR="001F044A" w:rsidTr="00AE16E4" w14:paraId="2B1436E3" w14:textId="77777777">
        <w:trPr>
          <w:trHeight w:val="370"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02F5FF7" w14:textId="45712B4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_11</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481314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National Institute of Health (NIH)</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B4CC451" w14:textId="11C0B211">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_11</w:t>
            </w:r>
            <w:r w:rsidR="00547172">
              <w:rPr>
                <w:rFonts w:ascii="Franklin Gothic Book" w:hAnsi="Franklin Gothic Book" w:eastAsia="Calibri"/>
              </w:rPr>
              <w:t xml:space="preserve">: Trust in </w:t>
            </w:r>
            <w:r w:rsidRPr="00927525">
              <w:rPr>
                <w:rFonts w:ascii="Franklin Gothic Book" w:hAnsi="Franklin Gothic Book" w:eastAsia="Calibri"/>
              </w:rPr>
              <w:t>NIH</w:t>
            </w:r>
          </w:p>
        </w:tc>
      </w:tr>
      <w:tr w:rsidRPr="00927525" w:rsidR="001F044A" w:rsidTr="00AE16E4" w14:paraId="0741FBF8" w14:textId="77777777">
        <w:trPr>
          <w:trHeight w:val="370"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18A65AD" w14:textId="6E2CB8C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_12</w:t>
            </w:r>
          </w:p>
        </w:tc>
        <w:tc>
          <w:tcPr>
            <w:tcW w:w="424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56B751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U.S. Military/Department of Defense</w:t>
            </w:r>
          </w:p>
        </w:tc>
        <w:tc>
          <w:tcPr>
            <w:tcW w:w="307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676D123" w14:textId="287BF92A">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22</w:t>
            </w:r>
            <w:r w:rsidRPr="00927525">
              <w:rPr>
                <w:rFonts w:ascii="Franklin Gothic Book" w:hAnsi="Franklin Gothic Book" w:eastAsia="Calibri"/>
              </w:rPr>
              <w:t>_12</w:t>
            </w:r>
            <w:r w:rsidR="00547172">
              <w:rPr>
                <w:rFonts w:ascii="Franklin Gothic Book" w:hAnsi="Franklin Gothic Book" w:eastAsia="Calibri"/>
              </w:rPr>
              <w:t xml:space="preserve">: Trust in </w:t>
            </w:r>
            <w:r w:rsidRPr="00927525">
              <w:rPr>
                <w:rFonts w:ascii="Franklin Gothic Book" w:hAnsi="Franklin Gothic Book" w:eastAsia="Calibri"/>
              </w:rPr>
              <w:t>DoD</w:t>
            </w:r>
          </w:p>
        </w:tc>
      </w:tr>
      <w:tr w:rsidRPr="00927525" w:rsidR="00AA4300" w:rsidTr="00AE16E4" w14:paraId="43DA0042" w14:textId="77777777">
        <w:trPr>
          <w:trHeight w:val="370" w:hRule="exact"/>
        </w:trPr>
        <w:tc>
          <w:tcPr>
            <w:tcW w:w="1602" w:type="dxa"/>
            <w:tcBorders>
              <w:top w:val="single" w:color="auto" w:sz="4" w:space="0"/>
              <w:left w:val="single" w:color="auto" w:sz="4" w:space="0"/>
              <w:bottom w:val="single" w:color="auto" w:sz="4" w:space="0"/>
              <w:right w:val="single" w:color="auto" w:sz="4" w:space="0"/>
            </w:tcBorders>
          </w:tcPr>
          <w:p w:rsidRPr="00927525" w:rsidR="00AA4300" w:rsidP="00AA4300" w:rsidRDefault="00AA4300" w14:paraId="6C8157BA" w14:textId="3BCFACCD">
            <w:pPr>
              <w:spacing w:line="276" w:lineRule="auto"/>
              <w:contextualSpacing/>
              <w:rPr>
                <w:rFonts w:ascii="Franklin Gothic Book" w:hAnsi="Franklin Gothic Book" w:eastAsia="Calibri"/>
              </w:rPr>
            </w:pPr>
            <w:r>
              <w:rPr>
                <w:rFonts w:eastAsia="Calibri" w:cstheme="minorHAnsi"/>
              </w:rPr>
              <w:t>CAM22_13</w:t>
            </w:r>
          </w:p>
        </w:tc>
        <w:tc>
          <w:tcPr>
            <w:tcW w:w="4243" w:type="dxa"/>
            <w:tcBorders>
              <w:top w:val="single" w:color="auto" w:sz="4" w:space="0"/>
              <w:left w:val="single" w:color="auto" w:sz="4" w:space="0"/>
              <w:bottom w:val="single" w:color="auto" w:sz="4" w:space="0"/>
              <w:right w:val="single" w:color="auto" w:sz="4" w:space="0"/>
            </w:tcBorders>
          </w:tcPr>
          <w:p w:rsidRPr="00927525" w:rsidR="00AA4300" w:rsidP="00AA4300" w:rsidRDefault="00AA4300" w14:paraId="390F6A4A" w14:textId="292506BF">
            <w:pPr>
              <w:spacing w:line="276" w:lineRule="auto"/>
              <w:contextualSpacing/>
              <w:rPr>
                <w:rFonts w:ascii="Franklin Gothic Book" w:hAnsi="Franklin Gothic Book" w:eastAsia="Calibri"/>
              </w:rPr>
            </w:pPr>
            <w:r>
              <w:rPr>
                <w:rFonts w:eastAsia="Calibri" w:cstheme="minorHAnsi"/>
              </w:rPr>
              <w:t>U.S. Department of Veterans Affairs</w:t>
            </w:r>
          </w:p>
        </w:tc>
        <w:tc>
          <w:tcPr>
            <w:tcW w:w="3073" w:type="dxa"/>
            <w:tcBorders>
              <w:top w:val="single" w:color="auto" w:sz="4" w:space="0"/>
              <w:left w:val="single" w:color="auto" w:sz="4" w:space="0"/>
              <w:bottom w:val="single" w:color="auto" w:sz="4" w:space="0"/>
              <w:right w:val="single" w:color="auto" w:sz="4" w:space="0"/>
            </w:tcBorders>
          </w:tcPr>
          <w:p w:rsidRPr="00927525" w:rsidR="00AA4300" w:rsidP="00AA4300" w:rsidRDefault="00AA4300" w14:paraId="1F6D6C21" w14:textId="0C8091CD">
            <w:pPr>
              <w:spacing w:line="276" w:lineRule="auto"/>
              <w:contextualSpacing/>
              <w:rPr>
                <w:rFonts w:ascii="Franklin Gothic Book" w:hAnsi="Franklin Gothic Book" w:eastAsia="Calibri"/>
              </w:rPr>
            </w:pPr>
            <w:r>
              <w:rPr>
                <w:rFonts w:eastAsia="Calibri" w:cstheme="minorHAnsi"/>
                <w:color w:val="00B050"/>
              </w:rPr>
              <w:t>CAM22_13: Trust in USVA</w:t>
            </w:r>
          </w:p>
        </w:tc>
      </w:tr>
    </w:tbl>
    <w:p w:rsidRPr="00927525" w:rsidR="001F044A" w:rsidP="00704A64" w:rsidRDefault="001F044A" w14:paraId="096BFAD1"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1F044A" w:rsidTr="00AE16E4" w14:paraId="15CB4A66"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E81CD5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4B02D6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F3AFDE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F1ED7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62EDF5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at all</w:t>
            </w:r>
          </w:p>
        </w:tc>
      </w:tr>
      <w:tr w:rsidRPr="00927525" w:rsidR="001F044A" w:rsidTr="00AE16E4" w14:paraId="36A0DB4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2B2C9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5B1E2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w:t>
            </w:r>
          </w:p>
        </w:tc>
      </w:tr>
      <w:tr w:rsidRPr="00927525" w:rsidR="001F044A" w:rsidTr="00AE16E4" w14:paraId="516919B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409A2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A2D2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Mostly</w:t>
            </w:r>
          </w:p>
        </w:tc>
      </w:tr>
      <w:tr w:rsidRPr="00927525" w:rsidR="001F044A" w:rsidTr="00AE16E4" w14:paraId="4CD78B2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80CAFB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9BCD8D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Completely</w:t>
            </w:r>
          </w:p>
        </w:tc>
      </w:tr>
      <w:tr w:rsidRPr="00927525" w:rsidR="001F044A" w:rsidTr="00AE16E4" w14:paraId="79630091"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01D88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55DC2422" w14:textId="7262A92E">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6619C12C" w14:textId="09103F77">
      <w:pPr>
        <w:spacing w:line="276" w:lineRule="auto"/>
        <w:contextualSpacing/>
        <w:rPr>
          <w:rFonts w:ascii="Franklin Gothic Book" w:hAnsi="Franklin Gothic Book" w:eastAsia="Calibri"/>
          <w:b/>
        </w:rPr>
      </w:pPr>
    </w:p>
    <w:p w:rsidRPr="00927525" w:rsidR="00341F89" w:rsidP="00704A64" w:rsidRDefault="00341F89" w14:paraId="4F5F6F87" w14:textId="77777777">
      <w:pPr>
        <w:spacing w:line="276" w:lineRule="auto"/>
        <w:contextualSpacing/>
        <w:rPr>
          <w:rFonts w:ascii="Franklin Gothic Book" w:hAnsi="Franklin Gothic Book" w:eastAsia="Calibri"/>
          <w:b/>
        </w:rPr>
      </w:pPr>
    </w:p>
    <w:p w:rsidRPr="00927525" w:rsidR="007D2226" w:rsidP="007D2226" w:rsidRDefault="007D2226" w14:paraId="55367C03" w14:textId="40C74A96">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sidR="008160B8">
        <w:rPr>
          <w:rFonts w:ascii="Franklin Gothic Book" w:hAnsi="Franklin Gothic Book" w:eastAsia="Calibri"/>
        </w:rPr>
        <w:t>23</w:t>
      </w:r>
    </w:p>
    <w:p w:rsidRPr="00927525" w:rsidR="007D2226" w:rsidP="007D2226" w:rsidRDefault="007D2226" w14:paraId="2640719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7D2226" w:rsidP="007D2226" w:rsidRDefault="007D2226" w14:paraId="18122BC6" w14:textId="77777777">
      <w:pPr>
        <w:spacing w:line="276" w:lineRule="auto"/>
        <w:contextualSpacing/>
        <w:rPr>
          <w:rFonts w:ascii="Franklin Gothic Book" w:hAnsi="Franklin Gothic Book" w:eastAsia="Calibri"/>
          <w: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trust each of the following sources to provide accurate COVID-19 information? </w:t>
      </w:r>
      <w:r w:rsidRPr="00927525">
        <w:rPr>
          <w:rFonts w:ascii="Franklin Gothic Book" w:hAnsi="Franklin Gothic Book" w:eastAsia="Calibri"/>
          <w:i/>
          <w:iCs/>
        </w:rPr>
        <w:t>Select one response for each item.</w:t>
      </w:r>
    </w:p>
    <w:p w:rsidRPr="008C2371" w:rsidR="007D2226" w:rsidP="007D2226" w:rsidRDefault="003929B6" w14:paraId="0C25FAF6" w14:textId="732BCD94">
      <w:pPr>
        <w:spacing w:line="276" w:lineRule="auto"/>
        <w:contextualSpacing/>
        <w:rPr>
          <w:rFonts w:ascii="Franklin Gothic Book" w:hAnsi="Franklin Gothic Book" w:eastAsia="Calibri"/>
          <w:color w:val="auto"/>
        </w:rPr>
      </w:pPr>
      <w:r w:rsidRPr="008C2371">
        <w:rPr>
          <w:rFonts w:ascii="Franklin Gothic Book" w:hAnsi="Franklin Gothic Book" w:eastAsia="Calibri"/>
          <w:b/>
          <w:bCs/>
          <w:color w:val="auto"/>
        </w:rPr>
        <w:t xml:space="preserve">// </w:t>
      </w:r>
      <w:r w:rsidRPr="008C2371" w:rsidR="005D7E79">
        <w:rPr>
          <w:rFonts w:ascii="Franklin Gothic Book" w:hAnsi="Franklin Gothic Book" w:eastAsia="Calibri"/>
          <w:b/>
          <w:bCs/>
          <w:color w:val="auto"/>
        </w:rPr>
        <w:t>Show grid items in same order as CAM17</w:t>
      </w:r>
      <w:r w:rsidR="00FF7497">
        <w:rPr>
          <w:rFonts w:ascii="Franklin Gothic Book" w:hAnsi="Franklin Gothic Book" w:eastAsia="Calibri"/>
          <w:b/>
          <w:bCs/>
          <w:color w:val="auto"/>
        </w:rPr>
        <w:t xml:space="preserve"> (after CAM17 is randomized). </w:t>
      </w:r>
      <w:r w:rsidRPr="008C2371">
        <w:rPr>
          <w:rFonts w:ascii="Franklin Gothic Book" w:hAnsi="Franklin Gothic Book" w:eastAsia="Calibri"/>
          <w:b/>
          <w:bCs/>
          <w:color w:val="auto"/>
        </w:rPr>
        <w:t>//</w:t>
      </w:r>
    </w:p>
    <w:tbl>
      <w:tblPr>
        <w:tblW w:w="5000" w:type="pct"/>
        <w:tblLook w:val="04A0" w:firstRow="1" w:lastRow="0" w:firstColumn="1" w:lastColumn="0" w:noHBand="0" w:noVBand="1"/>
      </w:tblPr>
      <w:tblGrid>
        <w:gridCol w:w="2610"/>
        <w:gridCol w:w="3370"/>
        <w:gridCol w:w="3370"/>
      </w:tblGrid>
      <w:tr w:rsidRPr="00927525" w:rsidR="007D2226" w:rsidTr="00AE16E4" w14:paraId="64CE26C7"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hideMark/>
          </w:tcPr>
          <w:p w:rsidRPr="00927525" w:rsidR="007D2226" w:rsidP="00AE16E4" w:rsidRDefault="007D2226" w14:paraId="2819736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1802" w:type="pct"/>
            <w:tcBorders>
              <w:top w:val="single" w:color="auto" w:sz="4" w:space="0"/>
              <w:left w:val="single" w:color="auto" w:sz="4" w:space="0"/>
              <w:bottom w:val="single" w:color="auto" w:sz="4" w:space="0"/>
              <w:right w:val="single" w:color="auto" w:sz="4" w:space="0"/>
            </w:tcBorders>
            <w:hideMark/>
          </w:tcPr>
          <w:p w:rsidRPr="00927525" w:rsidR="007D2226" w:rsidP="00AE16E4" w:rsidRDefault="007D2226" w14:paraId="736D0D8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39AE0A4E"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7D2226" w:rsidTr="00AE16E4" w14:paraId="574FE7DE"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3B29555" w14:textId="6ACCBDA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0517AD1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Fox News</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7857B1E0" w14:textId="3712829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w:t>
            </w:r>
            <w:r w:rsidR="00547172">
              <w:rPr>
                <w:rFonts w:ascii="Franklin Gothic Book" w:hAnsi="Franklin Gothic Book" w:eastAsia="Calibri"/>
              </w:rPr>
              <w:t xml:space="preserve">: Trust in </w:t>
            </w:r>
            <w:r w:rsidRPr="00927525">
              <w:rPr>
                <w:rFonts w:ascii="Franklin Gothic Book" w:hAnsi="Franklin Gothic Book" w:eastAsia="Calibri"/>
              </w:rPr>
              <w:t>Fox</w:t>
            </w:r>
          </w:p>
        </w:tc>
      </w:tr>
      <w:tr w:rsidRPr="00927525" w:rsidR="007D2226" w:rsidTr="00AE16E4" w14:paraId="40CB337C"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2F7F157A" w14:textId="0D4BBBF1">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_2</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3967BD6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Breitbart News</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BD97786" w14:textId="5C27EB5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_2</w:t>
            </w:r>
            <w:r w:rsidR="00547172">
              <w:rPr>
                <w:rFonts w:ascii="Franklin Gothic Book" w:hAnsi="Franklin Gothic Book" w:eastAsia="Calibri"/>
              </w:rPr>
              <w:t xml:space="preserve">: Trust in </w:t>
            </w:r>
            <w:r w:rsidRPr="00927525">
              <w:rPr>
                <w:rFonts w:ascii="Franklin Gothic Book" w:hAnsi="Franklin Gothic Book" w:eastAsia="Calibri"/>
              </w:rPr>
              <w:t>Breitbart</w:t>
            </w:r>
          </w:p>
        </w:tc>
      </w:tr>
      <w:tr w:rsidRPr="00927525" w:rsidR="007D2226" w:rsidTr="00AE16E4" w14:paraId="20959B5C"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4E82F3CA" w14:textId="7D902ED9">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_3</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10CF5AC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One America News (OAN)</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7DD99E2A" w14:textId="027D1DD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_3</w:t>
            </w:r>
            <w:r w:rsidR="00547172">
              <w:rPr>
                <w:rFonts w:ascii="Franklin Gothic Book" w:hAnsi="Franklin Gothic Book" w:eastAsia="Calibri"/>
              </w:rPr>
              <w:t xml:space="preserve">: Trust in </w:t>
            </w:r>
            <w:r w:rsidRPr="00927525">
              <w:rPr>
                <w:rFonts w:ascii="Franklin Gothic Book" w:hAnsi="Franklin Gothic Book" w:eastAsia="Calibri"/>
              </w:rPr>
              <w:t>OAN</w:t>
            </w:r>
          </w:p>
        </w:tc>
      </w:tr>
      <w:tr w:rsidRPr="00927525" w:rsidR="007D2226" w:rsidTr="00AE16E4" w14:paraId="4B587C2E"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2675D3B1" w14:textId="4B9F3DFE">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_4</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1146FAC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New York Post</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6B0F7716" w14:textId="14EE666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_4</w:t>
            </w:r>
            <w:r w:rsidR="00547172">
              <w:rPr>
                <w:rFonts w:ascii="Franklin Gothic Book" w:hAnsi="Franklin Gothic Book" w:eastAsia="Calibri"/>
              </w:rPr>
              <w:t xml:space="preserve">: Trust in </w:t>
            </w:r>
            <w:r w:rsidRPr="00927525">
              <w:rPr>
                <w:rFonts w:ascii="Franklin Gothic Book" w:hAnsi="Franklin Gothic Book" w:eastAsia="Calibri"/>
              </w:rPr>
              <w:t>NY Post</w:t>
            </w:r>
          </w:p>
        </w:tc>
      </w:tr>
      <w:tr w:rsidRPr="00927525" w:rsidR="007D2226" w:rsidTr="00AE16E4" w14:paraId="22E42147"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1CA0CDD9" w14:textId="2A9C9EC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_5</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6005CF3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Wall Street Journal</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9EAE1C5" w14:textId="18DC024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_5</w:t>
            </w:r>
            <w:r w:rsidR="00547172">
              <w:rPr>
                <w:rFonts w:ascii="Franklin Gothic Book" w:hAnsi="Franklin Gothic Book" w:eastAsia="Calibri"/>
              </w:rPr>
              <w:t xml:space="preserve">: Trust in </w:t>
            </w:r>
            <w:r w:rsidRPr="00927525">
              <w:rPr>
                <w:rFonts w:ascii="Franklin Gothic Book" w:hAnsi="Franklin Gothic Book" w:eastAsia="Calibri"/>
              </w:rPr>
              <w:t>WSJ</w:t>
            </w:r>
          </w:p>
        </w:tc>
      </w:tr>
      <w:tr w:rsidRPr="00927525" w:rsidR="007D2226" w:rsidTr="00AE16E4" w14:paraId="13D40698"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24DD6B0D" w14:textId="213FDB4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_6</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D60856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ABC News</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AEB66CF" w14:textId="4B4F0088">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_6</w:t>
            </w:r>
            <w:r w:rsidR="00547172">
              <w:rPr>
                <w:rFonts w:ascii="Franklin Gothic Book" w:hAnsi="Franklin Gothic Book" w:eastAsia="Calibri"/>
              </w:rPr>
              <w:t xml:space="preserve">: Trust in </w:t>
            </w:r>
            <w:r w:rsidRPr="00927525">
              <w:rPr>
                <w:rFonts w:ascii="Franklin Gothic Book" w:hAnsi="Franklin Gothic Book" w:eastAsia="Calibri"/>
              </w:rPr>
              <w:t>ABC</w:t>
            </w:r>
          </w:p>
        </w:tc>
      </w:tr>
      <w:tr w:rsidRPr="00927525" w:rsidR="007D2226" w:rsidTr="00AE16E4" w14:paraId="7F36BAB0"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480D9E34" w14:textId="771651F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_7</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4D7B187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NBC News</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066581F1" w14:textId="30D42C7C">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_7</w:t>
            </w:r>
            <w:r w:rsidR="00547172">
              <w:rPr>
                <w:rFonts w:ascii="Franklin Gothic Book" w:hAnsi="Franklin Gothic Book" w:eastAsia="Calibri"/>
              </w:rPr>
              <w:t xml:space="preserve">: Trust in </w:t>
            </w:r>
            <w:r w:rsidRPr="00927525">
              <w:rPr>
                <w:rFonts w:ascii="Franklin Gothic Book" w:hAnsi="Franklin Gothic Book" w:eastAsia="Calibri"/>
              </w:rPr>
              <w:t>NBC</w:t>
            </w:r>
          </w:p>
        </w:tc>
      </w:tr>
      <w:tr w:rsidRPr="00927525" w:rsidR="007D2226" w:rsidTr="00AE16E4" w14:paraId="36D4AA89"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71A4DE5B" w14:textId="57B47C4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_8</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CF342F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CBS News</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7B5CEBF2" w14:textId="56BB6B09">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_8</w:t>
            </w:r>
            <w:r w:rsidR="00547172">
              <w:rPr>
                <w:rFonts w:ascii="Franklin Gothic Book" w:hAnsi="Franklin Gothic Book" w:eastAsia="Calibri"/>
              </w:rPr>
              <w:t xml:space="preserve">: Trust in </w:t>
            </w:r>
            <w:r w:rsidRPr="00927525">
              <w:rPr>
                <w:rFonts w:ascii="Franklin Gothic Book" w:hAnsi="Franklin Gothic Book" w:eastAsia="Calibri"/>
              </w:rPr>
              <w:t>CBS</w:t>
            </w:r>
          </w:p>
        </w:tc>
      </w:tr>
      <w:tr w:rsidRPr="00927525" w:rsidR="007D2226" w:rsidTr="00AE16E4" w14:paraId="4B1A7620"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179F1AEB" w14:textId="38C20AD3">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_9</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4DD8785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MSNBC</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048DB30C" w14:textId="6F0617E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_9</w:t>
            </w:r>
            <w:r w:rsidR="00547172">
              <w:rPr>
                <w:rFonts w:ascii="Franklin Gothic Book" w:hAnsi="Franklin Gothic Book" w:eastAsia="Calibri"/>
              </w:rPr>
              <w:t xml:space="preserve">: Trust in </w:t>
            </w:r>
            <w:r w:rsidRPr="00927525">
              <w:rPr>
                <w:rFonts w:ascii="Franklin Gothic Book" w:hAnsi="Franklin Gothic Book" w:eastAsia="Calibri"/>
              </w:rPr>
              <w:t>MSNBC</w:t>
            </w:r>
          </w:p>
        </w:tc>
      </w:tr>
      <w:tr w:rsidRPr="00927525" w:rsidR="007D2226" w:rsidTr="00AE16E4" w14:paraId="2CE0E220"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1328E41" w14:textId="53CF3679">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_10</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1B882B48"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CNN</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51F13090" w14:textId="57CEE3E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_10</w:t>
            </w:r>
            <w:r w:rsidR="00547172">
              <w:rPr>
                <w:rFonts w:ascii="Franklin Gothic Book" w:hAnsi="Franklin Gothic Book" w:eastAsia="Calibri"/>
              </w:rPr>
              <w:t xml:space="preserve">: Trust in </w:t>
            </w:r>
            <w:r w:rsidRPr="00927525">
              <w:rPr>
                <w:rFonts w:ascii="Franklin Gothic Book" w:hAnsi="Franklin Gothic Book" w:eastAsia="Calibri"/>
              </w:rPr>
              <w:t>CNN</w:t>
            </w:r>
          </w:p>
        </w:tc>
      </w:tr>
      <w:tr w:rsidRPr="00927525" w:rsidR="007D2226" w:rsidTr="00AE16E4" w14:paraId="1CF7F42C"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4A4FA8FC" w14:textId="59D9659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_11</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6D12B0B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New York Times</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0111A51D" w14:textId="37094A84">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_11</w:t>
            </w:r>
            <w:r w:rsidR="00547172">
              <w:rPr>
                <w:rFonts w:ascii="Franklin Gothic Book" w:hAnsi="Franklin Gothic Book" w:eastAsia="Calibri"/>
              </w:rPr>
              <w:t xml:space="preserve">: Trust in </w:t>
            </w:r>
            <w:r w:rsidRPr="00927525">
              <w:rPr>
                <w:rFonts w:ascii="Franklin Gothic Book" w:hAnsi="Franklin Gothic Book" w:eastAsia="Calibri"/>
              </w:rPr>
              <w:t>NY Times</w:t>
            </w:r>
          </w:p>
        </w:tc>
      </w:tr>
      <w:tr w:rsidRPr="00927525" w:rsidR="007D2226" w:rsidTr="00AE16E4" w14:paraId="088F9BA2" w14:textId="77777777">
        <w:trPr>
          <w:trHeight w:val="259" w:hRule="exact"/>
        </w:trPr>
        <w:tc>
          <w:tcPr>
            <w:tcW w:w="1396"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6F5EFD05" w14:textId="141AEB7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_12</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2A1DA7A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NPR / PBS</w:t>
            </w:r>
          </w:p>
        </w:tc>
        <w:tc>
          <w:tcPr>
            <w:tcW w:w="1802" w:type="pct"/>
            <w:tcBorders>
              <w:top w:val="single" w:color="auto" w:sz="4" w:space="0"/>
              <w:left w:val="single" w:color="auto" w:sz="4" w:space="0"/>
              <w:bottom w:val="single" w:color="auto" w:sz="4" w:space="0"/>
              <w:right w:val="single" w:color="auto" w:sz="4" w:space="0"/>
            </w:tcBorders>
          </w:tcPr>
          <w:p w:rsidRPr="00927525" w:rsidR="007D2226" w:rsidP="00AE16E4" w:rsidRDefault="007D2226" w14:paraId="4EB4C8FE" w14:textId="7A7C75A1">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23</w:t>
            </w:r>
            <w:r w:rsidRPr="00927525">
              <w:rPr>
                <w:rFonts w:ascii="Franklin Gothic Book" w:hAnsi="Franklin Gothic Book" w:eastAsia="Calibri"/>
              </w:rPr>
              <w:t>_12</w:t>
            </w:r>
            <w:r w:rsidR="00547172">
              <w:rPr>
                <w:rFonts w:ascii="Franklin Gothic Book" w:hAnsi="Franklin Gothic Book" w:eastAsia="Calibri"/>
              </w:rPr>
              <w:t xml:space="preserve">: Trust in </w:t>
            </w:r>
            <w:r w:rsidRPr="00927525">
              <w:rPr>
                <w:rFonts w:ascii="Franklin Gothic Book" w:hAnsi="Franklin Gothic Book" w:eastAsia="Calibri"/>
              </w:rPr>
              <w:t>NPR/PBS</w:t>
            </w:r>
          </w:p>
        </w:tc>
      </w:tr>
    </w:tbl>
    <w:p w:rsidRPr="00927525" w:rsidR="007D2226" w:rsidP="007D2226" w:rsidRDefault="007D2226" w14:paraId="085243C9" w14:textId="77777777">
      <w:pPr>
        <w:spacing w:line="276" w:lineRule="auto"/>
        <w:contextualSpacing/>
        <w:rPr>
          <w:rFonts w:ascii="Franklin Gothic Book" w:hAnsi="Franklin Gothic Book" w:eastAsia="Calibri"/>
        </w:rPr>
      </w:pPr>
    </w:p>
    <w:tbl>
      <w:tblPr>
        <w:tblW w:w="0" w:type="auto"/>
        <w:tblLook w:val="04A0" w:firstRow="1" w:lastRow="0" w:firstColumn="1" w:lastColumn="0" w:noHBand="0" w:noVBand="1"/>
      </w:tblPr>
      <w:tblGrid>
        <w:gridCol w:w="1098"/>
        <w:gridCol w:w="3204"/>
      </w:tblGrid>
      <w:tr w:rsidRPr="00927525" w:rsidR="007D2226" w:rsidTr="00AE16E4" w14:paraId="353F1B3D"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7D2226" w:rsidP="00AE16E4" w:rsidRDefault="007D2226" w14:paraId="56FF36C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7D2226" w:rsidP="00AE16E4" w:rsidRDefault="007D2226" w14:paraId="17E487E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7D2226" w:rsidTr="00AE16E4" w14:paraId="4C14E60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5104B6F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3CEC30B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at all</w:t>
            </w:r>
          </w:p>
        </w:tc>
      </w:tr>
      <w:tr w:rsidRPr="00927525" w:rsidR="007D2226" w:rsidTr="00AE16E4" w14:paraId="15E8E78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58C920F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3703553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w:t>
            </w:r>
          </w:p>
        </w:tc>
      </w:tr>
      <w:tr w:rsidRPr="00927525" w:rsidR="007D2226" w:rsidTr="00AE16E4" w14:paraId="3957C8D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23065FD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4697670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Mostly</w:t>
            </w:r>
          </w:p>
        </w:tc>
      </w:tr>
      <w:tr w:rsidRPr="00927525" w:rsidR="007D2226" w:rsidTr="00AE16E4" w14:paraId="271E912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77C199E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593A280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Completely</w:t>
            </w:r>
          </w:p>
        </w:tc>
      </w:tr>
      <w:tr w:rsidRPr="00927525" w:rsidR="007D2226" w:rsidTr="00AE16E4" w14:paraId="6D19519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7D2226" w:rsidP="00AE16E4" w:rsidRDefault="007D2226" w14:paraId="5AB33B4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7D2226" w:rsidP="00AE16E4" w:rsidRDefault="00BE5257" w14:paraId="28F57F17" w14:textId="1F52CC3A">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051490A0" w14:textId="1B4669D5">
      <w:pPr>
        <w:spacing w:line="276" w:lineRule="auto"/>
        <w:contextualSpacing/>
        <w:rPr>
          <w:rFonts w:ascii="Franklin Gothic Book" w:hAnsi="Franklin Gothic Book" w:eastAsia="Calibri"/>
          <w:b/>
        </w:rPr>
      </w:pPr>
    </w:p>
    <w:p w:rsidRPr="00927525" w:rsidR="00341F89" w:rsidP="00704A64" w:rsidRDefault="00341F89" w14:paraId="7756D768" w14:textId="77777777">
      <w:pPr>
        <w:spacing w:line="276" w:lineRule="auto"/>
        <w:contextualSpacing/>
        <w:rPr>
          <w:rFonts w:ascii="Franklin Gothic Book" w:hAnsi="Franklin Gothic Book" w:eastAsia="Calibri"/>
          <w:b/>
        </w:rPr>
      </w:pPr>
    </w:p>
    <w:p w:rsidRPr="00927525" w:rsidR="001F044A" w:rsidP="00704A64" w:rsidRDefault="001F044A" w14:paraId="00FD0339" w14:textId="4F95EC8C">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CAM</w:t>
      </w:r>
      <w:r w:rsidR="008160B8">
        <w:rPr>
          <w:rFonts w:ascii="Franklin Gothic Book" w:hAnsi="Franklin Gothic Book" w:eastAsia="Calibri"/>
        </w:rPr>
        <w:t>24</w:t>
      </w:r>
    </w:p>
    <w:p w:rsidRPr="00927525" w:rsidR="001F044A" w:rsidP="00704A64" w:rsidRDefault="001F044A" w14:paraId="057164E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001F044A" w:rsidP="00704A64" w:rsidRDefault="001F044A" w14:paraId="1C007648" w14:textId="7A5DCEF2">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trust each of the following sources to provide accurate COVID-19 information? </w:t>
      </w:r>
      <w:r w:rsidRPr="00927525">
        <w:rPr>
          <w:rFonts w:ascii="Franklin Gothic Book" w:hAnsi="Franklin Gothic Book" w:eastAsia="Calibri"/>
          <w:i/>
          <w:iCs/>
        </w:rPr>
        <w:t>Select one response for each item.</w:t>
      </w:r>
    </w:p>
    <w:p w:rsidR="00C355F5" w:rsidP="00C355F5" w:rsidRDefault="00C355F5" w14:paraId="7A68DF07" w14:textId="5C491140">
      <w:pPr>
        <w:spacing w:line="276" w:lineRule="auto"/>
        <w:contextualSpacing/>
        <w:rPr>
          <w:rFonts w:ascii="Franklin Gothic Book" w:hAnsi="Franklin Gothic Book" w:eastAsia="Calibri"/>
          <w:b/>
          <w:bCs/>
          <w:color w:val="auto"/>
        </w:rPr>
      </w:pPr>
      <w:r w:rsidRPr="008C2371">
        <w:rPr>
          <w:rFonts w:ascii="Franklin Gothic Book" w:hAnsi="Franklin Gothic Book" w:eastAsia="Calibri"/>
          <w:b/>
          <w:bCs/>
          <w:color w:val="auto"/>
        </w:rPr>
        <w:t xml:space="preserve">// </w:t>
      </w:r>
      <w:r w:rsidRPr="008C2371" w:rsidR="003168BF">
        <w:rPr>
          <w:rFonts w:ascii="Franklin Gothic Book" w:hAnsi="Franklin Gothic Book" w:eastAsia="Calibri"/>
          <w:b/>
          <w:bCs/>
          <w:color w:val="auto"/>
        </w:rPr>
        <w:t>Show grid items in same order as CAM18</w:t>
      </w:r>
      <w:r w:rsidR="00F806AE">
        <w:rPr>
          <w:rFonts w:ascii="Franklin Gothic Book" w:hAnsi="Franklin Gothic Book" w:eastAsia="Calibri"/>
          <w:b/>
          <w:bCs/>
          <w:color w:val="auto"/>
        </w:rPr>
        <w:t xml:space="preserve"> (after CAM18 is randomized).</w:t>
      </w:r>
      <w:r w:rsidRPr="008C2371">
        <w:rPr>
          <w:rFonts w:ascii="Franklin Gothic Book" w:hAnsi="Franklin Gothic Book" w:eastAsia="Calibri"/>
          <w:b/>
          <w:bCs/>
          <w:color w:val="auto"/>
        </w:rPr>
        <w:t xml:space="preserve"> //</w:t>
      </w:r>
    </w:p>
    <w:p w:rsidRPr="008C2371" w:rsidR="00C13612" w:rsidP="00C355F5" w:rsidRDefault="00C13612" w14:paraId="7A27BC95" w14:textId="013C477B">
      <w:pPr>
        <w:spacing w:line="276" w:lineRule="auto"/>
        <w:contextualSpacing/>
        <w:rPr>
          <w:rFonts w:ascii="Franklin Gothic Book" w:hAnsi="Franklin Gothic Book" w:cs="Segoe UI"/>
          <w:color w:val="auto"/>
        </w:rPr>
      </w:pPr>
      <w:r>
        <w:rPr>
          <w:rFonts w:ascii="Franklin Gothic Book" w:hAnsi="Franklin Gothic Book" w:eastAsia="Calibri"/>
          <w:b/>
          <w:bCs/>
        </w:rPr>
        <w:t>// Include soft prompt if CAM24_8</w:t>
      </w:r>
      <w:r w:rsidR="00CB3F84">
        <w:rPr>
          <w:rFonts w:ascii="Franklin Gothic Book" w:hAnsi="Franklin Gothic Book" w:eastAsia="Calibri"/>
          <w:b/>
          <w:bCs/>
        </w:rPr>
        <w:t xml:space="preserve"> (Other)</w:t>
      </w:r>
      <w:r>
        <w:rPr>
          <w:rFonts w:ascii="Franklin Gothic Book" w:hAnsi="Franklin Gothic Book" w:eastAsia="Calibri"/>
          <w:b/>
          <w:bCs/>
        </w:rPr>
        <w:t xml:space="preserve"> </w:t>
      </w:r>
      <w:r w:rsidR="000F6C16">
        <w:rPr>
          <w:rFonts w:ascii="Franklin Gothic Book" w:hAnsi="Franklin Gothic Book" w:eastAsia="Calibri"/>
          <w:b/>
          <w:bCs/>
        </w:rPr>
        <w:t>= 1-4 (“Not at all” – “Completely”)</w:t>
      </w:r>
      <w:r>
        <w:rPr>
          <w:rFonts w:ascii="Franklin Gothic Book" w:hAnsi="Franklin Gothic Book" w:eastAsia="Calibri"/>
          <w:b/>
          <w:bCs/>
        </w:rPr>
        <w:t>, but no text is entered. //</w:t>
      </w:r>
    </w:p>
    <w:tbl>
      <w:tblPr>
        <w:tblW w:w="8918" w:type="dxa"/>
        <w:tblLook w:val="04A0" w:firstRow="1" w:lastRow="0" w:firstColumn="1" w:lastColumn="0" w:noHBand="0" w:noVBand="1"/>
      </w:tblPr>
      <w:tblGrid>
        <w:gridCol w:w="1602"/>
        <w:gridCol w:w="3658"/>
        <w:gridCol w:w="3658"/>
      </w:tblGrid>
      <w:tr w:rsidRPr="00927525" w:rsidR="001F044A" w:rsidTr="00AE16E4" w14:paraId="7DBE825F"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8C66C1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365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F2E8B1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9A1904"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1F044A" w:rsidTr="00AE16E4" w14:paraId="0B3BB4AC"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09C6123" w14:textId="45A091D3">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_1</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A47417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Facebook</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AA79CEA" w14:textId="13B98CD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_1</w:t>
            </w:r>
            <w:r w:rsidR="00547172">
              <w:rPr>
                <w:rFonts w:ascii="Franklin Gothic Book" w:hAnsi="Franklin Gothic Book" w:eastAsia="Calibri"/>
              </w:rPr>
              <w:t xml:space="preserve">: Trust in </w:t>
            </w:r>
            <w:r w:rsidRPr="00927525">
              <w:rPr>
                <w:rFonts w:ascii="Franklin Gothic Book" w:hAnsi="Franklin Gothic Book" w:eastAsia="Calibri"/>
              </w:rPr>
              <w:t>Facebook</w:t>
            </w:r>
          </w:p>
        </w:tc>
      </w:tr>
      <w:tr w:rsidRPr="00927525" w:rsidR="001F044A" w:rsidTr="00AE16E4" w14:paraId="36A6E9EC"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C8EE11C" w14:textId="766784C6">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_2</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05EB29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Twitter</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BF6D06F" w14:textId="505DB90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_2</w:t>
            </w:r>
            <w:r w:rsidR="00547172">
              <w:rPr>
                <w:rFonts w:ascii="Franklin Gothic Book" w:hAnsi="Franklin Gothic Book" w:eastAsia="Calibri"/>
              </w:rPr>
              <w:t xml:space="preserve">: Trust in </w:t>
            </w:r>
            <w:r w:rsidRPr="00927525">
              <w:rPr>
                <w:rFonts w:ascii="Franklin Gothic Book" w:hAnsi="Franklin Gothic Book" w:eastAsia="Calibri"/>
              </w:rPr>
              <w:t>Twitter</w:t>
            </w:r>
          </w:p>
        </w:tc>
      </w:tr>
      <w:tr w:rsidRPr="00927525" w:rsidR="001F044A" w:rsidTr="00AE16E4" w14:paraId="29B9AB5C"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C68D408" w14:textId="2DEF147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_3</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C9B13D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Instagram</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4541BC3" w14:textId="368F101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_3</w:t>
            </w:r>
            <w:r w:rsidR="00547172">
              <w:rPr>
                <w:rFonts w:ascii="Franklin Gothic Book" w:hAnsi="Franklin Gothic Book" w:eastAsia="Calibri"/>
              </w:rPr>
              <w:t xml:space="preserve">: Trust in </w:t>
            </w:r>
            <w:r w:rsidRPr="00927525">
              <w:rPr>
                <w:rFonts w:ascii="Franklin Gothic Book" w:hAnsi="Franklin Gothic Book" w:eastAsia="Calibri"/>
              </w:rPr>
              <w:t>Instagram</w:t>
            </w:r>
          </w:p>
        </w:tc>
      </w:tr>
      <w:tr w:rsidRPr="00927525" w:rsidR="001F044A" w:rsidTr="00AE16E4" w14:paraId="1220A13C"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2EF9FA5" w14:textId="639225CD">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_4</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DCC51C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Snapchat</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6970FE" w14:textId="2969FD95">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_4</w:t>
            </w:r>
            <w:r w:rsidR="00547172">
              <w:rPr>
                <w:rFonts w:ascii="Franklin Gothic Book" w:hAnsi="Franklin Gothic Book" w:eastAsia="Calibri"/>
              </w:rPr>
              <w:t xml:space="preserve">: Trust in </w:t>
            </w:r>
            <w:r w:rsidRPr="00927525">
              <w:rPr>
                <w:rFonts w:ascii="Franklin Gothic Book" w:hAnsi="Franklin Gothic Book" w:eastAsia="Calibri"/>
              </w:rPr>
              <w:t>Snapchat</w:t>
            </w:r>
          </w:p>
        </w:tc>
      </w:tr>
      <w:tr w:rsidRPr="00927525" w:rsidR="001F044A" w:rsidTr="00AE16E4" w14:paraId="0AC3B76F"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8D62FED" w14:textId="24B66B8A">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_5</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BF9424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YouTube</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46FA96E" w14:textId="6231F6D2">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_5</w:t>
            </w:r>
            <w:r w:rsidR="00547172">
              <w:rPr>
                <w:rFonts w:ascii="Franklin Gothic Book" w:hAnsi="Franklin Gothic Book" w:eastAsia="Calibri"/>
              </w:rPr>
              <w:t xml:space="preserve">: Trust in </w:t>
            </w:r>
            <w:r w:rsidRPr="00927525">
              <w:rPr>
                <w:rFonts w:ascii="Franklin Gothic Book" w:hAnsi="Franklin Gothic Book" w:eastAsia="Calibri"/>
              </w:rPr>
              <w:t>YouTube</w:t>
            </w:r>
          </w:p>
        </w:tc>
      </w:tr>
      <w:tr w:rsidRPr="00927525" w:rsidR="001F044A" w:rsidTr="00AE16E4" w14:paraId="78226F74"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60C1F8" w14:textId="439DC768">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CAM</w:t>
            </w:r>
            <w:r w:rsidR="008160B8">
              <w:rPr>
                <w:rFonts w:ascii="Franklin Gothic Book" w:hAnsi="Franklin Gothic Book" w:eastAsia="Calibri"/>
              </w:rPr>
              <w:t>24</w:t>
            </w:r>
            <w:r w:rsidRPr="00927525">
              <w:rPr>
                <w:rFonts w:ascii="Franklin Gothic Book" w:hAnsi="Franklin Gothic Book" w:eastAsia="Calibri"/>
              </w:rPr>
              <w:t>_6</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FDF3C0" w14:textId="77777777">
            <w:pPr>
              <w:spacing w:line="276" w:lineRule="auto"/>
              <w:contextualSpacing/>
              <w:rPr>
                <w:rFonts w:ascii="Franklin Gothic Book" w:hAnsi="Franklin Gothic Book" w:eastAsia="Calibri"/>
              </w:rPr>
            </w:pPr>
            <w:proofErr w:type="spellStart"/>
            <w:r w:rsidRPr="00927525">
              <w:rPr>
                <w:rFonts w:ascii="Franklin Gothic Book" w:hAnsi="Franklin Gothic Book" w:eastAsia="Calibri"/>
              </w:rPr>
              <w:t>TikTok</w:t>
            </w:r>
            <w:proofErr w:type="spellEnd"/>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7CF07A" w14:textId="31D6D13F">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_6</w:t>
            </w:r>
            <w:r w:rsidR="00547172">
              <w:rPr>
                <w:rFonts w:ascii="Franklin Gothic Book" w:hAnsi="Franklin Gothic Book" w:eastAsia="Calibri"/>
              </w:rPr>
              <w:t xml:space="preserve">: Trust in </w:t>
            </w:r>
            <w:proofErr w:type="spellStart"/>
            <w:r w:rsidRPr="00927525">
              <w:rPr>
                <w:rFonts w:ascii="Franklin Gothic Book" w:hAnsi="Franklin Gothic Book" w:eastAsia="Calibri"/>
              </w:rPr>
              <w:t>TikTok</w:t>
            </w:r>
            <w:proofErr w:type="spellEnd"/>
          </w:p>
        </w:tc>
      </w:tr>
      <w:tr w:rsidRPr="00927525" w:rsidR="001F044A" w:rsidTr="00AE16E4" w14:paraId="498FDCBE"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C1AAE26" w14:textId="3A9C61F7">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_7</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697CF2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Reddit</w:t>
            </w:r>
          </w:p>
        </w:tc>
        <w:tc>
          <w:tcPr>
            <w:tcW w:w="365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8F21157" w14:textId="19263A80">
            <w:pPr>
              <w:spacing w:line="276" w:lineRule="auto"/>
              <w:contextualSpacing/>
              <w:rPr>
                <w:rFonts w:ascii="Franklin Gothic Book" w:hAnsi="Franklin Gothic Book" w:eastAsia="Calibri"/>
              </w:rPr>
            </w:pPr>
            <w:r w:rsidRPr="00927525">
              <w:rPr>
                <w:rFonts w:ascii="Franklin Gothic Book" w:hAnsi="Franklin Gothic Book" w:eastAsia="Calibri"/>
              </w:rPr>
              <w:t>CAM</w:t>
            </w:r>
            <w:r w:rsidR="008160B8">
              <w:rPr>
                <w:rFonts w:ascii="Franklin Gothic Book" w:hAnsi="Franklin Gothic Book" w:eastAsia="Calibri"/>
              </w:rPr>
              <w:t>24</w:t>
            </w:r>
            <w:r w:rsidRPr="00927525">
              <w:rPr>
                <w:rFonts w:ascii="Franklin Gothic Book" w:hAnsi="Franklin Gothic Book" w:eastAsia="Calibri"/>
              </w:rPr>
              <w:t>_7</w:t>
            </w:r>
            <w:r w:rsidR="00547172">
              <w:rPr>
                <w:rFonts w:ascii="Franklin Gothic Book" w:hAnsi="Franklin Gothic Book" w:eastAsia="Calibri"/>
              </w:rPr>
              <w:t xml:space="preserve">: Trust in </w:t>
            </w:r>
            <w:r w:rsidRPr="00927525">
              <w:rPr>
                <w:rFonts w:ascii="Franklin Gothic Book" w:hAnsi="Franklin Gothic Book" w:eastAsia="Calibri"/>
              </w:rPr>
              <w:t>Reddit</w:t>
            </w:r>
          </w:p>
        </w:tc>
      </w:tr>
      <w:tr w:rsidRPr="00927525" w:rsidR="00C355F5" w:rsidTr="00AE16E4" w14:paraId="768154F1" w14:textId="77777777">
        <w:trPr>
          <w:trHeight w:val="259" w:hRule="exact"/>
        </w:trPr>
        <w:tc>
          <w:tcPr>
            <w:tcW w:w="1602" w:type="dxa"/>
            <w:tcBorders>
              <w:top w:val="single" w:color="auto" w:sz="4" w:space="0"/>
              <w:left w:val="single" w:color="auto" w:sz="4" w:space="0"/>
              <w:bottom w:val="single" w:color="auto" w:sz="4" w:space="0"/>
              <w:right w:val="single" w:color="auto" w:sz="4" w:space="0"/>
            </w:tcBorders>
          </w:tcPr>
          <w:p w:rsidRPr="00927525" w:rsidR="00C355F5" w:rsidP="00704A64" w:rsidRDefault="00C355F5" w14:paraId="34A5B073" w14:textId="0B9F6D8B">
            <w:pPr>
              <w:spacing w:line="276" w:lineRule="auto"/>
              <w:contextualSpacing/>
              <w:rPr>
                <w:rFonts w:ascii="Franklin Gothic Book" w:hAnsi="Franklin Gothic Book" w:eastAsia="Calibri"/>
              </w:rPr>
            </w:pPr>
            <w:r>
              <w:rPr>
                <w:rFonts w:ascii="Franklin Gothic Book" w:hAnsi="Franklin Gothic Book" w:eastAsia="Calibri"/>
              </w:rPr>
              <w:t>CAM</w:t>
            </w:r>
            <w:r w:rsidR="008160B8">
              <w:rPr>
                <w:rFonts w:ascii="Franklin Gothic Book" w:hAnsi="Franklin Gothic Book" w:eastAsia="Calibri"/>
              </w:rPr>
              <w:t>24</w:t>
            </w:r>
            <w:r>
              <w:rPr>
                <w:rFonts w:ascii="Franklin Gothic Book" w:hAnsi="Franklin Gothic Book" w:eastAsia="Calibri"/>
              </w:rPr>
              <w:t>_8</w:t>
            </w:r>
          </w:p>
        </w:tc>
        <w:tc>
          <w:tcPr>
            <w:tcW w:w="3658" w:type="dxa"/>
            <w:tcBorders>
              <w:top w:val="single" w:color="auto" w:sz="4" w:space="0"/>
              <w:left w:val="single" w:color="auto" w:sz="4" w:space="0"/>
              <w:bottom w:val="single" w:color="auto" w:sz="4" w:space="0"/>
              <w:right w:val="single" w:color="auto" w:sz="4" w:space="0"/>
            </w:tcBorders>
          </w:tcPr>
          <w:p w:rsidRPr="00927525" w:rsidR="00C355F5" w:rsidP="00704A64" w:rsidRDefault="00FF7497" w14:paraId="536F064A" w14:textId="782E313D">
            <w:pPr>
              <w:spacing w:line="276" w:lineRule="auto"/>
              <w:contextualSpacing/>
              <w:rPr>
                <w:rFonts w:ascii="Franklin Gothic Book" w:hAnsi="Franklin Gothic Book" w:eastAsia="Calibri"/>
              </w:rPr>
            </w:pPr>
            <w:r>
              <w:rPr>
                <w:rFonts w:ascii="Franklin Gothic Book" w:hAnsi="Franklin Gothic Book" w:eastAsia="Calibri"/>
              </w:rPr>
              <w:t>Other [TEXTBOX]</w:t>
            </w:r>
          </w:p>
        </w:tc>
        <w:tc>
          <w:tcPr>
            <w:tcW w:w="3658" w:type="dxa"/>
            <w:tcBorders>
              <w:top w:val="single" w:color="auto" w:sz="4" w:space="0"/>
              <w:left w:val="single" w:color="auto" w:sz="4" w:space="0"/>
              <w:bottom w:val="single" w:color="auto" w:sz="4" w:space="0"/>
              <w:right w:val="single" w:color="auto" w:sz="4" w:space="0"/>
            </w:tcBorders>
          </w:tcPr>
          <w:p w:rsidRPr="00927525" w:rsidR="00C355F5" w:rsidP="00704A64" w:rsidRDefault="00C355F5" w14:paraId="65512EE8" w14:textId="6A9F0774">
            <w:pPr>
              <w:spacing w:line="276" w:lineRule="auto"/>
              <w:contextualSpacing/>
              <w:rPr>
                <w:rFonts w:ascii="Franklin Gothic Book" w:hAnsi="Franklin Gothic Book" w:eastAsia="Calibri"/>
              </w:rPr>
            </w:pPr>
            <w:r>
              <w:rPr>
                <w:rFonts w:ascii="Franklin Gothic Book" w:hAnsi="Franklin Gothic Book" w:eastAsia="Calibri"/>
              </w:rPr>
              <w:t>CAM</w:t>
            </w:r>
            <w:r w:rsidR="008160B8">
              <w:rPr>
                <w:rFonts w:ascii="Franklin Gothic Book" w:hAnsi="Franklin Gothic Book" w:eastAsia="Calibri"/>
              </w:rPr>
              <w:t>24</w:t>
            </w:r>
            <w:r>
              <w:rPr>
                <w:rFonts w:ascii="Franklin Gothic Book" w:hAnsi="Franklin Gothic Book" w:eastAsia="Calibri"/>
              </w:rPr>
              <w:t>_8</w:t>
            </w:r>
            <w:r w:rsidR="00547172">
              <w:rPr>
                <w:rFonts w:ascii="Franklin Gothic Book" w:hAnsi="Franklin Gothic Book" w:eastAsia="Calibri"/>
              </w:rPr>
              <w:t xml:space="preserve">: Trust in </w:t>
            </w:r>
            <w:r>
              <w:rPr>
                <w:rFonts w:ascii="Franklin Gothic Book" w:hAnsi="Franklin Gothic Book" w:eastAsia="Calibri"/>
              </w:rPr>
              <w:t>Other</w:t>
            </w:r>
          </w:p>
        </w:tc>
      </w:tr>
    </w:tbl>
    <w:p w:rsidRPr="00927525" w:rsidR="001F044A" w:rsidP="00704A64" w:rsidRDefault="001F044A" w14:paraId="2F145052" w14:textId="77777777">
      <w:pPr>
        <w:spacing w:line="276" w:lineRule="auto"/>
        <w:contextualSpacing/>
        <w:rPr>
          <w:rFonts w:ascii="Franklin Gothic Book" w:hAnsi="Franklin Gothic Book" w:eastAsia="Calibri"/>
          <w:b/>
        </w:rPr>
      </w:pPr>
    </w:p>
    <w:tbl>
      <w:tblPr>
        <w:tblW w:w="0" w:type="auto"/>
        <w:tblLook w:val="04A0" w:firstRow="1" w:lastRow="0" w:firstColumn="1" w:lastColumn="0" w:noHBand="0" w:noVBand="1"/>
      </w:tblPr>
      <w:tblGrid>
        <w:gridCol w:w="1098"/>
        <w:gridCol w:w="3204"/>
      </w:tblGrid>
      <w:tr w:rsidRPr="00927525" w:rsidR="001F044A" w:rsidTr="00AE16E4" w14:paraId="3F4B1D2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95A37D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51C71E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02949FD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FAA911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D8D58C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at all</w:t>
            </w:r>
          </w:p>
        </w:tc>
      </w:tr>
      <w:tr w:rsidRPr="00927525" w:rsidR="001F044A" w:rsidTr="00AE16E4" w14:paraId="61A0705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AC3EB9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932EC4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w:t>
            </w:r>
          </w:p>
        </w:tc>
      </w:tr>
      <w:tr w:rsidRPr="00927525" w:rsidR="001F044A" w:rsidTr="00AE16E4" w14:paraId="290D24A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303553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E8BFA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Mostly</w:t>
            </w:r>
          </w:p>
        </w:tc>
      </w:tr>
      <w:tr w:rsidRPr="00927525" w:rsidR="001F044A" w:rsidTr="00AE16E4" w14:paraId="6D8209A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43592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AC11CF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Completely</w:t>
            </w:r>
          </w:p>
        </w:tc>
      </w:tr>
      <w:tr w:rsidRPr="00927525" w:rsidR="001F044A" w:rsidTr="00AE16E4" w14:paraId="0D69508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0B9FDA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6A45A8CB" w14:textId="0E068DE2">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28574C6A" w14:textId="77777777">
      <w:pPr>
        <w:spacing w:line="276" w:lineRule="auto"/>
        <w:contextualSpacing/>
        <w:rPr>
          <w:rFonts w:ascii="Franklin Gothic Book" w:hAnsi="Franklin Gothic Book" w:eastAsia="Calibri"/>
          <w:b/>
        </w:rPr>
      </w:pPr>
    </w:p>
    <w:p w:rsidRPr="00927525" w:rsidR="001F044A" w:rsidP="00704A64" w:rsidRDefault="001F044A" w14:paraId="381B4B89" w14:textId="77777777">
      <w:pPr>
        <w:spacing w:line="276" w:lineRule="auto"/>
        <w:contextualSpacing/>
        <w:rPr>
          <w:rFonts w:ascii="Franklin Gothic Book" w:hAnsi="Franklin Gothic Book" w:eastAsia="Calibri"/>
          <w:b/>
        </w:rPr>
      </w:pPr>
    </w:p>
    <w:p w:rsidRPr="00927525" w:rsidR="001F044A" w:rsidP="00704A64" w:rsidRDefault="001F044A" w14:paraId="0A2D961F" w14:textId="502C0F3B">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8160B8">
        <w:rPr>
          <w:rFonts w:ascii="Franklin Gothic Book" w:hAnsi="Franklin Gothic Book" w:eastAsia="Calibri"/>
        </w:rPr>
        <w:t>CAM2</w:t>
      </w:r>
      <w:r w:rsidR="008160B8">
        <w:rPr>
          <w:rFonts w:ascii="Franklin Gothic Book" w:hAnsi="Franklin Gothic Book" w:eastAsia="Calibri"/>
        </w:rPr>
        <w:t>5</w:t>
      </w:r>
    </w:p>
    <w:p w:rsidRPr="00927525" w:rsidR="001F044A" w:rsidP="00704A64" w:rsidRDefault="001F044A" w14:paraId="11E4E47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 Punch</w:t>
      </w:r>
    </w:p>
    <w:p w:rsidRPr="00927525" w:rsidR="001F044A" w:rsidP="00704A64" w:rsidRDefault="001F044A" w14:paraId="151CEAAB" w14:textId="45512060">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8160B8">
        <w:rPr>
          <w:rFonts w:ascii="Franklin Gothic Book" w:hAnsi="Franklin Gothic Book" w:eastAsia="Calibri"/>
        </w:rPr>
        <w:t>CAM2</w:t>
      </w:r>
      <w:r w:rsidR="008160B8">
        <w:rPr>
          <w:rFonts w:ascii="Franklin Gothic Book" w:hAnsi="Franklin Gothic Book" w:eastAsia="Calibri"/>
        </w:rPr>
        <w:t>5</w:t>
      </w:r>
    </w:p>
    <w:p w:rsidRPr="00927525" w:rsidR="001F044A" w:rsidP="00704A64" w:rsidRDefault="001F044A" w14:paraId="11636243" w14:textId="5D24B33D">
      <w:pPr>
        <w:spacing w:line="276" w:lineRule="auto"/>
        <w:contextualSpacing/>
        <w:rPr>
          <w:rFonts w:ascii="Franklin Gothic Book" w:hAnsi="Franklin Gothic Book" w:eastAsia="Calibri"/>
          <w: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often, if ever, do you think governmental public health organizations (HHS, </w:t>
      </w:r>
      <w:r w:rsidRPr="00927525">
        <w:rPr>
          <w:rFonts w:ascii="Franklin Gothic Book" w:hAnsi="Franklin Gothic Book" w:eastAsia="Franklin Gothic Book" w:cs="Franklin Gothic Book"/>
          <w:color w:val="000000"/>
        </w:rPr>
        <w:t xml:space="preserve">CDC, </w:t>
      </w:r>
      <w:r w:rsidRPr="00927525">
        <w:rPr>
          <w:rFonts w:ascii="Franklin Gothic Book" w:hAnsi="Franklin Gothic Book" w:eastAsia="Calibri"/>
        </w:rPr>
        <w:t>FDA, etc.) get the facts right about the COVID-19 outbreak?</w:t>
      </w:r>
    </w:p>
    <w:p w:rsidRPr="00927525" w:rsidR="001F044A" w:rsidP="00704A64" w:rsidRDefault="001F044A" w14:paraId="2CBD6A66" w14:textId="71EDEDDD">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sidR="008160B8">
        <w:rPr>
          <w:rFonts w:ascii="Franklin Gothic Book" w:hAnsi="Franklin Gothic Book" w:eastAsia="Calibri"/>
        </w:rPr>
        <w:t>CAM2</w:t>
      </w:r>
      <w:r w:rsidR="008160B8">
        <w:rPr>
          <w:rFonts w:ascii="Franklin Gothic Book" w:hAnsi="Franklin Gothic Book" w:eastAsia="Calibri"/>
        </w:rPr>
        <w:t>5</w:t>
      </w:r>
      <w:r w:rsidRPr="00927525">
        <w:rPr>
          <w:rFonts w:ascii="Franklin Gothic Book" w:hAnsi="Franklin Gothic Book" w:eastAsia="Calibri"/>
        </w:rPr>
        <w:t xml:space="preserve">: </w:t>
      </w:r>
      <w:r w:rsidR="00990405">
        <w:rPr>
          <w:rFonts w:ascii="Franklin Gothic Book" w:hAnsi="Franklin Gothic Book" w:eastAsia="Calibri"/>
        </w:rPr>
        <w:t>Government i</w:t>
      </w:r>
      <w:r w:rsidRPr="00927525" w:rsidR="00990405">
        <w:rPr>
          <w:rFonts w:ascii="Franklin Gothic Book" w:hAnsi="Franklin Gothic Book" w:eastAsia="Calibri"/>
        </w:rPr>
        <w:t xml:space="preserve">nformation </w:t>
      </w:r>
      <w:r w:rsidRPr="00927525">
        <w:rPr>
          <w:rFonts w:ascii="Franklin Gothic Book" w:hAnsi="Franklin Gothic Book" w:eastAsia="Calibri"/>
        </w:rPr>
        <w:t>accuracy</w:t>
      </w:r>
    </w:p>
    <w:tbl>
      <w:tblPr>
        <w:tblW w:w="0" w:type="auto"/>
        <w:tblLook w:val="04A0" w:firstRow="1" w:lastRow="0" w:firstColumn="1" w:lastColumn="0" w:noHBand="0" w:noVBand="1"/>
      </w:tblPr>
      <w:tblGrid>
        <w:gridCol w:w="1098"/>
        <w:gridCol w:w="3204"/>
      </w:tblGrid>
      <w:tr w:rsidRPr="00927525" w:rsidR="001F044A" w:rsidTr="00AE16E4" w14:paraId="01ABED0C"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9A79E8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E7961D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CA5F92B"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B19AB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788F82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Never</w:t>
            </w:r>
          </w:p>
        </w:tc>
      </w:tr>
      <w:tr w:rsidRPr="00927525" w:rsidR="001F044A" w:rsidTr="00AE16E4" w14:paraId="4AF8520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654B52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AB6341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Hardly ever</w:t>
            </w:r>
          </w:p>
        </w:tc>
      </w:tr>
      <w:tr w:rsidRPr="00927525" w:rsidR="001F044A" w:rsidTr="00AE16E4" w14:paraId="590B536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36FDF4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5D5E0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Sometimes</w:t>
            </w:r>
          </w:p>
        </w:tc>
      </w:tr>
      <w:tr w:rsidRPr="00927525" w:rsidR="001F044A" w:rsidTr="00AE16E4" w14:paraId="4FF5D32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8A5C7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0961B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Most of the time</w:t>
            </w:r>
          </w:p>
        </w:tc>
      </w:tr>
      <w:tr w:rsidRPr="00927525" w:rsidR="001F044A" w:rsidTr="00AE16E4" w14:paraId="47574F7F"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4B2C28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8DCBD4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Almost all the time</w:t>
            </w:r>
          </w:p>
        </w:tc>
      </w:tr>
      <w:tr w:rsidRPr="00927525" w:rsidR="001F044A" w:rsidTr="00AE16E4" w14:paraId="71E83A0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B91A63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1DA22EC0" w14:textId="73DC5E63">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7506831E" w14:textId="0A15F147">
      <w:pPr>
        <w:spacing w:line="276" w:lineRule="auto"/>
        <w:contextualSpacing/>
        <w:rPr>
          <w:rFonts w:ascii="Franklin Gothic Book" w:hAnsi="Franklin Gothic Book" w:eastAsia="Calibri"/>
        </w:rPr>
      </w:pPr>
    </w:p>
    <w:p w:rsidRPr="00927525" w:rsidR="00AA4137" w:rsidP="00704A64" w:rsidRDefault="00AA4137" w14:paraId="06D5F0DC" w14:textId="77777777">
      <w:pPr>
        <w:spacing w:line="276" w:lineRule="auto"/>
        <w:contextualSpacing/>
        <w:rPr>
          <w:rFonts w:ascii="Franklin Gothic Book" w:hAnsi="Franklin Gothic Book" w:eastAsia="Calibri"/>
        </w:rPr>
      </w:pPr>
    </w:p>
    <w:p w:rsidRPr="00927525" w:rsidR="001F044A" w:rsidP="00704A64" w:rsidRDefault="001F044A" w14:paraId="7A74F797" w14:textId="77777777">
      <w:pPr>
        <w:spacing w:line="276" w:lineRule="auto"/>
        <w:contextualSpacing/>
        <w:rPr>
          <w:rFonts w:ascii="Franklin Gothic Book" w:hAnsi="Franklin Gothic Book" w:eastAsia="Calibri"/>
          <w:b/>
          <w:bCs/>
          <w:i/>
          <w:iCs/>
        </w:rPr>
      </w:pPr>
    </w:p>
    <w:p w:rsidRPr="00927525" w:rsidR="001F044A" w:rsidP="00704A64" w:rsidRDefault="001F044A" w14:paraId="744B5F47" w14:textId="7E5F6B0C">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8160B8">
        <w:rPr>
          <w:rFonts w:ascii="Franklin Gothic Book" w:hAnsi="Franklin Gothic Book" w:eastAsia="Calibri"/>
        </w:rPr>
        <w:t>CAM2</w:t>
      </w:r>
      <w:r w:rsidR="008160B8">
        <w:rPr>
          <w:rFonts w:ascii="Franklin Gothic Book" w:hAnsi="Franklin Gothic Book" w:eastAsia="Calibri"/>
        </w:rPr>
        <w:t>7</w:t>
      </w:r>
    </w:p>
    <w:p w:rsidRPr="00927525" w:rsidR="001F044A" w:rsidP="00704A64" w:rsidRDefault="001F044A" w14:paraId="0A9317B7"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 Punch</w:t>
      </w:r>
    </w:p>
    <w:p w:rsidRPr="00927525" w:rsidR="001F044A" w:rsidP="00704A64" w:rsidRDefault="001F044A" w14:paraId="480170C4" w14:textId="2D9AA126">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8160B8">
        <w:rPr>
          <w:rFonts w:ascii="Franklin Gothic Book" w:hAnsi="Franklin Gothic Book" w:eastAsia="Calibri"/>
        </w:rPr>
        <w:t>CAM2</w:t>
      </w:r>
      <w:r w:rsidR="008160B8">
        <w:rPr>
          <w:rFonts w:ascii="Franklin Gothic Book" w:hAnsi="Franklin Gothic Book" w:eastAsia="Calibri"/>
        </w:rPr>
        <w:t>7</w:t>
      </w:r>
    </w:p>
    <w:p w:rsidRPr="00927525" w:rsidR="001F044A" w:rsidP="00704A64" w:rsidRDefault="001F044A" w14:paraId="7A4FEC4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hopeful </w:t>
      </w:r>
      <w:proofErr w:type="gramStart"/>
      <w:r w:rsidRPr="00927525">
        <w:rPr>
          <w:rFonts w:ascii="Franklin Gothic Book" w:hAnsi="Franklin Gothic Book" w:eastAsia="Calibri"/>
        </w:rPr>
        <w:t>are</w:t>
      </w:r>
      <w:proofErr w:type="gramEnd"/>
      <w:r w:rsidRPr="00927525">
        <w:rPr>
          <w:rFonts w:ascii="Franklin Gothic Book" w:hAnsi="Franklin Gothic Book" w:eastAsia="Calibri"/>
        </w:rPr>
        <w:t xml:space="preserve"> you that the U.S. will get COVID-19 under control in the next 6 months? </w:t>
      </w:r>
    </w:p>
    <w:p w:rsidRPr="00927525" w:rsidR="001F044A" w:rsidP="00704A64" w:rsidRDefault="001F044A" w14:paraId="6727B71B" w14:textId="24756D6E">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sidR="008160B8">
        <w:rPr>
          <w:rFonts w:ascii="Franklin Gothic Book" w:hAnsi="Franklin Gothic Book" w:eastAsia="Calibri"/>
        </w:rPr>
        <w:t>CAM2</w:t>
      </w:r>
      <w:r w:rsidR="008160B8">
        <w:rPr>
          <w:rFonts w:ascii="Franklin Gothic Book" w:hAnsi="Franklin Gothic Book" w:eastAsia="Calibri"/>
        </w:rPr>
        <w:t>7</w:t>
      </w:r>
      <w:r w:rsidRPr="00927525">
        <w:rPr>
          <w:rFonts w:ascii="Franklin Gothic Book" w:hAnsi="Franklin Gothic Book" w:eastAsia="Calibri"/>
        </w:rPr>
        <w:t>:</w:t>
      </w:r>
      <w:r w:rsidR="00990405">
        <w:rPr>
          <w:rFonts w:ascii="Franklin Gothic Book" w:hAnsi="Franklin Gothic Book" w:eastAsia="Calibri"/>
        </w:rPr>
        <w:t xml:space="preserve"> Under control in</w:t>
      </w:r>
      <w:r w:rsidRPr="00927525">
        <w:rPr>
          <w:rFonts w:ascii="Franklin Gothic Book" w:hAnsi="Franklin Gothic Book" w:eastAsia="Calibri"/>
        </w:rPr>
        <w:t xml:space="preserve"> six months</w:t>
      </w:r>
    </w:p>
    <w:tbl>
      <w:tblPr>
        <w:tblW w:w="0" w:type="auto"/>
        <w:tblLook w:val="04A0" w:firstRow="1" w:lastRow="0" w:firstColumn="1" w:lastColumn="0" w:noHBand="0" w:noVBand="1"/>
      </w:tblPr>
      <w:tblGrid>
        <w:gridCol w:w="1098"/>
        <w:gridCol w:w="3204"/>
      </w:tblGrid>
      <w:tr w:rsidRPr="00927525" w:rsidR="001F044A" w:rsidTr="00AE16E4" w14:paraId="5C7F946F"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9A86EE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DB2B96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37F0FEE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6E555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4CDD8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hopeful at all</w:t>
            </w:r>
          </w:p>
        </w:tc>
      </w:tr>
      <w:tr w:rsidRPr="00927525" w:rsidR="001F044A" w:rsidTr="00AE16E4" w14:paraId="4B242A6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36FF5C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935AC6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Hardly hopeful</w:t>
            </w:r>
          </w:p>
        </w:tc>
      </w:tr>
      <w:tr w:rsidRPr="00927525" w:rsidR="001F044A" w:rsidTr="00AE16E4" w14:paraId="51D097A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57BD80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1C901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 hopeful</w:t>
            </w:r>
          </w:p>
        </w:tc>
      </w:tr>
      <w:tr w:rsidRPr="00927525" w:rsidR="001F044A" w:rsidTr="00AE16E4" w14:paraId="354E3C3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A55A3B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276DEC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Hopeful</w:t>
            </w:r>
          </w:p>
        </w:tc>
      </w:tr>
      <w:tr w:rsidRPr="00927525" w:rsidR="001F044A" w:rsidTr="00AE16E4" w14:paraId="52231FB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568A00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9CF560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hopeful</w:t>
            </w:r>
          </w:p>
        </w:tc>
      </w:tr>
      <w:tr w:rsidRPr="00927525" w:rsidR="001F044A" w:rsidTr="00AE16E4" w14:paraId="6FFE901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884373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73466E33" w14:textId="576E03AA">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13EA9C0C" w14:textId="77777777">
      <w:pPr>
        <w:spacing w:line="276" w:lineRule="auto"/>
        <w:contextualSpacing/>
        <w:rPr>
          <w:rFonts w:ascii="Franklin Gothic Book" w:hAnsi="Franklin Gothic Book" w:eastAsia="Calibri"/>
        </w:rPr>
      </w:pPr>
    </w:p>
    <w:p w:rsidRPr="00927525" w:rsidR="001F044A" w:rsidP="00704A64" w:rsidRDefault="001F044A" w14:paraId="2A713C2C" w14:textId="77777777">
      <w:pPr>
        <w:spacing w:line="276" w:lineRule="auto"/>
        <w:ind w:left="720"/>
        <w:contextualSpacing/>
        <w:rPr>
          <w:rFonts w:ascii="Franklin Gothic Book" w:hAnsi="Franklin Gothic Book" w:eastAsia="Calibri"/>
          <w:b/>
          <w:bCs/>
          <w:i/>
          <w:iCs/>
        </w:rPr>
      </w:pPr>
    </w:p>
    <w:p w:rsidRPr="00927525" w:rsidR="001F044A" w:rsidP="00704A64" w:rsidRDefault="001F044A" w14:paraId="551E2638" w14:textId="45231222">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sidR="008160B8">
        <w:rPr>
          <w:rFonts w:ascii="Franklin Gothic Book" w:hAnsi="Franklin Gothic Book" w:eastAsia="Calibri"/>
        </w:rPr>
        <w:t>CAM2</w:t>
      </w:r>
      <w:r w:rsidR="008160B8">
        <w:rPr>
          <w:rFonts w:ascii="Franklin Gothic Book" w:hAnsi="Franklin Gothic Book" w:eastAsia="Calibri"/>
        </w:rPr>
        <w:t>8</w:t>
      </w:r>
    </w:p>
    <w:p w:rsidRPr="00927525" w:rsidR="001F044A" w:rsidP="00704A64" w:rsidRDefault="001F044A" w14:paraId="00AD2211"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Single Punch</w:t>
      </w:r>
    </w:p>
    <w:p w:rsidRPr="00927525" w:rsidR="001F044A" w:rsidP="00704A64" w:rsidRDefault="001F044A" w14:paraId="0D0092FD" w14:textId="6D7B893A">
      <w:pPr>
        <w:spacing w:line="276" w:lineRule="auto"/>
        <w:contextualSpacing/>
        <w:textAlignment w:val="baseline"/>
        <w:rPr>
          <w:rFonts w:ascii="Franklin Gothic Book" w:hAnsi="Franklin Gothic Book" w:eastAsia="Calibri"/>
        </w:rPr>
      </w:pPr>
      <w:r w:rsidRPr="00927525">
        <w:rPr>
          <w:rFonts w:ascii="Franklin Gothic Book" w:hAnsi="Franklin Gothic Book" w:eastAsia="Calibri"/>
          <w:b/>
          <w:bCs/>
        </w:rPr>
        <w:t xml:space="preserve">Variable Name: </w:t>
      </w:r>
      <w:r w:rsidRPr="00927525" w:rsidR="008160B8">
        <w:rPr>
          <w:rFonts w:ascii="Franklin Gothic Book" w:hAnsi="Franklin Gothic Book" w:eastAsia="Calibri"/>
        </w:rPr>
        <w:t>CAM2</w:t>
      </w:r>
      <w:r w:rsidR="008160B8">
        <w:rPr>
          <w:rFonts w:ascii="Franklin Gothic Book" w:hAnsi="Franklin Gothic Book" w:eastAsia="Calibri"/>
        </w:rPr>
        <w:t>8</w:t>
      </w:r>
    </w:p>
    <w:p w:rsidRPr="00927525" w:rsidR="001F044A" w:rsidP="00704A64" w:rsidRDefault="001F044A" w14:paraId="6A1398D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hopeful </w:t>
      </w:r>
      <w:proofErr w:type="gramStart"/>
      <w:r w:rsidRPr="00927525">
        <w:rPr>
          <w:rFonts w:ascii="Franklin Gothic Book" w:hAnsi="Franklin Gothic Book" w:eastAsia="Calibri"/>
        </w:rPr>
        <w:t>are</w:t>
      </w:r>
      <w:proofErr w:type="gramEnd"/>
      <w:r w:rsidRPr="00927525">
        <w:rPr>
          <w:rFonts w:ascii="Franklin Gothic Book" w:hAnsi="Franklin Gothic Book" w:eastAsia="Calibri"/>
        </w:rPr>
        <w:t xml:space="preserve"> you that the U.S. will get COVID-19 under control in the next year? </w:t>
      </w:r>
    </w:p>
    <w:p w:rsidRPr="00927525" w:rsidR="001F044A" w:rsidP="00704A64" w:rsidRDefault="001F044A" w14:paraId="0CDBB73B" w14:textId="47F3D327">
      <w:pPr>
        <w:spacing w:line="276" w:lineRule="auto"/>
        <w:contextualSpacing/>
        <w:rPr>
          <w:rFonts w:ascii="Franklin Gothic Book" w:hAnsi="Franklin Gothic Book" w:eastAsia="Calibri"/>
          <w:color w:val="FF0000"/>
        </w:rPr>
      </w:pPr>
      <w:r w:rsidRPr="00927525">
        <w:rPr>
          <w:rFonts w:ascii="Franklin Gothic Book" w:hAnsi="Franklin Gothic Book" w:eastAsia="Calibri"/>
          <w:b/>
        </w:rPr>
        <w:t xml:space="preserve">Variable Label: </w:t>
      </w:r>
      <w:r w:rsidRPr="00927525" w:rsidR="008160B8">
        <w:rPr>
          <w:rFonts w:ascii="Franklin Gothic Book" w:hAnsi="Franklin Gothic Book" w:eastAsia="Calibri"/>
        </w:rPr>
        <w:t>CAM2</w:t>
      </w:r>
      <w:r w:rsidR="008160B8">
        <w:rPr>
          <w:rFonts w:ascii="Franklin Gothic Book" w:hAnsi="Franklin Gothic Book" w:eastAsia="Calibri"/>
        </w:rPr>
        <w:t>8</w:t>
      </w:r>
      <w:r w:rsidRPr="00927525">
        <w:rPr>
          <w:rFonts w:ascii="Franklin Gothic Book" w:hAnsi="Franklin Gothic Book" w:eastAsia="Calibri"/>
        </w:rPr>
        <w:t>:</w:t>
      </w:r>
      <w:r w:rsidR="00990405">
        <w:rPr>
          <w:rFonts w:ascii="Franklin Gothic Book" w:hAnsi="Franklin Gothic Book" w:eastAsia="Calibri"/>
        </w:rPr>
        <w:t xml:space="preserve"> Under control in</w:t>
      </w:r>
      <w:r w:rsidRPr="00927525">
        <w:rPr>
          <w:rFonts w:ascii="Franklin Gothic Book" w:hAnsi="Franklin Gothic Book" w:eastAsia="Calibri"/>
        </w:rPr>
        <w:t xml:space="preserve"> next year </w:t>
      </w:r>
    </w:p>
    <w:tbl>
      <w:tblPr>
        <w:tblW w:w="0" w:type="auto"/>
        <w:tblLook w:val="04A0" w:firstRow="1" w:lastRow="0" w:firstColumn="1" w:lastColumn="0" w:noHBand="0" w:noVBand="1"/>
      </w:tblPr>
      <w:tblGrid>
        <w:gridCol w:w="1098"/>
        <w:gridCol w:w="3204"/>
      </w:tblGrid>
      <w:tr w:rsidRPr="00927525" w:rsidR="001F044A" w:rsidTr="00AE16E4" w14:paraId="05D4781F"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4110DE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D501F7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719180B3"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310E6D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A74E56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hopeful at all</w:t>
            </w:r>
          </w:p>
        </w:tc>
      </w:tr>
      <w:tr w:rsidRPr="00927525" w:rsidR="001F044A" w:rsidTr="00AE16E4" w14:paraId="1BDA6A2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6033C9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538B7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Hardly hopeful</w:t>
            </w:r>
          </w:p>
        </w:tc>
      </w:tr>
      <w:tr w:rsidRPr="00927525" w:rsidR="001F044A" w:rsidTr="00AE16E4" w14:paraId="2C39FA5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27A05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C3F876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Somewhat hopeful</w:t>
            </w:r>
          </w:p>
        </w:tc>
      </w:tr>
      <w:tr w:rsidRPr="00927525" w:rsidR="001F044A" w:rsidTr="00AE16E4" w14:paraId="4818E77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745D4E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D05F1C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Hopeful</w:t>
            </w:r>
          </w:p>
        </w:tc>
      </w:tr>
      <w:tr w:rsidRPr="00927525" w:rsidR="001F044A" w:rsidTr="00AE16E4" w14:paraId="17666C5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E746BF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35FA5B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hopeful</w:t>
            </w:r>
          </w:p>
        </w:tc>
      </w:tr>
      <w:tr w:rsidRPr="00927525" w:rsidR="001F044A" w:rsidTr="00AE16E4" w14:paraId="70516468"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F56811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44A45B5A" w14:textId="455D85B5">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5E7DB9" w:rsidP="005E7DB9" w:rsidRDefault="005E7DB9" w14:paraId="42E822FA" w14:textId="77777777">
      <w:pPr>
        <w:keepNext/>
        <w:keepLines/>
        <w:spacing w:line="276" w:lineRule="auto"/>
        <w:contextualSpacing/>
        <w:outlineLvl w:val="0"/>
        <w:rPr>
          <w:rFonts w:ascii="Franklin Gothic Book" w:hAnsi="Franklin Gothic Book" w:eastAsia="MS Gothic"/>
          <w:b/>
          <w:sz w:val="28"/>
          <w:szCs w:val="32"/>
        </w:rPr>
        <w:sectPr w:rsidR="005E7DB9" w:rsidSect="00535EFC">
          <w:pgSz w:w="12240" w:h="15840" w:code="1"/>
          <w:pgMar w:top="2160" w:right="1440" w:bottom="2304" w:left="1440" w:header="0" w:footer="720" w:gutter="0"/>
          <w:cols w:space="720"/>
          <w:titlePg/>
          <w:docGrid w:linePitch="360"/>
        </w:sectPr>
      </w:pPr>
    </w:p>
    <w:p w:rsidRPr="00927525" w:rsidR="001F044A" w:rsidP="005E7DB9" w:rsidRDefault="001F044A" w14:paraId="56ED7DDC" w14:textId="5E929CDF">
      <w:pPr>
        <w:keepNext/>
        <w:keepLines/>
        <w:spacing w:line="276" w:lineRule="auto"/>
        <w:contextualSpacing/>
        <w:jc w:val="center"/>
        <w:outlineLvl w:val="0"/>
        <w:rPr>
          <w:rFonts w:ascii="Franklin Gothic Book" w:hAnsi="Franklin Gothic Book" w:eastAsia="MS Gothic"/>
          <w:b/>
          <w:sz w:val="28"/>
          <w:szCs w:val="32"/>
        </w:rPr>
      </w:pPr>
      <w:r w:rsidRPr="00927525">
        <w:rPr>
          <w:rFonts w:ascii="Franklin Gothic Book" w:hAnsi="Franklin Gothic Book" w:eastAsia="MS Gothic"/>
          <w:b/>
          <w:sz w:val="28"/>
          <w:szCs w:val="32"/>
        </w:rPr>
        <w:lastRenderedPageBreak/>
        <w:t>Section 5: Your COVID-19 Experience</w:t>
      </w:r>
    </w:p>
    <w:p w:rsidRPr="00927525" w:rsidR="001F044A" w:rsidP="00704A64" w:rsidRDefault="001F044A" w14:paraId="70023344" w14:textId="77777777">
      <w:pPr>
        <w:spacing w:line="276" w:lineRule="auto"/>
        <w:contextualSpacing/>
        <w:rPr>
          <w:rFonts w:ascii="Franklin Gothic Book" w:hAnsi="Franklin Gothic Book" w:eastAsia="Calibri"/>
          <w:b/>
        </w:rPr>
      </w:pPr>
    </w:p>
    <w:p w:rsidRPr="00927525" w:rsidR="001F044A" w:rsidP="00704A64" w:rsidRDefault="001F044A" w14:paraId="1F75A97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following questions will ask </w:t>
      </w:r>
      <w:r w:rsidRPr="00927525">
        <w:rPr>
          <w:rFonts w:ascii="Franklin Gothic Book" w:hAnsi="Franklin Gothic Book" w:eastAsia="Segoe UI" w:cs="Segoe UI"/>
        </w:rPr>
        <w:t>about your experience with COVID-19</w:t>
      </w:r>
      <w:r w:rsidRPr="00927525">
        <w:rPr>
          <w:rFonts w:ascii="Franklin Gothic Book" w:hAnsi="Franklin Gothic Book" w:eastAsia="Calibri"/>
        </w:rPr>
        <w:t xml:space="preserve">. </w:t>
      </w:r>
    </w:p>
    <w:p w:rsidR="00AA4137" w:rsidP="00AA4137" w:rsidRDefault="00AA4137" w14:paraId="3A5E88A6" w14:textId="77777777">
      <w:pPr>
        <w:spacing w:line="276" w:lineRule="auto"/>
        <w:contextualSpacing/>
        <w:jc w:val="center"/>
        <w:rPr>
          <w:rFonts w:ascii="Franklin Gothic Book" w:hAnsi="Franklin Gothic Book" w:eastAsia="Calibri"/>
          <w:b/>
          <w:bCs/>
        </w:rPr>
      </w:pPr>
    </w:p>
    <w:p w:rsidRPr="007A36B9" w:rsidR="00AA4137" w:rsidP="00AA4137" w:rsidRDefault="00AA4137" w14:paraId="2AFC1A32" w14:textId="2485C18A">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1F044A" w:rsidP="00704A64" w:rsidRDefault="001F044A" w14:paraId="7FF24A0F" w14:textId="77777777">
      <w:pPr>
        <w:spacing w:line="276" w:lineRule="auto"/>
        <w:contextualSpacing/>
        <w:rPr>
          <w:rFonts w:ascii="Franklin Gothic Book" w:hAnsi="Franklin Gothic Book" w:eastAsia="Calibri"/>
          <w:b/>
        </w:rPr>
      </w:pPr>
    </w:p>
    <w:p w:rsidRPr="00927525" w:rsidR="001F044A" w:rsidP="00704A64" w:rsidRDefault="001F044A" w14:paraId="0D1024E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COV1</w:t>
      </w:r>
    </w:p>
    <w:p w:rsidRPr="00927525" w:rsidR="001F044A" w:rsidP="00704A64" w:rsidRDefault="001F044A" w14:paraId="3F636FE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64C9CD08"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COV1</w:t>
      </w:r>
    </w:p>
    <w:p w:rsidRPr="00927525" w:rsidR="001F044A" w:rsidP="00704A64" w:rsidRDefault="001F044A" w14:paraId="2CCBA85D"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Have you ever been tested to find out if you have COVID-19?</w:t>
      </w:r>
    </w:p>
    <w:p w:rsidRPr="00927525" w:rsidR="001F044A" w:rsidP="00704A64" w:rsidRDefault="001F044A" w14:paraId="1C06C65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 xml:space="preserve">COV1: Ever tested for </w:t>
      </w:r>
      <w:proofErr w:type="gramStart"/>
      <w:r w:rsidRPr="00927525">
        <w:rPr>
          <w:rFonts w:ascii="Franklin Gothic Book" w:hAnsi="Franklin Gothic Book" w:eastAsia="Calibri"/>
        </w:rPr>
        <w:t>COVID</w:t>
      </w:r>
      <w:proofErr w:type="gramEnd"/>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0AF1051C"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AF2AC5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AC9CE0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1B2298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B5DC99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80C0F4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1D241404"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AF0C02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1080E9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239BCDA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C20A58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B7B489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do not want to share this information</w:t>
            </w:r>
          </w:p>
        </w:tc>
      </w:tr>
      <w:tr w:rsidRPr="00927525" w:rsidR="001F044A" w:rsidTr="00AE16E4" w14:paraId="378EC89D"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B2E280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4C1BD7A" w14:textId="24DB93C8">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7BB2F9F6" w14:textId="77777777">
      <w:pPr>
        <w:spacing w:line="276" w:lineRule="auto"/>
        <w:contextualSpacing/>
        <w:rPr>
          <w:rFonts w:ascii="Franklin Gothic Book" w:hAnsi="Franklin Gothic Book" w:eastAsia="Calibri"/>
          <w:b/>
          <w:bCs/>
        </w:rPr>
      </w:pPr>
    </w:p>
    <w:p w:rsidRPr="00927525" w:rsidR="001F044A" w:rsidP="00704A64" w:rsidRDefault="001F044A" w14:paraId="1C2C44C9" w14:textId="77777777">
      <w:pPr>
        <w:spacing w:line="276" w:lineRule="auto"/>
        <w:contextualSpacing/>
        <w:rPr>
          <w:rFonts w:ascii="Franklin Gothic Book" w:hAnsi="Franklin Gothic Book" w:eastAsia="Calibri"/>
          <w:b/>
          <w:bCs/>
        </w:rPr>
      </w:pPr>
    </w:p>
    <w:p w:rsidRPr="00927525" w:rsidR="001F044A" w:rsidP="00704A64" w:rsidRDefault="001F044A" w14:paraId="6CFBC994" w14:textId="77777777">
      <w:pPr>
        <w:spacing w:line="276" w:lineRule="auto"/>
        <w:contextualSpacing/>
        <w:rPr>
          <w:rFonts w:ascii="Franklin Gothic Book" w:hAnsi="Franklin Gothic Book" w:eastAsia="Calibri"/>
          <w:b/>
          <w:bCs/>
        </w:rPr>
      </w:pPr>
    </w:p>
    <w:p w:rsidRPr="00927525" w:rsidR="001F044A" w:rsidP="00704A64" w:rsidRDefault="001F044A" w14:paraId="127116A6"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COV8</w:t>
      </w:r>
    </w:p>
    <w:p w:rsidRPr="00927525" w:rsidR="001F044A" w:rsidP="00704A64" w:rsidRDefault="001F044A" w14:paraId="177E96BA"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Grid</w:t>
      </w:r>
    </w:p>
    <w:p w:rsidR="001F044A" w:rsidP="00704A64" w:rsidRDefault="001F044A" w14:paraId="0F0F01F8" w14:textId="4AF7DD99">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Have any of the following people in your life tested positive for COVID-19? </w:t>
      </w:r>
      <w:r w:rsidRPr="00927525">
        <w:rPr>
          <w:rFonts w:ascii="Franklin Gothic Book" w:hAnsi="Franklin Gothic Book" w:eastAsia="Calibri"/>
          <w:i/>
          <w:iCs/>
        </w:rPr>
        <w:t>Select yes or no for each item.</w:t>
      </w:r>
      <w:r w:rsidRPr="00927525">
        <w:rPr>
          <w:rFonts w:ascii="Franklin Gothic Book" w:hAnsi="Franklin Gothic Book" w:eastAsia="Calibri"/>
          <w:b/>
          <w:bCs/>
        </w:rPr>
        <w:t xml:space="preserve"> </w:t>
      </w:r>
    </w:p>
    <w:p w:rsidRPr="00927525" w:rsidR="00E51C6E" w:rsidP="00704A64" w:rsidRDefault="00E51C6E" w14:paraId="26F5F950" w14:textId="2B24B77C">
      <w:pPr>
        <w:spacing w:line="276" w:lineRule="auto"/>
        <w:contextualSpacing/>
        <w:rPr>
          <w:rFonts w:ascii="Franklin Gothic Book" w:hAnsi="Franklin Gothic Book" w:eastAsia="Calibri"/>
        </w:rPr>
      </w:pPr>
      <w:r w:rsidRPr="00447BEE">
        <w:rPr>
          <w:rFonts w:ascii="Franklin Gothic Book" w:hAnsi="Franklin Gothic Book" w:eastAsia="Calibri"/>
          <w:b/>
          <w:bCs/>
          <w:color w:val="auto"/>
        </w:rPr>
        <w:t>// Randomize order of subitems</w:t>
      </w:r>
      <w:r>
        <w:rPr>
          <w:rFonts w:ascii="Franklin Gothic Book" w:hAnsi="Franklin Gothic Book" w:eastAsia="Calibri"/>
          <w:b/>
          <w:bCs/>
          <w:color w:val="auto"/>
        </w:rPr>
        <w:t xml:space="preserve"> </w:t>
      </w:r>
      <w:r w:rsidR="004107F3">
        <w:rPr>
          <w:rFonts w:ascii="Franklin Gothic Book" w:hAnsi="Franklin Gothic Book" w:eastAsia="Calibri"/>
          <w:b/>
          <w:bCs/>
          <w:color w:val="auto"/>
        </w:rPr>
        <w:t>except for COV8_8 (</w:t>
      </w:r>
      <w:proofErr w:type="gramStart"/>
      <w:r w:rsidRPr="004107F3" w:rsidR="004107F3">
        <w:rPr>
          <w:rFonts w:ascii="Franklin Gothic Book" w:hAnsi="Franklin Gothic Book" w:eastAsia="Calibri"/>
          <w:b/>
          <w:bCs/>
          <w:color w:val="auto"/>
        </w:rPr>
        <w:t>Don’t</w:t>
      </w:r>
      <w:proofErr w:type="gramEnd"/>
      <w:r w:rsidRPr="004107F3" w:rsidR="004107F3">
        <w:rPr>
          <w:rFonts w:ascii="Franklin Gothic Book" w:hAnsi="Franklin Gothic Book" w:eastAsia="Calibri"/>
          <w:b/>
          <w:bCs/>
          <w:color w:val="auto"/>
        </w:rPr>
        <w:t xml:space="preserve"> know anyone who tested positive</w:t>
      </w:r>
      <w:r w:rsidR="004107F3">
        <w:rPr>
          <w:rFonts w:ascii="Franklin Gothic Book" w:hAnsi="Franklin Gothic Book" w:eastAsia="Calibri"/>
          <w:b/>
          <w:bCs/>
          <w:color w:val="auto"/>
        </w:rPr>
        <w:t>)</w:t>
      </w:r>
      <w:r w:rsidR="00674438">
        <w:rPr>
          <w:rFonts w:ascii="Franklin Gothic Book" w:hAnsi="Franklin Gothic Book" w:eastAsia="Calibri"/>
          <w:b/>
          <w:bCs/>
          <w:color w:val="auto"/>
        </w:rPr>
        <w:t>.</w:t>
      </w:r>
      <w:r w:rsidRPr="004107F3" w:rsidR="004107F3">
        <w:rPr>
          <w:rFonts w:ascii="Franklin Gothic Book" w:hAnsi="Franklin Gothic Book" w:eastAsia="Calibri"/>
          <w:b/>
          <w:bCs/>
          <w:color w:val="auto"/>
        </w:rPr>
        <w:t xml:space="preserve"> </w:t>
      </w:r>
      <w:r>
        <w:rPr>
          <w:rFonts w:ascii="Franklin Gothic Book" w:hAnsi="Franklin Gothic Book" w:eastAsia="Calibri"/>
          <w:b/>
          <w:bCs/>
          <w:color w:val="auto"/>
        </w:rPr>
        <w:t>//</w:t>
      </w:r>
    </w:p>
    <w:tbl>
      <w:tblPr>
        <w:tblStyle w:val="TableGrid22"/>
        <w:tblW w:w="0" w:type="auto"/>
        <w:tblInd w:w="0" w:type="dxa"/>
        <w:tblLook w:val="04A0" w:firstRow="1" w:lastRow="0" w:firstColumn="1" w:lastColumn="0" w:noHBand="0" w:noVBand="1"/>
      </w:tblPr>
      <w:tblGrid>
        <w:gridCol w:w="1296"/>
        <w:gridCol w:w="4934"/>
        <w:gridCol w:w="3120"/>
      </w:tblGrid>
      <w:tr w:rsidRPr="00927525" w:rsidR="001F044A" w:rsidTr="00AE16E4" w14:paraId="22FA471C" w14:textId="77777777">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DCB313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72B74E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292F9F2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770A79DD"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7686B4C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28D1BADE" w14:textId="7A298CA6">
            <w:pPr>
              <w:spacing w:line="276" w:lineRule="auto"/>
              <w:contextualSpacing/>
              <w:rPr>
                <w:rFonts w:ascii="Franklin Gothic Book" w:hAnsi="Franklin Gothic Book" w:eastAsia="Calibri"/>
              </w:rPr>
            </w:pPr>
            <w:r w:rsidRPr="00927525">
              <w:rPr>
                <w:rFonts w:ascii="Franklin Gothic Book" w:hAnsi="Franklin Gothic Book" w:eastAsia="Calibri"/>
              </w:rPr>
              <w:t>I have tested positive for COVID-19</w:t>
            </w:r>
            <w:r w:rsidR="00F50CE2">
              <w:rPr>
                <w:rFonts w:ascii="Franklin Gothic Book" w:hAnsi="Franklin Gothic Book" w:eastAsia="Calibri"/>
              </w:rPr>
              <w:t>.</w:t>
            </w:r>
            <w:r w:rsidRPr="00927525">
              <w:rPr>
                <w:rFonts w:ascii="Franklin Gothic Book" w:hAnsi="Franklin Gothic Book" w:eastAsia="Calibri"/>
              </w:rPr>
              <w:t xml:space="preserve"> </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10FA8D4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COV8_1: I tested positive</w:t>
            </w:r>
          </w:p>
        </w:tc>
      </w:tr>
      <w:tr w:rsidRPr="00927525" w:rsidR="001F044A" w:rsidTr="00AE16E4" w14:paraId="638AB897"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67F1FF6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COV8_2</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9E016D1" w14:textId="2705A9DA">
            <w:pPr>
              <w:spacing w:line="276" w:lineRule="auto"/>
              <w:contextualSpacing/>
              <w:rPr>
                <w:rFonts w:ascii="Franklin Gothic Book" w:hAnsi="Franklin Gothic Book" w:eastAsia="Calibri"/>
              </w:rPr>
            </w:pPr>
            <w:r w:rsidRPr="00927525">
              <w:rPr>
                <w:rFonts w:ascii="Franklin Gothic Book" w:hAnsi="Franklin Gothic Book" w:eastAsia="Calibri"/>
              </w:rPr>
              <w:t>An immediate member of my household has tested positive for COVID-19</w:t>
            </w:r>
            <w:r w:rsidR="00F50CE2">
              <w:rPr>
                <w:rFonts w:ascii="Franklin Gothic Book" w:hAnsi="Franklin Gothic Book" w:eastAsia="Calibri"/>
              </w:rPr>
              <w:t>.</w:t>
            </w:r>
            <w:r w:rsidRPr="00927525">
              <w:rPr>
                <w:rFonts w:ascii="Franklin Gothic Book" w:hAnsi="Franklin Gothic Book" w:eastAsia="Calibri"/>
              </w:rPr>
              <w:t xml:space="preserve"> </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4D8283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COV8_2: Household member tested positive</w:t>
            </w:r>
          </w:p>
        </w:tc>
      </w:tr>
      <w:tr w:rsidRPr="00927525" w:rsidR="001F044A" w:rsidTr="00AE16E4" w14:paraId="3EFB126C"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BD85C0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COV8_3</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1650982C" w14:textId="1F51D941">
            <w:pPr>
              <w:spacing w:line="276" w:lineRule="auto"/>
              <w:contextualSpacing/>
              <w:rPr>
                <w:rFonts w:ascii="Franklin Gothic Book" w:hAnsi="Franklin Gothic Book" w:eastAsia="Calibri"/>
              </w:rPr>
            </w:pPr>
            <w:r w:rsidRPr="00927525">
              <w:rPr>
                <w:rFonts w:ascii="Franklin Gothic Book" w:hAnsi="Franklin Gothic Book" w:eastAsia="Calibri"/>
              </w:rPr>
              <w:t>An extended family member outside of my household has tested positive for COVID-19</w:t>
            </w:r>
            <w:r w:rsidR="00F50CE2">
              <w:rPr>
                <w:rFonts w:ascii="Franklin Gothic Book" w:hAnsi="Franklin Gothic Book" w:eastAsia="Calibri"/>
              </w:rPr>
              <w:t>.</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2CEA98F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COV8_3: Extended family member tested positive</w:t>
            </w:r>
          </w:p>
        </w:tc>
      </w:tr>
      <w:tr w:rsidRPr="00927525" w:rsidR="001F044A" w:rsidTr="00AE16E4" w14:paraId="25DB5366"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0FE992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COV8_4</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245E71A" w14:textId="6042A85B">
            <w:pPr>
              <w:spacing w:line="276" w:lineRule="auto"/>
              <w:contextualSpacing/>
              <w:rPr>
                <w:rFonts w:ascii="Franklin Gothic Book" w:hAnsi="Franklin Gothic Book" w:eastAsia="Calibri"/>
              </w:rPr>
            </w:pPr>
            <w:r w:rsidRPr="00927525">
              <w:rPr>
                <w:rFonts w:ascii="Franklin Gothic Book" w:hAnsi="Franklin Gothic Book" w:eastAsia="Calibri"/>
              </w:rPr>
              <w:t>A friend outside of my household has tested positive for COVID-19</w:t>
            </w:r>
            <w:r w:rsidR="00F50CE2">
              <w:rPr>
                <w:rFonts w:ascii="Franklin Gothic Book" w:hAnsi="Franklin Gothic Book" w:eastAsia="Calibri"/>
              </w:rPr>
              <w:t>.</w:t>
            </w:r>
            <w:r w:rsidRPr="00927525">
              <w:rPr>
                <w:rFonts w:ascii="Franklin Gothic Book" w:hAnsi="Franklin Gothic Book" w:eastAsia="Calibri"/>
              </w:rPr>
              <w:t xml:space="preserve"> </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EBF8EE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COV8_4: Friend tested positive</w:t>
            </w:r>
          </w:p>
        </w:tc>
      </w:tr>
      <w:tr w:rsidRPr="00927525" w:rsidR="001F044A" w:rsidTr="00AE16E4" w14:paraId="072EFFFD"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6A1B421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COV8_5</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2C3B550" w14:textId="78418C63">
            <w:pPr>
              <w:spacing w:line="276" w:lineRule="auto"/>
              <w:contextualSpacing/>
              <w:rPr>
                <w:rFonts w:ascii="Franklin Gothic Book" w:hAnsi="Franklin Gothic Book" w:eastAsia="Calibri"/>
              </w:rPr>
            </w:pPr>
            <w:r w:rsidRPr="00927525">
              <w:rPr>
                <w:rFonts w:ascii="Franklin Gothic Book" w:hAnsi="Franklin Gothic Book" w:eastAsia="Calibri"/>
              </w:rPr>
              <w:t>A roommate who lives with me has tested positive for COVID-19</w:t>
            </w:r>
            <w:r w:rsidR="00F50CE2">
              <w:rPr>
                <w:rFonts w:ascii="Franklin Gothic Book" w:hAnsi="Franklin Gothic Book" w:eastAsia="Calibri"/>
              </w:rPr>
              <w:t>.</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190F9E0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COV8_5: Roommate tested positive</w:t>
            </w:r>
          </w:p>
        </w:tc>
      </w:tr>
      <w:tr w:rsidRPr="00927525" w:rsidR="001F044A" w:rsidTr="00AE16E4" w14:paraId="1B1CA831"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11F47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COV8_6</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17FE5BBE" w14:textId="05B3B04C">
            <w:pPr>
              <w:spacing w:line="276" w:lineRule="auto"/>
              <w:contextualSpacing/>
              <w:rPr>
                <w:rFonts w:ascii="Franklin Gothic Book" w:hAnsi="Franklin Gothic Book" w:eastAsia="Calibri"/>
              </w:rPr>
            </w:pPr>
            <w:r w:rsidRPr="00927525">
              <w:rPr>
                <w:rFonts w:ascii="Franklin Gothic Book" w:hAnsi="Franklin Gothic Book" w:eastAsia="Calibri"/>
              </w:rPr>
              <w:t>A coworker has tested positive for COVID-19</w:t>
            </w:r>
            <w:r w:rsidR="00F50CE2">
              <w:rPr>
                <w:rFonts w:ascii="Franklin Gothic Book" w:hAnsi="Franklin Gothic Book" w:eastAsia="Calibri"/>
              </w:rPr>
              <w:t>.</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14123F8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COV8_6: Coworker tested positive</w:t>
            </w:r>
          </w:p>
        </w:tc>
      </w:tr>
      <w:tr w:rsidRPr="00927525" w:rsidR="001F044A" w:rsidTr="00AE16E4" w14:paraId="0C812775"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56D1A7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COV8_7</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59D500D" w14:textId="597F10AD">
            <w:pPr>
              <w:spacing w:line="276" w:lineRule="auto"/>
              <w:contextualSpacing/>
              <w:rPr>
                <w:rFonts w:ascii="Franklin Gothic Book" w:hAnsi="Franklin Gothic Book" w:eastAsia="Calibri"/>
              </w:rPr>
            </w:pPr>
            <w:r w:rsidRPr="00927525">
              <w:rPr>
                <w:rFonts w:ascii="Franklin Gothic Book" w:hAnsi="Franklin Gothic Book" w:eastAsia="Calibri"/>
              </w:rPr>
              <w:t>A friend of a friend has tested positive for COVID-19</w:t>
            </w:r>
            <w:r w:rsidR="00F50CE2">
              <w:rPr>
                <w:rFonts w:ascii="Franklin Gothic Book" w:hAnsi="Franklin Gothic Book" w:eastAsia="Calibri"/>
              </w:rPr>
              <w:t>.</w:t>
            </w:r>
            <w:r w:rsidRPr="00927525">
              <w:rPr>
                <w:rFonts w:ascii="Franklin Gothic Book" w:hAnsi="Franklin Gothic Book" w:eastAsia="Calibri"/>
              </w:rPr>
              <w:t xml:space="preserve"> </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6F14D01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COV8_7: Friend of a friend tested positive</w:t>
            </w:r>
          </w:p>
        </w:tc>
      </w:tr>
      <w:tr w:rsidRPr="00927525" w:rsidR="001F044A" w:rsidTr="00AE16E4" w14:paraId="0D3683DA" w14:textId="77777777">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1D3601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COV8_8</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51A08C1" w14:textId="7AAF981B">
            <w:pPr>
              <w:spacing w:line="276" w:lineRule="auto"/>
              <w:contextualSpacing/>
              <w:rPr>
                <w:rFonts w:ascii="Franklin Gothic Book" w:hAnsi="Franklin Gothic Book" w:eastAsia="Calibri"/>
              </w:rPr>
            </w:pPr>
            <w:r w:rsidRPr="00927525">
              <w:rPr>
                <w:rFonts w:ascii="Franklin Gothic Book" w:hAnsi="Franklin Gothic Book" w:eastAsia="Calibri"/>
              </w:rPr>
              <w:t>I do not know anyone who has tested positive for COVID-19</w:t>
            </w:r>
            <w:r w:rsidR="00F50CE2">
              <w:rPr>
                <w:rFonts w:ascii="Franklin Gothic Book" w:hAnsi="Franklin Gothic Book" w:eastAsia="Calibri"/>
              </w:rPr>
              <w:t>.</w:t>
            </w:r>
            <w:r w:rsidRPr="00927525">
              <w:rPr>
                <w:rFonts w:ascii="Franklin Gothic Book" w:hAnsi="Franklin Gothic Book" w:eastAsia="Calibri"/>
              </w:rPr>
              <w:t xml:space="preserve"> </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2CEA90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COV8_8: </w:t>
            </w:r>
            <w:proofErr w:type="gramStart"/>
            <w:r w:rsidRPr="00927525">
              <w:rPr>
                <w:rFonts w:ascii="Franklin Gothic Book" w:hAnsi="Franklin Gothic Book" w:eastAsia="Calibri"/>
              </w:rPr>
              <w:t>Don’t</w:t>
            </w:r>
            <w:proofErr w:type="gramEnd"/>
            <w:r w:rsidRPr="00927525">
              <w:rPr>
                <w:rFonts w:ascii="Franklin Gothic Book" w:hAnsi="Franklin Gothic Book" w:eastAsia="Calibri"/>
              </w:rPr>
              <w:t xml:space="preserve"> know anyone who tested positive</w:t>
            </w:r>
          </w:p>
        </w:tc>
      </w:tr>
    </w:tbl>
    <w:p w:rsidRPr="00927525" w:rsidR="001F044A" w:rsidP="00704A64" w:rsidRDefault="001F044A" w14:paraId="7F6CF8AA" w14:textId="77777777">
      <w:pPr>
        <w:spacing w:line="276" w:lineRule="auto"/>
        <w:contextualSpacing/>
        <w:rPr>
          <w:rFonts w:ascii="Franklin Gothic Book" w:hAnsi="Franklin Gothic Book" w:eastAsia="Calibri"/>
          <w:b/>
          <w:bCs/>
        </w:rPr>
      </w:pPr>
    </w:p>
    <w:tbl>
      <w:tblPr>
        <w:tblStyle w:val="pptablecellsrightcolumns11"/>
        <w:tblW w:w="0" w:type="auto"/>
        <w:tblLook w:val="04A0" w:firstRow="1" w:lastRow="0" w:firstColumn="1" w:lastColumn="0" w:noHBand="0" w:noVBand="1"/>
      </w:tblPr>
      <w:tblGrid>
        <w:gridCol w:w="1245"/>
        <w:gridCol w:w="3970"/>
      </w:tblGrid>
      <w:tr w:rsidRPr="00927525" w:rsidR="001F044A" w:rsidTr="00AE16E4" w14:paraId="03F2AFD1" w14:textId="77777777">
        <w:trPr>
          <w:trHeight w:val="261"/>
        </w:trPr>
        <w:tc>
          <w:tcPr>
            <w:tcW w:w="1245" w:type="dxa"/>
          </w:tcPr>
          <w:p w:rsidRPr="00927525" w:rsidR="001F044A" w:rsidP="00704A64" w:rsidRDefault="001F044A" w14:paraId="128C93FC"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970" w:type="dxa"/>
          </w:tcPr>
          <w:p w:rsidRPr="00927525" w:rsidR="001F044A" w:rsidP="00704A64" w:rsidRDefault="001F044A" w14:paraId="3615F8B3"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1FEE7AF6" w14:textId="77777777">
        <w:trPr>
          <w:trHeight w:val="261"/>
        </w:trPr>
        <w:tc>
          <w:tcPr>
            <w:tcW w:w="1245" w:type="dxa"/>
          </w:tcPr>
          <w:p w:rsidRPr="00927525" w:rsidR="001F044A" w:rsidP="00704A64" w:rsidRDefault="001F044A" w14:paraId="104F8EA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3970" w:type="dxa"/>
          </w:tcPr>
          <w:p w:rsidRPr="00927525" w:rsidR="001F044A" w:rsidP="00704A64" w:rsidRDefault="001F044A" w14:paraId="5720C9E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640BB685" w14:textId="77777777">
        <w:trPr>
          <w:trHeight w:val="261"/>
        </w:trPr>
        <w:tc>
          <w:tcPr>
            <w:tcW w:w="1245" w:type="dxa"/>
          </w:tcPr>
          <w:p w:rsidRPr="00927525" w:rsidR="001F044A" w:rsidP="00704A64" w:rsidRDefault="001F044A" w14:paraId="1AEFF34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970" w:type="dxa"/>
          </w:tcPr>
          <w:p w:rsidRPr="00927525" w:rsidR="001F044A" w:rsidP="00704A64" w:rsidRDefault="001F044A" w14:paraId="0253CDD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71C54BC7" w14:textId="77777777">
        <w:trPr>
          <w:trHeight w:val="261"/>
        </w:trPr>
        <w:tc>
          <w:tcPr>
            <w:tcW w:w="1245" w:type="dxa"/>
          </w:tcPr>
          <w:p w:rsidRPr="00927525" w:rsidR="001F044A" w:rsidP="00704A64" w:rsidRDefault="001F044A" w14:paraId="3066063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60</w:t>
            </w:r>
          </w:p>
        </w:tc>
        <w:tc>
          <w:tcPr>
            <w:tcW w:w="3970" w:type="dxa"/>
          </w:tcPr>
          <w:p w:rsidRPr="00927525" w:rsidR="001F044A" w:rsidP="00704A64" w:rsidRDefault="001F044A" w14:paraId="5509BDDB" w14:textId="3D6B4D27">
            <w:pPr>
              <w:spacing w:line="276" w:lineRule="auto"/>
              <w:contextualSpacing/>
              <w:rPr>
                <w:rFonts w:ascii="Franklin Gothic Book" w:hAnsi="Franklin Gothic Book" w:eastAsia="Calibri"/>
              </w:rPr>
            </w:pPr>
            <w:r w:rsidRPr="00927525">
              <w:rPr>
                <w:rFonts w:ascii="Franklin Gothic Book" w:hAnsi="Franklin Gothic Book" w:eastAsia="Calibri"/>
              </w:rPr>
              <w:t>I do not want to share this information</w:t>
            </w:r>
            <w:r w:rsidR="00F50CE2">
              <w:rPr>
                <w:rFonts w:ascii="Franklin Gothic Book" w:hAnsi="Franklin Gothic Book" w:eastAsia="Calibri"/>
              </w:rPr>
              <w:t>.</w:t>
            </w:r>
          </w:p>
        </w:tc>
      </w:tr>
      <w:tr w:rsidRPr="00927525" w:rsidR="001F044A" w:rsidTr="00AE16E4" w14:paraId="15C46A26" w14:textId="77777777">
        <w:trPr>
          <w:trHeight w:val="261"/>
        </w:trPr>
        <w:tc>
          <w:tcPr>
            <w:tcW w:w="1245" w:type="dxa"/>
          </w:tcPr>
          <w:p w:rsidRPr="00927525" w:rsidR="001F044A" w:rsidP="00704A64" w:rsidRDefault="001F044A" w14:paraId="38F90D9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970" w:type="dxa"/>
          </w:tcPr>
          <w:p w:rsidRPr="00927525" w:rsidR="001F044A" w:rsidP="00704A64" w:rsidRDefault="00BE5257" w14:paraId="458B8D9C" w14:textId="1581305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2B28EA6E" w14:textId="77777777">
      <w:pPr>
        <w:spacing w:line="276" w:lineRule="auto"/>
        <w:contextualSpacing/>
        <w:rPr>
          <w:rFonts w:ascii="Franklin Gothic Book" w:hAnsi="Franklin Gothic Book" w:eastAsia="Calibri"/>
          <w:b/>
          <w:bCs/>
        </w:rPr>
      </w:pPr>
    </w:p>
    <w:p w:rsidRPr="00927525" w:rsidR="001F044A" w:rsidP="00704A64" w:rsidRDefault="001F044A" w14:paraId="5BB64165" w14:textId="77777777">
      <w:pPr>
        <w:spacing w:line="276" w:lineRule="auto"/>
        <w:contextualSpacing/>
        <w:rPr>
          <w:rFonts w:ascii="Franklin Gothic Book" w:hAnsi="Franklin Gothic Book" w:eastAsia="Calibri"/>
          <w:b/>
        </w:rPr>
      </w:pPr>
    </w:p>
    <w:p w:rsidRPr="00927525" w:rsidR="001F044A" w:rsidP="00704A64" w:rsidRDefault="001F044A" w14:paraId="79F7ABCF"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Item #: </w:t>
      </w:r>
      <w:r w:rsidRPr="00927525">
        <w:rPr>
          <w:rFonts w:ascii="Franklin Gothic Book" w:hAnsi="Franklin Gothic Book" w:eastAsia="Calibri"/>
        </w:rPr>
        <w:t>COV9</w:t>
      </w:r>
    </w:p>
    <w:p w:rsidRPr="00927525" w:rsidR="001F044A" w:rsidP="00704A64" w:rsidRDefault="001F044A" w14:paraId="2D872886" w14:textId="278D87A2">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00C8056C">
        <w:rPr>
          <w:rFonts w:ascii="Franklin Gothic Book" w:hAnsi="Franklin Gothic Book" w:eastAsia="Calibri"/>
        </w:rPr>
        <w:t>Dropdown / Open-End Numeric</w:t>
      </w:r>
    </w:p>
    <w:p w:rsidRPr="00927525" w:rsidR="001F044A" w:rsidP="00704A64" w:rsidRDefault="001F044A" w14:paraId="352A6E21"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COV9</w:t>
      </w:r>
    </w:p>
    <w:p w:rsidRPr="00927525" w:rsidR="001F044A" w:rsidP="00704A64" w:rsidRDefault="001F044A" w14:paraId="37CFAC79"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What month did you first test positive for COVID-19? </w:t>
      </w:r>
    </w:p>
    <w:p w:rsidR="00D02CAA" w:rsidP="00704A64" w:rsidRDefault="001F044A" w14:paraId="602DA2B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 xml:space="preserve">COV9: Tested date </w:t>
      </w:r>
    </w:p>
    <w:p w:rsidRPr="00927525" w:rsidR="001F044A" w:rsidP="00704A64" w:rsidRDefault="00D02CAA" w14:paraId="3518788C" w14:textId="53949302">
      <w:pPr>
        <w:spacing w:line="276" w:lineRule="auto"/>
        <w:contextualSpacing/>
        <w:rPr>
          <w:rFonts w:ascii="Franklin Gothic Book" w:hAnsi="Franklin Gothic Book" w:eastAsia="Calibri"/>
        </w:rPr>
      </w:pPr>
      <w:r>
        <w:rPr>
          <w:rFonts w:ascii="Franklin Gothic Book" w:hAnsi="Franklin Gothic Book" w:eastAsia="Calibri"/>
          <w:b/>
          <w:bCs/>
        </w:rPr>
        <w:t>// Limit year input to 2019 onwards. //</w:t>
      </w:r>
      <w:r w:rsidRPr="00927525" w:rsidR="001F044A">
        <w:rPr>
          <w:rFonts w:ascii="Franklin Gothic Book" w:hAnsi="Franklin Gothic Book" w:eastAsia="Calibri"/>
        </w:rPr>
        <w:t xml:space="preserve"> </w:t>
      </w:r>
    </w:p>
    <w:p w:rsidRPr="00927525" w:rsidR="001F044A" w:rsidP="00704A64" w:rsidRDefault="001F044A" w14:paraId="06D55D7E" w14:textId="53B9C956">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 Ask if COV8_1 (I tested positive) = </w:t>
      </w:r>
      <w:r w:rsidR="0048124C">
        <w:rPr>
          <w:rFonts w:ascii="Franklin Gothic Book" w:hAnsi="Franklin Gothic Book" w:eastAsia="Calibri"/>
          <w:b/>
          <w:bCs/>
        </w:rPr>
        <w:t>1 (</w:t>
      </w:r>
      <w:r w:rsidRPr="00927525">
        <w:rPr>
          <w:rFonts w:ascii="Franklin Gothic Book" w:hAnsi="Franklin Gothic Book" w:eastAsia="Calibri"/>
          <w:b/>
          <w:bCs/>
        </w:rPr>
        <w:t>“Yes”</w:t>
      </w:r>
      <w:r w:rsidR="0048124C">
        <w:rPr>
          <w:rFonts w:ascii="Franklin Gothic Book" w:hAnsi="Franklin Gothic Book" w:eastAsia="Calibri"/>
          <w:b/>
          <w:bCs/>
        </w:rPr>
        <w:t>)</w:t>
      </w:r>
      <w:r w:rsidR="00674438">
        <w:rPr>
          <w:rFonts w:ascii="Franklin Gothic Book" w:hAnsi="Franklin Gothic Book" w:eastAsia="Calibri"/>
          <w:b/>
          <w:bCs/>
        </w:rPr>
        <w:t>.</w:t>
      </w:r>
      <w:r w:rsidR="0048124C">
        <w:rPr>
          <w:rFonts w:ascii="Franklin Gothic Book" w:hAnsi="Franklin Gothic Book" w:eastAsia="Calibri"/>
          <w:b/>
          <w:bCs/>
        </w:rPr>
        <w:t xml:space="preserve"> </w:t>
      </w:r>
      <w:r w:rsidRPr="00927525">
        <w:rPr>
          <w:rFonts w:ascii="Franklin Gothic Book" w:hAnsi="Franklin Gothic Book" w:eastAsia="Calibri"/>
          <w:b/>
          <w:bCs/>
        </w:rPr>
        <w:t>//</w:t>
      </w:r>
    </w:p>
    <w:p w:rsidRPr="00927525" w:rsidR="001F044A" w:rsidP="00704A64" w:rsidRDefault="00C8056C" w14:paraId="42705AF4" w14:textId="45FD1FB6">
      <w:pPr>
        <w:spacing w:line="276" w:lineRule="auto"/>
        <w:contextualSpacing/>
        <w:rPr>
          <w:rFonts w:ascii="Franklin Gothic Book" w:hAnsi="Franklin Gothic Book" w:eastAsia="Calibri"/>
        </w:rPr>
      </w:pPr>
      <w:r w:rsidRPr="00927525">
        <w:rPr>
          <w:rFonts w:ascii="Franklin Gothic Book" w:hAnsi="Franklin Gothic Book" w:eastAsia="Calibri"/>
          <w:noProof/>
          <w:color w:val="FF0000"/>
        </w:rPr>
        <mc:AlternateContent>
          <mc:Choice Requires="wps">
            <w:drawing>
              <wp:anchor distT="45720" distB="45720" distL="114300" distR="114300" simplePos="0" relativeHeight="251658241" behindDoc="0" locked="0" layoutInCell="1" allowOverlap="1" wp14:editId="35E39F85" wp14:anchorId="02AC8E9D">
                <wp:simplePos x="0" y="0"/>
                <wp:positionH relativeFrom="column">
                  <wp:posOffset>1441450</wp:posOffset>
                </wp:positionH>
                <wp:positionV relativeFrom="paragraph">
                  <wp:posOffset>103505</wp:posOffset>
                </wp:positionV>
                <wp:extent cx="1289050" cy="3810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81000"/>
                        </a:xfrm>
                        <a:prstGeom prst="rect">
                          <a:avLst/>
                        </a:prstGeom>
                        <a:solidFill>
                          <a:srgbClr val="FFFFFF"/>
                        </a:solidFill>
                        <a:ln w="9525">
                          <a:solidFill>
                            <a:srgbClr val="000000"/>
                          </a:solidFill>
                          <a:miter lim="800000"/>
                          <a:headEnd/>
                          <a:tailEnd/>
                        </a:ln>
                      </wps:spPr>
                      <wps:txbx>
                        <w:txbxContent>
                          <w:p w:rsidRPr="00640283" w:rsidR="00C8056C" w:rsidP="00C8056C" w:rsidRDefault="00C8056C" w14:paraId="6A9038BD" w14:textId="1ECEE7BF">
                            <w:pPr>
                              <w:rPr>
                                <w:sz w:val="20"/>
                                <w:szCs w:val="20"/>
                              </w:rPr>
                            </w:pPr>
                            <w:r>
                              <w:rPr>
                                <w:sz w:val="20"/>
                                <w:szCs w:val="20"/>
                              </w:rPr>
                              <w:t>Year (Open-End)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2AC8E9D">
                <v:stroke joinstyle="miter"/>
                <v:path gradientshapeok="t" o:connecttype="rect"/>
              </v:shapetype>
              <v:shape id="Text Box 2" style="position:absolute;margin-left:113.5pt;margin-top:8.15pt;width:101.5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">
                <v:textbox>
                  <w:txbxContent>
                    <w:p w:rsidRPr="00640283" w:rsidR="00C8056C" w:rsidP="00C8056C" w:rsidRDefault="00C8056C" w14:paraId="6A9038BD" w14:textId="1ECEE7BF">
                      <w:pPr>
                        <w:rPr>
                          <w:sz w:val="20"/>
                          <w:szCs w:val="20"/>
                        </w:rPr>
                      </w:pPr>
                      <w:r>
                        <w:rPr>
                          <w:sz w:val="20"/>
                          <w:szCs w:val="20"/>
                        </w:rPr>
                        <w:t>Year (Open-End)</w:t>
                      </w:r>
                    </w:p>
                  </w:txbxContent>
                </v:textbox>
                <w10:wrap type="square"/>
              </v:shape>
            </w:pict>
          </mc:Fallback>
        </mc:AlternateContent>
      </w:r>
      <w:r w:rsidRPr="00927525">
        <w:rPr>
          <w:rFonts w:ascii="Franklin Gothic Book" w:hAnsi="Franklin Gothic Book" w:eastAsia="Calibri"/>
          <w:noProof/>
          <w:color w:val="FF0000"/>
        </w:rPr>
        <mc:AlternateContent>
          <mc:Choice Requires="wps">
            <w:drawing>
              <wp:anchor distT="45720" distB="45720" distL="114300" distR="114300" simplePos="0" relativeHeight="251658240" behindDoc="0" locked="0" layoutInCell="1" allowOverlap="1" wp14:editId="7EFDC244" wp14:anchorId="6AC1F10E">
                <wp:simplePos x="0" y="0"/>
                <wp:positionH relativeFrom="column">
                  <wp:posOffset>0</wp:posOffset>
                </wp:positionH>
                <wp:positionV relativeFrom="paragraph">
                  <wp:posOffset>103505</wp:posOffset>
                </wp:positionV>
                <wp:extent cx="1289050" cy="381000"/>
                <wp:effectExtent l="0" t="0" r="254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81000"/>
                        </a:xfrm>
                        <a:prstGeom prst="rect">
                          <a:avLst/>
                        </a:prstGeom>
                        <a:solidFill>
                          <a:srgbClr val="FFFFFF"/>
                        </a:solidFill>
                        <a:ln w="9525">
                          <a:solidFill>
                            <a:srgbClr val="000000"/>
                          </a:solidFill>
                          <a:miter lim="800000"/>
                          <a:headEnd/>
                          <a:tailEnd/>
                        </a:ln>
                      </wps:spPr>
                      <wps:txbx>
                        <w:txbxContent>
                          <w:p w:rsidRPr="00640283" w:rsidR="00C8056C" w:rsidP="00C8056C" w:rsidRDefault="00C8056C" w14:paraId="6A483B75" w14:textId="7E40FB64">
                            <w:pPr>
                              <w:rPr>
                                <w:sz w:val="20"/>
                                <w:szCs w:val="20"/>
                              </w:rPr>
                            </w:pPr>
                            <w:r w:rsidRPr="00640283">
                              <w:rPr>
                                <w:sz w:val="20"/>
                                <w:szCs w:val="20"/>
                              </w:rPr>
                              <w:t>Month</w:t>
                            </w:r>
                            <w:r>
                              <w:rPr>
                                <w:sz w:val="20"/>
                                <w:szCs w:val="20"/>
                              </w:rPr>
                              <w:t xml:space="preserve"> (Dropdown)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0;margin-top:8.15pt;width:101.5pt;height:3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" w14:anchorId="6AC1F10E">
                <v:textbox>
                  <w:txbxContent>
                    <w:p w:rsidRPr="00640283" w:rsidR="00C8056C" w:rsidP="00C8056C" w:rsidRDefault="00C8056C" w14:paraId="6A483B75" w14:textId="7E40FB64">
                      <w:pPr>
                        <w:rPr>
                          <w:sz w:val="20"/>
                          <w:szCs w:val="20"/>
                        </w:rPr>
                      </w:pPr>
                      <w:r w:rsidRPr="00640283">
                        <w:rPr>
                          <w:sz w:val="20"/>
                          <w:szCs w:val="20"/>
                        </w:rPr>
                        <w:t>Month</w:t>
                      </w:r>
                      <w:r>
                        <w:rPr>
                          <w:sz w:val="20"/>
                          <w:szCs w:val="20"/>
                        </w:rPr>
                        <w:t xml:space="preserve"> (Dropdown)</w:t>
                      </w:r>
                    </w:p>
                  </w:txbxContent>
                </v:textbox>
                <w10:wrap type="square"/>
              </v:shape>
            </w:pict>
          </mc:Fallback>
        </mc:AlternateContent>
      </w:r>
    </w:p>
    <w:p w:rsidRPr="00927525" w:rsidR="001F044A" w:rsidP="00704A64" w:rsidRDefault="001F044A" w14:paraId="6B5E149C" w14:textId="3BCD1721">
      <w:pPr>
        <w:spacing w:line="276" w:lineRule="auto"/>
        <w:contextualSpacing/>
        <w:rPr>
          <w:rFonts w:ascii="Franklin Gothic Book" w:hAnsi="Franklin Gothic Book" w:eastAsia="Calibri"/>
        </w:rPr>
      </w:pPr>
    </w:p>
    <w:p w:rsidRPr="00927525" w:rsidR="001F044A" w:rsidP="00704A64" w:rsidRDefault="001F044A" w14:paraId="134999F0" w14:textId="1DD95A8B">
      <w:pPr>
        <w:spacing w:line="276" w:lineRule="auto"/>
        <w:contextualSpacing/>
        <w:rPr>
          <w:rFonts w:ascii="Franklin Gothic Book" w:hAnsi="Franklin Gothic Book" w:eastAsia="Calibri"/>
          <w:color w:val="FF0000"/>
        </w:rPr>
      </w:pPr>
    </w:p>
    <w:p w:rsidRPr="00927525" w:rsidR="001F044A" w:rsidP="00704A64" w:rsidRDefault="001F044A" w14:paraId="09A34A02" w14:textId="2564CB1F">
      <w:pPr>
        <w:spacing w:line="276" w:lineRule="auto"/>
        <w:contextualSpacing/>
        <w:rPr>
          <w:rFonts w:ascii="Franklin Gothic Book" w:hAnsi="Franklin Gothic Book" w:eastAsia="Calibri"/>
          <w:color w:val="FF0000"/>
        </w:rPr>
      </w:pPr>
    </w:p>
    <w:tbl>
      <w:tblPr>
        <w:tblStyle w:val="TableGrid22"/>
        <w:tblW w:w="0" w:type="auto"/>
        <w:tblInd w:w="0" w:type="dxa"/>
        <w:tblLook w:val="04A0" w:firstRow="1" w:lastRow="0" w:firstColumn="1" w:lastColumn="0" w:noHBand="0" w:noVBand="1"/>
      </w:tblPr>
      <w:tblGrid>
        <w:gridCol w:w="1098"/>
        <w:gridCol w:w="3204"/>
      </w:tblGrid>
      <w:tr w:rsidRPr="00927525" w:rsidR="001F044A" w:rsidTr="00AE16E4" w14:paraId="485B85E7"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85ADC9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0CD2043"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24FFF52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A2CC76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22EACE7A" w14:textId="580B93A9">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1F044A" w:rsidTr="00AE16E4" w14:paraId="7AEB9449"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A6D13B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159B1E71" w14:textId="0872B94D">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3AA4C069" w14:textId="77777777">
      <w:pPr>
        <w:spacing w:line="276" w:lineRule="auto"/>
        <w:contextualSpacing/>
        <w:rPr>
          <w:rFonts w:ascii="Franklin Gothic Book" w:hAnsi="Franklin Gothic Book" w:eastAsia="Calibri"/>
          <w:b/>
          <w:bCs/>
        </w:rPr>
      </w:pPr>
    </w:p>
    <w:p w:rsidRPr="00927525" w:rsidR="001F044A" w:rsidP="00704A64" w:rsidRDefault="001F044A" w14:paraId="5D765AC7" w14:textId="77777777">
      <w:pPr>
        <w:spacing w:line="276" w:lineRule="auto"/>
        <w:contextualSpacing/>
        <w:rPr>
          <w:rFonts w:ascii="Franklin Gothic Book" w:hAnsi="Franklin Gothic Book" w:eastAsia="Calibri"/>
          <w:b/>
          <w:bCs/>
        </w:rPr>
      </w:pPr>
    </w:p>
    <w:p w:rsidRPr="00927525" w:rsidR="001F044A" w:rsidP="00704A64" w:rsidRDefault="001F044A" w14:paraId="6ECD5C18" w14:textId="77777777">
      <w:pPr>
        <w:spacing w:line="276" w:lineRule="auto"/>
        <w:contextualSpacing/>
        <w:rPr>
          <w:rFonts w:ascii="Franklin Gothic Book" w:hAnsi="Franklin Gothic Book" w:eastAsia="Calibri"/>
          <w:b/>
        </w:rPr>
      </w:pPr>
    </w:p>
    <w:p w:rsidRPr="00927525" w:rsidR="001F044A" w:rsidP="00704A64" w:rsidRDefault="001F044A" w14:paraId="5752ED8B"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COV13</w:t>
      </w:r>
    </w:p>
    <w:p w:rsidRPr="00927525" w:rsidR="001F044A" w:rsidP="00704A64" w:rsidRDefault="001F044A" w14:paraId="236FCBD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12EB7828"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COV13</w:t>
      </w:r>
    </w:p>
    <w:p w:rsidRPr="00927525" w:rsidR="001F044A" w:rsidP="00704A64" w:rsidRDefault="001F044A" w14:paraId="6E6D5ED6"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How severe was your COVID-19 infection?</w:t>
      </w:r>
    </w:p>
    <w:p w:rsidRPr="00927525" w:rsidR="001F044A" w:rsidP="00704A64" w:rsidRDefault="001F044A" w14:paraId="74DC1C71" w14:textId="4DE7DECA">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 xml:space="preserve">COV13: Severity of </w:t>
      </w:r>
      <w:r w:rsidR="00990405">
        <w:rPr>
          <w:rFonts w:ascii="Franklin Gothic Book" w:hAnsi="Franklin Gothic Book" w:eastAsia="Calibri"/>
        </w:rPr>
        <w:t xml:space="preserve">your </w:t>
      </w:r>
      <w:r w:rsidRPr="00927525">
        <w:rPr>
          <w:rFonts w:ascii="Franklin Gothic Book" w:hAnsi="Franklin Gothic Book" w:eastAsia="Calibri"/>
        </w:rPr>
        <w:t>COVID</w:t>
      </w:r>
    </w:p>
    <w:p w:rsidRPr="00927525" w:rsidR="001F044A" w:rsidP="00704A64" w:rsidRDefault="001F044A" w14:paraId="3B3C200D" w14:textId="1146A92F">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 Ask if COV8_1 (I tested positive) = </w:t>
      </w:r>
      <w:r w:rsidR="0048124C">
        <w:rPr>
          <w:rFonts w:ascii="Franklin Gothic Book" w:hAnsi="Franklin Gothic Book" w:eastAsia="Calibri"/>
          <w:b/>
          <w:bCs/>
        </w:rPr>
        <w:t>1 (</w:t>
      </w:r>
      <w:r w:rsidRPr="00927525">
        <w:rPr>
          <w:rFonts w:ascii="Franklin Gothic Book" w:hAnsi="Franklin Gothic Book" w:eastAsia="Calibri"/>
          <w:b/>
          <w:bCs/>
        </w:rPr>
        <w:t>“Yes”</w:t>
      </w:r>
      <w:r w:rsidR="0048124C">
        <w:rPr>
          <w:rFonts w:ascii="Franklin Gothic Book" w:hAnsi="Franklin Gothic Book" w:eastAsia="Calibri"/>
          <w:b/>
          <w:bCs/>
        </w:rPr>
        <w:t>)</w:t>
      </w:r>
      <w:r w:rsidR="007162BF">
        <w:rPr>
          <w:rFonts w:ascii="Franklin Gothic Book" w:hAnsi="Franklin Gothic Book" w:eastAsia="Calibri"/>
          <w:b/>
          <w:bCs/>
        </w:rPr>
        <w:t>.</w:t>
      </w:r>
      <w:r w:rsidR="0048124C">
        <w:rPr>
          <w:rFonts w:ascii="Franklin Gothic Book" w:hAnsi="Franklin Gothic Book" w:eastAsia="Calibri"/>
          <w:b/>
          <w:bCs/>
        </w:rPr>
        <w:t xml:space="preserve"> </w:t>
      </w:r>
      <w:r w:rsidRPr="00927525">
        <w:rPr>
          <w:rFonts w:ascii="Franklin Gothic Book" w:hAnsi="Franklin Gothic Book" w:eastAsia="Calibri"/>
          <w:b/>
          <w:bCs/>
        </w:rPr>
        <w:t>//</w:t>
      </w:r>
    </w:p>
    <w:tbl>
      <w:tblPr>
        <w:tblStyle w:val="TableGrid22"/>
        <w:tblW w:w="0" w:type="auto"/>
        <w:tblInd w:w="0" w:type="dxa"/>
        <w:tblLook w:val="04A0" w:firstRow="1" w:lastRow="0" w:firstColumn="1" w:lastColumn="0" w:noHBand="0" w:noVBand="1"/>
      </w:tblPr>
      <w:tblGrid>
        <w:gridCol w:w="738"/>
        <w:gridCol w:w="6251"/>
      </w:tblGrid>
      <w:tr w:rsidRPr="00927525" w:rsidR="001F044A" w:rsidTr="00AE16E4" w14:paraId="379202BD" w14:textId="77777777">
        <w:trPr>
          <w:trHeight w:val="261"/>
        </w:trPr>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CA6561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44148C8"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4D31CE76"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777FDD9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7F647D8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No symptoms or mild symptoms </w:t>
            </w:r>
          </w:p>
        </w:tc>
      </w:tr>
      <w:tr w:rsidRPr="00927525" w:rsidR="001F044A" w:rsidTr="00AE16E4" w14:paraId="6113F9BB"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ACA53E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F022A0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Moderate symptoms, but did not seek health care </w:t>
            </w:r>
          </w:p>
        </w:tc>
      </w:tr>
      <w:tr w:rsidRPr="00927525" w:rsidR="001F044A" w:rsidTr="00AE16E4" w14:paraId="12C2EC0C"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6605FF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A4D4E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Moderate symptoms and sought health care</w:t>
            </w:r>
          </w:p>
        </w:tc>
      </w:tr>
      <w:tr w:rsidRPr="00927525" w:rsidR="001F044A" w:rsidTr="00AE16E4" w14:paraId="1AE4C95F"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AE641A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4</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E72885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Severe symptoms and/or hospitalization</w:t>
            </w:r>
          </w:p>
        </w:tc>
      </w:tr>
      <w:tr w:rsidRPr="00927525" w:rsidR="001F044A" w:rsidTr="00AE16E4" w14:paraId="290EE4D3"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60E069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E5257" w14:paraId="731FE130" w14:textId="18BD4ACC">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1F044A" w:rsidTr="00AE16E4" w14:paraId="7F06FA3D" w14:textId="77777777">
        <w:trPr>
          <w:trHeight w:val="261"/>
        </w:trPr>
        <w:tc>
          <w:tcPr>
            <w:tcW w:w="73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B6D4C3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6251"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6B10CFF6" w14:textId="43DE4585">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49BAE953" w14:textId="77777777">
      <w:pPr>
        <w:spacing w:line="276" w:lineRule="auto"/>
        <w:contextualSpacing/>
        <w:rPr>
          <w:rFonts w:ascii="Franklin Gothic Book" w:hAnsi="Franklin Gothic Book" w:eastAsia="Calibri"/>
          <w:b/>
          <w:bCs/>
        </w:rPr>
      </w:pPr>
    </w:p>
    <w:p w:rsidRPr="00927525" w:rsidR="001F044A" w:rsidP="00704A64" w:rsidRDefault="001F044A" w14:paraId="2295F609" w14:textId="77777777">
      <w:pPr>
        <w:spacing w:line="276" w:lineRule="auto"/>
        <w:contextualSpacing/>
        <w:rPr>
          <w:rFonts w:ascii="Franklin Gothic Book" w:hAnsi="Franklin Gothic Book" w:eastAsia="Calibri"/>
          <w:b/>
          <w:bCs/>
        </w:rPr>
      </w:pPr>
    </w:p>
    <w:p w:rsidRPr="00927525" w:rsidR="001F044A" w:rsidP="00704A64" w:rsidRDefault="001F044A" w14:paraId="6E0C8BC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COV14</w:t>
      </w:r>
    </w:p>
    <w:p w:rsidRPr="00927525" w:rsidR="001F044A" w:rsidP="00704A64" w:rsidRDefault="001F044A" w14:paraId="725B9A06"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3F30C9B2"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COV14</w:t>
      </w:r>
    </w:p>
    <w:p w:rsidRPr="00927525" w:rsidR="001F044A" w:rsidP="00704A64" w:rsidRDefault="001F044A" w14:paraId="4DB692B2"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How much do you agree or disagree that you are fully recovered from your COVID-19 infection?</w:t>
      </w:r>
    </w:p>
    <w:p w:rsidRPr="00927525" w:rsidR="001F044A" w:rsidP="00704A64" w:rsidRDefault="001F044A" w14:paraId="7026991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 xml:space="preserve">COV14: recovered from </w:t>
      </w:r>
      <w:proofErr w:type="gramStart"/>
      <w:r w:rsidRPr="00927525">
        <w:rPr>
          <w:rFonts w:ascii="Franklin Gothic Book" w:hAnsi="Franklin Gothic Book" w:eastAsia="Calibri"/>
        </w:rPr>
        <w:t>COVID</w:t>
      </w:r>
      <w:proofErr w:type="gramEnd"/>
    </w:p>
    <w:p w:rsidRPr="00927525" w:rsidR="001F044A" w:rsidP="00704A64" w:rsidRDefault="001F044A" w14:paraId="13CD07AA" w14:textId="5ED5323C">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 Ask if COV8_1 (I tested positive) = </w:t>
      </w:r>
      <w:r w:rsidR="0048124C">
        <w:rPr>
          <w:rFonts w:ascii="Franklin Gothic Book" w:hAnsi="Franklin Gothic Book" w:eastAsia="Calibri"/>
          <w:b/>
          <w:bCs/>
        </w:rPr>
        <w:t>1 (</w:t>
      </w:r>
      <w:r w:rsidRPr="00927525">
        <w:rPr>
          <w:rFonts w:ascii="Franklin Gothic Book" w:hAnsi="Franklin Gothic Book" w:eastAsia="Calibri"/>
          <w:b/>
          <w:bCs/>
        </w:rPr>
        <w:t>“Yes”</w:t>
      </w:r>
      <w:r w:rsidR="0048124C">
        <w:rPr>
          <w:rFonts w:ascii="Franklin Gothic Book" w:hAnsi="Franklin Gothic Book" w:eastAsia="Calibri"/>
          <w:b/>
          <w:bCs/>
        </w:rPr>
        <w:t>)</w:t>
      </w:r>
      <w:r w:rsidR="007162BF">
        <w:rPr>
          <w:rFonts w:ascii="Franklin Gothic Book" w:hAnsi="Franklin Gothic Book" w:eastAsia="Calibri"/>
          <w:b/>
          <w:bCs/>
        </w:rPr>
        <w:t>.</w:t>
      </w:r>
      <w:r w:rsidR="0048124C">
        <w:rPr>
          <w:rFonts w:ascii="Franklin Gothic Book" w:hAnsi="Franklin Gothic Book" w:eastAsia="Calibri"/>
          <w:b/>
          <w:bCs/>
        </w:rPr>
        <w:t xml:space="preserve"> </w:t>
      </w:r>
      <w:r w:rsidRPr="00927525">
        <w:rPr>
          <w:rFonts w:ascii="Franklin Gothic Book" w:hAnsi="Franklin Gothic Book" w:eastAsia="Calibri"/>
          <w:b/>
          <w:bCs/>
        </w:rPr>
        <w:t>//</w:t>
      </w:r>
    </w:p>
    <w:tbl>
      <w:tblPr>
        <w:tblStyle w:val="TableGrid22"/>
        <w:tblW w:w="0" w:type="auto"/>
        <w:tblInd w:w="0" w:type="dxa"/>
        <w:tblLook w:val="04A0" w:firstRow="1" w:lastRow="0" w:firstColumn="1" w:lastColumn="0" w:noHBand="0" w:noVBand="1"/>
      </w:tblPr>
      <w:tblGrid>
        <w:gridCol w:w="736"/>
        <w:gridCol w:w="2694"/>
      </w:tblGrid>
      <w:tr w:rsidRPr="00927525" w:rsidR="001F044A" w:rsidTr="00AE16E4" w14:paraId="051B5858" w14:textId="77777777">
        <w:trPr>
          <w:trHeight w:val="261"/>
        </w:trPr>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BABD0A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970BD4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DA2C80D"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518D6E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24F81DF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2FA4E441"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8E1787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CD703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66543573"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63D54CF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8F6277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671D4079"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793725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7E964D3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63D64A8D"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683F47C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5EB1BE1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0061F1E6"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2EF6E70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E5257" w14:paraId="5109CF49" w14:textId="4B6E13BA">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1F044A" w:rsidTr="00AE16E4" w14:paraId="103F2DC3"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889B7E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E5257" w14:paraId="66601CD6" w14:textId="2F4EFA28">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62CB5A85" w14:textId="77777777">
      <w:pPr>
        <w:spacing w:line="276" w:lineRule="auto"/>
        <w:contextualSpacing/>
        <w:rPr>
          <w:rFonts w:ascii="Franklin Gothic Book" w:hAnsi="Franklin Gothic Book" w:eastAsia="Calibri"/>
          <w:b/>
        </w:rPr>
      </w:pPr>
    </w:p>
    <w:p w:rsidRPr="00927525" w:rsidR="001F044A" w:rsidP="00704A64" w:rsidRDefault="001F044A" w14:paraId="2E5C8180" w14:textId="77777777">
      <w:pPr>
        <w:spacing w:line="276" w:lineRule="auto"/>
        <w:contextualSpacing/>
        <w:rPr>
          <w:rFonts w:ascii="Franklin Gothic Book" w:hAnsi="Franklin Gothic Book" w:eastAsia="Calibri"/>
          <w:b/>
        </w:rPr>
      </w:pPr>
    </w:p>
    <w:p w:rsidRPr="00927525" w:rsidR="001F044A" w:rsidP="00704A64" w:rsidRDefault="001F044A" w14:paraId="3BA7A257" w14:textId="77777777">
      <w:pPr>
        <w:spacing w:line="276" w:lineRule="auto"/>
        <w:contextualSpacing/>
        <w:rPr>
          <w:rFonts w:ascii="Franklin Gothic Book" w:hAnsi="Franklin Gothic Book" w:eastAsia="Calibri"/>
          <w:b/>
          <w:bCs/>
        </w:rPr>
      </w:pPr>
    </w:p>
    <w:p w:rsidRPr="00927525" w:rsidR="001F044A" w:rsidP="00704A64" w:rsidRDefault="001F044A" w14:paraId="290BB26F" w14:textId="77777777">
      <w:pPr>
        <w:spacing w:line="276" w:lineRule="auto"/>
        <w:contextualSpacing/>
        <w:rPr>
          <w:rFonts w:ascii="Franklin Gothic Book" w:hAnsi="Franklin Gothic Book" w:eastAsia="Calibri"/>
          <w:b/>
          <w:bCs/>
        </w:rPr>
      </w:pPr>
    </w:p>
    <w:p w:rsidRPr="00927525" w:rsidR="001F044A" w:rsidP="00704A64" w:rsidRDefault="001F044A" w14:paraId="40C90319" w14:textId="6B33D89F">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COV16</w:t>
      </w:r>
    </w:p>
    <w:p w:rsidRPr="00927525" w:rsidR="001F044A" w:rsidP="00704A64" w:rsidRDefault="001F044A" w14:paraId="7A88A773"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678CF10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COV16</w:t>
      </w:r>
    </w:p>
    <w:p w:rsidRPr="00927525" w:rsidR="001F044A" w:rsidP="00704A64" w:rsidRDefault="001F044A" w14:paraId="25072B9A"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Do you know anyone in your immediate social network (e.g., friends, family, colleagues) who has been hospitalized for COVID-19?</w:t>
      </w:r>
    </w:p>
    <w:p w:rsidRPr="00927525" w:rsidR="001F044A" w:rsidP="00704A64" w:rsidRDefault="001F044A" w14:paraId="1F20842B" w14:textId="5B0DC8B3">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 xml:space="preserve">COV16: </w:t>
      </w:r>
      <w:r w:rsidR="00990405">
        <w:rPr>
          <w:rFonts w:ascii="Franklin Gothic Book" w:hAnsi="Franklin Gothic Book" w:eastAsia="Calibri"/>
        </w:rPr>
        <w:t xml:space="preserve">Know anyone in social network hospitalized for </w:t>
      </w:r>
      <w:proofErr w:type="gramStart"/>
      <w:r w:rsidR="00990405">
        <w:rPr>
          <w:rFonts w:ascii="Franklin Gothic Book" w:hAnsi="Franklin Gothic Book" w:eastAsia="Calibri"/>
        </w:rPr>
        <w:t>COVID</w:t>
      </w:r>
      <w:proofErr w:type="gramEnd"/>
      <w:r w:rsidRPr="00927525">
        <w:rPr>
          <w:rFonts w:ascii="Franklin Gothic Book" w:hAnsi="Franklin Gothic Book" w:eastAsia="Calibri"/>
        </w:rPr>
        <w:t xml:space="preserve"> </w:t>
      </w:r>
    </w:p>
    <w:p w:rsidRPr="00927525" w:rsidR="001F044A" w:rsidP="00704A64" w:rsidRDefault="001F044A" w14:paraId="3D7B3B90" w14:textId="33F5108C">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 Ask if COV15 (Hospitalized for COVID) = </w:t>
      </w:r>
      <w:r w:rsidR="0048124C">
        <w:rPr>
          <w:rFonts w:ascii="Franklin Gothic Book" w:hAnsi="Franklin Gothic Book" w:eastAsia="Calibri"/>
          <w:b/>
          <w:bCs/>
        </w:rPr>
        <w:t>1 (</w:t>
      </w:r>
      <w:r w:rsidRPr="00927525">
        <w:rPr>
          <w:rFonts w:ascii="Franklin Gothic Book" w:hAnsi="Franklin Gothic Book" w:eastAsia="Calibri"/>
          <w:b/>
          <w:bCs/>
        </w:rPr>
        <w:t>“Yes”</w:t>
      </w:r>
      <w:r w:rsidR="0048124C">
        <w:rPr>
          <w:rFonts w:ascii="Franklin Gothic Book" w:hAnsi="Franklin Gothic Book" w:eastAsia="Calibri"/>
          <w:b/>
          <w:bCs/>
        </w:rPr>
        <w:t>)</w:t>
      </w:r>
      <w:r w:rsidR="007162BF">
        <w:rPr>
          <w:rFonts w:ascii="Franklin Gothic Book" w:hAnsi="Franklin Gothic Book" w:eastAsia="Calibri"/>
          <w:b/>
          <w:bCs/>
        </w:rPr>
        <w:t>.</w:t>
      </w:r>
      <w:r w:rsidR="0048124C">
        <w:rPr>
          <w:rFonts w:ascii="Franklin Gothic Book" w:hAnsi="Franklin Gothic Book" w:eastAsia="Calibri"/>
          <w:b/>
          <w:bCs/>
        </w:rPr>
        <w:t xml:space="preserve"> </w:t>
      </w:r>
      <w:r w:rsidRPr="00927525">
        <w:rPr>
          <w:rFonts w:ascii="Franklin Gothic Book" w:hAnsi="Franklin Gothic Book" w:eastAsia="Calibri"/>
          <w:b/>
          <w:bCs/>
        </w:rPr>
        <w:t>//</w:t>
      </w:r>
    </w:p>
    <w:tbl>
      <w:tblPr>
        <w:tblStyle w:val="TableGrid22"/>
        <w:tblW w:w="0" w:type="auto"/>
        <w:tblInd w:w="0" w:type="dxa"/>
        <w:tblLook w:val="04A0" w:firstRow="1" w:lastRow="0" w:firstColumn="1" w:lastColumn="0" w:noHBand="0" w:noVBand="1"/>
      </w:tblPr>
      <w:tblGrid>
        <w:gridCol w:w="736"/>
        <w:gridCol w:w="3810"/>
      </w:tblGrid>
      <w:tr w:rsidRPr="00927525" w:rsidR="001F044A" w:rsidTr="00AE16E4" w14:paraId="7DEB5E5C" w14:textId="77777777">
        <w:trPr>
          <w:trHeight w:val="261"/>
        </w:trPr>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BA8EA4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A2FFC3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085F29B"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98FD8D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2E7EC63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3787AFF1"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DB915F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008CE05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87BAB" w:rsidTr="00136F6E" w14:paraId="143FD0ED"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87BAB" w:rsidP="00187BAB" w:rsidRDefault="00187BAB" w14:paraId="789846F0" w14:textId="2F934266">
            <w:pPr>
              <w:spacing w:line="276" w:lineRule="auto"/>
              <w:contextualSpacing/>
              <w:rPr>
                <w:rFonts w:ascii="Franklin Gothic Book" w:hAnsi="Franklin Gothic Book" w:eastAsia="Calibri"/>
              </w:rPr>
            </w:pPr>
            <w:r w:rsidRPr="00927525">
              <w:rPr>
                <w:rFonts w:ascii="Franklin Gothic Book" w:hAnsi="Franklin Gothic Book" w:eastAsia="Calibri"/>
              </w:rPr>
              <w:t>60</w:t>
            </w:r>
          </w:p>
        </w:tc>
        <w:tc>
          <w:tcPr>
            <w:tcW w:w="0" w:type="auto"/>
            <w:tcBorders>
              <w:top w:val="single" w:color="auto" w:sz="4" w:space="0"/>
              <w:left w:val="single" w:color="auto" w:sz="4" w:space="0"/>
              <w:bottom w:val="single" w:color="auto" w:sz="4" w:space="0"/>
              <w:right w:val="single" w:color="auto" w:sz="4" w:space="0"/>
            </w:tcBorders>
          </w:tcPr>
          <w:p w:rsidRPr="00927525" w:rsidR="00187BAB" w:rsidP="00187BAB" w:rsidRDefault="00187BAB" w14:paraId="04E65B0E" w14:textId="78ACBB1F">
            <w:pPr>
              <w:spacing w:line="276" w:lineRule="auto"/>
              <w:contextualSpacing/>
              <w:rPr>
                <w:rFonts w:ascii="Franklin Gothic Book" w:hAnsi="Franklin Gothic Book" w:eastAsia="Calibri"/>
              </w:rPr>
            </w:pPr>
            <w:r w:rsidRPr="00927525">
              <w:rPr>
                <w:rFonts w:ascii="Franklin Gothic Book" w:hAnsi="Franklin Gothic Book" w:eastAsia="Calibri"/>
              </w:rPr>
              <w:t>I do not want to share this information</w:t>
            </w:r>
            <w:r w:rsidR="006A1418">
              <w:rPr>
                <w:rFonts w:ascii="Franklin Gothic Book" w:hAnsi="Franklin Gothic Book" w:eastAsia="Calibri"/>
              </w:rPr>
              <w:t>.</w:t>
            </w:r>
          </w:p>
        </w:tc>
      </w:tr>
      <w:tr w:rsidRPr="00927525" w:rsidR="00187BAB" w:rsidTr="00136F6E" w14:paraId="13254680"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87BAB" w:rsidP="00187BAB" w:rsidRDefault="00187BAB" w14:paraId="025088B3" w14:textId="6F7669C3">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0" w:type="auto"/>
            <w:tcBorders>
              <w:top w:val="single" w:color="auto" w:sz="4" w:space="0"/>
              <w:left w:val="single" w:color="auto" w:sz="4" w:space="0"/>
              <w:bottom w:val="single" w:color="auto" w:sz="4" w:space="0"/>
              <w:right w:val="single" w:color="auto" w:sz="4" w:space="0"/>
            </w:tcBorders>
          </w:tcPr>
          <w:p w:rsidRPr="00927525" w:rsidR="00187BAB" w:rsidP="00187BAB" w:rsidRDefault="00BE5257" w14:paraId="6698E8BB" w14:textId="53895F3C">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665376" w:rsidTr="00136F6E" w14:paraId="6A94026C"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665376" w:rsidP="00187BAB" w:rsidRDefault="00665376" w14:paraId="6EDAD2D5" w14:textId="2274D069">
            <w:pPr>
              <w:spacing w:line="276" w:lineRule="auto"/>
              <w:contextualSpacing/>
              <w:rPr>
                <w:rFonts w:ascii="Franklin Gothic Book" w:hAnsi="Franklin Gothic Book" w:eastAsia="Calibri"/>
              </w:rPr>
            </w:pPr>
            <w:r>
              <w:rPr>
                <w:rFonts w:ascii="Franklin Gothic Book" w:hAnsi="Franklin Gothic Book" w:eastAsia="Calibri"/>
              </w:rPr>
              <w:t>-100</w:t>
            </w:r>
          </w:p>
        </w:tc>
        <w:tc>
          <w:tcPr>
            <w:tcW w:w="0" w:type="auto"/>
            <w:tcBorders>
              <w:top w:val="single" w:color="auto" w:sz="4" w:space="0"/>
              <w:left w:val="single" w:color="auto" w:sz="4" w:space="0"/>
              <w:bottom w:val="single" w:color="auto" w:sz="4" w:space="0"/>
              <w:right w:val="single" w:color="auto" w:sz="4" w:space="0"/>
            </w:tcBorders>
          </w:tcPr>
          <w:p w:rsidRPr="00927525" w:rsidR="00665376" w:rsidP="00187BAB" w:rsidRDefault="00BE5257" w14:paraId="5BD73834" w14:textId="3316F889">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1F044A" w:rsidP="00704A64" w:rsidRDefault="001F044A" w14:paraId="6B7582D2" w14:textId="5992B87A">
      <w:pPr>
        <w:spacing w:line="276" w:lineRule="auto"/>
        <w:contextualSpacing/>
        <w:rPr>
          <w:rFonts w:ascii="Franklin Gothic Book" w:hAnsi="Franklin Gothic Book" w:eastAsia="Calibri"/>
          <w:b/>
        </w:rPr>
      </w:pPr>
    </w:p>
    <w:p w:rsidR="001F044A" w:rsidP="00704A64" w:rsidRDefault="001F044A" w14:paraId="4B4F3C18" w14:textId="0233CBAD">
      <w:pPr>
        <w:spacing w:line="276" w:lineRule="auto"/>
        <w:contextualSpacing/>
        <w:rPr>
          <w:rFonts w:ascii="Franklin Gothic Book" w:hAnsi="Franklin Gothic Book" w:eastAsia="Calibri"/>
          <w:b/>
          <w:bCs/>
        </w:rPr>
      </w:pPr>
    </w:p>
    <w:p w:rsidRPr="00927525" w:rsidR="00341F89" w:rsidP="00704A64" w:rsidRDefault="00341F89" w14:paraId="18194ED8" w14:textId="77777777">
      <w:pPr>
        <w:spacing w:line="276" w:lineRule="auto"/>
        <w:contextualSpacing/>
        <w:rPr>
          <w:rFonts w:ascii="Franklin Gothic Book" w:hAnsi="Franklin Gothic Book" w:eastAsia="Calibri"/>
          <w:b/>
          <w:bCs/>
        </w:rPr>
      </w:pPr>
    </w:p>
    <w:p w:rsidRPr="00927525" w:rsidR="001F044A" w:rsidP="00704A64" w:rsidRDefault="001F044A" w14:paraId="39C134B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COV18</w:t>
      </w:r>
    </w:p>
    <w:p w:rsidRPr="00927525" w:rsidR="001F044A" w:rsidP="00704A64" w:rsidRDefault="001F044A" w14:paraId="4411369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63670E79" w14:textId="5776ADF9">
      <w:pPr>
        <w:spacing w:line="276" w:lineRule="auto"/>
        <w:contextualSpacing/>
        <w:rPr>
          <w:rFonts w:ascii="Franklin Gothic Book" w:hAnsi="Franklin Gothic Book" w:eastAsia="Calibri"/>
        </w:rPr>
      </w:pPr>
      <w:r w:rsidRPr="00927525">
        <w:rPr>
          <w:rFonts w:ascii="Franklin Gothic Book" w:hAnsi="Franklin Gothic Book" w:eastAsia="Calibri"/>
          <w:b/>
        </w:rPr>
        <w:t>Variable Name:</w:t>
      </w:r>
      <w:r w:rsidRPr="00927525">
        <w:rPr>
          <w:rFonts w:ascii="Franklin Gothic Book" w:hAnsi="Franklin Gothic Book" w:eastAsia="Calibri"/>
        </w:rPr>
        <w:t xml:space="preserve"> </w:t>
      </w:r>
      <w:r w:rsidRPr="00927525" w:rsidR="0037461A">
        <w:rPr>
          <w:rFonts w:ascii="Franklin Gothic Book" w:hAnsi="Franklin Gothic Book" w:eastAsia="Calibri"/>
        </w:rPr>
        <w:t>COV</w:t>
      </w:r>
      <w:r w:rsidR="0037461A">
        <w:rPr>
          <w:rFonts w:ascii="Franklin Gothic Book" w:hAnsi="Franklin Gothic Book" w:eastAsia="Calibri"/>
        </w:rPr>
        <w:t>18</w:t>
      </w:r>
    </w:p>
    <w:p w:rsidRPr="00927525" w:rsidR="001F044A" w:rsidP="00704A64" w:rsidRDefault="001F044A" w14:paraId="03A321D6"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Of the people you know who have had COVID-19, has anyone in your immediate social network (e.g., friends, family, colleagues) died </w:t>
      </w:r>
      <w:proofErr w:type="gramStart"/>
      <w:r w:rsidRPr="00927525">
        <w:rPr>
          <w:rFonts w:ascii="Franklin Gothic Book" w:hAnsi="Franklin Gothic Book" w:eastAsia="Calibri"/>
        </w:rPr>
        <w:t>as a result of</w:t>
      </w:r>
      <w:proofErr w:type="gramEnd"/>
      <w:r w:rsidRPr="00927525">
        <w:rPr>
          <w:rFonts w:ascii="Franklin Gothic Book" w:hAnsi="Franklin Gothic Book" w:eastAsia="Calibri"/>
        </w:rPr>
        <w:t xml:space="preserve"> COVID-19?</w:t>
      </w:r>
    </w:p>
    <w:p w:rsidRPr="00927525" w:rsidR="001F044A" w:rsidP="00704A64" w:rsidRDefault="001F044A" w14:paraId="2455B51C" w14:textId="3C34A19C">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 xml:space="preserve">COV18: </w:t>
      </w:r>
      <w:r w:rsidR="00990405">
        <w:rPr>
          <w:rFonts w:ascii="Franklin Gothic Book" w:hAnsi="Franklin Gothic Book" w:eastAsia="Calibri"/>
        </w:rPr>
        <w:t xml:space="preserve">Know anyone in social network died from </w:t>
      </w:r>
      <w:proofErr w:type="gramStart"/>
      <w:r w:rsidR="00990405">
        <w:rPr>
          <w:rFonts w:ascii="Franklin Gothic Book" w:hAnsi="Franklin Gothic Book" w:eastAsia="Calibri"/>
        </w:rPr>
        <w:t>COVID</w:t>
      </w:r>
      <w:proofErr w:type="gramEnd"/>
    </w:p>
    <w:p w:rsidRPr="00927525" w:rsidR="001F044A" w:rsidP="00704A64" w:rsidRDefault="001F044A" w14:paraId="0711A6A7" w14:textId="5B88A226">
      <w:pPr>
        <w:spacing w:line="276" w:lineRule="auto"/>
        <w:contextualSpacing/>
        <w:rPr>
          <w:rFonts w:ascii="Franklin Gothic Book" w:hAnsi="Franklin Gothic Book" w:eastAsia="Calibri"/>
          <w:b/>
        </w:rPr>
      </w:pPr>
      <w:r w:rsidRPr="00927525">
        <w:rPr>
          <w:rFonts w:ascii="Franklin Gothic Book" w:hAnsi="Franklin Gothic Book" w:eastAsia="Calibri"/>
          <w:b/>
          <w:bCs/>
        </w:rPr>
        <w:t xml:space="preserve">// Ask if COV17 (Died from COVID) = </w:t>
      </w:r>
      <w:r w:rsidR="0048124C">
        <w:rPr>
          <w:rFonts w:ascii="Franklin Gothic Book" w:hAnsi="Franklin Gothic Book" w:eastAsia="Calibri"/>
          <w:b/>
          <w:bCs/>
        </w:rPr>
        <w:t>1 (</w:t>
      </w:r>
      <w:r w:rsidRPr="00927525">
        <w:rPr>
          <w:rFonts w:ascii="Franklin Gothic Book" w:hAnsi="Franklin Gothic Book" w:eastAsia="Calibri"/>
          <w:b/>
          <w:bCs/>
        </w:rPr>
        <w:t>“Yes”</w:t>
      </w:r>
      <w:r w:rsidR="0048124C">
        <w:rPr>
          <w:rFonts w:ascii="Franklin Gothic Book" w:hAnsi="Franklin Gothic Book" w:eastAsia="Calibri"/>
          <w:b/>
          <w:bCs/>
        </w:rPr>
        <w:t>)</w:t>
      </w:r>
      <w:r w:rsidR="007162BF">
        <w:rPr>
          <w:rFonts w:ascii="Franklin Gothic Book" w:hAnsi="Franklin Gothic Book" w:eastAsia="Calibri"/>
          <w:b/>
          <w:bCs/>
        </w:rPr>
        <w:t>.</w:t>
      </w:r>
      <w:r w:rsidR="0048124C">
        <w:rPr>
          <w:rFonts w:ascii="Franklin Gothic Book" w:hAnsi="Franklin Gothic Book" w:eastAsia="Calibri"/>
          <w:b/>
          <w:bCs/>
        </w:rPr>
        <w:t xml:space="preserve"> </w:t>
      </w:r>
      <w:r w:rsidRPr="00927525">
        <w:rPr>
          <w:rFonts w:ascii="Franklin Gothic Book" w:hAnsi="Franklin Gothic Book" w:eastAsia="Calibri"/>
          <w:b/>
          <w:bCs/>
        </w:rPr>
        <w:t>//</w:t>
      </w:r>
    </w:p>
    <w:tbl>
      <w:tblPr>
        <w:tblStyle w:val="TableGrid22"/>
        <w:tblW w:w="0" w:type="auto"/>
        <w:tblInd w:w="0" w:type="dxa"/>
        <w:tblLook w:val="04A0" w:firstRow="1" w:lastRow="0" w:firstColumn="1" w:lastColumn="0" w:noHBand="0" w:noVBand="1"/>
      </w:tblPr>
      <w:tblGrid>
        <w:gridCol w:w="736"/>
        <w:gridCol w:w="3810"/>
      </w:tblGrid>
      <w:tr w:rsidRPr="00927525" w:rsidR="001F044A" w:rsidTr="00AE16E4" w14:paraId="66892CD7" w14:textId="77777777">
        <w:trPr>
          <w:trHeight w:val="261"/>
        </w:trPr>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B32FFF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0" w:type="auto"/>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E92F33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10312E76"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78A263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9E924A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385143BB"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9D0130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4E76A2D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5456901D"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20A036E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60</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3D67DB58" w14:textId="4D28F2C6">
            <w:pPr>
              <w:spacing w:line="276" w:lineRule="auto"/>
              <w:contextualSpacing/>
              <w:rPr>
                <w:rFonts w:ascii="Franklin Gothic Book" w:hAnsi="Franklin Gothic Book" w:eastAsia="Calibri"/>
              </w:rPr>
            </w:pPr>
            <w:r w:rsidRPr="00927525">
              <w:rPr>
                <w:rFonts w:ascii="Franklin Gothic Book" w:hAnsi="Franklin Gothic Book" w:eastAsia="Calibri"/>
              </w:rPr>
              <w:t>I do not want to share this information</w:t>
            </w:r>
            <w:r w:rsidR="006A1418">
              <w:rPr>
                <w:rFonts w:ascii="Franklin Gothic Book" w:hAnsi="Franklin Gothic Book" w:eastAsia="Calibri"/>
              </w:rPr>
              <w:t>.</w:t>
            </w:r>
          </w:p>
        </w:tc>
      </w:tr>
      <w:tr w:rsidRPr="00927525" w:rsidR="001F044A" w:rsidTr="00AE16E4" w14:paraId="4B48981F"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1F044A" w14:paraId="17E39DE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0" w:type="auto"/>
            <w:tcBorders>
              <w:top w:val="single" w:color="auto" w:sz="4" w:space="0"/>
              <w:left w:val="single" w:color="auto" w:sz="4" w:space="0"/>
              <w:bottom w:val="single" w:color="auto" w:sz="4" w:space="0"/>
              <w:right w:val="single" w:color="auto" w:sz="4" w:space="0"/>
            </w:tcBorders>
          </w:tcPr>
          <w:p w:rsidRPr="00927525" w:rsidR="001F044A" w:rsidP="00704A64" w:rsidRDefault="00BE5257" w14:paraId="122C5F16" w14:textId="5BA4932E">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37461A" w:rsidTr="00AE16E4" w14:paraId="50196BE5" w14:textId="77777777">
        <w:trPr>
          <w:trHeight w:val="261"/>
        </w:trPr>
        <w:tc>
          <w:tcPr>
            <w:tcW w:w="0" w:type="auto"/>
            <w:tcBorders>
              <w:top w:val="single" w:color="auto" w:sz="4" w:space="0"/>
              <w:left w:val="single" w:color="auto" w:sz="4" w:space="0"/>
              <w:bottom w:val="single" w:color="auto" w:sz="4" w:space="0"/>
              <w:right w:val="single" w:color="auto" w:sz="4" w:space="0"/>
            </w:tcBorders>
          </w:tcPr>
          <w:p w:rsidRPr="00927525" w:rsidR="0037461A" w:rsidP="00704A64" w:rsidRDefault="0037461A" w14:paraId="5A35528A" w14:textId="0D541D22">
            <w:pPr>
              <w:spacing w:line="276" w:lineRule="auto"/>
              <w:contextualSpacing/>
              <w:rPr>
                <w:rFonts w:ascii="Franklin Gothic Book" w:hAnsi="Franklin Gothic Book" w:eastAsia="Calibri"/>
              </w:rPr>
            </w:pPr>
            <w:r>
              <w:rPr>
                <w:rFonts w:ascii="Franklin Gothic Book" w:hAnsi="Franklin Gothic Book" w:eastAsia="Calibri"/>
              </w:rPr>
              <w:t>-100</w:t>
            </w:r>
          </w:p>
        </w:tc>
        <w:tc>
          <w:tcPr>
            <w:tcW w:w="0" w:type="auto"/>
            <w:tcBorders>
              <w:top w:val="single" w:color="auto" w:sz="4" w:space="0"/>
              <w:left w:val="single" w:color="auto" w:sz="4" w:space="0"/>
              <w:bottom w:val="single" w:color="auto" w:sz="4" w:space="0"/>
              <w:right w:val="single" w:color="auto" w:sz="4" w:space="0"/>
            </w:tcBorders>
          </w:tcPr>
          <w:p w:rsidRPr="00927525" w:rsidR="0037461A" w:rsidP="00704A64" w:rsidRDefault="00BE5257" w14:paraId="4AAC53D8" w14:textId="01F10832">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3B00C1E4" w14:textId="77777777">
      <w:pPr>
        <w:spacing w:line="276" w:lineRule="auto"/>
        <w:contextualSpacing/>
        <w:rPr>
          <w:rFonts w:ascii="Franklin Gothic Book" w:hAnsi="Franklin Gothic Book" w:eastAsia="Calibri"/>
          <w:b/>
          <w:bCs/>
        </w:rPr>
      </w:pPr>
    </w:p>
    <w:p w:rsidRPr="00927525" w:rsidR="001F044A" w:rsidP="00704A64" w:rsidRDefault="001F044A" w14:paraId="271B1F7F" w14:textId="77777777">
      <w:pPr>
        <w:spacing w:line="276" w:lineRule="auto"/>
        <w:contextualSpacing/>
        <w:rPr>
          <w:rFonts w:ascii="Franklin Gothic Book" w:hAnsi="Franklin Gothic Book" w:eastAsia="Calibri"/>
          <w:b/>
        </w:rPr>
      </w:pPr>
    </w:p>
    <w:p w:rsidRPr="00927525" w:rsidR="001F044A" w:rsidP="00704A64" w:rsidRDefault="001F044A" w14:paraId="1C967B9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xml:space="preserve">Item #: </w:t>
      </w:r>
      <w:r w:rsidRPr="00927525">
        <w:rPr>
          <w:rFonts w:ascii="Franklin Gothic Book" w:hAnsi="Franklin Gothic Book" w:eastAsia="Calibri"/>
        </w:rPr>
        <w:t>COV20</w:t>
      </w:r>
    </w:p>
    <w:p w:rsidRPr="00927525" w:rsidR="001F044A" w:rsidP="00704A64" w:rsidRDefault="001F044A" w14:paraId="541142E6"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Question Type</w:t>
      </w:r>
      <w:r w:rsidRPr="00927525">
        <w:rPr>
          <w:rFonts w:ascii="Franklin Gothic Book" w:hAnsi="Franklin Gothic Book" w:eastAsia="Calibri"/>
        </w:rPr>
        <w:t>:</w:t>
      </w:r>
      <w:r w:rsidRPr="00927525">
        <w:rPr>
          <w:rFonts w:ascii="Franklin Gothic Book" w:hAnsi="Franklin Gothic Book" w:eastAsia="Calibri"/>
          <w:b/>
        </w:rPr>
        <w:t xml:space="preserve"> </w:t>
      </w:r>
      <w:r w:rsidRPr="00927525">
        <w:rPr>
          <w:rFonts w:ascii="Franklin Gothic Book" w:hAnsi="Franklin Gothic Book" w:eastAsia="Calibri"/>
        </w:rPr>
        <w:t>Grid</w:t>
      </w:r>
    </w:p>
    <w:p w:rsidRPr="00927525" w:rsidR="001F044A" w:rsidP="00704A64" w:rsidRDefault="001F044A" w14:paraId="0162134B" w14:textId="77777777">
      <w:pPr>
        <w:spacing w:line="276" w:lineRule="auto"/>
        <w:contextualSpacing/>
        <w:rPr>
          <w:rFonts w:ascii="Franklin Gothic Book" w:hAnsi="Franklin Gothic Book" w:eastAsia="Calibri"/>
          <w:i/>
          <w:iCs/>
        </w:rPr>
      </w:pPr>
      <w:r w:rsidRPr="00927525">
        <w:rPr>
          <w:rFonts w:ascii="Franklin Gothic Book" w:hAnsi="Franklin Gothic Book" w:eastAsia="Calibri"/>
          <w:b/>
          <w:bCs/>
        </w:rPr>
        <w:t>Variable Text</w:t>
      </w:r>
      <w:r w:rsidRPr="00927525">
        <w:rPr>
          <w:rFonts w:ascii="Franklin Gothic Book" w:hAnsi="Franklin Gothic Book" w:eastAsia="Calibri"/>
        </w:rPr>
        <w:t xml:space="preserve">. Have you taken the following actions because of the spread of COVID-19? </w:t>
      </w:r>
      <w:r w:rsidRPr="00927525">
        <w:rPr>
          <w:rFonts w:ascii="Franklin Gothic Book" w:hAnsi="Franklin Gothic Book" w:eastAsia="Calibri"/>
          <w:i/>
          <w:iCs/>
        </w:rPr>
        <w:t>Select yes or no for each item.</w:t>
      </w:r>
    </w:p>
    <w:p w:rsidRPr="00927525" w:rsidR="001F044A" w:rsidP="00704A64" w:rsidRDefault="00B1612E" w14:paraId="2D824EDD" w14:textId="10076CE9">
      <w:pPr>
        <w:spacing w:line="276" w:lineRule="auto"/>
        <w:contextualSpacing/>
        <w:rPr>
          <w:rFonts w:ascii="Franklin Gothic Book" w:hAnsi="Franklin Gothic Book" w:eastAsia="Calibri"/>
          <w:b/>
        </w:rPr>
      </w:pPr>
      <w:r>
        <w:rPr>
          <w:rFonts w:ascii="Franklin Gothic Book" w:hAnsi="Franklin Gothic Book" w:eastAsia="Calibri"/>
          <w:b/>
        </w:rPr>
        <w:t>// Randomize order of subitems. //</w:t>
      </w:r>
    </w:p>
    <w:tbl>
      <w:tblPr>
        <w:tblStyle w:val="TableGrid22"/>
        <w:tblW w:w="5000" w:type="pct"/>
        <w:tblInd w:w="0" w:type="dxa"/>
        <w:tblLook w:val="04A0" w:firstRow="1" w:lastRow="0" w:firstColumn="1" w:lastColumn="0" w:noHBand="0" w:noVBand="1"/>
      </w:tblPr>
      <w:tblGrid>
        <w:gridCol w:w="1615"/>
        <w:gridCol w:w="4823"/>
        <w:gridCol w:w="2912"/>
      </w:tblGrid>
      <w:tr w:rsidRPr="00927525" w:rsidR="001F044A" w:rsidTr="00AE16E4" w14:paraId="606D93AE" w14:textId="77777777">
        <w:tc>
          <w:tcPr>
            <w:tcW w:w="864"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B182E2A"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2579"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9AFFA74"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1557" w:type="pct"/>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1F2819A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799FFFC7"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6C75CE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COV20_1</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9437923" w14:textId="1C6B9B66">
            <w:pPr>
              <w:spacing w:line="276" w:lineRule="auto"/>
              <w:contextualSpacing/>
              <w:rPr>
                <w:rFonts w:ascii="Franklin Gothic Book" w:hAnsi="Franklin Gothic Book" w:eastAsia="Calibri"/>
              </w:rPr>
            </w:pPr>
            <w:r w:rsidRPr="00927525">
              <w:rPr>
                <w:rFonts w:ascii="Franklin Gothic Book" w:hAnsi="Franklin Gothic Book" w:eastAsia="Calibri"/>
              </w:rPr>
              <w:t>I have stopped shaking hands with people</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C8AF32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COV20_1: Stopped shaking hands</w:t>
            </w:r>
          </w:p>
        </w:tc>
      </w:tr>
      <w:tr w:rsidRPr="00927525" w:rsidR="001F044A" w:rsidTr="00AE16E4" w14:paraId="74D2D4B1"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A246E0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COV20_2</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29CE7D1" w14:textId="6735489B">
            <w:pPr>
              <w:spacing w:line="276" w:lineRule="auto"/>
              <w:contextualSpacing/>
              <w:rPr>
                <w:rFonts w:ascii="Franklin Gothic Book" w:hAnsi="Franklin Gothic Book" w:eastAsia="Calibri"/>
              </w:rPr>
            </w:pPr>
            <w:r w:rsidRPr="00927525">
              <w:rPr>
                <w:rFonts w:ascii="Franklin Gothic Book" w:hAnsi="Franklin Gothic Book" w:eastAsia="Calibri"/>
              </w:rPr>
              <w:t>I have stopped hugging and kissing close friends or relatives</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876136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COV20_2: Stopped hugging/kissing</w:t>
            </w:r>
          </w:p>
        </w:tc>
      </w:tr>
      <w:tr w:rsidRPr="00927525" w:rsidR="001F044A" w:rsidTr="00AE16E4" w14:paraId="2EA535AB"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73683A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COV20_3</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166B44D" w14:textId="022F5720">
            <w:pPr>
              <w:spacing w:line="276" w:lineRule="auto"/>
              <w:contextualSpacing/>
              <w:rPr>
                <w:rFonts w:ascii="Franklin Gothic Book" w:hAnsi="Franklin Gothic Book" w:eastAsia="Calibri"/>
              </w:rPr>
            </w:pPr>
            <w:r w:rsidRPr="00927525">
              <w:rPr>
                <w:rFonts w:ascii="Franklin Gothic Book" w:hAnsi="Franklin Gothic Book" w:eastAsia="Calibri"/>
              </w:rPr>
              <w:t>I have limited my use of public transportation (e.g., buses, ridesharing services)</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C1FE51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COV20_3: Limited public transportation</w:t>
            </w:r>
          </w:p>
        </w:tc>
      </w:tr>
      <w:tr w:rsidRPr="00927525" w:rsidR="001F044A" w:rsidTr="00AE16E4" w14:paraId="1114E0FD"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308BA7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COV20_4</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0E521F2" w14:textId="6D2E20EB">
            <w:pPr>
              <w:spacing w:line="276" w:lineRule="auto"/>
              <w:contextualSpacing/>
              <w:rPr>
                <w:rFonts w:ascii="Franklin Gothic Book" w:hAnsi="Franklin Gothic Book" w:eastAsia="Calibri"/>
              </w:rPr>
            </w:pPr>
            <w:r w:rsidRPr="00927525">
              <w:rPr>
                <w:rFonts w:ascii="Franklin Gothic Book" w:hAnsi="Franklin Gothic Book" w:eastAsia="Calibri"/>
              </w:rPr>
              <w:t>I have stayed home instead of going to work, school, or other regular activities</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015410C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COV20_4: Stayed home</w:t>
            </w:r>
          </w:p>
        </w:tc>
      </w:tr>
      <w:tr w:rsidRPr="00927525" w:rsidR="001F044A" w:rsidTr="00AE16E4" w14:paraId="0E25A16E"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90807F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COV20_5</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7425E9E6" w14:textId="1DB1BD5A">
            <w:pPr>
              <w:spacing w:line="276" w:lineRule="auto"/>
              <w:contextualSpacing/>
              <w:rPr>
                <w:rFonts w:ascii="Franklin Gothic Book" w:hAnsi="Franklin Gothic Book" w:eastAsia="Calibri"/>
              </w:rPr>
            </w:pPr>
            <w:r w:rsidRPr="00927525">
              <w:rPr>
                <w:rFonts w:ascii="Franklin Gothic Book" w:hAnsi="Franklin Gothic Book" w:eastAsia="Calibri"/>
              </w:rPr>
              <w:t>I have avoided places where many people gather, such as shopping centers, markets, movie theaters, sporting events, or restaurants</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D8B255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COV20_5: Avoided places with large gatherings</w:t>
            </w:r>
          </w:p>
        </w:tc>
      </w:tr>
      <w:tr w:rsidRPr="00927525" w:rsidR="001F044A" w:rsidTr="00AE16E4" w14:paraId="549E19C9"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4AEAC7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COV20_6</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C1A165C" w14:textId="46B9F857">
            <w:pPr>
              <w:spacing w:line="276" w:lineRule="auto"/>
              <w:contextualSpacing/>
              <w:rPr>
                <w:rFonts w:ascii="Franklin Gothic Book" w:hAnsi="Franklin Gothic Book" w:eastAsia="Calibri"/>
              </w:rPr>
            </w:pPr>
            <w:r w:rsidRPr="00927525">
              <w:rPr>
                <w:rFonts w:ascii="Franklin Gothic Book" w:hAnsi="Franklin Gothic Book" w:eastAsia="Calibri"/>
              </w:rPr>
              <w:t>I have avoided attendance at religious places of worship</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FD8A0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COV20_6: Avoided religious places of worship</w:t>
            </w:r>
          </w:p>
        </w:tc>
      </w:tr>
      <w:tr w:rsidRPr="00927525" w:rsidR="001F044A" w:rsidTr="00AE16E4" w14:paraId="5B7AE298"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050262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COV20_7</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2DD3D8B2" w14:textId="677908DB">
            <w:pPr>
              <w:spacing w:line="276" w:lineRule="auto"/>
              <w:contextualSpacing/>
              <w:rPr>
                <w:rFonts w:ascii="Franklin Gothic Book" w:hAnsi="Franklin Gothic Book" w:eastAsia="Calibri"/>
              </w:rPr>
            </w:pPr>
            <w:r w:rsidRPr="00927525">
              <w:rPr>
                <w:rFonts w:ascii="Franklin Gothic Book" w:hAnsi="Franklin Gothic Book" w:eastAsia="Calibri"/>
              </w:rPr>
              <w:t>I have avoided family or personal events, such as parties, wedding ceremonies, or funeral services</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332CDF2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COV20_7: Avoided family/personal events</w:t>
            </w:r>
          </w:p>
        </w:tc>
      </w:tr>
      <w:tr w:rsidRPr="00927525" w:rsidR="001F044A" w:rsidTr="00AE16E4" w14:paraId="4E9F0F8A"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1453B6D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COV20_8</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A9B075C" w14:textId="29559EF0">
            <w:pPr>
              <w:spacing w:line="276" w:lineRule="auto"/>
              <w:contextualSpacing/>
              <w:rPr>
                <w:rFonts w:ascii="Franklin Gothic Book" w:hAnsi="Franklin Gothic Book" w:eastAsia="Calibri"/>
              </w:rPr>
            </w:pPr>
            <w:r w:rsidRPr="00927525">
              <w:rPr>
                <w:rFonts w:ascii="Franklin Gothic Book" w:hAnsi="Franklin Gothic Book" w:eastAsia="Calibri"/>
              </w:rPr>
              <w:t>I have stopped traveling outside my local community</w:t>
            </w:r>
            <w:r w:rsidR="0066620B">
              <w:rPr>
                <w:rFonts w:ascii="Franklin Gothic Book" w:hAnsi="Franklin Gothic Book" w:eastAsia="Calibri"/>
              </w:rPr>
              <w:t>.</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587654C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COV20_8: Stopped traveling outside of local community</w:t>
            </w:r>
          </w:p>
        </w:tc>
      </w:tr>
      <w:tr w:rsidRPr="00927525" w:rsidR="001F044A" w:rsidTr="00AE16E4" w14:paraId="5E9A52F1" w14:textId="77777777">
        <w:tc>
          <w:tcPr>
            <w:tcW w:w="864"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723F24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COV20_9</w:t>
            </w:r>
          </w:p>
        </w:tc>
        <w:tc>
          <w:tcPr>
            <w:tcW w:w="2579"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49128321" w14:textId="40FB0BD2">
            <w:pPr>
              <w:spacing w:line="276" w:lineRule="auto"/>
              <w:contextualSpacing/>
              <w:rPr>
                <w:rFonts w:ascii="Franklin Gothic Book" w:hAnsi="Franklin Gothic Book" w:eastAsia="Calibri"/>
              </w:rPr>
            </w:pPr>
            <w:r w:rsidRPr="00927525">
              <w:rPr>
                <w:rFonts w:ascii="Franklin Gothic Book" w:hAnsi="Franklin Gothic Book" w:eastAsia="Calibri"/>
              </w:rPr>
              <w:t>I have limited the number of trips to the grocery store</w:t>
            </w:r>
            <w:r w:rsidR="0066620B">
              <w:rPr>
                <w:rFonts w:ascii="Franklin Gothic Book" w:hAnsi="Franklin Gothic Book" w:eastAsia="Calibri"/>
              </w:rPr>
              <w:t>.</w:t>
            </w:r>
            <w:r w:rsidRPr="00927525">
              <w:rPr>
                <w:rFonts w:ascii="Franklin Gothic Book" w:hAnsi="Franklin Gothic Book" w:eastAsia="Calibri"/>
              </w:rPr>
              <w:t xml:space="preserve"> </w:t>
            </w:r>
          </w:p>
        </w:tc>
        <w:tc>
          <w:tcPr>
            <w:tcW w:w="1557" w:type="pct"/>
            <w:tcBorders>
              <w:top w:val="single" w:color="auto" w:sz="4" w:space="0"/>
              <w:left w:val="single" w:color="auto" w:sz="4" w:space="0"/>
              <w:bottom w:val="single" w:color="auto" w:sz="4" w:space="0"/>
              <w:right w:val="single" w:color="auto" w:sz="4" w:space="0"/>
            </w:tcBorders>
          </w:tcPr>
          <w:p w:rsidRPr="00927525" w:rsidR="001F044A" w:rsidP="00704A64" w:rsidRDefault="001F044A" w14:paraId="663D740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COV20_9: Limited trips to grocery store</w:t>
            </w:r>
          </w:p>
        </w:tc>
      </w:tr>
      <w:tr w:rsidRPr="00927525" w:rsidR="00BC0134" w:rsidTr="00AE16E4" w14:paraId="21C08593" w14:textId="77777777">
        <w:tc>
          <w:tcPr>
            <w:tcW w:w="864" w:type="pct"/>
            <w:tcBorders>
              <w:top w:val="single" w:color="auto" w:sz="4" w:space="0"/>
              <w:left w:val="single" w:color="auto" w:sz="4" w:space="0"/>
              <w:bottom w:val="single" w:color="auto" w:sz="4" w:space="0"/>
              <w:right w:val="single" w:color="auto" w:sz="4" w:space="0"/>
            </w:tcBorders>
          </w:tcPr>
          <w:p w:rsidRPr="00927525" w:rsidR="00BC0134" w:rsidP="00BC0134" w:rsidRDefault="00BC0134" w14:paraId="5D1D1120" w14:textId="7DC3A9D8">
            <w:pPr>
              <w:spacing w:line="276" w:lineRule="auto"/>
              <w:contextualSpacing/>
              <w:rPr>
                <w:rFonts w:ascii="Franklin Gothic Book" w:hAnsi="Franklin Gothic Book" w:eastAsia="Calibri"/>
              </w:rPr>
            </w:pPr>
            <w:r>
              <w:rPr>
                <w:rFonts w:eastAsia="Calibri" w:cstheme="minorHAnsi"/>
              </w:rPr>
              <w:t>COV20_10</w:t>
            </w:r>
          </w:p>
        </w:tc>
        <w:tc>
          <w:tcPr>
            <w:tcW w:w="2579" w:type="pct"/>
            <w:tcBorders>
              <w:top w:val="single" w:color="auto" w:sz="4" w:space="0"/>
              <w:left w:val="single" w:color="auto" w:sz="4" w:space="0"/>
              <w:bottom w:val="single" w:color="auto" w:sz="4" w:space="0"/>
              <w:right w:val="single" w:color="auto" w:sz="4" w:space="0"/>
            </w:tcBorders>
          </w:tcPr>
          <w:p w:rsidRPr="00927525" w:rsidR="00BC0134" w:rsidP="00BC0134" w:rsidRDefault="00BC0134" w14:paraId="3F26CF8B" w14:textId="5657B74F">
            <w:pPr>
              <w:spacing w:line="276" w:lineRule="auto"/>
              <w:contextualSpacing/>
              <w:rPr>
                <w:rFonts w:ascii="Franklin Gothic Book" w:hAnsi="Franklin Gothic Book" w:eastAsia="Calibri"/>
              </w:rPr>
            </w:pPr>
            <w:r>
              <w:rPr>
                <w:rFonts w:eastAsia="Calibri" w:cstheme="minorHAnsi"/>
              </w:rPr>
              <w:t xml:space="preserve">I have avoided traveling by airplane. </w:t>
            </w:r>
          </w:p>
        </w:tc>
        <w:tc>
          <w:tcPr>
            <w:tcW w:w="1557" w:type="pct"/>
            <w:tcBorders>
              <w:top w:val="single" w:color="auto" w:sz="4" w:space="0"/>
              <w:left w:val="single" w:color="auto" w:sz="4" w:space="0"/>
              <w:bottom w:val="single" w:color="auto" w:sz="4" w:space="0"/>
              <w:right w:val="single" w:color="auto" w:sz="4" w:space="0"/>
            </w:tcBorders>
          </w:tcPr>
          <w:p w:rsidRPr="00927525" w:rsidR="00BC0134" w:rsidP="00BC0134" w:rsidRDefault="00BC0134" w14:paraId="4EF4D5F2" w14:textId="7E2024A4">
            <w:pPr>
              <w:spacing w:line="276" w:lineRule="auto"/>
              <w:contextualSpacing/>
              <w:rPr>
                <w:rFonts w:ascii="Franklin Gothic Book" w:hAnsi="Franklin Gothic Book" w:eastAsia="Calibri"/>
              </w:rPr>
            </w:pPr>
            <w:r>
              <w:rPr>
                <w:rFonts w:eastAsia="Calibri" w:cstheme="minorHAnsi"/>
                <w:color w:val="00B050"/>
              </w:rPr>
              <w:t>COV20_10: Avoided airplanes</w:t>
            </w:r>
          </w:p>
        </w:tc>
      </w:tr>
    </w:tbl>
    <w:p w:rsidRPr="00927525" w:rsidR="001F044A" w:rsidP="00704A64" w:rsidRDefault="001F044A" w14:paraId="616CCC2E" w14:textId="77777777">
      <w:pPr>
        <w:spacing w:line="276" w:lineRule="auto"/>
        <w:contextualSpacing/>
        <w:rPr>
          <w:rFonts w:ascii="Franklin Gothic Book" w:hAnsi="Franklin Gothic Book" w:eastAsia="Calibri"/>
        </w:rPr>
      </w:pPr>
    </w:p>
    <w:tbl>
      <w:tblPr>
        <w:tblStyle w:val="TableGrid22"/>
        <w:tblW w:w="0" w:type="auto"/>
        <w:tblInd w:w="0" w:type="dxa"/>
        <w:tblLook w:val="04A0" w:firstRow="1" w:lastRow="0" w:firstColumn="1" w:lastColumn="0" w:noHBand="0" w:noVBand="1"/>
      </w:tblPr>
      <w:tblGrid>
        <w:gridCol w:w="1233"/>
        <w:gridCol w:w="4252"/>
      </w:tblGrid>
      <w:tr w:rsidRPr="00927525" w:rsidR="001F044A" w:rsidTr="00AE16E4" w14:paraId="24BC3FC1" w14:textId="77777777">
        <w:trPr>
          <w:trHeight w:val="261"/>
        </w:trPr>
        <w:tc>
          <w:tcPr>
            <w:tcW w:w="1233" w:type="dxa"/>
          </w:tcPr>
          <w:p w:rsidRPr="00927525" w:rsidR="001F044A" w:rsidP="00704A64" w:rsidRDefault="001F044A" w14:paraId="25E1D861"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4252" w:type="dxa"/>
          </w:tcPr>
          <w:p w:rsidRPr="00927525" w:rsidR="001F044A" w:rsidP="00704A64" w:rsidRDefault="001F044A" w14:paraId="6436C8A5"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71334140" w14:textId="77777777">
        <w:trPr>
          <w:trHeight w:val="261"/>
        </w:trPr>
        <w:tc>
          <w:tcPr>
            <w:tcW w:w="1233" w:type="dxa"/>
          </w:tcPr>
          <w:p w:rsidRPr="00927525" w:rsidR="001F044A" w:rsidP="00704A64" w:rsidRDefault="001F044A" w14:paraId="64E6927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4252" w:type="dxa"/>
          </w:tcPr>
          <w:p w:rsidRPr="00927525" w:rsidR="001F044A" w:rsidP="00704A64" w:rsidRDefault="001F044A" w14:paraId="7C8E111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0B4470BA" w14:textId="77777777">
        <w:trPr>
          <w:trHeight w:val="261"/>
        </w:trPr>
        <w:tc>
          <w:tcPr>
            <w:tcW w:w="1233" w:type="dxa"/>
          </w:tcPr>
          <w:p w:rsidRPr="00927525" w:rsidR="001F044A" w:rsidP="00704A64" w:rsidRDefault="001F044A" w14:paraId="565B2B9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252" w:type="dxa"/>
          </w:tcPr>
          <w:p w:rsidRPr="00927525" w:rsidR="001F044A" w:rsidP="00704A64" w:rsidRDefault="001F044A" w14:paraId="02A4E72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1018D118" w14:textId="77777777">
        <w:trPr>
          <w:trHeight w:val="261"/>
        </w:trPr>
        <w:tc>
          <w:tcPr>
            <w:tcW w:w="1233" w:type="dxa"/>
          </w:tcPr>
          <w:p w:rsidRPr="00927525" w:rsidR="001F044A" w:rsidP="00704A64" w:rsidRDefault="001F044A" w14:paraId="5BA553D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252" w:type="dxa"/>
          </w:tcPr>
          <w:p w:rsidRPr="00927525" w:rsidR="001F044A" w:rsidP="00704A64" w:rsidRDefault="00BE5257" w14:paraId="708DEF0E" w14:textId="26F573A3">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6CD09E26" w14:textId="1DF26148">
      <w:pPr>
        <w:spacing w:line="276" w:lineRule="auto"/>
        <w:contextualSpacing/>
        <w:rPr>
          <w:rFonts w:ascii="Franklin Gothic Book" w:hAnsi="Franklin Gothic Book" w:eastAsia="Calibri"/>
          <w:b/>
        </w:rPr>
      </w:pPr>
    </w:p>
    <w:p w:rsidRPr="00927525" w:rsidR="00341F89" w:rsidP="00704A64" w:rsidRDefault="00341F89" w14:paraId="768AC319" w14:textId="77777777">
      <w:pPr>
        <w:spacing w:line="276" w:lineRule="auto"/>
        <w:contextualSpacing/>
        <w:rPr>
          <w:rFonts w:ascii="Franklin Gothic Book" w:hAnsi="Franklin Gothic Book" w:eastAsia="Calibri"/>
          <w:b/>
        </w:rPr>
      </w:pPr>
    </w:p>
    <w:p w:rsidRPr="00927525" w:rsidR="001F044A" w:rsidP="00704A64" w:rsidRDefault="001F044A" w14:paraId="1A501A2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COV23</w:t>
      </w:r>
    </w:p>
    <w:p w:rsidRPr="00927525" w:rsidR="001F044A" w:rsidP="00704A64" w:rsidRDefault="001F044A" w14:paraId="0E0932A7"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Grid</w:t>
      </w:r>
    </w:p>
    <w:p w:rsidRPr="00927525" w:rsidR="001F044A" w:rsidP="00704A64" w:rsidRDefault="001F044A" w14:paraId="2DCA5985" w14:textId="77777777">
      <w:pPr>
        <w:spacing w:line="276" w:lineRule="auto"/>
        <w:contextualSpacing/>
        <w:rPr>
          <w:rFonts w:ascii="Franklin Gothic Book" w:hAnsi="Franklin Gothic Book"/>
          <w:i/>
        </w:rPr>
      </w:pPr>
      <w:r w:rsidRPr="00927525">
        <w:rPr>
          <w:rFonts w:ascii="Franklin Gothic Book" w:hAnsi="Franklin Gothic Book"/>
          <w:b/>
        </w:rPr>
        <w:t xml:space="preserve">Variable Text: </w:t>
      </w:r>
      <w:r w:rsidRPr="00927525">
        <w:rPr>
          <w:rFonts w:ascii="Franklin Gothic Book" w:hAnsi="Franklin Gothic Book"/>
        </w:rPr>
        <w:t xml:space="preserve">Have you experienced any of the following symptoms in the past 2 weeks? </w:t>
      </w:r>
      <w:r w:rsidRPr="00927525">
        <w:rPr>
          <w:rFonts w:ascii="Franklin Gothic Book" w:hAnsi="Franklin Gothic Book" w:eastAsia="Calibri"/>
          <w:i/>
        </w:rPr>
        <w:t>Select one response for each item.</w:t>
      </w:r>
    </w:p>
    <w:p w:rsidRPr="00927525" w:rsidR="001F044A" w:rsidP="00704A64" w:rsidRDefault="00B1612E" w14:paraId="12153B25" w14:textId="3F67FB17">
      <w:pPr>
        <w:spacing w:line="276" w:lineRule="auto"/>
        <w:contextualSpacing/>
        <w:rPr>
          <w:rFonts w:ascii="Franklin Gothic Book" w:hAnsi="Franklin Gothic Book" w:eastAsia="Calibri"/>
          <w:b/>
          <w:bCs/>
        </w:rPr>
      </w:pPr>
      <w:r>
        <w:rPr>
          <w:rFonts w:ascii="Franklin Gothic Book" w:hAnsi="Franklin Gothic Book" w:eastAsia="Calibri"/>
          <w:b/>
          <w:bCs/>
          <w:color w:val="auto"/>
        </w:rPr>
        <w:t>// Randomize order of subitems. //</w:t>
      </w:r>
    </w:p>
    <w:tbl>
      <w:tblPr>
        <w:tblStyle w:val="TableGrid211"/>
        <w:tblW w:w="0" w:type="auto"/>
        <w:tblInd w:w="0" w:type="dxa"/>
        <w:tblLook w:val="04A0" w:firstRow="1" w:lastRow="0" w:firstColumn="1" w:lastColumn="0" w:noHBand="0" w:noVBand="1"/>
      </w:tblPr>
      <w:tblGrid>
        <w:gridCol w:w="1725"/>
        <w:gridCol w:w="4030"/>
        <w:gridCol w:w="3595"/>
      </w:tblGrid>
      <w:tr w:rsidRPr="00927525" w:rsidR="001F044A" w:rsidTr="00AE16E4" w14:paraId="20F76771" w14:textId="77777777">
        <w:tc>
          <w:tcPr>
            <w:tcW w:w="172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38AC4EB" w14:textId="77777777">
            <w:pPr>
              <w:spacing w:line="276" w:lineRule="auto"/>
              <w:contextualSpacing/>
              <w:rPr>
                <w:rFonts w:ascii="Franklin Gothic Book" w:hAnsi="Franklin Gothic Book"/>
                <w:b/>
              </w:rPr>
            </w:pPr>
            <w:r w:rsidRPr="00927525">
              <w:rPr>
                <w:rFonts w:ascii="Franklin Gothic Book" w:hAnsi="Franklin Gothic Book"/>
                <w:b/>
              </w:rPr>
              <w:t>Variable Name</w:t>
            </w:r>
          </w:p>
        </w:tc>
        <w:tc>
          <w:tcPr>
            <w:tcW w:w="4030"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DB15A58" w14:textId="77777777">
            <w:pPr>
              <w:spacing w:line="276" w:lineRule="auto"/>
              <w:contextualSpacing/>
              <w:rPr>
                <w:rFonts w:ascii="Franklin Gothic Book" w:hAnsi="Franklin Gothic Book"/>
                <w:b/>
              </w:rPr>
            </w:pPr>
            <w:r w:rsidRPr="00927525">
              <w:rPr>
                <w:rFonts w:ascii="Franklin Gothic Book" w:hAnsi="Franklin Gothic Book"/>
                <w:b/>
              </w:rPr>
              <w:t>Variable Text</w:t>
            </w:r>
          </w:p>
        </w:tc>
        <w:tc>
          <w:tcPr>
            <w:tcW w:w="359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67E395D1" w14:textId="77777777">
            <w:pPr>
              <w:spacing w:line="276" w:lineRule="auto"/>
              <w:contextualSpacing/>
              <w:rPr>
                <w:rFonts w:ascii="Franklin Gothic Book" w:hAnsi="Franklin Gothic Book"/>
                <w:b/>
              </w:rPr>
            </w:pPr>
            <w:r w:rsidRPr="00927525">
              <w:rPr>
                <w:rFonts w:ascii="Franklin Gothic Book" w:hAnsi="Franklin Gothic Book"/>
                <w:b/>
              </w:rPr>
              <w:t>Variable Label</w:t>
            </w:r>
          </w:p>
        </w:tc>
      </w:tr>
      <w:tr w:rsidRPr="00927525" w:rsidR="001F044A" w:rsidTr="00AE16E4" w14:paraId="1C485614" w14:textId="77777777">
        <w:tc>
          <w:tcPr>
            <w:tcW w:w="1725"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E481ED6" w14:textId="77777777">
            <w:pPr>
              <w:spacing w:line="276" w:lineRule="auto"/>
              <w:contextualSpacing/>
              <w:rPr>
                <w:rFonts w:ascii="Franklin Gothic Book" w:hAnsi="Franklin Gothic Book"/>
              </w:rPr>
            </w:pPr>
            <w:r w:rsidRPr="00927525">
              <w:rPr>
                <w:rFonts w:ascii="Franklin Gothic Book" w:hAnsi="Franklin Gothic Book" w:eastAsia="Calibri"/>
              </w:rPr>
              <w:t>COV23_1</w:t>
            </w:r>
          </w:p>
        </w:tc>
        <w:tc>
          <w:tcPr>
            <w:tcW w:w="4030"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3FD3C7D7" w14:textId="77777777">
            <w:pPr>
              <w:spacing w:line="276" w:lineRule="auto"/>
              <w:contextualSpacing/>
              <w:rPr>
                <w:rFonts w:ascii="Franklin Gothic Book" w:hAnsi="Franklin Gothic Book"/>
              </w:rPr>
            </w:pPr>
            <w:r w:rsidRPr="00927525">
              <w:rPr>
                <w:rFonts w:ascii="Franklin Gothic Book" w:hAnsi="Franklin Gothic Book"/>
              </w:rPr>
              <w:t>Feeling nervous, anxious, or on edge</w:t>
            </w:r>
          </w:p>
        </w:tc>
        <w:tc>
          <w:tcPr>
            <w:tcW w:w="359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AA6639D" w14:textId="33BE6068">
            <w:pPr>
              <w:spacing w:line="276" w:lineRule="auto"/>
              <w:contextualSpacing/>
              <w:rPr>
                <w:rFonts w:ascii="Franklin Gothic Book" w:hAnsi="Franklin Gothic Book"/>
              </w:rPr>
            </w:pPr>
            <w:r w:rsidRPr="00927525">
              <w:rPr>
                <w:rFonts w:ascii="Franklin Gothic Book" w:hAnsi="Franklin Gothic Book" w:eastAsia="Calibri"/>
              </w:rPr>
              <w:t>COV23_1</w:t>
            </w:r>
            <w:r w:rsidR="00990405">
              <w:rPr>
                <w:rFonts w:ascii="Franklin Gothic Book" w:hAnsi="Franklin Gothic Book" w:eastAsia="Calibri"/>
              </w:rPr>
              <w:t xml:space="preserve">: Past 2 weeks - </w:t>
            </w:r>
            <w:r w:rsidRPr="00927525">
              <w:rPr>
                <w:rFonts w:ascii="Franklin Gothic Book" w:hAnsi="Franklin Gothic Book" w:eastAsia="Calibri"/>
              </w:rPr>
              <w:t>Nervous</w:t>
            </w:r>
          </w:p>
        </w:tc>
      </w:tr>
      <w:tr w:rsidRPr="00927525" w:rsidR="001F044A" w:rsidTr="00AE16E4" w14:paraId="1FAAFBB8" w14:textId="77777777">
        <w:tc>
          <w:tcPr>
            <w:tcW w:w="172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E1B0127" w14:textId="77777777">
            <w:pPr>
              <w:spacing w:line="276" w:lineRule="auto"/>
              <w:contextualSpacing/>
              <w:rPr>
                <w:rFonts w:ascii="Franklin Gothic Book" w:hAnsi="Franklin Gothic Book"/>
              </w:rPr>
            </w:pPr>
            <w:r w:rsidRPr="00927525">
              <w:rPr>
                <w:rFonts w:ascii="Franklin Gothic Book" w:hAnsi="Franklin Gothic Book" w:eastAsia="Calibri"/>
              </w:rPr>
              <w:t>COV23_2</w:t>
            </w:r>
          </w:p>
        </w:tc>
        <w:tc>
          <w:tcPr>
            <w:tcW w:w="403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D07FE60" w14:textId="77777777">
            <w:pPr>
              <w:spacing w:line="276" w:lineRule="auto"/>
              <w:contextualSpacing/>
              <w:rPr>
                <w:rFonts w:ascii="Franklin Gothic Book" w:hAnsi="Franklin Gothic Book"/>
              </w:rPr>
            </w:pPr>
            <w:r w:rsidRPr="00927525">
              <w:rPr>
                <w:rFonts w:ascii="Franklin Gothic Book" w:hAnsi="Franklin Gothic Book"/>
              </w:rPr>
              <w:t>Not being able to stop or control worrying</w:t>
            </w:r>
          </w:p>
        </w:tc>
        <w:tc>
          <w:tcPr>
            <w:tcW w:w="359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6B66E1D" w14:textId="29855218">
            <w:pPr>
              <w:spacing w:line="276" w:lineRule="auto"/>
              <w:contextualSpacing/>
              <w:rPr>
                <w:rFonts w:ascii="Franklin Gothic Book" w:hAnsi="Franklin Gothic Book"/>
              </w:rPr>
            </w:pPr>
            <w:r w:rsidRPr="00927525">
              <w:rPr>
                <w:rFonts w:ascii="Franklin Gothic Book" w:hAnsi="Franklin Gothic Book" w:eastAsia="Calibri"/>
              </w:rPr>
              <w:t>COV23_2</w:t>
            </w:r>
            <w:r w:rsidR="00990405">
              <w:rPr>
                <w:rFonts w:ascii="Franklin Gothic Book" w:hAnsi="Franklin Gothic Book" w:eastAsia="Calibri"/>
              </w:rPr>
              <w:t xml:space="preserve">: Past 2 weeks - </w:t>
            </w:r>
            <w:r w:rsidRPr="00927525">
              <w:rPr>
                <w:rFonts w:ascii="Franklin Gothic Book" w:hAnsi="Franklin Gothic Book" w:eastAsia="Calibri"/>
              </w:rPr>
              <w:t>Worried</w:t>
            </w:r>
          </w:p>
        </w:tc>
      </w:tr>
      <w:tr w:rsidRPr="00927525" w:rsidR="001F044A" w:rsidTr="00AE16E4" w14:paraId="25DC5D06" w14:textId="77777777">
        <w:trPr>
          <w:trHeight w:val="233"/>
        </w:trPr>
        <w:tc>
          <w:tcPr>
            <w:tcW w:w="172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D87899F" w14:textId="77777777">
            <w:pPr>
              <w:spacing w:line="276" w:lineRule="auto"/>
              <w:contextualSpacing/>
              <w:rPr>
                <w:rFonts w:ascii="Franklin Gothic Book" w:hAnsi="Franklin Gothic Book"/>
              </w:rPr>
            </w:pPr>
            <w:r w:rsidRPr="00927525">
              <w:rPr>
                <w:rFonts w:ascii="Franklin Gothic Book" w:hAnsi="Franklin Gothic Book" w:eastAsia="Calibri"/>
              </w:rPr>
              <w:t>COV23_3</w:t>
            </w:r>
          </w:p>
        </w:tc>
        <w:tc>
          <w:tcPr>
            <w:tcW w:w="403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3B7996A" w14:textId="77777777">
            <w:pPr>
              <w:spacing w:line="276" w:lineRule="auto"/>
              <w:contextualSpacing/>
              <w:rPr>
                <w:rFonts w:ascii="Franklin Gothic Book" w:hAnsi="Franklin Gothic Book"/>
              </w:rPr>
            </w:pPr>
            <w:r w:rsidRPr="00927525">
              <w:rPr>
                <w:rFonts w:ascii="Franklin Gothic Book" w:hAnsi="Franklin Gothic Book"/>
              </w:rPr>
              <w:t>Feeling down, depressed, or hopeless</w:t>
            </w:r>
          </w:p>
        </w:tc>
        <w:tc>
          <w:tcPr>
            <w:tcW w:w="359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5854CB4" w14:textId="7AAB342A">
            <w:pPr>
              <w:spacing w:line="276" w:lineRule="auto"/>
              <w:contextualSpacing/>
              <w:rPr>
                <w:rFonts w:ascii="Franklin Gothic Book" w:hAnsi="Franklin Gothic Book"/>
              </w:rPr>
            </w:pPr>
            <w:r w:rsidRPr="00927525">
              <w:rPr>
                <w:rFonts w:ascii="Franklin Gothic Book" w:hAnsi="Franklin Gothic Book" w:eastAsia="Calibri"/>
              </w:rPr>
              <w:t>COV23_3</w:t>
            </w:r>
            <w:r w:rsidR="00990405">
              <w:rPr>
                <w:rFonts w:ascii="Franklin Gothic Book" w:hAnsi="Franklin Gothic Book" w:eastAsia="Calibri"/>
              </w:rPr>
              <w:t xml:space="preserve">: Past 2 weeks - </w:t>
            </w:r>
            <w:r w:rsidRPr="00927525">
              <w:rPr>
                <w:rFonts w:ascii="Franklin Gothic Book" w:hAnsi="Franklin Gothic Book" w:eastAsia="Calibri"/>
              </w:rPr>
              <w:t>Depressed</w:t>
            </w:r>
          </w:p>
        </w:tc>
      </w:tr>
      <w:tr w:rsidRPr="00927525" w:rsidR="001F044A" w:rsidTr="00AE16E4" w14:paraId="7C3F6C32" w14:textId="77777777">
        <w:tc>
          <w:tcPr>
            <w:tcW w:w="172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1E97B89" w14:textId="77777777">
            <w:pPr>
              <w:spacing w:line="276" w:lineRule="auto"/>
              <w:contextualSpacing/>
              <w:rPr>
                <w:rFonts w:ascii="Franklin Gothic Book" w:hAnsi="Franklin Gothic Book"/>
              </w:rPr>
            </w:pPr>
            <w:r w:rsidRPr="00927525">
              <w:rPr>
                <w:rFonts w:ascii="Franklin Gothic Book" w:hAnsi="Franklin Gothic Book" w:eastAsia="Calibri"/>
              </w:rPr>
              <w:t>COV23_4</w:t>
            </w:r>
          </w:p>
        </w:tc>
        <w:tc>
          <w:tcPr>
            <w:tcW w:w="4030"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534EDC4" w14:textId="77777777">
            <w:pPr>
              <w:spacing w:line="276" w:lineRule="auto"/>
              <w:contextualSpacing/>
              <w:rPr>
                <w:rFonts w:ascii="Franklin Gothic Book" w:hAnsi="Franklin Gothic Book"/>
              </w:rPr>
            </w:pPr>
            <w:r w:rsidRPr="00927525">
              <w:rPr>
                <w:rFonts w:ascii="Franklin Gothic Book" w:hAnsi="Franklin Gothic Book"/>
              </w:rPr>
              <w:t>Little interest or pleasure in doing things</w:t>
            </w:r>
          </w:p>
        </w:tc>
        <w:tc>
          <w:tcPr>
            <w:tcW w:w="3595"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A925E7C" w14:textId="14FD1A1C">
            <w:pPr>
              <w:spacing w:line="276" w:lineRule="auto"/>
              <w:contextualSpacing/>
              <w:rPr>
                <w:rFonts w:ascii="Franklin Gothic Book" w:hAnsi="Franklin Gothic Book"/>
              </w:rPr>
            </w:pPr>
            <w:r w:rsidRPr="00927525">
              <w:rPr>
                <w:rFonts w:ascii="Franklin Gothic Book" w:hAnsi="Franklin Gothic Book" w:eastAsia="Calibri"/>
              </w:rPr>
              <w:t>COV23_4</w:t>
            </w:r>
            <w:r w:rsidR="00990405">
              <w:rPr>
                <w:rFonts w:ascii="Franklin Gothic Book" w:hAnsi="Franklin Gothic Book" w:eastAsia="Calibri"/>
              </w:rPr>
              <w:t xml:space="preserve">: Past 2 weeks - </w:t>
            </w:r>
            <w:r w:rsidRPr="00927525">
              <w:rPr>
                <w:rFonts w:ascii="Franklin Gothic Book" w:hAnsi="Franklin Gothic Book" w:eastAsia="Calibri"/>
              </w:rPr>
              <w:t>Little interest/pleasure in things</w:t>
            </w:r>
          </w:p>
        </w:tc>
      </w:tr>
    </w:tbl>
    <w:p w:rsidRPr="00927525" w:rsidR="001F044A" w:rsidP="00704A64" w:rsidRDefault="001F044A" w14:paraId="2826C05D" w14:textId="77777777">
      <w:pPr>
        <w:spacing w:line="276" w:lineRule="auto"/>
        <w:contextualSpacing/>
        <w:rPr>
          <w:rFonts w:ascii="Franklin Gothic Book" w:hAnsi="Franklin Gothic Book"/>
        </w:rPr>
      </w:pPr>
    </w:p>
    <w:tbl>
      <w:tblPr>
        <w:tblStyle w:val="TableGrid211"/>
        <w:tblW w:w="0" w:type="auto"/>
        <w:tblInd w:w="0" w:type="dxa"/>
        <w:tblLook w:val="04A0" w:firstRow="1" w:lastRow="0" w:firstColumn="1" w:lastColumn="0" w:noHBand="0" w:noVBand="1"/>
      </w:tblPr>
      <w:tblGrid>
        <w:gridCol w:w="1098"/>
        <w:gridCol w:w="3204"/>
      </w:tblGrid>
      <w:tr w:rsidRPr="00927525" w:rsidR="001F044A" w:rsidTr="00AE16E4" w14:paraId="5A21C9B2"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71AE6F8C" w14:textId="77777777">
            <w:pPr>
              <w:spacing w:line="276" w:lineRule="auto"/>
              <w:contextualSpacing/>
              <w:rPr>
                <w:rFonts w:ascii="Franklin Gothic Book" w:hAnsi="Franklin Gothic Book"/>
                <w:b/>
              </w:rPr>
            </w:pPr>
            <w:r w:rsidRPr="00927525">
              <w:rPr>
                <w:rFonts w:ascii="Franklin Gothic Book" w:hAnsi="Franklin Gothic Book"/>
                <w:b/>
              </w:rPr>
              <w:t>Value</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4BFA3DCD" w14:textId="77777777">
            <w:pPr>
              <w:spacing w:line="276" w:lineRule="auto"/>
              <w:contextualSpacing/>
              <w:rPr>
                <w:rFonts w:ascii="Franklin Gothic Book" w:hAnsi="Franklin Gothic Book"/>
                <w:b/>
              </w:rPr>
            </w:pPr>
            <w:r w:rsidRPr="00927525">
              <w:rPr>
                <w:rFonts w:ascii="Franklin Gothic Book" w:hAnsi="Franklin Gothic Book"/>
                <w:b/>
              </w:rPr>
              <w:t>Value Label</w:t>
            </w:r>
          </w:p>
        </w:tc>
      </w:tr>
      <w:tr w:rsidRPr="00927525" w:rsidR="001F044A" w:rsidTr="00AE16E4" w14:paraId="0F588B19"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D43A4E7" w14:textId="77777777">
            <w:pPr>
              <w:spacing w:line="276" w:lineRule="auto"/>
              <w:contextualSpacing/>
              <w:rPr>
                <w:rFonts w:ascii="Franklin Gothic Book" w:hAnsi="Franklin Gothic Book"/>
              </w:rPr>
            </w:pPr>
            <w:r w:rsidRPr="00927525">
              <w:rPr>
                <w:rFonts w:ascii="Franklin Gothic Book" w:hAnsi="Franklin Gothic Book"/>
              </w:rPr>
              <w:t>1</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71A19B3" w14:textId="77777777">
            <w:pPr>
              <w:spacing w:line="276" w:lineRule="auto"/>
              <w:contextualSpacing/>
              <w:rPr>
                <w:rFonts w:ascii="Franklin Gothic Book" w:hAnsi="Franklin Gothic Book"/>
              </w:rPr>
            </w:pPr>
            <w:r w:rsidRPr="00927525">
              <w:rPr>
                <w:rFonts w:ascii="Franklin Gothic Book" w:hAnsi="Franklin Gothic Book"/>
              </w:rPr>
              <w:t>Not at all</w:t>
            </w:r>
          </w:p>
        </w:tc>
      </w:tr>
      <w:tr w:rsidRPr="00927525" w:rsidR="001F044A" w:rsidTr="00AE16E4" w14:paraId="416F70B7" w14:textId="77777777">
        <w:trPr>
          <w:trHeight w:val="261"/>
        </w:trPr>
        <w:tc>
          <w:tcPr>
            <w:tcW w:w="1098"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52DCF1DB" w14:textId="77777777">
            <w:pPr>
              <w:spacing w:line="276" w:lineRule="auto"/>
              <w:contextualSpacing/>
              <w:rPr>
                <w:rFonts w:ascii="Franklin Gothic Book" w:hAnsi="Franklin Gothic Book"/>
              </w:rPr>
            </w:pPr>
            <w:r w:rsidRPr="00927525">
              <w:rPr>
                <w:rFonts w:ascii="Franklin Gothic Book" w:hAnsi="Franklin Gothic Book"/>
              </w:rPr>
              <w:t>2</w:t>
            </w:r>
          </w:p>
        </w:tc>
        <w:tc>
          <w:tcPr>
            <w:tcW w:w="3204" w:type="dxa"/>
            <w:tcBorders>
              <w:top w:val="single" w:color="auto" w:sz="4" w:space="0"/>
              <w:left w:val="single" w:color="auto" w:sz="4" w:space="0"/>
              <w:bottom w:val="single" w:color="auto" w:sz="4" w:space="0"/>
              <w:right w:val="single" w:color="auto" w:sz="4" w:space="0"/>
            </w:tcBorders>
            <w:hideMark/>
          </w:tcPr>
          <w:p w:rsidRPr="00927525" w:rsidR="001F044A" w:rsidP="00704A64" w:rsidRDefault="001F044A" w14:paraId="01374C1C" w14:textId="77777777">
            <w:pPr>
              <w:spacing w:line="276" w:lineRule="auto"/>
              <w:contextualSpacing/>
              <w:rPr>
                <w:rFonts w:ascii="Franklin Gothic Book" w:hAnsi="Franklin Gothic Book"/>
              </w:rPr>
            </w:pPr>
            <w:r w:rsidRPr="00927525">
              <w:rPr>
                <w:rFonts w:ascii="Franklin Gothic Book" w:hAnsi="Franklin Gothic Book"/>
              </w:rPr>
              <w:t>Several days</w:t>
            </w:r>
          </w:p>
        </w:tc>
      </w:tr>
      <w:tr w:rsidRPr="00927525" w:rsidR="001F044A" w:rsidTr="00AE16E4" w14:paraId="76CF723A"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B43EC34" w14:textId="77777777">
            <w:pPr>
              <w:spacing w:line="276" w:lineRule="auto"/>
              <w:contextualSpacing/>
              <w:rPr>
                <w:rFonts w:ascii="Franklin Gothic Book" w:hAnsi="Franklin Gothic Book"/>
              </w:rPr>
            </w:pPr>
            <w:r w:rsidRPr="00927525">
              <w:rPr>
                <w:rFonts w:ascii="Franklin Gothic Book" w:hAnsi="Franklin Gothic Book"/>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7C97663" w14:textId="77777777">
            <w:pPr>
              <w:spacing w:line="276" w:lineRule="auto"/>
              <w:contextualSpacing/>
              <w:rPr>
                <w:rFonts w:ascii="Franklin Gothic Book" w:hAnsi="Franklin Gothic Book"/>
              </w:rPr>
            </w:pPr>
            <w:r w:rsidRPr="00927525">
              <w:rPr>
                <w:rFonts w:ascii="Franklin Gothic Book" w:hAnsi="Franklin Gothic Book"/>
              </w:rPr>
              <w:t>More than half the days</w:t>
            </w:r>
          </w:p>
        </w:tc>
      </w:tr>
      <w:tr w:rsidRPr="00927525" w:rsidR="001F044A" w:rsidTr="00AE16E4" w14:paraId="1A2065C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F5E191A" w14:textId="77777777">
            <w:pPr>
              <w:spacing w:line="276" w:lineRule="auto"/>
              <w:contextualSpacing/>
              <w:rPr>
                <w:rFonts w:ascii="Franklin Gothic Book" w:hAnsi="Franklin Gothic Book"/>
              </w:rPr>
            </w:pPr>
            <w:r w:rsidRPr="00927525">
              <w:rPr>
                <w:rFonts w:ascii="Franklin Gothic Book" w:hAnsi="Franklin Gothic Book"/>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7F5C201" w14:textId="77777777">
            <w:pPr>
              <w:spacing w:line="276" w:lineRule="auto"/>
              <w:contextualSpacing/>
              <w:rPr>
                <w:rFonts w:ascii="Franklin Gothic Book" w:hAnsi="Franklin Gothic Book"/>
              </w:rPr>
            </w:pPr>
            <w:r w:rsidRPr="00927525">
              <w:rPr>
                <w:rFonts w:ascii="Franklin Gothic Book" w:hAnsi="Franklin Gothic Book"/>
              </w:rPr>
              <w:t>Nearly every day</w:t>
            </w:r>
          </w:p>
        </w:tc>
      </w:tr>
      <w:tr w:rsidRPr="00927525" w:rsidR="001F044A" w:rsidTr="00AE16E4" w14:paraId="5CC2B74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7EC31DE" w14:textId="77777777">
            <w:pPr>
              <w:spacing w:line="276" w:lineRule="auto"/>
              <w:contextualSpacing/>
              <w:rPr>
                <w:rFonts w:ascii="Franklin Gothic Book" w:hAnsi="Franklin Gothic Book"/>
              </w:rPr>
            </w:pPr>
            <w:r w:rsidRPr="00927525">
              <w:rPr>
                <w:rFonts w:ascii="Franklin Gothic Book" w:hAnsi="Franklin Gothic Book"/>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B41F78C" w14:textId="77777777">
            <w:pPr>
              <w:spacing w:line="276" w:lineRule="auto"/>
              <w:contextualSpacing/>
              <w:rPr>
                <w:rFonts w:ascii="Franklin Gothic Book" w:hAnsi="Franklin Gothic Book"/>
              </w:rPr>
            </w:pPr>
            <w:r w:rsidRPr="00927525">
              <w:rPr>
                <w:rFonts w:ascii="Franklin Gothic Book" w:hAnsi="Franklin Gothic Book"/>
              </w:rPr>
              <w:t>Refusal</w:t>
            </w:r>
          </w:p>
        </w:tc>
      </w:tr>
    </w:tbl>
    <w:p w:rsidRPr="00927525" w:rsidR="001F044A" w:rsidP="00704A64" w:rsidRDefault="001F044A" w14:paraId="34FD537E" w14:textId="77777777">
      <w:pPr>
        <w:spacing w:line="276" w:lineRule="auto"/>
        <w:contextualSpacing/>
        <w:rPr>
          <w:rFonts w:ascii="Franklin Gothic Book" w:hAnsi="Franklin Gothic Book" w:eastAsia="Calibri"/>
        </w:rPr>
      </w:pPr>
    </w:p>
    <w:p w:rsidRPr="00927525" w:rsidR="001F044A" w:rsidP="00704A64" w:rsidRDefault="001F044A" w14:paraId="7578CD8E" w14:textId="77777777">
      <w:pPr>
        <w:spacing w:line="276" w:lineRule="auto"/>
        <w:contextualSpacing/>
        <w:rPr>
          <w:rFonts w:ascii="Franklin Gothic Book" w:hAnsi="Franklin Gothic Book" w:eastAsia="Calibri"/>
        </w:rPr>
      </w:pPr>
    </w:p>
    <w:p w:rsidRPr="00927525" w:rsidR="001F044A" w:rsidP="00704A64" w:rsidRDefault="001F044A" w14:paraId="3672B70C"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Item #: </w:t>
      </w:r>
      <w:r w:rsidRPr="00927525">
        <w:rPr>
          <w:rFonts w:ascii="Franklin Gothic Book" w:hAnsi="Franklin Gothic Book" w:eastAsia="Calibri"/>
        </w:rPr>
        <w:t>COV24</w:t>
      </w:r>
    </w:p>
    <w:p w:rsidRPr="00927525" w:rsidR="001F044A" w:rsidP="00704A64" w:rsidRDefault="001F044A" w14:paraId="69E527F1"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Question Type</w:t>
      </w:r>
      <w:r w:rsidRPr="00927525">
        <w:rPr>
          <w:rFonts w:ascii="Franklin Gothic Book" w:hAnsi="Franklin Gothic Book" w:eastAsia="Calibri"/>
        </w:rPr>
        <w:t>:</w:t>
      </w:r>
      <w:r w:rsidRPr="00927525">
        <w:rPr>
          <w:rFonts w:ascii="Franklin Gothic Book" w:hAnsi="Franklin Gothic Book" w:eastAsia="Calibri"/>
          <w:b/>
          <w:bCs/>
        </w:rPr>
        <w:t xml:space="preserve"> </w:t>
      </w:r>
      <w:r w:rsidRPr="00927525">
        <w:rPr>
          <w:rFonts w:ascii="Franklin Gothic Book" w:hAnsi="Franklin Gothic Book" w:eastAsia="Calibri"/>
        </w:rPr>
        <w:t>Grid</w:t>
      </w:r>
    </w:p>
    <w:p w:rsidR="001F044A" w:rsidP="00704A64" w:rsidRDefault="001F044A" w14:paraId="5373EBD8" w14:textId="0DA06CD8">
      <w:pPr>
        <w:spacing w:line="276" w:lineRule="auto"/>
        <w:contextualSpacing/>
        <w:rPr>
          <w:rFonts w:ascii="Franklin Gothic Book" w:hAnsi="Franklin Gothic Book" w:eastAsia="Calibri"/>
          <w:iCs/>
        </w:rPr>
      </w:pPr>
      <w:r w:rsidRPr="00927525">
        <w:rPr>
          <w:rFonts w:ascii="Franklin Gothic Book" w:hAnsi="Franklin Gothic Book" w:eastAsia="Calibri"/>
          <w:b/>
          <w:bCs/>
        </w:rPr>
        <w:t xml:space="preserve">Variable Text: </w:t>
      </w:r>
      <w:r w:rsidRPr="00927525">
        <w:rPr>
          <w:rFonts w:ascii="Franklin Gothic Book" w:hAnsi="Franklin Gothic Book" w:eastAsia="Calibri"/>
        </w:rPr>
        <w:t xml:space="preserve">How much do you agree or disagree with the following statements? </w:t>
      </w:r>
      <w:r w:rsidRPr="00927525">
        <w:rPr>
          <w:rFonts w:ascii="Franklin Gothic Book" w:hAnsi="Franklin Gothic Book" w:eastAsia="Calibri"/>
          <w:i/>
          <w:iCs/>
        </w:rPr>
        <w:t xml:space="preserve">Select one response for each item. </w:t>
      </w:r>
    </w:p>
    <w:p w:rsidRPr="00927525" w:rsidR="00080888" w:rsidP="00704A64" w:rsidRDefault="00B1612E" w14:paraId="39FC7C89" w14:textId="2E409312">
      <w:pPr>
        <w:spacing w:line="276" w:lineRule="auto"/>
        <w:contextualSpacing/>
        <w:rPr>
          <w:rFonts w:ascii="Franklin Gothic Book" w:hAnsi="Franklin Gothic Book"/>
          <w:iCs/>
        </w:rPr>
      </w:pPr>
      <w:r>
        <w:rPr>
          <w:rFonts w:ascii="Franklin Gothic Book" w:hAnsi="Franklin Gothic Book" w:eastAsia="Calibri"/>
          <w:b/>
          <w:bCs/>
          <w:color w:val="auto"/>
        </w:rPr>
        <w:t>// Randomize order of subitems. //</w:t>
      </w:r>
    </w:p>
    <w:tbl>
      <w:tblPr>
        <w:tblStyle w:val="TableGrid211"/>
        <w:tblW w:w="0" w:type="auto"/>
        <w:tblInd w:w="0" w:type="dxa"/>
        <w:tblLook w:val="04A0" w:firstRow="1" w:lastRow="0" w:firstColumn="1" w:lastColumn="0" w:noHBand="0" w:noVBand="1"/>
      </w:tblPr>
      <w:tblGrid>
        <w:gridCol w:w="1602"/>
        <w:gridCol w:w="5233"/>
        <w:gridCol w:w="2438"/>
      </w:tblGrid>
      <w:tr w:rsidRPr="00927525" w:rsidR="001F044A" w:rsidTr="00AE16E4" w14:paraId="66FD6EAB"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12BA58C"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Name</w:t>
            </w:r>
          </w:p>
        </w:tc>
        <w:tc>
          <w:tcPr>
            <w:tcW w:w="523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27AAACD"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Text</w:t>
            </w:r>
          </w:p>
        </w:tc>
        <w:tc>
          <w:tcPr>
            <w:tcW w:w="243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6F74420"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Variable Label</w:t>
            </w:r>
          </w:p>
        </w:tc>
      </w:tr>
      <w:tr w:rsidRPr="00927525" w:rsidR="001F044A" w:rsidTr="00AE16E4" w14:paraId="0A574F48"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38B774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COV24_1</w:t>
            </w:r>
          </w:p>
        </w:tc>
        <w:tc>
          <w:tcPr>
            <w:tcW w:w="523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86CB55E"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I worry a lot about COVID-19.</w:t>
            </w:r>
          </w:p>
        </w:tc>
        <w:tc>
          <w:tcPr>
            <w:tcW w:w="243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D769C4F" w14:textId="607D59EA">
            <w:pPr>
              <w:spacing w:line="276" w:lineRule="auto"/>
              <w:contextualSpacing/>
              <w:rPr>
                <w:rFonts w:ascii="Franklin Gothic Book" w:hAnsi="Franklin Gothic Book" w:eastAsia="Calibri"/>
              </w:rPr>
            </w:pPr>
            <w:r w:rsidRPr="00927525">
              <w:rPr>
                <w:rFonts w:ascii="Franklin Gothic Book" w:hAnsi="Franklin Gothic Book" w:eastAsia="Calibri"/>
              </w:rPr>
              <w:t>COV24_1: Worry a lot</w:t>
            </w:r>
            <w:r w:rsidR="00990405">
              <w:rPr>
                <w:rFonts w:ascii="Franklin Gothic Book" w:hAnsi="Franklin Gothic Book" w:eastAsia="Calibri"/>
              </w:rPr>
              <w:t xml:space="preserve"> about COVID</w:t>
            </w:r>
          </w:p>
        </w:tc>
      </w:tr>
      <w:tr w:rsidRPr="00927525" w:rsidR="001F044A" w:rsidTr="00AE16E4" w14:paraId="68ED791F"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528922B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COV24_2</w:t>
            </w:r>
          </w:p>
        </w:tc>
        <w:tc>
          <w:tcPr>
            <w:tcW w:w="523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204E093"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I am afraid of dying because of COVID-19.</w:t>
            </w:r>
          </w:p>
        </w:tc>
        <w:tc>
          <w:tcPr>
            <w:tcW w:w="243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40286668" w14:textId="5B494132">
            <w:pPr>
              <w:spacing w:line="276" w:lineRule="auto"/>
              <w:contextualSpacing/>
              <w:rPr>
                <w:rFonts w:ascii="Franklin Gothic Book" w:hAnsi="Franklin Gothic Book" w:eastAsia="Calibri"/>
              </w:rPr>
            </w:pPr>
            <w:r w:rsidRPr="00927525">
              <w:rPr>
                <w:rFonts w:ascii="Franklin Gothic Book" w:hAnsi="Franklin Gothic Book" w:eastAsia="Calibri"/>
              </w:rPr>
              <w:t>COV24_2: Afraid of losing life</w:t>
            </w:r>
            <w:r w:rsidR="00990405">
              <w:rPr>
                <w:rFonts w:ascii="Franklin Gothic Book" w:hAnsi="Franklin Gothic Book" w:eastAsia="Calibri"/>
              </w:rPr>
              <w:t xml:space="preserve"> due to COVID</w:t>
            </w:r>
          </w:p>
        </w:tc>
      </w:tr>
      <w:tr w:rsidRPr="00927525" w:rsidR="001F044A" w:rsidTr="00AE16E4" w14:paraId="35733C3D"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94C963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COV24_3</w:t>
            </w:r>
          </w:p>
        </w:tc>
        <w:tc>
          <w:tcPr>
            <w:tcW w:w="523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A2AC04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I am afraid of losing my family members because of COVID-19.</w:t>
            </w:r>
          </w:p>
        </w:tc>
        <w:tc>
          <w:tcPr>
            <w:tcW w:w="243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1F1B9E" w14:textId="01599130">
            <w:pPr>
              <w:spacing w:line="276" w:lineRule="auto"/>
              <w:contextualSpacing/>
              <w:rPr>
                <w:rFonts w:ascii="Franklin Gothic Book" w:hAnsi="Franklin Gothic Book" w:eastAsia="Calibri"/>
              </w:rPr>
            </w:pPr>
            <w:r w:rsidRPr="00927525">
              <w:rPr>
                <w:rFonts w:ascii="Franklin Gothic Book" w:hAnsi="Franklin Gothic Book" w:eastAsia="Calibri"/>
              </w:rPr>
              <w:t>COV24_3: Afraid of family members dying</w:t>
            </w:r>
            <w:r w:rsidR="00990405">
              <w:rPr>
                <w:rFonts w:ascii="Franklin Gothic Book" w:hAnsi="Franklin Gothic Book" w:eastAsia="Calibri"/>
              </w:rPr>
              <w:t xml:space="preserve"> due to COVID</w:t>
            </w:r>
          </w:p>
        </w:tc>
      </w:tr>
      <w:tr w:rsidRPr="00927525" w:rsidR="001F044A" w:rsidTr="00AE16E4" w14:paraId="4D4C5475" w14:textId="77777777">
        <w:tc>
          <w:tcPr>
            <w:tcW w:w="1602"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0DAC0B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COV24_4</w:t>
            </w:r>
          </w:p>
        </w:tc>
        <w:tc>
          <w:tcPr>
            <w:tcW w:w="5233"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31FC3B6" w14:textId="77777777">
            <w:pPr>
              <w:spacing w:line="276" w:lineRule="auto"/>
              <w:contextualSpacing/>
              <w:rPr>
                <w:rFonts w:ascii="Franklin Gothic Book" w:hAnsi="Franklin Gothic Book" w:eastAsia="Calibri"/>
                <w:vertAlign w:val="superscript"/>
              </w:rPr>
            </w:pPr>
            <w:r w:rsidRPr="00927525">
              <w:rPr>
                <w:rFonts w:ascii="Franklin Gothic Book" w:hAnsi="Franklin Gothic Book" w:eastAsia="Calibri"/>
              </w:rPr>
              <w:t>When watching news and stories about COVID-19 on social media, I become nervous or anxious.</w:t>
            </w:r>
          </w:p>
        </w:tc>
        <w:tc>
          <w:tcPr>
            <w:tcW w:w="243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4A3DC6E" w14:textId="7DDC336D">
            <w:pPr>
              <w:spacing w:line="276" w:lineRule="auto"/>
              <w:contextualSpacing/>
              <w:rPr>
                <w:rFonts w:ascii="Franklin Gothic Book" w:hAnsi="Franklin Gothic Book" w:eastAsia="Calibri"/>
              </w:rPr>
            </w:pPr>
            <w:r w:rsidRPr="00927525">
              <w:rPr>
                <w:rFonts w:ascii="Franklin Gothic Book" w:hAnsi="Franklin Gothic Book" w:eastAsia="Calibri"/>
              </w:rPr>
              <w:t>COV24_4: Watching news makes me nervous</w:t>
            </w:r>
            <w:r w:rsidR="00990405">
              <w:rPr>
                <w:rFonts w:ascii="Franklin Gothic Book" w:hAnsi="Franklin Gothic Book" w:eastAsia="Calibri"/>
              </w:rPr>
              <w:t xml:space="preserve"> about COVID</w:t>
            </w:r>
          </w:p>
        </w:tc>
      </w:tr>
    </w:tbl>
    <w:p w:rsidRPr="00927525" w:rsidR="001F044A" w:rsidP="00704A64" w:rsidRDefault="001F044A" w14:paraId="0450FE06" w14:textId="77777777">
      <w:pPr>
        <w:spacing w:line="276" w:lineRule="auto"/>
        <w:contextualSpacing/>
        <w:rPr>
          <w:rFonts w:ascii="Franklin Gothic Book" w:hAnsi="Franklin Gothic Book" w:eastAsia="Calibri"/>
        </w:rPr>
      </w:pPr>
    </w:p>
    <w:tbl>
      <w:tblPr>
        <w:tblStyle w:val="TableGrid211"/>
        <w:tblW w:w="0" w:type="auto"/>
        <w:tblInd w:w="0" w:type="dxa"/>
        <w:tblLook w:val="04A0" w:firstRow="1" w:lastRow="0" w:firstColumn="1" w:lastColumn="0" w:noHBand="0" w:noVBand="1"/>
      </w:tblPr>
      <w:tblGrid>
        <w:gridCol w:w="1098"/>
        <w:gridCol w:w="3204"/>
      </w:tblGrid>
      <w:tr w:rsidRPr="00927525" w:rsidR="001F044A" w:rsidTr="00AE16E4" w14:paraId="2C717B65"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22DE6C6"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5FB156B"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0C3637A7"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8979D2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B746AE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disagree</w:t>
            </w:r>
          </w:p>
        </w:tc>
      </w:tr>
      <w:tr w:rsidRPr="00927525" w:rsidR="001F044A" w:rsidTr="00AE16E4" w14:paraId="557B73E0"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701AE5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368989E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Disagree</w:t>
            </w:r>
          </w:p>
        </w:tc>
      </w:tr>
      <w:tr w:rsidRPr="00927525" w:rsidR="001F044A" w:rsidTr="00AE16E4" w14:paraId="32C40BC6"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7C192AD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6C8E865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Neither agree nor disagree</w:t>
            </w:r>
          </w:p>
        </w:tc>
      </w:tr>
      <w:tr w:rsidRPr="00927525" w:rsidR="001F044A" w:rsidTr="00AE16E4" w14:paraId="1112A2F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26047AE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4EADC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Agree</w:t>
            </w:r>
          </w:p>
        </w:tc>
      </w:tr>
      <w:tr w:rsidRPr="00927525" w:rsidR="001F044A" w:rsidTr="00AE16E4" w14:paraId="4F370BBC"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130360B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3A0E9D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Strongly agree</w:t>
            </w:r>
          </w:p>
        </w:tc>
      </w:tr>
      <w:tr w:rsidRPr="00927525" w:rsidR="001F044A" w:rsidTr="00AE16E4" w14:paraId="1A7EFF02" w14:textId="77777777">
        <w:trPr>
          <w:trHeight w:val="261"/>
        </w:trPr>
        <w:tc>
          <w:tcPr>
            <w:tcW w:w="1098" w:type="dxa"/>
            <w:tcBorders>
              <w:top w:val="single" w:color="auto" w:sz="4" w:space="0"/>
              <w:left w:val="single" w:color="auto" w:sz="4" w:space="0"/>
              <w:bottom w:val="single" w:color="auto" w:sz="4" w:space="0"/>
              <w:right w:val="single" w:color="auto" w:sz="4" w:space="0"/>
            </w:tcBorders>
          </w:tcPr>
          <w:p w:rsidRPr="00927525" w:rsidR="001F044A" w:rsidP="00704A64" w:rsidRDefault="001F044A" w14:paraId="0DC9FB1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3204" w:type="dxa"/>
            <w:tcBorders>
              <w:top w:val="single" w:color="auto" w:sz="4" w:space="0"/>
              <w:left w:val="single" w:color="auto" w:sz="4" w:space="0"/>
              <w:bottom w:val="single" w:color="auto" w:sz="4" w:space="0"/>
              <w:right w:val="single" w:color="auto" w:sz="4" w:space="0"/>
            </w:tcBorders>
          </w:tcPr>
          <w:p w:rsidRPr="00927525" w:rsidR="001F044A" w:rsidP="00704A64" w:rsidRDefault="00BE5257" w14:paraId="18B2B2B8" w14:textId="093C7E58">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1509B21E" w14:textId="77777777">
      <w:pPr>
        <w:spacing w:line="276" w:lineRule="auto"/>
        <w:contextualSpacing/>
        <w:rPr>
          <w:rFonts w:ascii="Franklin Gothic Book" w:hAnsi="Franklin Gothic Book" w:eastAsia="Calibri"/>
          <w:b/>
          <w:bCs/>
        </w:rPr>
      </w:pPr>
    </w:p>
    <w:p w:rsidRPr="00927525" w:rsidR="001F044A" w:rsidP="00704A64" w:rsidRDefault="001F044A" w14:paraId="3002D9D4" w14:textId="77777777">
      <w:pPr>
        <w:spacing w:line="276" w:lineRule="auto"/>
        <w:contextualSpacing/>
        <w:rPr>
          <w:rFonts w:ascii="Franklin Gothic Book" w:hAnsi="Franklin Gothic Book" w:eastAsia="Calibri"/>
        </w:rPr>
      </w:pPr>
    </w:p>
    <w:p w:rsidRPr="00927525" w:rsidR="001F044A" w:rsidP="00704A64" w:rsidRDefault="001F044A" w14:paraId="786B64F1" w14:textId="77777777">
      <w:pPr>
        <w:spacing w:line="276" w:lineRule="auto"/>
        <w:contextualSpacing/>
        <w:rPr>
          <w:rFonts w:ascii="Franklin Gothic Book" w:hAnsi="Franklin Gothic Book" w:eastAsia="Calibri"/>
        </w:rPr>
      </w:pPr>
    </w:p>
    <w:p w:rsidR="00125F09" w:rsidRDefault="00125F09" w14:paraId="2E6D4D3B" w14:textId="77777777">
      <w:pPr>
        <w:spacing w:before="0" w:line="276" w:lineRule="auto"/>
        <w:rPr>
          <w:rFonts w:ascii="Franklin Gothic Book" w:hAnsi="Franklin Gothic Book" w:eastAsia="MS Gothic"/>
          <w:b/>
          <w:sz w:val="28"/>
          <w:szCs w:val="32"/>
        </w:rPr>
      </w:pPr>
      <w:r>
        <w:rPr>
          <w:rFonts w:ascii="Franklin Gothic Book" w:hAnsi="Franklin Gothic Book" w:eastAsia="MS Gothic"/>
          <w:b/>
          <w:sz w:val="28"/>
          <w:szCs w:val="32"/>
        </w:rPr>
        <w:br w:type="page"/>
      </w:r>
    </w:p>
    <w:p w:rsidRPr="00927525" w:rsidR="001F044A" w:rsidP="00704A64" w:rsidRDefault="001F044A" w14:paraId="4B0C63F7" w14:textId="59E12C4C">
      <w:pPr>
        <w:keepNext/>
        <w:keepLines/>
        <w:spacing w:line="276" w:lineRule="auto"/>
        <w:contextualSpacing/>
        <w:jc w:val="center"/>
        <w:outlineLvl w:val="0"/>
        <w:rPr>
          <w:rFonts w:ascii="Franklin Gothic Book" w:hAnsi="Franklin Gothic Book" w:eastAsia="MS Gothic"/>
          <w:b/>
          <w:sz w:val="28"/>
          <w:szCs w:val="32"/>
        </w:rPr>
      </w:pPr>
      <w:r w:rsidRPr="00927525">
        <w:rPr>
          <w:rFonts w:ascii="Franklin Gothic Book" w:hAnsi="Franklin Gothic Book" w:eastAsia="MS Gothic"/>
          <w:b/>
          <w:sz w:val="28"/>
          <w:szCs w:val="32"/>
        </w:rPr>
        <w:lastRenderedPageBreak/>
        <w:t>Section 6: Other Health Conditions</w:t>
      </w:r>
    </w:p>
    <w:p w:rsidRPr="00927525" w:rsidR="001F044A" w:rsidP="00704A64" w:rsidRDefault="001F044A" w14:paraId="3563E2A8" w14:textId="77777777">
      <w:pPr>
        <w:spacing w:line="276" w:lineRule="auto"/>
        <w:contextualSpacing/>
        <w:rPr>
          <w:rFonts w:ascii="Franklin Gothic Book" w:hAnsi="Franklin Gothic Book" w:eastAsia="Calibri"/>
          <w:b/>
          <w:i/>
        </w:rPr>
      </w:pPr>
    </w:p>
    <w:p w:rsidRPr="00927525" w:rsidR="001F044A" w:rsidP="00704A64" w:rsidRDefault="001F044A" w14:paraId="53FB1E6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following questions will ask </w:t>
      </w:r>
      <w:r w:rsidRPr="00927525">
        <w:rPr>
          <w:rFonts w:ascii="Franklin Gothic Book" w:hAnsi="Franklin Gothic Book" w:eastAsia="Segoe UI" w:cs="Segoe UI"/>
        </w:rPr>
        <w:t>about other health conditions that may be important when understanding your COVID-19 experience</w:t>
      </w:r>
      <w:r w:rsidRPr="00927525">
        <w:rPr>
          <w:rFonts w:ascii="Franklin Gothic Book" w:hAnsi="Franklin Gothic Book" w:eastAsia="Calibri"/>
        </w:rPr>
        <w:t xml:space="preserve">. </w:t>
      </w:r>
    </w:p>
    <w:p w:rsidRPr="00927525" w:rsidR="001F044A" w:rsidP="00704A64" w:rsidRDefault="001F044A" w14:paraId="63CA00F3" w14:textId="77777777">
      <w:pPr>
        <w:spacing w:line="276" w:lineRule="auto"/>
        <w:contextualSpacing/>
        <w:rPr>
          <w:rFonts w:ascii="Franklin Gothic Book" w:hAnsi="Franklin Gothic Book" w:eastAsia="Calibri"/>
          <w:b/>
          <w:iCs/>
        </w:rPr>
      </w:pPr>
    </w:p>
    <w:p w:rsidR="005E7DB9" w:rsidP="005E7DB9" w:rsidRDefault="005E7DB9" w14:paraId="79650992" w14:textId="342D22F2">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7A36B9" w:rsidR="005E7DB9" w:rsidP="005E7DB9" w:rsidRDefault="005E7DB9" w14:paraId="42A26FF6" w14:textId="77777777">
      <w:pPr>
        <w:spacing w:line="276" w:lineRule="auto"/>
        <w:contextualSpacing/>
        <w:jc w:val="center"/>
        <w:rPr>
          <w:rFonts w:ascii="Franklin Gothic Book" w:hAnsi="Franklin Gothic Book" w:eastAsia="Calibri"/>
          <w:b/>
          <w:bCs/>
        </w:rPr>
      </w:pPr>
    </w:p>
    <w:p w:rsidRPr="00927525" w:rsidR="001F044A" w:rsidP="00704A64" w:rsidRDefault="001F044A" w14:paraId="57935892"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MOB1</w:t>
      </w:r>
    </w:p>
    <w:p w:rsidRPr="00927525" w:rsidR="001F044A" w:rsidP="00704A64" w:rsidRDefault="001F044A" w14:paraId="4AB9C14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Grid</w:t>
      </w:r>
    </w:p>
    <w:p w:rsidRPr="00927525" w:rsidR="001F044A" w:rsidP="00704A64" w:rsidRDefault="001F044A" w14:paraId="543CA8ED" w14:textId="77777777">
      <w:pPr>
        <w:spacing w:line="276" w:lineRule="auto"/>
        <w:contextualSpacing/>
        <w:rPr>
          <w:rFonts w:ascii="Franklin Gothic Book" w:hAnsi="Franklin Gothic Book" w:eastAsia="Calibri"/>
          <w:i/>
        </w:rPr>
      </w:pPr>
      <w:r w:rsidRPr="00927525">
        <w:rPr>
          <w:rFonts w:ascii="Franklin Gothic Book" w:hAnsi="Franklin Gothic Book" w:eastAsia="Calibri"/>
          <w:b/>
        </w:rPr>
        <w:t xml:space="preserve">Variable Text: </w:t>
      </w:r>
      <w:r w:rsidRPr="00927525">
        <w:rPr>
          <w:rFonts w:ascii="Franklin Gothic Book" w:hAnsi="Franklin Gothic Book" w:eastAsia="Calibri"/>
        </w:rPr>
        <w:t xml:space="preserve">People with certain health conditions may be more at risk of serious illness when contracting COVID-19. Has a health care provider (e.g., primary care doctor) </w:t>
      </w:r>
      <w:r w:rsidRPr="00927525">
        <w:rPr>
          <w:rFonts w:ascii="Franklin Gothic Book" w:hAnsi="Franklin Gothic Book" w:eastAsia="Calibri"/>
          <w:u w:val="single"/>
        </w:rPr>
        <w:t>ever</w:t>
      </w:r>
      <w:r w:rsidRPr="00927525">
        <w:rPr>
          <w:rFonts w:ascii="Franklin Gothic Book" w:hAnsi="Franklin Gothic Book" w:eastAsia="Calibri"/>
        </w:rPr>
        <w:t xml:space="preserve"> told you that you have any of the following conditions? </w:t>
      </w:r>
      <w:r w:rsidRPr="00927525">
        <w:rPr>
          <w:rFonts w:ascii="Franklin Gothic Book" w:hAnsi="Franklin Gothic Book" w:eastAsia="Calibri"/>
          <w:i/>
        </w:rPr>
        <w:t xml:space="preserve">Select </w:t>
      </w:r>
      <w:r w:rsidRPr="00927525">
        <w:rPr>
          <w:rFonts w:ascii="Franklin Gothic Book" w:hAnsi="Franklin Gothic Book" w:eastAsia="Calibri"/>
          <w:i/>
          <w:iCs/>
        </w:rPr>
        <w:t xml:space="preserve">yes or no </w:t>
      </w:r>
      <w:r w:rsidRPr="00927525">
        <w:rPr>
          <w:rFonts w:ascii="Franklin Gothic Book" w:hAnsi="Franklin Gothic Book" w:eastAsia="Calibri"/>
          <w:i/>
        </w:rPr>
        <w:t xml:space="preserve">for each item. </w:t>
      </w:r>
    </w:p>
    <w:p w:rsidR="001F044A" w:rsidP="00704A64" w:rsidRDefault="00080888" w14:paraId="6D43F957" w14:textId="6A658E1C">
      <w:pPr>
        <w:spacing w:line="276" w:lineRule="auto"/>
        <w:contextualSpacing/>
        <w:rPr>
          <w:rFonts w:ascii="Franklin Gothic Book" w:hAnsi="Franklin Gothic Book" w:eastAsia="Calibri"/>
          <w:b/>
          <w:bCs/>
          <w:color w:val="auto"/>
        </w:rPr>
      </w:pPr>
      <w:r w:rsidRPr="00447BEE">
        <w:rPr>
          <w:rFonts w:ascii="Franklin Gothic Book" w:hAnsi="Franklin Gothic Book" w:eastAsia="Calibri"/>
          <w:b/>
          <w:bCs/>
          <w:color w:val="auto"/>
        </w:rPr>
        <w:t>// Randomize order of subitems</w:t>
      </w:r>
      <w:r>
        <w:rPr>
          <w:rFonts w:ascii="Franklin Gothic Book" w:hAnsi="Franklin Gothic Book" w:eastAsia="Calibri"/>
          <w:b/>
          <w:bCs/>
          <w:color w:val="auto"/>
        </w:rPr>
        <w:t xml:space="preserve"> </w:t>
      </w:r>
      <w:r w:rsidR="008157BF">
        <w:rPr>
          <w:rFonts w:ascii="Franklin Gothic Book" w:hAnsi="Franklin Gothic Book" w:eastAsia="Calibri"/>
          <w:b/>
          <w:bCs/>
          <w:color w:val="auto"/>
        </w:rPr>
        <w:t>except for MOB1_</w:t>
      </w:r>
      <w:r w:rsidR="001A5A6E">
        <w:rPr>
          <w:rFonts w:ascii="Franklin Gothic Book" w:hAnsi="Franklin Gothic Book" w:eastAsia="Calibri"/>
          <w:b/>
          <w:bCs/>
          <w:color w:val="auto"/>
        </w:rPr>
        <w:t>19 (“Other, please specify:”) and MOB1_20 (“None of the above”)</w:t>
      </w:r>
      <w:r w:rsidR="00433113">
        <w:rPr>
          <w:rFonts w:ascii="Franklin Gothic Book" w:hAnsi="Franklin Gothic Book" w:eastAsia="Calibri"/>
          <w:b/>
          <w:bCs/>
          <w:color w:val="auto"/>
        </w:rPr>
        <w:t>.</w:t>
      </w:r>
      <w:r>
        <w:rPr>
          <w:rFonts w:ascii="Franklin Gothic Book" w:hAnsi="Franklin Gothic Book" w:eastAsia="Calibri"/>
          <w:b/>
          <w:bCs/>
          <w:color w:val="auto"/>
        </w:rPr>
        <w:t xml:space="preserve"> </w:t>
      </w:r>
      <w:r w:rsidRPr="00447BEE">
        <w:rPr>
          <w:rFonts w:ascii="Franklin Gothic Book" w:hAnsi="Franklin Gothic Book" w:eastAsia="Calibri"/>
          <w:b/>
          <w:bCs/>
          <w:color w:val="auto"/>
        </w:rPr>
        <w:t>/</w:t>
      </w:r>
      <w:r>
        <w:rPr>
          <w:rFonts w:ascii="Franklin Gothic Book" w:hAnsi="Franklin Gothic Book" w:eastAsia="Calibri"/>
          <w:b/>
          <w:bCs/>
          <w:color w:val="auto"/>
        </w:rPr>
        <w:t>/</w:t>
      </w:r>
    </w:p>
    <w:p w:rsidRPr="00927525" w:rsidR="0039385C" w:rsidP="00704A64" w:rsidRDefault="0039385C" w14:paraId="070236E5" w14:textId="416A5281">
      <w:pPr>
        <w:spacing w:line="276" w:lineRule="auto"/>
        <w:contextualSpacing/>
        <w:rPr>
          <w:rFonts w:ascii="Franklin Gothic Book" w:hAnsi="Franklin Gothic Book" w:eastAsia="Calibri"/>
          <w:b/>
        </w:rPr>
      </w:pPr>
      <w:r>
        <w:rPr>
          <w:rFonts w:ascii="Franklin Gothic Book" w:hAnsi="Franklin Gothic Book" w:eastAsia="Calibri"/>
          <w:b/>
          <w:bCs/>
        </w:rPr>
        <w:t xml:space="preserve">// </w:t>
      </w:r>
      <w:r w:rsidRPr="0039385C">
        <w:rPr>
          <w:rFonts w:ascii="Franklin Gothic Book" w:hAnsi="Franklin Gothic Book" w:eastAsia="Calibri"/>
          <w:b/>
          <w:bCs/>
        </w:rPr>
        <w:t>Deselect other items if MOB1_20 is selected and vice versa.</w:t>
      </w:r>
      <w:r>
        <w:rPr>
          <w:rFonts w:ascii="Franklin Gothic Book" w:hAnsi="Franklin Gothic Book" w:eastAsia="Calibri"/>
          <w:b/>
          <w:bCs/>
        </w:rPr>
        <w:t xml:space="preserve"> //</w:t>
      </w:r>
    </w:p>
    <w:tbl>
      <w:tblPr>
        <w:tblStyle w:val="pptablecellsrightcolumns11"/>
        <w:tblW w:w="0" w:type="auto"/>
        <w:tblLook w:val="04A0" w:firstRow="1" w:lastRow="0" w:firstColumn="1" w:lastColumn="0" w:noHBand="0" w:noVBand="1"/>
      </w:tblPr>
      <w:tblGrid>
        <w:gridCol w:w="1885"/>
        <w:gridCol w:w="4950"/>
        <w:gridCol w:w="2515"/>
      </w:tblGrid>
      <w:tr w:rsidRPr="00927525" w:rsidR="001F044A" w:rsidTr="00AE16E4" w14:paraId="318B09B6" w14:textId="77777777">
        <w:tc>
          <w:tcPr>
            <w:tcW w:w="1885" w:type="dxa"/>
          </w:tcPr>
          <w:p w:rsidRPr="00927525" w:rsidR="001F044A" w:rsidP="00704A64" w:rsidRDefault="001F044A" w14:paraId="63C16DD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Name</w:t>
            </w:r>
          </w:p>
        </w:tc>
        <w:tc>
          <w:tcPr>
            <w:tcW w:w="4950" w:type="dxa"/>
          </w:tcPr>
          <w:p w:rsidRPr="00927525" w:rsidR="001F044A" w:rsidP="00704A64" w:rsidRDefault="001F044A" w14:paraId="0EA0FA2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Text</w:t>
            </w:r>
          </w:p>
        </w:tc>
        <w:tc>
          <w:tcPr>
            <w:tcW w:w="2515" w:type="dxa"/>
          </w:tcPr>
          <w:p w:rsidRPr="00927525" w:rsidR="001F044A" w:rsidP="00704A64" w:rsidRDefault="001F044A" w14:paraId="50AA54F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Variable Label</w:t>
            </w:r>
          </w:p>
        </w:tc>
      </w:tr>
      <w:tr w:rsidRPr="00927525" w:rsidR="001F044A" w:rsidTr="00AE16E4" w14:paraId="04AF8CEC" w14:textId="77777777">
        <w:tc>
          <w:tcPr>
            <w:tcW w:w="1885" w:type="dxa"/>
          </w:tcPr>
          <w:p w:rsidRPr="00927525" w:rsidR="001F044A" w:rsidP="00704A64" w:rsidRDefault="001F044A" w14:paraId="3E004D8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w:t>
            </w:r>
          </w:p>
        </w:tc>
        <w:tc>
          <w:tcPr>
            <w:tcW w:w="4950" w:type="dxa"/>
          </w:tcPr>
          <w:p w:rsidRPr="00927525" w:rsidR="001F044A" w:rsidP="00704A64" w:rsidRDefault="001F044A" w14:paraId="2CAA252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High blood pressure or hypertension</w:t>
            </w:r>
          </w:p>
        </w:tc>
        <w:tc>
          <w:tcPr>
            <w:tcW w:w="2515" w:type="dxa"/>
          </w:tcPr>
          <w:p w:rsidRPr="00927525" w:rsidR="001F044A" w:rsidP="00704A64" w:rsidRDefault="001F044A" w14:paraId="16603A7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 High blood pressure</w:t>
            </w:r>
          </w:p>
        </w:tc>
      </w:tr>
      <w:tr w:rsidRPr="00927525" w:rsidR="001F044A" w:rsidTr="00AE16E4" w14:paraId="0075A394" w14:textId="77777777">
        <w:tc>
          <w:tcPr>
            <w:tcW w:w="1885" w:type="dxa"/>
          </w:tcPr>
          <w:p w:rsidRPr="00927525" w:rsidR="001F044A" w:rsidP="00704A64" w:rsidRDefault="001F044A" w14:paraId="5DBDFB3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MOB1_2</w:t>
            </w:r>
          </w:p>
        </w:tc>
        <w:tc>
          <w:tcPr>
            <w:tcW w:w="4950" w:type="dxa"/>
          </w:tcPr>
          <w:p w:rsidRPr="00927525" w:rsidR="001F044A" w:rsidP="00704A64" w:rsidRDefault="001F044A" w14:paraId="5C5B8A1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Diabetes or high blood sugar</w:t>
            </w:r>
          </w:p>
        </w:tc>
        <w:tc>
          <w:tcPr>
            <w:tcW w:w="2515" w:type="dxa"/>
          </w:tcPr>
          <w:p w:rsidRPr="00927525" w:rsidR="001F044A" w:rsidP="00704A64" w:rsidRDefault="001F044A" w14:paraId="3ECE03D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MOB1_2: Diabetes </w:t>
            </w:r>
          </w:p>
        </w:tc>
      </w:tr>
      <w:tr w:rsidRPr="00927525" w:rsidR="001F044A" w:rsidTr="00AE16E4" w14:paraId="3DE369BF" w14:textId="77777777">
        <w:tc>
          <w:tcPr>
            <w:tcW w:w="1885" w:type="dxa"/>
          </w:tcPr>
          <w:p w:rsidRPr="00927525" w:rsidR="001F044A" w:rsidP="00704A64" w:rsidRDefault="001F044A" w14:paraId="3C1103C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MOB1_3</w:t>
            </w:r>
          </w:p>
        </w:tc>
        <w:tc>
          <w:tcPr>
            <w:tcW w:w="4950" w:type="dxa"/>
          </w:tcPr>
          <w:p w:rsidRPr="00927525" w:rsidR="001F044A" w:rsidP="00704A64" w:rsidRDefault="001F044A" w14:paraId="73CB178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High blood cholesterol level</w:t>
            </w:r>
          </w:p>
        </w:tc>
        <w:tc>
          <w:tcPr>
            <w:tcW w:w="2515" w:type="dxa"/>
          </w:tcPr>
          <w:p w:rsidRPr="00927525" w:rsidR="001F044A" w:rsidP="00704A64" w:rsidRDefault="001F044A" w14:paraId="51517AD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MOB1_3: High cholesterol</w:t>
            </w:r>
          </w:p>
        </w:tc>
      </w:tr>
      <w:tr w:rsidRPr="00927525" w:rsidR="001F044A" w:rsidTr="00AE16E4" w14:paraId="5AD9B8B0" w14:textId="77777777">
        <w:tc>
          <w:tcPr>
            <w:tcW w:w="1885" w:type="dxa"/>
          </w:tcPr>
          <w:p w:rsidRPr="00927525" w:rsidR="001F044A" w:rsidP="00704A64" w:rsidRDefault="001F044A" w14:paraId="585C88B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MOB1_4</w:t>
            </w:r>
          </w:p>
        </w:tc>
        <w:tc>
          <w:tcPr>
            <w:tcW w:w="4950" w:type="dxa"/>
          </w:tcPr>
          <w:p w:rsidRPr="00927525" w:rsidR="001F044A" w:rsidP="00704A64" w:rsidRDefault="001F044A" w14:paraId="70F5EDD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Cancer or a malignant tumor, excluding minor skin cancer </w:t>
            </w:r>
          </w:p>
        </w:tc>
        <w:tc>
          <w:tcPr>
            <w:tcW w:w="2515" w:type="dxa"/>
          </w:tcPr>
          <w:p w:rsidRPr="00927525" w:rsidR="001F044A" w:rsidP="00704A64" w:rsidRDefault="001F044A" w14:paraId="25B2E3C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MOB1_4: Cancer</w:t>
            </w:r>
          </w:p>
        </w:tc>
      </w:tr>
      <w:tr w:rsidRPr="00927525" w:rsidR="001F044A" w:rsidTr="00AE16E4" w14:paraId="7C0EBFD7" w14:textId="77777777">
        <w:tc>
          <w:tcPr>
            <w:tcW w:w="1885" w:type="dxa"/>
          </w:tcPr>
          <w:p w:rsidRPr="00927525" w:rsidR="001F044A" w:rsidP="00704A64" w:rsidRDefault="001F044A" w14:paraId="6D8F1EE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MOB1_5</w:t>
            </w:r>
          </w:p>
        </w:tc>
        <w:tc>
          <w:tcPr>
            <w:tcW w:w="4950" w:type="dxa"/>
          </w:tcPr>
          <w:p w:rsidRPr="00927525" w:rsidR="001F044A" w:rsidP="00704A64" w:rsidRDefault="001F044A" w14:paraId="26A0DA5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Lung disease such as chronic bronchitis or emphysema </w:t>
            </w:r>
          </w:p>
        </w:tc>
        <w:tc>
          <w:tcPr>
            <w:tcW w:w="2515" w:type="dxa"/>
            <w:vAlign w:val="bottom"/>
          </w:tcPr>
          <w:p w:rsidRPr="00927525" w:rsidR="001F044A" w:rsidP="00704A64" w:rsidRDefault="001F044A" w14:paraId="03E4D01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MOB1_5: Lung disease</w:t>
            </w:r>
          </w:p>
        </w:tc>
      </w:tr>
      <w:tr w:rsidRPr="00927525" w:rsidR="001F044A" w:rsidTr="00AE16E4" w14:paraId="460CEE38" w14:textId="77777777">
        <w:tc>
          <w:tcPr>
            <w:tcW w:w="1885" w:type="dxa"/>
          </w:tcPr>
          <w:p w:rsidRPr="00927525" w:rsidR="001F044A" w:rsidP="00704A64" w:rsidRDefault="001F044A" w14:paraId="5CE286A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MOB1_6</w:t>
            </w:r>
          </w:p>
        </w:tc>
        <w:tc>
          <w:tcPr>
            <w:tcW w:w="4950" w:type="dxa"/>
          </w:tcPr>
          <w:p w:rsidRPr="00927525" w:rsidR="001F044A" w:rsidP="00704A64" w:rsidRDefault="001F044A" w14:paraId="79539B2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 heart attack, coronary heart disease, angina, congestive heart failure, or other heart problems </w:t>
            </w:r>
          </w:p>
        </w:tc>
        <w:tc>
          <w:tcPr>
            <w:tcW w:w="2515" w:type="dxa"/>
            <w:vAlign w:val="bottom"/>
          </w:tcPr>
          <w:p w:rsidRPr="00927525" w:rsidR="001F044A" w:rsidP="00704A64" w:rsidRDefault="001F044A" w14:paraId="177386F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MOB1_6: Heart attack</w:t>
            </w:r>
          </w:p>
        </w:tc>
      </w:tr>
      <w:tr w:rsidRPr="00927525" w:rsidR="001F044A" w:rsidTr="00AE16E4" w14:paraId="50672BDF" w14:textId="77777777">
        <w:tc>
          <w:tcPr>
            <w:tcW w:w="1885" w:type="dxa"/>
          </w:tcPr>
          <w:p w:rsidRPr="00927525" w:rsidR="001F044A" w:rsidP="00704A64" w:rsidRDefault="001F044A" w14:paraId="791BC14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MOB1_7</w:t>
            </w:r>
          </w:p>
        </w:tc>
        <w:tc>
          <w:tcPr>
            <w:tcW w:w="4950" w:type="dxa"/>
          </w:tcPr>
          <w:p w:rsidRPr="00927525" w:rsidR="001F044A" w:rsidP="00704A64" w:rsidRDefault="001F044A" w14:paraId="38D34A1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 stroke </w:t>
            </w:r>
          </w:p>
        </w:tc>
        <w:tc>
          <w:tcPr>
            <w:tcW w:w="2515" w:type="dxa"/>
            <w:vAlign w:val="bottom"/>
          </w:tcPr>
          <w:p w:rsidRPr="00927525" w:rsidR="001F044A" w:rsidP="00704A64" w:rsidRDefault="001F044A" w14:paraId="1CCF1BB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MOB1_7: </w:t>
            </w:r>
            <w:r w:rsidRPr="00927525">
              <w:rPr>
                <w:rFonts w:ascii="Franklin Gothic Book" w:hAnsi="Franklin Gothic Book" w:eastAsia="Calibri" w:cs="Calibri"/>
                <w:color w:val="000000"/>
              </w:rPr>
              <w:t>Stroke</w:t>
            </w:r>
          </w:p>
        </w:tc>
      </w:tr>
      <w:tr w:rsidRPr="00927525" w:rsidR="001F044A" w:rsidTr="00AE16E4" w14:paraId="0C6DEEB7" w14:textId="77777777">
        <w:tc>
          <w:tcPr>
            <w:tcW w:w="1885" w:type="dxa"/>
          </w:tcPr>
          <w:p w:rsidRPr="00927525" w:rsidR="001F044A" w:rsidP="00704A64" w:rsidRDefault="001F044A" w14:paraId="210AF58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MOB1_8</w:t>
            </w:r>
          </w:p>
        </w:tc>
        <w:tc>
          <w:tcPr>
            <w:tcW w:w="4950" w:type="dxa"/>
          </w:tcPr>
          <w:p w:rsidRPr="00927525" w:rsidR="001F044A" w:rsidP="00704A64" w:rsidRDefault="001F044A" w14:paraId="3C7A555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Any emotional, nervous, or psychiatric problem </w:t>
            </w:r>
          </w:p>
        </w:tc>
        <w:tc>
          <w:tcPr>
            <w:tcW w:w="2515" w:type="dxa"/>
            <w:vAlign w:val="bottom"/>
          </w:tcPr>
          <w:p w:rsidRPr="00927525" w:rsidR="001F044A" w:rsidP="00704A64" w:rsidRDefault="001F044A" w14:paraId="3C2903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MOB1_8: Psychiatric problem</w:t>
            </w:r>
          </w:p>
        </w:tc>
      </w:tr>
      <w:tr w:rsidRPr="00927525" w:rsidR="001F044A" w:rsidTr="00AE16E4" w14:paraId="759E4DE1" w14:textId="77777777">
        <w:tc>
          <w:tcPr>
            <w:tcW w:w="1885" w:type="dxa"/>
          </w:tcPr>
          <w:p w:rsidRPr="00927525" w:rsidR="001F044A" w:rsidP="00704A64" w:rsidRDefault="001F044A" w14:paraId="706B94C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MOB1_9</w:t>
            </w:r>
          </w:p>
        </w:tc>
        <w:tc>
          <w:tcPr>
            <w:tcW w:w="4950" w:type="dxa"/>
          </w:tcPr>
          <w:p w:rsidRPr="00927525" w:rsidR="001F044A" w:rsidP="00704A64" w:rsidRDefault="001F044A" w14:paraId="6A36ABB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Alzheimer’s disease </w:t>
            </w:r>
          </w:p>
        </w:tc>
        <w:tc>
          <w:tcPr>
            <w:tcW w:w="2515" w:type="dxa"/>
            <w:vAlign w:val="bottom"/>
          </w:tcPr>
          <w:p w:rsidRPr="00927525" w:rsidR="001F044A" w:rsidP="00704A64" w:rsidRDefault="001F044A" w14:paraId="4E678D2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MOB1_9: Alzheimer’s</w:t>
            </w:r>
          </w:p>
        </w:tc>
      </w:tr>
      <w:tr w:rsidRPr="00927525" w:rsidR="001F044A" w:rsidTr="00AE16E4" w14:paraId="4BA23670" w14:textId="77777777">
        <w:tc>
          <w:tcPr>
            <w:tcW w:w="1885" w:type="dxa"/>
          </w:tcPr>
          <w:p w:rsidRPr="00927525" w:rsidR="001F044A" w:rsidP="00704A64" w:rsidRDefault="001F044A" w14:paraId="551EAC9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MOB1_10</w:t>
            </w:r>
          </w:p>
        </w:tc>
        <w:tc>
          <w:tcPr>
            <w:tcW w:w="4950" w:type="dxa"/>
          </w:tcPr>
          <w:p w:rsidRPr="00927525" w:rsidR="001F044A" w:rsidP="00704A64" w:rsidRDefault="001F044A" w14:paraId="14D026C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Dementia, </w:t>
            </w:r>
            <w:proofErr w:type="gramStart"/>
            <w:r w:rsidRPr="00927525">
              <w:rPr>
                <w:rFonts w:ascii="Franklin Gothic Book" w:hAnsi="Franklin Gothic Book" w:eastAsia="Calibri"/>
              </w:rPr>
              <w:t>senility</w:t>
            </w:r>
            <w:proofErr w:type="gramEnd"/>
            <w:r w:rsidRPr="00927525">
              <w:rPr>
                <w:rFonts w:ascii="Franklin Gothic Book" w:hAnsi="Franklin Gothic Book" w:eastAsia="Calibri"/>
              </w:rPr>
              <w:t xml:space="preserve"> or any other serious memory impairment </w:t>
            </w:r>
          </w:p>
        </w:tc>
        <w:tc>
          <w:tcPr>
            <w:tcW w:w="2515" w:type="dxa"/>
            <w:vAlign w:val="bottom"/>
          </w:tcPr>
          <w:p w:rsidRPr="00927525" w:rsidR="001F044A" w:rsidP="00704A64" w:rsidRDefault="001F044A" w14:paraId="106D49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MOB1_10: Dementia</w:t>
            </w:r>
          </w:p>
        </w:tc>
      </w:tr>
      <w:tr w:rsidRPr="00927525" w:rsidR="001F044A" w:rsidTr="00AE16E4" w14:paraId="5916A2CA" w14:textId="77777777">
        <w:tc>
          <w:tcPr>
            <w:tcW w:w="1885" w:type="dxa"/>
          </w:tcPr>
          <w:p w:rsidRPr="00927525" w:rsidR="001F044A" w:rsidP="00704A64" w:rsidRDefault="001F044A" w14:paraId="290F3F4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MOB1_11</w:t>
            </w:r>
          </w:p>
        </w:tc>
        <w:tc>
          <w:tcPr>
            <w:tcW w:w="4950" w:type="dxa"/>
          </w:tcPr>
          <w:p w:rsidRPr="00927525" w:rsidR="001F044A" w:rsidP="00704A64" w:rsidRDefault="001F044A" w14:paraId="48FA6EE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Arthritis or rheumatism </w:t>
            </w:r>
          </w:p>
        </w:tc>
        <w:tc>
          <w:tcPr>
            <w:tcW w:w="2515" w:type="dxa"/>
            <w:vAlign w:val="bottom"/>
          </w:tcPr>
          <w:p w:rsidRPr="00927525" w:rsidR="001F044A" w:rsidP="00704A64" w:rsidRDefault="001F044A" w14:paraId="4A7DD9B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MOB1_11: Arthritis/rheumatism</w:t>
            </w:r>
          </w:p>
        </w:tc>
      </w:tr>
      <w:tr w:rsidRPr="00927525" w:rsidR="001F044A" w:rsidTr="00AE16E4" w14:paraId="538FA5C9" w14:textId="77777777">
        <w:tc>
          <w:tcPr>
            <w:tcW w:w="1885" w:type="dxa"/>
          </w:tcPr>
          <w:p w:rsidRPr="00927525" w:rsidR="001F044A" w:rsidP="00704A64" w:rsidRDefault="001F044A" w14:paraId="547000A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MOB1_12</w:t>
            </w:r>
          </w:p>
        </w:tc>
        <w:tc>
          <w:tcPr>
            <w:tcW w:w="4950" w:type="dxa"/>
          </w:tcPr>
          <w:p w:rsidRPr="00927525" w:rsidR="001F044A" w:rsidP="00704A64" w:rsidRDefault="001F044A" w14:paraId="67D56493"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rPr>
              <w:t>Asthma</w:t>
            </w:r>
          </w:p>
        </w:tc>
        <w:tc>
          <w:tcPr>
            <w:tcW w:w="2515" w:type="dxa"/>
          </w:tcPr>
          <w:p w:rsidRPr="00927525" w:rsidR="001F044A" w:rsidP="00704A64" w:rsidRDefault="001F044A" w14:paraId="008042C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MOB1_12: Asthma</w:t>
            </w:r>
          </w:p>
        </w:tc>
      </w:tr>
      <w:tr w:rsidRPr="00927525" w:rsidR="001F044A" w:rsidTr="00AE16E4" w14:paraId="01AD5EBF" w14:textId="77777777">
        <w:tc>
          <w:tcPr>
            <w:tcW w:w="1885" w:type="dxa"/>
          </w:tcPr>
          <w:p w:rsidRPr="00927525" w:rsidR="001F044A" w:rsidP="00704A64" w:rsidRDefault="001F044A" w14:paraId="48D7FEC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MOB1_13</w:t>
            </w:r>
          </w:p>
        </w:tc>
        <w:tc>
          <w:tcPr>
            <w:tcW w:w="4950" w:type="dxa"/>
          </w:tcPr>
          <w:p w:rsidRPr="00927525" w:rsidR="001F044A" w:rsidP="00704A64" w:rsidRDefault="001F044A" w14:paraId="215575FA"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rPr>
              <w:t>Cerebrovascular disease (affects blood vessels and blood supply to the brain)</w:t>
            </w:r>
          </w:p>
        </w:tc>
        <w:tc>
          <w:tcPr>
            <w:tcW w:w="2515" w:type="dxa"/>
          </w:tcPr>
          <w:p w:rsidRPr="00927525" w:rsidR="001F044A" w:rsidP="00704A64" w:rsidRDefault="001F044A" w14:paraId="669BCA5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MOB1_13: Cerebrovascular disease </w:t>
            </w:r>
          </w:p>
        </w:tc>
      </w:tr>
      <w:tr w:rsidRPr="00927525" w:rsidR="001F044A" w:rsidTr="00AE16E4" w14:paraId="7FC2E5CB" w14:textId="77777777">
        <w:tc>
          <w:tcPr>
            <w:tcW w:w="1885" w:type="dxa"/>
          </w:tcPr>
          <w:p w:rsidRPr="00927525" w:rsidR="001F044A" w:rsidP="00704A64" w:rsidRDefault="001F044A" w14:paraId="7318664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MOB1_14</w:t>
            </w:r>
          </w:p>
        </w:tc>
        <w:tc>
          <w:tcPr>
            <w:tcW w:w="4950" w:type="dxa"/>
          </w:tcPr>
          <w:p w:rsidRPr="00927525" w:rsidR="001F044A" w:rsidP="00704A64" w:rsidRDefault="001F044A" w14:paraId="0A18A809"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rPr>
              <w:t>Chronic kidney disease</w:t>
            </w:r>
          </w:p>
        </w:tc>
        <w:tc>
          <w:tcPr>
            <w:tcW w:w="2515" w:type="dxa"/>
          </w:tcPr>
          <w:p w:rsidRPr="00927525" w:rsidR="001F044A" w:rsidP="00704A64" w:rsidRDefault="001F044A" w14:paraId="6EF31D9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MOB1_14: Chronic kidney disease</w:t>
            </w:r>
          </w:p>
        </w:tc>
      </w:tr>
      <w:tr w:rsidRPr="00927525" w:rsidR="001F044A" w:rsidTr="00AE16E4" w14:paraId="7DE08E9F" w14:textId="77777777">
        <w:tc>
          <w:tcPr>
            <w:tcW w:w="1885" w:type="dxa"/>
          </w:tcPr>
          <w:p w:rsidRPr="00927525" w:rsidR="001F044A" w:rsidP="00704A64" w:rsidRDefault="001F044A" w14:paraId="72F6A8E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MOB1_15</w:t>
            </w:r>
          </w:p>
        </w:tc>
        <w:tc>
          <w:tcPr>
            <w:tcW w:w="4950" w:type="dxa"/>
          </w:tcPr>
          <w:p w:rsidRPr="00927525" w:rsidR="001F044A" w:rsidP="00704A64" w:rsidRDefault="001F044A" w14:paraId="7BBBD354"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rPr>
              <w:t>Sickle cell disease</w:t>
            </w:r>
          </w:p>
        </w:tc>
        <w:tc>
          <w:tcPr>
            <w:tcW w:w="2515" w:type="dxa"/>
          </w:tcPr>
          <w:p w:rsidRPr="00927525" w:rsidR="001F044A" w:rsidP="00704A64" w:rsidRDefault="001F044A" w14:paraId="6FA73D1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MOB1_15: Sickle cell disease</w:t>
            </w:r>
          </w:p>
        </w:tc>
      </w:tr>
      <w:tr w:rsidRPr="00927525" w:rsidR="001F044A" w:rsidTr="00AE16E4" w14:paraId="6C94B2B5" w14:textId="77777777">
        <w:tc>
          <w:tcPr>
            <w:tcW w:w="1885" w:type="dxa"/>
          </w:tcPr>
          <w:p w:rsidRPr="00927525" w:rsidR="001F044A" w:rsidP="00704A64" w:rsidRDefault="001F044A" w14:paraId="2ACC6B2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MOB1_16</w:t>
            </w:r>
          </w:p>
        </w:tc>
        <w:tc>
          <w:tcPr>
            <w:tcW w:w="4950" w:type="dxa"/>
          </w:tcPr>
          <w:p w:rsidRPr="00927525" w:rsidR="001F044A" w:rsidP="00704A64" w:rsidRDefault="001F044A" w14:paraId="7F37F868"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rPr>
              <w:t>Liver disease, including end-stage liver disease</w:t>
            </w:r>
          </w:p>
        </w:tc>
        <w:tc>
          <w:tcPr>
            <w:tcW w:w="2515" w:type="dxa"/>
            <w:vAlign w:val="bottom"/>
          </w:tcPr>
          <w:p w:rsidRPr="00927525" w:rsidR="001F044A" w:rsidP="00704A64" w:rsidRDefault="001F044A" w14:paraId="214198E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MOB1_16: Liver disease</w:t>
            </w:r>
          </w:p>
        </w:tc>
      </w:tr>
      <w:tr w:rsidRPr="00927525" w:rsidR="001F044A" w:rsidTr="00AE16E4" w14:paraId="11C6291D" w14:textId="77777777">
        <w:tc>
          <w:tcPr>
            <w:tcW w:w="1885" w:type="dxa"/>
          </w:tcPr>
          <w:p w:rsidRPr="00927525" w:rsidR="001F044A" w:rsidP="00704A64" w:rsidRDefault="001F044A" w14:paraId="1F98B83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MOB1_17</w:t>
            </w:r>
          </w:p>
        </w:tc>
        <w:tc>
          <w:tcPr>
            <w:tcW w:w="4950" w:type="dxa"/>
          </w:tcPr>
          <w:p w:rsidRPr="00927525" w:rsidR="001F044A" w:rsidP="00704A64" w:rsidRDefault="001F044A" w14:paraId="40DF4C7A"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cs="Calibri"/>
                <w:color w:val="000000"/>
              </w:rPr>
              <w:t>A compromised immune system</w:t>
            </w:r>
          </w:p>
        </w:tc>
        <w:tc>
          <w:tcPr>
            <w:tcW w:w="2515" w:type="dxa"/>
            <w:vAlign w:val="bottom"/>
          </w:tcPr>
          <w:p w:rsidRPr="00927525" w:rsidR="001F044A" w:rsidP="00704A64" w:rsidRDefault="001F044A" w14:paraId="5185B6E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MOB1_17: C</w:t>
            </w:r>
            <w:r w:rsidRPr="00927525">
              <w:rPr>
                <w:rFonts w:ascii="Franklin Gothic Book" w:hAnsi="Franklin Gothic Book" w:eastAsia="Calibri" w:cs="Calibri"/>
                <w:color w:val="000000"/>
              </w:rPr>
              <w:t>ompromised immune system</w:t>
            </w:r>
          </w:p>
        </w:tc>
      </w:tr>
      <w:tr w:rsidRPr="00927525" w:rsidR="001F044A" w:rsidTr="00AE16E4" w14:paraId="47F4A2E8" w14:textId="77777777">
        <w:tc>
          <w:tcPr>
            <w:tcW w:w="1885" w:type="dxa"/>
          </w:tcPr>
          <w:p w:rsidRPr="00927525" w:rsidR="001F044A" w:rsidP="00704A64" w:rsidRDefault="001F044A" w14:paraId="7A2400A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MOB1_18</w:t>
            </w:r>
          </w:p>
        </w:tc>
        <w:tc>
          <w:tcPr>
            <w:tcW w:w="4950" w:type="dxa"/>
          </w:tcPr>
          <w:p w:rsidRPr="00927525" w:rsidR="001F044A" w:rsidP="00704A64" w:rsidRDefault="001F044A" w14:paraId="523A96BB"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cs="Calibri"/>
                <w:color w:val="000000"/>
              </w:rPr>
              <w:t>Overweight or obesity</w:t>
            </w:r>
          </w:p>
        </w:tc>
        <w:tc>
          <w:tcPr>
            <w:tcW w:w="2515" w:type="dxa"/>
            <w:vAlign w:val="bottom"/>
          </w:tcPr>
          <w:p w:rsidRPr="00927525" w:rsidR="001F044A" w:rsidP="00704A64" w:rsidRDefault="001F044A" w14:paraId="2CB5727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 xml:space="preserve">MOB1_18: </w:t>
            </w:r>
            <w:r w:rsidRPr="00927525">
              <w:rPr>
                <w:rFonts w:ascii="Franklin Gothic Book" w:hAnsi="Franklin Gothic Book" w:eastAsia="Calibri" w:cs="Calibri"/>
                <w:color w:val="000000"/>
              </w:rPr>
              <w:t>Overweight/obesity</w:t>
            </w:r>
          </w:p>
        </w:tc>
      </w:tr>
      <w:tr w:rsidRPr="00927525" w:rsidR="001F044A" w:rsidTr="00AE16E4" w14:paraId="02F54F7E" w14:textId="77777777">
        <w:tc>
          <w:tcPr>
            <w:tcW w:w="1885" w:type="dxa"/>
          </w:tcPr>
          <w:p w:rsidRPr="00927525" w:rsidR="001F044A" w:rsidP="00704A64" w:rsidRDefault="001F044A" w14:paraId="0F1A852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MOB1_19</w:t>
            </w:r>
          </w:p>
        </w:tc>
        <w:tc>
          <w:tcPr>
            <w:tcW w:w="4950" w:type="dxa"/>
          </w:tcPr>
          <w:p w:rsidRPr="00927525" w:rsidR="001F044A" w:rsidP="00704A64" w:rsidRDefault="001F044A" w14:paraId="0773386F"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rPr>
              <w:t>Other, please specify: [TEXTBOX]</w:t>
            </w:r>
          </w:p>
        </w:tc>
        <w:tc>
          <w:tcPr>
            <w:tcW w:w="2515" w:type="dxa"/>
            <w:vAlign w:val="bottom"/>
          </w:tcPr>
          <w:p w:rsidRPr="00927525" w:rsidR="001F044A" w:rsidP="00704A64" w:rsidRDefault="001F044A" w14:paraId="6A48B930" w14:textId="7ADBBFEC">
            <w:pPr>
              <w:spacing w:line="276" w:lineRule="auto"/>
              <w:contextualSpacing/>
              <w:rPr>
                <w:rFonts w:ascii="Franklin Gothic Book" w:hAnsi="Franklin Gothic Book" w:eastAsia="Calibri"/>
              </w:rPr>
            </w:pPr>
            <w:r w:rsidRPr="00927525">
              <w:rPr>
                <w:rFonts w:ascii="Franklin Gothic Book" w:hAnsi="Franklin Gothic Book" w:eastAsia="Calibri"/>
              </w:rPr>
              <w:t>MOB1_19: Other</w:t>
            </w:r>
            <w:r w:rsidR="00B21DE6">
              <w:rPr>
                <w:rFonts w:ascii="Franklin Gothic Book" w:hAnsi="Franklin Gothic Book" w:eastAsia="Calibri"/>
              </w:rPr>
              <w:t xml:space="preserve"> health conditions</w:t>
            </w:r>
          </w:p>
        </w:tc>
      </w:tr>
      <w:tr w:rsidRPr="00927525" w:rsidR="001F044A" w:rsidTr="00AE16E4" w14:paraId="50C799DE" w14:textId="77777777">
        <w:tc>
          <w:tcPr>
            <w:tcW w:w="1885" w:type="dxa"/>
          </w:tcPr>
          <w:p w:rsidRPr="00927525" w:rsidR="001F044A" w:rsidP="00704A64" w:rsidRDefault="001F044A" w14:paraId="17F73B3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MOB1_20</w:t>
            </w:r>
          </w:p>
        </w:tc>
        <w:tc>
          <w:tcPr>
            <w:tcW w:w="4950" w:type="dxa"/>
            <w:vAlign w:val="bottom"/>
          </w:tcPr>
          <w:p w:rsidRPr="00927525" w:rsidR="001F044A" w:rsidP="00704A64" w:rsidRDefault="001F044A" w14:paraId="02A7676E" w14:textId="77777777">
            <w:pPr>
              <w:spacing w:line="276" w:lineRule="auto"/>
              <w:contextualSpacing/>
              <w:rPr>
                <w:rFonts w:ascii="Franklin Gothic Book" w:hAnsi="Franklin Gothic Book" w:eastAsia="Calibri" w:cs="Calibri"/>
                <w:color w:val="000000"/>
              </w:rPr>
            </w:pPr>
            <w:r w:rsidRPr="00927525">
              <w:rPr>
                <w:rFonts w:ascii="Franklin Gothic Book" w:hAnsi="Franklin Gothic Book" w:eastAsia="Calibri" w:cs="Calibri"/>
                <w:color w:val="000000"/>
              </w:rPr>
              <w:t>None of the above</w:t>
            </w:r>
          </w:p>
        </w:tc>
        <w:tc>
          <w:tcPr>
            <w:tcW w:w="2515" w:type="dxa"/>
            <w:vAlign w:val="bottom"/>
          </w:tcPr>
          <w:p w:rsidRPr="00927525" w:rsidR="001F044A" w:rsidP="00704A64" w:rsidRDefault="001F044A" w14:paraId="6B37A526" w14:textId="39DE6938">
            <w:pPr>
              <w:spacing w:line="276" w:lineRule="auto"/>
              <w:contextualSpacing/>
              <w:rPr>
                <w:rFonts w:ascii="Franklin Gothic Book" w:hAnsi="Franklin Gothic Book" w:eastAsia="Calibri"/>
              </w:rPr>
            </w:pPr>
            <w:r w:rsidRPr="00927525">
              <w:rPr>
                <w:rFonts w:ascii="Franklin Gothic Book" w:hAnsi="Franklin Gothic Book" w:eastAsia="Calibri"/>
              </w:rPr>
              <w:t>MOB_1_20: None of the above</w:t>
            </w:r>
            <w:r w:rsidR="00B21DE6">
              <w:rPr>
                <w:rFonts w:ascii="Franklin Gothic Book" w:hAnsi="Franklin Gothic Book" w:eastAsia="Calibri"/>
              </w:rPr>
              <w:t xml:space="preserve"> health conditions</w:t>
            </w:r>
          </w:p>
        </w:tc>
      </w:tr>
    </w:tbl>
    <w:p w:rsidRPr="00927525" w:rsidR="001F044A" w:rsidP="00704A64" w:rsidRDefault="001F044A" w14:paraId="1466BC2F" w14:textId="77777777">
      <w:pPr>
        <w:spacing w:line="276" w:lineRule="auto"/>
        <w:contextualSpacing/>
        <w:rPr>
          <w:rFonts w:ascii="Franklin Gothic Book" w:hAnsi="Franklin Gothic Book" w:eastAsia="Calibri"/>
          <w:b/>
        </w:rPr>
      </w:pPr>
    </w:p>
    <w:tbl>
      <w:tblPr>
        <w:tblStyle w:val="TableGrid22"/>
        <w:tblW w:w="0" w:type="auto"/>
        <w:tblInd w:w="0" w:type="dxa"/>
        <w:tblLook w:val="04A0" w:firstRow="1" w:lastRow="0" w:firstColumn="1" w:lastColumn="0" w:noHBand="0" w:noVBand="1"/>
      </w:tblPr>
      <w:tblGrid>
        <w:gridCol w:w="1233"/>
        <w:gridCol w:w="4252"/>
      </w:tblGrid>
      <w:tr w:rsidRPr="00927525" w:rsidR="001F044A" w:rsidTr="00AE16E4" w14:paraId="4303BC90" w14:textId="77777777">
        <w:trPr>
          <w:trHeight w:val="261"/>
        </w:trPr>
        <w:tc>
          <w:tcPr>
            <w:tcW w:w="1233" w:type="dxa"/>
          </w:tcPr>
          <w:p w:rsidRPr="00927525" w:rsidR="001F044A" w:rsidP="00704A64" w:rsidRDefault="001F044A" w14:paraId="444E0515"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4252" w:type="dxa"/>
          </w:tcPr>
          <w:p w:rsidRPr="00927525" w:rsidR="001F044A" w:rsidP="00704A64" w:rsidRDefault="001F044A" w14:paraId="0025BE57"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3F30188A" w14:textId="77777777">
        <w:trPr>
          <w:trHeight w:val="261"/>
        </w:trPr>
        <w:tc>
          <w:tcPr>
            <w:tcW w:w="1233" w:type="dxa"/>
          </w:tcPr>
          <w:p w:rsidRPr="00927525" w:rsidR="001F044A" w:rsidP="00704A64" w:rsidRDefault="001F044A" w14:paraId="0165B98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4252" w:type="dxa"/>
          </w:tcPr>
          <w:p w:rsidRPr="00927525" w:rsidR="001F044A" w:rsidP="00704A64" w:rsidRDefault="001F044A" w14:paraId="368C4B4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6844A7FA" w14:textId="77777777">
        <w:trPr>
          <w:trHeight w:val="261"/>
        </w:trPr>
        <w:tc>
          <w:tcPr>
            <w:tcW w:w="1233" w:type="dxa"/>
          </w:tcPr>
          <w:p w:rsidRPr="00927525" w:rsidR="001F044A" w:rsidP="00704A64" w:rsidRDefault="001F044A" w14:paraId="332A4B3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4252" w:type="dxa"/>
          </w:tcPr>
          <w:p w:rsidRPr="00927525" w:rsidR="001F044A" w:rsidP="00704A64" w:rsidRDefault="001F044A" w14:paraId="789431B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50E3A861" w14:textId="77777777">
        <w:trPr>
          <w:trHeight w:val="261"/>
        </w:trPr>
        <w:tc>
          <w:tcPr>
            <w:tcW w:w="1233" w:type="dxa"/>
          </w:tcPr>
          <w:p w:rsidRPr="00927525" w:rsidR="001F044A" w:rsidP="00704A64" w:rsidRDefault="001F044A" w14:paraId="2CED01F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4252" w:type="dxa"/>
          </w:tcPr>
          <w:p w:rsidRPr="00927525" w:rsidR="001F044A" w:rsidP="00704A64" w:rsidRDefault="00BE5257" w14:paraId="1B70C935" w14:textId="39A1EAB8">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48BF7EEF" w14:textId="77777777">
      <w:pPr>
        <w:spacing w:line="276" w:lineRule="auto"/>
        <w:contextualSpacing/>
        <w:rPr>
          <w:rFonts w:ascii="Franklin Gothic Book" w:hAnsi="Franklin Gothic Book" w:eastAsia="Calibri"/>
          <w:b/>
          <w:bCs/>
        </w:rPr>
      </w:pPr>
    </w:p>
    <w:p w:rsidRPr="00927525" w:rsidR="001F044A" w:rsidP="00704A64" w:rsidRDefault="001F044A" w14:paraId="75756DAA" w14:textId="77777777">
      <w:pPr>
        <w:spacing w:line="276" w:lineRule="auto"/>
        <w:contextualSpacing/>
        <w:rPr>
          <w:rFonts w:ascii="Franklin Gothic Book" w:hAnsi="Franklin Gothic Book" w:eastAsia="Calibri"/>
          <w:b/>
          <w:bCs/>
        </w:rPr>
      </w:pPr>
    </w:p>
    <w:p w:rsidRPr="00927525" w:rsidR="001F044A" w:rsidP="00704A64" w:rsidRDefault="001F044A" w14:paraId="34FD009B"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MOB2</w:t>
      </w:r>
    </w:p>
    <w:p w:rsidRPr="00927525" w:rsidR="001F044A" w:rsidP="00704A64" w:rsidRDefault="001F044A" w14:paraId="690CF8DF"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Single Punch</w:t>
      </w:r>
    </w:p>
    <w:p w:rsidRPr="00927525" w:rsidR="001F044A" w:rsidP="00704A64" w:rsidRDefault="001F044A" w14:paraId="31B4768D"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MOB2</w:t>
      </w:r>
    </w:p>
    <w:p w:rsidRPr="00927525" w:rsidR="001F044A" w:rsidP="00704A64" w:rsidRDefault="001F044A" w14:paraId="7334DC81"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Are you currently pregnant?</w:t>
      </w:r>
    </w:p>
    <w:p w:rsidRPr="00927525" w:rsidR="001F044A" w:rsidP="00704A64" w:rsidRDefault="001F044A" w14:paraId="4DFC4689"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Label: </w:t>
      </w:r>
      <w:r w:rsidRPr="00927525">
        <w:rPr>
          <w:rFonts w:ascii="Franklin Gothic Book" w:hAnsi="Franklin Gothic Book" w:eastAsia="Calibri"/>
        </w:rPr>
        <w:t>MOB2: Pregnancy status</w:t>
      </w:r>
    </w:p>
    <w:p w:rsidRPr="00927525" w:rsidR="001F044A" w:rsidP="00704A64" w:rsidRDefault="001F044A" w14:paraId="622AD168" w14:textId="36FD7895">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 Ask if </w:t>
      </w:r>
      <w:r w:rsidR="00AF3AC9">
        <w:rPr>
          <w:rFonts w:ascii="Franklin Gothic Book" w:hAnsi="Franklin Gothic Book" w:eastAsia="Calibri"/>
          <w:b/>
          <w:bCs/>
        </w:rPr>
        <w:t>S_GENDER</w:t>
      </w:r>
      <w:r w:rsidR="002A4713">
        <w:rPr>
          <w:rFonts w:ascii="Franklin Gothic Book" w:hAnsi="Franklin Gothic Book" w:eastAsia="Calibri"/>
          <w:b/>
          <w:bCs/>
        </w:rPr>
        <w:t xml:space="preserve"> (NORC frame variable)</w:t>
      </w:r>
      <w:r w:rsidR="00AF3AC9">
        <w:rPr>
          <w:rFonts w:ascii="Franklin Gothic Book" w:hAnsi="Franklin Gothic Book" w:eastAsia="Calibri"/>
          <w:b/>
          <w:bCs/>
        </w:rPr>
        <w:t xml:space="preserve"> = 2</w:t>
      </w:r>
      <w:r w:rsidR="002A4713">
        <w:rPr>
          <w:rFonts w:ascii="Franklin Gothic Book" w:hAnsi="Franklin Gothic Book" w:eastAsia="Calibri"/>
          <w:b/>
          <w:bCs/>
        </w:rPr>
        <w:t xml:space="preserve"> (Female)</w:t>
      </w:r>
      <w:r w:rsidRPr="00927525">
        <w:rPr>
          <w:rFonts w:ascii="Franklin Gothic Book" w:hAnsi="Franklin Gothic Book" w:eastAsia="Calibri"/>
          <w:b/>
          <w:bCs/>
        </w:rPr>
        <w:t>. //</w:t>
      </w:r>
    </w:p>
    <w:tbl>
      <w:tblPr>
        <w:tblStyle w:val="pptablecellsrightcolumns11"/>
        <w:tblW w:w="0" w:type="auto"/>
        <w:tblLook w:val="04A0" w:firstRow="1" w:lastRow="0" w:firstColumn="1" w:lastColumn="0" w:noHBand="0" w:noVBand="1"/>
      </w:tblPr>
      <w:tblGrid>
        <w:gridCol w:w="985"/>
        <w:gridCol w:w="8365"/>
      </w:tblGrid>
      <w:tr w:rsidRPr="00927525" w:rsidR="001F044A" w:rsidTr="00AE16E4" w14:paraId="6FF0AE83" w14:textId="77777777">
        <w:tc>
          <w:tcPr>
            <w:tcW w:w="985" w:type="dxa"/>
          </w:tcPr>
          <w:p w:rsidRPr="00927525" w:rsidR="001F044A" w:rsidP="00704A64" w:rsidRDefault="001F044A" w14:paraId="1FB0623E"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8365" w:type="dxa"/>
          </w:tcPr>
          <w:p w:rsidRPr="00927525" w:rsidR="001F044A" w:rsidP="00704A64" w:rsidRDefault="001F044A" w14:paraId="4CB5A7BC"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40B0F222" w14:textId="77777777">
        <w:tc>
          <w:tcPr>
            <w:tcW w:w="985" w:type="dxa"/>
          </w:tcPr>
          <w:p w:rsidRPr="00927525" w:rsidR="001F044A" w:rsidP="00704A64" w:rsidRDefault="001F044A" w14:paraId="7F63C1E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8365" w:type="dxa"/>
          </w:tcPr>
          <w:p w:rsidRPr="00927525" w:rsidR="001F044A" w:rsidP="00704A64" w:rsidRDefault="001F044A" w14:paraId="3112FE4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4B86A6D4" w14:textId="77777777">
        <w:tc>
          <w:tcPr>
            <w:tcW w:w="985" w:type="dxa"/>
          </w:tcPr>
          <w:p w:rsidRPr="00927525" w:rsidR="001F044A" w:rsidP="00704A64" w:rsidRDefault="001F044A" w14:paraId="5F45D91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8365" w:type="dxa"/>
          </w:tcPr>
          <w:p w:rsidRPr="00927525" w:rsidR="001F044A" w:rsidP="00704A64" w:rsidRDefault="001F044A" w14:paraId="15A73AC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60AA1334" w14:textId="77777777">
        <w:tc>
          <w:tcPr>
            <w:tcW w:w="985" w:type="dxa"/>
          </w:tcPr>
          <w:p w:rsidRPr="00927525" w:rsidR="001F044A" w:rsidP="00704A64" w:rsidRDefault="001F044A" w14:paraId="07BAF83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1F044A" w:rsidP="00704A64" w:rsidRDefault="00BE5257" w14:paraId="2AD24B93" w14:textId="5A536F24">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185F03" w:rsidTr="00AE16E4" w14:paraId="4F25F656" w14:textId="77777777">
        <w:tc>
          <w:tcPr>
            <w:tcW w:w="985" w:type="dxa"/>
          </w:tcPr>
          <w:p w:rsidRPr="00927525" w:rsidR="00185F03" w:rsidP="00704A64" w:rsidRDefault="00185F03" w14:paraId="74F750EE" w14:textId="176325AB">
            <w:pPr>
              <w:spacing w:line="276" w:lineRule="auto"/>
              <w:contextualSpacing/>
              <w:rPr>
                <w:rFonts w:ascii="Franklin Gothic Book" w:hAnsi="Franklin Gothic Book" w:eastAsia="Calibri"/>
              </w:rPr>
            </w:pPr>
            <w:r>
              <w:rPr>
                <w:rFonts w:ascii="Franklin Gothic Book" w:hAnsi="Franklin Gothic Book" w:eastAsia="Calibri"/>
              </w:rPr>
              <w:t>-100</w:t>
            </w:r>
          </w:p>
        </w:tc>
        <w:tc>
          <w:tcPr>
            <w:tcW w:w="8365" w:type="dxa"/>
          </w:tcPr>
          <w:p w:rsidRPr="00927525" w:rsidR="00185F03" w:rsidP="00704A64" w:rsidRDefault="00BE5257" w14:paraId="4EE8AC47" w14:textId="637AE825">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77AF92B2" w14:textId="77777777">
      <w:pPr>
        <w:spacing w:line="276" w:lineRule="auto"/>
        <w:contextualSpacing/>
        <w:rPr>
          <w:rFonts w:ascii="Franklin Gothic Book" w:hAnsi="Franklin Gothic Book" w:eastAsia="Calibri"/>
        </w:rPr>
      </w:pPr>
    </w:p>
    <w:p w:rsidRPr="00927525" w:rsidR="001F044A" w:rsidP="00704A64" w:rsidRDefault="001F044A" w14:paraId="259BAA94" w14:textId="77777777">
      <w:pPr>
        <w:spacing w:line="276" w:lineRule="auto"/>
        <w:contextualSpacing/>
        <w:rPr>
          <w:rFonts w:ascii="Franklin Gothic Book" w:hAnsi="Franklin Gothic Book" w:eastAsia="Calibri"/>
          <w:b/>
          <w:bCs/>
        </w:rPr>
      </w:pPr>
    </w:p>
    <w:p w:rsidRPr="00927525" w:rsidR="001F044A" w:rsidP="00704A64" w:rsidRDefault="001F044A" w14:paraId="260436C8" w14:textId="77777777">
      <w:pPr>
        <w:spacing w:line="276" w:lineRule="auto"/>
        <w:contextualSpacing/>
        <w:rPr>
          <w:rFonts w:ascii="Franklin Gothic Book" w:hAnsi="Franklin Gothic Book" w:eastAsia="Calibri"/>
        </w:rPr>
      </w:pPr>
    </w:p>
    <w:p w:rsidRPr="00927525" w:rsidR="001F044A" w:rsidP="00704A64" w:rsidRDefault="001F044A" w14:paraId="0AB651C7"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MOB5</w:t>
      </w:r>
    </w:p>
    <w:p w:rsidRPr="00927525" w:rsidR="001F044A" w:rsidP="00704A64" w:rsidRDefault="001F044A" w14:paraId="0F6BFED6"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Single Punch</w:t>
      </w:r>
    </w:p>
    <w:p w:rsidRPr="00927525" w:rsidR="001F044A" w:rsidP="00704A64" w:rsidRDefault="001F044A" w14:paraId="3D1C0C6B"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MOB5</w:t>
      </w:r>
    </w:p>
    <w:p w:rsidRPr="00927525" w:rsidR="001F044A" w:rsidP="00704A64" w:rsidRDefault="001F044A" w14:paraId="781532F1"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In general, how would you rate your mental or emotional health?</w:t>
      </w:r>
    </w:p>
    <w:p w:rsidRPr="00927525" w:rsidR="001F044A" w:rsidP="00704A64" w:rsidRDefault="001F044A" w14:paraId="60505217"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lastRenderedPageBreak/>
        <w:t xml:space="preserve">Variable Label: </w:t>
      </w:r>
      <w:r w:rsidRPr="00927525">
        <w:rPr>
          <w:rFonts w:ascii="Franklin Gothic Book" w:hAnsi="Franklin Gothic Book" w:eastAsia="Calibri"/>
        </w:rPr>
        <w:t>MOB5: Mental/emotional health</w:t>
      </w:r>
    </w:p>
    <w:tbl>
      <w:tblPr>
        <w:tblStyle w:val="pptablecellsrightcolumns11"/>
        <w:tblW w:w="0" w:type="auto"/>
        <w:tblLook w:val="04A0" w:firstRow="1" w:lastRow="0" w:firstColumn="1" w:lastColumn="0" w:noHBand="0" w:noVBand="1"/>
      </w:tblPr>
      <w:tblGrid>
        <w:gridCol w:w="985"/>
        <w:gridCol w:w="8365"/>
      </w:tblGrid>
      <w:tr w:rsidRPr="00927525" w:rsidR="001F044A" w:rsidTr="00AE16E4" w14:paraId="554A103E" w14:textId="77777777">
        <w:tc>
          <w:tcPr>
            <w:tcW w:w="985" w:type="dxa"/>
          </w:tcPr>
          <w:p w:rsidRPr="00927525" w:rsidR="001F044A" w:rsidP="00704A64" w:rsidRDefault="001F044A" w14:paraId="046A3704"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8365" w:type="dxa"/>
          </w:tcPr>
          <w:p w:rsidRPr="00927525" w:rsidR="001F044A" w:rsidP="00704A64" w:rsidRDefault="001F044A" w14:paraId="79CD5530"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71181C34" w14:textId="77777777">
        <w:tc>
          <w:tcPr>
            <w:tcW w:w="985" w:type="dxa"/>
          </w:tcPr>
          <w:p w:rsidRPr="00927525" w:rsidR="001F044A" w:rsidP="00704A64" w:rsidRDefault="001F044A" w14:paraId="155DF37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8365" w:type="dxa"/>
          </w:tcPr>
          <w:p w:rsidRPr="00927525" w:rsidR="001F044A" w:rsidP="00704A64" w:rsidRDefault="001F044A" w14:paraId="5051E70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Poor</w:t>
            </w:r>
          </w:p>
        </w:tc>
      </w:tr>
      <w:tr w:rsidRPr="00927525" w:rsidR="001F044A" w:rsidTr="00AE16E4" w14:paraId="74365839" w14:textId="77777777">
        <w:tc>
          <w:tcPr>
            <w:tcW w:w="985" w:type="dxa"/>
          </w:tcPr>
          <w:p w:rsidRPr="00927525" w:rsidR="001F044A" w:rsidP="00704A64" w:rsidRDefault="001F044A" w14:paraId="44FEE6F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8365" w:type="dxa"/>
          </w:tcPr>
          <w:p w:rsidRPr="00927525" w:rsidR="001F044A" w:rsidP="00704A64" w:rsidRDefault="001F044A" w14:paraId="01F0213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Fair</w:t>
            </w:r>
          </w:p>
        </w:tc>
      </w:tr>
      <w:tr w:rsidRPr="00927525" w:rsidR="001F044A" w:rsidTr="00AE16E4" w14:paraId="3ABC9DA3" w14:textId="77777777">
        <w:tc>
          <w:tcPr>
            <w:tcW w:w="985" w:type="dxa"/>
          </w:tcPr>
          <w:p w:rsidRPr="00927525" w:rsidR="001F044A" w:rsidP="00704A64" w:rsidRDefault="001F044A" w14:paraId="63E3737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8365" w:type="dxa"/>
          </w:tcPr>
          <w:p w:rsidRPr="00927525" w:rsidR="001F044A" w:rsidP="00704A64" w:rsidRDefault="001F044A" w14:paraId="27D1E7F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Good</w:t>
            </w:r>
          </w:p>
        </w:tc>
      </w:tr>
      <w:tr w:rsidRPr="00927525" w:rsidR="001F044A" w:rsidTr="00AE16E4" w14:paraId="3F15B244" w14:textId="77777777">
        <w:tc>
          <w:tcPr>
            <w:tcW w:w="985" w:type="dxa"/>
          </w:tcPr>
          <w:p w:rsidRPr="00927525" w:rsidR="001F044A" w:rsidP="00704A64" w:rsidRDefault="001F044A" w14:paraId="70F844D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8365" w:type="dxa"/>
          </w:tcPr>
          <w:p w:rsidRPr="00927525" w:rsidR="001F044A" w:rsidP="00704A64" w:rsidRDefault="001F044A" w14:paraId="7F74CE2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Very Good</w:t>
            </w:r>
          </w:p>
        </w:tc>
      </w:tr>
      <w:tr w:rsidRPr="00927525" w:rsidR="001F044A" w:rsidTr="00AE16E4" w14:paraId="47E78FE4" w14:textId="77777777">
        <w:tc>
          <w:tcPr>
            <w:tcW w:w="985" w:type="dxa"/>
          </w:tcPr>
          <w:p w:rsidRPr="00927525" w:rsidR="001F044A" w:rsidP="00704A64" w:rsidRDefault="001F044A" w14:paraId="3E64BD8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8365" w:type="dxa"/>
          </w:tcPr>
          <w:p w:rsidRPr="00927525" w:rsidR="001F044A" w:rsidP="00704A64" w:rsidRDefault="001F044A" w14:paraId="39C7FAA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Excellent</w:t>
            </w:r>
          </w:p>
        </w:tc>
      </w:tr>
      <w:tr w:rsidRPr="00927525" w:rsidR="001F044A" w:rsidTr="00AE16E4" w14:paraId="06968A77" w14:textId="77777777">
        <w:tc>
          <w:tcPr>
            <w:tcW w:w="985" w:type="dxa"/>
          </w:tcPr>
          <w:p w:rsidRPr="00927525" w:rsidR="001F044A" w:rsidP="00704A64" w:rsidRDefault="001F044A" w14:paraId="1987F2A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1F044A" w:rsidP="00704A64" w:rsidRDefault="00BE5257" w14:paraId="0F749576" w14:textId="1D683DE4">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584AAC5A" w14:textId="446B7BE9">
      <w:pPr>
        <w:spacing w:line="276" w:lineRule="auto"/>
        <w:contextualSpacing/>
        <w:rPr>
          <w:rFonts w:ascii="Franklin Gothic Book" w:hAnsi="Franklin Gothic Book" w:eastAsia="Calibri"/>
        </w:rPr>
      </w:pPr>
    </w:p>
    <w:p w:rsidRPr="00927525" w:rsidR="00341F89" w:rsidP="00704A64" w:rsidRDefault="00341F89" w14:paraId="6A7D6DC9" w14:textId="77777777">
      <w:pPr>
        <w:spacing w:line="276" w:lineRule="auto"/>
        <w:contextualSpacing/>
        <w:rPr>
          <w:rFonts w:ascii="Franklin Gothic Book" w:hAnsi="Franklin Gothic Book" w:eastAsia="Calibri"/>
        </w:rPr>
      </w:pPr>
    </w:p>
    <w:p w:rsidRPr="00927525" w:rsidR="001F044A" w:rsidP="00704A64" w:rsidRDefault="001F044A" w14:paraId="43C2F09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MOB6</w:t>
      </w:r>
    </w:p>
    <w:p w:rsidRPr="00927525" w:rsidR="001F044A" w:rsidP="00704A64" w:rsidRDefault="001F044A" w14:paraId="28944F95"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Single Punch</w:t>
      </w:r>
    </w:p>
    <w:p w:rsidRPr="00927525" w:rsidR="001F044A" w:rsidP="00704A64" w:rsidRDefault="001F044A" w14:paraId="5CBDDD98"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MOB6</w:t>
      </w:r>
    </w:p>
    <w:p w:rsidRPr="00927525" w:rsidR="001F044A" w:rsidP="00704A64" w:rsidRDefault="001F044A" w14:paraId="7AEB0195"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Have you ever been diagnosed with an anxiety disorder?</w:t>
      </w:r>
    </w:p>
    <w:p w:rsidRPr="00927525" w:rsidR="001F044A" w:rsidP="00704A64" w:rsidRDefault="001F044A" w14:paraId="24A8AA84" w14:textId="1A2AA611">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Label: </w:t>
      </w:r>
      <w:r w:rsidRPr="00927525">
        <w:rPr>
          <w:rFonts w:ascii="Franklin Gothic Book" w:hAnsi="Franklin Gothic Book" w:eastAsia="Calibri"/>
        </w:rPr>
        <w:t>MOB6: Anxiety</w:t>
      </w:r>
      <w:r w:rsidR="00B21DE6">
        <w:rPr>
          <w:rFonts w:ascii="Franklin Gothic Book" w:hAnsi="Franklin Gothic Book" w:eastAsia="Calibri"/>
        </w:rPr>
        <w:t xml:space="preserve"> diagnosis</w:t>
      </w:r>
    </w:p>
    <w:tbl>
      <w:tblPr>
        <w:tblStyle w:val="pptablecellsrightcolumns11"/>
        <w:tblW w:w="0" w:type="auto"/>
        <w:tblLook w:val="04A0" w:firstRow="1" w:lastRow="0" w:firstColumn="1" w:lastColumn="0" w:noHBand="0" w:noVBand="1"/>
      </w:tblPr>
      <w:tblGrid>
        <w:gridCol w:w="985"/>
        <w:gridCol w:w="8365"/>
      </w:tblGrid>
      <w:tr w:rsidRPr="00927525" w:rsidR="001F044A" w:rsidTr="00AE16E4" w14:paraId="50F197F5" w14:textId="77777777">
        <w:tc>
          <w:tcPr>
            <w:tcW w:w="985" w:type="dxa"/>
          </w:tcPr>
          <w:p w:rsidRPr="00927525" w:rsidR="001F044A" w:rsidP="00704A64" w:rsidRDefault="001F044A" w14:paraId="75A24751"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8365" w:type="dxa"/>
          </w:tcPr>
          <w:p w:rsidRPr="00927525" w:rsidR="001F044A" w:rsidP="00704A64" w:rsidRDefault="001F044A" w14:paraId="6D96E58F"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620925C9" w14:textId="77777777">
        <w:tc>
          <w:tcPr>
            <w:tcW w:w="985" w:type="dxa"/>
          </w:tcPr>
          <w:p w:rsidRPr="00927525" w:rsidR="001F044A" w:rsidP="00704A64" w:rsidRDefault="001F044A" w14:paraId="5F5F795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8365" w:type="dxa"/>
          </w:tcPr>
          <w:p w:rsidRPr="00927525" w:rsidR="001F044A" w:rsidP="00704A64" w:rsidRDefault="001F044A" w14:paraId="6CBE77D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36E2E106" w14:textId="77777777">
        <w:tc>
          <w:tcPr>
            <w:tcW w:w="985" w:type="dxa"/>
          </w:tcPr>
          <w:p w:rsidRPr="00927525" w:rsidR="001F044A" w:rsidP="00704A64" w:rsidRDefault="001F044A" w14:paraId="13FB7B6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8365" w:type="dxa"/>
          </w:tcPr>
          <w:p w:rsidRPr="00927525" w:rsidR="001F044A" w:rsidP="00704A64" w:rsidRDefault="001F044A" w14:paraId="31B9905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7BDBADC8" w14:textId="77777777">
        <w:tc>
          <w:tcPr>
            <w:tcW w:w="985" w:type="dxa"/>
          </w:tcPr>
          <w:p w:rsidRPr="00927525" w:rsidR="001F044A" w:rsidP="00704A64" w:rsidRDefault="001F044A" w14:paraId="38DF7C5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1F044A" w:rsidP="00704A64" w:rsidRDefault="00BE5257" w14:paraId="70B21BA6" w14:textId="7E83F20C">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35A6C2E0" w14:textId="68E9B78C">
      <w:pPr>
        <w:spacing w:line="276" w:lineRule="auto"/>
        <w:contextualSpacing/>
        <w:rPr>
          <w:rFonts w:ascii="Franklin Gothic Book" w:hAnsi="Franklin Gothic Book" w:eastAsia="Calibri"/>
        </w:rPr>
      </w:pPr>
    </w:p>
    <w:p w:rsidRPr="00927525" w:rsidR="00341F89" w:rsidP="00704A64" w:rsidRDefault="00341F89" w14:paraId="6933558A" w14:textId="77777777">
      <w:pPr>
        <w:spacing w:line="276" w:lineRule="auto"/>
        <w:contextualSpacing/>
        <w:rPr>
          <w:rFonts w:ascii="Franklin Gothic Book" w:hAnsi="Franklin Gothic Book" w:eastAsia="Calibri"/>
        </w:rPr>
      </w:pPr>
    </w:p>
    <w:p w:rsidRPr="00927525" w:rsidR="001F044A" w:rsidP="00704A64" w:rsidRDefault="001F044A" w14:paraId="598ED088"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MOB7</w:t>
      </w:r>
    </w:p>
    <w:p w:rsidRPr="00927525" w:rsidR="001F044A" w:rsidP="00704A64" w:rsidRDefault="001F044A" w14:paraId="56E2E458"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Question Type: </w:t>
      </w:r>
      <w:r w:rsidRPr="00927525">
        <w:rPr>
          <w:rFonts w:ascii="Franklin Gothic Book" w:hAnsi="Franklin Gothic Book" w:eastAsia="Calibri"/>
        </w:rPr>
        <w:t>Single Punch</w:t>
      </w:r>
    </w:p>
    <w:p w:rsidRPr="00927525" w:rsidR="001F044A" w:rsidP="00704A64" w:rsidRDefault="001F044A" w14:paraId="595EF63C"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Name: </w:t>
      </w:r>
      <w:r w:rsidRPr="00927525">
        <w:rPr>
          <w:rFonts w:ascii="Franklin Gothic Book" w:hAnsi="Franklin Gothic Book" w:eastAsia="Calibri"/>
        </w:rPr>
        <w:t>MOB7</w:t>
      </w:r>
    </w:p>
    <w:p w:rsidRPr="00927525" w:rsidR="001F044A" w:rsidP="00704A64" w:rsidRDefault="001F044A" w14:paraId="2B1935B6"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Text: </w:t>
      </w:r>
      <w:r w:rsidRPr="00927525">
        <w:rPr>
          <w:rFonts w:ascii="Franklin Gothic Book" w:hAnsi="Franklin Gothic Book" w:eastAsia="Calibri"/>
        </w:rPr>
        <w:t>Have you ever been diagnosed with depression?</w:t>
      </w:r>
    </w:p>
    <w:p w:rsidRPr="00927525" w:rsidR="001F044A" w:rsidP="00704A64" w:rsidRDefault="001F044A" w14:paraId="012E5FC3" w14:textId="64D9015F">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Variable Label: </w:t>
      </w:r>
      <w:r w:rsidRPr="00927525">
        <w:rPr>
          <w:rFonts w:ascii="Franklin Gothic Book" w:hAnsi="Franklin Gothic Book" w:eastAsia="Calibri"/>
        </w:rPr>
        <w:t>MOB7: Depression</w:t>
      </w:r>
      <w:r w:rsidR="00B21DE6">
        <w:rPr>
          <w:rFonts w:ascii="Franklin Gothic Book" w:hAnsi="Franklin Gothic Book" w:eastAsia="Calibri"/>
        </w:rPr>
        <w:t xml:space="preserve"> diagnosis</w:t>
      </w:r>
    </w:p>
    <w:tbl>
      <w:tblPr>
        <w:tblStyle w:val="pptablecellsrightcolumns11"/>
        <w:tblW w:w="0" w:type="auto"/>
        <w:tblLook w:val="04A0" w:firstRow="1" w:lastRow="0" w:firstColumn="1" w:lastColumn="0" w:noHBand="0" w:noVBand="1"/>
      </w:tblPr>
      <w:tblGrid>
        <w:gridCol w:w="985"/>
        <w:gridCol w:w="8365"/>
      </w:tblGrid>
      <w:tr w:rsidRPr="00927525" w:rsidR="001F044A" w:rsidTr="00AE16E4" w14:paraId="48FE90C1" w14:textId="77777777">
        <w:tc>
          <w:tcPr>
            <w:tcW w:w="985" w:type="dxa"/>
          </w:tcPr>
          <w:p w:rsidRPr="00927525" w:rsidR="001F044A" w:rsidP="00704A64" w:rsidRDefault="001F044A" w14:paraId="6B1C6ABE"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w:t>
            </w:r>
          </w:p>
        </w:tc>
        <w:tc>
          <w:tcPr>
            <w:tcW w:w="8365" w:type="dxa"/>
          </w:tcPr>
          <w:p w:rsidRPr="00927525" w:rsidR="001F044A" w:rsidP="00704A64" w:rsidRDefault="001F044A" w14:paraId="3C37EFFD"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Value Label</w:t>
            </w:r>
          </w:p>
        </w:tc>
      </w:tr>
      <w:tr w:rsidRPr="00927525" w:rsidR="001F044A" w:rsidTr="00AE16E4" w14:paraId="61531D21" w14:textId="77777777">
        <w:tc>
          <w:tcPr>
            <w:tcW w:w="985" w:type="dxa"/>
          </w:tcPr>
          <w:p w:rsidRPr="00927525" w:rsidR="001F044A" w:rsidP="00704A64" w:rsidRDefault="001F044A" w14:paraId="69041FC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8365" w:type="dxa"/>
          </w:tcPr>
          <w:p w:rsidRPr="00927525" w:rsidR="001F044A" w:rsidP="00704A64" w:rsidRDefault="001F044A" w14:paraId="5E43925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026FB4A5" w14:textId="77777777">
        <w:tc>
          <w:tcPr>
            <w:tcW w:w="985" w:type="dxa"/>
          </w:tcPr>
          <w:p w:rsidRPr="00927525" w:rsidR="001F044A" w:rsidP="00704A64" w:rsidRDefault="001F044A" w14:paraId="4C9153E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8365" w:type="dxa"/>
          </w:tcPr>
          <w:p w:rsidRPr="00927525" w:rsidR="001F044A" w:rsidP="00704A64" w:rsidRDefault="001F044A" w14:paraId="7E4D9C3C"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7FC68B48" w14:textId="77777777">
        <w:tc>
          <w:tcPr>
            <w:tcW w:w="985" w:type="dxa"/>
          </w:tcPr>
          <w:p w:rsidRPr="00927525" w:rsidR="001F044A" w:rsidP="00704A64" w:rsidRDefault="001F044A" w14:paraId="1271C163"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1F044A" w:rsidP="00704A64" w:rsidRDefault="00BE5257" w14:paraId="3114A339" w14:textId="7013185D">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7EDA5797" w14:textId="77777777">
      <w:pPr>
        <w:spacing w:line="276" w:lineRule="auto"/>
        <w:contextualSpacing/>
        <w:rPr>
          <w:rFonts w:ascii="Franklin Gothic Book" w:hAnsi="Franklin Gothic Book" w:eastAsia="Calibri"/>
        </w:rPr>
      </w:pPr>
    </w:p>
    <w:p w:rsidR="002A4713" w:rsidP="00704A64" w:rsidRDefault="002A4713" w14:paraId="2EAC35A4" w14:textId="77777777">
      <w:pPr>
        <w:keepNext/>
        <w:keepLines/>
        <w:spacing w:line="276" w:lineRule="auto"/>
        <w:contextualSpacing/>
        <w:jc w:val="center"/>
        <w:outlineLvl w:val="0"/>
        <w:rPr>
          <w:rFonts w:ascii="Franklin Gothic Book" w:hAnsi="Franklin Gothic Book" w:eastAsia="MS Gothic"/>
          <w:b/>
          <w:sz w:val="28"/>
          <w:szCs w:val="32"/>
        </w:rPr>
        <w:sectPr w:rsidR="002A4713" w:rsidSect="00535EFC">
          <w:pgSz w:w="12240" w:h="15840" w:code="1"/>
          <w:pgMar w:top="2160" w:right="1440" w:bottom="2304" w:left="1440" w:header="0" w:footer="720" w:gutter="0"/>
          <w:cols w:space="720"/>
          <w:titlePg/>
          <w:docGrid w:linePitch="360"/>
        </w:sectPr>
      </w:pPr>
    </w:p>
    <w:p w:rsidRPr="00927525" w:rsidR="001F044A" w:rsidP="00704A64" w:rsidRDefault="001F044A" w14:paraId="195F4799" w14:textId="66A04CB9">
      <w:pPr>
        <w:keepNext/>
        <w:keepLines/>
        <w:spacing w:line="276" w:lineRule="auto"/>
        <w:contextualSpacing/>
        <w:jc w:val="center"/>
        <w:outlineLvl w:val="0"/>
        <w:rPr>
          <w:rFonts w:ascii="Franklin Gothic Book" w:hAnsi="Franklin Gothic Book" w:eastAsia="MS Gothic"/>
          <w:b/>
          <w:sz w:val="28"/>
          <w:szCs w:val="32"/>
        </w:rPr>
      </w:pPr>
      <w:r w:rsidRPr="00927525">
        <w:rPr>
          <w:rFonts w:ascii="Franklin Gothic Book" w:hAnsi="Franklin Gothic Book" w:eastAsia="MS Gothic"/>
          <w:b/>
          <w:sz w:val="28"/>
          <w:szCs w:val="32"/>
        </w:rPr>
        <w:lastRenderedPageBreak/>
        <w:t>Section 7: More About You</w:t>
      </w:r>
    </w:p>
    <w:p w:rsidRPr="00927525" w:rsidR="001F044A" w:rsidP="00704A64" w:rsidRDefault="001F044A" w14:paraId="774A8947" w14:textId="77777777">
      <w:pPr>
        <w:spacing w:line="276" w:lineRule="auto"/>
        <w:contextualSpacing/>
        <w:rPr>
          <w:rFonts w:ascii="Franklin Gothic Book" w:hAnsi="Franklin Gothic Book" w:eastAsia="Calibri"/>
          <w:b/>
          <w:bCs/>
          <w:highlight w:val="yellow"/>
        </w:rPr>
      </w:pPr>
    </w:p>
    <w:p w:rsidR="001F044A" w:rsidP="00704A64" w:rsidRDefault="001F044A" w14:paraId="01815AB0" w14:textId="16B300CD">
      <w:pPr>
        <w:spacing w:line="276" w:lineRule="auto"/>
        <w:contextualSpacing/>
        <w:rPr>
          <w:rFonts w:ascii="Franklin Gothic Book" w:hAnsi="Franklin Gothic Book" w:eastAsia="Calibri"/>
        </w:rPr>
      </w:pPr>
      <w:r w:rsidRPr="00927525">
        <w:rPr>
          <w:rFonts w:ascii="Franklin Gothic Book" w:hAnsi="Franklin Gothic Book" w:eastAsia="Calibri"/>
        </w:rPr>
        <w:t xml:space="preserve">The following questions will ask </w:t>
      </w:r>
      <w:r w:rsidRPr="00927525">
        <w:rPr>
          <w:rFonts w:ascii="Franklin Gothic Book" w:hAnsi="Franklin Gothic Book" w:eastAsia="Segoe UI" w:cs="Segoe UI"/>
        </w:rPr>
        <w:t>about your background, which may be important when understanding your COVID-19 experience</w:t>
      </w:r>
      <w:r w:rsidRPr="00927525">
        <w:rPr>
          <w:rFonts w:ascii="Franklin Gothic Book" w:hAnsi="Franklin Gothic Book" w:eastAsia="Calibri"/>
        </w:rPr>
        <w:t xml:space="preserve">. </w:t>
      </w:r>
    </w:p>
    <w:p w:rsidRPr="00927525" w:rsidR="002A4713" w:rsidP="00704A64" w:rsidRDefault="002A4713" w14:paraId="6C327430" w14:textId="77777777">
      <w:pPr>
        <w:spacing w:line="276" w:lineRule="auto"/>
        <w:contextualSpacing/>
        <w:rPr>
          <w:rFonts w:ascii="Franklin Gothic Book" w:hAnsi="Franklin Gothic Book" w:eastAsia="Calibri"/>
        </w:rPr>
      </w:pPr>
    </w:p>
    <w:p w:rsidR="002A4713" w:rsidP="002A4713" w:rsidRDefault="002A4713" w14:paraId="06DAE5EA" w14:textId="77777777">
      <w:pPr>
        <w:spacing w:line="276" w:lineRule="auto"/>
        <w:contextualSpacing/>
        <w:jc w:val="center"/>
        <w:rPr>
          <w:rFonts w:ascii="Franklin Gothic Book" w:hAnsi="Franklin Gothic Book" w:eastAsia="Calibri"/>
          <w:b/>
          <w:bCs/>
        </w:rPr>
      </w:pPr>
      <w:r w:rsidRPr="00927525">
        <w:rPr>
          <w:rFonts w:ascii="Franklin Gothic Book" w:hAnsi="Franklin Gothic Book" w:eastAsia="Calibri"/>
          <w:b/>
          <w:bCs/>
        </w:rPr>
        <w:t>[Page Break]</w:t>
      </w:r>
    </w:p>
    <w:p w:rsidRPr="00927525" w:rsidR="001F044A" w:rsidP="00704A64" w:rsidRDefault="001F044A" w14:paraId="5A80C902" w14:textId="77777777">
      <w:pPr>
        <w:spacing w:line="276" w:lineRule="auto"/>
        <w:contextualSpacing/>
        <w:rPr>
          <w:rFonts w:ascii="Franklin Gothic Book" w:hAnsi="Franklin Gothic Book" w:eastAsia="Calibri"/>
          <w:b/>
          <w:bCs/>
          <w:highlight w:val="yellow"/>
        </w:rPr>
      </w:pPr>
    </w:p>
    <w:p w:rsidRPr="00927525" w:rsidR="00724204" w:rsidP="00724204" w:rsidRDefault="00724204" w14:paraId="1AB3B608" w14:textId="6D89D73C">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DEM1</w:t>
      </w:r>
      <w:r>
        <w:rPr>
          <w:rFonts w:ascii="Franklin Gothic Book" w:hAnsi="Franklin Gothic Book" w:eastAsia="Calibri"/>
        </w:rPr>
        <w:t>a</w:t>
      </w:r>
    </w:p>
    <w:p w:rsidRPr="00927525" w:rsidR="00724204" w:rsidP="00724204" w:rsidRDefault="00724204" w14:paraId="7B5AFFC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724204" w:rsidP="00724204" w:rsidRDefault="00724204" w14:paraId="6D149D29" w14:textId="5C13139A">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DEM1</w:t>
      </w:r>
      <w:r>
        <w:rPr>
          <w:rFonts w:ascii="Franklin Gothic Book" w:hAnsi="Franklin Gothic Book" w:eastAsia="Calibri"/>
        </w:rPr>
        <w:t>a</w:t>
      </w:r>
    </w:p>
    <w:p w:rsidRPr="00927525" w:rsidR="00724204" w:rsidP="00724204" w:rsidRDefault="00724204" w14:paraId="4ADE1C90" w14:textId="1C0420CC">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CA1DF1" w:rsidR="00F07C10">
        <w:rPr>
          <w:rFonts w:eastAsia="Calibri" w:cstheme="minorHAnsi"/>
        </w:rPr>
        <w:t>W</w:t>
      </w:r>
      <w:r w:rsidR="00F07C10">
        <w:rPr>
          <w:rFonts w:eastAsia="Calibri" w:cstheme="minorHAnsi"/>
        </w:rPr>
        <w:t>ould you say that your primary source of income has changed in</w:t>
      </w:r>
      <w:r w:rsidR="003A07A9">
        <w:rPr>
          <w:rFonts w:eastAsia="Calibri" w:cstheme="minorHAnsi"/>
        </w:rPr>
        <w:t xml:space="preserve"> the</w:t>
      </w:r>
      <w:r w:rsidR="00F07C10">
        <w:rPr>
          <w:rFonts w:eastAsia="Calibri" w:cstheme="minorHAnsi"/>
        </w:rPr>
        <w:t xml:space="preserve"> past four months</w:t>
      </w:r>
      <w:r w:rsidR="00890793">
        <w:rPr>
          <w:rFonts w:eastAsia="Calibri" w:cstheme="minorHAnsi"/>
        </w:rPr>
        <w:t>?</w:t>
      </w:r>
    </w:p>
    <w:p w:rsidRPr="00927525" w:rsidR="00724204" w:rsidP="00724204" w:rsidRDefault="00724204" w14:paraId="45FAA517" w14:textId="20F9422F">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DEM1</w:t>
      </w:r>
      <w:r>
        <w:rPr>
          <w:rFonts w:ascii="Franklin Gothic Book" w:hAnsi="Franklin Gothic Book" w:eastAsia="Calibri"/>
        </w:rPr>
        <w:t>a</w:t>
      </w:r>
      <w:r w:rsidRPr="00927525">
        <w:rPr>
          <w:rFonts w:ascii="Franklin Gothic Book" w:hAnsi="Franklin Gothic Book" w:eastAsia="Calibri"/>
        </w:rPr>
        <w:t>: Employment status</w:t>
      </w:r>
      <w:r w:rsidR="000925AD">
        <w:rPr>
          <w:rFonts w:ascii="Franklin Gothic Book" w:hAnsi="Franklin Gothic Book" w:eastAsia="Calibri"/>
        </w:rPr>
        <w:t xml:space="preserve"> </w:t>
      </w:r>
      <w:proofErr w:type="gramStart"/>
      <w:r w:rsidR="000925AD">
        <w:rPr>
          <w:rFonts w:ascii="Franklin Gothic Book" w:hAnsi="Franklin Gothic Book" w:eastAsia="Calibri"/>
        </w:rPr>
        <w:t>changed</w:t>
      </w:r>
      <w:proofErr w:type="gramEnd"/>
    </w:p>
    <w:tbl>
      <w:tblPr>
        <w:tblStyle w:val="pptablecellsrightcolumns11"/>
        <w:tblW w:w="0" w:type="auto"/>
        <w:tblLook w:val="04A0" w:firstRow="1" w:lastRow="0" w:firstColumn="1" w:lastColumn="0" w:noHBand="0" w:noVBand="1"/>
      </w:tblPr>
      <w:tblGrid>
        <w:gridCol w:w="985"/>
        <w:gridCol w:w="8365"/>
      </w:tblGrid>
      <w:tr w:rsidRPr="00927525" w:rsidR="00724204" w:rsidTr="00BF7057" w14:paraId="402B73F7" w14:textId="77777777">
        <w:tc>
          <w:tcPr>
            <w:tcW w:w="985" w:type="dxa"/>
          </w:tcPr>
          <w:p w:rsidRPr="00927525" w:rsidR="00724204" w:rsidP="00BF7057" w:rsidRDefault="00724204" w14:paraId="3B9C48F5"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365" w:type="dxa"/>
          </w:tcPr>
          <w:p w:rsidRPr="00927525" w:rsidR="00724204" w:rsidP="00BF7057" w:rsidRDefault="00724204" w14:paraId="75A7C48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724204" w:rsidTr="00BF7057" w14:paraId="57313063" w14:textId="77777777">
        <w:tc>
          <w:tcPr>
            <w:tcW w:w="985" w:type="dxa"/>
          </w:tcPr>
          <w:p w:rsidRPr="00927525" w:rsidR="00724204" w:rsidP="00BF7057" w:rsidRDefault="00F07C10" w14:paraId="5E0CAD8F" w14:textId="175F33D7">
            <w:pPr>
              <w:spacing w:line="276" w:lineRule="auto"/>
              <w:contextualSpacing/>
              <w:rPr>
                <w:rFonts w:ascii="Franklin Gothic Book" w:hAnsi="Franklin Gothic Book" w:eastAsia="Calibri"/>
              </w:rPr>
            </w:pPr>
            <w:r>
              <w:rPr>
                <w:rFonts w:ascii="Franklin Gothic Book" w:hAnsi="Franklin Gothic Book" w:eastAsia="Calibri"/>
              </w:rPr>
              <w:t>0</w:t>
            </w:r>
          </w:p>
        </w:tc>
        <w:tc>
          <w:tcPr>
            <w:tcW w:w="8365" w:type="dxa"/>
          </w:tcPr>
          <w:p w:rsidRPr="00927525" w:rsidR="00724204" w:rsidP="00BF7057" w:rsidRDefault="00F07C10" w14:paraId="276B3732" w14:textId="700E1A99">
            <w:pPr>
              <w:spacing w:line="276" w:lineRule="auto"/>
              <w:contextualSpacing/>
              <w:rPr>
                <w:rFonts w:ascii="Franklin Gothic Book" w:hAnsi="Franklin Gothic Book" w:eastAsia="Calibri"/>
              </w:rPr>
            </w:pPr>
            <w:r>
              <w:rPr>
                <w:rFonts w:ascii="Franklin Gothic Book" w:hAnsi="Franklin Gothic Book" w:eastAsia="Calibri"/>
              </w:rPr>
              <w:t>No</w:t>
            </w:r>
          </w:p>
        </w:tc>
      </w:tr>
      <w:tr w:rsidRPr="00927525" w:rsidR="00724204" w:rsidTr="00BF7057" w14:paraId="1516E4F2" w14:textId="77777777">
        <w:tc>
          <w:tcPr>
            <w:tcW w:w="985" w:type="dxa"/>
          </w:tcPr>
          <w:p w:rsidRPr="00927525" w:rsidR="00724204" w:rsidP="00BF7057" w:rsidRDefault="00F07C10" w14:paraId="151A1AC9" w14:textId="17626B7E">
            <w:pPr>
              <w:spacing w:line="276" w:lineRule="auto"/>
              <w:contextualSpacing/>
              <w:rPr>
                <w:rFonts w:ascii="Franklin Gothic Book" w:hAnsi="Franklin Gothic Book" w:eastAsia="Calibri"/>
              </w:rPr>
            </w:pPr>
            <w:r>
              <w:rPr>
                <w:rFonts w:ascii="Franklin Gothic Book" w:hAnsi="Franklin Gothic Book" w:eastAsia="Calibri"/>
              </w:rPr>
              <w:t>1</w:t>
            </w:r>
          </w:p>
        </w:tc>
        <w:tc>
          <w:tcPr>
            <w:tcW w:w="8365" w:type="dxa"/>
          </w:tcPr>
          <w:p w:rsidRPr="00927525" w:rsidR="00724204" w:rsidP="00BF7057" w:rsidRDefault="00F07C10" w14:paraId="25825C2D" w14:textId="108ECF79">
            <w:pPr>
              <w:spacing w:line="276" w:lineRule="auto"/>
              <w:contextualSpacing/>
              <w:rPr>
                <w:rFonts w:ascii="Franklin Gothic Book" w:hAnsi="Franklin Gothic Book" w:eastAsia="Calibri"/>
              </w:rPr>
            </w:pPr>
            <w:r>
              <w:rPr>
                <w:rFonts w:ascii="Franklin Gothic Book" w:hAnsi="Franklin Gothic Book" w:eastAsia="Calibri"/>
              </w:rPr>
              <w:t>Yes</w:t>
            </w:r>
          </w:p>
        </w:tc>
      </w:tr>
      <w:tr w:rsidRPr="00927525" w:rsidR="00724204" w:rsidTr="00BF7057" w14:paraId="48BF1258" w14:textId="77777777">
        <w:tc>
          <w:tcPr>
            <w:tcW w:w="985" w:type="dxa"/>
          </w:tcPr>
          <w:p w:rsidRPr="00927525" w:rsidR="00724204" w:rsidP="00BF7057" w:rsidRDefault="00724204" w14:paraId="2C4B7B6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724204" w:rsidP="00BF7057" w:rsidRDefault="00724204" w14:paraId="66C90483" w14:textId="7777777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724204" w:rsidP="00704A64" w:rsidRDefault="00724204" w14:paraId="6FC1814A" w14:textId="77777777">
      <w:pPr>
        <w:spacing w:line="276" w:lineRule="auto"/>
        <w:contextualSpacing/>
        <w:rPr>
          <w:rFonts w:ascii="Franklin Gothic Book" w:hAnsi="Franklin Gothic Book" w:eastAsia="Calibri"/>
          <w:b/>
        </w:rPr>
      </w:pPr>
    </w:p>
    <w:p w:rsidRPr="00927525" w:rsidR="001F044A" w:rsidP="00704A64" w:rsidRDefault="001F044A" w14:paraId="19AC3EFA" w14:textId="652FA45D">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DEM1</w:t>
      </w:r>
    </w:p>
    <w:p w:rsidRPr="00927525" w:rsidR="001F044A" w:rsidP="00704A64" w:rsidRDefault="001F044A" w14:paraId="7FF8B55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0350BC9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DEM1</w:t>
      </w:r>
    </w:p>
    <w:p w:rsidRPr="00927525" w:rsidR="001F044A" w:rsidP="00704A64" w:rsidRDefault="001F044A" w14:paraId="5B63EA8B"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Which statement best describes your current employment status?</w:t>
      </w:r>
    </w:p>
    <w:p w:rsidR="001F044A" w:rsidP="00704A64" w:rsidRDefault="001F044A" w14:paraId="2329AF5D" w14:textId="67FFBF14">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DEM1: Employment status</w:t>
      </w:r>
    </w:p>
    <w:p w:rsidRPr="006B4E02" w:rsidR="006B4E02" w:rsidP="00704A64" w:rsidRDefault="006B4E02" w14:paraId="5952446C" w14:textId="5D32FD55">
      <w:pPr>
        <w:spacing w:line="276" w:lineRule="auto"/>
        <w:contextualSpacing/>
        <w:rPr>
          <w:rFonts w:ascii="Franklin Gothic Book" w:hAnsi="Franklin Gothic Book" w:eastAsia="Calibri"/>
          <w:b/>
          <w:bCs/>
        </w:rPr>
      </w:pPr>
      <w:r>
        <w:rPr>
          <w:rFonts w:ascii="Franklin Gothic Book" w:hAnsi="Franklin Gothic Book" w:eastAsia="Calibri"/>
          <w:b/>
          <w:bCs/>
        </w:rPr>
        <w:t>// Ask if DEM1a (Employment status changed) = 1 (“Yes”) or -99 (“REFUSED”). //</w:t>
      </w:r>
    </w:p>
    <w:tbl>
      <w:tblPr>
        <w:tblStyle w:val="pptablecellsrightcolumns11"/>
        <w:tblW w:w="0" w:type="auto"/>
        <w:tblLook w:val="04A0" w:firstRow="1" w:lastRow="0" w:firstColumn="1" w:lastColumn="0" w:noHBand="0" w:noVBand="1"/>
      </w:tblPr>
      <w:tblGrid>
        <w:gridCol w:w="985"/>
        <w:gridCol w:w="8365"/>
      </w:tblGrid>
      <w:tr w:rsidRPr="00927525" w:rsidR="001F044A" w:rsidTr="00AE16E4" w14:paraId="4BC2CAA5" w14:textId="77777777">
        <w:tc>
          <w:tcPr>
            <w:tcW w:w="985" w:type="dxa"/>
          </w:tcPr>
          <w:p w:rsidRPr="00927525" w:rsidR="001F044A" w:rsidP="00704A64" w:rsidRDefault="001F044A" w14:paraId="1139469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365" w:type="dxa"/>
          </w:tcPr>
          <w:p w:rsidRPr="00927525" w:rsidR="001F044A" w:rsidP="00704A64" w:rsidRDefault="001F044A" w14:paraId="5D561DD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5ECB5EA2" w14:textId="77777777">
        <w:tc>
          <w:tcPr>
            <w:tcW w:w="985" w:type="dxa"/>
          </w:tcPr>
          <w:p w:rsidRPr="00927525" w:rsidR="001F044A" w:rsidP="00704A64" w:rsidRDefault="001F044A" w14:paraId="0AE4EF1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8365" w:type="dxa"/>
          </w:tcPr>
          <w:p w:rsidRPr="00927525" w:rsidR="001F044A" w:rsidP="00704A64" w:rsidRDefault="001F044A" w14:paraId="0BB5F6D7"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Working – as a paid employee</w:t>
            </w:r>
          </w:p>
        </w:tc>
      </w:tr>
      <w:tr w:rsidRPr="00927525" w:rsidR="001F044A" w:rsidTr="00AE16E4" w14:paraId="42351C7D" w14:textId="77777777">
        <w:tc>
          <w:tcPr>
            <w:tcW w:w="985" w:type="dxa"/>
          </w:tcPr>
          <w:p w:rsidRPr="00927525" w:rsidR="001F044A" w:rsidP="00704A64" w:rsidRDefault="001F044A" w14:paraId="3AFA667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2</w:t>
            </w:r>
          </w:p>
        </w:tc>
        <w:tc>
          <w:tcPr>
            <w:tcW w:w="8365" w:type="dxa"/>
          </w:tcPr>
          <w:p w:rsidRPr="00927525" w:rsidR="001F044A" w:rsidP="00704A64" w:rsidRDefault="001F044A" w14:paraId="33398F2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Working – self-employed</w:t>
            </w:r>
          </w:p>
        </w:tc>
      </w:tr>
      <w:tr w:rsidRPr="00927525" w:rsidR="001F044A" w:rsidTr="00AE16E4" w14:paraId="29A63333" w14:textId="77777777">
        <w:tc>
          <w:tcPr>
            <w:tcW w:w="985" w:type="dxa"/>
          </w:tcPr>
          <w:p w:rsidRPr="00927525" w:rsidR="001F044A" w:rsidP="00704A64" w:rsidRDefault="001F044A" w14:paraId="0A92BB0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3</w:t>
            </w:r>
          </w:p>
        </w:tc>
        <w:tc>
          <w:tcPr>
            <w:tcW w:w="8365" w:type="dxa"/>
          </w:tcPr>
          <w:p w:rsidRPr="00927525" w:rsidR="001F044A" w:rsidP="00704A64" w:rsidRDefault="001F044A" w14:paraId="3A1DF0A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working – on temporary layoff from a job</w:t>
            </w:r>
          </w:p>
        </w:tc>
      </w:tr>
      <w:tr w:rsidRPr="00927525" w:rsidR="001F044A" w:rsidTr="00AE16E4" w14:paraId="0D7C2C06" w14:textId="77777777">
        <w:tc>
          <w:tcPr>
            <w:tcW w:w="985" w:type="dxa"/>
          </w:tcPr>
          <w:p w:rsidRPr="00927525" w:rsidR="001F044A" w:rsidP="00704A64" w:rsidRDefault="001F044A" w14:paraId="6807010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4</w:t>
            </w:r>
          </w:p>
        </w:tc>
        <w:tc>
          <w:tcPr>
            <w:tcW w:w="8365" w:type="dxa"/>
          </w:tcPr>
          <w:p w:rsidRPr="00927525" w:rsidR="001F044A" w:rsidP="00704A64" w:rsidRDefault="001F044A" w14:paraId="6FBF005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working – looking for work</w:t>
            </w:r>
          </w:p>
        </w:tc>
      </w:tr>
      <w:tr w:rsidRPr="00927525" w:rsidR="001F044A" w:rsidTr="00AE16E4" w14:paraId="5ECC367E" w14:textId="77777777">
        <w:tc>
          <w:tcPr>
            <w:tcW w:w="985" w:type="dxa"/>
          </w:tcPr>
          <w:p w:rsidRPr="00927525" w:rsidR="001F044A" w:rsidP="00704A64" w:rsidRDefault="001F044A" w14:paraId="6FB19ABF"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5</w:t>
            </w:r>
          </w:p>
        </w:tc>
        <w:tc>
          <w:tcPr>
            <w:tcW w:w="8365" w:type="dxa"/>
          </w:tcPr>
          <w:p w:rsidRPr="00927525" w:rsidR="001F044A" w:rsidP="00704A64" w:rsidRDefault="001F044A" w14:paraId="0B8A96EA"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working – retired</w:t>
            </w:r>
          </w:p>
        </w:tc>
      </w:tr>
      <w:tr w:rsidRPr="00927525" w:rsidR="001F044A" w:rsidTr="00AE16E4" w14:paraId="509D4794" w14:textId="77777777">
        <w:tc>
          <w:tcPr>
            <w:tcW w:w="985" w:type="dxa"/>
          </w:tcPr>
          <w:p w:rsidRPr="00927525" w:rsidR="001F044A" w:rsidP="00704A64" w:rsidRDefault="001F044A" w14:paraId="5B537569"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6</w:t>
            </w:r>
          </w:p>
        </w:tc>
        <w:tc>
          <w:tcPr>
            <w:tcW w:w="8365" w:type="dxa"/>
          </w:tcPr>
          <w:p w:rsidRPr="00927525" w:rsidR="001F044A" w:rsidP="00704A64" w:rsidRDefault="001F044A" w14:paraId="2BCC1DBB"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working – disabled</w:t>
            </w:r>
          </w:p>
        </w:tc>
      </w:tr>
      <w:tr w:rsidRPr="00927525" w:rsidR="001F044A" w:rsidTr="00AE16E4" w14:paraId="513E2DA4" w14:textId="77777777">
        <w:tc>
          <w:tcPr>
            <w:tcW w:w="985" w:type="dxa"/>
          </w:tcPr>
          <w:p w:rsidRPr="00927525" w:rsidR="001F044A" w:rsidP="00704A64" w:rsidRDefault="001F044A" w14:paraId="3CCFDEE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7</w:t>
            </w:r>
          </w:p>
        </w:tc>
        <w:tc>
          <w:tcPr>
            <w:tcW w:w="8365" w:type="dxa"/>
          </w:tcPr>
          <w:p w:rsidRPr="00927525" w:rsidR="001F044A" w:rsidP="00704A64" w:rsidRDefault="001F044A" w14:paraId="0DA6C0C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Not working – other</w:t>
            </w:r>
          </w:p>
        </w:tc>
      </w:tr>
      <w:tr w:rsidRPr="00927525" w:rsidR="001F044A" w:rsidTr="00AE16E4" w14:paraId="2A489F29" w14:textId="77777777">
        <w:tc>
          <w:tcPr>
            <w:tcW w:w="985" w:type="dxa"/>
          </w:tcPr>
          <w:p w:rsidRPr="00927525" w:rsidR="001F044A" w:rsidP="00704A64" w:rsidRDefault="001F044A" w14:paraId="5969D1E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1F044A" w:rsidP="00704A64" w:rsidRDefault="00BE5257" w14:paraId="4BA594C1" w14:textId="70BBA2CB">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F07C10" w:rsidTr="00AE16E4" w14:paraId="090BC43C" w14:textId="77777777">
        <w:tc>
          <w:tcPr>
            <w:tcW w:w="985" w:type="dxa"/>
          </w:tcPr>
          <w:p w:rsidRPr="00927525" w:rsidR="00F07C10" w:rsidP="00704A64" w:rsidRDefault="00F07C10" w14:paraId="07FA3814" w14:textId="6187DDEE">
            <w:pPr>
              <w:spacing w:line="276" w:lineRule="auto"/>
              <w:contextualSpacing/>
              <w:rPr>
                <w:rFonts w:ascii="Franklin Gothic Book" w:hAnsi="Franklin Gothic Book" w:eastAsia="Calibri"/>
              </w:rPr>
            </w:pPr>
            <w:r>
              <w:rPr>
                <w:rFonts w:ascii="Franklin Gothic Book" w:hAnsi="Franklin Gothic Book" w:eastAsia="Calibri"/>
              </w:rPr>
              <w:t>-100</w:t>
            </w:r>
          </w:p>
        </w:tc>
        <w:tc>
          <w:tcPr>
            <w:tcW w:w="8365" w:type="dxa"/>
          </w:tcPr>
          <w:p w:rsidR="00F07C10" w:rsidP="00704A64" w:rsidRDefault="00F07C10" w14:paraId="2545FD1B" w14:textId="49CEC3F8">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001F044A" w:rsidP="00704A64" w:rsidRDefault="001F044A" w14:paraId="3F0EA2B7" w14:textId="75FA98C8">
      <w:pPr>
        <w:spacing w:line="276" w:lineRule="auto"/>
        <w:contextualSpacing/>
        <w:rPr>
          <w:rFonts w:ascii="Franklin Gothic Book" w:hAnsi="Franklin Gothic Book" w:eastAsia="Calibri"/>
          <w:b/>
        </w:rPr>
      </w:pPr>
    </w:p>
    <w:p w:rsidRPr="00927525" w:rsidR="00F77705" w:rsidP="00704A64" w:rsidRDefault="00F77705" w14:paraId="29C436EE" w14:textId="77777777">
      <w:pPr>
        <w:spacing w:line="276" w:lineRule="auto"/>
        <w:contextualSpacing/>
        <w:rPr>
          <w:rFonts w:ascii="Franklin Gothic Book" w:hAnsi="Franklin Gothic Book" w:eastAsia="Calibri"/>
          <w:b/>
        </w:rPr>
      </w:pPr>
    </w:p>
    <w:p w:rsidRPr="00927525" w:rsidR="008C2371" w:rsidP="008C2371" w:rsidRDefault="008C2371" w14:paraId="2CACB78E" w14:textId="703C44C5">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Pr>
          <w:rFonts w:ascii="Franklin Gothic Book" w:hAnsi="Franklin Gothic Book" w:eastAsia="Calibri"/>
        </w:rPr>
        <w:t>INDUSTRY20</w:t>
      </w:r>
    </w:p>
    <w:p w:rsidRPr="00927525" w:rsidR="008C2371" w:rsidP="008C2371" w:rsidRDefault="008C2371" w14:paraId="790A8AF7" w14:textId="3618A87A">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00B556FE">
        <w:rPr>
          <w:rFonts w:ascii="Franklin Gothic Book" w:hAnsi="Franklin Gothic Book" w:eastAsia="Calibri"/>
        </w:rPr>
        <w:t>Open-End Text</w:t>
      </w:r>
    </w:p>
    <w:p w:rsidRPr="00927525" w:rsidR="008C2371" w:rsidP="008C2371" w:rsidRDefault="008C2371" w14:paraId="24821168"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lastRenderedPageBreak/>
        <w:t xml:space="preserve">Variable Name: </w:t>
      </w:r>
      <w:r w:rsidRPr="00927525">
        <w:rPr>
          <w:rFonts w:ascii="Franklin Gothic Book" w:hAnsi="Franklin Gothic Book" w:eastAsia="Calibri"/>
        </w:rPr>
        <w:t>DEM1</w:t>
      </w:r>
    </w:p>
    <w:p w:rsidRPr="00900422" w:rsidR="008C2371" w:rsidP="008C2371" w:rsidRDefault="008C2371" w14:paraId="61044512" w14:textId="2B9E4B2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8C2371">
        <w:rPr>
          <w:rFonts w:ascii="Franklin Gothic Book" w:hAnsi="Franklin Gothic Book" w:eastAsia="Calibri"/>
        </w:rPr>
        <w:t xml:space="preserve">Now we want to ask you about the </w:t>
      </w:r>
      <w:r w:rsidRPr="008C2371">
        <w:rPr>
          <w:rFonts w:ascii="Franklin Gothic Book" w:hAnsi="Franklin Gothic Book" w:eastAsia="Calibri"/>
          <w:u w:val="single"/>
        </w:rPr>
        <w:t xml:space="preserve">type of </w:t>
      </w:r>
      <w:r w:rsidRPr="00B556FE">
        <w:rPr>
          <w:rFonts w:ascii="Franklin Gothic Book" w:hAnsi="Franklin Gothic Book" w:eastAsia="Calibri"/>
          <w:u w:val="single"/>
        </w:rPr>
        <w:t>industry</w:t>
      </w:r>
      <w:r w:rsidRPr="008C2371">
        <w:rPr>
          <w:rFonts w:ascii="Franklin Gothic Book" w:hAnsi="Franklin Gothic Book" w:eastAsia="Calibri"/>
        </w:rPr>
        <w:t xml:space="preserve"> you worked in most recently.</w:t>
      </w:r>
      <w:r w:rsidRPr="00900422">
        <w:rPr>
          <w:rFonts w:ascii="Franklin Gothic Book" w:hAnsi="Franklin Gothic Book" w:eastAsia="Calibri"/>
        </w:rPr>
        <w:t xml:space="preserve"> </w:t>
      </w:r>
    </w:p>
    <w:p w:rsidRPr="008C2371" w:rsidR="008C2371" w:rsidP="008C2371" w:rsidRDefault="00341F89" w14:paraId="72B5D129" w14:textId="3EC275F8">
      <w:pPr>
        <w:spacing w:line="276" w:lineRule="auto"/>
        <w:contextualSpacing/>
        <w:rPr>
          <w:rFonts w:ascii="Franklin Gothic Book" w:hAnsi="Franklin Gothic Book" w:eastAsia="Calibri"/>
        </w:rPr>
      </w:pPr>
      <w:r w:rsidRPr="00B556FE">
        <w:rPr>
          <w:rFonts w:ascii="Franklin Gothic Book" w:hAnsi="Franklin Gothic Book" w:eastAsia="Calibri"/>
          <w:b/>
          <w:bCs/>
        </w:rPr>
        <w:t>[If DEM1=1, 2, -99</w:t>
      </w:r>
      <w:r>
        <w:rPr>
          <w:rFonts w:ascii="Franklin Gothic Book" w:hAnsi="Franklin Gothic Book" w:eastAsia="Calibri"/>
          <w:b/>
          <w:bCs/>
        </w:rPr>
        <w:t xml:space="preserve"> (“Working…” or “REFUSED”</w:t>
      </w:r>
      <w:r w:rsidR="00DB56FC">
        <w:rPr>
          <w:rFonts w:ascii="Franklin Gothic Book" w:hAnsi="Franklin Gothic Book" w:eastAsia="Calibri"/>
          <w:b/>
          <w:bCs/>
        </w:rPr>
        <w:t xml:space="preserve"> </w:t>
      </w:r>
      <w:r w:rsidRPr="00DB56FC" w:rsidR="00DB56FC">
        <w:rPr>
          <w:rFonts w:ascii="Franklin Gothic Book" w:hAnsi="Franklin Gothic Book" w:eastAsia="Calibri"/>
          <w:b/>
          <w:bCs/>
        </w:rPr>
        <w:t xml:space="preserve">AND </w:t>
      </w:r>
      <w:r w:rsidR="00DB56FC">
        <w:rPr>
          <w:rFonts w:ascii="Franklin Gothic Book" w:hAnsi="Franklin Gothic Book" w:eastAsia="Calibri"/>
          <w:b/>
          <w:bCs/>
        </w:rPr>
        <w:t>DEM1a (Employment status changed) = 1 (“Yes”) or -99 (“REFUSED”)</w:t>
      </w:r>
      <w:r w:rsidRPr="00B556FE">
        <w:rPr>
          <w:rFonts w:ascii="Franklin Gothic Book" w:hAnsi="Franklin Gothic Book" w:eastAsia="Calibri"/>
          <w:b/>
          <w:bCs/>
        </w:rPr>
        <w:t>]</w:t>
      </w:r>
      <w:r>
        <w:rPr>
          <w:rFonts w:ascii="Franklin Gothic Book" w:hAnsi="Franklin Gothic Book" w:eastAsia="Calibri"/>
        </w:rPr>
        <w:t xml:space="preserve"> </w:t>
      </w:r>
      <w:r w:rsidRPr="008C2371" w:rsidR="008C2371">
        <w:rPr>
          <w:rFonts w:ascii="Franklin Gothic Book" w:hAnsi="Franklin Gothic Book" w:eastAsia="Calibri"/>
        </w:rPr>
        <w:t>What kind of business or industry best describes your current employer or business? Include the main activity, product, or service provided at the location where employed. (For example: elementary school, residential construction). Please enter ‘Never Worked’ if you have never worked.</w:t>
      </w:r>
    </w:p>
    <w:tbl>
      <w:tblPr>
        <w:tblStyle w:val="TableGrid"/>
        <w:tblW w:w="0" w:type="auto"/>
        <w:tblInd w:w="0" w:type="dxa"/>
        <w:tblLook w:val="04A0" w:firstRow="1" w:lastRow="0" w:firstColumn="1" w:lastColumn="0" w:noHBand="0" w:noVBand="1"/>
      </w:tblPr>
      <w:tblGrid>
        <w:gridCol w:w="9350"/>
      </w:tblGrid>
      <w:tr w:rsidR="00B556FE" w:rsidTr="00B556FE" w14:paraId="250C69C7" w14:textId="77777777">
        <w:tc>
          <w:tcPr>
            <w:tcW w:w="9350" w:type="dxa"/>
          </w:tcPr>
          <w:p w:rsidR="00B556FE" w:rsidP="008C2371" w:rsidRDefault="00B556FE" w14:paraId="720E2E20" w14:textId="77777777">
            <w:pPr>
              <w:spacing w:line="276" w:lineRule="auto"/>
              <w:contextualSpacing/>
              <w:rPr>
                <w:rFonts w:ascii="Franklin Gothic Book" w:hAnsi="Franklin Gothic Book" w:eastAsia="Calibri"/>
              </w:rPr>
            </w:pPr>
          </w:p>
        </w:tc>
      </w:tr>
    </w:tbl>
    <w:p w:rsidR="008C2371" w:rsidP="008C2371" w:rsidRDefault="008C2371" w14:paraId="6E5D87FC" w14:textId="677C0F1E">
      <w:pPr>
        <w:spacing w:line="276" w:lineRule="auto"/>
        <w:contextualSpacing/>
        <w:rPr>
          <w:rFonts w:ascii="Franklin Gothic Book" w:hAnsi="Franklin Gothic Book" w:eastAsia="Calibri"/>
        </w:rPr>
      </w:pPr>
    </w:p>
    <w:p w:rsidRPr="008C2371" w:rsidR="00F77705" w:rsidP="008C2371" w:rsidRDefault="00F77705" w14:paraId="1D5CD6C1" w14:textId="77777777">
      <w:pPr>
        <w:spacing w:line="276" w:lineRule="auto"/>
        <w:contextualSpacing/>
        <w:rPr>
          <w:rFonts w:ascii="Franklin Gothic Book" w:hAnsi="Franklin Gothic Book" w:eastAsia="Calibri"/>
        </w:rPr>
      </w:pPr>
    </w:p>
    <w:p w:rsidRPr="008C2371" w:rsidR="008C2371" w:rsidP="008C2371" w:rsidRDefault="00341F89" w14:paraId="6F2E3588" w14:textId="32574DC1">
      <w:pPr>
        <w:spacing w:line="276" w:lineRule="auto"/>
        <w:contextualSpacing/>
        <w:rPr>
          <w:rFonts w:ascii="Franklin Gothic Book" w:hAnsi="Franklin Gothic Book" w:eastAsia="Calibri"/>
        </w:rPr>
      </w:pPr>
      <w:r w:rsidRPr="00B556FE">
        <w:rPr>
          <w:rFonts w:ascii="Franklin Gothic Book" w:hAnsi="Franklin Gothic Book" w:eastAsia="Calibri"/>
          <w:b/>
          <w:iCs/>
        </w:rPr>
        <w:t>[IF DEM1=3-7</w:t>
      </w:r>
      <w:r>
        <w:rPr>
          <w:rFonts w:ascii="Franklin Gothic Book" w:hAnsi="Franklin Gothic Book" w:eastAsia="Calibri"/>
          <w:b/>
          <w:iCs/>
        </w:rPr>
        <w:t xml:space="preserve"> (“Not working…”)</w:t>
      </w:r>
      <w:r w:rsidR="00DB56FC">
        <w:rPr>
          <w:rFonts w:ascii="Franklin Gothic Book" w:hAnsi="Franklin Gothic Book" w:eastAsia="Calibri"/>
          <w:b/>
          <w:iCs/>
        </w:rPr>
        <w:t xml:space="preserve"> </w:t>
      </w:r>
      <w:r w:rsidRPr="00DB56FC" w:rsidR="00F66439">
        <w:rPr>
          <w:rFonts w:ascii="Franklin Gothic Book" w:hAnsi="Franklin Gothic Book" w:eastAsia="Calibri"/>
          <w:b/>
          <w:bCs/>
        </w:rPr>
        <w:t xml:space="preserve">AND </w:t>
      </w:r>
      <w:r w:rsidR="00F66439">
        <w:rPr>
          <w:rFonts w:ascii="Franklin Gothic Book" w:hAnsi="Franklin Gothic Book" w:eastAsia="Calibri"/>
          <w:b/>
          <w:bCs/>
        </w:rPr>
        <w:t>DEM1a (Employment status changed) = 1 (“Yes”) or -99 (“REFUSED”)</w:t>
      </w:r>
      <w:r w:rsidRPr="00B556FE">
        <w:rPr>
          <w:rFonts w:ascii="Franklin Gothic Book" w:hAnsi="Franklin Gothic Book" w:eastAsia="Calibri"/>
          <w:b/>
          <w:iCs/>
        </w:rPr>
        <w:t>]</w:t>
      </w:r>
      <w:r w:rsidRPr="00CD0D0F">
        <w:rPr>
          <w:rFonts w:ascii="Franklin Gothic Book" w:hAnsi="Franklin Gothic Book" w:eastAsia="Calibri"/>
          <w:bCs/>
          <w:iCs/>
        </w:rPr>
        <w:t xml:space="preserve"> </w:t>
      </w:r>
      <w:r w:rsidRPr="008C2371" w:rsidR="008C2371">
        <w:rPr>
          <w:rFonts w:ascii="Franklin Gothic Book" w:hAnsi="Franklin Gothic Book" w:eastAsia="Calibri"/>
        </w:rPr>
        <w:t>What kind of business or industry best describes your last employer or business? Include the main activity, product, or service provided at the location where employed. (For example: elementary school, residential construction). Please enter ‘Never Worked’ if you have never worked.</w:t>
      </w:r>
    </w:p>
    <w:p w:rsidR="008C2371" w:rsidP="008C2371" w:rsidRDefault="008C2371" w14:paraId="06FC525C" w14:textId="6B041879">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DEM1: Employment status</w:t>
      </w:r>
    </w:p>
    <w:tbl>
      <w:tblPr>
        <w:tblStyle w:val="TableGrid"/>
        <w:tblW w:w="0" w:type="auto"/>
        <w:tblInd w:w="0" w:type="dxa"/>
        <w:tblLook w:val="04A0" w:firstRow="1" w:lastRow="0" w:firstColumn="1" w:lastColumn="0" w:noHBand="0" w:noVBand="1"/>
      </w:tblPr>
      <w:tblGrid>
        <w:gridCol w:w="9350"/>
      </w:tblGrid>
      <w:tr w:rsidR="00B556FE" w:rsidTr="00B556FE" w14:paraId="5F02883B" w14:textId="77777777">
        <w:tc>
          <w:tcPr>
            <w:tcW w:w="9350" w:type="dxa"/>
          </w:tcPr>
          <w:p w:rsidR="00B556FE" w:rsidP="008C2371" w:rsidRDefault="00B556FE" w14:paraId="6E2365BA" w14:textId="77777777">
            <w:pPr>
              <w:spacing w:line="276" w:lineRule="auto"/>
              <w:contextualSpacing/>
              <w:rPr>
                <w:rFonts w:ascii="Franklin Gothic Book" w:hAnsi="Franklin Gothic Book" w:eastAsia="Calibri"/>
              </w:rPr>
            </w:pPr>
          </w:p>
        </w:tc>
      </w:tr>
    </w:tbl>
    <w:p w:rsidRPr="00927525" w:rsidR="00B556FE" w:rsidP="008C2371" w:rsidRDefault="00B556FE" w14:paraId="172BD717" w14:textId="77777777">
      <w:pPr>
        <w:spacing w:line="276" w:lineRule="auto"/>
        <w:contextualSpacing/>
        <w:rPr>
          <w:rFonts w:ascii="Franklin Gothic Book" w:hAnsi="Franklin Gothic Book" w:eastAsia="Calibri"/>
        </w:rPr>
      </w:pPr>
    </w:p>
    <w:p w:rsidR="008C2371" w:rsidP="001A3512" w:rsidRDefault="008C2371" w14:paraId="0AEC7763" w14:textId="77777777">
      <w:pPr>
        <w:spacing w:line="276" w:lineRule="auto"/>
        <w:contextualSpacing/>
        <w:rPr>
          <w:rFonts w:ascii="Franklin Gothic Book" w:hAnsi="Franklin Gothic Book" w:eastAsia="Calibri"/>
          <w:b/>
        </w:rPr>
      </w:pPr>
    </w:p>
    <w:p w:rsidRPr="00927525" w:rsidR="001A3512" w:rsidP="001A3512" w:rsidRDefault="001A3512" w14:paraId="3534E970" w14:textId="7CDB7A36">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DEM1</w:t>
      </w:r>
      <w:r>
        <w:rPr>
          <w:rFonts w:ascii="Franklin Gothic Book" w:hAnsi="Franklin Gothic Book" w:eastAsia="Calibri"/>
        </w:rPr>
        <w:t>b</w:t>
      </w:r>
    </w:p>
    <w:p w:rsidRPr="00927525" w:rsidR="001A3512" w:rsidP="001A3512" w:rsidRDefault="001A3512" w14:paraId="49EC46A1" w14:textId="3D9960DA">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Pr>
          <w:rFonts w:ascii="Franklin Gothic Book" w:hAnsi="Franklin Gothic Book" w:eastAsia="Calibri"/>
        </w:rPr>
        <w:t>Open-End Text</w:t>
      </w:r>
    </w:p>
    <w:p w:rsidRPr="00927525" w:rsidR="001A3512" w:rsidP="001A3512" w:rsidRDefault="001A3512" w14:paraId="085E5945" w14:textId="73D06B41">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DEM1</w:t>
      </w:r>
      <w:r>
        <w:rPr>
          <w:rFonts w:ascii="Franklin Gothic Book" w:hAnsi="Franklin Gothic Book" w:eastAsia="Calibri"/>
        </w:rPr>
        <w:t>b</w:t>
      </w:r>
    </w:p>
    <w:p w:rsidR="001A3512" w:rsidP="001A3512" w:rsidRDefault="001A3512" w14:paraId="26936A2F" w14:textId="32D18E3A">
      <w:pPr>
        <w:spacing w:line="276" w:lineRule="auto"/>
        <w:contextualSpacing/>
        <w:rPr>
          <w:rFonts w:ascii="Franklin Gothic Book" w:hAnsi="Franklin Gothic Book" w:eastAsia="Calibri"/>
          <w:bCs/>
          <w:iCs/>
        </w:rPr>
      </w:pPr>
      <w:r w:rsidRPr="00927525">
        <w:rPr>
          <w:rFonts w:ascii="Franklin Gothic Book" w:hAnsi="Franklin Gothic Book" w:eastAsia="Calibri"/>
          <w:b/>
        </w:rPr>
        <w:t xml:space="preserve">Variable Text: </w:t>
      </w:r>
      <w:r w:rsidRPr="00B556FE" w:rsidR="00251206">
        <w:rPr>
          <w:rFonts w:ascii="Franklin Gothic Book" w:hAnsi="Franklin Gothic Book" w:eastAsia="Calibri"/>
          <w:b/>
          <w:bCs/>
        </w:rPr>
        <w:t>[If DEM1=1,</w:t>
      </w:r>
      <w:r w:rsidRPr="00B556FE" w:rsidR="00DB77ED">
        <w:rPr>
          <w:rFonts w:ascii="Franklin Gothic Book" w:hAnsi="Franklin Gothic Book" w:eastAsia="Calibri"/>
          <w:b/>
          <w:bCs/>
        </w:rPr>
        <w:t xml:space="preserve"> 2, -99</w:t>
      </w:r>
      <w:r w:rsidR="00341F89">
        <w:rPr>
          <w:rFonts w:ascii="Franklin Gothic Book" w:hAnsi="Franklin Gothic Book" w:eastAsia="Calibri"/>
          <w:b/>
          <w:bCs/>
        </w:rPr>
        <w:t xml:space="preserve"> (“Working…” or “REFUSED”</w:t>
      </w:r>
      <w:r w:rsidR="00F66439">
        <w:rPr>
          <w:rFonts w:ascii="Franklin Gothic Book" w:hAnsi="Franklin Gothic Book" w:eastAsia="Calibri"/>
          <w:b/>
          <w:bCs/>
        </w:rPr>
        <w:t xml:space="preserve">) </w:t>
      </w:r>
      <w:r w:rsidRPr="00DB56FC" w:rsidR="00F66439">
        <w:rPr>
          <w:rFonts w:ascii="Franklin Gothic Book" w:hAnsi="Franklin Gothic Book" w:eastAsia="Calibri"/>
          <w:b/>
          <w:bCs/>
        </w:rPr>
        <w:t xml:space="preserve">AND </w:t>
      </w:r>
      <w:r w:rsidR="00F66439">
        <w:rPr>
          <w:rFonts w:ascii="Franklin Gothic Book" w:hAnsi="Franklin Gothic Book" w:eastAsia="Calibri"/>
          <w:b/>
          <w:bCs/>
        </w:rPr>
        <w:t>DEM1a (Employment status changed) = 1 (“Yes”) or -99 (“REFUSED”)</w:t>
      </w:r>
      <w:r w:rsidRPr="00B556FE" w:rsidR="00DB77ED">
        <w:rPr>
          <w:rFonts w:ascii="Franklin Gothic Book" w:hAnsi="Franklin Gothic Book" w:eastAsia="Calibri"/>
          <w:b/>
          <w:bCs/>
        </w:rPr>
        <w:t>]</w:t>
      </w:r>
      <w:r w:rsidR="00DB77ED">
        <w:rPr>
          <w:rFonts w:ascii="Franklin Gothic Book" w:hAnsi="Franklin Gothic Book" w:eastAsia="Calibri"/>
        </w:rPr>
        <w:t xml:space="preserve"> </w:t>
      </w:r>
      <w:r w:rsidRPr="00DB77ED" w:rsidR="00DB77ED">
        <w:rPr>
          <w:rFonts w:ascii="Franklin Gothic Book" w:hAnsi="Franklin Gothic Book" w:eastAsia="Calibri"/>
          <w:bCs/>
          <w:iCs/>
        </w:rPr>
        <w:t>What kind of work do you do for your current main job?</w:t>
      </w:r>
    </w:p>
    <w:p w:rsidR="00B675A2" w:rsidP="001A3512" w:rsidRDefault="00CD0D0F" w14:paraId="23362361" w14:textId="2E5CB02D">
      <w:pPr>
        <w:spacing w:line="276" w:lineRule="auto"/>
        <w:contextualSpacing/>
        <w:rPr>
          <w:rFonts w:ascii="Franklin Gothic Book" w:hAnsi="Franklin Gothic Book" w:eastAsia="Calibri"/>
          <w:bCs/>
          <w:iCs/>
        </w:rPr>
      </w:pPr>
      <w:r w:rsidRPr="00B556FE">
        <w:rPr>
          <w:rFonts w:ascii="Franklin Gothic Book" w:hAnsi="Franklin Gothic Book" w:eastAsia="Calibri"/>
          <w:b/>
          <w:iCs/>
        </w:rPr>
        <w:t>[IF DEM1=3-7</w:t>
      </w:r>
      <w:r w:rsidR="00341F89">
        <w:rPr>
          <w:rFonts w:ascii="Franklin Gothic Book" w:hAnsi="Franklin Gothic Book" w:eastAsia="Calibri"/>
          <w:b/>
          <w:iCs/>
        </w:rPr>
        <w:t xml:space="preserve"> (“Not working…”)</w:t>
      </w:r>
      <w:r w:rsidR="00F66439">
        <w:rPr>
          <w:rFonts w:ascii="Franklin Gothic Book" w:hAnsi="Franklin Gothic Book" w:eastAsia="Calibri"/>
          <w:b/>
          <w:iCs/>
        </w:rPr>
        <w:t xml:space="preserve"> </w:t>
      </w:r>
      <w:r w:rsidRPr="00DB56FC" w:rsidR="00F66439">
        <w:rPr>
          <w:rFonts w:ascii="Franklin Gothic Book" w:hAnsi="Franklin Gothic Book" w:eastAsia="Calibri"/>
          <w:b/>
          <w:bCs/>
        </w:rPr>
        <w:t xml:space="preserve">AND </w:t>
      </w:r>
      <w:r w:rsidR="00F66439">
        <w:rPr>
          <w:rFonts w:ascii="Franklin Gothic Book" w:hAnsi="Franklin Gothic Book" w:eastAsia="Calibri"/>
          <w:b/>
          <w:bCs/>
        </w:rPr>
        <w:t>DEM1a (Employment status changed) = 1 (“Yes”) or -99 (“REFUSED”)</w:t>
      </w:r>
      <w:r w:rsidRPr="00B556FE">
        <w:rPr>
          <w:rFonts w:ascii="Franklin Gothic Book" w:hAnsi="Franklin Gothic Book" w:eastAsia="Calibri"/>
          <w:b/>
          <w:iCs/>
        </w:rPr>
        <w:t>]</w:t>
      </w:r>
      <w:r w:rsidRPr="00CD0D0F">
        <w:rPr>
          <w:rFonts w:ascii="Franklin Gothic Book" w:hAnsi="Franklin Gothic Book" w:eastAsia="Calibri"/>
          <w:bCs/>
          <w:iCs/>
        </w:rPr>
        <w:t xml:space="preserve"> What kind of work did you do for your last main job?</w:t>
      </w:r>
    </w:p>
    <w:p w:rsidRPr="00927525" w:rsidR="00CD0D0F" w:rsidP="001A3512" w:rsidRDefault="003E570B" w14:paraId="4743E19B" w14:textId="598512A7">
      <w:pPr>
        <w:spacing w:line="276" w:lineRule="auto"/>
        <w:contextualSpacing/>
        <w:rPr>
          <w:rFonts w:ascii="Franklin Gothic Book" w:hAnsi="Franklin Gothic Book" w:eastAsia="Calibri"/>
        </w:rPr>
      </w:pPr>
      <w:r w:rsidRPr="003E570B">
        <w:rPr>
          <w:rFonts w:ascii="Franklin Gothic Book" w:hAnsi="Franklin Gothic Book" w:eastAsia="Calibri"/>
          <w:bCs/>
          <w:iCs/>
        </w:rPr>
        <w:t>By main job we mean the job at which you usually work the most hours.</w:t>
      </w:r>
    </w:p>
    <w:p w:rsidRPr="00927525" w:rsidR="001A3512" w:rsidP="001A3512" w:rsidRDefault="001A3512" w14:paraId="005D56C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DEM1: Employment status</w:t>
      </w:r>
    </w:p>
    <w:tbl>
      <w:tblPr>
        <w:tblStyle w:val="pptablecellsrightcolumns11"/>
        <w:tblW w:w="0" w:type="auto"/>
        <w:tblLook w:val="04A0" w:firstRow="1" w:lastRow="0" w:firstColumn="1" w:lastColumn="0" w:noHBand="0" w:noVBand="1"/>
      </w:tblPr>
      <w:tblGrid>
        <w:gridCol w:w="985"/>
        <w:gridCol w:w="8365"/>
      </w:tblGrid>
      <w:tr w:rsidRPr="00927525" w:rsidR="001A3512" w:rsidTr="00E833ED" w14:paraId="562DC0F1" w14:textId="77777777">
        <w:tc>
          <w:tcPr>
            <w:tcW w:w="985" w:type="dxa"/>
          </w:tcPr>
          <w:p w:rsidRPr="00927525" w:rsidR="001A3512" w:rsidP="00E833ED" w:rsidRDefault="001A3512" w14:paraId="17D7EC7D"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365" w:type="dxa"/>
          </w:tcPr>
          <w:p w:rsidRPr="00927525" w:rsidR="001A3512" w:rsidP="00E833ED" w:rsidRDefault="001A3512" w14:paraId="51982E1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BC0860" w:rsidTr="00E833ED" w14:paraId="78D31AF8" w14:textId="77777777">
        <w:tc>
          <w:tcPr>
            <w:tcW w:w="985" w:type="dxa"/>
          </w:tcPr>
          <w:p w:rsidRPr="00BC0860" w:rsidR="00BC0860" w:rsidP="00E833ED" w:rsidRDefault="00BC0860" w14:paraId="69A0C7DF" w14:textId="0CF524A5">
            <w:pPr>
              <w:spacing w:line="276" w:lineRule="auto"/>
              <w:contextualSpacing/>
              <w:rPr>
                <w:rFonts w:ascii="Franklin Gothic Book" w:hAnsi="Franklin Gothic Book" w:eastAsia="Calibri"/>
                <w:bCs/>
              </w:rPr>
            </w:pPr>
            <w:r w:rsidRPr="00BC0860">
              <w:rPr>
                <w:rFonts w:ascii="Franklin Gothic Book" w:hAnsi="Franklin Gothic Book" w:eastAsia="Calibri"/>
                <w:bCs/>
              </w:rPr>
              <w:t>60</w:t>
            </w:r>
          </w:p>
        </w:tc>
        <w:tc>
          <w:tcPr>
            <w:tcW w:w="8365" w:type="dxa"/>
          </w:tcPr>
          <w:p w:rsidRPr="00BC0860" w:rsidR="00BC0860" w:rsidP="00E833ED" w:rsidRDefault="00BC0860" w14:paraId="5820AE7F" w14:textId="712531E6">
            <w:pPr>
              <w:spacing w:line="276" w:lineRule="auto"/>
              <w:contextualSpacing/>
              <w:rPr>
                <w:rFonts w:ascii="Franklin Gothic Book" w:hAnsi="Franklin Gothic Book" w:eastAsia="Calibri"/>
                <w:bCs/>
              </w:rPr>
            </w:pPr>
            <w:r w:rsidRPr="00BC0860">
              <w:rPr>
                <w:rFonts w:ascii="Franklin Gothic Book" w:hAnsi="Franklin Gothic Book" w:eastAsia="Calibri"/>
                <w:bCs/>
              </w:rPr>
              <w:t>Never worked</w:t>
            </w:r>
            <w:r>
              <w:rPr>
                <w:rFonts w:ascii="Franklin Gothic Book" w:hAnsi="Franklin Gothic Book" w:eastAsia="Calibri"/>
                <w:bCs/>
              </w:rPr>
              <w:t xml:space="preserve"> </w:t>
            </w:r>
            <w:r w:rsidRPr="008C2371">
              <w:rPr>
                <w:rFonts w:ascii="Franklin Gothic Book" w:hAnsi="Franklin Gothic Book" w:eastAsia="Calibri"/>
                <w:b/>
              </w:rPr>
              <w:t>(IF DEM1</w:t>
            </w:r>
            <w:r w:rsidRPr="008C2371" w:rsidR="00820364">
              <w:rPr>
                <w:rFonts w:ascii="Franklin Gothic Book" w:hAnsi="Franklin Gothic Book" w:eastAsia="Calibri"/>
                <w:b/>
              </w:rPr>
              <w:t>=3-7, -99</w:t>
            </w:r>
            <w:r w:rsidR="00282F7F">
              <w:rPr>
                <w:rFonts w:ascii="Franklin Gothic Book" w:hAnsi="Franklin Gothic Book" w:eastAsia="Calibri"/>
                <w:b/>
              </w:rPr>
              <w:t xml:space="preserve"> </w:t>
            </w:r>
            <w:r w:rsidR="00282F7F">
              <w:rPr>
                <w:rFonts w:ascii="Franklin Gothic Book" w:hAnsi="Franklin Gothic Book" w:eastAsia="Calibri"/>
                <w:b/>
                <w:iCs/>
              </w:rPr>
              <w:t>(“Not working…”) or “REFUSED”</w:t>
            </w:r>
            <w:r w:rsidRPr="008C2371" w:rsidR="00820364">
              <w:rPr>
                <w:rFonts w:ascii="Franklin Gothic Book" w:hAnsi="Franklin Gothic Book" w:eastAsia="Calibri"/>
                <w:b/>
              </w:rPr>
              <w:t>]</w:t>
            </w:r>
          </w:p>
        </w:tc>
      </w:tr>
    </w:tbl>
    <w:p w:rsidR="001F044A" w:rsidP="00704A64" w:rsidRDefault="001F044A" w14:paraId="2F851083" w14:textId="42B05D1C">
      <w:pPr>
        <w:spacing w:line="276" w:lineRule="auto"/>
        <w:contextualSpacing/>
        <w:rPr>
          <w:rFonts w:ascii="Franklin Gothic Book" w:hAnsi="Franklin Gothic Book" w:eastAsia="Calibri"/>
          <w:b/>
        </w:rPr>
      </w:pPr>
    </w:p>
    <w:p w:rsidRPr="00927525" w:rsidR="00763BD3" w:rsidP="00704A64" w:rsidRDefault="00763BD3" w14:paraId="02F0D8E9" w14:textId="77777777">
      <w:pPr>
        <w:spacing w:line="276" w:lineRule="auto"/>
        <w:contextualSpacing/>
        <w:rPr>
          <w:rFonts w:ascii="Franklin Gothic Book" w:hAnsi="Franklin Gothic Book" w:eastAsia="Calibri"/>
          <w:b/>
        </w:rPr>
      </w:pPr>
    </w:p>
    <w:p w:rsidRPr="00927525" w:rsidR="001F044A" w:rsidP="00704A64" w:rsidRDefault="001F044A" w14:paraId="1ED736C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DEM2</w:t>
      </w:r>
    </w:p>
    <w:p w:rsidRPr="00927525" w:rsidR="001F044A" w:rsidP="00704A64" w:rsidRDefault="001F044A" w14:paraId="415C3054"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Open-End Numeric</w:t>
      </w:r>
    </w:p>
    <w:p w:rsidRPr="00927525" w:rsidR="001F044A" w:rsidP="00704A64" w:rsidRDefault="001F044A" w14:paraId="08B6D26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DEM2</w:t>
      </w:r>
    </w:p>
    <w:p w:rsidRPr="00927525" w:rsidR="001F044A" w:rsidP="00704A64" w:rsidRDefault="001F044A" w14:paraId="3CC9F3A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In the past four months, how many hours did you usually work per week?</w:t>
      </w:r>
    </w:p>
    <w:p w:rsidRPr="00927525" w:rsidR="001F044A" w:rsidP="00704A64" w:rsidRDefault="001F044A" w14:paraId="2A956FAA"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 xml:space="preserve">DEM2: Number of hours worked per </w:t>
      </w:r>
      <w:proofErr w:type="gramStart"/>
      <w:r w:rsidRPr="00927525">
        <w:rPr>
          <w:rFonts w:ascii="Franklin Gothic Book" w:hAnsi="Franklin Gothic Book" w:eastAsia="Calibri"/>
        </w:rPr>
        <w:t>week</w:t>
      </w:r>
      <w:proofErr w:type="gramEnd"/>
    </w:p>
    <w:p w:rsidRPr="00927525" w:rsidR="00E52285" w:rsidP="00E52285" w:rsidRDefault="00E52285" w14:paraId="62667C9F" w14:textId="06130B4A">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 Ask if DEM1 = </w:t>
      </w:r>
      <w:r>
        <w:rPr>
          <w:rFonts w:ascii="Franklin Gothic Book" w:hAnsi="Franklin Gothic Book" w:eastAsia="Calibri"/>
          <w:b/>
          <w:bCs/>
        </w:rPr>
        <w:t>1 | 2 (</w:t>
      </w:r>
      <w:r w:rsidRPr="00927525">
        <w:rPr>
          <w:rFonts w:ascii="Franklin Gothic Book" w:hAnsi="Franklin Gothic Book" w:eastAsia="Calibri"/>
          <w:b/>
          <w:bCs/>
        </w:rPr>
        <w:t>“Working</w:t>
      </w:r>
      <w:r>
        <w:rPr>
          <w:rFonts w:ascii="Franklin Gothic Book" w:hAnsi="Franklin Gothic Book" w:eastAsia="Calibri"/>
          <w:b/>
          <w:bCs/>
        </w:rPr>
        <w:t>…</w:t>
      </w:r>
      <w:r w:rsidRPr="00927525">
        <w:rPr>
          <w:rFonts w:ascii="Franklin Gothic Book" w:hAnsi="Franklin Gothic Book" w:eastAsia="Calibri"/>
          <w:b/>
          <w:bCs/>
        </w:rPr>
        <w:t>”</w:t>
      </w:r>
      <w:r>
        <w:rPr>
          <w:rFonts w:ascii="Franklin Gothic Book" w:hAnsi="Franklin Gothic Book" w:eastAsia="Calibri"/>
          <w:b/>
          <w:bCs/>
        </w:rPr>
        <w:t>)</w:t>
      </w:r>
      <w:r w:rsidR="00683D10">
        <w:rPr>
          <w:rFonts w:ascii="Franklin Gothic Book" w:hAnsi="Franklin Gothic Book" w:eastAsia="Calibri"/>
          <w:b/>
          <w:bCs/>
        </w:rPr>
        <w:t xml:space="preserve"> </w:t>
      </w:r>
      <w:r w:rsidRPr="00DB56FC" w:rsidR="00683D10">
        <w:rPr>
          <w:rFonts w:ascii="Franklin Gothic Book" w:hAnsi="Franklin Gothic Book" w:eastAsia="Calibri"/>
          <w:b/>
          <w:bCs/>
        </w:rPr>
        <w:t xml:space="preserve">AND </w:t>
      </w:r>
      <w:r w:rsidR="00683D10">
        <w:rPr>
          <w:rFonts w:ascii="Franklin Gothic Book" w:hAnsi="Franklin Gothic Book" w:eastAsia="Calibri"/>
          <w:b/>
          <w:bCs/>
        </w:rPr>
        <w:t>DEM1a (Employment status changed) = 1 (“Yes”) or -99 (“REFUSED”)</w:t>
      </w:r>
      <w:r>
        <w:rPr>
          <w:rFonts w:ascii="Franklin Gothic Book" w:hAnsi="Franklin Gothic Book" w:eastAsia="Calibri"/>
          <w:b/>
          <w:bCs/>
        </w:rPr>
        <w:t>.</w:t>
      </w:r>
      <w:r w:rsidRPr="00927525">
        <w:rPr>
          <w:rFonts w:ascii="Franklin Gothic Book" w:hAnsi="Franklin Gothic Book" w:eastAsia="Calibri"/>
          <w:b/>
          <w:bCs/>
        </w:rPr>
        <w:t xml:space="preserve"> //</w:t>
      </w:r>
    </w:p>
    <w:p w:rsidR="001F044A" w:rsidP="00704A64" w:rsidRDefault="001F044A" w14:paraId="39F9E0A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 Limit to 168 hours (24 hours x 7 days). Do not allow negative numbers. //</w:t>
      </w:r>
    </w:p>
    <w:tbl>
      <w:tblPr>
        <w:tblStyle w:val="pptablecellsrightcolumns11"/>
        <w:tblW w:w="0" w:type="auto"/>
        <w:tblLook w:val="04A0" w:firstRow="1" w:lastRow="0" w:firstColumn="1" w:lastColumn="0" w:noHBand="0" w:noVBand="1"/>
      </w:tblPr>
      <w:tblGrid>
        <w:gridCol w:w="985"/>
        <w:gridCol w:w="8365"/>
      </w:tblGrid>
      <w:tr w:rsidRPr="00927525" w:rsidR="00F250E2" w:rsidTr="00E833ED" w14:paraId="5C20D8A8" w14:textId="77777777">
        <w:tc>
          <w:tcPr>
            <w:tcW w:w="985" w:type="dxa"/>
          </w:tcPr>
          <w:p w:rsidRPr="00927525" w:rsidR="00F250E2" w:rsidP="00E833ED" w:rsidRDefault="00F250E2" w14:paraId="655754B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lastRenderedPageBreak/>
              <w:t>Value</w:t>
            </w:r>
          </w:p>
        </w:tc>
        <w:tc>
          <w:tcPr>
            <w:tcW w:w="8365" w:type="dxa"/>
          </w:tcPr>
          <w:p w:rsidRPr="00927525" w:rsidR="00F250E2" w:rsidP="00E833ED" w:rsidRDefault="00F250E2" w14:paraId="625B1AD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BC0860" w:rsidR="00F250E2" w:rsidTr="00E833ED" w14:paraId="76EBAFE0" w14:textId="77777777">
        <w:tc>
          <w:tcPr>
            <w:tcW w:w="985" w:type="dxa"/>
          </w:tcPr>
          <w:p w:rsidRPr="00BC0860" w:rsidR="00F250E2" w:rsidP="00E833ED" w:rsidRDefault="00C662E8" w14:paraId="73249439" w14:textId="7A374C43">
            <w:pPr>
              <w:spacing w:line="276" w:lineRule="auto"/>
              <w:contextualSpacing/>
              <w:rPr>
                <w:rFonts w:ascii="Franklin Gothic Book" w:hAnsi="Franklin Gothic Book" w:eastAsia="Calibri"/>
                <w:bCs/>
              </w:rPr>
            </w:pPr>
            <w:r>
              <w:rPr>
                <w:rFonts w:ascii="Franklin Gothic Book" w:hAnsi="Franklin Gothic Book" w:eastAsia="Calibri"/>
                <w:bCs/>
              </w:rPr>
              <w:t>0-168</w:t>
            </w:r>
          </w:p>
        </w:tc>
        <w:tc>
          <w:tcPr>
            <w:tcW w:w="8365" w:type="dxa"/>
          </w:tcPr>
          <w:p w:rsidRPr="00BC0860" w:rsidR="00F250E2" w:rsidP="00E833ED" w:rsidRDefault="00F250E2" w14:paraId="5D573DD3" w14:textId="5921379A">
            <w:pPr>
              <w:spacing w:line="276" w:lineRule="auto"/>
              <w:contextualSpacing/>
              <w:rPr>
                <w:rFonts w:ascii="Franklin Gothic Book" w:hAnsi="Franklin Gothic Book" w:eastAsia="Calibri"/>
                <w:bCs/>
              </w:rPr>
            </w:pPr>
          </w:p>
        </w:tc>
      </w:tr>
      <w:tr w:rsidRPr="00BC0860" w:rsidR="008C2371" w:rsidTr="00E833ED" w14:paraId="6FD27341" w14:textId="77777777">
        <w:tc>
          <w:tcPr>
            <w:tcW w:w="985" w:type="dxa"/>
          </w:tcPr>
          <w:p w:rsidR="008C2371" w:rsidP="00E833ED" w:rsidRDefault="008C2371" w14:paraId="3757EA34" w14:textId="3BC8B130">
            <w:pPr>
              <w:spacing w:line="276" w:lineRule="auto"/>
              <w:contextualSpacing/>
              <w:rPr>
                <w:rFonts w:ascii="Franklin Gothic Book" w:hAnsi="Franklin Gothic Book" w:eastAsia="Calibri"/>
                <w:bCs/>
              </w:rPr>
            </w:pPr>
            <w:r>
              <w:rPr>
                <w:rFonts w:ascii="Franklin Gothic Book" w:hAnsi="Franklin Gothic Book" w:eastAsia="Calibri"/>
                <w:bCs/>
              </w:rPr>
              <w:t>-99</w:t>
            </w:r>
          </w:p>
        </w:tc>
        <w:tc>
          <w:tcPr>
            <w:tcW w:w="8365" w:type="dxa"/>
          </w:tcPr>
          <w:p w:rsidRPr="00BC0860" w:rsidR="008C2371" w:rsidP="00E833ED" w:rsidRDefault="00BE5257" w14:paraId="42C08C48" w14:textId="4D961053">
            <w:pPr>
              <w:spacing w:line="276" w:lineRule="auto"/>
              <w:contextualSpacing/>
              <w:rPr>
                <w:rFonts w:ascii="Franklin Gothic Book" w:hAnsi="Franklin Gothic Book" w:eastAsia="Calibri"/>
                <w:bCs/>
              </w:rPr>
            </w:pPr>
            <w:r>
              <w:rPr>
                <w:rFonts w:ascii="Franklin Gothic Book" w:hAnsi="Franklin Gothic Book" w:eastAsia="Calibri"/>
                <w:bCs/>
              </w:rPr>
              <w:t>REFUSED</w:t>
            </w:r>
          </w:p>
        </w:tc>
      </w:tr>
      <w:tr w:rsidRPr="00BC0860" w:rsidR="00C662E8" w:rsidTr="00E833ED" w14:paraId="6F66BFA7" w14:textId="77777777">
        <w:tc>
          <w:tcPr>
            <w:tcW w:w="985" w:type="dxa"/>
          </w:tcPr>
          <w:p w:rsidR="00C662E8" w:rsidP="00E833ED" w:rsidRDefault="00C662E8" w14:paraId="2EABE640" w14:textId="53CCBAE5">
            <w:pPr>
              <w:spacing w:line="276" w:lineRule="auto"/>
              <w:contextualSpacing/>
              <w:rPr>
                <w:rFonts w:ascii="Franklin Gothic Book" w:hAnsi="Franklin Gothic Book" w:eastAsia="Calibri"/>
                <w:bCs/>
              </w:rPr>
            </w:pPr>
            <w:r>
              <w:rPr>
                <w:rFonts w:ascii="Franklin Gothic Book" w:hAnsi="Franklin Gothic Book" w:eastAsia="Calibri"/>
                <w:bCs/>
              </w:rPr>
              <w:t>-100</w:t>
            </w:r>
          </w:p>
        </w:tc>
        <w:tc>
          <w:tcPr>
            <w:tcW w:w="8365" w:type="dxa"/>
          </w:tcPr>
          <w:p w:rsidRPr="00BC0860" w:rsidR="00C662E8" w:rsidP="00E833ED" w:rsidRDefault="00BE5257" w14:paraId="13AD035D" w14:textId="1FB4307D">
            <w:pPr>
              <w:spacing w:line="276" w:lineRule="auto"/>
              <w:contextualSpacing/>
              <w:rPr>
                <w:rFonts w:ascii="Franklin Gothic Book" w:hAnsi="Franklin Gothic Book" w:eastAsia="Calibri"/>
                <w:bCs/>
              </w:rPr>
            </w:pPr>
            <w:r>
              <w:rPr>
                <w:rFonts w:ascii="Franklin Gothic Book" w:hAnsi="Franklin Gothic Book" w:eastAsia="Calibri"/>
                <w:bCs/>
              </w:rPr>
              <w:t>VALID SKIP</w:t>
            </w:r>
          </w:p>
        </w:tc>
      </w:tr>
    </w:tbl>
    <w:p w:rsidR="001F044A" w:rsidP="00704A64" w:rsidRDefault="001F044A" w14:paraId="077EAF43" w14:textId="71658D9C">
      <w:pPr>
        <w:spacing w:line="276" w:lineRule="auto"/>
        <w:contextualSpacing/>
        <w:rPr>
          <w:rFonts w:ascii="Franklin Gothic Book" w:hAnsi="Franklin Gothic Book" w:eastAsia="Calibri"/>
          <w:b/>
          <w:bCs/>
          <w:highlight w:val="yellow"/>
        </w:rPr>
      </w:pPr>
    </w:p>
    <w:p w:rsidRPr="00927525" w:rsidR="00341F89" w:rsidP="00704A64" w:rsidRDefault="00341F89" w14:paraId="5FF68AE3" w14:textId="77777777">
      <w:pPr>
        <w:spacing w:line="276" w:lineRule="auto"/>
        <w:contextualSpacing/>
        <w:rPr>
          <w:rFonts w:ascii="Franklin Gothic Book" w:hAnsi="Franklin Gothic Book" w:eastAsia="Calibri"/>
          <w:b/>
          <w:bCs/>
          <w:highlight w:val="yellow"/>
        </w:rPr>
      </w:pPr>
    </w:p>
    <w:p w:rsidRPr="00927525" w:rsidR="001F044A" w:rsidP="00704A64" w:rsidRDefault="001F044A" w14:paraId="221658A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DEM3</w:t>
      </w:r>
    </w:p>
    <w:p w:rsidRPr="00927525" w:rsidR="001F044A" w:rsidP="00704A64" w:rsidRDefault="001F044A" w14:paraId="4E55060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2ED4BC7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DEM3</w:t>
      </w:r>
    </w:p>
    <w:p w:rsidRPr="00927525" w:rsidR="001F044A" w:rsidP="00704A64" w:rsidRDefault="001F044A" w14:paraId="41A8B612"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Does where you work (e.g., state/territory) designate your occupation as providing “essential” services? “Essential” may vary depending on where you live, but may include those who provide:</w:t>
      </w:r>
    </w:p>
    <w:p w:rsidR="001F044A" w:rsidP="005A10B5" w:rsidRDefault="001F044A" w14:paraId="005DB3AC" w14:textId="76CAB6D2">
      <w:pPr>
        <w:numPr>
          <w:ilvl w:val="0"/>
          <w:numId w:val="2"/>
        </w:numPr>
        <w:spacing w:line="276" w:lineRule="auto"/>
        <w:contextualSpacing/>
        <w:rPr>
          <w:rFonts w:ascii="Franklin Gothic Book" w:hAnsi="Franklin Gothic Book" w:eastAsia="Calibri"/>
        </w:rPr>
      </w:pPr>
      <w:r w:rsidRPr="00927525">
        <w:rPr>
          <w:rFonts w:ascii="Franklin Gothic Book" w:hAnsi="Franklin Gothic Book" w:eastAsia="Calibri"/>
        </w:rPr>
        <w:t xml:space="preserve">Public health and safety (janitors and cleaners, registered nurses, police and sheriff’s patrol officers, </w:t>
      </w:r>
      <w:proofErr w:type="gramStart"/>
      <w:r w:rsidRPr="00927525">
        <w:rPr>
          <w:rFonts w:ascii="Franklin Gothic Book" w:hAnsi="Franklin Gothic Book" w:eastAsia="Calibri"/>
        </w:rPr>
        <w:t>physicians</w:t>
      </w:r>
      <w:proofErr w:type="gramEnd"/>
      <w:r w:rsidRPr="00927525">
        <w:rPr>
          <w:rFonts w:ascii="Franklin Gothic Book" w:hAnsi="Franklin Gothic Book" w:eastAsia="Calibri"/>
        </w:rPr>
        <w:t xml:space="preserve"> and surgeons, EMT’s and paramedics, pharmacists)</w:t>
      </w:r>
    </w:p>
    <w:p w:rsidRPr="00927525" w:rsidR="003A4C2E" w:rsidP="003A4C2E" w:rsidRDefault="003A4C2E" w14:paraId="59D4858E" w14:textId="77777777">
      <w:pPr>
        <w:spacing w:line="276" w:lineRule="auto"/>
        <w:ind w:left="720"/>
        <w:contextualSpacing/>
        <w:rPr>
          <w:rFonts w:ascii="Franklin Gothic Book" w:hAnsi="Franklin Gothic Book" w:eastAsia="Calibri"/>
        </w:rPr>
      </w:pPr>
    </w:p>
    <w:p w:rsidR="001F044A" w:rsidP="005A10B5" w:rsidRDefault="001F044A" w14:paraId="25C28CE0" w14:textId="49148EBF">
      <w:pPr>
        <w:numPr>
          <w:ilvl w:val="0"/>
          <w:numId w:val="2"/>
        </w:numPr>
        <w:spacing w:line="276" w:lineRule="auto"/>
        <w:contextualSpacing/>
        <w:rPr>
          <w:rFonts w:ascii="Franklin Gothic Book" w:hAnsi="Franklin Gothic Book" w:eastAsia="Calibri"/>
        </w:rPr>
      </w:pPr>
      <w:r w:rsidRPr="00927525">
        <w:rPr>
          <w:rFonts w:ascii="Franklin Gothic Book" w:hAnsi="Franklin Gothic Book" w:eastAsia="Calibri"/>
        </w:rPr>
        <w:t>Essential products (cashiers, hand laborers and freight/stock/material movers, delivery truck drivers and driver/sales workers, agricultural workers, food processing workers, postal service workers)</w:t>
      </w:r>
    </w:p>
    <w:p w:rsidRPr="00927525" w:rsidR="003A4C2E" w:rsidP="003A4C2E" w:rsidRDefault="003A4C2E" w14:paraId="34B52063" w14:textId="77777777">
      <w:pPr>
        <w:spacing w:line="276" w:lineRule="auto"/>
        <w:contextualSpacing/>
        <w:rPr>
          <w:rFonts w:ascii="Franklin Gothic Book" w:hAnsi="Franklin Gothic Book" w:eastAsia="Calibri"/>
        </w:rPr>
      </w:pPr>
    </w:p>
    <w:p w:rsidRPr="00927525" w:rsidR="001F044A" w:rsidP="005A10B5" w:rsidRDefault="001F044A" w14:paraId="33A33A7B" w14:textId="77777777">
      <w:pPr>
        <w:numPr>
          <w:ilvl w:val="0"/>
          <w:numId w:val="2"/>
        </w:numPr>
        <w:spacing w:line="276" w:lineRule="auto"/>
        <w:contextualSpacing/>
        <w:rPr>
          <w:rFonts w:ascii="Franklin Gothic Book" w:hAnsi="Franklin Gothic Book" w:eastAsia="Calibri"/>
        </w:rPr>
      </w:pPr>
      <w:r w:rsidRPr="00927525">
        <w:rPr>
          <w:rFonts w:ascii="Franklin Gothic Book" w:hAnsi="Franklin Gothic Book" w:eastAsia="Calibri"/>
        </w:rPr>
        <w:t>Other infrastructure support (general maintenance and repair workers, engineers, electricians, computer support specialists, financial managers, plant and system operators, information security analysts, hazard materials removal workers)</w:t>
      </w:r>
    </w:p>
    <w:p w:rsidRPr="00927525" w:rsidR="001F044A" w:rsidP="00704A64" w:rsidRDefault="001F044A" w14:paraId="18073F07"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DEM3: Essential service status</w:t>
      </w:r>
    </w:p>
    <w:p w:rsidRPr="00927525" w:rsidR="003A4C2E" w:rsidP="003A4C2E" w:rsidRDefault="003A4C2E" w14:paraId="7DBCF0D7" w14:textId="04C1F51B">
      <w:pPr>
        <w:spacing w:line="276" w:lineRule="auto"/>
        <w:contextualSpacing/>
        <w:rPr>
          <w:rFonts w:ascii="Franklin Gothic Book" w:hAnsi="Franklin Gothic Book" w:eastAsia="Calibri"/>
          <w:b/>
          <w:bCs/>
        </w:rPr>
      </w:pPr>
      <w:r w:rsidRPr="00927525">
        <w:rPr>
          <w:rFonts w:ascii="Franklin Gothic Book" w:hAnsi="Franklin Gothic Book" w:eastAsia="Calibri"/>
          <w:b/>
          <w:bCs/>
        </w:rPr>
        <w:t xml:space="preserve">// Ask if DEM1 = </w:t>
      </w:r>
      <w:r>
        <w:rPr>
          <w:rFonts w:ascii="Franklin Gothic Book" w:hAnsi="Franklin Gothic Book" w:eastAsia="Calibri"/>
          <w:b/>
          <w:bCs/>
        </w:rPr>
        <w:t xml:space="preserve">1 </w:t>
      </w:r>
      <w:r w:rsidR="00E52285">
        <w:rPr>
          <w:rFonts w:ascii="Franklin Gothic Book" w:hAnsi="Franklin Gothic Book" w:eastAsia="Calibri"/>
          <w:b/>
          <w:bCs/>
        </w:rPr>
        <w:t xml:space="preserve">| </w:t>
      </w:r>
      <w:r>
        <w:rPr>
          <w:rFonts w:ascii="Franklin Gothic Book" w:hAnsi="Franklin Gothic Book" w:eastAsia="Calibri"/>
          <w:b/>
          <w:bCs/>
        </w:rPr>
        <w:t>2 (</w:t>
      </w:r>
      <w:r w:rsidRPr="00927525">
        <w:rPr>
          <w:rFonts w:ascii="Franklin Gothic Book" w:hAnsi="Franklin Gothic Book" w:eastAsia="Calibri"/>
          <w:b/>
          <w:bCs/>
        </w:rPr>
        <w:t>“Working</w:t>
      </w:r>
      <w:r w:rsidR="00E52285">
        <w:rPr>
          <w:rFonts w:ascii="Franklin Gothic Book" w:hAnsi="Franklin Gothic Book" w:eastAsia="Calibri"/>
          <w:b/>
          <w:bCs/>
        </w:rPr>
        <w:t>…</w:t>
      </w:r>
      <w:r w:rsidRPr="00927525">
        <w:rPr>
          <w:rFonts w:ascii="Franklin Gothic Book" w:hAnsi="Franklin Gothic Book" w:eastAsia="Calibri"/>
          <w:b/>
          <w:bCs/>
        </w:rPr>
        <w:t>”</w:t>
      </w:r>
      <w:r>
        <w:rPr>
          <w:rFonts w:ascii="Franklin Gothic Book" w:hAnsi="Franklin Gothic Book" w:eastAsia="Calibri"/>
          <w:b/>
          <w:bCs/>
        </w:rPr>
        <w:t>)</w:t>
      </w:r>
      <w:r w:rsidR="00683D10">
        <w:rPr>
          <w:rFonts w:ascii="Franklin Gothic Book" w:hAnsi="Franklin Gothic Book" w:eastAsia="Calibri"/>
          <w:b/>
          <w:bCs/>
        </w:rPr>
        <w:t xml:space="preserve"> </w:t>
      </w:r>
      <w:r w:rsidRPr="00DB56FC" w:rsidR="00683D10">
        <w:rPr>
          <w:rFonts w:ascii="Franklin Gothic Book" w:hAnsi="Franklin Gothic Book" w:eastAsia="Calibri"/>
          <w:b/>
          <w:bCs/>
        </w:rPr>
        <w:t xml:space="preserve">AND </w:t>
      </w:r>
      <w:r w:rsidR="00683D10">
        <w:rPr>
          <w:rFonts w:ascii="Franklin Gothic Book" w:hAnsi="Franklin Gothic Book" w:eastAsia="Calibri"/>
          <w:b/>
          <w:bCs/>
        </w:rPr>
        <w:t>DEM1a (Employment status changed) = 1 (“Yes”) or -99 (“REFUSED”)</w:t>
      </w:r>
      <w:r>
        <w:rPr>
          <w:rFonts w:ascii="Franklin Gothic Book" w:hAnsi="Franklin Gothic Book" w:eastAsia="Calibri"/>
          <w:b/>
          <w:bCs/>
        </w:rPr>
        <w:t>.</w:t>
      </w:r>
      <w:r w:rsidRPr="00927525">
        <w:rPr>
          <w:rFonts w:ascii="Franklin Gothic Book" w:hAnsi="Franklin Gothic Book" w:eastAsia="Calibri"/>
          <w:b/>
          <w:bCs/>
        </w:rPr>
        <w:t xml:space="preserve"> //</w:t>
      </w:r>
    </w:p>
    <w:tbl>
      <w:tblPr>
        <w:tblStyle w:val="pptablecellsrightcolumns11"/>
        <w:tblW w:w="0" w:type="auto"/>
        <w:tblLook w:val="04A0" w:firstRow="1" w:lastRow="0" w:firstColumn="1" w:lastColumn="0" w:noHBand="0" w:noVBand="1"/>
      </w:tblPr>
      <w:tblGrid>
        <w:gridCol w:w="985"/>
        <w:gridCol w:w="8365"/>
      </w:tblGrid>
      <w:tr w:rsidRPr="00927525" w:rsidR="001F044A" w:rsidTr="00AE16E4" w14:paraId="56EC5FAC" w14:textId="77777777">
        <w:tc>
          <w:tcPr>
            <w:tcW w:w="985" w:type="dxa"/>
          </w:tcPr>
          <w:p w:rsidRPr="00927525" w:rsidR="001F044A" w:rsidP="00704A64" w:rsidRDefault="001F044A" w14:paraId="3277C036"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365" w:type="dxa"/>
          </w:tcPr>
          <w:p w:rsidRPr="00927525" w:rsidR="001F044A" w:rsidP="00704A64" w:rsidRDefault="001F044A" w14:paraId="3715B5CE"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35010D9F" w14:textId="77777777">
        <w:tc>
          <w:tcPr>
            <w:tcW w:w="985" w:type="dxa"/>
          </w:tcPr>
          <w:p w:rsidRPr="00927525" w:rsidR="001F044A" w:rsidP="00704A64" w:rsidRDefault="001F044A" w14:paraId="451F406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8365" w:type="dxa"/>
          </w:tcPr>
          <w:p w:rsidRPr="00927525" w:rsidR="001F044A" w:rsidP="00704A64" w:rsidRDefault="001F044A" w14:paraId="5AF646A5"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0988048C" w14:textId="77777777">
        <w:tc>
          <w:tcPr>
            <w:tcW w:w="985" w:type="dxa"/>
          </w:tcPr>
          <w:p w:rsidRPr="00927525" w:rsidR="001F044A" w:rsidP="00704A64" w:rsidRDefault="001F044A" w14:paraId="047452E6"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8365" w:type="dxa"/>
          </w:tcPr>
          <w:p w:rsidRPr="00927525" w:rsidR="001F044A" w:rsidP="00704A64" w:rsidRDefault="001F044A" w14:paraId="7D9CF5A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4AA220F6" w14:textId="77777777">
        <w:tc>
          <w:tcPr>
            <w:tcW w:w="985" w:type="dxa"/>
          </w:tcPr>
          <w:p w:rsidRPr="00927525" w:rsidR="001F044A" w:rsidP="00704A64" w:rsidRDefault="001F044A" w14:paraId="4223276E"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1F044A" w:rsidP="00704A64" w:rsidRDefault="00BE5257" w14:paraId="59AC861E" w14:textId="57AA44A7">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1F044A" w:rsidTr="00AE16E4" w14:paraId="4CB7AC42" w14:textId="77777777">
        <w:tc>
          <w:tcPr>
            <w:tcW w:w="985" w:type="dxa"/>
          </w:tcPr>
          <w:p w:rsidRPr="00927525" w:rsidR="001F044A" w:rsidP="00704A64" w:rsidRDefault="001F044A" w14:paraId="48D7651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-100</w:t>
            </w:r>
          </w:p>
        </w:tc>
        <w:tc>
          <w:tcPr>
            <w:tcW w:w="8365" w:type="dxa"/>
          </w:tcPr>
          <w:p w:rsidRPr="00927525" w:rsidR="001F044A" w:rsidP="00704A64" w:rsidRDefault="00BE5257" w14:paraId="0A4D2601" w14:textId="6077C6DA">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3D584D26" w14:textId="77777777">
      <w:pPr>
        <w:spacing w:line="276" w:lineRule="auto"/>
        <w:contextualSpacing/>
        <w:rPr>
          <w:rFonts w:ascii="Franklin Gothic Book" w:hAnsi="Franklin Gothic Book" w:eastAsia="Calibri"/>
          <w:highlight w:val="yellow"/>
        </w:rPr>
      </w:pPr>
    </w:p>
    <w:p w:rsidRPr="00927525" w:rsidR="001F044A" w:rsidP="00704A64" w:rsidRDefault="001F044A" w14:paraId="7F94773A" w14:textId="77777777">
      <w:pPr>
        <w:spacing w:line="276" w:lineRule="auto"/>
        <w:contextualSpacing/>
        <w:rPr>
          <w:rFonts w:ascii="Franklin Gothic Book" w:hAnsi="Franklin Gothic Book" w:eastAsia="Calibri"/>
          <w:highlight w:val="yellow"/>
        </w:rPr>
      </w:pPr>
    </w:p>
    <w:p w:rsidRPr="00927525" w:rsidR="001F044A" w:rsidP="00704A64" w:rsidRDefault="001F044A" w14:paraId="7DAEF6C2"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DEM4</w:t>
      </w:r>
    </w:p>
    <w:p w:rsidRPr="00927525" w:rsidR="001F044A" w:rsidP="00704A64" w:rsidRDefault="001F044A" w14:paraId="3C3D7912"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Single Punch</w:t>
      </w:r>
    </w:p>
    <w:p w:rsidRPr="00927525" w:rsidR="001F044A" w:rsidP="00704A64" w:rsidRDefault="001F044A" w14:paraId="1D5A867A"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DEM4</w:t>
      </w:r>
    </w:p>
    <w:p w:rsidRPr="00927525" w:rsidR="001F044A" w:rsidP="00704A64" w:rsidRDefault="001F044A" w14:paraId="6A7BDF9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Are you now covered by any form of health insurance or health plan? A health plan would include any private insurance plan through your employer or a plan that you purchased yourself, as well as a government program like Medicare or Medicaid.</w:t>
      </w:r>
    </w:p>
    <w:p w:rsidRPr="00927525" w:rsidR="001F044A" w:rsidP="00704A64" w:rsidRDefault="001F044A" w14:paraId="2D3DD849"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Label: </w:t>
      </w:r>
      <w:r w:rsidRPr="00927525">
        <w:rPr>
          <w:rFonts w:ascii="Franklin Gothic Book" w:hAnsi="Franklin Gothic Book" w:eastAsia="Calibri"/>
        </w:rPr>
        <w:t>DEM4: Health insurance status</w:t>
      </w:r>
    </w:p>
    <w:tbl>
      <w:tblPr>
        <w:tblStyle w:val="pptablecellsrightcolumns11"/>
        <w:tblW w:w="0" w:type="auto"/>
        <w:tblLook w:val="04A0" w:firstRow="1" w:lastRow="0" w:firstColumn="1" w:lastColumn="0" w:noHBand="0" w:noVBand="1"/>
      </w:tblPr>
      <w:tblGrid>
        <w:gridCol w:w="985"/>
        <w:gridCol w:w="8365"/>
      </w:tblGrid>
      <w:tr w:rsidRPr="00927525" w:rsidR="001F044A" w:rsidTr="00AE16E4" w14:paraId="47B08539" w14:textId="77777777">
        <w:tc>
          <w:tcPr>
            <w:tcW w:w="985" w:type="dxa"/>
          </w:tcPr>
          <w:p w:rsidRPr="00927525" w:rsidR="001F044A" w:rsidP="00704A64" w:rsidRDefault="001F044A" w14:paraId="389F2AFB"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lastRenderedPageBreak/>
              <w:t>Value</w:t>
            </w:r>
          </w:p>
        </w:tc>
        <w:tc>
          <w:tcPr>
            <w:tcW w:w="8365" w:type="dxa"/>
          </w:tcPr>
          <w:p w:rsidRPr="00927525" w:rsidR="001F044A" w:rsidP="00704A64" w:rsidRDefault="001F044A" w14:paraId="4D40BD7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1F044A" w:rsidTr="00AE16E4" w14:paraId="776E695D" w14:textId="77777777">
        <w:tc>
          <w:tcPr>
            <w:tcW w:w="985" w:type="dxa"/>
          </w:tcPr>
          <w:p w:rsidRPr="00927525" w:rsidR="001F044A" w:rsidP="00704A64" w:rsidRDefault="001F044A" w14:paraId="59F3A822"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0</w:t>
            </w:r>
          </w:p>
        </w:tc>
        <w:tc>
          <w:tcPr>
            <w:tcW w:w="8365" w:type="dxa"/>
          </w:tcPr>
          <w:p w:rsidRPr="00927525" w:rsidR="001F044A" w:rsidP="00704A64" w:rsidRDefault="001F044A" w14:paraId="738604AD"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No</w:t>
            </w:r>
          </w:p>
        </w:tc>
      </w:tr>
      <w:tr w:rsidRPr="00927525" w:rsidR="001F044A" w:rsidTr="00AE16E4" w14:paraId="4B84C303" w14:textId="77777777">
        <w:tc>
          <w:tcPr>
            <w:tcW w:w="985" w:type="dxa"/>
          </w:tcPr>
          <w:p w:rsidRPr="00927525" w:rsidR="001F044A" w:rsidP="00704A64" w:rsidRDefault="001F044A" w14:paraId="61CD1330"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1</w:t>
            </w:r>
          </w:p>
        </w:tc>
        <w:tc>
          <w:tcPr>
            <w:tcW w:w="8365" w:type="dxa"/>
          </w:tcPr>
          <w:p w:rsidRPr="00927525" w:rsidR="001F044A" w:rsidP="00704A64" w:rsidRDefault="001F044A" w14:paraId="136602C4"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Yes</w:t>
            </w:r>
          </w:p>
        </w:tc>
      </w:tr>
      <w:tr w:rsidRPr="00927525" w:rsidR="001F044A" w:rsidTr="00AE16E4" w14:paraId="41A2C0D8" w14:textId="77777777">
        <w:tc>
          <w:tcPr>
            <w:tcW w:w="985" w:type="dxa"/>
          </w:tcPr>
          <w:p w:rsidRPr="00927525" w:rsidR="001F044A" w:rsidP="00704A64" w:rsidRDefault="001F044A" w14:paraId="3F3A3191"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77</w:t>
            </w:r>
          </w:p>
        </w:tc>
        <w:tc>
          <w:tcPr>
            <w:tcW w:w="8365" w:type="dxa"/>
          </w:tcPr>
          <w:p w:rsidRPr="00927525" w:rsidR="001F044A" w:rsidP="00704A64" w:rsidRDefault="001F044A" w14:paraId="368C5B99" w14:textId="77777777">
            <w:pPr>
              <w:spacing w:line="276" w:lineRule="auto"/>
              <w:contextualSpacing/>
              <w:rPr>
                <w:rFonts w:ascii="Franklin Gothic Book" w:hAnsi="Franklin Gothic Book" w:eastAsia="Calibri"/>
              </w:rPr>
            </w:pPr>
            <w:proofErr w:type="gramStart"/>
            <w:r w:rsidRPr="00927525">
              <w:rPr>
                <w:rFonts w:ascii="Franklin Gothic Book" w:hAnsi="Franklin Gothic Book" w:eastAsia="Calibri"/>
              </w:rPr>
              <w:t>Don’t</w:t>
            </w:r>
            <w:proofErr w:type="gramEnd"/>
            <w:r w:rsidRPr="00927525">
              <w:rPr>
                <w:rFonts w:ascii="Franklin Gothic Book" w:hAnsi="Franklin Gothic Book" w:eastAsia="Calibri"/>
              </w:rPr>
              <w:t xml:space="preserve"> know</w:t>
            </w:r>
          </w:p>
        </w:tc>
      </w:tr>
      <w:tr w:rsidRPr="00927525" w:rsidR="001F044A" w:rsidTr="00AE16E4" w14:paraId="6B09914F" w14:textId="77777777">
        <w:tc>
          <w:tcPr>
            <w:tcW w:w="985" w:type="dxa"/>
          </w:tcPr>
          <w:p w:rsidRPr="00927525" w:rsidR="001F044A" w:rsidP="00704A64" w:rsidRDefault="001F044A" w14:paraId="1BCCE428" w14:textId="77777777">
            <w:pPr>
              <w:spacing w:line="276" w:lineRule="auto"/>
              <w:contextualSpacing/>
              <w:rPr>
                <w:rFonts w:ascii="Franklin Gothic Book" w:hAnsi="Franklin Gothic Book" w:eastAsia="Calibri"/>
              </w:rPr>
            </w:pPr>
            <w:r w:rsidRPr="00927525">
              <w:rPr>
                <w:rFonts w:ascii="Franklin Gothic Book" w:hAnsi="Franklin Gothic Book" w:eastAsia="Calibri"/>
              </w:rPr>
              <w:t>-99</w:t>
            </w:r>
          </w:p>
        </w:tc>
        <w:tc>
          <w:tcPr>
            <w:tcW w:w="8365" w:type="dxa"/>
          </w:tcPr>
          <w:p w:rsidRPr="00927525" w:rsidR="001F044A" w:rsidP="00704A64" w:rsidRDefault="00BE5257" w14:paraId="1E598329" w14:textId="128FEB20">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Pr="00927525" w:rsidR="001F044A" w:rsidP="00704A64" w:rsidRDefault="001F044A" w14:paraId="01EFE03E" w14:textId="77777777">
      <w:pPr>
        <w:spacing w:line="276" w:lineRule="auto"/>
        <w:contextualSpacing/>
        <w:rPr>
          <w:rFonts w:ascii="Franklin Gothic Book" w:hAnsi="Franklin Gothic Book" w:eastAsia="Calibri"/>
          <w:b/>
          <w:bCs/>
        </w:rPr>
      </w:pPr>
    </w:p>
    <w:p w:rsidRPr="00927525" w:rsidR="001F044A" w:rsidP="00704A64" w:rsidRDefault="001F044A" w14:paraId="6A7A5634" w14:textId="77777777">
      <w:pPr>
        <w:spacing w:line="276" w:lineRule="auto"/>
        <w:contextualSpacing/>
        <w:rPr>
          <w:rFonts w:ascii="Franklin Gothic Book" w:hAnsi="Franklin Gothic Book" w:eastAsia="Calibri"/>
          <w:b/>
          <w:bCs/>
        </w:rPr>
      </w:pPr>
    </w:p>
    <w:p w:rsidRPr="00927525" w:rsidR="001F044A" w:rsidP="00704A64" w:rsidRDefault="001F044A" w14:paraId="724A051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DEM7</w:t>
      </w:r>
    </w:p>
    <w:p w:rsidRPr="00927525" w:rsidR="001F044A" w:rsidP="00704A64" w:rsidRDefault="001F044A" w14:paraId="1CB36D4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Open-End Numeric</w:t>
      </w:r>
    </w:p>
    <w:p w:rsidRPr="00927525" w:rsidR="001F044A" w:rsidP="00704A64" w:rsidRDefault="001F044A" w14:paraId="2A72F4D0"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DEM7</w:t>
      </w:r>
    </w:p>
    <w:p w:rsidRPr="00927525" w:rsidR="001F044A" w:rsidP="00704A64" w:rsidRDefault="001F044A" w14:paraId="3CA5FAF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 xml:space="preserve">How many total people – adults and children – currently live in your household, including yourself? </w:t>
      </w:r>
      <w:r w:rsidRPr="00927525">
        <w:rPr>
          <w:rFonts w:ascii="Franklin Gothic Book" w:hAnsi="Franklin Gothic Book" w:eastAsia="Calibri"/>
          <w:i/>
        </w:rPr>
        <w:t>Please enter a number.</w:t>
      </w:r>
    </w:p>
    <w:p w:rsidR="001F044A" w:rsidP="00704A64" w:rsidRDefault="001F044A" w14:paraId="469A6C77"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Label: </w:t>
      </w:r>
      <w:r w:rsidRPr="00927525">
        <w:rPr>
          <w:rFonts w:ascii="Franklin Gothic Book" w:hAnsi="Franklin Gothic Book" w:eastAsia="Calibri"/>
        </w:rPr>
        <w:t>DEM7: Total number of people in household</w:t>
      </w:r>
    </w:p>
    <w:p w:rsidRPr="001F376E" w:rsidR="004B70D3" w:rsidP="00704A64" w:rsidRDefault="004B70D3" w14:paraId="5ABBD39F" w14:textId="4242C9DE">
      <w:pPr>
        <w:spacing w:line="276" w:lineRule="auto"/>
        <w:contextualSpacing/>
        <w:rPr>
          <w:rFonts w:ascii="Franklin Gothic Book" w:hAnsi="Franklin Gothic Book" w:eastAsia="Calibri"/>
          <w:b/>
          <w:bCs/>
        </w:rPr>
      </w:pPr>
      <w:r w:rsidRPr="001F376E">
        <w:rPr>
          <w:rFonts w:ascii="Franklin Gothic Book" w:hAnsi="Franklin Gothic Book" w:eastAsia="Calibri"/>
          <w:b/>
          <w:bCs/>
        </w:rPr>
        <w:t>// Limit to whole numbers between 0-20</w:t>
      </w:r>
      <w:r w:rsidR="003F44BD">
        <w:rPr>
          <w:rFonts w:ascii="Franklin Gothic Book" w:hAnsi="Franklin Gothic Book" w:eastAsia="Calibri"/>
          <w:b/>
          <w:bCs/>
        </w:rPr>
        <w:t>.</w:t>
      </w:r>
      <w:r w:rsidRPr="001F376E">
        <w:rPr>
          <w:rFonts w:ascii="Franklin Gothic Book" w:hAnsi="Franklin Gothic Book" w:eastAsia="Calibri"/>
          <w:b/>
          <w:bCs/>
        </w:rPr>
        <w:t xml:space="preserve"> //</w:t>
      </w:r>
    </w:p>
    <w:tbl>
      <w:tblPr>
        <w:tblStyle w:val="pptablecellsrightcolumns11"/>
        <w:tblW w:w="0" w:type="auto"/>
        <w:tblLook w:val="04A0" w:firstRow="1" w:lastRow="0" w:firstColumn="1" w:lastColumn="0" w:noHBand="0" w:noVBand="1"/>
      </w:tblPr>
      <w:tblGrid>
        <w:gridCol w:w="985"/>
        <w:gridCol w:w="8365"/>
      </w:tblGrid>
      <w:tr w:rsidRPr="00927525" w:rsidR="00DE6ECB" w:rsidTr="00582061" w14:paraId="7D8FB740" w14:textId="77777777">
        <w:tc>
          <w:tcPr>
            <w:tcW w:w="985" w:type="dxa"/>
          </w:tcPr>
          <w:p w:rsidRPr="00927525" w:rsidR="00DE6ECB" w:rsidP="00582061" w:rsidRDefault="00DE6ECB" w14:paraId="5D540069"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365" w:type="dxa"/>
          </w:tcPr>
          <w:p w:rsidRPr="00927525" w:rsidR="00DE6ECB" w:rsidP="00582061" w:rsidRDefault="00DE6ECB" w14:paraId="7AA09562"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DE6ECB" w:rsidTr="00582061" w14:paraId="5ED01E21" w14:textId="77777777">
        <w:tc>
          <w:tcPr>
            <w:tcW w:w="985" w:type="dxa"/>
          </w:tcPr>
          <w:p w:rsidRPr="00927525" w:rsidR="00DE6ECB" w:rsidP="00582061" w:rsidRDefault="00DE6ECB" w14:paraId="0D760CC3" w14:textId="7EA42FD4">
            <w:pPr>
              <w:spacing w:line="276" w:lineRule="auto"/>
              <w:contextualSpacing/>
              <w:rPr>
                <w:rFonts w:ascii="Franklin Gothic Book" w:hAnsi="Franklin Gothic Book" w:eastAsia="Calibri"/>
              </w:rPr>
            </w:pPr>
            <w:r>
              <w:rPr>
                <w:rFonts w:ascii="Franklin Gothic Book" w:hAnsi="Franklin Gothic Book" w:eastAsia="Calibri"/>
              </w:rPr>
              <w:t>0-20</w:t>
            </w:r>
          </w:p>
        </w:tc>
        <w:tc>
          <w:tcPr>
            <w:tcW w:w="8365" w:type="dxa"/>
          </w:tcPr>
          <w:p w:rsidRPr="00927525" w:rsidR="00DE6ECB" w:rsidP="00582061" w:rsidRDefault="00DE6ECB" w14:paraId="04D447B8" w14:textId="77777777">
            <w:pPr>
              <w:spacing w:line="276" w:lineRule="auto"/>
              <w:contextualSpacing/>
              <w:rPr>
                <w:rFonts w:ascii="Franklin Gothic Book" w:hAnsi="Franklin Gothic Book" w:eastAsia="Calibri"/>
              </w:rPr>
            </w:pPr>
          </w:p>
        </w:tc>
      </w:tr>
      <w:tr w:rsidRPr="00927525" w:rsidR="00DE6ECB" w:rsidTr="00582061" w14:paraId="105534E1" w14:textId="77777777">
        <w:tc>
          <w:tcPr>
            <w:tcW w:w="985" w:type="dxa"/>
          </w:tcPr>
          <w:p w:rsidR="00DE6ECB" w:rsidP="00582061" w:rsidRDefault="00DE6ECB" w14:paraId="7120D258" w14:textId="77777777">
            <w:pPr>
              <w:spacing w:line="276" w:lineRule="auto"/>
              <w:contextualSpacing/>
              <w:rPr>
                <w:rFonts w:ascii="Franklin Gothic Book" w:hAnsi="Franklin Gothic Book" w:eastAsia="Calibri"/>
              </w:rPr>
            </w:pPr>
            <w:r>
              <w:rPr>
                <w:rFonts w:ascii="Franklin Gothic Book" w:hAnsi="Franklin Gothic Book" w:eastAsia="Calibri"/>
              </w:rPr>
              <w:t>-99</w:t>
            </w:r>
          </w:p>
        </w:tc>
        <w:tc>
          <w:tcPr>
            <w:tcW w:w="8365" w:type="dxa"/>
          </w:tcPr>
          <w:p w:rsidRPr="00927525" w:rsidR="00DE6ECB" w:rsidP="00582061" w:rsidRDefault="00BE5257" w14:paraId="13326B90" w14:textId="4118C517">
            <w:pPr>
              <w:spacing w:line="276" w:lineRule="auto"/>
              <w:contextualSpacing/>
              <w:rPr>
                <w:rFonts w:ascii="Franklin Gothic Book" w:hAnsi="Franklin Gothic Book" w:eastAsia="Calibri"/>
              </w:rPr>
            </w:pPr>
            <w:r>
              <w:rPr>
                <w:rFonts w:ascii="Franklin Gothic Book" w:hAnsi="Franklin Gothic Book" w:eastAsia="Calibri"/>
              </w:rPr>
              <w:t>REFUSED</w:t>
            </w:r>
          </w:p>
        </w:tc>
      </w:tr>
    </w:tbl>
    <w:p w:rsidR="001F044A" w:rsidP="00704A64" w:rsidRDefault="001F044A" w14:paraId="4A994422" w14:textId="103B11FD">
      <w:pPr>
        <w:spacing w:line="276" w:lineRule="auto"/>
        <w:contextualSpacing/>
        <w:rPr>
          <w:rFonts w:ascii="Franklin Gothic Book" w:hAnsi="Franklin Gothic Book" w:eastAsia="Calibri"/>
          <w:b/>
          <w:bCs/>
          <w:highlight w:val="yellow"/>
        </w:rPr>
      </w:pPr>
    </w:p>
    <w:p w:rsidRPr="00927525" w:rsidR="00341F89" w:rsidP="00704A64" w:rsidRDefault="00341F89" w14:paraId="452DE37D" w14:textId="77777777">
      <w:pPr>
        <w:spacing w:line="276" w:lineRule="auto"/>
        <w:contextualSpacing/>
        <w:rPr>
          <w:rFonts w:ascii="Franklin Gothic Book" w:hAnsi="Franklin Gothic Book" w:eastAsia="Calibri"/>
          <w:b/>
          <w:bCs/>
          <w:highlight w:val="yellow"/>
        </w:rPr>
      </w:pPr>
    </w:p>
    <w:p w:rsidRPr="00927525" w:rsidR="001F044A" w:rsidP="00704A64" w:rsidRDefault="001F044A" w14:paraId="74D7964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DEM8</w:t>
      </w:r>
    </w:p>
    <w:p w:rsidRPr="00927525" w:rsidR="001F044A" w:rsidP="00704A64" w:rsidRDefault="001F044A" w14:paraId="0DAE12E5"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Open-End Numeric</w:t>
      </w:r>
    </w:p>
    <w:p w:rsidRPr="00927525" w:rsidR="001F044A" w:rsidP="00704A64" w:rsidRDefault="001F044A" w14:paraId="6A1785A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DEM8</w:t>
      </w:r>
    </w:p>
    <w:p w:rsidRPr="00927525" w:rsidR="001F044A" w:rsidP="00704A64" w:rsidRDefault="001F044A" w14:paraId="1E3B2D42"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 xml:space="preserve">How many people under 18 years-old currently live in your household? </w:t>
      </w:r>
      <w:r w:rsidRPr="00927525">
        <w:rPr>
          <w:rFonts w:ascii="Franklin Gothic Book" w:hAnsi="Franklin Gothic Book" w:eastAsia="Calibri"/>
          <w:i/>
        </w:rPr>
        <w:t>Please enter a number.</w:t>
      </w:r>
    </w:p>
    <w:p w:rsidR="001F044A" w:rsidP="00704A64" w:rsidRDefault="001F044A" w14:paraId="5F44049B"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Label: </w:t>
      </w:r>
      <w:r w:rsidRPr="00927525">
        <w:rPr>
          <w:rFonts w:ascii="Franklin Gothic Book" w:hAnsi="Franklin Gothic Book" w:eastAsia="Calibri"/>
        </w:rPr>
        <w:t xml:space="preserve">DEM8: Number of minors living in </w:t>
      </w:r>
      <w:proofErr w:type="gramStart"/>
      <w:r w:rsidRPr="00927525">
        <w:rPr>
          <w:rFonts w:ascii="Franklin Gothic Book" w:hAnsi="Franklin Gothic Book" w:eastAsia="Calibri"/>
        </w:rPr>
        <w:t>household</w:t>
      </w:r>
      <w:proofErr w:type="gramEnd"/>
    </w:p>
    <w:p w:rsidRPr="001F376E" w:rsidR="004B70D3" w:rsidP="00704A64" w:rsidRDefault="004B70D3" w14:paraId="57C15A6E" w14:textId="1F6E2E41">
      <w:pPr>
        <w:spacing w:line="276" w:lineRule="auto"/>
        <w:contextualSpacing/>
        <w:rPr>
          <w:rFonts w:ascii="Franklin Gothic Book" w:hAnsi="Franklin Gothic Book" w:eastAsia="Calibri"/>
          <w:b/>
          <w:bCs/>
        </w:rPr>
      </w:pPr>
      <w:r w:rsidRPr="001F376E">
        <w:rPr>
          <w:rFonts w:ascii="Franklin Gothic Book" w:hAnsi="Franklin Gothic Book" w:eastAsia="Calibri"/>
          <w:b/>
          <w:bCs/>
        </w:rPr>
        <w:t xml:space="preserve">// Ask if DEM7 </w:t>
      </w:r>
      <w:r w:rsidR="00C01C39">
        <w:rPr>
          <w:rFonts w:ascii="Franklin Gothic Book" w:hAnsi="Franklin Gothic Book" w:eastAsia="Calibri"/>
          <w:b/>
          <w:bCs/>
        </w:rPr>
        <w:t>= 2-20</w:t>
      </w:r>
      <w:r w:rsidR="00E52285">
        <w:rPr>
          <w:rFonts w:ascii="Franklin Gothic Book" w:hAnsi="Franklin Gothic Book" w:eastAsia="Calibri"/>
          <w:b/>
          <w:bCs/>
        </w:rPr>
        <w:t>.</w:t>
      </w:r>
      <w:r w:rsidRPr="001F376E" w:rsidR="001F376E">
        <w:rPr>
          <w:rFonts w:ascii="Franklin Gothic Book" w:hAnsi="Franklin Gothic Book" w:eastAsia="Calibri"/>
          <w:b/>
          <w:bCs/>
        </w:rPr>
        <w:t xml:space="preserve"> //</w:t>
      </w:r>
    </w:p>
    <w:p w:rsidR="001F044A" w:rsidP="00704A64" w:rsidRDefault="001F044A" w14:paraId="4F71A106"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rPr>
        <w:t xml:space="preserve">// </w:t>
      </w:r>
      <w:r w:rsidRPr="00927525">
        <w:rPr>
          <w:rFonts w:ascii="Franklin Gothic Book" w:hAnsi="Franklin Gothic Book" w:eastAsia="Calibri"/>
          <w:b/>
          <w:bCs/>
        </w:rPr>
        <w:t>Response cannot exceed</w:t>
      </w:r>
      <w:r w:rsidRPr="00927525">
        <w:rPr>
          <w:rFonts w:ascii="Franklin Gothic Book" w:hAnsi="Franklin Gothic Book" w:eastAsia="Calibri"/>
          <w:b/>
        </w:rPr>
        <w:t xml:space="preserve"> total </w:t>
      </w:r>
      <w:r w:rsidRPr="00927525">
        <w:rPr>
          <w:rFonts w:ascii="Franklin Gothic Book" w:hAnsi="Franklin Gothic Book" w:eastAsia="Calibri"/>
          <w:b/>
          <w:bCs/>
        </w:rPr>
        <w:t>number</w:t>
      </w:r>
      <w:r w:rsidRPr="00927525">
        <w:rPr>
          <w:rFonts w:ascii="Franklin Gothic Book" w:hAnsi="Franklin Gothic Book" w:eastAsia="Calibri"/>
          <w:b/>
        </w:rPr>
        <w:t xml:space="preserve"> of people living in household. </w:t>
      </w:r>
      <w:r w:rsidRPr="00927525">
        <w:rPr>
          <w:rFonts w:ascii="Franklin Gothic Book" w:hAnsi="Franklin Gothic Book" w:eastAsia="Calibri"/>
          <w:b/>
          <w:bCs/>
        </w:rPr>
        <w:t>//</w:t>
      </w:r>
    </w:p>
    <w:tbl>
      <w:tblPr>
        <w:tblStyle w:val="pptablecellsrightcolumns11"/>
        <w:tblW w:w="0" w:type="auto"/>
        <w:tblLook w:val="04A0" w:firstRow="1" w:lastRow="0" w:firstColumn="1" w:lastColumn="0" w:noHBand="0" w:noVBand="1"/>
      </w:tblPr>
      <w:tblGrid>
        <w:gridCol w:w="985"/>
        <w:gridCol w:w="8365"/>
      </w:tblGrid>
      <w:tr w:rsidRPr="00927525" w:rsidR="00C662E8" w:rsidTr="00E833ED" w14:paraId="580CDA96" w14:textId="77777777">
        <w:tc>
          <w:tcPr>
            <w:tcW w:w="985" w:type="dxa"/>
          </w:tcPr>
          <w:p w:rsidRPr="00927525" w:rsidR="00C662E8" w:rsidP="00E833ED" w:rsidRDefault="00C662E8" w14:paraId="231FA2FF"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365" w:type="dxa"/>
          </w:tcPr>
          <w:p w:rsidRPr="00927525" w:rsidR="00C662E8" w:rsidP="00E833ED" w:rsidRDefault="00C662E8" w14:paraId="0FBCC637"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C662E8" w:rsidTr="00E833ED" w14:paraId="700FA3B4" w14:textId="77777777">
        <w:tc>
          <w:tcPr>
            <w:tcW w:w="985" w:type="dxa"/>
          </w:tcPr>
          <w:p w:rsidRPr="00927525" w:rsidR="00C662E8" w:rsidP="00E833ED" w:rsidRDefault="00CB2AA5" w14:paraId="002A8596" w14:textId="42FB841E">
            <w:pPr>
              <w:spacing w:line="276" w:lineRule="auto"/>
              <w:contextualSpacing/>
              <w:rPr>
                <w:rFonts w:ascii="Franklin Gothic Book" w:hAnsi="Franklin Gothic Book" w:eastAsia="Calibri"/>
              </w:rPr>
            </w:pPr>
            <w:r>
              <w:rPr>
                <w:rFonts w:ascii="Franklin Gothic Book" w:hAnsi="Franklin Gothic Book" w:eastAsia="Calibri"/>
              </w:rPr>
              <w:t>1-19</w:t>
            </w:r>
          </w:p>
        </w:tc>
        <w:tc>
          <w:tcPr>
            <w:tcW w:w="8365" w:type="dxa"/>
          </w:tcPr>
          <w:p w:rsidRPr="00927525" w:rsidR="00C662E8" w:rsidP="00E833ED" w:rsidRDefault="00C662E8" w14:paraId="7A537DD7" w14:textId="6D55B044">
            <w:pPr>
              <w:spacing w:line="276" w:lineRule="auto"/>
              <w:contextualSpacing/>
              <w:rPr>
                <w:rFonts w:ascii="Franklin Gothic Book" w:hAnsi="Franklin Gothic Book" w:eastAsia="Calibri"/>
              </w:rPr>
            </w:pPr>
          </w:p>
        </w:tc>
      </w:tr>
      <w:tr w:rsidRPr="00927525" w:rsidR="00CB2AA5" w:rsidTr="00E833ED" w14:paraId="43DAEBB7" w14:textId="77777777">
        <w:tc>
          <w:tcPr>
            <w:tcW w:w="985" w:type="dxa"/>
          </w:tcPr>
          <w:p w:rsidR="00CB2AA5" w:rsidP="00E833ED" w:rsidRDefault="00CB2AA5" w14:paraId="172A8E3E" w14:textId="0B88EA1D">
            <w:pPr>
              <w:spacing w:line="276" w:lineRule="auto"/>
              <w:contextualSpacing/>
              <w:rPr>
                <w:rFonts w:ascii="Franklin Gothic Book" w:hAnsi="Franklin Gothic Book" w:eastAsia="Calibri"/>
              </w:rPr>
            </w:pPr>
            <w:r>
              <w:rPr>
                <w:rFonts w:ascii="Franklin Gothic Book" w:hAnsi="Franklin Gothic Book" w:eastAsia="Calibri"/>
              </w:rPr>
              <w:t>-99</w:t>
            </w:r>
          </w:p>
        </w:tc>
        <w:tc>
          <w:tcPr>
            <w:tcW w:w="8365" w:type="dxa"/>
          </w:tcPr>
          <w:p w:rsidRPr="00927525" w:rsidR="00CB2AA5" w:rsidP="00E833ED" w:rsidRDefault="00BE5257" w14:paraId="569F99C5" w14:textId="3E39A12B">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C662E8" w:rsidTr="00E833ED" w14:paraId="7140D566" w14:textId="77777777">
        <w:tc>
          <w:tcPr>
            <w:tcW w:w="985" w:type="dxa"/>
          </w:tcPr>
          <w:p w:rsidRPr="00927525" w:rsidR="00C662E8" w:rsidP="00E833ED" w:rsidRDefault="00C662E8" w14:paraId="23082FB2" w14:textId="5075D88B">
            <w:pPr>
              <w:spacing w:line="276" w:lineRule="auto"/>
              <w:contextualSpacing/>
              <w:rPr>
                <w:rFonts w:ascii="Franklin Gothic Book" w:hAnsi="Franklin Gothic Book" w:eastAsia="Calibri"/>
              </w:rPr>
            </w:pPr>
            <w:r>
              <w:rPr>
                <w:rFonts w:ascii="Franklin Gothic Book" w:hAnsi="Franklin Gothic Book" w:eastAsia="Calibri"/>
              </w:rPr>
              <w:t>-100</w:t>
            </w:r>
          </w:p>
        </w:tc>
        <w:tc>
          <w:tcPr>
            <w:tcW w:w="8365" w:type="dxa"/>
          </w:tcPr>
          <w:p w:rsidRPr="00927525" w:rsidR="00C662E8" w:rsidP="00E833ED" w:rsidRDefault="00BE5257" w14:paraId="0C1A8A85" w14:textId="045AAE9D">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5C0C97A9" w14:textId="77777777">
      <w:pPr>
        <w:spacing w:line="276" w:lineRule="auto"/>
        <w:contextualSpacing/>
        <w:rPr>
          <w:rFonts w:ascii="Franklin Gothic Book" w:hAnsi="Franklin Gothic Book" w:eastAsia="Calibri"/>
          <w:highlight w:val="yellow"/>
        </w:rPr>
      </w:pPr>
    </w:p>
    <w:p w:rsidRPr="00927525" w:rsidR="001F044A" w:rsidP="00704A64" w:rsidRDefault="001F044A" w14:paraId="6A230E3A" w14:textId="77777777">
      <w:pPr>
        <w:spacing w:line="276" w:lineRule="auto"/>
        <w:contextualSpacing/>
        <w:rPr>
          <w:rFonts w:ascii="Franklin Gothic Book" w:hAnsi="Franklin Gothic Book" w:eastAsia="Calibri"/>
          <w:b/>
          <w:bCs/>
          <w:highlight w:val="yellow"/>
        </w:rPr>
      </w:pPr>
    </w:p>
    <w:p w:rsidRPr="00927525" w:rsidR="001F044A" w:rsidP="00704A64" w:rsidRDefault="001F044A" w14:paraId="5DE5AD1F"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Item #: </w:t>
      </w:r>
      <w:r w:rsidRPr="00927525">
        <w:rPr>
          <w:rFonts w:ascii="Franklin Gothic Book" w:hAnsi="Franklin Gothic Book" w:eastAsia="Calibri"/>
        </w:rPr>
        <w:t>DEM9</w:t>
      </w:r>
    </w:p>
    <w:p w:rsidRPr="00927525" w:rsidR="001F044A" w:rsidP="00704A64" w:rsidRDefault="001F044A" w14:paraId="4F2F673C"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Question Type: </w:t>
      </w:r>
      <w:r w:rsidRPr="00927525">
        <w:rPr>
          <w:rFonts w:ascii="Franklin Gothic Book" w:hAnsi="Franklin Gothic Book" w:eastAsia="Calibri"/>
        </w:rPr>
        <w:t>Open-end numeric</w:t>
      </w:r>
    </w:p>
    <w:p w:rsidRPr="00927525" w:rsidR="001F044A" w:rsidP="00704A64" w:rsidRDefault="001F044A" w14:paraId="689854FE"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Name: </w:t>
      </w:r>
      <w:r w:rsidRPr="00927525">
        <w:rPr>
          <w:rFonts w:ascii="Franklin Gothic Book" w:hAnsi="Franklin Gothic Book" w:eastAsia="Calibri"/>
        </w:rPr>
        <w:t>DEM9</w:t>
      </w:r>
    </w:p>
    <w:p w:rsidRPr="00927525" w:rsidR="001F044A" w:rsidP="00704A64" w:rsidRDefault="001F044A" w14:paraId="4E938D11" w14:textId="77777777">
      <w:pPr>
        <w:spacing w:line="276" w:lineRule="auto"/>
        <w:contextualSpacing/>
        <w:rPr>
          <w:rFonts w:ascii="Franklin Gothic Book" w:hAnsi="Franklin Gothic Book" w:eastAsia="Calibri"/>
        </w:rPr>
      </w:pPr>
      <w:r w:rsidRPr="00927525">
        <w:rPr>
          <w:rFonts w:ascii="Franklin Gothic Book" w:hAnsi="Franklin Gothic Book" w:eastAsia="Calibri"/>
          <w:b/>
        </w:rPr>
        <w:t xml:space="preserve">Variable Text: </w:t>
      </w:r>
      <w:r w:rsidRPr="00927525">
        <w:rPr>
          <w:rFonts w:ascii="Franklin Gothic Book" w:hAnsi="Franklin Gothic Book" w:eastAsia="Calibri"/>
        </w:rPr>
        <w:t>How many people in your household, excluding yourself, work in occupations that are designated as providing “essential” services? “Essential” may vary depending on where you live, but may include those who provide:</w:t>
      </w:r>
    </w:p>
    <w:p w:rsidR="001F044A" w:rsidP="005A10B5" w:rsidRDefault="001F044A" w14:paraId="0D97A277" w14:textId="1CDBFE99">
      <w:pPr>
        <w:numPr>
          <w:ilvl w:val="0"/>
          <w:numId w:val="2"/>
        </w:numPr>
        <w:spacing w:line="276" w:lineRule="auto"/>
        <w:contextualSpacing/>
        <w:rPr>
          <w:rFonts w:ascii="Franklin Gothic Book" w:hAnsi="Franklin Gothic Book" w:eastAsia="Calibri"/>
        </w:rPr>
      </w:pPr>
      <w:r w:rsidRPr="00927525">
        <w:rPr>
          <w:rFonts w:ascii="Franklin Gothic Book" w:hAnsi="Franklin Gothic Book" w:eastAsia="Calibri"/>
        </w:rPr>
        <w:lastRenderedPageBreak/>
        <w:t xml:space="preserve">Public health and safety (janitors and cleaners, registered nurses, police and sheriff’s patrol officers, </w:t>
      </w:r>
      <w:proofErr w:type="gramStart"/>
      <w:r w:rsidRPr="00927525">
        <w:rPr>
          <w:rFonts w:ascii="Franklin Gothic Book" w:hAnsi="Franklin Gothic Book" w:eastAsia="Calibri"/>
        </w:rPr>
        <w:t>physicians</w:t>
      </w:r>
      <w:proofErr w:type="gramEnd"/>
      <w:r w:rsidRPr="00927525">
        <w:rPr>
          <w:rFonts w:ascii="Franklin Gothic Book" w:hAnsi="Franklin Gothic Book" w:eastAsia="Calibri"/>
        </w:rPr>
        <w:t xml:space="preserve"> and surgeons, EMT’s and paramedics, pharmacists)</w:t>
      </w:r>
    </w:p>
    <w:p w:rsidRPr="00927525" w:rsidR="003F44BD" w:rsidP="003F44BD" w:rsidRDefault="003F44BD" w14:paraId="3EC2E76F" w14:textId="77777777">
      <w:pPr>
        <w:spacing w:line="276" w:lineRule="auto"/>
        <w:contextualSpacing/>
        <w:rPr>
          <w:rFonts w:ascii="Franklin Gothic Book" w:hAnsi="Franklin Gothic Book" w:eastAsia="Calibri"/>
        </w:rPr>
      </w:pPr>
    </w:p>
    <w:p w:rsidR="001F044A" w:rsidP="005A10B5" w:rsidRDefault="001F044A" w14:paraId="0D40682E" w14:textId="56355B79">
      <w:pPr>
        <w:numPr>
          <w:ilvl w:val="0"/>
          <w:numId w:val="2"/>
        </w:numPr>
        <w:spacing w:line="276" w:lineRule="auto"/>
        <w:contextualSpacing/>
        <w:rPr>
          <w:rFonts w:ascii="Franklin Gothic Book" w:hAnsi="Franklin Gothic Book" w:eastAsia="Calibri"/>
        </w:rPr>
      </w:pPr>
      <w:r w:rsidRPr="00927525">
        <w:rPr>
          <w:rFonts w:ascii="Franklin Gothic Book" w:hAnsi="Franklin Gothic Book" w:eastAsia="Calibri"/>
        </w:rPr>
        <w:t>Essential products (cashiers, hand laborers and freight/stock/material movers, delivery truck drivers and driver/sales workers, agricultural workers, food processing workers, postal service workers)</w:t>
      </w:r>
    </w:p>
    <w:p w:rsidRPr="00927525" w:rsidR="003F44BD" w:rsidP="003F44BD" w:rsidRDefault="003F44BD" w14:paraId="58031C1A" w14:textId="77777777">
      <w:pPr>
        <w:spacing w:line="276" w:lineRule="auto"/>
        <w:contextualSpacing/>
        <w:rPr>
          <w:rFonts w:ascii="Franklin Gothic Book" w:hAnsi="Franklin Gothic Book" w:eastAsia="Calibri"/>
        </w:rPr>
      </w:pPr>
    </w:p>
    <w:p w:rsidRPr="00927525" w:rsidR="001F044A" w:rsidP="005A10B5" w:rsidRDefault="001F044A" w14:paraId="7AE961FB" w14:textId="77777777">
      <w:pPr>
        <w:numPr>
          <w:ilvl w:val="0"/>
          <w:numId w:val="2"/>
        </w:numPr>
        <w:spacing w:line="276" w:lineRule="auto"/>
        <w:contextualSpacing/>
        <w:rPr>
          <w:rFonts w:ascii="Franklin Gothic Book" w:hAnsi="Franklin Gothic Book" w:eastAsia="Calibri"/>
        </w:rPr>
      </w:pPr>
      <w:r w:rsidRPr="00927525">
        <w:rPr>
          <w:rFonts w:ascii="Franklin Gothic Book" w:hAnsi="Franklin Gothic Book" w:eastAsia="Calibri"/>
        </w:rPr>
        <w:t>Other infrastructure support (general maintenance and repair workers, engineers, electricians, computer support specialists, financial managers, plant and system operators, information security analysts, hazard materials removal workers)</w:t>
      </w:r>
    </w:p>
    <w:p w:rsidR="001F044A" w:rsidP="00704A64" w:rsidRDefault="001F044A" w14:paraId="6660E001" w14:textId="77777777">
      <w:pPr>
        <w:spacing w:line="276" w:lineRule="auto"/>
        <w:contextualSpacing/>
        <w:rPr>
          <w:rFonts w:ascii="Franklin Gothic Book" w:hAnsi="Franklin Gothic Book" w:eastAsia="Calibri"/>
        </w:rPr>
      </w:pPr>
      <w:r w:rsidRPr="00927525">
        <w:rPr>
          <w:rFonts w:ascii="Franklin Gothic Book" w:hAnsi="Franklin Gothic Book" w:eastAsia="Calibri"/>
          <w:b/>
          <w:bCs/>
        </w:rPr>
        <w:t xml:space="preserve">Variable Label: </w:t>
      </w:r>
      <w:r w:rsidRPr="00927525">
        <w:rPr>
          <w:rFonts w:ascii="Franklin Gothic Book" w:hAnsi="Franklin Gothic Book" w:eastAsia="Calibri"/>
        </w:rPr>
        <w:t>DEM9: Number of essential workers in household (excluding self)</w:t>
      </w:r>
    </w:p>
    <w:p w:rsidRPr="001F376E" w:rsidR="001F376E" w:rsidP="00704A64" w:rsidRDefault="001F376E" w14:paraId="24A6CA73" w14:textId="5F033A43">
      <w:pPr>
        <w:spacing w:line="276" w:lineRule="auto"/>
        <w:contextualSpacing/>
        <w:rPr>
          <w:rFonts w:ascii="Franklin Gothic Book" w:hAnsi="Franklin Gothic Book" w:eastAsia="Calibri"/>
          <w:b/>
          <w:bCs/>
        </w:rPr>
      </w:pPr>
      <w:r w:rsidRPr="001F376E">
        <w:rPr>
          <w:rFonts w:ascii="Franklin Gothic Book" w:hAnsi="Franklin Gothic Book" w:eastAsia="Calibri"/>
          <w:b/>
          <w:bCs/>
        </w:rPr>
        <w:t xml:space="preserve">// Ask if DEM7 </w:t>
      </w:r>
      <w:r w:rsidR="007C0241">
        <w:rPr>
          <w:rFonts w:ascii="Franklin Gothic Book" w:hAnsi="Franklin Gothic Book" w:eastAsia="Calibri"/>
          <w:b/>
          <w:bCs/>
        </w:rPr>
        <w:t>= 2-20</w:t>
      </w:r>
      <w:r w:rsidR="003F44BD">
        <w:rPr>
          <w:rFonts w:ascii="Franklin Gothic Book" w:hAnsi="Franklin Gothic Book" w:eastAsia="Calibri"/>
          <w:b/>
          <w:bCs/>
        </w:rPr>
        <w:t>.</w:t>
      </w:r>
      <w:r w:rsidRPr="001F376E">
        <w:rPr>
          <w:rFonts w:ascii="Franklin Gothic Book" w:hAnsi="Franklin Gothic Book" w:eastAsia="Calibri"/>
          <w:b/>
          <w:bCs/>
        </w:rPr>
        <w:t xml:space="preserve"> //</w:t>
      </w:r>
    </w:p>
    <w:p w:rsidR="001F044A" w:rsidP="00704A64" w:rsidRDefault="001F044A" w14:paraId="2D7E7017" w14:textId="77777777">
      <w:pPr>
        <w:spacing w:line="276" w:lineRule="auto"/>
        <w:contextualSpacing/>
        <w:rPr>
          <w:rFonts w:ascii="Franklin Gothic Book" w:hAnsi="Franklin Gothic Book" w:eastAsia="Calibri"/>
          <w:b/>
          <w:bCs/>
        </w:rPr>
      </w:pPr>
      <w:r w:rsidRPr="00927525">
        <w:rPr>
          <w:rFonts w:ascii="Franklin Gothic Book" w:hAnsi="Franklin Gothic Book" w:eastAsia="Calibri"/>
          <w:b/>
          <w:bCs/>
        </w:rPr>
        <w:t>// Response cannot exceed total number of people in household, minus one. //</w:t>
      </w:r>
    </w:p>
    <w:tbl>
      <w:tblPr>
        <w:tblStyle w:val="pptablecellsrightcolumns11"/>
        <w:tblW w:w="0" w:type="auto"/>
        <w:tblLook w:val="04A0" w:firstRow="1" w:lastRow="0" w:firstColumn="1" w:lastColumn="0" w:noHBand="0" w:noVBand="1"/>
      </w:tblPr>
      <w:tblGrid>
        <w:gridCol w:w="985"/>
        <w:gridCol w:w="8365"/>
      </w:tblGrid>
      <w:tr w:rsidRPr="00927525" w:rsidR="00C662E8" w:rsidTr="00E833ED" w14:paraId="13D33E57" w14:textId="77777777">
        <w:tc>
          <w:tcPr>
            <w:tcW w:w="985" w:type="dxa"/>
          </w:tcPr>
          <w:p w:rsidRPr="00927525" w:rsidR="00C662E8" w:rsidP="00E833ED" w:rsidRDefault="00C662E8" w14:paraId="34A13CA1"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w:t>
            </w:r>
          </w:p>
        </w:tc>
        <w:tc>
          <w:tcPr>
            <w:tcW w:w="8365" w:type="dxa"/>
          </w:tcPr>
          <w:p w:rsidRPr="00927525" w:rsidR="00C662E8" w:rsidP="00E833ED" w:rsidRDefault="00C662E8" w14:paraId="289FC19C" w14:textId="77777777">
            <w:pPr>
              <w:spacing w:line="276" w:lineRule="auto"/>
              <w:contextualSpacing/>
              <w:rPr>
                <w:rFonts w:ascii="Franklin Gothic Book" w:hAnsi="Franklin Gothic Book" w:eastAsia="Calibri"/>
                <w:b/>
              </w:rPr>
            </w:pPr>
            <w:r w:rsidRPr="00927525">
              <w:rPr>
                <w:rFonts w:ascii="Franklin Gothic Book" w:hAnsi="Franklin Gothic Book" w:eastAsia="Calibri"/>
                <w:b/>
              </w:rPr>
              <w:t>Value Label</w:t>
            </w:r>
          </w:p>
        </w:tc>
      </w:tr>
      <w:tr w:rsidRPr="00927525" w:rsidR="00C662E8" w:rsidTr="00E833ED" w14:paraId="467C0507" w14:textId="77777777">
        <w:tc>
          <w:tcPr>
            <w:tcW w:w="985" w:type="dxa"/>
          </w:tcPr>
          <w:p w:rsidRPr="00927525" w:rsidR="00C662E8" w:rsidP="00C662E8" w:rsidRDefault="00CB2AA5" w14:paraId="2A0B39B8" w14:textId="021C720F">
            <w:pPr>
              <w:spacing w:line="276" w:lineRule="auto"/>
              <w:contextualSpacing/>
              <w:rPr>
                <w:rFonts w:ascii="Franklin Gothic Book" w:hAnsi="Franklin Gothic Book" w:eastAsia="Calibri"/>
              </w:rPr>
            </w:pPr>
            <w:r>
              <w:rPr>
                <w:rFonts w:ascii="Franklin Gothic Book" w:hAnsi="Franklin Gothic Book" w:eastAsia="Calibri"/>
              </w:rPr>
              <w:t>1-19</w:t>
            </w:r>
          </w:p>
        </w:tc>
        <w:tc>
          <w:tcPr>
            <w:tcW w:w="8365" w:type="dxa"/>
          </w:tcPr>
          <w:p w:rsidRPr="00927525" w:rsidR="00C662E8" w:rsidP="00C662E8" w:rsidRDefault="00C662E8" w14:paraId="0BB1FE78" w14:textId="24D56DB5">
            <w:pPr>
              <w:spacing w:line="276" w:lineRule="auto"/>
              <w:contextualSpacing/>
              <w:rPr>
                <w:rFonts w:ascii="Franklin Gothic Book" w:hAnsi="Franklin Gothic Book" w:eastAsia="Calibri"/>
              </w:rPr>
            </w:pPr>
          </w:p>
        </w:tc>
      </w:tr>
      <w:tr w:rsidRPr="00927525" w:rsidR="00CB2AA5" w:rsidTr="00E833ED" w14:paraId="4445A1A6" w14:textId="77777777">
        <w:tc>
          <w:tcPr>
            <w:tcW w:w="985" w:type="dxa"/>
          </w:tcPr>
          <w:p w:rsidR="00CB2AA5" w:rsidP="00C662E8" w:rsidRDefault="00CB2AA5" w14:paraId="1A260453" w14:textId="5FDCBFFA">
            <w:pPr>
              <w:spacing w:line="276" w:lineRule="auto"/>
              <w:contextualSpacing/>
              <w:rPr>
                <w:rFonts w:ascii="Franklin Gothic Book" w:hAnsi="Franklin Gothic Book" w:eastAsia="Calibri"/>
              </w:rPr>
            </w:pPr>
            <w:r>
              <w:rPr>
                <w:rFonts w:ascii="Franklin Gothic Book" w:hAnsi="Franklin Gothic Book" w:eastAsia="Calibri"/>
              </w:rPr>
              <w:t>-99</w:t>
            </w:r>
          </w:p>
        </w:tc>
        <w:tc>
          <w:tcPr>
            <w:tcW w:w="8365" w:type="dxa"/>
          </w:tcPr>
          <w:p w:rsidR="00CB2AA5" w:rsidP="00C662E8" w:rsidRDefault="00BE5257" w14:paraId="3F809E4C" w14:textId="5647D28D">
            <w:pPr>
              <w:spacing w:line="276" w:lineRule="auto"/>
              <w:contextualSpacing/>
              <w:rPr>
                <w:rFonts w:ascii="Franklin Gothic Book" w:hAnsi="Franklin Gothic Book" w:eastAsia="Calibri"/>
              </w:rPr>
            </w:pPr>
            <w:r>
              <w:rPr>
                <w:rFonts w:ascii="Franklin Gothic Book" w:hAnsi="Franklin Gothic Book" w:eastAsia="Calibri"/>
              </w:rPr>
              <w:t>REFUSED</w:t>
            </w:r>
          </w:p>
        </w:tc>
      </w:tr>
      <w:tr w:rsidRPr="00927525" w:rsidR="00C662E8" w:rsidTr="00E833ED" w14:paraId="2263D025" w14:textId="77777777">
        <w:tc>
          <w:tcPr>
            <w:tcW w:w="985" w:type="dxa"/>
          </w:tcPr>
          <w:p w:rsidRPr="00927525" w:rsidR="00C662E8" w:rsidP="00C662E8" w:rsidRDefault="00C662E8" w14:paraId="1ED9C9AB" w14:textId="34382A98">
            <w:pPr>
              <w:spacing w:line="276" w:lineRule="auto"/>
              <w:contextualSpacing/>
              <w:rPr>
                <w:rFonts w:ascii="Franklin Gothic Book" w:hAnsi="Franklin Gothic Book" w:eastAsia="Calibri"/>
              </w:rPr>
            </w:pPr>
            <w:r>
              <w:rPr>
                <w:rFonts w:ascii="Franklin Gothic Book" w:hAnsi="Franklin Gothic Book" w:eastAsia="Calibri"/>
              </w:rPr>
              <w:t>-100</w:t>
            </w:r>
          </w:p>
        </w:tc>
        <w:tc>
          <w:tcPr>
            <w:tcW w:w="8365" w:type="dxa"/>
          </w:tcPr>
          <w:p w:rsidRPr="00927525" w:rsidR="00C662E8" w:rsidP="00C662E8" w:rsidRDefault="00BE5257" w14:paraId="241A5CB8" w14:textId="094E8F17">
            <w:pPr>
              <w:spacing w:line="276" w:lineRule="auto"/>
              <w:contextualSpacing/>
              <w:rPr>
                <w:rFonts w:ascii="Franklin Gothic Book" w:hAnsi="Franklin Gothic Book" w:eastAsia="Calibri"/>
              </w:rPr>
            </w:pPr>
            <w:r>
              <w:rPr>
                <w:rFonts w:ascii="Franklin Gothic Book" w:hAnsi="Franklin Gothic Book" w:eastAsia="Calibri"/>
              </w:rPr>
              <w:t>VALID SKIP</w:t>
            </w:r>
          </w:p>
        </w:tc>
      </w:tr>
    </w:tbl>
    <w:p w:rsidRPr="00927525" w:rsidR="001F044A" w:rsidP="00704A64" w:rsidRDefault="001F044A" w14:paraId="6ADC279A" w14:textId="77777777">
      <w:pPr>
        <w:spacing w:line="276" w:lineRule="auto"/>
        <w:contextualSpacing/>
        <w:rPr>
          <w:rFonts w:ascii="Franklin Gothic Book" w:hAnsi="Franklin Gothic Book" w:eastAsia="Calibri"/>
          <w:b/>
        </w:rPr>
      </w:pPr>
    </w:p>
    <w:p w:rsidRPr="00927525" w:rsidR="001F044A" w:rsidP="00704A64" w:rsidRDefault="001F044A" w14:paraId="13296955" w14:textId="77777777">
      <w:pPr>
        <w:spacing w:line="276" w:lineRule="auto"/>
        <w:contextualSpacing/>
        <w:rPr>
          <w:rFonts w:ascii="Franklin Gothic Book" w:hAnsi="Franklin Gothic Book" w:eastAsia="Franklin Gothic Book" w:cs="Franklin Gothic Book"/>
          <w:b/>
          <w:bCs/>
          <w:i/>
          <w:iCs/>
        </w:rPr>
      </w:pPr>
    </w:p>
    <w:p w:rsidRPr="00CE442D" w:rsidR="00BC6307" w:rsidP="00BC6307" w:rsidRDefault="00BE51BB" w14:paraId="36BA9FC5" w14:textId="1B3E2DEE">
      <w:pPr>
        <w:spacing w:line="276" w:lineRule="auto"/>
        <w:contextualSpacing/>
        <w:rPr>
          <w:rFonts w:ascii="Franklin Gothic Book" w:hAnsi="Franklin Gothic Book" w:eastAsia="Franklin Gothic Book" w:cs="Franklin Gothic Book"/>
        </w:rPr>
      </w:pPr>
      <w:r>
        <w:rPr>
          <w:rFonts w:ascii="Franklin Gothic Book" w:hAnsi="Franklin Gothic Book" w:eastAsia="Franklin Gothic Book" w:cs="Franklin Gothic Book"/>
          <w:b/>
          <w:bCs/>
        </w:rPr>
        <w:t xml:space="preserve">NOTE: </w:t>
      </w:r>
      <w:r w:rsidRPr="00CE442D">
        <w:rPr>
          <w:rFonts w:ascii="Franklin Gothic Book" w:hAnsi="Franklin Gothic Book" w:eastAsia="Franklin Gothic Book" w:cs="Franklin Gothic Book"/>
        </w:rPr>
        <w:t>The following items in red represent those asked by NORC if not already provided by panel registrants.</w:t>
      </w:r>
    </w:p>
    <w:p w:rsidRPr="00BE51BB" w:rsidR="00BE51BB" w:rsidP="00704A64" w:rsidRDefault="00BE51BB" w14:paraId="595B4AC4" w14:textId="77777777">
      <w:pPr>
        <w:spacing w:line="276" w:lineRule="auto"/>
        <w:contextualSpacing/>
        <w:rPr>
          <w:rFonts w:ascii="Franklin Gothic Book" w:hAnsi="Franklin Gothic Book" w:eastAsia="Franklin Gothic Book" w:cs="Franklin Gothic Book"/>
          <w:b/>
          <w:bCs/>
        </w:rPr>
      </w:pPr>
    </w:p>
    <w:p w:rsidRPr="00582061" w:rsidR="00582061" w:rsidP="00582061" w:rsidRDefault="00582061" w14:paraId="387E6185" w14:textId="6578ED9B">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Item #: </w:t>
      </w:r>
      <w:r w:rsidRPr="00582061">
        <w:rPr>
          <w:rFonts w:ascii="Franklin Gothic Book" w:hAnsi="Franklin Gothic Book" w:eastAsia="Calibri"/>
          <w:color w:val="FF0000"/>
        </w:rPr>
        <w:t>PID1</w:t>
      </w:r>
    </w:p>
    <w:p w:rsidRPr="00582061" w:rsidR="00582061" w:rsidP="00582061" w:rsidRDefault="00582061" w14:paraId="636FEA67"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Question Type: </w:t>
      </w:r>
      <w:r w:rsidRPr="00582061">
        <w:rPr>
          <w:rFonts w:ascii="Franklin Gothic Book" w:hAnsi="Franklin Gothic Book" w:eastAsia="Calibri"/>
          <w:color w:val="FF0000"/>
        </w:rPr>
        <w:t>Single Punch</w:t>
      </w:r>
    </w:p>
    <w:p w:rsidRPr="00582061" w:rsidR="00582061" w:rsidP="00582061" w:rsidRDefault="00582061" w14:paraId="57806F5F" w14:textId="7EF1DEDB">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Name: </w:t>
      </w:r>
      <w:r>
        <w:rPr>
          <w:rFonts w:ascii="Franklin Gothic Book" w:hAnsi="Franklin Gothic Book" w:eastAsia="Calibri"/>
          <w:color w:val="FF0000"/>
        </w:rPr>
        <w:t>PID1</w:t>
      </w:r>
    </w:p>
    <w:p w:rsidRPr="00582061" w:rsidR="00582061" w:rsidP="00582061" w:rsidRDefault="00582061" w14:paraId="753D764F" w14:textId="0837DA15">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Text: </w:t>
      </w:r>
      <w:r w:rsidRPr="00582061">
        <w:rPr>
          <w:rFonts w:ascii="Franklin Gothic Book" w:hAnsi="Franklin Gothic Book" w:eastAsia="Calibri"/>
          <w:color w:val="FF0000"/>
        </w:rPr>
        <w:t>Do you consider yourself a Democrat, a Republican, an Independent or none of these?</w:t>
      </w:r>
    </w:p>
    <w:p w:rsidRPr="00582061" w:rsidR="00582061" w:rsidP="00582061" w:rsidRDefault="00582061" w14:paraId="51F0BCFE" w14:textId="0862C3B9">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Label: </w:t>
      </w:r>
    </w:p>
    <w:tbl>
      <w:tblPr>
        <w:tblStyle w:val="pptablecellsrightcolumns11"/>
        <w:tblW w:w="0" w:type="auto"/>
        <w:tblLook w:val="04A0" w:firstRow="1" w:lastRow="0" w:firstColumn="1" w:lastColumn="0" w:noHBand="0" w:noVBand="1"/>
      </w:tblPr>
      <w:tblGrid>
        <w:gridCol w:w="2979"/>
        <w:gridCol w:w="6371"/>
      </w:tblGrid>
      <w:tr w:rsidRPr="00582061" w:rsidR="00582061" w:rsidTr="00582061" w14:paraId="3E127BE7" w14:textId="77777777">
        <w:tc>
          <w:tcPr>
            <w:tcW w:w="2979" w:type="dxa"/>
          </w:tcPr>
          <w:p w:rsidRPr="00582061" w:rsidR="00582061" w:rsidP="00582061" w:rsidRDefault="00582061" w14:paraId="1B8F45B3"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w:t>
            </w:r>
          </w:p>
        </w:tc>
        <w:tc>
          <w:tcPr>
            <w:tcW w:w="6371" w:type="dxa"/>
          </w:tcPr>
          <w:p w:rsidRPr="00582061" w:rsidR="00582061" w:rsidP="00582061" w:rsidRDefault="00582061" w14:paraId="6271AD4E"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 Label</w:t>
            </w:r>
          </w:p>
        </w:tc>
      </w:tr>
      <w:tr w:rsidRPr="00582061" w:rsidR="00582061" w:rsidTr="00582061" w14:paraId="047AB665" w14:textId="77777777">
        <w:tc>
          <w:tcPr>
            <w:tcW w:w="2979" w:type="dxa"/>
          </w:tcPr>
          <w:p w:rsidRPr="00582061" w:rsidR="00582061" w:rsidP="00582061" w:rsidRDefault="00582061" w14:paraId="66281C57"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w:t>
            </w:r>
          </w:p>
        </w:tc>
        <w:tc>
          <w:tcPr>
            <w:tcW w:w="6371" w:type="dxa"/>
          </w:tcPr>
          <w:p w:rsidRPr="00582061" w:rsidR="00582061" w:rsidP="00582061" w:rsidRDefault="00582061" w14:paraId="2BD42420" w14:textId="33170F30">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Democrat</w:t>
            </w:r>
          </w:p>
        </w:tc>
      </w:tr>
      <w:tr w:rsidRPr="00582061" w:rsidR="00582061" w:rsidTr="00582061" w14:paraId="3753FA9D" w14:textId="77777777">
        <w:tc>
          <w:tcPr>
            <w:tcW w:w="2979" w:type="dxa"/>
          </w:tcPr>
          <w:p w:rsidRPr="00582061" w:rsidR="00582061" w:rsidP="00582061" w:rsidRDefault="00582061" w14:paraId="72B40134"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2</w:t>
            </w:r>
          </w:p>
        </w:tc>
        <w:tc>
          <w:tcPr>
            <w:tcW w:w="6371" w:type="dxa"/>
          </w:tcPr>
          <w:p w:rsidRPr="00582061" w:rsidR="00582061" w:rsidP="00582061" w:rsidRDefault="00582061" w14:paraId="7E9F10C9" w14:textId="35EE2AA1">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Republican</w:t>
            </w:r>
          </w:p>
        </w:tc>
      </w:tr>
      <w:tr w:rsidRPr="00582061" w:rsidR="00582061" w:rsidTr="00582061" w14:paraId="3946786D" w14:textId="77777777">
        <w:tc>
          <w:tcPr>
            <w:tcW w:w="2979" w:type="dxa"/>
          </w:tcPr>
          <w:p w:rsidRPr="00582061" w:rsidR="00582061" w:rsidP="00582061" w:rsidRDefault="00582061" w14:paraId="2BC21BCC"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3</w:t>
            </w:r>
          </w:p>
        </w:tc>
        <w:tc>
          <w:tcPr>
            <w:tcW w:w="6371" w:type="dxa"/>
          </w:tcPr>
          <w:p w:rsidRPr="00582061" w:rsidR="00582061" w:rsidP="00582061" w:rsidRDefault="00582061" w14:paraId="50B134E1" w14:textId="03B62EB8">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Independent</w:t>
            </w:r>
          </w:p>
        </w:tc>
      </w:tr>
      <w:tr w:rsidRPr="00582061" w:rsidR="00582061" w:rsidTr="00582061" w14:paraId="56B90F32" w14:textId="77777777">
        <w:tc>
          <w:tcPr>
            <w:tcW w:w="2979" w:type="dxa"/>
          </w:tcPr>
          <w:p w:rsidRPr="00582061" w:rsidR="00582061" w:rsidP="00582061" w:rsidRDefault="00582061" w14:paraId="5F86BB85"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4</w:t>
            </w:r>
          </w:p>
        </w:tc>
        <w:tc>
          <w:tcPr>
            <w:tcW w:w="6371" w:type="dxa"/>
          </w:tcPr>
          <w:p w:rsidRPr="00582061" w:rsidR="00582061" w:rsidP="00582061" w:rsidRDefault="00582061" w14:paraId="4ED4D9EC" w14:textId="391B05AE">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None of these</w:t>
            </w:r>
          </w:p>
        </w:tc>
      </w:tr>
      <w:tr w:rsidRPr="00582061" w:rsidR="00582061" w:rsidTr="00582061" w14:paraId="6CD97B7A" w14:textId="77777777">
        <w:tc>
          <w:tcPr>
            <w:tcW w:w="2979" w:type="dxa"/>
          </w:tcPr>
          <w:p w:rsidRPr="00582061" w:rsidR="00582061" w:rsidP="00582061" w:rsidRDefault="00582061" w14:paraId="75ECFB21"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-99</w:t>
            </w:r>
          </w:p>
        </w:tc>
        <w:tc>
          <w:tcPr>
            <w:tcW w:w="6371" w:type="dxa"/>
          </w:tcPr>
          <w:p w:rsidRPr="00582061" w:rsidR="00582061" w:rsidP="00582061" w:rsidRDefault="00BE5257" w14:paraId="1F6B2790" w14:textId="7930A06A">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REFUSED</w:t>
            </w:r>
          </w:p>
        </w:tc>
      </w:tr>
    </w:tbl>
    <w:p w:rsidRPr="00582061" w:rsidR="001F044A" w:rsidP="00704A64" w:rsidRDefault="001F044A" w14:paraId="309023C1" w14:textId="77777777">
      <w:pPr>
        <w:spacing w:line="276" w:lineRule="auto"/>
        <w:contextualSpacing/>
        <w:rPr>
          <w:rFonts w:ascii="Franklin Gothic Book" w:hAnsi="Franklin Gothic Book" w:eastAsia="Calibri"/>
          <w:b/>
        </w:rPr>
      </w:pPr>
    </w:p>
    <w:p w:rsidRPr="00582061" w:rsidR="001F044A" w:rsidP="00704A64" w:rsidRDefault="001F044A" w14:paraId="24B87F21" w14:textId="77777777">
      <w:pPr>
        <w:spacing w:line="276" w:lineRule="auto"/>
        <w:contextualSpacing/>
        <w:rPr>
          <w:rFonts w:ascii="Franklin Gothic Book" w:hAnsi="Franklin Gothic Book" w:eastAsia="Calibri"/>
          <w:b/>
          <w:bCs/>
        </w:rPr>
      </w:pPr>
    </w:p>
    <w:p w:rsidRPr="00582061" w:rsidR="00582061" w:rsidP="00582061" w:rsidRDefault="00582061" w14:paraId="00CF2B91" w14:textId="14E98ABA">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Item #: </w:t>
      </w:r>
      <w:r w:rsidRPr="00582061">
        <w:rPr>
          <w:rFonts w:ascii="Franklin Gothic Book" w:hAnsi="Franklin Gothic Book" w:eastAsia="Calibri"/>
          <w:color w:val="FF0000"/>
        </w:rPr>
        <w:t>PIDA</w:t>
      </w:r>
    </w:p>
    <w:p w:rsidRPr="00582061" w:rsidR="00582061" w:rsidP="00582061" w:rsidRDefault="00582061" w14:paraId="26C709C8"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Question Type: </w:t>
      </w:r>
      <w:r w:rsidRPr="00582061">
        <w:rPr>
          <w:rFonts w:ascii="Franklin Gothic Book" w:hAnsi="Franklin Gothic Book" w:eastAsia="Calibri"/>
          <w:color w:val="FF0000"/>
        </w:rPr>
        <w:t>Single Punch</w:t>
      </w:r>
    </w:p>
    <w:p w:rsidRPr="00582061" w:rsidR="00582061" w:rsidP="00582061" w:rsidRDefault="00582061" w14:paraId="3CCF08A9" w14:textId="16092625">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Name: </w:t>
      </w:r>
      <w:r w:rsidRPr="00582061">
        <w:rPr>
          <w:rFonts w:ascii="Franklin Gothic Book" w:hAnsi="Franklin Gothic Book" w:eastAsia="Calibri"/>
          <w:color w:val="FF0000"/>
        </w:rPr>
        <w:t>PIDA</w:t>
      </w:r>
    </w:p>
    <w:p w:rsidRPr="00582061" w:rsidR="00582061" w:rsidP="00582061" w:rsidRDefault="00582061" w14:paraId="6D8C19EA" w14:textId="4858A72C">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Text: </w:t>
      </w:r>
      <w:r w:rsidRPr="00582061">
        <w:rPr>
          <w:rFonts w:ascii="Franklin Gothic Book" w:hAnsi="Franklin Gothic Book" w:eastAsia="Calibri"/>
          <w:color w:val="FF0000"/>
        </w:rPr>
        <w:t>Do you consider yourself a strong or not so strong Democrat?</w:t>
      </w:r>
    </w:p>
    <w:p w:rsidRPr="00582061" w:rsidR="00582061" w:rsidP="00582061" w:rsidRDefault="00582061" w14:paraId="32CB1859" w14:textId="1969BC1F">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lastRenderedPageBreak/>
        <w:t xml:space="preserve">Variable Label: </w:t>
      </w:r>
    </w:p>
    <w:p w:rsidRPr="00582061" w:rsidR="00582061" w:rsidP="00582061" w:rsidRDefault="00582061" w14:paraId="6F90D674" w14:textId="4C9E65E5">
      <w:pPr>
        <w:spacing w:line="276" w:lineRule="auto"/>
        <w:contextualSpacing/>
        <w:rPr>
          <w:rFonts w:ascii="Franklin Gothic Book" w:hAnsi="Franklin Gothic Book" w:eastAsia="Calibri"/>
          <w:b/>
          <w:bCs/>
          <w:color w:val="FF0000"/>
        </w:rPr>
      </w:pPr>
      <w:r w:rsidRPr="00582061">
        <w:rPr>
          <w:rFonts w:ascii="Franklin Gothic Book" w:hAnsi="Franklin Gothic Book" w:eastAsia="Calibri"/>
          <w:b/>
          <w:bCs/>
          <w:color w:val="FF0000"/>
        </w:rPr>
        <w:t>// Ask if PID1 = 1 (Democrat)</w:t>
      </w:r>
      <w:r w:rsidR="005363FA">
        <w:rPr>
          <w:rFonts w:ascii="Franklin Gothic Book" w:hAnsi="Franklin Gothic Book" w:eastAsia="Calibri"/>
          <w:b/>
          <w:bCs/>
          <w:color w:val="FF0000"/>
        </w:rPr>
        <w:t>.</w:t>
      </w:r>
      <w:r w:rsidRPr="00582061">
        <w:rPr>
          <w:rFonts w:ascii="Franklin Gothic Book" w:hAnsi="Franklin Gothic Book" w:eastAsia="Calibri"/>
          <w:b/>
          <w:bCs/>
          <w:color w:val="FF0000"/>
        </w:rPr>
        <w:t xml:space="preserve"> //</w:t>
      </w:r>
    </w:p>
    <w:tbl>
      <w:tblPr>
        <w:tblStyle w:val="pptablecellsrightcolumns11"/>
        <w:tblW w:w="0" w:type="auto"/>
        <w:tblLook w:val="04A0" w:firstRow="1" w:lastRow="0" w:firstColumn="1" w:lastColumn="0" w:noHBand="0" w:noVBand="1"/>
      </w:tblPr>
      <w:tblGrid>
        <w:gridCol w:w="2979"/>
        <w:gridCol w:w="6371"/>
      </w:tblGrid>
      <w:tr w:rsidRPr="00582061" w:rsidR="00582061" w:rsidTr="00582061" w14:paraId="0AE808EE" w14:textId="77777777">
        <w:tc>
          <w:tcPr>
            <w:tcW w:w="2979" w:type="dxa"/>
          </w:tcPr>
          <w:p w:rsidRPr="00582061" w:rsidR="00582061" w:rsidP="00582061" w:rsidRDefault="00582061" w14:paraId="3471EF5D"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w:t>
            </w:r>
          </w:p>
        </w:tc>
        <w:tc>
          <w:tcPr>
            <w:tcW w:w="6371" w:type="dxa"/>
          </w:tcPr>
          <w:p w:rsidRPr="00582061" w:rsidR="00582061" w:rsidP="00582061" w:rsidRDefault="00582061" w14:paraId="11F8A53E"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 Label</w:t>
            </w:r>
          </w:p>
        </w:tc>
      </w:tr>
      <w:tr w:rsidRPr="00582061" w:rsidR="00582061" w:rsidTr="00582061" w14:paraId="31914CC3" w14:textId="77777777">
        <w:tc>
          <w:tcPr>
            <w:tcW w:w="2979" w:type="dxa"/>
          </w:tcPr>
          <w:p w:rsidRPr="00582061" w:rsidR="00582061" w:rsidP="00582061" w:rsidRDefault="00582061" w14:paraId="02AB37EE"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w:t>
            </w:r>
          </w:p>
        </w:tc>
        <w:tc>
          <w:tcPr>
            <w:tcW w:w="6371" w:type="dxa"/>
          </w:tcPr>
          <w:p w:rsidRPr="00582061" w:rsidR="00582061" w:rsidP="00582061" w:rsidRDefault="00582061" w14:paraId="7D8D520A" w14:textId="70EDF9A9">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Strong Democrat</w:t>
            </w:r>
          </w:p>
        </w:tc>
      </w:tr>
      <w:tr w:rsidRPr="00582061" w:rsidR="00582061" w:rsidTr="00582061" w14:paraId="606C7B03" w14:textId="77777777">
        <w:tc>
          <w:tcPr>
            <w:tcW w:w="2979" w:type="dxa"/>
          </w:tcPr>
          <w:p w:rsidRPr="00582061" w:rsidR="00582061" w:rsidP="00582061" w:rsidRDefault="00582061" w14:paraId="2E3A9A73"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2</w:t>
            </w:r>
          </w:p>
        </w:tc>
        <w:tc>
          <w:tcPr>
            <w:tcW w:w="6371" w:type="dxa"/>
          </w:tcPr>
          <w:p w:rsidRPr="00582061" w:rsidR="00582061" w:rsidP="00582061" w:rsidRDefault="00582061" w14:paraId="1943FDCE" w14:textId="68AC5D7E">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Not so strong Democrat</w:t>
            </w:r>
          </w:p>
        </w:tc>
      </w:tr>
      <w:tr w:rsidRPr="00582061" w:rsidR="00582061" w:rsidTr="00582061" w14:paraId="4E60E35A" w14:textId="77777777">
        <w:tc>
          <w:tcPr>
            <w:tcW w:w="2979" w:type="dxa"/>
          </w:tcPr>
          <w:p w:rsidRPr="00582061" w:rsidR="00582061" w:rsidP="00582061" w:rsidRDefault="00582061" w14:paraId="3CB7FE41" w14:textId="2F28FD94">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-99</w:t>
            </w:r>
          </w:p>
        </w:tc>
        <w:tc>
          <w:tcPr>
            <w:tcW w:w="6371" w:type="dxa"/>
          </w:tcPr>
          <w:p w:rsidRPr="00582061" w:rsidR="00582061" w:rsidP="00582061" w:rsidRDefault="00BE5257" w14:paraId="79A1C71F" w14:textId="299727DA">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REFUSED</w:t>
            </w:r>
          </w:p>
        </w:tc>
      </w:tr>
      <w:tr w:rsidRPr="00582061" w:rsidR="00582061" w:rsidTr="00582061" w14:paraId="1ED91298" w14:textId="77777777">
        <w:tc>
          <w:tcPr>
            <w:tcW w:w="2979" w:type="dxa"/>
          </w:tcPr>
          <w:p w:rsidRPr="00582061" w:rsidR="00582061" w:rsidP="00582061" w:rsidRDefault="00582061" w14:paraId="75FECD88" w14:textId="505F2B6C">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-100</w:t>
            </w:r>
          </w:p>
        </w:tc>
        <w:tc>
          <w:tcPr>
            <w:tcW w:w="6371" w:type="dxa"/>
          </w:tcPr>
          <w:p w:rsidRPr="00582061" w:rsidR="00582061" w:rsidP="00582061" w:rsidRDefault="00BE5257" w14:paraId="4B1FD271" w14:textId="561CA5CA">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VALID SKIP</w:t>
            </w:r>
          </w:p>
        </w:tc>
      </w:tr>
    </w:tbl>
    <w:p w:rsidR="001F044A" w:rsidP="00704A64" w:rsidRDefault="001F044A" w14:paraId="54F1CA90" w14:textId="3ED9BFC0">
      <w:pPr>
        <w:spacing w:line="276" w:lineRule="auto"/>
        <w:contextualSpacing/>
        <w:rPr>
          <w:rFonts w:ascii="Franklin Gothic Book" w:hAnsi="Franklin Gothic Book" w:eastAsia="Calibri"/>
        </w:rPr>
      </w:pPr>
    </w:p>
    <w:p w:rsidRPr="00582061" w:rsidR="005363FA" w:rsidP="00704A64" w:rsidRDefault="005363FA" w14:paraId="429E0450" w14:textId="77777777">
      <w:pPr>
        <w:spacing w:line="276" w:lineRule="auto"/>
        <w:contextualSpacing/>
        <w:rPr>
          <w:rFonts w:ascii="Franklin Gothic Book" w:hAnsi="Franklin Gothic Book" w:eastAsia="Calibri"/>
        </w:rPr>
      </w:pPr>
    </w:p>
    <w:p w:rsidRPr="00582061" w:rsidR="00582061" w:rsidP="00582061" w:rsidRDefault="00582061" w14:paraId="0601AAC9" w14:textId="60AE5C94">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Item #: </w:t>
      </w:r>
      <w:r w:rsidRPr="00582061">
        <w:rPr>
          <w:rFonts w:ascii="Franklin Gothic Book" w:hAnsi="Franklin Gothic Book" w:eastAsia="Calibri"/>
          <w:color w:val="FF0000"/>
        </w:rPr>
        <w:t>PIDB</w:t>
      </w:r>
    </w:p>
    <w:p w:rsidRPr="00582061" w:rsidR="00582061" w:rsidP="00582061" w:rsidRDefault="00582061" w14:paraId="09018B5C"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Question Type: </w:t>
      </w:r>
      <w:r w:rsidRPr="00582061">
        <w:rPr>
          <w:rFonts w:ascii="Franklin Gothic Book" w:hAnsi="Franklin Gothic Book" w:eastAsia="Calibri"/>
          <w:color w:val="FF0000"/>
        </w:rPr>
        <w:t>Single Punch</w:t>
      </w:r>
    </w:p>
    <w:p w:rsidRPr="00582061" w:rsidR="00582061" w:rsidP="00582061" w:rsidRDefault="00582061" w14:paraId="1B4BED97" w14:textId="75C89ABF">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Name: </w:t>
      </w:r>
      <w:r w:rsidRPr="00582061">
        <w:rPr>
          <w:rFonts w:ascii="Franklin Gothic Book" w:hAnsi="Franklin Gothic Book" w:eastAsia="Calibri"/>
          <w:color w:val="FF0000"/>
        </w:rPr>
        <w:t>PIDB</w:t>
      </w:r>
    </w:p>
    <w:p w:rsidRPr="00582061" w:rsidR="00582061" w:rsidP="00582061" w:rsidRDefault="00582061" w14:paraId="4AE670ED" w14:textId="21F7F50E">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Text: </w:t>
      </w:r>
      <w:r w:rsidRPr="00582061">
        <w:rPr>
          <w:rFonts w:ascii="Franklin Gothic Book" w:hAnsi="Franklin Gothic Book" w:eastAsia="Calibri"/>
          <w:color w:val="FF0000"/>
        </w:rPr>
        <w:t>Do you consider yourself a strong or not so strong Republican?</w:t>
      </w:r>
    </w:p>
    <w:p w:rsidRPr="00582061" w:rsidR="00582061" w:rsidP="00582061" w:rsidRDefault="00582061" w14:paraId="05872159"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Label: </w:t>
      </w:r>
    </w:p>
    <w:p w:rsidRPr="00582061" w:rsidR="00582061" w:rsidP="00582061" w:rsidRDefault="00582061" w14:paraId="2C17005E" w14:textId="73B7DCA1">
      <w:pPr>
        <w:spacing w:line="276" w:lineRule="auto"/>
        <w:contextualSpacing/>
        <w:rPr>
          <w:rFonts w:ascii="Franklin Gothic Book" w:hAnsi="Franklin Gothic Book" w:eastAsia="Calibri"/>
          <w:b/>
          <w:bCs/>
          <w:color w:val="FF0000"/>
        </w:rPr>
      </w:pPr>
      <w:r w:rsidRPr="00582061">
        <w:rPr>
          <w:rFonts w:ascii="Franklin Gothic Book" w:hAnsi="Franklin Gothic Book" w:eastAsia="Calibri"/>
          <w:b/>
          <w:bCs/>
          <w:color w:val="FF0000"/>
        </w:rPr>
        <w:t>// Ask if PID1 = 2 (Republican)</w:t>
      </w:r>
      <w:r w:rsidR="005363FA">
        <w:rPr>
          <w:rFonts w:ascii="Franklin Gothic Book" w:hAnsi="Franklin Gothic Book" w:eastAsia="Calibri"/>
          <w:b/>
          <w:bCs/>
          <w:color w:val="FF0000"/>
        </w:rPr>
        <w:t>.</w:t>
      </w:r>
      <w:r w:rsidRPr="00582061">
        <w:rPr>
          <w:rFonts w:ascii="Franklin Gothic Book" w:hAnsi="Franklin Gothic Book" w:eastAsia="Calibri"/>
          <w:b/>
          <w:bCs/>
          <w:color w:val="FF0000"/>
        </w:rPr>
        <w:t xml:space="preserve"> //</w:t>
      </w:r>
    </w:p>
    <w:tbl>
      <w:tblPr>
        <w:tblStyle w:val="pptablecellsrightcolumns11"/>
        <w:tblW w:w="0" w:type="auto"/>
        <w:tblLook w:val="04A0" w:firstRow="1" w:lastRow="0" w:firstColumn="1" w:lastColumn="0" w:noHBand="0" w:noVBand="1"/>
      </w:tblPr>
      <w:tblGrid>
        <w:gridCol w:w="2979"/>
        <w:gridCol w:w="6371"/>
      </w:tblGrid>
      <w:tr w:rsidRPr="00582061" w:rsidR="00582061" w:rsidTr="00582061" w14:paraId="64EC2434" w14:textId="77777777">
        <w:tc>
          <w:tcPr>
            <w:tcW w:w="2979" w:type="dxa"/>
          </w:tcPr>
          <w:p w:rsidRPr="00582061" w:rsidR="00582061" w:rsidP="00582061" w:rsidRDefault="00582061" w14:paraId="0975CFFF"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w:t>
            </w:r>
          </w:p>
        </w:tc>
        <w:tc>
          <w:tcPr>
            <w:tcW w:w="6371" w:type="dxa"/>
          </w:tcPr>
          <w:p w:rsidRPr="00582061" w:rsidR="00582061" w:rsidP="00582061" w:rsidRDefault="00582061" w14:paraId="07B925CF"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 Label</w:t>
            </w:r>
          </w:p>
        </w:tc>
      </w:tr>
      <w:tr w:rsidRPr="00582061" w:rsidR="00582061" w:rsidTr="00582061" w14:paraId="542D552D" w14:textId="77777777">
        <w:tc>
          <w:tcPr>
            <w:tcW w:w="2979" w:type="dxa"/>
          </w:tcPr>
          <w:p w:rsidRPr="00582061" w:rsidR="00582061" w:rsidP="00582061" w:rsidRDefault="00582061" w14:paraId="5235CCF6"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w:t>
            </w:r>
          </w:p>
        </w:tc>
        <w:tc>
          <w:tcPr>
            <w:tcW w:w="6371" w:type="dxa"/>
          </w:tcPr>
          <w:p w:rsidRPr="00582061" w:rsidR="00582061" w:rsidP="00582061" w:rsidRDefault="00582061" w14:paraId="7504CCAF" w14:textId="4BCBCD38">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Strong Republican</w:t>
            </w:r>
          </w:p>
        </w:tc>
      </w:tr>
      <w:tr w:rsidRPr="00582061" w:rsidR="00582061" w:rsidTr="00582061" w14:paraId="40FC48C1" w14:textId="77777777">
        <w:tc>
          <w:tcPr>
            <w:tcW w:w="2979" w:type="dxa"/>
          </w:tcPr>
          <w:p w:rsidRPr="00582061" w:rsidR="00582061" w:rsidP="00582061" w:rsidRDefault="00582061" w14:paraId="6A298612"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2</w:t>
            </w:r>
          </w:p>
        </w:tc>
        <w:tc>
          <w:tcPr>
            <w:tcW w:w="6371" w:type="dxa"/>
          </w:tcPr>
          <w:p w:rsidRPr="00582061" w:rsidR="00582061" w:rsidP="00582061" w:rsidRDefault="00582061" w14:paraId="560961DD" w14:textId="06286E91">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Not so strong Republican</w:t>
            </w:r>
          </w:p>
        </w:tc>
      </w:tr>
      <w:tr w:rsidRPr="00582061" w:rsidR="00582061" w:rsidTr="00582061" w14:paraId="4E155A59" w14:textId="77777777">
        <w:tc>
          <w:tcPr>
            <w:tcW w:w="2979" w:type="dxa"/>
          </w:tcPr>
          <w:p w:rsidRPr="00582061" w:rsidR="00582061" w:rsidP="00582061" w:rsidRDefault="00582061" w14:paraId="297FFC6A"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-99</w:t>
            </w:r>
          </w:p>
        </w:tc>
        <w:tc>
          <w:tcPr>
            <w:tcW w:w="6371" w:type="dxa"/>
          </w:tcPr>
          <w:p w:rsidRPr="00582061" w:rsidR="00582061" w:rsidP="00582061" w:rsidRDefault="00BE5257" w14:paraId="2E03425B" w14:textId="1189A094">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REFUSED</w:t>
            </w:r>
          </w:p>
        </w:tc>
      </w:tr>
      <w:tr w:rsidRPr="00582061" w:rsidR="00582061" w:rsidTr="00582061" w14:paraId="007AE0D8" w14:textId="77777777">
        <w:tc>
          <w:tcPr>
            <w:tcW w:w="2979" w:type="dxa"/>
          </w:tcPr>
          <w:p w:rsidRPr="00582061" w:rsidR="00582061" w:rsidP="00582061" w:rsidRDefault="00582061" w14:paraId="2437F880"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-100</w:t>
            </w:r>
          </w:p>
        </w:tc>
        <w:tc>
          <w:tcPr>
            <w:tcW w:w="6371" w:type="dxa"/>
          </w:tcPr>
          <w:p w:rsidRPr="00582061" w:rsidR="00582061" w:rsidP="00582061" w:rsidRDefault="00BE5257" w14:paraId="12451D1F" w14:textId="3F7417B0">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VALID SKIP</w:t>
            </w:r>
          </w:p>
        </w:tc>
      </w:tr>
    </w:tbl>
    <w:p w:rsidR="001F044A" w:rsidP="00704A64" w:rsidRDefault="001F044A" w14:paraId="5AF4CB48" w14:textId="4318498E">
      <w:pPr>
        <w:spacing w:line="276" w:lineRule="auto"/>
        <w:contextualSpacing/>
        <w:jc w:val="both"/>
        <w:rPr>
          <w:rFonts w:ascii="Franklin Gothic Book" w:hAnsi="Franklin Gothic Book"/>
          <w:b/>
          <w:bCs/>
        </w:rPr>
      </w:pPr>
    </w:p>
    <w:p w:rsidRPr="00582061" w:rsidR="005363FA" w:rsidP="00704A64" w:rsidRDefault="005363FA" w14:paraId="15CA93EC" w14:textId="77777777">
      <w:pPr>
        <w:spacing w:line="276" w:lineRule="auto"/>
        <w:contextualSpacing/>
        <w:jc w:val="both"/>
        <w:rPr>
          <w:rFonts w:ascii="Franklin Gothic Book" w:hAnsi="Franklin Gothic Book"/>
          <w:b/>
          <w:bCs/>
        </w:rPr>
      </w:pPr>
    </w:p>
    <w:p w:rsidRPr="00582061" w:rsidR="00582061" w:rsidP="00582061" w:rsidRDefault="00582061" w14:paraId="32D6CB4B" w14:textId="1A6DD1E9">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Item #: </w:t>
      </w:r>
      <w:proofErr w:type="spellStart"/>
      <w:r w:rsidRPr="00582061">
        <w:rPr>
          <w:rFonts w:ascii="Franklin Gothic Book" w:hAnsi="Franklin Gothic Book" w:eastAsia="Calibri"/>
          <w:color w:val="FF0000"/>
        </w:rPr>
        <w:t>PIDi</w:t>
      </w:r>
      <w:proofErr w:type="spellEnd"/>
    </w:p>
    <w:p w:rsidRPr="00582061" w:rsidR="00582061" w:rsidP="00582061" w:rsidRDefault="00582061" w14:paraId="7541CA8B"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Question Type: </w:t>
      </w:r>
      <w:r w:rsidRPr="00582061">
        <w:rPr>
          <w:rFonts w:ascii="Franklin Gothic Book" w:hAnsi="Franklin Gothic Book" w:eastAsia="Calibri"/>
          <w:color w:val="FF0000"/>
        </w:rPr>
        <w:t>Single Punch</w:t>
      </w:r>
    </w:p>
    <w:p w:rsidRPr="00582061" w:rsidR="00582061" w:rsidP="00582061" w:rsidRDefault="00582061" w14:paraId="78042F94" w14:textId="4F665549">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Name: </w:t>
      </w:r>
      <w:proofErr w:type="spellStart"/>
      <w:r w:rsidRPr="00582061">
        <w:rPr>
          <w:rFonts w:ascii="Franklin Gothic Book" w:hAnsi="Franklin Gothic Book" w:eastAsia="Calibri"/>
          <w:color w:val="FF0000"/>
        </w:rPr>
        <w:t>PIDi</w:t>
      </w:r>
      <w:proofErr w:type="spellEnd"/>
    </w:p>
    <w:p w:rsidRPr="00582061" w:rsidR="00582061" w:rsidP="00582061" w:rsidRDefault="00582061" w14:paraId="53A22EFC" w14:textId="05F0092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Text: </w:t>
      </w:r>
      <w:r w:rsidRPr="00582061">
        <w:rPr>
          <w:rFonts w:ascii="Franklin Gothic Book" w:hAnsi="Franklin Gothic Book" w:eastAsia="Calibri"/>
          <w:color w:val="FF0000"/>
        </w:rPr>
        <w:t>Do you lean more toward the Democrats or the Republicans?</w:t>
      </w:r>
    </w:p>
    <w:p w:rsidRPr="00582061" w:rsidR="00582061" w:rsidP="00582061" w:rsidRDefault="00582061" w14:paraId="0FF15AE2" w14:textId="743D4671">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 xml:space="preserve">Variable Label: </w:t>
      </w:r>
    </w:p>
    <w:p w:rsidRPr="00582061" w:rsidR="00582061" w:rsidP="00582061" w:rsidRDefault="00582061" w14:paraId="6DC459F4" w14:textId="3036CAD5">
      <w:pPr>
        <w:spacing w:line="276" w:lineRule="auto"/>
        <w:contextualSpacing/>
        <w:rPr>
          <w:rFonts w:ascii="Franklin Gothic Book" w:hAnsi="Franklin Gothic Book" w:eastAsia="Calibri"/>
          <w:b/>
          <w:bCs/>
          <w:color w:val="FF0000"/>
        </w:rPr>
      </w:pPr>
      <w:r w:rsidRPr="00582061">
        <w:rPr>
          <w:rFonts w:ascii="Franklin Gothic Book" w:hAnsi="Franklin Gothic Book" w:eastAsia="Calibri"/>
          <w:b/>
          <w:bCs/>
          <w:color w:val="FF0000"/>
        </w:rPr>
        <w:t>// Ask if PID1 = 3</w:t>
      </w:r>
      <w:r w:rsidR="00790BA7">
        <w:rPr>
          <w:rFonts w:ascii="Franklin Gothic Book" w:hAnsi="Franklin Gothic Book" w:eastAsia="Calibri"/>
          <w:b/>
          <w:bCs/>
          <w:color w:val="FF0000"/>
        </w:rPr>
        <w:t xml:space="preserve"> (Independent)</w:t>
      </w:r>
      <w:r w:rsidRPr="00582061">
        <w:rPr>
          <w:rFonts w:ascii="Franklin Gothic Book" w:hAnsi="Franklin Gothic Book" w:eastAsia="Calibri"/>
          <w:b/>
          <w:bCs/>
          <w:color w:val="FF0000"/>
        </w:rPr>
        <w:t xml:space="preserve"> </w:t>
      </w:r>
      <w:r w:rsidR="00790BA7">
        <w:rPr>
          <w:rFonts w:ascii="Franklin Gothic Book" w:hAnsi="Franklin Gothic Book" w:eastAsia="Calibri"/>
          <w:b/>
          <w:bCs/>
          <w:color w:val="FF0000"/>
        </w:rPr>
        <w:t>or</w:t>
      </w:r>
      <w:r w:rsidRPr="00582061">
        <w:rPr>
          <w:rFonts w:ascii="Franklin Gothic Book" w:hAnsi="Franklin Gothic Book" w:eastAsia="Calibri"/>
          <w:b/>
          <w:bCs/>
          <w:color w:val="FF0000"/>
        </w:rPr>
        <w:t xml:space="preserve"> 4</w:t>
      </w:r>
      <w:r w:rsidR="00790BA7">
        <w:rPr>
          <w:rFonts w:ascii="Franklin Gothic Book" w:hAnsi="Franklin Gothic Book" w:eastAsia="Calibri"/>
          <w:b/>
          <w:bCs/>
          <w:color w:val="FF0000"/>
        </w:rPr>
        <w:t xml:space="preserve"> (None of these)</w:t>
      </w:r>
      <w:r w:rsidRPr="00582061">
        <w:rPr>
          <w:rFonts w:ascii="Franklin Gothic Book" w:hAnsi="Franklin Gothic Book" w:eastAsia="Calibri"/>
          <w:b/>
          <w:bCs/>
          <w:color w:val="FF0000"/>
        </w:rPr>
        <w:t xml:space="preserve"> </w:t>
      </w:r>
      <w:r w:rsidR="00790BA7">
        <w:rPr>
          <w:rFonts w:ascii="Franklin Gothic Book" w:hAnsi="Franklin Gothic Book" w:eastAsia="Calibri"/>
          <w:b/>
          <w:bCs/>
          <w:color w:val="FF0000"/>
        </w:rPr>
        <w:t>or</w:t>
      </w:r>
      <w:r w:rsidRPr="00582061">
        <w:rPr>
          <w:rFonts w:ascii="Franklin Gothic Book" w:hAnsi="Franklin Gothic Book" w:eastAsia="Calibri"/>
          <w:b/>
          <w:bCs/>
          <w:color w:val="FF0000"/>
        </w:rPr>
        <w:t xml:space="preserve"> -99 (</w:t>
      </w:r>
      <w:r w:rsidR="00BE5257">
        <w:rPr>
          <w:rFonts w:ascii="Franklin Gothic Book" w:hAnsi="Franklin Gothic Book" w:eastAsia="Calibri"/>
          <w:b/>
          <w:bCs/>
          <w:color w:val="FF0000"/>
        </w:rPr>
        <w:t>REFUSED</w:t>
      </w:r>
      <w:r w:rsidRPr="00582061">
        <w:rPr>
          <w:rFonts w:ascii="Franklin Gothic Book" w:hAnsi="Franklin Gothic Book" w:eastAsia="Calibri"/>
          <w:b/>
          <w:bCs/>
          <w:color w:val="FF0000"/>
        </w:rPr>
        <w:t>)</w:t>
      </w:r>
      <w:r w:rsidR="00790BA7">
        <w:rPr>
          <w:rFonts w:ascii="Franklin Gothic Book" w:hAnsi="Franklin Gothic Book" w:eastAsia="Calibri"/>
          <w:b/>
          <w:bCs/>
          <w:color w:val="FF0000"/>
        </w:rPr>
        <w:t>.</w:t>
      </w:r>
      <w:r w:rsidRPr="00582061">
        <w:rPr>
          <w:rFonts w:ascii="Franklin Gothic Book" w:hAnsi="Franklin Gothic Book" w:eastAsia="Calibri"/>
          <w:b/>
          <w:bCs/>
          <w:color w:val="FF0000"/>
        </w:rPr>
        <w:t xml:space="preserve"> //</w:t>
      </w:r>
    </w:p>
    <w:tbl>
      <w:tblPr>
        <w:tblStyle w:val="pptablecellsrightcolumns11"/>
        <w:tblW w:w="0" w:type="auto"/>
        <w:tblLook w:val="04A0" w:firstRow="1" w:lastRow="0" w:firstColumn="1" w:lastColumn="0" w:noHBand="0" w:noVBand="1"/>
      </w:tblPr>
      <w:tblGrid>
        <w:gridCol w:w="2979"/>
        <w:gridCol w:w="6371"/>
      </w:tblGrid>
      <w:tr w:rsidRPr="00582061" w:rsidR="00582061" w:rsidTr="00582061" w14:paraId="577188CF" w14:textId="77777777">
        <w:tc>
          <w:tcPr>
            <w:tcW w:w="2979" w:type="dxa"/>
          </w:tcPr>
          <w:p w:rsidRPr="00582061" w:rsidR="00582061" w:rsidP="00582061" w:rsidRDefault="00582061" w14:paraId="393841B4"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w:t>
            </w:r>
          </w:p>
        </w:tc>
        <w:tc>
          <w:tcPr>
            <w:tcW w:w="6371" w:type="dxa"/>
          </w:tcPr>
          <w:p w:rsidRPr="00582061" w:rsidR="00582061" w:rsidP="00582061" w:rsidRDefault="00582061" w14:paraId="3E3D79AC"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 Label</w:t>
            </w:r>
          </w:p>
        </w:tc>
      </w:tr>
      <w:tr w:rsidRPr="00582061" w:rsidR="00582061" w:rsidTr="00582061" w14:paraId="18AEAC5D" w14:textId="77777777">
        <w:tc>
          <w:tcPr>
            <w:tcW w:w="2979" w:type="dxa"/>
          </w:tcPr>
          <w:p w:rsidRPr="00582061" w:rsidR="00582061" w:rsidP="00582061" w:rsidRDefault="00582061" w14:paraId="399A586C"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w:t>
            </w:r>
          </w:p>
        </w:tc>
        <w:tc>
          <w:tcPr>
            <w:tcW w:w="6371" w:type="dxa"/>
          </w:tcPr>
          <w:p w:rsidRPr="00582061" w:rsidR="00582061" w:rsidP="00582061" w:rsidRDefault="00582061" w14:paraId="713EFE4C" w14:textId="1FD24DE3">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Lean Democrat</w:t>
            </w:r>
          </w:p>
        </w:tc>
      </w:tr>
      <w:tr w:rsidRPr="00582061" w:rsidR="00582061" w:rsidTr="00582061" w14:paraId="5B1A1D73" w14:textId="77777777">
        <w:tc>
          <w:tcPr>
            <w:tcW w:w="2979" w:type="dxa"/>
          </w:tcPr>
          <w:p w:rsidRPr="00582061" w:rsidR="00582061" w:rsidP="00582061" w:rsidRDefault="00582061" w14:paraId="00171DEB"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2</w:t>
            </w:r>
          </w:p>
        </w:tc>
        <w:tc>
          <w:tcPr>
            <w:tcW w:w="6371" w:type="dxa"/>
          </w:tcPr>
          <w:p w:rsidRPr="00582061" w:rsidR="00582061" w:rsidP="00582061" w:rsidRDefault="00582061" w14:paraId="11E36158" w14:textId="08717722">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Lean Republican</w:t>
            </w:r>
          </w:p>
        </w:tc>
      </w:tr>
      <w:tr w:rsidRPr="00582061" w:rsidR="00582061" w:rsidTr="00582061" w14:paraId="1AB29053" w14:textId="77777777">
        <w:tc>
          <w:tcPr>
            <w:tcW w:w="2979" w:type="dxa"/>
          </w:tcPr>
          <w:p w:rsidRPr="00582061" w:rsidR="00582061" w:rsidP="00582061" w:rsidRDefault="00582061" w14:paraId="13E899EB"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3</w:t>
            </w:r>
          </w:p>
        </w:tc>
        <w:tc>
          <w:tcPr>
            <w:tcW w:w="6371" w:type="dxa"/>
          </w:tcPr>
          <w:p w:rsidRPr="00582061" w:rsidR="00582061" w:rsidP="00582061" w:rsidRDefault="00582061" w14:paraId="5D65852A" w14:textId="491E601C">
            <w:pPr>
              <w:spacing w:line="276" w:lineRule="auto"/>
              <w:contextualSpacing/>
              <w:rPr>
                <w:rFonts w:ascii="Franklin Gothic Book" w:hAnsi="Franklin Gothic Book" w:eastAsia="Calibri"/>
                <w:color w:val="FF0000"/>
              </w:rPr>
            </w:pPr>
            <w:proofErr w:type="gramStart"/>
            <w:r w:rsidRPr="00582061">
              <w:rPr>
                <w:rFonts w:ascii="Franklin Gothic Book" w:hAnsi="Franklin Gothic Book" w:eastAsia="Calibri"/>
                <w:color w:val="FF0000"/>
              </w:rPr>
              <w:t>Don’t</w:t>
            </w:r>
            <w:proofErr w:type="gramEnd"/>
            <w:r w:rsidRPr="00582061">
              <w:rPr>
                <w:rFonts w:ascii="Franklin Gothic Book" w:hAnsi="Franklin Gothic Book" w:eastAsia="Calibri"/>
                <w:color w:val="FF0000"/>
              </w:rPr>
              <w:t xml:space="preserve"> lean</w:t>
            </w:r>
          </w:p>
        </w:tc>
      </w:tr>
      <w:tr w:rsidRPr="00582061" w:rsidR="00582061" w:rsidTr="00582061" w14:paraId="4CDDB90E" w14:textId="77777777">
        <w:tc>
          <w:tcPr>
            <w:tcW w:w="2979" w:type="dxa"/>
          </w:tcPr>
          <w:p w:rsidRPr="00582061" w:rsidR="00582061" w:rsidP="00582061" w:rsidRDefault="00582061" w14:paraId="4F57817D" w14:textId="41A082EC">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-99</w:t>
            </w:r>
          </w:p>
        </w:tc>
        <w:tc>
          <w:tcPr>
            <w:tcW w:w="6371" w:type="dxa"/>
          </w:tcPr>
          <w:p w:rsidRPr="00582061" w:rsidR="00582061" w:rsidP="00582061" w:rsidRDefault="00BE5257" w14:paraId="6B0F813C" w14:textId="7F857B8F">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REFUSED</w:t>
            </w:r>
          </w:p>
        </w:tc>
      </w:tr>
      <w:tr w:rsidRPr="00582061" w:rsidR="00582061" w:rsidTr="00582061" w14:paraId="311D6AAE" w14:textId="77777777">
        <w:tc>
          <w:tcPr>
            <w:tcW w:w="2979" w:type="dxa"/>
          </w:tcPr>
          <w:p w:rsidRPr="00582061" w:rsidR="00582061" w:rsidP="00582061" w:rsidRDefault="00582061" w14:paraId="71113B67" w14:textId="0546427F">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-100</w:t>
            </w:r>
          </w:p>
        </w:tc>
        <w:tc>
          <w:tcPr>
            <w:tcW w:w="6371" w:type="dxa"/>
          </w:tcPr>
          <w:p w:rsidRPr="00582061" w:rsidR="00582061" w:rsidP="00582061" w:rsidRDefault="00BE5257" w14:paraId="3D20DF25" w14:textId="79DC3527">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VALID SKIP</w:t>
            </w:r>
          </w:p>
        </w:tc>
      </w:tr>
    </w:tbl>
    <w:p w:rsidRPr="00582061" w:rsidR="001F044A" w:rsidP="00704A64" w:rsidRDefault="001F044A" w14:paraId="7C27623E" w14:textId="77777777">
      <w:pPr>
        <w:spacing w:line="276" w:lineRule="auto"/>
        <w:contextualSpacing/>
        <w:jc w:val="both"/>
        <w:rPr>
          <w:rFonts w:ascii="Franklin Gothic Book" w:hAnsi="Franklin Gothic Book"/>
          <w:b/>
          <w:bCs/>
        </w:rPr>
      </w:pPr>
    </w:p>
    <w:p w:rsidRPr="00582061" w:rsidR="001F044A" w:rsidP="00704A64" w:rsidRDefault="001F044A" w14:paraId="0DF0E39B" w14:textId="77777777">
      <w:pPr>
        <w:spacing w:line="276" w:lineRule="auto"/>
        <w:contextualSpacing/>
        <w:rPr>
          <w:rFonts w:ascii="Franklin Gothic Book" w:hAnsi="Franklin Gothic Book" w:eastAsia="Calibri"/>
          <w:bCs/>
          <w:iCs/>
        </w:rPr>
      </w:pPr>
    </w:p>
    <w:p w:rsidRPr="00582061" w:rsidR="00582061" w:rsidP="00582061" w:rsidRDefault="00582061" w14:paraId="7B35067E" w14:textId="0D6F88AD">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Item #: </w:t>
      </w:r>
      <w:r w:rsidRPr="00582061">
        <w:rPr>
          <w:rFonts w:ascii="Franklin Gothic Book" w:hAnsi="Franklin Gothic Book" w:eastAsia="Calibri"/>
          <w:color w:val="FF0000"/>
        </w:rPr>
        <w:t>D3</w:t>
      </w:r>
    </w:p>
    <w:p w:rsidRPr="00582061" w:rsidR="00582061" w:rsidP="00582061" w:rsidRDefault="00582061" w14:paraId="3C46FA3F"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Question Type: </w:t>
      </w:r>
      <w:r w:rsidRPr="00582061">
        <w:rPr>
          <w:rFonts w:ascii="Franklin Gothic Book" w:hAnsi="Franklin Gothic Book" w:eastAsia="Calibri"/>
          <w:color w:val="FF0000"/>
        </w:rPr>
        <w:t>Single Punch</w:t>
      </w:r>
    </w:p>
    <w:p w:rsidRPr="00582061" w:rsidR="00582061" w:rsidP="00582061" w:rsidRDefault="00582061" w14:paraId="09FB2113" w14:textId="6FC028AE">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Name: </w:t>
      </w:r>
      <w:r w:rsidRPr="00582061">
        <w:rPr>
          <w:rFonts w:ascii="Franklin Gothic Book" w:hAnsi="Franklin Gothic Book" w:eastAsia="Calibri"/>
          <w:color w:val="FF0000"/>
        </w:rPr>
        <w:t>D3</w:t>
      </w:r>
    </w:p>
    <w:p w:rsidRPr="00582061" w:rsidR="00582061" w:rsidP="00582061" w:rsidRDefault="00582061" w14:paraId="023095BF" w14:textId="41AE921E">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lastRenderedPageBreak/>
        <w:t xml:space="preserve">Variable Text: </w:t>
      </w:r>
      <w:r w:rsidRPr="00582061">
        <w:rPr>
          <w:rFonts w:ascii="Franklin Gothic Book" w:hAnsi="Franklin Gothic Book" w:eastAsia="Calibri"/>
          <w:color w:val="FF0000"/>
        </w:rPr>
        <w:t>Generally speaking, do you consider yourself to be a liberal, moderate, or conservative?</w:t>
      </w:r>
    </w:p>
    <w:p w:rsidRPr="00582061" w:rsidR="00582061" w:rsidP="00582061" w:rsidRDefault="00582061" w14:paraId="5B1E46FF" w14:textId="77020CFD">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Label: </w:t>
      </w:r>
    </w:p>
    <w:tbl>
      <w:tblPr>
        <w:tblStyle w:val="pptablecellsrightcolumns11"/>
        <w:tblW w:w="0" w:type="auto"/>
        <w:tblLook w:val="04A0" w:firstRow="1" w:lastRow="0" w:firstColumn="1" w:lastColumn="0" w:noHBand="0" w:noVBand="1"/>
      </w:tblPr>
      <w:tblGrid>
        <w:gridCol w:w="2979"/>
        <w:gridCol w:w="6371"/>
      </w:tblGrid>
      <w:tr w:rsidRPr="00582061" w:rsidR="00582061" w:rsidTr="00582061" w14:paraId="72767BCD" w14:textId="77777777">
        <w:tc>
          <w:tcPr>
            <w:tcW w:w="2979" w:type="dxa"/>
          </w:tcPr>
          <w:p w:rsidRPr="00582061" w:rsidR="00582061" w:rsidP="00582061" w:rsidRDefault="00582061" w14:paraId="33967AF5"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w:t>
            </w:r>
          </w:p>
        </w:tc>
        <w:tc>
          <w:tcPr>
            <w:tcW w:w="6371" w:type="dxa"/>
          </w:tcPr>
          <w:p w:rsidRPr="00582061" w:rsidR="00582061" w:rsidP="00582061" w:rsidRDefault="00582061" w14:paraId="2EF7C612"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 Label</w:t>
            </w:r>
          </w:p>
        </w:tc>
      </w:tr>
      <w:tr w:rsidRPr="00582061" w:rsidR="00582061" w:rsidTr="00582061" w14:paraId="4AB93B38" w14:textId="77777777">
        <w:tc>
          <w:tcPr>
            <w:tcW w:w="2979" w:type="dxa"/>
          </w:tcPr>
          <w:p w:rsidRPr="00582061" w:rsidR="00582061" w:rsidP="00582061" w:rsidRDefault="00582061" w14:paraId="46784A74"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w:t>
            </w:r>
          </w:p>
        </w:tc>
        <w:tc>
          <w:tcPr>
            <w:tcW w:w="6371" w:type="dxa"/>
          </w:tcPr>
          <w:p w:rsidRPr="00582061" w:rsidR="00582061" w:rsidP="00582061" w:rsidRDefault="00582061" w14:paraId="0FCD1C09" w14:textId="3A726270">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Liberal</w:t>
            </w:r>
          </w:p>
        </w:tc>
      </w:tr>
      <w:tr w:rsidRPr="00582061" w:rsidR="00582061" w:rsidTr="00582061" w14:paraId="2663E606" w14:textId="77777777">
        <w:tc>
          <w:tcPr>
            <w:tcW w:w="2979" w:type="dxa"/>
          </w:tcPr>
          <w:p w:rsidRPr="00582061" w:rsidR="00582061" w:rsidP="00582061" w:rsidRDefault="00582061" w14:paraId="3F21A4CB"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2</w:t>
            </w:r>
          </w:p>
        </w:tc>
        <w:tc>
          <w:tcPr>
            <w:tcW w:w="6371" w:type="dxa"/>
          </w:tcPr>
          <w:p w:rsidRPr="00582061" w:rsidR="00582061" w:rsidP="00582061" w:rsidRDefault="00582061" w14:paraId="08BBC43C" w14:textId="207898E0">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Moderate</w:t>
            </w:r>
          </w:p>
        </w:tc>
      </w:tr>
      <w:tr w:rsidRPr="00582061" w:rsidR="00582061" w:rsidTr="00582061" w14:paraId="02EC8800" w14:textId="77777777">
        <w:tc>
          <w:tcPr>
            <w:tcW w:w="2979" w:type="dxa"/>
          </w:tcPr>
          <w:p w:rsidRPr="00582061" w:rsidR="00582061" w:rsidP="00582061" w:rsidRDefault="00582061" w14:paraId="617C3ECE" w14:textId="2DDE379B">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3</w:t>
            </w:r>
          </w:p>
        </w:tc>
        <w:tc>
          <w:tcPr>
            <w:tcW w:w="6371" w:type="dxa"/>
          </w:tcPr>
          <w:p w:rsidRPr="00582061" w:rsidR="00582061" w:rsidP="00582061" w:rsidRDefault="00582061" w14:paraId="768261BD" w14:textId="373394FF">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Conservative</w:t>
            </w:r>
          </w:p>
        </w:tc>
      </w:tr>
      <w:tr w:rsidRPr="00582061" w:rsidR="00582061" w:rsidTr="00582061" w14:paraId="2697B86A" w14:textId="77777777">
        <w:tc>
          <w:tcPr>
            <w:tcW w:w="2979" w:type="dxa"/>
          </w:tcPr>
          <w:p w:rsidRPr="00582061" w:rsidR="00582061" w:rsidP="00582061" w:rsidRDefault="00582061" w14:paraId="472A10B0" w14:textId="5E424E48">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-99</w:t>
            </w:r>
          </w:p>
        </w:tc>
        <w:tc>
          <w:tcPr>
            <w:tcW w:w="6371" w:type="dxa"/>
          </w:tcPr>
          <w:p w:rsidRPr="00582061" w:rsidR="00582061" w:rsidP="00582061" w:rsidRDefault="00BE5257" w14:paraId="33CEFB9E" w14:textId="035FD4AD">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REFUSED</w:t>
            </w:r>
          </w:p>
        </w:tc>
      </w:tr>
    </w:tbl>
    <w:p w:rsidR="001F044A" w:rsidP="00704A64" w:rsidRDefault="001F044A" w14:paraId="6D58672E" w14:textId="17997537">
      <w:pPr>
        <w:spacing w:line="276" w:lineRule="auto"/>
        <w:contextualSpacing/>
        <w:rPr>
          <w:rFonts w:ascii="Franklin Gothic Book" w:hAnsi="Franklin Gothic Book" w:eastAsia="Franklin Gothic Book" w:cs="Franklin Gothic Book"/>
          <w:color w:val="000000"/>
        </w:rPr>
      </w:pPr>
    </w:p>
    <w:p w:rsidRPr="00582061" w:rsidR="005363FA" w:rsidP="00704A64" w:rsidRDefault="005363FA" w14:paraId="75328676" w14:textId="77777777">
      <w:pPr>
        <w:spacing w:line="276" w:lineRule="auto"/>
        <w:contextualSpacing/>
        <w:rPr>
          <w:rFonts w:ascii="Franklin Gothic Book" w:hAnsi="Franklin Gothic Book" w:eastAsia="Franklin Gothic Book" w:cs="Franklin Gothic Book"/>
          <w:color w:val="000000"/>
        </w:rPr>
      </w:pPr>
    </w:p>
    <w:p w:rsidRPr="00582061" w:rsidR="00582061" w:rsidP="00582061" w:rsidRDefault="00582061" w14:paraId="6EB42CD7" w14:textId="528F0BE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Item #: </w:t>
      </w:r>
      <w:r w:rsidRPr="00582061">
        <w:rPr>
          <w:rFonts w:ascii="Franklin Gothic Book" w:hAnsi="Franklin Gothic Book" w:eastAsia="Calibri"/>
          <w:color w:val="FF0000"/>
        </w:rPr>
        <w:t>D4</w:t>
      </w:r>
    </w:p>
    <w:p w:rsidRPr="00582061" w:rsidR="00582061" w:rsidP="00582061" w:rsidRDefault="00582061" w14:paraId="11291F1B"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Question Type: </w:t>
      </w:r>
      <w:r w:rsidRPr="00582061">
        <w:rPr>
          <w:rFonts w:ascii="Franklin Gothic Book" w:hAnsi="Franklin Gothic Book" w:eastAsia="Calibri"/>
          <w:color w:val="FF0000"/>
        </w:rPr>
        <w:t>Single Punch</w:t>
      </w:r>
    </w:p>
    <w:p w:rsidRPr="00582061" w:rsidR="00582061" w:rsidP="00582061" w:rsidRDefault="00582061" w14:paraId="719B10F8" w14:textId="64846209">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Name: </w:t>
      </w:r>
      <w:r w:rsidRPr="00582061">
        <w:rPr>
          <w:rFonts w:ascii="Franklin Gothic Book" w:hAnsi="Franklin Gothic Book" w:eastAsia="Calibri"/>
          <w:color w:val="FF0000"/>
        </w:rPr>
        <w:t>D4</w:t>
      </w:r>
    </w:p>
    <w:p w:rsidRPr="00582061" w:rsidR="00582061" w:rsidP="00582061" w:rsidRDefault="00582061" w14:paraId="64E6E2D7" w14:textId="080DAF3F">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Text: </w:t>
      </w:r>
      <w:r w:rsidRPr="00582061">
        <w:rPr>
          <w:rFonts w:ascii="Franklin Gothic Book" w:hAnsi="Franklin Gothic Book" w:eastAsia="Calibri"/>
          <w:color w:val="FF0000"/>
        </w:rPr>
        <w:t>Do you consider yourself:</w:t>
      </w:r>
    </w:p>
    <w:p w:rsidRPr="00582061" w:rsidR="00582061" w:rsidP="00582061" w:rsidRDefault="00582061" w14:paraId="08994FEA"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Label: </w:t>
      </w:r>
    </w:p>
    <w:p w:rsidRPr="00582061" w:rsidR="00582061" w:rsidP="00582061" w:rsidRDefault="00582061" w14:paraId="7C9B7682" w14:textId="2D8B03A7">
      <w:pPr>
        <w:spacing w:line="276" w:lineRule="auto"/>
        <w:contextualSpacing/>
        <w:rPr>
          <w:rFonts w:ascii="Franklin Gothic Book" w:hAnsi="Franklin Gothic Book" w:eastAsia="Calibri"/>
          <w:b/>
          <w:bCs/>
          <w:color w:val="FF0000"/>
        </w:rPr>
      </w:pPr>
      <w:r w:rsidRPr="00582061">
        <w:rPr>
          <w:rFonts w:ascii="Franklin Gothic Book" w:hAnsi="Franklin Gothic Book" w:eastAsia="Calibri"/>
          <w:b/>
          <w:bCs/>
          <w:color w:val="FF0000"/>
        </w:rPr>
        <w:t>// Ask if D3 = 1 (Liberal)</w:t>
      </w:r>
      <w:r w:rsidR="00790BA7">
        <w:rPr>
          <w:rFonts w:ascii="Franklin Gothic Book" w:hAnsi="Franklin Gothic Book" w:eastAsia="Calibri"/>
          <w:b/>
          <w:bCs/>
          <w:color w:val="FF0000"/>
        </w:rPr>
        <w:t>.</w:t>
      </w:r>
      <w:r w:rsidRPr="00582061">
        <w:rPr>
          <w:rFonts w:ascii="Franklin Gothic Book" w:hAnsi="Franklin Gothic Book" w:eastAsia="Calibri"/>
          <w:b/>
          <w:bCs/>
          <w:color w:val="FF0000"/>
        </w:rPr>
        <w:t xml:space="preserve"> //</w:t>
      </w:r>
    </w:p>
    <w:tbl>
      <w:tblPr>
        <w:tblStyle w:val="pptablecellsrightcolumns11"/>
        <w:tblW w:w="0" w:type="auto"/>
        <w:tblLook w:val="04A0" w:firstRow="1" w:lastRow="0" w:firstColumn="1" w:lastColumn="0" w:noHBand="0" w:noVBand="1"/>
      </w:tblPr>
      <w:tblGrid>
        <w:gridCol w:w="2979"/>
        <w:gridCol w:w="6371"/>
      </w:tblGrid>
      <w:tr w:rsidRPr="00582061" w:rsidR="00582061" w:rsidTr="00582061" w14:paraId="5AE63E55" w14:textId="77777777">
        <w:tc>
          <w:tcPr>
            <w:tcW w:w="2979" w:type="dxa"/>
          </w:tcPr>
          <w:p w:rsidRPr="00582061" w:rsidR="00582061" w:rsidP="00582061" w:rsidRDefault="00582061" w14:paraId="731E4366"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w:t>
            </w:r>
          </w:p>
        </w:tc>
        <w:tc>
          <w:tcPr>
            <w:tcW w:w="6371" w:type="dxa"/>
          </w:tcPr>
          <w:p w:rsidRPr="00582061" w:rsidR="00582061" w:rsidP="00582061" w:rsidRDefault="00582061" w14:paraId="6B0C88BA"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 Label</w:t>
            </w:r>
          </w:p>
        </w:tc>
      </w:tr>
      <w:tr w:rsidRPr="00582061" w:rsidR="00582061" w:rsidTr="00582061" w14:paraId="43A842CF" w14:textId="77777777">
        <w:tc>
          <w:tcPr>
            <w:tcW w:w="2979" w:type="dxa"/>
          </w:tcPr>
          <w:p w:rsidRPr="00582061" w:rsidR="00582061" w:rsidP="00582061" w:rsidRDefault="00582061" w14:paraId="4DF218F9"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w:t>
            </w:r>
          </w:p>
        </w:tc>
        <w:tc>
          <w:tcPr>
            <w:tcW w:w="6371" w:type="dxa"/>
          </w:tcPr>
          <w:p w:rsidRPr="00582061" w:rsidR="00582061" w:rsidP="00582061" w:rsidRDefault="00582061" w14:paraId="5BB4D6FB" w14:textId="04DA0CBF">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Very liberal</w:t>
            </w:r>
          </w:p>
        </w:tc>
      </w:tr>
      <w:tr w:rsidRPr="00582061" w:rsidR="00582061" w:rsidTr="00582061" w14:paraId="6CAE9A06" w14:textId="77777777">
        <w:tc>
          <w:tcPr>
            <w:tcW w:w="2979" w:type="dxa"/>
          </w:tcPr>
          <w:p w:rsidRPr="00582061" w:rsidR="00582061" w:rsidP="00582061" w:rsidRDefault="00582061" w14:paraId="2917E10F"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2</w:t>
            </w:r>
          </w:p>
        </w:tc>
        <w:tc>
          <w:tcPr>
            <w:tcW w:w="6371" w:type="dxa"/>
          </w:tcPr>
          <w:p w:rsidRPr="00582061" w:rsidR="00582061" w:rsidP="00582061" w:rsidRDefault="00582061" w14:paraId="1421B878" w14:textId="5140E4E3">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Somewhat liberal</w:t>
            </w:r>
          </w:p>
        </w:tc>
      </w:tr>
      <w:tr w:rsidRPr="00582061" w:rsidR="00582061" w:rsidTr="00582061" w14:paraId="3D601220" w14:textId="77777777">
        <w:tc>
          <w:tcPr>
            <w:tcW w:w="2979" w:type="dxa"/>
          </w:tcPr>
          <w:p w:rsidRPr="00582061" w:rsidR="00582061" w:rsidP="00582061" w:rsidRDefault="00582061" w14:paraId="0157CE7F" w14:textId="7A752032">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-99</w:t>
            </w:r>
          </w:p>
        </w:tc>
        <w:tc>
          <w:tcPr>
            <w:tcW w:w="6371" w:type="dxa"/>
          </w:tcPr>
          <w:p w:rsidRPr="00582061" w:rsidR="00582061" w:rsidP="00582061" w:rsidRDefault="00BE5257" w14:paraId="20998A6C" w14:textId="44300682">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REFUSED</w:t>
            </w:r>
          </w:p>
        </w:tc>
      </w:tr>
      <w:tr w:rsidRPr="00582061" w:rsidR="00582061" w:rsidTr="00582061" w14:paraId="6453859A" w14:textId="77777777">
        <w:tc>
          <w:tcPr>
            <w:tcW w:w="2979" w:type="dxa"/>
          </w:tcPr>
          <w:p w:rsidRPr="00582061" w:rsidR="00582061" w:rsidP="00582061" w:rsidRDefault="00582061" w14:paraId="29A42025" w14:textId="6E4AD492">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-100</w:t>
            </w:r>
          </w:p>
        </w:tc>
        <w:tc>
          <w:tcPr>
            <w:tcW w:w="6371" w:type="dxa"/>
          </w:tcPr>
          <w:p w:rsidRPr="00582061" w:rsidR="00582061" w:rsidP="00582061" w:rsidRDefault="00BE5257" w14:paraId="1871E464" w14:textId="08B9A6E2">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VALID SKIP</w:t>
            </w:r>
          </w:p>
        </w:tc>
      </w:tr>
    </w:tbl>
    <w:p w:rsidR="006E79C2" w:rsidP="00704A64" w:rsidRDefault="006E79C2" w14:paraId="2270B0AC" w14:textId="2E5D41A6">
      <w:pPr>
        <w:keepNext/>
        <w:keepLines/>
        <w:spacing w:before="0" w:after="0" w:line="276" w:lineRule="auto"/>
        <w:contextualSpacing/>
        <w:outlineLvl w:val="0"/>
        <w:rPr>
          <w:rFonts w:ascii="Franklin Gothic Book" w:hAnsi="Franklin Gothic Book" w:eastAsia="MS Gothic" w:cs="Times New Roman"/>
          <w:b/>
          <w:color w:val="auto"/>
          <w:sz w:val="28"/>
          <w:szCs w:val="32"/>
        </w:rPr>
      </w:pPr>
    </w:p>
    <w:p w:rsidRPr="00582061" w:rsidR="005363FA" w:rsidP="00704A64" w:rsidRDefault="005363FA" w14:paraId="4AAC3C9E" w14:textId="77777777">
      <w:pPr>
        <w:keepNext/>
        <w:keepLines/>
        <w:spacing w:before="0" w:after="0" w:line="276" w:lineRule="auto"/>
        <w:contextualSpacing/>
        <w:outlineLvl w:val="0"/>
        <w:rPr>
          <w:rFonts w:ascii="Franklin Gothic Book" w:hAnsi="Franklin Gothic Book" w:eastAsia="MS Gothic" w:cs="Times New Roman"/>
          <w:b/>
          <w:color w:val="auto"/>
          <w:sz w:val="28"/>
          <w:szCs w:val="32"/>
        </w:rPr>
      </w:pPr>
    </w:p>
    <w:p w:rsidRPr="00582061" w:rsidR="00582061" w:rsidP="00582061" w:rsidRDefault="00582061" w14:paraId="7BA8DE64" w14:textId="3166C96D">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Item #: </w:t>
      </w:r>
      <w:r w:rsidRPr="00582061">
        <w:rPr>
          <w:rFonts w:ascii="Franklin Gothic Book" w:hAnsi="Franklin Gothic Book" w:eastAsia="Calibri"/>
          <w:color w:val="FF0000"/>
        </w:rPr>
        <w:t>D5</w:t>
      </w:r>
    </w:p>
    <w:p w:rsidRPr="00582061" w:rsidR="00582061" w:rsidP="00582061" w:rsidRDefault="00582061" w14:paraId="1868A3E2"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Question Type: </w:t>
      </w:r>
      <w:r w:rsidRPr="00582061">
        <w:rPr>
          <w:rFonts w:ascii="Franklin Gothic Book" w:hAnsi="Franklin Gothic Book" w:eastAsia="Calibri"/>
          <w:color w:val="FF0000"/>
        </w:rPr>
        <w:t>Single Punch</w:t>
      </w:r>
    </w:p>
    <w:p w:rsidRPr="00582061" w:rsidR="00582061" w:rsidP="00582061" w:rsidRDefault="00582061" w14:paraId="0163CAD4" w14:textId="68D3CC02">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Name: </w:t>
      </w:r>
      <w:r w:rsidRPr="00582061">
        <w:rPr>
          <w:rFonts w:ascii="Franklin Gothic Book" w:hAnsi="Franklin Gothic Book" w:eastAsia="Calibri"/>
          <w:color w:val="FF0000"/>
        </w:rPr>
        <w:t>D5</w:t>
      </w:r>
    </w:p>
    <w:p w:rsidRPr="00582061" w:rsidR="00582061" w:rsidP="00582061" w:rsidRDefault="00582061" w14:paraId="6C68E38E"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Text: </w:t>
      </w:r>
      <w:r w:rsidRPr="00582061">
        <w:rPr>
          <w:rFonts w:ascii="Franklin Gothic Book" w:hAnsi="Franklin Gothic Book" w:eastAsia="Calibri"/>
          <w:color w:val="FF0000"/>
        </w:rPr>
        <w:t>Do you consider yourself:</w:t>
      </w:r>
    </w:p>
    <w:p w:rsidRPr="00582061" w:rsidR="00582061" w:rsidP="00582061" w:rsidRDefault="00582061" w14:paraId="0EEEB5CD"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b/>
          <w:color w:val="FF0000"/>
        </w:rPr>
        <w:t xml:space="preserve">Variable Label: </w:t>
      </w:r>
    </w:p>
    <w:p w:rsidRPr="00582061" w:rsidR="00582061" w:rsidP="00582061" w:rsidRDefault="00582061" w14:paraId="76C1382F" w14:textId="4917E9CB">
      <w:pPr>
        <w:spacing w:line="276" w:lineRule="auto"/>
        <w:contextualSpacing/>
        <w:rPr>
          <w:rFonts w:ascii="Franklin Gothic Book" w:hAnsi="Franklin Gothic Book" w:eastAsia="Calibri"/>
          <w:b/>
          <w:bCs/>
          <w:color w:val="FF0000"/>
        </w:rPr>
      </w:pPr>
      <w:r w:rsidRPr="00582061">
        <w:rPr>
          <w:rFonts w:ascii="Franklin Gothic Book" w:hAnsi="Franklin Gothic Book" w:eastAsia="Calibri"/>
          <w:b/>
          <w:bCs/>
          <w:color w:val="FF0000"/>
        </w:rPr>
        <w:t>// Ask if D3 = 3 (Conservative)</w:t>
      </w:r>
      <w:r w:rsidR="00790BA7">
        <w:rPr>
          <w:rFonts w:ascii="Franklin Gothic Book" w:hAnsi="Franklin Gothic Book" w:eastAsia="Calibri"/>
          <w:b/>
          <w:bCs/>
          <w:color w:val="FF0000"/>
        </w:rPr>
        <w:t>.</w:t>
      </w:r>
      <w:r w:rsidRPr="00582061">
        <w:rPr>
          <w:rFonts w:ascii="Franklin Gothic Book" w:hAnsi="Franklin Gothic Book" w:eastAsia="Calibri"/>
          <w:b/>
          <w:bCs/>
          <w:color w:val="FF0000"/>
        </w:rPr>
        <w:t xml:space="preserve"> //</w:t>
      </w:r>
    </w:p>
    <w:tbl>
      <w:tblPr>
        <w:tblStyle w:val="pptablecellsrightcolumns11"/>
        <w:tblW w:w="0" w:type="auto"/>
        <w:tblLook w:val="04A0" w:firstRow="1" w:lastRow="0" w:firstColumn="1" w:lastColumn="0" w:noHBand="0" w:noVBand="1"/>
      </w:tblPr>
      <w:tblGrid>
        <w:gridCol w:w="2979"/>
        <w:gridCol w:w="6371"/>
      </w:tblGrid>
      <w:tr w:rsidRPr="00582061" w:rsidR="00582061" w:rsidTr="00582061" w14:paraId="7210F2D5" w14:textId="77777777">
        <w:tc>
          <w:tcPr>
            <w:tcW w:w="2979" w:type="dxa"/>
          </w:tcPr>
          <w:p w:rsidRPr="00582061" w:rsidR="00582061" w:rsidP="00582061" w:rsidRDefault="00582061" w14:paraId="6D95648C"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w:t>
            </w:r>
          </w:p>
        </w:tc>
        <w:tc>
          <w:tcPr>
            <w:tcW w:w="6371" w:type="dxa"/>
          </w:tcPr>
          <w:p w:rsidRPr="00582061" w:rsidR="00582061" w:rsidP="00582061" w:rsidRDefault="00582061" w14:paraId="173F4A45" w14:textId="77777777">
            <w:pPr>
              <w:spacing w:line="276" w:lineRule="auto"/>
              <w:contextualSpacing/>
              <w:rPr>
                <w:rFonts w:ascii="Franklin Gothic Book" w:hAnsi="Franklin Gothic Book" w:eastAsia="Calibri"/>
                <w:b/>
                <w:color w:val="FF0000"/>
              </w:rPr>
            </w:pPr>
            <w:r w:rsidRPr="00582061">
              <w:rPr>
                <w:rFonts w:ascii="Franklin Gothic Book" w:hAnsi="Franklin Gothic Book" w:eastAsia="Calibri"/>
                <w:b/>
                <w:color w:val="FF0000"/>
              </w:rPr>
              <w:t>Value Label</w:t>
            </w:r>
          </w:p>
        </w:tc>
      </w:tr>
      <w:tr w:rsidRPr="00582061" w:rsidR="00582061" w:rsidTr="00582061" w14:paraId="58EF8316" w14:textId="77777777">
        <w:tc>
          <w:tcPr>
            <w:tcW w:w="2979" w:type="dxa"/>
          </w:tcPr>
          <w:p w:rsidRPr="00582061" w:rsidR="00582061" w:rsidP="00582061" w:rsidRDefault="00582061" w14:paraId="0F40D74F"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w:t>
            </w:r>
          </w:p>
        </w:tc>
        <w:tc>
          <w:tcPr>
            <w:tcW w:w="6371" w:type="dxa"/>
          </w:tcPr>
          <w:p w:rsidRPr="00582061" w:rsidR="00582061" w:rsidP="00582061" w:rsidRDefault="00582061" w14:paraId="4590A3FA" w14:textId="689798BD">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Very conservative</w:t>
            </w:r>
          </w:p>
        </w:tc>
      </w:tr>
      <w:tr w:rsidRPr="00582061" w:rsidR="00582061" w:rsidTr="00582061" w14:paraId="27F2CD89" w14:textId="77777777">
        <w:tc>
          <w:tcPr>
            <w:tcW w:w="2979" w:type="dxa"/>
          </w:tcPr>
          <w:p w:rsidRPr="00582061" w:rsidR="00582061" w:rsidP="00582061" w:rsidRDefault="00582061" w14:paraId="7784D7F4"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2</w:t>
            </w:r>
          </w:p>
        </w:tc>
        <w:tc>
          <w:tcPr>
            <w:tcW w:w="6371" w:type="dxa"/>
          </w:tcPr>
          <w:p w:rsidRPr="00582061" w:rsidR="00582061" w:rsidP="00582061" w:rsidRDefault="00582061" w14:paraId="3E5D9A3C" w14:textId="0AA9F3D8">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Somewhat conservative</w:t>
            </w:r>
          </w:p>
        </w:tc>
      </w:tr>
      <w:tr w:rsidRPr="00582061" w:rsidR="00582061" w:rsidTr="00582061" w14:paraId="4C4BCE54" w14:textId="77777777">
        <w:tc>
          <w:tcPr>
            <w:tcW w:w="2979" w:type="dxa"/>
          </w:tcPr>
          <w:p w:rsidRPr="00582061" w:rsidR="00582061" w:rsidP="00582061" w:rsidRDefault="00582061" w14:paraId="28C3BD2A"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-99</w:t>
            </w:r>
          </w:p>
        </w:tc>
        <w:tc>
          <w:tcPr>
            <w:tcW w:w="6371" w:type="dxa"/>
          </w:tcPr>
          <w:p w:rsidRPr="00582061" w:rsidR="00582061" w:rsidP="00582061" w:rsidRDefault="00BE5257" w14:paraId="783CB72A" w14:textId="39ABDF11">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REFUSED</w:t>
            </w:r>
          </w:p>
        </w:tc>
      </w:tr>
      <w:tr w:rsidRPr="00582061" w:rsidR="00582061" w:rsidTr="00582061" w14:paraId="7C433131" w14:textId="77777777">
        <w:tc>
          <w:tcPr>
            <w:tcW w:w="2979" w:type="dxa"/>
          </w:tcPr>
          <w:p w:rsidRPr="00582061" w:rsidR="00582061" w:rsidP="00582061" w:rsidRDefault="00582061" w14:paraId="133740F6" w14:textId="77777777">
            <w:pPr>
              <w:spacing w:line="276" w:lineRule="auto"/>
              <w:contextualSpacing/>
              <w:rPr>
                <w:rFonts w:ascii="Franklin Gothic Book" w:hAnsi="Franklin Gothic Book" w:eastAsia="Calibri"/>
                <w:color w:val="FF0000"/>
              </w:rPr>
            </w:pPr>
            <w:r w:rsidRPr="00582061">
              <w:rPr>
                <w:rFonts w:ascii="Franklin Gothic Book" w:hAnsi="Franklin Gothic Book" w:eastAsia="Calibri"/>
                <w:color w:val="FF0000"/>
              </w:rPr>
              <w:t>-100</w:t>
            </w:r>
          </w:p>
        </w:tc>
        <w:tc>
          <w:tcPr>
            <w:tcW w:w="6371" w:type="dxa"/>
          </w:tcPr>
          <w:p w:rsidRPr="00582061" w:rsidR="00582061" w:rsidP="00582061" w:rsidRDefault="00BE5257" w14:paraId="49C3EC0B" w14:textId="28EA96AC">
            <w:pPr>
              <w:spacing w:line="276" w:lineRule="auto"/>
              <w:contextualSpacing/>
              <w:rPr>
                <w:rFonts w:ascii="Franklin Gothic Book" w:hAnsi="Franklin Gothic Book" w:eastAsia="Calibri"/>
                <w:color w:val="FF0000"/>
              </w:rPr>
            </w:pPr>
            <w:r>
              <w:rPr>
                <w:rFonts w:ascii="Franklin Gothic Book" w:hAnsi="Franklin Gothic Book" w:eastAsia="Calibri"/>
                <w:color w:val="FF0000"/>
              </w:rPr>
              <w:t>VALID SKIP</w:t>
            </w:r>
          </w:p>
        </w:tc>
      </w:tr>
    </w:tbl>
    <w:p w:rsidRPr="00582061" w:rsidR="00582061" w:rsidP="00704A64" w:rsidRDefault="00582061" w14:paraId="21DB7875" w14:textId="77777777">
      <w:pPr>
        <w:keepNext/>
        <w:keepLines/>
        <w:spacing w:before="0" w:after="0" w:line="276" w:lineRule="auto"/>
        <w:contextualSpacing/>
        <w:outlineLvl w:val="0"/>
        <w:rPr>
          <w:rFonts w:ascii="Franklin Gothic Book" w:hAnsi="Franklin Gothic Book" w:eastAsia="MS Gothic" w:cs="Times New Roman"/>
          <w:b/>
          <w:color w:val="auto"/>
          <w:sz w:val="28"/>
          <w:szCs w:val="32"/>
        </w:rPr>
      </w:pPr>
    </w:p>
    <w:sectPr w:rsidRPr="00582061" w:rsidR="00582061" w:rsidSect="00535EFC">
      <w:pgSz w:w="12240" w:h="15840" w:code="1"/>
      <w:pgMar w:top="2160" w:right="1440" w:bottom="2304"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5912F" w14:textId="77777777" w:rsidR="00156091" w:rsidRDefault="00156091" w:rsidP="009C7842">
      <w:r>
        <w:separator/>
      </w:r>
    </w:p>
  </w:endnote>
  <w:endnote w:type="continuationSeparator" w:id="0">
    <w:p w14:paraId="28B01EAF" w14:textId="77777777" w:rsidR="00156091" w:rsidRDefault="00156091" w:rsidP="009C7842">
      <w:r>
        <w:continuationSeparator/>
      </w:r>
    </w:p>
  </w:endnote>
  <w:endnote w:type="continuationNotice" w:id="1">
    <w:p w14:paraId="1C638DA7" w14:textId="77777777" w:rsidR="00156091" w:rsidRDefault="001560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GothicM">
    <w:altName w:val="Yu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0080977"/>
      <w:docPartObj>
        <w:docPartGallery w:val="Page Numbers (Bottom of Page)"/>
        <w:docPartUnique/>
      </w:docPartObj>
    </w:sdtPr>
    <w:sdtEndPr>
      <w:rPr>
        <w:rStyle w:val="PageNumber"/>
      </w:rPr>
    </w:sdtEndPr>
    <w:sdtContent>
      <w:p w14:paraId="39910412" w14:textId="77777777" w:rsidR="00582061" w:rsidRDefault="00582061" w:rsidP="00447B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55F9DD" w14:textId="77777777" w:rsidR="00582061" w:rsidRDefault="00582061" w:rsidP="00C82E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51567703" w:displacedByCustomXml="next"/>
  <w:sdt>
    <w:sdtPr>
      <w:rPr>
        <w:rStyle w:val="PageNumber"/>
        <w:color w:val="FFFFFF" w:themeColor="background1"/>
      </w:rPr>
      <w:id w:val="-1714408509"/>
      <w:docPartObj>
        <w:docPartGallery w:val="Page Numbers (Bottom of Page)"/>
        <w:docPartUnique/>
      </w:docPartObj>
    </w:sdtPr>
    <w:sdtEndPr>
      <w:rPr>
        <w:rStyle w:val="PageNumber"/>
      </w:rPr>
    </w:sdtEndPr>
    <w:sdtContent>
      <w:p w14:paraId="6E13798B" w14:textId="77777777" w:rsidR="00582061" w:rsidRPr="00C82E68" w:rsidRDefault="00582061" w:rsidP="00C82E68">
        <w:pPr>
          <w:pStyle w:val="Footer"/>
          <w:framePr w:w="1101" w:wrap="none" w:vAnchor="text" w:hAnchor="page" w:x="10701" w:y="214"/>
          <w:jc w:val="right"/>
          <w:rPr>
            <w:rStyle w:val="PageNumber"/>
            <w:color w:val="FFFFFF" w:themeColor="background1"/>
          </w:rPr>
        </w:pPr>
        <w:r w:rsidRPr="00C82E68">
          <w:rPr>
            <w:rStyle w:val="PageNumber"/>
            <w:color w:val="FFFFFF" w:themeColor="background1"/>
          </w:rPr>
          <w:fldChar w:fldCharType="begin"/>
        </w:r>
        <w:r w:rsidRPr="00C82E68">
          <w:rPr>
            <w:rStyle w:val="PageNumber"/>
            <w:color w:val="FFFFFF" w:themeColor="background1"/>
          </w:rPr>
          <w:instrText xml:space="preserve"> PAGE </w:instrText>
        </w:r>
        <w:r w:rsidRPr="00C82E68">
          <w:rPr>
            <w:rStyle w:val="PageNumber"/>
            <w:color w:val="FFFFFF" w:themeColor="background1"/>
          </w:rPr>
          <w:fldChar w:fldCharType="separate"/>
        </w:r>
        <w:r w:rsidRPr="00C82E68">
          <w:rPr>
            <w:rStyle w:val="PageNumber"/>
            <w:noProof/>
            <w:color w:val="FFFFFF" w:themeColor="background1"/>
          </w:rPr>
          <w:t>2</w:t>
        </w:r>
        <w:r w:rsidRPr="00C82E68">
          <w:rPr>
            <w:rStyle w:val="PageNumber"/>
            <w:color w:val="FFFFFF" w:themeColor="background1"/>
          </w:rPr>
          <w:fldChar w:fldCharType="end"/>
        </w:r>
      </w:p>
    </w:sdtContent>
  </w:sdt>
  <w:bookmarkEnd w:id="2"/>
  <w:p w14:paraId="7C2AC400" w14:textId="77777777" w:rsidR="00582061" w:rsidRDefault="00582061" w:rsidP="00C82E68">
    <w:pPr>
      <w:pStyle w:val="Footer"/>
      <w:ind w:right="360"/>
    </w:pPr>
    <w:r>
      <w:rPr>
        <w:noProof/>
      </w:rPr>
      <w:drawing>
        <wp:anchor distT="0" distB="0" distL="114300" distR="114300" simplePos="0" relativeHeight="251658242" behindDoc="1" locked="0" layoutInCell="1" allowOverlap="1" wp14:anchorId="3D04A2FF" wp14:editId="75EDDA70">
          <wp:simplePos x="0" y="0"/>
          <wp:positionH relativeFrom="column">
            <wp:posOffset>-914400</wp:posOffset>
          </wp:positionH>
          <wp:positionV relativeFrom="paragraph">
            <wp:posOffset>-1485900</wp:posOffset>
          </wp:positionV>
          <wp:extent cx="7761605" cy="2180590"/>
          <wp:effectExtent l="0" t="0" r="0" b="381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1605" cy="21805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C8E3" w14:textId="77777777" w:rsidR="00582061" w:rsidRDefault="00582061" w:rsidP="00535EFC">
    <w:pPr>
      <w:pStyle w:val="Footer"/>
      <w:tabs>
        <w:tab w:val="left" w:pos="4020"/>
      </w:tabs>
      <w:ind w:right="360"/>
    </w:pPr>
    <w:r>
      <w:rPr>
        <w:noProof/>
      </w:rPr>
      <mc:AlternateContent>
        <mc:Choice Requires="wpg">
          <w:drawing>
            <wp:anchor distT="0" distB="0" distL="114300" distR="114300" simplePos="0" relativeHeight="251658243" behindDoc="0" locked="0" layoutInCell="1" allowOverlap="1" wp14:anchorId="163FB1F9" wp14:editId="249B6D1C">
              <wp:simplePos x="0" y="0"/>
              <wp:positionH relativeFrom="column">
                <wp:posOffset>-914400</wp:posOffset>
              </wp:positionH>
              <wp:positionV relativeFrom="paragraph">
                <wp:posOffset>-1491005</wp:posOffset>
              </wp:positionV>
              <wp:extent cx="7761605" cy="2180590"/>
              <wp:effectExtent l="0" t="0" r="0" b="0"/>
              <wp:wrapNone/>
              <wp:docPr id="9" name="Group 9"/>
              <wp:cNvGraphicFramePr/>
              <a:graphic xmlns:a="http://schemas.openxmlformats.org/drawingml/2006/main">
                <a:graphicData uri="http://schemas.microsoft.com/office/word/2010/wordprocessingGroup">
                  <wpg:wgp>
                    <wpg:cNvGrpSpPr/>
                    <wpg:grpSpPr>
                      <a:xfrm>
                        <a:off x="0" y="0"/>
                        <a:ext cx="7761605" cy="2180590"/>
                        <a:chOff x="0" y="0"/>
                        <a:chExt cx="7761605" cy="2180590"/>
                      </a:xfrm>
                    </wpg:grpSpPr>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61605" cy="2180590"/>
                        </a:xfrm>
                        <a:prstGeom prst="rect">
                          <a:avLst/>
                        </a:prstGeom>
                      </pic:spPr>
                    </pic:pic>
                    <wps:wsp>
                      <wps:cNvPr id="13" name="Text Box 2">
                        <a:extLst>
                          <a:ext uri="{C183D7F6-B498-43B3-948B-1728B52AA6E4}">
                            <adec:decorative xmlns:adec="http://schemas.microsoft.com/office/drawing/2017/decorative" val="1"/>
                          </a:ext>
                        </a:extLst>
                      </wps:cNvPr>
                      <wps:cNvSpPr txBox="1">
                        <a:spLocks noChangeArrowheads="1"/>
                      </wps:cNvSpPr>
                      <wps:spPr bwMode="auto">
                        <a:xfrm>
                          <a:off x="5611091" y="1828800"/>
                          <a:ext cx="2063750" cy="280035"/>
                        </a:xfrm>
                        <a:prstGeom prst="rect">
                          <a:avLst/>
                        </a:prstGeom>
                        <a:noFill/>
                        <a:ln w="9525">
                          <a:noFill/>
                          <a:miter lim="800000"/>
                          <a:headEnd/>
                          <a:tailEnd/>
                        </a:ln>
                      </wps:spPr>
                      <wps:txbx>
                        <w:txbxContent>
                          <w:p w14:paraId="3A50BD6F" w14:textId="77777777" w:rsidR="00582061" w:rsidRPr="00D15912" w:rsidRDefault="00582061" w:rsidP="00535EFC">
                            <w:pPr>
                              <w:spacing w:before="0" w:after="0" w:line="240" w:lineRule="auto"/>
                              <w:rPr>
                                <w:rFonts w:eastAsia="Times New Roman"/>
                                <w:b/>
                                <w:bCs/>
                                <w:color w:val="FFFFFF" w:themeColor="background1"/>
                                <w:sz w:val="18"/>
                                <w:szCs w:val="18"/>
                              </w:rPr>
                            </w:pPr>
                            <w:r w:rsidRPr="00D15912">
                              <w:rPr>
                                <w:rFonts w:eastAsia="Times New Roman"/>
                                <w:b/>
                                <w:bCs/>
                                <w:color w:val="FFFFFF" w:themeColor="background1"/>
                                <w:sz w:val="18"/>
                                <w:szCs w:val="18"/>
                              </w:rPr>
                              <w:t>For internal communications only</w:t>
                            </w:r>
                          </w:p>
                        </w:txbxContent>
                      </wps:txbx>
                      <wps:bodyPr rot="0" vert="horz" wrap="square" lIns="91440" tIns="45720" rIns="91440" bIns="45720" anchor="t" anchorCtr="0">
                        <a:noAutofit/>
                      </wps:bodyPr>
                    </wps:wsp>
                  </wpg:wgp>
                </a:graphicData>
              </a:graphic>
            </wp:anchor>
          </w:drawing>
        </mc:Choice>
        <mc:Fallback>
          <w:pict>
            <v:group w14:anchorId="163FB1F9" id="Group 9" o:spid="_x0000_s1031" style="position:absolute;margin-left:-1in;margin-top:-117.4pt;width:611.15pt;height:171.7pt;z-index:251658243" coordsize="77616,218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YTE0MTdjNC1kYjk0LTc4NDItYjhhMi1hOTEwMWExZjhjNTA8L3N0&#10;UmVmOmluc3RhbmNlSUQ+CiAgICAgICAgICAgIDxzdFJlZjpkb2N1bWVudElEPnhtcC5kaWQ6ZjI2&#10;NmI5Y2ItZGVmNi00ZWEwLWE3ZjEtMGFlZDQwZjhhNWE3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xMWNhZmQzYi02&#10;OTM0LTRlZTItYWM1OS02ZDUwZTUxOGE2ZTA8L3N0RXZ0Omluc3RhbmNlSUQ+CiAgICAgICAgICAg&#10;ICAgICAgIDxzdEV2dDp3aGVuPjIwMjAtMDktMTFUMTE6NTI6NDMtMDQ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hZGV2bGluL0Rlc2t0b3AvQVNQQSBEZWNrIGNvbmNlcHRz&#10;L2RoaHMtbG9nby1yZWZsZXgtYmx1ZS1jbXlrLnRpZmY8L3N0UmVmOmZpbGVQYXRo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3Zhci9mb2xkZXJzL3o0L3owOGozZ2tkNzdkNm13NGY0czlwcHBnbndsdzEy&#10;NC9UL1RlbXBvcmFyeUl0ZW1zLyhBIERvY3VtZW50IEJlaW5nIFNhdmVkIEJ5IElsbHVzdHJhdG9y&#10;KS85YWF0REEudGlmPC9zdFJlZjpmaWxlUGF0a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GF1u/MR0z027&#10;4dJvS/o6ti89vb1Hb+7IaUzWMrTSXVHQOz+rN09N6a1TqXL21OeFSTL6px9xdY7C0poy8Knf7yMY&#10;wtZKVeytzOr/ADO8Wi6rvLm4qt6Np2QzNdM8Hlb9FmuuiimfBomKa7k9jm0fCmaYHvVvpY0PVdO0&#10;HLTTXquezliiqOHydmu7TTXVMdmuMaaI7ONXwcJyeq1T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zrVq&#10;NvRq3FxVp0KFCnPWr1608tKjRo0pYz1KtWpPGWSnTpySxjNNGMIQhDjF+xE1TFNMY1TwQ/JmKYxn&#10;ZEPBl86v5pNx1j7kVtiNmM3PDpj2tzlTkylhcTwpbya6x0a9pc6zuJqNTvNfRmHmnno4ChwmhWlj&#10;PkKk0ZrihRtN4upzqyp3R06Nc1ij/wD6TNUe9mP+XtzhMW444uVbJuzxbLce9qmvUbrR3/nebPTp&#10;Gl1//YcvXwxP9NcjZNc/qU8FuOPbXPDEU4Hl4qjAbbJ5VvR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5NvnzfNUksqOpuhPp5&#10;1HJPe3ElfEdSOusLeRj5DRmhCS52aw1/a1eWN3cSxmk1NNLGPepP+7Jo8819Sp7TdR3VhNdVvffX&#10;7fuIwqylqqOGeLMVRPFH9T2f6SNnMmdd+t3rB5kXN0tFr93OzM3KZ4OzZpmOOf63sf0fDz4jyLNr&#10;muIADbZPKt6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00sks0880JZJYRmmmmjCWWWWWHGaaaaPCEIQhDticOyOE4NsvFh86b5xUu+dTUnSP&#10;0uZ+pLs3Y3tXF7s7pYm6rUZ9176xrTU7nR+lbmhPJGO2dpc0+F3ddvp+rJCWnwx8vNf7i9TvVHOi&#10;Rb3r3mt//d6o51izVH9BE8FyuJ/rpj3tP9VG2f3k4W9XetHrLjVpr3c0Cv8A+2ROF67E/wBLMcNF&#10;E+aieGf6yeD3Hv8AzOtj1FgAAAAAAAANtk8q3o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8cfznfnOzbgzaq6RekXVUZdASxvNP7zbzaf&#10;vIyza8mljPbZPQGgMnbTwjDQ8Iwmo5TKUZv++vtW9vN6P75Uv9uup/qf6B5Leveu1/x+yrL5eqP6&#10;Lji7dif6zjoon+j99V+8wi3rP1n9Z/TfKbubuXP+D203r1M/0nFNu3Mf1fFXXHv/AHtPuMZr8tLZ&#10;pQIAAAAAAAAADbZPKt6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If85/5z/pf+9fSD0g6r/7o/rund7N7NO3v/i/79plduducraT/APhH&#10;79DL5ehP/XPtWtrN5P32rcbX9T3U95HyW9m9lr99sry+Xrj3vHTdu0z8Ljt2597sqqjnYRTrf1n9&#10;Z/lPKbt7t3P3e2m/fpnh4pt25ji4q644fe07MZnyetpWvIAAAAAAAAAADbZPKt6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If85/5z/pf+&#10;9fSD0g6r/wC6P67p3ezezTt7/wCL/v2mV2525ytpP/4R+/Qy+XoT/wBc+1a2s3k/fatxtf1PdT3k&#10;fJb2b2Wv32yvL5euPe8dN27TPwuO3bn3uyqqOdhFOt/Wf1n+U8pu3u3c/d7ab9+meHim3bmOLirr&#10;jh97TsxmfJ62la8gAAAAAAAAAAANtk8q3o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ppZJZp55oSySwjNNNNGEsssssOM0000eEIQhCHbE4&#10;dkcJwbZeO75yHzqrzWN3qbpR6ONXz2uiqHpDT28G9mnbqWFbW09SnWsMroXbvK0IxjQ0dShPPSyG&#10;Yt5oVMrPCNK0nlsZZ6t/tv1RdTlGUpt7073Wsc5OFdjL1x/R8dN27TPDc46Lc7KI21xz8Io1p6zO&#10;tGrM1XN3t2buGVjGm9fpn3/FNu3PgcVVce/4KZ5m2vyvtnWv4AAAAAAAAAAAADbZPKt6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alt="&quot;&quot;" style="position:absolute;width:77616;height:2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3" type="#_x0000_t202" alt="&quot;&quot;" style="position:absolute;left:56110;top:18288;width:2063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A50BD6F" w14:textId="77777777" w:rsidR="00582061" w:rsidRPr="00D15912" w:rsidRDefault="00582061" w:rsidP="00535EFC">
                      <w:pPr>
                        <w:spacing w:before="0" w:after="0" w:line="240" w:lineRule="auto"/>
                        <w:rPr>
                          <w:rFonts w:eastAsia="Times New Roman"/>
                          <w:b/>
                          <w:bCs/>
                          <w:color w:val="FFFFFF" w:themeColor="background1"/>
                          <w:sz w:val="18"/>
                          <w:szCs w:val="18"/>
                        </w:rPr>
                      </w:pPr>
                      <w:r w:rsidRPr="00D15912">
                        <w:rPr>
                          <w:rFonts w:eastAsia="Times New Roman"/>
                          <w:b/>
                          <w:bCs/>
                          <w:color w:val="FFFFFF" w:themeColor="background1"/>
                          <w:sz w:val="18"/>
                          <w:szCs w:val="18"/>
                        </w:rPr>
                        <w:t>For internal communications only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97392" w14:textId="77777777" w:rsidR="00156091" w:rsidRDefault="00156091" w:rsidP="009C7842">
      <w:r>
        <w:separator/>
      </w:r>
    </w:p>
  </w:footnote>
  <w:footnote w:type="continuationSeparator" w:id="0">
    <w:p w14:paraId="19DCE4DC" w14:textId="77777777" w:rsidR="00156091" w:rsidRDefault="00156091" w:rsidP="009C7842">
      <w:r>
        <w:continuationSeparator/>
      </w:r>
    </w:p>
  </w:footnote>
  <w:footnote w:type="continuationNotice" w:id="1">
    <w:p w14:paraId="44DD4F6E" w14:textId="77777777" w:rsidR="00156091" w:rsidRDefault="001560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81AC" w14:textId="77777777" w:rsidR="00582061" w:rsidRDefault="00582061">
    <w:pPr>
      <w:pStyle w:val="Header"/>
    </w:pPr>
    <w:r>
      <w:rPr>
        <w:noProof/>
      </w:rPr>
      <mc:AlternateContent>
        <mc:Choice Requires="wpg">
          <w:drawing>
            <wp:anchor distT="0" distB="0" distL="114300" distR="114300" simplePos="0" relativeHeight="251658241" behindDoc="0" locked="0" layoutInCell="1" allowOverlap="1" wp14:anchorId="40E1F7AB" wp14:editId="37E73410">
              <wp:simplePos x="0" y="0"/>
              <wp:positionH relativeFrom="column">
                <wp:posOffset>-596900</wp:posOffset>
              </wp:positionH>
              <wp:positionV relativeFrom="paragraph">
                <wp:posOffset>374553</wp:posOffset>
              </wp:positionV>
              <wp:extent cx="7306147" cy="884654"/>
              <wp:effectExtent l="0" t="0" r="9525" b="0"/>
              <wp:wrapNone/>
              <wp:docPr id="2" name="Group 2"/>
              <wp:cNvGraphicFramePr/>
              <a:graphic xmlns:a="http://schemas.openxmlformats.org/drawingml/2006/main">
                <a:graphicData uri="http://schemas.microsoft.com/office/word/2010/wordprocessingGroup">
                  <wpg:wgp>
                    <wpg:cNvGrpSpPr/>
                    <wpg:grpSpPr>
                      <a:xfrm>
                        <a:off x="0" y="0"/>
                        <a:ext cx="7306147" cy="884654"/>
                        <a:chOff x="0" y="0"/>
                        <a:chExt cx="6941069" cy="884654"/>
                      </a:xfrm>
                    </wpg:grpSpPr>
                    <wps:wsp>
                      <wps:cNvPr id="3" name="Text Box 1">
                        <a:extLst>
                          <a:ext uri="{C183D7F6-B498-43B3-948B-1728B52AA6E4}">
                            <adec:decorative xmlns:adec="http://schemas.microsoft.com/office/drawing/2017/decorative" val="1"/>
                          </a:ext>
                        </a:extLst>
                      </wps:cNvPr>
                      <wps:cNvSpPr txBox="1"/>
                      <wps:spPr>
                        <a:xfrm>
                          <a:off x="0" y="0"/>
                          <a:ext cx="6410960" cy="862330"/>
                        </a:xfrm>
                        <a:prstGeom prst="rect">
                          <a:avLst/>
                        </a:prstGeom>
                        <a:noFill/>
                        <a:ln w="6350">
                          <a:noFill/>
                        </a:ln>
                      </wps:spPr>
                      <wps:txbx>
                        <w:txbxContent>
                          <w:p w14:paraId="79B581DE" w14:textId="77777777" w:rsidR="00582061" w:rsidRPr="00726DEF" w:rsidRDefault="00582061" w:rsidP="00535EFC">
                            <w:pPr>
                              <w:pStyle w:val="Title"/>
                              <w:rPr>
                                <w:sz w:val="34"/>
                                <w:szCs w:val="34"/>
                              </w:rPr>
                            </w:pPr>
                            <w:r w:rsidRPr="00726DEF">
                              <w:rPr>
                                <w:sz w:val="34"/>
                                <w:szCs w:val="34"/>
                              </w:rPr>
                              <w:t>HHS COVID-19 PUBLIC EDUCATION CAMPAIGN</w:t>
                            </w:r>
                          </w:p>
                          <w:p w14:paraId="4344126A" w14:textId="77777777" w:rsidR="00582061" w:rsidRPr="002B0AB6" w:rsidRDefault="00582061" w:rsidP="005D316E">
                            <w:pPr>
                              <w:pStyle w:val="Subheader"/>
                            </w:pPr>
                            <w:r w:rsidRPr="005D316E">
                              <w:t>A campaign to increase vaccine acceptance while reinforcing basic prevention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1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09854" y="53439"/>
                          <a:ext cx="831215" cy="831215"/>
                        </a:xfrm>
                        <a:prstGeom prst="rect">
                          <a:avLst/>
                        </a:prstGeom>
                      </pic:spPr>
                    </pic:pic>
                  </wpg:wgp>
                </a:graphicData>
              </a:graphic>
              <wp14:sizeRelH relativeFrom="margin">
                <wp14:pctWidth>0</wp14:pctWidth>
              </wp14:sizeRelH>
            </wp:anchor>
          </w:drawing>
        </mc:Choice>
        <mc:Fallback>
          <w:pict>
            <v:group w14:anchorId="40E1F7AB" id="Group 2" o:spid="_x0000_s1028" style="position:absolute;margin-left:-47pt;margin-top:29.5pt;width:575.3pt;height:69.65pt;z-index:251658241;mso-width-relative:margin" coordsize="69410,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&#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">
              <v:shapetype id="_x0000_t202" coordsize="21600,21600" o:spt="202" path="m,l,21600r21600,l21600,xe">
                <v:stroke joinstyle="miter"/>
                <v:path gradientshapeok="t" o:connecttype="rect"/>
              </v:shapetype>
              <v:shape id="Text Box 1" o:spid="_x0000_s1029" type="#_x0000_t202" alt="&quot;&quot;" style="position:absolute;width:6410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9B581DE" w14:textId="77777777" w:rsidR="00582061" w:rsidRPr="00726DEF" w:rsidRDefault="00582061" w:rsidP="00535EFC">
                      <w:pPr>
                        <w:pStyle w:val="Title"/>
                        <w:rPr>
                          <w:sz w:val="34"/>
                          <w:szCs w:val="34"/>
                        </w:rPr>
                      </w:pPr>
                      <w:r w:rsidRPr="00726DEF">
                        <w:rPr>
                          <w:sz w:val="34"/>
                          <w:szCs w:val="34"/>
                        </w:rPr>
                        <w:t>HHS COVID-19 PUBLIC EDUCATION CAMPAIGN</w:t>
                      </w:r>
                    </w:p>
                    <w:p w14:paraId="4344126A" w14:textId="77777777" w:rsidR="00582061" w:rsidRPr="002B0AB6" w:rsidRDefault="00582061" w:rsidP="005D316E">
                      <w:pPr>
                        <w:pStyle w:val="Subheader"/>
                      </w:pPr>
                      <w:r w:rsidRPr="005D316E">
                        <w:t>A campaign to increase vaccine acceptance while reinforcing basic prevention measures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alt="&quot;&quot;" style="position:absolute;left:61098;top:534;width:8312;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">
                <v:imagedata r:id="rId2" o:title=""/>
              </v:shape>
            </v:group>
          </w:pict>
        </mc:Fallback>
      </mc:AlternateContent>
    </w:r>
    <w:r w:rsidRPr="00535EFC">
      <w:rPr>
        <w:noProof/>
      </w:rPr>
      <mc:AlternateContent>
        <mc:Choice Requires="wps">
          <w:drawing>
            <wp:anchor distT="0" distB="0" distL="114300" distR="114300" simplePos="0" relativeHeight="251658240" behindDoc="0" locked="0" layoutInCell="1" allowOverlap="1" wp14:anchorId="3BC51497" wp14:editId="12B3C956">
              <wp:simplePos x="0" y="0"/>
              <wp:positionH relativeFrom="column">
                <wp:posOffset>-501650</wp:posOffset>
              </wp:positionH>
              <wp:positionV relativeFrom="paragraph">
                <wp:posOffset>885825</wp:posOffset>
              </wp:positionV>
              <wp:extent cx="5880735" cy="0"/>
              <wp:effectExtent l="0" t="12700" r="24765" b="1270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80735" cy="0"/>
                      </a:xfrm>
                      <a:prstGeom prst="line">
                        <a:avLst/>
                      </a:prstGeom>
                      <a:ln w="25400">
                        <a:solidFill>
                          <a:srgbClr val="F2632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B00808" id="Straight Connector 6"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9.75pt" to="423.5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" strokecolor="#f2632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3224A"/>
    <w:multiLevelType w:val="hybridMultilevel"/>
    <w:tmpl w:val="59800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975505"/>
    <w:multiLevelType w:val="hybridMultilevel"/>
    <w:tmpl w:val="FFFFFFFF"/>
    <w:lvl w:ilvl="0" w:tplc="F2123DDC">
      <w:start w:val="1"/>
      <w:numFmt w:val="bullet"/>
      <w:lvlText w:val="·"/>
      <w:lvlJc w:val="left"/>
      <w:pPr>
        <w:ind w:left="720" w:hanging="360"/>
      </w:pPr>
      <w:rPr>
        <w:rFonts w:ascii="Symbol" w:hAnsi="Symbol" w:hint="default"/>
      </w:rPr>
    </w:lvl>
    <w:lvl w:ilvl="1" w:tplc="B43E545A">
      <w:start w:val="1"/>
      <w:numFmt w:val="bullet"/>
      <w:lvlText w:val="o"/>
      <w:lvlJc w:val="left"/>
      <w:pPr>
        <w:ind w:left="1440" w:hanging="360"/>
      </w:pPr>
      <w:rPr>
        <w:rFonts w:ascii="Courier New" w:hAnsi="Courier New" w:hint="default"/>
      </w:rPr>
    </w:lvl>
    <w:lvl w:ilvl="2" w:tplc="5EF2E330">
      <w:start w:val="1"/>
      <w:numFmt w:val="bullet"/>
      <w:lvlText w:val=""/>
      <w:lvlJc w:val="left"/>
      <w:pPr>
        <w:ind w:left="2160" w:hanging="360"/>
      </w:pPr>
      <w:rPr>
        <w:rFonts w:ascii="Wingdings" w:hAnsi="Wingdings" w:hint="default"/>
      </w:rPr>
    </w:lvl>
    <w:lvl w:ilvl="3" w:tplc="28546582">
      <w:start w:val="1"/>
      <w:numFmt w:val="bullet"/>
      <w:lvlText w:val=""/>
      <w:lvlJc w:val="left"/>
      <w:pPr>
        <w:ind w:left="2880" w:hanging="360"/>
      </w:pPr>
      <w:rPr>
        <w:rFonts w:ascii="Symbol" w:hAnsi="Symbol" w:hint="default"/>
      </w:rPr>
    </w:lvl>
    <w:lvl w:ilvl="4" w:tplc="989871F0">
      <w:start w:val="1"/>
      <w:numFmt w:val="bullet"/>
      <w:lvlText w:val="o"/>
      <w:lvlJc w:val="left"/>
      <w:pPr>
        <w:ind w:left="3600" w:hanging="360"/>
      </w:pPr>
      <w:rPr>
        <w:rFonts w:ascii="Courier New" w:hAnsi="Courier New" w:hint="default"/>
      </w:rPr>
    </w:lvl>
    <w:lvl w:ilvl="5" w:tplc="8F7E79FE">
      <w:start w:val="1"/>
      <w:numFmt w:val="bullet"/>
      <w:lvlText w:val=""/>
      <w:lvlJc w:val="left"/>
      <w:pPr>
        <w:ind w:left="4320" w:hanging="360"/>
      </w:pPr>
      <w:rPr>
        <w:rFonts w:ascii="Wingdings" w:hAnsi="Wingdings" w:hint="default"/>
      </w:rPr>
    </w:lvl>
    <w:lvl w:ilvl="6" w:tplc="7776674C">
      <w:start w:val="1"/>
      <w:numFmt w:val="bullet"/>
      <w:lvlText w:val=""/>
      <w:lvlJc w:val="left"/>
      <w:pPr>
        <w:ind w:left="5040" w:hanging="360"/>
      </w:pPr>
      <w:rPr>
        <w:rFonts w:ascii="Symbol" w:hAnsi="Symbol" w:hint="default"/>
      </w:rPr>
    </w:lvl>
    <w:lvl w:ilvl="7" w:tplc="2B52514C">
      <w:start w:val="1"/>
      <w:numFmt w:val="bullet"/>
      <w:lvlText w:val="o"/>
      <w:lvlJc w:val="left"/>
      <w:pPr>
        <w:ind w:left="5760" w:hanging="360"/>
      </w:pPr>
      <w:rPr>
        <w:rFonts w:ascii="Courier New" w:hAnsi="Courier New" w:hint="default"/>
      </w:rPr>
    </w:lvl>
    <w:lvl w:ilvl="8" w:tplc="2BEC6500">
      <w:start w:val="1"/>
      <w:numFmt w:val="bullet"/>
      <w:lvlText w:val=""/>
      <w:lvlJc w:val="left"/>
      <w:pPr>
        <w:ind w:left="6480" w:hanging="360"/>
      </w:pPr>
      <w:rPr>
        <w:rFonts w:ascii="Wingdings" w:hAnsi="Wingdings" w:hint="default"/>
      </w:rPr>
    </w:lvl>
  </w:abstractNum>
  <w:abstractNum w:abstractNumId="2" w15:restartNumberingAfterBreak="0">
    <w:nsid w:val="40397F9A"/>
    <w:multiLevelType w:val="hybridMultilevel"/>
    <w:tmpl w:val="0478F29C"/>
    <w:lvl w:ilvl="0" w:tplc="E1D655E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A349EA"/>
    <w:multiLevelType w:val="hybridMultilevel"/>
    <w:tmpl w:val="59800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97C6F"/>
    <w:multiLevelType w:val="hybridMultilevel"/>
    <w:tmpl w:val="2C787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9F1B3A"/>
    <w:multiLevelType w:val="hybridMultilevel"/>
    <w:tmpl w:val="59800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0E1531"/>
    <w:multiLevelType w:val="hybridMultilevel"/>
    <w:tmpl w:val="0409001D"/>
    <w:styleLink w:val="Singlepunch"/>
    <w:lvl w:ilvl="0" w:tplc="31864DC8">
      <w:start w:val="1"/>
      <w:numFmt w:val="bullet"/>
      <w:lvlText w:val="o"/>
      <w:lvlJc w:val="left"/>
      <w:pPr>
        <w:spacing w:before="120"/>
        <w:ind w:left="360"/>
      </w:pPr>
      <w:rPr>
        <w:rFonts w:ascii="Courier New" w:eastAsia="Courier New" w:hAnsi="Courier New" w:cs="Courier New"/>
        <w:color w:val="BFBFBF"/>
        <w:sz w:val="52"/>
      </w:rPr>
    </w:lvl>
    <w:lvl w:ilvl="1" w:tplc="76F617F0">
      <w:start w:val="1"/>
      <w:numFmt w:val="lowerLetter"/>
      <w:lvlText w:val="%2)"/>
      <w:lvlJc w:val="left"/>
      <w:pPr>
        <w:ind w:left="720" w:hanging="360"/>
      </w:pPr>
    </w:lvl>
    <w:lvl w:ilvl="2" w:tplc="D39CB9DA">
      <w:start w:val="1"/>
      <w:numFmt w:val="lowerRoman"/>
      <w:lvlText w:val="%3)"/>
      <w:lvlJc w:val="left"/>
      <w:pPr>
        <w:ind w:left="1080" w:hanging="360"/>
      </w:pPr>
    </w:lvl>
    <w:lvl w:ilvl="3" w:tplc="930473E4">
      <w:start w:val="1"/>
      <w:numFmt w:val="decimal"/>
      <w:lvlText w:val="(%4)"/>
      <w:lvlJc w:val="left"/>
      <w:pPr>
        <w:ind w:left="1440" w:hanging="360"/>
      </w:pPr>
    </w:lvl>
    <w:lvl w:ilvl="4" w:tplc="8D187E90">
      <w:start w:val="1"/>
      <w:numFmt w:val="lowerLetter"/>
      <w:lvlText w:val="(%5)"/>
      <w:lvlJc w:val="left"/>
      <w:pPr>
        <w:ind w:left="1800" w:hanging="360"/>
      </w:pPr>
    </w:lvl>
    <w:lvl w:ilvl="5" w:tplc="C2885160">
      <w:start w:val="1"/>
      <w:numFmt w:val="lowerRoman"/>
      <w:lvlText w:val="(%6)"/>
      <w:lvlJc w:val="left"/>
      <w:pPr>
        <w:ind w:left="2160" w:hanging="360"/>
      </w:pPr>
    </w:lvl>
    <w:lvl w:ilvl="6" w:tplc="69068440">
      <w:start w:val="1"/>
      <w:numFmt w:val="decimal"/>
      <w:lvlText w:val="%7."/>
      <w:lvlJc w:val="left"/>
      <w:pPr>
        <w:ind w:left="2520" w:hanging="360"/>
      </w:pPr>
    </w:lvl>
    <w:lvl w:ilvl="7" w:tplc="12E08E9E">
      <w:start w:val="1"/>
      <w:numFmt w:val="lowerLetter"/>
      <w:lvlText w:val="%8."/>
      <w:lvlJc w:val="left"/>
      <w:pPr>
        <w:ind w:left="2880" w:hanging="360"/>
      </w:pPr>
    </w:lvl>
    <w:lvl w:ilvl="8" w:tplc="E1286F92">
      <w:start w:val="1"/>
      <w:numFmt w:val="lowerRoman"/>
      <w:lvlText w:val="%9."/>
      <w:lvlJc w:val="left"/>
      <w:pPr>
        <w:ind w:left="3240" w:hanging="360"/>
      </w:pPr>
    </w:lvl>
  </w:abstractNum>
  <w:abstractNum w:abstractNumId="7" w15:restartNumberingAfterBreak="0">
    <w:nsid w:val="79767633"/>
    <w:multiLevelType w:val="hybridMultilevel"/>
    <w:tmpl w:val="FFFFFFFF"/>
    <w:lvl w:ilvl="0" w:tplc="C87AAE7A">
      <w:start w:val="1"/>
      <w:numFmt w:val="bullet"/>
      <w:lvlText w:val="·"/>
      <w:lvlJc w:val="left"/>
      <w:pPr>
        <w:ind w:left="720" w:hanging="360"/>
      </w:pPr>
      <w:rPr>
        <w:rFonts w:ascii="Symbol" w:hAnsi="Symbol" w:hint="default"/>
      </w:rPr>
    </w:lvl>
    <w:lvl w:ilvl="1" w:tplc="2946D40A">
      <w:start w:val="1"/>
      <w:numFmt w:val="bullet"/>
      <w:lvlText w:val="o"/>
      <w:lvlJc w:val="left"/>
      <w:pPr>
        <w:ind w:left="1440" w:hanging="360"/>
      </w:pPr>
      <w:rPr>
        <w:rFonts w:ascii="Courier New" w:hAnsi="Courier New" w:hint="default"/>
      </w:rPr>
    </w:lvl>
    <w:lvl w:ilvl="2" w:tplc="14D0C4EE">
      <w:start w:val="1"/>
      <w:numFmt w:val="bullet"/>
      <w:lvlText w:val=""/>
      <w:lvlJc w:val="left"/>
      <w:pPr>
        <w:ind w:left="2160" w:hanging="360"/>
      </w:pPr>
      <w:rPr>
        <w:rFonts w:ascii="Wingdings" w:hAnsi="Wingdings" w:hint="default"/>
      </w:rPr>
    </w:lvl>
    <w:lvl w:ilvl="3" w:tplc="91B08562">
      <w:start w:val="1"/>
      <w:numFmt w:val="bullet"/>
      <w:lvlText w:val=""/>
      <w:lvlJc w:val="left"/>
      <w:pPr>
        <w:ind w:left="2880" w:hanging="360"/>
      </w:pPr>
      <w:rPr>
        <w:rFonts w:ascii="Symbol" w:hAnsi="Symbol" w:hint="default"/>
      </w:rPr>
    </w:lvl>
    <w:lvl w:ilvl="4" w:tplc="6CBE1118">
      <w:start w:val="1"/>
      <w:numFmt w:val="bullet"/>
      <w:lvlText w:val="o"/>
      <w:lvlJc w:val="left"/>
      <w:pPr>
        <w:ind w:left="3600" w:hanging="360"/>
      </w:pPr>
      <w:rPr>
        <w:rFonts w:ascii="Courier New" w:hAnsi="Courier New" w:hint="default"/>
      </w:rPr>
    </w:lvl>
    <w:lvl w:ilvl="5" w:tplc="42B6AA72">
      <w:start w:val="1"/>
      <w:numFmt w:val="bullet"/>
      <w:lvlText w:val=""/>
      <w:lvlJc w:val="left"/>
      <w:pPr>
        <w:ind w:left="4320" w:hanging="360"/>
      </w:pPr>
      <w:rPr>
        <w:rFonts w:ascii="Wingdings" w:hAnsi="Wingdings" w:hint="default"/>
      </w:rPr>
    </w:lvl>
    <w:lvl w:ilvl="6" w:tplc="777E8896">
      <w:start w:val="1"/>
      <w:numFmt w:val="bullet"/>
      <w:lvlText w:val=""/>
      <w:lvlJc w:val="left"/>
      <w:pPr>
        <w:ind w:left="5040" w:hanging="360"/>
      </w:pPr>
      <w:rPr>
        <w:rFonts w:ascii="Symbol" w:hAnsi="Symbol" w:hint="default"/>
      </w:rPr>
    </w:lvl>
    <w:lvl w:ilvl="7" w:tplc="4AB2FFAC">
      <w:start w:val="1"/>
      <w:numFmt w:val="bullet"/>
      <w:lvlText w:val="o"/>
      <w:lvlJc w:val="left"/>
      <w:pPr>
        <w:ind w:left="5760" w:hanging="360"/>
      </w:pPr>
      <w:rPr>
        <w:rFonts w:ascii="Courier New" w:hAnsi="Courier New" w:hint="default"/>
      </w:rPr>
    </w:lvl>
    <w:lvl w:ilvl="8" w:tplc="1AB05B92">
      <w:start w:val="1"/>
      <w:numFmt w:val="bullet"/>
      <w:lvlText w:val=""/>
      <w:lvlJc w:val="left"/>
      <w:pPr>
        <w:ind w:left="6480" w:hanging="360"/>
      </w:pPr>
      <w:rPr>
        <w:rFonts w:ascii="Wingdings" w:hAnsi="Wingdings" w:hint="default"/>
      </w:rPr>
    </w:lvl>
  </w:abstractNum>
  <w:abstractNum w:abstractNumId="8" w15:restartNumberingAfterBreak="0">
    <w:nsid w:val="7FBB0E0E"/>
    <w:multiLevelType w:val="hybridMultilevel"/>
    <w:tmpl w:val="383E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8"/>
  </w:num>
  <w:num w:numId="6">
    <w:abstractNumId w:val="2"/>
  </w:num>
  <w:num w:numId="7">
    <w:abstractNumId w:val="0"/>
  </w:num>
  <w:num w:numId="8">
    <w:abstractNumId w:val="3"/>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yNjA2NTY3NDA1NDZX0lEKTi0uzszPAykwNqgFANEEShUtAAAA"/>
  </w:docVars>
  <w:rsids>
    <w:rsidRoot w:val="00E005E9"/>
    <w:rsid w:val="00000096"/>
    <w:rsid w:val="000002DE"/>
    <w:rsid w:val="00000499"/>
    <w:rsid w:val="00001298"/>
    <w:rsid w:val="00001F82"/>
    <w:rsid w:val="000029C9"/>
    <w:rsid w:val="00002B4D"/>
    <w:rsid w:val="00002E28"/>
    <w:rsid w:val="00003E7A"/>
    <w:rsid w:val="000044AB"/>
    <w:rsid w:val="00004F94"/>
    <w:rsid w:val="00005589"/>
    <w:rsid w:val="00006668"/>
    <w:rsid w:val="00006F9B"/>
    <w:rsid w:val="00007376"/>
    <w:rsid w:val="00007483"/>
    <w:rsid w:val="000077C3"/>
    <w:rsid w:val="00010A77"/>
    <w:rsid w:val="00010DE6"/>
    <w:rsid w:val="000116EE"/>
    <w:rsid w:val="000123B7"/>
    <w:rsid w:val="00012C8A"/>
    <w:rsid w:val="00013040"/>
    <w:rsid w:val="000132CE"/>
    <w:rsid w:val="000134BC"/>
    <w:rsid w:val="00013E5D"/>
    <w:rsid w:val="000145A8"/>
    <w:rsid w:val="00014612"/>
    <w:rsid w:val="0001480C"/>
    <w:rsid w:val="00014D43"/>
    <w:rsid w:val="00016231"/>
    <w:rsid w:val="00016E45"/>
    <w:rsid w:val="00017E9D"/>
    <w:rsid w:val="00020875"/>
    <w:rsid w:val="000208E5"/>
    <w:rsid w:val="00020AC3"/>
    <w:rsid w:val="00021096"/>
    <w:rsid w:val="00021462"/>
    <w:rsid w:val="000217D3"/>
    <w:rsid w:val="00022CD5"/>
    <w:rsid w:val="00023FDF"/>
    <w:rsid w:val="00024603"/>
    <w:rsid w:val="0002507D"/>
    <w:rsid w:val="00025133"/>
    <w:rsid w:val="00025677"/>
    <w:rsid w:val="000260AC"/>
    <w:rsid w:val="000260BD"/>
    <w:rsid w:val="00026203"/>
    <w:rsid w:val="00026DB2"/>
    <w:rsid w:val="00026E82"/>
    <w:rsid w:val="00030BD4"/>
    <w:rsid w:val="00031624"/>
    <w:rsid w:val="0003188D"/>
    <w:rsid w:val="00031FB8"/>
    <w:rsid w:val="000321AA"/>
    <w:rsid w:val="000323BC"/>
    <w:rsid w:val="000328BB"/>
    <w:rsid w:val="00032E6B"/>
    <w:rsid w:val="00033C88"/>
    <w:rsid w:val="00033CA1"/>
    <w:rsid w:val="00034329"/>
    <w:rsid w:val="00034C98"/>
    <w:rsid w:val="000353C1"/>
    <w:rsid w:val="00035EE3"/>
    <w:rsid w:val="00036302"/>
    <w:rsid w:val="00037060"/>
    <w:rsid w:val="00037AE0"/>
    <w:rsid w:val="00037C7F"/>
    <w:rsid w:val="0004046F"/>
    <w:rsid w:val="00040B40"/>
    <w:rsid w:val="00041161"/>
    <w:rsid w:val="000412B4"/>
    <w:rsid w:val="000423AB"/>
    <w:rsid w:val="00042F8A"/>
    <w:rsid w:val="00043320"/>
    <w:rsid w:val="0004345A"/>
    <w:rsid w:val="00043CF7"/>
    <w:rsid w:val="00044276"/>
    <w:rsid w:val="00045249"/>
    <w:rsid w:val="00045F2D"/>
    <w:rsid w:val="0004612A"/>
    <w:rsid w:val="0004636D"/>
    <w:rsid w:val="00046433"/>
    <w:rsid w:val="000467C5"/>
    <w:rsid w:val="00046F1E"/>
    <w:rsid w:val="0004792C"/>
    <w:rsid w:val="000479EC"/>
    <w:rsid w:val="000515E6"/>
    <w:rsid w:val="00052AEC"/>
    <w:rsid w:val="00053454"/>
    <w:rsid w:val="00054011"/>
    <w:rsid w:val="00054CB3"/>
    <w:rsid w:val="00054CEE"/>
    <w:rsid w:val="00054DEA"/>
    <w:rsid w:val="000552AD"/>
    <w:rsid w:val="00055E4D"/>
    <w:rsid w:val="00056581"/>
    <w:rsid w:val="0005757A"/>
    <w:rsid w:val="00060AC2"/>
    <w:rsid w:val="00060B06"/>
    <w:rsid w:val="00060D3F"/>
    <w:rsid w:val="000610E5"/>
    <w:rsid w:val="00063B14"/>
    <w:rsid w:val="0006407D"/>
    <w:rsid w:val="00064C26"/>
    <w:rsid w:val="00064CAC"/>
    <w:rsid w:val="00064DDF"/>
    <w:rsid w:val="0006511C"/>
    <w:rsid w:val="00065556"/>
    <w:rsid w:val="00065574"/>
    <w:rsid w:val="00065657"/>
    <w:rsid w:val="00065A38"/>
    <w:rsid w:val="00065C68"/>
    <w:rsid w:val="00066E38"/>
    <w:rsid w:val="00067AA8"/>
    <w:rsid w:val="00070177"/>
    <w:rsid w:val="000727E3"/>
    <w:rsid w:val="00072C14"/>
    <w:rsid w:val="00072CE7"/>
    <w:rsid w:val="0007350B"/>
    <w:rsid w:val="000744BA"/>
    <w:rsid w:val="000746BC"/>
    <w:rsid w:val="00075C44"/>
    <w:rsid w:val="00076896"/>
    <w:rsid w:val="00076DB5"/>
    <w:rsid w:val="00077982"/>
    <w:rsid w:val="00077E39"/>
    <w:rsid w:val="000801E8"/>
    <w:rsid w:val="00080531"/>
    <w:rsid w:val="00080888"/>
    <w:rsid w:val="00080DEA"/>
    <w:rsid w:val="000810E4"/>
    <w:rsid w:val="000811BA"/>
    <w:rsid w:val="00081246"/>
    <w:rsid w:val="00081413"/>
    <w:rsid w:val="00081488"/>
    <w:rsid w:val="0008187A"/>
    <w:rsid w:val="00081914"/>
    <w:rsid w:val="00081CEF"/>
    <w:rsid w:val="00081DE7"/>
    <w:rsid w:val="00081FE1"/>
    <w:rsid w:val="00082337"/>
    <w:rsid w:val="00082F2A"/>
    <w:rsid w:val="00083EA7"/>
    <w:rsid w:val="00084F08"/>
    <w:rsid w:val="0008516E"/>
    <w:rsid w:val="00086608"/>
    <w:rsid w:val="000907D9"/>
    <w:rsid w:val="00090F1B"/>
    <w:rsid w:val="000916B8"/>
    <w:rsid w:val="00092290"/>
    <w:rsid w:val="000925AD"/>
    <w:rsid w:val="00092D9F"/>
    <w:rsid w:val="00092F20"/>
    <w:rsid w:val="0009396C"/>
    <w:rsid w:val="00093DB1"/>
    <w:rsid w:val="00094552"/>
    <w:rsid w:val="00094824"/>
    <w:rsid w:val="00094CF9"/>
    <w:rsid w:val="000969B3"/>
    <w:rsid w:val="00096B1A"/>
    <w:rsid w:val="00096FA8"/>
    <w:rsid w:val="000A0586"/>
    <w:rsid w:val="000A0D4A"/>
    <w:rsid w:val="000A1253"/>
    <w:rsid w:val="000A186F"/>
    <w:rsid w:val="000A1D8A"/>
    <w:rsid w:val="000A3BFE"/>
    <w:rsid w:val="000A3EE0"/>
    <w:rsid w:val="000A453C"/>
    <w:rsid w:val="000A54BC"/>
    <w:rsid w:val="000A602A"/>
    <w:rsid w:val="000A6134"/>
    <w:rsid w:val="000A6AD3"/>
    <w:rsid w:val="000A6DC2"/>
    <w:rsid w:val="000A6F04"/>
    <w:rsid w:val="000B18C7"/>
    <w:rsid w:val="000B2011"/>
    <w:rsid w:val="000B210D"/>
    <w:rsid w:val="000B25E5"/>
    <w:rsid w:val="000B2921"/>
    <w:rsid w:val="000B3523"/>
    <w:rsid w:val="000B4868"/>
    <w:rsid w:val="000B4C3D"/>
    <w:rsid w:val="000B512D"/>
    <w:rsid w:val="000B5B02"/>
    <w:rsid w:val="000B6225"/>
    <w:rsid w:val="000B6A2E"/>
    <w:rsid w:val="000B7E0B"/>
    <w:rsid w:val="000C0928"/>
    <w:rsid w:val="000C20C3"/>
    <w:rsid w:val="000C40BD"/>
    <w:rsid w:val="000C48F0"/>
    <w:rsid w:val="000C4FB7"/>
    <w:rsid w:val="000C54C4"/>
    <w:rsid w:val="000C657D"/>
    <w:rsid w:val="000C6B82"/>
    <w:rsid w:val="000D0315"/>
    <w:rsid w:val="000D11FD"/>
    <w:rsid w:val="000D14BA"/>
    <w:rsid w:val="000D1BDF"/>
    <w:rsid w:val="000D1E0E"/>
    <w:rsid w:val="000D25AF"/>
    <w:rsid w:val="000D2D33"/>
    <w:rsid w:val="000D4229"/>
    <w:rsid w:val="000D4B8C"/>
    <w:rsid w:val="000D54D9"/>
    <w:rsid w:val="000D6586"/>
    <w:rsid w:val="000D6738"/>
    <w:rsid w:val="000D683B"/>
    <w:rsid w:val="000D753C"/>
    <w:rsid w:val="000D759D"/>
    <w:rsid w:val="000E085F"/>
    <w:rsid w:val="000E2200"/>
    <w:rsid w:val="000E2369"/>
    <w:rsid w:val="000E252B"/>
    <w:rsid w:val="000E291B"/>
    <w:rsid w:val="000E2EE3"/>
    <w:rsid w:val="000E3D30"/>
    <w:rsid w:val="000E556D"/>
    <w:rsid w:val="000E5AFD"/>
    <w:rsid w:val="000E5BBC"/>
    <w:rsid w:val="000E61FC"/>
    <w:rsid w:val="000E6200"/>
    <w:rsid w:val="000E72C5"/>
    <w:rsid w:val="000E7AEE"/>
    <w:rsid w:val="000E7B8D"/>
    <w:rsid w:val="000E7FCB"/>
    <w:rsid w:val="000F0211"/>
    <w:rsid w:val="000F02E6"/>
    <w:rsid w:val="000F10F9"/>
    <w:rsid w:val="000F23B5"/>
    <w:rsid w:val="000F244B"/>
    <w:rsid w:val="000F3142"/>
    <w:rsid w:val="000F4270"/>
    <w:rsid w:val="000F42CB"/>
    <w:rsid w:val="000F43B6"/>
    <w:rsid w:val="000F4521"/>
    <w:rsid w:val="000F4B64"/>
    <w:rsid w:val="000F4C54"/>
    <w:rsid w:val="000F6A96"/>
    <w:rsid w:val="000F6AAD"/>
    <w:rsid w:val="000F6C16"/>
    <w:rsid w:val="000F7637"/>
    <w:rsid w:val="000F7B0F"/>
    <w:rsid w:val="000F7B63"/>
    <w:rsid w:val="00100D5E"/>
    <w:rsid w:val="00102746"/>
    <w:rsid w:val="00102A94"/>
    <w:rsid w:val="001032CE"/>
    <w:rsid w:val="001035AC"/>
    <w:rsid w:val="00103A6C"/>
    <w:rsid w:val="001040A7"/>
    <w:rsid w:val="001040AE"/>
    <w:rsid w:val="00105DA1"/>
    <w:rsid w:val="001060D3"/>
    <w:rsid w:val="0010648F"/>
    <w:rsid w:val="00106670"/>
    <w:rsid w:val="00106BD7"/>
    <w:rsid w:val="00106DAF"/>
    <w:rsid w:val="00106EC1"/>
    <w:rsid w:val="001073BB"/>
    <w:rsid w:val="0010792A"/>
    <w:rsid w:val="00107AF9"/>
    <w:rsid w:val="00107CBF"/>
    <w:rsid w:val="00107DE2"/>
    <w:rsid w:val="0011008F"/>
    <w:rsid w:val="001133AF"/>
    <w:rsid w:val="0011361D"/>
    <w:rsid w:val="00114599"/>
    <w:rsid w:val="00114665"/>
    <w:rsid w:val="001146B7"/>
    <w:rsid w:val="00114C1C"/>
    <w:rsid w:val="00114E1E"/>
    <w:rsid w:val="0011515C"/>
    <w:rsid w:val="00115426"/>
    <w:rsid w:val="00115516"/>
    <w:rsid w:val="0011586F"/>
    <w:rsid w:val="001163CD"/>
    <w:rsid w:val="0011660C"/>
    <w:rsid w:val="00117CDF"/>
    <w:rsid w:val="00117FE2"/>
    <w:rsid w:val="00120832"/>
    <w:rsid w:val="00121044"/>
    <w:rsid w:val="0012109B"/>
    <w:rsid w:val="0012331E"/>
    <w:rsid w:val="00123504"/>
    <w:rsid w:val="0012386A"/>
    <w:rsid w:val="001245F5"/>
    <w:rsid w:val="00124ADD"/>
    <w:rsid w:val="0012583D"/>
    <w:rsid w:val="00125F09"/>
    <w:rsid w:val="00126722"/>
    <w:rsid w:val="001274CF"/>
    <w:rsid w:val="0012750E"/>
    <w:rsid w:val="001279B0"/>
    <w:rsid w:val="00127DFF"/>
    <w:rsid w:val="001315F3"/>
    <w:rsid w:val="0013244D"/>
    <w:rsid w:val="001330C9"/>
    <w:rsid w:val="00134B17"/>
    <w:rsid w:val="00134C60"/>
    <w:rsid w:val="00134D40"/>
    <w:rsid w:val="00135614"/>
    <w:rsid w:val="00135CBD"/>
    <w:rsid w:val="00136F6E"/>
    <w:rsid w:val="00137442"/>
    <w:rsid w:val="001400F5"/>
    <w:rsid w:val="001402B3"/>
    <w:rsid w:val="0014081A"/>
    <w:rsid w:val="00140CD8"/>
    <w:rsid w:val="0014122F"/>
    <w:rsid w:val="0014165F"/>
    <w:rsid w:val="00141740"/>
    <w:rsid w:val="001422C0"/>
    <w:rsid w:val="00142F54"/>
    <w:rsid w:val="001430F8"/>
    <w:rsid w:val="00143B48"/>
    <w:rsid w:val="00143DA8"/>
    <w:rsid w:val="0014405C"/>
    <w:rsid w:val="00144CCF"/>
    <w:rsid w:val="0014538A"/>
    <w:rsid w:val="00145D02"/>
    <w:rsid w:val="00145DC9"/>
    <w:rsid w:val="00145F5B"/>
    <w:rsid w:val="00146C55"/>
    <w:rsid w:val="0014759F"/>
    <w:rsid w:val="001502BD"/>
    <w:rsid w:val="001514D2"/>
    <w:rsid w:val="0015178A"/>
    <w:rsid w:val="00151B79"/>
    <w:rsid w:val="00151D52"/>
    <w:rsid w:val="00152A45"/>
    <w:rsid w:val="00152C85"/>
    <w:rsid w:val="001532DD"/>
    <w:rsid w:val="00153339"/>
    <w:rsid w:val="00153404"/>
    <w:rsid w:val="001534E6"/>
    <w:rsid w:val="0015351B"/>
    <w:rsid w:val="00153670"/>
    <w:rsid w:val="00153E6E"/>
    <w:rsid w:val="0015482C"/>
    <w:rsid w:val="00154D0D"/>
    <w:rsid w:val="00154DB6"/>
    <w:rsid w:val="00156091"/>
    <w:rsid w:val="00156544"/>
    <w:rsid w:val="001578C9"/>
    <w:rsid w:val="001603F8"/>
    <w:rsid w:val="00161DC9"/>
    <w:rsid w:val="00162358"/>
    <w:rsid w:val="00163677"/>
    <w:rsid w:val="00163D3B"/>
    <w:rsid w:val="00163DDB"/>
    <w:rsid w:val="00163EB6"/>
    <w:rsid w:val="00164134"/>
    <w:rsid w:val="001651A4"/>
    <w:rsid w:val="001658DA"/>
    <w:rsid w:val="00165BE0"/>
    <w:rsid w:val="00165C67"/>
    <w:rsid w:val="0016712C"/>
    <w:rsid w:val="001678C5"/>
    <w:rsid w:val="0017026D"/>
    <w:rsid w:val="0017193B"/>
    <w:rsid w:val="0017211D"/>
    <w:rsid w:val="00173896"/>
    <w:rsid w:val="00173FB0"/>
    <w:rsid w:val="00176A1B"/>
    <w:rsid w:val="00176CC5"/>
    <w:rsid w:val="0018027A"/>
    <w:rsid w:val="001809A4"/>
    <w:rsid w:val="00180EBA"/>
    <w:rsid w:val="0018114D"/>
    <w:rsid w:val="00181644"/>
    <w:rsid w:val="001821DE"/>
    <w:rsid w:val="001823CA"/>
    <w:rsid w:val="00182432"/>
    <w:rsid w:val="0018251D"/>
    <w:rsid w:val="00183437"/>
    <w:rsid w:val="00185AA4"/>
    <w:rsid w:val="00185BC4"/>
    <w:rsid w:val="00185C0A"/>
    <w:rsid w:val="00185D06"/>
    <w:rsid w:val="00185F03"/>
    <w:rsid w:val="00185F9C"/>
    <w:rsid w:val="0018648C"/>
    <w:rsid w:val="001867BB"/>
    <w:rsid w:val="001878FA"/>
    <w:rsid w:val="00187BAB"/>
    <w:rsid w:val="001917E9"/>
    <w:rsid w:val="00191A8B"/>
    <w:rsid w:val="00192088"/>
    <w:rsid w:val="00192152"/>
    <w:rsid w:val="00192819"/>
    <w:rsid w:val="00192B06"/>
    <w:rsid w:val="00193296"/>
    <w:rsid w:val="001945E4"/>
    <w:rsid w:val="001954B5"/>
    <w:rsid w:val="001957D7"/>
    <w:rsid w:val="00195DA0"/>
    <w:rsid w:val="001963C8"/>
    <w:rsid w:val="00196D5F"/>
    <w:rsid w:val="00196E8E"/>
    <w:rsid w:val="001971B9"/>
    <w:rsid w:val="001974E2"/>
    <w:rsid w:val="001979B3"/>
    <w:rsid w:val="001A0352"/>
    <w:rsid w:val="001A03B9"/>
    <w:rsid w:val="001A10EA"/>
    <w:rsid w:val="001A25EE"/>
    <w:rsid w:val="001A29A9"/>
    <w:rsid w:val="001A3512"/>
    <w:rsid w:val="001A3575"/>
    <w:rsid w:val="001A3949"/>
    <w:rsid w:val="001A3BBC"/>
    <w:rsid w:val="001A43FA"/>
    <w:rsid w:val="001A455A"/>
    <w:rsid w:val="001A4633"/>
    <w:rsid w:val="001A59F4"/>
    <w:rsid w:val="001A5A6E"/>
    <w:rsid w:val="001A6102"/>
    <w:rsid w:val="001A764B"/>
    <w:rsid w:val="001A7F8E"/>
    <w:rsid w:val="001B02CF"/>
    <w:rsid w:val="001B094A"/>
    <w:rsid w:val="001B10DC"/>
    <w:rsid w:val="001B16DA"/>
    <w:rsid w:val="001B18E2"/>
    <w:rsid w:val="001B2A6F"/>
    <w:rsid w:val="001B366B"/>
    <w:rsid w:val="001B3D3B"/>
    <w:rsid w:val="001B4085"/>
    <w:rsid w:val="001B43E4"/>
    <w:rsid w:val="001B4802"/>
    <w:rsid w:val="001B4DB0"/>
    <w:rsid w:val="001B62CD"/>
    <w:rsid w:val="001B6587"/>
    <w:rsid w:val="001B77E3"/>
    <w:rsid w:val="001B7A47"/>
    <w:rsid w:val="001B7C91"/>
    <w:rsid w:val="001C0B66"/>
    <w:rsid w:val="001C14A9"/>
    <w:rsid w:val="001C18DE"/>
    <w:rsid w:val="001C285A"/>
    <w:rsid w:val="001C2C27"/>
    <w:rsid w:val="001C33D6"/>
    <w:rsid w:val="001C412F"/>
    <w:rsid w:val="001C427F"/>
    <w:rsid w:val="001C4779"/>
    <w:rsid w:val="001C4EF1"/>
    <w:rsid w:val="001C5002"/>
    <w:rsid w:val="001C5C02"/>
    <w:rsid w:val="001C63D8"/>
    <w:rsid w:val="001C7526"/>
    <w:rsid w:val="001C7C5B"/>
    <w:rsid w:val="001C7CA8"/>
    <w:rsid w:val="001D075C"/>
    <w:rsid w:val="001D0990"/>
    <w:rsid w:val="001D0A9F"/>
    <w:rsid w:val="001D0AE9"/>
    <w:rsid w:val="001D1EBF"/>
    <w:rsid w:val="001D21CA"/>
    <w:rsid w:val="001D280A"/>
    <w:rsid w:val="001D2C80"/>
    <w:rsid w:val="001D3542"/>
    <w:rsid w:val="001D52AD"/>
    <w:rsid w:val="001D553D"/>
    <w:rsid w:val="001D5AD2"/>
    <w:rsid w:val="001D5E86"/>
    <w:rsid w:val="001D6E58"/>
    <w:rsid w:val="001D7EDE"/>
    <w:rsid w:val="001E0AFB"/>
    <w:rsid w:val="001E2163"/>
    <w:rsid w:val="001E2A57"/>
    <w:rsid w:val="001E3699"/>
    <w:rsid w:val="001E3D50"/>
    <w:rsid w:val="001E4C9B"/>
    <w:rsid w:val="001E5855"/>
    <w:rsid w:val="001E59B5"/>
    <w:rsid w:val="001E5E9F"/>
    <w:rsid w:val="001E6B61"/>
    <w:rsid w:val="001E7872"/>
    <w:rsid w:val="001F044A"/>
    <w:rsid w:val="001F0AD8"/>
    <w:rsid w:val="001F0D8C"/>
    <w:rsid w:val="001F0EE9"/>
    <w:rsid w:val="001F11F5"/>
    <w:rsid w:val="001F140E"/>
    <w:rsid w:val="001F176B"/>
    <w:rsid w:val="001F376E"/>
    <w:rsid w:val="001F39CD"/>
    <w:rsid w:val="001F3CE8"/>
    <w:rsid w:val="001F4464"/>
    <w:rsid w:val="001F460A"/>
    <w:rsid w:val="001F4C9F"/>
    <w:rsid w:val="001F6ED6"/>
    <w:rsid w:val="0020017C"/>
    <w:rsid w:val="002007BC"/>
    <w:rsid w:val="00200961"/>
    <w:rsid w:val="00201593"/>
    <w:rsid w:val="0020179A"/>
    <w:rsid w:val="00201C86"/>
    <w:rsid w:val="00202878"/>
    <w:rsid w:val="002037D1"/>
    <w:rsid w:val="0020385E"/>
    <w:rsid w:val="00203EFB"/>
    <w:rsid w:val="00204C46"/>
    <w:rsid w:val="002052F5"/>
    <w:rsid w:val="00205861"/>
    <w:rsid w:val="00205BC5"/>
    <w:rsid w:val="002062F5"/>
    <w:rsid w:val="00206600"/>
    <w:rsid w:val="00207292"/>
    <w:rsid w:val="0021142B"/>
    <w:rsid w:val="002117D7"/>
    <w:rsid w:val="002119CA"/>
    <w:rsid w:val="00211E90"/>
    <w:rsid w:val="002123AC"/>
    <w:rsid w:val="002128CE"/>
    <w:rsid w:val="00212C5C"/>
    <w:rsid w:val="00212CEE"/>
    <w:rsid w:val="00213454"/>
    <w:rsid w:val="00214183"/>
    <w:rsid w:val="00215A85"/>
    <w:rsid w:val="00215C2F"/>
    <w:rsid w:val="002163A9"/>
    <w:rsid w:val="00216DD7"/>
    <w:rsid w:val="00216EA6"/>
    <w:rsid w:val="00216EDA"/>
    <w:rsid w:val="0021754B"/>
    <w:rsid w:val="002177A1"/>
    <w:rsid w:val="00220990"/>
    <w:rsid w:val="00221146"/>
    <w:rsid w:val="00221849"/>
    <w:rsid w:val="002219A6"/>
    <w:rsid w:val="00221E5F"/>
    <w:rsid w:val="00222869"/>
    <w:rsid w:val="00222A2B"/>
    <w:rsid w:val="00222F79"/>
    <w:rsid w:val="00223132"/>
    <w:rsid w:val="0022503C"/>
    <w:rsid w:val="0022607F"/>
    <w:rsid w:val="00226429"/>
    <w:rsid w:val="00226BFB"/>
    <w:rsid w:val="00226E7F"/>
    <w:rsid w:val="002278CB"/>
    <w:rsid w:val="00227ADD"/>
    <w:rsid w:val="00230768"/>
    <w:rsid w:val="00230BD5"/>
    <w:rsid w:val="00230F8D"/>
    <w:rsid w:val="00231541"/>
    <w:rsid w:val="00231DB0"/>
    <w:rsid w:val="00232616"/>
    <w:rsid w:val="002330EF"/>
    <w:rsid w:val="00234295"/>
    <w:rsid w:val="0023447F"/>
    <w:rsid w:val="002356EE"/>
    <w:rsid w:val="002360FA"/>
    <w:rsid w:val="00236684"/>
    <w:rsid w:val="002366FC"/>
    <w:rsid w:val="00237D3D"/>
    <w:rsid w:val="00241430"/>
    <w:rsid w:val="00241F16"/>
    <w:rsid w:val="002442D3"/>
    <w:rsid w:val="00244D26"/>
    <w:rsid w:val="00244D50"/>
    <w:rsid w:val="0024558D"/>
    <w:rsid w:val="00245781"/>
    <w:rsid w:val="0024616F"/>
    <w:rsid w:val="00246333"/>
    <w:rsid w:val="0024636C"/>
    <w:rsid w:val="00246FF4"/>
    <w:rsid w:val="002475EF"/>
    <w:rsid w:val="002476D1"/>
    <w:rsid w:val="0024798C"/>
    <w:rsid w:val="002479D5"/>
    <w:rsid w:val="002505AB"/>
    <w:rsid w:val="00250A1A"/>
    <w:rsid w:val="00251206"/>
    <w:rsid w:val="002519E3"/>
    <w:rsid w:val="00251EC0"/>
    <w:rsid w:val="00252483"/>
    <w:rsid w:val="00252504"/>
    <w:rsid w:val="002548FB"/>
    <w:rsid w:val="002557C8"/>
    <w:rsid w:val="00255AEA"/>
    <w:rsid w:val="00255B9E"/>
    <w:rsid w:val="00255E29"/>
    <w:rsid w:val="00256260"/>
    <w:rsid w:val="00257D0D"/>
    <w:rsid w:val="00260C70"/>
    <w:rsid w:val="002616D1"/>
    <w:rsid w:val="002618CA"/>
    <w:rsid w:val="00262246"/>
    <w:rsid w:val="00262ABB"/>
    <w:rsid w:val="00262D86"/>
    <w:rsid w:val="002632A2"/>
    <w:rsid w:val="00263546"/>
    <w:rsid w:val="00264C4C"/>
    <w:rsid w:val="00264E13"/>
    <w:rsid w:val="00265AAE"/>
    <w:rsid w:val="00266165"/>
    <w:rsid w:val="0026727E"/>
    <w:rsid w:val="002705A7"/>
    <w:rsid w:val="00270665"/>
    <w:rsid w:val="002707C0"/>
    <w:rsid w:val="00270BCE"/>
    <w:rsid w:val="0027248D"/>
    <w:rsid w:val="002727D0"/>
    <w:rsid w:val="00272C86"/>
    <w:rsid w:val="00273092"/>
    <w:rsid w:val="002740AD"/>
    <w:rsid w:val="00274525"/>
    <w:rsid w:val="00275071"/>
    <w:rsid w:val="00275492"/>
    <w:rsid w:val="0027566C"/>
    <w:rsid w:val="00275EBB"/>
    <w:rsid w:val="00275F71"/>
    <w:rsid w:val="00276431"/>
    <w:rsid w:val="00276859"/>
    <w:rsid w:val="0027690B"/>
    <w:rsid w:val="00277D25"/>
    <w:rsid w:val="0028018E"/>
    <w:rsid w:val="00280D82"/>
    <w:rsid w:val="0028142A"/>
    <w:rsid w:val="002816CA"/>
    <w:rsid w:val="00281A5B"/>
    <w:rsid w:val="00281C03"/>
    <w:rsid w:val="00281F2E"/>
    <w:rsid w:val="002822ED"/>
    <w:rsid w:val="00282F7F"/>
    <w:rsid w:val="002830DF"/>
    <w:rsid w:val="00283194"/>
    <w:rsid w:val="00283204"/>
    <w:rsid w:val="00283488"/>
    <w:rsid w:val="00283F22"/>
    <w:rsid w:val="002841AF"/>
    <w:rsid w:val="002844A5"/>
    <w:rsid w:val="0028486B"/>
    <w:rsid w:val="002862DA"/>
    <w:rsid w:val="00286900"/>
    <w:rsid w:val="00286D91"/>
    <w:rsid w:val="002906E0"/>
    <w:rsid w:val="002908C1"/>
    <w:rsid w:val="00291D21"/>
    <w:rsid w:val="00291FB0"/>
    <w:rsid w:val="00292D83"/>
    <w:rsid w:val="00292E15"/>
    <w:rsid w:val="00293C69"/>
    <w:rsid w:val="002945FF"/>
    <w:rsid w:val="00294B0F"/>
    <w:rsid w:val="0029521D"/>
    <w:rsid w:val="0029548B"/>
    <w:rsid w:val="00295ADF"/>
    <w:rsid w:val="002A0BE8"/>
    <w:rsid w:val="002A2472"/>
    <w:rsid w:val="002A268B"/>
    <w:rsid w:val="002A2B1A"/>
    <w:rsid w:val="002A3071"/>
    <w:rsid w:val="002A3111"/>
    <w:rsid w:val="002A3641"/>
    <w:rsid w:val="002A3727"/>
    <w:rsid w:val="002A4713"/>
    <w:rsid w:val="002A53C2"/>
    <w:rsid w:val="002A5567"/>
    <w:rsid w:val="002A6565"/>
    <w:rsid w:val="002A7447"/>
    <w:rsid w:val="002A7F70"/>
    <w:rsid w:val="002B03D1"/>
    <w:rsid w:val="002B059A"/>
    <w:rsid w:val="002B0807"/>
    <w:rsid w:val="002B0DB5"/>
    <w:rsid w:val="002B0F8E"/>
    <w:rsid w:val="002B11B1"/>
    <w:rsid w:val="002B1937"/>
    <w:rsid w:val="002B2179"/>
    <w:rsid w:val="002B2DCF"/>
    <w:rsid w:val="002B2DDE"/>
    <w:rsid w:val="002B3125"/>
    <w:rsid w:val="002B39CF"/>
    <w:rsid w:val="002B4053"/>
    <w:rsid w:val="002B42C5"/>
    <w:rsid w:val="002B44D7"/>
    <w:rsid w:val="002B4B03"/>
    <w:rsid w:val="002B557F"/>
    <w:rsid w:val="002B5788"/>
    <w:rsid w:val="002B5E88"/>
    <w:rsid w:val="002B6379"/>
    <w:rsid w:val="002B784A"/>
    <w:rsid w:val="002C04C9"/>
    <w:rsid w:val="002C0743"/>
    <w:rsid w:val="002C07C8"/>
    <w:rsid w:val="002C0907"/>
    <w:rsid w:val="002C1014"/>
    <w:rsid w:val="002C1571"/>
    <w:rsid w:val="002C171B"/>
    <w:rsid w:val="002C274E"/>
    <w:rsid w:val="002C3126"/>
    <w:rsid w:val="002C34A1"/>
    <w:rsid w:val="002C4528"/>
    <w:rsid w:val="002C546A"/>
    <w:rsid w:val="002C6C67"/>
    <w:rsid w:val="002C6CE3"/>
    <w:rsid w:val="002C7C6C"/>
    <w:rsid w:val="002D025B"/>
    <w:rsid w:val="002D0CC5"/>
    <w:rsid w:val="002D0CCD"/>
    <w:rsid w:val="002D25BB"/>
    <w:rsid w:val="002D2910"/>
    <w:rsid w:val="002D2D88"/>
    <w:rsid w:val="002D4BCC"/>
    <w:rsid w:val="002D5FC8"/>
    <w:rsid w:val="002D61A5"/>
    <w:rsid w:val="002D6857"/>
    <w:rsid w:val="002D757F"/>
    <w:rsid w:val="002D7993"/>
    <w:rsid w:val="002D7DFD"/>
    <w:rsid w:val="002D7E7B"/>
    <w:rsid w:val="002E09C5"/>
    <w:rsid w:val="002E0EEF"/>
    <w:rsid w:val="002E1A39"/>
    <w:rsid w:val="002E2750"/>
    <w:rsid w:val="002E2846"/>
    <w:rsid w:val="002E2B81"/>
    <w:rsid w:val="002E2BA7"/>
    <w:rsid w:val="002E3231"/>
    <w:rsid w:val="002E37E6"/>
    <w:rsid w:val="002E536C"/>
    <w:rsid w:val="002E5807"/>
    <w:rsid w:val="002E5964"/>
    <w:rsid w:val="002E6035"/>
    <w:rsid w:val="002E689F"/>
    <w:rsid w:val="002E6B4A"/>
    <w:rsid w:val="002E6B77"/>
    <w:rsid w:val="002E7A42"/>
    <w:rsid w:val="002F0A37"/>
    <w:rsid w:val="002F1089"/>
    <w:rsid w:val="002F156D"/>
    <w:rsid w:val="002F1EC6"/>
    <w:rsid w:val="002F27C4"/>
    <w:rsid w:val="002F3256"/>
    <w:rsid w:val="002F6BA9"/>
    <w:rsid w:val="002F6C78"/>
    <w:rsid w:val="002F6CF8"/>
    <w:rsid w:val="002F7AC8"/>
    <w:rsid w:val="003003B8"/>
    <w:rsid w:val="00300AF7"/>
    <w:rsid w:val="003019C9"/>
    <w:rsid w:val="00301F4A"/>
    <w:rsid w:val="003025F5"/>
    <w:rsid w:val="00302C29"/>
    <w:rsid w:val="00303041"/>
    <w:rsid w:val="0030308C"/>
    <w:rsid w:val="00303A3D"/>
    <w:rsid w:val="00303A83"/>
    <w:rsid w:val="00303F57"/>
    <w:rsid w:val="0030474B"/>
    <w:rsid w:val="0030480B"/>
    <w:rsid w:val="00306407"/>
    <w:rsid w:val="00306A14"/>
    <w:rsid w:val="00306B63"/>
    <w:rsid w:val="003070CF"/>
    <w:rsid w:val="0030785B"/>
    <w:rsid w:val="003078CD"/>
    <w:rsid w:val="00307EF1"/>
    <w:rsid w:val="00310851"/>
    <w:rsid w:val="00310FE3"/>
    <w:rsid w:val="003122F4"/>
    <w:rsid w:val="003130B1"/>
    <w:rsid w:val="00313760"/>
    <w:rsid w:val="00313B4E"/>
    <w:rsid w:val="00313C41"/>
    <w:rsid w:val="00313F6D"/>
    <w:rsid w:val="00315E2A"/>
    <w:rsid w:val="003168BF"/>
    <w:rsid w:val="003205F7"/>
    <w:rsid w:val="00320A26"/>
    <w:rsid w:val="00320D96"/>
    <w:rsid w:val="003210FD"/>
    <w:rsid w:val="003211B4"/>
    <w:rsid w:val="003215E7"/>
    <w:rsid w:val="0032182E"/>
    <w:rsid w:val="00321868"/>
    <w:rsid w:val="0032276F"/>
    <w:rsid w:val="00323B5E"/>
    <w:rsid w:val="00323E4D"/>
    <w:rsid w:val="0032542D"/>
    <w:rsid w:val="003263FB"/>
    <w:rsid w:val="00326AC3"/>
    <w:rsid w:val="00327407"/>
    <w:rsid w:val="003306E7"/>
    <w:rsid w:val="00330FA6"/>
    <w:rsid w:val="00331001"/>
    <w:rsid w:val="003319AD"/>
    <w:rsid w:val="00331F71"/>
    <w:rsid w:val="00332054"/>
    <w:rsid w:val="00332615"/>
    <w:rsid w:val="00332CE8"/>
    <w:rsid w:val="003345E8"/>
    <w:rsid w:val="003346F1"/>
    <w:rsid w:val="00334888"/>
    <w:rsid w:val="00334BF6"/>
    <w:rsid w:val="00334C69"/>
    <w:rsid w:val="00334E19"/>
    <w:rsid w:val="0033595F"/>
    <w:rsid w:val="003405AA"/>
    <w:rsid w:val="00341BEA"/>
    <w:rsid w:val="00341C3A"/>
    <w:rsid w:val="00341F89"/>
    <w:rsid w:val="00343739"/>
    <w:rsid w:val="003443D9"/>
    <w:rsid w:val="00346187"/>
    <w:rsid w:val="003464B8"/>
    <w:rsid w:val="003465A4"/>
    <w:rsid w:val="00350B23"/>
    <w:rsid w:val="00350CB4"/>
    <w:rsid w:val="003520A3"/>
    <w:rsid w:val="00353109"/>
    <w:rsid w:val="00353547"/>
    <w:rsid w:val="00353751"/>
    <w:rsid w:val="00353F5F"/>
    <w:rsid w:val="003545DC"/>
    <w:rsid w:val="00355102"/>
    <w:rsid w:val="00356155"/>
    <w:rsid w:val="003569B2"/>
    <w:rsid w:val="003573F9"/>
    <w:rsid w:val="0035740F"/>
    <w:rsid w:val="003579CC"/>
    <w:rsid w:val="00357A79"/>
    <w:rsid w:val="00357F23"/>
    <w:rsid w:val="00360893"/>
    <w:rsid w:val="00360CD0"/>
    <w:rsid w:val="00362326"/>
    <w:rsid w:val="00362E9C"/>
    <w:rsid w:val="0036363B"/>
    <w:rsid w:val="003647AF"/>
    <w:rsid w:val="00364C0A"/>
    <w:rsid w:val="00366467"/>
    <w:rsid w:val="003672EA"/>
    <w:rsid w:val="003712F6"/>
    <w:rsid w:val="00371485"/>
    <w:rsid w:val="00371632"/>
    <w:rsid w:val="00371A96"/>
    <w:rsid w:val="00371FC2"/>
    <w:rsid w:val="00373297"/>
    <w:rsid w:val="00373323"/>
    <w:rsid w:val="00373798"/>
    <w:rsid w:val="0037461A"/>
    <w:rsid w:val="003753E4"/>
    <w:rsid w:val="00375BBA"/>
    <w:rsid w:val="003779E2"/>
    <w:rsid w:val="00377CD1"/>
    <w:rsid w:val="0038058E"/>
    <w:rsid w:val="00380804"/>
    <w:rsid w:val="00380E25"/>
    <w:rsid w:val="00381963"/>
    <w:rsid w:val="00382B49"/>
    <w:rsid w:val="00383375"/>
    <w:rsid w:val="003836DC"/>
    <w:rsid w:val="00383946"/>
    <w:rsid w:val="00385630"/>
    <w:rsid w:val="003859AC"/>
    <w:rsid w:val="00385C3B"/>
    <w:rsid w:val="003861E5"/>
    <w:rsid w:val="003861F1"/>
    <w:rsid w:val="00386602"/>
    <w:rsid w:val="00386A69"/>
    <w:rsid w:val="00386C1F"/>
    <w:rsid w:val="0038793C"/>
    <w:rsid w:val="00391716"/>
    <w:rsid w:val="00391770"/>
    <w:rsid w:val="00391E56"/>
    <w:rsid w:val="003929B6"/>
    <w:rsid w:val="00392BB4"/>
    <w:rsid w:val="00392C47"/>
    <w:rsid w:val="00392E5A"/>
    <w:rsid w:val="00393722"/>
    <w:rsid w:val="0039385C"/>
    <w:rsid w:val="003939F9"/>
    <w:rsid w:val="003941C4"/>
    <w:rsid w:val="003942A1"/>
    <w:rsid w:val="00394361"/>
    <w:rsid w:val="0039459A"/>
    <w:rsid w:val="003946D5"/>
    <w:rsid w:val="00394A33"/>
    <w:rsid w:val="00394E97"/>
    <w:rsid w:val="00395983"/>
    <w:rsid w:val="00396165"/>
    <w:rsid w:val="00396C47"/>
    <w:rsid w:val="00396FD4"/>
    <w:rsid w:val="003A0380"/>
    <w:rsid w:val="003A07A9"/>
    <w:rsid w:val="003A1E58"/>
    <w:rsid w:val="003A244E"/>
    <w:rsid w:val="003A399B"/>
    <w:rsid w:val="003A41B6"/>
    <w:rsid w:val="003A4223"/>
    <w:rsid w:val="003A4AA0"/>
    <w:rsid w:val="003A4C2E"/>
    <w:rsid w:val="003A4C41"/>
    <w:rsid w:val="003A4F40"/>
    <w:rsid w:val="003A4FFE"/>
    <w:rsid w:val="003A52A7"/>
    <w:rsid w:val="003A56C7"/>
    <w:rsid w:val="003A73D8"/>
    <w:rsid w:val="003A7D36"/>
    <w:rsid w:val="003B0238"/>
    <w:rsid w:val="003B02F6"/>
    <w:rsid w:val="003B1375"/>
    <w:rsid w:val="003B1B6E"/>
    <w:rsid w:val="003B1E39"/>
    <w:rsid w:val="003B1F2E"/>
    <w:rsid w:val="003B235E"/>
    <w:rsid w:val="003B37B8"/>
    <w:rsid w:val="003B3D1D"/>
    <w:rsid w:val="003B4B97"/>
    <w:rsid w:val="003B4FAC"/>
    <w:rsid w:val="003B6248"/>
    <w:rsid w:val="003B6B31"/>
    <w:rsid w:val="003B6D92"/>
    <w:rsid w:val="003B725C"/>
    <w:rsid w:val="003B72E8"/>
    <w:rsid w:val="003C0056"/>
    <w:rsid w:val="003C068C"/>
    <w:rsid w:val="003C0810"/>
    <w:rsid w:val="003C0AD2"/>
    <w:rsid w:val="003C0F37"/>
    <w:rsid w:val="003C161E"/>
    <w:rsid w:val="003C1DAA"/>
    <w:rsid w:val="003C2552"/>
    <w:rsid w:val="003C2AEB"/>
    <w:rsid w:val="003C42C7"/>
    <w:rsid w:val="003C4CA8"/>
    <w:rsid w:val="003C563F"/>
    <w:rsid w:val="003C63A7"/>
    <w:rsid w:val="003C683A"/>
    <w:rsid w:val="003C6C1B"/>
    <w:rsid w:val="003C6E00"/>
    <w:rsid w:val="003C6F10"/>
    <w:rsid w:val="003C7CD7"/>
    <w:rsid w:val="003C7DDE"/>
    <w:rsid w:val="003D0414"/>
    <w:rsid w:val="003D0561"/>
    <w:rsid w:val="003D0F16"/>
    <w:rsid w:val="003D1F74"/>
    <w:rsid w:val="003D2388"/>
    <w:rsid w:val="003D258E"/>
    <w:rsid w:val="003D2652"/>
    <w:rsid w:val="003D2D49"/>
    <w:rsid w:val="003D3474"/>
    <w:rsid w:val="003D4C09"/>
    <w:rsid w:val="003D50D2"/>
    <w:rsid w:val="003D6A59"/>
    <w:rsid w:val="003D71BD"/>
    <w:rsid w:val="003D78A6"/>
    <w:rsid w:val="003D78D6"/>
    <w:rsid w:val="003E015B"/>
    <w:rsid w:val="003E01A2"/>
    <w:rsid w:val="003E02F2"/>
    <w:rsid w:val="003E11E0"/>
    <w:rsid w:val="003E1DBF"/>
    <w:rsid w:val="003E27C3"/>
    <w:rsid w:val="003E3572"/>
    <w:rsid w:val="003E4A6D"/>
    <w:rsid w:val="003E5197"/>
    <w:rsid w:val="003E570B"/>
    <w:rsid w:val="003E6185"/>
    <w:rsid w:val="003E6EF2"/>
    <w:rsid w:val="003E7FB7"/>
    <w:rsid w:val="003F1648"/>
    <w:rsid w:val="003F17AE"/>
    <w:rsid w:val="003F1A83"/>
    <w:rsid w:val="003F1C74"/>
    <w:rsid w:val="003F1CA9"/>
    <w:rsid w:val="003F2007"/>
    <w:rsid w:val="003F2B3C"/>
    <w:rsid w:val="003F31E4"/>
    <w:rsid w:val="003F3DE9"/>
    <w:rsid w:val="003F44BD"/>
    <w:rsid w:val="003F510B"/>
    <w:rsid w:val="003F71A8"/>
    <w:rsid w:val="003F7299"/>
    <w:rsid w:val="003F789B"/>
    <w:rsid w:val="003F7974"/>
    <w:rsid w:val="003F79E3"/>
    <w:rsid w:val="00400E58"/>
    <w:rsid w:val="004014B3"/>
    <w:rsid w:val="00401849"/>
    <w:rsid w:val="00402536"/>
    <w:rsid w:val="004028AA"/>
    <w:rsid w:val="004041EA"/>
    <w:rsid w:val="004042AC"/>
    <w:rsid w:val="00404C0E"/>
    <w:rsid w:val="00404C5A"/>
    <w:rsid w:val="004054EB"/>
    <w:rsid w:val="00405963"/>
    <w:rsid w:val="00405EEC"/>
    <w:rsid w:val="004061F7"/>
    <w:rsid w:val="004072AE"/>
    <w:rsid w:val="00407498"/>
    <w:rsid w:val="0040796B"/>
    <w:rsid w:val="00407B15"/>
    <w:rsid w:val="004107F3"/>
    <w:rsid w:val="00410C9C"/>
    <w:rsid w:val="00410E75"/>
    <w:rsid w:val="00411E54"/>
    <w:rsid w:val="004126AC"/>
    <w:rsid w:val="00412A16"/>
    <w:rsid w:val="00413A44"/>
    <w:rsid w:val="00414135"/>
    <w:rsid w:val="00414907"/>
    <w:rsid w:val="00414927"/>
    <w:rsid w:val="00414BDA"/>
    <w:rsid w:val="0041536C"/>
    <w:rsid w:val="00415902"/>
    <w:rsid w:val="00415F17"/>
    <w:rsid w:val="0041643D"/>
    <w:rsid w:val="00417004"/>
    <w:rsid w:val="004176E3"/>
    <w:rsid w:val="0041796F"/>
    <w:rsid w:val="004206AF"/>
    <w:rsid w:val="004209C4"/>
    <w:rsid w:val="00420AD2"/>
    <w:rsid w:val="00421668"/>
    <w:rsid w:val="004219A3"/>
    <w:rsid w:val="00422697"/>
    <w:rsid w:val="0042283B"/>
    <w:rsid w:val="00422D41"/>
    <w:rsid w:val="00423589"/>
    <w:rsid w:val="00424ADF"/>
    <w:rsid w:val="00424C44"/>
    <w:rsid w:val="004253E1"/>
    <w:rsid w:val="004256CE"/>
    <w:rsid w:val="00430420"/>
    <w:rsid w:val="00430592"/>
    <w:rsid w:val="00430AD1"/>
    <w:rsid w:val="004311B0"/>
    <w:rsid w:val="00431834"/>
    <w:rsid w:val="00431A78"/>
    <w:rsid w:val="00431DC9"/>
    <w:rsid w:val="00432917"/>
    <w:rsid w:val="00432A37"/>
    <w:rsid w:val="00433113"/>
    <w:rsid w:val="0043315F"/>
    <w:rsid w:val="00434DFC"/>
    <w:rsid w:val="0043562E"/>
    <w:rsid w:val="00435BE4"/>
    <w:rsid w:val="00437FC8"/>
    <w:rsid w:val="004401A6"/>
    <w:rsid w:val="00440417"/>
    <w:rsid w:val="004409BE"/>
    <w:rsid w:val="00440A6E"/>
    <w:rsid w:val="004418FB"/>
    <w:rsid w:val="0044293E"/>
    <w:rsid w:val="00442F45"/>
    <w:rsid w:val="00443403"/>
    <w:rsid w:val="004447AC"/>
    <w:rsid w:val="00444973"/>
    <w:rsid w:val="004450C6"/>
    <w:rsid w:val="00445228"/>
    <w:rsid w:val="004460AF"/>
    <w:rsid w:val="004475FB"/>
    <w:rsid w:val="00447BEE"/>
    <w:rsid w:val="00450395"/>
    <w:rsid w:val="004503C1"/>
    <w:rsid w:val="00451062"/>
    <w:rsid w:val="0045249B"/>
    <w:rsid w:val="004528CA"/>
    <w:rsid w:val="004528DF"/>
    <w:rsid w:val="00452E8F"/>
    <w:rsid w:val="00453FDE"/>
    <w:rsid w:val="00454132"/>
    <w:rsid w:val="00454ACC"/>
    <w:rsid w:val="004560E7"/>
    <w:rsid w:val="00456C7C"/>
    <w:rsid w:val="00460627"/>
    <w:rsid w:val="00462445"/>
    <w:rsid w:val="0046348D"/>
    <w:rsid w:val="00463974"/>
    <w:rsid w:val="00463E0E"/>
    <w:rsid w:val="004644BE"/>
    <w:rsid w:val="004646E7"/>
    <w:rsid w:val="00464857"/>
    <w:rsid w:val="00464F47"/>
    <w:rsid w:val="00465BD7"/>
    <w:rsid w:val="00465F90"/>
    <w:rsid w:val="004661AA"/>
    <w:rsid w:val="00467A06"/>
    <w:rsid w:val="00470A5E"/>
    <w:rsid w:val="00471613"/>
    <w:rsid w:val="004726D1"/>
    <w:rsid w:val="00472991"/>
    <w:rsid w:val="00472AB3"/>
    <w:rsid w:val="00473FF9"/>
    <w:rsid w:val="004740DD"/>
    <w:rsid w:val="00475CBB"/>
    <w:rsid w:val="00475D4A"/>
    <w:rsid w:val="00476289"/>
    <w:rsid w:val="0047668F"/>
    <w:rsid w:val="00477D9D"/>
    <w:rsid w:val="0048021C"/>
    <w:rsid w:val="0048124C"/>
    <w:rsid w:val="00481638"/>
    <w:rsid w:val="00481F69"/>
    <w:rsid w:val="004820F0"/>
    <w:rsid w:val="00482379"/>
    <w:rsid w:val="00482C2C"/>
    <w:rsid w:val="00482D93"/>
    <w:rsid w:val="0048362D"/>
    <w:rsid w:val="0048386A"/>
    <w:rsid w:val="00483B99"/>
    <w:rsid w:val="00484229"/>
    <w:rsid w:val="00484381"/>
    <w:rsid w:val="00484981"/>
    <w:rsid w:val="00484A4A"/>
    <w:rsid w:val="00484F7F"/>
    <w:rsid w:val="00485611"/>
    <w:rsid w:val="00486A83"/>
    <w:rsid w:val="004905F5"/>
    <w:rsid w:val="00490B02"/>
    <w:rsid w:val="00492F30"/>
    <w:rsid w:val="004937CE"/>
    <w:rsid w:val="00494132"/>
    <w:rsid w:val="004947F2"/>
    <w:rsid w:val="00494849"/>
    <w:rsid w:val="00494AA3"/>
    <w:rsid w:val="004951A3"/>
    <w:rsid w:val="004951C2"/>
    <w:rsid w:val="004952FE"/>
    <w:rsid w:val="00495BD7"/>
    <w:rsid w:val="0049654C"/>
    <w:rsid w:val="00496A67"/>
    <w:rsid w:val="00497C54"/>
    <w:rsid w:val="004A1626"/>
    <w:rsid w:val="004A1F47"/>
    <w:rsid w:val="004A203A"/>
    <w:rsid w:val="004A25FC"/>
    <w:rsid w:val="004A32FB"/>
    <w:rsid w:val="004A3DD4"/>
    <w:rsid w:val="004A4633"/>
    <w:rsid w:val="004A47CA"/>
    <w:rsid w:val="004A4C82"/>
    <w:rsid w:val="004A4E64"/>
    <w:rsid w:val="004A566B"/>
    <w:rsid w:val="004A7AA0"/>
    <w:rsid w:val="004B0DC5"/>
    <w:rsid w:val="004B0EA0"/>
    <w:rsid w:val="004B20A0"/>
    <w:rsid w:val="004B2FA3"/>
    <w:rsid w:val="004B30FE"/>
    <w:rsid w:val="004B3AB1"/>
    <w:rsid w:val="004B3BDC"/>
    <w:rsid w:val="004B3F72"/>
    <w:rsid w:val="004B4C34"/>
    <w:rsid w:val="004B50D5"/>
    <w:rsid w:val="004B6500"/>
    <w:rsid w:val="004B70D3"/>
    <w:rsid w:val="004B7117"/>
    <w:rsid w:val="004B7F13"/>
    <w:rsid w:val="004C0BD3"/>
    <w:rsid w:val="004C0EF3"/>
    <w:rsid w:val="004C0F25"/>
    <w:rsid w:val="004C1144"/>
    <w:rsid w:val="004C1196"/>
    <w:rsid w:val="004C2C3F"/>
    <w:rsid w:val="004C2D3C"/>
    <w:rsid w:val="004C2F1D"/>
    <w:rsid w:val="004C32EB"/>
    <w:rsid w:val="004C3467"/>
    <w:rsid w:val="004C3627"/>
    <w:rsid w:val="004C39B8"/>
    <w:rsid w:val="004C3B9A"/>
    <w:rsid w:val="004C4808"/>
    <w:rsid w:val="004C52B2"/>
    <w:rsid w:val="004C6C6F"/>
    <w:rsid w:val="004C6CE1"/>
    <w:rsid w:val="004C6F55"/>
    <w:rsid w:val="004C774D"/>
    <w:rsid w:val="004D01EF"/>
    <w:rsid w:val="004D01F7"/>
    <w:rsid w:val="004D0529"/>
    <w:rsid w:val="004D08AC"/>
    <w:rsid w:val="004D10D7"/>
    <w:rsid w:val="004D1235"/>
    <w:rsid w:val="004D1D90"/>
    <w:rsid w:val="004D2C83"/>
    <w:rsid w:val="004D3610"/>
    <w:rsid w:val="004D4199"/>
    <w:rsid w:val="004D501B"/>
    <w:rsid w:val="004D5865"/>
    <w:rsid w:val="004D5D2E"/>
    <w:rsid w:val="004D642B"/>
    <w:rsid w:val="004D6D00"/>
    <w:rsid w:val="004D7965"/>
    <w:rsid w:val="004E03E8"/>
    <w:rsid w:val="004E091C"/>
    <w:rsid w:val="004E30FD"/>
    <w:rsid w:val="004E3328"/>
    <w:rsid w:val="004E37A6"/>
    <w:rsid w:val="004E4207"/>
    <w:rsid w:val="004E43DF"/>
    <w:rsid w:val="004E471E"/>
    <w:rsid w:val="004E4B03"/>
    <w:rsid w:val="004E5522"/>
    <w:rsid w:val="004E6CC8"/>
    <w:rsid w:val="004E6E31"/>
    <w:rsid w:val="004E70EB"/>
    <w:rsid w:val="004E72A3"/>
    <w:rsid w:val="004E7913"/>
    <w:rsid w:val="004E7B66"/>
    <w:rsid w:val="004F0039"/>
    <w:rsid w:val="004F101D"/>
    <w:rsid w:val="004F1C21"/>
    <w:rsid w:val="004F1E29"/>
    <w:rsid w:val="004F24F9"/>
    <w:rsid w:val="004F31CC"/>
    <w:rsid w:val="004F3389"/>
    <w:rsid w:val="004F3A48"/>
    <w:rsid w:val="004F45D7"/>
    <w:rsid w:val="004F482F"/>
    <w:rsid w:val="004F49BA"/>
    <w:rsid w:val="004F575C"/>
    <w:rsid w:val="004F59B9"/>
    <w:rsid w:val="004F5C5A"/>
    <w:rsid w:val="004F5DAB"/>
    <w:rsid w:val="004F6125"/>
    <w:rsid w:val="004F7290"/>
    <w:rsid w:val="004F73B3"/>
    <w:rsid w:val="004F7545"/>
    <w:rsid w:val="004F7C4E"/>
    <w:rsid w:val="005019D9"/>
    <w:rsid w:val="00502F2C"/>
    <w:rsid w:val="00503149"/>
    <w:rsid w:val="00503B93"/>
    <w:rsid w:val="00504043"/>
    <w:rsid w:val="00504E4D"/>
    <w:rsid w:val="0050547C"/>
    <w:rsid w:val="0050554B"/>
    <w:rsid w:val="005065D1"/>
    <w:rsid w:val="005069AB"/>
    <w:rsid w:val="005076DC"/>
    <w:rsid w:val="005079F7"/>
    <w:rsid w:val="00510013"/>
    <w:rsid w:val="005100AB"/>
    <w:rsid w:val="005101DF"/>
    <w:rsid w:val="0051079E"/>
    <w:rsid w:val="00510DF7"/>
    <w:rsid w:val="00511D71"/>
    <w:rsid w:val="00511EE2"/>
    <w:rsid w:val="005128E0"/>
    <w:rsid w:val="00513664"/>
    <w:rsid w:val="00513A0B"/>
    <w:rsid w:val="005144A4"/>
    <w:rsid w:val="00515189"/>
    <w:rsid w:val="005162B4"/>
    <w:rsid w:val="00516729"/>
    <w:rsid w:val="00516871"/>
    <w:rsid w:val="00516D98"/>
    <w:rsid w:val="00516DF1"/>
    <w:rsid w:val="00520683"/>
    <w:rsid w:val="00520A05"/>
    <w:rsid w:val="005219AA"/>
    <w:rsid w:val="00522961"/>
    <w:rsid w:val="005236BE"/>
    <w:rsid w:val="00523830"/>
    <w:rsid w:val="00523A0F"/>
    <w:rsid w:val="00523C84"/>
    <w:rsid w:val="005241D9"/>
    <w:rsid w:val="00524F5E"/>
    <w:rsid w:val="0052645C"/>
    <w:rsid w:val="005269AD"/>
    <w:rsid w:val="00526C09"/>
    <w:rsid w:val="00527204"/>
    <w:rsid w:val="00527C2C"/>
    <w:rsid w:val="00530387"/>
    <w:rsid w:val="00530B0B"/>
    <w:rsid w:val="00530F8A"/>
    <w:rsid w:val="005310F2"/>
    <w:rsid w:val="005313E8"/>
    <w:rsid w:val="00532CB4"/>
    <w:rsid w:val="00532D79"/>
    <w:rsid w:val="005330FB"/>
    <w:rsid w:val="00533519"/>
    <w:rsid w:val="0053453E"/>
    <w:rsid w:val="00534A28"/>
    <w:rsid w:val="005357E5"/>
    <w:rsid w:val="00535EFC"/>
    <w:rsid w:val="00535F09"/>
    <w:rsid w:val="00536093"/>
    <w:rsid w:val="005360C5"/>
    <w:rsid w:val="005363FA"/>
    <w:rsid w:val="00536B29"/>
    <w:rsid w:val="005373DF"/>
    <w:rsid w:val="0053742B"/>
    <w:rsid w:val="0053750E"/>
    <w:rsid w:val="005406F3"/>
    <w:rsid w:val="00540F5C"/>
    <w:rsid w:val="0054101D"/>
    <w:rsid w:val="00541048"/>
    <w:rsid w:val="005415FB"/>
    <w:rsid w:val="0054175A"/>
    <w:rsid w:val="005417B4"/>
    <w:rsid w:val="00542306"/>
    <w:rsid w:val="00542DB7"/>
    <w:rsid w:val="00542F8B"/>
    <w:rsid w:val="00543F52"/>
    <w:rsid w:val="00544A13"/>
    <w:rsid w:val="00544D3C"/>
    <w:rsid w:val="00546172"/>
    <w:rsid w:val="0054618F"/>
    <w:rsid w:val="005469F5"/>
    <w:rsid w:val="00546A7D"/>
    <w:rsid w:val="00546D1B"/>
    <w:rsid w:val="00547049"/>
    <w:rsid w:val="00547172"/>
    <w:rsid w:val="00547238"/>
    <w:rsid w:val="00550407"/>
    <w:rsid w:val="00550A47"/>
    <w:rsid w:val="005517D2"/>
    <w:rsid w:val="00551B4D"/>
    <w:rsid w:val="00554CB7"/>
    <w:rsid w:val="0055561A"/>
    <w:rsid w:val="0055591D"/>
    <w:rsid w:val="00555941"/>
    <w:rsid w:val="00555953"/>
    <w:rsid w:val="00555B22"/>
    <w:rsid w:val="00555BDA"/>
    <w:rsid w:val="00555C36"/>
    <w:rsid w:val="005561F3"/>
    <w:rsid w:val="0055695D"/>
    <w:rsid w:val="005574CF"/>
    <w:rsid w:val="00557A28"/>
    <w:rsid w:val="005606A3"/>
    <w:rsid w:val="00560E7E"/>
    <w:rsid w:val="00560EF2"/>
    <w:rsid w:val="00561C26"/>
    <w:rsid w:val="0056243F"/>
    <w:rsid w:val="00562BF6"/>
    <w:rsid w:val="00563299"/>
    <w:rsid w:val="00563B89"/>
    <w:rsid w:val="00564C04"/>
    <w:rsid w:val="0056694A"/>
    <w:rsid w:val="00566F05"/>
    <w:rsid w:val="0056755C"/>
    <w:rsid w:val="0056791E"/>
    <w:rsid w:val="00567ECF"/>
    <w:rsid w:val="00567F89"/>
    <w:rsid w:val="005710D7"/>
    <w:rsid w:val="00572BE4"/>
    <w:rsid w:val="00572BE9"/>
    <w:rsid w:val="005732AC"/>
    <w:rsid w:val="00573D8E"/>
    <w:rsid w:val="0057450A"/>
    <w:rsid w:val="0057486D"/>
    <w:rsid w:val="0057553E"/>
    <w:rsid w:val="00575E85"/>
    <w:rsid w:val="00575EBA"/>
    <w:rsid w:val="00575F53"/>
    <w:rsid w:val="00580CEC"/>
    <w:rsid w:val="00581098"/>
    <w:rsid w:val="00581B16"/>
    <w:rsid w:val="00582061"/>
    <w:rsid w:val="005820F4"/>
    <w:rsid w:val="005830F9"/>
    <w:rsid w:val="005831BC"/>
    <w:rsid w:val="00583B0F"/>
    <w:rsid w:val="00585061"/>
    <w:rsid w:val="0058540D"/>
    <w:rsid w:val="005854AC"/>
    <w:rsid w:val="005870DE"/>
    <w:rsid w:val="00587230"/>
    <w:rsid w:val="00587BE3"/>
    <w:rsid w:val="00587EB1"/>
    <w:rsid w:val="00590473"/>
    <w:rsid w:val="005906C8"/>
    <w:rsid w:val="00590777"/>
    <w:rsid w:val="00590AF9"/>
    <w:rsid w:val="00590D6F"/>
    <w:rsid w:val="00591DEB"/>
    <w:rsid w:val="00592D16"/>
    <w:rsid w:val="00592E95"/>
    <w:rsid w:val="00593154"/>
    <w:rsid w:val="0059342A"/>
    <w:rsid w:val="00593629"/>
    <w:rsid w:val="005937F3"/>
    <w:rsid w:val="005950AE"/>
    <w:rsid w:val="005955ED"/>
    <w:rsid w:val="00595634"/>
    <w:rsid w:val="00595B10"/>
    <w:rsid w:val="00595EC1"/>
    <w:rsid w:val="0059699D"/>
    <w:rsid w:val="00596EFE"/>
    <w:rsid w:val="00597F62"/>
    <w:rsid w:val="005A10B5"/>
    <w:rsid w:val="005A16C4"/>
    <w:rsid w:val="005A1EAB"/>
    <w:rsid w:val="005A1F43"/>
    <w:rsid w:val="005A2602"/>
    <w:rsid w:val="005A2E18"/>
    <w:rsid w:val="005A3781"/>
    <w:rsid w:val="005A489B"/>
    <w:rsid w:val="005A49FF"/>
    <w:rsid w:val="005A5822"/>
    <w:rsid w:val="005A6688"/>
    <w:rsid w:val="005A67DB"/>
    <w:rsid w:val="005A6C50"/>
    <w:rsid w:val="005A7000"/>
    <w:rsid w:val="005A774F"/>
    <w:rsid w:val="005A7793"/>
    <w:rsid w:val="005A785C"/>
    <w:rsid w:val="005A7D0C"/>
    <w:rsid w:val="005B08DC"/>
    <w:rsid w:val="005B163A"/>
    <w:rsid w:val="005B1F38"/>
    <w:rsid w:val="005B25B5"/>
    <w:rsid w:val="005B321D"/>
    <w:rsid w:val="005B3510"/>
    <w:rsid w:val="005B3D45"/>
    <w:rsid w:val="005B454B"/>
    <w:rsid w:val="005B485B"/>
    <w:rsid w:val="005B5367"/>
    <w:rsid w:val="005B637D"/>
    <w:rsid w:val="005B6939"/>
    <w:rsid w:val="005B7A18"/>
    <w:rsid w:val="005B7D86"/>
    <w:rsid w:val="005B7D96"/>
    <w:rsid w:val="005C124B"/>
    <w:rsid w:val="005C13DE"/>
    <w:rsid w:val="005C142B"/>
    <w:rsid w:val="005C17B9"/>
    <w:rsid w:val="005C1BC7"/>
    <w:rsid w:val="005C287E"/>
    <w:rsid w:val="005C2F30"/>
    <w:rsid w:val="005C33B2"/>
    <w:rsid w:val="005C3BEB"/>
    <w:rsid w:val="005C3C12"/>
    <w:rsid w:val="005C4124"/>
    <w:rsid w:val="005C56CD"/>
    <w:rsid w:val="005C63CF"/>
    <w:rsid w:val="005C6839"/>
    <w:rsid w:val="005C7009"/>
    <w:rsid w:val="005C7021"/>
    <w:rsid w:val="005C7265"/>
    <w:rsid w:val="005D0CC8"/>
    <w:rsid w:val="005D1D24"/>
    <w:rsid w:val="005D20D0"/>
    <w:rsid w:val="005D316E"/>
    <w:rsid w:val="005D584B"/>
    <w:rsid w:val="005D5C19"/>
    <w:rsid w:val="005D67E1"/>
    <w:rsid w:val="005D6E3F"/>
    <w:rsid w:val="005D6FB6"/>
    <w:rsid w:val="005D71A1"/>
    <w:rsid w:val="005D7DD3"/>
    <w:rsid w:val="005D7E79"/>
    <w:rsid w:val="005E095D"/>
    <w:rsid w:val="005E1435"/>
    <w:rsid w:val="005E1700"/>
    <w:rsid w:val="005E230E"/>
    <w:rsid w:val="005E2EB6"/>
    <w:rsid w:val="005E38EF"/>
    <w:rsid w:val="005E3C84"/>
    <w:rsid w:val="005E404D"/>
    <w:rsid w:val="005E490D"/>
    <w:rsid w:val="005E531F"/>
    <w:rsid w:val="005E5CCB"/>
    <w:rsid w:val="005E67E2"/>
    <w:rsid w:val="005E71AC"/>
    <w:rsid w:val="005E77B7"/>
    <w:rsid w:val="005E7B9B"/>
    <w:rsid w:val="005E7DB9"/>
    <w:rsid w:val="005E7DD8"/>
    <w:rsid w:val="005F0287"/>
    <w:rsid w:val="005F0289"/>
    <w:rsid w:val="005F1FB4"/>
    <w:rsid w:val="005F25BE"/>
    <w:rsid w:val="005F26DB"/>
    <w:rsid w:val="005F27E2"/>
    <w:rsid w:val="005F2A56"/>
    <w:rsid w:val="005F2E44"/>
    <w:rsid w:val="005F3E97"/>
    <w:rsid w:val="005F4170"/>
    <w:rsid w:val="005F57D8"/>
    <w:rsid w:val="005F5C4C"/>
    <w:rsid w:val="005F61F4"/>
    <w:rsid w:val="00600B2B"/>
    <w:rsid w:val="00602036"/>
    <w:rsid w:val="00602867"/>
    <w:rsid w:val="006029E3"/>
    <w:rsid w:val="00602CF3"/>
    <w:rsid w:val="00603ACD"/>
    <w:rsid w:val="006048B1"/>
    <w:rsid w:val="00604D99"/>
    <w:rsid w:val="00605086"/>
    <w:rsid w:val="0060508E"/>
    <w:rsid w:val="006053D5"/>
    <w:rsid w:val="006060B5"/>
    <w:rsid w:val="00606AC1"/>
    <w:rsid w:val="00610A6B"/>
    <w:rsid w:val="00610CCC"/>
    <w:rsid w:val="00610D0D"/>
    <w:rsid w:val="006115CC"/>
    <w:rsid w:val="00611624"/>
    <w:rsid w:val="00611AD9"/>
    <w:rsid w:val="006120C1"/>
    <w:rsid w:val="00612662"/>
    <w:rsid w:val="0061279B"/>
    <w:rsid w:val="00612CF7"/>
    <w:rsid w:val="00613815"/>
    <w:rsid w:val="00613AD4"/>
    <w:rsid w:val="006140E8"/>
    <w:rsid w:val="00614131"/>
    <w:rsid w:val="006145FD"/>
    <w:rsid w:val="00614616"/>
    <w:rsid w:val="00615356"/>
    <w:rsid w:val="0061580A"/>
    <w:rsid w:val="00616468"/>
    <w:rsid w:val="00617864"/>
    <w:rsid w:val="00617977"/>
    <w:rsid w:val="00620955"/>
    <w:rsid w:val="00620A75"/>
    <w:rsid w:val="00621296"/>
    <w:rsid w:val="00621DEE"/>
    <w:rsid w:val="006235A0"/>
    <w:rsid w:val="00624329"/>
    <w:rsid w:val="006249D9"/>
    <w:rsid w:val="00624D92"/>
    <w:rsid w:val="00624FA4"/>
    <w:rsid w:val="00625260"/>
    <w:rsid w:val="006253FF"/>
    <w:rsid w:val="0062579F"/>
    <w:rsid w:val="00625960"/>
    <w:rsid w:val="0062628B"/>
    <w:rsid w:val="006274E2"/>
    <w:rsid w:val="00627FED"/>
    <w:rsid w:val="00630829"/>
    <w:rsid w:val="00630983"/>
    <w:rsid w:val="006311F7"/>
    <w:rsid w:val="00631629"/>
    <w:rsid w:val="00631CD5"/>
    <w:rsid w:val="00631CF0"/>
    <w:rsid w:val="00632138"/>
    <w:rsid w:val="00632450"/>
    <w:rsid w:val="006324E3"/>
    <w:rsid w:val="00632555"/>
    <w:rsid w:val="00632722"/>
    <w:rsid w:val="00632D0B"/>
    <w:rsid w:val="00632E79"/>
    <w:rsid w:val="00633205"/>
    <w:rsid w:val="006336A9"/>
    <w:rsid w:val="006337A1"/>
    <w:rsid w:val="006339BF"/>
    <w:rsid w:val="006346F1"/>
    <w:rsid w:val="006351F6"/>
    <w:rsid w:val="0063574F"/>
    <w:rsid w:val="006361E7"/>
    <w:rsid w:val="006370E7"/>
    <w:rsid w:val="006372D7"/>
    <w:rsid w:val="0063730D"/>
    <w:rsid w:val="00640283"/>
    <w:rsid w:val="0064141B"/>
    <w:rsid w:val="00641935"/>
    <w:rsid w:val="006423C6"/>
    <w:rsid w:val="00642465"/>
    <w:rsid w:val="006428FB"/>
    <w:rsid w:val="00642D78"/>
    <w:rsid w:val="00643A1E"/>
    <w:rsid w:val="0064445C"/>
    <w:rsid w:val="00644BC7"/>
    <w:rsid w:val="00646936"/>
    <w:rsid w:val="00647269"/>
    <w:rsid w:val="00647732"/>
    <w:rsid w:val="00647915"/>
    <w:rsid w:val="00647BB7"/>
    <w:rsid w:val="00647DF2"/>
    <w:rsid w:val="00647E52"/>
    <w:rsid w:val="00647EC8"/>
    <w:rsid w:val="00647F38"/>
    <w:rsid w:val="0065103A"/>
    <w:rsid w:val="00651654"/>
    <w:rsid w:val="00652313"/>
    <w:rsid w:val="00652350"/>
    <w:rsid w:val="006526C1"/>
    <w:rsid w:val="00652CF9"/>
    <w:rsid w:val="00652FB5"/>
    <w:rsid w:val="00654D2F"/>
    <w:rsid w:val="0065532D"/>
    <w:rsid w:val="006553C6"/>
    <w:rsid w:val="006553D1"/>
    <w:rsid w:val="006554B4"/>
    <w:rsid w:val="00655999"/>
    <w:rsid w:val="00655F0E"/>
    <w:rsid w:val="00656C67"/>
    <w:rsid w:val="006579D4"/>
    <w:rsid w:val="00657F28"/>
    <w:rsid w:val="00660D10"/>
    <w:rsid w:val="00661237"/>
    <w:rsid w:val="00661E62"/>
    <w:rsid w:val="00661EF4"/>
    <w:rsid w:val="00662200"/>
    <w:rsid w:val="00662705"/>
    <w:rsid w:val="00662FB0"/>
    <w:rsid w:val="00662FC9"/>
    <w:rsid w:val="00663461"/>
    <w:rsid w:val="00663F56"/>
    <w:rsid w:val="006641EC"/>
    <w:rsid w:val="00664435"/>
    <w:rsid w:val="00665376"/>
    <w:rsid w:val="0066565E"/>
    <w:rsid w:val="00665E85"/>
    <w:rsid w:val="0066620B"/>
    <w:rsid w:val="00666481"/>
    <w:rsid w:val="00666830"/>
    <w:rsid w:val="00667629"/>
    <w:rsid w:val="00670203"/>
    <w:rsid w:val="00670268"/>
    <w:rsid w:val="006707C1"/>
    <w:rsid w:val="00670C2A"/>
    <w:rsid w:val="00670D77"/>
    <w:rsid w:val="00670E24"/>
    <w:rsid w:val="00671056"/>
    <w:rsid w:val="006713BD"/>
    <w:rsid w:val="00672BC3"/>
    <w:rsid w:val="0067313C"/>
    <w:rsid w:val="006739BD"/>
    <w:rsid w:val="00674438"/>
    <w:rsid w:val="00674692"/>
    <w:rsid w:val="00674745"/>
    <w:rsid w:val="00674EE4"/>
    <w:rsid w:val="00675184"/>
    <w:rsid w:val="00675F18"/>
    <w:rsid w:val="00676DB2"/>
    <w:rsid w:val="00676FD1"/>
    <w:rsid w:val="00677FE7"/>
    <w:rsid w:val="00680080"/>
    <w:rsid w:val="00680A6B"/>
    <w:rsid w:val="00680BD4"/>
    <w:rsid w:val="00681554"/>
    <w:rsid w:val="00681763"/>
    <w:rsid w:val="00682022"/>
    <w:rsid w:val="00682953"/>
    <w:rsid w:val="00683102"/>
    <w:rsid w:val="006839F1"/>
    <w:rsid w:val="00683D10"/>
    <w:rsid w:val="00683F6D"/>
    <w:rsid w:val="00683F89"/>
    <w:rsid w:val="00684E3F"/>
    <w:rsid w:val="00685647"/>
    <w:rsid w:val="006856D8"/>
    <w:rsid w:val="00685913"/>
    <w:rsid w:val="00686014"/>
    <w:rsid w:val="00686B97"/>
    <w:rsid w:val="00686FB7"/>
    <w:rsid w:val="006876D1"/>
    <w:rsid w:val="00687F31"/>
    <w:rsid w:val="0069060B"/>
    <w:rsid w:val="00690674"/>
    <w:rsid w:val="00690854"/>
    <w:rsid w:val="006922C5"/>
    <w:rsid w:val="00692625"/>
    <w:rsid w:val="00692DB5"/>
    <w:rsid w:val="0069314E"/>
    <w:rsid w:val="00693B37"/>
    <w:rsid w:val="006946DA"/>
    <w:rsid w:val="006952F5"/>
    <w:rsid w:val="0069583A"/>
    <w:rsid w:val="00695985"/>
    <w:rsid w:val="00695B01"/>
    <w:rsid w:val="00696020"/>
    <w:rsid w:val="00696334"/>
    <w:rsid w:val="00696AEE"/>
    <w:rsid w:val="00697739"/>
    <w:rsid w:val="006A0188"/>
    <w:rsid w:val="006A08B4"/>
    <w:rsid w:val="006A0DC2"/>
    <w:rsid w:val="006A1418"/>
    <w:rsid w:val="006A1A52"/>
    <w:rsid w:val="006A1C33"/>
    <w:rsid w:val="006A1FE1"/>
    <w:rsid w:val="006A2EE0"/>
    <w:rsid w:val="006A34A0"/>
    <w:rsid w:val="006A3768"/>
    <w:rsid w:val="006A4644"/>
    <w:rsid w:val="006A479A"/>
    <w:rsid w:val="006A4BD8"/>
    <w:rsid w:val="006A4E39"/>
    <w:rsid w:val="006A58EF"/>
    <w:rsid w:val="006A59C5"/>
    <w:rsid w:val="006A5BBF"/>
    <w:rsid w:val="006A65BF"/>
    <w:rsid w:val="006A6F7C"/>
    <w:rsid w:val="006A7B1D"/>
    <w:rsid w:val="006B0185"/>
    <w:rsid w:val="006B0C97"/>
    <w:rsid w:val="006B1EB8"/>
    <w:rsid w:val="006B22AD"/>
    <w:rsid w:val="006B22E1"/>
    <w:rsid w:val="006B2D2F"/>
    <w:rsid w:val="006B2EAA"/>
    <w:rsid w:val="006B38BC"/>
    <w:rsid w:val="006B3C73"/>
    <w:rsid w:val="006B3F3A"/>
    <w:rsid w:val="006B49EB"/>
    <w:rsid w:val="006B4E02"/>
    <w:rsid w:val="006B4FC6"/>
    <w:rsid w:val="006B60F7"/>
    <w:rsid w:val="006B792F"/>
    <w:rsid w:val="006C07F6"/>
    <w:rsid w:val="006C097E"/>
    <w:rsid w:val="006C0B99"/>
    <w:rsid w:val="006C1C31"/>
    <w:rsid w:val="006C2033"/>
    <w:rsid w:val="006C28AD"/>
    <w:rsid w:val="006C2EB5"/>
    <w:rsid w:val="006C3804"/>
    <w:rsid w:val="006C4C5A"/>
    <w:rsid w:val="006C4DF4"/>
    <w:rsid w:val="006C53F7"/>
    <w:rsid w:val="006C7014"/>
    <w:rsid w:val="006C726B"/>
    <w:rsid w:val="006C737E"/>
    <w:rsid w:val="006C7DC6"/>
    <w:rsid w:val="006D0137"/>
    <w:rsid w:val="006D05CC"/>
    <w:rsid w:val="006D1116"/>
    <w:rsid w:val="006D13BD"/>
    <w:rsid w:val="006D1B0B"/>
    <w:rsid w:val="006D288D"/>
    <w:rsid w:val="006D2E59"/>
    <w:rsid w:val="006D2ED9"/>
    <w:rsid w:val="006D2EFF"/>
    <w:rsid w:val="006D3013"/>
    <w:rsid w:val="006D332A"/>
    <w:rsid w:val="006D343A"/>
    <w:rsid w:val="006D3DF5"/>
    <w:rsid w:val="006D3E53"/>
    <w:rsid w:val="006D4234"/>
    <w:rsid w:val="006D449C"/>
    <w:rsid w:val="006D4886"/>
    <w:rsid w:val="006D48F9"/>
    <w:rsid w:val="006D4A73"/>
    <w:rsid w:val="006D506F"/>
    <w:rsid w:val="006D51BE"/>
    <w:rsid w:val="006D5465"/>
    <w:rsid w:val="006D5724"/>
    <w:rsid w:val="006D58CA"/>
    <w:rsid w:val="006D6AAD"/>
    <w:rsid w:val="006D6D26"/>
    <w:rsid w:val="006D74F9"/>
    <w:rsid w:val="006E0061"/>
    <w:rsid w:val="006E044E"/>
    <w:rsid w:val="006E0BFB"/>
    <w:rsid w:val="006E0EB4"/>
    <w:rsid w:val="006E0F24"/>
    <w:rsid w:val="006E12BD"/>
    <w:rsid w:val="006E16B9"/>
    <w:rsid w:val="006E2C52"/>
    <w:rsid w:val="006E2CAF"/>
    <w:rsid w:val="006E3EB3"/>
    <w:rsid w:val="006E427B"/>
    <w:rsid w:val="006E536C"/>
    <w:rsid w:val="006E543E"/>
    <w:rsid w:val="006E65DC"/>
    <w:rsid w:val="006E697B"/>
    <w:rsid w:val="006E79C2"/>
    <w:rsid w:val="006E7C63"/>
    <w:rsid w:val="006F0B1B"/>
    <w:rsid w:val="006F1231"/>
    <w:rsid w:val="006F1B82"/>
    <w:rsid w:val="006F2446"/>
    <w:rsid w:val="006F2658"/>
    <w:rsid w:val="006F2905"/>
    <w:rsid w:val="006F43E3"/>
    <w:rsid w:val="006F6889"/>
    <w:rsid w:val="006F70DF"/>
    <w:rsid w:val="006F772F"/>
    <w:rsid w:val="006F7800"/>
    <w:rsid w:val="006F7D03"/>
    <w:rsid w:val="00700989"/>
    <w:rsid w:val="00700EB1"/>
    <w:rsid w:val="00700F11"/>
    <w:rsid w:val="007014E3"/>
    <w:rsid w:val="00701753"/>
    <w:rsid w:val="00701FB3"/>
    <w:rsid w:val="007030D7"/>
    <w:rsid w:val="007031D7"/>
    <w:rsid w:val="00703574"/>
    <w:rsid w:val="0070376E"/>
    <w:rsid w:val="00703886"/>
    <w:rsid w:val="00703BFA"/>
    <w:rsid w:val="007040A1"/>
    <w:rsid w:val="007042D8"/>
    <w:rsid w:val="0070483E"/>
    <w:rsid w:val="0070496C"/>
    <w:rsid w:val="00704A64"/>
    <w:rsid w:val="00706AE5"/>
    <w:rsid w:val="00706DA2"/>
    <w:rsid w:val="007071E9"/>
    <w:rsid w:val="00707A6A"/>
    <w:rsid w:val="00707E70"/>
    <w:rsid w:val="00710362"/>
    <w:rsid w:val="00711458"/>
    <w:rsid w:val="00711501"/>
    <w:rsid w:val="00712760"/>
    <w:rsid w:val="00712862"/>
    <w:rsid w:val="00712E5F"/>
    <w:rsid w:val="007141BB"/>
    <w:rsid w:val="007142E2"/>
    <w:rsid w:val="007144B4"/>
    <w:rsid w:val="00715E01"/>
    <w:rsid w:val="00716104"/>
    <w:rsid w:val="007162BF"/>
    <w:rsid w:val="00716950"/>
    <w:rsid w:val="00716A33"/>
    <w:rsid w:val="00716C48"/>
    <w:rsid w:val="00716EF7"/>
    <w:rsid w:val="0071718B"/>
    <w:rsid w:val="0071785F"/>
    <w:rsid w:val="00720945"/>
    <w:rsid w:val="007220D1"/>
    <w:rsid w:val="00723C17"/>
    <w:rsid w:val="00723EA9"/>
    <w:rsid w:val="00724204"/>
    <w:rsid w:val="00725B87"/>
    <w:rsid w:val="00725C8C"/>
    <w:rsid w:val="00725C95"/>
    <w:rsid w:val="007269F0"/>
    <w:rsid w:val="00726C69"/>
    <w:rsid w:val="00726DEF"/>
    <w:rsid w:val="00727EF4"/>
    <w:rsid w:val="00730050"/>
    <w:rsid w:val="00730CF1"/>
    <w:rsid w:val="00730F14"/>
    <w:rsid w:val="007310E4"/>
    <w:rsid w:val="00731E25"/>
    <w:rsid w:val="00732CA0"/>
    <w:rsid w:val="00732F6B"/>
    <w:rsid w:val="0073370B"/>
    <w:rsid w:val="0073390D"/>
    <w:rsid w:val="007343B7"/>
    <w:rsid w:val="00734D11"/>
    <w:rsid w:val="00734E53"/>
    <w:rsid w:val="00735D76"/>
    <w:rsid w:val="00736712"/>
    <w:rsid w:val="00736D4D"/>
    <w:rsid w:val="00737344"/>
    <w:rsid w:val="00737CA5"/>
    <w:rsid w:val="00737F42"/>
    <w:rsid w:val="0073B614"/>
    <w:rsid w:val="00740EDE"/>
    <w:rsid w:val="00741392"/>
    <w:rsid w:val="0074174A"/>
    <w:rsid w:val="00741CEB"/>
    <w:rsid w:val="00741E81"/>
    <w:rsid w:val="00742261"/>
    <w:rsid w:val="0074232C"/>
    <w:rsid w:val="00742A53"/>
    <w:rsid w:val="00743EA0"/>
    <w:rsid w:val="00744167"/>
    <w:rsid w:val="00744A26"/>
    <w:rsid w:val="00745355"/>
    <w:rsid w:val="00745881"/>
    <w:rsid w:val="00745B97"/>
    <w:rsid w:val="00745C3C"/>
    <w:rsid w:val="007464EB"/>
    <w:rsid w:val="00747970"/>
    <w:rsid w:val="00747BF5"/>
    <w:rsid w:val="0075000C"/>
    <w:rsid w:val="0075053A"/>
    <w:rsid w:val="00752244"/>
    <w:rsid w:val="00752B68"/>
    <w:rsid w:val="007530F2"/>
    <w:rsid w:val="00754172"/>
    <w:rsid w:val="00754834"/>
    <w:rsid w:val="007548F8"/>
    <w:rsid w:val="00754BBA"/>
    <w:rsid w:val="00754E9F"/>
    <w:rsid w:val="00755C7B"/>
    <w:rsid w:val="00757EDB"/>
    <w:rsid w:val="00757EE9"/>
    <w:rsid w:val="0076044C"/>
    <w:rsid w:val="00760905"/>
    <w:rsid w:val="00760B93"/>
    <w:rsid w:val="0076129B"/>
    <w:rsid w:val="00761976"/>
    <w:rsid w:val="00761DFE"/>
    <w:rsid w:val="00762264"/>
    <w:rsid w:val="00763718"/>
    <w:rsid w:val="00763BD3"/>
    <w:rsid w:val="007649D0"/>
    <w:rsid w:val="00764B26"/>
    <w:rsid w:val="007662E5"/>
    <w:rsid w:val="00766980"/>
    <w:rsid w:val="00766ADE"/>
    <w:rsid w:val="00766DD5"/>
    <w:rsid w:val="0076714D"/>
    <w:rsid w:val="00767507"/>
    <w:rsid w:val="00767513"/>
    <w:rsid w:val="00767EFA"/>
    <w:rsid w:val="0076E91A"/>
    <w:rsid w:val="0077011F"/>
    <w:rsid w:val="00770A1E"/>
    <w:rsid w:val="00770BF5"/>
    <w:rsid w:val="007710F5"/>
    <w:rsid w:val="0077131F"/>
    <w:rsid w:val="00771553"/>
    <w:rsid w:val="0077176E"/>
    <w:rsid w:val="00772354"/>
    <w:rsid w:val="00773420"/>
    <w:rsid w:val="007737F2"/>
    <w:rsid w:val="007739F4"/>
    <w:rsid w:val="00773C60"/>
    <w:rsid w:val="00774988"/>
    <w:rsid w:val="007753E7"/>
    <w:rsid w:val="00775A83"/>
    <w:rsid w:val="00775C45"/>
    <w:rsid w:val="00775FA8"/>
    <w:rsid w:val="007767F1"/>
    <w:rsid w:val="007770C4"/>
    <w:rsid w:val="007771DE"/>
    <w:rsid w:val="0077747A"/>
    <w:rsid w:val="007779E9"/>
    <w:rsid w:val="00777C4E"/>
    <w:rsid w:val="00777EC9"/>
    <w:rsid w:val="00780619"/>
    <w:rsid w:val="00781A7D"/>
    <w:rsid w:val="00781D18"/>
    <w:rsid w:val="00782027"/>
    <w:rsid w:val="0078277C"/>
    <w:rsid w:val="00782B63"/>
    <w:rsid w:val="00782CD1"/>
    <w:rsid w:val="00782EC6"/>
    <w:rsid w:val="00783706"/>
    <w:rsid w:val="007839A3"/>
    <w:rsid w:val="00783D54"/>
    <w:rsid w:val="0078414D"/>
    <w:rsid w:val="007846C1"/>
    <w:rsid w:val="0078482F"/>
    <w:rsid w:val="00785C66"/>
    <w:rsid w:val="00785DBF"/>
    <w:rsid w:val="00786C08"/>
    <w:rsid w:val="007873C4"/>
    <w:rsid w:val="00787C8F"/>
    <w:rsid w:val="00787E57"/>
    <w:rsid w:val="00790BA7"/>
    <w:rsid w:val="0079156A"/>
    <w:rsid w:val="00792AB8"/>
    <w:rsid w:val="0079478B"/>
    <w:rsid w:val="00794E3A"/>
    <w:rsid w:val="0079531A"/>
    <w:rsid w:val="00795CD2"/>
    <w:rsid w:val="007960AE"/>
    <w:rsid w:val="007A08A0"/>
    <w:rsid w:val="007A1854"/>
    <w:rsid w:val="007A1B1C"/>
    <w:rsid w:val="007A2D22"/>
    <w:rsid w:val="007A36B9"/>
    <w:rsid w:val="007A4019"/>
    <w:rsid w:val="007A42F7"/>
    <w:rsid w:val="007A5615"/>
    <w:rsid w:val="007A5641"/>
    <w:rsid w:val="007A60B2"/>
    <w:rsid w:val="007A6A04"/>
    <w:rsid w:val="007A6A8B"/>
    <w:rsid w:val="007A6D46"/>
    <w:rsid w:val="007A6FF9"/>
    <w:rsid w:val="007A7058"/>
    <w:rsid w:val="007A75A1"/>
    <w:rsid w:val="007B01EE"/>
    <w:rsid w:val="007B0821"/>
    <w:rsid w:val="007B0F30"/>
    <w:rsid w:val="007B196E"/>
    <w:rsid w:val="007B2124"/>
    <w:rsid w:val="007B2598"/>
    <w:rsid w:val="007B27E0"/>
    <w:rsid w:val="007B31E4"/>
    <w:rsid w:val="007B46EE"/>
    <w:rsid w:val="007B52A7"/>
    <w:rsid w:val="007B631B"/>
    <w:rsid w:val="007B781F"/>
    <w:rsid w:val="007B7BA5"/>
    <w:rsid w:val="007C0241"/>
    <w:rsid w:val="007C07F2"/>
    <w:rsid w:val="007C0AE5"/>
    <w:rsid w:val="007C0DEE"/>
    <w:rsid w:val="007C1E5B"/>
    <w:rsid w:val="007C2799"/>
    <w:rsid w:val="007C32D6"/>
    <w:rsid w:val="007C3BBC"/>
    <w:rsid w:val="007C46A3"/>
    <w:rsid w:val="007C4C7D"/>
    <w:rsid w:val="007C65E7"/>
    <w:rsid w:val="007C6D48"/>
    <w:rsid w:val="007C6E72"/>
    <w:rsid w:val="007C7B9F"/>
    <w:rsid w:val="007D03B5"/>
    <w:rsid w:val="007D1088"/>
    <w:rsid w:val="007D2035"/>
    <w:rsid w:val="007D2226"/>
    <w:rsid w:val="007D2417"/>
    <w:rsid w:val="007D25FD"/>
    <w:rsid w:val="007D288F"/>
    <w:rsid w:val="007D2C16"/>
    <w:rsid w:val="007D2F9B"/>
    <w:rsid w:val="007D32AD"/>
    <w:rsid w:val="007D35ED"/>
    <w:rsid w:val="007D36D5"/>
    <w:rsid w:val="007D3E34"/>
    <w:rsid w:val="007D492C"/>
    <w:rsid w:val="007D4C65"/>
    <w:rsid w:val="007D4DB1"/>
    <w:rsid w:val="007D563A"/>
    <w:rsid w:val="007D56AC"/>
    <w:rsid w:val="007D595D"/>
    <w:rsid w:val="007D5ABC"/>
    <w:rsid w:val="007D66D7"/>
    <w:rsid w:val="007E1730"/>
    <w:rsid w:val="007E177A"/>
    <w:rsid w:val="007E1EED"/>
    <w:rsid w:val="007E35F5"/>
    <w:rsid w:val="007E399C"/>
    <w:rsid w:val="007E3FBD"/>
    <w:rsid w:val="007E423C"/>
    <w:rsid w:val="007E5EF8"/>
    <w:rsid w:val="007E5F44"/>
    <w:rsid w:val="007E6617"/>
    <w:rsid w:val="007E6A9F"/>
    <w:rsid w:val="007E6B3F"/>
    <w:rsid w:val="007E7766"/>
    <w:rsid w:val="007F07CC"/>
    <w:rsid w:val="007F1185"/>
    <w:rsid w:val="007F173F"/>
    <w:rsid w:val="007F243C"/>
    <w:rsid w:val="007F36C6"/>
    <w:rsid w:val="007F4513"/>
    <w:rsid w:val="007F4CF2"/>
    <w:rsid w:val="007F4D91"/>
    <w:rsid w:val="007F5294"/>
    <w:rsid w:val="007F5CA3"/>
    <w:rsid w:val="007F67BE"/>
    <w:rsid w:val="007F73B9"/>
    <w:rsid w:val="007F73C1"/>
    <w:rsid w:val="007F76DF"/>
    <w:rsid w:val="008018D1"/>
    <w:rsid w:val="0080202E"/>
    <w:rsid w:val="008020DA"/>
    <w:rsid w:val="008023E1"/>
    <w:rsid w:val="008029C3"/>
    <w:rsid w:val="00803EDC"/>
    <w:rsid w:val="00805238"/>
    <w:rsid w:val="0080564B"/>
    <w:rsid w:val="00805B6A"/>
    <w:rsid w:val="00805DF5"/>
    <w:rsid w:val="00805F7B"/>
    <w:rsid w:val="008079EB"/>
    <w:rsid w:val="00810C6B"/>
    <w:rsid w:val="0081483F"/>
    <w:rsid w:val="00815290"/>
    <w:rsid w:val="008156C9"/>
    <w:rsid w:val="008157BF"/>
    <w:rsid w:val="00815923"/>
    <w:rsid w:val="00815B4A"/>
    <w:rsid w:val="008160B8"/>
    <w:rsid w:val="008165BC"/>
    <w:rsid w:val="00816662"/>
    <w:rsid w:val="00817013"/>
    <w:rsid w:val="00820364"/>
    <w:rsid w:val="00820AF5"/>
    <w:rsid w:val="008219E0"/>
    <w:rsid w:val="00822F3C"/>
    <w:rsid w:val="008235A1"/>
    <w:rsid w:val="0082470F"/>
    <w:rsid w:val="008251A7"/>
    <w:rsid w:val="00825535"/>
    <w:rsid w:val="00825C5E"/>
    <w:rsid w:val="00825E75"/>
    <w:rsid w:val="008262DC"/>
    <w:rsid w:val="008263E6"/>
    <w:rsid w:val="00830537"/>
    <w:rsid w:val="00831E63"/>
    <w:rsid w:val="008321CB"/>
    <w:rsid w:val="008334E9"/>
    <w:rsid w:val="00833E3B"/>
    <w:rsid w:val="008343A9"/>
    <w:rsid w:val="008345D8"/>
    <w:rsid w:val="00834BED"/>
    <w:rsid w:val="00835717"/>
    <w:rsid w:val="00836191"/>
    <w:rsid w:val="00836380"/>
    <w:rsid w:val="0083698A"/>
    <w:rsid w:val="00837288"/>
    <w:rsid w:val="00837C86"/>
    <w:rsid w:val="00840A15"/>
    <w:rsid w:val="00840DBB"/>
    <w:rsid w:val="00841206"/>
    <w:rsid w:val="0084120F"/>
    <w:rsid w:val="008424E5"/>
    <w:rsid w:val="00843095"/>
    <w:rsid w:val="0084372B"/>
    <w:rsid w:val="008438F7"/>
    <w:rsid w:val="00843D70"/>
    <w:rsid w:val="00843EE0"/>
    <w:rsid w:val="00845D8F"/>
    <w:rsid w:val="008476E5"/>
    <w:rsid w:val="0085021E"/>
    <w:rsid w:val="008504BB"/>
    <w:rsid w:val="00850872"/>
    <w:rsid w:val="0085099C"/>
    <w:rsid w:val="00850CC2"/>
    <w:rsid w:val="00851A53"/>
    <w:rsid w:val="00851C37"/>
    <w:rsid w:val="00851F97"/>
    <w:rsid w:val="008535EB"/>
    <w:rsid w:val="008538CC"/>
    <w:rsid w:val="00854D17"/>
    <w:rsid w:val="00854E1D"/>
    <w:rsid w:val="0085521B"/>
    <w:rsid w:val="008552DF"/>
    <w:rsid w:val="00855DA2"/>
    <w:rsid w:val="008561EC"/>
    <w:rsid w:val="0085649B"/>
    <w:rsid w:val="0085659D"/>
    <w:rsid w:val="00857907"/>
    <w:rsid w:val="00857935"/>
    <w:rsid w:val="00857BE1"/>
    <w:rsid w:val="00857D58"/>
    <w:rsid w:val="00860073"/>
    <w:rsid w:val="00861C95"/>
    <w:rsid w:val="00861CB6"/>
    <w:rsid w:val="00863982"/>
    <w:rsid w:val="00864907"/>
    <w:rsid w:val="00864A48"/>
    <w:rsid w:val="00865E0E"/>
    <w:rsid w:val="00866ACA"/>
    <w:rsid w:val="00867279"/>
    <w:rsid w:val="008675EC"/>
    <w:rsid w:val="00867CD4"/>
    <w:rsid w:val="00870A90"/>
    <w:rsid w:val="00870B72"/>
    <w:rsid w:val="00871029"/>
    <w:rsid w:val="00871344"/>
    <w:rsid w:val="008713D5"/>
    <w:rsid w:val="00871A16"/>
    <w:rsid w:val="00871EB8"/>
    <w:rsid w:val="0087210F"/>
    <w:rsid w:val="0087251A"/>
    <w:rsid w:val="008741B4"/>
    <w:rsid w:val="00874E6F"/>
    <w:rsid w:val="00875360"/>
    <w:rsid w:val="00875543"/>
    <w:rsid w:val="00875A92"/>
    <w:rsid w:val="00875ECA"/>
    <w:rsid w:val="00876002"/>
    <w:rsid w:val="00877399"/>
    <w:rsid w:val="00880055"/>
    <w:rsid w:val="008806F9"/>
    <w:rsid w:val="00880826"/>
    <w:rsid w:val="00880CC3"/>
    <w:rsid w:val="00882768"/>
    <w:rsid w:val="008834E9"/>
    <w:rsid w:val="00883573"/>
    <w:rsid w:val="008839EF"/>
    <w:rsid w:val="008863A8"/>
    <w:rsid w:val="00886DF4"/>
    <w:rsid w:val="00886FEA"/>
    <w:rsid w:val="00887CFB"/>
    <w:rsid w:val="00890793"/>
    <w:rsid w:val="00891317"/>
    <w:rsid w:val="00891A30"/>
    <w:rsid w:val="00891AEE"/>
    <w:rsid w:val="00891D6F"/>
    <w:rsid w:val="00891ED8"/>
    <w:rsid w:val="00891FA8"/>
    <w:rsid w:val="008924BE"/>
    <w:rsid w:val="008935C9"/>
    <w:rsid w:val="00893F4B"/>
    <w:rsid w:val="0089677F"/>
    <w:rsid w:val="00896A2F"/>
    <w:rsid w:val="008971CF"/>
    <w:rsid w:val="00897D7F"/>
    <w:rsid w:val="008A0DD6"/>
    <w:rsid w:val="008A0F53"/>
    <w:rsid w:val="008A132F"/>
    <w:rsid w:val="008A1EB8"/>
    <w:rsid w:val="008A20D5"/>
    <w:rsid w:val="008A20F1"/>
    <w:rsid w:val="008A2365"/>
    <w:rsid w:val="008A2F43"/>
    <w:rsid w:val="008A38E5"/>
    <w:rsid w:val="008A3A43"/>
    <w:rsid w:val="008A44FE"/>
    <w:rsid w:val="008A458C"/>
    <w:rsid w:val="008A4D99"/>
    <w:rsid w:val="008A5351"/>
    <w:rsid w:val="008A53F2"/>
    <w:rsid w:val="008A64EA"/>
    <w:rsid w:val="008A6889"/>
    <w:rsid w:val="008ABDE8"/>
    <w:rsid w:val="008B0951"/>
    <w:rsid w:val="008B128C"/>
    <w:rsid w:val="008B1CD2"/>
    <w:rsid w:val="008B1DB5"/>
    <w:rsid w:val="008B1F19"/>
    <w:rsid w:val="008B2187"/>
    <w:rsid w:val="008B3122"/>
    <w:rsid w:val="008B327E"/>
    <w:rsid w:val="008B3979"/>
    <w:rsid w:val="008B3A71"/>
    <w:rsid w:val="008B78F7"/>
    <w:rsid w:val="008C05F5"/>
    <w:rsid w:val="008C22D8"/>
    <w:rsid w:val="008C2371"/>
    <w:rsid w:val="008C2E1E"/>
    <w:rsid w:val="008C3A67"/>
    <w:rsid w:val="008C3F47"/>
    <w:rsid w:val="008C4004"/>
    <w:rsid w:val="008C416D"/>
    <w:rsid w:val="008C44FB"/>
    <w:rsid w:val="008C4799"/>
    <w:rsid w:val="008C484D"/>
    <w:rsid w:val="008C5054"/>
    <w:rsid w:val="008C564D"/>
    <w:rsid w:val="008C5A17"/>
    <w:rsid w:val="008C5D70"/>
    <w:rsid w:val="008C5E89"/>
    <w:rsid w:val="008C60FC"/>
    <w:rsid w:val="008C62EA"/>
    <w:rsid w:val="008C6A1B"/>
    <w:rsid w:val="008C70E1"/>
    <w:rsid w:val="008C7776"/>
    <w:rsid w:val="008D0194"/>
    <w:rsid w:val="008D0903"/>
    <w:rsid w:val="008D0DCE"/>
    <w:rsid w:val="008D0ED1"/>
    <w:rsid w:val="008D140E"/>
    <w:rsid w:val="008D1470"/>
    <w:rsid w:val="008D2CFD"/>
    <w:rsid w:val="008D3752"/>
    <w:rsid w:val="008D4262"/>
    <w:rsid w:val="008D5A45"/>
    <w:rsid w:val="008D60D6"/>
    <w:rsid w:val="008D64DA"/>
    <w:rsid w:val="008D7D9C"/>
    <w:rsid w:val="008E0029"/>
    <w:rsid w:val="008E26A5"/>
    <w:rsid w:val="008E27D2"/>
    <w:rsid w:val="008E2F1D"/>
    <w:rsid w:val="008E3A75"/>
    <w:rsid w:val="008E4148"/>
    <w:rsid w:val="008E4584"/>
    <w:rsid w:val="008E4769"/>
    <w:rsid w:val="008E4838"/>
    <w:rsid w:val="008E486A"/>
    <w:rsid w:val="008E49D2"/>
    <w:rsid w:val="008E4AE0"/>
    <w:rsid w:val="008E4F75"/>
    <w:rsid w:val="008E596E"/>
    <w:rsid w:val="008E7107"/>
    <w:rsid w:val="008F099A"/>
    <w:rsid w:val="008F1567"/>
    <w:rsid w:val="008F1837"/>
    <w:rsid w:val="008F235A"/>
    <w:rsid w:val="008F2674"/>
    <w:rsid w:val="008F2A4E"/>
    <w:rsid w:val="008F2CFE"/>
    <w:rsid w:val="008F43D9"/>
    <w:rsid w:val="008F47DB"/>
    <w:rsid w:val="008F4EB3"/>
    <w:rsid w:val="008F5D12"/>
    <w:rsid w:val="008F65A3"/>
    <w:rsid w:val="008F6732"/>
    <w:rsid w:val="008F685B"/>
    <w:rsid w:val="008F767F"/>
    <w:rsid w:val="008F78B7"/>
    <w:rsid w:val="008F7E2C"/>
    <w:rsid w:val="00900422"/>
    <w:rsid w:val="009006AE"/>
    <w:rsid w:val="00900BA5"/>
    <w:rsid w:val="00900EEB"/>
    <w:rsid w:val="00902989"/>
    <w:rsid w:val="009035DC"/>
    <w:rsid w:val="00904675"/>
    <w:rsid w:val="009048CD"/>
    <w:rsid w:val="0090596F"/>
    <w:rsid w:val="00905B16"/>
    <w:rsid w:val="009075A2"/>
    <w:rsid w:val="009076AC"/>
    <w:rsid w:val="009077F8"/>
    <w:rsid w:val="009079DF"/>
    <w:rsid w:val="00907A8C"/>
    <w:rsid w:val="0091026E"/>
    <w:rsid w:val="0091089B"/>
    <w:rsid w:val="00910D4C"/>
    <w:rsid w:val="009110F7"/>
    <w:rsid w:val="00911212"/>
    <w:rsid w:val="00911383"/>
    <w:rsid w:val="009115BB"/>
    <w:rsid w:val="00911F13"/>
    <w:rsid w:val="00912C65"/>
    <w:rsid w:val="00913677"/>
    <w:rsid w:val="00913CC4"/>
    <w:rsid w:val="0091438D"/>
    <w:rsid w:val="00914546"/>
    <w:rsid w:val="009146F7"/>
    <w:rsid w:val="009149D7"/>
    <w:rsid w:val="00915398"/>
    <w:rsid w:val="0091581B"/>
    <w:rsid w:val="00915E38"/>
    <w:rsid w:val="00915EF7"/>
    <w:rsid w:val="00916B7C"/>
    <w:rsid w:val="00916D22"/>
    <w:rsid w:val="00917110"/>
    <w:rsid w:val="00921931"/>
    <w:rsid w:val="009224F5"/>
    <w:rsid w:val="009226AF"/>
    <w:rsid w:val="00923CDD"/>
    <w:rsid w:val="009242D9"/>
    <w:rsid w:val="00924A5B"/>
    <w:rsid w:val="00924DE2"/>
    <w:rsid w:val="00925078"/>
    <w:rsid w:val="009250A1"/>
    <w:rsid w:val="009250AA"/>
    <w:rsid w:val="00925686"/>
    <w:rsid w:val="00925901"/>
    <w:rsid w:val="00925E7F"/>
    <w:rsid w:val="00926AC8"/>
    <w:rsid w:val="0092722F"/>
    <w:rsid w:val="009278D6"/>
    <w:rsid w:val="009306CC"/>
    <w:rsid w:val="00931738"/>
    <w:rsid w:val="00931923"/>
    <w:rsid w:val="00932456"/>
    <w:rsid w:val="00932E3A"/>
    <w:rsid w:val="009345D6"/>
    <w:rsid w:val="00934832"/>
    <w:rsid w:val="00936BB2"/>
    <w:rsid w:val="009370EE"/>
    <w:rsid w:val="009376BA"/>
    <w:rsid w:val="00937AC5"/>
    <w:rsid w:val="00937E73"/>
    <w:rsid w:val="00941880"/>
    <w:rsid w:val="00942127"/>
    <w:rsid w:val="009428C3"/>
    <w:rsid w:val="0094311A"/>
    <w:rsid w:val="00944540"/>
    <w:rsid w:val="00945DA6"/>
    <w:rsid w:val="0094682A"/>
    <w:rsid w:val="00947879"/>
    <w:rsid w:val="00947E01"/>
    <w:rsid w:val="00947E87"/>
    <w:rsid w:val="00950619"/>
    <w:rsid w:val="00951AEE"/>
    <w:rsid w:val="00951E42"/>
    <w:rsid w:val="00952F62"/>
    <w:rsid w:val="009545AB"/>
    <w:rsid w:val="00954A50"/>
    <w:rsid w:val="009552F5"/>
    <w:rsid w:val="00955363"/>
    <w:rsid w:val="00955A30"/>
    <w:rsid w:val="009560DB"/>
    <w:rsid w:val="00956A74"/>
    <w:rsid w:val="0095711E"/>
    <w:rsid w:val="00957467"/>
    <w:rsid w:val="00957605"/>
    <w:rsid w:val="00960616"/>
    <w:rsid w:val="00960D82"/>
    <w:rsid w:val="00960D85"/>
    <w:rsid w:val="00961249"/>
    <w:rsid w:val="00961FF1"/>
    <w:rsid w:val="00962406"/>
    <w:rsid w:val="009626CF"/>
    <w:rsid w:val="00962B02"/>
    <w:rsid w:val="009634F7"/>
    <w:rsid w:val="009639C6"/>
    <w:rsid w:val="00963F0E"/>
    <w:rsid w:val="0096458A"/>
    <w:rsid w:val="0096466A"/>
    <w:rsid w:val="00966448"/>
    <w:rsid w:val="0096686F"/>
    <w:rsid w:val="00966A00"/>
    <w:rsid w:val="00966DCB"/>
    <w:rsid w:val="00966EAA"/>
    <w:rsid w:val="00967447"/>
    <w:rsid w:val="00967BCD"/>
    <w:rsid w:val="009705E8"/>
    <w:rsid w:val="009712C9"/>
    <w:rsid w:val="00971A95"/>
    <w:rsid w:val="00971C8A"/>
    <w:rsid w:val="0097220F"/>
    <w:rsid w:val="009726D2"/>
    <w:rsid w:val="0097357E"/>
    <w:rsid w:val="00975382"/>
    <w:rsid w:val="0097576D"/>
    <w:rsid w:val="009762A8"/>
    <w:rsid w:val="0097723A"/>
    <w:rsid w:val="00977EAB"/>
    <w:rsid w:val="00977F47"/>
    <w:rsid w:val="00980DAE"/>
    <w:rsid w:val="009818C4"/>
    <w:rsid w:val="0098271A"/>
    <w:rsid w:val="00982B49"/>
    <w:rsid w:val="00982BAE"/>
    <w:rsid w:val="009831AF"/>
    <w:rsid w:val="0098344B"/>
    <w:rsid w:val="00983BF5"/>
    <w:rsid w:val="00983DF3"/>
    <w:rsid w:val="00984276"/>
    <w:rsid w:val="009843AF"/>
    <w:rsid w:val="00984BDC"/>
    <w:rsid w:val="00984CE5"/>
    <w:rsid w:val="0098547F"/>
    <w:rsid w:val="00985593"/>
    <w:rsid w:val="00985C38"/>
    <w:rsid w:val="00986AF2"/>
    <w:rsid w:val="009872CD"/>
    <w:rsid w:val="009875ED"/>
    <w:rsid w:val="009902FD"/>
    <w:rsid w:val="00990405"/>
    <w:rsid w:val="00990C9D"/>
    <w:rsid w:val="00991086"/>
    <w:rsid w:val="00991700"/>
    <w:rsid w:val="00991A41"/>
    <w:rsid w:val="00991A7B"/>
    <w:rsid w:val="00992DA4"/>
    <w:rsid w:val="00992EC9"/>
    <w:rsid w:val="00993332"/>
    <w:rsid w:val="0099373C"/>
    <w:rsid w:val="00993A47"/>
    <w:rsid w:val="009948F4"/>
    <w:rsid w:val="00994A58"/>
    <w:rsid w:val="00994B9C"/>
    <w:rsid w:val="00994DFB"/>
    <w:rsid w:val="00995292"/>
    <w:rsid w:val="0099613D"/>
    <w:rsid w:val="009974CD"/>
    <w:rsid w:val="00997778"/>
    <w:rsid w:val="009A0529"/>
    <w:rsid w:val="009A0610"/>
    <w:rsid w:val="009A10DD"/>
    <w:rsid w:val="009A25FB"/>
    <w:rsid w:val="009A2A49"/>
    <w:rsid w:val="009A4530"/>
    <w:rsid w:val="009A4D11"/>
    <w:rsid w:val="009A527B"/>
    <w:rsid w:val="009A52BB"/>
    <w:rsid w:val="009A558F"/>
    <w:rsid w:val="009A583F"/>
    <w:rsid w:val="009A5C37"/>
    <w:rsid w:val="009A69F4"/>
    <w:rsid w:val="009A6BB3"/>
    <w:rsid w:val="009A7891"/>
    <w:rsid w:val="009A7ABC"/>
    <w:rsid w:val="009A7AF1"/>
    <w:rsid w:val="009B0664"/>
    <w:rsid w:val="009B0EDA"/>
    <w:rsid w:val="009B133C"/>
    <w:rsid w:val="009B1D3F"/>
    <w:rsid w:val="009B2DD3"/>
    <w:rsid w:val="009B2E01"/>
    <w:rsid w:val="009B4DE9"/>
    <w:rsid w:val="009B5612"/>
    <w:rsid w:val="009B5BCF"/>
    <w:rsid w:val="009B74B4"/>
    <w:rsid w:val="009B775D"/>
    <w:rsid w:val="009C0321"/>
    <w:rsid w:val="009C0532"/>
    <w:rsid w:val="009C0D20"/>
    <w:rsid w:val="009C112A"/>
    <w:rsid w:val="009C1A45"/>
    <w:rsid w:val="009C2E36"/>
    <w:rsid w:val="009C2FDA"/>
    <w:rsid w:val="009C3344"/>
    <w:rsid w:val="009C3CD4"/>
    <w:rsid w:val="009C3CEB"/>
    <w:rsid w:val="009C4011"/>
    <w:rsid w:val="009C46E5"/>
    <w:rsid w:val="009C4A85"/>
    <w:rsid w:val="009C56FE"/>
    <w:rsid w:val="009C5F0B"/>
    <w:rsid w:val="009C7365"/>
    <w:rsid w:val="009C75B7"/>
    <w:rsid w:val="009C7842"/>
    <w:rsid w:val="009D03BB"/>
    <w:rsid w:val="009D0B21"/>
    <w:rsid w:val="009D14A3"/>
    <w:rsid w:val="009D278D"/>
    <w:rsid w:val="009D2D12"/>
    <w:rsid w:val="009D33F9"/>
    <w:rsid w:val="009D3C77"/>
    <w:rsid w:val="009D4632"/>
    <w:rsid w:val="009D4FE5"/>
    <w:rsid w:val="009D5540"/>
    <w:rsid w:val="009D5678"/>
    <w:rsid w:val="009D5BC3"/>
    <w:rsid w:val="009D6395"/>
    <w:rsid w:val="009D6423"/>
    <w:rsid w:val="009D6447"/>
    <w:rsid w:val="009D68E2"/>
    <w:rsid w:val="009D6E18"/>
    <w:rsid w:val="009D76C0"/>
    <w:rsid w:val="009D7716"/>
    <w:rsid w:val="009D7E03"/>
    <w:rsid w:val="009D7F85"/>
    <w:rsid w:val="009E0136"/>
    <w:rsid w:val="009E0427"/>
    <w:rsid w:val="009E13B4"/>
    <w:rsid w:val="009E1565"/>
    <w:rsid w:val="009E244A"/>
    <w:rsid w:val="009E3D5F"/>
    <w:rsid w:val="009E4EC5"/>
    <w:rsid w:val="009E562C"/>
    <w:rsid w:val="009E5A30"/>
    <w:rsid w:val="009E5E8C"/>
    <w:rsid w:val="009E6191"/>
    <w:rsid w:val="009E77CE"/>
    <w:rsid w:val="009F1011"/>
    <w:rsid w:val="009F1120"/>
    <w:rsid w:val="009F143E"/>
    <w:rsid w:val="009F1586"/>
    <w:rsid w:val="009F160D"/>
    <w:rsid w:val="009F1DDD"/>
    <w:rsid w:val="009F263A"/>
    <w:rsid w:val="009F2718"/>
    <w:rsid w:val="009F2B18"/>
    <w:rsid w:val="009F2E78"/>
    <w:rsid w:val="009F34CA"/>
    <w:rsid w:val="009F4773"/>
    <w:rsid w:val="009F49DD"/>
    <w:rsid w:val="009F4F27"/>
    <w:rsid w:val="009F6331"/>
    <w:rsid w:val="009F657D"/>
    <w:rsid w:val="009F6582"/>
    <w:rsid w:val="009F714B"/>
    <w:rsid w:val="009F797E"/>
    <w:rsid w:val="009F7E32"/>
    <w:rsid w:val="00A0024B"/>
    <w:rsid w:val="00A005D3"/>
    <w:rsid w:val="00A00739"/>
    <w:rsid w:val="00A010B5"/>
    <w:rsid w:val="00A0138F"/>
    <w:rsid w:val="00A01705"/>
    <w:rsid w:val="00A022F3"/>
    <w:rsid w:val="00A027FF"/>
    <w:rsid w:val="00A029E1"/>
    <w:rsid w:val="00A04869"/>
    <w:rsid w:val="00A05908"/>
    <w:rsid w:val="00A05B3C"/>
    <w:rsid w:val="00A05E46"/>
    <w:rsid w:val="00A05E81"/>
    <w:rsid w:val="00A06489"/>
    <w:rsid w:val="00A06B01"/>
    <w:rsid w:val="00A102E5"/>
    <w:rsid w:val="00A11091"/>
    <w:rsid w:val="00A110BC"/>
    <w:rsid w:val="00A115C3"/>
    <w:rsid w:val="00A11B09"/>
    <w:rsid w:val="00A1238F"/>
    <w:rsid w:val="00A140D2"/>
    <w:rsid w:val="00A1429A"/>
    <w:rsid w:val="00A16554"/>
    <w:rsid w:val="00A16C83"/>
    <w:rsid w:val="00A1787F"/>
    <w:rsid w:val="00A17DC5"/>
    <w:rsid w:val="00A20C08"/>
    <w:rsid w:val="00A22DDC"/>
    <w:rsid w:val="00A23417"/>
    <w:rsid w:val="00A235CA"/>
    <w:rsid w:val="00A25A9B"/>
    <w:rsid w:val="00A267A2"/>
    <w:rsid w:val="00A27E09"/>
    <w:rsid w:val="00A3028A"/>
    <w:rsid w:val="00A30F28"/>
    <w:rsid w:val="00A31445"/>
    <w:rsid w:val="00A31CA3"/>
    <w:rsid w:val="00A32A80"/>
    <w:rsid w:val="00A33680"/>
    <w:rsid w:val="00A33B76"/>
    <w:rsid w:val="00A3470E"/>
    <w:rsid w:val="00A3495B"/>
    <w:rsid w:val="00A35518"/>
    <w:rsid w:val="00A366F7"/>
    <w:rsid w:val="00A368C2"/>
    <w:rsid w:val="00A36DA1"/>
    <w:rsid w:val="00A37D24"/>
    <w:rsid w:val="00A40923"/>
    <w:rsid w:val="00A41A4F"/>
    <w:rsid w:val="00A41D19"/>
    <w:rsid w:val="00A42884"/>
    <w:rsid w:val="00A442AE"/>
    <w:rsid w:val="00A44752"/>
    <w:rsid w:val="00A45080"/>
    <w:rsid w:val="00A452AF"/>
    <w:rsid w:val="00A45B29"/>
    <w:rsid w:val="00A47D91"/>
    <w:rsid w:val="00A5043F"/>
    <w:rsid w:val="00A532DA"/>
    <w:rsid w:val="00A53CD8"/>
    <w:rsid w:val="00A54401"/>
    <w:rsid w:val="00A553E1"/>
    <w:rsid w:val="00A56018"/>
    <w:rsid w:val="00A5622C"/>
    <w:rsid w:val="00A56529"/>
    <w:rsid w:val="00A57104"/>
    <w:rsid w:val="00A571AD"/>
    <w:rsid w:val="00A57825"/>
    <w:rsid w:val="00A57981"/>
    <w:rsid w:val="00A60062"/>
    <w:rsid w:val="00A60CCE"/>
    <w:rsid w:val="00A61ABF"/>
    <w:rsid w:val="00A61C49"/>
    <w:rsid w:val="00A62238"/>
    <w:rsid w:val="00A626EC"/>
    <w:rsid w:val="00A62B8A"/>
    <w:rsid w:val="00A63041"/>
    <w:rsid w:val="00A63482"/>
    <w:rsid w:val="00A637F4"/>
    <w:rsid w:val="00A650B7"/>
    <w:rsid w:val="00A6600F"/>
    <w:rsid w:val="00A66DD0"/>
    <w:rsid w:val="00A67763"/>
    <w:rsid w:val="00A67784"/>
    <w:rsid w:val="00A67E45"/>
    <w:rsid w:val="00A70BE2"/>
    <w:rsid w:val="00A71512"/>
    <w:rsid w:val="00A71797"/>
    <w:rsid w:val="00A71B64"/>
    <w:rsid w:val="00A71B7C"/>
    <w:rsid w:val="00A71BC4"/>
    <w:rsid w:val="00A7216E"/>
    <w:rsid w:val="00A728D9"/>
    <w:rsid w:val="00A72E20"/>
    <w:rsid w:val="00A7372B"/>
    <w:rsid w:val="00A74649"/>
    <w:rsid w:val="00A74CB5"/>
    <w:rsid w:val="00A75532"/>
    <w:rsid w:val="00A755B3"/>
    <w:rsid w:val="00A75782"/>
    <w:rsid w:val="00A7588C"/>
    <w:rsid w:val="00A762DC"/>
    <w:rsid w:val="00A7702C"/>
    <w:rsid w:val="00A771A6"/>
    <w:rsid w:val="00A774C6"/>
    <w:rsid w:val="00A7788D"/>
    <w:rsid w:val="00A77CA0"/>
    <w:rsid w:val="00A77DE6"/>
    <w:rsid w:val="00A82AA5"/>
    <w:rsid w:val="00A830B9"/>
    <w:rsid w:val="00A83C9A"/>
    <w:rsid w:val="00A84D94"/>
    <w:rsid w:val="00A85224"/>
    <w:rsid w:val="00A86B6C"/>
    <w:rsid w:val="00A86E35"/>
    <w:rsid w:val="00A87355"/>
    <w:rsid w:val="00A904E8"/>
    <w:rsid w:val="00A90780"/>
    <w:rsid w:val="00A91F50"/>
    <w:rsid w:val="00A923DD"/>
    <w:rsid w:val="00A927DC"/>
    <w:rsid w:val="00A92EE7"/>
    <w:rsid w:val="00A94556"/>
    <w:rsid w:val="00A95015"/>
    <w:rsid w:val="00A96014"/>
    <w:rsid w:val="00A9619C"/>
    <w:rsid w:val="00A963C8"/>
    <w:rsid w:val="00A9676A"/>
    <w:rsid w:val="00A969CE"/>
    <w:rsid w:val="00A96D6B"/>
    <w:rsid w:val="00AA0612"/>
    <w:rsid w:val="00AA0DAB"/>
    <w:rsid w:val="00AA1618"/>
    <w:rsid w:val="00AA1F4C"/>
    <w:rsid w:val="00AA3006"/>
    <w:rsid w:val="00AA3755"/>
    <w:rsid w:val="00AA37E0"/>
    <w:rsid w:val="00AA3978"/>
    <w:rsid w:val="00AA4137"/>
    <w:rsid w:val="00AA42ED"/>
    <w:rsid w:val="00AA4300"/>
    <w:rsid w:val="00AA4333"/>
    <w:rsid w:val="00AA5242"/>
    <w:rsid w:val="00AB00DC"/>
    <w:rsid w:val="00AB021F"/>
    <w:rsid w:val="00AB23C7"/>
    <w:rsid w:val="00AB2983"/>
    <w:rsid w:val="00AB59DA"/>
    <w:rsid w:val="00AB5BA0"/>
    <w:rsid w:val="00AC025A"/>
    <w:rsid w:val="00AC15E6"/>
    <w:rsid w:val="00AC2AB2"/>
    <w:rsid w:val="00AC2C36"/>
    <w:rsid w:val="00AC3375"/>
    <w:rsid w:val="00AC364C"/>
    <w:rsid w:val="00AC38E8"/>
    <w:rsid w:val="00AC4B39"/>
    <w:rsid w:val="00AC6B94"/>
    <w:rsid w:val="00AC7A46"/>
    <w:rsid w:val="00AD0CD7"/>
    <w:rsid w:val="00AD1133"/>
    <w:rsid w:val="00AD182F"/>
    <w:rsid w:val="00AD1E56"/>
    <w:rsid w:val="00AD22CA"/>
    <w:rsid w:val="00AD2989"/>
    <w:rsid w:val="00AD3014"/>
    <w:rsid w:val="00AD30F8"/>
    <w:rsid w:val="00AD3B1D"/>
    <w:rsid w:val="00AD3D5D"/>
    <w:rsid w:val="00AD5211"/>
    <w:rsid w:val="00AD52FC"/>
    <w:rsid w:val="00AD58FE"/>
    <w:rsid w:val="00AD59D8"/>
    <w:rsid w:val="00AD5D09"/>
    <w:rsid w:val="00AD6345"/>
    <w:rsid w:val="00AD6637"/>
    <w:rsid w:val="00AD6794"/>
    <w:rsid w:val="00AD68B6"/>
    <w:rsid w:val="00AD7BF2"/>
    <w:rsid w:val="00AE017C"/>
    <w:rsid w:val="00AE0FC8"/>
    <w:rsid w:val="00AE16E4"/>
    <w:rsid w:val="00AE17E5"/>
    <w:rsid w:val="00AE200B"/>
    <w:rsid w:val="00AE3329"/>
    <w:rsid w:val="00AE3B95"/>
    <w:rsid w:val="00AE3C32"/>
    <w:rsid w:val="00AE4463"/>
    <w:rsid w:val="00AE5314"/>
    <w:rsid w:val="00AE5338"/>
    <w:rsid w:val="00AE5DE3"/>
    <w:rsid w:val="00AE64A7"/>
    <w:rsid w:val="00AE64EF"/>
    <w:rsid w:val="00AE797F"/>
    <w:rsid w:val="00AF02A9"/>
    <w:rsid w:val="00AF1F13"/>
    <w:rsid w:val="00AF209C"/>
    <w:rsid w:val="00AF2928"/>
    <w:rsid w:val="00AF2EE8"/>
    <w:rsid w:val="00AF3AC9"/>
    <w:rsid w:val="00AF40E3"/>
    <w:rsid w:val="00AF464F"/>
    <w:rsid w:val="00AF48CC"/>
    <w:rsid w:val="00AF4D56"/>
    <w:rsid w:val="00AF6F82"/>
    <w:rsid w:val="00AF73B6"/>
    <w:rsid w:val="00AF761C"/>
    <w:rsid w:val="00AF7DB4"/>
    <w:rsid w:val="00B00A78"/>
    <w:rsid w:val="00B01231"/>
    <w:rsid w:val="00B013E0"/>
    <w:rsid w:val="00B021C5"/>
    <w:rsid w:val="00B0242B"/>
    <w:rsid w:val="00B0256E"/>
    <w:rsid w:val="00B02772"/>
    <w:rsid w:val="00B02F62"/>
    <w:rsid w:val="00B032FD"/>
    <w:rsid w:val="00B04FF1"/>
    <w:rsid w:val="00B05BE4"/>
    <w:rsid w:val="00B05C43"/>
    <w:rsid w:val="00B0690F"/>
    <w:rsid w:val="00B0773F"/>
    <w:rsid w:val="00B07A66"/>
    <w:rsid w:val="00B07E0E"/>
    <w:rsid w:val="00B10A1D"/>
    <w:rsid w:val="00B10BB1"/>
    <w:rsid w:val="00B10BC3"/>
    <w:rsid w:val="00B10C17"/>
    <w:rsid w:val="00B10E91"/>
    <w:rsid w:val="00B11123"/>
    <w:rsid w:val="00B11256"/>
    <w:rsid w:val="00B11293"/>
    <w:rsid w:val="00B1197B"/>
    <w:rsid w:val="00B12229"/>
    <w:rsid w:val="00B12677"/>
    <w:rsid w:val="00B13203"/>
    <w:rsid w:val="00B14000"/>
    <w:rsid w:val="00B14800"/>
    <w:rsid w:val="00B14D90"/>
    <w:rsid w:val="00B14FFA"/>
    <w:rsid w:val="00B1612E"/>
    <w:rsid w:val="00B16151"/>
    <w:rsid w:val="00B168F9"/>
    <w:rsid w:val="00B16D5A"/>
    <w:rsid w:val="00B16D5C"/>
    <w:rsid w:val="00B17C3F"/>
    <w:rsid w:val="00B17CD9"/>
    <w:rsid w:val="00B200C6"/>
    <w:rsid w:val="00B20966"/>
    <w:rsid w:val="00B20AF5"/>
    <w:rsid w:val="00B20FF5"/>
    <w:rsid w:val="00B219BE"/>
    <w:rsid w:val="00B21B0B"/>
    <w:rsid w:val="00B21CA3"/>
    <w:rsid w:val="00B21DE6"/>
    <w:rsid w:val="00B22BB7"/>
    <w:rsid w:val="00B23035"/>
    <w:rsid w:val="00B23C69"/>
    <w:rsid w:val="00B247D0"/>
    <w:rsid w:val="00B252FD"/>
    <w:rsid w:val="00B259AF"/>
    <w:rsid w:val="00B25DB4"/>
    <w:rsid w:val="00B274BC"/>
    <w:rsid w:val="00B278D4"/>
    <w:rsid w:val="00B312A4"/>
    <w:rsid w:val="00B314DE"/>
    <w:rsid w:val="00B31B3C"/>
    <w:rsid w:val="00B31EFA"/>
    <w:rsid w:val="00B32088"/>
    <w:rsid w:val="00B3234D"/>
    <w:rsid w:val="00B33824"/>
    <w:rsid w:val="00B33BED"/>
    <w:rsid w:val="00B33D92"/>
    <w:rsid w:val="00B33F18"/>
    <w:rsid w:val="00B344C2"/>
    <w:rsid w:val="00B346BD"/>
    <w:rsid w:val="00B34AC6"/>
    <w:rsid w:val="00B35111"/>
    <w:rsid w:val="00B356C2"/>
    <w:rsid w:val="00B35A56"/>
    <w:rsid w:val="00B35EE3"/>
    <w:rsid w:val="00B364B3"/>
    <w:rsid w:val="00B377C4"/>
    <w:rsid w:val="00B40925"/>
    <w:rsid w:val="00B40A67"/>
    <w:rsid w:val="00B41D5D"/>
    <w:rsid w:val="00B42341"/>
    <w:rsid w:val="00B42582"/>
    <w:rsid w:val="00B433AE"/>
    <w:rsid w:val="00B43762"/>
    <w:rsid w:val="00B4380E"/>
    <w:rsid w:val="00B43EC8"/>
    <w:rsid w:val="00B460AB"/>
    <w:rsid w:val="00B46297"/>
    <w:rsid w:val="00B46A88"/>
    <w:rsid w:val="00B4714F"/>
    <w:rsid w:val="00B479E2"/>
    <w:rsid w:val="00B47E5A"/>
    <w:rsid w:val="00B51BB1"/>
    <w:rsid w:val="00B51C2F"/>
    <w:rsid w:val="00B52198"/>
    <w:rsid w:val="00B52C03"/>
    <w:rsid w:val="00B52D52"/>
    <w:rsid w:val="00B52E7D"/>
    <w:rsid w:val="00B53C03"/>
    <w:rsid w:val="00B541B1"/>
    <w:rsid w:val="00B5448A"/>
    <w:rsid w:val="00B54C77"/>
    <w:rsid w:val="00B55497"/>
    <w:rsid w:val="00B556FE"/>
    <w:rsid w:val="00B55BF1"/>
    <w:rsid w:val="00B57CD0"/>
    <w:rsid w:val="00B61826"/>
    <w:rsid w:val="00B625A9"/>
    <w:rsid w:val="00B6291F"/>
    <w:rsid w:val="00B62CE2"/>
    <w:rsid w:val="00B63352"/>
    <w:rsid w:val="00B63E53"/>
    <w:rsid w:val="00B6460E"/>
    <w:rsid w:val="00B64FF9"/>
    <w:rsid w:val="00B65AB4"/>
    <w:rsid w:val="00B6714B"/>
    <w:rsid w:val="00B6716C"/>
    <w:rsid w:val="00B6753A"/>
    <w:rsid w:val="00B675A2"/>
    <w:rsid w:val="00B675C0"/>
    <w:rsid w:val="00B67BDC"/>
    <w:rsid w:val="00B70242"/>
    <w:rsid w:val="00B70733"/>
    <w:rsid w:val="00B70BD1"/>
    <w:rsid w:val="00B70F14"/>
    <w:rsid w:val="00B72984"/>
    <w:rsid w:val="00B74C7E"/>
    <w:rsid w:val="00B7523F"/>
    <w:rsid w:val="00B76404"/>
    <w:rsid w:val="00B76713"/>
    <w:rsid w:val="00B76EF9"/>
    <w:rsid w:val="00B77794"/>
    <w:rsid w:val="00B80668"/>
    <w:rsid w:val="00B80805"/>
    <w:rsid w:val="00B8102B"/>
    <w:rsid w:val="00B828DA"/>
    <w:rsid w:val="00B83521"/>
    <w:rsid w:val="00B83613"/>
    <w:rsid w:val="00B841A8"/>
    <w:rsid w:val="00B84C57"/>
    <w:rsid w:val="00B85626"/>
    <w:rsid w:val="00B857CC"/>
    <w:rsid w:val="00B859FE"/>
    <w:rsid w:val="00B85F0C"/>
    <w:rsid w:val="00B860D1"/>
    <w:rsid w:val="00B86B75"/>
    <w:rsid w:val="00B9022A"/>
    <w:rsid w:val="00B90CE6"/>
    <w:rsid w:val="00B90FB9"/>
    <w:rsid w:val="00B912DB"/>
    <w:rsid w:val="00B915E4"/>
    <w:rsid w:val="00B91AA9"/>
    <w:rsid w:val="00B91C28"/>
    <w:rsid w:val="00B91FCB"/>
    <w:rsid w:val="00B9253E"/>
    <w:rsid w:val="00B9340D"/>
    <w:rsid w:val="00B9350A"/>
    <w:rsid w:val="00B93581"/>
    <w:rsid w:val="00B947D4"/>
    <w:rsid w:val="00B95138"/>
    <w:rsid w:val="00B9564A"/>
    <w:rsid w:val="00B956DC"/>
    <w:rsid w:val="00B9575F"/>
    <w:rsid w:val="00B95B5C"/>
    <w:rsid w:val="00B95F43"/>
    <w:rsid w:val="00B95F9F"/>
    <w:rsid w:val="00B96918"/>
    <w:rsid w:val="00B96E07"/>
    <w:rsid w:val="00B970BF"/>
    <w:rsid w:val="00B9712D"/>
    <w:rsid w:val="00BA0279"/>
    <w:rsid w:val="00BA02CB"/>
    <w:rsid w:val="00BA0653"/>
    <w:rsid w:val="00BA10B5"/>
    <w:rsid w:val="00BA11A5"/>
    <w:rsid w:val="00BA12C2"/>
    <w:rsid w:val="00BA17A3"/>
    <w:rsid w:val="00BA1A53"/>
    <w:rsid w:val="00BA23DC"/>
    <w:rsid w:val="00BA32BB"/>
    <w:rsid w:val="00BA351B"/>
    <w:rsid w:val="00BA3E4B"/>
    <w:rsid w:val="00BA44B6"/>
    <w:rsid w:val="00BA4646"/>
    <w:rsid w:val="00BA49EB"/>
    <w:rsid w:val="00BA4E33"/>
    <w:rsid w:val="00BA5606"/>
    <w:rsid w:val="00BA5B1D"/>
    <w:rsid w:val="00BA61A3"/>
    <w:rsid w:val="00BA659B"/>
    <w:rsid w:val="00BA6C50"/>
    <w:rsid w:val="00BA7583"/>
    <w:rsid w:val="00BB0072"/>
    <w:rsid w:val="00BB089A"/>
    <w:rsid w:val="00BB1259"/>
    <w:rsid w:val="00BB1AF0"/>
    <w:rsid w:val="00BB1D1E"/>
    <w:rsid w:val="00BB21BC"/>
    <w:rsid w:val="00BB21E2"/>
    <w:rsid w:val="00BB32E4"/>
    <w:rsid w:val="00BB3493"/>
    <w:rsid w:val="00BB4137"/>
    <w:rsid w:val="00BB441A"/>
    <w:rsid w:val="00BB450F"/>
    <w:rsid w:val="00BB48FE"/>
    <w:rsid w:val="00BB6309"/>
    <w:rsid w:val="00BB6357"/>
    <w:rsid w:val="00BB6B32"/>
    <w:rsid w:val="00BB6D22"/>
    <w:rsid w:val="00BB7D01"/>
    <w:rsid w:val="00BC0134"/>
    <w:rsid w:val="00BC015B"/>
    <w:rsid w:val="00BC0860"/>
    <w:rsid w:val="00BC0897"/>
    <w:rsid w:val="00BC0E93"/>
    <w:rsid w:val="00BC106D"/>
    <w:rsid w:val="00BC39E9"/>
    <w:rsid w:val="00BC3D71"/>
    <w:rsid w:val="00BC46FA"/>
    <w:rsid w:val="00BC54B5"/>
    <w:rsid w:val="00BC5689"/>
    <w:rsid w:val="00BC5BAA"/>
    <w:rsid w:val="00BC6307"/>
    <w:rsid w:val="00BC6E86"/>
    <w:rsid w:val="00BC7875"/>
    <w:rsid w:val="00BCC82E"/>
    <w:rsid w:val="00BD0AF8"/>
    <w:rsid w:val="00BD1410"/>
    <w:rsid w:val="00BD1474"/>
    <w:rsid w:val="00BD205A"/>
    <w:rsid w:val="00BD20A8"/>
    <w:rsid w:val="00BD20DE"/>
    <w:rsid w:val="00BD281C"/>
    <w:rsid w:val="00BD282F"/>
    <w:rsid w:val="00BD307D"/>
    <w:rsid w:val="00BD4B89"/>
    <w:rsid w:val="00BD5037"/>
    <w:rsid w:val="00BD58C6"/>
    <w:rsid w:val="00BD5C9E"/>
    <w:rsid w:val="00BD6901"/>
    <w:rsid w:val="00BD6DDB"/>
    <w:rsid w:val="00BD7191"/>
    <w:rsid w:val="00BD7667"/>
    <w:rsid w:val="00BD7E71"/>
    <w:rsid w:val="00BE01C5"/>
    <w:rsid w:val="00BE057F"/>
    <w:rsid w:val="00BE108B"/>
    <w:rsid w:val="00BE1838"/>
    <w:rsid w:val="00BE1CE8"/>
    <w:rsid w:val="00BE2501"/>
    <w:rsid w:val="00BE2F9E"/>
    <w:rsid w:val="00BE34B8"/>
    <w:rsid w:val="00BE34C0"/>
    <w:rsid w:val="00BE3ADC"/>
    <w:rsid w:val="00BE4358"/>
    <w:rsid w:val="00BE51BB"/>
    <w:rsid w:val="00BE5257"/>
    <w:rsid w:val="00BE5305"/>
    <w:rsid w:val="00BE5416"/>
    <w:rsid w:val="00BE560F"/>
    <w:rsid w:val="00BE5EFD"/>
    <w:rsid w:val="00BE6C92"/>
    <w:rsid w:val="00BE704A"/>
    <w:rsid w:val="00BE7913"/>
    <w:rsid w:val="00BE7C2E"/>
    <w:rsid w:val="00BF0E50"/>
    <w:rsid w:val="00BF1124"/>
    <w:rsid w:val="00BF17B0"/>
    <w:rsid w:val="00BF189C"/>
    <w:rsid w:val="00BF37EC"/>
    <w:rsid w:val="00BF3B48"/>
    <w:rsid w:val="00BF4748"/>
    <w:rsid w:val="00BF5B08"/>
    <w:rsid w:val="00BF6957"/>
    <w:rsid w:val="00BF7057"/>
    <w:rsid w:val="00BF7A9B"/>
    <w:rsid w:val="00BF7AF6"/>
    <w:rsid w:val="00C00AC0"/>
    <w:rsid w:val="00C00DCF"/>
    <w:rsid w:val="00C01C39"/>
    <w:rsid w:val="00C01E68"/>
    <w:rsid w:val="00C02204"/>
    <w:rsid w:val="00C0236A"/>
    <w:rsid w:val="00C02EE5"/>
    <w:rsid w:val="00C02F13"/>
    <w:rsid w:val="00C0567B"/>
    <w:rsid w:val="00C057A8"/>
    <w:rsid w:val="00C058BF"/>
    <w:rsid w:val="00C06BFF"/>
    <w:rsid w:val="00C0714D"/>
    <w:rsid w:val="00C072C5"/>
    <w:rsid w:val="00C0748C"/>
    <w:rsid w:val="00C074C2"/>
    <w:rsid w:val="00C07A9E"/>
    <w:rsid w:val="00C07CCE"/>
    <w:rsid w:val="00C10390"/>
    <w:rsid w:val="00C1061E"/>
    <w:rsid w:val="00C106D4"/>
    <w:rsid w:val="00C10EB0"/>
    <w:rsid w:val="00C11632"/>
    <w:rsid w:val="00C12CBB"/>
    <w:rsid w:val="00C132F1"/>
    <w:rsid w:val="00C13612"/>
    <w:rsid w:val="00C13F39"/>
    <w:rsid w:val="00C1450B"/>
    <w:rsid w:val="00C14A42"/>
    <w:rsid w:val="00C15F38"/>
    <w:rsid w:val="00C161D1"/>
    <w:rsid w:val="00C166F9"/>
    <w:rsid w:val="00C16F57"/>
    <w:rsid w:val="00C176C8"/>
    <w:rsid w:val="00C17B31"/>
    <w:rsid w:val="00C17EDD"/>
    <w:rsid w:val="00C20433"/>
    <w:rsid w:val="00C20624"/>
    <w:rsid w:val="00C20BEF"/>
    <w:rsid w:val="00C20D69"/>
    <w:rsid w:val="00C20E68"/>
    <w:rsid w:val="00C20E82"/>
    <w:rsid w:val="00C218DB"/>
    <w:rsid w:val="00C21DCE"/>
    <w:rsid w:val="00C22803"/>
    <w:rsid w:val="00C22ADD"/>
    <w:rsid w:val="00C24304"/>
    <w:rsid w:val="00C24797"/>
    <w:rsid w:val="00C25C8D"/>
    <w:rsid w:val="00C26884"/>
    <w:rsid w:val="00C26CF9"/>
    <w:rsid w:val="00C26F51"/>
    <w:rsid w:val="00C27284"/>
    <w:rsid w:val="00C27461"/>
    <w:rsid w:val="00C27625"/>
    <w:rsid w:val="00C2799F"/>
    <w:rsid w:val="00C30464"/>
    <w:rsid w:val="00C3144D"/>
    <w:rsid w:val="00C31BE6"/>
    <w:rsid w:val="00C31C7C"/>
    <w:rsid w:val="00C3222D"/>
    <w:rsid w:val="00C32504"/>
    <w:rsid w:val="00C3277F"/>
    <w:rsid w:val="00C33777"/>
    <w:rsid w:val="00C339EC"/>
    <w:rsid w:val="00C3409D"/>
    <w:rsid w:val="00C348D9"/>
    <w:rsid w:val="00C355F5"/>
    <w:rsid w:val="00C35802"/>
    <w:rsid w:val="00C35966"/>
    <w:rsid w:val="00C37BB0"/>
    <w:rsid w:val="00C41C48"/>
    <w:rsid w:val="00C42352"/>
    <w:rsid w:val="00C4303C"/>
    <w:rsid w:val="00C431AD"/>
    <w:rsid w:val="00C43522"/>
    <w:rsid w:val="00C43579"/>
    <w:rsid w:val="00C43AFC"/>
    <w:rsid w:val="00C44181"/>
    <w:rsid w:val="00C444F4"/>
    <w:rsid w:val="00C44D29"/>
    <w:rsid w:val="00C46DEC"/>
    <w:rsid w:val="00C47767"/>
    <w:rsid w:val="00C50EFE"/>
    <w:rsid w:val="00C5133D"/>
    <w:rsid w:val="00C51430"/>
    <w:rsid w:val="00C516E8"/>
    <w:rsid w:val="00C5179C"/>
    <w:rsid w:val="00C529B6"/>
    <w:rsid w:val="00C53253"/>
    <w:rsid w:val="00C53A4A"/>
    <w:rsid w:val="00C53C98"/>
    <w:rsid w:val="00C54800"/>
    <w:rsid w:val="00C54E00"/>
    <w:rsid w:val="00C54F26"/>
    <w:rsid w:val="00C55A86"/>
    <w:rsid w:val="00C57504"/>
    <w:rsid w:val="00C604C4"/>
    <w:rsid w:val="00C60ED1"/>
    <w:rsid w:val="00C618A9"/>
    <w:rsid w:val="00C64710"/>
    <w:rsid w:val="00C654C7"/>
    <w:rsid w:val="00C655E6"/>
    <w:rsid w:val="00C662E8"/>
    <w:rsid w:val="00C66625"/>
    <w:rsid w:val="00C679E3"/>
    <w:rsid w:val="00C67E29"/>
    <w:rsid w:val="00C70931"/>
    <w:rsid w:val="00C710D8"/>
    <w:rsid w:val="00C7145F"/>
    <w:rsid w:val="00C71D43"/>
    <w:rsid w:val="00C71E1A"/>
    <w:rsid w:val="00C726D1"/>
    <w:rsid w:val="00C731A0"/>
    <w:rsid w:val="00C73321"/>
    <w:rsid w:val="00C74006"/>
    <w:rsid w:val="00C747FF"/>
    <w:rsid w:val="00C74E96"/>
    <w:rsid w:val="00C75323"/>
    <w:rsid w:val="00C76C82"/>
    <w:rsid w:val="00C76CAF"/>
    <w:rsid w:val="00C77195"/>
    <w:rsid w:val="00C8056C"/>
    <w:rsid w:val="00C81EB6"/>
    <w:rsid w:val="00C821DB"/>
    <w:rsid w:val="00C82723"/>
    <w:rsid w:val="00C82E68"/>
    <w:rsid w:val="00C83C8F"/>
    <w:rsid w:val="00C83DFF"/>
    <w:rsid w:val="00C84EFA"/>
    <w:rsid w:val="00C853B5"/>
    <w:rsid w:val="00C85B55"/>
    <w:rsid w:val="00C905AA"/>
    <w:rsid w:val="00C90966"/>
    <w:rsid w:val="00C90C51"/>
    <w:rsid w:val="00C912DA"/>
    <w:rsid w:val="00C91C17"/>
    <w:rsid w:val="00C91D32"/>
    <w:rsid w:val="00C92DCA"/>
    <w:rsid w:val="00C93E1A"/>
    <w:rsid w:val="00C943E1"/>
    <w:rsid w:val="00C94B79"/>
    <w:rsid w:val="00C955D2"/>
    <w:rsid w:val="00C95D83"/>
    <w:rsid w:val="00C96EFD"/>
    <w:rsid w:val="00C96F3F"/>
    <w:rsid w:val="00C97C9D"/>
    <w:rsid w:val="00C97D61"/>
    <w:rsid w:val="00CA05CD"/>
    <w:rsid w:val="00CA0E99"/>
    <w:rsid w:val="00CA1889"/>
    <w:rsid w:val="00CA1A7A"/>
    <w:rsid w:val="00CA1CDA"/>
    <w:rsid w:val="00CA2304"/>
    <w:rsid w:val="00CA26C2"/>
    <w:rsid w:val="00CA2CC2"/>
    <w:rsid w:val="00CA2FD0"/>
    <w:rsid w:val="00CA3124"/>
    <w:rsid w:val="00CA3160"/>
    <w:rsid w:val="00CA344C"/>
    <w:rsid w:val="00CA387A"/>
    <w:rsid w:val="00CA3B2F"/>
    <w:rsid w:val="00CA43E7"/>
    <w:rsid w:val="00CA4CD5"/>
    <w:rsid w:val="00CA4ED6"/>
    <w:rsid w:val="00CA5059"/>
    <w:rsid w:val="00CA658E"/>
    <w:rsid w:val="00CA7CF5"/>
    <w:rsid w:val="00CB075A"/>
    <w:rsid w:val="00CB113A"/>
    <w:rsid w:val="00CB2AA5"/>
    <w:rsid w:val="00CB2B3D"/>
    <w:rsid w:val="00CB3C34"/>
    <w:rsid w:val="00CB3F84"/>
    <w:rsid w:val="00CB3FE5"/>
    <w:rsid w:val="00CB4237"/>
    <w:rsid w:val="00CB470C"/>
    <w:rsid w:val="00CB4AA3"/>
    <w:rsid w:val="00CB4DE6"/>
    <w:rsid w:val="00CB6D4C"/>
    <w:rsid w:val="00CB70F3"/>
    <w:rsid w:val="00CB79EF"/>
    <w:rsid w:val="00CB7DA1"/>
    <w:rsid w:val="00CC00F2"/>
    <w:rsid w:val="00CC0103"/>
    <w:rsid w:val="00CC0B97"/>
    <w:rsid w:val="00CC0CB8"/>
    <w:rsid w:val="00CC163A"/>
    <w:rsid w:val="00CC2A53"/>
    <w:rsid w:val="00CC2AFA"/>
    <w:rsid w:val="00CC3389"/>
    <w:rsid w:val="00CC3538"/>
    <w:rsid w:val="00CC381B"/>
    <w:rsid w:val="00CC3C4F"/>
    <w:rsid w:val="00CC4F09"/>
    <w:rsid w:val="00CC5412"/>
    <w:rsid w:val="00CC6598"/>
    <w:rsid w:val="00CC6D26"/>
    <w:rsid w:val="00CC7B53"/>
    <w:rsid w:val="00CD0221"/>
    <w:rsid w:val="00CD0D0F"/>
    <w:rsid w:val="00CD1008"/>
    <w:rsid w:val="00CD1677"/>
    <w:rsid w:val="00CD1B8C"/>
    <w:rsid w:val="00CD240E"/>
    <w:rsid w:val="00CD2ECC"/>
    <w:rsid w:val="00CD3178"/>
    <w:rsid w:val="00CD3FF0"/>
    <w:rsid w:val="00CD448D"/>
    <w:rsid w:val="00CD46A5"/>
    <w:rsid w:val="00CD48FE"/>
    <w:rsid w:val="00CD59B1"/>
    <w:rsid w:val="00CD5D63"/>
    <w:rsid w:val="00CD64F6"/>
    <w:rsid w:val="00CD67B8"/>
    <w:rsid w:val="00CD6FF8"/>
    <w:rsid w:val="00CD79A4"/>
    <w:rsid w:val="00CD7B5D"/>
    <w:rsid w:val="00CE0AEC"/>
    <w:rsid w:val="00CE0C5D"/>
    <w:rsid w:val="00CE0F20"/>
    <w:rsid w:val="00CE0FD0"/>
    <w:rsid w:val="00CE1E02"/>
    <w:rsid w:val="00CE332E"/>
    <w:rsid w:val="00CE36AE"/>
    <w:rsid w:val="00CE442D"/>
    <w:rsid w:val="00CE4AAB"/>
    <w:rsid w:val="00CE696D"/>
    <w:rsid w:val="00CE7B23"/>
    <w:rsid w:val="00CF045A"/>
    <w:rsid w:val="00CF0CA9"/>
    <w:rsid w:val="00CF2E21"/>
    <w:rsid w:val="00CF2F97"/>
    <w:rsid w:val="00CF30BC"/>
    <w:rsid w:val="00CF3A11"/>
    <w:rsid w:val="00CF3AF7"/>
    <w:rsid w:val="00CF4AD9"/>
    <w:rsid w:val="00CF532C"/>
    <w:rsid w:val="00CF56FA"/>
    <w:rsid w:val="00CF6E6D"/>
    <w:rsid w:val="00CF732D"/>
    <w:rsid w:val="00CF7348"/>
    <w:rsid w:val="00CF7A2D"/>
    <w:rsid w:val="00CF7D23"/>
    <w:rsid w:val="00D009A7"/>
    <w:rsid w:val="00D00D45"/>
    <w:rsid w:val="00D00FDA"/>
    <w:rsid w:val="00D01B86"/>
    <w:rsid w:val="00D01C44"/>
    <w:rsid w:val="00D021F3"/>
    <w:rsid w:val="00D022D0"/>
    <w:rsid w:val="00D02318"/>
    <w:rsid w:val="00D0260F"/>
    <w:rsid w:val="00D02CAA"/>
    <w:rsid w:val="00D02FBA"/>
    <w:rsid w:val="00D03786"/>
    <w:rsid w:val="00D04D07"/>
    <w:rsid w:val="00D0599A"/>
    <w:rsid w:val="00D067FE"/>
    <w:rsid w:val="00D06F0D"/>
    <w:rsid w:val="00D06FAD"/>
    <w:rsid w:val="00D07089"/>
    <w:rsid w:val="00D07BFF"/>
    <w:rsid w:val="00D10D6E"/>
    <w:rsid w:val="00D11126"/>
    <w:rsid w:val="00D1149F"/>
    <w:rsid w:val="00D118F1"/>
    <w:rsid w:val="00D13306"/>
    <w:rsid w:val="00D13C1A"/>
    <w:rsid w:val="00D14249"/>
    <w:rsid w:val="00D1503B"/>
    <w:rsid w:val="00D15912"/>
    <w:rsid w:val="00D16975"/>
    <w:rsid w:val="00D16D3A"/>
    <w:rsid w:val="00D1760D"/>
    <w:rsid w:val="00D17FDE"/>
    <w:rsid w:val="00D223CB"/>
    <w:rsid w:val="00D2276E"/>
    <w:rsid w:val="00D22CDD"/>
    <w:rsid w:val="00D23143"/>
    <w:rsid w:val="00D23B36"/>
    <w:rsid w:val="00D2429D"/>
    <w:rsid w:val="00D24D40"/>
    <w:rsid w:val="00D24E41"/>
    <w:rsid w:val="00D25ADE"/>
    <w:rsid w:val="00D25B3F"/>
    <w:rsid w:val="00D27156"/>
    <w:rsid w:val="00D31695"/>
    <w:rsid w:val="00D32CCA"/>
    <w:rsid w:val="00D33570"/>
    <w:rsid w:val="00D336AD"/>
    <w:rsid w:val="00D33FD5"/>
    <w:rsid w:val="00D344D6"/>
    <w:rsid w:val="00D34543"/>
    <w:rsid w:val="00D35177"/>
    <w:rsid w:val="00D3520A"/>
    <w:rsid w:val="00D35264"/>
    <w:rsid w:val="00D3571A"/>
    <w:rsid w:val="00D35F94"/>
    <w:rsid w:val="00D363E6"/>
    <w:rsid w:val="00D3682B"/>
    <w:rsid w:val="00D36A55"/>
    <w:rsid w:val="00D37270"/>
    <w:rsid w:val="00D401E2"/>
    <w:rsid w:val="00D40264"/>
    <w:rsid w:val="00D404DE"/>
    <w:rsid w:val="00D414EA"/>
    <w:rsid w:val="00D4187F"/>
    <w:rsid w:val="00D425E8"/>
    <w:rsid w:val="00D428C7"/>
    <w:rsid w:val="00D431C0"/>
    <w:rsid w:val="00D43890"/>
    <w:rsid w:val="00D43F60"/>
    <w:rsid w:val="00D4502C"/>
    <w:rsid w:val="00D4570C"/>
    <w:rsid w:val="00D45D36"/>
    <w:rsid w:val="00D46275"/>
    <w:rsid w:val="00D46286"/>
    <w:rsid w:val="00D46EEF"/>
    <w:rsid w:val="00D47472"/>
    <w:rsid w:val="00D47750"/>
    <w:rsid w:val="00D47C3A"/>
    <w:rsid w:val="00D51751"/>
    <w:rsid w:val="00D524A0"/>
    <w:rsid w:val="00D543C1"/>
    <w:rsid w:val="00D54B3A"/>
    <w:rsid w:val="00D551CA"/>
    <w:rsid w:val="00D557CE"/>
    <w:rsid w:val="00D558DE"/>
    <w:rsid w:val="00D55CCB"/>
    <w:rsid w:val="00D56012"/>
    <w:rsid w:val="00D6040F"/>
    <w:rsid w:val="00D60430"/>
    <w:rsid w:val="00D60B48"/>
    <w:rsid w:val="00D60B9F"/>
    <w:rsid w:val="00D61032"/>
    <w:rsid w:val="00D61887"/>
    <w:rsid w:val="00D62650"/>
    <w:rsid w:val="00D63C91"/>
    <w:rsid w:val="00D64CF2"/>
    <w:rsid w:val="00D651D9"/>
    <w:rsid w:val="00D66DD4"/>
    <w:rsid w:val="00D67F2D"/>
    <w:rsid w:val="00D707A0"/>
    <w:rsid w:val="00D71585"/>
    <w:rsid w:val="00D72FFD"/>
    <w:rsid w:val="00D732AB"/>
    <w:rsid w:val="00D73F7F"/>
    <w:rsid w:val="00D73F8B"/>
    <w:rsid w:val="00D7460D"/>
    <w:rsid w:val="00D74863"/>
    <w:rsid w:val="00D74D6D"/>
    <w:rsid w:val="00D7563F"/>
    <w:rsid w:val="00D7581E"/>
    <w:rsid w:val="00D7791F"/>
    <w:rsid w:val="00D77CA7"/>
    <w:rsid w:val="00D77D4D"/>
    <w:rsid w:val="00D802BB"/>
    <w:rsid w:val="00D8044B"/>
    <w:rsid w:val="00D80BDA"/>
    <w:rsid w:val="00D80E25"/>
    <w:rsid w:val="00D811BA"/>
    <w:rsid w:val="00D81A97"/>
    <w:rsid w:val="00D82E85"/>
    <w:rsid w:val="00D82F80"/>
    <w:rsid w:val="00D8328C"/>
    <w:rsid w:val="00D855E7"/>
    <w:rsid w:val="00D86051"/>
    <w:rsid w:val="00D86376"/>
    <w:rsid w:val="00D86CAA"/>
    <w:rsid w:val="00D86D6C"/>
    <w:rsid w:val="00D90261"/>
    <w:rsid w:val="00D90350"/>
    <w:rsid w:val="00D90679"/>
    <w:rsid w:val="00D914D9"/>
    <w:rsid w:val="00D91AEC"/>
    <w:rsid w:val="00D91C56"/>
    <w:rsid w:val="00D93616"/>
    <w:rsid w:val="00D93858"/>
    <w:rsid w:val="00D93997"/>
    <w:rsid w:val="00D94A7C"/>
    <w:rsid w:val="00D956E1"/>
    <w:rsid w:val="00D95938"/>
    <w:rsid w:val="00D95B22"/>
    <w:rsid w:val="00D95E2E"/>
    <w:rsid w:val="00D972C0"/>
    <w:rsid w:val="00D97A42"/>
    <w:rsid w:val="00D97E82"/>
    <w:rsid w:val="00DA15A5"/>
    <w:rsid w:val="00DA18BC"/>
    <w:rsid w:val="00DA1F68"/>
    <w:rsid w:val="00DA2E7F"/>
    <w:rsid w:val="00DA39B5"/>
    <w:rsid w:val="00DA41D5"/>
    <w:rsid w:val="00DA4E6F"/>
    <w:rsid w:val="00DA4F9D"/>
    <w:rsid w:val="00DA53C6"/>
    <w:rsid w:val="00DA5420"/>
    <w:rsid w:val="00DA5DF5"/>
    <w:rsid w:val="00DA7136"/>
    <w:rsid w:val="00DB0340"/>
    <w:rsid w:val="00DB0EE2"/>
    <w:rsid w:val="00DB1036"/>
    <w:rsid w:val="00DB15CA"/>
    <w:rsid w:val="00DB222E"/>
    <w:rsid w:val="00DB224C"/>
    <w:rsid w:val="00DB259E"/>
    <w:rsid w:val="00DB2A65"/>
    <w:rsid w:val="00DB2EDF"/>
    <w:rsid w:val="00DB4F67"/>
    <w:rsid w:val="00DB56FC"/>
    <w:rsid w:val="00DB57D0"/>
    <w:rsid w:val="00DB5B0C"/>
    <w:rsid w:val="00DB5EFB"/>
    <w:rsid w:val="00DB5F8E"/>
    <w:rsid w:val="00DB608E"/>
    <w:rsid w:val="00DB65A2"/>
    <w:rsid w:val="00DB65DE"/>
    <w:rsid w:val="00DB7753"/>
    <w:rsid w:val="00DB77ED"/>
    <w:rsid w:val="00DB78F8"/>
    <w:rsid w:val="00DB7D42"/>
    <w:rsid w:val="00DB7E23"/>
    <w:rsid w:val="00DC08F4"/>
    <w:rsid w:val="00DC11C7"/>
    <w:rsid w:val="00DC1524"/>
    <w:rsid w:val="00DC1CC5"/>
    <w:rsid w:val="00DC2379"/>
    <w:rsid w:val="00DC28F4"/>
    <w:rsid w:val="00DC551E"/>
    <w:rsid w:val="00DC612C"/>
    <w:rsid w:val="00DC7CFD"/>
    <w:rsid w:val="00DD029D"/>
    <w:rsid w:val="00DD0800"/>
    <w:rsid w:val="00DD0A33"/>
    <w:rsid w:val="00DD0F92"/>
    <w:rsid w:val="00DD26CC"/>
    <w:rsid w:val="00DD332E"/>
    <w:rsid w:val="00DD38E0"/>
    <w:rsid w:val="00DD3931"/>
    <w:rsid w:val="00DD5832"/>
    <w:rsid w:val="00DD639C"/>
    <w:rsid w:val="00DD67AA"/>
    <w:rsid w:val="00DD77A2"/>
    <w:rsid w:val="00DD7A27"/>
    <w:rsid w:val="00DE03C1"/>
    <w:rsid w:val="00DE0625"/>
    <w:rsid w:val="00DE0B1F"/>
    <w:rsid w:val="00DE0C3C"/>
    <w:rsid w:val="00DE11D5"/>
    <w:rsid w:val="00DE185D"/>
    <w:rsid w:val="00DE1EFD"/>
    <w:rsid w:val="00DE2C64"/>
    <w:rsid w:val="00DE2CFF"/>
    <w:rsid w:val="00DE2F9C"/>
    <w:rsid w:val="00DE5B15"/>
    <w:rsid w:val="00DE6125"/>
    <w:rsid w:val="00DE62A7"/>
    <w:rsid w:val="00DE6ECB"/>
    <w:rsid w:val="00DF0EA8"/>
    <w:rsid w:val="00DF23DE"/>
    <w:rsid w:val="00DF2A05"/>
    <w:rsid w:val="00DF3837"/>
    <w:rsid w:val="00DF3AC3"/>
    <w:rsid w:val="00DF414A"/>
    <w:rsid w:val="00DF4A25"/>
    <w:rsid w:val="00DF51A3"/>
    <w:rsid w:val="00DF5B43"/>
    <w:rsid w:val="00DF5C84"/>
    <w:rsid w:val="00DF6127"/>
    <w:rsid w:val="00DF65AF"/>
    <w:rsid w:val="00DF6711"/>
    <w:rsid w:val="00DF69A2"/>
    <w:rsid w:val="00DF6C48"/>
    <w:rsid w:val="00DF71D7"/>
    <w:rsid w:val="00DF73C9"/>
    <w:rsid w:val="00DF7760"/>
    <w:rsid w:val="00DF77D9"/>
    <w:rsid w:val="00DF7A8F"/>
    <w:rsid w:val="00DF7F86"/>
    <w:rsid w:val="00E001AA"/>
    <w:rsid w:val="00E005E9"/>
    <w:rsid w:val="00E012B6"/>
    <w:rsid w:val="00E01F46"/>
    <w:rsid w:val="00E02686"/>
    <w:rsid w:val="00E0352C"/>
    <w:rsid w:val="00E04333"/>
    <w:rsid w:val="00E0551B"/>
    <w:rsid w:val="00E057EF"/>
    <w:rsid w:val="00E05C8D"/>
    <w:rsid w:val="00E07625"/>
    <w:rsid w:val="00E07DC6"/>
    <w:rsid w:val="00E07F78"/>
    <w:rsid w:val="00E10F76"/>
    <w:rsid w:val="00E1127A"/>
    <w:rsid w:val="00E11C43"/>
    <w:rsid w:val="00E11FE5"/>
    <w:rsid w:val="00E12FAF"/>
    <w:rsid w:val="00E138F9"/>
    <w:rsid w:val="00E13B3C"/>
    <w:rsid w:val="00E1400D"/>
    <w:rsid w:val="00E14985"/>
    <w:rsid w:val="00E152A0"/>
    <w:rsid w:val="00E15731"/>
    <w:rsid w:val="00E16205"/>
    <w:rsid w:val="00E168B5"/>
    <w:rsid w:val="00E16A53"/>
    <w:rsid w:val="00E17A2E"/>
    <w:rsid w:val="00E202F8"/>
    <w:rsid w:val="00E22FD8"/>
    <w:rsid w:val="00E23CAA"/>
    <w:rsid w:val="00E240E9"/>
    <w:rsid w:val="00E2477E"/>
    <w:rsid w:val="00E24880"/>
    <w:rsid w:val="00E2515A"/>
    <w:rsid w:val="00E264AF"/>
    <w:rsid w:val="00E26B85"/>
    <w:rsid w:val="00E30B72"/>
    <w:rsid w:val="00E3103B"/>
    <w:rsid w:val="00E314D5"/>
    <w:rsid w:val="00E32939"/>
    <w:rsid w:val="00E32951"/>
    <w:rsid w:val="00E33F13"/>
    <w:rsid w:val="00E35663"/>
    <w:rsid w:val="00E35A95"/>
    <w:rsid w:val="00E35DE3"/>
    <w:rsid w:val="00E36897"/>
    <w:rsid w:val="00E37536"/>
    <w:rsid w:val="00E37DF6"/>
    <w:rsid w:val="00E408C2"/>
    <w:rsid w:val="00E426D8"/>
    <w:rsid w:val="00E42A45"/>
    <w:rsid w:val="00E42AAD"/>
    <w:rsid w:val="00E4355D"/>
    <w:rsid w:val="00E43A0E"/>
    <w:rsid w:val="00E4488D"/>
    <w:rsid w:val="00E4488E"/>
    <w:rsid w:val="00E45073"/>
    <w:rsid w:val="00E462A0"/>
    <w:rsid w:val="00E4684F"/>
    <w:rsid w:val="00E4717A"/>
    <w:rsid w:val="00E476E1"/>
    <w:rsid w:val="00E50573"/>
    <w:rsid w:val="00E51C6E"/>
    <w:rsid w:val="00E52285"/>
    <w:rsid w:val="00E52486"/>
    <w:rsid w:val="00E526F8"/>
    <w:rsid w:val="00E53160"/>
    <w:rsid w:val="00E53A3E"/>
    <w:rsid w:val="00E53CA2"/>
    <w:rsid w:val="00E54A9D"/>
    <w:rsid w:val="00E558DF"/>
    <w:rsid w:val="00E55C01"/>
    <w:rsid w:val="00E55D35"/>
    <w:rsid w:val="00E565EE"/>
    <w:rsid w:val="00E56654"/>
    <w:rsid w:val="00E57C78"/>
    <w:rsid w:val="00E6056C"/>
    <w:rsid w:val="00E61590"/>
    <w:rsid w:val="00E6232F"/>
    <w:rsid w:val="00E62622"/>
    <w:rsid w:val="00E627DD"/>
    <w:rsid w:val="00E62C92"/>
    <w:rsid w:val="00E64A3D"/>
    <w:rsid w:val="00E65FE4"/>
    <w:rsid w:val="00E674B3"/>
    <w:rsid w:val="00E675C0"/>
    <w:rsid w:val="00E6B27C"/>
    <w:rsid w:val="00E701C8"/>
    <w:rsid w:val="00E70B3A"/>
    <w:rsid w:val="00E721CD"/>
    <w:rsid w:val="00E72259"/>
    <w:rsid w:val="00E723EC"/>
    <w:rsid w:val="00E726DF"/>
    <w:rsid w:val="00E72E09"/>
    <w:rsid w:val="00E737A3"/>
    <w:rsid w:val="00E753D7"/>
    <w:rsid w:val="00E76074"/>
    <w:rsid w:val="00E76829"/>
    <w:rsid w:val="00E76C12"/>
    <w:rsid w:val="00E80B24"/>
    <w:rsid w:val="00E8121B"/>
    <w:rsid w:val="00E81435"/>
    <w:rsid w:val="00E816DF"/>
    <w:rsid w:val="00E81C67"/>
    <w:rsid w:val="00E81C6D"/>
    <w:rsid w:val="00E82085"/>
    <w:rsid w:val="00E8287A"/>
    <w:rsid w:val="00E833E6"/>
    <w:rsid w:val="00E833ED"/>
    <w:rsid w:val="00E845D4"/>
    <w:rsid w:val="00E84EA5"/>
    <w:rsid w:val="00E858D4"/>
    <w:rsid w:val="00E86F39"/>
    <w:rsid w:val="00E87596"/>
    <w:rsid w:val="00E875A5"/>
    <w:rsid w:val="00E8796E"/>
    <w:rsid w:val="00E9132A"/>
    <w:rsid w:val="00E91428"/>
    <w:rsid w:val="00E9210C"/>
    <w:rsid w:val="00E92471"/>
    <w:rsid w:val="00E9263E"/>
    <w:rsid w:val="00E9375E"/>
    <w:rsid w:val="00E93CD3"/>
    <w:rsid w:val="00E941AA"/>
    <w:rsid w:val="00E94ED0"/>
    <w:rsid w:val="00E953F5"/>
    <w:rsid w:val="00E96BD8"/>
    <w:rsid w:val="00E96BFD"/>
    <w:rsid w:val="00E979FB"/>
    <w:rsid w:val="00E97F45"/>
    <w:rsid w:val="00EA0373"/>
    <w:rsid w:val="00EA054E"/>
    <w:rsid w:val="00EA0B05"/>
    <w:rsid w:val="00EA0C86"/>
    <w:rsid w:val="00EA0EA6"/>
    <w:rsid w:val="00EA1C81"/>
    <w:rsid w:val="00EA2110"/>
    <w:rsid w:val="00EA4107"/>
    <w:rsid w:val="00EA5020"/>
    <w:rsid w:val="00EA537F"/>
    <w:rsid w:val="00EA5DE9"/>
    <w:rsid w:val="00EA60B8"/>
    <w:rsid w:val="00EA652E"/>
    <w:rsid w:val="00EA6C6B"/>
    <w:rsid w:val="00EA7576"/>
    <w:rsid w:val="00EA7833"/>
    <w:rsid w:val="00EA7993"/>
    <w:rsid w:val="00EA7A8D"/>
    <w:rsid w:val="00EB148D"/>
    <w:rsid w:val="00EB1C3F"/>
    <w:rsid w:val="00EB228F"/>
    <w:rsid w:val="00EB2837"/>
    <w:rsid w:val="00EB2A27"/>
    <w:rsid w:val="00EB383B"/>
    <w:rsid w:val="00EB54DE"/>
    <w:rsid w:val="00EB62F4"/>
    <w:rsid w:val="00EB6792"/>
    <w:rsid w:val="00EB6A56"/>
    <w:rsid w:val="00EB6DC6"/>
    <w:rsid w:val="00EB71DF"/>
    <w:rsid w:val="00EB7DAA"/>
    <w:rsid w:val="00EC06DF"/>
    <w:rsid w:val="00EC0742"/>
    <w:rsid w:val="00EC171D"/>
    <w:rsid w:val="00EC1DA7"/>
    <w:rsid w:val="00EC1DB9"/>
    <w:rsid w:val="00EC1DEB"/>
    <w:rsid w:val="00EC2A35"/>
    <w:rsid w:val="00EC2F34"/>
    <w:rsid w:val="00EC3FEE"/>
    <w:rsid w:val="00EC46B1"/>
    <w:rsid w:val="00EC69D1"/>
    <w:rsid w:val="00EC775A"/>
    <w:rsid w:val="00EC7962"/>
    <w:rsid w:val="00EC7A6F"/>
    <w:rsid w:val="00EC7C30"/>
    <w:rsid w:val="00EC7C65"/>
    <w:rsid w:val="00ED055C"/>
    <w:rsid w:val="00ED0B5C"/>
    <w:rsid w:val="00ED121D"/>
    <w:rsid w:val="00ED1482"/>
    <w:rsid w:val="00ED1AA1"/>
    <w:rsid w:val="00ED203E"/>
    <w:rsid w:val="00ED2C2D"/>
    <w:rsid w:val="00ED3848"/>
    <w:rsid w:val="00ED397E"/>
    <w:rsid w:val="00ED4C56"/>
    <w:rsid w:val="00ED6A1A"/>
    <w:rsid w:val="00ED6C85"/>
    <w:rsid w:val="00ED716C"/>
    <w:rsid w:val="00EE00D1"/>
    <w:rsid w:val="00EE1C6E"/>
    <w:rsid w:val="00EE1EAE"/>
    <w:rsid w:val="00EE25BE"/>
    <w:rsid w:val="00EE4D4B"/>
    <w:rsid w:val="00EE513A"/>
    <w:rsid w:val="00EE52CA"/>
    <w:rsid w:val="00EE5F6E"/>
    <w:rsid w:val="00EE5FF5"/>
    <w:rsid w:val="00EE74EF"/>
    <w:rsid w:val="00EE76E1"/>
    <w:rsid w:val="00EE773F"/>
    <w:rsid w:val="00EE7FB8"/>
    <w:rsid w:val="00EF065B"/>
    <w:rsid w:val="00EF11EC"/>
    <w:rsid w:val="00EF14AD"/>
    <w:rsid w:val="00EF2716"/>
    <w:rsid w:val="00EF2EC0"/>
    <w:rsid w:val="00EF3F27"/>
    <w:rsid w:val="00EF4345"/>
    <w:rsid w:val="00EF49AE"/>
    <w:rsid w:val="00EF49DD"/>
    <w:rsid w:val="00EF4F4A"/>
    <w:rsid w:val="00EF7058"/>
    <w:rsid w:val="00EF7CD9"/>
    <w:rsid w:val="00F002DE"/>
    <w:rsid w:val="00F0060D"/>
    <w:rsid w:val="00F009B1"/>
    <w:rsid w:val="00F011AA"/>
    <w:rsid w:val="00F01F32"/>
    <w:rsid w:val="00F0241A"/>
    <w:rsid w:val="00F033C6"/>
    <w:rsid w:val="00F03434"/>
    <w:rsid w:val="00F03F42"/>
    <w:rsid w:val="00F04C2D"/>
    <w:rsid w:val="00F05293"/>
    <w:rsid w:val="00F05C19"/>
    <w:rsid w:val="00F07088"/>
    <w:rsid w:val="00F07C10"/>
    <w:rsid w:val="00F10B88"/>
    <w:rsid w:val="00F10CE1"/>
    <w:rsid w:val="00F1261A"/>
    <w:rsid w:val="00F131E7"/>
    <w:rsid w:val="00F140CD"/>
    <w:rsid w:val="00F14B5F"/>
    <w:rsid w:val="00F14E4D"/>
    <w:rsid w:val="00F15A15"/>
    <w:rsid w:val="00F1620D"/>
    <w:rsid w:val="00F16662"/>
    <w:rsid w:val="00F17C26"/>
    <w:rsid w:val="00F17D93"/>
    <w:rsid w:val="00F20AD0"/>
    <w:rsid w:val="00F21344"/>
    <w:rsid w:val="00F21426"/>
    <w:rsid w:val="00F219B5"/>
    <w:rsid w:val="00F22466"/>
    <w:rsid w:val="00F22599"/>
    <w:rsid w:val="00F22678"/>
    <w:rsid w:val="00F233A9"/>
    <w:rsid w:val="00F23FF6"/>
    <w:rsid w:val="00F241E7"/>
    <w:rsid w:val="00F24514"/>
    <w:rsid w:val="00F249E2"/>
    <w:rsid w:val="00F250E2"/>
    <w:rsid w:val="00F25C87"/>
    <w:rsid w:val="00F263F2"/>
    <w:rsid w:val="00F27552"/>
    <w:rsid w:val="00F27E7E"/>
    <w:rsid w:val="00F302F7"/>
    <w:rsid w:val="00F3031D"/>
    <w:rsid w:val="00F307F5"/>
    <w:rsid w:val="00F30AF1"/>
    <w:rsid w:val="00F30EA3"/>
    <w:rsid w:val="00F31581"/>
    <w:rsid w:val="00F3178C"/>
    <w:rsid w:val="00F32016"/>
    <w:rsid w:val="00F320FC"/>
    <w:rsid w:val="00F324A3"/>
    <w:rsid w:val="00F32972"/>
    <w:rsid w:val="00F33716"/>
    <w:rsid w:val="00F33746"/>
    <w:rsid w:val="00F34419"/>
    <w:rsid w:val="00F351D8"/>
    <w:rsid w:val="00F353DE"/>
    <w:rsid w:val="00F35C73"/>
    <w:rsid w:val="00F3607F"/>
    <w:rsid w:val="00F374CA"/>
    <w:rsid w:val="00F40F9E"/>
    <w:rsid w:val="00F41534"/>
    <w:rsid w:val="00F42F5E"/>
    <w:rsid w:val="00F439AE"/>
    <w:rsid w:val="00F43C21"/>
    <w:rsid w:val="00F44EBC"/>
    <w:rsid w:val="00F45099"/>
    <w:rsid w:val="00F454DE"/>
    <w:rsid w:val="00F455C2"/>
    <w:rsid w:val="00F45627"/>
    <w:rsid w:val="00F45784"/>
    <w:rsid w:val="00F45A69"/>
    <w:rsid w:val="00F4665F"/>
    <w:rsid w:val="00F46A13"/>
    <w:rsid w:val="00F46DFB"/>
    <w:rsid w:val="00F46E9A"/>
    <w:rsid w:val="00F4736B"/>
    <w:rsid w:val="00F4777E"/>
    <w:rsid w:val="00F50CE2"/>
    <w:rsid w:val="00F519D7"/>
    <w:rsid w:val="00F521B1"/>
    <w:rsid w:val="00F52BB4"/>
    <w:rsid w:val="00F5350C"/>
    <w:rsid w:val="00F54396"/>
    <w:rsid w:val="00F549C0"/>
    <w:rsid w:val="00F55567"/>
    <w:rsid w:val="00F5565A"/>
    <w:rsid w:val="00F55CD9"/>
    <w:rsid w:val="00F5676A"/>
    <w:rsid w:val="00F569C1"/>
    <w:rsid w:val="00F5792C"/>
    <w:rsid w:val="00F60729"/>
    <w:rsid w:val="00F60AED"/>
    <w:rsid w:val="00F60E5A"/>
    <w:rsid w:val="00F61097"/>
    <w:rsid w:val="00F6230C"/>
    <w:rsid w:val="00F62352"/>
    <w:rsid w:val="00F63619"/>
    <w:rsid w:val="00F6438B"/>
    <w:rsid w:val="00F6459C"/>
    <w:rsid w:val="00F659C5"/>
    <w:rsid w:val="00F65A0E"/>
    <w:rsid w:val="00F66439"/>
    <w:rsid w:val="00F66D34"/>
    <w:rsid w:val="00F67450"/>
    <w:rsid w:val="00F679DD"/>
    <w:rsid w:val="00F70E9D"/>
    <w:rsid w:val="00F70FE3"/>
    <w:rsid w:val="00F72139"/>
    <w:rsid w:val="00F72A39"/>
    <w:rsid w:val="00F7319B"/>
    <w:rsid w:val="00F74069"/>
    <w:rsid w:val="00F7440C"/>
    <w:rsid w:val="00F7484B"/>
    <w:rsid w:val="00F74C5D"/>
    <w:rsid w:val="00F7506E"/>
    <w:rsid w:val="00F75732"/>
    <w:rsid w:val="00F7609D"/>
    <w:rsid w:val="00F77705"/>
    <w:rsid w:val="00F77733"/>
    <w:rsid w:val="00F800DF"/>
    <w:rsid w:val="00F8037A"/>
    <w:rsid w:val="00F806AE"/>
    <w:rsid w:val="00F80CC1"/>
    <w:rsid w:val="00F80DB3"/>
    <w:rsid w:val="00F818B6"/>
    <w:rsid w:val="00F81F0E"/>
    <w:rsid w:val="00F826B4"/>
    <w:rsid w:val="00F83038"/>
    <w:rsid w:val="00F83564"/>
    <w:rsid w:val="00F83A12"/>
    <w:rsid w:val="00F844CF"/>
    <w:rsid w:val="00F854EA"/>
    <w:rsid w:val="00F85A9B"/>
    <w:rsid w:val="00F86369"/>
    <w:rsid w:val="00F86DC5"/>
    <w:rsid w:val="00F877B6"/>
    <w:rsid w:val="00F8787D"/>
    <w:rsid w:val="00F87D10"/>
    <w:rsid w:val="00F87D3E"/>
    <w:rsid w:val="00F900D9"/>
    <w:rsid w:val="00F9167B"/>
    <w:rsid w:val="00F919E4"/>
    <w:rsid w:val="00F92BD2"/>
    <w:rsid w:val="00F932AB"/>
    <w:rsid w:val="00F942FD"/>
    <w:rsid w:val="00F94D84"/>
    <w:rsid w:val="00F954E6"/>
    <w:rsid w:val="00F96BA9"/>
    <w:rsid w:val="00F97C3C"/>
    <w:rsid w:val="00FA0099"/>
    <w:rsid w:val="00FA064B"/>
    <w:rsid w:val="00FA13FD"/>
    <w:rsid w:val="00FA18AA"/>
    <w:rsid w:val="00FA191E"/>
    <w:rsid w:val="00FA296A"/>
    <w:rsid w:val="00FA2E51"/>
    <w:rsid w:val="00FA3170"/>
    <w:rsid w:val="00FA3253"/>
    <w:rsid w:val="00FA5165"/>
    <w:rsid w:val="00FA5586"/>
    <w:rsid w:val="00FA5830"/>
    <w:rsid w:val="00FA6380"/>
    <w:rsid w:val="00FA6913"/>
    <w:rsid w:val="00FA753A"/>
    <w:rsid w:val="00FA76DB"/>
    <w:rsid w:val="00FA7DFC"/>
    <w:rsid w:val="00FB0C2F"/>
    <w:rsid w:val="00FB0C9E"/>
    <w:rsid w:val="00FB0CF9"/>
    <w:rsid w:val="00FB0F68"/>
    <w:rsid w:val="00FB1359"/>
    <w:rsid w:val="00FB14DE"/>
    <w:rsid w:val="00FB1CAD"/>
    <w:rsid w:val="00FB2629"/>
    <w:rsid w:val="00FB27BC"/>
    <w:rsid w:val="00FB292B"/>
    <w:rsid w:val="00FB2A52"/>
    <w:rsid w:val="00FB31C3"/>
    <w:rsid w:val="00FB3BFD"/>
    <w:rsid w:val="00FB43A3"/>
    <w:rsid w:val="00FB4852"/>
    <w:rsid w:val="00FB4A42"/>
    <w:rsid w:val="00FB54A5"/>
    <w:rsid w:val="00FB62B5"/>
    <w:rsid w:val="00FC0C07"/>
    <w:rsid w:val="00FC15C1"/>
    <w:rsid w:val="00FC1FBF"/>
    <w:rsid w:val="00FC29F2"/>
    <w:rsid w:val="00FC2C07"/>
    <w:rsid w:val="00FC2C33"/>
    <w:rsid w:val="00FC2D51"/>
    <w:rsid w:val="00FC362C"/>
    <w:rsid w:val="00FC3C17"/>
    <w:rsid w:val="00FC4971"/>
    <w:rsid w:val="00FC4AF8"/>
    <w:rsid w:val="00FC5147"/>
    <w:rsid w:val="00FC5599"/>
    <w:rsid w:val="00FC5634"/>
    <w:rsid w:val="00FC566F"/>
    <w:rsid w:val="00FC57EA"/>
    <w:rsid w:val="00FC5D42"/>
    <w:rsid w:val="00FC5F6F"/>
    <w:rsid w:val="00FC63F2"/>
    <w:rsid w:val="00FC6A3E"/>
    <w:rsid w:val="00FC6E9D"/>
    <w:rsid w:val="00FC7197"/>
    <w:rsid w:val="00FC73F2"/>
    <w:rsid w:val="00FC7CFC"/>
    <w:rsid w:val="00FD1914"/>
    <w:rsid w:val="00FD20AF"/>
    <w:rsid w:val="00FD214D"/>
    <w:rsid w:val="00FD221F"/>
    <w:rsid w:val="00FD2989"/>
    <w:rsid w:val="00FD3B36"/>
    <w:rsid w:val="00FD3FF1"/>
    <w:rsid w:val="00FD4C00"/>
    <w:rsid w:val="00FD63FE"/>
    <w:rsid w:val="00FD661C"/>
    <w:rsid w:val="00FD6BDB"/>
    <w:rsid w:val="00FD6E16"/>
    <w:rsid w:val="00FE09E5"/>
    <w:rsid w:val="00FE0CB4"/>
    <w:rsid w:val="00FE0E66"/>
    <w:rsid w:val="00FE199D"/>
    <w:rsid w:val="00FE2DD0"/>
    <w:rsid w:val="00FE31D3"/>
    <w:rsid w:val="00FE3ED4"/>
    <w:rsid w:val="00FE4381"/>
    <w:rsid w:val="00FE50C3"/>
    <w:rsid w:val="00FE60F5"/>
    <w:rsid w:val="00FE7117"/>
    <w:rsid w:val="00FE7F0E"/>
    <w:rsid w:val="00FE7FF0"/>
    <w:rsid w:val="00FF0685"/>
    <w:rsid w:val="00FF1359"/>
    <w:rsid w:val="00FF1D52"/>
    <w:rsid w:val="00FF1DBA"/>
    <w:rsid w:val="00FF23CB"/>
    <w:rsid w:val="00FF24A4"/>
    <w:rsid w:val="00FF2691"/>
    <w:rsid w:val="00FF2BFB"/>
    <w:rsid w:val="00FF3349"/>
    <w:rsid w:val="00FF3359"/>
    <w:rsid w:val="00FF4932"/>
    <w:rsid w:val="00FF4965"/>
    <w:rsid w:val="00FF4976"/>
    <w:rsid w:val="00FF58E0"/>
    <w:rsid w:val="00FF6100"/>
    <w:rsid w:val="00FF6552"/>
    <w:rsid w:val="00FF729E"/>
    <w:rsid w:val="00FF7497"/>
    <w:rsid w:val="00FF78E9"/>
    <w:rsid w:val="011F55AF"/>
    <w:rsid w:val="01256D1D"/>
    <w:rsid w:val="014FFFC9"/>
    <w:rsid w:val="01756560"/>
    <w:rsid w:val="02274450"/>
    <w:rsid w:val="0227AEB3"/>
    <w:rsid w:val="0248FECE"/>
    <w:rsid w:val="0255B82C"/>
    <w:rsid w:val="0266AED9"/>
    <w:rsid w:val="02C9FA74"/>
    <w:rsid w:val="02CD1668"/>
    <w:rsid w:val="02CD30A4"/>
    <w:rsid w:val="02EE213E"/>
    <w:rsid w:val="02F5D6B1"/>
    <w:rsid w:val="031423A0"/>
    <w:rsid w:val="033CA952"/>
    <w:rsid w:val="0363F2A3"/>
    <w:rsid w:val="036DF3A3"/>
    <w:rsid w:val="0372A238"/>
    <w:rsid w:val="03749D56"/>
    <w:rsid w:val="03C26197"/>
    <w:rsid w:val="03DE626E"/>
    <w:rsid w:val="04334248"/>
    <w:rsid w:val="0481DF0F"/>
    <w:rsid w:val="048665B6"/>
    <w:rsid w:val="04A5CF85"/>
    <w:rsid w:val="04A673A4"/>
    <w:rsid w:val="04DA9786"/>
    <w:rsid w:val="04DDBC26"/>
    <w:rsid w:val="0512CE26"/>
    <w:rsid w:val="05249D21"/>
    <w:rsid w:val="056EDC65"/>
    <w:rsid w:val="057C0171"/>
    <w:rsid w:val="059992A1"/>
    <w:rsid w:val="05C30D44"/>
    <w:rsid w:val="05D18594"/>
    <w:rsid w:val="05DC1AB0"/>
    <w:rsid w:val="064F82FD"/>
    <w:rsid w:val="064FCA66"/>
    <w:rsid w:val="06516A8D"/>
    <w:rsid w:val="067C537B"/>
    <w:rsid w:val="06963621"/>
    <w:rsid w:val="069AB3D2"/>
    <w:rsid w:val="06D5348D"/>
    <w:rsid w:val="06D5EC85"/>
    <w:rsid w:val="0710AE95"/>
    <w:rsid w:val="071D23A3"/>
    <w:rsid w:val="071ED958"/>
    <w:rsid w:val="073A3155"/>
    <w:rsid w:val="075B790E"/>
    <w:rsid w:val="07694D52"/>
    <w:rsid w:val="077463FD"/>
    <w:rsid w:val="07756ED6"/>
    <w:rsid w:val="078E380C"/>
    <w:rsid w:val="07B6A69F"/>
    <w:rsid w:val="07B93D50"/>
    <w:rsid w:val="07BCE863"/>
    <w:rsid w:val="07CDE028"/>
    <w:rsid w:val="07D7C321"/>
    <w:rsid w:val="07F55A4A"/>
    <w:rsid w:val="080524AB"/>
    <w:rsid w:val="0819BFB7"/>
    <w:rsid w:val="085208C4"/>
    <w:rsid w:val="08786254"/>
    <w:rsid w:val="08B4A8A4"/>
    <w:rsid w:val="08D2B307"/>
    <w:rsid w:val="08D2EF22"/>
    <w:rsid w:val="08E45E5B"/>
    <w:rsid w:val="091EE6AC"/>
    <w:rsid w:val="09476DAC"/>
    <w:rsid w:val="09557995"/>
    <w:rsid w:val="09582032"/>
    <w:rsid w:val="097DBAD2"/>
    <w:rsid w:val="098D3C8A"/>
    <w:rsid w:val="09AC885F"/>
    <w:rsid w:val="0A011E59"/>
    <w:rsid w:val="0A13147E"/>
    <w:rsid w:val="0A196AAA"/>
    <w:rsid w:val="0A3F1F61"/>
    <w:rsid w:val="0A4B5E14"/>
    <w:rsid w:val="0A5D241B"/>
    <w:rsid w:val="0A604249"/>
    <w:rsid w:val="0A614F47"/>
    <w:rsid w:val="0A6F8F7A"/>
    <w:rsid w:val="0AB30AFF"/>
    <w:rsid w:val="0AB81F34"/>
    <w:rsid w:val="0AD65F30"/>
    <w:rsid w:val="0ADF012B"/>
    <w:rsid w:val="0AF0891B"/>
    <w:rsid w:val="0B04A482"/>
    <w:rsid w:val="0B0E012C"/>
    <w:rsid w:val="0B29EC67"/>
    <w:rsid w:val="0B2FA85B"/>
    <w:rsid w:val="0B6B67F8"/>
    <w:rsid w:val="0B813B0F"/>
    <w:rsid w:val="0B81CC0C"/>
    <w:rsid w:val="0B968D49"/>
    <w:rsid w:val="0B9EEDBE"/>
    <w:rsid w:val="0BA64386"/>
    <w:rsid w:val="0BB98A68"/>
    <w:rsid w:val="0BDBF200"/>
    <w:rsid w:val="0BDEA558"/>
    <w:rsid w:val="0C0DA278"/>
    <w:rsid w:val="0C21D27C"/>
    <w:rsid w:val="0C372A50"/>
    <w:rsid w:val="0C42C927"/>
    <w:rsid w:val="0C9D9ACE"/>
    <w:rsid w:val="0CD1BDEB"/>
    <w:rsid w:val="0D073FF9"/>
    <w:rsid w:val="0D0984C7"/>
    <w:rsid w:val="0D0B9DC8"/>
    <w:rsid w:val="0D1F30AF"/>
    <w:rsid w:val="0D232C13"/>
    <w:rsid w:val="0D58A223"/>
    <w:rsid w:val="0D69D9BA"/>
    <w:rsid w:val="0DB9F93B"/>
    <w:rsid w:val="0DC1B65F"/>
    <w:rsid w:val="0DCCE5B2"/>
    <w:rsid w:val="0DEED4A2"/>
    <w:rsid w:val="0E056716"/>
    <w:rsid w:val="0E0AEEEC"/>
    <w:rsid w:val="0E0B1362"/>
    <w:rsid w:val="0E0E5A01"/>
    <w:rsid w:val="0E275F94"/>
    <w:rsid w:val="0E2B0B9F"/>
    <w:rsid w:val="0E491337"/>
    <w:rsid w:val="0E55699C"/>
    <w:rsid w:val="0E5BF2EB"/>
    <w:rsid w:val="0E71B153"/>
    <w:rsid w:val="0EC76A4C"/>
    <w:rsid w:val="0EE65683"/>
    <w:rsid w:val="0EFD6E19"/>
    <w:rsid w:val="0F23EA28"/>
    <w:rsid w:val="0F5EFDF7"/>
    <w:rsid w:val="0F735AFF"/>
    <w:rsid w:val="0FC82DDF"/>
    <w:rsid w:val="0FCBAB0D"/>
    <w:rsid w:val="10295872"/>
    <w:rsid w:val="10413FD1"/>
    <w:rsid w:val="1096D2AE"/>
    <w:rsid w:val="10B79B2D"/>
    <w:rsid w:val="10E5C16A"/>
    <w:rsid w:val="10FCA470"/>
    <w:rsid w:val="1103138F"/>
    <w:rsid w:val="110CE328"/>
    <w:rsid w:val="1113D57C"/>
    <w:rsid w:val="1133177C"/>
    <w:rsid w:val="1160738D"/>
    <w:rsid w:val="118DE761"/>
    <w:rsid w:val="11EDDD10"/>
    <w:rsid w:val="11EF8074"/>
    <w:rsid w:val="122549A0"/>
    <w:rsid w:val="1227595E"/>
    <w:rsid w:val="1250748B"/>
    <w:rsid w:val="129AB152"/>
    <w:rsid w:val="12AF823E"/>
    <w:rsid w:val="12B5FFC2"/>
    <w:rsid w:val="12B7FA31"/>
    <w:rsid w:val="12C530CD"/>
    <w:rsid w:val="12F11BBF"/>
    <w:rsid w:val="12F8552D"/>
    <w:rsid w:val="130217B4"/>
    <w:rsid w:val="13377CEF"/>
    <w:rsid w:val="13702800"/>
    <w:rsid w:val="1370B8FD"/>
    <w:rsid w:val="1371C3D1"/>
    <w:rsid w:val="137C1B32"/>
    <w:rsid w:val="13A0B111"/>
    <w:rsid w:val="13AD643A"/>
    <w:rsid w:val="13BF7223"/>
    <w:rsid w:val="13EFB2EA"/>
    <w:rsid w:val="142E140C"/>
    <w:rsid w:val="1453F1DE"/>
    <w:rsid w:val="146F97E3"/>
    <w:rsid w:val="1473E3B6"/>
    <w:rsid w:val="148F2D9C"/>
    <w:rsid w:val="14A142DB"/>
    <w:rsid w:val="14B79CF6"/>
    <w:rsid w:val="14D335D3"/>
    <w:rsid w:val="14F3B495"/>
    <w:rsid w:val="150C2F60"/>
    <w:rsid w:val="150E46FE"/>
    <w:rsid w:val="151C68EF"/>
    <w:rsid w:val="15290444"/>
    <w:rsid w:val="1532C07D"/>
    <w:rsid w:val="1537A7EF"/>
    <w:rsid w:val="157634E8"/>
    <w:rsid w:val="157DD4E8"/>
    <w:rsid w:val="1580F63F"/>
    <w:rsid w:val="1581E683"/>
    <w:rsid w:val="160137CF"/>
    <w:rsid w:val="163B0744"/>
    <w:rsid w:val="1650E9CE"/>
    <w:rsid w:val="16749710"/>
    <w:rsid w:val="1677D5E8"/>
    <w:rsid w:val="1684C634"/>
    <w:rsid w:val="16986E3F"/>
    <w:rsid w:val="169FAB2E"/>
    <w:rsid w:val="16A077C9"/>
    <w:rsid w:val="16AFEC38"/>
    <w:rsid w:val="16DF8F9E"/>
    <w:rsid w:val="16EA104B"/>
    <w:rsid w:val="1704B472"/>
    <w:rsid w:val="1734ACBC"/>
    <w:rsid w:val="17664023"/>
    <w:rsid w:val="17A257FA"/>
    <w:rsid w:val="17A738A5"/>
    <w:rsid w:val="18024318"/>
    <w:rsid w:val="1811A317"/>
    <w:rsid w:val="1811AFAE"/>
    <w:rsid w:val="183F7198"/>
    <w:rsid w:val="184D6AF2"/>
    <w:rsid w:val="189D74C9"/>
    <w:rsid w:val="18BA9FAE"/>
    <w:rsid w:val="18DDC593"/>
    <w:rsid w:val="18E105A6"/>
    <w:rsid w:val="18F41306"/>
    <w:rsid w:val="18F5DE4D"/>
    <w:rsid w:val="19058FEC"/>
    <w:rsid w:val="192B32BA"/>
    <w:rsid w:val="19503919"/>
    <w:rsid w:val="195818A7"/>
    <w:rsid w:val="19A44B56"/>
    <w:rsid w:val="19E0E492"/>
    <w:rsid w:val="19E2E807"/>
    <w:rsid w:val="1A2AD3AF"/>
    <w:rsid w:val="1A40EC6C"/>
    <w:rsid w:val="1A43FC0C"/>
    <w:rsid w:val="1A6905A3"/>
    <w:rsid w:val="1AB0D8C9"/>
    <w:rsid w:val="1AEE512F"/>
    <w:rsid w:val="1B0030C9"/>
    <w:rsid w:val="1B13E63E"/>
    <w:rsid w:val="1B2F7F65"/>
    <w:rsid w:val="1B35FE17"/>
    <w:rsid w:val="1B491A99"/>
    <w:rsid w:val="1B6ED4DC"/>
    <w:rsid w:val="1B81481E"/>
    <w:rsid w:val="1BAED6F9"/>
    <w:rsid w:val="1BDF49CE"/>
    <w:rsid w:val="1BF1D4AF"/>
    <w:rsid w:val="1C38B5AA"/>
    <w:rsid w:val="1C5BD878"/>
    <w:rsid w:val="1C5E26A8"/>
    <w:rsid w:val="1C5FB68F"/>
    <w:rsid w:val="1C7B0218"/>
    <w:rsid w:val="1CA88CE4"/>
    <w:rsid w:val="1CAB9DEA"/>
    <w:rsid w:val="1CB70A4C"/>
    <w:rsid w:val="1D1C3962"/>
    <w:rsid w:val="1D38D0EE"/>
    <w:rsid w:val="1D742B5A"/>
    <w:rsid w:val="1D954160"/>
    <w:rsid w:val="1DB02831"/>
    <w:rsid w:val="1DCDF940"/>
    <w:rsid w:val="1DD8D9B8"/>
    <w:rsid w:val="1DDDADFF"/>
    <w:rsid w:val="1E00DE9C"/>
    <w:rsid w:val="1E157E0A"/>
    <w:rsid w:val="1E1F486C"/>
    <w:rsid w:val="1E3B073A"/>
    <w:rsid w:val="1E467226"/>
    <w:rsid w:val="1E52D595"/>
    <w:rsid w:val="1E5798C9"/>
    <w:rsid w:val="1E5D3DFB"/>
    <w:rsid w:val="1E6C81E9"/>
    <w:rsid w:val="1E794271"/>
    <w:rsid w:val="1EBB99B5"/>
    <w:rsid w:val="1EBDE16A"/>
    <w:rsid w:val="1ED49FAE"/>
    <w:rsid w:val="1F1037E4"/>
    <w:rsid w:val="1F31EE96"/>
    <w:rsid w:val="1F41FB78"/>
    <w:rsid w:val="1F7DA9CA"/>
    <w:rsid w:val="1FB025F6"/>
    <w:rsid w:val="20046FCE"/>
    <w:rsid w:val="200E6618"/>
    <w:rsid w:val="202D1928"/>
    <w:rsid w:val="2042C810"/>
    <w:rsid w:val="206153B4"/>
    <w:rsid w:val="2083F707"/>
    <w:rsid w:val="2094085D"/>
    <w:rsid w:val="20998C7D"/>
    <w:rsid w:val="209DF1C7"/>
    <w:rsid w:val="20E9827B"/>
    <w:rsid w:val="20F682F0"/>
    <w:rsid w:val="2129FEB3"/>
    <w:rsid w:val="214DA694"/>
    <w:rsid w:val="21578BFC"/>
    <w:rsid w:val="217E574E"/>
    <w:rsid w:val="21887B50"/>
    <w:rsid w:val="21A8D088"/>
    <w:rsid w:val="21C975B9"/>
    <w:rsid w:val="21F4B7E3"/>
    <w:rsid w:val="21FF6DD4"/>
    <w:rsid w:val="220422B5"/>
    <w:rsid w:val="2238B98F"/>
    <w:rsid w:val="22417E85"/>
    <w:rsid w:val="22934C59"/>
    <w:rsid w:val="22A47151"/>
    <w:rsid w:val="22A976D7"/>
    <w:rsid w:val="22BF7398"/>
    <w:rsid w:val="23343F10"/>
    <w:rsid w:val="233C58F9"/>
    <w:rsid w:val="236266C4"/>
    <w:rsid w:val="2364FB38"/>
    <w:rsid w:val="23685FCF"/>
    <w:rsid w:val="23D620D8"/>
    <w:rsid w:val="23D9A31F"/>
    <w:rsid w:val="240EDC04"/>
    <w:rsid w:val="24120520"/>
    <w:rsid w:val="2425E1F0"/>
    <w:rsid w:val="242FA270"/>
    <w:rsid w:val="2437C1CC"/>
    <w:rsid w:val="24395146"/>
    <w:rsid w:val="2446A9FA"/>
    <w:rsid w:val="244AA68E"/>
    <w:rsid w:val="249C2A9F"/>
    <w:rsid w:val="24A7A3B7"/>
    <w:rsid w:val="24A9063C"/>
    <w:rsid w:val="24C5AABE"/>
    <w:rsid w:val="24D97B4D"/>
    <w:rsid w:val="24FE6CAF"/>
    <w:rsid w:val="25283A70"/>
    <w:rsid w:val="25626495"/>
    <w:rsid w:val="25751DEA"/>
    <w:rsid w:val="257D7C6C"/>
    <w:rsid w:val="25978537"/>
    <w:rsid w:val="262F339F"/>
    <w:rsid w:val="26594435"/>
    <w:rsid w:val="26674EA9"/>
    <w:rsid w:val="266A64C4"/>
    <w:rsid w:val="26728420"/>
    <w:rsid w:val="268D2B0A"/>
    <w:rsid w:val="2699A79D"/>
    <w:rsid w:val="26D35AE3"/>
    <w:rsid w:val="270C2284"/>
    <w:rsid w:val="2734AAC4"/>
    <w:rsid w:val="2734C141"/>
    <w:rsid w:val="27458A72"/>
    <w:rsid w:val="275E7750"/>
    <w:rsid w:val="2783503C"/>
    <w:rsid w:val="27A1256D"/>
    <w:rsid w:val="27A4D227"/>
    <w:rsid w:val="27BEF010"/>
    <w:rsid w:val="27D76301"/>
    <w:rsid w:val="27E8FFA6"/>
    <w:rsid w:val="28111EEB"/>
    <w:rsid w:val="281EB3FC"/>
    <w:rsid w:val="282C5417"/>
    <w:rsid w:val="2837DCAF"/>
    <w:rsid w:val="288CE8F8"/>
    <w:rsid w:val="288D5A01"/>
    <w:rsid w:val="28BE1DCA"/>
    <w:rsid w:val="28E8DDBE"/>
    <w:rsid w:val="28F20A92"/>
    <w:rsid w:val="28FFCE6D"/>
    <w:rsid w:val="29113A48"/>
    <w:rsid w:val="29594943"/>
    <w:rsid w:val="29725FC5"/>
    <w:rsid w:val="29953A73"/>
    <w:rsid w:val="29A38E85"/>
    <w:rsid w:val="29BDFAA6"/>
    <w:rsid w:val="2A1FD3DC"/>
    <w:rsid w:val="2A698257"/>
    <w:rsid w:val="2A9B4C10"/>
    <w:rsid w:val="2AA45B11"/>
    <w:rsid w:val="2AAEB8ED"/>
    <w:rsid w:val="2AAFC55B"/>
    <w:rsid w:val="2AD46579"/>
    <w:rsid w:val="2AFDFE64"/>
    <w:rsid w:val="2B0EA586"/>
    <w:rsid w:val="2B0F89A3"/>
    <w:rsid w:val="2B116C6D"/>
    <w:rsid w:val="2B2A7CF9"/>
    <w:rsid w:val="2B3222E6"/>
    <w:rsid w:val="2B43A94F"/>
    <w:rsid w:val="2B908F1D"/>
    <w:rsid w:val="2BB66BC3"/>
    <w:rsid w:val="2BBFCC92"/>
    <w:rsid w:val="2C1842B7"/>
    <w:rsid w:val="2C3A0ACF"/>
    <w:rsid w:val="2C3F9658"/>
    <w:rsid w:val="2C786F7E"/>
    <w:rsid w:val="2C7BCE7F"/>
    <w:rsid w:val="2C8C9A3E"/>
    <w:rsid w:val="2CC61B82"/>
    <w:rsid w:val="2CEF6913"/>
    <w:rsid w:val="2D46F61F"/>
    <w:rsid w:val="2D797E07"/>
    <w:rsid w:val="2D96A29B"/>
    <w:rsid w:val="2DA619C2"/>
    <w:rsid w:val="2DBA5D8F"/>
    <w:rsid w:val="2DCA230A"/>
    <w:rsid w:val="2DF86E7F"/>
    <w:rsid w:val="2E0AB00D"/>
    <w:rsid w:val="2E569768"/>
    <w:rsid w:val="2E5E0A71"/>
    <w:rsid w:val="2E691B77"/>
    <w:rsid w:val="2E8897BA"/>
    <w:rsid w:val="2ECD2F10"/>
    <w:rsid w:val="2F23D3A3"/>
    <w:rsid w:val="2F4786C1"/>
    <w:rsid w:val="2F510D5E"/>
    <w:rsid w:val="2F8E71D1"/>
    <w:rsid w:val="2F9547A2"/>
    <w:rsid w:val="2FBD37FD"/>
    <w:rsid w:val="300B07C8"/>
    <w:rsid w:val="3021A685"/>
    <w:rsid w:val="3050D333"/>
    <w:rsid w:val="3056AEE9"/>
    <w:rsid w:val="307FE21B"/>
    <w:rsid w:val="30860939"/>
    <w:rsid w:val="30BC41D9"/>
    <w:rsid w:val="30F59DA5"/>
    <w:rsid w:val="3168D23C"/>
    <w:rsid w:val="31C206D3"/>
    <w:rsid w:val="31CA3044"/>
    <w:rsid w:val="31D6BAEE"/>
    <w:rsid w:val="31DAB5AB"/>
    <w:rsid w:val="31EB8295"/>
    <w:rsid w:val="323FC739"/>
    <w:rsid w:val="3248133D"/>
    <w:rsid w:val="324EE62D"/>
    <w:rsid w:val="32A6CD88"/>
    <w:rsid w:val="32CDE504"/>
    <w:rsid w:val="32D7B8C8"/>
    <w:rsid w:val="32E337CA"/>
    <w:rsid w:val="32E3D814"/>
    <w:rsid w:val="32F82B64"/>
    <w:rsid w:val="32FE9EA0"/>
    <w:rsid w:val="3315E64D"/>
    <w:rsid w:val="33270996"/>
    <w:rsid w:val="3358D86D"/>
    <w:rsid w:val="338BB3AC"/>
    <w:rsid w:val="339FBD89"/>
    <w:rsid w:val="342BBA47"/>
    <w:rsid w:val="343C59F1"/>
    <w:rsid w:val="347E248E"/>
    <w:rsid w:val="34879F41"/>
    <w:rsid w:val="3561B361"/>
    <w:rsid w:val="356B3AB3"/>
    <w:rsid w:val="3596677B"/>
    <w:rsid w:val="35A6190D"/>
    <w:rsid w:val="35B0CEE0"/>
    <w:rsid w:val="35B47847"/>
    <w:rsid w:val="35BAF20D"/>
    <w:rsid w:val="35BFDD2E"/>
    <w:rsid w:val="35CE9A2A"/>
    <w:rsid w:val="35D7B0D7"/>
    <w:rsid w:val="35F806AD"/>
    <w:rsid w:val="3679B26A"/>
    <w:rsid w:val="3686C9F4"/>
    <w:rsid w:val="3694763C"/>
    <w:rsid w:val="36C3D5D3"/>
    <w:rsid w:val="36D05650"/>
    <w:rsid w:val="370C6ECC"/>
    <w:rsid w:val="37203FB2"/>
    <w:rsid w:val="3752F26F"/>
    <w:rsid w:val="376DA733"/>
    <w:rsid w:val="3774ED35"/>
    <w:rsid w:val="3783A862"/>
    <w:rsid w:val="3795F025"/>
    <w:rsid w:val="379AD6A1"/>
    <w:rsid w:val="37BA4198"/>
    <w:rsid w:val="37C414A3"/>
    <w:rsid w:val="37C85238"/>
    <w:rsid w:val="37DE5483"/>
    <w:rsid w:val="380DA336"/>
    <w:rsid w:val="3822CA23"/>
    <w:rsid w:val="384CF143"/>
    <w:rsid w:val="38640755"/>
    <w:rsid w:val="387993AA"/>
    <w:rsid w:val="3884AA1D"/>
    <w:rsid w:val="388EE168"/>
    <w:rsid w:val="38DB6DC6"/>
    <w:rsid w:val="38FA581C"/>
    <w:rsid w:val="3907323D"/>
    <w:rsid w:val="390A753C"/>
    <w:rsid w:val="39183B3E"/>
    <w:rsid w:val="391F199C"/>
    <w:rsid w:val="39299AB5"/>
    <w:rsid w:val="3951146D"/>
    <w:rsid w:val="396E2844"/>
    <w:rsid w:val="399280E1"/>
    <w:rsid w:val="3995E578"/>
    <w:rsid w:val="39ACBD99"/>
    <w:rsid w:val="39F6947A"/>
    <w:rsid w:val="3A18CB6D"/>
    <w:rsid w:val="3A4558A4"/>
    <w:rsid w:val="3A4588FE"/>
    <w:rsid w:val="3A798A30"/>
    <w:rsid w:val="3A80DEB1"/>
    <w:rsid w:val="3A821A0C"/>
    <w:rsid w:val="3A83305F"/>
    <w:rsid w:val="3AA7A5D5"/>
    <w:rsid w:val="3AB4AC5D"/>
    <w:rsid w:val="3AF68176"/>
    <w:rsid w:val="3B1D921F"/>
    <w:rsid w:val="3B3D39CC"/>
    <w:rsid w:val="3B52540C"/>
    <w:rsid w:val="3B56B4E9"/>
    <w:rsid w:val="3B5D8414"/>
    <w:rsid w:val="3B75E37A"/>
    <w:rsid w:val="3B995FDF"/>
    <w:rsid w:val="3B9BA817"/>
    <w:rsid w:val="3BB10455"/>
    <w:rsid w:val="3BB63B4F"/>
    <w:rsid w:val="3BC153DA"/>
    <w:rsid w:val="3BCC09AD"/>
    <w:rsid w:val="3BF466B2"/>
    <w:rsid w:val="3BFBF60C"/>
    <w:rsid w:val="3C2609C9"/>
    <w:rsid w:val="3C2ABB59"/>
    <w:rsid w:val="3C2B7ECD"/>
    <w:rsid w:val="3C42756B"/>
    <w:rsid w:val="3C57B98D"/>
    <w:rsid w:val="3C8A91CA"/>
    <w:rsid w:val="3CEB828D"/>
    <w:rsid w:val="3D1FA2B5"/>
    <w:rsid w:val="3D2F6EC4"/>
    <w:rsid w:val="3DAAD8BF"/>
    <w:rsid w:val="3DD7191E"/>
    <w:rsid w:val="3DDFB067"/>
    <w:rsid w:val="3E15ABC4"/>
    <w:rsid w:val="3E22218D"/>
    <w:rsid w:val="3E2959DE"/>
    <w:rsid w:val="3E597D85"/>
    <w:rsid w:val="3E9C7B3B"/>
    <w:rsid w:val="3EFF8E6E"/>
    <w:rsid w:val="3F117C92"/>
    <w:rsid w:val="3F1592E9"/>
    <w:rsid w:val="3F226D0A"/>
    <w:rsid w:val="3F3A1D24"/>
    <w:rsid w:val="3F4CFD3D"/>
    <w:rsid w:val="3FA0AACB"/>
    <w:rsid w:val="3FC6EA5D"/>
    <w:rsid w:val="3FCAC222"/>
    <w:rsid w:val="3FF3ECC4"/>
    <w:rsid w:val="3FF91A8E"/>
    <w:rsid w:val="400B0C94"/>
    <w:rsid w:val="400E91EE"/>
    <w:rsid w:val="401B1283"/>
    <w:rsid w:val="401D6A82"/>
    <w:rsid w:val="4085A1A3"/>
    <w:rsid w:val="4092E182"/>
    <w:rsid w:val="40BAAF64"/>
    <w:rsid w:val="40CF466C"/>
    <w:rsid w:val="40FAFC75"/>
    <w:rsid w:val="41551002"/>
    <w:rsid w:val="41661903"/>
    <w:rsid w:val="41901166"/>
    <w:rsid w:val="41D8F785"/>
    <w:rsid w:val="421E67AA"/>
    <w:rsid w:val="4251EE70"/>
    <w:rsid w:val="425889E5"/>
    <w:rsid w:val="428867F7"/>
    <w:rsid w:val="42F0FBB2"/>
    <w:rsid w:val="42FA4388"/>
    <w:rsid w:val="431384C5"/>
    <w:rsid w:val="4320E30B"/>
    <w:rsid w:val="433FEACF"/>
    <w:rsid w:val="434119BF"/>
    <w:rsid w:val="4395587D"/>
    <w:rsid w:val="43A77062"/>
    <w:rsid w:val="43DF743A"/>
    <w:rsid w:val="43F116BE"/>
    <w:rsid w:val="4406C0F4"/>
    <w:rsid w:val="440E4B02"/>
    <w:rsid w:val="444242B8"/>
    <w:rsid w:val="44A967EA"/>
    <w:rsid w:val="44C82936"/>
    <w:rsid w:val="450D698F"/>
    <w:rsid w:val="450FA64D"/>
    <w:rsid w:val="452334DF"/>
    <w:rsid w:val="452A51BD"/>
    <w:rsid w:val="453077C4"/>
    <w:rsid w:val="4549DD8A"/>
    <w:rsid w:val="454AC20B"/>
    <w:rsid w:val="454F7E43"/>
    <w:rsid w:val="4574EFC4"/>
    <w:rsid w:val="45E46C0D"/>
    <w:rsid w:val="45F28551"/>
    <w:rsid w:val="46163330"/>
    <w:rsid w:val="4628873C"/>
    <w:rsid w:val="463714B8"/>
    <w:rsid w:val="465A7C81"/>
    <w:rsid w:val="465ABE38"/>
    <w:rsid w:val="46A8922B"/>
    <w:rsid w:val="46AD32F1"/>
    <w:rsid w:val="46AF58E8"/>
    <w:rsid w:val="46BBEC8B"/>
    <w:rsid w:val="46C3B472"/>
    <w:rsid w:val="46D049AF"/>
    <w:rsid w:val="46D4AC6A"/>
    <w:rsid w:val="46E9403B"/>
    <w:rsid w:val="46EA4531"/>
    <w:rsid w:val="46F84ADE"/>
    <w:rsid w:val="4720E676"/>
    <w:rsid w:val="472259DB"/>
    <w:rsid w:val="472A2135"/>
    <w:rsid w:val="473E0806"/>
    <w:rsid w:val="474489F5"/>
    <w:rsid w:val="4746F972"/>
    <w:rsid w:val="47494A43"/>
    <w:rsid w:val="47650445"/>
    <w:rsid w:val="479B4998"/>
    <w:rsid w:val="47B05792"/>
    <w:rsid w:val="47B1F360"/>
    <w:rsid w:val="47FE7F1B"/>
    <w:rsid w:val="48389358"/>
    <w:rsid w:val="484822C1"/>
    <w:rsid w:val="484AF356"/>
    <w:rsid w:val="484C14F4"/>
    <w:rsid w:val="484EC0EE"/>
    <w:rsid w:val="4864974A"/>
    <w:rsid w:val="4866505F"/>
    <w:rsid w:val="489BE382"/>
    <w:rsid w:val="48B394D4"/>
    <w:rsid w:val="48D1A0D2"/>
    <w:rsid w:val="48DB25BC"/>
    <w:rsid w:val="4928C3CF"/>
    <w:rsid w:val="492CB963"/>
    <w:rsid w:val="495A6C28"/>
    <w:rsid w:val="496577E7"/>
    <w:rsid w:val="4992B6F4"/>
    <w:rsid w:val="4994D98C"/>
    <w:rsid w:val="499F8D4D"/>
    <w:rsid w:val="49B20C8C"/>
    <w:rsid w:val="49E2227D"/>
    <w:rsid w:val="49EE8660"/>
    <w:rsid w:val="49F1C562"/>
    <w:rsid w:val="49FFDE23"/>
    <w:rsid w:val="4A790D5F"/>
    <w:rsid w:val="4A9EBEBD"/>
    <w:rsid w:val="4ADBCFD0"/>
    <w:rsid w:val="4ADF3763"/>
    <w:rsid w:val="4AE2B25D"/>
    <w:rsid w:val="4AFB7EED"/>
    <w:rsid w:val="4B17B4F3"/>
    <w:rsid w:val="4B2400F2"/>
    <w:rsid w:val="4B2F8498"/>
    <w:rsid w:val="4B333A35"/>
    <w:rsid w:val="4B4B6673"/>
    <w:rsid w:val="4B5BD083"/>
    <w:rsid w:val="4B5C3927"/>
    <w:rsid w:val="4B799D21"/>
    <w:rsid w:val="4B8AEF5C"/>
    <w:rsid w:val="4BB9BAF5"/>
    <w:rsid w:val="4BCE51D7"/>
    <w:rsid w:val="4BF5AA27"/>
    <w:rsid w:val="4C15A03A"/>
    <w:rsid w:val="4C1F65D2"/>
    <w:rsid w:val="4C229855"/>
    <w:rsid w:val="4C2B1BD0"/>
    <w:rsid w:val="4C75F328"/>
    <w:rsid w:val="4CD359F3"/>
    <w:rsid w:val="4CD854C5"/>
    <w:rsid w:val="4D0D31DC"/>
    <w:rsid w:val="4D15750C"/>
    <w:rsid w:val="4D331E2F"/>
    <w:rsid w:val="4D96C326"/>
    <w:rsid w:val="4DCA1BFA"/>
    <w:rsid w:val="4DE4180A"/>
    <w:rsid w:val="4E126F6D"/>
    <w:rsid w:val="4E230FD5"/>
    <w:rsid w:val="4E2E2FFB"/>
    <w:rsid w:val="4E55DBEE"/>
    <w:rsid w:val="4E5CAEA1"/>
    <w:rsid w:val="4E817BDB"/>
    <w:rsid w:val="4EA572CE"/>
    <w:rsid w:val="4F178816"/>
    <w:rsid w:val="4F1F2548"/>
    <w:rsid w:val="4F2B6837"/>
    <w:rsid w:val="4F3612B6"/>
    <w:rsid w:val="4F40E301"/>
    <w:rsid w:val="4F728B98"/>
    <w:rsid w:val="4FA0708C"/>
    <w:rsid w:val="4FAF385C"/>
    <w:rsid w:val="4FF3277A"/>
    <w:rsid w:val="501032F0"/>
    <w:rsid w:val="5046498F"/>
    <w:rsid w:val="5049628B"/>
    <w:rsid w:val="509D8C4D"/>
    <w:rsid w:val="50C42CD7"/>
    <w:rsid w:val="50D06BE4"/>
    <w:rsid w:val="50D3ECCE"/>
    <w:rsid w:val="50F89D7D"/>
    <w:rsid w:val="5106DD04"/>
    <w:rsid w:val="510F0E58"/>
    <w:rsid w:val="51121C5E"/>
    <w:rsid w:val="51132085"/>
    <w:rsid w:val="51172D15"/>
    <w:rsid w:val="51606FDC"/>
    <w:rsid w:val="51749EBE"/>
    <w:rsid w:val="517B57F6"/>
    <w:rsid w:val="517ED71B"/>
    <w:rsid w:val="5186EFFC"/>
    <w:rsid w:val="51A3DBC1"/>
    <w:rsid w:val="51A40F50"/>
    <w:rsid w:val="51E6FBF3"/>
    <w:rsid w:val="520547D9"/>
    <w:rsid w:val="520E44EF"/>
    <w:rsid w:val="5218ED86"/>
    <w:rsid w:val="523BDE06"/>
    <w:rsid w:val="523E14A8"/>
    <w:rsid w:val="529536FA"/>
    <w:rsid w:val="52BC39B4"/>
    <w:rsid w:val="5343CD35"/>
    <w:rsid w:val="53859C46"/>
    <w:rsid w:val="538CF1DF"/>
    <w:rsid w:val="538D191D"/>
    <w:rsid w:val="53ADC7F4"/>
    <w:rsid w:val="53EC9AEE"/>
    <w:rsid w:val="543A2E69"/>
    <w:rsid w:val="5445F640"/>
    <w:rsid w:val="54462BDC"/>
    <w:rsid w:val="544862D5"/>
    <w:rsid w:val="5450AE87"/>
    <w:rsid w:val="548A6521"/>
    <w:rsid w:val="54906102"/>
    <w:rsid w:val="54A896A9"/>
    <w:rsid w:val="5506475F"/>
    <w:rsid w:val="554E14BD"/>
    <w:rsid w:val="5565F125"/>
    <w:rsid w:val="558AC091"/>
    <w:rsid w:val="558D2F30"/>
    <w:rsid w:val="559B7A07"/>
    <w:rsid w:val="559BD082"/>
    <w:rsid w:val="55E6C40C"/>
    <w:rsid w:val="55E75CC2"/>
    <w:rsid w:val="56236473"/>
    <w:rsid w:val="562425AB"/>
    <w:rsid w:val="563653BD"/>
    <w:rsid w:val="564181BE"/>
    <w:rsid w:val="565217CC"/>
    <w:rsid w:val="5661845C"/>
    <w:rsid w:val="5674955C"/>
    <w:rsid w:val="568FB32C"/>
    <w:rsid w:val="569FD2E0"/>
    <w:rsid w:val="56B97C0A"/>
    <w:rsid w:val="56C179D1"/>
    <w:rsid w:val="56C1D419"/>
    <w:rsid w:val="56CC5173"/>
    <w:rsid w:val="56D16A64"/>
    <w:rsid w:val="5700C5C6"/>
    <w:rsid w:val="571621C7"/>
    <w:rsid w:val="5729C0BE"/>
    <w:rsid w:val="572F7CCB"/>
    <w:rsid w:val="575C3E36"/>
    <w:rsid w:val="5781D948"/>
    <w:rsid w:val="579D535E"/>
    <w:rsid w:val="57AF4CD5"/>
    <w:rsid w:val="57DA9613"/>
    <w:rsid w:val="57E0068E"/>
    <w:rsid w:val="57E99D5B"/>
    <w:rsid w:val="57FA0063"/>
    <w:rsid w:val="580644DD"/>
    <w:rsid w:val="58064706"/>
    <w:rsid w:val="582F6713"/>
    <w:rsid w:val="583FBEFE"/>
    <w:rsid w:val="584C97D1"/>
    <w:rsid w:val="5879B3A9"/>
    <w:rsid w:val="58821CC0"/>
    <w:rsid w:val="58870FCA"/>
    <w:rsid w:val="58B79504"/>
    <w:rsid w:val="58D18B62"/>
    <w:rsid w:val="5919FF95"/>
    <w:rsid w:val="59297D8B"/>
    <w:rsid w:val="592D5E46"/>
    <w:rsid w:val="59488C5C"/>
    <w:rsid w:val="599D58AC"/>
    <w:rsid w:val="59B25BD2"/>
    <w:rsid w:val="59C686ED"/>
    <w:rsid w:val="59E706FC"/>
    <w:rsid w:val="5A03337F"/>
    <w:rsid w:val="5A04E793"/>
    <w:rsid w:val="5A0861E4"/>
    <w:rsid w:val="5A13CBF9"/>
    <w:rsid w:val="5A20EAB9"/>
    <w:rsid w:val="5A3F2840"/>
    <w:rsid w:val="5A42C001"/>
    <w:rsid w:val="5A76187C"/>
    <w:rsid w:val="5AA65A9B"/>
    <w:rsid w:val="5ACF185C"/>
    <w:rsid w:val="5ACFAABC"/>
    <w:rsid w:val="5B1C00DB"/>
    <w:rsid w:val="5B2CD623"/>
    <w:rsid w:val="5B2D5E7A"/>
    <w:rsid w:val="5B53632D"/>
    <w:rsid w:val="5B688541"/>
    <w:rsid w:val="5B86BDEC"/>
    <w:rsid w:val="5B908A95"/>
    <w:rsid w:val="5BB2873E"/>
    <w:rsid w:val="5C0F8257"/>
    <w:rsid w:val="5C2A0825"/>
    <w:rsid w:val="5C2B0144"/>
    <w:rsid w:val="5C422AFC"/>
    <w:rsid w:val="5C4406C6"/>
    <w:rsid w:val="5C5860FE"/>
    <w:rsid w:val="5C607255"/>
    <w:rsid w:val="5C7DA31F"/>
    <w:rsid w:val="5C7FB2F2"/>
    <w:rsid w:val="5CAE882C"/>
    <w:rsid w:val="5CB1E321"/>
    <w:rsid w:val="5CB8212E"/>
    <w:rsid w:val="5CF8488D"/>
    <w:rsid w:val="5CFD3265"/>
    <w:rsid w:val="5D1356B5"/>
    <w:rsid w:val="5D4CEA74"/>
    <w:rsid w:val="5D5AF7DA"/>
    <w:rsid w:val="5D70B7E2"/>
    <w:rsid w:val="5D8519FD"/>
    <w:rsid w:val="5DA0C78F"/>
    <w:rsid w:val="5DABA972"/>
    <w:rsid w:val="5DED8D04"/>
    <w:rsid w:val="5E8170ED"/>
    <w:rsid w:val="5E81D2D5"/>
    <w:rsid w:val="5ED7676E"/>
    <w:rsid w:val="5EE8F52D"/>
    <w:rsid w:val="5F0535BB"/>
    <w:rsid w:val="5F09EC63"/>
    <w:rsid w:val="5F1EB72C"/>
    <w:rsid w:val="5F20BDC5"/>
    <w:rsid w:val="5F573484"/>
    <w:rsid w:val="5F5F53E0"/>
    <w:rsid w:val="5F65EF33"/>
    <w:rsid w:val="5FB4A993"/>
    <w:rsid w:val="5FBD175D"/>
    <w:rsid w:val="5FCFADA1"/>
    <w:rsid w:val="5FD7B0F5"/>
    <w:rsid w:val="5FF3998E"/>
    <w:rsid w:val="5FFA3548"/>
    <w:rsid w:val="60090306"/>
    <w:rsid w:val="600FF501"/>
    <w:rsid w:val="60151EAE"/>
    <w:rsid w:val="6015488F"/>
    <w:rsid w:val="6031DE5B"/>
    <w:rsid w:val="61065242"/>
    <w:rsid w:val="61162C5E"/>
    <w:rsid w:val="61B02618"/>
    <w:rsid w:val="61B9F41F"/>
    <w:rsid w:val="61D7853F"/>
    <w:rsid w:val="61DD922A"/>
    <w:rsid w:val="61E67285"/>
    <w:rsid w:val="6253BEFA"/>
    <w:rsid w:val="625F4193"/>
    <w:rsid w:val="62747A07"/>
    <w:rsid w:val="6297D722"/>
    <w:rsid w:val="63019BB2"/>
    <w:rsid w:val="630DAE70"/>
    <w:rsid w:val="630FC60E"/>
    <w:rsid w:val="631CF621"/>
    <w:rsid w:val="6326F2AB"/>
    <w:rsid w:val="6358EAE2"/>
    <w:rsid w:val="6378C91C"/>
    <w:rsid w:val="63ABDB32"/>
    <w:rsid w:val="63BC971A"/>
    <w:rsid w:val="63DEBE4C"/>
    <w:rsid w:val="63ED2DC3"/>
    <w:rsid w:val="6419287E"/>
    <w:rsid w:val="6424D898"/>
    <w:rsid w:val="6440FE87"/>
    <w:rsid w:val="6471C1AD"/>
    <w:rsid w:val="64769C56"/>
    <w:rsid w:val="648266BB"/>
    <w:rsid w:val="649F9E25"/>
    <w:rsid w:val="64A0686E"/>
    <w:rsid w:val="64A36802"/>
    <w:rsid w:val="64A37713"/>
    <w:rsid w:val="64E063BF"/>
    <w:rsid w:val="64FEE700"/>
    <w:rsid w:val="65321006"/>
    <w:rsid w:val="657428AA"/>
    <w:rsid w:val="65B7431F"/>
    <w:rsid w:val="65BD0EDC"/>
    <w:rsid w:val="65CB34EA"/>
    <w:rsid w:val="65DD7773"/>
    <w:rsid w:val="66107479"/>
    <w:rsid w:val="661E0A89"/>
    <w:rsid w:val="6620F435"/>
    <w:rsid w:val="66273784"/>
    <w:rsid w:val="66443FAC"/>
    <w:rsid w:val="664CF8D4"/>
    <w:rsid w:val="6658C23D"/>
    <w:rsid w:val="666FC7BC"/>
    <w:rsid w:val="66754629"/>
    <w:rsid w:val="6692D187"/>
    <w:rsid w:val="66C858DC"/>
    <w:rsid w:val="66F2C962"/>
    <w:rsid w:val="66FCD92B"/>
    <w:rsid w:val="670FC773"/>
    <w:rsid w:val="671D93E1"/>
    <w:rsid w:val="672AFE7C"/>
    <w:rsid w:val="67351ECD"/>
    <w:rsid w:val="6741D8A9"/>
    <w:rsid w:val="674343B0"/>
    <w:rsid w:val="676714F3"/>
    <w:rsid w:val="67871F23"/>
    <w:rsid w:val="67B19E0E"/>
    <w:rsid w:val="681CBAE5"/>
    <w:rsid w:val="681CD7B0"/>
    <w:rsid w:val="682D49E8"/>
    <w:rsid w:val="684DC683"/>
    <w:rsid w:val="6891E4B1"/>
    <w:rsid w:val="68A8E412"/>
    <w:rsid w:val="68A9BAC0"/>
    <w:rsid w:val="68B5B26B"/>
    <w:rsid w:val="68E84C89"/>
    <w:rsid w:val="68EEE3E1"/>
    <w:rsid w:val="690EB880"/>
    <w:rsid w:val="690F79EB"/>
    <w:rsid w:val="696EAE92"/>
    <w:rsid w:val="6971F8E1"/>
    <w:rsid w:val="698CCA05"/>
    <w:rsid w:val="69A8C43D"/>
    <w:rsid w:val="69CC6BFF"/>
    <w:rsid w:val="69F5ACBA"/>
    <w:rsid w:val="6A18E1B5"/>
    <w:rsid w:val="6A1B3289"/>
    <w:rsid w:val="6A40ACD6"/>
    <w:rsid w:val="6A97BED0"/>
    <w:rsid w:val="6AA38F86"/>
    <w:rsid w:val="6AB33C4B"/>
    <w:rsid w:val="6AB7E439"/>
    <w:rsid w:val="6B15F612"/>
    <w:rsid w:val="6B17C94E"/>
    <w:rsid w:val="6B2A3D51"/>
    <w:rsid w:val="6B2ADDB1"/>
    <w:rsid w:val="6B6D5E84"/>
    <w:rsid w:val="6B730A8A"/>
    <w:rsid w:val="6BB836EE"/>
    <w:rsid w:val="6BD27DEC"/>
    <w:rsid w:val="6BD887CE"/>
    <w:rsid w:val="6BEB593B"/>
    <w:rsid w:val="6BFD91E5"/>
    <w:rsid w:val="6C02D472"/>
    <w:rsid w:val="6C03671A"/>
    <w:rsid w:val="6C093256"/>
    <w:rsid w:val="6C12C87F"/>
    <w:rsid w:val="6C15C49E"/>
    <w:rsid w:val="6C1AFC93"/>
    <w:rsid w:val="6C5FD6DC"/>
    <w:rsid w:val="6C74B436"/>
    <w:rsid w:val="6CA71C65"/>
    <w:rsid w:val="6CEEB98F"/>
    <w:rsid w:val="6D005499"/>
    <w:rsid w:val="6D218CF9"/>
    <w:rsid w:val="6D9E72FD"/>
    <w:rsid w:val="6DA54048"/>
    <w:rsid w:val="6DA68AE7"/>
    <w:rsid w:val="6DAFADD4"/>
    <w:rsid w:val="6DFE2BFB"/>
    <w:rsid w:val="6E4A5959"/>
    <w:rsid w:val="6E5BBD93"/>
    <w:rsid w:val="6E67F5DD"/>
    <w:rsid w:val="6E91CDED"/>
    <w:rsid w:val="6E957D1C"/>
    <w:rsid w:val="6ED32D60"/>
    <w:rsid w:val="6EEBC47D"/>
    <w:rsid w:val="6EFDB5E4"/>
    <w:rsid w:val="6F259343"/>
    <w:rsid w:val="6F3F40DB"/>
    <w:rsid w:val="6F7973B9"/>
    <w:rsid w:val="6F97E47F"/>
    <w:rsid w:val="6F98B126"/>
    <w:rsid w:val="6FA623F2"/>
    <w:rsid w:val="6FD2D608"/>
    <w:rsid w:val="6FFEC537"/>
    <w:rsid w:val="70487D66"/>
    <w:rsid w:val="7057FFC6"/>
    <w:rsid w:val="706B6217"/>
    <w:rsid w:val="7080C020"/>
    <w:rsid w:val="708D1111"/>
    <w:rsid w:val="708F5707"/>
    <w:rsid w:val="70A9842A"/>
    <w:rsid w:val="70AECE5E"/>
    <w:rsid w:val="70F49648"/>
    <w:rsid w:val="70FA5B0C"/>
    <w:rsid w:val="7125BDDD"/>
    <w:rsid w:val="713AE3A7"/>
    <w:rsid w:val="71633363"/>
    <w:rsid w:val="71879D32"/>
    <w:rsid w:val="71D3699A"/>
    <w:rsid w:val="71E8C33D"/>
    <w:rsid w:val="72059FD2"/>
    <w:rsid w:val="721DDD69"/>
    <w:rsid w:val="7237258E"/>
    <w:rsid w:val="727C55C9"/>
    <w:rsid w:val="728A5586"/>
    <w:rsid w:val="72D93EAF"/>
    <w:rsid w:val="72E75353"/>
    <w:rsid w:val="73390920"/>
    <w:rsid w:val="733D892F"/>
    <w:rsid w:val="73653105"/>
    <w:rsid w:val="738997CF"/>
    <w:rsid w:val="73E8D092"/>
    <w:rsid w:val="73F48C24"/>
    <w:rsid w:val="7404483D"/>
    <w:rsid w:val="7407185D"/>
    <w:rsid w:val="74272F77"/>
    <w:rsid w:val="744F2E50"/>
    <w:rsid w:val="7459D69C"/>
    <w:rsid w:val="747300A7"/>
    <w:rsid w:val="74964EA0"/>
    <w:rsid w:val="74A58337"/>
    <w:rsid w:val="74BFA2EB"/>
    <w:rsid w:val="74D50106"/>
    <w:rsid w:val="74DC1345"/>
    <w:rsid w:val="752F6B36"/>
    <w:rsid w:val="75362F4F"/>
    <w:rsid w:val="757D1345"/>
    <w:rsid w:val="75A73BDB"/>
    <w:rsid w:val="75B32154"/>
    <w:rsid w:val="75CC5385"/>
    <w:rsid w:val="75F90683"/>
    <w:rsid w:val="760025E7"/>
    <w:rsid w:val="761E0335"/>
    <w:rsid w:val="761F65B2"/>
    <w:rsid w:val="76D9E104"/>
    <w:rsid w:val="76DE05B1"/>
    <w:rsid w:val="76EBCCA3"/>
    <w:rsid w:val="77000E86"/>
    <w:rsid w:val="772EB5F3"/>
    <w:rsid w:val="773C9ED9"/>
    <w:rsid w:val="7785DD8B"/>
    <w:rsid w:val="77D5F866"/>
    <w:rsid w:val="77E055BF"/>
    <w:rsid w:val="77F72FEC"/>
    <w:rsid w:val="782BC603"/>
    <w:rsid w:val="78391836"/>
    <w:rsid w:val="7869D786"/>
    <w:rsid w:val="788F02D8"/>
    <w:rsid w:val="78903341"/>
    <w:rsid w:val="78935F99"/>
    <w:rsid w:val="78D9AF9C"/>
    <w:rsid w:val="792EB690"/>
    <w:rsid w:val="793C31AE"/>
    <w:rsid w:val="794ED5EC"/>
    <w:rsid w:val="795FBAA4"/>
    <w:rsid w:val="7983263C"/>
    <w:rsid w:val="7985F19C"/>
    <w:rsid w:val="79938019"/>
    <w:rsid w:val="799A3C13"/>
    <w:rsid w:val="79BCAB00"/>
    <w:rsid w:val="79D83D7E"/>
    <w:rsid w:val="79D8978D"/>
    <w:rsid w:val="79DED897"/>
    <w:rsid w:val="79DFBFDE"/>
    <w:rsid w:val="7A018116"/>
    <w:rsid w:val="7A612F3D"/>
    <w:rsid w:val="7A70A5F2"/>
    <w:rsid w:val="7ABFD1BB"/>
    <w:rsid w:val="7AE37854"/>
    <w:rsid w:val="7AFC7F30"/>
    <w:rsid w:val="7B049C2E"/>
    <w:rsid w:val="7B2F3091"/>
    <w:rsid w:val="7B7D1BA2"/>
    <w:rsid w:val="7B911BDA"/>
    <w:rsid w:val="7BD57CA3"/>
    <w:rsid w:val="7C06397E"/>
    <w:rsid w:val="7C087811"/>
    <w:rsid w:val="7C0F6041"/>
    <w:rsid w:val="7C571120"/>
    <w:rsid w:val="7C6EF40F"/>
    <w:rsid w:val="7C7482BA"/>
    <w:rsid w:val="7C83976F"/>
    <w:rsid w:val="7C8C4DA2"/>
    <w:rsid w:val="7C8CF952"/>
    <w:rsid w:val="7C9654F5"/>
    <w:rsid w:val="7C975B66"/>
    <w:rsid w:val="7C9933C6"/>
    <w:rsid w:val="7CA9F32C"/>
    <w:rsid w:val="7CBC5531"/>
    <w:rsid w:val="7CD2BEF0"/>
    <w:rsid w:val="7D01D9EB"/>
    <w:rsid w:val="7D1A7B2A"/>
    <w:rsid w:val="7D737F41"/>
    <w:rsid w:val="7D9D22C4"/>
    <w:rsid w:val="7DC4AA01"/>
    <w:rsid w:val="7DC82E5F"/>
    <w:rsid w:val="7DF422F0"/>
    <w:rsid w:val="7DFC1D6C"/>
    <w:rsid w:val="7E076B24"/>
    <w:rsid w:val="7E07BBA7"/>
    <w:rsid w:val="7E7D45CA"/>
    <w:rsid w:val="7EB07916"/>
    <w:rsid w:val="7EBB1878"/>
    <w:rsid w:val="7EBD232E"/>
    <w:rsid w:val="7ED9D08C"/>
    <w:rsid w:val="7EDDDF20"/>
    <w:rsid w:val="7EEEBC07"/>
    <w:rsid w:val="7F260493"/>
    <w:rsid w:val="7F2FCA7C"/>
    <w:rsid w:val="7F792B93"/>
    <w:rsid w:val="7FA6CB14"/>
    <w:rsid w:val="7FD2D7DF"/>
    <w:rsid w:val="7FE6BF9A"/>
    <w:rsid w:val="7FEEDB38"/>
    <w:rsid w:val="7FF21B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F119A0"/>
  <w15:docId w15:val="{E97050A9-27FA-4883-8ED6-5021B78A0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53C"/>
    <w:pPr>
      <w:spacing w:before="120" w:line="288" w:lineRule="auto"/>
    </w:pPr>
    <w:rPr>
      <w:rFonts w:ascii="Arial" w:hAnsi="Arial" w:cs="Arial"/>
      <w:color w:val="000000" w:themeColor="text1"/>
    </w:rPr>
  </w:style>
  <w:style w:type="paragraph" w:styleId="Heading1">
    <w:name w:val="heading 1"/>
    <w:basedOn w:val="Normal"/>
    <w:next w:val="Normal"/>
    <w:link w:val="Heading1Char"/>
    <w:uiPriority w:val="9"/>
    <w:qFormat/>
    <w:rsid w:val="0065103A"/>
    <w:pPr>
      <w:keepNext/>
      <w:keepLines/>
      <w:spacing w:before="480" w:after="0"/>
      <w:outlineLvl w:val="0"/>
    </w:pPr>
    <w:rPr>
      <w:rFonts w:eastAsiaTheme="majorEastAsia"/>
      <w:b/>
      <w:bCs/>
      <w:color w:val="122E51"/>
      <w:sz w:val="32"/>
      <w:szCs w:val="32"/>
    </w:rPr>
  </w:style>
  <w:style w:type="paragraph" w:styleId="Heading2">
    <w:name w:val="heading 2"/>
    <w:basedOn w:val="Heading1"/>
    <w:next w:val="Normal"/>
    <w:link w:val="Heading2Char"/>
    <w:uiPriority w:val="9"/>
    <w:unhideWhenUsed/>
    <w:qFormat/>
    <w:rsid w:val="00B10C17"/>
    <w:pPr>
      <w:outlineLvl w:val="1"/>
    </w:pPr>
  </w:style>
  <w:style w:type="paragraph" w:styleId="Heading3">
    <w:name w:val="heading 3"/>
    <w:basedOn w:val="Normal"/>
    <w:next w:val="Normal"/>
    <w:link w:val="Heading3Char"/>
    <w:uiPriority w:val="9"/>
    <w:unhideWhenUsed/>
    <w:qFormat/>
    <w:rsid w:val="0065103A"/>
    <w:pPr>
      <w:keepNext/>
      <w:keepLines/>
      <w:spacing w:before="200" w:after="0"/>
      <w:outlineLvl w:val="2"/>
    </w:pPr>
    <w:rPr>
      <w:rFonts w:eastAsiaTheme="majorEastAsia" w:cstheme="majorBidi"/>
      <w:b/>
      <w:bCs/>
      <w:color w:val="185394"/>
      <w:sz w:val="24"/>
      <w:szCs w:val="24"/>
    </w:rPr>
  </w:style>
  <w:style w:type="paragraph" w:styleId="Heading4">
    <w:name w:val="heading 4"/>
    <w:basedOn w:val="Normal"/>
    <w:next w:val="Normal"/>
    <w:link w:val="Heading4Char"/>
    <w:uiPriority w:val="9"/>
    <w:unhideWhenUsed/>
    <w:qFormat/>
    <w:rsid w:val="0065103A"/>
    <w:pPr>
      <w:keepNext/>
      <w:keepLines/>
      <w:spacing w:before="200" w:after="0"/>
      <w:outlineLvl w:val="3"/>
    </w:pPr>
    <w:rPr>
      <w:rFonts w:eastAsiaTheme="majorEastAsia"/>
      <w:color w:val="185394"/>
    </w:rPr>
  </w:style>
  <w:style w:type="paragraph" w:styleId="Heading5">
    <w:name w:val="heading 5"/>
    <w:basedOn w:val="Normal"/>
    <w:next w:val="Normal"/>
    <w:link w:val="Heading5Char"/>
    <w:uiPriority w:val="9"/>
    <w:unhideWhenUsed/>
    <w:qFormat/>
    <w:rsid w:val="0065103A"/>
    <w:pPr>
      <w:keepNext/>
      <w:keepLines/>
      <w:spacing w:before="200" w:after="0"/>
      <w:outlineLvl w:val="4"/>
    </w:pPr>
    <w:rPr>
      <w:rFonts w:eastAsiaTheme="majorEastAsia" w:cstheme="majorBidi"/>
      <w:color w:val="122E51"/>
    </w:rPr>
  </w:style>
  <w:style w:type="paragraph" w:styleId="Heading6">
    <w:name w:val="heading 6"/>
    <w:basedOn w:val="Normal"/>
    <w:next w:val="Normal"/>
    <w:link w:val="Heading6Char"/>
    <w:uiPriority w:val="9"/>
    <w:unhideWhenUsed/>
    <w:qFormat/>
    <w:rsid w:val="0065103A"/>
    <w:pPr>
      <w:keepNext/>
      <w:keepLines/>
      <w:spacing w:before="200" w:after="0"/>
      <w:outlineLvl w:val="5"/>
    </w:pPr>
    <w:rPr>
      <w:rFonts w:eastAsiaTheme="majorEastAsia" w:cstheme="majorBidi"/>
      <w:i/>
      <w:iCs/>
      <w:color w:val="122E51"/>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65103A"/>
    <w:rPr>
      <w:rFonts w:ascii="Arial" w:eastAsiaTheme="majorEastAsia" w:hAnsi="Arial" w:cs="Arial"/>
      <w:b/>
      <w:bCs/>
      <w:color w:val="122E51"/>
      <w:sz w:val="32"/>
      <w:szCs w:val="32"/>
    </w:rPr>
  </w:style>
  <w:style w:type="character" w:customStyle="1" w:styleId="Heading2Char">
    <w:name w:val="Heading 2 Char"/>
    <w:basedOn w:val="DefaultParagraphFont"/>
    <w:link w:val="Heading2"/>
    <w:uiPriority w:val="9"/>
    <w:rsid w:val="00B10C17"/>
    <w:rPr>
      <w:rFonts w:ascii="Arial" w:eastAsiaTheme="majorEastAsia" w:hAnsi="Arial" w:cs="Arial"/>
      <w:b/>
      <w:bCs/>
      <w:color w:val="122E51"/>
      <w:sz w:val="32"/>
      <w:szCs w:val="32"/>
    </w:rPr>
  </w:style>
  <w:style w:type="character" w:customStyle="1" w:styleId="Heading3Char">
    <w:name w:val="Heading 3 Char"/>
    <w:basedOn w:val="DefaultParagraphFont"/>
    <w:link w:val="Heading3"/>
    <w:uiPriority w:val="9"/>
    <w:rsid w:val="0065103A"/>
    <w:rPr>
      <w:rFonts w:ascii="Arial" w:eastAsiaTheme="majorEastAsia" w:hAnsi="Arial" w:cstheme="majorBidi"/>
      <w:b/>
      <w:bCs/>
      <w:color w:val="185394"/>
      <w:sz w:val="24"/>
      <w:szCs w:val="24"/>
    </w:rPr>
  </w:style>
  <w:style w:type="paragraph" w:styleId="Header">
    <w:name w:val="header"/>
    <w:basedOn w:val="Normal"/>
    <w:link w:val="HeaderChar"/>
    <w:uiPriority w:val="99"/>
    <w:unhideWhenUsed/>
    <w:rsid w:val="00E4488D"/>
    <w:pPr>
      <w:spacing w:line="240" w:lineRule="auto"/>
    </w:pPr>
    <w:rPr>
      <w:rFonts w:ascii="Arial Black" w:hAnsi="Arial Black"/>
      <w:b/>
      <w:bCs/>
      <w:color w:val="122E51"/>
      <w:sz w:val="36"/>
      <w:szCs w:val="36"/>
    </w:rPr>
  </w:style>
  <w:style w:type="character" w:customStyle="1" w:styleId="HeaderChar">
    <w:name w:val="Header Char"/>
    <w:basedOn w:val="DefaultParagraphFont"/>
    <w:link w:val="Header"/>
    <w:uiPriority w:val="99"/>
    <w:rsid w:val="00E4488D"/>
    <w:rPr>
      <w:rFonts w:ascii="Arial Black" w:hAnsi="Arial Black" w:cs="Arial"/>
      <w:b/>
      <w:bCs/>
      <w:color w:val="122E51"/>
      <w:sz w:val="36"/>
      <w:szCs w:val="36"/>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65103A"/>
    <w:rPr>
      <w:rFonts w:ascii="Arial" w:eastAsiaTheme="majorEastAsia" w:hAnsi="Arial" w:cs="Arial"/>
      <w:color w:val="185394"/>
    </w:rPr>
  </w:style>
  <w:style w:type="character" w:customStyle="1" w:styleId="Heading5Char">
    <w:name w:val="Heading 5 Char"/>
    <w:basedOn w:val="DefaultParagraphFont"/>
    <w:link w:val="Heading5"/>
    <w:uiPriority w:val="9"/>
    <w:rsid w:val="0065103A"/>
    <w:rPr>
      <w:rFonts w:ascii="Arial" w:eastAsiaTheme="majorEastAsia" w:hAnsi="Arial" w:cstheme="majorBidi"/>
      <w:color w:val="122E51"/>
    </w:rPr>
  </w:style>
  <w:style w:type="character" w:customStyle="1" w:styleId="Heading6Char">
    <w:name w:val="Heading 6 Char"/>
    <w:basedOn w:val="DefaultParagraphFont"/>
    <w:link w:val="Heading6"/>
    <w:uiPriority w:val="9"/>
    <w:rsid w:val="0065103A"/>
    <w:rPr>
      <w:rFonts w:ascii="Arial" w:eastAsiaTheme="majorEastAsia" w:hAnsi="Arial" w:cstheme="majorBidi"/>
      <w:i/>
      <w:iCs/>
      <w:color w:val="122E51"/>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Header"/>
    <w:next w:val="Normal"/>
    <w:link w:val="TitleChar"/>
    <w:uiPriority w:val="10"/>
    <w:qFormat/>
    <w:rsid w:val="00B10C17"/>
  </w:style>
  <w:style w:type="character" w:customStyle="1" w:styleId="TitleChar">
    <w:name w:val="Title Char"/>
    <w:basedOn w:val="DefaultParagraphFont"/>
    <w:link w:val="Title"/>
    <w:uiPriority w:val="10"/>
    <w:rsid w:val="00B10C17"/>
    <w:rPr>
      <w:rFonts w:ascii="Arial Black" w:hAnsi="Arial Black" w:cs="Arial"/>
      <w:b/>
      <w:bCs/>
      <w:color w:val="122E51"/>
      <w:sz w:val="36"/>
      <w:szCs w:val="36"/>
    </w:rPr>
  </w:style>
  <w:style w:type="paragraph" w:styleId="ListParagraph">
    <w:name w:val="List Paragraph"/>
    <w:aliases w:val="CH Bullets (square),3,POCG Table Text,Bulleted List Level 1,DAI 2,3 heading,Call Out Bullets,List-Bullets,List Paragraph1,Normal Bullet,Bullets,DODEA_Bullet List Box,Bullet List,FooterText,Colorful List - Accent 11,numbered,列出段落,列出段落1"/>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931923"/>
    <w:rPr>
      <w:smallCaps/>
      <w:u w:val="single"/>
    </w:rPr>
  </w:style>
  <w:style w:type="character" w:styleId="IntenseReference">
    <w:name w:val="Intense Reference"/>
    <w:basedOn w:val="DefaultParagraphFont"/>
    <w:uiPriority w:val="32"/>
    <w:qFormat/>
    <w:rsid w:val="00931923"/>
    <w:rPr>
      <w:b/>
      <w:bCs/>
      <w:smallCaps/>
      <w:u w:val="single"/>
    </w:rPr>
  </w:style>
  <w:style w:type="character" w:styleId="BookTitle">
    <w:name w:val="Book Title"/>
    <w:basedOn w:val="DefaultParagraphFont"/>
    <w:uiPriority w:val="33"/>
    <w:qFormat/>
    <w:rsid w:val="00D16D3A"/>
    <w:rPr>
      <w:b/>
      <w:bCs/>
      <w:smallCaps/>
      <w:spacing w:val="5"/>
    </w:rPr>
  </w:style>
  <w:style w:type="paragraph" w:customStyle="1" w:styleId="Subheader">
    <w:name w:val="Subheader"/>
    <w:qFormat/>
    <w:rsid w:val="00E4488D"/>
    <w:pPr>
      <w:spacing w:line="240" w:lineRule="auto"/>
    </w:pPr>
    <w:rPr>
      <w:rFonts w:ascii="Arial" w:hAnsi="Arial" w:cs="Arial"/>
      <w:i/>
      <w:iCs/>
      <w:color w:val="58595B"/>
      <w:sz w:val="17"/>
      <w:szCs w:val="17"/>
    </w:rPr>
  </w:style>
  <w:style w:type="character" w:styleId="CommentReference">
    <w:name w:val="annotation reference"/>
    <w:basedOn w:val="DefaultParagraphFont"/>
    <w:uiPriority w:val="99"/>
    <w:unhideWhenUsed/>
    <w:rsid w:val="00A05908"/>
    <w:rPr>
      <w:sz w:val="16"/>
      <w:szCs w:val="16"/>
    </w:rPr>
  </w:style>
  <w:style w:type="paragraph" w:styleId="CommentText">
    <w:name w:val="annotation text"/>
    <w:basedOn w:val="Normal"/>
    <w:link w:val="CommentTextChar"/>
    <w:uiPriority w:val="99"/>
    <w:unhideWhenUsed/>
    <w:rsid w:val="00A05908"/>
    <w:pPr>
      <w:spacing w:line="240" w:lineRule="auto"/>
    </w:pPr>
    <w:rPr>
      <w:sz w:val="20"/>
      <w:szCs w:val="20"/>
    </w:rPr>
  </w:style>
  <w:style w:type="character" w:customStyle="1" w:styleId="CommentTextChar">
    <w:name w:val="Comment Text Char"/>
    <w:basedOn w:val="DefaultParagraphFont"/>
    <w:link w:val="CommentText"/>
    <w:uiPriority w:val="99"/>
    <w:rsid w:val="00A05908"/>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05908"/>
    <w:rPr>
      <w:b/>
      <w:bCs/>
    </w:rPr>
  </w:style>
  <w:style w:type="character" w:customStyle="1" w:styleId="CommentSubjectChar">
    <w:name w:val="Comment Subject Char"/>
    <w:basedOn w:val="CommentTextChar"/>
    <w:link w:val="CommentSubject"/>
    <w:uiPriority w:val="99"/>
    <w:semiHidden/>
    <w:rsid w:val="00A05908"/>
    <w:rPr>
      <w:rFonts w:ascii="Arial" w:hAnsi="Arial" w:cs="Arial"/>
      <w:b/>
      <w:bCs/>
      <w:color w:val="000000" w:themeColor="text1"/>
      <w:sz w:val="20"/>
      <w:szCs w:val="20"/>
    </w:rPr>
  </w:style>
  <w:style w:type="paragraph" w:styleId="NoSpacing">
    <w:name w:val="No Spacing"/>
    <w:link w:val="NoSpacingChar"/>
    <w:uiPriority w:val="1"/>
    <w:qFormat/>
    <w:rsid w:val="00216EA6"/>
    <w:pPr>
      <w:spacing w:after="0" w:line="240" w:lineRule="auto"/>
    </w:pPr>
    <w:rPr>
      <w:rFonts w:eastAsiaTheme="minorEastAsia"/>
    </w:rPr>
  </w:style>
  <w:style w:type="character" w:customStyle="1" w:styleId="NoSpacingChar">
    <w:name w:val="No Spacing Char"/>
    <w:basedOn w:val="DefaultParagraphFont"/>
    <w:link w:val="NoSpacing"/>
    <w:uiPriority w:val="1"/>
    <w:rsid w:val="00216EA6"/>
    <w:rPr>
      <w:rFonts w:eastAsiaTheme="minorEastAsia"/>
    </w:rPr>
  </w:style>
  <w:style w:type="character" w:styleId="Hyperlink">
    <w:name w:val="Hyperlink"/>
    <w:basedOn w:val="DefaultParagraphFont"/>
    <w:uiPriority w:val="99"/>
    <w:unhideWhenUsed/>
    <w:rsid w:val="00BD20DE"/>
    <w:rPr>
      <w:color w:val="0000FF" w:themeColor="hyperlink"/>
      <w:u w:val="single"/>
    </w:rPr>
  </w:style>
  <w:style w:type="table" w:styleId="TableGrid">
    <w:name w:val="Table Grid"/>
    <w:basedOn w:val="TableNormal"/>
    <w:uiPriority w:val="59"/>
    <w:rsid w:val="00BD20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F3AC3"/>
  </w:style>
  <w:style w:type="character" w:customStyle="1" w:styleId="ListParagraphChar">
    <w:name w:val="List Paragraph Char"/>
    <w:aliases w:val="CH Bullets (square) Char,3 Char,POCG Table Text Char,Bulleted List Level 1 Char,DAI 2 Char,3 heading Char,Call Out Bullets Char,List-Bullets Char,List Paragraph1 Char,Normal Bullet Char,Bullets Char,DODEA_Bullet List Box Char"/>
    <w:basedOn w:val="DefaultParagraphFont"/>
    <w:link w:val="ListParagraph"/>
    <w:uiPriority w:val="34"/>
    <w:qFormat/>
    <w:rsid w:val="00447BEE"/>
    <w:rPr>
      <w:rFonts w:ascii="Arial" w:hAnsi="Arial" w:cs="Arial"/>
      <w:color w:val="000000" w:themeColor="text1"/>
    </w:rPr>
  </w:style>
  <w:style w:type="numbering" w:customStyle="1" w:styleId="NoList1">
    <w:name w:val="No List1"/>
    <w:next w:val="NoList"/>
    <w:uiPriority w:val="99"/>
    <w:semiHidden/>
    <w:unhideWhenUsed/>
    <w:rsid w:val="00447BEE"/>
  </w:style>
  <w:style w:type="character" w:customStyle="1" w:styleId="UnresolvedMention1">
    <w:name w:val="Unresolved Mention1"/>
    <w:basedOn w:val="DefaultParagraphFont"/>
    <w:uiPriority w:val="99"/>
    <w:semiHidden/>
    <w:unhideWhenUsed/>
    <w:rsid w:val="00447BEE"/>
    <w:rPr>
      <w:color w:val="605E5C"/>
      <w:shd w:val="clear" w:color="auto" w:fill="E1DFDD"/>
    </w:rPr>
  </w:style>
  <w:style w:type="table" w:customStyle="1" w:styleId="TableGrid2">
    <w:name w:val="Table Grid2"/>
    <w:basedOn w:val="TableNormal"/>
    <w:uiPriority w:val="59"/>
    <w:rsid w:val="00447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447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447BEE"/>
    <w:rPr>
      <w:color w:val="605E5C"/>
      <w:shd w:val="clear" w:color="auto" w:fill="E1DFDD"/>
    </w:rPr>
  </w:style>
  <w:style w:type="character" w:styleId="Emphasis">
    <w:name w:val="Emphasis"/>
    <w:basedOn w:val="DefaultParagraphFont"/>
    <w:uiPriority w:val="20"/>
    <w:qFormat/>
    <w:rsid w:val="00447BEE"/>
    <w:rPr>
      <w:i/>
      <w:iCs/>
    </w:rPr>
  </w:style>
  <w:style w:type="paragraph" w:customStyle="1" w:styleId="Default">
    <w:name w:val="Default"/>
    <w:rsid w:val="00447B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447BE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447BEE"/>
  </w:style>
  <w:style w:type="character" w:customStyle="1" w:styleId="eop">
    <w:name w:val="eop"/>
    <w:basedOn w:val="DefaultParagraphFont"/>
    <w:rsid w:val="00447BEE"/>
  </w:style>
  <w:style w:type="paragraph" w:styleId="Revision">
    <w:name w:val="Revision"/>
    <w:hidden/>
    <w:uiPriority w:val="99"/>
    <w:semiHidden/>
    <w:rsid w:val="00447BEE"/>
    <w:pPr>
      <w:spacing w:after="0" w:line="240" w:lineRule="auto"/>
    </w:pPr>
    <w:rPr>
      <w:rFonts w:ascii="Franklin Gothic Book" w:hAnsi="Franklin Gothic Book"/>
    </w:rPr>
  </w:style>
  <w:style w:type="table" w:customStyle="1" w:styleId="pptablecellsrightcolumns1">
    <w:name w:val="pptablecells right columns1"/>
    <w:basedOn w:val="TableNormal"/>
    <w:next w:val="TableGrid"/>
    <w:uiPriority w:val="59"/>
    <w:rsid w:val="00447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447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
    <w:name w:val="Single punch"/>
    <w:rsid w:val="00447BEE"/>
    <w:pPr>
      <w:numPr>
        <w:numId w:val="1"/>
      </w:numPr>
    </w:pPr>
  </w:style>
  <w:style w:type="character" w:customStyle="1" w:styleId="FollowedHyperlink1">
    <w:name w:val="FollowedHyperlink1"/>
    <w:basedOn w:val="DefaultParagraphFont"/>
    <w:uiPriority w:val="99"/>
    <w:semiHidden/>
    <w:unhideWhenUsed/>
    <w:rsid w:val="00447BEE"/>
    <w:rPr>
      <w:color w:val="800080"/>
      <w:u w:val="single"/>
    </w:rPr>
  </w:style>
  <w:style w:type="character" w:styleId="Mention">
    <w:name w:val="Mention"/>
    <w:basedOn w:val="DefaultParagraphFont"/>
    <w:uiPriority w:val="99"/>
    <w:unhideWhenUsed/>
    <w:rsid w:val="00447BEE"/>
    <w:rPr>
      <w:color w:val="2B579A"/>
      <w:shd w:val="clear" w:color="auto" w:fill="E1DFDD"/>
    </w:rPr>
  </w:style>
  <w:style w:type="character" w:styleId="FollowedHyperlink">
    <w:name w:val="FollowedHyperlink"/>
    <w:basedOn w:val="DefaultParagraphFont"/>
    <w:uiPriority w:val="99"/>
    <w:semiHidden/>
    <w:unhideWhenUsed/>
    <w:rsid w:val="00447BEE"/>
    <w:rPr>
      <w:color w:val="800080" w:themeColor="followedHyperlink"/>
      <w:u w:val="single"/>
    </w:rPr>
  </w:style>
  <w:style w:type="numbering" w:customStyle="1" w:styleId="NoList2">
    <w:name w:val="No List2"/>
    <w:next w:val="NoList"/>
    <w:uiPriority w:val="99"/>
    <w:semiHidden/>
    <w:unhideWhenUsed/>
    <w:rsid w:val="008C5D70"/>
  </w:style>
  <w:style w:type="paragraph" w:styleId="BodyTextIndent">
    <w:name w:val="Body Text Indent"/>
    <w:basedOn w:val="Normal"/>
    <w:link w:val="BodyTextIndentChar"/>
    <w:rsid w:val="008C5D70"/>
    <w:pPr>
      <w:spacing w:before="0" w:after="0" w:line="240" w:lineRule="auto"/>
      <w:ind w:left="288"/>
    </w:pPr>
    <w:rPr>
      <w:rFonts w:ascii="Times New Roman" w:eastAsia="Times New Roman" w:hAnsi="Times New Roman" w:cs="Times New Roman"/>
      <w:color w:val="auto"/>
      <w:sz w:val="20"/>
      <w:szCs w:val="20"/>
      <w:lang w:eastAsia="zh-CN"/>
    </w:rPr>
  </w:style>
  <w:style w:type="character" w:customStyle="1" w:styleId="BodyTextIndentChar">
    <w:name w:val="Body Text Indent Char"/>
    <w:basedOn w:val="DefaultParagraphFont"/>
    <w:link w:val="BodyTextIndent"/>
    <w:rsid w:val="008C5D70"/>
    <w:rPr>
      <w:rFonts w:ascii="Times New Roman" w:eastAsia="Times New Roman" w:hAnsi="Times New Roman" w:cs="Times New Roman"/>
      <w:sz w:val="20"/>
      <w:szCs w:val="20"/>
      <w:lang w:eastAsia="zh-CN"/>
    </w:rPr>
  </w:style>
  <w:style w:type="table" w:customStyle="1" w:styleId="TableGrid3">
    <w:name w:val="Table Grid3"/>
    <w:basedOn w:val="TableNormal"/>
    <w:next w:val="TableGrid"/>
    <w:uiPriority w:val="59"/>
    <w:rsid w:val="008C5D7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unhideWhenUsed/>
    <w:qFormat/>
    <w:rsid w:val="008C5D70"/>
    <w:pPr>
      <w:keepNext/>
      <w:keepLines/>
      <w:spacing w:before="200" w:after="0"/>
      <w:outlineLvl w:val="3"/>
    </w:pPr>
    <w:rPr>
      <w:rFonts w:eastAsia="MS PGothic"/>
      <w:color w:val="185394"/>
    </w:rPr>
  </w:style>
  <w:style w:type="paragraph" w:customStyle="1" w:styleId="Heading51">
    <w:name w:val="Heading 51"/>
    <w:basedOn w:val="Normal"/>
    <w:next w:val="Normal"/>
    <w:uiPriority w:val="9"/>
    <w:unhideWhenUsed/>
    <w:qFormat/>
    <w:rsid w:val="008C5D70"/>
    <w:pPr>
      <w:keepNext/>
      <w:keepLines/>
      <w:spacing w:before="200" w:after="0"/>
      <w:outlineLvl w:val="4"/>
    </w:pPr>
    <w:rPr>
      <w:rFonts w:eastAsia="MS PGothic" w:cs="Tahoma"/>
      <w:color w:val="122E51"/>
    </w:rPr>
  </w:style>
  <w:style w:type="paragraph" w:customStyle="1" w:styleId="Heading61">
    <w:name w:val="Heading 61"/>
    <w:basedOn w:val="Normal"/>
    <w:next w:val="Normal"/>
    <w:uiPriority w:val="9"/>
    <w:unhideWhenUsed/>
    <w:qFormat/>
    <w:rsid w:val="008C5D70"/>
    <w:pPr>
      <w:keepNext/>
      <w:keepLines/>
      <w:spacing w:before="200" w:after="0"/>
      <w:outlineLvl w:val="5"/>
    </w:pPr>
    <w:rPr>
      <w:rFonts w:eastAsia="MS PGothic" w:cs="Tahoma"/>
      <w:i/>
      <w:iCs/>
      <w:color w:val="122E51"/>
    </w:rPr>
  </w:style>
  <w:style w:type="paragraph" w:customStyle="1" w:styleId="Heading71">
    <w:name w:val="Heading 71"/>
    <w:basedOn w:val="Normal"/>
    <w:next w:val="Normal"/>
    <w:uiPriority w:val="9"/>
    <w:unhideWhenUsed/>
    <w:qFormat/>
    <w:rsid w:val="008C5D70"/>
    <w:pPr>
      <w:keepNext/>
      <w:keepLines/>
      <w:spacing w:before="200" w:after="0"/>
      <w:outlineLvl w:val="6"/>
    </w:pPr>
    <w:rPr>
      <w:rFonts w:eastAsia="MS PGothic" w:cs="Tahoma"/>
      <w:i/>
      <w:iCs/>
      <w:color w:val="404040"/>
    </w:rPr>
  </w:style>
  <w:style w:type="paragraph" w:customStyle="1" w:styleId="Heading81">
    <w:name w:val="Heading 81"/>
    <w:basedOn w:val="Normal"/>
    <w:next w:val="Normal"/>
    <w:uiPriority w:val="9"/>
    <w:unhideWhenUsed/>
    <w:qFormat/>
    <w:rsid w:val="008C5D70"/>
    <w:pPr>
      <w:keepNext/>
      <w:keepLines/>
      <w:spacing w:before="200" w:after="0"/>
      <w:outlineLvl w:val="7"/>
    </w:pPr>
    <w:rPr>
      <w:rFonts w:eastAsia="MS PGothic" w:cs="Tahoma"/>
      <w:color w:val="404040"/>
      <w:sz w:val="20"/>
      <w:szCs w:val="20"/>
    </w:rPr>
  </w:style>
  <w:style w:type="paragraph" w:customStyle="1" w:styleId="Heading91">
    <w:name w:val="Heading 91"/>
    <w:basedOn w:val="Normal"/>
    <w:next w:val="Normal"/>
    <w:uiPriority w:val="9"/>
    <w:unhideWhenUsed/>
    <w:qFormat/>
    <w:rsid w:val="008C5D70"/>
    <w:pPr>
      <w:keepNext/>
      <w:keepLines/>
      <w:spacing w:before="200" w:after="0"/>
      <w:outlineLvl w:val="8"/>
    </w:pPr>
    <w:rPr>
      <w:rFonts w:eastAsia="MS PGothic" w:cs="Tahoma"/>
      <w:i/>
      <w:iCs/>
      <w:color w:val="404040"/>
      <w:sz w:val="20"/>
      <w:szCs w:val="20"/>
    </w:rPr>
  </w:style>
  <w:style w:type="numbering" w:customStyle="1" w:styleId="NoList11">
    <w:name w:val="No List11"/>
    <w:next w:val="NoList"/>
    <w:uiPriority w:val="99"/>
    <w:semiHidden/>
    <w:unhideWhenUsed/>
    <w:rsid w:val="008C5D70"/>
  </w:style>
  <w:style w:type="paragraph" w:customStyle="1" w:styleId="Title1">
    <w:name w:val="Title1"/>
    <w:basedOn w:val="Header"/>
    <w:next w:val="Normal"/>
    <w:uiPriority w:val="10"/>
    <w:qFormat/>
    <w:rsid w:val="008C5D70"/>
    <w:rPr>
      <w:rFonts w:eastAsia="Arial"/>
    </w:rPr>
  </w:style>
  <w:style w:type="paragraph" w:customStyle="1" w:styleId="NoSpacing1">
    <w:name w:val="No Spacing1"/>
    <w:next w:val="NoSpacing"/>
    <w:uiPriority w:val="1"/>
    <w:qFormat/>
    <w:rsid w:val="008C5D70"/>
    <w:pPr>
      <w:spacing w:after="0" w:line="240" w:lineRule="auto"/>
    </w:pPr>
    <w:rPr>
      <w:rFonts w:eastAsia="HGGothicM"/>
    </w:rPr>
  </w:style>
  <w:style w:type="character" w:customStyle="1" w:styleId="Hyperlink1">
    <w:name w:val="Hyperlink1"/>
    <w:basedOn w:val="DefaultParagraphFont"/>
    <w:uiPriority w:val="99"/>
    <w:unhideWhenUsed/>
    <w:rsid w:val="008C5D70"/>
    <w:rPr>
      <w:color w:val="0000FF"/>
      <w:u w:val="single"/>
    </w:rPr>
  </w:style>
  <w:style w:type="table" w:customStyle="1" w:styleId="TableGrid11">
    <w:name w:val="Table Grid11"/>
    <w:basedOn w:val="TableNormal"/>
    <w:next w:val="TableGrid"/>
    <w:uiPriority w:val="59"/>
    <w:rsid w:val="008C5D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C5D70"/>
  </w:style>
  <w:style w:type="table" w:customStyle="1" w:styleId="TableGrid22">
    <w:name w:val="Table Grid22"/>
    <w:basedOn w:val="TableNormal"/>
    <w:uiPriority w:val="59"/>
    <w:rsid w:val="008C5D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8C5D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8C5D70"/>
    <w:pPr>
      <w:spacing w:after="0" w:line="240" w:lineRule="auto"/>
    </w:pPr>
    <w:rPr>
      <w:rFonts w:ascii="Franklin Gothic Book" w:hAnsi="Franklin Gothic Book"/>
    </w:rPr>
  </w:style>
  <w:style w:type="table" w:customStyle="1" w:styleId="pptablecellsrightcolumns11">
    <w:name w:val="pptablecells right columns11"/>
    <w:basedOn w:val="TableNormal"/>
    <w:next w:val="TableGrid"/>
    <w:uiPriority w:val="59"/>
    <w:rsid w:val="008C5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1">
    <w:name w:val="Single punch1"/>
    <w:rsid w:val="008C5D70"/>
  </w:style>
  <w:style w:type="character" w:customStyle="1" w:styleId="FollowedHyperlink2">
    <w:name w:val="FollowedHyperlink2"/>
    <w:basedOn w:val="DefaultParagraphFont"/>
    <w:uiPriority w:val="99"/>
    <w:semiHidden/>
    <w:unhideWhenUsed/>
    <w:rsid w:val="008C5D70"/>
    <w:rPr>
      <w:color w:val="800080"/>
      <w:u w:val="single"/>
    </w:rPr>
  </w:style>
  <w:style w:type="character" w:customStyle="1" w:styleId="Heading4Char1">
    <w:name w:val="Heading 4 Char1"/>
    <w:basedOn w:val="DefaultParagraphFont"/>
    <w:uiPriority w:val="9"/>
    <w:semiHidden/>
    <w:rsid w:val="008C5D70"/>
    <w:rPr>
      <w:rFonts w:ascii="Calibri Light" w:eastAsia="Times New Roman" w:hAnsi="Calibri Light" w:cs="Times New Roman"/>
      <w:i/>
      <w:iCs/>
      <w:color w:val="2E74B5"/>
      <w:sz w:val="24"/>
      <w:szCs w:val="24"/>
    </w:rPr>
  </w:style>
  <w:style w:type="character" w:customStyle="1" w:styleId="Heading5Char1">
    <w:name w:val="Heading 5 Char1"/>
    <w:basedOn w:val="DefaultParagraphFont"/>
    <w:uiPriority w:val="9"/>
    <w:semiHidden/>
    <w:rsid w:val="008C5D70"/>
    <w:rPr>
      <w:rFonts w:ascii="Calibri Light" w:eastAsia="Times New Roman" w:hAnsi="Calibri Light" w:cs="Times New Roman"/>
      <w:color w:val="2E74B5"/>
      <w:sz w:val="24"/>
      <w:szCs w:val="24"/>
    </w:rPr>
  </w:style>
  <w:style w:type="character" w:customStyle="1" w:styleId="Heading6Char1">
    <w:name w:val="Heading 6 Char1"/>
    <w:basedOn w:val="DefaultParagraphFont"/>
    <w:uiPriority w:val="9"/>
    <w:semiHidden/>
    <w:rsid w:val="008C5D70"/>
    <w:rPr>
      <w:rFonts w:ascii="Calibri Light" w:eastAsia="Times New Roman" w:hAnsi="Calibri Light" w:cs="Times New Roman"/>
      <w:color w:val="1F4D78"/>
      <w:sz w:val="24"/>
      <w:szCs w:val="24"/>
    </w:rPr>
  </w:style>
  <w:style w:type="character" w:customStyle="1" w:styleId="Heading7Char1">
    <w:name w:val="Heading 7 Char1"/>
    <w:basedOn w:val="DefaultParagraphFont"/>
    <w:uiPriority w:val="9"/>
    <w:semiHidden/>
    <w:rsid w:val="008C5D70"/>
    <w:rPr>
      <w:rFonts w:ascii="Calibri Light" w:eastAsia="Times New Roman" w:hAnsi="Calibri Light" w:cs="Times New Roman"/>
      <w:i/>
      <w:iCs/>
      <w:color w:val="1F4D78"/>
      <w:sz w:val="24"/>
      <w:szCs w:val="24"/>
    </w:rPr>
  </w:style>
  <w:style w:type="character" w:customStyle="1" w:styleId="Heading8Char1">
    <w:name w:val="Heading 8 Char1"/>
    <w:basedOn w:val="DefaultParagraphFont"/>
    <w:uiPriority w:val="9"/>
    <w:semiHidden/>
    <w:rsid w:val="008C5D70"/>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C5D70"/>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8C5D70"/>
    <w:rPr>
      <w:rFonts w:ascii="Calibri Light" w:eastAsia="Times New Roman" w:hAnsi="Calibri Light" w:cs="Times New Roman"/>
      <w:spacing w:val="-10"/>
      <w:kern w:val="28"/>
      <w:sz w:val="56"/>
      <w:szCs w:val="56"/>
    </w:rPr>
  </w:style>
  <w:style w:type="numbering" w:customStyle="1" w:styleId="NoList12">
    <w:name w:val="No List12"/>
    <w:next w:val="NoList"/>
    <w:uiPriority w:val="99"/>
    <w:semiHidden/>
    <w:unhideWhenUsed/>
    <w:rsid w:val="001F044A"/>
  </w:style>
  <w:style w:type="numbering" w:customStyle="1" w:styleId="NoList21">
    <w:name w:val="No List21"/>
    <w:next w:val="NoList"/>
    <w:uiPriority w:val="99"/>
    <w:semiHidden/>
    <w:unhideWhenUsed/>
    <w:rsid w:val="001F044A"/>
  </w:style>
  <w:style w:type="paragraph" w:customStyle="1" w:styleId="BodyText1">
    <w:name w:val="Body Text1"/>
    <w:basedOn w:val="Normal"/>
    <w:next w:val="BodyText"/>
    <w:link w:val="BodyTextChar"/>
    <w:uiPriority w:val="99"/>
    <w:unhideWhenUsed/>
    <w:rsid w:val="001F044A"/>
    <w:pPr>
      <w:spacing w:before="0" w:after="120" w:line="276" w:lineRule="auto"/>
    </w:pPr>
    <w:rPr>
      <w:rFonts w:eastAsia="Arial" w:cs="Tahoma"/>
      <w:color w:val="auto"/>
    </w:rPr>
  </w:style>
  <w:style w:type="character" w:customStyle="1" w:styleId="BodyTextChar">
    <w:name w:val="Body Text Char"/>
    <w:basedOn w:val="DefaultParagraphFont"/>
    <w:link w:val="BodyText1"/>
    <w:uiPriority w:val="99"/>
    <w:rsid w:val="001F044A"/>
    <w:rPr>
      <w:rFonts w:ascii="Arial" w:eastAsia="Arial" w:hAnsi="Arial" w:cs="Tahoma"/>
    </w:rPr>
  </w:style>
  <w:style w:type="paragraph" w:customStyle="1" w:styleId="BoldBlack-QuestionNumberandType">
    <w:name w:val="Bold Black - Question Number and Type"/>
    <w:basedOn w:val="Normal"/>
    <w:qFormat/>
    <w:rsid w:val="001F044A"/>
    <w:pPr>
      <w:spacing w:before="60" w:after="0" w:line="240" w:lineRule="auto"/>
      <w:ind w:left="720" w:hanging="720"/>
    </w:pPr>
    <w:rPr>
      <w:rFonts w:eastAsia="Times New Roman"/>
      <w:b/>
      <w:color w:val="000000"/>
      <w:sz w:val="20"/>
      <w:szCs w:val="20"/>
    </w:rPr>
  </w:style>
  <w:style w:type="paragraph" w:customStyle="1" w:styleId="1-SectionHeader">
    <w:name w:val="1 - Section Header"/>
    <w:basedOn w:val="Normal"/>
    <w:qFormat/>
    <w:rsid w:val="001F044A"/>
    <w:pPr>
      <w:shd w:val="clear" w:color="auto" w:fill="4F81BD"/>
      <w:spacing w:before="0" w:after="0" w:line="240" w:lineRule="auto"/>
    </w:pPr>
    <w:rPr>
      <w:rFonts w:ascii="Cambria" w:eastAsia="Times New Roman" w:hAnsi="Cambria" w:cs="Cambria"/>
      <w:b/>
      <w:color w:val="FFFFFF"/>
      <w:szCs w:val="20"/>
      <w:lang w:eastAsia="nl-NL"/>
    </w:rPr>
  </w:style>
  <w:style w:type="paragraph" w:customStyle="1" w:styleId="3-ProgrammingNote">
    <w:name w:val="3 - Programming Note"/>
    <w:basedOn w:val="Normal"/>
    <w:qFormat/>
    <w:rsid w:val="001F044A"/>
    <w:pPr>
      <w:shd w:val="clear" w:color="auto" w:fill="F2F2F2"/>
      <w:spacing w:before="0" w:after="0" w:line="240" w:lineRule="auto"/>
    </w:pPr>
    <w:rPr>
      <w:rFonts w:eastAsia="Times New Roman" w:cs="Cambria"/>
      <w:i/>
      <w:color w:val="auto"/>
      <w:sz w:val="20"/>
      <w:szCs w:val="18"/>
      <w:lang w:eastAsia="nl-NL"/>
    </w:rPr>
  </w:style>
  <w:style w:type="paragraph" w:customStyle="1" w:styleId="BodyText2">
    <w:name w:val="Body Text2"/>
    <w:basedOn w:val="Normal"/>
    <w:next w:val="BodyText"/>
    <w:link w:val="BodyTextChar1"/>
    <w:uiPriority w:val="99"/>
    <w:unhideWhenUsed/>
    <w:rsid w:val="001F044A"/>
    <w:pPr>
      <w:spacing w:after="120"/>
    </w:pPr>
    <w:rPr>
      <w:color w:val="000000"/>
    </w:rPr>
  </w:style>
  <w:style w:type="character" w:customStyle="1" w:styleId="BodyTextChar1">
    <w:name w:val="Body Text Char1"/>
    <w:basedOn w:val="DefaultParagraphFont"/>
    <w:link w:val="BodyText2"/>
    <w:uiPriority w:val="99"/>
    <w:rsid w:val="001F044A"/>
    <w:rPr>
      <w:rFonts w:ascii="Arial" w:hAnsi="Arial" w:cs="Arial"/>
      <w:color w:val="000000"/>
    </w:rPr>
  </w:style>
  <w:style w:type="numbering" w:customStyle="1" w:styleId="NoList3">
    <w:name w:val="No List3"/>
    <w:next w:val="NoList"/>
    <w:uiPriority w:val="99"/>
    <w:semiHidden/>
    <w:unhideWhenUsed/>
    <w:rsid w:val="001F044A"/>
  </w:style>
  <w:style w:type="table" w:customStyle="1" w:styleId="TableGrid4">
    <w:name w:val="Table Grid4"/>
    <w:basedOn w:val="TableNormal"/>
    <w:next w:val="TableGrid"/>
    <w:uiPriority w:val="59"/>
    <w:rsid w:val="001F04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F04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1F04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F044A"/>
  </w:style>
  <w:style w:type="table" w:customStyle="1" w:styleId="TableGrid5">
    <w:name w:val="Table Grid5"/>
    <w:basedOn w:val="TableNormal"/>
    <w:next w:val="TableGrid"/>
    <w:uiPriority w:val="59"/>
    <w:rsid w:val="001F04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F044A"/>
  </w:style>
  <w:style w:type="table" w:customStyle="1" w:styleId="TableGrid24">
    <w:name w:val="Table Grid24"/>
    <w:basedOn w:val="TableNormal"/>
    <w:uiPriority w:val="59"/>
    <w:rsid w:val="001F04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1F04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ptablecellsrightcolumns12">
    <w:name w:val="pptablecells right columns12"/>
    <w:basedOn w:val="TableNormal"/>
    <w:next w:val="TableGrid"/>
    <w:uiPriority w:val="59"/>
    <w:rsid w:val="001F0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F04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11">
    <w:name w:val="Single punch11"/>
    <w:rsid w:val="001F044A"/>
  </w:style>
  <w:style w:type="table" w:customStyle="1" w:styleId="TableGrid31">
    <w:name w:val="Table Grid31"/>
    <w:basedOn w:val="TableNormal"/>
    <w:next w:val="TableGrid"/>
    <w:uiPriority w:val="59"/>
    <w:rsid w:val="001F04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F044A"/>
  </w:style>
  <w:style w:type="paragraph" w:styleId="BodyText">
    <w:name w:val="Body Text"/>
    <w:basedOn w:val="Normal"/>
    <w:link w:val="BodyTextChar2"/>
    <w:uiPriority w:val="99"/>
    <w:semiHidden/>
    <w:unhideWhenUsed/>
    <w:rsid w:val="001F044A"/>
    <w:pPr>
      <w:spacing w:before="0" w:after="120" w:line="240" w:lineRule="auto"/>
    </w:pPr>
    <w:rPr>
      <w:rFonts w:ascii="Times New Roman" w:eastAsia="Times New Roman" w:hAnsi="Times New Roman" w:cs="Times New Roman"/>
      <w:color w:val="auto"/>
      <w:sz w:val="24"/>
      <w:szCs w:val="24"/>
    </w:rPr>
  </w:style>
  <w:style w:type="character" w:customStyle="1" w:styleId="BodyTextChar2">
    <w:name w:val="Body Text Char2"/>
    <w:basedOn w:val="DefaultParagraphFont"/>
    <w:link w:val="BodyText"/>
    <w:uiPriority w:val="99"/>
    <w:semiHidden/>
    <w:rsid w:val="001F044A"/>
    <w:rPr>
      <w:rFonts w:ascii="Times New Roman" w:eastAsia="Times New Roman" w:hAnsi="Times New Roman" w:cs="Times New Roman"/>
      <w:sz w:val="24"/>
      <w:szCs w:val="24"/>
    </w:rPr>
  </w:style>
  <w:style w:type="character" w:customStyle="1" w:styleId="basicquestionChar">
    <w:name w:val="basic question Char"/>
    <w:basedOn w:val="DefaultParagraphFont"/>
    <w:link w:val="basicquestion"/>
    <w:locked/>
    <w:rsid w:val="00C20433"/>
    <w:rPr>
      <w:rFonts w:ascii="Arial" w:eastAsia="Times New Roman" w:hAnsi="Arial" w:cs="Arial"/>
      <w:szCs w:val="24"/>
    </w:rPr>
  </w:style>
  <w:style w:type="paragraph" w:customStyle="1" w:styleId="basicquestion">
    <w:name w:val="basic question"/>
    <w:basedOn w:val="Normal"/>
    <w:link w:val="basicquestionChar"/>
    <w:rsid w:val="00C20433"/>
    <w:pPr>
      <w:spacing w:before="60" w:after="0" w:line="240" w:lineRule="auto"/>
      <w:ind w:left="720" w:hanging="720"/>
    </w:pPr>
    <w:rPr>
      <w:rFonts w:eastAsia="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62255">
      <w:bodyDiv w:val="1"/>
      <w:marLeft w:val="0"/>
      <w:marRight w:val="0"/>
      <w:marTop w:val="0"/>
      <w:marBottom w:val="0"/>
      <w:divBdr>
        <w:top w:val="none" w:sz="0" w:space="0" w:color="auto"/>
        <w:left w:val="none" w:sz="0" w:space="0" w:color="auto"/>
        <w:bottom w:val="none" w:sz="0" w:space="0" w:color="auto"/>
        <w:right w:val="none" w:sz="0" w:space="0" w:color="auto"/>
      </w:divBdr>
    </w:div>
    <w:div w:id="512691747">
      <w:bodyDiv w:val="1"/>
      <w:marLeft w:val="0"/>
      <w:marRight w:val="0"/>
      <w:marTop w:val="0"/>
      <w:marBottom w:val="0"/>
      <w:divBdr>
        <w:top w:val="none" w:sz="0" w:space="0" w:color="auto"/>
        <w:left w:val="none" w:sz="0" w:space="0" w:color="auto"/>
        <w:bottom w:val="none" w:sz="0" w:space="0" w:color="auto"/>
        <w:right w:val="none" w:sz="0" w:space="0" w:color="auto"/>
      </w:divBdr>
    </w:div>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848643337">
      <w:bodyDiv w:val="1"/>
      <w:marLeft w:val="0"/>
      <w:marRight w:val="0"/>
      <w:marTop w:val="0"/>
      <w:marBottom w:val="0"/>
      <w:divBdr>
        <w:top w:val="none" w:sz="0" w:space="0" w:color="auto"/>
        <w:left w:val="none" w:sz="0" w:space="0" w:color="auto"/>
        <w:bottom w:val="none" w:sz="0" w:space="0" w:color="auto"/>
        <w:right w:val="none" w:sz="0" w:space="0" w:color="auto"/>
      </w:divBdr>
    </w:div>
    <w:div w:id="927226233">
      <w:bodyDiv w:val="1"/>
      <w:marLeft w:val="0"/>
      <w:marRight w:val="0"/>
      <w:marTop w:val="0"/>
      <w:marBottom w:val="0"/>
      <w:divBdr>
        <w:top w:val="none" w:sz="0" w:space="0" w:color="auto"/>
        <w:left w:val="none" w:sz="0" w:space="0" w:color="auto"/>
        <w:bottom w:val="none" w:sz="0" w:space="0" w:color="auto"/>
        <w:right w:val="none" w:sz="0" w:space="0" w:color="auto"/>
      </w:divBdr>
    </w:div>
    <w:div w:id="1226990270">
      <w:bodyDiv w:val="1"/>
      <w:marLeft w:val="0"/>
      <w:marRight w:val="0"/>
      <w:marTop w:val="0"/>
      <w:marBottom w:val="0"/>
      <w:divBdr>
        <w:top w:val="none" w:sz="0" w:space="0" w:color="auto"/>
        <w:left w:val="none" w:sz="0" w:space="0" w:color="auto"/>
        <w:bottom w:val="none" w:sz="0" w:space="0" w:color="auto"/>
        <w:right w:val="none" w:sz="0" w:space="0" w:color="auto"/>
      </w:divBdr>
    </w:div>
    <w:div w:id="1547985330">
      <w:bodyDiv w:val="1"/>
      <w:marLeft w:val="0"/>
      <w:marRight w:val="0"/>
      <w:marTop w:val="0"/>
      <w:marBottom w:val="0"/>
      <w:divBdr>
        <w:top w:val="none" w:sz="0" w:space="0" w:color="auto"/>
        <w:left w:val="none" w:sz="0" w:space="0" w:color="auto"/>
        <w:bottom w:val="none" w:sz="0" w:space="0" w:color="auto"/>
        <w:right w:val="none" w:sz="0" w:space="0" w:color="auto"/>
      </w:divBdr>
    </w:div>
    <w:div w:id="1624389177">
      <w:bodyDiv w:val="1"/>
      <w:marLeft w:val="0"/>
      <w:marRight w:val="0"/>
      <w:marTop w:val="0"/>
      <w:marBottom w:val="0"/>
      <w:divBdr>
        <w:top w:val="none" w:sz="0" w:space="0" w:color="auto"/>
        <w:left w:val="none" w:sz="0" w:space="0" w:color="auto"/>
        <w:bottom w:val="none" w:sz="0" w:space="0" w:color="auto"/>
        <w:right w:val="none" w:sz="0" w:space="0" w:color="auto"/>
      </w:divBdr>
      <w:divsChild>
        <w:div w:id="1381175700">
          <w:marLeft w:val="0"/>
          <w:marRight w:val="0"/>
          <w:marTop w:val="0"/>
          <w:marBottom w:val="0"/>
          <w:divBdr>
            <w:top w:val="none" w:sz="0" w:space="0" w:color="auto"/>
            <w:left w:val="none" w:sz="0" w:space="0" w:color="auto"/>
            <w:bottom w:val="none" w:sz="0" w:space="0" w:color="auto"/>
            <w:right w:val="none" w:sz="0" w:space="0" w:color="auto"/>
          </w:divBdr>
        </w:div>
      </w:divsChild>
    </w:div>
    <w:div w:id="1801260896">
      <w:bodyDiv w:val="1"/>
      <w:marLeft w:val="0"/>
      <w:marRight w:val="0"/>
      <w:marTop w:val="0"/>
      <w:marBottom w:val="0"/>
      <w:divBdr>
        <w:top w:val="none" w:sz="0" w:space="0" w:color="auto"/>
        <w:left w:val="none" w:sz="0" w:space="0" w:color="auto"/>
        <w:bottom w:val="none" w:sz="0" w:space="0" w:color="auto"/>
        <w:right w:val="none" w:sz="0" w:space="0" w:color="auto"/>
      </w:divBdr>
      <w:divsChild>
        <w:div w:id="1538616314">
          <w:marLeft w:val="432"/>
          <w:marRight w:val="432"/>
          <w:marTop w:val="150"/>
          <w:marBottom w:val="150"/>
          <w:divBdr>
            <w:top w:val="none" w:sz="0" w:space="0" w:color="auto"/>
            <w:left w:val="none" w:sz="0" w:space="0" w:color="auto"/>
            <w:bottom w:val="none" w:sz="0" w:space="0" w:color="auto"/>
            <w:right w:val="none" w:sz="0" w:space="0" w:color="auto"/>
          </w:divBdr>
        </w:div>
        <w:div w:id="2138642826">
          <w:marLeft w:val="0"/>
          <w:marRight w:val="-2400"/>
          <w:marTop w:val="0"/>
          <w:marBottom w:val="0"/>
          <w:divBdr>
            <w:top w:val="none" w:sz="0" w:space="0" w:color="auto"/>
            <w:left w:val="none" w:sz="0" w:space="0" w:color="auto"/>
            <w:bottom w:val="none" w:sz="0" w:space="0" w:color="auto"/>
            <w:right w:val="none" w:sz="0" w:space="0" w:color="auto"/>
          </w:divBdr>
          <w:divsChild>
            <w:div w:id="1261911171">
              <w:marLeft w:val="0"/>
              <w:marRight w:val="0"/>
              <w:marTop w:val="0"/>
              <w:marBottom w:val="0"/>
              <w:divBdr>
                <w:top w:val="none" w:sz="0" w:space="0" w:color="auto"/>
                <w:left w:val="none" w:sz="0" w:space="0" w:color="auto"/>
                <w:bottom w:val="none" w:sz="0" w:space="0" w:color="auto"/>
                <w:right w:val="none" w:sz="0" w:space="0" w:color="auto"/>
              </w:divBdr>
              <w:divsChild>
                <w:div w:id="3484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pport@amerispeak.org"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upport@amerispeak.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pport@amerispeak.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cfarlane\Documents\2.%20FMG%20Projects%20Local\ASPA%20COVID\OF2%20-%20Outcome%20Evaluation%20Survey\Survey%20Development\ASPA_Delivery_LongitudinalSurveyInstrument_Review2.dotx" TargetMode="External"/></Relationships>
</file>

<file path=word/documenttasks/documenttasks1.xml><?xml version="1.0" encoding="utf-8"?>
<t:Tasks xmlns:t="http://schemas.microsoft.com/office/tasks/2019/documenttasks" xmlns:oel="http://schemas.microsoft.com/office/2019/extlst">
  <t:Task id="{84BAD315-1525-43C2-B9D0-D144483F09B4}">
    <t:Anchor>
      <t:Comment id="594789631"/>
    </t:Anchor>
    <t:History>
      <t:Event id="{64D9F367-84C9-4D2F-AB53-5D8128866BF3}" time="2020-12-04T17:42:15Z">
        <t:Attribution userId="S::lhoffman@forsmarshgroup.com::bb903f25-e1ff-4a97-a3bd-3ed0f5b08a99" userProvider="AD" userName="Leah Hoffman"/>
        <t:Anchor>
          <t:Comment id="722996935"/>
        </t:Anchor>
        <t:Create/>
      </t:Event>
      <t:Event id="{F592581D-6544-4A1C-B8C8-25475A1E835C}" time="2020-12-04T17:42:15Z">
        <t:Attribution userId="S::lhoffman@forsmarshgroup.com::bb903f25-e1ff-4a97-a3bd-3ed0f5b08a99" userProvider="AD" userName="Leah Hoffman"/>
        <t:Anchor>
          <t:Comment id="722996935"/>
        </t:Anchor>
        <t:Assign userId="S::KRehberg@forsmarshgroup.com::aec78d27-73d6-4576-840d-2413bf335420" userProvider="AD" userName="Kathryn Rehberg"/>
      </t:Event>
      <t:Event id="{C6EE5FD3-1DA2-4086-A087-3E06E0E6C128}" time="2020-12-04T17:42:15Z">
        <t:Attribution userId="S::lhoffman@forsmarshgroup.com::bb903f25-e1ff-4a97-a3bd-3ed0f5b08a99" userProvider="AD" userName="Leah Hoffman"/>
        <t:Anchor>
          <t:Comment id="722996935"/>
        </t:Anchor>
        <t:SetTitle title="@Kathryn Rehberg, great. Do you want to save this version for us and then make this into a version that we can share with Monica- taking out our internal convos so the notes are only speaking to Monica?"/>
      </t:Event>
    </t:History>
  </t:Task>
</t:Task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A951ACC0C5DF42B2C90846EF1D1F2A" ma:contentTypeVersion="14" ma:contentTypeDescription="Create a new document." ma:contentTypeScope="" ma:versionID="8ac2c54932436205024def286d431693">
  <xsd:schema xmlns:xsd="http://www.w3.org/2001/XMLSchema" xmlns:xs="http://www.w3.org/2001/XMLSchema" xmlns:p="http://schemas.microsoft.com/office/2006/metadata/properties" xmlns:ns2="9bd539a0-22ba-466c-a345-91b55298987f" xmlns:ns3="828610e3-ed43-4caa-9fbe-80db6c773d90" targetNamespace="http://schemas.microsoft.com/office/2006/metadata/properties" ma:root="true" ma:fieldsID="7012e30d4a0531d699b724b12d45b4b8" ns2:_="" ns3:_="">
    <xsd:import namespace="9bd539a0-22ba-466c-a345-91b55298987f"/>
    <xsd:import namespace="828610e3-ed43-4caa-9fbe-80db6c773d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539a0-22ba-466c-a345-91b552989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8610e3-ed43-4caa-9fbe-80db6c773d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F6601-98B3-42EB-A902-DAB93FBA4869}">
  <ds:schemaRefs>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9bd539a0-22ba-466c-a345-91b55298987f"/>
    <ds:schemaRef ds:uri="http://purl.org/dc/elements/1.1/"/>
    <ds:schemaRef ds:uri="828610e3-ed43-4caa-9fbe-80db6c773d90"/>
    <ds:schemaRef ds:uri="http://purl.org/dc/dcmitype/"/>
  </ds:schemaRefs>
</ds:datastoreItem>
</file>

<file path=customXml/itemProps2.xml><?xml version="1.0" encoding="utf-8"?>
<ds:datastoreItem xmlns:ds="http://schemas.openxmlformats.org/officeDocument/2006/customXml" ds:itemID="{11D3D241-6C4A-47AD-9EA0-F750B1081B87}">
  <ds:schemaRefs>
    <ds:schemaRef ds:uri="http://schemas.microsoft.com/sharepoint/v3/contenttype/forms"/>
  </ds:schemaRefs>
</ds:datastoreItem>
</file>

<file path=customXml/itemProps3.xml><?xml version="1.0" encoding="utf-8"?>
<ds:datastoreItem xmlns:ds="http://schemas.openxmlformats.org/officeDocument/2006/customXml" ds:itemID="{294F8254-577A-414A-89ED-B561ADDA0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539a0-22ba-466c-a345-91b55298987f"/>
    <ds:schemaRef ds:uri="828610e3-ed43-4caa-9fbe-80db6c773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6B65A-A63A-6441-9EDE-FB18171C1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ASPA_Delivery_LongitudinalSurveyInstrument_Review2</Template>
  <TotalTime>1</TotalTime>
  <Pages>74</Pages>
  <Words>13590</Words>
  <Characters>77463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Fors Marsh Group</Company>
  <LinksUpToDate>false</LinksUpToDate>
  <CharactersWithSpaces>90872</CharactersWithSpaces>
  <SharedDoc>false</SharedDoc>
  <HLinks>
    <vt:vector size="18" baseType="variant">
      <vt:variant>
        <vt:i4>5898352</vt:i4>
      </vt:variant>
      <vt:variant>
        <vt:i4>6</vt:i4>
      </vt:variant>
      <vt:variant>
        <vt:i4>0</vt:i4>
      </vt:variant>
      <vt:variant>
        <vt:i4>5</vt:i4>
      </vt:variant>
      <vt:variant>
        <vt:lpwstr>mailto:support@amerispeak.org</vt:lpwstr>
      </vt:variant>
      <vt:variant>
        <vt:lpwstr/>
      </vt:variant>
      <vt:variant>
        <vt:i4>5898352</vt:i4>
      </vt:variant>
      <vt:variant>
        <vt:i4>3</vt:i4>
      </vt:variant>
      <vt:variant>
        <vt:i4>0</vt:i4>
      </vt:variant>
      <vt:variant>
        <vt:i4>5</vt:i4>
      </vt:variant>
      <vt:variant>
        <vt:lpwstr>mailto:support@amerispeak.org</vt:lpwstr>
      </vt:variant>
      <vt:variant>
        <vt:lpwstr/>
      </vt:variant>
      <vt:variant>
        <vt:i4>5898352</vt:i4>
      </vt:variant>
      <vt:variant>
        <vt:i4>0</vt:i4>
      </vt:variant>
      <vt:variant>
        <vt:i4>0</vt:i4>
      </vt:variant>
      <vt:variant>
        <vt:i4>5</vt:i4>
      </vt:variant>
      <vt:variant>
        <vt:lpwstr>mailto:support@amerispeak.org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Macfarlane</dc:creator>
  <cp:keywords/>
  <cp:lastModifiedBy>Elissa Kranzler</cp:lastModifiedBy>
  <cp:revision>4</cp:revision>
  <cp:lastPrinted>2019-12-13T06:26:00Z</cp:lastPrinted>
  <dcterms:created xsi:type="dcterms:W3CDTF">2021-05-10T16:09:00Z</dcterms:created>
  <dcterms:modified xsi:type="dcterms:W3CDTF">2021-05-10T16:10:00Z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0x010100D7A951ACC0C5DF42B2C90846EF1D1F2A</vt:lpwstr>
  </property>
  <property fmtid="{D5CDD505-2E9C-101B-9397-08002B2CF9AE}" pid="3" name="_dlc_DocIdItemGuid">
    <vt:lpwstr>4d22abb9-18c7-4cdc-b00d-93ec15155fe5</vt:lpwstr>
  </property>
  <property fmtid="{D5CDD505-2E9C-101B-9397-08002B2CF9AE}" pid="4" name="MSIP_Label_7b94a7b8-f06c-4dfe-bdcc-9b548fd58c31_Enabled">
    <vt:lpwstr>true</vt:lpwstr>
  </property>
  <property fmtid="{D5CDD505-2E9C-101B-9397-08002B2CF9AE}" pid="5" name="MSIP_Label_7b94a7b8-f06c-4dfe-bdcc-9b548fd58c31_SetDate">
    <vt:lpwstr>2020-12-09T14:15:19Z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50011dec-483a-4336-9dbf-e558dc53b76e</vt:lpwstr>
  </property>
  <property fmtid="{D5CDD505-2E9C-101B-9397-08002B2CF9AE}" pid="10" name="MSIP_Label_7b94a7b8-f06c-4dfe-bdcc-9b548fd58c31_ContentBits">
    <vt:lpwstr>0</vt:lpwstr>
  </property>
</Properties>
</file>