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D5A42" w:rsidR="00CD04B2" w:rsidP="007A228E" w:rsidRDefault="005B7068" w14:paraId="017457EB" w14:textId="333DC39D">
      <w:pPr>
        <w:pStyle w:val="Heading1"/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color w:val="auto"/>
        </w:rPr>
        <w:t>CET</w:t>
      </w:r>
      <w:r w:rsidRPr="00DD5A42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DD5A42" w:rsidR="0080131B">
        <w:rPr>
          <w:rFonts w:asciiTheme="minorHAnsi" w:hAnsiTheme="minorHAnsi" w:cstheme="minorHAnsi"/>
          <w:color w:val="auto"/>
        </w:rPr>
        <w:t xml:space="preserve"> (Wave </w:t>
      </w:r>
      <w:r w:rsidRPr="00DD5A42" w:rsidR="00EC7E42">
        <w:rPr>
          <w:rFonts w:asciiTheme="minorHAnsi" w:hAnsiTheme="minorHAnsi" w:cstheme="minorHAnsi"/>
          <w:color w:val="auto"/>
        </w:rPr>
        <w:t>7</w:t>
      </w:r>
      <w:r w:rsidRPr="00DD5A42" w:rsidR="00132012">
        <w:rPr>
          <w:rFonts w:asciiTheme="minorHAnsi" w:hAnsiTheme="minorHAnsi" w:cstheme="minorHAnsi"/>
          <w:color w:val="auto"/>
        </w:rPr>
        <w:t>3</w:t>
      </w:r>
      <w:r w:rsidRPr="00DD5A42" w:rsidR="0080131B">
        <w:rPr>
          <w:rFonts w:asciiTheme="minorHAnsi" w:hAnsiTheme="minorHAnsi" w:cstheme="minorHAnsi"/>
          <w:color w:val="auto"/>
        </w:rPr>
        <w:t>)</w:t>
      </w:r>
    </w:p>
    <w:p w:rsidRPr="00DD5A42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DD5A42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DD5A42" w:rsidR="00C53837" w:rsidP="007A228E" w:rsidRDefault="5215C519" w14:paraId="0B34F861" w14:textId="11721E20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DD5A42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DD5A42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DD5A42" w:rsidR="00EC7E42">
              <w:rPr>
                <w:rFonts w:asciiTheme="minorHAnsi" w:hAnsiTheme="minorHAnsi" w:cstheme="minorHAnsi"/>
                <w:i/>
                <w:iCs/>
                <w:color w:val="auto"/>
              </w:rPr>
              <w:t>7</w:t>
            </w:r>
            <w:r w:rsidRPr="00DD5A42" w:rsidR="00132012">
              <w:rPr>
                <w:rFonts w:asciiTheme="minorHAnsi" w:hAnsiTheme="minorHAnsi" w:cstheme="minorHAnsi"/>
                <w:i/>
                <w:iCs/>
                <w:color w:val="auto"/>
              </w:rPr>
              <w:t>3</w:t>
            </w:r>
            <w:r w:rsidRPr="00DD5A42" w:rsidR="00132012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rd</w:t>
            </w:r>
            <w:r w:rsidRPr="00DD5A42" w:rsidR="00132012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DD5A42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DD5A42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DD5A42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DD5A42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DD5A42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DD5A42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DD5A42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DD5A42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DD5A42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DD5A42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DD5A42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on a monthly basis; and questions highlighted in </w:t>
            </w:r>
            <w:r w:rsidRPr="00DD5A42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DD5A42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DD5A42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DD5A42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DD5A42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DD5A42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DD5A42" w:rsidR="00C53837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DD5A42" w:rsidR="009C269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 will be fielding </w:t>
            </w:r>
            <w:r w:rsidRPr="00DD5A42" w:rsidR="001D6F41">
              <w:rPr>
                <w:rFonts w:asciiTheme="minorHAnsi" w:hAnsiTheme="minorHAnsi" w:cstheme="minorHAnsi"/>
                <w:i/>
                <w:iCs/>
                <w:color w:val="auto"/>
              </w:rPr>
              <w:t>questions</w:t>
            </w:r>
            <w:r w:rsidRPr="00DD5A42" w:rsidR="001D593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about</w:t>
            </w:r>
            <w:r w:rsidRPr="00DD5A42" w:rsidR="00AD444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DD5A42" w:rsidR="006E30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HHS and CDC trust, </w:t>
            </w:r>
            <w:r w:rsidRPr="00DD5A42" w:rsidR="00AD4444">
              <w:rPr>
                <w:rFonts w:asciiTheme="minorHAnsi" w:hAnsiTheme="minorHAnsi" w:cstheme="minorHAnsi"/>
                <w:i/>
                <w:iCs/>
                <w:color w:val="auto"/>
              </w:rPr>
              <w:t>routine childhood vaccines, and chronic conditions.</w:t>
            </w:r>
          </w:p>
        </w:tc>
      </w:tr>
    </w:tbl>
    <w:p w:rsidRPr="00DD5A42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DD5A42" w:rsidR="0063653E" w:rsidP="008B77AC" w:rsidRDefault="004D7B37" w14:paraId="657BC90E" w14:textId="2A6B1975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color w:val="auto"/>
        </w:rPr>
        <w:t>For th</w:t>
      </w:r>
      <w:r w:rsidRPr="00DD5A42" w:rsidR="00165026">
        <w:rPr>
          <w:rFonts w:asciiTheme="minorHAnsi" w:hAnsiTheme="minorHAnsi" w:cstheme="minorHAnsi"/>
          <w:color w:val="auto"/>
        </w:rPr>
        <w:t>e</w:t>
      </w:r>
      <w:r w:rsidRPr="00DD5A42">
        <w:rPr>
          <w:rFonts w:asciiTheme="minorHAnsi" w:hAnsiTheme="minorHAnsi" w:cstheme="minorHAnsi"/>
          <w:color w:val="auto"/>
        </w:rPr>
        <w:t xml:space="preserve"> next </w:t>
      </w:r>
      <w:r w:rsidRPr="00DD5A42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DD5A42" w:rsidR="00D12C55">
        <w:rPr>
          <w:rFonts w:asciiTheme="minorHAnsi" w:hAnsiTheme="minorHAnsi" w:cstheme="minorHAnsi"/>
          <w:color w:val="auto"/>
        </w:rPr>
        <w:t>current events.</w:t>
      </w:r>
    </w:p>
    <w:p w:rsidRPr="00DD5A42" w:rsidR="007A23CB" w:rsidP="0063653E" w:rsidRDefault="0063653E" w14:paraId="44A74C5A" w14:textId="45C08D8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DD5A42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  <w:r w:rsidRPr="00DD5A42" w:rsidR="00072B50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Pr="00DD5A42" w:rsidR="007A23CB" w:rsidP="008B77AC" w:rsidRDefault="007A23CB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F1781E" w:rsidP="008B77AC" w:rsidRDefault="00F1781E" w14:paraId="650F63D6" w14:textId="77777777">
      <w:pPr>
        <w:rPr>
          <w:rFonts w:eastAsia="Times New Roman" w:asciiTheme="minorHAnsi" w:hAnsiTheme="minorHAnsi" w:cstheme="minorHAnsi"/>
          <w:color w:val="auto"/>
        </w:rPr>
      </w:pPr>
    </w:p>
    <w:p w:rsidRPr="00DD5A42" w:rsidR="00F241BF" w:rsidP="00F241BF" w:rsidRDefault="00F241BF" w14:paraId="1C189E98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Style w:val="normaltextrun"/>
          <w:rFonts w:asciiTheme="minorHAnsi" w:hAnsiTheme="minorHAnsi" w:cstheme="minorHAnsi"/>
          <w:b/>
          <w:bCs/>
          <w:color w:val="auto"/>
          <w:shd w:val="clear" w:color="auto" w:fill="FFFFFF"/>
        </w:rPr>
        <w:t>//PROGRAMMING NOTE: RANDOMIZE ORDER OF Q1/Q2</w:t>
      </w:r>
      <w:r w:rsidRPr="00DD5A42">
        <w:rPr>
          <w:rStyle w:val="eop"/>
          <w:rFonts w:asciiTheme="minorHAnsi" w:hAnsiTheme="minorHAnsi" w:cstheme="minorHAnsi"/>
          <w:color w:val="auto"/>
          <w:shd w:val="clear" w:color="auto" w:fill="FFFFFF"/>
        </w:rPr>
        <w:t> </w:t>
      </w:r>
    </w:p>
    <w:p w:rsidRPr="00DD5A42" w:rsidR="00F241BF" w:rsidP="00F241BF" w:rsidRDefault="00F241BF" w14:paraId="7788EE8E" w14:textId="77777777">
      <w:pPr>
        <w:rPr>
          <w:rFonts w:asciiTheme="minorHAnsi" w:hAnsiTheme="minorHAnsi" w:cstheme="minorHAnsi"/>
          <w:color w:val="auto"/>
        </w:rPr>
      </w:pPr>
    </w:p>
    <w:p w:rsidRPr="00DD5A42" w:rsidR="00F241BF" w:rsidP="00F241BF" w:rsidRDefault="00F241BF" w14:paraId="5B34A66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F241BF" w:rsidP="00F241BF" w:rsidRDefault="00F241BF" w14:paraId="0DE0E87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DD5A42">
        <w:rPr>
          <w:rFonts w:eastAsia="Times New Roman" w:asciiTheme="minorHAnsi" w:hAnsiTheme="minorHAnsi" w:cstheme="minorHAnsi"/>
          <w:color w:val="auto"/>
          <w:shd w:val="clear" w:color="auto" w:fill="00FFFF"/>
        </w:rPr>
        <w:t>Q1 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F241BF" w:rsidP="00F241BF" w:rsidRDefault="00F241BF" w14:paraId="0843847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DD5A42">
        <w:rPr>
          <w:rFonts w:eastAsia="Times New Roman" w:asciiTheme="minorHAnsi" w:hAnsiTheme="minorHAnsi" w:cstheme="minorHAnsi"/>
          <w:color w:val="auto"/>
        </w:rPr>
        <w:t>:</w:t>
      </w:r>
      <w:r w:rsidRPr="00DD5A42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DD5A42">
        <w:rPr>
          <w:rFonts w:eastAsia="Times New Roman" w:asciiTheme="minorHAnsi" w:hAnsiTheme="minorHAnsi" w:cstheme="minorHAnsi"/>
          <w:color w:val="auto"/>
        </w:rPr>
        <w:t>Single punch  </w:t>
      </w:r>
    </w:p>
    <w:p w:rsidRPr="00DD5A42" w:rsidR="00F241BF" w:rsidP="00F241BF" w:rsidRDefault="00F241BF" w14:paraId="213D6B2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DD5A42">
        <w:rPr>
          <w:rFonts w:eastAsia="Times New Roman" w:asciiTheme="minorHAnsi" w:hAnsiTheme="minorHAnsi" w:cstheme="minorHAnsi"/>
          <w:color w:val="auto"/>
        </w:rPr>
        <w:t>  </w:t>
      </w:r>
    </w:p>
    <w:p w:rsidRPr="00DD5A42" w:rsidR="00F241BF" w:rsidP="00F241BF" w:rsidRDefault="00F241BF" w14:paraId="4C455BB0" w14:textId="01F3FA6C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proofErr w:type="spellStart"/>
      <w:r w:rsidRPr="00DD5A42">
        <w:rPr>
          <w:rFonts w:eastAsia="Times New Roman" w:asciiTheme="minorHAnsi" w:hAnsiTheme="minorHAnsi" w:cstheme="minorBidi"/>
          <w:b/>
          <w:color w:val="auto"/>
          <w:shd w:val="clear" w:color="auto" w:fill="00FFFF"/>
        </w:rPr>
        <w:t>hhs_trust</w:t>
      </w:r>
      <w:proofErr w:type="spellEnd"/>
      <w:r w:rsidRPr="00DD5A42">
        <w:rPr>
          <w:rFonts w:eastAsia="Times New Roman" w:asciiTheme="minorHAnsi" w:hAnsiTheme="minorHAnsi" w:cstheme="minorBidi"/>
          <w:color w:val="auto"/>
        </w:rPr>
        <w:t>: How much trust do you have in the U.S. Department of Health and Human Services (HHS) to provide you with accurate information about the coronavirus or COVID-19?  </w:t>
      </w:r>
    </w:p>
    <w:p w:rsidRPr="00DD5A42" w:rsidR="00F241BF" w:rsidP="00F241BF" w:rsidRDefault="00F241BF" w14:paraId="1BDB4D9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DD5A42">
        <w:rPr>
          <w:rFonts w:eastAsia="Times New Roman" w:asciiTheme="minorHAnsi" w:hAnsiTheme="minorHAnsi" w:cstheme="minorHAnsi"/>
          <w:color w:val="auto"/>
        </w:rPr>
        <w:t>hhs_trust</w:t>
      </w:r>
      <w:proofErr w:type="spellEnd"/>
      <w:r w:rsidRPr="00DD5A42">
        <w:rPr>
          <w:rFonts w:eastAsia="Times New Roman" w:asciiTheme="minorHAnsi" w:hAnsiTheme="minorHAnsi" w:cstheme="minorHAnsi"/>
          <w:color w:val="auto"/>
        </w:rPr>
        <w:t>: Trust in HHS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DD5A42" w:rsidR="00DD5A42" w:rsidTr="00A361FE" w14:paraId="556A2C77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473BC3B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5ACF151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DD5A42" w:rsidR="00DD5A42" w:rsidTr="00A361FE" w14:paraId="37F1DD91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6538A1C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48A3333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:rsidRPr="00DD5A42" w:rsidR="00DD5A42" w:rsidTr="00A361FE" w14:paraId="77272444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54CDC9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75C3E4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:rsidRPr="00DD5A42" w:rsidR="00DD5A42" w:rsidTr="00A361FE" w14:paraId="1DD7EF78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33A74A0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33CEC1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:rsidRPr="00DD5A42" w:rsidR="00DD5A42" w:rsidTr="00A361FE" w14:paraId="054BBCCC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000A8BD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2FA26D6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:rsidRPr="00DD5A42" w:rsidR="00DD5A42" w:rsidTr="00A361FE" w14:paraId="42D4D99B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45969DF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3E3643D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I am not familiar with HHS </w:t>
            </w:r>
          </w:p>
        </w:tc>
      </w:tr>
      <w:tr w:rsidRPr="00DD5A42" w:rsidR="00DD5A42" w:rsidTr="00A361FE" w14:paraId="10880470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7AACF4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583F540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  <w:tr w:rsidRPr="00DD5A42" w:rsidR="00DD5A42" w:rsidTr="00A361FE" w14:paraId="37990067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4D1EF96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-100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3851DD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Valid skip  </w:t>
            </w:r>
          </w:p>
        </w:tc>
      </w:tr>
    </w:tbl>
    <w:p w:rsidRPr="00DD5A42" w:rsidR="00F241BF" w:rsidP="00F241BF" w:rsidRDefault="00F241BF" w14:paraId="03B1455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  </w:t>
      </w:r>
    </w:p>
    <w:p w:rsidRPr="00DD5A42" w:rsidR="00F241BF" w:rsidP="00F241BF" w:rsidRDefault="00F241BF" w14:paraId="42BEC16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DD5A42">
        <w:rPr>
          <w:rFonts w:eastAsia="Times New Roman" w:asciiTheme="minorHAnsi" w:hAnsiTheme="minorHAnsi" w:cstheme="minorHAnsi"/>
          <w:color w:val="auto"/>
        </w:rPr>
        <w:t>  </w:t>
      </w:r>
    </w:p>
    <w:p w:rsidRPr="00DD5A42" w:rsidR="00F241BF" w:rsidP="00F241BF" w:rsidRDefault="00F241BF" w14:paraId="2B0D496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  </w:t>
      </w:r>
    </w:p>
    <w:p w:rsidRPr="00DD5A42" w:rsidR="00F241BF" w:rsidP="00F241BF" w:rsidRDefault="00F241BF" w14:paraId="37C4EF5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F241BF" w:rsidP="00F241BF" w:rsidRDefault="00F241BF" w14:paraId="191EEC6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DD5A42">
        <w:rPr>
          <w:rFonts w:eastAsia="Times New Roman" w:asciiTheme="minorHAnsi" w:hAnsiTheme="minorHAnsi" w:cstheme="minorHAnsi"/>
          <w:color w:val="auto"/>
          <w:shd w:val="clear" w:color="auto" w:fill="00FFFF"/>
        </w:rPr>
        <w:t>Q2 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F241BF" w:rsidP="00F241BF" w:rsidRDefault="00F241BF" w14:paraId="525FA7F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DD5A42">
        <w:rPr>
          <w:rFonts w:eastAsia="Times New Roman" w:asciiTheme="minorHAnsi" w:hAnsiTheme="minorHAnsi" w:cstheme="minorHAnsi"/>
          <w:color w:val="auto"/>
        </w:rPr>
        <w:t>:</w:t>
      </w:r>
      <w:r w:rsidRPr="00DD5A42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DD5A42">
        <w:rPr>
          <w:rFonts w:eastAsia="Times New Roman" w:asciiTheme="minorHAnsi" w:hAnsiTheme="minorHAnsi" w:cstheme="minorHAnsi"/>
          <w:color w:val="auto"/>
        </w:rPr>
        <w:t>Single punch  </w:t>
      </w:r>
    </w:p>
    <w:p w:rsidRPr="00DD5A42" w:rsidR="00F241BF" w:rsidP="00F241BF" w:rsidRDefault="00F241BF" w14:paraId="3ABBC7A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DD5A42">
        <w:rPr>
          <w:rFonts w:eastAsia="Times New Roman" w:asciiTheme="minorHAnsi" w:hAnsiTheme="minorHAnsi" w:cstheme="minorHAnsi"/>
          <w:color w:val="auto"/>
        </w:rPr>
        <w:t>  </w:t>
      </w:r>
    </w:p>
    <w:p w:rsidRPr="00DD5A42" w:rsidR="00F241BF" w:rsidP="00F241BF" w:rsidRDefault="00F241BF" w14:paraId="50E76DD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proofErr w:type="spellStart"/>
      <w:r w:rsidRPr="00DD5A42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cdc_trust</w:t>
      </w:r>
      <w:proofErr w:type="spellEnd"/>
      <w:r w:rsidRPr="00DD5A42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:</w:t>
      </w:r>
      <w:r w:rsidRPr="00DD5A42">
        <w:rPr>
          <w:rFonts w:eastAsia="Times New Roman" w:asciiTheme="minorHAnsi" w:hAnsiTheme="minorHAnsi" w:cstheme="minorHAnsi"/>
          <w:color w:val="auto"/>
        </w:rPr>
        <w:t xml:space="preserve"> How much trust do you have in the Centers for Disease Control and Prevention (CDC) to provide you with accurate information about the coronavirus or COVID-19?  </w:t>
      </w:r>
    </w:p>
    <w:p w:rsidRPr="00DD5A42" w:rsidR="00F241BF" w:rsidP="00F241BF" w:rsidRDefault="00F241BF" w14:paraId="596CD97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DD5A42">
        <w:rPr>
          <w:rFonts w:eastAsia="Times New Roman" w:asciiTheme="minorHAnsi" w:hAnsiTheme="minorHAnsi" w:cstheme="minorHAnsi"/>
          <w:color w:val="auto"/>
        </w:rPr>
        <w:t>cdc_trust</w:t>
      </w:r>
      <w:proofErr w:type="spellEnd"/>
      <w:r w:rsidRPr="00DD5A42">
        <w:rPr>
          <w:rFonts w:eastAsia="Times New Roman" w:asciiTheme="minorHAnsi" w:hAnsiTheme="minorHAnsi" w:cstheme="minorHAnsi"/>
          <w:color w:val="auto"/>
        </w:rPr>
        <w:t>: Trust in CDC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DD5A42" w:rsidR="00DD5A42" w:rsidTr="00A361FE" w14:paraId="7AD8AB63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3FDEC12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5FA5E8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DD5A42" w:rsidR="00DD5A42" w:rsidTr="00A361FE" w14:paraId="638789E3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6534008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170630B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:rsidRPr="00DD5A42" w:rsidR="00DD5A42" w:rsidTr="00A361FE" w14:paraId="481412F6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61C1A6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5D0FF41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:rsidRPr="00DD5A42" w:rsidR="00DD5A42" w:rsidTr="00A361FE" w14:paraId="1DBF5AAA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452843D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34BEFB6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:rsidRPr="00DD5A42" w:rsidR="00DD5A42" w:rsidTr="00A361FE" w14:paraId="208464CC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5105E0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698B4FE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:rsidRPr="00DD5A42" w:rsidR="00DD5A42" w:rsidTr="00A361FE" w14:paraId="4E80E9AE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121BBBD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4D01861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I am not familiar with the CDC </w:t>
            </w:r>
          </w:p>
        </w:tc>
      </w:tr>
      <w:tr w:rsidRPr="00DD5A42" w:rsidR="00DD5A42" w:rsidTr="00A361FE" w14:paraId="1E34BD1E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429198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668883C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  <w:tr w:rsidRPr="00DD5A42" w:rsidR="00DD5A42" w:rsidTr="00A361FE" w14:paraId="27F9255F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DD5A42" w:rsidR="00F241BF" w:rsidP="00A361FE" w:rsidRDefault="00F241BF" w14:paraId="6847EE7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-100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241BF" w:rsidP="00A361FE" w:rsidRDefault="00F241BF" w14:paraId="2A94C2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Valid skip  </w:t>
            </w:r>
          </w:p>
        </w:tc>
      </w:tr>
    </w:tbl>
    <w:p w:rsidRPr="00DD5A42" w:rsidR="00F1781E" w:rsidP="00F241BF" w:rsidRDefault="00F241BF" w14:paraId="2833EFCD" w14:textId="55902E2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DD5A42">
        <w:rPr>
          <w:rFonts w:eastAsia="Times New Roman" w:asciiTheme="minorHAnsi" w:hAnsiTheme="minorHAnsi" w:cstheme="minorHAnsi"/>
          <w:color w:val="auto"/>
          <w:sz w:val="18"/>
          <w:szCs w:val="18"/>
        </w:rPr>
        <w:t>  </w:t>
      </w:r>
    </w:p>
    <w:p w:rsidRPr="00DD5A42" w:rsidR="00F1781E" w:rsidP="008B77AC" w:rsidRDefault="00F1781E" w14:paraId="2873FB06" w14:textId="0E121C0C">
      <w:pPr>
        <w:rPr>
          <w:rFonts w:eastAsia="Times New Roman" w:asciiTheme="minorHAnsi" w:hAnsiTheme="minorHAnsi" w:cstheme="minorHAnsi"/>
          <w:color w:val="auto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903767" w:rsidP="001C3C47" w:rsidRDefault="00903767" w14:paraId="45BE65D9" w14:textId="1BDAC4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name="_Hlk86668292" w:id="0"/>
    </w:p>
    <w:p w:rsidRPr="00DD5A42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All respondents//</w:t>
      </w:r>
    </w:p>
    <w:p w:rsidRPr="00DD5A42" w:rsidR="001F00D2" w:rsidP="001F00D2" w:rsidRDefault="001F00D2" w14:paraId="0190CAA7" w14:textId="3A8201B2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3</w:t>
      </w:r>
    </w:p>
    <w:p w:rsidRPr="00DD5A42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</w:t>
      </w:r>
    </w:p>
    <w:p w:rsidRPr="00DD5A42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1F00D2" w:rsidP="00743DCC" w:rsidRDefault="001F00D2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DD5A42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Pr="00DD5A42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Variable Label: </w:t>
      </w:r>
      <w:r w:rsidRPr="00DD5A42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DD5A42" w:rsidR="00DD5A42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DD5A42" w:rsidR="00DD5A42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DD5A42" w:rsidR="00DD5A42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DD5A42" w:rsidR="00DD5A42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DD5A42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DD5A42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DD5A42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DD5A42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DD5A42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Page Break //</w:t>
      </w:r>
    </w:p>
    <w:p w:rsidRPr="00DD5A42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DD5A42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  <w:bCs/>
        </w:rPr>
        <w:t>//</w:t>
      </w:r>
      <w:r w:rsidRPr="00DD5A42" w:rsidR="00F97644">
        <w:rPr>
          <w:rFonts w:cstheme="minorHAnsi"/>
          <w:b/>
          <w:bCs/>
        </w:rPr>
        <w:t>BASE</w:t>
      </w:r>
      <w:r w:rsidRPr="00DD5A42">
        <w:rPr>
          <w:rFonts w:cstheme="minorHAnsi"/>
          <w:b/>
          <w:bCs/>
        </w:rPr>
        <w:t xml:space="preserve">: </w:t>
      </w:r>
      <w:r w:rsidRPr="00DD5A42">
        <w:rPr>
          <w:rFonts w:cstheme="minorHAnsi"/>
          <w:b/>
        </w:rPr>
        <w:t>beh1_cet_r=1 or 2</w:t>
      </w:r>
      <w:r w:rsidRPr="00DD5A42">
        <w:rPr>
          <w:rFonts w:cstheme="minorHAnsi"/>
          <w:b/>
          <w:bCs/>
        </w:rPr>
        <w:t>//</w:t>
      </w:r>
    </w:p>
    <w:p w:rsidRPr="00DD5A42" w:rsidR="001F00D2" w:rsidP="001F00D2" w:rsidRDefault="001F00D2" w14:paraId="4DCAEC9C" w14:textId="7DE2580B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DD5A42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4</w:t>
      </w:r>
    </w:p>
    <w:p w:rsidRPr="00DD5A42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</w:t>
      </w:r>
    </w:p>
    <w:p w:rsidRPr="00DD5A42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DD5A42" w:rsidR="001F00D2" w:rsidP="533C4970" w:rsidRDefault="001F00D2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DD5A42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proofErr w:type="spellEnd"/>
      <w:r w:rsidRPr="00DD5A42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Bidi"/>
          <w:color w:val="auto"/>
        </w:rPr>
        <w:t xml:space="preserve"> </w:t>
      </w:r>
      <w:r w:rsidRPr="00DD5A4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Pr="00DD5A42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DD5A42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DD5A42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17"/>
      </w:tblGrid>
      <w:tr w:rsidRPr="00DD5A42" w:rsidR="00DD5A42" w:rsidTr="00285CF8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1F00D2" w:rsidP="009166EA" w:rsidRDefault="001F00D2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1F00D2" w:rsidP="009166EA" w:rsidRDefault="001F00D2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DD5A42" w:rsidR="00DD5A42" w:rsidTr="00285CF8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DD5A42" w:rsidR="00DD5A42" w:rsidTr="00285CF8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:rsidRPr="00DD5A42" w:rsidR="00DD5A42" w:rsidTr="00285CF8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:rsidRPr="00DD5A42" w:rsidR="00DD5A42" w:rsidTr="00285CF8" w14:paraId="37FE01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EC3A54" w:rsidP="009166EA" w:rsidRDefault="00EC3A54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EC3A54" w:rsidP="009166EA" w:rsidRDefault="00EC3A54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:rsidRPr="00DD5A42" w:rsidR="00DD5A42" w:rsidTr="00285CF8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DD5A42" w:rsidR="00DD5A42" w:rsidTr="00285CF8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DD5A42" w:rsidR="00DD5A42" w:rsidTr="00285CF8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DD5A42" w:rsidR="00F26D37" w:rsidTr="00285CF8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DD5A42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DD5A42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Page Break //</w:t>
      </w:r>
    </w:p>
    <w:p w:rsidRPr="00DD5A42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DD5A42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DD5A42">
        <w:rPr>
          <w:rFonts w:asciiTheme="minorHAnsi" w:hAnsiTheme="minorHAnsi" w:cstheme="minorHAnsi"/>
          <w:b/>
          <w:color w:val="auto"/>
        </w:rPr>
        <w:lastRenderedPageBreak/>
        <w:t>//BASE: beh1_cet_r=2//</w:t>
      </w:r>
    </w:p>
    <w:p w:rsidRPr="00DD5A42" w:rsidR="001F00D2" w:rsidP="001F00D2" w:rsidRDefault="001F00D2" w14:paraId="618496D8" w14:textId="35C83B8E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5</w:t>
      </w:r>
    </w:p>
    <w:p w:rsidRPr="00DD5A42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Dropdown menu</w:t>
      </w:r>
    </w:p>
    <w:p w:rsidRPr="00DD5A42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8578ED" w:rsidP="00743DCC" w:rsidRDefault="001F00D2" w14:paraId="243A2EA0" w14:textId="5929A673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fully_vacc_</w:t>
      </w:r>
      <w:r w:rsidRPr="00DD5A42" w:rsidR="00C30368">
        <w:rPr>
          <w:rFonts w:asciiTheme="minorHAnsi" w:hAnsiTheme="minorHAnsi" w:cstheme="minorHAnsi"/>
          <w:b/>
          <w:bCs/>
          <w:color w:val="auto"/>
          <w:highlight w:val="yellow"/>
        </w:rPr>
        <w:t>date</w:t>
      </w:r>
      <w:r w:rsidRPr="00DD5A42" w:rsidR="008539F8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DD5A42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HAnsi"/>
          <w:color w:val="auto"/>
        </w:rPr>
        <w:t xml:space="preserve"> </w:t>
      </w:r>
      <w:r w:rsidRPr="00DD5A42" w:rsidR="00C30368">
        <w:rPr>
          <w:rFonts w:asciiTheme="minorHAnsi" w:hAnsiTheme="minorHAnsi" w:cstheme="minorHAnsi"/>
          <w:color w:val="auto"/>
        </w:rPr>
        <w:t xml:space="preserve">Approximately when did you receive your final </w:t>
      </w:r>
      <w:r w:rsidRPr="00DD5A42" w:rsidR="005C51B8">
        <w:rPr>
          <w:rFonts w:asciiTheme="minorHAnsi" w:hAnsiTheme="minorHAnsi" w:cstheme="minorHAnsi"/>
          <w:color w:val="auto"/>
        </w:rPr>
        <w:t>COVID</w:t>
      </w:r>
      <w:r w:rsidRPr="00DD5A42" w:rsidR="00BB28DE">
        <w:rPr>
          <w:rFonts w:asciiTheme="minorHAnsi" w:hAnsiTheme="minorHAnsi" w:cstheme="minorHAnsi"/>
          <w:color w:val="auto"/>
        </w:rPr>
        <w:t>-19</w:t>
      </w:r>
      <w:r w:rsidRPr="00DD5A42" w:rsidR="005C51B8">
        <w:rPr>
          <w:rFonts w:asciiTheme="minorHAnsi" w:hAnsiTheme="minorHAnsi" w:cstheme="minorHAnsi"/>
          <w:color w:val="auto"/>
        </w:rPr>
        <w:t xml:space="preserve"> vaccine dose? </w:t>
      </w:r>
      <w:r w:rsidRPr="00DD5A42" w:rsidR="00FE0342">
        <w:rPr>
          <w:rFonts w:asciiTheme="minorHAnsi" w:hAnsiTheme="minorHAnsi" w:cstheme="minorHAnsi"/>
          <w:color w:val="auto"/>
        </w:rPr>
        <w:t xml:space="preserve">Final vaccine dose refers to either the </w:t>
      </w:r>
      <w:r w:rsidRPr="00DD5A42" w:rsidR="00FE0342">
        <w:rPr>
          <w:rFonts w:asciiTheme="minorHAnsi" w:hAnsiTheme="minorHAnsi" w:cstheme="minorHAnsi"/>
          <w:color w:val="auto"/>
          <w:u w:val="single"/>
        </w:rPr>
        <w:t>second</w:t>
      </w:r>
      <w:r w:rsidRPr="00DD5A42" w:rsidR="00FE0342">
        <w:rPr>
          <w:rFonts w:asciiTheme="minorHAnsi" w:hAnsiTheme="minorHAnsi" w:cstheme="minorHAnsi"/>
          <w:color w:val="auto"/>
        </w:rPr>
        <w:t xml:space="preserve"> dose of the Pfizer</w:t>
      </w:r>
      <w:r w:rsidRPr="00DD5A42" w:rsidR="000F14DF">
        <w:rPr>
          <w:rFonts w:asciiTheme="minorHAnsi" w:hAnsiTheme="minorHAnsi" w:cstheme="minorHAnsi"/>
          <w:color w:val="auto"/>
        </w:rPr>
        <w:t>,</w:t>
      </w:r>
      <w:r w:rsidRPr="00DD5A42" w:rsidR="00FE0342">
        <w:rPr>
          <w:rFonts w:asciiTheme="minorHAnsi" w:hAnsiTheme="minorHAnsi" w:cstheme="minorHAnsi"/>
          <w:color w:val="auto"/>
        </w:rPr>
        <w:t xml:space="preserve"> Moderna</w:t>
      </w:r>
      <w:r w:rsidRPr="00DD5A42" w:rsidR="000F14DF">
        <w:rPr>
          <w:rFonts w:asciiTheme="minorHAnsi" w:hAnsiTheme="minorHAnsi" w:cstheme="minorHAnsi"/>
          <w:color w:val="auto"/>
        </w:rPr>
        <w:t>, or Novavax</w:t>
      </w:r>
      <w:r w:rsidRPr="00DD5A42" w:rsidR="00FE0342">
        <w:rPr>
          <w:rFonts w:asciiTheme="minorHAnsi" w:hAnsiTheme="minorHAnsi" w:cstheme="minorHAnsi"/>
          <w:color w:val="auto"/>
        </w:rPr>
        <w:t xml:space="preserve"> vaccine, or the </w:t>
      </w:r>
      <w:r w:rsidRPr="00DD5A42" w:rsidR="00FE0342">
        <w:rPr>
          <w:rFonts w:asciiTheme="minorHAnsi" w:hAnsiTheme="minorHAnsi" w:cstheme="minorHAnsi"/>
          <w:color w:val="auto"/>
          <w:u w:val="single"/>
        </w:rPr>
        <w:t>single</w:t>
      </w:r>
      <w:r w:rsidRPr="00DD5A42" w:rsidR="00FE0342">
        <w:rPr>
          <w:rFonts w:asciiTheme="minorHAnsi" w:hAnsiTheme="minorHAnsi" w:cstheme="minorHAnsi"/>
          <w:color w:val="auto"/>
        </w:rPr>
        <w:t xml:space="preserve"> dose of the Johnson &amp; Johnson vaccine. </w:t>
      </w:r>
    </w:p>
    <w:p w:rsidRPr="00DD5A42" w:rsidR="008578ED" w:rsidP="00743DCC" w:rsidRDefault="008578ED" w14:paraId="269625E7" w14:textId="77777777">
      <w:pPr>
        <w:rPr>
          <w:rFonts w:asciiTheme="minorHAnsi" w:hAnsiTheme="minorHAnsi" w:cstheme="minorHAnsi"/>
          <w:color w:val="auto"/>
        </w:rPr>
      </w:pPr>
    </w:p>
    <w:p w:rsidRPr="00DD5A42" w:rsidR="001F00D2" w:rsidP="00743DCC" w:rsidRDefault="00FE0342" w14:paraId="66AEC060" w14:textId="0FADD8D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DD5A42">
        <w:rPr>
          <w:rFonts w:asciiTheme="minorHAnsi" w:hAnsiTheme="minorHAnsi" w:cstheme="minorHAnsi"/>
          <w:color w:val="auto"/>
        </w:rPr>
        <w:t xml:space="preserve">Please </w:t>
      </w:r>
      <w:r w:rsidRPr="00DD5A42">
        <w:rPr>
          <w:rFonts w:asciiTheme="minorHAnsi" w:hAnsiTheme="minorHAnsi" w:cstheme="minorHAnsi"/>
          <w:color w:val="auto"/>
          <w:u w:val="single"/>
        </w:rPr>
        <w:t>do not</w:t>
      </w:r>
      <w:r w:rsidRPr="00DD5A42">
        <w:rPr>
          <w:rFonts w:asciiTheme="minorHAnsi" w:hAnsiTheme="minorHAnsi" w:cstheme="minorHAnsi"/>
          <w:color w:val="auto"/>
        </w:rPr>
        <w:t xml:space="preserve"> consider booster shots for this question. </w:t>
      </w:r>
      <w:r w:rsidRPr="00DD5A42" w:rsidR="001F00D2">
        <w:rPr>
          <w:rFonts w:asciiTheme="minorHAnsi" w:hAnsiTheme="minorHAnsi" w:cstheme="minorHAnsi"/>
          <w:color w:val="auto"/>
        </w:rPr>
        <w:t xml:space="preserve">If you do not remember the </w:t>
      </w:r>
      <w:r w:rsidRPr="00DD5A42" w:rsidR="002C79DC">
        <w:rPr>
          <w:rFonts w:asciiTheme="minorHAnsi" w:hAnsiTheme="minorHAnsi" w:cstheme="minorHAnsi"/>
          <w:color w:val="auto"/>
        </w:rPr>
        <w:t xml:space="preserve">exact </w:t>
      </w:r>
      <w:r w:rsidRPr="00DD5A42" w:rsidR="005C51B8">
        <w:rPr>
          <w:rFonts w:asciiTheme="minorHAnsi" w:hAnsiTheme="minorHAnsi" w:cstheme="minorHAnsi"/>
          <w:color w:val="auto"/>
        </w:rPr>
        <w:t>date</w:t>
      </w:r>
      <w:r w:rsidRPr="00DD5A42" w:rsidR="001F00D2">
        <w:rPr>
          <w:rFonts w:asciiTheme="minorHAnsi" w:hAnsiTheme="minorHAnsi" w:cstheme="minorHAnsi"/>
          <w:color w:val="auto"/>
        </w:rPr>
        <w:t>, give your best guess.</w:t>
      </w:r>
    </w:p>
    <w:p w:rsidRPr="00DD5A42" w:rsidR="001F00D2" w:rsidP="001F00D2" w:rsidRDefault="001F00D2" w14:paraId="5916FFEF" w14:textId="748D0C9C">
      <w:pPr>
        <w:rPr>
          <w:rFonts w:eastAsia="Calibri"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Variable Label: </w:t>
      </w:r>
      <w:r w:rsidRPr="00DD5A42" w:rsidR="0065294C">
        <w:rPr>
          <w:rFonts w:asciiTheme="minorHAnsi" w:hAnsiTheme="minorHAnsi" w:cstheme="minorHAnsi"/>
          <w:bCs/>
          <w:color w:val="auto"/>
        </w:rPr>
        <w:t>fully_</w:t>
      </w:r>
      <w:r w:rsidRPr="00DD5A42">
        <w:rPr>
          <w:rFonts w:eastAsia="Calibri" w:asciiTheme="minorHAnsi" w:hAnsiTheme="minorHAnsi" w:cstheme="minorHAnsi"/>
          <w:bCs/>
          <w:color w:val="auto"/>
        </w:rPr>
        <w:t>vacc_</w:t>
      </w:r>
      <w:r w:rsidRPr="00DD5A42" w:rsidR="008578ED">
        <w:rPr>
          <w:rFonts w:eastAsia="Calibri" w:asciiTheme="minorHAnsi" w:hAnsiTheme="minorHAnsi" w:cstheme="minorHAnsi"/>
          <w:bCs/>
          <w:color w:val="auto"/>
        </w:rPr>
        <w:t>date</w:t>
      </w:r>
      <w:r w:rsidRPr="00DD5A42" w:rsidR="008539F8">
        <w:rPr>
          <w:rFonts w:eastAsia="Calibri" w:asciiTheme="minorHAnsi" w:hAnsiTheme="minorHAnsi" w:cstheme="minorHAnsi"/>
          <w:bCs/>
          <w:color w:val="auto"/>
        </w:rPr>
        <w:t>2</w:t>
      </w:r>
      <w:r w:rsidRPr="00DD5A42">
        <w:rPr>
          <w:rFonts w:eastAsia="Calibri" w:asciiTheme="minorHAnsi" w:hAnsiTheme="minorHAnsi" w:cstheme="minorHAnsi"/>
          <w:color w:val="auto"/>
        </w:rPr>
        <w:t xml:space="preserve">: </w:t>
      </w:r>
      <w:r w:rsidRPr="00DD5A42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DD5A42">
        <w:rPr>
          <w:rFonts w:eastAsia="Calibri" w:asciiTheme="minorHAnsi" w:hAnsiTheme="minorHAnsi" w:cstheme="minorHAnsi"/>
          <w:color w:val="auto"/>
        </w:rPr>
        <w:t>of vaccination</w:t>
      </w:r>
    </w:p>
    <w:p w:rsidRPr="00DD5A42" w:rsidR="002658B5" w:rsidP="001F00D2" w:rsidRDefault="0022096D" w14:paraId="13E65F2E" w14:textId="457606AC">
      <w:pPr>
        <w:rPr>
          <w:rFonts w:asciiTheme="minorHAnsi" w:hAnsiTheme="minorHAnsi" w:cstheme="minorHAnsi"/>
          <w:color w:val="auto"/>
        </w:rPr>
      </w:pPr>
      <w:r w:rsidRPr="00DD5A42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DD5A42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DD5A42">
        <w:rPr>
          <w:rFonts w:eastAsia="Calibri" w:asciiTheme="minorHAnsi" w:hAnsiTheme="minorHAnsi" w:cstheme="minorHAnsi"/>
          <w:color w:val="auto"/>
        </w:rPr>
        <w:t xml:space="preserve">December 1, </w:t>
      </w:r>
      <w:proofErr w:type="gramStart"/>
      <w:r w:rsidRPr="00DD5A42">
        <w:rPr>
          <w:rFonts w:eastAsia="Calibri" w:asciiTheme="minorHAnsi" w:hAnsiTheme="minorHAnsi" w:cstheme="minorHAnsi"/>
          <w:color w:val="auto"/>
        </w:rPr>
        <w:t>202</w:t>
      </w:r>
      <w:r w:rsidRPr="00DD5A42" w:rsidR="00C063B9">
        <w:rPr>
          <w:rFonts w:eastAsia="Calibri" w:asciiTheme="minorHAnsi" w:hAnsiTheme="minorHAnsi" w:cstheme="minorHAnsi"/>
          <w:color w:val="auto"/>
        </w:rPr>
        <w:t>0</w:t>
      </w:r>
      <w:proofErr w:type="gramEnd"/>
      <w:r w:rsidRPr="00DD5A42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DD5A42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Pr="00DD5A42" w:rsidR="00EB6EB6" w:rsidP="001F00D2" w:rsidRDefault="00EB6EB6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Pr="00DD5A42" w:rsidR="00EB6EB6" w:rsidP="00EB6EB6" w:rsidRDefault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Page Break //</w:t>
      </w:r>
    </w:p>
    <w:p w:rsidRPr="00DD5A42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DD5A42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beh1_cet_r=2//</w:t>
      </w:r>
    </w:p>
    <w:p w:rsidRPr="00DD5A42" w:rsidR="00977537" w:rsidP="00977537" w:rsidRDefault="00977537" w14:paraId="1EB0925F" w14:textId="17099B7C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6</w:t>
      </w:r>
    </w:p>
    <w:p w:rsidRPr="00DD5A42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</w:t>
      </w:r>
    </w:p>
    <w:p w:rsidRPr="00DD5A42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977537" w:rsidP="00743DCC" w:rsidRDefault="00977537" w14:paraId="203CF16D" w14:textId="3CCA26A3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booster_uptake4</w:t>
      </w:r>
      <w:r w:rsidRPr="00DD5A42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HAnsi"/>
          <w:color w:val="auto"/>
        </w:rPr>
        <w:t xml:space="preserve"> U.S. health officials and medical experts now recommend COVID-19 vaccine booster shots. Have you received a COVID-19 vaccine booster shot?</w:t>
      </w:r>
    </w:p>
    <w:p w:rsidRPr="00DD5A42" w:rsidR="00977537" w:rsidP="00977537" w:rsidRDefault="00977537" w14:paraId="5D069BFE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DD5A42">
        <w:rPr>
          <w:rFonts w:eastAsia="Calibri" w:asciiTheme="minorHAnsi" w:hAnsiTheme="minorHAnsi" w:cstheme="minorHAns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DD5A42" w:rsidR="00DD5A42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DD5A42" w:rsidR="00DD5A42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DD5A42" w:rsidR="00DD5A42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DD5A42" w:rsidR="00DD5A42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DD5A42" w:rsidR="00DD5A42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DD5A42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DD5A42" w:rsidR="00D116EA" w:rsidP="00624083" w:rsidRDefault="00D116EA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Pr="00DD5A42" w:rsidR="00D116EA" w:rsidP="00624083" w:rsidRDefault="00D116EA" w14:paraId="45FDD9A1" w14:textId="30472CAE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Page Break //</w:t>
      </w:r>
    </w:p>
    <w:p w:rsidRPr="00DD5A42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DD5A42" w:rsidR="001F00D2" w:rsidP="001F00D2" w:rsidRDefault="001F00D2" w14:paraId="13DFA674" w14:textId="4D7027B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//BASE: </w:t>
      </w:r>
      <w:r w:rsidRPr="00DD5A42" w:rsidR="009D3F0B">
        <w:rPr>
          <w:rFonts w:asciiTheme="minorHAnsi" w:hAnsiTheme="minorHAnsi" w:cstheme="minorHAnsi"/>
          <w:b/>
          <w:color w:val="auto"/>
        </w:rPr>
        <w:t>(booster_uptake</w:t>
      </w:r>
      <w:r w:rsidRPr="00DD5A42" w:rsidR="00026817">
        <w:rPr>
          <w:rFonts w:asciiTheme="minorHAnsi" w:hAnsiTheme="minorHAnsi" w:cstheme="minorHAnsi"/>
          <w:b/>
          <w:color w:val="auto"/>
        </w:rPr>
        <w:t>4</w:t>
      </w:r>
      <w:r w:rsidRPr="00DD5A42" w:rsidR="009D3F0B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DD5A42" w:rsidR="009D3F0B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DD5A42" w:rsidR="009D3F0B">
        <w:rPr>
          <w:rFonts w:asciiTheme="minorHAnsi" w:hAnsiTheme="minorHAnsi" w:cstheme="minorHAnsi"/>
          <w:b/>
          <w:color w:val="auto"/>
        </w:rPr>
        <w:t>=2 &amp; fully_vacc_</w:t>
      </w:r>
      <w:r w:rsidRPr="00DD5A42" w:rsidR="00C135A9">
        <w:rPr>
          <w:rFonts w:asciiTheme="minorHAnsi" w:hAnsiTheme="minorHAnsi" w:cstheme="minorHAnsi"/>
          <w:b/>
          <w:color w:val="auto"/>
        </w:rPr>
        <w:t>date</w:t>
      </w:r>
      <w:r w:rsidRPr="00DD5A42" w:rsidR="008539F8">
        <w:rPr>
          <w:rFonts w:asciiTheme="minorHAnsi" w:hAnsiTheme="minorHAnsi" w:cstheme="minorHAnsi"/>
          <w:b/>
          <w:color w:val="auto"/>
        </w:rPr>
        <w:t>2</w:t>
      </w:r>
      <w:r w:rsidRPr="00DD5A42" w:rsidR="009D3F0B">
        <w:rPr>
          <w:rFonts w:asciiTheme="minorHAnsi" w:hAnsiTheme="minorHAnsi" w:cstheme="minorHAnsi"/>
          <w:b/>
          <w:color w:val="auto"/>
        </w:rPr>
        <w:t>=</w:t>
      </w:r>
      <w:r w:rsidRPr="00DD5A42" w:rsidR="00DE5140">
        <w:rPr>
          <w:rFonts w:asciiTheme="minorHAnsi" w:hAnsiTheme="minorHAnsi" w:cstheme="minorHAnsi"/>
          <w:b/>
          <w:color w:val="auto"/>
        </w:rPr>
        <w:t xml:space="preserve">before </w:t>
      </w:r>
      <w:r w:rsidRPr="00DD5A42" w:rsidR="00882265">
        <w:rPr>
          <w:rFonts w:asciiTheme="minorHAnsi" w:hAnsiTheme="minorHAnsi" w:cstheme="minorHAnsi"/>
          <w:b/>
          <w:color w:val="auto"/>
        </w:rPr>
        <w:t xml:space="preserve">June </w:t>
      </w:r>
      <w:r w:rsidRPr="00DD5A42" w:rsidR="006E6E05">
        <w:rPr>
          <w:rFonts w:asciiTheme="minorHAnsi" w:hAnsiTheme="minorHAnsi" w:cstheme="minorHAnsi"/>
          <w:b/>
          <w:color w:val="auto"/>
        </w:rPr>
        <w:t>12</w:t>
      </w:r>
      <w:r w:rsidRPr="00DD5A42" w:rsidR="001652C4">
        <w:rPr>
          <w:rFonts w:asciiTheme="minorHAnsi" w:hAnsiTheme="minorHAnsi" w:cstheme="minorHAnsi"/>
          <w:b/>
          <w:color w:val="auto"/>
        </w:rPr>
        <w:t>, 2022</w:t>
      </w:r>
      <w:r w:rsidRPr="00DD5A42" w:rsidR="009D3F0B">
        <w:rPr>
          <w:rFonts w:asciiTheme="minorHAnsi" w:hAnsiTheme="minorHAnsi" w:cstheme="minorHAnsi"/>
          <w:b/>
          <w:color w:val="auto"/>
        </w:rPr>
        <w:t xml:space="preserve">) OR </w:t>
      </w:r>
      <w:r w:rsidRPr="00DD5A42">
        <w:rPr>
          <w:rFonts w:asciiTheme="minorHAnsi" w:hAnsiTheme="minorHAnsi" w:cstheme="minorHAnsi"/>
          <w:b/>
          <w:color w:val="auto"/>
        </w:rPr>
        <w:t>(booster_uptake</w:t>
      </w:r>
      <w:r w:rsidRPr="00DD5A42" w:rsidR="00026817">
        <w:rPr>
          <w:rFonts w:asciiTheme="minorHAnsi" w:hAnsiTheme="minorHAnsi" w:cstheme="minorHAnsi"/>
          <w:b/>
          <w:color w:val="auto"/>
        </w:rPr>
        <w:t>4</w:t>
      </w:r>
      <w:r w:rsidRPr="00DD5A42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DD5A42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DD5A42">
        <w:rPr>
          <w:rFonts w:asciiTheme="minorHAnsi" w:hAnsiTheme="minorHAnsi" w:cstheme="minorHAnsi"/>
          <w:b/>
          <w:color w:val="auto"/>
        </w:rPr>
        <w:t>=3</w:t>
      </w:r>
      <w:r w:rsidRPr="00DD5A42" w:rsidR="008B6DAE">
        <w:rPr>
          <w:rFonts w:asciiTheme="minorHAnsi" w:hAnsiTheme="minorHAnsi" w:cstheme="minorHAnsi"/>
          <w:b/>
          <w:color w:val="auto"/>
        </w:rPr>
        <w:t>-4</w:t>
      </w:r>
      <w:r w:rsidRPr="00DD5A42">
        <w:rPr>
          <w:rFonts w:asciiTheme="minorHAnsi" w:hAnsiTheme="minorHAnsi" w:cstheme="minorHAnsi"/>
          <w:b/>
          <w:color w:val="auto"/>
        </w:rPr>
        <w:t xml:space="preserve"> &amp; fully_vacc_</w:t>
      </w:r>
      <w:r w:rsidRPr="00DD5A42" w:rsidR="00C135A9">
        <w:rPr>
          <w:rFonts w:asciiTheme="minorHAnsi" w:hAnsiTheme="minorHAnsi" w:cstheme="minorHAnsi"/>
          <w:b/>
          <w:color w:val="auto"/>
        </w:rPr>
        <w:t>date</w:t>
      </w:r>
      <w:r w:rsidRPr="00DD5A42" w:rsidR="008539F8">
        <w:rPr>
          <w:rFonts w:asciiTheme="minorHAnsi" w:hAnsiTheme="minorHAnsi" w:cstheme="minorHAnsi"/>
          <w:b/>
          <w:color w:val="auto"/>
        </w:rPr>
        <w:t>2</w:t>
      </w:r>
      <w:r w:rsidRPr="00DD5A42">
        <w:rPr>
          <w:rFonts w:asciiTheme="minorHAnsi" w:hAnsiTheme="minorHAnsi" w:cstheme="minorHAnsi"/>
          <w:b/>
          <w:color w:val="auto"/>
        </w:rPr>
        <w:t>=</w:t>
      </w:r>
      <w:r w:rsidRPr="00DD5A42" w:rsidR="00AE499F">
        <w:rPr>
          <w:rFonts w:asciiTheme="minorHAnsi" w:hAnsiTheme="minorHAnsi" w:cstheme="minorHAnsi"/>
          <w:b/>
          <w:color w:val="auto"/>
        </w:rPr>
        <w:t xml:space="preserve">before </w:t>
      </w:r>
      <w:r w:rsidRPr="00DD5A42" w:rsidR="00882265">
        <w:rPr>
          <w:rFonts w:asciiTheme="minorHAnsi" w:hAnsiTheme="minorHAnsi" w:cstheme="minorHAnsi"/>
          <w:b/>
          <w:color w:val="auto"/>
        </w:rPr>
        <w:t xml:space="preserve">March </w:t>
      </w:r>
      <w:r w:rsidRPr="00DD5A42" w:rsidR="006E6E05">
        <w:rPr>
          <w:rFonts w:asciiTheme="minorHAnsi" w:hAnsiTheme="minorHAnsi" w:cstheme="minorHAnsi"/>
          <w:b/>
          <w:color w:val="auto"/>
        </w:rPr>
        <w:t>12,</w:t>
      </w:r>
      <w:r w:rsidRPr="00DD5A42" w:rsidR="00AE499F">
        <w:rPr>
          <w:rFonts w:asciiTheme="minorHAnsi" w:hAnsiTheme="minorHAnsi" w:cstheme="minorHAnsi"/>
          <w:b/>
          <w:color w:val="auto"/>
        </w:rPr>
        <w:t xml:space="preserve"> 2022</w:t>
      </w:r>
      <w:r w:rsidRPr="00DD5A42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DD5A42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DD5A42" w:rsidR="001F00D2" w:rsidP="001F00D2" w:rsidRDefault="001F00D2" w14:paraId="06017A06" w14:textId="6D897CF4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7</w:t>
      </w:r>
    </w:p>
    <w:p w:rsidRPr="00DD5A42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</w:t>
      </w:r>
    </w:p>
    <w:p w:rsidRPr="00DD5A42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DD5A42" w:rsidR="007207CE" w:rsidP="00743DCC" w:rsidRDefault="001F00D2" w14:paraId="2C89AB30" w14:textId="1F08A2D4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booster_elig_uptake</w:t>
      </w:r>
      <w:r w:rsidRPr="00DD5A42" w:rsidR="00450C6F">
        <w:rPr>
          <w:rFonts w:asciiTheme="minorHAnsi" w:hAnsiTheme="minorHAnsi" w:cstheme="minorHAnsi"/>
          <w:b/>
          <w:bCs/>
          <w:color w:val="auto"/>
          <w:highlight w:val="yellow"/>
        </w:rPr>
        <w:t>3</w:t>
      </w:r>
      <w:r w:rsidRPr="00DD5A42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HAnsi"/>
          <w:color w:val="auto"/>
        </w:rPr>
        <w:t xml:space="preserve"> You are currently eligible to receive a</w:t>
      </w:r>
      <w:r w:rsidRPr="00DD5A42" w:rsidR="003207B4">
        <w:rPr>
          <w:rFonts w:asciiTheme="minorHAnsi" w:hAnsiTheme="minorHAnsi" w:cstheme="minorHAnsi"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COVID-19 vaccine booster shot. What is the likelihood that you will get one?</w:t>
      </w:r>
      <w:r w:rsidRPr="00DD5A42" w:rsidR="7917010B">
        <w:rPr>
          <w:rFonts w:asciiTheme="minorHAnsi" w:hAnsiTheme="minorHAnsi" w:cstheme="minorHAnsi"/>
          <w:color w:val="auto"/>
        </w:rPr>
        <w:t xml:space="preserve"> </w:t>
      </w:r>
    </w:p>
    <w:p w:rsidRPr="00DD5A42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DD5A42">
        <w:rPr>
          <w:rFonts w:eastAsia="Calibri" w:asciiTheme="minorHAnsi" w:hAnsiTheme="minorHAnsi" w:cstheme="minorHAnsi"/>
          <w:color w:val="auto"/>
        </w:rPr>
        <w:t>booster_elig_uptake</w:t>
      </w:r>
      <w:r w:rsidRPr="00DD5A42" w:rsidR="006E3190">
        <w:rPr>
          <w:rFonts w:eastAsia="Calibri" w:asciiTheme="minorHAnsi" w:hAnsiTheme="minorHAnsi" w:cstheme="minorHAnsi"/>
          <w:color w:val="auto"/>
        </w:rPr>
        <w:t>4</w:t>
      </w:r>
      <w:r w:rsidRPr="00DD5A42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DD5A42" w:rsidR="00DD5A42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DD5A42" w:rsidR="00DD5A42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DD5A42" w:rsidR="00DD5A42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DD5A42" w:rsidR="00DD5A42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DD5A42" w:rsidR="00DD5A42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DD5A42" w:rsidR="00DD5A42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DD5A42" w:rsidR="00DD5A42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DD5A42" w:rsidR="00DD5A42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DD5A42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DD5A42">
        <w:rPr>
          <w:rFonts w:eastAsia="Times New Roman" w:asciiTheme="minorHAnsi" w:hAnsiTheme="minorHAnsi" w:cstheme="minorHAnsi"/>
          <w:b/>
          <w:color w:val="auto"/>
        </w:rPr>
        <w:tab/>
      </w:r>
    </w:p>
    <w:p w:rsidRPr="00DD5A42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DD5A42">
        <w:rPr>
          <w:rFonts w:cstheme="minorHAnsi"/>
          <w:b/>
          <w:bCs/>
        </w:rPr>
        <w:t>// Page Break //</w:t>
      </w:r>
    </w:p>
    <w:p w:rsidRPr="00DD5A42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DD5A42" w:rsidR="001F00D2" w:rsidP="001F00D2" w:rsidRDefault="001F00D2" w14:paraId="164075FC" w14:textId="6BD37CC7">
      <w:pPr>
        <w:pStyle w:val="BodyText"/>
        <w:spacing w:after="0" w:line="240" w:lineRule="auto"/>
        <w:rPr>
          <w:rFonts w:cstheme="minorHAnsi"/>
          <w:b/>
          <w:bCs/>
        </w:rPr>
      </w:pPr>
      <w:r w:rsidRPr="00DD5A42">
        <w:rPr>
          <w:rFonts w:cstheme="minorHAnsi"/>
          <w:b/>
        </w:rPr>
        <w:t>//BASE: (booster_uptake</w:t>
      </w:r>
      <w:r w:rsidRPr="00DD5A42" w:rsidR="00026817">
        <w:rPr>
          <w:rFonts w:cstheme="minorHAnsi"/>
          <w:b/>
        </w:rPr>
        <w:t>4</w:t>
      </w:r>
      <w:r w:rsidRPr="00DD5A42">
        <w:rPr>
          <w:rFonts w:cstheme="minorHAnsi"/>
          <w:b/>
        </w:rPr>
        <w:t xml:space="preserve">=0 &amp; </w:t>
      </w:r>
      <w:proofErr w:type="spellStart"/>
      <w:r w:rsidRPr="00DD5A42">
        <w:rPr>
          <w:rFonts w:cstheme="minorHAnsi"/>
          <w:b/>
        </w:rPr>
        <w:t>vaccine_id</w:t>
      </w:r>
      <w:proofErr w:type="spellEnd"/>
      <w:r w:rsidRPr="00DD5A42">
        <w:rPr>
          <w:rFonts w:cstheme="minorHAnsi"/>
          <w:b/>
        </w:rPr>
        <w:t>=2 &amp; fully_vacc_</w:t>
      </w:r>
      <w:r w:rsidRPr="00DD5A42" w:rsidR="00D5283D">
        <w:rPr>
          <w:rFonts w:cstheme="minorHAnsi"/>
          <w:b/>
        </w:rPr>
        <w:t>date</w:t>
      </w:r>
      <w:r w:rsidRPr="00DD5A42" w:rsidR="008539F8">
        <w:rPr>
          <w:rFonts w:cstheme="minorHAnsi"/>
          <w:b/>
        </w:rPr>
        <w:t>2</w:t>
      </w:r>
      <w:r w:rsidRPr="00DD5A42">
        <w:rPr>
          <w:rFonts w:cstheme="minorHAnsi"/>
          <w:b/>
        </w:rPr>
        <w:t>=</w:t>
      </w:r>
      <w:r w:rsidRPr="00DD5A42" w:rsidR="00882265">
        <w:rPr>
          <w:rFonts w:cstheme="minorHAnsi"/>
          <w:b/>
          <w:bCs/>
        </w:rPr>
        <w:t xml:space="preserve">June </w:t>
      </w:r>
      <w:r w:rsidRPr="00DD5A42" w:rsidR="006E6E05">
        <w:rPr>
          <w:rFonts w:cstheme="minorHAnsi"/>
          <w:b/>
          <w:bCs/>
        </w:rPr>
        <w:t>12</w:t>
      </w:r>
      <w:r w:rsidRPr="00DD5A42" w:rsidR="00A86C78">
        <w:rPr>
          <w:rFonts w:cstheme="minorHAnsi"/>
          <w:b/>
          <w:bCs/>
        </w:rPr>
        <w:t xml:space="preserve">, </w:t>
      </w:r>
      <w:proofErr w:type="gramStart"/>
      <w:r w:rsidRPr="00DD5A42" w:rsidR="00A86C78">
        <w:rPr>
          <w:rFonts w:cstheme="minorHAnsi"/>
          <w:b/>
          <w:bCs/>
        </w:rPr>
        <w:t>2022</w:t>
      </w:r>
      <w:proofErr w:type="gramEnd"/>
      <w:r w:rsidRPr="00DD5A42" w:rsidR="00A86C78">
        <w:rPr>
          <w:rFonts w:cstheme="minorHAnsi"/>
          <w:b/>
          <w:bCs/>
        </w:rPr>
        <w:t xml:space="preserve"> or later</w:t>
      </w:r>
      <w:r w:rsidRPr="00DD5A42">
        <w:rPr>
          <w:rFonts w:cstheme="minorHAnsi"/>
          <w:b/>
        </w:rPr>
        <w:t>)</w:t>
      </w:r>
      <w:r w:rsidRPr="00DD5A42" w:rsidR="00FD4E02">
        <w:rPr>
          <w:rFonts w:cstheme="minorHAnsi"/>
          <w:b/>
        </w:rPr>
        <w:t xml:space="preserve"> OR </w:t>
      </w:r>
      <w:r w:rsidRPr="00DD5A42" w:rsidR="00F3618C">
        <w:rPr>
          <w:rFonts w:cstheme="minorHAnsi"/>
          <w:b/>
        </w:rPr>
        <w:t>(booster_uptake</w:t>
      </w:r>
      <w:r w:rsidRPr="00DD5A42" w:rsidR="00026817">
        <w:rPr>
          <w:rFonts w:cstheme="minorHAnsi"/>
          <w:b/>
        </w:rPr>
        <w:t>4</w:t>
      </w:r>
      <w:r w:rsidRPr="00DD5A42" w:rsidR="00F3618C">
        <w:rPr>
          <w:rFonts w:cstheme="minorHAnsi"/>
          <w:b/>
        </w:rPr>
        <w:t xml:space="preserve">=0 &amp; </w:t>
      </w:r>
      <w:proofErr w:type="spellStart"/>
      <w:r w:rsidRPr="00DD5A42" w:rsidR="00F3618C">
        <w:rPr>
          <w:rFonts w:cstheme="minorHAnsi"/>
          <w:b/>
        </w:rPr>
        <w:t>vaccine_id</w:t>
      </w:r>
      <w:proofErr w:type="spellEnd"/>
      <w:r w:rsidRPr="00DD5A42" w:rsidR="00F3618C">
        <w:rPr>
          <w:rFonts w:cstheme="minorHAnsi"/>
          <w:b/>
        </w:rPr>
        <w:t>=</w:t>
      </w:r>
      <w:r w:rsidRPr="00DD5A42" w:rsidR="004E275D">
        <w:rPr>
          <w:rFonts w:cstheme="minorHAnsi"/>
          <w:b/>
        </w:rPr>
        <w:t>3-</w:t>
      </w:r>
      <w:r w:rsidRPr="00DD5A42" w:rsidR="00F3618C">
        <w:rPr>
          <w:rFonts w:cstheme="minorHAnsi"/>
          <w:b/>
        </w:rPr>
        <w:t>4 &amp; fully_vacc_</w:t>
      </w:r>
      <w:r w:rsidRPr="00DD5A42" w:rsidR="00D5283D">
        <w:rPr>
          <w:rFonts w:cstheme="minorHAnsi"/>
          <w:b/>
        </w:rPr>
        <w:t>date</w:t>
      </w:r>
      <w:r w:rsidRPr="00DD5A42" w:rsidR="008539F8">
        <w:rPr>
          <w:rFonts w:cstheme="minorHAnsi"/>
          <w:b/>
        </w:rPr>
        <w:t>2</w:t>
      </w:r>
      <w:r w:rsidRPr="00DD5A42" w:rsidR="00F3618C">
        <w:rPr>
          <w:rFonts w:cstheme="minorHAnsi"/>
          <w:b/>
        </w:rPr>
        <w:t>=</w:t>
      </w:r>
      <w:r w:rsidRPr="00DD5A42" w:rsidR="00882265">
        <w:rPr>
          <w:rFonts w:cstheme="minorHAnsi"/>
          <w:b/>
          <w:bCs/>
        </w:rPr>
        <w:t xml:space="preserve">March </w:t>
      </w:r>
      <w:r w:rsidRPr="00DD5A42" w:rsidR="006E6E05">
        <w:rPr>
          <w:rFonts w:cstheme="minorHAnsi"/>
          <w:b/>
          <w:bCs/>
        </w:rPr>
        <w:t>12</w:t>
      </w:r>
      <w:r w:rsidRPr="00DD5A42" w:rsidR="00493D65">
        <w:rPr>
          <w:rFonts w:cstheme="minorHAnsi"/>
          <w:b/>
          <w:bCs/>
        </w:rPr>
        <w:t>, 2022 or later</w:t>
      </w:r>
      <w:r w:rsidRPr="00DD5A42" w:rsidR="00512619">
        <w:rPr>
          <w:rFonts w:cstheme="minorHAnsi"/>
          <w:b/>
          <w:bCs/>
        </w:rPr>
        <w:t>)</w:t>
      </w:r>
      <w:r w:rsidRPr="00DD5A42" w:rsidR="00F535FC">
        <w:rPr>
          <w:rFonts w:cstheme="minorHAnsi"/>
          <w:b/>
          <w:bCs/>
        </w:rPr>
        <w:t xml:space="preserve"> </w:t>
      </w:r>
    </w:p>
    <w:p w:rsidRPr="00DD5A42" w:rsidR="001F00D2" w:rsidP="001F00D2" w:rsidRDefault="001F00D2" w14:paraId="41FB0AAE" w14:textId="593B882F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8</w:t>
      </w:r>
    </w:p>
    <w:p w:rsidRPr="00DD5A42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</w:t>
      </w:r>
    </w:p>
    <w:p w:rsidRPr="00DD5A42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DD5A42" w:rsidR="001F00D2" w:rsidP="00743DCC" w:rsidRDefault="001F00D2" w14:paraId="1C04C635" w14:textId="32F6594B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DD5A42" w:rsidR="005952FB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DD5A42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HAnsi"/>
          <w:color w:val="auto"/>
        </w:rPr>
        <w:t xml:space="preserve"> What is the likelihood that you will get a</w:t>
      </w:r>
      <w:r w:rsidRPr="00DD5A42" w:rsidR="00115411">
        <w:rPr>
          <w:rFonts w:asciiTheme="minorHAnsi" w:hAnsiTheme="minorHAnsi" w:cstheme="minorHAnsi"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 xml:space="preserve">COVID-19 vaccine booster shot </w:t>
      </w:r>
      <w:r w:rsidRPr="00DD5A42" w:rsidR="009B77AD">
        <w:rPr>
          <w:rFonts w:asciiTheme="minorHAnsi" w:hAnsiTheme="minorHAnsi" w:cstheme="minorHAnsi"/>
          <w:color w:val="auto"/>
        </w:rPr>
        <w:t>when</w:t>
      </w:r>
      <w:r w:rsidRPr="00DD5A42">
        <w:rPr>
          <w:rFonts w:asciiTheme="minorHAnsi" w:hAnsiTheme="minorHAnsi" w:cstheme="minorHAnsi"/>
          <w:color w:val="auto"/>
        </w:rPr>
        <w:t xml:space="preserve"> eligible?</w:t>
      </w:r>
    </w:p>
    <w:p w:rsidRPr="00DD5A42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DD5A42">
        <w:rPr>
          <w:rFonts w:eastAsia="Calibri" w:asciiTheme="minorHAnsi" w:hAnsiTheme="minorHAnsi" w:cstheme="minorHAnsi"/>
          <w:color w:val="auto"/>
        </w:rPr>
        <w:t>booster_likely_v</w:t>
      </w:r>
      <w:r w:rsidRPr="00DD5A42" w:rsidR="006A5D17">
        <w:rPr>
          <w:rFonts w:eastAsia="Calibri" w:asciiTheme="minorHAnsi" w:hAnsiTheme="minorHAnsi" w:cstheme="minorHAnsi"/>
          <w:color w:val="auto"/>
        </w:rPr>
        <w:t>2</w:t>
      </w:r>
      <w:r w:rsidRPr="00DD5A42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DD5A42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DD5A42" w:rsidR="00DD5A42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DD5A42" w:rsidR="00DD5A42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DD5A42" w:rsidR="00DD5A42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DD5A42" w:rsidR="00DD5A42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DD5A42" w:rsidR="00DD5A42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DD5A42" w:rsidR="00DD5A42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DD5A42" w:rsidR="00DD5A42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DD5A42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DD5A42" w:rsidR="00760A35" w:rsidP="006460C2" w:rsidRDefault="00760A35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Pr="00DD5A42" w:rsidR="00C25C14" w:rsidP="00C25C14" w:rsidRDefault="00BE5BB3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DD5A42">
        <w:rPr>
          <w:rFonts w:cstheme="minorHAnsi"/>
          <w:b/>
          <w:bCs/>
        </w:rPr>
        <w:t>// Page Break //</w:t>
      </w:r>
    </w:p>
    <w:p w:rsidRPr="00DD5A42" w:rsidR="003867C8" w:rsidP="001F00D2" w:rsidRDefault="003867C8" w14:paraId="56248BDA" w14:textId="77777777">
      <w:pPr>
        <w:rPr>
          <w:rFonts w:asciiTheme="minorHAnsi" w:hAnsiTheme="minorHAnsi" w:cstheme="minorHAnsi"/>
          <w:b/>
          <w:color w:val="auto"/>
        </w:rPr>
      </w:pPr>
    </w:p>
    <w:p w:rsidRPr="00DD5A42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beh1_cet_r=0 OR -99//</w:t>
      </w:r>
    </w:p>
    <w:p w:rsidRPr="00DD5A42" w:rsidR="001F00D2" w:rsidP="001F00D2" w:rsidRDefault="001F00D2" w14:paraId="619D1096" w14:textId="6463F0C4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9</w:t>
      </w:r>
    </w:p>
    <w:p w:rsidRPr="00DD5A42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</w:t>
      </w:r>
    </w:p>
    <w:p w:rsidRPr="00DD5A42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1F00D2" w:rsidP="00743DCC" w:rsidRDefault="001F00D2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DD5A42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Pr="00DD5A42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Variable Label: </w:t>
      </w:r>
      <w:r w:rsidRPr="00DD5A42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DD5A42" w:rsidR="00DD5A42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DD5A42" w:rsidR="00DD5A42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DD5A42" w:rsidR="00DD5A42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DD5A42" w:rsidR="00DD5A42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DD5A42" w:rsidR="00DD5A42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DD5A42" w:rsidR="00DD5A42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DD5A42" w:rsidR="00DD5A42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DD5A42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DD5A42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DD5A42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</w:rPr>
        <w:t>// Page Break //</w:t>
      </w:r>
    </w:p>
    <w:p w:rsidRPr="00DD5A42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DD5A42">
        <w:rPr>
          <w:rFonts w:asciiTheme="minorHAnsi" w:hAnsiTheme="minorHAnsi" w:cstheme="minorHAnsi"/>
          <w:b/>
          <w:color w:val="auto"/>
        </w:rPr>
        <w:t>//BASE: beh1_cet_</w:t>
      </w:r>
      <w:r w:rsidRPr="00DD5A42" w:rsidR="008D6CAC">
        <w:rPr>
          <w:rFonts w:asciiTheme="minorHAnsi" w:hAnsiTheme="minorHAnsi" w:cstheme="minorHAnsi"/>
          <w:b/>
          <w:color w:val="auto"/>
        </w:rPr>
        <w:t>r</w:t>
      </w:r>
      <w:r w:rsidRPr="00DD5A42">
        <w:rPr>
          <w:rFonts w:asciiTheme="minorHAnsi" w:hAnsiTheme="minorHAnsi" w:cstheme="minorHAnsi"/>
          <w:b/>
          <w:color w:val="auto"/>
        </w:rPr>
        <w:t>=0 OR -99//</w:t>
      </w:r>
    </w:p>
    <w:p w:rsidRPr="00DD5A42" w:rsidR="001F00D2" w:rsidP="001F00D2" w:rsidRDefault="001F00D2" w14:paraId="15834E56" w14:textId="33F3E7BB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DD5A42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10</w:t>
      </w:r>
    </w:p>
    <w:p w:rsidRPr="00DD5A42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</w:t>
      </w:r>
    </w:p>
    <w:p w:rsidRPr="00DD5A42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1F00D2" w:rsidP="00743DCC" w:rsidRDefault="001F00D2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DD5A42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DD5A4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DD5A42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Variable Label: </w:t>
      </w:r>
      <w:r w:rsidRPr="00DD5A42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DD5A42" w:rsidR="00DD5A42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1F00D2" w:rsidP="009166EA" w:rsidRDefault="001F00D2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1F00D2" w:rsidP="009166EA" w:rsidRDefault="001F00D2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DD5A42" w:rsidR="00DD5A42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DD5A42" w:rsidR="00DD5A42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DD5A42" w:rsidR="00DD5A42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DD5A42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DD5A42" w:rsidR="00DD5A42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DD5A42" w:rsidR="00DD5A42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DD5A42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bookmarkEnd w:id="0"/>
    <w:bookmarkEnd w:id="2"/>
    <w:p w:rsidRPr="00DD5A42" w:rsidR="00E900B3" w:rsidP="00E829BD" w:rsidRDefault="00E900B3" w14:paraId="13521E3F" w14:textId="5D1FBF3F">
      <w:pPr>
        <w:rPr>
          <w:rFonts w:eastAsia="Times New Roman" w:asciiTheme="minorHAnsi" w:hAnsiTheme="minorHAnsi" w:cstheme="minorHAnsi"/>
          <w:color w:val="auto"/>
        </w:rPr>
      </w:pP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9E0BFC" w:rsidP="009E0BFC" w:rsidRDefault="009E0BFC" w14:paraId="0259ADB7" w14:textId="77777777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eastAsia="Times New Roman" w:cstheme="minorHAnsi"/>
          <w:b/>
          <w:bCs/>
        </w:rPr>
        <w:t>// Page Break //</w:t>
      </w:r>
    </w:p>
    <w:p w:rsidRPr="00DD5A42" w:rsidR="005F759E" w:rsidP="00122065" w:rsidRDefault="005F759E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All respondents//</w:t>
      </w:r>
    </w:p>
    <w:p w:rsidRPr="00DD5A42" w:rsidR="00CE2E68" w:rsidP="008B77AC" w:rsidRDefault="00CE2E68" w14:paraId="5A24BD30" w14:textId="39B05216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11</w:t>
      </w:r>
    </w:p>
    <w:p w:rsidRPr="00DD5A42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 xml:space="preserve">Multi punch </w:t>
      </w:r>
    </w:p>
    <w:p w:rsidRPr="00DD5A42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CE2E68" w:rsidP="00743DCC" w:rsidRDefault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p</w:t>
      </w:r>
      <w:r w:rsidRPr="00DD5A42" w:rsidR="00CE2E68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DD5A42" w:rsidR="00CE2E68">
        <w:rPr>
          <w:rFonts w:asciiTheme="minorHAnsi" w:hAnsiTheme="minorHAnsi" w:cstheme="minorHAnsi"/>
          <w:color w:val="auto"/>
        </w:rPr>
        <w:t xml:space="preserve"> </w:t>
      </w:r>
      <w:r w:rsidRPr="00DD5A42" w:rsidR="00CE2E6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DD5A42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Variable Label: </w:t>
      </w:r>
      <w:r w:rsidRPr="00DD5A42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7920"/>
      </w:tblGrid>
      <w:tr w:rsidRPr="00DD5A42" w:rsidR="00DD5A42" w:rsidTr="006D48E1" w14:paraId="2FEC316F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CE2E68" w:rsidP="008B77AC" w:rsidRDefault="00CE2E68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CE2E68" w:rsidP="008B77AC" w:rsidRDefault="00CE2E68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DD5A42" w:rsidR="00DD5A42" w:rsidTr="006D48E1" w14:paraId="62D58B6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DD5A42" w:rsidR="00DD5A42" w:rsidTr="006D48E1" w14:paraId="4C10929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DD5A42" w:rsidR="00DD5A42" w:rsidTr="006D48E1" w14:paraId="4CBE30D8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DD5A42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DD5A42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DD5A42" w:rsidR="00DD5A42" w:rsidTr="006D48E1" w14:paraId="5F904BB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995443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5</w:t>
            </w:r>
            <w:r w:rsidRPr="00DD5A42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DD5A42" w:rsidR="00DD5A42" w:rsidTr="006D48E1" w14:paraId="2DD5044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DD5A42" w:rsidR="00DD5A42" w:rsidTr="006D48E1" w14:paraId="0AA10DD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DD5A42" w:rsidR="00DD5A42" w:rsidTr="006D48E1" w14:paraId="0209F3EE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DD5A42" w:rsidR="002B737C" w:rsidTr="006D48E1" w14:paraId="276AB85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DD5A42" w:rsidR="0018589C" w:rsidP="00C77D1E" w:rsidRDefault="0018589C" w14:paraId="172CFEA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DD5A42" w:rsidR="00C77D1E" w:rsidP="00C77D1E" w:rsidRDefault="00C77D1E" w14:paraId="37369623" w14:textId="7A61DB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DD5A42" w:rsidR="00CE2E68" w:rsidP="008B77AC" w:rsidRDefault="00CE2E68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//BASE: </w:t>
      </w:r>
      <w:r w:rsidRPr="00DD5A42" w:rsidR="0068245A">
        <w:rPr>
          <w:rFonts w:asciiTheme="minorHAnsi" w:hAnsiTheme="minorHAnsi" w:cstheme="minorHAnsi"/>
          <w:b/>
          <w:color w:val="auto"/>
        </w:rPr>
        <w:t>p</w:t>
      </w:r>
      <w:r w:rsidRPr="00DD5A42">
        <w:rPr>
          <w:rFonts w:asciiTheme="minorHAnsi" w:hAnsiTheme="minorHAnsi" w:cstheme="minorHAnsi"/>
          <w:b/>
          <w:color w:val="auto"/>
        </w:rPr>
        <w:t>arent=</w:t>
      </w:r>
      <w:r w:rsidRPr="00DD5A42" w:rsidR="003F034F">
        <w:rPr>
          <w:rFonts w:asciiTheme="minorHAnsi" w:hAnsiTheme="minorHAnsi" w:cstheme="minorHAnsi"/>
          <w:b/>
          <w:color w:val="auto"/>
        </w:rPr>
        <w:t>2</w:t>
      </w:r>
      <w:r w:rsidRPr="00DD5A42">
        <w:rPr>
          <w:rFonts w:asciiTheme="minorHAnsi" w:hAnsiTheme="minorHAnsi" w:cstheme="minorHAnsi"/>
          <w:b/>
          <w:color w:val="auto"/>
        </w:rPr>
        <w:t>-6//</w:t>
      </w:r>
    </w:p>
    <w:p w:rsidRPr="00DD5A42" w:rsidR="00CE2E68" w:rsidP="008B77AC" w:rsidRDefault="00CE2E68" w14:paraId="33C1A025" w14:textId="78DF0E70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1F7673">
        <w:rPr>
          <w:rFonts w:asciiTheme="minorHAnsi" w:hAnsiTheme="minorHAnsi" w:cstheme="minorHAnsi"/>
          <w:color w:val="auto"/>
          <w:highlight w:val="yellow"/>
        </w:rPr>
        <w:t>1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2</w:t>
      </w:r>
    </w:p>
    <w:p w:rsidRPr="00DD5A42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 grid</w:t>
      </w:r>
    </w:p>
    <w:p w:rsidRPr="00DD5A42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CE2E68" w:rsidP="00743DCC" w:rsidRDefault="00CE2E68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child_vaxxed_2</w:t>
      </w:r>
      <w:r w:rsidRPr="00DD5A42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HAnsi"/>
          <w:color w:val="auto"/>
        </w:rPr>
        <w:t xml:space="preserve"> </w:t>
      </w:r>
      <w:r w:rsidRPr="00DD5A4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DD5A42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DD5A42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DD5A42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DD5A42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p w:rsidRPr="00DD5A42" w:rsidR="00074D91" w:rsidP="00074D91" w:rsidRDefault="00074D91" w14:paraId="357A84D8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DD5A42">
        <w:rPr>
          <w:rStyle w:val="normaltextrun"/>
          <w:color w:val="auto"/>
          <w:shd w:val="clear" w:color="auto" w:fill="FFFFFF"/>
        </w:rPr>
        <w:lastRenderedPageBreak/>
        <w:t xml:space="preserve">*Children ages 6 months–4 years old who received a Pfizer vaccine have </w:t>
      </w:r>
      <w:r w:rsidRPr="00DD5A42">
        <w:rPr>
          <w:rStyle w:val="normaltextrun"/>
          <w:b/>
          <w:bCs/>
          <w:color w:val="auto"/>
          <w:shd w:val="clear" w:color="auto" w:fill="FFFFFF"/>
        </w:rPr>
        <w:t>3 doses</w:t>
      </w:r>
      <w:r w:rsidRPr="00DD5A42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DD5A42">
        <w:rPr>
          <w:rStyle w:val="normaltextrun"/>
          <w:b/>
          <w:bCs/>
          <w:color w:val="auto"/>
          <w:shd w:val="clear" w:color="auto" w:fill="FFFFFF"/>
        </w:rPr>
        <w:t>2 doses</w:t>
      </w:r>
      <w:r w:rsidRPr="00DD5A42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DD5A42">
        <w:rPr>
          <w:rStyle w:val="eop"/>
          <w:color w:val="auto"/>
          <w:shd w:val="clear" w:color="auto" w:fill="FFFFFF"/>
        </w:rPr>
        <w:t> </w:t>
      </w:r>
    </w:p>
    <w:p w:rsidRPr="00DD5A42" w:rsidR="00074D91" w:rsidP="008B77AC" w:rsidRDefault="00074D91" w14:paraId="4EDDFE88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DD5A42" w:rsidR="00DD5A42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D5A42" w:rsidR="00CE2E68" w:rsidP="008B77AC" w:rsidRDefault="00CE2E68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DD5A42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D5A42" w:rsidR="00CE2E68" w:rsidP="008B77AC" w:rsidRDefault="001B3916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CE2E68" w:rsidP="008B77AC" w:rsidRDefault="001B3916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DD5A42" w:rsidR="00DD5A42" w:rsidTr="004E4E83" w14:paraId="65B37043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B07ECD" w:rsidP="00DB7AC0" w:rsidRDefault="00F8038D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B07ECD" w:rsidP="00DB7AC0" w:rsidRDefault="00725419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DD5A42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B07ECD" w:rsidP="00DB7AC0" w:rsidRDefault="003F034F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:rsidRPr="00DD5A42" w:rsidR="00DD5A42" w:rsidTr="004E4E83" w14:paraId="42BB3A9B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C90DDD" w:rsidP="00DB7AC0" w:rsidRDefault="00853E6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DD5A42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DD5A42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C90DDD" w:rsidP="00DB7AC0" w:rsidRDefault="00046A74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C90DDD" w:rsidP="00DB7AC0" w:rsidRDefault="00B07ECD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:rsidRPr="00DD5A42" w:rsidR="00DD5A42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DB7AC0" w:rsidP="00DB7AC0" w:rsidRDefault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DB7AC0" w:rsidP="00DB7AC0" w:rsidRDefault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DD5A42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DD5A42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DD5A42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DB7AC0" w:rsidP="00DB7AC0" w:rsidRDefault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child_vaxxed_</w:t>
            </w:r>
            <w:r w:rsidRPr="00DD5A42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DD5A42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DD5A42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DD5A42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DD5A42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DD5A42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DD5A42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DD5A42" w:rsidR="00DD5A42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DB7AC0" w:rsidP="00DB7AC0" w:rsidRDefault="00DB7AC0" w14:paraId="29A6B21C" w14:textId="4F83C169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3"/>
            <w:r w:rsidRPr="00DD5A42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DB7AC0" w:rsidP="00DB7AC0" w:rsidRDefault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DD5A42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DB7AC0" w:rsidP="00DB7AC0" w:rsidRDefault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child_vaxxed_</w:t>
            </w:r>
            <w:r w:rsidRPr="00DD5A42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DD5A42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DD5A42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DB7AC0" w:rsidP="00DB7AC0" w:rsidRDefault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DB7AC0" w:rsidP="00DB7AC0" w:rsidRDefault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DD5A42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A42" w:rsidR="00DB7AC0" w:rsidP="00DB7AC0" w:rsidRDefault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child_vaxxed_</w:t>
            </w:r>
            <w:r w:rsidRPr="00DD5A42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DD5A42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DD5A42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DD5A42" w:rsidR="00DD5A42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CE2E68" w:rsidP="008B77AC" w:rsidRDefault="00CE2E68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CE2E68" w:rsidP="008B77AC" w:rsidRDefault="00CE2E68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DD5A42" w:rsidR="00DD5A42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DD5A42" w:rsidR="00DD5A42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E60130" w14:paraId="0455361D" w14:textId="53C72AA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DD5A42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DD5A42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proofErr w:type="gramStart"/>
            <w:r w:rsidRPr="00DD5A42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</w:p>
        </w:tc>
      </w:tr>
      <w:tr w:rsidRPr="00DD5A42" w:rsidR="00DD5A42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F45F6A" w14:paraId="028C51B0" w14:textId="0407AE0E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DD5A42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DD5A42">
              <w:rPr>
                <w:rFonts w:asciiTheme="minorHAnsi" w:hAnsiTheme="minorHAnsi" w:cstheme="minorHAnsi"/>
                <w:color w:val="auto"/>
              </w:rPr>
              <w:t xml:space="preserve"> of the required shots in their vaccine </w:t>
            </w:r>
            <w:proofErr w:type="gramStart"/>
            <w:r w:rsidRPr="00DD5A42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  <w:r w:rsidRPr="00DD5A42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DD5A42" w:rsidR="00CE2E68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DD5A42" w:rsidR="00DD5A42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CE2E68" w:rsidP="008B77AC" w:rsidRDefault="00CE2E68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DD5A42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48535B" w:rsidP="008B77AC" w:rsidRDefault="0048535B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48535B" w:rsidP="008B77AC" w:rsidRDefault="0048535B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DD5A42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</w:rPr>
        <w:t>// Page Break //</w:t>
      </w:r>
    </w:p>
    <w:p w:rsidRPr="00DD5A42" w:rsidR="009D6C55" w:rsidP="00B45812" w:rsidRDefault="009D6C55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Pr="00DD5A42" w:rsidR="003A2164" w:rsidP="003A2164" w:rsidRDefault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//BASE: </w:t>
      </w:r>
      <w:r w:rsidRPr="00DD5A42" w:rsidR="00FF765B">
        <w:rPr>
          <w:rFonts w:asciiTheme="minorHAnsi" w:hAnsiTheme="minorHAnsi" w:cstheme="minorHAnsi"/>
          <w:b/>
          <w:color w:val="auto"/>
        </w:rPr>
        <w:t>child_vaxxed_</w:t>
      </w:r>
      <w:r w:rsidRPr="00DD5A42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DD5A42" w:rsidR="00616DA3">
        <w:rPr>
          <w:rFonts w:asciiTheme="minorHAnsi" w:hAnsiTheme="minorHAnsi" w:cstheme="minorHAnsi"/>
          <w:b/>
          <w:color w:val="auto"/>
        </w:rPr>
        <w:t>child_v</w:t>
      </w:r>
      <w:r w:rsidRPr="00DD5A42" w:rsidR="003557F9">
        <w:rPr>
          <w:rFonts w:asciiTheme="minorHAnsi" w:hAnsiTheme="minorHAnsi" w:cstheme="minorHAnsi"/>
          <w:b/>
          <w:color w:val="auto"/>
        </w:rPr>
        <w:t>axxed_2_5=2 AND/OR</w:t>
      </w:r>
      <w:r w:rsidRPr="00DD5A42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DD5A42">
        <w:rPr>
          <w:rFonts w:asciiTheme="minorHAnsi" w:hAnsiTheme="minorHAnsi" w:cstheme="minorHAnsi"/>
          <w:b/>
          <w:color w:val="auto"/>
        </w:rPr>
        <w:t>//</w:t>
      </w:r>
    </w:p>
    <w:p w:rsidRPr="00DD5A42" w:rsidR="003A2164" w:rsidP="003A2164" w:rsidRDefault="003A2164" w14:paraId="37C3CCC3" w14:textId="687EB342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DD5A42" w:rsidR="00C95117">
        <w:rPr>
          <w:rFonts w:asciiTheme="minorHAnsi" w:hAnsiTheme="minorHAnsi" w:cstheme="minorHAnsi"/>
          <w:color w:val="auto"/>
          <w:highlight w:val="yellow"/>
        </w:rPr>
        <w:t>1</w:t>
      </w:r>
      <w:r w:rsidRPr="00DD5A42" w:rsidR="00F241BF">
        <w:rPr>
          <w:rFonts w:asciiTheme="minorHAnsi" w:hAnsiTheme="minorHAnsi" w:cstheme="minorHAnsi"/>
          <w:color w:val="auto"/>
          <w:highlight w:val="yellow"/>
        </w:rPr>
        <w:t>3</w:t>
      </w:r>
    </w:p>
    <w:p w:rsidRPr="00DD5A42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 grid</w:t>
      </w:r>
    </w:p>
    <w:p w:rsidRPr="00DD5A42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3A2164" w:rsidP="00F021E5" w:rsidRDefault="003A2164" w14:paraId="53C39712" w14:textId="0A7A109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DD5A42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proofErr w:type="spellEnd"/>
      <w:r w:rsidRPr="00DD5A42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DD5A42">
        <w:rPr>
          <w:rFonts w:asciiTheme="minorHAnsi" w:hAnsiTheme="minorHAnsi" w:cstheme="minorHAnsi"/>
          <w:color w:val="auto"/>
        </w:rPr>
        <w:t xml:space="preserve"> </w:t>
      </w:r>
      <w:r w:rsidRPr="00DD5A4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 booster shot?</w:t>
      </w:r>
    </w:p>
    <w:p w:rsidRPr="00DD5A42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DD5A42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DD5A42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DD5A42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  <w:gridCol w:w="21"/>
      </w:tblGrid>
      <w:tr w:rsidRPr="00DD5A42" w:rsidR="00DD5A42" w:rsidTr="00320526" w14:paraId="53E074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  <w:hideMark/>
          </w:tcPr>
          <w:p w:rsidRPr="00DD5A42" w:rsidR="003A2164" w:rsidP="00C6178D" w:rsidRDefault="003A2164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DD5A42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vAlign w:val="center"/>
            <w:hideMark/>
          </w:tcPr>
          <w:p w:rsidRPr="00DD5A42" w:rsidR="003A2164" w:rsidP="00C6178D" w:rsidRDefault="001408AC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vAlign w:val="center"/>
          </w:tcPr>
          <w:p w:rsidRPr="00DD5A42" w:rsidR="003A2164" w:rsidP="00C6178D" w:rsidRDefault="001408AC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DD5A42" w:rsidR="00DD5A42" w:rsidTr="00320526" w14:paraId="5AC784FC" w14:textId="77777777">
        <w:trPr>
          <w:trHeight w:val="261"/>
        </w:trPr>
        <w:tc>
          <w:tcPr>
            <w:tcW w:w="1978" w:type="dxa"/>
            <w:vAlign w:val="center"/>
          </w:tcPr>
          <w:p w:rsidRPr="00DD5A42" w:rsidR="00FC2B39" w:rsidP="003A2164" w:rsidRDefault="00FC2B39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vAlign w:val="center"/>
          </w:tcPr>
          <w:p w:rsidRPr="00DD5A42" w:rsidR="00FC2B39" w:rsidP="003A2164" w:rsidRDefault="00FC2B39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vAlign w:val="center"/>
          </w:tcPr>
          <w:p w:rsidRPr="00DD5A42" w:rsidR="00FC2B39" w:rsidP="003A2164" w:rsidRDefault="00803AF3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c</w:t>
            </w:r>
            <w:r w:rsidRPr="00DD5A42" w:rsidR="00FC2B39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:rsidRPr="00DD5A42" w:rsidR="00DD5A42" w:rsidTr="00320526" w14:paraId="24FDF9E5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DD5A42" w:rsidR="003A2164" w:rsidP="003A2164" w:rsidRDefault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vAlign w:val="center"/>
          </w:tcPr>
          <w:p w:rsidRPr="00DD5A42" w:rsidR="003A2164" w:rsidP="003A2164" w:rsidRDefault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DD5A42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DD5A42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DD5A42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DD5A42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DD5A42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DD5A42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vAlign w:val="center"/>
          </w:tcPr>
          <w:p w:rsidRPr="00DD5A42" w:rsidR="003A2164" w:rsidP="003A2164" w:rsidRDefault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DD5A42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DD5A42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:rsidRPr="00DD5A42" w:rsidR="00601F5F" w:rsidTr="00320526" w14:paraId="729D93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DD5A42" w:rsidR="003A2164" w:rsidP="003A2164" w:rsidRDefault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vAlign w:val="center"/>
          </w:tcPr>
          <w:p w:rsidRPr="00DD5A42" w:rsidR="003A2164" w:rsidP="003A2164" w:rsidRDefault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DD5A42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DD5A42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DD5A42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DD5A42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DD5A42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vAlign w:val="center"/>
          </w:tcPr>
          <w:p w:rsidRPr="00DD5A42" w:rsidR="003A2164" w:rsidP="003A2164" w:rsidRDefault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DD5A42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DD5A42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Pr="00DD5A42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DD5A42" w:rsidR="00DD5A42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3A2164" w:rsidP="000F4D17" w:rsidRDefault="003A2164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3A2164" w:rsidP="000F4D17" w:rsidRDefault="003A2164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DD5A42" w:rsidR="00DD5A42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3A2164" w:rsidP="000F4D17" w:rsidRDefault="003A2164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3A2164" w:rsidP="000F4D17" w:rsidRDefault="003A2164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DD5A42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:rsidRPr="00DD5A42" w:rsidR="00DD5A42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3A2164" w:rsidP="000F4D17" w:rsidRDefault="003A2164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3A2164" w:rsidP="000F4D17" w:rsidRDefault="003A2164" w14:paraId="513BB0D4" w14:textId="35414CD6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DD5A42" w:rsidR="009D6C55">
              <w:rPr>
                <w:rFonts w:asciiTheme="minorHAnsi" w:hAnsiTheme="minorHAnsi" w:cstheme="minorHAnsi"/>
                <w:color w:val="auto"/>
              </w:rPr>
              <w:t>received a COVID-19 vaccine booster shot</w:t>
            </w:r>
          </w:p>
        </w:tc>
      </w:tr>
      <w:tr w:rsidRPr="00DD5A42" w:rsidR="00DD5A42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3A2164" w:rsidP="000F4D17" w:rsidRDefault="003A2164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3A2164" w:rsidP="000F4D17" w:rsidRDefault="003A2164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DD5A42" w:rsidR="00DD5A42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3A2164" w:rsidP="000F4D17" w:rsidRDefault="003A2164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3A2164" w:rsidP="000F4D17" w:rsidRDefault="003A2164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DD5A42" w:rsidR="007512F0" w:rsidP="00E84B1E" w:rsidRDefault="00282310" w14:paraId="11499871" w14:textId="536A023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7512F0" w:rsidP="007512F0" w:rsidRDefault="007512F0" w14:paraId="27B1324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7512F0" w:rsidP="007512F0" w:rsidRDefault="007512F0" w14:paraId="53E39D7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7512F0" w:rsidP="007512F0" w:rsidRDefault="007512F0" w14:paraId="5E1CFB34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parent=1-6//</w:t>
      </w:r>
    </w:p>
    <w:p w:rsidRPr="00DD5A42" w:rsidR="007512F0" w:rsidP="007512F0" w:rsidRDefault="007512F0" w14:paraId="18DDE856" w14:textId="7862D1F6">
      <w:pPr>
        <w:rPr>
          <w:rFonts w:asciiTheme="minorHAnsi" w:hAnsiTheme="minorHAnsi" w:cstheme="minorBidi"/>
          <w:color w:val="auto"/>
          <w:highlight w:val="cyan"/>
        </w:rPr>
      </w:pPr>
      <w:r w:rsidRPr="00DD5A42">
        <w:rPr>
          <w:rFonts w:asciiTheme="minorHAnsi" w:hAnsiTheme="minorHAnsi" w:cstheme="minorBidi"/>
          <w:b/>
          <w:color w:val="auto"/>
        </w:rPr>
        <w:t xml:space="preserve">Item #: </w:t>
      </w:r>
      <w:r w:rsidRPr="00DD5A42">
        <w:rPr>
          <w:rFonts w:asciiTheme="minorHAnsi" w:hAnsiTheme="minorHAnsi" w:cstheme="minorBidi"/>
          <w:color w:val="auto"/>
          <w:highlight w:val="cyan"/>
        </w:rPr>
        <w:t>Q1</w:t>
      </w:r>
      <w:r w:rsidRPr="00DD5A42" w:rsidR="00F241BF">
        <w:rPr>
          <w:rFonts w:asciiTheme="minorHAnsi" w:hAnsiTheme="minorHAnsi" w:cstheme="minorBidi"/>
          <w:color w:val="auto"/>
          <w:highlight w:val="cyan"/>
        </w:rPr>
        <w:t>4</w:t>
      </w:r>
    </w:p>
    <w:p w:rsidRPr="00DD5A42" w:rsidR="007512F0" w:rsidP="007512F0" w:rsidRDefault="007512F0" w14:paraId="1426FB0B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 grid</w:t>
      </w:r>
    </w:p>
    <w:p w:rsidRPr="00DD5A42" w:rsidR="007512F0" w:rsidP="007512F0" w:rsidRDefault="007512F0" w14:paraId="367999A2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7512F0" w:rsidP="007512F0" w:rsidRDefault="007512F0" w14:paraId="72079E03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DD5A42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DD5A42">
        <w:rPr>
          <w:rFonts w:asciiTheme="minorHAnsi" w:hAnsiTheme="minorHAnsi" w:cstheme="minorBidi"/>
          <w:b/>
          <w:color w:val="auto"/>
          <w:highlight w:val="cyan"/>
        </w:rPr>
        <w:t>:</w:t>
      </w:r>
      <w:r w:rsidRPr="00DD5A42">
        <w:rPr>
          <w:rFonts w:asciiTheme="minorHAnsi" w:hAnsiTheme="minorHAnsi" w:cstheme="minorBidi"/>
          <w:color w:val="auto"/>
        </w:rPr>
        <w:t xml:space="preserve"> </w:t>
      </w:r>
      <w:r w:rsidRPr="00DD5A4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DD5A42" w:rsidR="007512F0" w:rsidP="007512F0" w:rsidRDefault="007512F0" w14:paraId="2945C1D7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DD5A42" w:rsidR="007512F0" w:rsidP="007512F0" w:rsidRDefault="007512F0" w14:paraId="742A2C8B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DD5A4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DD5A42" w:rsidR="007512F0" w:rsidP="007512F0" w:rsidRDefault="007512F0" w14:paraId="10FBCFBA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DD5A42" w:rsidR="007512F0" w:rsidP="007512F0" w:rsidRDefault="007512F0" w14:paraId="275CD688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2940"/>
        <w:gridCol w:w="3468"/>
      </w:tblGrid>
      <w:tr w:rsidRPr="00DD5A42" w:rsidR="00DD5A42" w:rsidTr="00A361FE" w14:paraId="3079E7AD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7512F0" w:rsidP="00A361FE" w:rsidRDefault="007512F0" w14:paraId="2F9EEF9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7512F0" w:rsidP="00A361FE" w:rsidRDefault="007512F0" w14:paraId="7F59E83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372F667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DD5A42" w:rsidR="00DD5A42" w:rsidTr="00A361FE" w14:paraId="347EED7F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4FB99D8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child_covid_concern_1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1EDD416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2922BB7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DD5A42" w:rsidR="00DD5A42" w:rsidTr="00A361FE" w14:paraId="5A885C87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0469E121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child_covid_concern_2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6CEE671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10F678E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DD5A42" w:rsidR="00DD5A42" w:rsidTr="00A361FE" w14:paraId="49F4DF71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3C528C7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child_covid_concern_3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45E4BBB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7302B55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DD5A42" w:rsidR="00DD5A42" w:rsidTr="00A361FE" w14:paraId="5B44813A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522CDB79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child_covid_concern_4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1DECA09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19DA002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child_covid_concern_4: 5 to 11 years old</w:t>
            </w:r>
          </w:p>
        </w:tc>
      </w:tr>
      <w:tr w:rsidRPr="00DD5A42" w:rsidR="00DD5A42" w:rsidTr="00A361FE" w14:paraId="5D4A82DB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6E1E7C9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child_covid_concern_5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229E83A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362C51C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child_covid_concern_5: 12 to 15 years old</w:t>
            </w:r>
          </w:p>
        </w:tc>
      </w:tr>
      <w:tr w:rsidRPr="00DD5A42" w:rsidR="00B408A6" w:rsidTr="00A361FE" w14:paraId="07B28F1D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0E8AE8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child_covid_concern_6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0208064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08E6575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child_covid_concern_6: 16 to 17 years old</w:t>
            </w:r>
          </w:p>
        </w:tc>
      </w:tr>
    </w:tbl>
    <w:p w:rsidRPr="00DD5A42" w:rsidR="007512F0" w:rsidP="007512F0" w:rsidRDefault="007512F0" w14:paraId="68290D7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DD5A42" w:rsidR="00DD5A42" w:rsidTr="00A361FE" w14:paraId="65CCD7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7512F0" w:rsidP="00A361FE" w:rsidRDefault="007512F0" w14:paraId="09F652D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7512F0" w:rsidP="00A361FE" w:rsidRDefault="007512F0" w14:paraId="49D404E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DD5A42" w:rsidR="00DD5A42" w:rsidTr="00A361FE" w14:paraId="63ABC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7E7DC5A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3A15716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DD5A42" w:rsidR="00DD5A42" w:rsidTr="00A361FE" w14:paraId="5821E5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4F00F64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72F5BB5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DD5A42" w:rsidR="00DD5A42" w:rsidTr="00A361FE" w14:paraId="43E9DF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2768B69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7731933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DD5A42" w:rsidR="00DD5A42" w:rsidTr="00A361FE" w14:paraId="0DEA95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7E3AA8A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2B66482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DD5A42" w:rsidR="00B408A6" w:rsidTr="00A361FE" w14:paraId="2B0E95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7B8845D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35EB9DB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DD5A42" w:rsidR="007512F0" w:rsidP="007512F0" w:rsidRDefault="007512F0" w14:paraId="698E1527" w14:textId="77777777">
      <w:pPr>
        <w:pStyle w:val="BodyText"/>
        <w:spacing w:after="0" w:line="240" w:lineRule="auto"/>
        <w:rPr>
          <w:rFonts w:cstheme="minorHAnsi"/>
        </w:rPr>
      </w:pPr>
    </w:p>
    <w:p w:rsidRPr="00DD5A42" w:rsidR="007512F0" w:rsidP="007512F0" w:rsidRDefault="007512F0" w14:paraId="0ACE5BB4" w14:textId="77777777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</w:rPr>
        <w:t>// Page Break //</w:t>
      </w:r>
    </w:p>
    <w:p w:rsidRPr="00DD5A42" w:rsidR="007512F0" w:rsidP="007512F0" w:rsidRDefault="007512F0" w14:paraId="29A0B666" w14:textId="77777777">
      <w:pPr>
        <w:pStyle w:val="BodyText"/>
        <w:spacing w:after="0" w:line="240" w:lineRule="auto"/>
        <w:rPr>
          <w:rFonts w:cstheme="minorHAnsi"/>
        </w:rPr>
      </w:pPr>
    </w:p>
    <w:p w:rsidRPr="00DD5A42" w:rsidR="007512F0" w:rsidP="007512F0" w:rsidRDefault="007512F0" w14:paraId="15822EC4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lastRenderedPageBreak/>
        <w:t>//BASE: parent=1-6//</w:t>
      </w:r>
    </w:p>
    <w:p w:rsidRPr="00DD5A42" w:rsidR="007512F0" w:rsidP="007512F0" w:rsidRDefault="007512F0" w14:paraId="3E48C229" w14:textId="4A6186B0">
      <w:pPr>
        <w:rPr>
          <w:rFonts w:asciiTheme="minorHAnsi" w:hAnsiTheme="minorHAnsi" w:cstheme="minorBidi"/>
          <w:color w:val="auto"/>
          <w:highlight w:val="cyan"/>
        </w:rPr>
      </w:pPr>
      <w:r w:rsidRPr="00DD5A42">
        <w:rPr>
          <w:rFonts w:asciiTheme="minorHAnsi" w:hAnsiTheme="minorHAnsi" w:cstheme="minorBidi"/>
          <w:b/>
          <w:color w:val="auto"/>
        </w:rPr>
        <w:t xml:space="preserve">Item #: </w:t>
      </w:r>
      <w:r w:rsidRPr="00DD5A42">
        <w:rPr>
          <w:rFonts w:asciiTheme="minorHAnsi" w:hAnsiTheme="minorHAnsi" w:cstheme="minorBidi"/>
          <w:color w:val="auto"/>
          <w:highlight w:val="cyan"/>
        </w:rPr>
        <w:t>Q1</w:t>
      </w:r>
      <w:r w:rsidRPr="00DD5A42" w:rsidR="00F241BF">
        <w:rPr>
          <w:rFonts w:asciiTheme="minorHAnsi" w:hAnsiTheme="minorHAnsi" w:cstheme="minorBidi"/>
          <w:color w:val="auto"/>
          <w:highlight w:val="cyan"/>
        </w:rPr>
        <w:t>5</w:t>
      </w:r>
    </w:p>
    <w:p w:rsidRPr="00DD5A42" w:rsidR="007512F0" w:rsidP="007512F0" w:rsidRDefault="007512F0" w14:paraId="084D7823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 grid</w:t>
      </w:r>
    </w:p>
    <w:p w:rsidRPr="00DD5A42" w:rsidR="007512F0" w:rsidP="007512F0" w:rsidRDefault="007512F0" w14:paraId="1F069701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7512F0" w:rsidP="49163974" w:rsidRDefault="007512F0" w14:paraId="5ADBD55B" w14:textId="4B629F9C">
      <w:pPr>
        <w:rPr>
          <w:rFonts w:asciiTheme="minorHAnsi" w:hAnsiTheme="minorHAnsi" w:cstheme="minorBidi"/>
          <w:color w:val="auto"/>
        </w:rPr>
      </w:pPr>
      <w:proofErr w:type="spellStart"/>
      <w:r w:rsidRPr="00DD5A42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DD5A42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DD5A42">
        <w:rPr>
          <w:rFonts w:asciiTheme="minorHAnsi" w:hAnsiTheme="minorHAnsi" w:cstheme="minorBidi"/>
          <w:color w:val="auto"/>
        </w:rPr>
        <w:t xml:space="preserve"> COVID-19 vaccines have been authorized for children as young as 6 months old. How likely are you to get your child(ren)</w:t>
      </w:r>
      <w:r w:rsidRPr="00DD5A42" w:rsidR="00CA6929">
        <w:rPr>
          <w:rFonts w:asciiTheme="minorHAnsi" w:hAnsiTheme="minorHAnsi" w:cstheme="minorBidi"/>
          <w:color w:val="auto"/>
        </w:rPr>
        <w:t xml:space="preserve"> in the following age group(s)</w:t>
      </w:r>
      <w:r w:rsidRPr="00DD5A42">
        <w:rPr>
          <w:rFonts w:asciiTheme="minorHAnsi" w:hAnsiTheme="minorHAnsi" w:cstheme="minorBidi"/>
          <w:color w:val="auto"/>
        </w:rPr>
        <w:t xml:space="preserve"> vaccinated? [PIPE TEXT IF parent=1: If a vaccine was authorized and available for children younger than 6 months old, how likely would you be to get your child under 6 months old vaccinated?] </w:t>
      </w:r>
    </w:p>
    <w:p w:rsidRPr="00DD5A42" w:rsidR="007512F0" w:rsidP="007512F0" w:rsidRDefault="007512F0" w14:paraId="3E94F5A6" w14:textId="77777777">
      <w:pPr>
        <w:rPr>
          <w:rFonts w:asciiTheme="minorHAnsi" w:hAnsiTheme="minorHAnsi" w:cstheme="minorBidi"/>
          <w:color w:val="auto"/>
        </w:rPr>
      </w:pPr>
    </w:p>
    <w:p w:rsidRPr="00DD5A42" w:rsidR="007512F0" w:rsidP="007512F0" w:rsidRDefault="007512F0" w14:paraId="73A0C93A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i/>
          <w:color w:val="auto"/>
        </w:rPr>
        <w:t xml:space="preserve">Note: </w:t>
      </w:r>
      <w:r w:rsidRPr="00DD5A4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DD5A42" w:rsidR="007512F0" w:rsidP="007512F0" w:rsidRDefault="007512F0" w14:paraId="7A54B3CC" w14:textId="77777777">
      <w:pPr>
        <w:rPr>
          <w:rFonts w:asciiTheme="minorHAnsi" w:hAnsiTheme="minorHAnsi" w:cstheme="minorHAnsi"/>
          <w:color w:val="auto"/>
        </w:rPr>
      </w:pPr>
    </w:p>
    <w:p w:rsidRPr="00DD5A42" w:rsidR="007512F0" w:rsidP="007512F0" w:rsidRDefault="007512F0" w14:paraId="1E829186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//PROGRAMMING NOTE: PIPE 1-6 responses from parent//</w:t>
      </w:r>
      <w:r w:rsidRPr="00DD5A42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19"/>
        <w:gridCol w:w="2846"/>
      </w:tblGrid>
      <w:tr w:rsidRPr="00DD5A42" w:rsidR="00DD5A42" w:rsidTr="00A361FE" w14:paraId="38977AD7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121571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5BA6D7E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2AB68EF8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DD5A42" w:rsidR="00DD5A42" w:rsidTr="00A361FE" w14:paraId="31AB01C3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DD5A42" w:rsidR="007512F0" w:rsidP="00A361FE" w:rsidRDefault="007512F0" w14:paraId="26504D2B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DD5A42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DD5A42" w:rsidR="007512F0" w:rsidP="00A361FE" w:rsidRDefault="007512F0" w14:paraId="71AD33E6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DD5A42" w:rsidR="007512F0" w:rsidP="00A361FE" w:rsidRDefault="007512F0" w14:paraId="1CACF11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DD5A42" w:rsidR="00DD5A42" w:rsidTr="00A361FE" w14:paraId="6C638D00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086F64F8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34812A6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6 months to &lt;2 years old [ONLY SHOW IF child_vaxxed_2_2=0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5A438C2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DD5A42" w:rsidR="00DD5A42" w:rsidTr="00A361FE" w14:paraId="35C970AD" w14:textId="77777777">
        <w:trPr>
          <w:trHeight w:val="435"/>
        </w:trPr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42252FFC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cyan"/>
              </w:rPr>
              <w:t>vacc_child_parent_2to4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27AEC179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2 to 4 years old [ONLY SHOW IF child_vaxxed_2_3=0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7640FA2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vacc_child_parent_2to4: 2- to 4-years-old</w:t>
            </w:r>
          </w:p>
        </w:tc>
      </w:tr>
      <w:tr w:rsidRPr="00DD5A42" w:rsidR="00DD5A42" w:rsidTr="00A361FE" w14:paraId="24692556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0BF473D8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cyan"/>
              </w:rPr>
              <w:t>vacc_child_parent_5to11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3C0CD486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5 to 11 years old [ONLY SHOW IF child_vaxxed_2_4=0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5341F537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vacc_child_parent_5to11: 5- to 11-years-old</w:t>
            </w:r>
          </w:p>
        </w:tc>
      </w:tr>
      <w:tr w:rsidRPr="00DD5A42" w:rsidR="00DD5A42" w:rsidTr="00A361FE" w14:paraId="294A8EC4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70CA0C5C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12492780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12 to 15 years old [ONLY SHOW IF child_vaxxed_2_5=0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1B7D1991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DD5A42" w:rsidR="00B408A6" w:rsidTr="00A361FE" w14:paraId="74B078BB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2C53CCCC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DD5A42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25E46E8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16 to 17 years old [ONLY SHOW IF child_vaxxed_2_6=0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D5A42" w:rsidR="007512F0" w:rsidP="00A361FE" w:rsidRDefault="007512F0" w14:paraId="4771D2CA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DD5A42" w:rsidR="007512F0" w:rsidP="007512F0" w:rsidRDefault="007512F0" w14:paraId="3114869C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DD5A42" w:rsidR="00DD5A42" w:rsidTr="00A361FE" w14:paraId="44A4B4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7512F0" w:rsidP="00A361FE" w:rsidRDefault="007512F0" w14:paraId="7B7CDF1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7512F0" w:rsidP="00A361FE" w:rsidRDefault="007512F0" w14:paraId="00868B9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DD5A42" w:rsidR="00DD5A42" w:rsidTr="00A361FE" w14:paraId="162C487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7DADA49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0990E19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DD5A42" w:rsidR="00DD5A42" w:rsidTr="00A361FE" w14:paraId="2D52C4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3BE3A29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26E153A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DD5A42" w:rsidR="00DD5A42" w:rsidTr="00A361FE" w14:paraId="49D24A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5B3BAC2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1B48903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DD5A42" w:rsidR="00DD5A42" w:rsidTr="00A361FE" w14:paraId="53B399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238E6D1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29FC6B7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DD5A42" w:rsidR="00DD5A42" w:rsidTr="00A361FE" w14:paraId="15551FC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2C04A73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498F30E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DD5A42" w:rsidR="00DD5A42" w:rsidTr="00A361FE" w14:paraId="100EDEC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7DB034A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6BE01EE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DD5A42" w:rsidR="00B408A6" w:rsidTr="00A361FE" w14:paraId="5C3487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25858E87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512F0" w:rsidP="00A361FE" w:rsidRDefault="007512F0" w14:paraId="0FB98BCA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DD5A42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DD5A42" w:rsidR="007512F0" w:rsidP="00E84B1E" w:rsidRDefault="007512F0" w14:paraId="2975CFCA" w14:textId="77777777">
      <w:pPr>
        <w:textAlignment w:val="baseline"/>
        <w:rPr>
          <w:rFonts w:cstheme="minorHAnsi"/>
          <w:b/>
          <w:color w:val="auto"/>
        </w:rPr>
      </w:pPr>
    </w:p>
    <w:p w:rsidRPr="00DD5A42" w:rsidR="008579EC" w:rsidP="007F5B5F" w:rsidRDefault="008579EC" w14:paraId="4AAD74C9" w14:textId="717882B6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</w:rPr>
        <w:t>// Page Break //</w:t>
      </w:r>
    </w:p>
    <w:p w:rsidRPr="00DD5A42" w:rsidR="000349C0" w:rsidP="007F5B5F" w:rsidRDefault="000349C0" w14:paraId="4CAEFC4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0349C0" w:rsidP="000349C0" w:rsidRDefault="000349C0" w14:paraId="2C96541E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parent=1-6//</w:t>
      </w:r>
    </w:p>
    <w:p w:rsidRPr="00DD5A42" w:rsidR="000349C0" w:rsidP="000349C0" w:rsidRDefault="000349C0" w14:paraId="1E25CDFB" w14:textId="2AEACB46">
      <w:pPr>
        <w:rPr>
          <w:rFonts w:asciiTheme="minorHAnsi" w:hAnsiTheme="minorHAnsi" w:cstheme="minorBidi"/>
          <w:color w:val="auto"/>
          <w:highlight w:val="cyan"/>
        </w:rPr>
      </w:pPr>
      <w:r w:rsidRPr="00DD5A42">
        <w:rPr>
          <w:rFonts w:asciiTheme="minorHAnsi" w:hAnsiTheme="minorHAnsi" w:cstheme="minorBidi"/>
          <w:b/>
          <w:color w:val="auto"/>
        </w:rPr>
        <w:t xml:space="preserve">Item #: </w:t>
      </w:r>
      <w:r w:rsidRPr="00DD5A42">
        <w:rPr>
          <w:rFonts w:asciiTheme="minorHAnsi" w:hAnsiTheme="minorHAnsi" w:cstheme="minorBidi"/>
          <w:color w:val="auto"/>
          <w:highlight w:val="cyan"/>
        </w:rPr>
        <w:t>Q1</w:t>
      </w:r>
      <w:r w:rsidRPr="00DD5A42" w:rsidR="00F241BF">
        <w:rPr>
          <w:rFonts w:asciiTheme="minorHAnsi" w:hAnsiTheme="minorHAnsi" w:cstheme="minorBidi"/>
          <w:color w:val="auto"/>
          <w:highlight w:val="cyan"/>
        </w:rPr>
        <w:t>6</w:t>
      </w:r>
    </w:p>
    <w:p w:rsidRPr="00DD5A42" w:rsidR="000349C0" w:rsidP="000349C0" w:rsidRDefault="000349C0" w14:paraId="2B5BC9D0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 grid</w:t>
      </w:r>
    </w:p>
    <w:p w:rsidRPr="00DD5A42" w:rsidR="000349C0" w:rsidP="000349C0" w:rsidRDefault="000349C0" w14:paraId="7B59E9CE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0349C0" w:rsidP="49163974" w:rsidRDefault="000349C0" w14:paraId="436B7B59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DD5A42">
        <w:rPr>
          <w:rFonts w:asciiTheme="minorHAnsi" w:hAnsiTheme="minorHAnsi" w:cstheme="minorBidi"/>
          <w:b/>
          <w:bCs/>
          <w:color w:val="auto"/>
          <w:highlight w:val="cyan"/>
        </w:rPr>
        <w:lastRenderedPageBreak/>
        <w:t>child_vaccine_concern</w:t>
      </w:r>
      <w:proofErr w:type="spellEnd"/>
      <w:r w:rsidRPr="00DD5A42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DD5A42">
        <w:rPr>
          <w:rFonts w:asciiTheme="minorHAnsi" w:hAnsiTheme="minorHAnsi" w:cstheme="minorBidi"/>
          <w:color w:val="auto"/>
        </w:rPr>
        <w:t xml:space="preserve"> </w:t>
      </w:r>
      <w:r w:rsidRPr="00DD5A4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DD5A42" w:rsidR="000349C0" w:rsidP="000349C0" w:rsidRDefault="000349C0" w14:paraId="0D67D463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DD5A42" w:rsidR="000349C0" w:rsidP="000349C0" w:rsidRDefault="000349C0" w14:paraId="634B7F47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DD5A4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DD5A42" w:rsidR="000349C0" w:rsidP="000349C0" w:rsidRDefault="000349C0" w14:paraId="625EB22A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DD5A42" w:rsidR="000349C0" w:rsidP="000349C0" w:rsidRDefault="000349C0" w14:paraId="65E5DA42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DD5A42" w:rsidR="00DD5A42" w:rsidTr="00A361FE" w14:paraId="6A82CB16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0349C0" w:rsidP="00A361FE" w:rsidRDefault="000349C0" w14:paraId="3DF3107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0349C0" w:rsidP="00A361FE" w:rsidRDefault="000349C0" w14:paraId="30CC3E3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267B7D4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DD5A42" w:rsidR="00DD5A42" w:rsidTr="00A361FE" w14:paraId="1F11DB1A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36B5FC3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DD5A42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7E9968B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5E5286F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child_vaccine_concern_1: Younger than 6 months old</w:t>
            </w:r>
          </w:p>
        </w:tc>
      </w:tr>
      <w:tr w:rsidRPr="00DD5A42" w:rsidR="00DD5A42" w:rsidTr="00A361FE" w14:paraId="01B54543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0B0F2E9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607B2EE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 xml:space="preserve">6 months to &lt;2 years old </w:t>
            </w:r>
            <w:r w:rsidRPr="00DD5A42">
              <w:rPr>
                <w:rFonts w:asciiTheme="minorHAnsi" w:hAnsiTheme="minorHAnsi" w:cstheme="minorHAnsi"/>
                <w:color w:val="auto"/>
              </w:rPr>
              <w:t>[ONLY SHOW IF child_vaxxed_2_2=0 or -99]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70C2F17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child_vaccine_concern_2: 6 months to &lt;2 years old</w:t>
            </w:r>
          </w:p>
        </w:tc>
      </w:tr>
      <w:tr w:rsidRPr="00DD5A42" w:rsidR="00DD5A42" w:rsidTr="00A361FE" w14:paraId="50B22E92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222EBA4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75AD5D0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 xml:space="preserve">2 to 4 years old </w:t>
            </w:r>
            <w:r w:rsidRPr="00DD5A42">
              <w:rPr>
                <w:rFonts w:asciiTheme="minorHAnsi" w:hAnsiTheme="minorHAnsi" w:cstheme="minorHAnsi"/>
                <w:color w:val="auto"/>
              </w:rPr>
              <w:t>[ONLY SHOW IF child_vaxxed_2_3=0 or -99]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16D6FCF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child_vaccine_concern_3: 2 to 4 years old</w:t>
            </w:r>
          </w:p>
        </w:tc>
      </w:tr>
      <w:tr w:rsidRPr="00DD5A42" w:rsidR="00DD5A42" w:rsidTr="00A361FE" w14:paraId="043679A4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5EB1776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593E4E2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 xml:space="preserve">5 to 11 years old </w:t>
            </w:r>
            <w:r w:rsidRPr="00DD5A42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464947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child_vaccine_concern_4: 5 to 11 years old</w:t>
            </w:r>
          </w:p>
        </w:tc>
      </w:tr>
      <w:tr w:rsidRPr="00DD5A42" w:rsidR="00DD5A42" w:rsidTr="00A361FE" w14:paraId="5C27A32C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38E52E7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4B356E2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 xml:space="preserve">12 to 15 years old </w:t>
            </w:r>
            <w:r w:rsidRPr="00DD5A42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5BD02BA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child_vaccine_concern_5: 12 to 15 years old</w:t>
            </w:r>
          </w:p>
        </w:tc>
      </w:tr>
      <w:tr w:rsidRPr="00DD5A42" w:rsidR="000349C0" w:rsidTr="00A361FE" w14:paraId="75340957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77ABB25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DD5A42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10E587E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 xml:space="preserve">16 to 17 years old </w:t>
            </w:r>
            <w:r w:rsidRPr="00DD5A42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509B69B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child_vaccine_concern_6: 16 to 17 years old</w:t>
            </w:r>
          </w:p>
        </w:tc>
      </w:tr>
    </w:tbl>
    <w:p w:rsidRPr="00DD5A42" w:rsidR="000349C0" w:rsidP="000349C0" w:rsidRDefault="000349C0" w14:paraId="685749B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DD5A42" w:rsidR="00DD5A42" w:rsidTr="00A361FE" w14:paraId="4C1199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0349C0" w:rsidP="00A361FE" w:rsidRDefault="000349C0" w14:paraId="77B3B5B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0349C0" w:rsidP="00A361FE" w:rsidRDefault="000349C0" w14:paraId="444FFFB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DD5A42" w:rsidR="00DD5A42" w:rsidTr="00A361FE" w14:paraId="4F68C3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5A49C9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5BC5D42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:rsidRPr="00DD5A42" w:rsidR="00DD5A42" w:rsidTr="00A361FE" w14:paraId="14D3CD8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0118058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119825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DD5A42" w:rsidR="00DD5A42" w:rsidTr="00A361FE" w14:paraId="6089C7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1C80A82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0EBF6B7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DD5A42" w:rsidR="00DD5A42" w:rsidTr="00A361FE" w14:paraId="1A3151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20CA601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0ED4F11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DD5A42" w:rsidR="00DD5A42" w:rsidTr="00A361FE" w14:paraId="62ADBB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711ECE6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45E0F89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DD5A42" w:rsidR="00823B9B" w:rsidTr="00A361FE" w14:paraId="210C97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3DFD41F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0349C0" w:rsidP="00A361FE" w:rsidRDefault="000349C0" w14:paraId="37D9292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DD5A42" w:rsidR="007F5B5F" w:rsidP="007F5B5F" w:rsidRDefault="007F5B5F" w14:paraId="3D9F353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C52096" w:rsidP="007F5B5F" w:rsidRDefault="00C52096" w14:paraId="3F1C52DC" w14:textId="62B80953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</w:rPr>
        <w:t>// Page Break //</w:t>
      </w:r>
    </w:p>
    <w:p w:rsidRPr="00DD5A42" w:rsidR="00BD2E7E" w:rsidP="007F5B5F" w:rsidRDefault="00BD2E7E" w14:paraId="40A5399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BD2E7E" w:rsidP="00BD2E7E" w:rsidRDefault="00BD2E7E" w14:paraId="25C00B5B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parent=1-6//</w:t>
      </w:r>
    </w:p>
    <w:p w:rsidRPr="00DD5A42" w:rsidR="00BD2E7E" w:rsidP="00BD2E7E" w:rsidRDefault="00BD2E7E" w14:paraId="538069EA" w14:textId="29128AAF">
      <w:pPr>
        <w:rPr>
          <w:rFonts w:asciiTheme="minorHAnsi" w:hAnsiTheme="minorHAnsi" w:cstheme="minorBidi"/>
          <w:color w:val="auto"/>
          <w:highlight w:val="cyan"/>
        </w:rPr>
      </w:pPr>
      <w:r w:rsidRPr="00DD5A42">
        <w:rPr>
          <w:rFonts w:asciiTheme="minorHAnsi" w:hAnsiTheme="minorHAnsi" w:cstheme="minorBidi"/>
          <w:b/>
          <w:color w:val="auto"/>
        </w:rPr>
        <w:t xml:space="preserve">Item #: </w:t>
      </w:r>
      <w:r w:rsidRPr="00DD5A42">
        <w:rPr>
          <w:rFonts w:asciiTheme="minorHAnsi" w:hAnsiTheme="minorHAnsi" w:cstheme="minorBidi"/>
          <w:color w:val="auto"/>
          <w:highlight w:val="green"/>
        </w:rPr>
        <w:t>Q17</w:t>
      </w:r>
    </w:p>
    <w:p w:rsidRPr="00DD5A42" w:rsidR="00BD2E7E" w:rsidP="00BD2E7E" w:rsidRDefault="00BD2E7E" w14:paraId="006C1745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 grid</w:t>
      </w:r>
    </w:p>
    <w:p w:rsidRPr="00DD5A42" w:rsidR="00BD2E7E" w:rsidP="00BD2E7E" w:rsidRDefault="00BD2E7E" w14:paraId="4DC55CB3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097ACD" w:rsidP="00BD2E7E" w:rsidRDefault="00C33373" w14:paraId="0163A3AB" w14:textId="77777777">
      <w:pPr>
        <w:rPr>
          <w:color w:val="auto"/>
        </w:rPr>
      </w:pPr>
      <w:proofErr w:type="spellStart"/>
      <w:r w:rsidRPr="00DD5A42">
        <w:rPr>
          <w:rFonts w:asciiTheme="minorHAnsi" w:hAnsiTheme="minorHAnsi" w:cstheme="minorHAnsi"/>
          <w:b/>
          <w:color w:val="auto"/>
          <w:highlight w:val="green"/>
        </w:rPr>
        <w:t>all_vax</w:t>
      </w:r>
      <w:proofErr w:type="spellEnd"/>
      <w:r w:rsidRPr="00DD5A42">
        <w:rPr>
          <w:rFonts w:asciiTheme="minorHAnsi" w:hAnsiTheme="minorHAnsi" w:cstheme="minorHAnsi"/>
          <w:b/>
          <w:color w:val="auto"/>
          <w:highlight w:val="green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 w:rsidR="00097ACD">
        <w:rPr>
          <w:color w:val="auto"/>
        </w:rPr>
        <w:t>The next few questions are about routine childhood vaccinations, other than the COVID-19 vaccine. Examples of routine childhood vaccinations include MMR (measles, mumps, and rubella), Tdap (tetanus, diphtheria, and pertussis), and hepatitis.</w:t>
      </w:r>
    </w:p>
    <w:p w:rsidRPr="00DD5A42" w:rsidR="00097ACD" w:rsidP="00BD2E7E" w:rsidRDefault="00097ACD" w14:paraId="6CEDF600" w14:textId="77777777">
      <w:pPr>
        <w:rPr>
          <w:color w:val="auto"/>
        </w:rPr>
      </w:pPr>
    </w:p>
    <w:p w:rsidRPr="00DD5A42" w:rsidR="00B32EC1" w:rsidP="00BD2E7E" w:rsidRDefault="00C33373" w14:paraId="1C80877F" w14:textId="668A911D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eastAsia="Times New Roman"/>
          <w:color w:val="auto"/>
        </w:rPr>
        <w:t xml:space="preserve">Thinking about vaccines </w:t>
      </w:r>
      <w:r w:rsidRPr="00DD5A42">
        <w:rPr>
          <w:rFonts w:eastAsia="Times New Roman"/>
          <w:color w:val="auto"/>
          <w:u w:val="single"/>
        </w:rPr>
        <w:t>other than</w:t>
      </w:r>
      <w:r w:rsidRPr="00DD5A42">
        <w:rPr>
          <w:rFonts w:eastAsia="Times New Roman"/>
          <w:color w:val="auto"/>
        </w:rPr>
        <w:t xml:space="preserve"> the COVID-19 vaccine, are your child(ren) in the following age groups up to date on all recommended childhood vaccines?</w:t>
      </w:r>
    </w:p>
    <w:p w:rsidRPr="00DD5A42" w:rsidR="00712488" w:rsidP="00BD2E7E" w:rsidRDefault="00712488" w14:paraId="15EAD447" w14:textId="77777777">
      <w:pPr>
        <w:rPr>
          <w:rFonts w:asciiTheme="minorHAnsi" w:hAnsiTheme="minorHAnsi" w:cstheme="minorHAnsi"/>
          <w:b/>
          <w:color w:val="auto"/>
        </w:rPr>
      </w:pPr>
    </w:p>
    <w:p w:rsidRPr="00DD5A42" w:rsidR="00BD2E7E" w:rsidP="00BD2E7E" w:rsidRDefault="00BD2E7E" w14:paraId="7D4DF6D6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065"/>
        <w:gridCol w:w="3150"/>
        <w:gridCol w:w="2790"/>
      </w:tblGrid>
      <w:tr w:rsidRPr="00DD5A42" w:rsidR="00DD5A42" w:rsidTr="00C33373" w14:paraId="0626C1CD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BD2E7E" w:rsidP="00A361FE" w:rsidRDefault="00BD2E7E" w14:paraId="33036C6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lastRenderedPageBreak/>
              <w:t>Variable Name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BD2E7E" w:rsidP="00A361FE" w:rsidRDefault="00BD2E7E" w14:paraId="25634EA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BD2E7E" w:rsidP="00A361FE" w:rsidRDefault="00BD2E7E" w14:paraId="6DCDAB0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DD5A42" w:rsidR="00DD5A42" w:rsidTr="00C33373" w14:paraId="0F2F9B14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17E58701" w14:textId="3B8B5D0D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green"/>
              </w:rPr>
              <w:t>all_vax_1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5B78E7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484EB982" w14:textId="79F9B41B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 xml:space="preserve">all_vax_1: </w:t>
            </w:r>
            <w:r w:rsidRPr="00DD5A42" w:rsidR="00712488">
              <w:rPr>
                <w:rFonts w:asciiTheme="minorHAnsi" w:hAnsiTheme="minorHAnsi" w:cstheme="minorBidi"/>
                <w:color w:val="auto"/>
              </w:rPr>
              <w:t>&lt;6 months</w:t>
            </w:r>
          </w:p>
        </w:tc>
      </w:tr>
      <w:tr w:rsidRPr="00DD5A42" w:rsidR="00DD5A42" w:rsidTr="00C33373" w14:paraId="69EFD669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305D027E" w14:textId="68CDCFE2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green"/>
              </w:rPr>
              <w:t>all_vax_2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7B35666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4AA653F6" w14:textId="59F5D8FE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all_vax_2</w:t>
            </w:r>
            <w:r w:rsidRPr="00DD5A42" w:rsidR="00712488">
              <w:rPr>
                <w:rFonts w:asciiTheme="minorHAnsi" w:hAnsiTheme="minorHAnsi" w:cstheme="minorBidi"/>
                <w:color w:val="auto"/>
              </w:rPr>
              <w:t xml:space="preserve">: 6 </w:t>
            </w:r>
            <w:proofErr w:type="spellStart"/>
            <w:r w:rsidRPr="00DD5A42" w:rsidR="00712488">
              <w:rPr>
                <w:rFonts w:asciiTheme="minorHAnsi" w:hAnsiTheme="minorHAnsi" w:cstheme="minorBidi"/>
                <w:color w:val="auto"/>
              </w:rPr>
              <w:t>mo</w:t>
            </w:r>
            <w:proofErr w:type="spellEnd"/>
            <w:r w:rsidRPr="00DD5A42" w:rsidR="00712488">
              <w:rPr>
                <w:rFonts w:asciiTheme="minorHAnsi" w:hAnsiTheme="minorHAnsi" w:cstheme="minorBidi"/>
                <w:color w:val="auto"/>
              </w:rPr>
              <w:t xml:space="preserve"> to &lt;2yo</w:t>
            </w:r>
          </w:p>
        </w:tc>
      </w:tr>
      <w:tr w:rsidRPr="00DD5A42" w:rsidR="00DD5A42" w:rsidTr="00C33373" w14:paraId="47588C97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31017660" w14:textId="431FC834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green"/>
              </w:rPr>
              <w:t>all_vax_3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202720D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1824658D" w14:textId="5A679960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all_vax_3</w:t>
            </w:r>
            <w:r w:rsidRPr="00DD5A42" w:rsidR="00712488">
              <w:rPr>
                <w:rFonts w:asciiTheme="minorHAnsi" w:hAnsiTheme="minorHAnsi" w:cstheme="minorBidi"/>
                <w:color w:val="auto"/>
              </w:rPr>
              <w:t>: 2 to 4yo</w:t>
            </w:r>
          </w:p>
        </w:tc>
      </w:tr>
      <w:tr w:rsidRPr="00DD5A42" w:rsidR="00DD5A42" w:rsidTr="00C33373" w14:paraId="3711E0C8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2B1669CE" w14:textId="2841C49E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green"/>
              </w:rPr>
              <w:t>all_vax_4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15E5BB5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295182C1" w14:textId="5373E6FE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all_vax_4</w:t>
            </w:r>
            <w:r w:rsidRPr="00DD5A42" w:rsidR="00712488">
              <w:rPr>
                <w:rFonts w:asciiTheme="minorHAnsi" w:hAnsiTheme="minorHAnsi" w:cstheme="minorBidi"/>
                <w:color w:val="auto"/>
              </w:rPr>
              <w:t>: 5 to 11yo</w:t>
            </w:r>
          </w:p>
        </w:tc>
      </w:tr>
      <w:tr w:rsidRPr="00DD5A42" w:rsidR="009455C1" w:rsidTr="00C33373" w14:paraId="67237766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43E93B1D" w14:textId="619ED16E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green"/>
              </w:rPr>
              <w:t>all_vax_5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658D94EF" w14:textId="2736C22E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12 to 17 years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455C1" w:rsidP="009455C1" w:rsidRDefault="009455C1" w14:paraId="03978705" w14:textId="2071866D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all_vax_5</w:t>
            </w:r>
            <w:r w:rsidRPr="00DD5A42" w:rsidR="00712488">
              <w:rPr>
                <w:rFonts w:asciiTheme="minorHAnsi" w:hAnsiTheme="minorHAnsi" w:cstheme="minorBidi"/>
                <w:color w:val="auto"/>
              </w:rPr>
              <w:t>: 12 to 17yo</w:t>
            </w:r>
          </w:p>
        </w:tc>
      </w:tr>
    </w:tbl>
    <w:p w:rsidRPr="00DD5A42" w:rsidR="00BD2E7E" w:rsidP="00BD2E7E" w:rsidRDefault="00BD2E7E" w14:paraId="4730E90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DD5A42" w:rsidR="00DD5A42" w:rsidTr="00A361FE" w14:paraId="18D6D2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BD2E7E" w:rsidP="00A361FE" w:rsidRDefault="00BD2E7E" w14:paraId="3A694AD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BD2E7E" w:rsidP="00A361FE" w:rsidRDefault="00BD2E7E" w14:paraId="7469C5D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DD5A42" w:rsidR="00DD5A42" w:rsidTr="00A361FE" w14:paraId="7F84AF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BD2E7E" w:rsidP="00A361FE" w:rsidRDefault="00712488" w14:paraId="045057B5" w14:textId="09C545C3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BD2E7E" w:rsidP="00A361FE" w:rsidRDefault="00712488" w14:paraId="19417726" w14:textId="3F9F5F22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DD5A42" w:rsidR="00DD5A42" w:rsidTr="00A361FE" w14:paraId="13BD26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BD2E7E" w:rsidP="00A361FE" w:rsidRDefault="00712488" w14:paraId="2055E130" w14:textId="180EDE58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BD2E7E" w:rsidP="00A361FE" w:rsidRDefault="00712488" w14:paraId="19ACC2E2" w14:textId="4C0D29E8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DD5A42" w:rsidR="00DD5A42" w:rsidTr="00A361FE" w14:paraId="121BCF1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BD2E7E" w:rsidP="00A361FE" w:rsidRDefault="00712488" w14:paraId="5A856F7E" w14:textId="6DB7D09D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98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BD2E7E" w:rsidP="00A361FE" w:rsidRDefault="00712488" w14:paraId="4C130E63" w14:textId="1AA40994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Not sure</w:t>
            </w:r>
          </w:p>
        </w:tc>
      </w:tr>
      <w:tr w:rsidRPr="00DD5A42" w:rsidR="00DD5A42" w:rsidTr="00A361FE" w14:paraId="0B53CC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BD2E7E" w:rsidP="00A361FE" w:rsidRDefault="00BD2E7E" w14:paraId="3C3EFFA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BD2E7E" w:rsidP="00A361FE" w:rsidRDefault="00BD2E7E" w14:paraId="57E1C5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DD5A42" w:rsidR="00712488" w:rsidTr="00A361FE" w14:paraId="66F6D9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2488" w:rsidP="00A361FE" w:rsidRDefault="00712488" w14:paraId="735F6D61" w14:textId="1917B4F8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2488" w:rsidP="00A361FE" w:rsidRDefault="00712488" w14:paraId="2EF42331" w14:textId="2A854F8F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DD5A42" w:rsidR="00BD2E7E" w:rsidP="007F5B5F" w:rsidRDefault="00BD2E7E" w14:paraId="1503135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BD2E7E" w:rsidP="007F5B5F" w:rsidRDefault="00BD2E7E" w14:paraId="3CB9884F" w14:textId="6AFAEE4E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</w:rPr>
        <w:t>// Page Break //</w:t>
      </w:r>
    </w:p>
    <w:p w:rsidRPr="00DD5A42" w:rsidR="00C33373" w:rsidP="007F5B5F" w:rsidRDefault="00C33373" w14:paraId="2C22FF7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C33373" w:rsidP="00C33373" w:rsidRDefault="00C33373" w14:paraId="4B4AB229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parent=1-6//</w:t>
      </w:r>
    </w:p>
    <w:p w:rsidRPr="00DD5A42" w:rsidR="00C33373" w:rsidP="00C33373" w:rsidRDefault="00C33373" w14:paraId="0BA1A13F" w14:textId="6373D7BB">
      <w:pPr>
        <w:rPr>
          <w:rFonts w:asciiTheme="minorHAnsi" w:hAnsiTheme="minorHAnsi" w:cstheme="minorBidi"/>
          <w:color w:val="auto"/>
          <w:highlight w:val="cyan"/>
        </w:rPr>
      </w:pPr>
      <w:r w:rsidRPr="00DD5A42">
        <w:rPr>
          <w:rFonts w:asciiTheme="minorHAnsi" w:hAnsiTheme="minorHAnsi" w:cstheme="minorBidi"/>
          <w:b/>
          <w:color w:val="auto"/>
        </w:rPr>
        <w:t xml:space="preserve">Item #: </w:t>
      </w:r>
      <w:r w:rsidRPr="00DD5A42">
        <w:rPr>
          <w:rFonts w:asciiTheme="minorHAnsi" w:hAnsiTheme="minorHAnsi" w:cstheme="minorBidi"/>
          <w:color w:val="auto"/>
          <w:highlight w:val="green"/>
        </w:rPr>
        <w:t>Q18</w:t>
      </w:r>
    </w:p>
    <w:p w:rsidRPr="00DD5A42" w:rsidR="00C33373" w:rsidP="00C33373" w:rsidRDefault="00C33373" w14:paraId="52B39E5D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 grid</w:t>
      </w:r>
    </w:p>
    <w:p w:rsidRPr="00DD5A42" w:rsidR="00C33373" w:rsidP="00C33373" w:rsidRDefault="00C33373" w14:paraId="4FCF43A1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7148C8" w:rsidP="00C33373" w:rsidRDefault="009E5582" w14:paraId="5B7D98EA" w14:textId="134F7FF8">
      <w:pPr>
        <w:rPr>
          <w:rFonts w:eastAsia="Times New Roman"/>
          <w:color w:val="auto"/>
        </w:rPr>
      </w:pPr>
      <w:proofErr w:type="spellStart"/>
      <w:r w:rsidRPr="00DD5A42">
        <w:rPr>
          <w:rFonts w:asciiTheme="minorHAnsi" w:hAnsiTheme="minorHAnsi" w:cstheme="minorHAnsi"/>
          <w:b/>
          <w:color w:val="auto"/>
          <w:highlight w:val="green"/>
        </w:rPr>
        <w:t>routine_vax</w:t>
      </w:r>
      <w:proofErr w:type="spellEnd"/>
      <w:r w:rsidRPr="00DD5A42">
        <w:rPr>
          <w:rFonts w:asciiTheme="minorHAnsi" w:hAnsiTheme="minorHAnsi" w:cstheme="minorHAnsi"/>
          <w:b/>
          <w:color w:val="auto"/>
          <w:highlight w:val="green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eastAsia="Times New Roman"/>
          <w:color w:val="auto"/>
        </w:rPr>
        <w:t>Please respond to the following statements about routine childhood vaccinations.</w:t>
      </w:r>
    </w:p>
    <w:p w:rsidRPr="00DD5A42" w:rsidR="009E5582" w:rsidP="00C33373" w:rsidRDefault="009E5582" w14:paraId="658AD96D" w14:textId="77777777">
      <w:pPr>
        <w:rPr>
          <w:rFonts w:eastAsia="Times New Roman"/>
          <w:color w:val="auto"/>
        </w:rPr>
      </w:pPr>
    </w:p>
    <w:p w:rsidRPr="00DD5A42" w:rsidR="009E5582" w:rsidP="001F226C" w:rsidRDefault="001F226C" w14:paraId="5D5432C3" w14:textId="50FE2320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DD5A42">
        <w:rPr>
          <w:rFonts w:eastAsia="Times New Roman"/>
          <w:b/>
          <w:bCs/>
          <w:color w:val="auto"/>
        </w:rPr>
        <w:t>//PROGRAMMING NOTE: randomize variables in grid//</w:t>
      </w:r>
      <w:r w:rsidRPr="00DD5A42">
        <w:rPr>
          <w:rFonts w:eastAsia="Times New Roman"/>
          <w:color w:val="auto"/>
        </w:rPr>
        <w:t> 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795"/>
        <w:gridCol w:w="4680"/>
        <w:gridCol w:w="2700"/>
      </w:tblGrid>
      <w:tr w:rsidRPr="00DD5A42" w:rsidR="00DD5A42" w:rsidTr="001F226C" w14:paraId="312F955D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9E5582" w:rsidP="00A361FE" w:rsidRDefault="009E5582" w14:paraId="7C56CEB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9E5582" w:rsidP="00A361FE" w:rsidRDefault="009E5582" w14:paraId="294486C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9E5582" w14:paraId="44F2C9A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DD5A42" w:rsidR="00DD5A42" w:rsidTr="001F226C" w14:paraId="0BCB7ADE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542772" w14:paraId="0981EE60" w14:textId="76E4C7DD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green"/>
              </w:rPr>
              <w:t>routine</w:t>
            </w:r>
            <w:r w:rsidRPr="00DD5A42" w:rsidR="009E5582">
              <w:rPr>
                <w:rFonts w:asciiTheme="minorHAnsi" w:hAnsiTheme="minorHAnsi" w:cstheme="minorBidi"/>
                <w:color w:val="auto"/>
                <w:highlight w:val="green"/>
              </w:rPr>
              <w:t>_vax_1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E84EFB" w14:paraId="58A28754" w14:textId="3110E67C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Times New Roman"/>
                <w:color w:val="auto"/>
              </w:rPr>
              <w:t>Before the COVID-19 pandemic, my child(ren) received all routine vaccinations as recommended by their pediatrician.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1F226C" w14:paraId="6E2E9308" w14:textId="3400B785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routine</w:t>
            </w:r>
            <w:r w:rsidRPr="00DD5A42" w:rsidR="009E5582">
              <w:rPr>
                <w:rFonts w:asciiTheme="minorHAnsi" w:hAnsiTheme="minorHAnsi" w:cstheme="minorBidi"/>
                <w:color w:val="auto"/>
              </w:rPr>
              <w:t xml:space="preserve">_vax_1: </w:t>
            </w:r>
            <w:r w:rsidRPr="00DD5A42" w:rsidR="00714D9F">
              <w:rPr>
                <w:rFonts w:asciiTheme="minorHAnsi" w:hAnsiTheme="minorHAnsi" w:cstheme="minorBidi"/>
                <w:color w:val="auto"/>
              </w:rPr>
              <w:t>Before pandemic</w:t>
            </w:r>
          </w:p>
        </w:tc>
      </w:tr>
      <w:tr w:rsidRPr="00DD5A42" w:rsidR="00DD5A42" w:rsidTr="001F226C" w14:paraId="58A83317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542772" w14:paraId="18354BED" w14:textId="5DD981EF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green"/>
              </w:rPr>
              <w:t>routine</w:t>
            </w:r>
            <w:r w:rsidRPr="00DD5A42" w:rsidR="009E5582">
              <w:rPr>
                <w:rFonts w:asciiTheme="minorHAnsi" w:hAnsiTheme="minorHAnsi" w:cstheme="minorBidi"/>
                <w:color w:val="auto"/>
                <w:highlight w:val="green"/>
              </w:rPr>
              <w:t>_vax_2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E84EFB" w14:paraId="4FAE7C31" w14:textId="4ADB87FC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eastAsia="Times New Roman"/>
                <w:color w:val="auto"/>
              </w:rPr>
              <w:t>My child(ren) fell behind in their routine vaccinations due to the COVID-19 pandemic.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714D9F" w14:paraId="73DF4D5F" w14:textId="1A7D94CA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routine_vax_2: Fell behind</w:t>
            </w:r>
          </w:p>
        </w:tc>
      </w:tr>
      <w:tr w:rsidRPr="00DD5A42" w:rsidR="00DD5A42" w:rsidTr="001F226C" w14:paraId="01A75830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542772" w14:paraId="47BCE3AE" w14:textId="76FB95B0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green"/>
              </w:rPr>
              <w:t>routine</w:t>
            </w:r>
            <w:r w:rsidRPr="00DD5A42" w:rsidR="009E5582">
              <w:rPr>
                <w:rFonts w:asciiTheme="minorHAnsi" w:hAnsiTheme="minorHAnsi" w:cstheme="minorBidi"/>
                <w:color w:val="auto"/>
                <w:highlight w:val="green"/>
              </w:rPr>
              <w:t>_vax_3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E84EFB" w14:paraId="34775A63" w14:textId="79C37024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My child(ren) typically receives an annual flu vaccine.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714D9F" w14:paraId="61D34913" w14:textId="6E08F4D4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routine_vax_3: Flu vaccine</w:t>
            </w:r>
          </w:p>
        </w:tc>
      </w:tr>
      <w:tr w:rsidRPr="00DD5A42" w:rsidR="009E5582" w:rsidTr="001F226C" w14:paraId="1FCBC5C7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542772" w14:paraId="0BEEEDB3" w14:textId="4FD6E00E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DD5A42">
              <w:rPr>
                <w:rFonts w:asciiTheme="minorHAnsi" w:hAnsiTheme="minorHAnsi" w:cstheme="minorBidi"/>
                <w:color w:val="auto"/>
                <w:highlight w:val="green"/>
              </w:rPr>
              <w:t>routine</w:t>
            </w:r>
            <w:r w:rsidRPr="00DD5A42" w:rsidR="009E5582">
              <w:rPr>
                <w:rFonts w:asciiTheme="minorHAnsi" w:hAnsiTheme="minorHAnsi" w:cstheme="minorBidi"/>
                <w:color w:val="auto"/>
                <w:highlight w:val="green"/>
              </w:rPr>
              <w:t>_vax_4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1F226C" w14:paraId="6821B1B6" w14:textId="0AF1E1B8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In the future, my child(ren) will receive all routine vaccinations recommended by their pediatrician.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9E5582" w:rsidP="00A361FE" w:rsidRDefault="00714D9F" w14:paraId="6FAB759C" w14:textId="4680592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routine_vax_4:</w:t>
            </w:r>
            <w:r w:rsidRPr="00DD5A42" w:rsidR="000E2B5D">
              <w:rPr>
                <w:rFonts w:asciiTheme="minorHAnsi" w:hAnsiTheme="minorHAnsi" w:cstheme="minorBidi"/>
                <w:color w:val="auto"/>
              </w:rPr>
              <w:t xml:space="preserve"> Future vaccines</w:t>
            </w:r>
          </w:p>
        </w:tc>
      </w:tr>
    </w:tbl>
    <w:p w:rsidRPr="00DD5A42" w:rsidR="007148C8" w:rsidP="00C33373" w:rsidRDefault="007148C8" w14:paraId="37559F83" w14:textId="77777777">
      <w:pPr>
        <w:rPr>
          <w:rFonts w:asciiTheme="minorHAnsi" w:hAnsiTheme="minorHAnsi" w:cstheme="minorHAnsi"/>
          <w:b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DD5A42" w:rsidR="00DD5A42" w:rsidTr="00A361FE" w14:paraId="583F3F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7148C8" w:rsidP="00A361FE" w:rsidRDefault="007148C8" w14:paraId="3318CF7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7148C8" w:rsidP="00A361FE" w:rsidRDefault="007148C8" w14:paraId="59DB971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DD5A42" w:rsidR="00DD5A42" w:rsidTr="00A361FE" w14:paraId="0522FD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0D7A4A7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27871AF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DD5A42" w:rsidR="00DD5A42" w:rsidTr="00A361FE" w14:paraId="7E721E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2A51DA5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2131616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DD5A42" w:rsidR="00DD5A42" w:rsidTr="00A361FE" w14:paraId="4058D2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7B1696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98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2C89DFB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Not sure</w:t>
            </w:r>
          </w:p>
        </w:tc>
      </w:tr>
      <w:tr w:rsidRPr="00DD5A42" w:rsidR="00DD5A42" w:rsidTr="00A361FE" w14:paraId="7C4054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1DC821F1" w14:textId="036028BA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21CACDA7" w14:textId="22201DAD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Not applicable</w:t>
            </w:r>
          </w:p>
        </w:tc>
      </w:tr>
      <w:tr w:rsidRPr="00DD5A42" w:rsidR="00DD5A42" w:rsidTr="00A361FE" w14:paraId="7F13EE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2A9F330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3875178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DD5A42" w:rsidR="007148C8" w:rsidTr="00A361FE" w14:paraId="5873CC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3AB0C21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7148C8" w:rsidP="00A361FE" w:rsidRDefault="007148C8" w14:paraId="2A13E63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DD5A42" w:rsidR="00C33373" w:rsidP="007F5B5F" w:rsidRDefault="00C33373" w14:paraId="017A48E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C33373" w:rsidP="00C33373" w:rsidRDefault="00C33373" w14:paraId="01EF877A" w14:textId="77777777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</w:rPr>
        <w:lastRenderedPageBreak/>
        <w:t>// Page Break //</w:t>
      </w:r>
    </w:p>
    <w:p w:rsidRPr="00DD5A42" w:rsidR="00CF7595" w:rsidP="00C33373" w:rsidRDefault="00CF7595" w14:paraId="6809C2E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CF7595" w:rsidP="00CF7595" w:rsidRDefault="00CF7595" w14:paraId="55512F34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parent=1-6//</w:t>
      </w:r>
    </w:p>
    <w:p w:rsidRPr="00DD5A42" w:rsidR="00CF7595" w:rsidP="00CF7595" w:rsidRDefault="00CF7595" w14:paraId="268CBD5A" w14:textId="32AA489E">
      <w:pPr>
        <w:rPr>
          <w:rFonts w:asciiTheme="minorHAnsi" w:hAnsiTheme="minorHAnsi" w:cstheme="minorBidi"/>
          <w:color w:val="auto"/>
          <w:highlight w:val="cyan"/>
        </w:rPr>
      </w:pPr>
      <w:r w:rsidRPr="00DD5A42">
        <w:rPr>
          <w:rFonts w:asciiTheme="minorHAnsi" w:hAnsiTheme="minorHAnsi" w:cstheme="minorBidi"/>
          <w:b/>
          <w:color w:val="auto"/>
        </w:rPr>
        <w:t xml:space="preserve">Item #: </w:t>
      </w:r>
      <w:r w:rsidRPr="00DD5A42">
        <w:rPr>
          <w:rFonts w:asciiTheme="minorHAnsi" w:hAnsiTheme="minorHAnsi" w:cstheme="minorBidi"/>
          <w:color w:val="auto"/>
          <w:highlight w:val="green"/>
        </w:rPr>
        <w:t>Q19</w:t>
      </w:r>
    </w:p>
    <w:p w:rsidRPr="00DD5A42" w:rsidR="00CF7595" w:rsidP="00CF7595" w:rsidRDefault="00CF7595" w14:paraId="0048E8E9" w14:textId="1B28DD49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</w:t>
      </w:r>
    </w:p>
    <w:p w:rsidRPr="00DD5A42" w:rsidR="00CF7595" w:rsidP="00CF7595" w:rsidRDefault="00CF7595" w14:paraId="081BE380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FB2159" w:rsidP="00C33373" w:rsidRDefault="008E5206" w14:paraId="0946BDFB" w14:textId="2849B74E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DD5A42">
        <w:rPr>
          <w:rFonts w:cstheme="minorHAnsi"/>
          <w:b/>
          <w:highlight w:val="green"/>
        </w:rPr>
        <w:t>change_vax</w:t>
      </w:r>
      <w:proofErr w:type="spellEnd"/>
      <w:r w:rsidRPr="00DD5A42">
        <w:rPr>
          <w:rFonts w:cstheme="minorHAnsi"/>
          <w:b/>
          <w:highlight w:val="green"/>
        </w:rPr>
        <w:t>:</w:t>
      </w:r>
      <w:r w:rsidRPr="00DD5A42">
        <w:rPr>
          <w:rFonts w:cstheme="minorHAnsi"/>
          <w:b/>
        </w:rPr>
        <w:t xml:space="preserve"> </w:t>
      </w:r>
      <w:r w:rsidRPr="00DD5A42" w:rsidR="00FB2159">
        <w:rPr>
          <w:rFonts w:cstheme="minorHAnsi"/>
          <w:bCs/>
        </w:rPr>
        <w:t xml:space="preserve">How has the COVID-19 pandemic changed your plans to get your child(ren) routine childhood vaccines, if at all? </w:t>
      </w:r>
    </w:p>
    <w:p w:rsidRPr="00DD5A42" w:rsidR="00FB2159" w:rsidP="00C33373" w:rsidRDefault="00FB2159" w14:paraId="7A9FABB5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DD5A42" w:rsidR="00CF7595" w:rsidP="00C33373" w:rsidRDefault="00FB2159" w14:paraId="34F926C5" w14:textId="7219668F">
      <w:pPr>
        <w:pStyle w:val="BodyText"/>
        <w:spacing w:after="0" w:line="240" w:lineRule="auto"/>
        <w:rPr>
          <w:rFonts w:cstheme="minorHAnsi"/>
          <w:bCs/>
        </w:rPr>
      </w:pPr>
      <w:r w:rsidRPr="00DD5A42">
        <w:rPr>
          <w:rFonts w:cstheme="minorHAnsi"/>
          <w:bCs/>
        </w:rPr>
        <w:t>The COVID-19 pandemic has…</w:t>
      </w:r>
    </w:p>
    <w:p w:rsidRPr="00DD5A42" w:rsidR="008E5206" w:rsidP="00C33373" w:rsidRDefault="008E5206" w14:paraId="58706614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DD5A42" w:rsidR="00DD5A42" w:rsidTr="00C17CDB" w14:paraId="7D324C2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575F6D" w:rsidP="00A361FE" w:rsidRDefault="00575F6D" w14:paraId="4188DC5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575F6D" w:rsidP="00A361FE" w:rsidRDefault="00575F6D" w14:paraId="3A7A343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DD5A4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DD5A42" w:rsidR="00DD5A42" w:rsidTr="00C17CDB" w14:paraId="0A8ECFD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575F6D" w14:paraId="0D9FEE54" w14:textId="53F5E7CE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C17CDB" w14:paraId="4B86B9B2" w14:textId="1059F735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 xml:space="preserve">Made me </w:t>
            </w:r>
            <w:r w:rsidRPr="00DD5A42">
              <w:rPr>
                <w:rFonts w:asciiTheme="minorHAnsi" w:hAnsiTheme="minorHAnsi" w:cstheme="minorBidi"/>
                <w:color w:val="auto"/>
                <w:u w:val="single"/>
              </w:rPr>
              <w:t>l</w:t>
            </w:r>
            <w:r w:rsidRPr="00DD5A42" w:rsidR="00575F6D">
              <w:rPr>
                <w:rFonts w:asciiTheme="minorHAnsi" w:hAnsiTheme="minorHAnsi" w:cstheme="minorBidi"/>
                <w:color w:val="auto"/>
                <w:u w:val="single"/>
              </w:rPr>
              <w:t>ess likely</w:t>
            </w:r>
            <w:r w:rsidRPr="00DD5A42" w:rsidR="00575F6D">
              <w:rPr>
                <w:rFonts w:asciiTheme="minorHAnsi" w:hAnsiTheme="minorHAnsi" w:cstheme="minorBidi"/>
                <w:color w:val="auto"/>
              </w:rPr>
              <w:t xml:space="preserve"> to get my child(ren) routine childhood vaccines</w:t>
            </w:r>
          </w:p>
        </w:tc>
      </w:tr>
      <w:tr w:rsidRPr="00DD5A42" w:rsidR="00DD5A42" w:rsidTr="00C17CDB" w14:paraId="228F9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575F6D" w14:paraId="23C7127D" w14:textId="60618ACA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C17CDB" w14:paraId="271D1A88" w14:textId="26FA6FAE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 xml:space="preserve">Not changed my plans around getting my child(ren) </w:t>
            </w:r>
            <w:r w:rsidRPr="00DD5A42" w:rsidR="0060197B">
              <w:rPr>
                <w:rFonts w:asciiTheme="minorHAnsi" w:hAnsiTheme="minorHAnsi" w:cstheme="minorBidi"/>
                <w:color w:val="auto"/>
              </w:rPr>
              <w:t>routine childhood vaccines</w:t>
            </w:r>
          </w:p>
        </w:tc>
      </w:tr>
      <w:tr w:rsidRPr="00DD5A42" w:rsidR="00DD5A42" w:rsidTr="00C17CDB" w14:paraId="2D1891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60197B" w14:paraId="79304702" w14:textId="0C71215E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60197B" w14:paraId="4C211B13" w14:textId="6A0DE779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 xml:space="preserve">Made me </w:t>
            </w:r>
            <w:r w:rsidRPr="00DD5A42">
              <w:rPr>
                <w:rFonts w:asciiTheme="minorHAnsi" w:hAnsiTheme="minorHAnsi" w:cstheme="minorBidi"/>
                <w:color w:val="auto"/>
                <w:u w:val="single"/>
              </w:rPr>
              <w:t>more likely</w:t>
            </w:r>
            <w:r w:rsidRPr="00DD5A42">
              <w:rPr>
                <w:rFonts w:asciiTheme="minorHAnsi" w:hAnsiTheme="minorHAnsi" w:cstheme="minorBidi"/>
                <w:color w:val="auto"/>
              </w:rPr>
              <w:t xml:space="preserve"> to get my child(ren) routine childhood vaccines</w:t>
            </w:r>
          </w:p>
        </w:tc>
      </w:tr>
      <w:tr w:rsidRPr="00DD5A42" w:rsidR="00DD5A42" w:rsidTr="00C17CDB" w14:paraId="2FB394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575F6D" w14:paraId="3EBDB5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575F6D" w14:paraId="0EF387F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DD5A42" w:rsidR="00575F6D" w:rsidTr="00C17CDB" w14:paraId="702643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575F6D" w14:paraId="175D6B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575F6D" w:rsidP="00A361FE" w:rsidRDefault="00575F6D" w14:paraId="75EF15D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DD5A42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DD5A42" w:rsidR="00FB2159" w:rsidP="00CF7595" w:rsidRDefault="00FB2159" w14:paraId="2B5CCA5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CF7595" w:rsidP="00CF7595" w:rsidRDefault="00CF7595" w14:paraId="46D49DE1" w14:textId="5A8B4181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</w:rPr>
        <w:t>// Page Break //</w:t>
      </w:r>
    </w:p>
    <w:p w:rsidRPr="00DD5A42" w:rsidR="00CF7595" w:rsidP="00C33373" w:rsidRDefault="00CF7595" w14:paraId="1BB6973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097ACD" w:rsidP="00097ACD" w:rsidRDefault="00097ACD" w14:paraId="06CF5F7C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parent=1-6//</w:t>
      </w:r>
    </w:p>
    <w:p w:rsidRPr="00DD5A42" w:rsidR="00097ACD" w:rsidP="00097ACD" w:rsidRDefault="00097ACD" w14:paraId="5C8ED88F" w14:textId="6811E3AF">
      <w:pPr>
        <w:rPr>
          <w:rFonts w:asciiTheme="minorHAnsi" w:hAnsiTheme="minorHAnsi" w:cstheme="minorBidi"/>
          <w:color w:val="auto"/>
          <w:highlight w:val="cyan"/>
        </w:rPr>
      </w:pPr>
      <w:r w:rsidRPr="00DD5A42">
        <w:rPr>
          <w:rFonts w:asciiTheme="minorHAnsi" w:hAnsiTheme="minorHAnsi" w:cstheme="minorBidi"/>
          <w:b/>
          <w:color w:val="auto"/>
        </w:rPr>
        <w:t xml:space="preserve">Item #: </w:t>
      </w:r>
      <w:r w:rsidRPr="00DD5A42">
        <w:rPr>
          <w:rFonts w:asciiTheme="minorHAnsi" w:hAnsiTheme="minorHAnsi" w:cstheme="minorBidi"/>
          <w:color w:val="auto"/>
          <w:highlight w:val="green"/>
        </w:rPr>
        <w:t>Q20</w:t>
      </w:r>
    </w:p>
    <w:p w:rsidRPr="00DD5A42" w:rsidR="00097ACD" w:rsidP="00097ACD" w:rsidRDefault="00097ACD" w14:paraId="6F16CED9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</w:t>
      </w:r>
    </w:p>
    <w:p w:rsidRPr="00DD5A42" w:rsidR="00097ACD" w:rsidP="00097ACD" w:rsidRDefault="00097ACD" w14:paraId="590A400F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DD5A42" w:rsidR="00CC79F6" w:rsidP="00CC79F6" w:rsidRDefault="008307AC" w14:paraId="01455AB5" w14:textId="6094D302">
      <w:pPr>
        <w:pStyle w:val="BodyText"/>
        <w:rPr>
          <w:rFonts w:cstheme="minorHAnsi"/>
          <w:bCs/>
        </w:rPr>
      </w:pPr>
      <w:proofErr w:type="spellStart"/>
      <w:r w:rsidRPr="00DD5A42">
        <w:rPr>
          <w:rFonts w:cstheme="minorHAnsi"/>
          <w:b/>
          <w:highlight w:val="green"/>
        </w:rPr>
        <w:t>kid_import</w:t>
      </w:r>
      <w:proofErr w:type="spellEnd"/>
      <w:r w:rsidRPr="00DD5A42">
        <w:rPr>
          <w:rFonts w:cstheme="minorHAnsi"/>
          <w:b/>
          <w:highlight w:val="green"/>
        </w:rPr>
        <w:t>:</w:t>
      </w:r>
      <w:r w:rsidRPr="00DD5A42">
        <w:rPr>
          <w:rFonts w:cstheme="minorHAnsi"/>
          <w:bCs/>
        </w:rPr>
        <w:t xml:space="preserve"> </w:t>
      </w:r>
      <w:r w:rsidRPr="00DD5A42" w:rsidR="00CC79F6">
        <w:rPr>
          <w:rFonts w:cstheme="minorHAnsi"/>
          <w:bCs/>
        </w:rPr>
        <w:t xml:space="preserve">How much do you agree or disagree with the following statement?  </w:t>
      </w:r>
    </w:p>
    <w:p w:rsidRPr="00DD5A42" w:rsidR="00097ACD" w:rsidP="00CC79F6" w:rsidRDefault="00CC79F6" w14:paraId="0F09D224" w14:textId="02E554C9">
      <w:pPr>
        <w:pStyle w:val="BodyText"/>
        <w:spacing w:after="0" w:line="240" w:lineRule="auto"/>
        <w:rPr>
          <w:rFonts w:cstheme="minorHAnsi"/>
          <w:bCs/>
        </w:rPr>
      </w:pPr>
      <w:r w:rsidRPr="00DD5A42">
        <w:rPr>
          <w:rFonts w:cstheme="minorHAnsi"/>
          <w:bCs/>
        </w:rPr>
        <w:t>The COVID-19 pandemic has helped me understand the importance of keeping my children up to date on routine vaccinations.</w:t>
      </w:r>
    </w:p>
    <w:p w:rsidRPr="00DD5A42" w:rsidR="00132012" w:rsidP="00CC79F6" w:rsidRDefault="00132012" w14:paraId="64E7362D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DD5A42" w:rsidR="00DD5A42" w:rsidTr="00A361FE" w14:paraId="6FA3745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132012" w:rsidP="00A361FE" w:rsidRDefault="00132012" w14:paraId="73F6DE8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132012" w:rsidP="00A361FE" w:rsidRDefault="00132012" w14:paraId="60C48E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A361FE" w14:paraId="16597F9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132012" w:rsidP="00A361FE" w:rsidRDefault="00132012" w14:paraId="6CB23A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132012" w:rsidP="00A361FE" w:rsidRDefault="00132012" w14:paraId="0C8CF32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DD5A42" w:rsidR="00DD5A42" w:rsidTr="00A361FE" w14:paraId="407C54C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132012" w:rsidP="00A361FE" w:rsidRDefault="00132012" w14:paraId="02802B2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132012" w:rsidP="00A361FE" w:rsidRDefault="00132012" w14:paraId="0A036D14" w14:textId="26997C3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:rsidRPr="00DD5A42" w:rsidR="00DD5A42" w:rsidTr="00A361FE" w14:paraId="491A2A2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132012" w:rsidP="00A361FE" w:rsidRDefault="00132012" w14:paraId="7CCE710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132012" w:rsidP="00A361FE" w:rsidRDefault="00132012" w14:paraId="16D374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DD5A42" w:rsidR="00DD5A42" w:rsidTr="00A361FE" w14:paraId="6E6B13D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132012" w:rsidP="00A361FE" w:rsidRDefault="00132012" w14:paraId="0BD07E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132012" w:rsidP="00A361FE" w:rsidRDefault="00132012" w14:paraId="589F32C2" w14:textId="05844EE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:rsidRPr="00DD5A42" w:rsidR="00DD5A42" w:rsidTr="00A361FE" w14:paraId="6BA37C5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132012" w:rsidP="00A361FE" w:rsidRDefault="00132012" w14:paraId="1CE5175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132012" w:rsidP="00A361FE" w:rsidRDefault="00132012" w14:paraId="1BBE392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DD5A42" w:rsidR="00132012" w:rsidTr="00A361FE" w14:paraId="4375F86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132012" w:rsidP="00A361FE" w:rsidRDefault="00132012" w14:paraId="79E6C4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132012" w:rsidP="00A361FE" w:rsidRDefault="00132012" w14:paraId="250ECA5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DD5A42" w:rsidR="000F61F7" w:rsidP="007F5B5F" w:rsidRDefault="000F61F7" w14:paraId="7945485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CC79F6" w:rsidP="007F5B5F" w:rsidRDefault="00CC79F6" w14:paraId="0CB0C57D" w14:textId="1F742F0B">
      <w:pPr>
        <w:pStyle w:val="BodyText"/>
        <w:spacing w:after="0" w:line="240" w:lineRule="auto"/>
        <w:rPr>
          <w:rFonts w:cstheme="minorHAnsi"/>
          <w:b/>
        </w:rPr>
      </w:pPr>
      <w:r w:rsidRPr="00DD5A42">
        <w:rPr>
          <w:rFonts w:cstheme="minorHAnsi"/>
          <w:b/>
        </w:rPr>
        <w:t>// Page Break //</w:t>
      </w:r>
    </w:p>
    <w:p w:rsidRPr="00DD5A42" w:rsidR="00AC76EE" w:rsidP="007F5B5F" w:rsidRDefault="00AC76EE" w14:paraId="23B26EE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AC76EE" w:rsidP="00AC76EE" w:rsidRDefault="00AC76EE" w14:paraId="06FDA12E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//BASE: All respondents//</w:t>
      </w:r>
    </w:p>
    <w:p w:rsidRPr="00DD5A42" w:rsidR="00AC76EE" w:rsidP="00AC76EE" w:rsidRDefault="00AC76EE" w14:paraId="4B1D28AB" w14:textId="415D1A80">
      <w:pPr>
        <w:rPr>
          <w:rFonts w:asciiTheme="minorHAnsi" w:hAnsiTheme="minorHAnsi" w:cstheme="minorHAnsi"/>
          <w:color w:val="auto"/>
          <w:highlight w:val="yellow"/>
        </w:rPr>
      </w:pPr>
      <w:r w:rsidRPr="00DD5A42">
        <w:rPr>
          <w:rFonts w:asciiTheme="minorHAnsi" w:hAnsiTheme="minorHAnsi" w:cstheme="minorHAnsi"/>
          <w:b/>
          <w:color w:val="auto"/>
        </w:rPr>
        <w:t xml:space="preserve">Item #: </w:t>
      </w:r>
      <w:r w:rsidRPr="00DD5A42">
        <w:rPr>
          <w:rFonts w:asciiTheme="minorHAnsi" w:hAnsiTheme="minorHAnsi" w:cstheme="minorHAnsi"/>
          <w:color w:val="auto"/>
          <w:highlight w:val="green"/>
        </w:rPr>
        <w:t>Q21</w:t>
      </w:r>
    </w:p>
    <w:p w:rsidRPr="00DD5A42" w:rsidR="00AC76EE" w:rsidP="00AC76EE" w:rsidRDefault="00AC76EE" w14:paraId="38AE027C" w14:textId="77777777">
      <w:pPr>
        <w:rPr>
          <w:rFonts w:asciiTheme="minorHAnsi" w:hAnsiTheme="minorHAnsi" w:cstheme="minorHAnsi"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t>Question Type</w:t>
      </w:r>
      <w:r w:rsidRPr="00DD5A42">
        <w:rPr>
          <w:rFonts w:asciiTheme="minorHAnsi" w:hAnsiTheme="minorHAnsi" w:cstheme="minorHAnsi"/>
          <w:color w:val="auto"/>
        </w:rPr>
        <w:t>:</w:t>
      </w:r>
      <w:r w:rsidRPr="00DD5A42">
        <w:rPr>
          <w:rFonts w:asciiTheme="minorHAnsi" w:hAnsiTheme="minorHAnsi" w:cstheme="minorHAnsi"/>
          <w:b/>
          <w:color w:val="auto"/>
        </w:rPr>
        <w:t xml:space="preserve"> </w:t>
      </w:r>
      <w:r w:rsidRPr="00DD5A42">
        <w:rPr>
          <w:rFonts w:asciiTheme="minorHAnsi" w:hAnsiTheme="minorHAnsi" w:cstheme="minorHAnsi"/>
          <w:color w:val="auto"/>
        </w:rPr>
        <w:t>Single punch grid</w:t>
      </w:r>
    </w:p>
    <w:p w:rsidRPr="00DD5A42" w:rsidR="00AC76EE" w:rsidP="00AC76EE" w:rsidRDefault="00AC76EE" w14:paraId="06A22B23" w14:textId="77777777">
      <w:pPr>
        <w:rPr>
          <w:rFonts w:asciiTheme="minorHAnsi" w:hAnsiTheme="minorHAnsi" w:cstheme="minorHAnsi"/>
          <w:b/>
          <w:color w:val="auto"/>
        </w:rPr>
      </w:pPr>
      <w:r w:rsidRPr="00DD5A42">
        <w:rPr>
          <w:rFonts w:asciiTheme="minorHAnsi" w:hAnsiTheme="minorHAnsi" w:cstheme="minorHAnsi"/>
          <w:b/>
          <w:color w:val="auto"/>
        </w:rPr>
        <w:lastRenderedPageBreak/>
        <w:t>// Soft Prompt: “We would like your response to this question.” //</w:t>
      </w:r>
    </w:p>
    <w:p w:rsidRPr="00DD5A42" w:rsidR="00AC76EE" w:rsidP="00AC76EE" w:rsidRDefault="00AC76EE" w14:paraId="165D9A43" w14:textId="77777777">
      <w:pPr>
        <w:rPr>
          <w:rFonts w:asciiTheme="minorHAnsi" w:hAnsiTheme="minorHAnsi" w:cstheme="minorBidi"/>
          <w:color w:val="auto"/>
        </w:rPr>
      </w:pPr>
      <w:proofErr w:type="spellStart"/>
      <w:r w:rsidRPr="00DD5A42">
        <w:rPr>
          <w:rFonts w:asciiTheme="minorHAnsi" w:hAnsiTheme="minorHAnsi" w:cstheme="minorBidi"/>
          <w:b/>
          <w:bCs/>
          <w:color w:val="auto"/>
          <w:highlight w:val="green"/>
        </w:rPr>
        <w:t>chronic_cond</w:t>
      </w:r>
      <w:proofErr w:type="spellEnd"/>
      <w:r w:rsidRPr="00DD5A42">
        <w:rPr>
          <w:rFonts w:asciiTheme="minorHAnsi" w:hAnsiTheme="minorHAnsi" w:cstheme="minorBidi"/>
          <w:color w:val="auto"/>
        </w:rPr>
        <w:t xml:space="preserve">: Do you currently have any of the following health conditions?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79"/>
        <w:gridCol w:w="2916"/>
        <w:gridCol w:w="3955"/>
      </w:tblGrid>
      <w:tr w:rsidRPr="00DD5A42" w:rsidR="00DD5A42" w:rsidTr="00A361FE" w14:paraId="00C85A5B" w14:textId="77777777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1FF3A6D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6153C61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65E4421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DD5A42" w:rsidR="00DD5A42" w:rsidTr="00A361FE" w14:paraId="600F45ED" w14:textId="77777777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213EFB0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chronic_cond_cancer</w:t>
            </w:r>
            <w:proofErr w:type="spellEnd"/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0831D8B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Cancer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7B53FC9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</w:rPr>
              <w:t>chronic_cond_cancer</w:t>
            </w:r>
            <w:proofErr w:type="spellEnd"/>
            <w:r w:rsidRPr="00DD5A42">
              <w:rPr>
                <w:rFonts w:eastAsia="Calibri" w:asciiTheme="minorHAnsi" w:hAnsiTheme="minorHAnsi" w:cstheme="minorHAnsi"/>
                <w:color w:val="auto"/>
              </w:rPr>
              <w:t>: Cancer</w:t>
            </w:r>
          </w:p>
        </w:tc>
      </w:tr>
      <w:tr w:rsidRPr="00DD5A42" w:rsidR="00DD5A42" w:rsidTr="00A361FE" w14:paraId="212FD7BA" w14:textId="77777777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44FA756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chronic_cond_diabetes</w:t>
            </w:r>
            <w:proofErr w:type="spellEnd"/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5775F3B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Diabetes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631469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</w:rPr>
              <w:t>chonic_cond_diabetes</w:t>
            </w:r>
            <w:proofErr w:type="spellEnd"/>
            <w:r w:rsidRPr="00DD5A42">
              <w:rPr>
                <w:rFonts w:eastAsia="Calibri" w:asciiTheme="minorHAnsi" w:hAnsiTheme="minorHAnsi" w:cstheme="minorHAnsi"/>
                <w:color w:val="auto"/>
              </w:rPr>
              <w:t>: Diabetes</w:t>
            </w:r>
          </w:p>
        </w:tc>
      </w:tr>
      <w:tr w:rsidRPr="00DD5A42" w:rsidR="00DD5A42" w:rsidTr="00A361FE" w14:paraId="69FB6E7A" w14:textId="77777777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4373CA5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chronic_cond_heart</w:t>
            </w:r>
            <w:proofErr w:type="spellEnd"/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4C27632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Heart disease (including high blood pressure)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1E136AF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</w:rPr>
              <w:t>chronic_cond_heart</w:t>
            </w:r>
            <w:proofErr w:type="spellEnd"/>
            <w:r w:rsidRPr="00DD5A42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proofErr w:type="gramStart"/>
            <w:r w:rsidRPr="00DD5A42">
              <w:rPr>
                <w:rFonts w:eastAsia="Calibri" w:asciiTheme="minorHAnsi" w:hAnsiTheme="minorHAnsi" w:cstheme="minorHAnsi"/>
                <w:color w:val="auto"/>
              </w:rPr>
              <w:t>Heart disease</w:t>
            </w:r>
            <w:proofErr w:type="gramEnd"/>
          </w:p>
        </w:tc>
      </w:tr>
      <w:tr w:rsidRPr="00DD5A42" w:rsidR="00DD5A42" w:rsidTr="00A361FE" w14:paraId="5C487D53" w14:textId="77777777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6DCA3BF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chronic_cond_kidney</w:t>
            </w:r>
            <w:proofErr w:type="spellEnd"/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026BB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Kidney disease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C44E63" w14:paraId="786881CD" w14:textId="7CB386AB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</w:rPr>
              <w:t>c</w:t>
            </w:r>
            <w:r w:rsidRPr="00DD5A42" w:rsidR="00AC76EE">
              <w:rPr>
                <w:rFonts w:eastAsia="Calibri" w:asciiTheme="minorHAnsi" w:hAnsiTheme="minorHAnsi" w:cstheme="minorHAnsi"/>
                <w:color w:val="auto"/>
              </w:rPr>
              <w:t>hronic_cond_kidney</w:t>
            </w:r>
            <w:proofErr w:type="spellEnd"/>
            <w:r w:rsidRPr="00DD5A42" w:rsidR="00AC76EE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proofErr w:type="gramStart"/>
            <w:r w:rsidRPr="00DD5A42" w:rsidR="00AC76EE">
              <w:rPr>
                <w:rFonts w:eastAsia="Calibri" w:asciiTheme="minorHAnsi" w:hAnsiTheme="minorHAnsi" w:cstheme="minorHAnsi"/>
                <w:color w:val="auto"/>
              </w:rPr>
              <w:t>Kidney disease</w:t>
            </w:r>
            <w:proofErr w:type="gramEnd"/>
          </w:p>
        </w:tc>
      </w:tr>
      <w:tr w:rsidRPr="00DD5A42" w:rsidR="00AC76EE" w:rsidTr="00A361FE" w14:paraId="7D8E2F89" w14:textId="77777777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63FCC0A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chronic_cond_lung</w:t>
            </w:r>
            <w:proofErr w:type="spellEnd"/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7276B4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DD5A42">
              <w:rPr>
                <w:rFonts w:eastAsia="Calibri" w:asciiTheme="minorHAnsi" w:hAnsiTheme="minorHAnsi" w:cstheme="minorHAnsi"/>
                <w:color w:val="auto"/>
              </w:rPr>
              <w:t>Lung disease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4EF3E46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DD5A42">
              <w:rPr>
                <w:rFonts w:eastAsia="Calibri" w:asciiTheme="minorHAnsi" w:hAnsiTheme="minorHAnsi" w:cstheme="minorHAnsi"/>
                <w:color w:val="auto"/>
              </w:rPr>
              <w:t>chronic_cond_lung</w:t>
            </w:r>
            <w:proofErr w:type="spellEnd"/>
            <w:r w:rsidRPr="00DD5A42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proofErr w:type="gramStart"/>
            <w:r w:rsidRPr="00DD5A42">
              <w:rPr>
                <w:rFonts w:eastAsia="Calibri" w:asciiTheme="minorHAnsi" w:hAnsiTheme="minorHAnsi" w:cstheme="minorHAnsi"/>
                <w:color w:val="auto"/>
              </w:rPr>
              <w:t>Lung disease</w:t>
            </w:r>
            <w:proofErr w:type="gramEnd"/>
          </w:p>
        </w:tc>
      </w:tr>
    </w:tbl>
    <w:p w:rsidRPr="00DD5A42" w:rsidR="00AC76EE" w:rsidP="00AC76EE" w:rsidRDefault="00AC76EE" w14:paraId="52C29F18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1507"/>
      </w:tblGrid>
      <w:tr w:rsidRPr="00DD5A42" w:rsidR="00DD5A42" w:rsidTr="00A361FE" w14:paraId="7639D9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AC76EE" w:rsidP="00A361FE" w:rsidRDefault="00AC76EE" w14:paraId="0F5E2D2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5A42" w:rsidR="00AC76EE" w:rsidP="00A361FE" w:rsidRDefault="00AC76EE" w14:paraId="2AF78F1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DD5A42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DD5A42" w:rsidR="00DD5A42" w:rsidTr="00A361FE" w14:paraId="505D48D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2455E8A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0ECC581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Pr="00DD5A42" w:rsidR="00DD5A42" w:rsidTr="00A361FE" w14:paraId="5C8D920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25C161E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06D60BC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Yes</w:t>
            </w:r>
          </w:p>
        </w:tc>
      </w:tr>
      <w:tr w:rsidRPr="00DD5A42" w:rsidR="00AC76EE" w:rsidTr="00A361FE" w14:paraId="6937AA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3E26EE4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5A42" w:rsidR="00AC76EE" w:rsidP="00A361FE" w:rsidRDefault="00AC76EE" w14:paraId="768F0EC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DD5A42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DD5A42" w:rsidR="00AC76EE" w:rsidP="00AC76EE" w:rsidRDefault="00AC76EE" w14:paraId="179432F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AC76EE" w:rsidP="007F5B5F" w:rsidRDefault="00D057FD" w14:paraId="6D8E4BC4" w14:textId="298E2FD9">
      <w:pPr>
        <w:pStyle w:val="BodyText"/>
        <w:spacing w:after="0" w:line="240" w:lineRule="auto"/>
        <w:rPr>
          <w:rFonts w:eastAsia="Times New Roman"/>
        </w:rPr>
      </w:pPr>
      <w:r w:rsidRPr="00DD5A42">
        <w:rPr>
          <w:rFonts w:eastAsia="Times New Roman"/>
          <w:b/>
          <w:bCs/>
        </w:rPr>
        <w:t>// Page Break //</w:t>
      </w:r>
      <w:r w:rsidRPr="00DD5A42">
        <w:rPr>
          <w:rFonts w:eastAsia="Times New Roman"/>
        </w:rPr>
        <w:t> </w:t>
      </w:r>
    </w:p>
    <w:p w:rsidRPr="00DD5A42" w:rsidR="00260E06" w:rsidP="007F5B5F" w:rsidRDefault="00260E06" w14:paraId="6CF9A139" w14:textId="77777777">
      <w:pPr>
        <w:pStyle w:val="BodyText"/>
        <w:spacing w:after="0" w:line="240" w:lineRule="auto"/>
        <w:rPr>
          <w:rFonts w:eastAsia="Times New Roman"/>
        </w:rPr>
      </w:pPr>
    </w:p>
    <w:p w:rsidRPr="00DD5A42" w:rsidR="00260E06" w:rsidP="007F5B5F" w:rsidRDefault="00260E06" w14:paraId="1B72F466" w14:textId="3501289F">
      <w:pPr>
        <w:pStyle w:val="BodyText"/>
        <w:spacing w:after="0" w:line="240" w:lineRule="auto"/>
        <w:rPr>
          <w:rFonts w:cstheme="minorHAnsi"/>
          <w:b/>
          <w:bCs/>
        </w:rPr>
      </w:pPr>
      <w:r w:rsidRPr="00DD5A42">
        <w:rPr>
          <w:rFonts w:eastAsia="Times New Roman"/>
          <w:b/>
          <w:bCs/>
        </w:rPr>
        <w:t>// PROGRAMMING NOTE: RANDOMIZE ORDER OF FOLLOWING QUESTIONS //</w:t>
      </w:r>
    </w:p>
    <w:p w:rsidRPr="00DD5A42" w:rsidR="00CC79F6" w:rsidP="007F5B5F" w:rsidRDefault="00CC79F6" w14:paraId="4173153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DD5A42" w:rsidR="0019354A" w:rsidP="008E37DE" w:rsidRDefault="00D2659C" w14:paraId="7FE2A0A9" w14:textId="7F3E9A8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D2659C" w:rsidP="00D2659C" w:rsidRDefault="00D2659C" w14:paraId="6F5AEFDC" w14:textId="681D3A2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DD5A42">
        <w:rPr>
          <w:rFonts w:eastAsia="Times New Roman" w:asciiTheme="minorHAnsi" w:hAnsiTheme="minorHAnsi" w:cstheme="minorHAnsi"/>
          <w:color w:val="auto"/>
          <w:shd w:val="clear" w:color="auto" w:fill="00FF00"/>
        </w:rPr>
        <w:t>Q21</w:t>
      </w:r>
      <w:r w:rsidRPr="00DD5A42">
        <w:rPr>
          <w:rFonts w:eastAsia="Times New Roman" w:asciiTheme="minorHAnsi" w:hAnsiTheme="minorHAnsi" w:cstheme="minorHAnsi"/>
          <w:color w:val="auto"/>
        </w:rPr>
        <w:br/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DD5A42">
        <w:rPr>
          <w:rFonts w:eastAsia="Times New Roman" w:asciiTheme="minorHAnsi" w:hAnsiTheme="minorHAnsi" w:cstheme="minorHAnsi"/>
          <w:color w:val="auto"/>
        </w:rPr>
        <w:t>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DD5A42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DD5A42" w:rsidR="00D2659C" w:rsidP="00D2659C" w:rsidRDefault="00D2659C" w14:paraId="0EB0B50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D2659C" w:rsidP="00D2659C" w:rsidRDefault="00D2659C" w14:paraId="2C1D6273" w14:textId="1651C3EB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ptn_w73</w:t>
      </w:r>
      <w:r w:rsidRPr="00DD5A42" w:rsidR="003D3135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_1</w:t>
      </w:r>
      <w:r w:rsidRPr="00DD5A4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DD5A42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DD5A42" w:rsidR="00D2659C" w:rsidP="00D2659C" w:rsidRDefault="00D2659C" w14:paraId="7E56A34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E56378" w:rsidP="00D2659C" w:rsidRDefault="00D2659C" w14:paraId="3067E255" w14:textId="6F8A6522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</w:t>
      </w:r>
      <w:r w:rsidRPr="00DD5A42" w:rsidR="00A5333B">
        <w:rPr>
          <w:rFonts w:eastAsia="Times New Roman" w:asciiTheme="minorHAnsi" w:hAnsiTheme="minorHAnsi" w:cstheme="minorHAnsi"/>
          <w:color w:val="auto"/>
        </w:rPr>
        <w:t>s</w:t>
      </w:r>
      <w:r w:rsidRPr="00DD5A42">
        <w:rPr>
          <w:rFonts w:eastAsia="Times New Roman" w:asciiTheme="minorHAnsi" w:hAnsiTheme="minorHAnsi" w:cstheme="minorHAnsi"/>
          <w:color w:val="auto"/>
        </w:rPr>
        <w:t>: </w:t>
      </w:r>
    </w:p>
    <w:p w:rsidRPr="00DD5A42" w:rsidR="00260E06" w:rsidP="00D2659C" w:rsidRDefault="00260E06" w14:paraId="58BA9D9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DD5A42" w:rsidR="00260E06" w:rsidP="00D2659C" w:rsidRDefault="00B156E4" w14:paraId="4374757F" w14:textId="2E8555D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Nine out of 10 COVID deaths in the U.S. have been in people 50 and older. Boosters are your best protection against death from COVID.</w:t>
      </w:r>
    </w:p>
    <w:p w:rsidRPr="00DD5A42" w:rsidR="00D2659C" w:rsidP="00D2659C" w:rsidRDefault="00D2659C" w14:paraId="515BC2EB" w14:textId="435FF06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5302"/>
        <w:gridCol w:w="2184"/>
      </w:tblGrid>
      <w:tr w:rsidRPr="00DD5A42" w:rsidR="00DD5A42" w:rsidTr="00A361FE" w14:paraId="7566C760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DD5A42" w:rsidR="00D2659C" w:rsidP="00A361FE" w:rsidRDefault="00D2659C" w14:paraId="48518C8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Pr="00DD5A42" w:rsidR="00D2659C" w:rsidP="00A361FE" w:rsidRDefault="00D2659C" w14:paraId="7B8A25F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Pr="00DD5A42" w:rsidR="00D2659C" w:rsidP="00A361FE" w:rsidRDefault="00D2659C" w14:paraId="7DDF2A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A361FE" w14:paraId="72E413E8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DD5A42" w:rsidR="00D2659C" w:rsidP="00A361FE" w:rsidRDefault="00D2659C" w14:paraId="02FBB460" w14:textId="5BF7A38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</w:t>
            </w:r>
            <w:r w:rsidRPr="00DD5A42" w:rsidR="003D313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share_1</w:t>
            </w:r>
          </w:p>
        </w:tc>
        <w:tc>
          <w:tcPr>
            <w:tcW w:w="5378" w:type="dxa"/>
            <w:shd w:val="clear" w:color="auto" w:fill="auto"/>
            <w:hideMark/>
          </w:tcPr>
          <w:p w:rsidRPr="00DD5A42" w:rsidR="00D2659C" w:rsidP="00A361FE" w:rsidRDefault="00E56378" w14:paraId="0D437C27" w14:textId="2366B349">
            <w:pPr>
              <w:rPr>
                <w:rFonts w:ascii="Times New Roman" w:hAnsi="Times New Roman" w:cs="Times New Roman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 or boosters. </w:t>
            </w:r>
          </w:p>
        </w:tc>
        <w:tc>
          <w:tcPr>
            <w:tcW w:w="2190" w:type="dxa"/>
            <w:shd w:val="clear" w:color="auto" w:fill="auto"/>
            <w:hideMark/>
          </w:tcPr>
          <w:p w:rsidRPr="00DD5A42" w:rsidR="00D2659C" w:rsidP="00A361FE" w:rsidRDefault="00D2659C" w14:paraId="70FE9D43" w14:textId="68BD266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</w:t>
            </w:r>
            <w:r w:rsidRPr="00DD5A42" w:rsidR="002F3FB1">
              <w:rPr>
                <w:rFonts w:eastAsia="Times New Roman" w:asciiTheme="minorHAnsi" w:hAnsiTheme="minorHAnsi" w:cstheme="minorHAnsi"/>
                <w:color w:val="auto"/>
              </w:rPr>
              <w:t>share_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 xml:space="preserve">1: </w:t>
            </w:r>
            <w:r w:rsidRPr="00DD5A42" w:rsidR="002F3FB1">
              <w:rPr>
                <w:rFonts w:eastAsia="Times New Roman" w:asciiTheme="minorHAnsi" w:hAnsiTheme="minorHAnsi" w:cstheme="minorHAnsi"/>
                <w:color w:val="auto"/>
              </w:rPr>
              <w:t>Would share message</w:t>
            </w:r>
          </w:p>
        </w:tc>
      </w:tr>
      <w:tr w:rsidRPr="00DD5A42" w:rsidR="00DD5A42" w:rsidTr="00A361FE" w14:paraId="3337B653" w14:textId="77777777"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Pr="00DD5A42" w:rsidR="00D2659C" w:rsidP="00A361FE" w:rsidRDefault="00D2659C" w14:paraId="32DC90A9" w14:textId="2907730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</w:t>
            </w:r>
            <w:r w:rsidRPr="00DD5A42" w:rsidR="003D313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motiv_1</w:t>
            </w:r>
          </w:p>
        </w:tc>
        <w:tc>
          <w:tcPr>
            <w:tcW w:w="5378" w:type="dxa"/>
            <w:shd w:val="clear" w:color="auto" w:fill="auto"/>
            <w:hideMark/>
          </w:tcPr>
          <w:p w:rsidRPr="00DD5A42" w:rsidR="00D2659C" w:rsidP="008A5812" w:rsidRDefault="008A5812" w14:paraId="52A67417" w14:textId="6C7FC585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is</w:t>
            </w:r>
            <w:r w:rsidRPr="00DD5A42" w:rsidR="002F7632">
              <w:rPr>
                <w:rFonts w:eastAsia="Times New Roman" w:asciiTheme="minorHAnsi" w:hAnsiTheme="minorHAnsi" w:cstheme="minorBidi"/>
                <w:color w:val="auto"/>
              </w:rPr>
              <w:t xml:space="preserve"> a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 xml:space="preserve"> convincing reason to get a COVID-19 booster.</w:t>
            </w:r>
            <w:r w:rsidRPr="00DD5A42">
              <w:rPr>
                <w:color w:val="auto"/>
              </w:rPr>
              <w:tab/>
            </w:r>
          </w:p>
        </w:tc>
        <w:tc>
          <w:tcPr>
            <w:tcW w:w="2190" w:type="dxa"/>
            <w:shd w:val="clear" w:color="auto" w:fill="auto"/>
            <w:hideMark/>
          </w:tcPr>
          <w:p w:rsidRPr="00DD5A42" w:rsidR="00D2659C" w:rsidP="00A361FE" w:rsidRDefault="00D2659C" w14:paraId="56C0883F" w14:textId="3216F60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</w:t>
            </w:r>
            <w:r w:rsidRPr="00DD5A42" w:rsidR="002F3FB1">
              <w:rPr>
                <w:rFonts w:eastAsia="Times New Roman" w:asciiTheme="minorHAnsi" w:hAnsiTheme="minorHAnsi" w:cstheme="minorHAnsi"/>
                <w:color w:val="auto"/>
              </w:rPr>
              <w:t>effect_</w:t>
            </w:r>
            <w:r w:rsidRPr="00DD5A42" w:rsidR="00DF3DE0">
              <w:rPr>
                <w:rFonts w:eastAsia="Times New Roman" w:asciiTheme="minorHAnsi" w:hAnsiTheme="minorHAnsi" w:cstheme="minorHAnsi"/>
                <w:color w:val="auto"/>
              </w:rPr>
              <w:t>1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DD5A42" w:rsidR="008A5812">
              <w:rPr>
                <w:rFonts w:eastAsia="Times New Roman" w:asciiTheme="minorHAnsi" w:hAnsiTheme="minorHAnsi" w:cstheme="minorHAnsi"/>
                <w:color w:val="auto"/>
              </w:rPr>
              <w:t>Reason to get booster</w:t>
            </w:r>
          </w:p>
        </w:tc>
      </w:tr>
      <w:tr w:rsidRPr="00DD5A42" w:rsidR="00DD5A42" w:rsidTr="00A361FE" w14:paraId="00864442" w14:textId="77777777">
        <w:trPr>
          <w:trHeight w:val="210"/>
        </w:trPr>
        <w:tc>
          <w:tcPr>
            <w:tcW w:w="1702" w:type="dxa"/>
            <w:shd w:val="clear" w:color="auto" w:fill="auto"/>
          </w:tcPr>
          <w:p w:rsidRPr="00DD5A42" w:rsidR="004046E3" w:rsidP="00A361FE" w:rsidRDefault="003413BC" w14:paraId="123B1733" w14:textId="6F20300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</w:t>
            </w:r>
            <w:r w:rsidRPr="00DD5A42" w:rsidR="003479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tn_</w:t>
            </w: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w73_diff_1</w:t>
            </w:r>
          </w:p>
        </w:tc>
        <w:tc>
          <w:tcPr>
            <w:tcW w:w="5378" w:type="dxa"/>
            <w:shd w:val="clear" w:color="auto" w:fill="auto"/>
          </w:tcPr>
          <w:p w:rsidRPr="00DD5A42" w:rsidR="004046E3" w:rsidP="008A5812" w:rsidRDefault="00347986" w14:paraId="7FF5BADE" w14:textId="0B1E154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90" w:type="dxa"/>
            <w:shd w:val="clear" w:color="auto" w:fill="auto"/>
          </w:tcPr>
          <w:p w:rsidRPr="00DD5A42" w:rsidR="004046E3" w:rsidP="00A361FE" w:rsidRDefault="00D646DA" w14:paraId="110ED176" w14:textId="59B8475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ptn_w73_diff_1:</w:t>
            </w:r>
            <w:r w:rsidRPr="00DD5A42" w:rsidR="00CB0E56">
              <w:rPr>
                <w:rFonts w:eastAsia="Times New Roman" w:asciiTheme="minorHAnsi" w:hAnsiTheme="minorHAnsi" w:cstheme="minorHAnsi"/>
                <w:color w:val="auto"/>
              </w:rPr>
              <w:t xml:space="preserve"> Difficult to understand</w:t>
            </w:r>
          </w:p>
        </w:tc>
      </w:tr>
      <w:tr w:rsidRPr="00DD5A42" w:rsidR="00DD5A42" w:rsidTr="00A361FE" w14:paraId="1BA2C725" w14:textId="77777777">
        <w:trPr>
          <w:trHeight w:val="210"/>
        </w:trPr>
        <w:tc>
          <w:tcPr>
            <w:tcW w:w="1702" w:type="dxa"/>
            <w:shd w:val="clear" w:color="auto" w:fill="auto"/>
          </w:tcPr>
          <w:p w:rsidRPr="00DD5A42" w:rsidR="004046E3" w:rsidP="00A361FE" w:rsidRDefault="00D646DA" w14:paraId="39F547C8" w14:textId="19BE1AC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ptn_w73_beli</w:t>
            </w:r>
            <w:r w:rsidRPr="00DD5A42" w:rsidR="00CB0E5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e</w:t>
            </w: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v_1</w:t>
            </w:r>
          </w:p>
        </w:tc>
        <w:tc>
          <w:tcPr>
            <w:tcW w:w="5378" w:type="dxa"/>
            <w:shd w:val="clear" w:color="auto" w:fill="auto"/>
          </w:tcPr>
          <w:p w:rsidRPr="00DD5A42" w:rsidR="004046E3" w:rsidP="008A5812" w:rsidRDefault="00347986" w14:paraId="11CF9927" w14:textId="47025A5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90" w:type="dxa"/>
            <w:shd w:val="clear" w:color="auto" w:fill="auto"/>
          </w:tcPr>
          <w:p w:rsidRPr="00DD5A42" w:rsidR="004046E3" w:rsidP="00A361FE" w:rsidRDefault="00D646DA" w14:paraId="643335C6" w14:textId="4F600A6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ptn_w73_believ_1:</w:t>
            </w:r>
            <w:r w:rsidRPr="00DD5A42" w:rsidR="00CB0E56">
              <w:rPr>
                <w:rFonts w:eastAsia="Times New Roman" w:asciiTheme="minorHAnsi" w:hAnsiTheme="minorHAnsi" w:cstheme="minorHAnsi"/>
                <w:color w:val="auto"/>
              </w:rPr>
              <w:t xml:space="preserve"> Believable</w:t>
            </w:r>
          </w:p>
        </w:tc>
      </w:tr>
    </w:tbl>
    <w:p w:rsidRPr="00DD5A42" w:rsidR="00D2659C" w:rsidP="00D2659C" w:rsidRDefault="00D2659C" w14:paraId="200A771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DD5A42" w:rsidR="00DD5A42" w:rsidTr="00A361FE" w14:paraId="6574366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2659C" w:rsidP="00A361FE" w:rsidRDefault="00D2659C" w14:paraId="4C868B8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2659C" w:rsidP="00A361FE" w:rsidRDefault="00D2659C" w14:paraId="60A2ED3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Value </w:t>
            </w:r>
            <w:r w:rsidRPr="00DD5A42" w:rsidR="29CBC7E4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DD5A42" w:rsidR="29CBC7E4">
              <w:rPr>
                <w:rFonts w:eastAsia="Times New Roman" w:asciiTheme="minorHAnsi" w:hAnsiTheme="minorHAnsi" w:cstheme="minorBidi"/>
                <w:color w:val="auto"/>
              </w:rPr>
              <w:t>  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> </w:t>
            </w:r>
          </w:p>
        </w:tc>
      </w:tr>
      <w:tr w:rsidRPr="00DD5A42" w:rsidR="00DD5A42" w:rsidTr="00A361FE" w14:paraId="5E50F38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2659C" w:rsidP="00A361FE" w:rsidRDefault="00D2659C" w14:paraId="3657967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2659C" w:rsidP="00A361FE" w:rsidRDefault="00D2659C" w14:paraId="5934EC0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DD5A42" w:rsidR="00DD5A42" w:rsidTr="00A361FE" w14:paraId="4CCFC7F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2659C" w:rsidP="00A361FE" w:rsidRDefault="00D2659C" w14:paraId="629C954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2659C" w:rsidP="00A361FE" w:rsidRDefault="00D2659C" w14:paraId="2C18C1C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DD5A42" w:rsidR="00DD5A42" w:rsidTr="00A361FE" w14:paraId="13353AE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2659C" w:rsidP="00A361FE" w:rsidRDefault="00D2659C" w14:paraId="5A3717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2659C" w:rsidP="00A361FE" w:rsidRDefault="00D2659C" w14:paraId="0E8158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DD5A42" w:rsidR="00DD5A42" w:rsidTr="00A361FE" w14:paraId="6CC719F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2659C" w:rsidP="00A361FE" w:rsidRDefault="00D2659C" w14:paraId="7C20676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2659C" w:rsidP="00A361FE" w:rsidRDefault="00D2659C" w14:paraId="022BFE4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DD5A42" w:rsidR="00DD5A42" w:rsidTr="00A361FE" w14:paraId="7049DF8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2659C" w:rsidP="00A361FE" w:rsidRDefault="00D2659C" w14:paraId="2D3B5A8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2659C" w:rsidP="00A361FE" w:rsidRDefault="00D2659C" w14:paraId="590D5A3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DD5A42" w:rsidR="00D2659C" w:rsidTr="00A361FE" w14:paraId="5C40728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2659C" w:rsidP="00A361FE" w:rsidRDefault="00D2659C" w14:paraId="5D10C3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2659C" w:rsidP="00A361FE" w:rsidRDefault="00D2659C" w14:paraId="67239CB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DD5A42" w:rsidR="008B3414" w:rsidP="008E37DE" w:rsidRDefault="008B3414" w14:paraId="5AF77138" w14:textId="77777777">
      <w:pPr>
        <w:textAlignment w:val="baseline"/>
        <w:rPr>
          <w:rFonts w:eastAsia="Times New Roman"/>
          <w:color w:val="auto"/>
        </w:rPr>
      </w:pPr>
    </w:p>
    <w:p w:rsidRPr="00DD5A42" w:rsidR="008B3414" w:rsidP="008E37DE" w:rsidRDefault="008B3414" w14:paraId="0499E5E5" w14:textId="68B569F0">
      <w:pPr>
        <w:textAlignment w:val="baseline"/>
        <w:rPr>
          <w:rFonts w:eastAsia="Times New Roman"/>
          <w:color w:val="auto"/>
        </w:rPr>
      </w:pPr>
      <w:r w:rsidRPr="00DD5A42">
        <w:rPr>
          <w:rFonts w:eastAsia="Times New Roman"/>
          <w:b/>
          <w:bCs/>
          <w:color w:val="auto"/>
        </w:rPr>
        <w:t>// Page Break //</w:t>
      </w:r>
      <w:r w:rsidRPr="00DD5A42">
        <w:rPr>
          <w:rFonts w:eastAsia="Times New Roman"/>
          <w:color w:val="auto"/>
        </w:rPr>
        <w:t> </w:t>
      </w:r>
    </w:p>
    <w:p w:rsidRPr="00DD5A42" w:rsidR="00260E06" w:rsidP="008E37DE" w:rsidRDefault="00260E06" w14:paraId="2CFEB6D3" w14:textId="77777777">
      <w:pPr>
        <w:textAlignment w:val="baseline"/>
        <w:rPr>
          <w:rFonts w:eastAsia="Times New Roman"/>
          <w:color w:val="auto"/>
        </w:rPr>
      </w:pPr>
    </w:p>
    <w:p w:rsidRPr="00DD5A42" w:rsidR="00260E06" w:rsidP="00260E06" w:rsidRDefault="00260E06" w14:paraId="42A66CC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260E06" w:rsidP="00260E06" w:rsidRDefault="00260E06" w14:paraId="05A8413A" w14:textId="3E31492B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DD5A42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DD5A42" w:rsidR="002F3FB1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DD5A42">
        <w:rPr>
          <w:rFonts w:eastAsia="Times New Roman" w:asciiTheme="minorHAnsi" w:hAnsiTheme="minorHAnsi" w:cstheme="minorHAnsi"/>
          <w:color w:val="auto"/>
        </w:rPr>
        <w:br/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DD5A42">
        <w:rPr>
          <w:rFonts w:eastAsia="Times New Roman" w:asciiTheme="minorHAnsi" w:hAnsiTheme="minorHAnsi" w:cstheme="minorHAnsi"/>
          <w:color w:val="auto"/>
        </w:rPr>
        <w:t>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DD5A42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DD5A42" w:rsidR="00260E06" w:rsidP="00260E06" w:rsidRDefault="00260E06" w14:paraId="22DAF84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260E06" w:rsidP="00260E06" w:rsidRDefault="00260E06" w14:paraId="4572B991" w14:textId="7D78296C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ptn_w73_</w:t>
      </w:r>
      <w:r w:rsidRPr="00DD5A42" w:rsidR="002F3FB1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2</w:t>
      </w:r>
      <w:r w:rsidRPr="00DD5A4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DD5A42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DD5A42" w:rsidR="00260E06" w:rsidP="00260E06" w:rsidRDefault="00260E06" w14:paraId="5D45D55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260E06" w:rsidP="00260E06" w:rsidRDefault="00260E06" w14:paraId="5B16CA3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Pr="00DD5A42" w:rsidR="00260E06" w:rsidP="00260E06" w:rsidRDefault="00260E06" w14:paraId="1457943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DD5A42" w:rsidR="008A5812" w:rsidP="00260E06" w:rsidRDefault="00354E0C" w14:paraId="1D29A11D" w14:textId="3B0E6E6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If you’re 50+, you’re 4</w:t>
      </w:r>
      <w:r w:rsidRPr="00DD5A42" w:rsidR="00C54D24">
        <w:rPr>
          <w:rFonts w:eastAsia="Times New Roman" w:asciiTheme="minorHAnsi" w:hAnsiTheme="minorHAnsi" w:cstheme="minorHAnsi"/>
          <w:b/>
          <w:bCs/>
          <w:color w:val="auto"/>
        </w:rPr>
        <w:t>X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 xml:space="preserve"> more likely to die from COVID than someone under 40. For the best protection, get a booster today.</w:t>
      </w:r>
    </w:p>
    <w:p w:rsidRPr="00DD5A42" w:rsidR="00354E0C" w:rsidP="00260E06" w:rsidRDefault="00354E0C" w14:paraId="41CCCD9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5200"/>
        <w:gridCol w:w="2185"/>
      </w:tblGrid>
      <w:tr w:rsidRPr="00DD5A42" w:rsidR="00DD5A42" w:rsidTr="00DF3DE0" w14:paraId="797AEB71" w14:textId="77777777">
        <w:tc>
          <w:tcPr>
            <w:tcW w:w="1885" w:type="dxa"/>
            <w:shd w:val="clear" w:color="auto" w:fill="auto"/>
            <w:vAlign w:val="center"/>
            <w:hideMark/>
          </w:tcPr>
          <w:p w:rsidRPr="00DD5A42" w:rsidR="008A5812" w:rsidP="00A361FE" w:rsidRDefault="008A5812" w14:paraId="12DC251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Pr="00DD5A42" w:rsidR="008A5812" w:rsidP="00A361FE" w:rsidRDefault="008A5812" w14:paraId="22883B1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Pr="00DD5A42" w:rsidR="008A5812" w:rsidP="00A361FE" w:rsidRDefault="008A5812" w14:paraId="5F4F1F9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DF3DE0" w14:paraId="2FF7057D" w14:textId="77777777">
        <w:tc>
          <w:tcPr>
            <w:tcW w:w="1885" w:type="dxa"/>
            <w:shd w:val="clear" w:color="auto" w:fill="auto"/>
            <w:vAlign w:val="center"/>
            <w:hideMark/>
          </w:tcPr>
          <w:p w:rsidRPr="00DD5A42" w:rsidR="008A5812" w:rsidP="00A361FE" w:rsidRDefault="008A5812" w14:paraId="7BA75239" w14:textId="016AB2E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ptn_w73_share_</w:t>
            </w:r>
            <w:r w:rsidRPr="00DD5A42" w:rsidR="00DF3DE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2</w:t>
            </w:r>
          </w:p>
        </w:tc>
        <w:tc>
          <w:tcPr>
            <w:tcW w:w="5200" w:type="dxa"/>
            <w:shd w:val="clear" w:color="auto" w:fill="auto"/>
            <w:hideMark/>
          </w:tcPr>
          <w:p w:rsidRPr="00DD5A42" w:rsidR="008A5812" w:rsidP="00A361FE" w:rsidRDefault="008A5812" w14:paraId="5D0A3E6E" w14:textId="77777777">
            <w:pPr>
              <w:rPr>
                <w:rFonts w:ascii="Times New Roman" w:hAnsi="Times New Roman" w:cs="Times New Roman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 or boosters. </w:t>
            </w:r>
          </w:p>
        </w:tc>
        <w:tc>
          <w:tcPr>
            <w:tcW w:w="2185" w:type="dxa"/>
            <w:shd w:val="clear" w:color="auto" w:fill="auto"/>
            <w:hideMark/>
          </w:tcPr>
          <w:p w:rsidRPr="00DD5A42" w:rsidR="008A5812" w:rsidP="00A361FE" w:rsidRDefault="008A5812" w14:paraId="6D09E730" w14:textId="16D7E7E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ptn_w73_share_</w:t>
            </w:r>
            <w:r w:rsidRPr="00DD5A42" w:rsidR="00DF3DE0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: Would share message</w:t>
            </w:r>
          </w:p>
        </w:tc>
      </w:tr>
      <w:tr w:rsidRPr="00DD5A42" w:rsidR="00DD5A42" w:rsidTr="00DF3DE0" w14:paraId="028D57FA" w14:textId="77777777"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Pr="00DD5A42" w:rsidR="008A5812" w:rsidP="00A361FE" w:rsidRDefault="008A5812" w14:paraId="329A595D" w14:textId="62F8368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ptn_w73_motiv_</w:t>
            </w:r>
            <w:r w:rsidRPr="00DD5A42" w:rsidR="00DF3DE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2</w:t>
            </w:r>
          </w:p>
        </w:tc>
        <w:tc>
          <w:tcPr>
            <w:tcW w:w="5200" w:type="dxa"/>
            <w:shd w:val="clear" w:color="auto" w:fill="auto"/>
            <w:hideMark/>
          </w:tcPr>
          <w:p w:rsidRPr="00DD5A42" w:rsidR="008A5812" w:rsidP="00A361FE" w:rsidRDefault="008A5812" w14:paraId="66630D2A" w14:textId="2A6D3B5D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is</w:t>
            </w:r>
            <w:r w:rsidRPr="00DD5A42" w:rsidR="00B212F1">
              <w:rPr>
                <w:rFonts w:eastAsia="Times New Roman" w:asciiTheme="minorHAnsi" w:hAnsiTheme="minorHAnsi" w:cstheme="minorBidi"/>
                <w:color w:val="auto"/>
              </w:rPr>
              <w:t xml:space="preserve"> a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 xml:space="preserve"> convincing reason to get a COVID-19 booster.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Pr="00DD5A42" w:rsidR="008A5812" w:rsidP="00A361FE" w:rsidRDefault="008A5812" w14:paraId="00FCEFE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ptn_w73_effect_2: Reason to get booster</w:t>
            </w:r>
          </w:p>
        </w:tc>
      </w:tr>
      <w:tr w:rsidRPr="00DD5A42" w:rsidR="00DD5A42" w:rsidTr="00DF3DE0" w14:paraId="4004D929" w14:textId="77777777">
        <w:trPr>
          <w:trHeight w:val="210"/>
        </w:trPr>
        <w:tc>
          <w:tcPr>
            <w:tcW w:w="1885" w:type="dxa"/>
            <w:shd w:val="clear" w:color="auto" w:fill="auto"/>
          </w:tcPr>
          <w:p w:rsidRPr="00DD5A42" w:rsidR="00CB0E56" w:rsidP="00CB0E56" w:rsidRDefault="00CB0E56" w14:paraId="173890A1" w14:textId="49BB5EF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ptn_w73_diff_2</w:t>
            </w:r>
          </w:p>
        </w:tc>
        <w:tc>
          <w:tcPr>
            <w:tcW w:w="5200" w:type="dxa"/>
            <w:shd w:val="clear" w:color="auto" w:fill="auto"/>
          </w:tcPr>
          <w:p w:rsidRPr="00DD5A42" w:rsidR="00CB0E56" w:rsidP="00CB0E56" w:rsidRDefault="00CB0E56" w14:paraId="70113DD0" w14:textId="5B7F974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Pr="00DD5A42" w:rsidR="00CB0E56" w:rsidP="00CB0E56" w:rsidRDefault="00CB0E56" w14:paraId="607D3FC9" w14:textId="57D2931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ptn_w73_diff_2: Difficult to understand</w:t>
            </w:r>
          </w:p>
        </w:tc>
      </w:tr>
      <w:tr w:rsidRPr="00DD5A42" w:rsidR="00DD5A42" w:rsidTr="00DF3DE0" w14:paraId="73A30806" w14:textId="77777777">
        <w:trPr>
          <w:trHeight w:val="210"/>
        </w:trPr>
        <w:tc>
          <w:tcPr>
            <w:tcW w:w="1885" w:type="dxa"/>
            <w:shd w:val="clear" w:color="auto" w:fill="auto"/>
          </w:tcPr>
          <w:p w:rsidRPr="00DD5A42" w:rsidR="00CB0E56" w:rsidP="00CB0E56" w:rsidRDefault="00CB0E56" w14:paraId="150BDD41" w14:textId="6BF353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ptn_w73_believ_2</w:t>
            </w:r>
          </w:p>
        </w:tc>
        <w:tc>
          <w:tcPr>
            <w:tcW w:w="5200" w:type="dxa"/>
            <w:shd w:val="clear" w:color="auto" w:fill="auto"/>
          </w:tcPr>
          <w:p w:rsidRPr="00DD5A42" w:rsidR="00CB0E56" w:rsidP="00CB0E56" w:rsidRDefault="00CB0E56" w14:paraId="0333B48C" w14:textId="74690A19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Pr="00DD5A42" w:rsidR="00CB0E56" w:rsidP="00CB0E56" w:rsidRDefault="00CB0E56" w14:paraId="71A21F98" w14:textId="6452018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ptn_w73_believ_2: Believable</w:t>
            </w:r>
          </w:p>
        </w:tc>
      </w:tr>
    </w:tbl>
    <w:p w:rsidRPr="00DD5A42" w:rsidR="00260E06" w:rsidP="00260E06" w:rsidRDefault="00260E06" w14:paraId="719E2FD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DD5A42" w:rsidR="00DD5A42" w:rsidTr="00A361FE" w14:paraId="7C0DAB1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60E06" w:rsidP="00A361FE" w:rsidRDefault="00260E06" w14:paraId="5C9E7D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60E06" w:rsidP="00A361FE" w:rsidRDefault="00260E06" w14:paraId="474D504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A361FE" w14:paraId="3DC78F5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60E06" w:rsidP="00A361FE" w:rsidRDefault="00260E06" w14:paraId="3368FE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60E06" w:rsidP="00A361FE" w:rsidRDefault="00260E06" w14:paraId="5DFFEA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DD5A42" w:rsidR="00DD5A42" w:rsidTr="00A361FE" w14:paraId="72DF512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60E06" w:rsidP="00A361FE" w:rsidRDefault="00260E06" w14:paraId="2BD227D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60E06" w:rsidP="00A361FE" w:rsidRDefault="00260E06" w14:paraId="3850126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DD5A42" w:rsidR="00DD5A42" w:rsidTr="00A361FE" w14:paraId="05CD005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60E06" w:rsidP="00A361FE" w:rsidRDefault="00260E06" w14:paraId="7C38836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60E06" w:rsidP="00A361FE" w:rsidRDefault="00260E06" w14:paraId="1F150E2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DD5A42" w:rsidR="00DD5A42" w:rsidTr="00A361FE" w14:paraId="11404C1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60E06" w:rsidP="00A361FE" w:rsidRDefault="00260E06" w14:paraId="249365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60E06" w:rsidP="00A361FE" w:rsidRDefault="00260E06" w14:paraId="459C1E3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DD5A42" w:rsidR="00DD5A42" w:rsidTr="00A361FE" w14:paraId="2D52A49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60E06" w:rsidP="00A361FE" w:rsidRDefault="00260E06" w14:paraId="6AB50BD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60E06" w:rsidP="00A361FE" w:rsidRDefault="00260E06" w14:paraId="3E93208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DD5A42" w:rsidR="00260E06" w:rsidTr="00A361FE" w14:paraId="7B1BD3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60E06" w:rsidP="00A361FE" w:rsidRDefault="00260E06" w14:paraId="568129B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60E06" w:rsidP="00A361FE" w:rsidRDefault="00260E06" w14:paraId="342B45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DD5A42" w:rsidR="00260E06" w:rsidP="00260E06" w:rsidRDefault="00260E06" w14:paraId="7580AE46" w14:textId="77777777">
      <w:pPr>
        <w:textAlignment w:val="baseline"/>
        <w:rPr>
          <w:rFonts w:eastAsia="Times New Roman"/>
          <w:color w:val="auto"/>
        </w:rPr>
      </w:pPr>
    </w:p>
    <w:p w:rsidRPr="00DD5A42" w:rsidR="00260E06" w:rsidP="00260E06" w:rsidRDefault="00260E06" w14:paraId="64AAA04C" w14:textId="77777777">
      <w:pPr>
        <w:textAlignment w:val="baseline"/>
        <w:rPr>
          <w:rFonts w:eastAsia="Times New Roman"/>
          <w:color w:val="auto"/>
        </w:rPr>
      </w:pPr>
      <w:r w:rsidRPr="00DD5A42">
        <w:rPr>
          <w:rFonts w:eastAsia="Times New Roman"/>
          <w:b/>
          <w:bCs/>
          <w:color w:val="auto"/>
        </w:rPr>
        <w:lastRenderedPageBreak/>
        <w:t>// Page Break //</w:t>
      </w:r>
      <w:r w:rsidRPr="00DD5A42">
        <w:rPr>
          <w:rFonts w:eastAsia="Times New Roman"/>
          <w:color w:val="auto"/>
        </w:rPr>
        <w:t> </w:t>
      </w:r>
    </w:p>
    <w:p w:rsidRPr="00DD5A42" w:rsidR="00260E06" w:rsidP="008E37DE" w:rsidRDefault="00260E06" w14:paraId="396A6B62" w14:textId="77777777">
      <w:pPr>
        <w:textAlignment w:val="baseline"/>
        <w:rPr>
          <w:rFonts w:eastAsia="Times New Roman"/>
          <w:color w:val="auto"/>
        </w:rPr>
      </w:pPr>
    </w:p>
    <w:p w:rsidRPr="00DD5A42" w:rsidR="00DF3DE0" w:rsidP="00DF3DE0" w:rsidRDefault="00DF3DE0" w14:paraId="0DA33CE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DF3DE0" w:rsidP="00DF3DE0" w:rsidRDefault="00DF3DE0" w14:paraId="4A64AB3C" w14:textId="0859CCD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DD5A42">
        <w:rPr>
          <w:rFonts w:eastAsia="Times New Roman" w:asciiTheme="minorHAnsi" w:hAnsiTheme="minorHAnsi" w:cstheme="minorHAnsi"/>
          <w:color w:val="auto"/>
          <w:shd w:val="clear" w:color="auto" w:fill="00FF00"/>
        </w:rPr>
        <w:t>Q23</w:t>
      </w:r>
      <w:r w:rsidRPr="00DD5A42">
        <w:rPr>
          <w:rFonts w:eastAsia="Times New Roman" w:asciiTheme="minorHAnsi" w:hAnsiTheme="minorHAnsi" w:cstheme="minorHAnsi"/>
          <w:color w:val="auto"/>
        </w:rPr>
        <w:br/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DD5A42">
        <w:rPr>
          <w:rFonts w:eastAsia="Times New Roman" w:asciiTheme="minorHAnsi" w:hAnsiTheme="minorHAnsi" w:cstheme="minorHAnsi"/>
          <w:color w:val="auto"/>
        </w:rPr>
        <w:t>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DD5A42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DD5A42" w:rsidR="00DF3DE0" w:rsidP="00DF3DE0" w:rsidRDefault="00DF3DE0" w14:paraId="1309E88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DF3DE0" w:rsidP="00DF3DE0" w:rsidRDefault="00DF3DE0" w14:paraId="7E2B3532" w14:textId="33FACAB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ptn_w73_3: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DD5A42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DD5A42" w:rsidR="00DF3DE0" w:rsidP="00DF3DE0" w:rsidRDefault="00DF3DE0" w14:paraId="5AA4C66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DF3DE0" w:rsidP="00DF3DE0" w:rsidRDefault="00DF3DE0" w14:paraId="7E5C7EB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Pr="00DD5A42" w:rsidR="00DF3DE0" w:rsidP="00DF3DE0" w:rsidRDefault="00DF3DE0" w14:paraId="3D76F54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DD5A42" w:rsidR="00DF3DE0" w:rsidP="00DF3DE0" w:rsidRDefault="00C54D24" w14:paraId="46EEC154" w14:textId="1BE0A923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DD5A42">
        <w:rPr>
          <w:rFonts w:eastAsia="Times New Roman" w:asciiTheme="minorHAnsi" w:hAnsiTheme="minorHAnsi" w:cstheme="minorBidi"/>
          <w:b/>
          <w:color w:val="auto"/>
        </w:rPr>
        <w:t xml:space="preserve">If you’re 50+, you’re 4X more likely to die from </w:t>
      </w:r>
      <w:r w:rsidRPr="00DD5A42" w:rsidR="00090EDE">
        <w:rPr>
          <w:rFonts w:eastAsia="Times New Roman" w:asciiTheme="minorHAnsi" w:hAnsiTheme="minorHAnsi" w:cstheme="minorBidi"/>
          <w:b/>
          <w:color w:val="auto"/>
        </w:rPr>
        <w:t xml:space="preserve">COVID—and </w:t>
      </w:r>
      <w:r w:rsidRPr="00DD5A42">
        <w:rPr>
          <w:rFonts w:eastAsia="Times New Roman" w:asciiTheme="minorHAnsi" w:hAnsiTheme="minorHAnsi" w:cstheme="minorBidi"/>
          <w:b/>
          <w:color w:val="auto"/>
        </w:rPr>
        <w:t>if you have a condition like heart disease or diabetes, your risk is even higher. Get a booster today for the best protection.</w:t>
      </w:r>
    </w:p>
    <w:p w:rsidRPr="00DD5A42" w:rsidR="00C54D24" w:rsidP="00DF3DE0" w:rsidRDefault="00C54D24" w14:paraId="205C36C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5200"/>
        <w:gridCol w:w="2185"/>
      </w:tblGrid>
      <w:tr w:rsidRPr="00DD5A42" w:rsidR="00DD5A42" w:rsidTr="00A361FE" w14:paraId="17F87C77" w14:textId="77777777">
        <w:tc>
          <w:tcPr>
            <w:tcW w:w="1885" w:type="dxa"/>
            <w:shd w:val="clear" w:color="auto" w:fill="auto"/>
            <w:vAlign w:val="center"/>
            <w:hideMark/>
          </w:tcPr>
          <w:p w:rsidRPr="00DD5A42" w:rsidR="00DF3DE0" w:rsidP="00A361FE" w:rsidRDefault="00DF3DE0" w14:paraId="507B8F9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Pr="00DD5A42" w:rsidR="00DF3DE0" w:rsidP="00A361FE" w:rsidRDefault="00DF3DE0" w14:paraId="2F40E9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Pr="00DD5A42" w:rsidR="00DF3DE0" w:rsidP="00A361FE" w:rsidRDefault="00DF3DE0" w14:paraId="685821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A361FE" w14:paraId="21081E91" w14:textId="77777777">
        <w:tc>
          <w:tcPr>
            <w:tcW w:w="1885" w:type="dxa"/>
            <w:shd w:val="clear" w:color="auto" w:fill="auto"/>
            <w:vAlign w:val="center"/>
            <w:hideMark/>
          </w:tcPr>
          <w:p w:rsidRPr="00DD5A42" w:rsidR="00DF3DE0" w:rsidP="00A361FE" w:rsidRDefault="00DF3DE0" w14:paraId="32CB9010" w14:textId="07D0FEC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ptn_w73_share_3</w:t>
            </w:r>
          </w:p>
        </w:tc>
        <w:tc>
          <w:tcPr>
            <w:tcW w:w="5200" w:type="dxa"/>
            <w:shd w:val="clear" w:color="auto" w:fill="auto"/>
            <w:hideMark/>
          </w:tcPr>
          <w:p w:rsidRPr="00DD5A42" w:rsidR="00DF3DE0" w:rsidP="00A361FE" w:rsidRDefault="00DF3DE0" w14:paraId="46627D72" w14:textId="77777777">
            <w:pPr>
              <w:rPr>
                <w:rFonts w:ascii="Times New Roman" w:hAnsi="Times New Roman" w:cs="Times New Roman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 or boosters. </w:t>
            </w:r>
          </w:p>
        </w:tc>
        <w:tc>
          <w:tcPr>
            <w:tcW w:w="2185" w:type="dxa"/>
            <w:shd w:val="clear" w:color="auto" w:fill="auto"/>
            <w:hideMark/>
          </w:tcPr>
          <w:p w:rsidRPr="00DD5A42" w:rsidR="00DF3DE0" w:rsidP="00A361FE" w:rsidRDefault="00DF3DE0" w14:paraId="4B734AC4" w14:textId="44F7B7B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ptn_w73_share_3: Would share message</w:t>
            </w:r>
          </w:p>
        </w:tc>
      </w:tr>
      <w:tr w:rsidRPr="00DD5A42" w:rsidR="00DD5A42" w:rsidTr="00A361FE" w14:paraId="013B5A06" w14:textId="77777777"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Pr="00DD5A42" w:rsidR="00DF3DE0" w:rsidP="00A361FE" w:rsidRDefault="00DF3DE0" w14:paraId="4F896097" w14:textId="19B2C9E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ptn_w73_motiv_3</w:t>
            </w:r>
          </w:p>
        </w:tc>
        <w:tc>
          <w:tcPr>
            <w:tcW w:w="5200" w:type="dxa"/>
            <w:shd w:val="clear" w:color="auto" w:fill="auto"/>
            <w:hideMark/>
          </w:tcPr>
          <w:p w:rsidRPr="00DD5A42" w:rsidR="00DF3DE0" w:rsidP="00A361FE" w:rsidRDefault="00DF3DE0" w14:paraId="644B585F" w14:textId="43AC0998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is</w:t>
            </w:r>
            <w:r w:rsidRPr="00DD5A42" w:rsidR="00B212F1">
              <w:rPr>
                <w:rFonts w:eastAsia="Times New Roman" w:asciiTheme="minorHAnsi" w:hAnsiTheme="minorHAnsi" w:cstheme="minorBidi"/>
                <w:color w:val="auto"/>
              </w:rPr>
              <w:t xml:space="preserve"> a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 xml:space="preserve"> convincing reason to get a COVID-19 booster.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Pr="00DD5A42" w:rsidR="00DF3DE0" w:rsidP="00A361FE" w:rsidRDefault="00DF3DE0" w14:paraId="398A1459" w14:textId="6A9FE50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ptn_w73_effect_3: Reason to get booster</w:t>
            </w:r>
          </w:p>
        </w:tc>
      </w:tr>
      <w:tr w:rsidRPr="00DD5A42" w:rsidR="00DD5A42" w:rsidTr="00A361FE" w14:paraId="1A0FC1BD" w14:textId="77777777">
        <w:trPr>
          <w:trHeight w:val="210"/>
        </w:trPr>
        <w:tc>
          <w:tcPr>
            <w:tcW w:w="1885" w:type="dxa"/>
            <w:shd w:val="clear" w:color="auto" w:fill="auto"/>
          </w:tcPr>
          <w:p w:rsidRPr="00DD5A42" w:rsidR="00CB0E56" w:rsidP="00CB0E56" w:rsidRDefault="00CB0E56" w14:paraId="1A1A95CB" w14:textId="254B742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ptn_w73_diff_3</w:t>
            </w:r>
          </w:p>
        </w:tc>
        <w:tc>
          <w:tcPr>
            <w:tcW w:w="5200" w:type="dxa"/>
            <w:shd w:val="clear" w:color="auto" w:fill="auto"/>
          </w:tcPr>
          <w:p w:rsidRPr="00DD5A42" w:rsidR="00CB0E56" w:rsidP="00CB0E56" w:rsidRDefault="00CB0E56" w14:paraId="08F15C40" w14:textId="3677F7F5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Pr="00DD5A42" w:rsidR="00CB0E56" w:rsidP="00CB0E56" w:rsidRDefault="00CB0E56" w14:paraId="2E6CAC03" w14:textId="4E386AE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ptn_w73_diff_3: Difficult to understand</w:t>
            </w:r>
          </w:p>
        </w:tc>
      </w:tr>
      <w:tr w:rsidRPr="00DD5A42" w:rsidR="00DD5A42" w:rsidTr="00A361FE" w14:paraId="297E5795" w14:textId="77777777">
        <w:trPr>
          <w:trHeight w:val="210"/>
        </w:trPr>
        <w:tc>
          <w:tcPr>
            <w:tcW w:w="1885" w:type="dxa"/>
            <w:shd w:val="clear" w:color="auto" w:fill="auto"/>
          </w:tcPr>
          <w:p w:rsidRPr="00DD5A42" w:rsidR="00CB0E56" w:rsidP="00CB0E56" w:rsidRDefault="00CB0E56" w14:paraId="6988308C" w14:textId="12250E4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ptn_w73_believ_3</w:t>
            </w:r>
          </w:p>
        </w:tc>
        <w:tc>
          <w:tcPr>
            <w:tcW w:w="5200" w:type="dxa"/>
            <w:shd w:val="clear" w:color="auto" w:fill="auto"/>
          </w:tcPr>
          <w:p w:rsidRPr="00DD5A42" w:rsidR="00CB0E56" w:rsidP="00CB0E56" w:rsidRDefault="00CB0E56" w14:paraId="28BB503D" w14:textId="4B944824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Pr="00DD5A42" w:rsidR="00CB0E56" w:rsidP="00CB0E56" w:rsidRDefault="00CB0E56" w14:paraId="350204C9" w14:textId="31C9C92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ptn_w73_believ_3: Believable</w:t>
            </w:r>
          </w:p>
        </w:tc>
      </w:tr>
    </w:tbl>
    <w:p w:rsidRPr="00DD5A42" w:rsidR="00DF3DE0" w:rsidP="00DF3DE0" w:rsidRDefault="00DF3DE0" w14:paraId="5CF95AC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DD5A42" w:rsidR="00DD5A42" w:rsidTr="00A361FE" w14:paraId="418E0B0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F3DE0" w:rsidP="00A361FE" w:rsidRDefault="00DF3DE0" w14:paraId="651CE39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F3DE0" w:rsidP="00A361FE" w:rsidRDefault="00DF3DE0" w14:paraId="2053952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A361FE" w14:paraId="106C425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F3DE0" w:rsidP="00A361FE" w:rsidRDefault="00DF3DE0" w14:paraId="014AE4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F3DE0" w:rsidP="00A361FE" w:rsidRDefault="00DF3DE0" w14:paraId="313319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DD5A42" w:rsidR="00DD5A42" w:rsidTr="00A361FE" w14:paraId="4602353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F3DE0" w:rsidP="00A361FE" w:rsidRDefault="00DF3DE0" w14:paraId="2438B4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F3DE0" w:rsidP="00A361FE" w:rsidRDefault="00DF3DE0" w14:paraId="2E7E80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DD5A42" w:rsidR="00DD5A42" w:rsidTr="00A361FE" w14:paraId="59C6AE7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F3DE0" w:rsidP="00A361FE" w:rsidRDefault="00DF3DE0" w14:paraId="5DBF742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F3DE0" w:rsidP="00A361FE" w:rsidRDefault="00DF3DE0" w14:paraId="14D8BC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DD5A42" w:rsidR="00DD5A42" w:rsidTr="00A361FE" w14:paraId="182176B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F3DE0" w:rsidP="00A361FE" w:rsidRDefault="00DF3DE0" w14:paraId="361FD00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F3DE0" w:rsidP="00A361FE" w:rsidRDefault="00DF3DE0" w14:paraId="7D7BF98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DD5A42" w:rsidR="00DD5A42" w:rsidTr="00A361FE" w14:paraId="3118CDF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F3DE0" w:rsidP="00A361FE" w:rsidRDefault="00DF3DE0" w14:paraId="56D4BBF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F3DE0" w:rsidP="00A361FE" w:rsidRDefault="00DF3DE0" w14:paraId="3A3C29B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DD5A42" w:rsidR="00DF3DE0" w:rsidTr="00A361FE" w14:paraId="74AAC78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DF3DE0" w:rsidP="00A361FE" w:rsidRDefault="00DF3DE0" w14:paraId="1FA21B9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DF3DE0" w:rsidP="00A361FE" w:rsidRDefault="00DF3DE0" w14:paraId="2909B67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DD5A42" w:rsidR="00DF3DE0" w:rsidP="00DF3DE0" w:rsidRDefault="00DF3DE0" w14:paraId="56B66CE0" w14:textId="77777777">
      <w:pPr>
        <w:textAlignment w:val="baseline"/>
        <w:rPr>
          <w:rFonts w:eastAsia="Times New Roman"/>
          <w:color w:val="auto"/>
        </w:rPr>
      </w:pPr>
    </w:p>
    <w:p w:rsidRPr="00DD5A42" w:rsidR="00DF3DE0" w:rsidP="00DF3DE0" w:rsidRDefault="00DF3DE0" w14:paraId="2F7BA292" w14:textId="77777777">
      <w:pPr>
        <w:textAlignment w:val="baseline"/>
        <w:rPr>
          <w:rFonts w:eastAsia="Times New Roman"/>
          <w:color w:val="auto"/>
        </w:rPr>
      </w:pPr>
      <w:r w:rsidRPr="00DD5A42">
        <w:rPr>
          <w:rFonts w:eastAsia="Times New Roman"/>
          <w:b/>
          <w:bCs/>
          <w:color w:val="auto"/>
        </w:rPr>
        <w:t>// Page Break //</w:t>
      </w:r>
      <w:r w:rsidRPr="00DD5A42">
        <w:rPr>
          <w:rFonts w:eastAsia="Times New Roman"/>
          <w:color w:val="auto"/>
        </w:rPr>
        <w:t> </w:t>
      </w:r>
    </w:p>
    <w:p w:rsidRPr="00DD5A42" w:rsidR="00C02435" w:rsidP="008E37DE" w:rsidRDefault="00C02435" w14:paraId="26CDC6DC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DD5A42" w:rsidR="00FF32E0" w:rsidP="00FF32E0" w:rsidRDefault="00FF32E0" w14:paraId="4340555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FF32E0" w:rsidP="00FF32E0" w:rsidRDefault="00FF32E0" w14:paraId="1616F839" w14:textId="4D71694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DD5A42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DD5A42" w:rsidR="002E65BC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DD5A42">
        <w:rPr>
          <w:rFonts w:eastAsia="Times New Roman" w:asciiTheme="minorHAnsi" w:hAnsiTheme="minorHAnsi" w:cstheme="minorHAnsi"/>
          <w:color w:val="auto"/>
        </w:rPr>
        <w:br/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DD5A42">
        <w:rPr>
          <w:rFonts w:eastAsia="Times New Roman" w:asciiTheme="minorHAnsi" w:hAnsiTheme="minorHAnsi" w:cstheme="minorHAnsi"/>
          <w:color w:val="auto"/>
        </w:rPr>
        <w:t>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DD5A42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DD5A42" w:rsidR="00FF32E0" w:rsidP="00FF32E0" w:rsidRDefault="00FF32E0" w14:paraId="0A3D61B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FF32E0" w:rsidP="00FF32E0" w:rsidRDefault="00FF32E0" w14:paraId="6FDAC6D4" w14:textId="429A3EF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ptn_w73_</w:t>
      </w:r>
      <w:r w:rsidRPr="00DD5A42" w:rsidR="002E65B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4</w:t>
      </w:r>
      <w:r w:rsidRPr="00DD5A4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DD5A42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DD5A42" w:rsidR="00FF32E0" w:rsidP="00FF32E0" w:rsidRDefault="00FF32E0" w14:paraId="370A9DF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lastRenderedPageBreak/>
        <w:t> </w:t>
      </w:r>
    </w:p>
    <w:p w:rsidRPr="00DD5A42" w:rsidR="00FF32E0" w:rsidP="00FF32E0" w:rsidRDefault="00FF32E0" w14:paraId="2D59E1D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Pr="00DD5A42" w:rsidR="00FF32E0" w:rsidP="00FF32E0" w:rsidRDefault="00FF32E0" w14:paraId="6C3902C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DD5A42" w:rsidR="00FF32E0" w:rsidP="00FF32E0" w:rsidRDefault="002C145C" w14:paraId="4A098AE6" w14:textId="64C78A8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If you’re 50+, you’re 3X more likely to need hospital care if you get COVID. Boosters are the best protection against COVID hospitalization.</w:t>
      </w:r>
    </w:p>
    <w:p w:rsidRPr="00DD5A42" w:rsidR="002C145C" w:rsidP="00FF32E0" w:rsidRDefault="002C145C" w14:paraId="5CE404AE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5200"/>
        <w:gridCol w:w="2185"/>
      </w:tblGrid>
      <w:tr w:rsidRPr="00DD5A42" w:rsidR="00DD5A42" w:rsidTr="00A361FE" w14:paraId="74193038" w14:textId="77777777">
        <w:tc>
          <w:tcPr>
            <w:tcW w:w="1885" w:type="dxa"/>
            <w:shd w:val="clear" w:color="auto" w:fill="auto"/>
            <w:vAlign w:val="center"/>
            <w:hideMark/>
          </w:tcPr>
          <w:p w:rsidRPr="00DD5A42" w:rsidR="00FF32E0" w:rsidP="00A361FE" w:rsidRDefault="00FF32E0" w14:paraId="6B227DA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Pr="00DD5A42" w:rsidR="00FF32E0" w:rsidP="00A361FE" w:rsidRDefault="00FF32E0" w14:paraId="253B89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Pr="00DD5A42" w:rsidR="00FF32E0" w:rsidP="00A361FE" w:rsidRDefault="00FF32E0" w14:paraId="781C63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A361FE" w14:paraId="0D88A75D" w14:textId="77777777">
        <w:tc>
          <w:tcPr>
            <w:tcW w:w="1885" w:type="dxa"/>
            <w:shd w:val="clear" w:color="auto" w:fill="auto"/>
            <w:vAlign w:val="center"/>
            <w:hideMark/>
          </w:tcPr>
          <w:p w:rsidRPr="00DD5A42" w:rsidR="00FF32E0" w:rsidP="00A361FE" w:rsidRDefault="00FF32E0" w14:paraId="055BD2C0" w14:textId="0F0DF03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ptn_w73_share_</w:t>
            </w:r>
            <w:r w:rsidRPr="00DD5A42" w:rsidR="002E65B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4</w:t>
            </w:r>
          </w:p>
        </w:tc>
        <w:tc>
          <w:tcPr>
            <w:tcW w:w="5200" w:type="dxa"/>
            <w:shd w:val="clear" w:color="auto" w:fill="auto"/>
            <w:hideMark/>
          </w:tcPr>
          <w:p w:rsidRPr="00DD5A42" w:rsidR="00FF32E0" w:rsidP="00A361FE" w:rsidRDefault="00FF32E0" w14:paraId="2EB0D3B6" w14:textId="77777777">
            <w:pPr>
              <w:rPr>
                <w:rFonts w:ascii="Times New Roman" w:hAnsi="Times New Roman" w:cs="Times New Roman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 or boosters. </w:t>
            </w:r>
          </w:p>
        </w:tc>
        <w:tc>
          <w:tcPr>
            <w:tcW w:w="2185" w:type="dxa"/>
            <w:shd w:val="clear" w:color="auto" w:fill="auto"/>
            <w:hideMark/>
          </w:tcPr>
          <w:p w:rsidRPr="00DD5A42" w:rsidR="00FF32E0" w:rsidP="00A361FE" w:rsidRDefault="00FF32E0" w14:paraId="50B6BD4A" w14:textId="0F28649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ptn_w73_share_</w:t>
            </w:r>
            <w:r w:rsidRPr="00DD5A42" w:rsidR="002E65BC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: Would share message</w:t>
            </w:r>
          </w:p>
        </w:tc>
      </w:tr>
      <w:tr w:rsidRPr="00DD5A42" w:rsidR="00DD5A42" w:rsidTr="00A361FE" w14:paraId="44AC5AE4" w14:textId="77777777"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Pr="00DD5A42" w:rsidR="00FF32E0" w:rsidP="00A361FE" w:rsidRDefault="00FF32E0" w14:paraId="4E894857" w14:textId="306C413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ptn_w73_motiv_</w:t>
            </w:r>
            <w:r w:rsidRPr="00DD5A42" w:rsidR="002E65B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4</w:t>
            </w:r>
          </w:p>
        </w:tc>
        <w:tc>
          <w:tcPr>
            <w:tcW w:w="5200" w:type="dxa"/>
            <w:shd w:val="clear" w:color="auto" w:fill="auto"/>
            <w:hideMark/>
          </w:tcPr>
          <w:p w:rsidRPr="00DD5A42" w:rsidR="00FF32E0" w:rsidP="00A361FE" w:rsidRDefault="00FF32E0" w14:paraId="03A91C3C" w14:textId="35EF8E7D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is</w:t>
            </w:r>
            <w:r w:rsidRPr="00DD5A42" w:rsidR="00B212F1">
              <w:rPr>
                <w:rFonts w:eastAsia="Times New Roman" w:asciiTheme="minorHAnsi" w:hAnsiTheme="minorHAnsi" w:cstheme="minorBidi"/>
                <w:color w:val="auto"/>
              </w:rPr>
              <w:t xml:space="preserve"> a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 xml:space="preserve"> convincing reason to get a COVID-19 booster.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Pr="00DD5A42" w:rsidR="00FF32E0" w:rsidP="00A361FE" w:rsidRDefault="00FF32E0" w14:paraId="09ACC91F" w14:textId="37658B0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ptn_w73_effect_</w:t>
            </w:r>
            <w:r w:rsidRPr="00DD5A42" w:rsidR="002E65BC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: Reason to get booster</w:t>
            </w:r>
          </w:p>
        </w:tc>
      </w:tr>
      <w:tr w:rsidRPr="00DD5A42" w:rsidR="00DD5A42" w:rsidTr="00A361FE" w14:paraId="2FC5F852" w14:textId="77777777">
        <w:trPr>
          <w:trHeight w:val="210"/>
        </w:trPr>
        <w:tc>
          <w:tcPr>
            <w:tcW w:w="1885" w:type="dxa"/>
            <w:shd w:val="clear" w:color="auto" w:fill="auto"/>
          </w:tcPr>
          <w:p w:rsidRPr="00DD5A42" w:rsidR="00CB0E56" w:rsidP="00CB0E56" w:rsidRDefault="00CB0E56" w14:paraId="03F19BE6" w14:textId="4E0309D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ptn_w73_diff_4</w:t>
            </w:r>
          </w:p>
        </w:tc>
        <w:tc>
          <w:tcPr>
            <w:tcW w:w="5200" w:type="dxa"/>
            <w:shd w:val="clear" w:color="auto" w:fill="auto"/>
          </w:tcPr>
          <w:p w:rsidRPr="00DD5A42" w:rsidR="00CB0E56" w:rsidP="00CB0E56" w:rsidRDefault="00CB0E56" w14:paraId="66F68591" w14:textId="68AB3BB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Pr="00DD5A42" w:rsidR="00CB0E56" w:rsidP="00CB0E56" w:rsidRDefault="00CB0E56" w14:paraId="1A6F02AA" w14:textId="68F6824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ptn_w73_diff_4: Difficult to understand</w:t>
            </w:r>
          </w:p>
        </w:tc>
      </w:tr>
      <w:tr w:rsidRPr="00DD5A42" w:rsidR="00DD5A42" w:rsidTr="00A361FE" w14:paraId="4DAF0AD0" w14:textId="77777777">
        <w:trPr>
          <w:trHeight w:val="210"/>
        </w:trPr>
        <w:tc>
          <w:tcPr>
            <w:tcW w:w="1885" w:type="dxa"/>
            <w:shd w:val="clear" w:color="auto" w:fill="auto"/>
          </w:tcPr>
          <w:p w:rsidRPr="00DD5A42" w:rsidR="00CB0E56" w:rsidP="00CB0E56" w:rsidRDefault="00CB0E56" w14:paraId="58D41CFB" w14:textId="67A44DA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ptn_w73_believ_4</w:t>
            </w:r>
          </w:p>
        </w:tc>
        <w:tc>
          <w:tcPr>
            <w:tcW w:w="5200" w:type="dxa"/>
            <w:shd w:val="clear" w:color="auto" w:fill="auto"/>
          </w:tcPr>
          <w:p w:rsidRPr="00DD5A42" w:rsidR="00CB0E56" w:rsidP="00CB0E56" w:rsidRDefault="00CB0E56" w14:paraId="5C68B60E" w14:textId="7D267B2B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Pr="00DD5A42" w:rsidR="00CB0E56" w:rsidP="00CB0E56" w:rsidRDefault="00CB0E56" w14:paraId="381D0E01" w14:textId="486A81A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ptn_w73_believ_4: Believable</w:t>
            </w:r>
          </w:p>
        </w:tc>
      </w:tr>
    </w:tbl>
    <w:p w:rsidRPr="00DD5A42" w:rsidR="00FF32E0" w:rsidP="00FF32E0" w:rsidRDefault="00FF32E0" w14:paraId="2327B24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DD5A42" w:rsidR="00DD5A42" w:rsidTr="00A361FE" w14:paraId="5D03E8F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FF32E0" w:rsidP="00A361FE" w:rsidRDefault="00FF32E0" w14:paraId="44EDF76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F32E0" w:rsidP="00A361FE" w:rsidRDefault="00FF32E0" w14:paraId="7839D09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A361FE" w14:paraId="1A73EFB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FF32E0" w:rsidP="00A361FE" w:rsidRDefault="00FF32E0" w14:paraId="7A0D9A9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F32E0" w:rsidP="00A361FE" w:rsidRDefault="00FF32E0" w14:paraId="76F119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DD5A42" w:rsidR="00DD5A42" w:rsidTr="00A361FE" w14:paraId="4C959B1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FF32E0" w:rsidP="00A361FE" w:rsidRDefault="00FF32E0" w14:paraId="6CC0643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F32E0" w:rsidP="00A361FE" w:rsidRDefault="00FF32E0" w14:paraId="2BD2AF2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DD5A42" w:rsidR="00DD5A42" w:rsidTr="00A361FE" w14:paraId="7B9598C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FF32E0" w:rsidP="00A361FE" w:rsidRDefault="00FF32E0" w14:paraId="226AD4B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F32E0" w:rsidP="00A361FE" w:rsidRDefault="00FF32E0" w14:paraId="776F15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DD5A42" w:rsidR="00DD5A42" w:rsidTr="00A361FE" w14:paraId="44C7E70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FF32E0" w:rsidP="00A361FE" w:rsidRDefault="00FF32E0" w14:paraId="35126A7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F32E0" w:rsidP="00A361FE" w:rsidRDefault="00FF32E0" w14:paraId="1E8A902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DD5A42" w:rsidR="00DD5A42" w:rsidTr="00A361FE" w14:paraId="4E6687C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FF32E0" w:rsidP="00A361FE" w:rsidRDefault="00FF32E0" w14:paraId="43F5E0D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F32E0" w:rsidP="00A361FE" w:rsidRDefault="00FF32E0" w14:paraId="4AC04D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DD5A42" w:rsidR="00FF32E0" w:rsidTr="00A361FE" w14:paraId="6AF8D30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FF32E0" w:rsidP="00A361FE" w:rsidRDefault="00FF32E0" w14:paraId="4E7437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FF32E0" w:rsidP="00A361FE" w:rsidRDefault="00FF32E0" w14:paraId="5B87273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DD5A42" w:rsidR="00FF32E0" w:rsidP="00FF32E0" w:rsidRDefault="00FF32E0" w14:paraId="66C5AB02" w14:textId="77777777">
      <w:pPr>
        <w:textAlignment w:val="baseline"/>
        <w:rPr>
          <w:rFonts w:eastAsia="Times New Roman"/>
          <w:color w:val="auto"/>
        </w:rPr>
      </w:pPr>
    </w:p>
    <w:p w:rsidRPr="00DD5A42" w:rsidR="00FF32E0" w:rsidP="00FF32E0" w:rsidRDefault="00FF32E0" w14:paraId="483E4D5C" w14:textId="77777777">
      <w:pPr>
        <w:textAlignment w:val="baseline"/>
        <w:rPr>
          <w:rFonts w:eastAsia="Times New Roman"/>
          <w:color w:val="auto"/>
        </w:rPr>
      </w:pPr>
      <w:r w:rsidRPr="00DD5A42">
        <w:rPr>
          <w:rFonts w:eastAsia="Times New Roman"/>
          <w:b/>
          <w:bCs/>
          <w:color w:val="auto"/>
        </w:rPr>
        <w:t>// Page Break //</w:t>
      </w:r>
      <w:r w:rsidRPr="00DD5A42">
        <w:rPr>
          <w:rFonts w:eastAsia="Times New Roman"/>
          <w:color w:val="auto"/>
        </w:rPr>
        <w:t> </w:t>
      </w:r>
    </w:p>
    <w:p w:rsidRPr="00DD5A42" w:rsidR="00FF32E0" w:rsidP="008E37DE" w:rsidRDefault="00FF32E0" w14:paraId="59739C4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DD5A42" w:rsidR="002E65BC" w:rsidP="002E65BC" w:rsidRDefault="002E65BC" w14:paraId="7FEAB81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2E65BC" w:rsidP="002E65BC" w:rsidRDefault="002E65BC" w14:paraId="6AA58440" w14:textId="45F692B3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DD5A42">
        <w:rPr>
          <w:rFonts w:eastAsia="Times New Roman" w:asciiTheme="minorHAnsi" w:hAnsiTheme="minorHAnsi" w:cstheme="minorHAnsi"/>
          <w:color w:val="auto"/>
          <w:shd w:val="clear" w:color="auto" w:fill="00FF00"/>
        </w:rPr>
        <w:t>Q25</w:t>
      </w:r>
      <w:r w:rsidRPr="00DD5A42">
        <w:rPr>
          <w:rFonts w:eastAsia="Times New Roman" w:asciiTheme="minorHAnsi" w:hAnsiTheme="minorHAnsi" w:cstheme="minorHAnsi"/>
          <w:color w:val="auto"/>
        </w:rPr>
        <w:br/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DD5A42">
        <w:rPr>
          <w:rFonts w:eastAsia="Times New Roman" w:asciiTheme="minorHAnsi" w:hAnsiTheme="minorHAnsi" w:cstheme="minorHAnsi"/>
          <w:color w:val="auto"/>
        </w:rPr>
        <w:t>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DD5A42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DD5A42" w:rsidR="002E65BC" w:rsidP="002E65BC" w:rsidRDefault="002E65BC" w14:paraId="6ACF7E1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2E65BC" w:rsidP="002E65BC" w:rsidRDefault="002E65BC" w14:paraId="352609D5" w14:textId="40490DED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ptn_w73_5: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DD5A42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DD5A42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DD5A42" w:rsidR="002E65BC" w:rsidP="002E65BC" w:rsidRDefault="002E65BC" w14:paraId="0F540E6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 </w:t>
      </w:r>
    </w:p>
    <w:p w:rsidRPr="00DD5A42" w:rsidR="002E65BC" w:rsidP="002E65BC" w:rsidRDefault="002E65BC" w14:paraId="26B9D0C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Pr="00DD5A42" w:rsidR="002E65BC" w:rsidP="002E65BC" w:rsidRDefault="002E65BC" w14:paraId="418B14B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DD5A42" w:rsidR="002E65BC" w:rsidP="002E65BC" w:rsidRDefault="009D3E43" w14:paraId="0A3C4B15" w14:textId="64C9FBDD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DD5A42">
        <w:rPr>
          <w:rFonts w:eastAsia="Times New Roman" w:asciiTheme="minorHAnsi" w:hAnsiTheme="minorHAnsi" w:cstheme="minorBidi"/>
          <w:b/>
          <w:color w:val="auto"/>
        </w:rPr>
        <w:t>People 50+ are much more likely to die from COVID than younger adults</w:t>
      </w:r>
      <w:r w:rsidRPr="00DD5A42" w:rsidR="00FC617E">
        <w:rPr>
          <w:rFonts w:eastAsia="Times New Roman" w:asciiTheme="minorHAnsi" w:hAnsiTheme="minorHAnsi" w:cstheme="minorBidi"/>
          <w:b/>
          <w:color w:val="auto"/>
        </w:rPr>
        <w:t xml:space="preserve">—and </w:t>
      </w:r>
      <w:r w:rsidRPr="00DD5A42">
        <w:rPr>
          <w:rFonts w:eastAsia="Times New Roman" w:asciiTheme="minorHAnsi" w:hAnsiTheme="minorHAnsi" w:cstheme="minorBidi"/>
          <w:b/>
          <w:color w:val="auto"/>
        </w:rPr>
        <w:t>if you’re Native American, Black, or Latino, your risk is even higher. Boosters are your best protection.</w:t>
      </w:r>
    </w:p>
    <w:p w:rsidRPr="00DD5A42" w:rsidR="009D3E43" w:rsidP="002E65BC" w:rsidRDefault="009D3E43" w14:paraId="3D4736CD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5200"/>
        <w:gridCol w:w="2185"/>
      </w:tblGrid>
      <w:tr w:rsidRPr="00DD5A42" w:rsidR="00DD5A42" w:rsidTr="00EF3D73" w14:paraId="244EB653" w14:textId="77777777">
        <w:tc>
          <w:tcPr>
            <w:tcW w:w="1885" w:type="dxa"/>
            <w:shd w:val="clear" w:color="auto" w:fill="auto"/>
            <w:vAlign w:val="center"/>
            <w:hideMark/>
          </w:tcPr>
          <w:p w:rsidRPr="00DD5A42" w:rsidR="002E65BC" w:rsidP="00A361FE" w:rsidRDefault="002E65BC" w14:paraId="46192D9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Pr="00DD5A42" w:rsidR="002E65BC" w:rsidP="00A361FE" w:rsidRDefault="002E65BC" w14:paraId="4EF790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Pr="00DD5A42" w:rsidR="002E65BC" w:rsidP="00A361FE" w:rsidRDefault="002E65BC" w14:paraId="0A6A1F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EF3D73" w14:paraId="5F85396C" w14:textId="77777777">
        <w:tc>
          <w:tcPr>
            <w:tcW w:w="1885" w:type="dxa"/>
            <w:shd w:val="clear" w:color="auto" w:fill="auto"/>
            <w:vAlign w:val="center"/>
            <w:hideMark/>
          </w:tcPr>
          <w:p w:rsidRPr="00DD5A42" w:rsidR="002E65BC" w:rsidP="00A361FE" w:rsidRDefault="002E65BC" w14:paraId="7AB54CA4" w14:textId="460035C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lastRenderedPageBreak/>
              <w:t>ptn_w73_share_5</w:t>
            </w:r>
          </w:p>
        </w:tc>
        <w:tc>
          <w:tcPr>
            <w:tcW w:w="5200" w:type="dxa"/>
            <w:shd w:val="clear" w:color="auto" w:fill="auto"/>
            <w:hideMark/>
          </w:tcPr>
          <w:p w:rsidRPr="00DD5A42" w:rsidR="002E65BC" w:rsidP="00A361FE" w:rsidRDefault="002E65BC" w14:paraId="184A1C27" w14:textId="77777777">
            <w:pPr>
              <w:rPr>
                <w:rFonts w:ascii="Times New Roman" w:hAnsi="Times New Roman" w:cs="Times New Roman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 or boosters. </w:t>
            </w:r>
          </w:p>
        </w:tc>
        <w:tc>
          <w:tcPr>
            <w:tcW w:w="2185" w:type="dxa"/>
            <w:shd w:val="clear" w:color="auto" w:fill="auto"/>
            <w:hideMark/>
          </w:tcPr>
          <w:p w:rsidRPr="00DD5A42" w:rsidR="002E65BC" w:rsidP="00A361FE" w:rsidRDefault="002E65BC" w14:paraId="6E26BF49" w14:textId="078A890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ptn_w73_share_5: Would share message</w:t>
            </w:r>
          </w:p>
        </w:tc>
      </w:tr>
      <w:tr w:rsidRPr="00DD5A42" w:rsidR="00DD5A42" w:rsidTr="00EF3D73" w14:paraId="55F5CD37" w14:textId="77777777"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Pr="00DD5A42" w:rsidR="002E65BC" w:rsidP="00A361FE" w:rsidRDefault="002E65BC" w14:paraId="14F8BF46" w14:textId="0EABF0D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ptn_w73_motiv_5</w:t>
            </w:r>
          </w:p>
        </w:tc>
        <w:tc>
          <w:tcPr>
            <w:tcW w:w="5200" w:type="dxa"/>
            <w:shd w:val="clear" w:color="auto" w:fill="auto"/>
            <w:hideMark/>
          </w:tcPr>
          <w:p w:rsidRPr="00DD5A42" w:rsidR="002E65BC" w:rsidP="00A361FE" w:rsidRDefault="002E65BC" w14:paraId="25CEAE82" w14:textId="025956CD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 xml:space="preserve">This message is </w:t>
            </w:r>
            <w:r w:rsidRPr="00DD5A42" w:rsidR="00FC617E">
              <w:rPr>
                <w:rFonts w:eastAsia="Times New Roman" w:asciiTheme="minorHAnsi" w:hAnsiTheme="minorHAnsi" w:cstheme="minorBidi"/>
                <w:color w:val="auto"/>
              </w:rPr>
              <w:t xml:space="preserve">a 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>convincing</w:t>
            </w:r>
            <w:r w:rsidRPr="00DD5A42" w:rsidR="00FC617E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>reason to get a COVID-19 booster.</w:t>
            </w:r>
            <w:r w:rsidRPr="00DD5A42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Pr="00DD5A42" w:rsidR="002E65BC" w:rsidP="00A361FE" w:rsidRDefault="002E65BC" w14:paraId="05096F0C" w14:textId="33E348F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ptn_w73_effect_5: Reason to get booster</w:t>
            </w:r>
          </w:p>
        </w:tc>
      </w:tr>
      <w:tr w:rsidRPr="00DD5A42" w:rsidR="00DD5A42" w:rsidTr="00EF3D73" w14:paraId="3557C5A9" w14:textId="77777777">
        <w:trPr>
          <w:trHeight w:val="210"/>
        </w:trPr>
        <w:tc>
          <w:tcPr>
            <w:tcW w:w="1885" w:type="dxa"/>
            <w:shd w:val="clear" w:color="auto" w:fill="auto"/>
          </w:tcPr>
          <w:p w:rsidRPr="00DD5A42" w:rsidR="00CB0E56" w:rsidP="00CB0E56" w:rsidRDefault="00CB0E56" w14:paraId="7D2BB3CD" w14:textId="7FD1E3B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ptn_w73_diff_5</w:t>
            </w:r>
          </w:p>
        </w:tc>
        <w:tc>
          <w:tcPr>
            <w:tcW w:w="5200" w:type="dxa"/>
            <w:shd w:val="clear" w:color="auto" w:fill="auto"/>
          </w:tcPr>
          <w:p w:rsidRPr="00DD5A42" w:rsidR="00CB0E56" w:rsidP="00CB0E56" w:rsidRDefault="00CB0E56" w14:paraId="109DAD53" w14:textId="10A2FF9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Pr="00DD5A42" w:rsidR="00CB0E56" w:rsidP="00CB0E56" w:rsidRDefault="00CB0E56" w14:paraId="0C0EF849" w14:textId="1560034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ptn_w73_diff_5: Difficult to understand</w:t>
            </w:r>
          </w:p>
        </w:tc>
      </w:tr>
      <w:tr w:rsidRPr="00DD5A42" w:rsidR="00DD5A42" w:rsidTr="00EF3D73" w14:paraId="3805007C" w14:textId="77777777">
        <w:trPr>
          <w:trHeight w:val="210"/>
        </w:trPr>
        <w:tc>
          <w:tcPr>
            <w:tcW w:w="1885" w:type="dxa"/>
            <w:shd w:val="clear" w:color="auto" w:fill="auto"/>
          </w:tcPr>
          <w:p w:rsidRPr="00DD5A42" w:rsidR="00CB0E56" w:rsidP="00CB0E56" w:rsidRDefault="00CB0E56" w14:paraId="0346C6A1" w14:textId="038B71F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ptn_w73_believ_5</w:t>
            </w:r>
          </w:p>
        </w:tc>
        <w:tc>
          <w:tcPr>
            <w:tcW w:w="5200" w:type="dxa"/>
            <w:shd w:val="clear" w:color="auto" w:fill="auto"/>
          </w:tcPr>
          <w:p w:rsidRPr="00DD5A42" w:rsidR="00CB0E56" w:rsidP="00CB0E56" w:rsidRDefault="00CB0E56" w14:paraId="4D3EC6FC" w14:textId="17CD3543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DD5A42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Pr="00DD5A42" w:rsidR="00CB0E56" w:rsidP="00CB0E56" w:rsidRDefault="00CB0E56" w14:paraId="7C6489BD" w14:textId="47C06A3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ptn_w73_believ_5: Believable</w:t>
            </w:r>
          </w:p>
        </w:tc>
      </w:tr>
    </w:tbl>
    <w:p w:rsidRPr="00DD5A42" w:rsidR="002E65BC" w:rsidP="002E65BC" w:rsidRDefault="002E65BC" w14:paraId="51CE971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DD5A42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DD5A42" w:rsidR="00DD5A42" w:rsidTr="00A361FE" w14:paraId="1A7A70D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E65BC" w:rsidP="00A361FE" w:rsidRDefault="002E65BC" w14:paraId="7D880F1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E65BC" w:rsidP="00A361FE" w:rsidRDefault="002E65BC" w14:paraId="67B80A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DD5A4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DD5A42" w:rsidR="00DD5A42" w:rsidTr="00A361FE" w14:paraId="79DF29E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E65BC" w:rsidP="00A361FE" w:rsidRDefault="002E65BC" w14:paraId="6646930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E65BC" w:rsidP="00A361FE" w:rsidRDefault="002E65BC" w14:paraId="3C829D7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DD5A42" w:rsidR="00DD5A42" w:rsidTr="00A361FE" w14:paraId="1DB4732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E65BC" w:rsidP="00A361FE" w:rsidRDefault="002E65BC" w14:paraId="0158718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E65BC" w:rsidP="00A361FE" w:rsidRDefault="002E65BC" w14:paraId="3908B2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DD5A42" w:rsidR="00DD5A42" w:rsidTr="00A361FE" w14:paraId="3386DDA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E65BC" w:rsidP="00A361FE" w:rsidRDefault="002E65BC" w14:paraId="2EB35DC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E65BC" w:rsidP="00A361FE" w:rsidRDefault="002E65BC" w14:paraId="3220E89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DD5A42" w:rsidR="00DD5A42" w:rsidTr="00A361FE" w14:paraId="565B5D3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E65BC" w:rsidP="00A361FE" w:rsidRDefault="002E65BC" w14:paraId="57F1A3A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E65BC" w:rsidP="00A361FE" w:rsidRDefault="002E65BC" w14:paraId="6C2158D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DD5A42" w:rsidR="00DD5A42" w:rsidTr="00A361FE" w14:paraId="2C3B7D5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E65BC" w:rsidP="00A361FE" w:rsidRDefault="002E65BC" w14:paraId="0A14111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E65BC" w:rsidP="00A361FE" w:rsidRDefault="002E65BC" w14:paraId="3EDFD6A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DD5A42" w:rsidR="002E65BC" w:rsidTr="00A361FE" w14:paraId="0CD99F2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DD5A42" w:rsidR="002E65BC" w:rsidP="00A361FE" w:rsidRDefault="002E65BC" w14:paraId="0144724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DD5A42" w:rsidR="002E65BC" w:rsidP="00A361FE" w:rsidRDefault="002E65BC" w14:paraId="39E121C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DD5A42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DD5A42" w:rsidR="0065136B" w:rsidP="00577933" w:rsidRDefault="0065136B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RPr="00DD5A42" w:rsidR="0065136B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D9E3" w14:textId="77777777" w:rsidR="00B134D1" w:rsidRDefault="00B134D1" w:rsidP="009C7842">
      <w:r>
        <w:separator/>
      </w:r>
    </w:p>
  </w:endnote>
  <w:endnote w:type="continuationSeparator" w:id="0">
    <w:p w14:paraId="4D1DE1FC" w14:textId="77777777" w:rsidR="00B134D1" w:rsidRDefault="00B134D1" w:rsidP="009C7842">
      <w:r>
        <w:continuationSeparator/>
      </w:r>
    </w:p>
  </w:endnote>
  <w:endnote w:type="continuationNotice" w:id="1">
    <w:p w14:paraId="79C4209E" w14:textId="77777777" w:rsidR="00B134D1" w:rsidRDefault="00B134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B93A5C" w:rsidRDefault="00B93A5C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B93A5C" w:rsidRDefault="00B93A5C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B93A5C" w:rsidRPr="00C82E68" w:rsidRDefault="00B93A5C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B93A5C" w:rsidRDefault="00B93A5C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B93A5C" w:rsidRDefault="00B93A5C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B93A5C" w:rsidRPr="00D15912" w:rsidRDefault="00B93A5C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B93A5C" w:rsidRPr="00D15912" w:rsidRDefault="00B93A5C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3197" w14:textId="77777777" w:rsidR="00B134D1" w:rsidRDefault="00B134D1" w:rsidP="009C7842">
      <w:r>
        <w:separator/>
      </w:r>
    </w:p>
  </w:footnote>
  <w:footnote w:type="continuationSeparator" w:id="0">
    <w:p w14:paraId="627D6A9C" w14:textId="77777777" w:rsidR="00B134D1" w:rsidRDefault="00B134D1" w:rsidP="009C7842">
      <w:r>
        <w:continuationSeparator/>
      </w:r>
    </w:p>
  </w:footnote>
  <w:footnote w:type="continuationNotice" w:id="1">
    <w:p w14:paraId="5EBBA46B" w14:textId="77777777" w:rsidR="00B134D1" w:rsidRDefault="00B134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B93A5C" w:rsidRDefault="00B93A5C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B93A5C" w:rsidRPr="00B10C17" w:rsidRDefault="00B93A5C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B93A5C" w:rsidRPr="002B0AB6" w:rsidRDefault="00B93A5C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B93A5C" w:rsidRPr="00B10C17" w:rsidRDefault="00B93A5C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B93A5C" w:rsidRPr="002B0AB6" w:rsidRDefault="00B93A5C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42D2464D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3F5"/>
    <w:multiLevelType w:val="hybridMultilevel"/>
    <w:tmpl w:val="2EE69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72939"/>
    <w:multiLevelType w:val="hybridMultilevel"/>
    <w:tmpl w:val="4E72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74B12"/>
    <w:multiLevelType w:val="hybridMultilevel"/>
    <w:tmpl w:val="6F4C28A8"/>
    <w:lvl w:ilvl="0" w:tplc="712C4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F7926"/>
    <w:multiLevelType w:val="hybridMultilevel"/>
    <w:tmpl w:val="ECD40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1"/>
  </w:num>
  <w:num w:numId="5">
    <w:abstractNumId w:val="1"/>
  </w:num>
  <w:num w:numId="6">
    <w:abstractNumId w:val="13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 w:numId="11">
    <w:abstractNumId w:val="3"/>
  </w:num>
  <w:num w:numId="12">
    <w:abstractNumId w:val="8"/>
  </w:num>
  <w:num w:numId="13">
    <w:abstractNumId w:val="8"/>
  </w:num>
  <w:num w:numId="14">
    <w:abstractNumId w:val="10"/>
  </w:num>
  <w:num w:numId="15">
    <w:abstractNumId w:val="5"/>
  </w:num>
  <w:num w:numId="16">
    <w:abstractNumId w:val="7"/>
  </w:num>
  <w:num w:numId="17">
    <w:abstractNumId w:val="11"/>
  </w:num>
  <w:num w:numId="18">
    <w:abstractNumId w:val="11"/>
  </w:num>
  <w:num w:numId="19">
    <w:abstractNumId w:val="15"/>
  </w:num>
  <w:num w:numId="20">
    <w:abstractNumId w:val="15"/>
  </w:num>
  <w:num w:numId="21">
    <w:abstractNumId w:val="16"/>
  </w:num>
  <w:num w:numId="22">
    <w:abstractNumId w:val="17"/>
  </w:num>
  <w:num w:numId="23">
    <w:abstractNumId w:val="1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9C0"/>
    <w:rsid w:val="00034B0E"/>
    <w:rsid w:val="00034C42"/>
    <w:rsid w:val="00034C9A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5DB"/>
    <w:rsid w:val="00070606"/>
    <w:rsid w:val="000708D1"/>
    <w:rsid w:val="00070B78"/>
    <w:rsid w:val="00070DA7"/>
    <w:rsid w:val="000712B4"/>
    <w:rsid w:val="000717C2"/>
    <w:rsid w:val="000717E4"/>
    <w:rsid w:val="00071A8B"/>
    <w:rsid w:val="00071B45"/>
    <w:rsid w:val="00071D91"/>
    <w:rsid w:val="00071DA3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317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2BF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ADF"/>
    <w:rsid w:val="00091AEB"/>
    <w:rsid w:val="00091C3E"/>
    <w:rsid w:val="0009203B"/>
    <w:rsid w:val="0009217E"/>
    <w:rsid w:val="00092C35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6E0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4"/>
    <w:rsid w:val="000B5969"/>
    <w:rsid w:val="000B59FA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DC6"/>
    <w:rsid w:val="000D44BC"/>
    <w:rsid w:val="000D4B89"/>
    <w:rsid w:val="000D4BE6"/>
    <w:rsid w:val="000D4CA7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CB"/>
    <w:rsid w:val="000E00E9"/>
    <w:rsid w:val="000E027D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5D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66E"/>
    <w:rsid w:val="000E46E2"/>
    <w:rsid w:val="000E49F3"/>
    <w:rsid w:val="000E4A43"/>
    <w:rsid w:val="000E4CC4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CF7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F18"/>
    <w:rsid w:val="000F6161"/>
    <w:rsid w:val="000F61F7"/>
    <w:rsid w:val="000F6229"/>
    <w:rsid w:val="000F629D"/>
    <w:rsid w:val="000F645B"/>
    <w:rsid w:val="000F6847"/>
    <w:rsid w:val="000F6AD4"/>
    <w:rsid w:val="000F6B71"/>
    <w:rsid w:val="000F6B7D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7E5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E3"/>
    <w:rsid w:val="00106303"/>
    <w:rsid w:val="0010648F"/>
    <w:rsid w:val="001066CA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C1C"/>
    <w:rsid w:val="00116F30"/>
    <w:rsid w:val="0011774F"/>
    <w:rsid w:val="0011791D"/>
    <w:rsid w:val="00117D60"/>
    <w:rsid w:val="00117E68"/>
    <w:rsid w:val="001202B8"/>
    <w:rsid w:val="00120809"/>
    <w:rsid w:val="0012094B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3E4"/>
    <w:rsid w:val="00135571"/>
    <w:rsid w:val="0013575B"/>
    <w:rsid w:val="0013576E"/>
    <w:rsid w:val="00135DCD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541"/>
    <w:rsid w:val="00141545"/>
    <w:rsid w:val="001415DF"/>
    <w:rsid w:val="0014167C"/>
    <w:rsid w:val="001417C1"/>
    <w:rsid w:val="00141815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0D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23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3CE0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2033"/>
    <w:rsid w:val="00172275"/>
    <w:rsid w:val="0017243E"/>
    <w:rsid w:val="00172621"/>
    <w:rsid w:val="00172654"/>
    <w:rsid w:val="0017274B"/>
    <w:rsid w:val="0017274C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37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6E90"/>
    <w:rsid w:val="0017715A"/>
    <w:rsid w:val="0017723D"/>
    <w:rsid w:val="00177301"/>
    <w:rsid w:val="001773D1"/>
    <w:rsid w:val="001774CA"/>
    <w:rsid w:val="001775F6"/>
    <w:rsid w:val="00177831"/>
    <w:rsid w:val="00177874"/>
    <w:rsid w:val="00177C3B"/>
    <w:rsid w:val="00177C58"/>
    <w:rsid w:val="00177D5D"/>
    <w:rsid w:val="00180093"/>
    <w:rsid w:val="0018021F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84E"/>
    <w:rsid w:val="00181AA6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478"/>
    <w:rsid w:val="0018784C"/>
    <w:rsid w:val="00187A49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5C"/>
    <w:rsid w:val="001948D2"/>
    <w:rsid w:val="00194CC6"/>
    <w:rsid w:val="00194DE5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3F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55C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0C4"/>
    <w:rsid w:val="001C317B"/>
    <w:rsid w:val="001C3205"/>
    <w:rsid w:val="001C3528"/>
    <w:rsid w:val="001C3607"/>
    <w:rsid w:val="001C3650"/>
    <w:rsid w:val="001C3733"/>
    <w:rsid w:val="001C3A4F"/>
    <w:rsid w:val="001C3AA1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A2C"/>
    <w:rsid w:val="001C6B03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A9"/>
    <w:rsid w:val="001D46C7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4FD"/>
    <w:rsid w:val="001D7738"/>
    <w:rsid w:val="001D77EA"/>
    <w:rsid w:val="001D7BBD"/>
    <w:rsid w:val="001D7E44"/>
    <w:rsid w:val="001E001A"/>
    <w:rsid w:val="001E011C"/>
    <w:rsid w:val="001E051C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10D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6C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673"/>
    <w:rsid w:val="001F7B60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D78"/>
    <w:rsid w:val="00211185"/>
    <w:rsid w:val="00211280"/>
    <w:rsid w:val="00211411"/>
    <w:rsid w:val="00211BCB"/>
    <w:rsid w:val="00212311"/>
    <w:rsid w:val="002123A9"/>
    <w:rsid w:val="002125DE"/>
    <w:rsid w:val="00212756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EA6"/>
    <w:rsid w:val="002170B1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71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A70"/>
    <w:rsid w:val="00240AAA"/>
    <w:rsid w:val="00240C8E"/>
    <w:rsid w:val="00240D48"/>
    <w:rsid w:val="0024105B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1F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24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15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3104"/>
    <w:rsid w:val="00263110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410B"/>
    <w:rsid w:val="0028420D"/>
    <w:rsid w:val="00284573"/>
    <w:rsid w:val="00284596"/>
    <w:rsid w:val="00284659"/>
    <w:rsid w:val="002846D7"/>
    <w:rsid w:val="0028472C"/>
    <w:rsid w:val="0028475C"/>
    <w:rsid w:val="002849C6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AB4"/>
    <w:rsid w:val="00296AEB"/>
    <w:rsid w:val="00296B89"/>
    <w:rsid w:val="00297018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525"/>
    <w:rsid w:val="002A2B04"/>
    <w:rsid w:val="002A2B25"/>
    <w:rsid w:val="002A30E2"/>
    <w:rsid w:val="002A310E"/>
    <w:rsid w:val="002A3236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69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E6"/>
    <w:rsid w:val="002D7EEA"/>
    <w:rsid w:val="002DBDCB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1E5"/>
    <w:rsid w:val="002E6537"/>
    <w:rsid w:val="002E65BC"/>
    <w:rsid w:val="002E66E1"/>
    <w:rsid w:val="002E6717"/>
    <w:rsid w:val="002E6887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F9C"/>
    <w:rsid w:val="002F3FB1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B90"/>
    <w:rsid w:val="00317E3D"/>
    <w:rsid w:val="00320018"/>
    <w:rsid w:val="00320512"/>
    <w:rsid w:val="00320526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6A"/>
    <w:rsid w:val="00330DDB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3BC"/>
    <w:rsid w:val="00341427"/>
    <w:rsid w:val="0034143E"/>
    <w:rsid w:val="003414A7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A65"/>
    <w:rsid w:val="00344C4F"/>
    <w:rsid w:val="00344ECD"/>
    <w:rsid w:val="003452FE"/>
    <w:rsid w:val="003455C2"/>
    <w:rsid w:val="003456B4"/>
    <w:rsid w:val="003456CD"/>
    <w:rsid w:val="00345823"/>
    <w:rsid w:val="00345B78"/>
    <w:rsid w:val="00345D9B"/>
    <w:rsid w:val="00345DC7"/>
    <w:rsid w:val="0034634F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986"/>
    <w:rsid w:val="00347D8D"/>
    <w:rsid w:val="00347DC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97B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7D"/>
    <w:rsid w:val="00370DAD"/>
    <w:rsid w:val="00370E48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A8E"/>
    <w:rsid w:val="00396E0C"/>
    <w:rsid w:val="003970A1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814"/>
    <w:rsid w:val="003C1C33"/>
    <w:rsid w:val="003C1C82"/>
    <w:rsid w:val="003C1CDC"/>
    <w:rsid w:val="003C2039"/>
    <w:rsid w:val="003C206B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129"/>
    <w:rsid w:val="003C41B7"/>
    <w:rsid w:val="003C4308"/>
    <w:rsid w:val="003C4591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3"/>
    <w:rsid w:val="003D08CA"/>
    <w:rsid w:val="003D0AF7"/>
    <w:rsid w:val="003D0BF4"/>
    <w:rsid w:val="003D0CDB"/>
    <w:rsid w:val="003D107D"/>
    <w:rsid w:val="003D1262"/>
    <w:rsid w:val="003D13E6"/>
    <w:rsid w:val="003D1488"/>
    <w:rsid w:val="003D172D"/>
    <w:rsid w:val="003D174A"/>
    <w:rsid w:val="003D1768"/>
    <w:rsid w:val="003D17F3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7F6"/>
    <w:rsid w:val="003E0B31"/>
    <w:rsid w:val="003E0DAE"/>
    <w:rsid w:val="003E0DC5"/>
    <w:rsid w:val="003E12FA"/>
    <w:rsid w:val="003E13AD"/>
    <w:rsid w:val="003E1843"/>
    <w:rsid w:val="003E1B16"/>
    <w:rsid w:val="003E1C53"/>
    <w:rsid w:val="003E223B"/>
    <w:rsid w:val="003E23F4"/>
    <w:rsid w:val="003E24F1"/>
    <w:rsid w:val="003E2B15"/>
    <w:rsid w:val="003E2E5B"/>
    <w:rsid w:val="003E2EA1"/>
    <w:rsid w:val="003E30EE"/>
    <w:rsid w:val="003E3494"/>
    <w:rsid w:val="003E37BD"/>
    <w:rsid w:val="003E3BF0"/>
    <w:rsid w:val="003E428D"/>
    <w:rsid w:val="003E4366"/>
    <w:rsid w:val="003E436E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34F"/>
    <w:rsid w:val="003F06CE"/>
    <w:rsid w:val="003F0822"/>
    <w:rsid w:val="003F0B2D"/>
    <w:rsid w:val="003F0BA0"/>
    <w:rsid w:val="003F0DE5"/>
    <w:rsid w:val="003F0EAA"/>
    <w:rsid w:val="003F15A6"/>
    <w:rsid w:val="003F18BE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89F"/>
    <w:rsid w:val="003F79C3"/>
    <w:rsid w:val="003F7D00"/>
    <w:rsid w:val="003F7EEB"/>
    <w:rsid w:val="003F7F7A"/>
    <w:rsid w:val="00400800"/>
    <w:rsid w:val="00400A85"/>
    <w:rsid w:val="00400B4F"/>
    <w:rsid w:val="00400C8D"/>
    <w:rsid w:val="00400E65"/>
    <w:rsid w:val="00401035"/>
    <w:rsid w:val="004010A4"/>
    <w:rsid w:val="00401618"/>
    <w:rsid w:val="004017F6"/>
    <w:rsid w:val="00401807"/>
    <w:rsid w:val="00401B7A"/>
    <w:rsid w:val="00401D5D"/>
    <w:rsid w:val="00401EF8"/>
    <w:rsid w:val="00401FE4"/>
    <w:rsid w:val="004022EF"/>
    <w:rsid w:val="0040242B"/>
    <w:rsid w:val="00402797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4042"/>
    <w:rsid w:val="00404141"/>
    <w:rsid w:val="00404200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0B0"/>
    <w:rsid w:val="00410107"/>
    <w:rsid w:val="004101AE"/>
    <w:rsid w:val="00410216"/>
    <w:rsid w:val="0041025B"/>
    <w:rsid w:val="00410261"/>
    <w:rsid w:val="00410363"/>
    <w:rsid w:val="004103EF"/>
    <w:rsid w:val="004108D1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4B7"/>
    <w:rsid w:val="004206FE"/>
    <w:rsid w:val="004208C2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AD4"/>
    <w:rsid w:val="00427D1C"/>
    <w:rsid w:val="00427D85"/>
    <w:rsid w:val="0043026C"/>
    <w:rsid w:val="004303F0"/>
    <w:rsid w:val="0043069C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E9"/>
    <w:rsid w:val="00432244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D3F"/>
    <w:rsid w:val="00437E3E"/>
    <w:rsid w:val="00440164"/>
    <w:rsid w:val="004401C0"/>
    <w:rsid w:val="00440590"/>
    <w:rsid w:val="004405D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4D7B"/>
    <w:rsid w:val="00444F9B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5F6"/>
    <w:rsid w:val="0044662B"/>
    <w:rsid w:val="00447084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2D"/>
    <w:rsid w:val="0046076F"/>
    <w:rsid w:val="004609AA"/>
    <w:rsid w:val="004609D8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61"/>
    <w:rsid w:val="00465DAB"/>
    <w:rsid w:val="00465E3A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C95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D65"/>
    <w:rsid w:val="00493E78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6EA1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0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0C7"/>
    <w:rsid w:val="004A5183"/>
    <w:rsid w:val="004A51FF"/>
    <w:rsid w:val="004A529B"/>
    <w:rsid w:val="004A57E6"/>
    <w:rsid w:val="004A5823"/>
    <w:rsid w:val="004A59F1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B86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BD5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B5"/>
    <w:rsid w:val="004C24E8"/>
    <w:rsid w:val="004C2575"/>
    <w:rsid w:val="004C2B5E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C8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98D"/>
    <w:rsid w:val="004D4104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B00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4F7F81"/>
    <w:rsid w:val="00500128"/>
    <w:rsid w:val="00500777"/>
    <w:rsid w:val="005007AD"/>
    <w:rsid w:val="005007AE"/>
    <w:rsid w:val="00500A72"/>
    <w:rsid w:val="00500F5C"/>
    <w:rsid w:val="00501252"/>
    <w:rsid w:val="005012E1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D12"/>
    <w:rsid w:val="00505036"/>
    <w:rsid w:val="005050DE"/>
    <w:rsid w:val="00505615"/>
    <w:rsid w:val="00505672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FE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BE7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6DF3"/>
    <w:rsid w:val="00516F8F"/>
    <w:rsid w:val="0051727E"/>
    <w:rsid w:val="0051736D"/>
    <w:rsid w:val="005173BA"/>
    <w:rsid w:val="00517670"/>
    <w:rsid w:val="005176BB"/>
    <w:rsid w:val="00517A60"/>
    <w:rsid w:val="00517BE2"/>
    <w:rsid w:val="00517BED"/>
    <w:rsid w:val="00517FC9"/>
    <w:rsid w:val="0052061D"/>
    <w:rsid w:val="00520A2D"/>
    <w:rsid w:val="00520A35"/>
    <w:rsid w:val="00520B8B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95F"/>
    <w:rsid w:val="00523C14"/>
    <w:rsid w:val="00523C4F"/>
    <w:rsid w:val="00523C84"/>
    <w:rsid w:val="005243CE"/>
    <w:rsid w:val="0052449D"/>
    <w:rsid w:val="005244CB"/>
    <w:rsid w:val="00524D92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591"/>
    <w:rsid w:val="00530AE2"/>
    <w:rsid w:val="00530E1D"/>
    <w:rsid w:val="00530E1F"/>
    <w:rsid w:val="00530F76"/>
    <w:rsid w:val="005312A0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ED5"/>
    <w:rsid w:val="00535EFC"/>
    <w:rsid w:val="00536032"/>
    <w:rsid w:val="005360B8"/>
    <w:rsid w:val="005361B4"/>
    <w:rsid w:val="00536661"/>
    <w:rsid w:val="005367A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082"/>
    <w:rsid w:val="00545152"/>
    <w:rsid w:val="00545230"/>
    <w:rsid w:val="00545488"/>
    <w:rsid w:val="0054548D"/>
    <w:rsid w:val="0054554B"/>
    <w:rsid w:val="005455B1"/>
    <w:rsid w:val="0054573A"/>
    <w:rsid w:val="005458FF"/>
    <w:rsid w:val="005459AC"/>
    <w:rsid w:val="00545D66"/>
    <w:rsid w:val="00545F52"/>
    <w:rsid w:val="00545FAA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B11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135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13FA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5F6D"/>
    <w:rsid w:val="005760B4"/>
    <w:rsid w:val="0057669A"/>
    <w:rsid w:val="0057693A"/>
    <w:rsid w:val="00576D9B"/>
    <w:rsid w:val="00576D9C"/>
    <w:rsid w:val="00577064"/>
    <w:rsid w:val="00577244"/>
    <w:rsid w:val="00577933"/>
    <w:rsid w:val="0057796D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AB"/>
    <w:rsid w:val="005A360A"/>
    <w:rsid w:val="005A39EE"/>
    <w:rsid w:val="005A3A6C"/>
    <w:rsid w:val="005A3B0B"/>
    <w:rsid w:val="005A3C24"/>
    <w:rsid w:val="005A3C45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807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2A4"/>
    <w:rsid w:val="005B13C7"/>
    <w:rsid w:val="005B19E0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7"/>
    <w:rsid w:val="005B4884"/>
    <w:rsid w:val="005B4A53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4034"/>
    <w:rsid w:val="005C426D"/>
    <w:rsid w:val="005C46FA"/>
    <w:rsid w:val="005C4F77"/>
    <w:rsid w:val="005C4FB3"/>
    <w:rsid w:val="005C5086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95C"/>
    <w:rsid w:val="005D298B"/>
    <w:rsid w:val="005D2AC6"/>
    <w:rsid w:val="005D2B0B"/>
    <w:rsid w:val="005D34D2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59E"/>
    <w:rsid w:val="005F7CA4"/>
    <w:rsid w:val="005F7D34"/>
    <w:rsid w:val="00600627"/>
    <w:rsid w:val="0060072B"/>
    <w:rsid w:val="0060080F"/>
    <w:rsid w:val="006008B8"/>
    <w:rsid w:val="00600C5A"/>
    <w:rsid w:val="00600CAB"/>
    <w:rsid w:val="00600D01"/>
    <w:rsid w:val="00600E62"/>
    <w:rsid w:val="00601648"/>
    <w:rsid w:val="0060197B"/>
    <w:rsid w:val="00601EAA"/>
    <w:rsid w:val="00601F13"/>
    <w:rsid w:val="00601F5F"/>
    <w:rsid w:val="0060204D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80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25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52AB"/>
    <w:rsid w:val="006252BB"/>
    <w:rsid w:val="00625343"/>
    <w:rsid w:val="00625359"/>
    <w:rsid w:val="0062540A"/>
    <w:rsid w:val="006258D5"/>
    <w:rsid w:val="00625C1F"/>
    <w:rsid w:val="0062611D"/>
    <w:rsid w:val="0062630F"/>
    <w:rsid w:val="0062650F"/>
    <w:rsid w:val="006266C3"/>
    <w:rsid w:val="006266C8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777"/>
    <w:rsid w:val="006457AD"/>
    <w:rsid w:val="006457EF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923"/>
    <w:rsid w:val="00653987"/>
    <w:rsid w:val="00653C9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76"/>
    <w:rsid w:val="00667607"/>
    <w:rsid w:val="00667730"/>
    <w:rsid w:val="00667A31"/>
    <w:rsid w:val="00667C4A"/>
    <w:rsid w:val="00670036"/>
    <w:rsid w:val="0067036D"/>
    <w:rsid w:val="0067049F"/>
    <w:rsid w:val="006704B7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81B"/>
    <w:rsid w:val="006728AA"/>
    <w:rsid w:val="00672A2A"/>
    <w:rsid w:val="00672B59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508"/>
    <w:rsid w:val="00681940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723"/>
    <w:rsid w:val="006828DB"/>
    <w:rsid w:val="006829A9"/>
    <w:rsid w:val="006829F8"/>
    <w:rsid w:val="00682A0C"/>
    <w:rsid w:val="00682C4C"/>
    <w:rsid w:val="00682EFC"/>
    <w:rsid w:val="00683102"/>
    <w:rsid w:val="00683278"/>
    <w:rsid w:val="00683441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191"/>
    <w:rsid w:val="00686506"/>
    <w:rsid w:val="006865A5"/>
    <w:rsid w:val="006867A4"/>
    <w:rsid w:val="006868B3"/>
    <w:rsid w:val="00686962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8DC"/>
    <w:rsid w:val="006A4C5E"/>
    <w:rsid w:val="006A4CD4"/>
    <w:rsid w:val="006A4D82"/>
    <w:rsid w:val="006A4E6F"/>
    <w:rsid w:val="006A54E1"/>
    <w:rsid w:val="006A57B4"/>
    <w:rsid w:val="006A585F"/>
    <w:rsid w:val="006A5B79"/>
    <w:rsid w:val="006A5C2A"/>
    <w:rsid w:val="006A5D17"/>
    <w:rsid w:val="006A617D"/>
    <w:rsid w:val="006A65C5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3F0"/>
    <w:rsid w:val="006B5514"/>
    <w:rsid w:val="006B5A0E"/>
    <w:rsid w:val="006B61E2"/>
    <w:rsid w:val="006B67F4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C0B"/>
    <w:rsid w:val="006C0D6F"/>
    <w:rsid w:val="006C0E71"/>
    <w:rsid w:val="006C0EF2"/>
    <w:rsid w:val="006C0F7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D0"/>
    <w:rsid w:val="006D0861"/>
    <w:rsid w:val="006D09E1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54C"/>
    <w:rsid w:val="006D3691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5FBA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53"/>
    <w:rsid w:val="0070026E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136A"/>
    <w:rsid w:val="00701A6E"/>
    <w:rsid w:val="00701D19"/>
    <w:rsid w:val="00701D60"/>
    <w:rsid w:val="00701DB8"/>
    <w:rsid w:val="00701F08"/>
    <w:rsid w:val="0070221E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D1C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488"/>
    <w:rsid w:val="007125EA"/>
    <w:rsid w:val="00712891"/>
    <w:rsid w:val="007129CF"/>
    <w:rsid w:val="00712C2F"/>
    <w:rsid w:val="00712E0F"/>
    <w:rsid w:val="00712E25"/>
    <w:rsid w:val="00713197"/>
    <w:rsid w:val="007132DA"/>
    <w:rsid w:val="007132E3"/>
    <w:rsid w:val="007135B6"/>
    <w:rsid w:val="007137DA"/>
    <w:rsid w:val="00713AD9"/>
    <w:rsid w:val="007140CA"/>
    <w:rsid w:val="007140CC"/>
    <w:rsid w:val="00714218"/>
    <w:rsid w:val="00714533"/>
    <w:rsid w:val="007148AF"/>
    <w:rsid w:val="007148C8"/>
    <w:rsid w:val="00714CA8"/>
    <w:rsid w:val="00714D9F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B88"/>
    <w:rsid w:val="00721BE4"/>
    <w:rsid w:val="0072203F"/>
    <w:rsid w:val="00722109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303"/>
    <w:rsid w:val="0072444A"/>
    <w:rsid w:val="007249BA"/>
    <w:rsid w:val="00724A74"/>
    <w:rsid w:val="00724BA0"/>
    <w:rsid w:val="00725296"/>
    <w:rsid w:val="00725419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92F"/>
    <w:rsid w:val="00732A11"/>
    <w:rsid w:val="00732D51"/>
    <w:rsid w:val="00732DB0"/>
    <w:rsid w:val="00732E44"/>
    <w:rsid w:val="00732F0E"/>
    <w:rsid w:val="007331D8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A35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2A"/>
    <w:rsid w:val="007770EA"/>
    <w:rsid w:val="007772BE"/>
    <w:rsid w:val="00777375"/>
    <w:rsid w:val="00777E65"/>
    <w:rsid w:val="00777F6E"/>
    <w:rsid w:val="007801BB"/>
    <w:rsid w:val="00780216"/>
    <w:rsid w:val="00780465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47"/>
    <w:rsid w:val="007829BC"/>
    <w:rsid w:val="00782BC0"/>
    <w:rsid w:val="00782BF3"/>
    <w:rsid w:val="00782D87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5A7"/>
    <w:rsid w:val="00796658"/>
    <w:rsid w:val="007968A9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1DFA"/>
    <w:rsid w:val="007A20EE"/>
    <w:rsid w:val="007A228E"/>
    <w:rsid w:val="007A22AF"/>
    <w:rsid w:val="007A2311"/>
    <w:rsid w:val="007A23CB"/>
    <w:rsid w:val="007A266A"/>
    <w:rsid w:val="007A2D97"/>
    <w:rsid w:val="007A2E2C"/>
    <w:rsid w:val="007A30CF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952"/>
    <w:rsid w:val="007A5CE4"/>
    <w:rsid w:val="007A5D5F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416E"/>
    <w:rsid w:val="007B4423"/>
    <w:rsid w:val="007B4770"/>
    <w:rsid w:val="007B48CA"/>
    <w:rsid w:val="007B4AC3"/>
    <w:rsid w:val="007B4CA7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4435"/>
    <w:rsid w:val="007D457F"/>
    <w:rsid w:val="007D4784"/>
    <w:rsid w:val="007D47CE"/>
    <w:rsid w:val="007D4CD8"/>
    <w:rsid w:val="007D4D86"/>
    <w:rsid w:val="007D4EF4"/>
    <w:rsid w:val="007D5518"/>
    <w:rsid w:val="007D55D9"/>
    <w:rsid w:val="007D5703"/>
    <w:rsid w:val="007D58E3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AF2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B5F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8F8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236"/>
    <w:rsid w:val="00803354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07B"/>
    <w:rsid w:val="008112B4"/>
    <w:rsid w:val="0081141A"/>
    <w:rsid w:val="00811774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3B9B"/>
    <w:rsid w:val="00823C7B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711"/>
    <w:rsid w:val="00847A96"/>
    <w:rsid w:val="00847BAF"/>
    <w:rsid w:val="00847DE0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7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47B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A6E"/>
    <w:rsid w:val="00871B07"/>
    <w:rsid w:val="00871B0C"/>
    <w:rsid w:val="00871BB0"/>
    <w:rsid w:val="00871C68"/>
    <w:rsid w:val="0087213B"/>
    <w:rsid w:val="00872243"/>
    <w:rsid w:val="00872337"/>
    <w:rsid w:val="00872629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827"/>
    <w:rsid w:val="00875CA0"/>
    <w:rsid w:val="00875F09"/>
    <w:rsid w:val="00876005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CE"/>
    <w:rsid w:val="008913B6"/>
    <w:rsid w:val="00891502"/>
    <w:rsid w:val="00891681"/>
    <w:rsid w:val="00891958"/>
    <w:rsid w:val="00891965"/>
    <w:rsid w:val="00891CEC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1BBB"/>
    <w:rsid w:val="008A2019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414"/>
    <w:rsid w:val="008B3479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1BA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BD7"/>
    <w:rsid w:val="008C3F5F"/>
    <w:rsid w:val="008C4042"/>
    <w:rsid w:val="008C409C"/>
    <w:rsid w:val="008C4221"/>
    <w:rsid w:val="008C4253"/>
    <w:rsid w:val="008C4271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D0298"/>
    <w:rsid w:val="008D03D3"/>
    <w:rsid w:val="008D044E"/>
    <w:rsid w:val="008D0467"/>
    <w:rsid w:val="008D09E3"/>
    <w:rsid w:val="008D0CF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51"/>
    <w:rsid w:val="008D2523"/>
    <w:rsid w:val="008D26D8"/>
    <w:rsid w:val="008D30E3"/>
    <w:rsid w:val="008D3736"/>
    <w:rsid w:val="008D3A69"/>
    <w:rsid w:val="008D3BDE"/>
    <w:rsid w:val="008D3EF4"/>
    <w:rsid w:val="008D4398"/>
    <w:rsid w:val="008D4610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B01"/>
    <w:rsid w:val="008E2CB0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CD1"/>
    <w:rsid w:val="008E4DC1"/>
    <w:rsid w:val="008E4E1D"/>
    <w:rsid w:val="008E50C8"/>
    <w:rsid w:val="008E5206"/>
    <w:rsid w:val="008E5361"/>
    <w:rsid w:val="008E5471"/>
    <w:rsid w:val="008E54B9"/>
    <w:rsid w:val="008E5726"/>
    <w:rsid w:val="008E57DD"/>
    <w:rsid w:val="008E61C1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5DCB"/>
    <w:rsid w:val="00905DD3"/>
    <w:rsid w:val="0090637E"/>
    <w:rsid w:val="009063AC"/>
    <w:rsid w:val="0090640A"/>
    <w:rsid w:val="00906634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743"/>
    <w:rsid w:val="0091384F"/>
    <w:rsid w:val="00913D10"/>
    <w:rsid w:val="00913E07"/>
    <w:rsid w:val="00914312"/>
    <w:rsid w:val="0091433D"/>
    <w:rsid w:val="009143F3"/>
    <w:rsid w:val="00914425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680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7FE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B8"/>
    <w:rsid w:val="00931EDA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2DD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747"/>
    <w:rsid w:val="00944AFC"/>
    <w:rsid w:val="00944DE0"/>
    <w:rsid w:val="00944DF6"/>
    <w:rsid w:val="00944E3B"/>
    <w:rsid w:val="0094519B"/>
    <w:rsid w:val="00945535"/>
    <w:rsid w:val="009455C1"/>
    <w:rsid w:val="009457B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B1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92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A2"/>
    <w:rsid w:val="00976F26"/>
    <w:rsid w:val="00977417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1EFB"/>
    <w:rsid w:val="00982375"/>
    <w:rsid w:val="00982471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15A"/>
    <w:rsid w:val="00984385"/>
    <w:rsid w:val="00984548"/>
    <w:rsid w:val="009845B2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10A"/>
    <w:rsid w:val="009875BC"/>
    <w:rsid w:val="00987AB6"/>
    <w:rsid w:val="00987D42"/>
    <w:rsid w:val="00987DC1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663"/>
    <w:rsid w:val="009916DB"/>
    <w:rsid w:val="00991A49"/>
    <w:rsid w:val="00991E0C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A37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BD"/>
    <w:rsid w:val="009C2A42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8CF"/>
    <w:rsid w:val="009C5A53"/>
    <w:rsid w:val="009C5BF5"/>
    <w:rsid w:val="009C670B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8DA"/>
    <w:rsid w:val="009D0AD9"/>
    <w:rsid w:val="009D1056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DD6"/>
    <w:rsid w:val="009E3EBF"/>
    <w:rsid w:val="009E430C"/>
    <w:rsid w:val="009E45FE"/>
    <w:rsid w:val="009E474E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B99"/>
    <w:rsid w:val="009E6D89"/>
    <w:rsid w:val="009E7302"/>
    <w:rsid w:val="009E732C"/>
    <w:rsid w:val="009E7AE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2B1"/>
    <w:rsid w:val="009F3506"/>
    <w:rsid w:val="009F3716"/>
    <w:rsid w:val="009F3872"/>
    <w:rsid w:val="009F444B"/>
    <w:rsid w:val="009F44CB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921"/>
    <w:rsid w:val="00A07A9C"/>
    <w:rsid w:val="00A07F55"/>
    <w:rsid w:val="00A07FE7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78E"/>
    <w:rsid w:val="00A17AA8"/>
    <w:rsid w:val="00A17C4E"/>
    <w:rsid w:val="00A17D6D"/>
    <w:rsid w:val="00A17DDD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4197"/>
    <w:rsid w:val="00A242BB"/>
    <w:rsid w:val="00A242F3"/>
    <w:rsid w:val="00A24327"/>
    <w:rsid w:val="00A24416"/>
    <w:rsid w:val="00A244A6"/>
    <w:rsid w:val="00A24670"/>
    <w:rsid w:val="00A25035"/>
    <w:rsid w:val="00A25504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9D4"/>
    <w:rsid w:val="00A31D6B"/>
    <w:rsid w:val="00A31F5A"/>
    <w:rsid w:val="00A320BA"/>
    <w:rsid w:val="00A325C7"/>
    <w:rsid w:val="00A329D2"/>
    <w:rsid w:val="00A32EBC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83"/>
    <w:rsid w:val="00A506CD"/>
    <w:rsid w:val="00A508F6"/>
    <w:rsid w:val="00A50AF3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A0"/>
    <w:rsid w:val="00A751DC"/>
    <w:rsid w:val="00A753A2"/>
    <w:rsid w:val="00A75782"/>
    <w:rsid w:val="00A75805"/>
    <w:rsid w:val="00A75D4D"/>
    <w:rsid w:val="00A75E0A"/>
    <w:rsid w:val="00A76093"/>
    <w:rsid w:val="00A76304"/>
    <w:rsid w:val="00A76396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192"/>
    <w:rsid w:val="00A81217"/>
    <w:rsid w:val="00A81588"/>
    <w:rsid w:val="00A817C7"/>
    <w:rsid w:val="00A820B1"/>
    <w:rsid w:val="00A8210D"/>
    <w:rsid w:val="00A8245A"/>
    <w:rsid w:val="00A8264E"/>
    <w:rsid w:val="00A826CE"/>
    <w:rsid w:val="00A827DC"/>
    <w:rsid w:val="00A827E0"/>
    <w:rsid w:val="00A82971"/>
    <w:rsid w:val="00A82AAA"/>
    <w:rsid w:val="00A82B47"/>
    <w:rsid w:val="00A82ECA"/>
    <w:rsid w:val="00A82FC5"/>
    <w:rsid w:val="00A832E9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F00"/>
    <w:rsid w:val="00A91FAA"/>
    <w:rsid w:val="00A92045"/>
    <w:rsid w:val="00A9207D"/>
    <w:rsid w:val="00A920CD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D9D"/>
    <w:rsid w:val="00AB641F"/>
    <w:rsid w:val="00AB66D9"/>
    <w:rsid w:val="00AB67C7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C95"/>
    <w:rsid w:val="00AC6C99"/>
    <w:rsid w:val="00AC6E1D"/>
    <w:rsid w:val="00AC6E5E"/>
    <w:rsid w:val="00AC6EA0"/>
    <w:rsid w:val="00AC718D"/>
    <w:rsid w:val="00AC720D"/>
    <w:rsid w:val="00AC76A2"/>
    <w:rsid w:val="00AC76EE"/>
    <w:rsid w:val="00AC7759"/>
    <w:rsid w:val="00AC797D"/>
    <w:rsid w:val="00AC7990"/>
    <w:rsid w:val="00AC7CA6"/>
    <w:rsid w:val="00AC7E3F"/>
    <w:rsid w:val="00AC7F5C"/>
    <w:rsid w:val="00AC7F70"/>
    <w:rsid w:val="00AD0044"/>
    <w:rsid w:val="00AD0178"/>
    <w:rsid w:val="00AD0488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C91"/>
    <w:rsid w:val="00AD2DEA"/>
    <w:rsid w:val="00AD2E0D"/>
    <w:rsid w:val="00AD34D6"/>
    <w:rsid w:val="00AD364E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152"/>
    <w:rsid w:val="00AE3216"/>
    <w:rsid w:val="00AE335D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D15"/>
    <w:rsid w:val="00AF0E36"/>
    <w:rsid w:val="00AF1162"/>
    <w:rsid w:val="00AF11A8"/>
    <w:rsid w:val="00AF13F7"/>
    <w:rsid w:val="00AF14FE"/>
    <w:rsid w:val="00AF1505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D7F"/>
    <w:rsid w:val="00B00E54"/>
    <w:rsid w:val="00B00EB7"/>
    <w:rsid w:val="00B01133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3A"/>
    <w:rsid w:val="00B05456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AB8"/>
    <w:rsid w:val="00B07B95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4D1"/>
    <w:rsid w:val="00B13795"/>
    <w:rsid w:val="00B137BB"/>
    <w:rsid w:val="00B13A61"/>
    <w:rsid w:val="00B13B18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23D"/>
    <w:rsid w:val="00B212F1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65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E3"/>
    <w:rsid w:val="00B2646B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633"/>
    <w:rsid w:val="00B3174D"/>
    <w:rsid w:val="00B3181E"/>
    <w:rsid w:val="00B31D5A"/>
    <w:rsid w:val="00B31E8C"/>
    <w:rsid w:val="00B3202A"/>
    <w:rsid w:val="00B320BB"/>
    <w:rsid w:val="00B321FD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40C"/>
    <w:rsid w:val="00B5244E"/>
    <w:rsid w:val="00B52713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96C"/>
    <w:rsid w:val="00B56D00"/>
    <w:rsid w:val="00B56D0B"/>
    <w:rsid w:val="00B56F3A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66F"/>
    <w:rsid w:val="00B61CFC"/>
    <w:rsid w:val="00B61D20"/>
    <w:rsid w:val="00B621B0"/>
    <w:rsid w:val="00B621BF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5D82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160"/>
    <w:rsid w:val="00B87302"/>
    <w:rsid w:val="00B875A6"/>
    <w:rsid w:val="00B877A1"/>
    <w:rsid w:val="00B8784A"/>
    <w:rsid w:val="00B87FB7"/>
    <w:rsid w:val="00B9037C"/>
    <w:rsid w:val="00B906E0"/>
    <w:rsid w:val="00B90734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979"/>
    <w:rsid w:val="00BA0A92"/>
    <w:rsid w:val="00BA0B8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D90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C49"/>
    <w:rsid w:val="00BC2E1B"/>
    <w:rsid w:val="00BC3220"/>
    <w:rsid w:val="00BC3BCB"/>
    <w:rsid w:val="00BC3BE8"/>
    <w:rsid w:val="00BC3D14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B5"/>
    <w:rsid w:val="00BD3910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6285"/>
    <w:rsid w:val="00BE6547"/>
    <w:rsid w:val="00BE6640"/>
    <w:rsid w:val="00BE666E"/>
    <w:rsid w:val="00BE6882"/>
    <w:rsid w:val="00BE693A"/>
    <w:rsid w:val="00BE6C7F"/>
    <w:rsid w:val="00BE6D2E"/>
    <w:rsid w:val="00BE6E13"/>
    <w:rsid w:val="00BE6FF6"/>
    <w:rsid w:val="00BE7239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B98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F0F"/>
    <w:rsid w:val="00C040A0"/>
    <w:rsid w:val="00C04143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AC3"/>
    <w:rsid w:val="00C10B02"/>
    <w:rsid w:val="00C10C6F"/>
    <w:rsid w:val="00C10C93"/>
    <w:rsid w:val="00C10FD6"/>
    <w:rsid w:val="00C10FF9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14"/>
    <w:rsid w:val="00C25C40"/>
    <w:rsid w:val="00C2609E"/>
    <w:rsid w:val="00C262F3"/>
    <w:rsid w:val="00C26572"/>
    <w:rsid w:val="00C26865"/>
    <w:rsid w:val="00C26B39"/>
    <w:rsid w:val="00C26C81"/>
    <w:rsid w:val="00C272AD"/>
    <w:rsid w:val="00C2754C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373"/>
    <w:rsid w:val="00C335BF"/>
    <w:rsid w:val="00C336C4"/>
    <w:rsid w:val="00C33999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CA9"/>
    <w:rsid w:val="00C432FC"/>
    <w:rsid w:val="00C4342D"/>
    <w:rsid w:val="00C434CF"/>
    <w:rsid w:val="00C434F0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5D"/>
    <w:rsid w:val="00C503C2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791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4D24"/>
    <w:rsid w:val="00C5534C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D3D"/>
    <w:rsid w:val="00C62F9E"/>
    <w:rsid w:val="00C630C5"/>
    <w:rsid w:val="00C63138"/>
    <w:rsid w:val="00C636C7"/>
    <w:rsid w:val="00C6385A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3CE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063"/>
    <w:rsid w:val="00C741B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2F4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4E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589"/>
    <w:rsid w:val="00C955D0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A7"/>
    <w:rsid w:val="00CA59D3"/>
    <w:rsid w:val="00CA5ACD"/>
    <w:rsid w:val="00CA5AF0"/>
    <w:rsid w:val="00CA5BB1"/>
    <w:rsid w:val="00CA5C80"/>
    <w:rsid w:val="00CA5DCF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009"/>
    <w:rsid w:val="00CB4152"/>
    <w:rsid w:val="00CB4786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87D"/>
    <w:rsid w:val="00CC40BD"/>
    <w:rsid w:val="00CC412C"/>
    <w:rsid w:val="00CC46BF"/>
    <w:rsid w:val="00CC4755"/>
    <w:rsid w:val="00CC4B72"/>
    <w:rsid w:val="00CC4F8F"/>
    <w:rsid w:val="00CC4FE1"/>
    <w:rsid w:val="00CC5067"/>
    <w:rsid w:val="00CC5186"/>
    <w:rsid w:val="00CC53B3"/>
    <w:rsid w:val="00CC54F8"/>
    <w:rsid w:val="00CC58BB"/>
    <w:rsid w:val="00CC58C1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B"/>
    <w:rsid w:val="00CC75E8"/>
    <w:rsid w:val="00CC79E6"/>
    <w:rsid w:val="00CC79F6"/>
    <w:rsid w:val="00CC7CCB"/>
    <w:rsid w:val="00CC7FE8"/>
    <w:rsid w:val="00CD01A0"/>
    <w:rsid w:val="00CD026C"/>
    <w:rsid w:val="00CD0403"/>
    <w:rsid w:val="00CD04B2"/>
    <w:rsid w:val="00CD04E9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751"/>
    <w:rsid w:val="00CE1959"/>
    <w:rsid w:val="00CE19D0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C4D"/>
    <w:rsid w:val="00CE40C6"/>
    <w:rsid w:val="00CE4426"/>
    <w:rsid w:val="00CE47B5"/>
    <w:rsid w:val="00CE4962"/>
    <w:rsid w:val="00CE4D3D"/>
    <w:rsid w:val="00CE4FBC"/>
    <w:rsid w:val="00CE514A"/>
    <w:rsid w:val="00CE57CA"/>
    <w:rsid w:val="00CE5918"/>
    <w:rsid w:val="00CE599C"/>
    <w:rsid w:val="00CE5B2A"/>
    <w:rsid w:val="00CE5DA7"/>
    <w:rsid w:val="00CE6101"/>
    <w:rsid w:val="00CE6112"/>
    <w:rsid w:val="00CE61B2"/>
    <w:rsid w:val="00CE6356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0DE6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3E52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A35"/>
    <w:rsid w:val="00D01A48"/>
    <w:rsid w:val="00D01DA5"/>
    <w:rsid w:val="00D01E95"/>
    <w:rsid w:val="00D01ED1"/>
    <w:rsid w:val="00D0237C"/>
    <w:rsid w:val="00D0260D"/>
    <w:rsid w:val="00D02829"/>
    <w:rsid w:val="00D02880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61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4E"/>
    <w:rsid w:val="00D142DB"/>
    <w:rsid w:val="00D146B8"/>
    <w:rsid w:val="00D14ADF"/>
    <w:rsid w:val="00D14E15"/>
    <w:rsid w:val="00D15055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685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59C"/>
    <w:rsid w:val="00D26696"/>
    <w:rsid w:val="00D266D4"/>
    <w:rsid w:val="00D26798"/>
    <w:rsid w:val="00D269A6"/>
    <w:rsid w:val="00D269BF"/>
    <w:rsid w:val="00D26CC9"/>
    <w:rsid w:val="00D26CFC"/>
    <w:rsid w:val="00D26D1B"/>
    <w:rsid w:val="00D27125"/>
    <w:rsid w:val="00D2768A"/>
    <w:rsid w:val="00D277F7"/>
    <w:rsid w:val="00D27AEB"/>
    <w:rsid w:val="00D27BD8"/>
    <w:rsid w:val="00D27D58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97"/>
    <w:rsid w:val="00D316B9"/>
    <w:rsid w:val="00D31733"/>
    <w:rsid w:val="00D31A31"/>
    <w:rsid w:val="00D31A8C"/>
    <w:rsid w:val="00D31ABA"/>
    <w:rsid w:val="00D31EDB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6EA"/>
    <w:rsid w:val="00D45A5F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985"/>
    <w:rsid w:val="00D63D0D"/>
    <w:rsid w:val="00D640D6"/>
    <w:rsid w:val="00D64382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76A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1E04"/>
    <w:rsid w:val="00D72624"/>
    <w:rsid w:val="00D72871"/>
    <w:rsid w:val="00D7293E"/>
    <w:rsid w:val="00D72A60"/>
    <w:rsid w:val="00D72FCD"/>
    <w:rsid w:val="00D7309B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5A5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55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CA"/>
    <w:rsid w:val="00D916D3"/>
    <w:rsid w:val="00D91768"/>
    <w:rsid w:val="00D9182A"/>
    <w:rsid w:val="00D91A65"/>
    <w:rsid w:val="00D9214D"/>
    <w:rsid w:val="00D9215B"/>
    <w:rsid w:val="00D9235B"/>
    <w:rsid w:val="00D92D3D"/>
    <w:rsid w:val="00D92DC9"/>
    <w:rsid w:val="00D93097"/>
    <w:rsid w:val="00D931D9"/>
    <w:rsid w:val="00D9347A"/>
    <w:rsid w:val="00D93C40"/>
    <w:rsid w:val="00D93D8C"/>
    <w:rsid w:val="00D93E1C"/>
    <w:rsid w:val="00D93FCE"/>
    <w:rsid w:val="00D94014"/>
    <w:rsid w:val="00D94191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775"/>
    <w:rsid w:val="00DA188F"/>
    <w:rsid w:val="00DA19B7"/>
    <w:rsid w:val="00DA1ABB"/>
    <w:rsid w:val="00DA1E37"/>
    <w:rsid w:val="00DA1E88"/>
    <w:rsid w:val="00DA1F4C"/>
    <w:rsid w:val="00DA205B"/>
    <w:rsid w:val="00DA20D0"/>
    <w:rsid w:val="00DA2290"/>
    <w:rsid w:val="00DA2359"/>
    <w:rsid w:val="00DA23E8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4FB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2D9"/>
    <w:rsid w:val="00DB4586"/>
    <w:rsid w:val="00DB474E"/>
    <w:rsid w:val="00DB47B2"/>
    <w:rsid w:val="00DB4805"/>
    <w:rsid w:val="00DB4974"/>
    <w:rsid w:val="00DB49B9"/>
    <w:rsid w:val="00DB4D2E"/>
    <w:rsid w:val="00DB5054"/>
    <w:rsid w:val="00DB507A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216C"/>
    <w:rsid w:val="00DC2191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FCF"/>
    <w:rsid w:val="00DC70BC"/>
    <w:rsid w:val="00DC73BD"/>
    <w:rsid w:val="00DC74FC"/>
    <w:rsid w:val="00DC75F9"/>
    <w:rsid w:val="00DC77FD"/>
    <w:rsid w:val="00DC7AA9"/>
    <w:rsid w:val="00DC7DFC"/>
    <w:rsid w:val="00DD03AC"/>
    <w:rsid w:val="00DD077D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679"/>
    <w:rsid w:val="00DD2958"/>
    <w:rsid w:val="00DD2C75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5057"/>
    <w:rsid w:val="00DD547B"/>
    <w:rsid w:val="00DD5793"/>
    <w:rsid w:val="00DD57CC"/>
    <w:rsid w:val="00DD5A42"/>
    <w:rsid w:val="00DD5B99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381"/>
    <w:rsid w:val="00DE346A"/>
    <w:rsid w:val="00DE34C6"/>
    <w:rsid w:val="00DE3525"/>
    <w:rsid w:val="00DE3690"/>
    <w:rsid w:val="00DE36DC"/>
    <w:rsid w:val="00DE38E1"/>
    <w:rsid w:val="00DE4B3A"/>
    <w:rsid w:val="00DE4D75"/>
    <w:rsid w:val="00DE4DCB"/>
    <w:rsid w:val="00DE4E5A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8EB"/>
    <w:rsid w:val="00DF38F9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4E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37FBA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614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59E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EAC"/>
    <w:rsid w:val="00E46F43"/>
    <w:rsid w:val="00E47188"/>
    <w:rsid w:val="00E4772D"/>
    <w:rsid w:val="00E47B7A"/>
    <w:rsid w:val="00E47C3A"/>
    <w:rsid w:val="00E47D69"/>
    <w:rsid w:val="00E47EF9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723"/>
    <w:rsid w:val="00E51823"/>
    <w:rsid w:val="00E5190C"/>
    <w:rsid w:val="00E51AE8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DA2"/>
    <w:rsid w:val="00E56E05"/>
    <w:rsid w:val="00E5706A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CF0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77B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ED0"/>
    <w:rsid w:val="00E71253"/>
    <w:rsid w:val="00E712F5"/>
    <w:rsid w:val="00E713FF"/>
    <w:rsid w:val="00E719EB"/>
    <w:rsid w:val="00E71C9F"/>
    <w:rsid w:val="00E721EE"/>
    <w:rsid w:val="00E7232E"/>
    <w:rsid w:val="00E72575"/>
    <w:rsid w:val="00E7260D"/>
    <w:rsid w:val="00E726CF"/>
    <w:rsid w:val="00E72A43"/>
    <w:rsid w:val="00E72A90"/>
    <w:rsid w:val="00E72ED2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766"/>
    <w:rsid w:val="00E91B57"/>
    <w:rsid w:val="00E91F42"/>
    <w:rsid w:val="00E9201A"/>
    <w:rsid w:val="00E92081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91F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306"/>
    <w:rsid w:val="00EB53B7"/>
    <w:rsid w:val="00EB5B7D"/>
    <w:rsid w:val="00EB5D67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4FF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1E"/>
    <w:rsid w:val="00EC7523"/>
    <w:rsid w:val="00EC75F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FC"/>
    <w:rsid w:val="00ED65B0"/>
    <w:rsid w:val="00ED6658"/>
    <w:rsid w:val="00ED66BE"/>
    <w:rsid w:val="00ED66DB"/>
    <w:rsid w:val="00ED6B3A"/>
    <w:rsid w:val="00ED75D2"/>
    <w:rsid w:val="00ED764E"/>
    <w:rsid w:val="00ED780D"/>
    <w:rsid w:val="00ED797A"/>
    <w:rsid w:val="00ED7B13"/>
    <w:rsid w:val="00ED7E5C"/>
    <w:rsid w:val="00ED7EA4"/>
    <w:rsid w:val="00ED7F03"/>
    <w:rsid w:val="00ED7F8B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24"/>
    <w:rsid w:val="00EF0626"/>
    <w:rsid w:val="00EF0865"/>
    <w:rsid w:val="00EF0AEE"/>
    <w:rsid w:val="00EF0EB4"/>
    <w:rsid w:val="00EF13ED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5AC"/>
    <w:rsid w:val="00EF7B3E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8FD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F27"/>
    <w:rsid w:val="00F06124"/>
    <w:rsid w:val="00F06136"/>
    <w:rsid w:val="00F06369"/>
    <w:rsid w:val="00F063A9"/>
    <w:rsid w:val="00F066C9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5E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1BF"/>
    <w:rsid w:val="00F247DA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3E2"/>
    <w:rsid w:val="00F44550"/>
    <w:rsid w:val="00F44AD5"/>
    <w:rsid w:val="00F44B16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515"/>
    <w:rsid w:val="00F605D0"/>
    <w:rsid w:val="00F60818"/>
    <w:rsid w:val="00F60828"/>
    <w:rsid w:val="00F60953"/>
    <w:rsid w:val="00F6095B"/>
    <w:rsid w:val="00F60A2A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64D"/>
    <w:rsid w:val="00F7074A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A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38D"/>
    <w:rsid w:val="00F80453"/>
    <w:rsid w:val="00F80477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3F28"/>
    <w:rsid w:val="00F84130"/>
    <w:rsid w:val="00F841F0"/>
    <w:rsid w:val="00F842F9"/>
    <w:rsid w:val="00F84399"/>
    <w:rsid w:val="00F8458B"/>
    <w:rsid w:val="00F8493E"/>
    <w:rsid w:val="00F84978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A15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A0F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99F"/>
    <w:rsid w:val="00FC39A4"/>
    <w:rsid w:val="00FC3B4B"/>
    <w:rsid w:val="00FC3FA2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2CD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329"/>
    <w:rsid w:val="00FD63AF"/>
    <w:rsid w:val="00FD64C4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60"/>
    <w:rsid w:val="00FD78EC"/>
    <w:rsid w:val="00FD7A3B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30"/>
    <w:rsid w:val="00FE35F4"/>
    <w:rsid w:val="00FE392D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2"/>
    <w:rsid w:val="00FF2A88"/>
    <w:rsid w:val="00FF2F39"/>
    <w:rsid w:val="00FF32E0"/>
    <w:rsid w:val="00FF3381"/>
    <w:rsid w:val="00FF35E0"/>
    <w:rsid w:val="00FF378C"/>
    <w:rsid w:val="00FF392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2FB7C8"/>
    <w:rsid w:val="043DB290"/>
    <w:rsid w:val="0445137C"/>
    <w:rsid w:val="044A5B63"/>
    <w:rsid w:val="0451B05E"/>
    <w:rsid w:val="045686BD"/>
    <w:rsid w:val="04590005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490EE"/>
    <w:rsid w:val="056E0926"/>
    <w:rsid w:val="056EDC65"/>
    <w:rsid w:val="05754860"/>
    <w:rsid w:val="0577A545"/>
    <w:rsid w:val="05A5DA20"/>
    <w:rsid w:val="05BB3B2B"/>
    <w:rsid w:val="05C8AEDC"/>
    <w:rsid w:val="05D5590F"/>
    <w:rsid w:val="05E1E4FF"/>
    <w:rsid w:val="06029AD5"/>
    <w:rsid w:val="06310348"/>
    <w:rsid w:val="0634D7AB"/>
    <w:rsid w:val="063EA9B1"/>
    <w:rsid w:val="0649BB3B"/>
    <w:rsid w:val="064D256D"/>
    <w:rsid w:val="06A634EF"/>
    <w:rsid w:val="06E534F7"/>
    <w:rsid w:val="0735FF3A"/>
    <w:rsid w:val="074E493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517E9"/>
    <w:rsid w:val="0989FF81"/>
    <w:rsid w:val="0993B04F"/>
    <w:rsid w:val="09A2AEEB"/>
    <w:rsid w:val="09CAF13B"/>
    <w:rsid w:val="09DCEC30"/>
    <w:rsid w:val="09DF94C6"/>
    <w:rsid w:val="0A0F6357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449BD2"/>
    <w:rsid w:val="0B813442"/>
    <w:rsid w:val="0BBC5FAD"/>
    <w:rsid w:val="0BD417BE"/>
    <w:rsid w:val="0BDDE787"/>
    <w:rsid w:val="0C17BE31"/>
    <w:rsid w:val="0C23E5CC"/>
    <w:rsid w:val="0C4E67A5"/>
    <w:rsid w:val="0C6BF4FF"/>
    <w:rsid w:val="0C760528"/>
    <w:rsid w:val="0CA2D70C"/>
    <w:rsid w:val="0CA65DEC"/>
    <w:rsid w:val="0CADD569"/>
    <w:rsid w:val="0CB62E26"/>
    <w:rsid w:val="0CCAAC1C"/>
    <w:rsid w:val="0CCC73E8"/>
    <w:rsid w:val="0D0203B3"/>
    <w:rsid w:val="0D064678"/>
    <w:rsid w:val="0D10910A"/>
    <w:rsid w:val="0D13F57A"/>
    <w:rsid w:val="0D32ED9B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D80FF0"/>
    <w:rsid w:val="10072E12"/>
    <w:rsid w:val="1012E1F6"/>
    <w:rsid w:val="102A4338"/>
    <w:rsid w:val="103D4FC2"/>
    <w:rsid w:val="106FEECB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A4ECF"/>
    <w:rsid w:val="14C36253"/>
    <w:rsid w:val="14D978F8"/>
    <w:rsid w:val="14DEAA53"/>
    <w:rsid w:val="14E15E9B"/>
    <w:rsid w:val="14EF45BE"/>
    <w:rsid w:val="14F66AC2"/>
    <w:rsid w:val="152505D7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7C9F24"/>
    <w:rsid w:val="16910C04"/>
    <w:rsid w:val="169EA429"/>
    <w:rsid w:val="16A4EE91"/>
    <w:rsid w:val="172D7CF4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242134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A67498"/>
    <w:rsid w:val="1AB5BB4E"/>
    <w:rsid w:val="1AEBD80E"/>
    <w:rsid w:val="1B0B23C6"/>
    <w:rsid w:val="1B1022F5"/>
    <w:rsid w:val="1B16C350"/>
    <w:rsid w:val="1B500EF2"/>
    <w:rsid w:val="1B6505B5"/>
    <w:rsid w:val="1B8800A7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8BBEB1"/>
    <w:rsid w:val="1F9768C0"/>
    <w:rsid w:val="208A994E"/>
    <w:rsid w:val="20C7D075"/>
    <w:rsid w:val="20CE9FB1"/>
    <w:rsid w:val="2103F688"/>
    <w:rsid w:val="211AC0E7"/>
    <w:rsid w:val="211AEB40"/>
    <w:rsid w:val="212D5189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6D7F8AB"/>
    <w:rsid w:val="271A49F7"/>
    <w:rsid w:val="2731CC29"/>
    <w:rsid w:val="2800B1A9"/>
    <w:rsid w:val="287C739E"/>
    <w:rsid w:val="28AEE473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B0A286"/>
    <w:rsid w:val="29C021DB"/>
    <w:rsid w:val="29CBC7E4"/>
    <w:rsid w:val="29CF8A34"/>
    <w:rsid w:val="29F94E52"/>
    <w:rsid w:val="2A050B78"/>
    <w:rsid w:val="2A0AABD7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5BBDDE"/>
    <w:rsid w:val="2C5E93FE"/>
    <w:rsid w:val="2C69C307"/>
    <w:rsid w:val="2C8DE39D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AE4C35"/>
    <w:rsid w:val="2F1A0482"/>
    <w:rsid w:val="2F1DE75B"/>
    <w:rsid w:val="2F262DC5"/>
    <w:rsid w:val="2F3315A8"/>
    <w:rsid w:val="2F5C941D"/>
    <w:rsid w:val="2F6A2932"/>
    <w:rsid w:val="2F6F7B6F"/>
    <w:rsid w:val="2F78FF41"/>
    <w:rsid w:val="2F7B052A"/>
    <w:rsid w:val="2F864CA7"/>
    <w:rsid w:val="2F8A3802"/>
    <w:rsid w:val="2F9CCA48"/>
    <w:rsid w:val="2FB31DC2"/>
    <w:rsid w:val="2FE4C25B"/>
    <w:rsid w:val="3023A20E"/>
    <w:rsid w:val="30323F62"/>
    <w:rsid w:val="30ABBD06"/>
    <w:rsid w:val="30C868BE"/>
    <w:rsid w:val="30D1140D"/>
    <w:rsid w:val="3148197D"/>
    <w:rsid w:val="3169303B"/>
    <w:rsid w:val="317255E1"/>
    <w:rsid w:val="31847863"/>
    <w:rsid w:val="3188C434"/>
    <w:rsid w:val="31B3406B"/>
    <w:rsid w:val="31C0AE31"/>
    <w:rsid w:val="320DDD45"/>
    <w:rsid w:val="32148966"/>
    <w:rsid w:val="32196D39"/>
    <w:rsid w:val="322BB81C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2C32BB"/>
    <w:rsid w:val="344F50C4"/>
    <w:rsid w:val="3458C588"/>
    <w:rsid w:val="3466EC32"/>
    <w:rsid w:val="348FF51E"/>
    <w:rsid w:val="34C3F589"/>
    <w:rsid w:val="34CCDDDD"/>
    <w:rsid w:val="34D03307"/>
    <w:rsid w:val="350F1526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729204E"/>
    <w:rsid w:val="37FC64D6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846FF2"/>
    <w:rsid w:val="399F1EBE"/>
    <w:rsid w:val="39AEB02C"/>
    <w:rsid w:val="39BBE822"/>
    <w:rsid w:val="39E3220B"/>
    <w:rsid w:val="39E52D1D"/>
    <w:rsid w:val="3A3CD163"/>
    <w:rsid w:val="3A3D9476"/>
    <w:rsid w:val="3A6A0498"/>
    <w:rsid w:val="3AC1F189"/>
    <w:rsid w:val="3AD85571"/>
    <w:rsid w:val="3AEAE715"/>
    <w:rsid w:val="3AEBB73D"/>
    <w:rsid w:val="3B1998B8"/>
    <w:rsid w:val="3B34457B"/>
    <w:rsid w:val="3B6314F0"/>
    <w:rsid w:val="3B656EEC"/>
    <w:rsid w:val="3BBCF8EF"/>
    <w:rsid w:val="3BC6DDB8"/>
    <w:rsid w:val="3BE60338"/>
    <w:rsid w:val="3BF0E1DE"/>
    <w:rsid w:val="3C296B78"/>
    <w:rsid w:val="3C339092"/>
    <w:rsid w:val="3C3ED94D"/>
    <w:rsid w:val="3C49A5AB"/>
    <w:rsid w:val="3C5DD182"/>
    <w:rsid w:val="3C751DBE"/>
    <w:rsid w:val="3C7AAC15"/>
    <w:rsid w:val="3C95A7FA"/>
    <w:rsid w:val="3CC84E15"/>
    <w:rsid w:val="3CF7456D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440962"/>
    <w:rsid w:val="3E5DECF0"/>
    <w:rsid w:val="3EA25E2F"/>
    <w:rsid w:val="3EC54B42"/>
    <w:rsid w:val="3ED11C51"/>
    <w:rsid w:val="3EE9032A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22E6FD"/>
    <w:rsid w:val="40513ECA"/>
    <w:rsid w:val="40E7B5FF"/>
    <w:rsid w:val="40F32615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DCAF55"/>
    <w:rsid w:val="43FDD0D5"/>
    <w:rsid w:val="44006F8A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43732E"/>
    <w:rsid w:val="4646D6AA"/>
    <w:rsid w:val="467694F4"/>
    <w:rsid w:val="46773D6A"/>
    <w:rsid w:val="4698C59C"/>
    <w:rsid w:val="469F2F65"/>
    <w:rsid w:val="46A33E9F"/>
    <w:rsid w:val="46ADDA86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26EBE6"/>
    <w:rsid w:val="4E34F7EF"/>
    <w:rsid w:val="4E70F185"/>
    <w:rsid w:val="4E70F75A"/>
    <w:rsid w:val="4E7623DC"/>
    <w:rsid w:val="4E790C6B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2943F7"/>
    <w:rsid w:val="504AD69B"/>
    <w:rsid w:val="5073F144"/>
    <w:rsid w:val="5079C907"/>
    <w:rsid w:val="5096FD94"/>
    <w:rsid w:val="50B9F95B"/>
    <w:rsid w:val="50E26855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5C519"/>
    <w:rsid w:val="5248BF84"/>
    <w:rsid w:val="527841C3"/>
    <w:rsid w:val="52829A1A"/>
    <w:rsid w:val="52870F62"/>
    <w:rsid w:val="5294359B"/>
    <w:rsid w:val="533C4970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A45B9B"/>
    <w:rsid w:val="59C2706A"/>
    <w:rsid w:val="59EE00F0"/>
    <w:rsid w:val="5A6D2297"/>
    <w:rsid w:val="5AB208C6"/>
    <w:rsid w:val="5AC21119"/>
    <w:rsid w:val="5AC50E1D"/>
    <w:rsid w:val="5B306EC1"/>
    <w:rsid w:val="5B5B612E"/>
    <w:rsid w:val="5B6B3042"/>
    <w:rsid w:val="5B7DA506"/>
    <w:rsid w:val="5B84D4F8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5063D0"/>
    <w:rsid w:val="645DD820"/>
    <w:rsid w:val="6466EF8C"/>
    <w:rsid w:val="647A5223"/>
    <w:rsid w:val="647DD267"/>
    <w:rsid w:val="64A0B18C"/>
    <w:rsid w:val="64ABFBB5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873F1"/>
    <w:rsid w:val="662D80F5"/>
    <w:rsid w:val="668F497F"/>
    <w:rsid w:val="66B32B4A"/>
    <w:rsid w:val="66FC64F7"/>
    <w:rsid w:val="66FF3311"/>
    <w:rsid w:val="67051B2E"/>
    <w:rsid w:val="671D6C9C"/>
    <w:rsid w:val="67714A76"/>
    <w:rsid w:val="67943ED3"/>
    <w:rsid w:val="67D16486"/>
    <w:rsid w:val="67D27799"/>
    <w:rsid w:val="68374079"/>
    <w:rsid w:val="68897662"/>
    <w:rsid w:val="68AFCD72"/>
    <w:rsid w:val="68C5FD23"/>
    <w:rsid w:val="692DD9FA"/>
    <w:rsid w:val="6930E6DD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8C87A5"/>
    <w:rsid w:val="6A972D13"/>
    <w:rsid w:val="6AA305CD"/>
    <w:rsid w:val="6AB194E4"/>
    <w:rsid w:val="6ACFE0D4"/>
    <w:rsid w:val="6AEA71E9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CF4402F"/>
    <w:rsid w:val="6D22DEF4"/>
    <w:rsid w:val="6D431A55"/>
    <w:rsid w:val="6D51EB70"/>
    <w:rsid w:val="6D786389"/>
    <w:rsid w:val="6D7EBC7D"/>
    <w:rsid w:val="6D936A46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25CA9"/>
    <w:rsid w:val="708BD828"/>
    <w:rsid w:val="70C697DA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B2135"/>
    <w:rsid w:val="74D24F0D"/>
    <w:rsid w:val="74D606E1"/>
    <w:rsid w:val="74DB352F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EF3B4E"/>
    <w:rsid w:val="77F6241D"/>
    <w:rsid w:val="783C003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9B99ADA"/>
    <w:rsid w:val="7A1EDE65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EDC1419F-4433-4658-BCF6-8F773598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Bullet List,FooterText,Colorful List Accent 1,Colorful List - Accent 11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lcf76f155ced4ddcb4097134ff3c332f xmlns="9bd539a0-22ba-466c-a345-91b55298987f">
      <Terms xmlns="http://schemas.microsoft.com/office/infopath/2007/PartnerControls"/>
    </lcf76f155ced4ddcb4097134ff3c332f>
    <Notes xmlns="9bd539a0-22ba-466c-a345-91b55298987f" xsi:nil="true"/>
    <Comment xmlns="9bd539a0-22ba-466c-a345-91b55298987f">W73 - with updates from Ipsos</Comment>
    <TaxCatchAll xmlns="828610e3-ed43-4caa-9fbe-80db6c773d9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4.xml><?xml version="1.0" encoding="utf-8"?>
<ds:datastoreItem xmlns:ds="http://schemas.openxmlformats.org/officeDocument/2006/customXml" ds:itemID="{F5A67BBA-20DE-4AEA-9A10-3646B1C48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3</TotalTime>
  <Pages>16</Pages>
  <Words>3404</Words>
  <Characters>19404</Characters>
  <Application>Microsoft Office Word</Application>
  <DocSecurity>0</DocSecurity>
  <Lines>161</Lines>
  <Paragraphs>45</Paragraphs>
  <ScaleCrop>false</ScaleCrop>
  <Company>Fors Marsh Group</Company>
  <LinksUpToDate>false</LinksUpToDate>
  <CharactersWithSpaces>22763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Bennett, Morgane (HHS/ASPA)</cp:lastModifiedBy>
  <cp:revision>2</cp:revision>
  <cp:lastPrinted>2019-12-17T20:26:00Z</cp:lastPrinted>
  <dcterms:created xsi:type="dcterms:W3CDTF">2022-08-15T15:54:00Z</dcterms:created>
  <dcterms:modified xsi:type="dcterms:W3CDTF">2022-08-15T15:54:00Z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