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02"/>
        <w:gridCol w:w="935"/>
        <w:gridCol w:w="250"/>
        <w:gridCol w:w="872"/>
        <w:gridCol w:w="250"/>
        <w:gridCol w:w="296"/>
        <w:gridCol w:w="1137"/>
        <w:gridCol w:w="1113"/>
        <w:gridCol w:w="990"/>
        <w:gridCol w:w="1824"/>
        <w:gridCol w:w="966"/>
        <w:gridCol w:w="450"/>
        <w:gridCol w:w="80"/>
        <w:gridCol w:w="1551"/>
      </w:tblGrid>
      <w:tr w14:paraId="059FF6CA" w14:textId="77777777" w:rsidTr="004F3077">
        <w:tblPrEx>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5155" w:type="dxa"/>
            <w:gridSpan w:val="8"/>
            <w:tcBorders>
              <w:top w:val="nil"/>
              <w:left w:val="nil"/>
              <w:right w:val="nil"/>
            </w:tcBorders>
          </w:tcPr>
          <w:p w:rsidR="004F3077" w:rsidRPr="0076171E" w:rsidP="00F171D8" w14:paraId="0717485F" w14:textId="77777777">
            <w:pPr>
              <w:rPr>
                <w:b/>
                <w:sz w:val="24"/>
              </w:rPr>
            </w:pPr>
            <w:r w:rsidRPr="0076171E">
              <w:rPr>
                <w:b/>
                <w:sz w:val="24"/>
              </w:rPr>
              <w:t>OPERATOR RESPONSE TO</w:t>
            </w:r>
          </w:p>
          <w:p w:rsidR="004F3077" w:rsidRPr="0076171E" w:rsidP="00197A7A" w14:paraId="23402913" w14:textId="77777777">
            <w:pPr>
              <w:rPr>
                <w:b/>
                <w:sz w:val="24"/>
              </w:rPr>
            </w:pPr>
            <w:r w:rsidRPr="0076171E">
              <w:rPr>
                <w:b/>
                <w:sz w:val="24"/>
              </w:rPr>
              <w:t>NOTICE OF CLAIM</w:t>
            </w:r>
          </w:p>
        </w:tc>
        <w:tc>
          <w:tcPr>
            <w:tcW w:w="4310" w:type="dxa"/>
            <w:gridSpan w:val="5"/>
            <w:tcBorders>
              <w:top w:val="nil"/>
              <w:left w:val="nil"/>
              <w:right w:val="nil"/>
            </w:tcBorders>
          </w:tcPr>
          <w:p w:rsidR="004F3077" w:rsidRPr="0076171E" w:rsidP="00F171D8" w14:paraId="6F747918" w14:textId="77777777">
            <w:pPr>
              <w:pStyle w:val="TNR11Normal"/>
              <w:widowControl w:val="0"/>
              <w:suppressAutoHyphens/>
              <w:rPr>
                <w:rFonts w:ascii="Calibri" w:hAnsi="Calibri"/>
                <w:b/>
                <w:snapToGrid w:val="0"/>
                <w:szCs w:val="22"/>
              </w:rPr>
            </w:pPr>
            <w:r w:rsidRPr="0076171E">
              <w:rPr>
                <w:rFonts w:ascii="Calibri" w:hAnsi="Calibri"/>
                <w:b/>
                <w:snapToGrid w:val="0"/>
                <w:szCs w:val="22"/>
              </w:rPr>
              <w:t>U.S. DEPARTMENT OF LABOR</w:t>
            </w:r>
          </w:p>
          <w:p w:rsidR="004F3077" w:rsidRPr="0076171E" w:rsidP="00F171D8" w14:paraId="62567A96" w14:textId="77777777">
            <w:pPr>
              <w:pStyle w:val="TNR8Normal"/>
              <w:widowControl w:val="0"/>
              <w:suppressAutoHyphens/>
              <w:rPr>
                <w:rFonts w:ascii="Calibri" w:hAnsi="Calibri"/>
                <w:snapToGrid w:val="0"/>
                <w:sz w:val="18"/>
                <w:szCs w:val="18"/>
              </w:rPr>
            </w:pPr>
            <w:r w:rsidRPr="0076171E">
              <w:rPr>
                <w:rFonts w:ascii="Calibri" w:hAnsi="Calibri"/>
                <w:snapToGrid w:val="0"/>
                <w:sz w:val="18"/>
                <w:szCs w:val="18"/>
              </w:rPr>
              <w:t>Office of Workers’ Compensation Programs</w:t>
            </w:r>
          </w:p>
          <w:p w:rsidR="004F3077" w:rsidRPr="0076171E" w:rsidP="00F171D8" w14:paraId="2AA9C9D9" w14:textId="77777777">
            <w:pPr>
              <w:spacing w:after="60"/>
              <w:rPr>
                <w:sz w:val="20"/>
              </w:rPr>
            </w:pPr>
            <w:r w:rsidRPr="0076171E">
              <w:rPr>
                <w:sz w:val="18"/>
                <w:szCs w:val="18"/>
              </w:rPr>
              <w:t>Division of Coal Mine Workers’ Compensation</w:t>
            </w:r>
          </w:p>
        </w:tc>
        <w:tc>
          <w:tcPr>
            <w:tcW w:w="1551" w:type="dxa"/>
            <w:tcBorders>
              <w:top w:val="nil"/>
              <w:left w:val="nil"/>
              <w:right w:val="nil"/>
            </w:tcBorders>
            <w:vAlign w:val="center"/>
          </w:tcPr>
          <w:p w:rsidR="004F3077" w:rsidRPr="0076171E" w:rsidP="004202A2" w14:paraId="4EB15F40" w14:textId="77777777">
            <w:pPr>
              <w:jc w:val="right"/>
              <w:rPr>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4.05pt;height:34.05pt;visibility:visible">
                  <v:imagedata r:id="rId4" o:title="" grayscale="t"/>
                </v:shape>
              </w:pict>
            </w:r>
          </w:p>
        </w:tc>
      </w:tr>
      <w:tr w14:paraId="4B116DEE" w14:textId="77777777" w:rsidTr="004F3077">
        <w:tblPrEx>
          <w:tblW w:w="11016" w:type="dxa"/>
          <w:tblLayout w:type="fixed"/>
          <w:tblCellMar>
            <w:left w:w="115" w:type="dxa"/>
            <w:right w:w="115" w:type="dxa"/>
          </w:tblCellMar>
          <w:tblLook w:val="01E0"/>
        </w:tblPrEx>
        <w:tc>
          <w:tcPr>
            <w:tcW w:w="2905" w:type="dxa"/>
            <w:gridSpan w:val="6"/>
            <w:tcBorders>
              <w:left w:val="nil"/>
              <w:right w:val="single" w:sz="4" w:space="0" w:color="auto"/>
            </w:tcBorders>
          </w:tcPr>
          <w:p w:rsidR="004F3077" w:rsidRPr="0076171E" w:rsidP="00F171D8" w14:paraId="64CB635F" w14:textId="77777777">
            <w:pPr>
              <w:pStyle w:val="TabRightTimesNewRoman10"/>
              <w:widowControl/>
              <w:suppressAutoHyphens w:val="0"/>
              <w:spacing w:after="60"/>
              <w:jc w:val="center"/>
              <w:outlineLvl w:val="0"/>
              <w:rPr>
                <w:rFonts w:ascii="Calibri" w:hAnsi="Calibri"/>
                <w:snapToGrid/>
                <w:kern w:val="28"/>
              </w:rPr>
            </w:pPr>
            <w:r w:rsidRPr="0076171E">
              <w:rPr>
                <w:rFonts w:ascii="Calibri" w:hAnsi="Calibri"/>
                <w:snapToGrid/>
                <w:kern w:val="28"/>
              </w:rPr>
              <w:t>Miner’s Name:</w:t>
            </w:r>
          </w:p>
          <w:p w:rsidR="004F3077" w:rsidRPr="0076171E" w:rsidP="00F171D8" w14:paraId="69B011FE" w14:textId="77777777">
            <w:pPr>
              <w:rPr>
                <w:sz w:val="20"/>
                <w:szCs w:val="20"/>
              </w:rPr>
            </w:pPr>
          </w:p>
          <w:p w:rsidR="004F3077" w:rsidRPr="0076171E" w:rsidP="00073DAA" w14:paraId="22AF3F5A" w14:textId="271BE121">
            <w:pPr>
              <w:jc w:val="center"/>
              <w:rPr>
                <w:b/>
                <w:sz w:val="20"/>
                <w:szCs w:val="20"/>
              </w:rPr>
            </w:pPr>
          </w:p>
        </w:tc>
        <w:tc>
          <w:tcPr>
            <w:tcW w:w="3240" w:type="dxa"/>
            <w:gridSpan w:val="3"/>
            <w:tcBorders>
              <w:top w:val="single" w:sz="4" w:space="0" w:color="auto"/>
              <w:left w:val="single" w:sz="4" w:space="0" w:color="auto"/>
              <w:bottom w:val="single" w:sz="4" w:space="0" w:color="auto"/>
              <w:right w:val="single" w:sz="4" w:space="0" w:color="auto"/>
            </w:tcBorders>
          </w:tcPr>
          <w:p w:rsidR="004F3077" w:rsidRPr="0076171E" w:rsidP="00F171D8" w14:paraId="381E1FC3" w14:textId="77777777">
            <w:pPr>
              <w:pStyle w:val="TimesNewroman10"/>
              <w:widowControl/>
              <w:suppressAutoHyphens w:val="0"/>
              <w:jc w:val="center"/>
              <w:rPr>
                <w:rFonts w:ascii="Calibri" w:hAnsi="Calibri"/>
                <w:b w:val="0"/>
                <w:snapToGrid/>
              </w:rPr>
            </w:pPr>
            <w:r w:rsidRPr="0076171E">
              <w:rPr>
                <w:rFonts w:ascii="Calibri" w:hAnsi="Calibri"/>
                <w:b w:val="0"/>
                <w:snapToGrid/>
              </w:rPr>
              <w:t>Claimant’s Name:</w:t>
            </w:r>
          </w:p>
          <w:p w:rsidR="004F3077" w:rsidRPr="0076171E" w:rsidP="00F171D8" w14:paraId="76B53AED" w14:textId="77777777">
            <w:pPr>
              <w:rPr>
                <w:sz w:val="20"/>
                <w:szCs w:val="20"/>
              </w:rPr>
            </w:pPr>
          </w:p>
          <w:p w:rsidR="004F3077" w:rsidRPr="0076171E" w:rsidP="004F3077" w14:paraId="21A2940E" w14:textId="793B3AF2">
            <w:pPr>
              <w:rPr>
                <w:b/>
                <w:sz w:val="20"/>
                <w:szCs w:val="20"/>
              </w:rPr>
            </w:pPr>
          </w:p>
        </w:tc>
        <w:tc>
          <w:tcPr>
            <w:tcW w:w="2790" w:type="dxa"/>
            <w:gridSpan w:val="2"/>
            <w:tcBorders>
              <w:left w:val="single" w:sz="4" w:space="0" w:color="auto"/>
            </w:tcBorders>
          </w:tcPr>
          <w:p w:rsidR="004F3077" w:rsidRPr="0076171E" w:rsidP="00F171D8" w14:paraId="75169D99" w14:textId="77777777">
            <w:pPr>
              <w:pStyle w:val="TimesNewroman10"/>
              <w:widowControl/>
              <w:suppressAutoHyphens w:val="0"/>
              <w:jc w:val="center"/>
              <w:rPr>
                <w:rFonts w:ascii="Calibri" w:hAnsi="Calibri"/>
                <w:b w:val="0"/>
                <w:snapToGrid/>
              </w:rPr>
            </w:pPr>
            <w:r w:rsidRPr="0076171E">
              <w:rPr>
                <w:rFonts w:ascii="Calibri" w:hAnsi="Calibri"/>
                <w:b w:val="0"/>
                <w:snapToGrid/>
              </w:rPr>
              <w:t>Claim Number:</w:t>
            </w:r>
          </w:p>
          <w:p w:rsidR="004F3077" w:rsidP="00073DAA" w14:paraId="7FA8DF7A" w14:textId="77777777">
            <w:pPr>
              <w:jc w:val="center"/>
              <w:rPr>
                <w:b/>
                <w:sz w:val="20"/>
                <w:szCs w:val="20"/>
              </w:rPr>
            </w:pPr>
          </w:p>
          <w:p w:rsidR="004F3077" w:rsidRPr="0076171E" w:rsidP="004F3077" w14:paraId="0C9256EA" w14:textId="49146A8F">
            <w:pPr>
              <w:rPr>
                <w:b/>
                <w:sz w:val="20"/>
                <w:szCs w:val="20"/>
              </w:rPr>
            </w:pPr>
            <w:r>
              <w:rPr>
                <w:b/>
                <w:sz w:val="20"/>
                <w:szCs w:val="20"/>
              </w:rPr>
              <w:t xml:space="preserve">CASE ID: </w:t>
            </w:r>
          </w:p>
        </w:tc>
        <w:tc>
          <w:tcPr>
            <w:tcW w:w="2081" w:type="dxa"/>
            <w:gridSpan w:val="3"/>
            <w:tcBorders>
              <w:right w:val="nil"/>
            </w:tcBorders>
          </w:tcPr>
          <w:p w:rsidR="004F3077" w:rsidRPr="0076171E" w:rsidP="00F171D8" w14:paraId="651D11C4" w14:textId="77777777">
            <w:pPr>
              <w:rPr>
                <w:sz w:val="20"/>
                <w:szCs w:val="20"/>
              </w:rPr>
            </w:pPr>
            <w:r w:rsidRPr="0076171E">
              <w:rPr>
                <w:sz w:val="20"/>
                <w:szCs w:val="20"/>
              </w:rPr>
              <w:t>OMB No.: 1240-0033</w:t>
            </w:r>
          </w:p>
          <w:p w:rsidR="004F3077" w:rsidRPr="0076171E" w:rsidP="00F171D8" w14:paraId="273F8657" w14:textId="77777777">
            <w:pPr>
              <w:rPr>
                <w:sz w:val="20"/>
                <w:szCs w:val="20"/>
              </w:rPr>
            </w:pPr>
            <w:r w:rsidRPr="0076171E">
              <w:rPr>
                <w:sz w:val="20"/>
                <w:szCs w:val="20"/>
              </w:rPr>
              <w:t>Expires: 10/31/2023</w:t>
            </w:r>
          </w:p>
        </w:tc>
      </w:tr>
      <w:tr w14:paraId="74DDF393" w14:textId="77777777" w:rsidTr="004F3077">
        <w:tblPrEx>
          <w:tblW w:w="11016" w:type="dxa"/>
          <w:tblLayout w:type="fixed"/>
          <w:tblCellMar>
            <w:left w:w="115" w:type="dxa"/>
            <w:right w:w="115" w:type="dxa"/>
          </w:tblCellMar>
          <w:tblLook w:val="01E0"/>
        </w:tblPrEx>
        <w:tc>
          <w:tcPr>
            <w:tcW w:w="4042" w:type="dxa"/>
            <w:gridSpan w:val="7"/>
            <w:tcBorders>
              <w:left w:val="nil"/>
              <w:bottom w:val="single" w:sz="4" w:space="0" w:color="auto"/>
            </w:tcBorders>
          </w:tcPr>
          <w:p w:rsidR="004F3077" w14:paraId="76B31162" w14:textId="77777777">
            <w:pPr>
              <w:pStyle w:val="TimesNewroman10"/>
              <w:widowControl/>
              <w:suppressAutoHyphens w:val="0"/>
              <w:spacing w:after="120"/>
              <w:jc w:val="center"/>
              <w:rPr>
                <w:rFonts w:ascii="Arial" w:hAnsi="Arial" w:cs="Arial"/>
                <w:b w:val="0"/>
                <w:snapToGrid/>
                <w:sz w:val="18"/>
                <w:szCs w:val="18"/>
              </w:rPr>
            </w:pPr>
            <w:r>
              <w:rPr>
                <w:rFonts w:ascii="Arial" w:hAnsi="Arial" w:cs="Arial"/>
                <w:b w:val="0"/>
                <w:snapToGrid/>
                <w:sz w:val="18"/>
                <w:szCs w:val="18"/>
              </w:rPr>
              <w:t>Responsible Operator’s Name:</w:t>
            </w:r>
          </w:p>
          <w:p w:rsidR="004F3077" w:rsidP="006A6C22" w14:paraId="4EAED935" w14:textId="53816541">
            <w:pPr>
              <w:rPr>
                <w:rFonts w:ascii="Arial" w:hAnsi="Arial" w:cs="Arial"/>
                <w:b/>
                <w:sz w:val="20"/>
              </w:rPr>
            </w:pPr>
          </w:p>
        </w:tc>
        <w:tc>
          <w:tcPr>
            <w:tcW w:w="3927" w:type="dxa"/>
            <w:gridSpan w:val="3"/>
            <w:tcBorders>
              <w:bottom w:val="single" w:sz="4" w:space="0" w:color="auto"/>
            </w:tcBorders>
          </w:tcPr>
          <w:p w:rsidR="004F3077" w14:paraId="24CFA2CB" w14:textId="77777777">
            <w:pPr>
              <w:pStyle w:val="TimesNewroman10"/>
              <w:widowControl/>
              <w:suppressAutoHyphens w:val="0"/>
              <w:spacing w:after="120"/>
              <w:jc w:val="center"/>
              <w:rPr>
                <w:rFonts w:ascii="Arial" w:hAnsi="Arial" w:cs="Arial"/>
                <w:b w:val="0"/>
                <w:snapToGrid/>
                <w:sz w:val="18"/>
                <w:szCs w:val="18"/>
              </w:rPr>
            </w:pPr>
            <w:r>
              <w:rPr>
                <w:rFonts w:ascii="Arial" w:hAnsi="Arial" w:cs="Arial"/>
                <w:b w:val="0"/>
                <w:snapToGrid/>
                <w:sz w:val="18"/>
                <w:szCs w:val="18"/>
              </w:rPr>
              <w:t>Insurer’s Name:</w:t>
            </w:r>
          </w:p>
          <w:p w:rsidR="004F3077" w14:paraId="4CA505BC" w14:textId="5D9DBAF5">
            <w:pPr>
              <w:jc w:val="center"/>
              <w:rPr>
                <w:rFonts w:ascii="Arial" w:hAnsi="Arial" w:cs="Arial"/>
                <w:b/>
                <w:sz w:val="20"/>
              </w:rPr>
            </w:pPr>
          </w:p>
        </w:tc>
        <w:tc>
          <w:tcPr>
            <w:tcW w:w="3047" w:type="dxa"/>
            <w:gridSpan w:val="4"/>
            <w:tcBorders>
              <w:bottom w:val="single" w:sz="4" w:space="0" w:color="auto"/>
              <w:right w:val="nil"/>
            </w:tcBorders>
          </w:tcPr>
          <w:p w:rsidR="004F3077" w14:paraId="71D9DBC7" w14:textId="77777777">
            <w:pPr>
              <w:pStyle w:val="TimesNewroman10"/>
              <w:widowControl/>
              <w:suppressAutoHyphens w:val="0"/>
              <w:spacing w:after="120"/>
              <w:jc w:val="center"/>
              <w:rPr>
                <w:rFonts w:ascii="Arial" w:hAnsi="Arial" w:cs="Arial"/>
                <w:b w:val="0"/>
                <w:snapToGrid/>
                <w:sz w:val="18"/>
                <w:szCs w:val="18"/>
              </w:rPr>
            </w:pPr>
            <w:r>
              <w:rPr>
                <w:rFonts w:ascii="Arial" w:hAnsi="Arial" w:cs="Arial"/>
                <w:b w:val="0"/>
                <w:snapToGrid/>
                <w:sz w:val="18"/>
                <w:szCs w:val="18"/>
              </w:rPr>
              <w:t>Policy No.</w:t>
            </w:r>
          </w:p>
          <w:sdt>
            <w:sdtPr>
              <w:rPr>
                <w:rFonts w:ascii="Arial Bold" w:hAnsi="Arial Bold" w:cs="Arial"/>
                <w:b/>
                <w:color w:val="0000FF"/>
                <w:sz w:val="20"/>
              </w:rPr>
              <w:alias w:val="RO1 Policy Number"/>
              <w:tag w:val="1000DONE"/>
              <w:id w:val="700110150"/>
              <w:placeholder>
                <w:docPart w:val="6C92FF6FD94C41BD9F674179B5B9D94C"/>
              </w:placeholder>
              <w:richText/>
            </w:sdtPr>
            <w:sdtEndPr>
              <w:rPr>
                <w:color w:val="000000"/>
              </w:rPr>
            </w:sdtEndPr>
            <w:sdtContent>
              <w:p w:rsidR="004F3077" w:rsidRPr="004F3077" w14:paraId="4DD1635E" w14:textId="77777777">
                <w:pPr>
                  <w:jc w:val="center"/>
                  <w:rPr>
                    <w:rFonts w:ascii="Arial Bold" w:hAnsi="Arial Bold" w:cs="Arial"/>
                    <w:b/>
                    <w:color w:val="000000"/>
                    <w:sz w:val="20"/>
                  </w:rPr>
                </w:pPr>
                <w:r w:rsidRPr="004F3077">
                  <w:rPr>
                    <w:rFonts w:ascii="Arial Bold" w:hAnsi="Arial Bold" w:cs="Arial"/>
                    <w:b/>
                    <w:color w:val="000000"/>
                    <w:sz w:val="20"/>
                  </w:rPr>
                  <w:t xml:space="preserve"> </w:t>
                </w:r>
              </w:p>
            </w:sdtContent>
          </w:sdt>
        </w:tc>
      </w:tr>
      <w:tr w14:paraId="1190304E" w14:textId="77777777" w:rsidTr="004F3077">
        <w:tblPrEx>
          <w:tblW w:w="11016" w:type="dxa"/>
          <w:tblLayout w:type="fixed"/>
          <w:tblCellMar>
            <w:left w:w="115" w:type="dxa"/>
            <w:right w:w="115" w:type="dxa"/>
          </w:tblCellMar>
          <w:tblLook w:val="01E0"/>
        </w:tblPrEx>
        <w:tc>
          <w:tcPr>
            <w:tcW w:w="11016" w:type="dxa"/>
            <w:gridSpan w:val="14"/>
            <w:tcBorders>
              <w:left w:val="nil"/>
              <w:right w:val="nil"/>
            </w:tcBorders>
          </w:tcPr>
          <w:p w:rsidR="004F3077" w:rsidRPr="0076171E" w:rsidP="00F171D8" w14:paraId="01D633DC" w14:textId="77777777">
            <w:pPr>
              <w:spacing w:before="120" w:after="120"/>
              <w:jc w:val="both"/>
              <w:rPr>
                <w:b/>
                <w:sz w:val="20"/>
                <w:szCs w:val="20"/>
              </w:rPr>
            </w:pPr>
            <w:r w:rsidRPr="0076171E">
              <w:rPr>
                <w:b/>
                <w:sz w:val="20"/>
                <w:szCs w:val="20"/>
              </w:rPr>
              <w:t xml:space="preserve">This information is authorized by the Black Lung Benefits Act 30 U.S.C. 901 et. Seq., and the regulations of the U.S. Department of Labor governing the administration of such Act (20 CFR 725.408). Please check appropriate boxes and provide requested information.  While you are not required to respond, if you fail to do so within 30 days of your receipt of the Notice of Claim you shall not be allowed to contest your liability for the payment of benefits on any of the five specific grounds set forth below in Section B. (20 CFR 725.408).  </w:t>
            </w:r>
            <w:r w:rsidRPr="0076171E">
              <w:rPr>
                <w:sz w:val="20"/>
                <w:szCs w:val="20"/>
              </w:rPr>
              <w:t>You must send a copy of this response to the claimant by regular mail.</w:t>
            </w:r>
          </w:p>
        </w:tc>
      </w:tr>
      <w:tr w14:paraId="1DA7EF07" w14:textId="77777777" w:rsidTr="004F3077">
        <w:tblPrEx>
          <w:tblW w:w="11016" w:type="dxa"/>
          <w:tblLayout w:type="fixed"/>
          <w:tblCellMar>
            <w:left w:w="115" w:type="dxa"/>
            <w:right w:w="115" w:type="dxa"/>
          </w:tblCellMar>
          <w:tblLook w:val="01E0"/>
        </w:tblPrEx>
        <w:tc>
          <w:tcPr>
            <w:tcW w:w="11016" w:type="dxa"/>
            <w:gridSpan w:val="14"/>
            <w:tcBorders>
              <w:left w:val="nil"/>
              <w:right w:val="nil"/>
            </w:tcBorders>
          </w:tcPr>
          <w:p w:rsidR="004F3077" w:rsidRPr="0076171E" w:rsidP="00F171D8" w14:paraId="6399C859" w14:textId="77777777">
            <w:pPr>
              <w:spacing w:before="40" w:after="40"/>
              <w:rPr>
                <w:b/>
                <w:sz w:val="20"/>
              </w:rPr>
            </w:pPr>
            <w:r w:rsidRPr="0076171E">
              <w:rPr>
                <w:b/>
                <w:sz w:val="20"/>
              </w:rPr>
              <w:t>A.  Acceptance of Liability</w:t>
            </w:r>
            <w:r>
              <w:rPr>
                <w:b/>
                <w:sz w:val="20"/>
              </w:rPr>
              <w:fldChar w:fldCharType="begin"/>
            </w:r>
            <w:r>
              <w:rPr>
                <w:b/>
                <w:sz w:val="20"/>
              </w:rPr>
              <w:instrText xml:space="preserve"> PRIVATE  </w:instrText>
            </w:r>
            <w:sdt>
              <w:sdtPr>
                <w:rPr>
                  <w:b/>
                  <w:color w:val="000000"/>
                  <w:sz w:val="20"/>
                </w:rPr>
                <w:alias w:val="RO1 operator Response Form"/>
                <w:tag w:val="DOCUMENT NAME TAG"/>
                <w:id w:val="-529345610"/>
                <w:placeholder>
                  <w:docPart w:val="E2BED373BBDF4523812E8F5B8E8325BD"/>
                </w:placeholder>
                <w:text/>
              </w:sdtPr>
              <w:sdtContent>
                <w:r w:rsidRPr="004F3077">
                  <w:rPr>
                    <w:b/>
                    <w:color w:val="000000"/>
                    <w:sz w:val="20"/>
                  </w:rPr>
                  <w:instrText>RO1 operator Response Form</w:instrText>
                </w:r>
              </w:sdtContent>
            </w:sdt>
            <w:r>
              <w:rPr>
                <w:b/>
                <w:sz w:val="20"/>
              </w:rPr>
              <w:fldChar w:fldCharType="end"/>
            </w:r>
          </w:p>
        </w:tc>
      </w:tr>
      <w:tr w14:paraId="0FEDEC14" w14:textId="77777777" w:rsidTr="004F3077">
        <w:tblPrEx>
          <w:tblW w:w="11016" w:type="dxa"/>
          <w:tblLayout w:type="fixed"/>
          <w:tblCellMar>
            <w:left w:w="115" w:type="dxa"/>
            <w:right w:w="115" w:type="dxa"/>
          </w:tblCellMar>
          <w:tblLook w:val="01E0"/>
        </w:tblPrEx>
        <w:trPr>
          <w:trHeight w:val="432"/>
        </w:trPr>
        <w:tc>
          <w:tcPr>
            <w:tcW w:w="11016" w:type="dxa"/>
            <w:gridSpan w:val="14"/>
            <w:tcBorders>
              <w:left w:val="nil"/>
              <w:right w:val="nil"/>
            </w:tcBorders>
          </w:tcPr>
          <w:p w:rsidR="004F3077" w:rsidRPr="0076171E" w:rsidP="008D20C1" w14:paraId="4E899A36" w14:textId="77777777">
            <w:pPr>
              <w:spacing w:before="120" w:after="120"/>
              <w:rPr>
                <w:sz w:val="20"/>
                <w:szCs w:val="20"/>
              </w:rPr>
            </w:pPr>
            <w:r w:rsidRPr="0076171E">
              <w:rPr>
                <w:rFonts w:ascii="Wingdings" w:hAnsi="Wingdings"/>
                <w:sz w:val="20"/>
                <w:szCs w:val="20"/>
              </w:rPr>
              <w:sym w:font="Wingdings" w:char="F0A8"/>
            </w:r>
            <w:r w:rsidRPr="0076171E">
              <w:rPr>
                <w:sz w:val="20"/>
                <w:szCs w:val="20"/>
              </w:rPr>
              <w:t xml:space="preserve">     The named potentially liable operator is the responsible operator within the meaning of the Black Lung Benefits Act</w:t>
            </w:r>
          </w:p>
        </w:tc>
      </w:tr>
      <w:tr w14:paraId="7F761629" w14:textId="77777777" w:rsidTr="004F3077">
        <w:tblPrEx>
          <w:tblW w:w="11016" w:type="dxa"/>
          <w:tblLayout w:type="fixed"/>
          <w:tblCellMar>
            <w:left w:w="115" w:type="dxa"/>
            <w:right w:w="115" w:type="dxa"/>
          </w:tblCellMar>
          <w:tblLook w:val="01E0"/>
        </w:tblPrEx>
        <w:tc>
          <w:tcPr>
            <w:tcW w:w="11016" w:type="dxa"/>
            <w:gridSpan w:val="14"/>
            <w:tcBorders>
              <w:left w:val="nil"/>
              <w:bottom w:val="single" w:sz="4" w:space="0" w:color="auto"/>
              <w:right w:val="nil"/>
            </w:tcBorders>
          </w:tcPr>
          <w:p w:rsidR="004F3077" w:rsidRPr="0076171E" w:rsidP="00F171D8" w14:paraId="3586624E" w14:textId="77777777">
            <w:pPr>
              <w:spacing w:before="40" w:after="40"/>
              <w:rPr>
                <w:sz w:val="20"/>
                <w:szCs w:val="20"/>
              </w:rPr>
            </w:pPr>
            <w:r w:rsidRPr="0076171E">
              <w:rPr>
                <w:b/>
                <w:sz w:val="20"/>
                <w:szCs w:val="20"/>
              </w:rPr>
              <w:t>B.  Controversion of Liability</w:t>
            </w:r>
          </w:p>
        </w:tc>
      </w:tr>
      <w:tr w14:paraId="2341EA46" w14:textId="77777777" w:rsidTr="004F3077">
        <w:tblPrEx>
          <w:tblW w:w="11016" w:type="dxa"/>
          <w:tblLayout w:type="fixed"/>
          <w:tblCellMar>
            <w:left w:w="115" w:type="dxa"/>
            <w:right w:w="115" w:type="dxa"/>
          </w:tblCellMar>
          <w:tblLook w:val="01E0"/>
        </w:tblPrEx>
        <w:tc>
          <w:tcPr>
            <w:tcW w:w="11016" w:type="dxa"/>
            <w:gridSpan w:val="14"/>
            <w:tcBorders>
              <w:left w:val="nil"/>
              <w:bottom w:val="nil"/>
              <w:right w:val="nil"/>
            </w:tcBorders>
          </w:tcPr>
          <w:p w:rsidR="004F3077" w:rsidRPr="0076171E" w14:paraId="703D1C33" w14:textId="77777777">
            <w:pPr>
              <w:rPr>
                <w:sz w:val="20"/>
                <w:szCs w:val="20"/>
              </w:rPr>
            </w:pPr>
            <w:r w:rsidRPr="0076171E">
              <w:rPr>
                <w:sz w:val="20"/>
                <w:szCs w:val="20"/>
              </w:rPr>
              <w:t>Indicate whether the named potentially liable operator accepts or denies the assertions that follows.</w:t>
            </w:r>
          </w:p>
          <w:p w:rsidR="004F3077" w:rsidRPr="0076171E" w:rsidP="00AB03EF" w14:paraId="736FD3B9" w14:textId="77777777">
            <w:pPr>
              <w:jc w:val="both"/>
              <w:rPr>
                <w:sz w:val="20"/>
                <w:szCs w:val="20"/>
              </w:rPr>
            </w:pPr>
            <w:r w:rsidRPr="0076171E">
              <w:rPr>
                <w:sz w:val="20"/>
                <w:szCs w:val="20"/>
              </w:rPr>
              <w:t>Acceptance of these assertions is not necessarily an acceptance of liability.  You may still contest your liability on any other available grounds.</w:t>
            </w:r>
          </w:p>
          <w:p w:rsidR="004F3077" w:rsidRPr="0076171E" w14:paraId="241A6282" w14:textId="77777777">
            <w:pPr>
              <w:rPr>
                <w:sz w:val="20"/>
                <w:szCs w:val="20"/>
              </w:rPr>
            </w:pPr>
          </w:p>
        </w:tc>
      </w:tr>
      <w:tr w14:paraId="14B3CDBA" w14:textId="77777777" w:rsidTr="004F3077">
        <w:tblPrEx>
          <w:tblW w:w="11016" w:type="dxa"/>
          <w:tblLayout w:type="fixed"/>
          <w:tblCellMar>
            <w:left w:w="115" w:type="dxa"/>
            <w:right w:w="115" w:type="dxa"/>
          </w:tblCellMar>
          <w:tblLook w:val="01E0"/>
        </w:tblPrEx>
        <w:tc>
          <w:tcPr>
            <w:tcW w:w="302" w:type="dxa"/>
            <w:tcBorders>
              <w:top w:val="nil"/>
              <w:left w:val="nil"/>
              <w:bottom w:val="nil"/>
              <w:right w:val="nil"/>
            </w:tcBorders>
            <w:shd w:val="clear" w:color="auto" w:fill="auto"/>
          </w:tcPr>
          <w:p w:rsidR="004F3077" w:rsidRPr="0076171E" w:rsidP="00F171D8" w14:paraId="32C53920" w14:textId="77777777">
            <w:pPr>
              <w:jc w:val="center"/>
              <w:rPr>
                <w:sz w:val="16"/>
                <w:szCs w:val="16"/>
              </w:rPr>
            </w:pPr>
          </w:p>
        </w:tc>
        <w:tc>
          <w:tcPr>
            <w:tcW w:w="935" w:type="dxa"/>
            <w:tcBorders>
              <w:top w:val="nil"/>
              <w:left w:val="nil"/>
              <w:bottom w:val="nil"/>
              <w:right w:val="nil"/>
            </w:tcBorders>
            <w:shd w:val="clear" w:color="auto" w:fill="auto"/>
          </w:tcPr>
          <w:p w:rsidR="004F3077" w:rsidRPr="0076171E" w:rsidP="00F171D8" w14:paraId="532D5538" w14:textId="77777777">
            <w:pPr>
              <w:spacing w:before="120"/>
              <w:jc w:val="center"/>
              <w:rPr>
                <w:sz w:val="18"/>
                <w:szCs w:val="18"/>
              </w:rPr>
            </w:pPr>
            <w:r w:rsidRPr="0076171E">
              <w:rPr>
                <w:sz w:val="18"/>
                <w:szCs w:val="18"/>
              </w:rPr>
              <w:t>Accepts</w:t>
            </w:r>
          </w:p>
        </w:tc>
        <w:tc>
          <w:tcPr>
            <w:tcW w:w="250" w:type="dxa"/>
            <w:tcBorders>
              <w:top w:val="nil"/>
              <w:left w:val="nil"/>
              <w:bottom w:val="nil"/>
              <w:right w:val="nil"/>
            </w:tcBorders>
          </w:tcPr>
          <w:p w:rsidR="004F3077" w:rsidRPr="0076171E" w:rsidP="00F171D8" w14:paraId="0D2B21F5" w14:textId="77777777">
            <w:pPr>
              <w:spacing w:before="120"/>
              <w:jc w:val="center"/>
              <w:rPr>
                <w:sz w:val="18"/>
                <w:szCs w:val="18"/>
              </w:rPr>
            </w:pPr>
          </w:p>
        </w:tc>
        <w:tc>
          <w:tcPr>
            <w:tcW w:w="872" w:type="dxa"/>
            <w:tcBorders>
              <w:top w:val="nil"/>
              <w:left w:val="nil"/>
              <w:bottom w:val="nil"/>
              <w:right w:val="nil"/>
            </w:tcBorders>
          </w:tcPr>
          <w:p w:rsidR="004F3077" w:rsidRPr="0076171E" w:rsidP="00F171D8" w14:paraId="4AC27AF6" w14:textId="77777777">
            <w:pPr>
              <w:spacing w:before="120"/>
              <w:jc w:val="center"/>
              <w:rPr>
                <w:sz w:val="18"/>
                <w:szCs w:val="18"/>
              </w:rPr>
            </w:pPr>
            <w:r w:rsidRPr="0076171E">
              <w:rPr>
                <w:sz w:val="18"/>
                <w:szCs w:val="18"/>
              </w:rPr>
              <w:t>Denies</w:t>
            </w:r>
          </w:p>
        </w:tc>
        <w:tc>
          <w:tcPr>
            <w:tcW w:w="250" w:type="dxa"/>
            <w:tcBorders>
              <w:top w:val="nil"/>
              <w:left w:val="nil"/>
              <w:bottom w:val="nil"/>
              <w:right w:val="nil"/>
            </w:tcBorders>
          </w:tcPr>
          <w:p w:rsidR="004F3077" w:rsidRPr="0076171E" w14:paraId="21F409BC" w14:textId="77777777">
            <w:pPr>
              <w:rPr>
                <w:sz w:val="16"/>
                <w:szCs w:val="16"/>
              </w:rPr>
            </w:pPr>
          </w:p>
        </w:tc>
        <w:tc>
          <w:tcPr>
            <w:tcW w:w="8407" w:type="dxa"/>
            <w:gridSpan w:val="9"/>
            <w:tcBorders>
              <w:top w:val="nil"/>
              <w:left w:val="nil"/>
              <w:bottom w:val="nil"/>
              <w:right w:val="nil"/>
            </w:tcBorders>
          </w:tcPr>
          <w:p w:rsidR="004F3077" w:rsidRPr="0076171E" w14:paraId="2A262706" w14:textId="77777777">
            <w:pPr>
              <w:rPr>
                <w:sz w:val="20"/>
                <w:szCs w:val="20"/>
              </w:rPr>
            </w:pPr>
          </w:p>
        </w:tc>
      </w:tr>
      <w:tr w14:paraId="1B2B0324" w14:textId="77777777" w:rsidTr="004F3077">
        <w:tblPrEx>
          <w:tblW w:w="11016" w:type="dxa"/>
          <w:tblLayout w:type="fixed"/>
          <w:tblCellMar>
            <w:left w:w="115" w:type="dxa"/>
            <w:right w:w="115" w:type="dxa"/>
          </w:tblCellMar>
          <w:tblLook w:val="01E0"/>
        </w:tblPrEx>
        <w:tc>
          <w:tcPr>
            <w:tcW w:w="302" w:type="dxa"/>
            <w:tcBorders>
              <w:top w:val="nil"/>
              <w:left w:val="nil"/>
              <w:bottom w:val="nil"/>
              <w:right w:val="nil"/>
            </w:tcBorders>
            <w:shd w:val="clear" w:color="auto" w:fill="auto"/>
          </w:tcPr>
          <w:p w:rsidR="004F3077" w:rsidRPr="0076171E" w:rsidP="00F171D8" w14:paraId="50E8030E" w14:textId="77777777">
            <w:pPr>
              <w:jc w:val="center"/>
              <w:rPr>
                <w:sz w:val="16"/>
                <w:szCs w:val="16"/>
              </w:rPr>
            </w:pPr>
          </w:p>
          <w:p w:rsidR="004F3077" w:rsidRPr="0076171E" w:rsidP="00D02CDE" w14:paraId="6FCA098C" w14:textId="77777777">
            <w:pPr>
              <w:rPr>
                <w:sz w:val="16"/>
                <w:szCs w:val="16"/>
              </w:rPr>
            </w:pPr>
          </w:p>
          <w:p w:rsidR="004F3077" w:rsidRPr="0076171E" w:rsidP="00D02CDE" w14:paraId="34DD3B6B" w14:textId="77777777">
            <w:pPr>
              <w:rPr>
                <w:sz w:val="16"/>
                <w:szCs w:val="16"/>
              </w:rPr>
            </w:pPr>
          </w:p>
        </w:tc>
        <w:tc>
          <w:tcPr>
            <w:tcW w:w="935" w:type="dxa"/>
            <w:tcBorders>
              <w:top w:val="nil"/>
              <w:left w:val="nil"/>
              <w:bottom w:val="nil"/>
              <w:right w:val="nil"/>
            </w:tcBorders>
            <w:shd w:val="clear" w:color="auto" w:fill="auto"/>
            <w:vAlign w:val="center"/>
          </w:tcPr>
          <w:p w:rsidR="004F3077" w:rsidRPr="0076171E" w:rsidP="00F171D8" w14:paraId="263D3F94" w14:textId="77777777">
            <w:pPr>
              <w:jc w:val="center"/>
              <w:rPr>
                <w:sz w:val="16"/>
                <w:szCs w:val="16"/>
              </w:rPr>
            </w:pPr>
            <w:r w:rsidRPr="0076171E">
              <w:rPr>
                <w:rFonts w:ascii="Wingdings" w:hAnsi="Wingdings"/>
                <w:sz w:val="28"/>
                <w:szCs w:val="28"/>
              </w:rPr>
              <w:sym w:font="Wingdings" w:char="F0A8"/>
            </w:r>
          </w:p>
        </w:tc>
        <w:tc>
          <w:tcPr>
            <w:tcW w:w="250" w:type="dxa"/>
            <w:tcBorders>
              <w:top w:val="nil"/>
              <w:left w:val="nil"/>
              <w:bottom w:val="nil"/>
              <w:right w:val="nil"/>
            </w:tcBorders>
            <w:vAlign w:val="center"/>
          </w:tcPr>
          <w:p w:rsidR="004F3077" w:rsidRPr="0076171E" w14:paraId="16BCE417" w14:textId="77777777">
            <w:pPr>
              <w:rPr>
                <w:sz w:val="16"/>
                <w:szCs w:val="16"/>
              </w:rPr>
            </w:pPr>
          </w:p>
        </w:tc>
        <w:tc>
          <w:tcPr>
            <w:tcW w:w="872" w:type="dxa"/>
            <w:tcBorders>
              <w:top w:val="nil"/>
              <w:left w:val="nil"/>
              <w:bottom w:val="nil"/>
              <w:right w:val="nil"/>
            </w:tcBorders>
            <w:vAlign w:val="center"/>
          </w:tcPr>
          <w:p w:rsidR="004F3077" w:rsidRPr="0076171E" w:rsidP="00F171D8" w14:paraId="6786F93B" w14:textId="77777777">
            <w:pPr>
              <w:jc w:val="center"/>
              <w:rPr>
                <w:sz w:val="16"/>
                <w:szCs w:val="16"/>
              </w:rPr>
            </w:pPr>
            <w:r w:rsidRPr="0076171E">
              <w:rPr>
                <w:rFonts w:ascii="Wingdings" w:hAnsi="Wingdings"/>
                <w:sz w:val="28"/>
                <w:szCs w:val="28"/>
              </w:rPr>
              <w:sym w:font="Wingdings" w:char="F0A8"/>
            </w:r>
          </w:p>
        </w:tc>
        <w:tc>
          <w:tcPr>
            <w:tcW w:w="250" w:type="dxa"/>
            <w:tcBorders>
              <w:top w:val="nil"/>
              <w:left w:val="nil"/>
              <w:bottom w:val="nil"/>
              <w:right w:val="nil"/>
            </w:tcBorders>
          </w:tcPr>
          <w:p w:rsidR="004F3077" w:rsidRPr="0076171E" w14:paraId="40143316" w14:textId="77777777">
            <w:pPr>
              <w:rPr>
                <w:sz w:val="16"/>
                <w:szCs w:val="16"/>
              </w:rPr>
            </w:pPr>
          </w:p>
        </w:tc>
        <w:tc>
          <w:tcPr>
            <w:tcW w:w="8407" w:type="dxa"/>
            <w:gridSpan w:val="9"/>
            <w:tcBorders>
              <w:top w:val="nil"/>
              <w:left w:val="nil"/>
              <w:bottom w:val="nil"/>
              <w:right w:val="nil"/>
            </w:tcBorders>
            <w:vAlign w:val="center"/>
          </w:tcPr>
          <w:p w:rsidR="004F3077" w:rsidRPr="0076171E" w14:paraId="61F8A6FC" w14:textId="77777777">
            <w:pPr>
              <w:rPr>
                <w:sz w:val="20"/>
                <w:szCs w:val="20"/>
              </w:rPr>
            </w:pPr>
            <w:r w:rsidRPr="0076171E">
              <w:rPr>
                <w:sz w:val="20"/>
                <w:szCs w:val="20"/>
              </w:rPr>
              <w:t>This operator was an operator for any period after 06/30/73.</w:t>
            </w:r>
          </w:p>
        </w:tc>
      </w:tr>
      <w:tr w14:paraId="4FE981A0" w14:textId="77777777" w:rsidTr="004F3077">
        <w:tblPrEx>
          <w:tblW w:w="11016" w:type="dxa"/>
          <w:tblLayout w:type="fixed"/>
          <w:tblCellMar>
            <w:left w:w="115" w:type="dxa"/>
            <w:right w:w="115" w:type="dxa"/>
          </w:tblCellMar>
          <w:tblLook w:val="01E0"/>
        </w:tblPrEx>
        <w:tc>
          <w:tcPr>
            <w:tcW w:w="302" w:type="dxa"/>
            <w:tcBorders>
              <w:top w:val="nil"/>
              <w:left w:val="nil"/>
              <w:bottom w:val="nil"/>
              <w:right w:val="nil"/>
            </w:tcBorders>
            <w:shd w:val="clear" w:color="auto" w:fill="auto"/>
          </w:tcPr>
          <w:p w:rsidR="004F3077" w:rsidRPr="0076171E" w:rsidP="00F171D8" w14:paraId="5C243DA4" w14:textId="77777777">
            <w:pPr>
              <w:jc w:val="center"/>
              <w:rPr>
                <w:sz w:val="16"/>
                <w:szCs w:val="16"/>
              </w:rPr>
            </w:pPr>
          </w:p>
          <w:p w:rsidR="004F3077" w:rsidRPr="0076171E" w:rsidP="00F171D8" w14:paraId="755D93F1" w14:textId="77777777">
            <w:pPr>
              <w:jc w:val="center"/>
              <w:rPr>
                <w:sz w:val="16"/>
                <w:szCs w:val="16"/>
              </w:rPr>
            </w:pPr>
          </w:p>
          <w:p w:rsidR="004F3077" w:rsidRPr="0076171E" w:rsidP="003435DD" w14:paraId="22017CD0" w14:textId="77777777">
            <w:pPr>
              <w:rPr>
                <w:sz w:val="16"/>
                <w:szCs w:val="16"/>
              </w:rPr>
            </w:pPr>
          </w:p>
        </w:tc>
        <w:tc>
          <w:tcPr>
            <w:tcW w:w="935" w:type="dxa"/>
            <w:tcBorders>
              <w:top w:val="nil"/>
              <w:left w:val="nil"/>
              <w:bottom w:val="nil"/>
              <w:right w:val="nil"/>
            </w:tcBorders>
            <w:shd w:val="clear" w:color="auto" w:fill="auto"/>
            <w:vAlign w:val="center"/>
          </w:tcPr>
          <w:p w:rsidR="004F3077" w:rsidRPr="0076171E" w:rsidP="00F171D8" w14:paraId="2E1DFF92" w14:textId="77777777">
            <w:pPr>
              <w:jc w:val="center"/>
              <w:rPr>
                <w:sz w:val="16"/>
                <w:szCs w:val="16"/>
              </w:rPr>
            </w:pPr>
            <w:r w:rsidRPr="0076171E">
              <w:rPr>
                <w:rFonts w:ascii="Wingdings" w:hAnsi="Wingdings"/>
                <w:sz w:val="28"/>
                <w:szCs w:val="28"/>
              </w:rPr>
              <w:sym w:font="Wingdings" w:char="F0A8"/>
            </w:r>
          </w:p>
        </w:tc>
        <w:tc>
          <w:tcPr>
            <w:tcW w:w="250" w:type="dxa"/>
            <w:tcBorders>
              <w:top w:val="nil"/>
              <w:left w:val="nil"/>
              <w:bottom w:val="nil"/>
              <w:right w:val="nil"/>
            </w:tcBorders>
            <w:vAlign w:val="center"/>
          </w:tcPr>
          <w:p w:rsidR="004F3077" w:rsidRPr="0076171E" w14:paraId="4FE24CDE" w14:textId="77777777">
            <w:pPr>
              <w:rPr>
                <w:sz w:val="16"/>
                <w:szCs w:val="16"/>
              </w:rPr>
            </w:pPr>
          </w:p>
        </w:tc>
        <w:tc>
          <w:tcPr>
            <w:tcW w:w="872" w:type="dxa"/>
            <w:tcBorders>
              <w:top w:val="nil"/>
              <w:left w:val="nil"/>
              <w:bottom w:val="nil"/>
              <w:right w:val="nil"/>
            </w:tcBorders>
            <w:vAlign w:val="center"/>
          </w:tcPr>
          <w:p w:rsidR="004F3077" w:rsidRPr="0076171E" w:rsidP="00F171D8" w14:paraId="37ABCFC5" w14:textId="77777777">
            <w:pPr>
              <w:jc w:val="center"/>
              <w:rPr>
                <w:sz w:val="16"/>
                <w:szCs w:val="16"/>
              </w:rPr>
            </w:pPr>
            <w:r w:rsidRPr="0076171E">
              <w:rPr>
                <w:rFonts w:ascii="Wingdings" w:hAnsi="Wingdings"/>
                <w:sz w:val="28"/>
                <w:szCs w:val="28"/>
              </w:rPr>
              <w:sym w:font="Wingdings" w:char="F0A8"/>
            </w:r>
          </w:p>
        </w:tc>
        <w:tc>
          <w:tcPr>
            <w:tcW w:w="250" w:type="dxa"/>
            <w:tcBorders>
              <w:top w:val="nil"/>
              <w:left w:val="nil"/>
              <w:bottom w:val="nil"/>
              <w:right w:val="nil"/>
            </w:tcBorders>
          </w:tcPr>
          <w:p w:rsidR="004F3077" w:rsidRPr="0076171E" w14:paraId="554E7A5A" w14:textId="77777777">
            <w:pPr>
              <w:rPr>
                <w:sz w:val="16"/>
                <w:szCs w:val="16"/>
              </w:rPr>
            </w:pPr>
          </w:p>
        </w:tc>
        <w:tc>
          <w:tcPr>
            <w:tcW w:w="8407" w:type="dxa"/>
            <w:gridSpan w:val="9"/>
            <w:tcBorders>
              <w:top w:val="nil"/>
              <w:left w:val="nil"/>
              <w:bottom w:val="nil"/>
              <w:right w:val="nil"/>
            </w:tcBorders>
            <w:vAlign w:val="center"/>
          </w:tcPr>
          <w:p w:rsidR="004F3077" w:rsidRPr="0076171E" w14:paraId="3EB8BAF8" w14:textId="77777777">
            <w:pPr>
              <w:rPr>
                <w:sz w:val="20"/>
                <w:szCs w:val="20"/>
              </w:rPr>
            </w:pPr>
            <w:r w:rsidRPr="0076171E">
              <w:rPr>
                <w:sz w:val="20"/>
                <w:szCs w:val="20"/>
              </w:rPr>
              <w:t xml:space="preserve">This operator employed the miner </w:t>
            </w:r>
            <w:r w:rsidRPr="00524296">
              <w:rPr>
                <w:sz w:val="20"/>
                <w:szCs w:val="20"/>
              </w:rPr>
              <w:t>as a miner</w:t>
            </w:r>
            <w:r w:rsidRPr="0076171E">
              <w:rPr>
                <w:sz w:val="20"/>
                <w:szCs w:val="20"/>
              </w:rPr>
              <w:t xml:space="preserve"> for a cumulative period of not less than one year.</w:t>
            </w:r>
          </w:p>
        </w:tc>
      </w:tr>
      <w:tr w14:paraId="0D564DBF" w14:textId="77777777" w:rsidTr="004F3077">
        <w:tblPrEx>
          <w:tblW w:w="11016" w:type="dxa"/>
          <w:tblLayout w:type="fixed"/>
          <w:tblCellMar>
            <w:left w:w="115" w:type="dxa"/>
            <w:right w:w="115" w:type="dxa"/>
          </w:tblCellMar>
          <w:tblLook w:val="01E0"/>
        </w:tblPrEx>
        <w:tc>
          <w:tcPr>
            <w:tcW w:w="302" w:type="dxa"/>
            <w:tcBorders>
              <w:top w:val="nil"/>
              <w:left w:val="nil"/>
              <w:bottom w:val="nil"/>
              <w:right w:val="nil"/>
            </w:tcBorders>
            <w:shd w:val="clear" w:color="auto" w:fill="auto"/>
          </w:tcPr>
          <w:p w:rsidR="004F3077" w:rsidRPr="0076171E" w:rsidP="00F171D8" w14:paraId="4C1EC68B" w14:textId="77777777">
            <w:pPr>
              <w:jc w:val="center"/>
              <w:rPr>
                <w:sz w:val="16"/>
                <w:szCs w:val="16"/>
              </w:rPr>
            </w:pPr>
          </w:p>
          <w:p w:rsidR="004F3077" w:rsidRPr="0076171E" w:rsidP="003435DD" w14:paraId="53B3A028" w14:textId="77777777">
            <w:pPr>
              <w:rPr>
                <w:sz w:val="16"/>
                <w:szCs w:val="16"/>
              </w:rPr>
            </w:pPr>
          </w:p>
          <w:p w:rsidR="004F3077" w:rsidRPr="0076171E" w:rsidP="00F171D8" w14:paraId="2D13FA52" w14:textId="77777777">
            <w:pPr>
              <w:jc w:val="center"/>
              <w:rPr>
                <w:sz w:val="16"/>
                <w:szCs w:val="16"/>
              </w:rPr>
            </w:pPr>
          </w:p>
        </w:tc>
        <w:tc>
          <w:tcPr>
            <w:tcW w:w="935" w:type="dxa"/>
            <w:tcBorders>
              <w:top w:val="nil"/>
              <w:left w:val="nil"/>
              <w:bottom w:val="nil"/>
              <w:right w:val="nil"/>
            </w:tcBorders>
            <w:shd w:val="clear" w:color="auto" w:fill="auto"/>
            <w:vAlign w:val="center"/>
          </w:tcPr>
          <w:p w:rsidR="004F3077" w:rsidRPr="0076171E" w:rsidP="00F171D8" w14:paraId="7276E2D1" w14:textId="77777777">
            <w:pPr>
              <w:jc w:val="center"/>
              <w:rPr>
                <w:sz w:val="16"/>
                <w:szCs w:val="16"/>
              </w:rPr>
            </w:pPr>
            <w:r w:rsidRPr="0076171E">
              <w:rPr>
                <w:rFonts w:ascii="Wingdings" w:hAnsi="Wingdings"/>
                <w:sz w:val="28"/>
                <w:szCs w:val="28"/>
              </w:rPr>
              <w:sym w:font="Wingdings" w:char="F0A8"/>
            </w:r>
          </w:p>
        </w:tc>
        <w:tc>
          <w:tcPr>
            <w:tcW w:w="250" w:type="dxa"/>
            <w:tcBorders>
              <w:top w:val="nil"/>
              <w:left w:val="nil"/>
              <w:bottom w:val="nil"/>
              <w:right w:val="nil"/>
            </w:tcBorders>
            <w:vAlign w:val="center"/>
          </w:tcPr>
          <w:p w:rsidR="004F3077" w:rsidRPr="0076171E" w14:paraId="55E8739F" w14:textId="77777777">
            <w:pPr>
              <w:rPr>
                <w:sz w:val="16"/>
                <w:szCs w:val="16"/>
              </w:rPr>
            </w:pPr>
          </w:p>
        </w:tc>
        <w:tc>
          <w:tcPr>
            <w:tcW w:w="872" w:type="dxa"/>
            <w:tcBorders>
              <w:top w:val="nil"/>
              <w:left w:val="nil"/>
              <w:bottom w:val="nil"/>
              <w:right w:val="nil"/>
            </w:tcBorders>
            <w:vAlign w:val="center"/>
          </w:tcPr>
          <w:p w:rsidR="004F3077" w:rsidRPr="0076171E" w:rsidP="00F171D8" w14:paraId="51A872CD" w14:textId="77777777">
            <w:pPr>
              <w:jc w:val="center"/>
              <w:rPr>
                <w:sz w:val="16"/>
                <w:szCs w:val="16"/>
              </w:rPr>
            </w:pPr>
            <w:r w:rsidRPr="0076171E">
              <w:rPr>
                <w:rFonts w:ascii="Wingdings" w:hAnsi="Wingdings"/>
                <w:sz w:val="28"/>
                <w:szCs w:val="28"/>
              </w:rPr>
              <w:sym w:font="Wingdings" w:char="F0A8"/>
            </w:r>
          </w:p>
        </w:tc>
        <w:tc>
          <w:tcPr>
            <w:tcW w:w="250" w:type="dxa"/>
            <w:tcBorders>
              <w:top w:val="nil"/>
              <w:left w:val="nil"/>
              <w:bottom w:val="nil"/>
              <w:right w:val="nil"/>
            </w:tcBorders>
          </w:tcPr>
          <w:p w:rsidR="004F3077" w:rsidRPr="0076171E" w14:paraId="46490CB9" w14:textId="77777777">
            <w:pPr>
              <w:rPr>
                <w:sz w:val="16"/>
                <w:szCs w:val="16"/>
              </w:rPr>
            </w:pPr>
          </w:p>
        </w:tc>
        <w:tc>
          <w:tcPr>
            <w:tcW w:w="8407" w:type="dxa"/>
            <w:gridSpan w:val="9"/>
            <w:tcBorders>
              <w:top w:val="nil"/>
              <w:left w:val="nil"/>
              <w:bottom w:val="nil"/>
              <w:right w:val="nil"/>
            </w:tcBorders>
            <w:vAlign w:val="center"/>
          </w:tcPr>
          <w:p w:rsidR="004F3077" w:rsidRPr="0076171E" w14:paraId="7B79DE69" w14:textId="77777777">
            <w:pPr>
              <w:rPr>
                <w:sz w:val="20"/>
                <w:szCs w:val="20"/>
              </w:rPr>
            </w:pPr>
            <w:r w:rsidRPr="0076171E">
              <w:rPr>
                <w:sz w:val="20"/>
                <w:szCs w:val="20"/>
              </w:rPr>
              <w:t>The miner was exposed to coal mine dust while working for this operator.</w:t>
            </w:r>
          </w:p>
        </w:tc>
      </w:tr>
      <w:tr w14:paraId="47799B57" w14:textId="77777777" w:rsidTr="004F3077">
        <w:tblPrEx>
          <w:tblW w:w="11016" w:type="dxa"/>
          <w:tblLayout w:type="fixed"/>
          <w:tblCellMar>
            <w:left w:w="115" w:type="dxa"/>
            <w:right w:w="115" w:type="dxa"/>
          </w:tblCellMar>
          <w:tblLook w:val="01E0"/>
        </w:tblPrEx>
        <w:tc>
          <w:tcPr>
            <w:tcW w:w="302" w:type="dxa"/>
            <w:tcBorders>
              <w:top w:val="nil"/>
              <w:left w:val="nil"/>
              <w:bottom w:val="nil"/>
              <w:right w:val="nil"/>
            </w:tcBorders>
            <w:shd w:val="clear" w:color="auto" w:fill="auto"/>
          </w:tcPr>
          <w:p w:rsidR="004F3077" w:rsidRPr="0076171E" w:rsidP="00F171D8" w14:paraId="42F14592" w14:textId="77777777">
            <w:pPr>
              <w:jc w:val="center"/>
              <w:rPr>
                <w:sz w:val="16"/>
                <w:szCs w:val="16"/>
              </w:rPr>
            </w:pPr>
          </w:p>
          <w:p w:rsidR="004F3077" w:rsidRPr="0076171E" w:rsidP="00F171D8" w14:paraId="3D06B9D2" w14:textId="77777777">
            <w:pPr>
              <w:jc w:val="center"/>
              <w:rPr>
                <w:sz w:val="16"/>
                <w:szCs w:val="16"/>
              </w:rPr>
            </w:pPr>
          </w:p>
          <w:p w:rsidR="004F3077" w:rsidRPr="0076171E" w:rsidP="003435DD" w14:paraId="46138794" w14:textId="77777777">
            <w:pPr>
              <w:rPr>
                <w:sz w:val="16"/>
                <w:szCs w:val="16"/>
              </w:rPr>
            </w:pPr>
          </w:p>
        </w:tc>
        <w:tc>
          <w:tcPr>
            <w:tcW w:w="935" w:type="dxa"/>
            <w:tcBorders>
              <w:top w:val="nil"/>
              <w:left w:val="nil"/>
              <w:bottom w:val="nil"/>
              <w:right w:val="nil"/>
            </w:tcBorders>
            <w:shd w:val="clear" w:color="auto" w:fill="auto"/>
            <w:vAlign w:val="center"/>
          </w:tcPr>
          <w:p w:rsidR="004F3077" w:rsidRPr="0076171E" w:rsidP="00F171D8" w14:paraId="76450DE2" w14:textId="77777777">
            <w:pPr>
              <w:jc w:val="center"/>
              <w:rPr>
                <w:sz w:val="16"/>
                <w:szCs w:val="16"/>
              </w:rPr>
            </w:pPr>
            <w:r w:rsidRPr="0076171E">
              <w:rPr>
                <w:rFonts w:ascii="Wingdings" w:hAnsi="Wingdings"/>
                <w:sz w:val="28"/>
                <w:szCs w:val="28"/>
              </w:rPr>
              <w:sym w:font="Wingdings" w:char="F0A8"/>
            </w:r>
          </w:p>
        </w:tc>
        <w:tc>
          <w:tcPr>
            <w:tcW w:w="250" w:type="dxa"/>
            <w:tcBorders>
              <w:top w:val="nil"/>
              <w:left w:val="nil"/>
              <w:bottom w:val="nil"/>
              <w:right w:val="nil"/>
            </w:tcBorders>
            <w:vAlign w:val="center"/>
          </w:tcPr>
          <w:p w:rsidR="004F3077" w:rsidRPr="0076171E" w14:paraId="52327E21" w14:textId="77777777">
            <w:pPr>
              <w:rPr>
                <w:sz w:val="16"/>
                <w:szCs w:val="16"/>
              </w:rPr>
            </w:pPr>
          </w:p>
        </w:tc>
        <w:tc>
          <w:tcPr>
            <w:tcW w:w="872" w:type="dxa"/>
            <w:tcBorders>
              <w:top w:val="nil"/>
              <w:left w:val="nil"/>
              <w:bottom w:val="nil"/>
              <w:right w:val="nil"/>
            </w:tcBorders>
            <w:vAlign w:val="center"/>
          </w:tcPr>
          <w:p w:rsidR="004F3077" w:rsidRPr="0076171E" w:rsidP="00F171D8" w14:paraId="761D8889" w14:textId="77777777">
            <w:pPr>
              <w:jc w:val="center"/>
              <w:rPr>
                <w:sz w:val="16"/>
                <w:szCs w:val="16"/>
              </w:rPr>
            </w:pPr>
            <w:r w:rsidRPr="0076171E">
              <w:rPr>
                <w:rFonts w:ascii="Wingdings" w:hAnsi="Wingdings"/>
                <w:sz w:val="28"/>
                <w:szCs w:val="28"/>
              </w:rPr>
              <w:sym w:font="Wingdings" w:char="F0A8"/>
            </w:r>
          </w:p>
        </w:tc>
        <w:tc>
          <w:tcPr>
            <w:tcW w:w="250" w:type="dxa"/>
            <w:tcBorders>
              <w:top w:val="nil"/>
              <w:left w:val="nil"/>
              <w:bottom w:val="nil"/>
              <w:right w:val="nil"/>
            </w:tcBorders>
          </w:tcPr>
          <w:p w:rsidR="004F3077" w:rsidRPr="0076171E" w14:paraId="660BD3B9" w14:textId="77777777">
            <w:pPr>
              <w:rPr>
                <w:sz w:val="16"/>
                <w:szCs w:val="16"/>
              </w:rPr>
            </w:pPr>
          </w:p>
        </w:tc>
        <w:tc>
          <w:tcPr>
            <w:tcW w:w="8407" w:type="dxa"/>
            <w:gridSpan w:val="9"/>
            <w:tcBorders>
              <w:top w:val="nil"/>
              <w:left w:val="nil"/>
              <w:bottom w:val="nil"/>
              <w:right w:val="nil"/>
            </w:tcBorders>
            <w:vAlign w:val="center"/>
          </w:tcPr>
          <w:p w:rsidR="004F3077" w:rsidRPr="0076171E" w14:paraId="6EC64608" w14:textId="77777777">
            <w:pPr>
              <w:rPr>
                <w:sz w:val="20"/>
                <w:szCs w:val="20"/>
              </w:rPr>
            </w:pPr>
            <w:r w:rsidRPr="0076171E">
              <w:rPr>
                <w:sz w:val="20"/>
                <w:szCs w:val="20"/>
              </w:rPr>
              <w:t>The miner’s employment with this operator included at least one working day after December 31, 1969.</w:t>
            </w:r>
          </w:p>
        </w:tc>
      </w:tr>
      <w:tr w14:paraId="30FBEA57" w14:textId="77777777" w:rsidTr="004F3077">
        <w:tblPrEx>
          <w:tblW w:w="11016" w:type="dxa"/>
          <w:tblLayout w:type="fixed"/>
          <w:tblCellMar>
            <w:left w:w="115" w:type="dxa"/>
            <w:right w:w="115" w:type="dxa"/>
          </w:tblCellMar>
          <w:tblLook w:val="01E0"/>
        </w:tblPrEx>
        <w:tc>
          <w:tcPr>
            <w:tcW w:w="302" w:type="dxa"/>
            <w:tcBorders>
              <w:top w:val="nil"/>
              <w:left w:val="nil"/>
              <w:bottom w:val="nil"/>
              <w:right w:val="nil"/>
            </w:tcBorders>
            <w:shd w:val="clear" w:color="auto" w:fill="auto"/>
          </w:tcPr>
          <w:p w:rsidR="004F3077" w:rsidRPr="0076171E" w:rsidP="00F171D8" w14:paraId="1F492AF4" w14:textId="77777777">
            <w:pPr>
              <w:jc w:val="center"/>
              <w:rPr>
                <w:sz w:val="16"/>
                <w:szCs w:val="16"/>
              </w:rPr>
            </w:pPr>
          </w:p>
          <w:p w:rsidR="004F3077" w:rsidRPr="0076171E" w:rsidP="00F171D8" w14:paraId="55019E04" w14:textId="77777777">
            <w:pPr>
              <w:jc w:val="center"/>
              <w:rPr>
                <w:sz w:val="16"/>
                <w:szCs w:val="16"/>
              </w:rPr>
            </w:pPr>
          </w:p>
          <w:p w:rsidR="004F3077" w:rsidRPr="0076171E" w:rsidP="003435DD" w14:paraId="3A17F551" w14:textId="77777777">
            <w:pPr>
              <w:rPr>
                <w:sz w:val="16"/>
                <w:szCs w:val="16"/>
              </w:rPr>
            </w:pPr>
          </w:p>
        </w:tc>
        <w:tc>
          <w:tcPr>
            <w:tcW w:w="935" w:type="dxa"/>
            <w:tcBorders>
              <w:top w:val="nil"/>
              <w:left w:val="nil"/>
              <w:bottom w:val="nil"/>
              <w:right w:val="nil"/>
            </w:tcBorders>
            <w:shd w:val="clear" w:color="auto" w:fill="auto"/>
            <w:vAlign w:val="center"/>
          </w:tcPr>
          <w:p w:rsidR="004F3077" w:rsidRPr="0076171E" w:rsidP="00F171D8" w14:paraId="442AF38D" w14:textId="77777777">
            <w:pPr>
              <w:jc w:val="center"/>
              <w:rPr>
                <w:sz w:val="16"/>
                <w:szCs w:val="16"/>
              </w:rPr>
            </w:pPr>
            <w:r w:rsidRPr="0076171E">
              <w:rPr>
                <w:rFonts w:ascii="Wingdings" w:hAnsi="Wingdings"/>
                <w:sz w:val="28"/>
                <w:szCs w:val="28"/>
              </w:rPr>
              <w:sym w:font="Wingdings" w:char="F0A8"/>
            </w:r>
          </w:p>
        </w:tc>
        <w:tc>
          <w:tcPr>
            <w:tcW w:w="250" w:type="dxa"/>
            <w:tcBorders>
              <w:top w:val="nil"/>
              <w:left w:val="nil"/>
              <w:bottom w:val="nil"/>
              <w:right w:val="nil"/>
            </w:tcBorders>
            <w:vAlign w:val="center"/>
          </w:tcPr>
          <w:p w:rsidR="004F3077" w:rsidRPr="0076171E" w14:paraId="3ECE3ADE" w14:textId="77777777">
            <w:pPr>
              <w:rPr>
                <w:sz w:val="16"/>
                <w:szCs w:val="16"/>
              </w:rPr>
            </w:pPr>
          </w:p>
        </w:tc>
        <w:tc>
          <w:tcPr>
            <w:tcW w:w="872" w:type="dxa"/>
            <w:tcBorders>
              <w:top w:val="nil"/>
              <w:left w:val="nil"/>
              <w:bottom w:val="nil"/>
              <w:right w:val="nil"/>
            </w:tcBorders>
            <w:vAlign w:val="center"/>
          </w:tcPr>
          <w:p w:rsidR="004F3077" w:rsidRPr="0076171E" w:rsidP="00F171D8" w14:paraId="08B53DE7" w14:textId="77777777">
            <w:pPr>
              <w:jc w:val="center"/>
              <w:rPr>
                <w:sz w:val="16"/>
                <w:szCs w:val="16"/>
              </w:rPr>
            </w:pPr>
            <w:r w:rsidRPr="0076171E">
              <w:rPr>
                <w:rFonts w:ascii="Wingdings" w:hAnsi="Wingdings"/>
                <w:sz w:val="28"/>
                <w:szCs w:val="28"/>
              </w:rPr>
              <w:sym w:font="Wingdings" w:char="F0A8"/>
            </w:r>
          </w:p>
        </w:tc>
        <w:tc>
          <w:tcPr>
            <w:tcW w:w="250" w:type="dxa"/>
            <w:tcBorders>
              <w:top w:val="nil"/>
              <w:left w:val="nil"/>
              <w:bottom w:val="nil"/>
              <w:right w:val="nil"/>
            </w:tcBorders>
          </w:tcPr>
          <w:p w:rsidR="004F3077" w:rsidRPr="0076171E" w14:paraId="2C1485EF" w14:textId="77777777">
            <w:pPr>
              <w:rPr>
                <w:sz w:val="16"/>
                <w:szCs w:val="16"/>
              </w:rPr>
            </w:pPr>
          </w:p>
        </w:tc>
        <w:tc>
          <w:tcPr>
            <w:tcW w:w="8407" w:type="dxa"/>
            <w:gridSpan w:val="9"/>
            <w:tcBorders>
              <w:top w:val="nil"/>
              <w:left w:val="nil"/>
              <w:bottom w:val="nil"/>
              <w:right w:val="nil"/>
            </w:tcBorders>
            <w:vAlign w:val="center"/>
          </w:tcPr>
          <w:p w:rsidR="004F3077" w:rsidRPr="0076171E" w:rsidP="001455EA" w14:paraId="2A62F273" w14:textId="77777777">
            <w:pPr>
              <w:rPr>
                <w:sz w:val="20"/>
                <w:szCs w:val="20"/>
              </w:rPr>
            </w:pPr>
            <w:r w:rsidRPr="0076171E">
              <w:rPr>
                <w:sz w:val="20"/>
                <w:szCs w:val="20"/>
              </w:rPr>
              <w:t>This operator or its insurer is financially capable of assuming liability for the payment of benefits.</w:t>
            </w:r>
          </w:p>
        </w:tc>
      </w:tr>
      <w:tr w14:paraId="4E2C6CFB" w14:textId="77777777" w:rsidTr="004F3077">
        <w:tblPrEx>
          <w:tblW w:w="11016" w:type="dxa"/>
          <w:tblLayout w:type="fixed"/>
          <w:tblCellMar>
            <w:left w:w="115" w:type="dxa"/>
            <w:right w:w="115" w:type="dxa"/>
          </w:tblCellMar>
          <w:tblLook w:val="01E0"/>
        </w:tblPrEx>
        <w:tc>
          <w:tcPr>
            <w:tcW w:w="11016" w:type="dxa"/>
            <w:gridSpan w:val="14"/>
            <w:tcBorders>
              <w:top w:val="nil"/>
              <w:left w:val="nil"/>
              <w:right w:val="nil"/>
            </w:tcBorders>
          </w:tcPr>
          <w:p w:rsidR="004F3077" w:rsidRPr="0076171E" w:rsidP="001455EA" w14:paraId="4B59C6CC" w14:textId="77777777">
            <w:pPr>
              <w:jc w:val="both"/>
              <w:rPr>
                <w:b/>
                <w:sz w:val="20"/>
                <w:szCs w:val="20"/>
              </w:rPr>
            </w:pPr>
          </w:p>
        </w:tc>
      </w:tr>
      <w:tr w14:paraId="3A39A3E5" w14:textId="77777777" w:rsidTr="004F3077">
        <w:tblPrEx>
          <w:tblW w:w="11016" w:type="dxa"/>
          <w:tblLayout w:type="fixed"/>
          <w:tblCellMar>
            <w:left w:w="115" w:type="dxa"/>
            <w:right w:w="115" w:type="dxa"/>
          </w:tblCellMar>
          <w:tblLook w:val="01E0"/>
        </w:tblPrEx>
        <w:tc>
          <w:tcPr>
            <w:tcW w:w="11016" w:type="dxa"/>
            <w:gridSpan w:val="14"/>
            <w:tcBorders>
              <w:left w:val="nil"/>
              <w:right w:val="nil"/>
            </w:tcBorders>
          </w:tcPr>
          <w:p w:rsidR="004F3077" w:rsidRPr="0076171E" w:rsidP="00AD2C9B" w14:paraId="195DB01A" w14:textId="77777777">
            <w:pPr>
              <w:spacing w:before="60" w:after="60"/>
              <w:jc w:val="both"/>
              <w:rPr>
                <w:sz w:val="20"/>
                <w:szCs w:val="20"/>
              </w:rPr>
            </w:pPr>
            <w:r w:rsidRPr="0076171E">
              <w:rPr>
                <w:b/>
                <w:sz w:val="20"/>
                <w:szCs w:val="20"/>
              </w:rPr>
              <w:t>Time period for submission of evidence.</w:t>
            </w:r>
            <w:r w:rsidRPr="0076171E">
              <w:rPr>
                <w:sz w:val="20"/>
                <w:szCs w:val="20"/>
              </w:rPr>
              <w:t xml:space="preserve">  Within 90 days of the date on which you received the Notice of Claim, you may submit documentary evidence in support of your positions asserted in Section B.  For any of the assertions you denied, you must submit all relevant documentary evidence within this 90-day period.  The </w:t>
            </w:r>
            <w:r w:rsidRPr="0076171E">
              <w:rPr>
                <w:sz w:val="20"/>
                <w:szCs w:val="20"/>
              </w:rPr>
              <w:t>time period</w:t>
            </w:r>
            <w:r w:rsidRPr="0076171E">
              <w:rPr>
                <w:sz w:val="20"/>
                <w:szCs w:val="20"/>
              </w:rPr>
              <w:t xml:space="preserve"> may be extended for good cause shown if an extension request is filed with the district director prior to expiration of the 90 days period.  You must include a statement of reasons why you need additional time with your extension request.</w:t>
            </w:r>
          </w:p>
        </w:tc>
      </w:tr>
      <w:tr w14:paraId="0BBC7845" w14:textId="77777777" w:rsidTr="004F3077">
        <w:tblPrEx>
          <w:tblW w:w="11016" w:type="dxa"/>
          <w:tblLayout w:type="fixed"/>
          <w:tblCellMar>
            <w:left w:w="115" w:type="dxa"/>
            <w:right w:w="115" w:type="dxa"/>
          </w:tblCellMar>
          <w:tblLook w:val="01E0"/>
        </w:tblPrEx>
        <w:tc>
          <w:tcPr>
            <w:tcW w:w="11016" w:type="dxa"/>
            <w:gridSpan w:val="14"/>
            <w:tcBorders>
              <w:left w:val="nil"/>
              <w:right w:val="nil"/>
            </w:tcBorders>
          </w:tcPr>
          <w:p w:rsidR="004F3077" w:rsidRPr="0076171E" w:rsidP="00AB03EF" w14:paraId="505168D9" w14:textId="77777777">
            <w:pPr>
              <w:widowControl w:val="0"/>
              <w:autoSpaceDE w:val="0"/>
              <w:autoSpaceDN w:val="0"/>
              <w:spacing w:line="249" w:lineRule="auto"/>
              <w:ind w:left="28" w:right="152"/>
              <w:rPr>
                <w:rFonts w:eastAsia="Arial"/>
                <w:b/>
                <w:sz w:val="20"/>
                <w:szCs w:val="20"/>
              </w:rPr>
            </w:pPr>
            <w:r w:rsidRPr="0076171E">
              <w:rPr>
                <w:rFonts w:eastAsia="Arial"/>
                <w:b/>
                <w:sz w:val="20"/>
                <w:szCs w:val="20"/>
                <w:u w:val="single"/>
              </w:rPr>
              <w:t>Two Filing Options:</w:t>
            </w:r>
          </w:p>
          <w:p w:rsidR="004F3077" w:rsidRPr="0076171E" w:rsidP="00AB03EF" w14:paraId="5E3032CF" w14:textId="77777777">
            <w:pPr>
              <w:widowControl w:val="0"/>
              <w:autoSpaceDE w:val="0"/>
              <w:autoSpaceDN w:val="0"/>
              <w:spacing w:line="249" w:lineRule="auto"/>
              <w:ind w:left="28" w:right="19"/>
              <w:rPr>
                <w:rFonts w:eastAsia="Arial"/>
                <w:sz w:val="20"/>
                <w:szCs w:val="20"/>
              </w:rPr>
            </w:pPr>
            <w:r w:rsidRPr="0076171E">
              <w:rPr>
                <w:rFonts w:eastAsia="Arial"/>
                <w:sz w:val="20"/>
                <w:szCs w:val="20"/>
              </w:rPr>
              <w:t>1.To file electronically, submit completed form to the COAL Mine Portal:</w:t>
            </w:r>
          </w:p>
          <w:p w:rsidR="004F3077" w:rsidRPr="0076171E" w:rsidP="00AB03EF" w14:paraId="7A1A1134" w14:textId="77777777">
            <w:pPr>
              <w:widowControl w:val="0"/>
              <w:autoSpaceDE w:val="0"/>
              <w:autoSpaceDN w:val="0"/>
              <w:spacing w:line="249" w:lineRule="auto"/>
              <w:ind w:left="28" w:right="19"/>
              <w:rPr>
                <w:rFonts w:eastAsia="Arial"/>
                <w:sz w:val="20"/>
                <w:szCs w:val="20"/>
              </w:rPr>
            </w:pPr>
            <w:hyperlink r:id="rId5" w:history="1">
              <w:r w:rsidRPr="004F3077">
                <w:rPr>
                  <w:rStyle w:val="Hyperlink"/>
                  <w:rFonts w:eastAsia="Arial"/>
                  <w:color w:val="0000FF"/>
                  <w:sz w:val="20"/>
                  <w:szCs w:val="20"/>
                </w:rPr>
                <w:t>https://eclaimant.dol.gov/portal/?program_name=BL</w:t>
              </w:r>
            </w:hyperlink>
            <w:r w:rsidRPr="0076171E">
              <w:rPr>
                <w:rFonts w:eastAsia="Arial"/>
                <w:sz w:val="20"/>
                <w:szCs w:val="20"/>
              </w:rPr>
              <w:t>.</w:t>
            </w:r>
          </w:p>
          <w:p w:rsidR="004F3077" w:rsidRPr="0076171E" w:rsidP="00AB03EF" w14:paraId="5512E835" w14:textId="77777777">
            <w:pPr>
              <w:widowControl w:val="0"/>
              <w:autoSpaceDE w:val="0"/>
              <w:autoSpaceDN w:val="0"/>
              <w:spacing w:line="249" w:lineRule="auto"/>
              <w:ind w:left="28" w:right="19"/>
              <w:rPr>
                <w:rFonts w:eastAsia="Arial"/>
                <w:sz w:val="20"/>
                <w:szCs w:val="20"/>
              </w:rPr>
            </w:pPr>
            <w:r w:rsidRPr="0076171E">
              <w:rPr>
                <w:rFonts w:eastAsia="Arial"/>
                <w:sz w:val="20"/>
                <w:szCs w:val="20"/>
              </w:rPr>
              <w:t>2. To file by mail, submit completed form to:</w:t>
            </w:r>
          </w:p>
          <w:p w:rsidR="004F3077" w:rsidRPr="0076171E" w:rsidP="00AB03EF" w14:paraId="51631DE2" w14:textId="77777777">
            <w:pPr>
              <w:widowControl w:val="0"/>
              <w:autoSpaceDE w:val="0"/>
              <w:autoSpaceDN w:val="0"/>
              <w:spacing w:before="3"/>
              <w:ind w:left="28"/>
              <w:rPr>
                <w:rFonts w:eastAsia="Arial"/>
                <w:sz w:val="20"/>
                <w:szCs w:val="20"/>
              </w:rPr>
            </w:pPr>
            <w:r w:rsidRPr="0076171E">
              <w:rPr>
                <w:rFonts w:eastAsia="Arial"/>
                <w:sz w:val="20"/>
                <w:szCs w:val="20"/>
              </w:rPr>
              <w:t xml:space="preserve">OWCP/DCMWC/CMR Correspondence </w:t>
            </w:r>
          </w:p>
          <w:p w:rsidR="004F3077" w:rsidRPr="0076171E" w:rsidP="00AB03EF" w14:paraId="627E3EC4" w14:textId="77777777">
            <w:pPr>
              <w:jc w:val="both"/>
              <w:rPr>
                <w:bCs/>
                <w:sz w:val="20"/>
                <w:szCs w:val="20"/>
              </w:rPr>
            </w:pPr>
            <w:r w:rsidRPr="00C44CEA">
              <w:rPr>
                <w:bCs/>
                <w:noProof/>
                <w:sz w:val="20"/>
                <w:szCs w:val="20"/>
              </w:rPr>
              <w:t>PO Box 8307</w:t>
            </w:r>
          </w:p>
          <w:p w:rsidR="004F3077" w:rsidRPr="0076171E" w:rsidP="00AB03EF" w14:paraId="203AD2FA" w14:textId="77777777">
            <w:pPr>
              <w:jc w:val="both"/>
              <w:rPr>
                <w:bCs/>
                <w:sz w:val="20"/>
                <w:szCs w:val="20"/>
              </w:rPr>
            </w:pPr>
            <w:r w:rsidRPr="00C44CEA">
              <w:rPr>
                <w:bCs/>
                <w:noProof/>
                <w:sz w:val="20"/>
                <w:szCs w:val="20"/>
              </w:rPr>
              <w:t>London</w:t>
            </w:r>
            <w:r w:rsidRPr="0076171E">
              <w:rPr>
                <w:bCs/>
                <w:sz w:val="20"/>
                <w:szCs w:val="20"/>
              </w:rPr>
              <w:t xml:space="preserve">, </w:t>
            </w:r>
            <w:r w:rsidRPr="00C44CEA">
              <w:rPr>
                <w:bCs/>
                <w:noProof/>
                <w:sz w:val="20"/>
                <w:szCs w:val="20"/>
              </w:rPr>
              <w:t>KY</w:t>
            </w:r>
            <w:r w:rsidRPr="0076171E">
              <w:rPr>
                <w:bCs/>
                <w:sz w:val="20"/>
                <w:szCs w:val="20"/>
              </w:rPr>
              <w:t xml:space="preserve">  </w:t>
            </w:r>
            <w:r w:rsidRPr="00C44CEA">
              <w:rPr>
                <w:bCs/>
                <w:noProof/>
                <w:sz w:val="20"/>
                <w:szCs w:val="20"/>
              </w:rPr>
              <w:t>40742-8307</w:t>
            </w:r>
          </w:p>
        </w:tc>
      </w:tr>
      <w:tr w14:paraId="36C66B4D" w14:textId="77777777" w:rsidTr="004F3077">
        <w:tblPrEx>
          <w:tblW w:w="11016" w:type="dxa"/>
          <w:tblLayout w:type="fixed"/>
          <w:tblCellMar>
            <w:left w:w="115" w:type="dxa"/>
            <w:right w:w="115" w:type="dxa"/>
          </w:tblCellMar>
          <w:tblLook w:val="01E0"/>
        </w:tblPrEx>
        <w:tc>
          <w:tcPr>
            <w:tcW w:w="9385" w:type="dxa"/>
            <w:gridSpan w:val="12"/>
            <w:tcBorders>
              <w:left w:val="nil"/>
              <w:bottom w:val="nil"/>
              <w:right w:val="nil"/>
            </w:tcBorders>
          </w:tcPr>
          <w:p w:rsidR="004F3077" w:rsidRPr="0076171E" w:rsidP="00AB03EF" w14:paraId="585EB26D" w14:textId="77777777">
            <w:pPr>
              <w:widowControl w:val="0"/>
              <w:autoSpaceDE w:val="0"/>
              <w:autoSpaceDN w:val="0"/>
              <w:spacing w:line="249" w:lineRule="auto"/>
              <w:ind w:left="28" w:right="152"/>
              <w:rPr>
                <w:rFonts w:eastAsia="Arial"/>
                <w:b/>
                <w:sz w:val="20"/>
                <w:szCs w:val="20"/>
                <w:u w:val="single"/>
              </w:rPr>
            </w:pPr>
          </w:p>
        </w:tc>
        <w:tc>
          <w:tcPr>
            <w:tcW w:w="1631" w:type="dxa"/>
            <w:gridSpan w:val="2"/>
            <w:tcBorders>
              <w:left w:val="nil"/>
              <w:bottom w:val="nil"/>
              <w:right w:val="nil"/>
            </w:tcBorders>
            <w:vAlign w:val="center"/>
          </w:tcPr>
          <w:p w:rsidR="004F3077" w:rsidRPr="0076171E" w:rsidP="00D40469" w14:paraId="43EFE4C0" w14:textId="77777777">
            <w:pPr>
              <w:spacing w:before="60"/>
              <w:rPr>
                <w:sz w:val="20"/>
                <w:szCs w:val="20"/>
              </w:rPr>
            </w:pPr>
            <w:r w:rsidRPr="0076171E">
              <w:rPr>
                <w:sz w:val="20"/>
                <w:szCs w:val="20"/>
              </w:rPr>
              <w:t>Form CM-2970a</w:t>
            </w:r>
          </w:p>
          <w:p w:rsidR="004F3077" w:rsidRPr="0076171E" w:rsidP="00D40469" w14:paraId="65277BD4" w14:textId="77777777">
            <w:pPr>
              <w:widowControl w:val="0"/>
              <w:autoSpaceDE w:val="0"/>
              <w:autoSpaceDN w:val="0"/>
              <w:spacing w:line="249" w:lineRule="auto"/>
              <w:ind w:left="28" w:right="152"/>
              <w:rPr>
                <w:rFonts w:eastAsia="Arial"/>
                <w:b/>
                <w:sz w:val="20"/>
                <w:szCs w:val="20"/>
                <w:u w:val="single"/>
              </w:rPr>
            </w:pPr>
            <w:r w:rsidRPr="0076171E">
              <w:rPr>
                <w:sz w:val="20"/>
                <w:szCs w:val="20"/>
              </w:rPr>
              <w:t>Rev. Oct. 2020</w:t>
            </w:r>
          </w:p>
        </w:tc>
      </w:tr>
      <w:tr w14:paraId="53102AC2" w14:textId="77777777" w:rsidTr="004F3077">
        <w:tblPrEx>
          <w:tblW w:w="11016" w:type="dxa"/>
          <w:tblLayout w:type="fixed"/>
          <w:tblCellMar>
            <w:left w:w="115" w:type="dxa"/>
            <w:right w:w="115" w:type="dxa"/>
          </w:tblCellMar>
          <w:tblLook w:val="01E0"/>
        </w:tblPrEx>
        <w:tc>
          <w:tcPr>
            <w:tcW w:w="11016" w:type="dxa"/>
            <w:gridSpan w:val="14"/>
            <w:tcBorders>
              <w:left w:val="nil"/>
              <w:right w:val="nil"/>
            </w:tcBorders>
          </w:tcPr>
          <w:p w:rsidR="004F3077" w:rsidRPr="0076171E" w:rsidP="00DC7F20" w14:paraId="750F4967" w14:textId="77777777">
            <w:pPr>
              <w:keepNext/>
              <w:spacing w:before="120" w:after="60"/>
              <w:jc w:val="center"/>
              <w:outlineLvl w:val="3"/>
              <w:rPr>
                <w:sz w:val="20"/>
                <w:szCs w:val="20"/>
              </w:rPr>
            </w:pPr>
            <w:r w:rsidRPr="0076171E">
              <w:rPr>
                <w:b/>
                <w:sz w:val="20"/>
                <w:szCs w:val="20"/>
              </w:rPr>
              <w:t>Privacy Act Statement</w:t>
            </w:r>
          </w:p>
          <w:p w:rsidR="004F3077" w:rsidRPr="0076171E" w:rsidP="00DC7F20" w14:paraId="667FEBDA" w14:textId="77777777">
            <w:pPr>
              <w:pStyle w:val="Heading7"/>
              <w:spacing w:before="120" w:after="120"/>
              <w:jc w:val="both"/>
              <w:rPr>
                <w:rFonts w:ascii="Calibri" w:hAnsi="Calibri"/>
              </w:rPr>
            </w:pPr>
            <w:r w:rsidRPr="0076171E">
              <w:rPr>
                <w:rFonts w:ascii="Calibri" w:hAnsi="Calibri"/>
                <w:b w:val="0"/>
              </w:rPr>
              <w:t xml:space="preserve">The following information is provided in accordance with the Privacy Act of 1974, 5 U.S.C.552a.  (1) Submission of this information is required under the Black Lung Benefits Act, 30 U.S.C. 901 et seq., and implementing regulations. (2) The information will be used to determine eligibility for and the amount of benefits payable under the Act. (3) This information may be used by other agencies or persons handling matters relating, directly or indirectly, to processing this form including coal mine operators and their insurance carriers; contractors providing automated data processing or other services to the Department of Labor; representatives of the parties to the claim; and federal, </w:t>
            </w:r>
            <w:r w:rsidRPr="0076171E">
              <w:rPr>
                <w:rFonts w:ascii="Calibri" w:hAnsi="Calibri"/>
                <w:b w:val="0"/>
              </w:rPr>
              <w:t>state</w:t>
            </w:r>
            <w:r w:rsidRPr="0076171E">
              <w:rPr>
                <w:rFonts w:ascii="Calibri" w:hAnsi="Calibri"/>
                <w:b w:val="0"/>
              </w:rPr>
              <w:t xml:space="preserve"> or local agencies. 4) Furnishing all requested information will facilitate the claims adjudication process, and the effects of not providing all or any part of the requested information may delay the process or result in an unfavorable decision. (5) This information is included in a System of Records, DOL/OWCP-2 and DOL/OWCP-9 published at 81 Federal Register 25765, 25858 and 25866 (April 29, 2016), or as updated and republished.</w:t>
            </w:r>
          </w:p>
          <w:p w:rsidR="004F3077" w:rsidRPr="0076171E" w:rsidP="003435DD" w14:paraId="5487F8B7" w14:textId="77777777">
            <w:pPr>
              <w:pStyle w:val="Heading7"/>
              <w:spacing w:after="120"/>
              <w:rPr>
                <w:rFonts w:ascii="Calibri" w:hAnsi="Calibri"/>
              </w:rPr>
            </w:pPr>
            <w:r w:rsidRPr="0076171E">
              <w:rPr>
                <w:rFonts w:ascii="Calibri" w:hAnsi="Calibri"/>
              </w:rPr>
              <w:t>Public Burden Statement</w:t>
            </w:r>
          </w:p>
          <w:p w:rsidR="004F3077" w:rsidRPr="0076171E" w:rsidP="00DC7F20" w14:paraId="7F5D5B3E" w14:textId="77777777">
            <w:pPr>
              <w:jc w:val="both"/>
              <w:rPr>
                <w:b/>
                <w:sz w:val="20"/>
                <w:szCs w:val="20"/>
              </w:rPr>
            </w:pPr>
            <w:r w:rsidRPr="0076171E">
              <w:rPr>
                <w:bCs/>
                <w:sz w:val="20"/>
                <w:szCs w:val="20"/>
              </w:rPr>
              <w:t>Public reporting burden for this collection of information is estimated to average 15 minutes per response, including time for reviewing instructions, searching existing data sources, gathering</w:t>
            </w:r>
            <w:r>
              <w:rPr>
                <w:bCs/>
                <w:sz w:val="20"/>
                <w:szCs w:val="20"/>
              </w:rPr>
              <w:t>,</w:t>
            </w:r>
            <w:r w:rsidRPr="0076171E">
              <w:rPr>
                <w:bCs/>
                <w:sz w:val="20"/>
                <w:szCs w:val="20"/>
              </w:rPr>
              <w:t xml:space="preserve"> and maintaining the data needed, and completing and reviewing the collection of information. Send comments regarding this burden estimate or any other aspect of this collection of information, including suggestions for reducing this burden, to the U.S. Department of Labor, Division of Coal Mine Workers' Compensation, Room N-3</w:t>
            </w:r>
            <w:r>
              <w:rPr>
                <w:bCs/>
                <w:sz w:val="20"/>
                <w:szCs w:val="20"/>
              </w:rPr>
              <w:t>520</w:t>
            </w:r>
            <w:r w:rsidRPr="0076171E">
              <w:rPr>
                <w:bCs/>
                <w:sz w:val="20"/>
                <w:szCs w:val="20"/>
              </w:rPr>
              <w:t xml:space="preserve">, 200 Constitution Avenue, N.W., Washington, D.C. 20210. </w:t>
            </w:r>
            <w:r w:rsidRPr="00524296">
              <w:rPr>
                <w:b/>
                <w:bCs/>
                <w:sz w:val="20"/>
                <w:szCs w:val="20"/>
              </w:rPr>
              <w:t>Note</w:t>
            </w:r>
            <w:r w:rsidRPr="0076171E">
              <w:rPr>
                <w:sz w:val="20"/>
                <w:szCs w:val="20"/>
              </w:rPr>
              <w:t>: Persons are not required to respond to this collection of information unless it displays a currently valid OMB control number. (DO NOT SEND THE COMPLETED FORM TO THIS OFFICE.)</w:t>
            </w:r>
          </w:p>
          <w:p w:rsidR="004F3077" w:rsidRPr="0076171E" w:rsidP="004A104E" w14:paraId="3B8266C4" w14:textId="77777777">
            <w:pPr>
              <w:pStyle w:val="Heading7"/>
              <w:spacing w:before="120" w:after="120"/>
              <w:rPr>
                <w:rFonts w:ascii="Calibri" w:hAnsi="Calibri"/>
              </w:rPr>
            </w:pPr>
            <w:r w:rsidRPr="0076171E">
              <w:rPr>
                <w:rFonts w:ascii="Calibri" w:hAnsi="Calibri"/>
              </w:rPr>
              <w:t>Notice</w:t>
            </w:r>
          </w:p>
          <w:p w:rsidR="004F3077" w:rsidRPr="0076171E" w:rsidP="00DC7F20" w14:paraId="14AD2FD1" w14:textId="77777777">
            <w:pPr>
              <w:jc w:val="both"/>
              <w:rPr>
                <w:sz w:val="20"/>
                <w:szCs w:val="20"/>
              </w:rPr>
            </w:pPr>
            <w:r w:rsidRPr="0076171E">
              <w:rPr>
                <w:sz w:val="20"/>
                <w:szCs w:val="20"/>
              </w:rPr>
              <w:t>If you have a substantially limiting physical or mental impairment, Federal disability nondiscrimination law gives you the right to receive help from OWCP in the form of communication assistance, accommodation</w:t>
            </w:r>
            <w:r>
              <w:rPr>
                <w:sz w:val="20"/>
                <w:szCs w:val="20"/>
              </w:rPr>
              <w:t>,</w:t>
            </w:r>
            <w:r w:rsidRPr="0076171E">
              <w:rPr>
                <w:sz w:val="20"/>
                <w:szCs w:val="20"/>
              </w:rPr>
              <w:t xml:space="preserve"> and modification to aid you in the claims process. For example, we will provide you with copies of documents in alternate formats, communication services such as sign language interpretation, or other kinds of adjustments or changes to account for the limitations of your disability. Please contact our office or the claims examiner to ask about this assistance.</w:t>
            </w:r>
          </w:p>
        </w:tc>
      </w:tr>
    </w:tbl>
    <w:p w:rsidR="004F3077" w:rsidRPr="0076171E" w:rsidP="00197A7A" w14:paraId="2E453968" w14:textId="77777777">
      <w:pPr>
        <w:spacing w:before="60"/>
        <w:jc w:val="right"/>
        <w:rPr>
          <w:sz w:val="20"/>
          <w:szCs w:val="20"/>
        </w:rPr>
      </w:pPr>
      <w:r w:rsidRPr="0076171E">
        <w:rPr>
          <w:sz w:val="20"/>
          <w:szCs w:val="20"/>
        </w:rPr>
        <w:t>Form CM-2970a</w:t>
      </w:r>
    </w:p>
    <w:p w:rsidR="004F3077" w:rsidRPr="0076171E" w:rsidP="00DC62C3" w14:paraId="30B817F5" w14:textId="77777777">
      <w:pPr>
        <w:jc w:val="right"/>
        <w:rPr>
          <w:sz w:val="18"/>
          <w:szCs w:val="18"/>
        </w:rPr>
      </w:pPr>
      <w:r w:rsidRPr="0076171E">
        <w:rPr>
          <w:sz w:val="20"/>
          <w:szCs w:val="20"/>
        </w:rPr>
        <w:t>Rev. Oct. 202</w:t>
      </w:r>
      <w:r w:rsidRPr="0076171E">
        <w:rPr>
          <w:sz w:val="18"/>
          <w:szCs w:val="18"/>
        </w:rPr>
        <w:t>0</w:t>
      </w:r>
      <w:r w:rsidRPr="0076171E">
        <w:rPr>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02"/>
        <w:gridCol w:w="1122"/>
        <w:gridCol w:w="935"/>
        <w:gridCol w:w="788"/>
        <w:gridCol w:w="708"/>
        <w:gridCol w:w="1309"/>
        <w:gridCol w:w="344"/>
        <w:gridCol w:w="404"/>
        <w:gridCol w:w="561"/>
        <w:gridCol w:w="748"/>
        <w:gridCol w:w="647"/>
        <w:gridCol w:w="1574"/>
        <w:gridCol w:w="23"/>
        <w:gridCol w:w="1301"/>
        <w:gridCol w:w="250"/>
      </w:tblGrid>
      <w:tr w14:paraId="2A97C931" w14:textId="77777777" w:rsidTr="00F171D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016" w:type="dxa"/>
            <w:gridSpan w:val="15"/>
            <w:tcBorders>
              <w:left w:val="nil"/>
              <w:right w:val="nil"/>
            </w:tcBorders>
          </w:tcPr>
          <w:p w:rsidR="004F3077" w:rsidRPr="0076171E" w:rsidP="00F171D8" w14:paraId="217BEF4B" w14:textId="77777777">
            <w:pPr>
              <w:spacing w:before="40" w:after="40"/>
              <w:rPr>
                <w:sz w:val="16"/>
                <w:szCs w:val="16"/>
              </w:rPr>
            </w:pPr>
            <w:r w:rsidRPr="0076171E">
              <w:br w:type="page"/>
            </w:r>
            <w:r w:rsidRPr="0076171E">
              <w:rPr>
                <w:sz w:val="18"/>
                <w:szCs w:val="18"/>
              </w:rPr>
              <w:br w:type="page"/>
            </w:r>
            <w:r w:rsidRPr="0076171E">
              <w:br w:type="page"/>
            </w:r>
            <w:r w:rsidRPr="0076171E">
              <w:br w:type="page"/>
            </w:r>
            <w:r w:rsidRPr="0076171E">
              <w:rPr>
                <w:sz w:val="18"/>
                <w:szCs w:val="18"/>
              </w:rPr>
              <w:br w:type="page"/>
            </w:r>
            <w:r w:rsidRPr="0076171E">
              <w:rPr>
                <w:b/>
                <w:sz w:val="20"/>
              </w:rPr>
              <w:t>C.  Additional Information</w:t>
            </w:r>
          </w:p>
        </w:tc>
      </w:tr>
      <w:tr w14:paraId="68980025" w14:textId="77777777" w:rsidTr="00F171D8">
        <w:tblPrEx>
          <w:tblW w:w="0" w:type="auto"/>
          <w:tblLayout w:type="fixed"/>
          <w:tblCellMar>
            <w:left w:w="115" w:type="dxa"/>
            <w:right w:w="115" w:type="dxa"/>
          </w:tblCellMar>
          <w:tblLook w:val="01E0"/>
        </w:tblPrEx>
        <w:tc>
          <w:tcPr>
            <w:tcW w:w="11016" w:type="dxa"/>
            <w:gridSpan w:val="15"/>
            <w:tcBorders>
              <w:left w:val="nil"/>
              <w:bottom w:val="nil"/>
              <w:right w:val="nil"/>
            </w:tcBorders>
          </w:tcPr>
          <w:p w:rsidR="004F3077" w:rsidRPr="0076171E" w:rsidP="004F2FAD" w14:paraId="1C0E3871" w14:textId="77777777">
            <w:pPr>
              <w:rPr>
                <w:sz w:val="18"/>
                <w:szCs w:val="18"/>
              </w:rPr>
            </w:pPr>
            <w:r w:rsidRPr="0076171E">
              <w:rPr>
                <w:sz w:val="18"/>
                <w:szCs w:val="18"/>
              </w:rPr>
              <w:t>Please answer the questions below.  If the space provided for any response is inadequate, please continue your response on a blank sheet of paper and attach it to the form.  If you are unable to respond to these questions within the 30-day period for accepting or denying the assertions set forth in Section B above (</w:t>
            </w:r>
            <w:r w:rsidRPr="0076171E">
              <w:rPr>
                <w:i/>
                <w:sz w:val="18"/>
                <w:szCs w:val="18"/>
              </w:rPr>
              <w:t>i.e.</w:t>
            </w:r>
            <w:r w:rsidRPr="0076171E">
              <w:rPr>
                <w:sz w:val="18"/>
                <w:szCs w:val="18"/>
              </w:rPr>
              <w:t xml:space="preserve"> within 30 days of receipt of the Notice of Claim), you should return this form in compliance with the 30-day time limitation and provide the information requested in this section within 90 days of your receipt of the Notice of Claim.</w:t>
            </w:r>
          </w:p>
        </w:tc>
      </w:tr>
      <w:tr w14:paraId="0577F1AC" w14:textId="77777777" w:rsidTr="00F171D8">
        <w:tblPrEx>
          <w:tblW w:w="0" w:type="auto"/>
          <w:tblLayout w:type="fixed"/>
          <w:tblCellMar>
            <w:left w:w="115" w:type="dxa"/>
            <w:right w:w="115" w:type="dxa"/>
          </w:tblCellMar>
          <w:tblLook w:val="01E0"/>
        </w:tblPrEx>
        <w:tc>
          <w:tcPr>
            <w:tcW w:w="11016" w:type="dxa"/>
            <w:gridSpan w:val="15"/>
            <w:tcBorders>
              <w:top w:val="nil"/>
              <w:left w:val="nil"/>
              <w:bottom w:val="nil"/>
              <w:right w:val="nil"/>
            </w:tcBorders>
          </w:tcPr>
          <w:p w:rsidR="004F3077" w:rsidRPr="0076171E" w14:paraId="2A4A7504" w14:textId="77777777">
            <w:pPr>
              <w:rPr>
                <w:sz w:val="18"/>
                <w:szCs w:val="18"/>
              </w:rPr>
            </w:pPr>
            <w:r w:rsidRPr="0076171E">
              <w:rPr>
                <w:sz w:val="18"/>
                <w:szCs w:val="18"/>
              </w:rPr>
              <w:t xml:space="preserve">1.  The miner was employed by the named potentially liable operator (list </w:t>
            </w:r>
            <w:r w:rsidRPr="0076171E">
              <w:rPr>
                <w:sz w:val="18"/>
                <w:szCs w:val="18"/>
                <w:u w:val="single"/>
              </w:rPr>
              <w:t>all</w:t>
            </w:r>
            <w:r w:rsidRPr="0076171E">
              <w:rPr>
                <w:sz w:val="18"/>
                <w:szCs w:val="18"/>
              </w:rPr>
              <w:t xml:space="preserve"> periods of employment):</w:t>
            </w:r>
          </w:p>
        </w:tc>
      </w:tr>
      <w:tr w14:paraId="42FA44AB" w14:textId="77777777" w:rsidTr="00F171D8">
        <w:tblPrEx>
          <w:tblW w:w="0" w:type="auto"/>
          <w:tblLayout w:type="fixed"/>
          <w:tblCellMar>
            <w:left w:w="115" w:type="dxa"/>
            <w:right w:w="115" w:type="dxa"/>
          </w:tblCellMar>
          <w:tblLook w:val="01E0"/>
        </w:tblPrEx>
        <w:tc>
          <w:tcPr>
            <w:tcW w:w="1424" w:type="dxa"/>
            <w:gridSpan w:val="2"/>
            <w:tcBorders>
              <w:top w:val="nil"/>
              <w:left w:val="nil"/>
              <w:bottom w:val="nil"/>
              <w:right w:val="nil"/>
            </w:tcBorders>
          </w:tcPr>
          <w:p w:rsidR="004F3077" w:rsidRPr="0076171E" w14:paraId="657F1771" w14:textId="77777777">
            <w:pPr>
              <w:rPr>
                <w:sz w:val="18"/>
                <w:szCs w:val="18"/>
              </w:rPr>
            </w:pPr>
          </w:p>
        </w:tc>
        <w:tc>
          <w:tcPr>
            <w:tcW w:w="935" w:type="dxa"/>
            <w:tcBorders>
              <w:top w:val="nil"/>
              <w:left w:val="nil"/>
              <w:bottom w:val="nil"/>
              <w:right w:val="nil"/>
            </w:tcBorders>
          </w:tcPr>
          <w:p w:rsidR="004F3077" w:rsidRPr="0076171E" w:rsidP="00F171D8" w14:paraId="57B34096" w14:textId="77777777">
            <w:pPr>
              <w:spacing w:before="120"/>
              <w:jc w:val="right"/>
              <w:rPr>
                <w:sz w:val="18"/>
                <w:szCs w:val="18"/>
              </w:rPr>
            </w:pPr>
            <w:r w:rsidRPr="0076171E">
              <w:rPr>
                <w:sz w:val="18"/>
                <w:szCs w:val="18"/>
              </w:rPr>
              <w:t>From:</w:t>
            </w:r>
          </w:p>
        </w:tc>
        <w:tc>
          <w:tcPr>
            <w:tcW w:w="2805" w:type="dxa"/>
            <w:gridSpan w:val="3"/>
            <w:tcBorders>
              <w:top w:val="nil"/>
              <w:left w:val="nil"/>
              <w:bottom w:val="single" w:sz="4" w:space="0" w:color="auto"/>
              <w:right w:val="nil"/>
            </w:tcBorders>
          </w:tcPr>
          <w:p w:rsidR="004F3077" w:rsidRPr="0076171E" w:rsidP="00F171D8" w14:paraId="12C1A1F9" w14:textId="77777777">
            <w:pPr>
              <w:spacing w:before="120"/>
              <w:rPr>
                <w:sz w:val="18"/>
                <w:szCs w:val="18"/>
              </w:rPr>
            </w:pPr>
          </w:p>
        </w:tc>
        <w:tc>
          <w:tcPr>
            <w:tcW w:w="748" w:type="dxa"/>
            <w:gridSpan w:val="2"/>
            <w:tcBorders>
              <w:top w:val="nil"/>
              <w:left w:val="nil"/>
              <w:bottom w:val="nil"/>
              <w:right w:val="nil"/>
            </w:tcBorders>
          </w:tcPr>
          <w:p w:rsidR="004F3077" w:rsidRPr="0076171E" w14:paraId="296F7B04" w14:textId="77777777">
            <w:pPr>
              <w:rPr>
                <w:sz w:val="18"/>
                <w:szCs w:val="18"/>
              </w:rPr>
            </w:pPr>
          </w:p>
        </w:tc>
        <w:tc>
          <w:tcPr>
            <w:tcW w:w="561" w:type="dxa"/>
            <w:tcBorders>
              <w:top w:val="nil"/>
              <w:left w:val="nil"/>
              <w:bottom w:val="nil"/>
              <w:right w:val="nil"/>
            </w:tcBorders>
          </w:tcPr>
          <w:p w:rsidR="004F3077" w:rsidRPr="0076171E" w:rsidP="00F171D8" w14:paraId="34CF0CB7" w14:textId="77777777">
            <w:pPr>
              <w:spacing w:before="120"/>
              <w:jc w:val="right"/>
              <w:rPr>
                <w:sz w:val="18"/>
                <w:szCs w:val="18"/>
              </w:rPr>
            </w:pPr>
            <w:r w:rsidRPr="0076171E">
              <w:rPr>
                <w:sz w:val="18"/>
                <w:szCs w:val="18"/>
              </w:rPr>
              <w:t>To:</w:t>
            </w:r>
          </w:p>
        </w:tc>
        <w:tc>
          <w:tcPr>
            <w:tcW w:w="2969" w:type="dxa"/>
            <w:gridSpan w:val="3"/>
            <w:tcBorders>
              <w:top w:val="nil"/>
              <w:left w:val="nil"/>
              <w:bottom w:val="single" w:sz="4" w:space="0" w:color="auto"/>
              <w:right w:val="nil"/>
            </w:tcBorders>
          </w:tcPr>
          <w:p w:rsidR="004F3077" w:rsidRPr="0076171E" w:rsidP="00F171D8" w14:paraId="06278E2B" w14:textId="77777777">
            <w:pPr>
              <w:spacing w:before="120"/>
              <w:rPr>
                <w:sz w:val="18"/>
                <w:szCs w:val="18"/>
              </w:rPr>
            </w:pPr>
          </w:p>
        </w:tc>
        <w:tc>
          <w:tcPr>
            <w:tcW w:w="1574" w:type="dxa"/>
            <w:gridSpan w:val="3"/>
            <w:tcBorders>
              <w:top w:val="nil"/>
              <w:left w:val="nil"/>
              <w:bottom w:val="nil"/>
              <w:right w:val="nil"/>
            </w:tcBorders>
          </w:tcPr>
          <w:p w:rsidR="004F3077" w:rsidRPr="0076171E" w14:paraId="3685B840" w14:textId="77777777">
            <w:pPr>
              <w:rPr>
                <w:sz w:val="18"/>
                <w:szCs w:val="18"/>
              </w:rPr>
            </w:pPr>
          </w:p>
        </w:tc>
      </w:tr>
      <w:tr w14:paraId="4FB444D0" w14:textId="77777777" w:rsidTr="00F171D8">
        <w:tblPrEx>
          <w:tblW w:w="0" w:type="auto"/>
          <w:tblLayout w:type="fixed"/>
          <w:tblCellMar>
            <w:left w:w="115" w:type="dxa"/>
            <w:right w:w="115" w:type="dxa"/>
          </w:tblCellMar>
          <w:tblLook w:val="01E0"/>
        </w:tblPrEx>
        <w:tc>
          <w:tcPr>
            <w:tcW w:w="1424" w:type="dxa"/>
            <w:gridSpan w:val="2"/>
            <w:tcBorders>
              <w:top w:val="nil"/>
              <w:left w:val="nil"/>
              <w:bottom w:val="nil"/>
              <w:right w:val="nil"/>
            </w:tcBorders>
          </w:tcPr>
          <w:p w:rsidR="004F3077" w:rsidRPr="0076171E" w14:paraId="162930A9" w14:textId="77777777">
            <w:pPr>
              <w:rPr>
                <w:sz w:val="18"/>
                <w:szCs w:val="18"/>
              </w:rPr>
            </w:pPr>
          </w:p>
        </w:tc>
        <w:tc>
          <w:tcPr>
            <w:tcW w:w="935" w:type="dxa"/>
            <w:tcBorders>
              <w:top w:val="nil"/>
              <w:left w:val="nil"/>
              <w:bottom w:val="nil"/>
              <w:right w:val="nil"/>
            </w:tcBorders>
          </w:tcPr>
          <w:p w:rsidR="004F3077" w:rsidRPr="0076171E" w:rsidP="00F971CD" w14:paraId="453C8362" w14:textId="77777777">
            <w:pPr>
              <w:rPr>
                <w:sz w:val="18"/>
                <w:szCs w:val="18"/>
              </w:rPr>
            </w:pPr>
          </w:p>
        </w:tc>
        <w:tc>
          <w:tcPr>
            <w:tcW w:w="2805" w:type="dxa"/>
            <w:gridSpan w:val="3"/>
            <w:tcBorders>
              <w:top w:val="single" w:sz="4" w:space="0" w:color="auto"/>
              <w:left w:val="nil"/>
              <w:bottom w:val="single" w:sz="4" w:space="0" w:color="auto"/>
              <w:right w:val="nil"/>
            </w:tcBorders>
          </w:tcPr>
          <w:p w:rsidR="004F3077" w:rsidRPr="0076171E" w:rsidP="00F171D8" w14:paraId="3D892516" w14:textId="77777777">
            <w:pPr>
              <w:spacing w:before="120"/>
              <w:rPr>
                <w:sz w:val="18"/>
                <w:szCs w:val="18"/>
              </w:rPr>
            </w:pPr>
          </w:p>
        </w:tc>
        <w:tc>
          <w:tcPr>
            <w:tcW w:w="748" w:type="dxa"/>
            <w:gridSpan w:val="2"/>
            <w:tcBorders>
              <w:top w:val="nil"/>
              <w:left w:val="nil"/>
              <w:bottom w:val="nil"/>
              <w:right w:val="nil"/>
            </w:tcBorders>
          </w:tcPr>
          <w:p w:rsidR="004F3077" w:rsidRPr="0076171E" w14:paraId="516098B4" w14:textId="77777777">
            <w:pPr>
              <w:rPr>
                <w:sz w:val="18"/>
                <w:szCs w:val="18"/>
              </w:rPr>
            </w:pPr>
          </w:p>
        </w:tc>
        <w:tc>
          <w:tcPr>
            <w:tcW w:w="561" w:type="dxa"/>
            <w:tcBorders>
              <w:top w:val="nil"/>
              <w:left w:val="nil"/>
              <w:bottom w:val="nil"/>
              <w:right w:val="nil"/>
            </w:tcBorders>
          </w:tcPr>
          <w:p w:rsidR="004F3077" w:rsidRPr="0076171E" w:rsidP="00F171D8" w14:paraId="01CF17D2" w14:textId="77777777">
            <w:pPr>
              <w:jc w:val="right"/>
              <w:rPr>
                <w:sz w:val="18"/>
                <w:szCs w:val="18"/>
              </w:rPr>
            </w:pPr>
          </w:p>
        </w:tc>
        <w:tc>
          <w:tcPr>
            <w:tcW w:w="2969" w:type="dxa"/>
            <w:gridSpan w:val="3"/>
            <w:tcBorders>
              <w:top w:val="single" w:sz="4" w:space="0" w:color="auto"/>
              <w:left w:val="nil"/>
              <w:bottom w:val="single" w:sz="4" w:space="0" w:color="auto"/>
              <w:right w:val="nil"/>
            </w:tcBorders>
          </w:tcPr>
          <w:p w:rsidR="004F3077" w:rsidRPr="0076171E" w14:paraId="00D19262" w14:textId="77777777">
            <w:pPr>
              <w:rPr>
                <w:sz w:val="18"/>
                <w:szCs w:val="18"/>
              </w:rPr>
            </w:pPr>
          </w:p>
        </w:tc>
        <w:tc>
          <w:tcPr>
            <w:tcW w:w="1574" w:type="dxa"/>
            <w:gridSpan w:val="3"/>
            <w:tcBorders>
              <w:top w:val="nil"/>
              <w:left w:val="nil"/>
              <w:bottom w:val="nil"/>
              <w:right w:val="nil"/>
            </w:tcBorders>
          </w:tcPr>
          <w:p w:rsidR="004F3077" w:rsidRPr="0076171E" w14:paraId="02E96AD6" w14:textId="77777777">
            <w:pPr>
              <w:rPr>
                <w:sz w:val="18"/>
                <w:szCs w:val="18"/>
              </w:rPr>
            </w:pPr>
          </w:p>
        </w:tc>
      </w:tr>
      <w:tr w14:paraId="13A4C4D7" w14:textId="77777777" w:rsidTr="00F171D8">
        <w:tblPrEx>
          <w:tblW w:w="0" w:type="auto"/>
          <w:tblLayout w:type="fixed"/>
          <w:tblCellMar>
            <w:left w:w="115" w:type="dxa"/>
            <w:right w:w="115" w:type="dxa"/>
          </w:tblCellMar>
          <w:tblLook w:val="01E0"/>
        </w:tblPrEx>
        <w:tc>
          <w:tcPr>
            <w:tcW w:w="1424" w:type="dxa"/>
            <w:gridSpan w:val="2"/>
            <w:tcBorders>
              <w:top w:val="nil"/>
              <w:left w:val="nil"/>
              <w:bottom w:val="nil"/>
              <w:right w:val="nil"/>
            </w:tcBorders>
          </w:tcPr>
          <w:p w:rsidR="004F3077" w:rsidRPr="0076171E" w14:paraId="51C0CBAB" w14:textId="77777777">
            <w:pPr>
              <w:rPr>
                <w:sz w:val="18"/>
                <w:szCs w:val="18"/>
              </w:rPr>
            </w:pPr>
          </w:p>
        </w:tc>
        <w:tc>
          <w:tcPr>
            <w:tcW w:w="935" w:type="dxa"/>
            <w:tcBorders>
              <w:top w:val="nil"/>
              <w:left w:val="nil"/>
              <w:bottom w:val="nil"/>
              <w:right w:val="nil"/>
            </w:tcBorders>
          </w:tcPr>
          <w:p w:rsidR="004F3077" w:rsidRPr="0076171E" w:rsidP="00F171D8" w14:paraId="6C523596" w14:textId="77777777">
            <w:pPr>
              <w:jc w:val="right"/>
              <w:rPr>
                <w:sz w:val="18"/>
                <w:szCs w:val="18"/>
              </w:rPr>
            </w:pPr>
          </w:p>
        </w:tc>
        <w:tc>
          <w:tcPr>
            <w:tcW w:w="2805" w:type="dxa"/>
            <w:gridSpan w:val="3"/>
            <w:tcBorders>
              <w:top w:val="single" w:sz="4" w:space="0" w:color="auto"/>
              <w:left w:val="nil"/>
              <w:bottom w:val="single" w:sz="4" w:space="0" w:color="auto"/>
              <w:right w:val="nil"/>
            </w:tcBorders>
          </w:tcPr>
          <w:p w:rsidR="004F3077" w:rsidRPr="0076171E" w:rsidP="00F171D8" w14:paraId="28DEACDC" w14:textId="77777777">
            <w:pPr>
              <w:spacing w:before="120"/>
              <w:rPr>
                <w:sz w:val="18"/>
                <w:szCs w:val="18"/>
              </w:rPr>
            </w:pPr>
          </w:p>
        </w:tc>
        <w:tc>
          <w:tcPr>
            <w:tcW w:w="748" w:type="dxa"/>
            <w:gridSpan w:val="2"/>
            <w:tcBorders>
              <w:top w:val="nil"/>
              <w:left w:val="nil"/>
              <w:bottom w:val="nil"/>
              <w:right w:val="nil"/>
            </w:tcBorders>
          </w:tcPr>
          <w:p w:rsidR="004F3077" w:rsidRPr="0076171E" w14:paraId="019A4706" w14:textId="77777777">
            <w:pPr>
              <w:rPr>
                <w:sz w:val="18"/>
                <w:szCs w:val="18"/>
              </w:rPr>
            </w:pPr>
          </w:p>
        </w:tc>
        <w:tc>
          <w:tcPr>
            <w:tcW w:w="561" w:type="dxa"/>
            <w:tcBorders>
              <w:top w:val="nil"/>
              <w:left w:val="nil"/>
              <w:bottom w:val="nil"/>
              <w:right w:val="nil"/>
            </w:tcBorders>
          </w:tcPr>
          <w:p w:rsidR="004F3077" w:rsidRPr="0076171E" w:rsidP="00F171D8" w14:paraId="16A34F27" w14:textId="77777777">
            <w:pPr>
              <w:jc w:val="right"/>
              <w:rPr>
                <w:sz w:val="18"/>
                <w:szCs w:val="18"/>
              </w:rPr>
            </w:pPr>
          </w:p>
        </w:tc>
        <w:tc>
          <w:tcPr>
            <w:tcW w:w="2969" w:type="dxa"/>
            <w:gridSpan w:val="3"/>
            <w:tcBorders>
              <w:top w:val="single" w:sz="4" w:space="0" w:color="auto"/>
              <w:left w:val="nil"/>
              <w:bottom w:val="single" w:sz="4" w:space="0" w:color="auto"/>
              <w:right w:val="nil"/>
            </w:tcBorders>
          </w:tcPr>
          <w:p w:rsidR="004F3077" w:rsidRPr="0076171E" w14:paraId="122057D3" w14:textId="77777777">
            <w:pPr>
              <w:rPr>
                <w:sz w:val="18"/>
                <w:szCs w:val="18"/>
              </w:rPr>
            </w:pPr>
          </w:p>
        </w:tc>
        <w:tc>
          <w:tcPr>
            <w:tcW w:w="1574" w:type="dxa"/>
            <w:gridSpan w:val="3"/>
            <w:tcBorders>
              <w:top w:val="nil"/>
              <w:left w:val="nil"/>
              <w:bottom w:val="nil"/>
              <w:right w:val="nil"/>
            </w:tcBorders>
          </w:tcPr>
          <w:p w:rsidR="004F3077" w:rsidRPr="0076171E" w14:paraId="7DD5F1A8" w14:textId="77777777">
            <w:pPr>
              <w:rPr>
                <w:sz w:val="18"/>
                <w:szCs w:val="18"/>
              </w:rPr>
            </w:pPr>
          </w:p>
        </w:tc>
      </w:tr>
      <w:tr w14:paraId="725CE951" w14:textId="77777777" w:rsidTr="00F171D8">
        <w:tblPrEx>
          <w:tblW w:w="0" w:type="auto"/>
          <w:tblLayout w:type="fixed"/>
          <w:tblCellMar>
            <w:left w:w="115" w:type="dxa"/>
            <w:right w:w="115" w:type="dxa"/>
          </w:tblCellMar>
          <w:tblLook w:val="01E0"/>
        </w:tblPrEx>
        <w:tc>
          <w:tcPr>
            <w:tcW w:w="11016" w:type="dxa"/>
            <w:gridSpan w:val="15"/>
            <w:tcBorders>
              <w:top w:val="nil"/>
              <w:left w:val="nil"/>
              <w:bottom w:val="nil"/>
              <w:right w:val="nil"/>
            </w:tcBorders>
          </w:tcPr>
          <w:p w:rsidR="004F3077" w:rsidRPr="0076171E" w14:paraId="33201F48" w14:textId="77777777">
            <w:pPr>
              <w:rPr>
                <w:sz w:val="18"/>
                <w:szCs w:val="18"/>
              </w:rPr>
            </w:pPr>
          </w:p>
        </w:tc>
      </w:tr>
      <w:tr w14:paraId="6752EDA5" w14:textId="77777777" w:rsidTr="00F171D8">
        <w:tblPrEx>
          <w:tblW w:w="0" w:type="auto"/>
          <w:tblLayout w:type="fixed"/>
          <w:tblCellMar>
            <w:left w:w="115" w:type="dxa"/>
            <w:right w:w="115" w:type="dxa"/>
          </w:tblCellMar>
          <w:tblLook w:val="01E0"/>
        </w:tblPrEx>
        <w:tc>
          <w:tcPr>
            <w:tcW w:w="302" w:type="dxa"/>
            <w:tcBorders>
              <w:top w:val="nil"/>
              <w:left w:val="nil"/>
              <w:bottom w:val="nil"/>
              <w:right w:val="nil"/>
            </w:tcBorders>
          </w:tcPr>
          <w:p w:rsidR="004F3077" w:rsidRPr="0076171E" w14:paraId="716FB24C" w14:textId="77777777">
            <w:pPr>
              <w:rPr>
                <w:sz w:val="18"/>
                <w:szCs w:val="18"/>
              </w:rPr>
            </w:pPr>
          </w:p>
        </w:tc>
        <w:tc>
          <w:tcPr>
            <w:tcW w:w="2845" w:type="dxa"/>
            <w:gridSpan w:val="3"/>
            <w:tcBorders>
              <w:top w:val="nil"/>
              <w:left w:val="nil"/>
              <w:bottom w:val="single" w:sz="4" w:space="0" w:color="auto"/>
              <w:right w:val="nil"/>
            </w:tcBorders>
          </w:tcPr>
          <w:p w:rsidR="004F3077" w:rsidRPr="0076171E" w:rsidP="00F171D8" w14:paraId="651800C6" w14:textId="77777777">
            <w:pPr>
              <w:jc w:val="center"/>
              <w:rPr>
                <w:sz w:val="18"/>
                <w:szCs w:val="18"/>
              </w:rPr>
            </w:pPr>
            <w:r w:rsidRPr="0076171E">
              <w:rPr>
                <w:sz w:val="18"/>
                <w:szCs w:val="18"/>
              </w:rPr>
              <w:t>Miner’s Job Classification(s)/</w:t>
            </w:r>
          </w:p>
          <w:p w:rsidR="004F3077" w:rsidRPr="0076171E" w:rsidP="00F171D8" w14:paraId="64E28CCF" w14:textId="77777777">
            <w:pPr>
              <w:jc w:val="center"/>
              <w:rPr>
                <w:sz w:val="18"/>
                <w:szCs w:val="18"/>
              </w:rPr>
            </w:pPr>
            <w:r w:rsidRPr="0076171E">
              <w:rPr>
                <w:sz w:val="18"/>
                <w:szCs w:val="18"/>
              </w:rPr>
              <w:t>Type(s) of Work Performed</w:t>
            </w:r>
          </w:p>
          <w:p w:rsidR="004F3077" w:rsidRPr="0076171E" w:rsidP="00F171D8" w14:paraId="6240DC14" w14:textId="77777777">
            <w:pPr>
              <w:jc w:val="center"/>
              <w:rPr>
                <w:sz w:val="18"/>
                <w:szCs w:val="18"/>
              </w:rPr>
            </w:pPr>
          </w:p>
          <w:p w:rsidR="004F3077" w:rsidRPr="0076171E" w:rsidP="00F171D8" w14:paraId="6D47E745" w14:textId="77777777">
            <w:pPr>
              <w:jc w:val="center"/>
              <w:rPr>
                <w:sz w:val="18"/>
                <w:szCs w:val="18"/>
              </w:rPr>
            </w:pPr>
          </w:p>
        </w:tc>
        <w:tc>
          <w:tcPr>
            <w:tcW w:w="708" w:type="dxa"/>
            <w:tcBorders>
              <w:top w:val="nil"/>
              <w:left w:val="nil"/>
              <w:bottom w:val="nil"/>
              <w:right w:val="nil"/>
            </w:tcBorders>
          </w:tcPr>
          <w:p w:rsidR="004F3077" w:rsidRPr="0076171E" w14:paraId="7A803381" w14:textId="77777777">
            <w:pPr>
              <w:rPr>
                <w:sz w:val="18"/>
                <w:szCs w:val="18"/>
              </w:rPr>
            </w:pPr>
          </w:p>
        </w:tc>
        <w:tc>
          <w:tcPr>
            <w:tcW w:w="3366" w:type="dxa"/>
            <w:gridSpan w:val="5"/>
            <w:tcBorders>
              <w:top w:val="nil"/>
              <w:left w:val="nil"/>
              <w:bottom w:val="single" w:sz="4" w:space="0" w:color="auto"/>
              <w:right w:val="nil"/>
            </w:tcBorders>
          </w:tcPr>
          <w:p w:rsidR="004F3077" w:rsidRPr="0076171E" w:rsidP="00F171D8" w14:paraId="2344DC5E" w14:textId="77777777">
            <w:pPr>
              <w:jc w:val="center"/>
              <w:rPr>
                <w:sz w:val="18"/>
                <w:szCs w:val="18"/>
              </w:rPr>
            </w:pPr>
            <w:r w:rsidRPr="0076171E">
              <w:rPr>
                <w:sz w:val="18"/>
                <w:szCs w:val="18"/>
              </w:rPr>
              <w:t>Time Performed</w:t>
            </w:r>
          </w:p>
          <w:p w:rsidR="004F3077" w:rsidRPr="0076171E" w:rsidP="00F171D8" w14:paraId="23C6C968" w14:textId="77777777">
            <w:pPr>
              <w:jc w:val="center"/>
              <w:rPr>
                <w:sz w:val="18"/>
                <w:szCs w:val="18"/>
              </w:rPr>
            </w:pPr>
            <w:r w:rsidRPr="0076171E">
              <w:rPr>
                <w:sz w:val="18"/>
                <w:szCs w:val="18"/>
              </w:rPr>
              <w:t>(Beginning and Ending Dates)</w:t>
            </w:r>
          </w:p>
        </w:tc>
        <w:tc>
          <w:tcPr>
            <w:tcW w:w="647" w:type="dxa"/>
            <w:tcBorders>
              <w:top w:val="nil"/>
              <w:left w:val="nil"/>
              <w:bottom w:val="nil"/>
              <w:right w:val="nil"/>
            </w:tcBorders>
          </w:tcPr>
          <w:p w:rsidR="004F3077" w:rsidRPr="0076171E" w14:paraId="1C296AA8" w14:textId="77777777">
            <w:pPr>
              <w:rPr>
                <w:sz w:val="18"/>
                <w:szCs w:val="18"/>
              </w:rPr>
            </w:pPr>
          </w:p>
        </w:tc>
        <w:tc>
          <w:tcPr>
            <w:tcW w:w="2898" w:type="dxa"/>
            <w:gridSpan w:val="3"/>
            <w:tcBorders>
              <w:top w:val="nil"/>
              <w:left w:val="nil"/>
              <w:bottom w:val="single" w:sz="4" w:space="0" w:color="auto"/>
              <w:right w:val="nil"/>
            </w:tcBorders>
          </w:tcPr>
          <w:p w:rsidR="004F3077" w:rsidRPr="0076171E" w:rsidP="00F171D8" w14:paraId="7BED7AA1" w14:textId="77777777">
            <w:pPr>
              <w:jc w:val="center"/>
              <w:rPr>
                <w:sz w:val="18"/>
                <w:szCs w:val="18"/>
              </w:rPr>
            </w:pPr>
            <w:r w:rsidRPr="0076171E">
              <w:rPr>
                <w:sz w:val="18"/>
                <w:szCs w:val="18"/>
              </w:rPr>
              <w:t>Name and Location of</w:t>
            </w:r>
          </w:p>
          <w:p w:rsidR="004F3077" w:rsidRPr="0076171E" w:rsidP="00F171D8" w14:paraId="60867D41" w14:textId="77777777">
            <w:pPr>
              <w:jc w:val="center"/>
              <w:rPr>
                <w:sz w:val="18"/>
                <w:szCs w:val="18"/>
              </w:rPr>
            </w:pPr>
            <w:r w:rsidRPr="0076171E">
              <w:rPr>
                <w:sz w:val="18"/>
                <w:szCs w:val="18"/>
              </w:rPr>
              <w:t>Mine or Facility</w:t>
            </w:r>
          </w:p>
          <w:p w:rsidR="004F3077" w:rsidRPr="0076171E" w:rsidP="00F171D8" w14:paraId="22800FBD" w14:textId="77777777">
            <w:pPr>
              <w:jc w:val="center"/>
              <w:rPr>
                <w:sz w:val="18"/>
                <w:szCs w:val="18"/>
              </w:rPr>
            </w:pPr>
            <w:r w:rsidRPr="0076171E">
              <w:rPr>
                <w:sz w:val="18"/>
                <w:szCs w:val="18"/>
              </w:rPr>
              <w:t>(County and State)</w:t>
            </w:r>
          </w:p>
        </w:tc>
        <w:tc>
          <w:tcPr>
            <w:tcW w:w="250" w:type="dxa"/>
            <w:tcBorders>
              <w:top w:val="nil"/>
              <w:left w:val="nil"/>
              <w:bottom w:val="nil"/>
              <w:right w:val="nil"/>
            </w:tcBorders>
          </w:tcPr>
          <w:p w:rsidR="004F3077" w:rsidRPr="0076171E" w14:paraId="25E8996F" w14:textId="77777777">
            <w:pPr>
              <w:rPr>
                <w:sz w:val="18"/>
                <w:szCs w:val="18"/>
              </w:rPr>
            </w:pPr>
          </w:p>
        </w:tc>
      </w:tr>
      <w:tr w14:paraId="39C2C693" w14:textId="77777777" w:rsidTr="00F171D8">
        <w:tblPrEx>
          <w:tblW w:w="0" w:type="auto"/>
          <w:tblLayout w:type="fixed"/>
          <w:tblCellMar>
            <w:left w:w="115" w:type="dxa"/>
            <w:right w:w="115" w:type="dxa"/>
          </w:tblCellMar>
          <w:tblLook w:val="01E0"/>
        </w:tblPrEx>
        <w:tc>
          <w:tcPr>
            <w:tcW w:w="302" w:type="dxa"/>
            <w:tcBorders>
              <w:top w:val="nil"/>
              <w:left w:val="nil"/>
              <w:bottom w:val="nil"/>
              <w:right w:val="nil"/>
            </w:tcBorders>
          </w:tcPr>
          <w:p w:rsidR="004F3077" w:rsidRPr="0076171E" w:rsidP="00F171D8" w14:paraId="7373C73A" w14:textId="77777777">
            <w:pPr>
              <w:spacing w:before="120"/>
              <w:rPr>
                <w:sz w:val="18"/>
                <w:szCs w:val="18"/>
              </w:rPr>
            </w:pPr>
          </w:p>
        </w:tc>
        <w:tc>
          <w:tcPr>
            <w:tcW w:w="2845" w:type="dxa"/>
            <w:gridSpan w:val="3"/>
            <w:tcBorders>
              <w:top w:val="single" w:sz="4" w:space="0" w:color="auto"/>
              <w:left w:val="nil"/>
              <w:bottom w:val="single" w:sz="4" w:space="0" w:color="auto"/>
              <w:right w:val="nil"/>
            </w:tcBorders>
          </w:tcPr>
          <w:p w:rsidR="004F3077" w:rsidRPr="0076171E" w:rsidP="00F171D8" w14:paraId="3BAEF8AD" w14:textId="77777777">
            <w:pPr>
              <w:jc w:val="center"/>
              <w:rPr>
                <w:sz w:val="18"/>
                <w:szCs w:val="18"/>
              </w:rPr>
            </w:pPr>
          </w:p>
        </w:tc>
        <w:tc>
          <w:tcPr>
            <w:tcW w:w="708" w:type="dxa"/>
            <w:tcBorders>
              <w:top w:val="nil"/>
              <w:left w:val="nil"/>
              <w:bottom w:val="nil"/>
              <w:right w:val="nil"/>
            </w:tcBorders>
          </w:tcPr>
          <w:p w:rsidR="004F3077" w:rsidRPr="0076171E" w14:paraId="4286E162" w14:textId="77777777">
            <w:pPr>
              <w:rPr>
                <w:sz w:val="18"/>
                <w:szCs w:val="18"/>
              </w:rPr>
            </w:pPr>
          </w:p>
        </w:tc>
        <w:tc>
          <w:tcPr>
            <w:tcW w:w="3366" w:type="dxa"/>
            <w:gridSpan w:val="5"/>
            <w:tcBorders>
              <w:top w:val="single" w:sz="4" w:space="0" w:color="auto"/>
              <w:left w:val="nil"/>
              <w:bottom w:val="single" w:sz="4" w:space="0" w:color="auto"/>
              <w:right w:val="nil"/>
            </w:tcBorders>
          </w:tcPr>
          <w:p w:rsidR="004F3077" w:rsidRPr="0076171E" w:rsidP="00F171D8" w14:paraId="4B8152F4" w14:textId="77777777">
            <w:pPr>
              <w:jc w:val="center"/>
              <w:rPr>
                <w:sz w:val="18"/>
                <w:szCs w:val="18"/>
              </w:rPr>
            </w:pPr>
          </w:p>
        </w:tc>
        <w:tc>
          <w:tcPr>
            <w:tcW w:w="647" w:type="dxa"/>
            <w:tcBorders>
              <w:top w:val="nil"/>
              <w:left w:val="nil"/>
              <w:bottom w:val="nil"/>
              <w:right w:val="nil"/>
            </w:tcBorders>
          </w:tcPr>
          <w:p w:rsidR="004F3077" w:rsidRPr="0076171E" w14:paraId="3B583920" w14:textId="77777777">
            <w:pPr>
              <w:rPr>
                <w:sz w:val="18"/>
                <w:szCs w:val="18"/>
              </w:rPr>
            </w:pPr>
          </w:p>
        </w:tc>
        <w:tc>
          <w:tcPr>
            <w:tcW w:w="2898" w:type="dxa"/>
            <w:gridSpan w:val="3"/>
            <w:tcBorders>
              <w:top w:val="single" w:sz="4" w:space="0" w:color="auto"/>
              <w:left w:val="nil"/>
              <w:bottom w:val="single" w:sz="4" w:space="0" w:color="auto"/>
              <w:right w:val="nil"/>
            </w:tcBorders>
          </w:tcPr>
          <w:p w:rsidR="004F3077" w:rsidRPr="0076171E" w:rsidP="00F171D8" w14:paraId="42945C56" w14:textId="77777777">
            <w:pPr>
              <w:jc w:val="center"/>
              <w:rPr>
                <w:sz w:val="18"/>
                <w:szCs w:val="18"/>
              </w:rPr>
            </w:pPr>
          </w:p>
        </w:tc>
        <w:tc>
          <w:tcPr>
            <w:tcW w:w="250" w:type="dxa"/>
            <w:tcBorders>
              <w:top w:val="nil"/>
              <w:left w:val="nil"/>
              <w:bottom w:val="nil"/>
              <w:right w:val="nil"/>
            </w:tcBorders>
          </w:tcPr>
          <w:p w:rsidR="004F3077" w:rsidRPr="0076171E" w14:paraId="50A735AB" w14:textId="77777777">
            <w:pPr>
              <w:rPr>
                <w:sz w:val="18"/>
                <w:szCs w:val="18"/>
              </w:rPr>
            </w:pPr>
          </w:p>
        </w:tc>
      </w:tr>
      <w:tr w14:paraId="59DBCD5A" w14:textId="77777777" w:rsidTr="00F171D8">
        <w:tblPrEx>
          <w:tblW w:w="0" w:type="auto"/>
          <w:tblLayout w:type="fixed"/>
          <w:tblCellMar>
            <w:left w:w="115" w:type="dxa"/>
            <w:right w:w="115" w:type="dxa"/>
          </w:tblCellMar>
          <w:tblLook w:val="01E0"/>
        </w:tblPrEx>
        <w:tc>
          <w:tcPr>
            <w:tcW w:w="302" w:type="dxa"/>
            <w:tcBorders>
              <w:top w:val="nil"/>
              <w:left w:val="nil"/>
              <w:bottom w:val="nil"/>
              <w:right w:val="nil"/>
            </w:tcBorders>
          </w:tcPr>
          <w:p w:rsidR="004F3077" w:rsidRPr="0076171E" w:rsidP="00F171D8" w14:paraId="0048CCFF" w14:textId="77777777">
            <w:pPr>
              <w:spacing w:before="120"/>
              <w:rPr>
                <w:sz w:val="18"/>
                <w:szCs w:val="18"/>
              </w:rPr>
            </w:pPr>
          </w:p>
        </w:tc>
        <w:tc>
          <w:tcPr>
            <w:tcW w:w="2845" w:type="dxa"/>
            <w:gridSpan w:val="3"/>
            <w:tcBorders>
              <w:top w:val="single" w:sz="4" w:space="0" w:color="auto"/>
              <w:left w:val="nil"/>
              <w:bottom w:val="single" w:sz="4" w:space="0" w:color="auto"/>
              <w:right w:val="nil"/>
            </w:tcBorders>
          </w:tcPr>
          <w:p w:rsidR="004F3077" w:rsidRPr="0076171E" w:rsidP="00F171D8" w14:paraId="03ED1314" w14:textId="77777777">
            <w:pPr>
              <w:jc w:val="center"/>
              <w:rPr>
                <w:sz w:val="18"/>
                <w:szCs w:val="18"/>
              </w:rPr>
            </w:pPr>
          </w:p>
        </w:tc>
        <w:tc>
          <w:tcPr>
            <w:tcW w:w="708" w:type="dxa"/>
            <w:tcBorders>
              <w:top w:val="nil"/>
              <w:left w:val="nil"/>
              <w:bottom w:val="nil"/>
              <w:right w:val="nil"/>
            </w:tcBorders>
          </w:tcPr>
          <w:p w:rsidR="004F3077" w:rsidRPr="0076171E" w14:paraId="3901A1D6" w14:textId="77777777">
            <w:pPr>
              <w:rPr>
                <w:sz w:val="18"/>
                <w:szCs w:val="18"/>
              </w:rPr>
            </w:pPr>
          </w:p>
        </w:tc>
        <w:tc>
          <w:tcPr>
            <w:tcW w:w="3366" w:type="dxa"/>
            <w:gridSpan w:val="5"/>
            <w:tcBorders>
              <w:top w:val="single" w:sz="4" w:space="0" w:color="auto"/>
              <w:left w:val="nil"/>
              <w:bottom w:val="single" w:sz="4" w:space="0" w:color="auto"/>
              <w:right w:val="nil"/>
            </w:tcBorders>
          </w:tcPr>
          <w:p w:rsidR="004F3077" w:rsidRPr="0076171E" w:rsidP="00F171D8" w14:paraId="0EAA601B" w14:textId="77777777">
            <w:pPr>
              <w:jc w:val="center"/>
              <w:rPr>
                <w:sz w:val="18"/>
                <w:szCs w:val="18"/>
              </w:rPr>
            </w:pPr>
          </w:p>
        </w:tc>
        <w:tc>
          <w:tcPr>
            <w:tcW w:w="647" w:type="dxa"/>
            <w:tcBorders>
              <w:top w:val="nil"/>
              <w:left w:val="nil"/>
              <w:bottom w:val="nil"/>
              <w:right w:val="nil"/>
            </w:tcBorders>
          </w:tcPr>
          <w:p w:rsidR="004F3077" w:rsidRPr="0076171E" w14:paraId="39359279" w14:textId="77777777">
            <w:pPr>
              <w:rPr>
                <w:sz w:val="18"/>
                <w:szCs w:val="18"/>
              </w:rPr>
            </w:pPr>
          </w:p>
        </w:tc>
        <w:tc>
          <w:tcPr>
            <w:tcW w:w="2898" w:type="dxa"/>
            <w:gridSpan w:val="3"/>
            <w:tcBorders>
              <w:top w:val="single" w:sz="4" w:space="0" w:color="auto"/>
              <w:left w:val="nil"/>
              <w:bottom w:val="single" w:sz="4" w:space="0" w:color="auto"/>
              <w:right w:val="nil"/>
            </w:tcBorders>
          </w:tcPr>
          <w:p w:rsidR="004F3077" w:rsidRPr="0076171E" w:rsidP="00F171D8" w14:paraId="5740FB4E" w14:textId="77777777">
            <w:pPr>
              <w:jc w:val="center"/>
              <w:rPr>
                <w:sz w:val="18"/>
                <w:szCs w:val="18"/>
              </w:rPr>
            </w:pPr>
          </w:p>
        </w:tc>
        <w:tc>
          <w:tcPr>
            <w:tcW w:w="250" w:type="dxa"/>
            <w:tcBorders>
              <w:top w:val="nil"/>
              <w:left w:val="nil"/>
              <w:bottom w:val="nil"/>
              <w:right w:val="nil"/>
            </w:tcBorders>
          </w:tcPr>
          <w:p w:rsidR="004F3077" w:rsidRPr="0076171E" w14:paraId="72F5C6E2" w14:textId="77777777">
            <w:pPr>
              <w:rPr>
                <w:sz w:val="18"/>
                <w:szCs w:val="18"/>
              </w:rPr>
            </w:pPr>
          </w:p>
        </w:tc>
      </w:tr>
      <w:tr w14:paraId="0582EFFB" w14:textId="77777777" w:rsidTr="00F171D8">
        <w:tblPrEx>
          <w:tblW w:w="0" w:type="auto"/>
          <w:tblLayout w:type="fixed"/>
          <w:tblCellMar>
            <w:left w:w="115" w:type="dxa"/>
            <w:right w:w="115" w:type="dxa"/>
          </w:tblCellMar>
          <w:tblLook w:val="01E0"/>
        </w:tblPrEx>
        <w:tc>
          <w:tcPr>
            <w:tcW w:w="302" w:type="dxa"/>
            <w:tcBorders>
              <w:top w:val="nil"/>
              <w:left w:val="nil"/>
              <w:bottom w:val="nil"/>
              <w:right w:val="nil"/>
            </w:tcBorders>
          </w:tcPr>
          <w:p w:rsidR="004F3077" w:rsidRPr="0076171E" w14:paraId="6061DC45" w14:textId="77777777">
            <w:pPr>
              <w:rPr>
                <w:sz w:val="18"/>
                <w:szCs w:val="18"/>
              </w:rPr>
            </w:pPr>
          </w:p>
        </w:tc>
        <w:tc>
          <w:tcPr>
            <w:tcW w:w="2845" w:type="dxa"/>
            <w:gridSpan w:val="3"/>
            <w:tcBorders>
              <w:top w:val="single" w:sz="4" w:space="0" w:color="auto"/>
              <w:left w:val="nil"/>
              <w:bottom w:val="nil"/>
              <w:right w:val="nil"/>
            </w:tcBorders>
          </w:tcPr>
          <w:p w:rsidR="004F3077" w:rsidRPr="0076171E" w:rsidP="00F171D8" w14:paraId="254C3675" w14:textId="77777777">
            <w:pPr>
              <w:jc w:val="center"/>
              <w:rPr>
                <w:sz w:val="18"/>
                <w:szCs w:val="18"/>
              </w:rPr>
            </w:pPr>
          </w:p>
        </w:tc>
        <w:tc>
          <w:tcPr>
            <w:tcW w:w="708" w:type="dxa"/>
            <w:tcBorders>
              <w:top w:val="nil"/>
              <w:left w:val="nil"/>
              <w:bottom w:val="nil"/>
              <w:right w:val="nil"/>
            </w:tcBorders>
          </w:tcPr>
          <w:p w:rsidR="004F3077" w:rsidRPr="0076171E" w14:paraId="77D1F5DA" w14:textId="77777777">
            <w:pPr>
              <w:rPr>
                <w:sz w:val="18"/>
                <w:szCs w:val="18"/>
              </w:rPr>
            </w:pPr>
          </w:p>
        </w:tc>
        <w:tc>
          <w:tcPr>
            <w:tcW w:w="3366" w:type="dxa"/>
            <w:gridSpan w:val="5"/>
            <w:tcBorders>
              <w:top w:val="single" w:sz="4" w:space="0" w:color="auto"/>
              <w:left w:val="nil"/>
              <w:bottom w:val="nil"/>
              <w:right w:val="nil"/>
            </w:tcBorders>
          </w:tcPr>
          <w:p w:rsidR="004F3077" w:rsidRPr="0076171E" w:rsidP="00F171D8" w14:paraId="4CD193BF" w14:textId="77777777">
            <w:pPr>
              <w:jc w:val="center"/>
              <w:rPr>
                <w:sz w:val="18"/>
                <w:szCs w:val="18"/>
              </w:rPr>
            </w:pPr>
          </w:p>
        </w:tc>
        <w:tc>
          <w:tcPr>
            <w:tcW w:w="647" w:type="dxa"/>
            <w:tcBorders>
              <w:top w:val="nil"/>
              <w:left w:val="nil"/>
              <w:bottom w:val="nil"/>
              <w:right w:val="nil"/>
            </w:tcBorders>
          </w:tcPr>
          <w:p w:rsidR="004F3077" w:rsidRPr="0076171E" w14:paraId="1F1DE16D" w14:textId="77777777">
            <w:pPr>
              <w:rPr>
                <w:sz w:val="18"/>
                <w:szCs w:val="18"/>
              </w:rPr>
            </w:pPr>
          </w:p>
        </w:tc>
        <w:tc>
          <w:tcPr>
            <w:tcW w:w="2898" w:type="dxa"/>
            <w:gridSpan w:val="3"/>
            <w:tcBorders>
              <w:top w:val="single" w:sz="4" w:space="0" w:color="auto"/>
              <w:left w:val="nil"/>
              <w:bottom w:val="nil"/>
              <w:right w:val="nil"/>
            </w:tcBorders>
          </w:tcPr>
          <w:p w:rsidR="004F3077" w:rsidRPr="0076171E" w:rsidP="00F171D8" w14:paraId="585DE0AC" w14:textId="77777777">
            <w:pPr>
              <w:jc w:val="center"/>
              <w:rPr>
                <w:sz w:val="18"/>
                <w:szCs w:val="18"/>
              </w:rPr>
            </w:pPr>
          </w:p>
        </w:tc>
        <w:tc>
          <w:tcPr>
            <w:tcW w:w="250" w:type="dxa"/>
            <w:tcBorders>
              <w:top w:val="nil"/>
              <w:left w:val="nil"/>
              <w:bottom w:val="nil"/>
              <w:right w:val="nil"/>
            </w:tcBorders>
          </w:tcPr>
          <w:p w:rsidR="004F3077" w:rsidRPr="0076171E" w14:paraId="24810AAA" w14:textId="77777777">
            <w:pPr>
              <w:rPr>
                <w:sz w:val="18"/>
                <w:szCs w:val="18"/>
              </w:rPr>
            </w:pPr>
          </w:p>
        </w:tc>
      </w:tr>
      <w:tr w14:paraId="34FE15AB" w14:textId="77777777" w:rsidTr="00F171D8">
        <w:tblPrEx>
          <w:tblW w:w="0" w:type="auto"/>
          <w:tblLayout w:type="fixed"/>
          <w:tblCellMar>
            <w:left w:w="115" w:type="dxa"/>
            <w:right w:w="115" w:type="dxa"/>
          </w:tblCellMar>
          <w:tblLook w:val="01E0"/>
        </w:tblPrEx>
        <w:tc>
          <w:tcPr>
            <w:tcW w:w="11016" w:type="dxa"/>
            <w:gridSpan w:val="15"/>
            <w:tcBorders>
              <w:top w:val="nil"/>
              <w:left w:val="nil"/>
              <w:bottom w:val="nil"/>
              <w:right w:val="nil"/>
            </w:tcBorders>
          </w:tcPr>
          <w:p w:rsidR="004F3077" w:rsidRPr="0076171E" w14:paraId="0B3D29F5" w14:textId="77777777">
            <w:pPr>
              <w:rPr>
                <w:sz w:val="18"/>
                <w:szCs w:val="18"/>
              </w:rPr>
            </w:pPr>
          </w:p>
          <w:p w:rsidR="004F3077" w:rsidRPr="0076171E" w:rsidP="00752982" w14:paraId="447F5134" w14:textId="77777777">
            <w:pPr>
              <w:rPr>
                <w:sz w:val="18"/>
                <w:szCs w:val="18"/>
              </w:rPr>
            </w:pPr>
            <w:r w:rsidRPr="0076171E">
              <w:rPr>
                <w:sz w:val="18"/>
                <w:szCs w:val="18"/>
              </w:rPr>
              <w:t xml:space="preserve">2.  Our records indicate that the potentially liable operator is insured as indicated in the header of page 1.  If this information is </w:t>
            </w:r>
          </w:p>
          <w:p w:rsidR="004F3077" w:rsidRPr="0076171E" w:rsidP="00752982" w14:paraId="635B1061" w14:textId="77777777">
            <w:pPr>
              <w:rPr>
                <w:sz w:val="18"/>
                <w:szCs w:val="18"/>
              </w:rPr>
            </w:pPr>
            <w:r w:rsidRPr="0076171E">
              <w:rPr>
                <w:sz w:val="18"/>
                <w:szCs w:val="18"/>
              </w:rPr>
              <w:t xml:space="preserve">     incorrect, please complete information below.</w:t>
            </w:r>
          </w:p>
          <w:p w:rsidR="004F3077" w:rsidRPr="0076171E" w14:paraId="379046EF" w14:textId="77777777">
            <w:pPr>
              <w:rPr>
                <w:sz w:val="18"/>
                <w:szCs w:val="18"/>
              </w:rPr>
            </w:pPr>
          </w:p>
        </w:tc>
      </w:tr>
      <w:tr w14:paraId="41E3FD26" w14:textId="77777777" w:rsidTr="00F171D8">
        <w:tblPrEx>
          <w:tblW w:w="0" w:type="auto"/>
          <w:tblLayout w:type="fixed"/>
          <w:tblCellMar>
            <w:left w:w="115" w:type="dxa"/>
            <w:right w:w="115" w:type="dxa"/>
          </w:tblCellMar>
          <w:tblLook w:val="01E0"/>
        </w:tblPrEx>
        <w:tc>
          <w:tcPr>
            <w:tcW w:w="302" w:type="dxa"/>
            <w:tcBorders>
              <w:top w:val="nil"/>
              <w:left w:val="nil"/>
              <w:bottom w:val="nil"/>
              <w:right w:val="nil"/>
            </w:tcBorders>
          </w:tcPr>
          <w:p w:rsidR="004F3077" w:rsidRPr="0076171E" w14:paraId="1292089B" w14:textId="77777777">
            <w:pPr>
              <w:rPr>
                <w:sz w:val="18"/>
                <w:szCs w:val="18"/>
              </w:rPr>
            </w:pPr>
          </w:p>
        </w:tc>
        <w:tc>
          <w:tcPr>
            <w:tcW w:w="2845" w:type="dxa"/>
            <w:gridSpan w:val="3"/>
            <w:tcBorders>
              <w:top w:val="nil"/>
              <w:left w:val="nil"/>
              <w:bottom w:val="single" w:sz="4" w:space="0" w:color="auto"/>
              <w:right w:val="nil"/>
            </w:tcBorders>
          </w:tcPr>
          <w:p w:rsidR="004F3077" w:rsidRPr="0076171E" w:rsidP="00F171D8" w14:paraId="0760E0BA" w14:textId="77777777">
            <w:pPr>
              <w:jc w:val="center"/>
              <w:rPr>
                <w:sz w:val="18"/>
                <w:szCs w:val="18"/>
              </w:rPr>
            </w:pPr>
            <w:r w:rsidRPr="0076171E">
              <w:rPr>
                <w:sz w:val="18"/>
                <w:szCs w:val="18"/>
              </w:rPr>
              <w:t>Insurance Carrier(s)</w:t>
            </w:r>
          </w:p>
        </w:tc>
        <w:tc>
          <w:tcPr>
            <w:tcW w:w="708" w:type="dxa"/>
            <w:tcBorders>
              <w:top w:val="nil"/>
              <w:left w:val="nil"/>
              <w:bottom w:val="nil"/>
              <w:right w:val="nil"/>
            </w:tcBorders>
          </w:tcPr>
          <w:p w:rsidR="004F3077" w:rsidRPr="0076171E" w14:paraId="2A99FED0" w14:textId="77777777">
            <w:pPr>
              <w:rPr>
                <w:sz w:val="18"/>
                <w:szCs w:val="18"/>
              </w:rPr>
            </w:pPr>
          </w:p>
        </w:tc>
        <w:tc>
          <w:tcPr>
            <w:tcW w:w="3366" w:type="dxa"/>
            <w:gridSpan w:val="5"/>
            <w:tcBorders>
              <w:top w:val="nil"/>
              <w:left w:val="nil"/>
              <w:bottom w:val="single" w:sz="4" w:space="0" w:color="auto"/>
              <w:right w:val="nil"/>
            </w:tcBorders>
          </w:tcPr>
          <w:p w:rsidR="004F3077" w:rsidRPr="0076171E" w:rsidP="00F171D8" w14:paraId="70D130B9" w14:textId="77777777">
            <w:pPr>
              <w:jc w:val="center"/>
              <w:rPr>
                <w:sz w:val="18"/>
                <w:szCs w:val="18"/>
              </w:rPr>
            </w:pPr>
            <w:r w:rsidRPr="0076171E">
              <w:rPr>
                <w:sz w:val="18"/>
                <w:szCs w:val="18"/>
              </w:rPr>
              <w:t>Policy Number</w:t>
            </w:r>
          </w:p>
        </w:tc>
        <w:tc>
          <w:tcPr>
            <w:tcW w:w="647" w:type="dxa"/>
            <w:tcBorders>
              <w:top w:val="nil"/>
              <w:left w:val="nil"/>
              <w:bottom w:val="nil"/>
              <w:right w:val="nil"/>
            </w:tcBorders>
          </w:tcPr>
          <w:p w:rsidR="004F3077" w:rsidRPr="0076171E" w14:paraId="24472E22" w14:textId="77777777">
            <w:pPr>
              <w:rPr>
                <w:sz w:val="18"/>
                <w:szCs w:val="18"/>
              </w:rPr>
            </w:pPr>
          </w:p>
        </w:tc>
        <w:tc>
          <w:tcPr>
            <w:tcW w:w="2898" w:type="dxa"/>
            <w:gridSpan w:val="3"/>
            <w:tcBorders>
              <w:top w:val="nil"/>
              <w:left w:val="nil"/>
              <w:bottom w:val="single" w:sz="4" w:space="0" w:color="auto"/>
              <w:right w:val="nil"/>
            </w:tcBorders>
          </w:tcPr>
          <w:p w:rsidR="004F3077" w:rsidRPr="0076171E" w:rsidP="00F171D8" w14:paraId="59C18AD1" w14:textId="77777777">
            <w:pPr>
              <w:jc w:val="center"/>
              <w:rPr>
                <w:sz w:val="18"/>
                <w:szCs w:val="18"/>
              </w:rPr>
            </w:pPr>
            <w:r w:rsidRPr="0076171E">
              <w:rPr>
                <w:sz w:val="18"/>
                <w:szCs w:val="18"/>
              </w:rPr>
              <w:t>Dates of Coverage</w:t>
            </w:r>
          </w:p>
          <w:p w:rsidR="004F3077" w:rsidRPr="0076171E" w:rsidP="00F171D8" w14:paraId="70F7642A" w14:textId="77777777">
            <w:pPr>
              <w:jc w:val="center"/>
              <w:rPr>
                <w:sz w:val="18"/>
                <w:szCs w:val="18"/>
              </w:rPr>
            </w:pPr>
          </w:p>
        </w:tc>
        <w:tc>
          <w:tcPr>
            <w:tcW w:w="250" w:type="dxa"/>
            <w:tcBorders>
              <w:top w:val="nil"/>
              <w:left w:val="nil"/>
              <w:bottom w:val="nil"/>
              <w:right w:val="nil"/>
            </w:tcBorders>
          </w:tcPr>
          <w:p w:rsidR="004F3077" w:rsidRPr="0076171E" w14:paraId="5DCAA334" w14:textId="77777777">
            <w:pPr>
              <w:rPr>
                <w:sz w:val="18"/>
                <w:szCs w:val="18"/>
              </w:rPr>
            </w:pPr>
          </w:p>
        </w:tc>
      </w:tr>
      <w:tr w14:paraId="16A77E2F" w14:textId="77777777" w:rsidTr="00F171D8">
        <w:tblPrEx>
          <w:tblW w:w="0" w:type="auto"/>
          <w:tblLayout w:type="fixed"/>
          <w:tblCellMar>
            <w:left w:w="115" w:type="dxa"/>
            <w:right w:w="115" w:type="dxa"/>
          </w:tblCellMar>
          <w:tblLook w:val="01E0"/>
        </w:tblPrEx>
        <w:tc>
          <w:tcPr>
            <w:tcW w:w="302" w:type="dxa"/>
            <w:tcBorders>
              <w:top w:val="nil"/>
              <w:left w:val="nil"/>
              <w:bottom w:val="nil"/>
              <w:right w:val="nil"/>
            </w:tcBorders>
          </w:tcPr>
          <w:p w:rsidR="004F3077" w:rsidRPr="0076171E" w:rsidP="00F171D8" w14:paraId="62736CED" w14:textId="77777777">
            <w:pPr>
              <w:spacing w:before="120"/>
              <w:rPr>
                <w:sz w:val="18"/>
                <w:szCs w:val="18"/>
              </w:rPr>
            </w:pPr>
          </w:p>
        </w:tc>
        <w:tc>
          <w:tcPr>
            <w:tcW w:w="2845" w:type="dxa"/>
            <w:gridSpan w:val="3"/>
            <w:tcBorders>
              <w:top w:val="single" w:sz="4" w:space="0" w:color="auto"/>
              <w:left w:val="nil"/>
              <w:bottom w:val="nil"/>
              <w:right w:val="nil"/>
            </w:tcBorders>
          </w:tcPr>
          <w:p w:rsidR="004F3077" w:rsidRPr="0076171E" w:rsidP="00F171D8" w14:paraId="01269CF0" w14:textId="77777777">
            <w:pPr>
              <w:spacing w:before="120"/>
              <w:jc w:val="center"/>
              <w:rPr>
                <w:sz w:val="18"/>
                <w:szCs w:val="18"/>
              </w:rPr>
            </w:pPr>
          </w:p>
        </w:tc>
        <w:tc>
          <w:tcPr>
            <w:tcW w:w="708" w:type="dxa"/>
            <w:tcBorders>
              <w:top w:val="nil"/>
              <w:left w:val="nil"/>
              <w:bottom w:val="nil"/>
              <w:right w:val="nil"/>
            </w:tcBorders>
          </w:tcPr>
          <w:p w:rsidR="004F3077" w:rsidRPr="0076171E" w14:paraId="415F58B0" w14:textId="77777777">
            <w:pPr>
              <w:rPr>
                <w:sz w:val="18"/>
                <w:szCs w:val="18"/>
              </w:rPr>
            </w:pPr>
          </w:p>
        </w:tc>
        <w:tc>
          <w:tcPr>
            <w:tcW w:w="3366" w:type="dxa"/>
            <w:gridSpan w:val="5"/>
            <w:tcBorders>
              <w:top w:val="single" w:sz="4" w:space="0" w:color="auto"/>
              <w:left w:val="nil"/>
              <w:bottom w:val="nil"/>
              <w:right w:val="nil"/>
            </w:tcBorders>
          </w:tcPr>
          <w:p w:rsidR="004F3077" w:rsidRPr="0076171E" w:rsidP="00F171D8" w14:paraId="01DA25F1" w14:textId="77777777">
            <w:pPr>
              <w:jc w:val="center"/>
              <w:rPr>
                <w:sz w:val="18"/>
                <w:szCs w:val="18"/>
              </w:rPr>
            </w:pPr>
          </w:p>
        </w:tc>
        <w:tc>
          <w:tcPr>
            <w:tcW w:w="647" w:type="dxa"/>
            <w:tcBorders>
              <w:top w:val="nil"/>
              <w:left w:val="nil"/>
              <w:bottom w:val="nil"/>
              <w:right w:val="nil"/>
            </w:tcBorders>
          </w:tcPr>
          <w:p w:rsidR="004F3077" w:rsidRPr="0076171E" w14:paraId="28EE50DD" w14:textId="77777777">
            <w:pPr>
              <w:rPr>
                <w:sz w:val="18"/>
                <w:szCs w:val="18"/>
              </w:rPr>
            </w:pPr>
          </w:p>
        </w:tc>
        <w:tc>
          <w:tcPr>
            <w:tcW w:w="2898" w:type="dxa"/>
            <w:gridSpan w:val="3"/>
            <w:tcBorders>
              <w:top w:val="single" w:sz="4" w:space="0" w:color="auto"/>
              <w:left w:val="nil"/>
              <w:bottom w:val="nil"/>
              <w:right w:val="nil"/>
            </w:tcBorders>
          </w:tcPr>
          <w:p w:rsidR="004F3077" w:rsidRPr="0076171E" w:rsidP="00F171D8" w14:paraId="59A0FE9C" w14:textId="77777777">
            <w:pPr>
              <w:jc w:val="center"/>
              <w:rPr>
                <w:sz w:val="18"/>
                <w:szCs w:val="18"/>
              </w:rPr>
            </w:pPr>
          </w:p>
        </w:tc>
        <w:tc>
          <w:tcPr>
            <w:tcW w:w="250" w:type="dxa"/>
            <w:tcBorders>
              <w:top w:val="nil"/>
              <w:left w:val="nil"/>
              <w:bottom w:val="nil"/>
              <w:right w:val="nil"/>
            </w:tcBorders>
          </w:tcPr>
          <w:p w:rsidR="004F3077" w:rsidRPr="0076171E" w14:paraId="10548CBA" w14:textId="77777777">
            <w:pPr>
              <w:rPr>
                <w:sz w:val="18"/>
                <w:szCs w:val="18"/>
              </w:rPr>
            </w:pPr>
          </w:p>
        </w:tc>
      </w:tr>
      <w:tr w14:paraId="3B85EE01" w14:textId="77777777" w:rsidTr="00F171D8">
        <w:tblPrEx>
          <w:tblW w:w="0" w:type="auto"/>
          <w:tblLayout w:type="fixed"/>
          <w:tblCellMar>
            <w:left w:w="115" w:type="dxa"/>
            <w:right w:w="115" w:type="dxa"/>
          </w:tblCellMar>
          <w:tblLook w:val="01E0"/>
        </w:tblPrEx>
        <w:tc>
          <w:tcPr>
            <w:tcW w:w="302" w:type="dxa"/>
            <w:tcBorders>
              <w:top w:val="nil"/>
              <w:left w:val="nil"/>
              <w:bottom w:val="nil"/>
              <w:right w:val="nil"/>
            </w:tcBorders>
          </w:tcPr>
          <w:p w:rsidR="004F3077" w:rsidRPr="0076171E" w:rsidP="00673A64" w14:paraId="32A096E9" w14:textId="77777777">
            <w:pPr>
              <w:rPr>
                <w:sz w:val="18"/>
                <w:szCs w:val="18"/>
              </w:rPr>
            </w:pPr>
          </w:p>
        </w:tc>
        <w:tc>
          <w:tcPr>
            <w:tcW w:w="2845" w:type="dxa"/>
            <w:gridSpan w:val="3"/>
            <w:tcBorders>
              <w:top w:val="single" w:sz="4" w:space="0" w:color="auto"/>
              <w:left w:val="nil"/>
              <w:bottom w:val="nil"/>
              <w:right w:val="nil"/>
            </w:tcBorders>
          </w:tcPr>
          <w:p w:rsidR="004F3077" w:rsidRPr="0076171E" w:rsidP="00F171D8" w14:paraId="55CA2735" w14:textId="77777777">
            <w:pPr>
              <w:spacing w:before="120"/>
              <w:rPr>
                <w:sz w:val="18"/>
                <w:szCs w:val="18"/>
              </w:rPr>
            </w:pPr>
          </w:p>
        </w:tc>
        <w:tc>
          <w:tcPr>
            <w:tcW w:w="708" w:type="dxa"/>
            <w:tcBorders>
              <w:top w:val="nil"/>
              <w:left w:val="nil"/>
              <w:bottom w:val="nil"/>
              <w:right w:val="nil"/>
            </w:tcBorders>
          </w:tcPr>
          <w:p w:rsidR="004F3077" w:rsidRPr="0076171E" w14:paraId="474F0FCB" w14:textId="77777777">
            <w:pPr>
              <w:rPr>
                <w:sz w:val="18"/>
                <w:szCs w:val="18"/>
              </w:rPr>
            </w:pPr>
          </w:p>
        </w:tc>
        <w:tc>
          <w:tcPr>
            <w:tcW w:w="3366" w:type="dxa"/>
            <w:gridSpan w:val="5"/>
            <w:tcBorders>
              <w:top w:val="single" w:sz="4" w:space="0" w:color="auto"/>
              <w:left w:val="nil"/>
              <w:bottom w:val="nil"/>
              <w:right w:val="nil"/>
            </w:tcBorders>
          </w:tcPr>
          <w:p w:rsidR="004F3077" w:rsidRPr="0076171E" w:rsidP="00673A64" w14:paraId="3F1DBC08" w14:textId="77777777">
            <w:pPr>
              <w:rPr>
                <w:sz w:val="18"/>
                <w:szCs w:val="18"/>
              </w:rPr>
            </w:pPr>
          </w:p>
        </w:tc>
        <w:tc>
          <w:tcPr>
            <w:tcW w:w="647" w:type="dxa"/>
            <w:tcBorders>
              <w:top w:val="nil"/>
              <w:left w:val="nil"/>
              <w:bottom w:val="nil"/>
              <w:right w:val="nil"/>
            </w:tcBorders>
          </w:tcPr>
          <w:p w:rsidR="004F3077" w:rsidRPr="0076171E" w14:paraId="72C35E36" w14:textId="77777777">
            <w:pPr>
              <w:rPr>
                <w:sz w:val="18"/>
                <w:szCs w:val="18"/>
              </w:rPr>
            </w:pPr>
          </w:p>
        </w:tc>
        <w:tc>
          <w:tcPr>
            <w:tcW w:w="2898" w:type="dxa"/>
            <w:gridSpan w:val="3"/>
            <w:tcBorders>
              <w:top w:val="single" w:sz="4" w:space="0" w:color="auto"/>
              <w:left w:val="nil"/>
              <w:bottom w:val="nil"/>
              <w:right w:val="nil"/>
            </w:tcBorders>
          </w:tcPr>
          <w:p w:rsidR="004F3077" w:rsidRPr="0076171E" w:rsidP="00673A64" w14:paraId="4C023F9E" w14:textId="77777777">
            <w:pPr>
              <w:rPr>
                <w:sz w:val="18"/>
                <w:szCs w:val="18"/>
              </w:rPr>
            </w:pPr>
          </w:p>
        </w:tc>
        <w:tc>
          <w:tcPr>
            <w:tcW w:w="250" w:type="dxa"/>
            <w:tcBorders>
              <w:top w:val="nil"/>
              <w:left w:val="nil"/>
              <w:bottom w:val="nil"/>
              <w:right w:val="nil"/>
            </w:tcBorders>
          </w:tcPr>
          <w:p w:rsidR="004F3077" w:rsidRPr="0076171E" w14:paraId="0D4F6FEF" w14:textId="77777777">
            <w:pPr>
              <w:rPr>
                <w:sz w:val="18"/>
                <w:szCs w:val="18"/>
              </w:rPr>
            </w:pPr>
          </w:p>
        </w:tc>
      </w:tr>
      <w:tr w14:paraId="1E60840E" w14:textId="77777777" w:rsidTr="00F171D8">
        <w:tblPrEx>
          <w:tblW w:w="0" w:type="auto"/>
          <w:tblLayout w:type="fixed"/>
          <w:tblCellMar>
            <w:left w:w="115" w:type="dxa"/>
            <w:right w:w="115" w:type="dxa"/>
          </w:tblCellMar>
          <w:tblLook w:val="01E0"/>
        </w:tblPrEx>
        <w:tc>
          <w:tcPr>
            <w:tcW w:w="11016" w:type="dxa"/>
            <w:gridSpan w:val="15"/>
            <w:tcBorders>
              <w:top w:val="nil"/>
              <w:left w:val="nil"/>
              <w:right w:val="nil"/>
            </w:tcBorders>
          </w:tcPr>
          <w:p w:rsidR="004F3077" w:rsidRPr="0076171E" w14:paraId="1C086F76" w14:textId="77777777">
            <w:pPr>
              <w:rPr>
                <w:sz w:val="18"/>
                <w:szCs w:val="18"/>
              </w:rPr>
            </w:pPr>
            <w:r w:rsidRPr="0076171E">
              <w:rPr>
                <w:sz w:val="18"/>
                <w:szCs w:val="18"/>
              </w:rPr>
              <w:t>3.  Is the named potentially liable operator affiliated in any way with any of the other firms identified in the Notice of Claim as potentially</w:t>
            </w:r>
          </w:p>
          <w:p w:rsidR="004F3077" w:rsidRPr="0076171E" w14:paraId="0AA8C635" w14:textId="77777777">
            <w:pPr>
              <w:rPr>
                <w:sz w:val="18"/>
                <w:szCs w:val="18"/>
              </w:rPr>
            </w:pPr>
            <w:r w:rsidRPr="0076171E">
              <w:rPr>
                <w:sz w:val="18"/>
                <w:szCs w:val="18"/>
              </w:rPr>
              <w:t xml:space="preserve">     liable operators?     </w:t>
            </w:r>
            <w:r w:rsidRPr="0076171E">
              <w:rPr>
                <w:rFonts w:ascii="Wingdings" w:hAnsi="Wingdings"/>
                <w:sz w:val="18"/>
                <w:szCs w:val="18"/>
              </w:rPr>
              <w:sym w:font="Wingdings" w:char="F0A8"/>
            </w:r>
            <w:r w:rsidRPr="0076171E">
              <w:rPr>
                <w:sz w:val="18"/>
                <w:szCs w:val="18"/>
              </w:rPr>
              <w:t xml:space="preserve">  Yes    </w:t>
            </w:r>
            <w:r w:rsidRPr="0076171E">
              <w:rPr>
                <w:rFonts w:ascii="Wingdings" w:hAnsi="Wingdings"/>
                <w:sz w:val="18"/>
                <w:szCs w:val="18"/>
              </w:rPr>
              <w:sym w:font="Wingdings" w:char="F0A8"/>
            </w:r>
            <w:r w:rsidRPr="0076171E">
              <w:rPr>
                <w:sz w:val="18"/>
                <w:szCs w:val="18"/>
              </w:rPr>
              <w:t xml:space="preserve">  No    If yes, please explain the nature of the relationship.</w:t>
            </w:r>
          </w:p>
          <w:p w:rsidR="004F3077" w:rsidRPr="0076171E" w:rsidP="00F171D8" w14:paraId="07C8858C" w14:textId="77777777">
            <w:pPr>
              <w:spacing w:before="120"/>
              <w:rPr>
                <w:sz w:val="18"/>
                <w:szCs w:val="18"/>
              </w:rPr>
            </w:pPr>
            <w:r w:rsidRPr="0076171E">
              <w:rPr>
                <w:sz w:val="18"/>
                <w:szCs w:val="18"/>
              </w:rPr>
              <w:t xml:space="preserve">                    ________________________________________________________________________________________</w:t>
            </w:r>
          </w:p>
          <w:p w:rsidR="004F3077" w:rsidRPr="0076171E" w:rsidP="00F171D8" w14:paraId="32B7F85E" w14:textId="77777777">
            <w:pPr>
              <w:spacing w:before="120"/>
              <w:rPr>
                <w:sz w:val="18"/>
                <w:szCs w:val="18"/>
              </w:rPr>
            </w:pPr>
            <w:r w:rsidRPr="0076171E">
              <w:rPr>
                <w:sz w:val="18"/>
                <w:szCs w:val="18"/>
              </w:rPr>
              <w:t xml:space="preserve">                    ________________________________________________________________________________________</w:t>
            </w:r>
          </w:p>
          <w:p w:rsidR="004F3077" w:rsidRPr="0076171E" w:rsidP="00F171D8" w14:paraId="56C003F1" w14:textId="77777777">
            <w:pPr>
              <w:spacing w:before="120"/>
              <w:rPr>
                <w:sz w:val="18"/>
                <w:szCs w:val="18"/>
              </w:rPr>
            </w:pPr>
            <w:r w:rsidRPr="0076171E">
              <w:rPr>
                <w:sz w:val="18"/>
                <w:szCs w:val="18"/>
              </w:rPr>
              <w:t xml:space="preserve">                    ________________________________________________________________________________________</w:t>
            </w:r>
          </w:p>
          <w:p w:rsidR="004F3077" w:rsidRPr="0076171E" w:rsidP="00F171D8" w14:paraId="1F640D91" w14:textId="77777777">
            <w:pPr>
              <w:spacing w:before="240"/>
              <w:rPr>
                <w:sz w:val="18"/>
                <w:szCs w:val="18"/>
              </w:rPr>
            </w:pPr>
            <w:r w:rsidRPr="0076171E">
              <w:rPr>
                <w:sz w:val="18"/>
                <w:szCs w:val="18"/>
              </w:rPr>
              <w:t xml:space="preserve">4.  Has the named potentially responsible operator transferred or sold its mine, mines, or coal mining business, or substantially </w:t>
            </w:r>
            <w:r w:rsidRPr="0076171E">
              <w:rPr>
                <w:sz w:val="18"/>
                <w:szCs w:val="18"/>
              </w:rPr>
              <w:t>all of</w:t>
            </w:r>
            <w:r w:rsidRPr="0076171E">
              <w:rPr>
                <w:sz w:val="18"/>
                <w:szCs w:val="18"/>
              </w:rPr>
              <w:t xml:space="preserve"> </w:t>
            </w:r>
          </w:p>
          <w:p w:rsidR="004F3077" w:rsidRPr="0076171E" w14:paraId="5C69456C" w14:textId="77777777">
            <w:pPr>
              <w:rPr>
                <w:sz w:val="18"/>
                <w:szCs w:val="18"/>
              </w:rPr>
            </w:pPr>
            <w:r w:rsidRPr="0076171E">
              <w:rPr>
                <w:sz w:val="18"/>
                <w:szCs w:val="18"/>
              </w:rPr>
              <w:t xml:space="preserve">     </w:t>
            </w:r>
            <w:r w:rsidRPr="0076171E">
              <w:rPr>
                <w:sz w:val="18"/>
                <w:szCs w:val="18"/>
              </w:rPr>
              <w:t>the  assets</w:t>
            </w:r>
            <w:r w:rsidRPr="0076171E">
              <w:rPr>
                <w:sz w:val="18"/>
                <w:szCs w:val="18"/>
              </w:rPr>
              <w:t xml:space="preserve"> thereof, to another person or business organization?     </w:t>
            </w:r>
            <w:r w:rsidRPr="0076171E">
              <w:rPr>
                <w:rFonts w:ascii="Wingdings" w:hAnsi="Wingdings"/>
                <w:sz w:val="18"/>
                <w:szCs w:val="18"/>
              </w:rPr>
              <w:sym w:font="Wingdings" w:char="F0A8"/>
            </w:r>
            <w:r w:rsidRPr="0076171E">
              <w:rPr>
                <w:sz w:val="18"/>
                <w:szCs w:val="18"/>
              </w:rPr>
              <w:t xml:space="preserve"> Yes   </w:t>
            </w:r>
            <w:r w:rsidRPr="0076171E">
              <w:rPr>
                <w:rFonts w:ascii="Wingdings" w:hAnsi="Wingdings"/>
                <w:sz w:val="18"/>
                <w:szCs w:val="18"/>
              </w:rPr>
              <w:sym w:font="Wingdings" w:char="F0A8"/>
            </w:r>
            <w:r w:rsidRPr="0076171E">
              <w:rPr>
                <w:sz w:val="18"/>
                <w:szCs w:val="18"/>
              </w:rPr>
              <w:t xml:space="preserve">  No     If yes, please explain the details of the </w:t>
            </w:r>
          </w:p>
          <w:p w:rsidR="004F3077" w:rsidRPr="0076171E" w:rsidP="00F171D8" w14:paraId="4D992097" w14:textId="77777777">
            <w:pPr>
              <w:spacing w:before="120"/>
              <w:rPr>
                <w:sz w:val="18"/>
                <w:szCs w:val="18"/>
              </w:rPr>
            </w:pPr>
            <w:r w:rsidRPr="0076171E">
              <w:rPr>
                <w:sz w:val="18"/>
                <w:szCs w:val="18"/>
              </w:rPr>
              <w:t xml:space="preserve">     transaction(s), including the name(s) of the person(s) or organization(s) acquiring the property.</w:t>
            </w:r>
          </w:p>
          <w:p w:rsidR="004F3077" w:rsidRPr="0076171E" w:rsidP="00F171D8" w14:paraId="06843154" w14:textId="77777777">
            <w:pPr>
              <w:spacing w:before="120"/>
              <w:rPr>
                <w:sz w:val="18"/>
                <w:szCs w:val="18"/>
              </w:rPr>
            </w:pPr>
            <w:r w:rsidRPr="0076171E">
              <w:rPr>
                <w:sz w:val="18"/>
                <w:szCs w:val="18"/>
              </w:rPr>
              <w:t xml:space="preserve">                   _________________________________________________________________________________________</w:t>
            </w:r>
          </w:p>
          <w:p w:rsidR="004F3077" w:rsidRPr="0076171E" w:rsidP="00F171D8" w14:paraId="18650948" w14:textId="77777777">
            <w:pPr>
              <w:spacing w:before="120"/>
              <w:rPr>
                <w:sz w:val="18"/>
                <w:szCs w:val="18"/>
              </w:rPr>
            </w:pPr>
            <w:r w:rsidRPr="0076171E">
              <w:rPr>
                <w:sz w:val="18"/>
                <w:szCs w:val="18"/>
              </w:rPr>
              <w:t xml:space="preserve">                   _________________________________________________________________________________________</w:t>
            </w:r>
          </w:p>
          <w:p w:rsidR="004F3077" w:rsidRPr="0076171E" w:rsidP="00F171D8" w14:paraId="7721D79C" w14:textId="77777777">
            <w:pPr>
              <w:spacing w:before="120"/>
              <w:rPr>
                <w:sz w:val="18"/>
                <w:szCs w:val="18"/>
              </w:rPr>
            </w:pPr>
            <w:r w:rsidRPr="0076171E">
              <w:rPr>
                <w:sz w:val="18"/>
                <w:szCs w:val="18"/>
              </w:rPr>
              <w:t xml:space="preserve">                   _________________________________________________________________________________________</w:t>
            </w:r>
          </w:p>
          <w:p w:rsidR="004F3077" w:rsidRPr="0076171E" w:rsidP="00F171D8" w14:paraId="68596E4F" w14:textId="77777777">
            <w:pPr>
              <w:spacing w:before="240"/>
              <w:rPr>
                <w:sz w:val="18"/>
                <w:szCs w:val="18"/>
              </w:rPr>
            </w:pPr>
            <w:r w:rsidRPr="0076171E">
              <w:rPr>
                <w:sz w:val="18"/>
                <w:szCs w:val="18"/>
              </w:rPr>
              <w:t xml:space="preserve">5.  Please set forth any additional facts regarding potential liability you would like to have considered.  </w:t>
            </w:r>
          </w:p>
          <w:p w:rsidR="004F3077" w:rsidRPr="0076171E" w:rsidP="00F171D8" w14:paraId="49E9C99B" w14:textId="77777777">
            <w:pPr>
              <w:spacing w:before="120"/>
              <w:rPr>
                <w:sz w:val="18"/>
                <w:szCs w:val="18"/>
              </w:rPr>
            </w:pPr>
            <w:r w:rsidRPr="0076171E">
              <w:rPr>
                <w:sz w:val="18"/>
                <w:szCs w:val="18"/>
              </w:rPr>
              <w:t xml:space="preserve">                   _________________________________________________________________________________________</w:t>
            </w:r>
          </w:p>
          <w:p w:rsidR="004F3077" w:rsidRPr="0076171E" w:rsidP="00F171D8" w14:paraId="28E81148" w14:textId="77777777">
            <w:pPr>
              <w:spacing w:before="120"/>
              <w:rPr>
                <w:sz w:val="18"/>
                <w:szCs w:val="18"/>
              </w:rPr>
            </w:pPr>
            <w:r w:rsidRPr="0076171E">
              <w:rPr>
                <w:sz w:val="18"/>
                <w:szCs w:val="18"/>
              </w:rPr>
              <w:t xml:space="preserve">                   _________________________________________________________________________________________</w:t>
            </w:r>
          </w:p>
          <w:p w:rsidR="004F3077" w:rsidRPr="0076171E" w:rsidP="00F171D8" w14:paraId="69EBC60E" w14:textId="77777777">
            <w:pPr>
              <w:spacing w:before="120"/>
              <w:rPr>
                <w:sz w:val="18"/>
                <w:szCs w:val="18"/>
              </w:rPr>
            </w:pPr>
            <w:r w:rsidRPr="0076171E">
              <w:rPr>
                <w:sz w:val="18"/>
                <w:szCs w:val="18"/>
              </w:rPr>
              <w:t xml:space="preserve">                   _________________________________________________________________________________________</w:t>
            </w:r>
          </w:p>
          <w:p w:rsidR="004F3077" w:rsidRPr="0076171E" w14:paraId="1519EB31" w14:textId="77777777">
            <w:pPr>
              <w:rPr>
                <w:sz w:val="18"/>
                <w:szCs w:val="18"/>
              </w:rPr>
            </w:pPr>
          </w:p>
        </w:tc>
      </w:tr>
      <w:tr w14:paraId="3451EA78" w14:textId="77777777" w:rsidTr="00F171D8">
        <w:tblPrEx>
          <w:tblW w:w="0" w:type="auto"/>
          <w:tblLayout w:type="fixed"/>
          <w:tblCellMar>
            <w:left w:w="115" w:type="dxa"/>
            <w:right w:w="115" w:type="dxa"/>
          </w:tblCellMar>
          <w:tblLook w:val="01E0"/>
        </w:tblPrEx>
        <w:tc>
          <w:tcPr>
            <w:tcW w:w="5508" w:type="dxa"/>
            <w:gridSpan w:val="7"/>
            <w:vMerge w:val="restart"/>
            <w:tcBorders>
              <w:left w:val="nil"/>
            </w:tcBorders>
          </w:tcPr>
          <w:p w:rsidR="004F3077" w:rsidRPr="0076171E" w14:paraId="77B6CAF9" w14:textId="77777777">
            <w:pPr>
              <w:rPr>
                <w:sz w:val="18"/>
                <w:szCs w:val="18"/>
              </w:rPr>
            </w:pPr>
            <w:r w:rsidRPr="0076171E">
              <w:rPr>
                <w:sz w:val="18"/>
                <w:szCs w:val="18"/>
              </w:rPr>
              <w:t>Name and Address of Firm Completing Form</w:t>
            </w:r>
          </w:p>
        </w:tc>
        <w:tc>
          <w:tcPr>
            <w:tcW w:w="5508" w:type="dxa"/>
            <w:gridSpan w:val="8"/>
            <w:tcBorders>
              <w:right w:val="nil"/>
            </w:tcBorders>
          </w:tcPr>
          <w:p w:rsidR="004F3077" w:rsidRPr="0076171E" w14:paraId="3A95B402" w14:textId="77777777">
            <w:pPr>
              <w:rPr>
                <w:sz w:val="18"/>
                <w:szCs w:val="18"/>
              </w:rPr>
            </w:pPr>
            <w:r w:rsidRPr="0076171E">
              <w:rPr>
                <w:sz w:val="18"/>
                <w:szCs w:val="18"/>
              </w:rPr>
              <w:t>Name of Person Completing Form</w:t>
            </w:r>
          </w:p>
          <w:p w:rsidR="004F3077" w:rsidRPr="0076171E" w14:paraId="1C278CD1" w14:textId="77777777">
            <w:pPr>
              <w:rPr>
                <w:sz w:val="20"/>
                <w:szCs w:val="20"/>
              </w:rPr>
            </w:pPr>
          </w:p>
        </w:tc>
      </w:tr>
      <w:tr w14:paraId="7343906F" w14:textId="77777777" w:rsidTr="00F171D8">
        <w:tblPrEx>
          <w:tblW w:w="0" w:type="auto"/>
          <w:tblLayout w:type="fixed"/>
          <w:tblCellMar>
            <w:left w:w="115" w:type="dxa"/>
            <w:right w:w="115" w:type="dxa"/>
          </w:tblCellMar>
          <w:tblLook w:val="01E0"/>
        </w:tblPrEx>
        <w:tc>
          <w:tcPr>
            <w:tcW w:w="5508" w:type="dxa"/>
            <w:gridSpan w:val="7"/>
            <w:vMerge/>
            <w:tcBorders>
              <w:left w:val="nil"/>
            </w:tcBorders>
          </w:tcPr>
          <w:p w:rsidR="004F3077" w:rsidRPr="0076171E" w14:paraId="459CCE71" w14:textId="77777777">
            <w:pPr>
              <w:rPr>
                <w:sz w:val="18"/>
                <w:szCs w:val="18"/>
              </w:rPr>
            </w:pPr>
          </w:p>
        </w:tc>
        <w:tc>
          <w:tcPr>
            <w:tcW w:w="5508" w:type="dxa"/>
            <w:gridSpan w:val="8"/>
            <w:tcBorders>
              <w:right w:val="nil"/>
            </w:tcBorders>
          </w:tcPr>
          <w:p w:rsidR="004F3077" w:rsidRPr="0076171E" w14:paraId="2BA89E84" w14:textId="77777777">
            <w:pPr>
              <w:rPr>
                <w:sz w:val="18"/>
                <w:szCs w:val="18"/>
              </w:rPr>
            </w:pPr>
            <w:r w:rsidRPr="0076171E">
              <w:rPr>
                <w:sz w:val="18"/>
                <w:szCs w:val="18"/>
              </w:rPr>
              <w:t>Title</w:t>
            </w:r>
          </w:p>
          <w:p w:rsidR="004F3077" w:rsidRPr="0076171E" w14:paraId="7ED60325" w14:textId="77777777">
            <w:pPr>
              <w:rPr>
                <w:sz w:val="20"/>
                <w:szCs w:val="20"/>
              </w:rPr>
            </w:pPr>
          </w:p>
        </w:tc>
      </w:tr>
      <w:tr w14:paraId="7D3DF9FD" w14:textId="77777777" w:rsidTr="00F171D8">
        <w:tblPrEx>
          <w:tblW w:w="0" w:type="auto"/>
          <w:tblLayout w:type="fixed"/>
          <w:tblCellMar>
            <w:left w:w="115" w:type="dxa"/>
            <w:right w:w="115" w:type="dxa"/>
          </w:tblCellMar>
          <w:tblLook w:val="01E0"/>
        </w:tblPrEx>
        <w:tc>
          <w:tcPr>
            <w:tcW w:w="5508" w:type="dxa"/>
            <w:gridSpan w:val="7"/>
            <w:vMerge/>
            <w:tcBorders>
              <w:left w:val="nil"/>
            </w:tcBorders>
          </w:tcPr>
          <w:p w:rsidR="004F3077" w:rsidRPr="0076171E" w14:paraId="0208E50B" w14:textId="77777777">
            <w:pPr>
              <w:rPr>
                <w:sz w:val="18"/>
                <w:szCs w:val="18"/>
              </w:rPr>
            </w:pPr>
          </w:p>
        </w:tc>
        <w:tc>
          <w:tcPr>
            <w:tcW w:w="3957" w:type="dxa"/>
            <w:gridSpan w:val="6"/>
            <w:tcBorders>
              <w:right w:val="nil"/>
            </w:tcBorders>
          </w:tcPr>
          <w:p w:rsidR="004F3077" w:rsidRPr="0076171E" w14:paraId="2A478E12" w14:textId="77777777">
            <w:pPr>
              <w:rPr>
                <w:sz w:val="18"/>
                <w:szCs w:val="18"/>
              </w:rPr>
            </w:pPr>
            <w:r w:rsidRPr="0076171E">
              <w:rPr>
                <w:sz w:val="18"/>
                <w:szCs w:val="18"/>
              </w:rPr>
              <w:t>Signature</w:t>
            </w:r>
          </w:p>
          <w:p w:rsidR="004F3077" w:rsidRPr="0076171E" w14:paraId="16220F6D" w14:textId="77777777">
            <w:pPr>
              <w:rPr>
                <w:sz w:val="20"/>
                <w:szCs w:val="20"/>
              </w:rPr>
            </w:pPr>
          </w:p>
        </w:tc>
        <w:tc>
          <w:tcPr>
            <w:tcW w:w="1551" w:type="dxa"/>
            <w:gridSpan w:val="2"/>
            <w:tcBorders>
              <w:right w:val="nil"/>
            </w:tcBorders>
          </w:tcPr>
          <w:p w:rsidR="004F3077" w:rsidRPr="0076171E" w14:paraId="33B68CA2" w14:textId="77777777">
            <w:pPr>
              <w:rPr>
                <w:sz w:val="18"/>
                <w:szCs w:val="18"/>
              </w:rPr>
            </w:pPr>
            <w:r w:rsidRPr="0076171E">
              <w:rPr>
                <w:sz w:val="18"/>
                <w:szCs w:val="18"/>
              </w:rPr>
              <w:t>Date</w:t>
            </w:r>
          </w:p>
        </w:tc>
      </w:tr>
    </w:tbl>
    <w:p w:rsidR="004F3077" w:rsidRPr="0076171E" w:rsidP="004C7BEA" w14:paraId="4DAC68A1" w14:textId="77777777">
      <w:pPr>
        <w:rPr>
          <w:sz w:val="18"/>
          <w:szCs w:val="18"/>
        </w:rPr>
      </w:pPr>
    </w:p>
    <w:p w:rsidR="004F3077" w:rsidRPr="0076171E" w:rsidP="00752982" w14:paraId="6A36BCEE" w14:textId="77777777">
      <w:pPr>
        <w:jc w:val="right"/>
        <w:rPr>
          <w:sz w:val="18"/>
          <w:szCs w:val="18"/>
        </w:rPr>
      </w:pPr>
      <w:r w:rsidRPr="0076171E">
        <w:rPr>
          <w:sz w:val="18"/>
          <w:szCs w:val="18"/>
        </w:rPr>
        <w:t>Form CM-2970a</w:t>
      </w:r>
    </w:p>
    <w:p w:rsidR="004F3077" w:rsidRPr="0076171E" w:rsidP="00752982" w14:paraId="50FAEB80" w14:textId="77777777">
      <w:pPr>
        <w:jc w:val="right"/>
        <w:rPr>
          <w:sz w:val="18"/>
          <w:szCs w:val="18"/>
        </w:rPr>
      </w:pPr>
      <w:r w:rsidRPr="0076171E">
        <w:rPr>
          <w:sz w:val="18"/>
          <w:szCs w:val="18"/>
        </w:rPr>
        <w:t>Rev. Oct. 2020</w:t>
      </w:r>
    </w:p>
    <w:p w:rsidR="004F3077" w14:paraId="45295CB3" w14:textId="77777777">
      <w:pPr>
        <w:rPr>
          <w:rFonts w:asciiTheme="minorHAnsi" w:hAnsiTheme="minorHAnsi"/>
        </w:rPr>
        <w:sectPr w:rsidSect="00105D07">
          <w:endnotePr>
            <w:numFmt w:val="decimal"/>
          </w:endnotePr>
          <w:pgSz w:w="12240" w:h="15840"/>
          <w:pgMar w:top="720" w:right="720" w:bottom="720" w:left="1080" w:header="288" w:footer="288" w:gutter="0"/>
          <w:cols w:space="720"/>
          <w:noEndnote/>
          <w:docGrid w:linePitch="299"/>
        </w:sectPr>
      </w:pPr>
    </w:p>
    <w:p w:rsidR="004F3077" w14:paraId="5ED618A4" w14:textId="77777777">
      <w:pPr>
        <w:rPr>
          <w:rFonts w:asciiTheme="minorHAnsi" w:hAnsiTheme="minorHAnsi"/>
        </w:rPr>
      </w:pPr>
    </w:p>
    <w:sectPr w:rsidSect="004F3077">
      <w:endnotePr>
        <w:numFmt w:val="decimal"/>
      </w:endnotePr>
      <w:type w:val="continuous"/>
      <w:pgSz w:w="12240" w:h="15840"/>
      <w:pgMar w:top="720" w:right="720" w:bottom="720" w:left="1080" w:header="288" w:footer="288"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50E23B5E"/>
    <w:multiLevelType w:val="singleLevel"/>
    <w:tmpl w:val="04090015"/>
    <w:lvl w:ilvl="0">
      <w:start w:val="1"/>
      <w:numFmt w:val="upperLetter"/>
      <w:lvlText w:val="%1."/>
      <w:lvlJc w:val="left"/>
      <w:pPr>
        <w:tabs>
          <w:tab w:val="num" w:pos="360"/>
        </w:tabs>
        <w:ind w:left="360" w:hanging="360"/>
      </w:pPr>
    </w:lvl>
  </w:abstractNum>
  <w:num w:numId="1" w16cid:durableId="901405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71"/>
  <w:drawingGridVerticalSpacing w:val="233"/>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81"/>
    <w:rsid w:val="00000056"/>
    <w:rsid w:val="000020D3"/>
    <w:rsid w:val="00002410"/>
    <w:rsid w:val="00002A7E"/>
    <w:rsid w:val="00002F58"/>
    <w:rsid w:val="0000402F"/>
    <w:rsid w:val="000052CE"/>
    <w:rsid w:val="000055AD"/>
    <w:rsid w:val="000057D2"/>
    <w:rsid w:val="00006986"/>
    <w:rsid w:val="00006ADF"/>
    <w:rsid w:val="00006F99"/>
    <w:rsid w:val="0000764A"/>
    <w:rsid w:val="00007A50"/>
    <w:rsid w:val="00010BF3"/>
    <w:rsid w:val="000116D9"/>
    <w:rsid w:val="000130D8"/>
    <w:rsid w:val="00013127"/>
    <w:rsid w:val="000143FF"/>
    <w:rsid w:val="000148F0"/>
    <w:rsid w:val="00014A7A"/>
    <w:rsid w:val="00014C03"/>
    <w:rsid w:val="00015237"/>
    <w:rsid w:val="00015ACA"/>
    <w:rsid w:val="00015B42"/>
    <w:rsid w:val="00015D2F"/>
    <w:rsid w:val="00016716"/>
    <w:rsid w:val="00016D97"/>
    <w:rsid w:val="000175A1"/>
    <w:rsid w:val="000210A6"/>
    <w:rsid w:val="0002159F"/>
    <w:rsid w:val="00021828"/>
    <w:rsid w:val="00021F50"/>
    <w:rsid w:val="00022117"/>
    <w:rsid w:val="00022C0F"/>
    <w:rsid w:val="00023105"/>
    <w:rsid w:val="000243EB"/>
    <w:rsid w:val="00024BDC"/>
    <w:rsid w:val="00024D98"/>
    <w:rsid w:val="00025390"/>
    <w:rsid w:val="00027154"/>
    <w:rsid w:val="000272AE"/>
    <w:rsid w:val="00027B85"/>
    <w:rsid w:val="00030147"/>
    <w:rsid w:val="000313E9"/>
    <w:rsid w:val="000326C6"/>
    <w:rsid w:val="00032D91"/>
    <w:rsid w:val="00033E80"/>
    <w:rsid w:val="00033EC4"/>
    <w:rsid w:val="000344C1"/>
    <w:rsid w:val="0003465E"/>
    <w:rsid w:val="0003468F"/>
    <w:rsid w:val="00035130"/>
    <w:rsid w:val="000354AC"/>
    <w:rsid w:val="00035769"/>
    <w:rsid w:val="00035CCB"/>
    <w:rsid w:val="0003634A"/>
    <w:rsid w:val="00036E18"/>
    <w:rsid w:val="0003790F"/>
    <w:rsid w:val="0004099C"/>
    <w:rsid w:val="00040D81"/>
    <w:rsid w:val="00041867"/>
    <w:rsid w:val="00042073"/>
    <w:rsid w:val="00042412"/>
    <w:rsid w:val="0004276E"/>
    <w:rsid w:val="000430A0"/>
    <w:rsid w:val="00043D7D"/>
    <w:rsid w:val="000459C8"/>
    <w:rsid w:val="00045F59"/>
    <w:rsid w:val="00046358"/>
    <w:rsid w:val="00046395"/>
    <w:rsid w:val="00046DAB"/>
    <w:rsid w:val="00046E98"/>
    <w:rsid w:val="000475B7"/>
    <w:rsid w:val="000477F9"/>
    <w:rsid w:val="0005073B"/>
    <w:rsid w:val="000527E9"/>
    <w:rsid w:val="000529C2"/>
    <w:rsid w:val="00052EF3"/>
    <w:rsid w:val="00053445"/>
    <w:rsid w:val="0005528C"/>
    <w:rsid w:val="000555A5"/>
    <w:rsid w:val="00056D3A"/>
    <w:rsid w:val="0005743C"/>
    <w:rsid w:val="0005752D"/>
    <w:rsid w:val="0005754A"/>
    <w:rsid w:val="000578BC"/>
    <w:rsid w:val="00060339"/>
    <w:rsid w:val="00061681"/>
    <w:rsid w:val="00062271"/>
    <w:rsid w:val="0006229F"/>
    <w:rsid w:val="00064D33"/>
    <w:rsid w:val="000654A3"/>
    <w:rsid w:val="000657DF"/>
    <w:rsid w:val="000666F3"/>
    <w:rsid w:val="0006677D"/>
    <w:rsid w:val="000672C0"/>
    <w:rsid w:val="000678E1"/>
    <w:rsid w:val="00067D04"/>
    <w:rsid w:val="00070F04"/>
    <w:rsid w:val="00072160"/>
    <w:rsid w:val="00072990"/>
    <w:rsid w:val="00073DAA"/>
    <w:rsid w:val="000741ED"/>
    <w:rsid w:val="00074B2F"/>
    <w:rsid w:val="00074B61"/>
    <w:rsid w:val="00074D28"/>
    <w:rsid w:val="00075134"/>
    <w:rsid w:val="00075996"/>
    <w:rsid w:val="00075FBA"/>
    <w:rsid w:val="00076901"/>
    <w:rsid w:val="000774AA"/>
    <w:rsid w:val="00077940"/>
    <w:rsid w:val="00080902"/>
    <w:rsid w:val="00081843"/>
    <w:rsid w:val="00081E7A"/>
    <w:rsid w:val="0008271F"/>
    <w:rsid w:val="000833AB"/>
    <w:rsid w:val="00083C8F"/>
    <w:rsid w:val="000840BF"/>
    <w:rsid w:val="000848EE"/>
    <w:rsid w:val="00084B32"/>
    <w:rsid w:val="00085283"/>
    <w:rsid w:val="000853D1"/>
    <w:rsid w:val="0008684A"/>
    <w:rsid w:val="00087F99"/>
    <w:rsid w:val="000902A7"/>
    <w:rsid w:val="00090FC4"/>
    <w:rsid w:val="00091B04"/>
    <w:rsid w:val="00091B62"/>
    <w:rsid w:val="00092013"/>
    <w:rsid w:val="00092274"/>
    <w:rsid w:val="000925AC"/>
    <w:rsid w:val="000925D2"/>
    <w:rsid w:val="00093233"/>
    <w:rsid w:val="00093D33"/>
    <w:rsid w:val="00093E7C"/>
    <w:rsid w:val="000957E8"/>
    <w:rsid w:val="0009718F"/>
    <w:rsid w:val="0009755B"/>
    <w:rsid w:val="000A01EC"/>
    <w:rsid w:val="000A07C1"/>
    <w:rsid w:val="000A16B6"/>
    <w:rsid w:val="000A16E3"/>
    <w:rsid w:val="000A1726"/>
    <w:rsid w:val="000A1D81"/>
    <w:rsid w:val="000A2774"/>
    <w:rsid w:val="000A2E51"/>
    <w:rsid w:val="000A36BD"/>
    <w:rsid w:val="000A440B"/>
    <w:rsid w:val="000A5024"/>
    <w:rsid w:val="000A5A20"/>
    <w:rsid w:val="000A64BA"/>
    <w:rsid w:val="000A6878"/>
    <w:rsid w:val="000A6A89"/>
    <w:rsid w:val="000A6DE6"/>
    <w:rsid w:val="000A6E0F"/>
    <w:rsid w:val="000A76D6"/>
    <w:rsid w:val="000A7E45"/>
    <w:rsid w:val="000B0041"/>
    <w:rsid w:val="000B0F66"/>
    <w:rsid w:val="000B23C5"/>
    <w:rsid w:val="000B255C"/>
    <w:rsid w:val="000B3BC2"/>
    <w:rsid w:val="000B3C61"/>
    <w:rsid w:val="000B469A"/>
    <w:rsid w:val="000B4DD2"/>
    <w:rsid w:val="000B4E96"/>
    <w:rsid w:val="000B5640"/>
    <w:rsid w:val="000B5A6C"/>
    <w:rsid w:val="000B66B1"/>
    <w:rsid w:val="000B69D1"/>
    <w:rsid w:val="000B6C3C"/>
    <w:rsid w:val="000B6CC3"/>
    <w:rsid w:val="000B74A2"/>
    <w:rsid w:val="000C01B2"/>
    <w:rsid w:val="000C0595"/>
    <w:rsid w:val="000C06C8"/>
    <w:rsid w:val="000C080B"/>
    <w:rsid w:val="000C0A92"/>
    <w:rsid w:val="000C0E3E"/>
    <w:rsid w:val="000C111C"/>
    <w:rsid w:val="000C24F0"/>
    <w:rsid w:val="000C2A0B"/>
    <w:rsid w:val="000C2FE3"/>
    <w:rsid w:val="000C38E4"/>
    <w:rsid w:val="000C4AFA"/>
    <w:rsid w:val="000C505E"/>
    <w:rsid w:val="000C50E1"/>
    <w:rsid w:val="000C5650"/>
    <w:rsid w:val="000C69B4"/>
    <w:rsid w:val="000C7A97"/>
    <w:rsid w:val="000C7BCA"/>
    <w:rsid w:val="000D09E9"/>
    <w:rsid w:val="000D0ABE"/>
    <w:rsid w:val="000D15E5"/>
    <w:rsid w:val="000D2240"/>
    <w:rsid w:val="000D25F3"/>
    <w:rsid w:val="000D2AEC"/>
    <w:rsid w:val="000D35EE"/>
    <w:rsid w:val="000D36A3"/>
    <w:rsid w:val="000D4137"/>
    <w:rsid w:val="000D4671"/>
    <w:rsid w:val="000D46F4"/>
    <w:rsid w:val="000D4E00"/>
    <w:rsid w:val="000D52FC"/>
    <w:rsid w:val="000D555D"/>
    <w:rsid w:val="000D59DA"/>
    <w:rsid w:val="000D5FF4"/>
    <w:rsid w:val="000D7156"/>
    <w:rsid w:val="000D77F3"/>
    <w:rsid w:val="000D7F6F"/>
    <w:rsid w:val="000E0AFD"/>
    <w:rsid w:val="000E1477"/>
    <w:rsid w:val="000E1A0A"/>
    <w:rsid w:val="000E2034"/>
    <w:rsid w:val="000E50DA"/>
    <w:rsid w:val="000E53C7"/>
    <w:rsid w:val="000E5DA0"/>
    <w:rsid w:val="000E7D0C"/>
    <w:rsid w:val="000F089E"/>
    <w:rsid w:val="000F0978"/>
    <w:rsid w:val="000F0B56"/>
    <w:rsid w:val="000F0DC6"/>
    <w:rsid w:val="000F11A4"/>
    <w:rsid w:val="000F170F"/>
    <w:rsid w:val="000F1E6F"/>
    <w:rsid w:val="000F3C21"/>
    <w:rsid w:val="000F41E7"/>
    <w:rsid w:val="000F6286"/>
    <w:rsid w:val="000F6A24"/>
    <w:rsid w:val="000F6E2B"/>
    <w:rsid w:val="000F7631"/>
    <w:rsid w:val="000F7DEA"/>
    <w:rsid w:val="000F7DFC"/>
    <w:rsid w:val="000F7F32"/>
    <w:rsid w:val="001001F8"/>
    <w:rsid w:val="00100B9F"/>
    <w:rsid w:val="00100CFA"/>
    <w:rsid w:val="00101AB5"/>
    <w:rsid w:val="00102EDF"/>
    <w:rsid w:val="00104375"/>
    <w:rsid w:val="001044F0"/>
    <w:rsid w:val="00104CC9"/>
    <w:rsid w:val="0010526F"/>
    <w:rsid w:val="00105D38"/>
    <w:rsid w:val="00106F40"/>
    <w:rsid w:val="00106FCA"/>
    <w:rsid w:val="0010749E"/>
    <w:rsid w:val="00110F5F"/>
    <w:rsid w:val="00111338"/>
    <w:rsid w:val="00111612"/>
    <w:rsid w:val="00112B5C"/>
    <w:rsid w:val="001147E6"/>
    <w:rsid w:val="0011480D"/>
    <w:rsid w:val="00115898"/>
    <w:rsid w:val="00116455"/>
    <w:rsid w:val="0011676A"/>
    <w:rsid w:val="00117068"/>
    <w:rsid w:val="001173A0"/>
    <w:rsid w:val="001176E4"/>
    <w:rsid w:val="00120594"/>
    <w:rsid w:val="001206D9"/>
    <w:rsid w:val="001206DC"/>
    <w:rsid w:val="00120AB3"/>
    <w:rsid w:val="00120D13"/>
    <w:rsid w:val="0012294A"/>
    <w:rsid w:val="001237F7"/>
    <w:rsid w:val="00123A3D"/>
    <w:rsid w:val="001240B2"/>
    <w:rsid w:val="001246CC"/>
    <w:rsid w:val="00124AC8"/>
    <w:rsid w:val="00124EE0"/>
    <w:rsid w:val="0012526E"/>
    <w:rsid w:val="00126E63"/>
    <w:rsid w:val="00127528"/>
    <w:rsid w:val="00127AE6"/>
    <w:rsid w:val="00131969"/>
    <w:rsid w:val="001329D7"/>
    <w:rsid w:val="00132A2E"/>
    <w:rsid w:val="00132A44"/>
    <w:rsid w:val="00132D4C"/>
    <w:rsid w:val="00133BF0"/>
    <w:rsid w:val="00133F4D"/>
    <w:rsid w:val="00134DCD"/>
    <w:rsid w:val="00135387"/>
    <w:rsid w:val="00135ADD"/>
    <w:rsid w:val="00135AE7"/>
    <w:rsid w:val="00136C4E"/>
    <w:rsid w:val="0014093E"/>
    <w:rsid w:val="00140BFA"/>
    <w:rsid w:val="00141115"/>
    <w:rsid w:val="001414E5"/>
    <w:rsid w:val="001416C1"/>
    <w:rsid w:val="00141CB4"/>
    <w:rsid w:val="001421D7"/>
    <w:rsid w:val="00142BC0"/>
    <w:rsid w:val="00143445"/>
    <w:rsid w:val="00143541"/>
    <w:rsid w:val="0014381A"/>
    <w:rsid w:val="00144915"/>
    <w:rsid w:val="001453E9"/>
    <w:rsid w:val="001454C3"/>
    <w:rsid w:val="001455EA"/>
    <w:rsid w:val="00146AF0"/>
    <w:rsid w:val="00150982"/>
    <w:rsid w:val="00150D44"/>
    <w:rsid w:val="00151047"/>
    <w:rsid w:val="00151559"/>
    <w:rsid w:val="00151ACB"/>
    <w:rsid w:val="001520EC"/>
    <w:rsid w:val="001521D6"/>
    <w:rsid w:val="001527D4"/>
    <w:rsid w:val="00152B03"/>
    <w:rsid w:val="00152E14"/>
    <w:rsid w:val="00153052"/>
    <w:rsid w:val="00153CB5"/>
    <w:rsid w:val="00153E8D"/>
    <w:rsid w:val="001543F6"/>
    <w:rsid w:val="0015474B"/>
    <w:rsid w:val="001550F5"/>
    <w:rsid w:val="00155F8D"/>
    <w:rsid w:val="00156122"/>
    <w:rsid w:val="0015627B"/>
    <w:rsid w:val="00156E81"/>
    <w:rsid w:val="001571EA"/>
    <w:rsid w:val="00157589"/>
    <w:rsid w:val="00157612"/>
    <w:rsid w:val="00157B14"/>
    <w:rsid w:val="001600EC"/>
    <w:rsid w:val="00160A0B"/>
    <w:rsid w:val="00161281"/>
    <w:rsid w:val="00161C0B"/>
    <w:rsid w:val="00161E23"/>
    <w:rsid w:val="001621D6"/>
    <w:rsid w:val="0016273A"/>
    <w:rsid w:val="00162A52"/>
    <w:rsid w:val="00162AF9"/>
    <w:rsid w:val="00162E86"/>
    <w:rsid w:val="00163ABF"/>
    <w:rsid w:val="00164257"/>
    <w:rsid w:val="00164EE8"/>
    <w:rsid w:val="00165501"/>
    <w:rsid w:val="00165A94"/>
    <w:rsid w:val="00165F58"/>
    <w:rsid w:val="001661A3"/>
    <w:rsid w:val="00166558"/>
    <w:rsid w:val="001665D8"/>
    <w:rsid w:val="00166728"/>
    <w:rsid w:val="00166AA5"/>
    <w:rsid w:val="0016727A"/>
    <w:rsid w:val="00170135"/>
    <w:rsid w:val="0017149A"/>
    <w:rsid w:val="001727C4"/>
    <w:rsid w:val="00172D5C"/>
    <w:rsid w:val="00174380"/>
    <w:rsid w:val="00175778"/>
    <w:rsid w:val="00176082"/>
    <w:rsid w:val="001763FB"/>
    <w:rsid w:val="00177269"/>
    <w:rsid w:val="001775B6"/>
    <w:rsid w:val="0017767E"/>
    <w:rsid w:val="00177D97"/>
    <w:rsid w:val="00180622"/>
    <w:rsid w:val="00180E65"/>
    <w:rsid w:val="00181E58"/>
    <w:rsid w:val="00181FE6"/>
    <w:rsid w:val="001821DF"/>
    <w:rsid w:val="00182BAF"/>
    <w:rsid w:val="00183AFC"/>
    <w:rsid w:val="00183DEE"/>
    <w:rsid w:val="001864FA"/>
    <w:rsid w:val="00187925"/>
    <w:rsid w:val="001879C5"/>
    <w:rsid w:val="001908BE"/>
    <w:rsid w:val="00190B5D"/>
    <w:rsid w:val="00190F74"/>
    <w:rsid w:val="00191ACD"/>
    <w:rsid w:val="0019216E"/>
    <w:rsid w:val="001934B6"/>
    <w:rsid w:val="00193815"/>
    <w:rsid w:val="00194273"/>
    <w:rsid w:val="001950E2"/>
    <w:rsid w:val="00195BBE"/>
    <w:rsid w:val="00196CC9"/>
    <w:rsid w:val="00196F88"/>
    <w:rsid w:val="00197661"/>
    <w:rsid w:val="00197A7A"/>
    <w:rsid w:val="00197D61"/>
    <w:rsid w:val="001A0099"/>
    <w:rsid w:val="001A06D7"/>
    <w:rsid w:val="001A0D13"/>
    <w:rsid w:val="001A3C7B"/>
    <w:rsid w:val="001A3CC8"/>
    <w:rsid w:val="001A5642"/>
    <w:rsid w:val="001A5846"/>
    <w:rsid w:val="001A5ECF"/>
    <w:rsid w:val="001A61C9"/>
    <w:rsid w:val="001A6A74"/>
    <w:rsid w:val="001A71E0"/>
    <w:rsid w:val="001A7B4F"/>
    <w:rsid w:val="001A7C0E"/>
    <w:rsid w:val="001A7E73"/>
    <w:rsid w:val="001B04CB"/>
    <w:rsid w:val="001B0C2E"/>
    <w:rsid w:val="001B1EA5"/>
    <w:rsid w:val="001B238F"/>
    <w:rsid w:val="001B26B9"/>
    <w:rsid w:val="001B2B4C"/>
    <w:rsid w:val="001B2C1D"/>
    <w:rsid w:val="001B387C"/>
    <w:rsid w:val="001B4E8F"/>
    <w:rsid w:val="001B51C0"/>
    <w:rsid w:val="001B5362"/>
    <w:rsid w:val="001B5424"/>
    <w:rsid w:val="001B545E"/>
    <w:rsid w:val="001B6292"/>
    <w:rsid w:val="001B698B"/>
    <w:rsid w:val="001B7044"/>
    <w:rsid w:val="001B7744"/>
    <w:rsid w:val="001C05C3"/>
    <w:rsid w:val="001C09CB"/>
    <w:rsid w:val="001C12CF"/>
    <w:rsid w:val="001C19CD"/>
    <w:rsid w:val="001C21A8"/>
    <w:rsid w:val="001C23DF"/>
    <w:rsid w:val="001C305A"/>
    <w:rsid w:val="001C385D"/>
    <w:rsid w:val="001C3C90"/>
    <w:rsid w:val="001C3E59"/>
    <w:rsid w:val="001C4F28"/>
    <w:rsid w:val="001C5735"/>
    <w:rsid w:val="001C5839"/>
    <w:rsid w:val="001C5AF2"/>
    <w:rsid w:val="001C61E9"/>
    <w:rsid w:val="001C692C"/>
    <w:rsid w:val="001C7406"/>
    <w:rsid w:val="001C7567"/>
    <w:rsid w:val="001C76D6"/>
    <w:rsid w:val="001C76E5"/>
    <w:rsid w:val="001D0C5F"/>
    <w:rsid w:val="001D0C6B"/>
    <w:rsid w:val="001D1ADE"/>
    <w:rsid w:val="001D2022"/>
    <w:rsid w:val="001D283C"/>
    <w:rsid w:val="001D29ED"/>
    <w:rsid w:val="001D3946"/>
    <w:rsid w:val="001D3ECE"/>
    <w:rsid w:val="001D50E2"/>
    <w:rsid w:val="001D5A2E"/>
    <w:rsid w:val="001D6288"/>
    <w:rsid w:val="001D693C"/>
    <w:rsid w:val="001D6B6D"/>
    <w:rsid w:val="001D6FFA"/>
    <w:rsid w:val="001D76C7"/>
    <w:rsid w:val="001D78F3"/>
    <w:rsid w:val="001E0073"/>
    <w:rsid w:val="001E0676"/>
    <w:rsid w:val="001E0771"/>
    <w:rsid w:val="001E0BF5"/>
    <w:rsid w:val="001E0DCF"/>
    <w:rsid w:val="001E0E2F"/>
    <w:rsid w:val="001E216B"/>
    <w:rsid w:val="001E2DFA"/>
    <w:rsid w:val="001E2E2E"/>
    <w:rsid w:val="001E3DCF"/>
    <w:rsid w:val="001E4119"/>
    <w:rsid w:val="001E5049"/>
    <w:rsid w:val="001E5807"/>
    <w:rsid w:val="001E6A67"/>
    <w:rsid w:val="001E6B37"/>
    <w:rsid w:val="001E6FC4"/>
    <w:rsid w:val="001E7D3F"/>
    <w:rsid w:val="001F0181"/>
    <w:rsid w:val="001F07B3"/>
    <w:rsid w:val="001F1ED9"/>
    <w:rsid w:val="001F2934"/>
    <w:rsid w:val="001F2AF4"/>
    <w:rsid w:val="001F3069"/>
    <w:rsid w:val="001F37E8"/>
    <w:rsid w:val="001F4114"/>
    <w:rsid w:val="001F46A8"/>
    <w:rsid w:val="001F4E79"/>
    <w:rsid w:val="001F5391"/>
    <w:rsid w:val="001F5749"/>
    <w:rsid w:val="001F621D"/>
    <w:rsid w:val="001F6BBF"/>
    <w:rsid w:val="001F73F3"/>
    <w:rsid w:val="001F774E"/>
    <w:rsid w:val="001F7AC3"/>
    <w:rsid w:val="00200BD0"/>
    <w:rsid w:val="00201EAE"/>
    <w:rsid w:val="002020A6"/>
    <w:rsid w:val="00202F59"/>
    <w:rsid w:val="0020369E"/>
    <w:rsid w:val="0020452A"/>
    <w:rsid w:val="0020457A"/>
    <w:rsid w:val="00204834"/>
    <w:rsid w:val="00204BFA"/>
    <w:rsid w:val="00205E8E"/>
    <w:rsid w:val="00205EC4"/>
    <w:rsid w:val="00207833"/>
    <w:rsid w:val="00207E2A"/>
    <w:rsid w:val="00210606"/>
    <w:rsid w:val="00210DF3"/>
    <w:rsid w:val="0021109C"/>
    <w:rsid w:val="00211506"/>
    <w:rsid w:val="00211821"/>
    <w:rsid w:val="002125B2"/>
    <w:rsid w:val="00212ABB"/>
    <w:rsid w:val="00212C91"/>
    <w:rsid w:val="00212DA3"/>
    <w:rsid w:val="00213570"/>
    <w:rsid w:val="00213722"/>
    <w:rsid w:val="00213B90"/>
    <w:rsid w:val="00213D25"/>
    <w:rsid w:val="002141FA"/>
    <w:rsid w:val="00215D11"/>
    <w:rsid w:val="00215D4B"/>
    <w:rsid w:val="00217A53"/>
    <w:rsid w:val="00217ED7"/>
    <w:rsid w:val="00220FA1"/>
    <w:rsid w:val="0022185C"/>
    <w:rsid w:val="00222094"/>
    <w:rsid w:val="00222DE2"/>
    <w:rsid w:val="00223422"/>
    <w:rsid w:val="002264E7"/>
    <w:rsid w:val="0022680C"/>
    <w:rsid w:val="00226C2E"/>
    <w:rsid w:val="0022752C"/>
    <w:rsid w:val="002278A9"/>
    <w:rsid w:val="00227F1D"/>
    <w:rsid w:val="00230567"/>
    <w:rsid w:val="0023075E"/>
    <w:rsid w:val="002313B7"/>
    <w:rsid w:val="00231CDB"/>
    <w:rsid w:val="00233566"/>
    <w:rsid w:val="002336EE"/>
    <w:rsid w:val="002337DC"/>
    <w:rsid w:val="0023385B"/>
    <w:rsid w:val="00233B7B"/>
    <w:rsid w:val="00234952"/>
    <w:rsid w:val="00234BDC"/>
    <w:rsid w:val="00234F87"/>
    <w:rsid w:val="002350BE"/>
    <w:rsid w:val="002358BC"/>
    <w:rsid w:val="00235AB8"/>
    <w:rsid w:val="00240026"/>
    <w:rsid w:val="00240268"/>
    <w:rsid w:val="002411E7"/>
    <w:rsid w:val="0024148C"/>
    <w:rsid w:val="00241567"/>
    <w:rsid w:val="00241BFD"/>
    <w:rsid w:val="0024204E"/>
    <w:rsid w:val="00242153"/>
    <w:rsid w:val="002427EF"/>
    <w:rsid w:val="00243270"/>
    <w:rsid w:val="00243318"/>
    <w:rsid w:val="00243C0C"/>
    <w:rsid w:val="00243C19"/>
    <w:rsid w:val="00244879"/>
    <w:rsid w:val="00246AB7"/>
    <w:rsid w:val="002472F4"/>
    <w:rsid w:val="002474CE"/>
    <w:rsid w:val="0024750E"/>
    <w:rsid w:val="00247DB4"/>
    <w:rsid w:val="0025033E"/>
    <w:rsid w:val="002514EA"/>
    <w:rsid w:val="002517EC"/>
    <w:rsid w:val="002534F9"/>
    <w:rsid w:val="002535F4"/>
    <w:rsid w:val="0025493D"/>
    <w:rsid w:val="00255259"/>
    <w:rsid w:val="0025555D"/>
    <w:rsid w:val="00260056"/>
    <w:rsid w:val="00260314"/>
    <w:rsid w:val="00260D3F"/>
    <w:rsid w:val="00261C31"/>
    <w:rsid w:val="0026208B"/>
    <w:rsid w:val="002621A7"/>
    <w:rsid w:val="002623AD"/>
    <w:rsid w:val="00263088"/>
    <w:rsid w:val="002631B6"/>
    <w:rsid w:val="00263A29"/>
    <w:rsid w:val="00263E60"/>
    <w:rsid w:val="0026428A"/>
    <w:rsid w:val="00264777"/>
    <w:rsid w:val="00264C21"/>
    <w:rsid w:val="002653D1"/>
    <w:rsid w:val="00265D30"/>
    <w:rsid w:val="00266EB3"/>
    <w:rsid w:val="00267682"/>
    <w:rsid w:val="0027184D"/>
    <w:rsid w:val="002718FB"/>
    <w:rsid w:val="00271907"/>
    <w:rsid w:val="0027285E"/>
    <w:rsid w:val="0027352B"/>
    <w:rsid w:val="00274806"/>
    <w:rsid w:val="00274844"/>
    <w:rsid w:val="00274C64"/>
    <w:rsid w:val="00274D86"/>
    <w:rsid w:val="00275214"/>
    <w:rsid w:val="002757EE"/>
    <w:rsid w:val="00275A7C"/>
    <w:rsid w:val="00275ECF"/>
    <w:rsid w:val="00277559"/>
    <w:rsid w:val="00277D31"/>
    <w:rsid w:val="00280DB9"/>
    <w:rsid w:val="0028131E"/>
    <w:rsid w:val="002813C1"/>
    <w:rsid w:val="00281637"/>
    <w:rsid w:val="002816FF"/>
    <w:rsid w:val="0028412E"/>
    <w:rsid w:val="002850C8"/>
    <w:rsid w:val="00285100"/>
    <w:rsid w:val="00285B2B"/>
    <w:rsid w:val="00286965"/>
    <w:rsid w:val="00286F96"/>
    <w:rsid w:val="00286FF5"/>
    <w:rsid w:val="0029070B"/>
    <w:rsid w:val="00291839"/>
    <w:rsid w:val="00291B1B"/>
    <w:rsid w:val="00292B66"/>
    <w:rsid w:val="002945E9"/>
    <w:rsid w:val="00294FFB"/>
    <w:rsid w:val="002954B1"/>
    <w:rsid w:val="002958DC"/>
    <w:rsid w:val="002960C9"/>
    <w:rsid w:val="002963E5"/>
    <w:rsid w:val="002979EF"/>
    <w:rsid w:val="002A0356"/>
    <w:rsid w:val="002A09E5"/>
    <w:rsid w:val="002A11A5"/>
    <w:rsid w:val="002A1645"/>
    <w:rsid w:val="002A1B58"/>
    <w:rsid w:val="002A26E0"/>
    <w:rsid w:val="002A277E"/>
    <w:rsid w:val="002A33EE"/>
    <w:rsid w:val="002A42F6"/>
    <w:rsid w:val="002A5BE1"/>
    <w:rsid w:val="002A5C39"/>
    <w:rsid w:val="002A648B"/>
    <w:rsid w:val="002A64FD"/>
    <w:rsid w:val="002A6AA9"/>
    <w:rsid w:val="002A7900"/>
    <w:rsid w:val="002A7B6A"/>
    <w:rsid w:val="002A7DEF"/>
    <w:rsid w:val="002B09DB"/>
    <w:rsid w:val="002B10BE"/>
    <w:rsid w:val="002B15DF"/>
    <w:rsid w:val="002B1914"/>
    <w:rsid w:val="002B335A"/>
    <w:rsid w:val="002B38F3"/>
    <w:rsid w:val="002B4F21"/>
    <w:rsid w:val="002B4FF9"/>
    <w:rsid w:val="002B61AE"/>
    <w:rsid w:val="002B6778"/>
    <w:rsid w:val="002C034C"/>
    <w:rsid w:val="002C054A"/>
    <w:rsid w:val="002C0778"/>
    <w:rsid w:val="002C17DE"/>
    <w:rsid w:val="002C1B3E"/>
    <w:rsid w:val="002C2C69"/>
    <w:rsid w:val="002C2CD3"/>
    <w:rsid w:val="002C32F8"/>
    <w:rsid w:val="002C3895"/>
    <w:rsid w:val="002C5798"/>
    <w:rsid w:val="002C6A8F"/>
    <w:rsid w:val="002C6D7A"/>
    <w:rsid w:val="002C7225"/>
    <w:rsid w:val="002C75C4"/>
    <w:rsid w:val="002C79C3"/>
    <w:rsid w:val="002C7DBF"/>
    <w:rsid w:val="002C7EF8"/>
    <w:rsid w:val="002D0D1A"/>
    <w:rsid w:val="002D168B"/>
    <w:rsid w:val="002D16C2"/>
    <w:rsid w:val="002D3BCE"/>
    <w:rsid w:val="002D480F"/>
    <w:rsid w:val="002D4F61"/>
    <w:rsid w:val="002D5A8A"/>
    <w:rsid w:val="002D68D6"/>
    <w:rsid w:val="002D6DC8"/>
    <w:rsid w:val="002D74BA"/>
    <w:rsid w:val="002D7EF7"/>
    <w:rsid w:val="002E0AEB"/>
    <w:rsid w:val="002E2A74"/>
    <w:rsid w:val="002E2AC4"/>
    <w:rsid w:val="002E35E7"/>
    <w:rsid w:val="002E4487"/>
    <w:rsid w:val="002E4CB0"/>
    <w:rsid w:val="002E5FEA"/>
    <w:rsid w:val="002E6858"/>
    <w:rsid w:val="002E7111"/>
    <w:rsid w:val="002E79BF"/>
    <w:rsid w:val="002F142B"/>
    <w:rsid w:val="002F20B0"/>
    <w:rsid w:val="002F22EC"/>
    <w:rsid w:val="002F23E5"/>
    <w:rsid w:val="002F28DE"/>
    <w:rsid w:val="002F290A"/>
    <w:rsid w:val="002F307A"/>
    <w:rsid w:val="002F5893"/>
    <w:rsid w:val="002F6750"/>
    <w:rsid w:val="002F779B"/>
    <w:rsid w:val="002F7BCD"/>
    <w:rsid w:val="00300D06"/>
    <w:rsid w:val="00300F93"/>
    <w:rsid w:val="003010AB"/>
    <w:rsid w:val="003014A7"/>
    <w:rsid w:val="00301CAA"/>
    <w:rsid w:val="003020B8"/>
    <w:rsid w:val="00302722"/>
    <w:rsid w:val="003037E5"/>
    <w:rsid w:val="00303F0F"/>
    <w:rsid w:val="003040C8"/>
    <w:rsid w:val="003045F9"/>
    <w:rsid w:val="00304FCB"/>
    <w:rsid w:val="0030501F"/>
    <w:rsid w:val="00305C16"/>
    <w:rsid w:val="00307DC5"/>
    <w:rsid w:val="00310A5F"/>
    <w:rsid w:val="00310FBD"/>
    <w:rsid w:val="00311CEB"/>
    <w:rsid w:val="00311ED4"/>
    <w:rsid w:val="00313814"/>
    <w:rsid w:val="00313E45"/>
    <w:rsid w:val="00314F43"/>
    <w:rsid w:val="003152E3"/>
    <w:rsid w:val="0031532F"/>
    <w:rsid w:val="0031603C"/>
    <w:rsid w:val="00317C38"/>
    <w:rsid w:val="00317E7A"/>
    <w:rsid w:val="0032023E"/>
    <w:rsid w:val="00320906"/>
    <w:rsid w:val="00320CD4"/>
    <w:rsid w:val="003213F8"/>
    <w:rsid w:val="00321590"/>
    <w:rsid w:val="00322839"/>
    <w:rsid w:val="00322CAA"/>
    <w:rsid w:val="00323867"/>
    <w:rsid w:val="00323E34"/>
    <w:rsid w:val="00323E6C"/>
    <w:rsid w:val="00323E95"/>
    <w:rsid w:val="00324DF0"/>
    <w:rsid w:val="00325242"/>
    <w:rsid w:val="00325F0E"/>
    <w:rsid w:val="00326CAC"/>
    <w:rsid w:val="00326F8A"/>
    <w:rsid w:val="0032749C"/>
    <w:rsid w:val="00327630"/>
    <w:rsid w:val="00331334"/>
    <w:rsid w:val="00331724"/>
    <w:rsid w:val="00331A5E"/>
    <w:rsid w:val="00332341"/>
    <w:rsid w:val="003323E7"/>
    <w:rsid w:val="003336F9"/>
    <w:rsid w:val="00333A2C"/>
    <w:rsid w:val="00334F25"/>
    <w:rsid w:val="0033512C"/>
    <w:rsid w:val="00335210"/>
    <w:rsid w:val="00336604"/>
    <w:rsid w:val="00336E27"/>
    <w:rsid w:val="003412C8"/>
    <w:rsid w:val="00341CAF"/>
    <w:rsid w:val="00341CDD"/>
    <w:rsid w:val="00342243"/>
    <w:rsid w:val="0034253B"/>
    <w:rsid w:val="003434B5"/>
    <w:rsid w:val="003435DD"/>
    <w:rsid w:val="0034381E"/>
    <w:rsid w:val="00343B31"/>
    <w:rsid w:val="00343CA8"/>
    <w:rsid w:val="00344902"/>
    <w:rsid w:val="00344FC0"/>
    <w:rsid w:val="003452C8"/>
    <w:rsid w:val="003452E6"/>
    <w:rsid w:val="00345BB3"/>
    <w:rsid w:val="003462FD"/>
    <w:rsid w:val="003463AB"/>
    <w:rsid w:val="00346945"/>
    <w:rsid w:val="00347565"/>
    <w:rsid w:val="0034779D"/>
    <w:rsid w:val="00347B03"/>
    <w:rsid w:val="00347CEC"/>
    <w:rsid w:val="0035019D"/>
    <w:rsid w:val="003507EA"/>
    <w:rsid w:val="00350D1F"/>
    <w:rsid w:val="003512F9"/>
    <w:rsid w:val="003517BE"/>
    <w:rsid w:val="00351B82"/>
    <w:rsid w:val="00351FC0"/>
    <w:rsid w:val="003521D1"/>
    <w:rsid w:val="003523D0"/>
    <w:rsid w:val="00354370"/>
    <w:rsid w:val="00354EA0"/>
    <w:rsid w:val="003556DF"/>
    <w:rsid w:val="00355A0B"/>
    <w:rsid w:val="003561C7"/>
    <w:rsid w:val="0035749B"/>
    <w:rsid w:val="00357DDC"/>
    <w:rsid w:val="0036046F"/>
    <w:rsid w:val="0036100B"/>
    <w:rsid w:val="003616E1"/>
    <w:rsid w:val="00361728"/>
    <w:rsid w:val="0036426E"/>
    <w:rsid w:val="00364732"/>
    <w:rsid w:val="00365B80"/>
    <w:rsid w:val="0036658F"/>
    <w:rsid w:val="003666A9"/>
    <w:rsid w:val="00367FCA"/>
    <w:rsid w:val="00370535"/>
    <w:rsid w:val="003708F8"/>
    <w:rsid w:val="00370AD6"/>
    <w:rsid w:val="00372089"/>
    <w:rsid w:val="003731D4"/>
    <w:rsid w:val="00373368"/>
    <w:rsid w:val="00373ECF"/>
    <w:rsid w:val="00374C8B"/>
    <w:rsid w:val="00375FF0"/>
    <w:rsid w:val="00376556"/>
    <w:rsid w:val="0037699F"/>
    <w:rsid w:val="00376A51"/>
    <w:rsid w:val="00376BC2"/>
    <w:rsid w:val="00376F3F"/>
    <w:rsid w:val="00380E65"/>
    <w:rsid w:val="00381324"/>
    <w:rsid w:val="00381376"/>
    <w:rsid w:val="00381585"/>
    <w:rsid w:val="003820A4"/>
    <w:rsid w:val="00382E14"/>
    <w:rsid w:val="0038342C"/>
    <w:rsid w:val="00384402"/>
    <w:rsid w:val="00384516"/>
    <w:rsid w:val="00384DEB"/>
    <w:rsid w:val="003851BA"/>
    <w:rsid w:val="00385C60"/>
    <w:rsid w:val="00385F17"/>
    <w:rsid w:val="003864CE"/>
    <w:rsid w:val="0038671C"/>
    <w:rsid w:val="00386B77"/>
    <w:rsid w:val="00386E42"/>
    <w:rsid w:val="003872E5"/>
    <w:rsid w:val="00387314"/>
    <w:rsid w:val="003874A7"/>
    <w:rsid w:val="00390429"/>
    <w:rsid w:val="003906B4"/>
    <w:rsid w:val="00390AF4"/>
    <w:rsid w:val="00391C9B"/>
    <w:rsid w:val="00391D42"/>
    <w:rsid w:val="003922C1"/>
    <w:rsid w:val="003923E1"/>
    <w:rsid w:val="0039241A"/>
    <w:rsid w:val="00392644"/>
    <w:rsid w:val="003928D8"/>
    <w:rsid w:val="00392C59"/>
    <w:rsid w:val="00393DEA"/>
    <w:rsid w:val="00394322"/>
    <w:rsid w:val="00394E9B"/>
    <w:rsid w:val="00395C06"/>
    <w:rsid w:val="003961FF"/>
    <w:rsid w:val="00397E12"/>
    <w:rsid w:val="003A1655"/>
    <w:rsid w:val="003A1759"/>
    <w:rsid w:val="003A1898"/>
    <w:rsid w:val="003A19EB"/>
    <w:rsid w:val="003A1BD2"/>
    <w:rsid w:val="003A1EC8"/>
    <w:rsid w:val="003A2202"/>
    <w:rsid w:val="003A26E1"/>
    <w:rsid w:val="003A2F1D"/>
    <w:rsid w:val="003A3FB5"/>
    <w:rsid w:val="003A4359"/>
    <w:rsid w:val="003A516D"/>
    <w:rsid w:val="003A5E82"/>
    <w:rsid w:val="003A683D"/>
    <w:rsid w:val="003A6D6F"/>
    <w:rsid w:val="003A6E49"/>
    <w:rsid w:val="003A6E67"/>
    <w:rsid w:val="003A7485"/>
    <w:rsid w:val="003B064D"/>
    <w:rsid w:val="003B07FF"/>
    <w:rsid w:val="003B0DC1"/>
    <w:rsid w:val="003B1024"/>
    <w:rsid w:val="003B189A"/>
    <w:rsid w:val="003B256F"/>
    <w:rsid w:val="003B2E45"/>
    <w:rsid w:val="003B388C"/>
    <w:rsid w:val="003B3C9E"/>
    <w:rsid w:val="003B45B3"/>
    <w:rsid w:val="003B4880"/>
    <w:rsid w:val="003B5CB9"/>
    <w:rsid w:val="003B6065"/>
    <w:rsid w:val="003B6291"/>
    <w:rsid w:val="003B7A25"/>
    <w:rsid w:val="003B7D70"/>
    <w:rsid w:val="003B7DC4"/>
    <w:rsid w:val="003C07DA"/>
    <w:rsid w:val="003C0F1D"/>
    <w:rsid w:val="003C1AD2"/>
    <w:rsid w:val="003C1D19"/>
    <w:rsid w:val="003C1D75"/>
    <w:rsid w:val="003C26EB"/>
    <w:rsid w:val="003C27FD"/>
    <w:rsid w:val="003C3625"/>
    <w:rsid w:val="003C3AE3"/>
    <w:rsid w:val="003C4697"/>
    <w:rsid w:val="003C599C"/>
    <w:rsid w:val="003C7115"/>
    <w:rsid w:val="003C74A5"/>
    <w:rsid w:val="003D1657"/>
    <w:rsid w:val="003D1947"/>
    <w:rsid w:val="003D25D5"/>
    <w:rsid w:val="003D3100"/>
    <w:rsid w:val="003D437E"/>
    <w:rsid w:val="003D47F2"/>
    <w:rsid w:val="003D48B2"/>
    <w:rsid w:val="003D4A5B"/>
    <w:rsid w:val="003D4C9A"/>
    <w:rsid w:val="003D4F67"/>
    <w:rsid w:val="003D5161"/>
    <w:rsid w:val="003D5A4A"/>
    <w:rsid w:val="003D60C8"/>
    <w:rsid w:val="003D67BB"/>
    <w:rsid w:val="003D6930"/>
    <w:rsid w:val="003D6F2D"/>
    <w:rsid w:val="003D72F9"/>
    <w:rsid w:val="003D77DA"/>
    <w:rsid w:val="003E1188"/>
    <w:rsid w:val="003E4202"/>
    <w:rsid w:val="003E48AC"/>
    <w:rsid w:val="003E496B"/>
    <w:rsid w:val="003E4B9C"/>
    <w:rsid w:val="003E4F34"/>
    <w:rsid w:val="003E508A"/>
    <w:rsid w:val="003E5101"/>
    <w:rsid w:val="003E512A"/>
    <w:rsid w:val="003E5A75"/>
    <w:rsid w:val="003E5E37"/>
    <w:rsid w:val="003E6063"/>
    <w:rsid w:val="003E76F0"/>
    <w:rsid w:val="003F1067"/>
    <w:rsid w:val="003F1802"/>
    <w:rsid w:val="003F3083"/>
    <w:rsid w:val="003F3290"/>
    <w:rsid w:val="003F3706"/>
    <w:rsid w:val="003F3A3D"/>
    <w:rsid w:val="003F3DB6"/>
    <w:rsid w:val="003F4539"/>
    <w:rsid w:val="003F45E8"/>
    <w:rsid w:val="003F4C2C"/>
    <w:rsid w:val="003F5C7B"/>
    <w:rsid w:val="003F5CAA"/>
    <w:rsid w:val="003F679C"/>
    <w:rsid w:val="003F6BA9"/>
    <w:rsid w:val="003F748E"/>
    <w:rsid w:val="003F7F65"/>
    <w:rsid w:val="004006B1"/>
    <w:rsid w:val="0040158D"/>
    <w:rsid w:val="004016F9"/>
    <w:rsid w:val="004017D0"/>
    <w:rsid w:val="00401A87"/>
    <w:rsid w:val="0040275D"/>
    <w:rsid w:val="00402949"/>
    <w:rsid w:val="00402BE2"/>
    <w:rsid w:val="004031F8"/>
    <w:rsid w:val="0040382C"/>
    <w:rsid w:val="00403CCB"/>
    <w:rsid w:val="00404068"/>
    <w:rsid w:val="004044E2"/>
    <w:rsid w:val="00406A48"/>
    <w:rsid w:val="00406E8A"/>
    <w:rsid w:val="004070B3"/>
    <w:rsid w:val="00407F02"/>
    <w:rsid w:val="0041142B"/>
    <w:rsid w:val="00411569"/>
    <w:rsid w:val="004138D7"/>
    <w:rsid w:val="0041540E"/>
    <w:rsid w:val="00415601"/>
    <w:rsid w:val="004158F4"/>
    <w:rsid w:val="00415AE2"/>
    <w:rsid w:val="0041669F"/>
    <w:rsid w:val="00416800"/>
    <w:rsid w:val="00416E40"/>
    <w:rsid w:val="0041759D"/>
    <w:rsid w:val="004202A2"/>
    <w:rsid w:val="0042257D"/>
    <w:rsid w:val="00422BF0"/>
    <w:rsid w:val="00422FCF"/>
    <w:rsid w:val="00425314"/>
    <w:rsid w:val="004260FE"/>
    <w:rsid w:val="00426D06"/>
    <w:rsid w:val="0042763E"/>
    <w:rsid w:val="00427EF6"/>
    <w:rsid w:val="00430FD6"/>
    <w:rsid w:val="00431045"/>
    <w:rsid w:val="00431706"/>
    <w:rsid w:val="004319C7"/>
    <w:rsid w:val="00431E32"/>
    <w:rsid w:val="0043224C"/>
    <w:rsid w:val="00432332"/>
    <w:rsid w:val="00432948"/>
    <w:rsid w:val="004329B7"/>
    <w:rsid w:val="00433012"/>
    <w:rsid w:val="004332C6"/>
    <w:rsid w:val="0043396E"/>
    <w:rsid w:val="00434306"/>
    <w:rsid w:val="00434746"/>
    <w:rsid w:val="004354E4"/>
    <w:rsid w:val="0043640F"/>
    <w:rsid w:val="00436F5B"/>
    <w:rsid w:val="004374FC"/>
    <w:rsid w:val="00437560"/>
    <w:rsid w:val="0043795C"/>
    <w:rsid w:val="00437B35"/>
    <w:rsid w:val="0044074E"/>
    <w:rsid w:val="00440D14"/>
    <w:rsid w:val="004420CA"/>
    <w:rsid w:val="0044352B"/>
    <w:rsid w:val="00443576"/>
    <w:rsid w:val="004438A5"/>
    <w:rsid w:val="004454F7"/>
    <w:rsid w:val="00446019"/>
    <w:rsid w:val="00446905"/>
    <w:rsid w:val="00447306"/>
    <w:rsid w:val="00447631"/>
    <w:rsid w:val="00447BA8"/>
    <w:rsid w:val="00447C61"/>
    <w:rsid w:val="00447C97"/>
    <w:rsid w:val="00447CA4"/>
    <w:rsid w:val="00447FE3"/>
    <w:rsid w:val="004504A6"/>
    <w:rsid w:val="00450E5F"/>
    <w:rsid w:val="00451ED1"/>
    <w:rsid w:val="004521E1"/>
    <w:rsid w:val="004528DE"/>
    <w:rsid w:val="004537A6"/>
    <w:rsid w:val="00455EC2"/>
    <w:rsid w:val="00456C08"/>
    <w:rsid w:val="00461172"/>
    <w:rsid w:val="004613C0"/>
    <w:rsid w:val="004619FF"/>
    <w:rsid w:val="00461C36"/>
    <w:rsid w:val="00461D95"/>
    <w:rsid w:val="0046262C"/>
    <w:rsid w:val="00462990"/>
    <w:rsid w:val="00462F50"/>
    <w:rsid w:val="00462FE9"/>
    <w:rsid w:val="00463A86"/>
    <w:rsid w:val="00463BDC"/>
    <w:rsid w:val="00464691"/>
    <w:rsid w:val="00464AC8"/>
    <w:rsid w:val="00464B0C"/>
    <w:rsid w:val="00465320"/>
    <w:rsid w:val="00465EDD"/>
    <w:rsid w:val="00466132"/>
    <w:rsid w:val="004661AA"/>
    <w:rsid w:val="004665C5"/>
    <w:rsid w:val="004678CF"/>
    <w:rsid w:val="004678D2"/>
    <w:rsid w:val="004708F6"/>
    <w:rsid w:val="0047202E"/>
    <w:rsid w:val="00473CD9"/>
    <w:rsid w:val="00473ED6"/>
    <w:rsid w:val="00474148"/>
    <w:rsid w:val="00475C0B"/>
    <w:rsid w:val="004765A6"/>
    <w:rsid w:val="00476A5A"/>
    <w:rsid w:val="00476C65"/>
    <w:rsid w:val="004779DA"/>
    <w:rsid w:val="00480AD2"/>
    <w:rsid w:val="00481078"/>
    <w:rsid w:val="004812B4"/>
    <w:rsid w:val="004814F6"/>
    <w:rsid w:val="00481B7D"/>
    <w:rsid w:val="004820FF"/>
    <w:rsid w:val="004824B6"/>
    <w:rsid w:val="0048280F"/>
    <w:rsid w:val="00483C58"/>
    <w:rsid w:val="0048687F"/>
    <w:rsid w:val="00486F5D"/>
    <w:rsid w:val="00487D6A"/>
    <w:rsid w:val="004901D4"/>
    <w:rsid w:val="004909E4"/>
    <w:rsid w:val="00490C11"/>
    <w:rsid w:val="004910E7"/>
    <w:rsid w:val="0049111B"/>
    <w:rsid w:val="004916B0"/>
    <w:rsid w:val="00492691"/>
    <w:rsid w:val="00492B10"/>
    <w:rsid w:val="00493251"/>
    <w:rsid w:val="00495F4D"/>
    <w:rsid w:val="0049692A"/>
    <w:rsid w:val="00496B37"/>
    <w:rsid w:val="00497C44"/>
    <w:rsid w:val="004A018E"/>
    <w:rsid w:val="004A0212"/>
    <w:rsid w:val="004A02CD"/>
    <w:rsid w:val="004A039C"/>
    <w:rsid w:val="004A04B8"/>
    <w:rsid w:val="004A0742"/>
    <w:rsid w:val="004A0B5E"/>
    <w:rsid w:val="004A104E"/>
    <w:rsid w:val="004A166E"/>
    <w:rsid w:val="004A189C"/>
    <w:rsid w:val="004A2378"/>
    <w:rsid w:val="004A2C3B"/>
    <w:rsid w:val="004A2CB1"/>
    <w:rsid w:val="004A37E4"/>
    <w:rsid w:val="004A38E5"/>
    <w:rsid w:val="004A4B03"/>
    <w:rsid w:val="004A50FA"/>
    <w:rsid w:val="004A6024"/>
    <w:rsid w:val="004A6568"/>
    <w:rsid w:val="004A672F"/>
    <w:rsid w:val="004A7260"/>
    <w:rsid w:val="004B0C7D"/>
    <w:rsid w:val="004B2C6D"/>
    <w:rsid w:val="004B4D78"/>
    <w:rsid w:val="004B731C"/>
    <w:rsid w:val="004B78BB"/>
    <w:rsid w:val="004C05E8"/>
    <w:rsid w:val="004C0679"/>
    <w:rsid w:val="004C0B64"/>
    <w:rsid w:val="004C0E51"/>
    <w:rsid w:val="004C0F6A"/>
    <w:rsid w:val="004C21F5"/>
    <w:rsid w:val="004C3A17"/>
    <w:rsid w:val="004C3D8C"/>
    <w:rsid w:val="004C3F5F"/>
    <w:rsid w:val="004C42A0"/>
    <w:rsid w:val="004C44F8"/>
    <w:rsid w:val="004C698C"/>
    <w:rsid w:val="004C6A18"/>
    <w:rsid w:val="004C7194"/>
    <w:rsid w:val="004C740D"/>
    <w:rsid w:val="004C7A35"/>
    <w:rsid w:val="004C7BEA"/>
    <w:rsid w:val="004C7E02"/>
    <w:rsid w:val="004D02CC"/>
    <w:rsid w:val="004D07E4"/>
    <w:rsid w:val="004D12BD"/>
    <w:rsid w:val="004D25F0"/>
    <w:rsid w:val="004D2E5A"/>
    <w:rsid w:val="004D33E1"/>
    <w:rsid w:val="004D3D49"/>
    <w:rsid w:val="004D479D"/>
    <w:rsid w:val="004D551D"/>
    <w:rsid w:val="004D5F18"/>
    <w:rsid w:val="004D6BE7"/>
    <w:rsid w:val="004D7093"/>
    <w:rsid w:val="004E00A9"/>
    <w:rsid w:val="004E0463"/>
    <w:rsid w:val="004E08A2"/>
    <w:rsid w:val="004E09DF"/>
    <w:rsid w:val="004E12E2"/>
    <w:rsid w:val="004E23FB"/>
    <w:rsid w:val="004E355B"/>
    <w:rsid w:val="004E4263"/>
    <w:rsid w:val="004E5CA9"/>
    <w:rsid w:val="004E7603"/>
    <w:rsid w:val="004E7CF7"/>
    <w:rsid w:val="004F12F9"/>
    <w:rsid w:val="004F2132"/>
    <w:rsid w:val="004F2BDB"/>
    <w:rsid w:val="004F2E37"/>
    <w:rsid w:val="004F2FAD"/>
    <w:rsid w:val="004F2FBB"/>
    <w:rsid w:val="004F3077"/>
    <w:rsid w:val="004F5234"/>
    <w:rsid w:val="004F52CE"/>
    <w:rsid w:val="005001A0"/>
    <w:rsid w:val="00500621"/>
    <w:rsid w:val="005006E7"/>
    <w:rsid w:val="00500A1C"/>
    <w:rsid w:val="00500E34"/>
    <w:rsid w:val="005014B6"/>
    <w:rsid w:val="00501723"/>
    <w:rsid w:val="00501BEB"/>
    <w:rsid w:val="00503CDC"/>
    <w:rsid w:val="005043E0"/>
    <w:rsid w:val="0050491B"/>
    <w:rsid w:val="00504B90"/>
    <w:rsid w:val="0050502D"/>
    <w:rsid w:val="005069DC"/>
    <w:rsid w:val="005072FD"/>
    <w:rsid w:val="00507911"/>
    <w:rsid w:val="00507EF6"/>
    <w:rsid w:val="00510508"/>
    <w:rsid w:val="0051060D"/>
    <w:rsid w:val="00510DAA"/>
    <w:rsid w:val="005122A2"/>
    <w:rsid w:val="0051372D"/>
    <w:rsid w:val="00513D05"/>
    <w:rsid w:val="0051470A"/>
    <w:rsid w:val="00514E21"/>
    <w:rsid w:val="005154F7"/>
    <w:rsid w:val="00515B40"/>
    <w:rsid w:val="00516D29"/>
    <w:rsid w:val="0051740B"/>
    <w:rsid w:val="00517962"/>
    <w:rsid w:val="00517A04"/>
    <w:rsid w:val="00520420"/>
    <w:rsid w:val="00520D25"/>
    <w:rsid w:val="005213AA"/>
    <w:rsid w:val="00523689"/>
    <w:rsid w:val="00523E23"/>
    <w:rsid w:val="00524296"/>
    <w:rsid w:val="00524768"/>
    <w:rsid w:val="0052485E"/>
    <w:rsid w:val="00524926"/>
    <w:rsid w:val="0052580E"/>
    <w:rsid w:val="00526652"/>
    <w:rsid w:val="00526ED0"/>
    <w:rsid w:val="00527384"/>
    <w:rsid w:val="00527ED4"/>
    <w:rsid w:val="00530956"/>
    <w:rsid w:val="0053167C"/>
    <w:rsid w:val="00531B02"/>
    <w:rsid w:val="00531CD1"/>
    <w:rsid w:val="00532400"/>
    <w:rsid w:val="00532DA1"/>
    <w:rsid w:val="00533B1A"/>
    <w:rsid w:val="00534B04"/>
    <w:rsid w:val="00535643"/>
    <w:rsid w:val="00535C13"/>
    <w:rsid w:val="0053644A"/>
    <w:rsid w:val="00536919"/>
    <w:rsid w:val="00536CCC"/>
    <w:rsid w:val="00537617"/>
    <w:rsid w:val="00537F02"/>
    <w:rsid w:val="00540369"/>
    <w:rsid w:val="00540A35"/>
    <w:rsid w:val="00540CE9"/>
    <w:rsid w:val="00540FC3"/>
    <w:rsid w:val="0054186C"/>
    <w:rsid w:val="00541A2C"/>
    <w:rsid w:val="005434D4"/>
    <w:rsid w:val="0054476A"/>
    <w:rsid w:val="00544AA0"/>
    <w:rsid w:val="0054618D"/>
    <w:rsid w:val="00546877"/>
    <w:rsid w:val="00546ED2"/>
    <w:rsid w:val="005473BA"/>
    <w:rsid w:val="00547E80"/>
    <w:rsid w:val="00547F57"/>
    <w:rsid w:val="00550468"/>
    <w:rsid w:val="00550B9C"/>
    <w:rsid w:val="0055113A"/>
    <w:rsid w:val="00551478"/>
    <w:rsid w:val="00551637"/>
    <w:rsid w:val="00552648"/>
    <w:rsid w:val="00553139"/>
    <w:rsid w:val="00553C9D"/>
    <w:rsid w:val="00554EBE"/>
    <w:rsid w:val="0055693C"/>
    <w:rsid w:val="005569E1"/>
    <w:rsid w:val="00557947"/>
    <w:rsid w:val="005606B8"/>
    <w:rsid w:val="00560797"/>
    <w:rsid w:val="00560A95"/>
    <w:rsid w:val="00560ED2"/>
    <w:rsid w:val="005612F6"/>
    <w:rsid w:val="0056141A"/>
    <w:rsid w:val="00562AAF"/>
    <w:rsid w:val="00564227"/>
    <w:rsid w:val="00564FC4"/>
    <w:rsid w:val="00565158"/>
    <w:rsid w:val="0056530D"/>
    <w:rsid w:val="00565A6A"/>
    <w:rsid w:val="00565F90"/>
    <w:rsid w:val="00570F31"/>
    <w:rsid w:val="005726C0"/>
    <w:rsid w:val="00573462"/>
    <w:rsid w:val="00574FB1"/>
    <w:rsid w:val="00574FE9"/>
    <w:rsid w:val="0057724A"/>
    <w:rsid w:val="005775BA"/>
    <w:rsid w:val="00580862"/>
    <w:rsid w:val="0058091A"/>
    <w:rsid w:val="0058157A"/>
    <w:rsid w:val="005842A1"/>
    <w:rsid w:val="00585803"/>
    <w:rsid w:val="005859D4"/>
    <w:rsid w:val="00586344"/>
    <w:rsid w:val="00586616"/>
    <w:rsid w:val="00586D3B"/>
    <w:rsid w:val="00587D6C"/>
    <w:rsid w:val="00590696"/>
    <w:rsid w:val="00590F7B"/>
    <w:rsid w:val="00592148"/>
    <w:rsid w:val="0059249C"/>
    <w:rsid w:val="005928AF"/>
    <w:rsid w:val="0059350F"/>
    <w:rsid w:val="005936F6"/>
    <w:rsid w:val="005955DD"/>
    <w:rsid w:val="00597591"/>
    <w:rsid w:val="005A04CE"/>
    <w:rsid w:val="005A095B"/>
    <w:rsid w:val="005A2078"/>
    <w:rsid w:val="005A2BA6"/>
    <w:rsid w:val="005A31F9"/>
    <w:rsid w:val="005A32A8"/>
    <w:rsid w:val="005A3722"/>
    <w:rsid w:val="005A3F67"/>
    <w:rsid w:val="005A405D"/>
    <w:rsid w:val="005A4BFB"/>
    <w:rsid w:val="005A4D54"/>
    <w:rsid w:val="005A5058"/>
    <w:rsid w:val="005A53FA"/>
    <w:rsid w:val="005A5DF7"/>
    <w:rsid w:val="005A6D5E"/>
    <w:rsid w:val="005A7158"/>
    <w:rsid w:val="005A7ED2"/>
    <w:rsid w:val="005B0136"/>
    <w:rsid w:val="005B07CE"/>
    <w:rsid w:val="005B0D67"/>
    <w:rsid w:val="005B12B2"/>
    <w:rsid w:val="005B184B"/>
    <w:rsid w:val="005B18BF"/>
    <w:rsid w:val="005B2319"/>
    <w:rsid w:val="005B2A42"/>
    <w:rsid w:val="005B2D5B"/>
    <w:rsid w:val="005B2DB8"/>
    <w:rsid w:val="005B32E2"/>
    <w:rsid w:val="005B36F2"/>
    <w:rsid w:val="005B38D0"/>
    <w:rsid w:val="005B434A"/>
    <w:rsid w:val="005B4AE0"/>
    <w:rsid w:val="005B57A3"/>
    <w:rsid w:val="005B5C43"/>
    <w:rsid w:val="005B650A"/>
    <w:rsid w:val="005C010C"/>
    <w:rsid w:val="005C0698"/>
    <w:rsid w:val="005C15CA"/>
    <w:rsid w:val="005C191D"/>
    <w:rsid w:val="005C257B"/>
    <w:rsid w:val="005C2EF1"/>
    <w:rsid w:val="005C305B"/>
    <w:rsid w:val="005C3218"/>
    <w:rsid w:val="005C43FC"/>
    <w:rsid w:val="005C4AE4"/>
    <w:rsid w:val="005C4FB9"/>
    <w:rsid w:val="005C5848"/>
    <w:rsid w:val="005C6163"/>
    <w:rsid w:val="005C6208"/>
    <w:rsid w:val="005C6C6F"/>
    <w:rsid w:val="005C6DB5"/>
    <w:rsid w:val="005C746F"/>
    <w:rsid w:val="005D056E"/>
    <w:rsid w:val="005D0CEB"/>
    <w:rsid w:val="005D1127"/>
    <w:rsid w:val="005D14EC"/>
    <w:rsid w:val="005D2678"/>
    <w:rsid w:val="005D2AA9"/>
    <w:rsid w:val="005D34EA"/>
    <w:rsid w:val="005D36F2"/>
    <w:rsid w:val="005D4135"/>
    <w:rsid w:val="005D4A72"/>
    <w:rsid w:val="005D4C07"/>
    <w:rsid w:val="005D51BE"/>
    <w:rsid w:val="005D5259"/>
    <w:rsid w:val="005D5628"/>
    <w:rsid w:val="005D564A"/>
    <w:rsid w:val="005D70F0"/>
    <w:rsid w:val="005D7412"/>
    <w:rsid w:val="005E02D6"/>
    <w:rsid w:val="005E13BC"/>
    <w:rsid w:val="005E19A1"/>
    <w:rsid w:val="005E1E67"/>
    <w:rsid w:val="005E235A"/>
    <w:rsid w:val="005E23E1"/>
    <w:rsid w:val="005E291A"/>
    <w:rsid w:val="005E355E"/>
    <w:rsid w:val="005E35A8"/>
    <w:rsid w:val="005E39DC"/>
    <w:rsid w:val="005E4D34"/>
    <w:rsid w:val="005E5322"/>
    <w:rsid w:val="005E53A9"/>
    <w:rsid w:val="005E5DB7"/>
    <w:rsid w:val="005E60B1"/>
    <w:rsid w:val="005E665C"/>
    <w:rsid w:val="005E706C"/>
    <w:rsid w:val="005E74D4"/>
    <w:rsid w:val="005F0776"/>
    <w:rsid w:val="005F15EE"/>
    <w:rsid w:val="005F21A2"/>
    <w:rsid w:val="005F2AE8"/>
    <w:rsid w:val="005F2DB5"/>
    <w:rsid w:val="005F31EF"/>
    <w:rsid w:val="005F3AA1"/>
    <w:rsid w:val="005F3CC6"/>
    <w:rsid w:val="005F3FEC"/>
    <w:rsid w:val="005F428D"/>
    <w:rsid w:val="005F435E"/>
    <w:rsid w:val="005F573E"/>
    <w:rsid w:val="005F6A4E"/>
    <w:rsid w:val="005F6B81"/>
    <w:rsid w:val="005F762C"/>
    <w:rsid w:val="005F7655"/>
    <w:rsid w:val="00601234"/>
    <w:rsid w:val="00601645"/>
    <w:rsid w:val="006021AF"/>
    <w:rsid w:val="006023AA"/>
    <w:rsid w:val="00603587"/>
    <w:rsid w:val="00603765"/>
    <w:rsid w:val="00603D3B"/>
    <w:rsid w:val="0060617F"/>
    <w:rsid w:val="00606435"/>
    <w:rsid w:val="006064FF"/>
    <w:rsid w:val="00606F52"/>
    <w:rsid w:val="00607482"/>
    <w:rsid w:val="00607ECB"/>
    <w:rsid w:val="00610103"/>
    <w:rsid w:val="00610A79"/>
    <w:rsid w:val="00610CAB"/>
    <w:rsid w:val="006110C0"/>
    <w:rsid w:val="006116CE"/>
    <w:rsid w:val="006124C1"/>
    <w:rsid w:val="006125A7"/>
    <w:rsid w:val="006129E3"/>
    <w:rsid w:val="006132BA"/>
    <w:rsid w:val="00613A14"/>
    <w:rsid w:val="006146F8"/>
    <w:rsid w:val="0061486B"/>
    <w:rsid w:val="00615B6A"/>
    <w:rsid w:val="0061613E"/>
    <w:rsid w:val="00620189"/>
    <w:rsid w:val="006206F3"/>
    <w:rsid w:val="006208CC"/>
    <w:rsid w:val="00620F29"/>
    <w:rsid w:val="00621113"/>
    <w:rsid w:val="00621A7F"/>
    <w:rsid w:val="006221C7"/>
    <w:rsid w:val="006241F3"/>
    <w:rsid w:val="00624835"/>
    <w:rsid w:val="00624B0E"/>
    <w:rsid w:val="00624FD0"/>
    <w:rsid w:val="00625F08"/>
    <w:rsid w:val="006267E5"/>
    <w:rsid w:val="0062696D"/>
    <w:rsid w:val="00627AE6"/>
    <w:rsid w:val="00627B83"/>
    <w:rsid w:val="00627FEC"/>
    <w:rsid w:val="00631115"/>
    <w:rsid w:val="00631586"/>
    <w:rsid w:val="00631936"/>
    <w:rsid w:val="00632CB7"/>
    <w:rsid w:val="006337AB"/>
    <w:rsid w:val="00633BAE"/>
    <w:rsid w:val="00633EA7"/>
    <w:rsid w:val="00634AF4"/>
    <w:rsid w:val="00635ED0"/>
    <w:rsid w:val="00635EDD"/>
    <w:rsid w:val="006363D0"/>
    <w:rsid w:val="006365C2"/>
    <w:rsid w:val="00636C1C"/>
    <w:rsid w:val="00637E61"/>
    <w:rsid w:val="0064184B"/>
    <w:rsid w:val="00641B84"/>
    <w:rsid w:val="00641FDC"/>
    <w:rsid w:val="00642DDA"/>
    <w:rsid w:val="006431AE"/>
    <w:rsid w:val="00643391"/>
    <w:rsid w:val="0064359F"/>
    <w:rsid w:val="0064362C"/>
    <w:rsid w:val="00643B3E"/>
    <w:rsid w:val="00643D2C"/>
    <w:rsid w:val="006453D2"/>
    <w:rsid w:val="006457C9"/>
    <w:rsid w:val="006458C5"/>
    <w:rsid w:val="00645CE0"/>
    <w:rsid w:val="00645F49"/>
    <w:rsid w:val="00646E51"/>
    <w:rsid w:val="00646EB6"/>
    <w:rsid w:val="0064736F"/>
    <w:rsid w:val="0064748F"/>
    <w:rsid w:val="00647DE4"/>
    <w:rsid w:val="00647F5D"/>
    <w:rsid w:val="0065047E"/>
    <w:rsid w:val="00651FAB"/>
    <w:rsid w:val="00653780"/>
    <w:rsid w:val="00653B4D"/>
    <w:rsid w:val="00654215"/>
    <w:rsid w:val="006542AC"/>
    <w:rsid w:val="006542AF"/>
    <w:rsid w:val="00655458"/>
    <w:rsid w:val="00655BD5"/>
    <w:rsid w:val="00657243"/>
    <w:rsid w:val="00657AED"/>
    <w:rsid w:val="0066004D"/>
    <w:rsid w:val="0066032E"/>
    <w:rsid w:val="00660E5A"/>
    <w:rsid w:val="00661A6F"/>
    <w:rsid w:val="006621EE"/>
    <w:rsid w:val="00662743"/>
    <w:rsid w:val="0066292C"/>
    <w:rsid w:val="00663538"/>
    <w:rsid w:val="006648B9"/>
    <w:rsid w:val="00664A00"/>
    <w:rsid w:val="0066605C"/>
    <w:rsid w:val="006660C0"/>
    <w:rsid w:val="0066628E"/>
    <w:rsid w:val="0066657A"/>
    <w:rsid w:val="00667082"/>
    <w:rsid w:val="00667400"/>
    <w:rsid w:val="006675E7"/>
    <w:rsid w:val="00667645"/>
    <w:rsid w:val="006678E5"/>
    <w:rsid w:val="00670F62"/>
    <w:rsid w:val="00671783"/>
    <w:rsid w:val="0067247B"/>
    <w:rsid w:val="00672C8D"/>
    <w:rsid w:val="00672DC3"/>
    <w:rsid w:val="00673A64"/>
    <w:rsid w:val="00674206"/>
    <w:rsid w:val="00674975"/>
    <w:rsid w:val="00674A53"/>
    <w:rsid w:val="0067518F"/>
    <w:rsid w:val="0067550E"/>
    <w:rsid w:val="00676FD6"/>
    <w:rsid w:val="0068046D"/>
    <w:rsid w:val="00680C94"/>
    <w:rsid w:val="00680EBC"/>
    <w:rsid w:val="00681492"/>
    <w:rsid w:val="006824B3"/>
    <w:rsid w:val="0068382A"/>
    <w:rsid w:val="00683D00"/>
    <w:rsid w:val="00683E73"/>
    <w:rsid w:val="0068448D"/>
    <w:rsid w:val="00685657"/>
    <w:rsid w:val="00685682"/>
    <w:rsid w:val="00685FEA"/>
    <w:rsid w:val="006860C8"/>
    <w:rsid w:val="006862CF"/>
    <w:rsid w:val="00686D26"/>
    <w:rsid w:val="00686E64"/>
    <w:rsid w:val="00690669"/>
    <w:rsid w:val="006915D2"/>
    <w:rsid w:val="00691B7A"/>
    <w:rsid w:val="00692463"/>
    <w:rsid w:val="0069269E"/>
    <w:rsid w:val="006928A0"/>
    <w:rsid w:val="00692CF5"/>
    <w:rsid w:val="00694258"/>
    <w:rsid w:val="006945DA"/>
    <w:rsid w:val="006946B6"/>
    <w:rsid w:val="00694CCC"/>
    <w:rsid w:val="00694EE5"/>
    <w:rsid w:val="00696DFF"/>
    <w:rsid w:val="00696E0A"/>
    <w:rsid w:val="00697ADE"/>
    <w:rsid w:val="006A030E"/>
    <w:rsid w:val="006A0429"/>
    <w:rsid w:val="006A0670"/>
    <w:rsid w:val="006A09B8"/>
    <w:rsid w:val="006A0CE1"/>
    <w:rsid w:val="006A13B4"/>
    <w:rsid w:val="006A1B21"/>
    <w:rsid w:val="006A3B15"/>
    <w:rsid w:val="006A3E24"/>
    <w:rsid w:val="006A4A64"/>
    <w:rsid w:val="006A4C33"/>
    <w:rsid w:val="006A4ED4"/>
    <w:rsid w:val="006A601B"/>
    <w:rsid w:val="006A65A2"/>
    <w:rsid w:val="006A6ADB"/>
    <w:rsid w:val="006A6C22"/>
    <w:rsid w:val="006B01FB"/>
    <w:rsid w:val="006B0799"/>
    <w:rsid w:val="006B083A"/>
    <w:rsid w:val="006B0CB6"/>
    <w:rsid w:val="006B108E"/>
    <w:rsid w:val="006B10C2"/>
    <w:rsid w:val="006B13CA"/>
    <w:rsid w:val="006B15E0"/>
    <w:rsid w:val="006B32A2"/>
    <w:rsid w:val="006B3F16"/>
    <w:rsid w:val="006B502C"/>
    <w:rsid w:val="006B61A9"/>
    <w:rsid w:val="006B67B0"/>
    <w:rsid w:val="006B7061"/>
    <w:rsid w:val="006B71B7"/>
    <w:rsid w:val="006B7205"/>
    <w:rsid w:val="006C0A9C"/>
    <w:rsid w:val="006C0E41"/>
    <w:rsid w:val="006C1B30"/>
    <w:rsid w:val="006C1E7E"/>
    <w:rsid w:val="006C458E"/>
    <w:rsid w:val="006C5468"/>
    <w:rsid w:val="006C5B4D"/>
    <w:rsid w:val="006C65DB"/>
    <w:rsid w:val="006C6A92"/>
    <w:rsid w:val="006C72CC"/>
    <w:rsid w:val="006D0E25"/>
    <w:rsid w:val="006D1AD7"/>
    <w:rsid w:val="006D21F2"/>
    <w:rsid w:val="006D24D5"/>
    <w:rsid w:val="006D2C8C"/>
    <w:rsid w:val="006D427D"/>
    <w:rsid w:val="006D4BA8"/>
    <w:rsid w:val="006D61E8"/>
    <w:rsid w:val="006D74E8"/>
    <w:rsid w:val="006D7A2C"/>
    <w:rsid w:val="006E007D"/>
    <w:rsid w:val="006E07BB"/>
    <w:rsid w:val="006E1607"/>
    <w:rsid w:val="006E1877"/>
    <w:rsid w:val="006E27B0"/>
    <w:rsid w:val="006E33DD"/>
    <w:rsid w:val="006E6ED9"/>
    <w:rsid w:val="006E6FB8"/>
    <w:rsid w:val="006E7031"/>
    <w:rsid w:val="006E7B07"/>
    <w:rsid w:val="006E7E03"/>
    <w:rsid w:val="006F0306"/>
    <w:rsid w:val="006F03B3"/>
    <w:rsid w:val="006F0CA1"/>
    <w:rsid w:val="006F1081"/>
    <w:rsid w:val="006F1A94"/>
    <w:rsid w:val="006F1AF3"/>
    <w:rsid w:val="006F1F42"/>
    <w:rsid w:val="006F2380"/>
    <w:rsid w:val="006F57BC"/>
    <w:rsid w:val="006F660F"/>
    <w:rsid w:val="006F6805"/>
    <w:rsid w:val="006F6AC4"/>
    <w:rsid w:val="006F7FDD"/>
    <w:rsid w:val="00700300"/>
    <w:rsid w:val="0070057C"/>
    <w:rsid w:val="00700AF7"/>
    <w:rsid w:val="00700E82"/>
    <w:rsid w:val="00701AB7"/>
    <w:rsid w:val="00701B34"/>
    <w:rsid w:val="00701C88"/>
    <w:rsid w:val="0070200A"/>
    <w:rsid w:val="00702614"/>
    <w:rsid w:val="0070268A"/>
    <w:rsid w:val="007027F0"/>
    <w:rsid w:val="007028CB"/>
    <w:rsid w:val="007028FB"/>
    <w:rsid w:val="00702969"/>
    <w:rsid w:val="00703171"/>
    <w:rsid w:val="007038E6"/>
    <w:rsid w:val="00703E6D"/>
    <w:rsid w:val="007044BC"/>
    <w:rsid w:val="00704EBC"/>
    <w:rsid w:val="00705218"/>
    <w:rsid w:val="00705744"/>
    <w:rsid w:val="00705B39"/>
    <w:rsid w:val="0070625A"/>
    <w:rsid w:val="00706479"/>
    <w:rsid w:val="007103B6"/>
    <w:rsid w:val="007109EB"/>
    <w:rsid w:val="007109FD"/>
    <w:rsid w:val="00710B21"/>
    <w:rsid w:val="00710CB3"/>
    <w:rsid w:val="00710D70"/>
    <w:rsid w:val="00711A8C"/>
    <w:rsid w:val="00712565"/>
    <w:rsid w:val="007126E4"/>
    <w:rsid w:val="00714874"/>
    <w:rsid w:val="00714A01"/>
    <w:rsid w:val="00714B56"/>
    <w:rsid w:val="00714F2D"/>
    <w:rsid w:val="0071573E"/>
    <w:rsid w:val="00715BA8"/>
    <w:rsid w:val="00715E21"/>
    <w:rsid w:val="00716403"/>
    <w:rsid w:val="00717007"/>
    <w:rsid w:val="00717099"/>
    <w:rsid w:val="0071798E"/>
    <w:rsid w:val="00717F32"/>
    <w:rsid w:val="0072051D"/>
    <w:rsid w:val="0072075E"/>
    <w:rsid w:val="00721C88"/>
    <w:rsid w:val="00722E00"/>
    <w:rsid w:val="00722E1E"/>
    <w:rsid w:val="00724202"/>
    <w:rsid w:val="007260CA"/>
    <w:rsid w:val="00726FC5"/>
    <w:rsid w:val="00730DB0"/>
    <w:rsid w:val="00732DEF"/>
    <w:rsid w:val="00735029"/>
    <w:rsid w:val="0073552B"/>
    <w:rsid w:val="00735FA7"/>
    <w:rsid w:val="007361C4"/>
    <w:rsid w:val="0073759B"/>
    <w:rsid w:val="00737DBB"/>
    <w:rsid w:val="007407DE"/>
    <w:rsid w:val="00740875"/>
    <w:rsid w:val="007411B7"/>
    <w:rsid w:val="00741EFB"/>
    <w:rsid w:val="0074224C"/>
    <w:rsid w:val="00742292"/>
    <w:rsid w:val="00744483"/>
    <w:rsid w:val="00744657"/>
    <w:rsid w:val="00744B82"/>
    <w:rsid w:val="00744EDB"/>
    <w:rsid w:val="00745076"/>
    <w:rsid w:val="00745246"/>
    <w:rsid w:val="00745329"/>
    <w:rsid w:val="0074550C"/>
    <w:rsid w:val="00745801"/>
    <w:rsid w:val="00747A31"/>
    <w:rsid w:val="00747B2B"/>
    <w:rsid w:val="007501EC"/>
    <w:rsid w:val="00750D2B"/>
    <w:rsid w:val="00750E34"/>
    <w:rsid w:val="00751599"/>
    <w:rsid w:val="00751CA3"/>
    <w:rsid w:val="00752288"/>
    <w:rsid w:val="007527EA"/>
    <w:rsid w:val="00752982"/>
    <w:rsid w:val="0075363F"/>
    <w:rsid w:val="00753902"/>
    <w:rsid w:val="0075478B"/>
    <w:rsid w:val="00755522"/>
    <w:rsid w:val="00756827"/>
    <w:rsid w:val="007576C1"/>
    <w:rsid w:val="007577CD"/>
    <w:rsid w:val="00757914"/>
    <w:rsid w:val="00757E5D"/>
    <w:rsid w:val="00760122"/>
    <w:rsid w:val="00760308"/>
    <w:rsid w:val="0076078F"/>
    <w:rsid w:val="00760F76"/>
    <w:rsid w:val="0076171E"/>
    <w:rsid w:val="00761B80"/>
    <w:rsid w:val="00761E01"/>
    <w:rsid w:val="00762537"/>
    <w:rsid w:val="00762909"/>
    <w:rsid w:val="00762ADC"/>
    <w:rsid w:val="00762FF9"/>
    <w:rsid w:val="007635FA"/>
    <w:rsid w:val="00763D20"/>
    <w:rsid w:val="00764021"/>
    <w:rsid w:val="007651FE"/>
    <w:rsid w:val="0076536F"/>
    <w:rsid w:val="00765592"/>
    <w:rsid w:val="007666F9"/>
    <w:rsid w:val="00766CF5"/>
    <w:rsid w:val="0076722C"/>
    <w:rsid w:val="00767BF1"/>
    <w:rsid w:val="007705A7"/>
    <w:rsid w:val="007708FB"/>
    <w:rsid w:val="0077096D"/>
    <w:rsid w:val="00770EA2"/>
    <w:rsid w:val="007711CB"/>
    <w:rsid w:val="007717DB"/>
    <w:rsid w:val="00771DEC"/>
    <w:rsid w:val="00772A14"/>
    <w:rsid w:val="00772A50"/>
    <w:rsid w:val="00775A26"/>
    <w:rsid w:val="00775A53"/>
    <w:rsid w:val="007766EA"/>
    <w:rsid w:val="007769B5"/>
    <w:rsid w:val="00777504"/>
    <w:rsid w:val="007777D1"/>
    <w:rsid w:val="00780916"/>
    <w:rsid w:val="00780E57"/>
    <w:rsid w:val="0078125B"/>
    <w:rsid w:val="00784FFC"/>
    <w:rsid w:val="0078564B"/>
    <w:rsid w:val="0078741B"/>
    <w:rsid w:val="0079036B"/>
    <w:rsid w:val="0079164B"/>
    <w:rsid w:val="00792C6D"/>
    <w:rsid w:val="00792CEA"/>
    <w:rsid w:val="0079534E"/>
    <w:rsid w:val="00795541"/>
    <w:rsid w:val="007968F0"/>
    <w:rsid w:val="0079722E"/>
    <w:rsid w:val="007973DB"/>
    <w:rsid w:val="00797E07"/>
    <w:rsid w:val="007A0035"/>
    <w:rsid w:val="007A0FD0"/>
    <w:rsid w:val="007A218D"/>
    <w:rsid w:val="007A23B5"/>
    <w:rsid w:val="007A4381"/>
    <w:rsid w:val="007A46BE"/>
    <w:rsid w:val="007A6E52"/>
    <w:rsid w:val="007A6EA2"/>
    <w:rsid w:val="007A7551"/>
    <w:rsid w:val="007A7B0D"/>
    <w:rsid w:val="007A7C1D"/>
    <w:rsid w:val="007B0390"/>
    <w:rsid w:val="007B16B7"/>
    <w:rsid w:val="007B2593"/>
    <w:rsid w:val="007B2740"/>
    <w:rsid w:val="007B30DF"/>
    <w:rsid w:val="007B312B"/>
    <w:rsid w:val="007B3606"/>
    <w:rsid w:val="007B54D3"/>
    <w:rsid w:val="007B5D70"/>
    <w:rsid w:val="007B6439"/>
    <w:rsid w:val="007B6688"/>
    <w:rsid w:val="007B7603"/>
    <w:rsid w:val="007B7609"/>
    <w:rsid w:val="007B762D"/>
    <w:rsid w:val="007C0ABC"/>
    <w:rsid w:val="007C1562"/>
    <w:rsid w:val="007C2043"/>
    <w:rsid w:val="007C2278"/>
    <w:rsid w:val="007C2C3C"/>
    <w:rsid w:val="007C3135"/>
    <w:rsid w:val="007C3293"/>
    <w:rsid w:val="007C458E"/>
    <w:rsid w:val="007C4CB2"/>
    <w:rsid w:val="007C54CC"/>
    <w:rsid w:val="007C5F2E"/>
    <w:rsid w:val="007C66F7"/>
    <w:rsid w:val="007C7693"/>
    <w:rsid w:val="007C7AFD"/>
    <w:rsid w:val="007C7CD2"/>
    <w:rsid w:val="007C7E2A"/>
    <w:rsid w:val="007D0420"/>
    <w:rsid w:val="007D04D3"/>
    <w:rsid w:val="007D0E0E"/>
    <w:rsid w:val="007D116F"/>
    <w:rsid w:val="007D12A6"/>
    <w:rsid w:val="007D1ABF"/>
    <w:rsid w:val="007D32A0"/>
    <w:rsid w:val="007D3F19"/>
    <w:rsid w:val="007D3F84"/>
    <w:rsid w:val="007D4DD5"/>
    <w:rsid w:val="007D5C20"/>
    <w:rsid w:val="007D5F24"/>
    <w:rsid w:val="007D6437"/>
    <w:rsid w:val="007D699B"/>
    <w:rsid w:val="007D7A80"/>
    <w:rsid w:val="007E0C4C"/>
    <w:rsid w:val="007E11D5"/>
    <w:rsid w:val="007E159F"/>
    <w:rsid w:val="007E1697"/>
    <w:rsid w:val="007E16DB"/>
    <w:rsid w:val="007E19A8"/>
    <w:rsid w:val="007E2F07"/>
    <w:rsid w:val="007E49E8"/>
    <w:rsid w:val="007E56F2"/>
    <w:rsid w:val="007E5FA3"/>
    <w:rsid w:val="007E6039"/>
    <w:rsid w:val="007E69B1"/>
    <w:rsid w:val="007E6B35"/>
    <w:rsid w:val="007E722C"/>
    <w:rsid w:val="007E7C83"/>
    <w:rsid w:val="007F083D"/>
    <w:rsid w:val="007F0FAA"/>
    <w:rsid w:val="007F1D6E"/>
    <w:rsid w:val="007F1E7A"/>
    <w:rsid w:val="007F2596"/>
    <w:rsid w:val="007F25F3"/>
    <w:rsid w:val="007F3BAE"/>
    <w:rsid w:val="007F570F"/>
    <w:rsid w:val="007F6481"/>
    <w:rsid w:val="007F7379"/>
    <w:rsid w:val="0080078C"/>
    <w:rsid w:val="0080198C"/>
    <w:rsid w:val="00801AD3"/>
    <w:rsid w:val="00801BBE"/>
    <w:rsid w:val="00801C22"/>
    <w:rsid w:val="008030A6"/>
    <w:rsid w:val="00803140"/>
    <w:rsid w:val="00803711"/>
    <w:rsid w:val="00803DED"/>
    <w:rsid w:val="00805534"/>
    <w:rsid w:val="00806509"/>
    <w:rsid w:val="00806821"/>
    <w:rsid w:val="0080780F"/>
    <w:rsid w:val="00807882"/>
    <w:rsid w:val="00807ED8"/>
    <w:rsid w:val="00810824"/>
    <w:rsid w:val="008116D0"/>
    <w:rsid w:val="00812C7D"/>
    <w:rsid w:val="0081331C"/>
    <w:rsid w:val="00813FEB"/>
    <w:rsid w:val="00815454"/>
    <w:rsid w:val="00816431"/>
    <w:rsid w:val="00817675"/>
    <w:rsid w:val="0082029B"/>
    <w:rsid w:val="00820BC0"/>
    <w:rsid w:val="00821113"/>
    <w:rsid w:val="0082163D"/>
    <w:rsid w:val="00821694"/>
    <w:rsid w:val="008217CF"/>
    <w:rsid w:val="00821A83"/>
    <w:rsid w:val="00821AB0"/>
    <w:rsid w:val="00822F29"/>
    <w:rsid w:val="008241BB"/>
    <w:rsid w:val="0082574D"/>
    <w:rsid w:val="00825F1A"/>
    <w:rsid w:val="00826B01"/>
    <w:rsid w:val="00826BC1"/>
    <w:rsid w:val="0082728F"/>
    <w:rsid w:val="00830FA2"/>
    <w:rsid w:val="00832800"/>
    <w:rsid w:val="00833817"/>
    <w:rsid w:val="00834B8A"/>
    <w:rsid w:val="00834C9B"/>
    <w:rsid w:val="00834CE3"/>
    <w:rsid w:val="008359E0"/>
    <w:rsid w:val="00835EC6"/>
    <w:rsid w:val="00836BD2"/>
    <w:rsid w:val="008377B2"/>
    <w:rsid w:val="008377D1"/>
    <w:rsid w:val="00840256"/>
    <w:rsid w:val="00840418"/>
    <w:rsid w:val="008404AB"/>
    <w:rsid w:val="00840A7A"/>
    <w:rsid w:val="00840CF3"/>
    <w:rsid w:val="00841A71"/>
    <w:rsid w:val="008424F9"/>
    <w:rsid w:val="008426C2"/>
    <w:rsid w:val="008428AC"/>
    <w:rsid w:val="00844236"/>
    <w:rsid w:val="008443E8"/>
    <w:rsid w:val="00844ADE"/>
    <w:rsid w:val="00844F7E"/>
    <w:rsid w:val="008450FD"/>
    <w:rsid w:val="00845387"/>
    <w:rsid w:val="0084781A"/>
    <w:rsid w:val="008479D4"/>
    <w:rsid w:val="00850197"/>
    <w:rsid w:val="00850D3B"/>
    <w:rsid w:val="008511B3"/>
    <w:rsid w:val="0085155C"/>
    <w:rsid w:val="008516EB"/>
    <w:rsid w:val="008519D1"/>
    <w:rsid w:val="00851BEB"/>
    <w:rsid w:val="0085253D"/>
    <w:rsid w:val="0085261F"/>
    <w:rsid w:val="00852C54"/>
    <w:rsid w:val="0085498E"/>
    <w:rsid w:val="00854D34"/>
    <w:rsid w:val="0085503B"/>
    <w:rsid w:val="00855446"/>
    <w:rsid w:val="00855644"/>
    <w:rsid w:val="008566DA"/>
    <w:rsid w:val="008570EA"/>
    <w:rsid w:val="008577C9"/>
    <w:rsid w:val="00857EEA"/>
    <w:rsid w:val="008604AF"/>
    <w:rsid w:val="00860FE1"/>
    <w:rsid w:val="0086413A"/>
    <w:rsid w:val="008646C5"/>
    <w:rsid w:val="00864744"/>
    <w:rsid w:val="00864CFF"/>
    <w:rsid w:val="008653E5"/>
    <w:rsid w:val="008655F0"/>
    <w:rsid w:val="00865739"/>
    <w:rsid w:val="00865C1B"/>
    <w:rsid w:val="00865F43"/>
    <w:rsid w:val="008664C8"/>
    <w:rsid w:val="00867537"/>
    <w:rsid w:val="00867A94"/>
    <w:rsid w:val="00870616"/>
    <w:rsid w:val="00870798"/>
    <w:rsid w:val="00871490"/>
    <w:rsid w:val="00871D38"/>
    <w:rsid w:val="008729B0"/>
    <w:rsid w:val="008738E7"/>
    <w:rsid w:val="00873BD9"/>
    <w:rsid w:val="00873D76"/>
    <w:rsid w:val="0087430A"/>
    <w:rsid w:val="0087453C"/>
    <w:rsid w:val="008746D1"/>
    <w:rsid w:val="00874B37"/>
    <w:rsid w:val="0087541A"/>
    <w:rsid w:val="00875BA6"/>
    <w:rsid w:val="00875FD0"/>
    <w:rsid w:val="00876089"/>
    <w:rsid w:val="00876EE8"/>
    <w:rsid w:val="00877905"/>
    <w:rsid w:val="00877D2D"/>
    <w:rsid w:val="00881762"/>
    <w:rsid w:val="00881BED"/>
    <w:rsid w:val="00884107"/>
    <w:rsid w:val="00884BF0"/>
    <w:rsid w:val="008850B2"/>
    <w:rsid w:val="008855D7"/>
    <w:rsid w:val="0088561F"/>
    <w:rsid w:val="00885745"/>
    <w:rsid w:val="0088593A"/>
    <w:rsid w:val="00885BC3"/>
    <w:rsid w:val="0088667E"/>
    <w:rsid w:val="00886DA6"/>
    <w:rsid w:val="00887908"/>
    <w:rsid w:val="00887CB4"/>
    <w:rsid w:val="008902B3"/>
    <w:rsid w:val="00890CB0"/>
    <w:rsid w:val="00891261"/>
    <w:rsid w:val="0089203F"/>
    <w:rsid w:val="00892D4A"/>
    <w:rsid w:val="008938CC"/>
    <w:rsid w:val="00893A24"/>
    <w:rsid w:val="00894737"/>
    <w:rsid w:val="00894862"/>
    <w:rsid w:val="008948D2"/>
    <w:rsid w:val="00894CB3"/>
    <w:rsid w:val="00894DE2"/>
    <w:rsid w:val="008956CF"/>
    <w:rsid w:val="00895A4E"/>
    <w:rsid w:val="00895DB0"/>
    <w:rsid w:val="008960FB"/>
    <w:rsid w:val="008964CE"/>
    <w:rsid w:val="00897C85"/>
    <w:rsid w:val="008A0F53"/>
    <w:rsid w:val="008A1D6A"/>
    <w:rsid w:val="008A23B0"/>
    <w:rsid w:val="008A2981"/>
    <w:rsid w:val="008A327F"/>
    <w:rsid w:val="008A3DC9"/>
    <w:rsid w:val="008A3E08"/>
    <w:rsid w:val="008A43AF"/>
    <w:rsid w:val="008A4586"/>
    <w:rsid w:val="008A476A"/>
    <w:rsid w:val="008A54C8"/>
    <w:rsid w:val="008A5822"/>
    <w:rsid w:val="008A6675"/>
    <w:rsid w:val="008A7607"/>
    <w:rsid w:val="008A7958"/>
    <w:rsid w:val="008A7C65"/>
    <w:rsid w:val="008A7FD3"/>
    <w:rsid w:val="008B052B"/>
    <w:rsid w:val="008B0D92"/>
    <w:rsid w:val="008B0F66"/>
    <w:rsid w:val="008B25FB"/>
    <w:rsid w:val="008B26D8"/>
    <w:rsid w:val="008B295A"/>
    <w:rsid w:val="008B2B98"/>
    <w:rsid w:val="008B4A68"/>
    <w:rsid w:val="008B4B7C"/>
    <w:rsid w:val="008B5731"/>
    <w:rsid w:val="008B7B0B"/>
    <w:rsid w:val="008B7FA6"/>
    <w:rsid w:val="008C00D4"/>
    <w:rsid w:val="008C03A2"/>
    <w:rsid w:val="008C06E3"/>
    <w:rsid w:val="008C0A34"/>
    <w:rsid w:val="008C0A70"/>
    <w:rsid w:val="008C1116"/>
    <w:rsid w:val="008C115D"/>
    <w:rsid w:val="008C1502"/>
    <w:rsid w:val="008C2FB3"/>
    <w:rsid w:val="008C3150"/>
    <w:rsid w:val="008C392C"/>
    <w:rsid w:val="008C4A62"/>
    <w:rsid w:val="008C580A"/>
    <w:rsid w:val="008C619F"/>
    <w:rsid w:val="008C6F4D"/>
    <w:rsid w:val="008C7006"/>
    <w:rsid w:val="008C7453"/>
    <w:rsid w:val="008C7A66"/>
    <w:rsid w:val="008C7AA1"/>
    <w:rsid w:val="008D0824"/>
    <w:rsid w:val="008D18A5"/>
    <w:rsid w:val="008D1B50"/>
    <w:rsid w:val="008D20C1"/>
    <w:rsid w:val="008D236C"/>
    <w:rsid w:val="008D3433"/>
    <w:rsid w:val="008D36B1"/>
    <w:rsid w:val="008D3CCF"/>
    <w:rsid w:val="008D45BB"/>
    <w:rsid w:val="008D5C74"/>
    <w:rsid w:val="008D5DCC"/>
    <w:rsid w:val="008D72FE"/>
    <w:rsid w:val="008D7FC5"/>
    <w:rsid w:val="008E010D"/>
    <w:rsid w:val="008E014F"/>
    <w:rsid w:val="008E1195"/>
    <w:rsid w:val="008E1DC1"/>
    <w:rsid w:val="008E272E"/>
    <w:rsid w:val="008E2FE3"/>
    <w:rsid w:val="008E3464"/>
    <w:rsid w:val="008E3DAD"/>
    <w:rsid w:val="008E3F12"/>
    <w:rsid w:val="008E4179"/>
    <w:rsid w:val="008E41B4"/>
    <w:rsid w:val="008E41CD"/>
    <w:rsid w:val="008E4275"/>
    <w:rsid w:val="008E4EF9"/>
    <w:rsid w:val="008E59B2"/>
    <w:rsid w:val="008E65CA"/>
    <w:rsid w:val="008E6742"/>
    <w:rsid w:val="008E7294"/>
    <w:rsid w:val="008E73C5"/>
    <w:rsid w:val="008E75BB"/>
    <w:rsid w:val="008F01E2"/>
    <w:rsid w:val="008F0758"/>
    <w:rsid w:val="008F0E0C"/>
    <w:rsid w:val="008F12C6"/>
    <w:rsid w:val="008F1380"/>
    <w:rsid w:val="008F13C7"/>
    <w:rsid w:val="008F15DF"/>
    <w:rsid w:val="008F172D"/>
    <w:rsid w:val="008F20D8"/>
    <w:rsid w:val="008F21C1"/>
    <w:rsid w:val="008F2374"/>
    <w:rsid w:val="008F27BA"/>
    <w:rsid w:val="008F389C"/>
    <w:rsid w:val="008F397E"/>
    <w:rsid w:val="008F44BB"/>
    <w:rsid w:val="008F4C7A"/>
    <w:rsid w:val="008F54F2"/>
    <w:rsid w:val="008F79B3"/>
    <w:rsid w:val="008F7A30"/>
    <w:rsid w:val="0090036C"/>
    <w:rsid w:val="009010F5"/>
    <w:rsid w:val="0090133B"/>
    <w:rsid w:val="009017C9"/>
    <w:rsid w:val="0090200C"/>
    <w:rsid w:val="0090321D"/>
    <w:rsid w:val="00903FA0"/>
    <w:rsid w:val="009046CC"/>
    <w:rsid w:val="0090522F"/>
    <w:rsid w:val="00906585"/>
    <w:rsid w:val="00906891"/>
    <w:rsid w:val="00906BE9"/>
    <w:rsid w:val="00906D0E"/>
    <w:rsid w:val="00906E6A"/>
    <w:rsid w:val="00907D08"/>
    <w:rsid w:val="00907ECD"/>
    <w:rsid w:val="00907F7F"/>
    <w:rsid w:val="0091061B"/>
    <w:rsid w:val="00910C2F"/>
    <w:rsid w:val="00910ED9"/>
    <w:rsid w:val="009119B3"/>
    <w:rsid w:val="0091229F"/>
    <w:rsid w:val="009124C2"/>
    <w:rsid w:val="00912CD9"/>
    <w:rsid w:val="0091315E"/>
    <w:rsid w:val="009138DC"/>
    <w:rsid w:val="009139A2"/>
    <w:rsid w:val="00914463"/>
    <w:rsid w:val="009148DB"/>
    <w:rsid w:val="00914F36"/>
    <w:rsid w:val="0091550D"/>
    <w:rsid w:val="00917454"/>
    <w:rsid w:val="00917576"/>
    <w:rsid w:val="009175C7"/>
    <w:rsid w:val="009176CD"/>
    <w:rsid w:val="0092060C"/>
    <w:rsid w:val="00920C35"/>
    <w:rsid w:val="00920F86"/>
    <w:rsid w:val="0092118F"/>
    <w:rsid w:val="00922014"/>
    <w:rsid w:val="009224A0"/>
    <w:rsid w:val="00922F17"/>
    <w:rsid w:val="0092540B"/>
    <w:rsid w:val="00926464"/>
    <w:rsid w:val="00926A9D"/>
    <w:rsid w:val="009270D9"/>
    <w:rsid w:val="00927432"/>
    <w:rsid w:val="00927DF4"/>
    <w:rsid w:val="00930568"/>
    <w:rsid w:val="0093109A"/>
    <w:rsid w:val="00932D8B"/>
    <w:rsid w:val="00932F8D"/>
    <w:rsid w:val="00933149"/>
    <w:rsid w:val="00933E2D"/>
    <w:rsid w:val="009347CC"/>
    <w:rsid w:val="009349A0"/>
    <w:rsid w:val="00935696"/>
    <w:rsid w:val="009362B5"/>
    <w:rsid w:val="00937ED3"/>
    <w:rsid w:val="0094192B"/>
    <w:rsid w:val="00942AD5"/>
    <w:rsid w:val="009430EF"/>
    <w:rsid w:val="00943D10"/>
    <w:rsid w:val="009442A6"/>
    <w:rsid w:val="00944763"/>
    <w:rsid w:val="00945416"/>
    <w:rsid w:val="009458CC"/>
    <w:rsid w:val="00945B1A"/>
    <w:rsid w:val="00945BCE"/>
    <w:rsid w:val="009463D3"/>
    <w:rsid w:val="009466DE"/>
    <w:rsid w:val="00946C86"/>
    <w:rsid w:val="00946DAD"/>
    <w:rsid w:val="00946DF6"/>
    <w:rsid w:val="009470A1"/>
    <w:rsid w:val="00947D6F"/>
    <w:rsid w:val="009513C4"/>
    <w:rsid w:val="00951576"/>
    <w:rsid w:val="00952656"/>
    <w:rsid w:val="00953AAF"/>
    <w:rsid w:val="00953BCF"/>
    <w:rsid w:val="00953FE6"/>
    <w:rsid w:val="00954AC8"/>
    <w:rsid w:val="0095509A"/>
    <w:rsid w:val="00955542"/>
    <w:rsid w:val="0095694B"/>
    <w:rsid w:val="00960F0D"/>
    <w:rsid w:val="00961AA2"/>
    <w:rsid w:val="00961DF8"/>
    <w:rsid w:val="0096259C"/>
    <w:rsid w:val="0096285B"/>
    <w:rsid w:val="00962ACF"/>
    <w:rsid w:val="009631DE"/>
    <w:rsid w:val="00963653"/>
    <w:rsid w:val="009636BC"/>
    <w:rsid w:val="009636FB"/>
    <w:rsid w:val="00963B8F"/>
    <w:rsid w:val="00963E79"/>
    <w:rsid w:val="00963F03"/>
    <w:rsid w:val="00964080"/>
    <w:rsid w:val="00964C3D"/>
    <w:rsid w:val="00964E0C"/>
    <w:rsid w:val="00966081"/>
    <w:rsid w:val="009661B3"/>
    <w:rsid w:val="00966866"/>
    <w:rsid w:val="00966877"/>
    <w:rsid w:val="009679B2"/>
    <w:rsid w:val="00970490"/>
    <w:rsid w:val="00970C37"/>
    <w:rsid w:val="00970E71"/>
    <w:rsid w:val="009714CF"/>
    <w:rsid w:val="009724FB"/>
    <w:rsid w:val="00972568"/>
    <w:rsid w:val="00974009"/>
    <w:rsid w:val="00974FCA"/>
    <w:rsid w:val="0097540B"/>
    <w:rsid w:val="0097551C"/>
    <w:rsid w:val="00975B9C"/>
    <w:rsid w:val="00977387"/>
    <w:rsid w:val="00977A8D"/>
    <w:rsid w:val="00980480"/>
    <w:rsid w:val="00980E6A"/>
    <w:rsid w:val="00982013"/>
    <w:rsid w:val="00983C35"/>
    <w:rsid w:val="009847D9"/>
    <w:rsid w:val="00984A3D"/>
    <w:rsid w:val="00985108"/>
    <w:rsid w:val="00985135"/>
    <w:rsid w:val="00985AF1"/>
    <w:rsid w:val="00986672"/>
    <w:rsid w:val="009916B2"/>
    <w:rsid w:val="00991B5D"/>
    <w:rsid w:val="009924C3"/>
    <w:rsid w:val="0099279F"/>
    <w:rsid w:val="00994D0B"/>
    <w:rsid w:val="00995864"/>
    <w:rsid w:val="00996240"/>
    <w:rsid w:val="00996E65"/>
    <w:rsid w:val="00997B0C"/>
    <w:rsid w:val="009A04B3"/>
    <w:rsid w:val="009A0DED"/>
    <w:rsid w:val="009A0FA3"/>
    <w:rsid w:val="009A15F7"/>
    <w:rsid w:val="009A1CA8"/>
    <w:rsid w:val="009A2231"/>
    <w:rsid w:val="009A2508"/>
    <w:rsid w:val="009A2BF4"/>
    <w:rsid w:val="009A44ED"/>
    <w:rsid w:val="009A47FD"/>
    <w:rsid w:val="009A5CD1"/>
    <w:rsid w:val="009A64AF"/>
    <w:rsid w:val="009A6A39"/>
    <w:rsid w:val="009A6B5C"/>
    <w:rsid w:val="009B013D"/>
    <w:rsid w:val="009B03AD"/>
    <w:rsid w:val="009B04B9"/>
    <w:rsid w:val="009B088C"/>
    <w:rsid w:val="009B131D"/>
    <w:rsid w:val="009B155C"/>
    <w:rsid w:val="009B15FD"/>
    <w:rsid w:val="009B2348"/>
    <w:rsid w:val="009B4768"/>
    <w:rsid w:val="009B5168"/>
    <w:rsid w:val="009B5515"/>
    <w:rsid w:val="009B551B"/>
    <w:rsid w:val="009B57B1"/>
    <w:rsid w:val="009B59D8"/>
    <w:rsid w:val="009B650F"/>
    <w:rsid w:val="009B65BE"/>
    <w:rsid w:val="009B75D2"/>
    <w:rsid w:val="009B7753"/>
    <w:rsid w:val="009B7874"/>
    <w:rsid w:val="009C0030"/>
    <w:rsid w:val="009C11E6"/>
    <w:rsid w:val="009C1E0E"/>
    <w:rsid w:val="009C2290"/>
    <w:rsid w:val="009C307E"/>
    <w:rsid w:val="009C3CCC"/>
    <w:rsid w:val="009C451B"/>
    <w:rsid w:val="009C4745"/>
    <w:rsid w:val="009C52B3"/>
    <w:rsid w:val="009C58E5"/>
    <w:rsid w:val="009C5B20"/>
    <w:rsid w:val="009C5C2D"/>
    <w:rsid w:val="009C5D09"/>
    <w:rsid w:val="009C61B0"/>
    <w:rsid w:val="009C6738"/>
    <w:rsid w:val="009C703C"/>
    <w:rsid w:val="009C75D0"/>
    <w:rsid w:val="009C7F2F"/>
    <w:rsid w:val="009D1248"/>
    <w:rsid w:val="009D1E29"/>
    <w:rsid w:val="009D22D5"/>
    <w:rsid w:val="009D3C6A"/>
    <w:rsid w:val="009D4286"/>
    <w:rsid w:val="009D48C2"/>
    <w:rsid w:val="009D4B54"/>
    <w:rsid w:val="009D510B"/>
    <w:rsid w:val="009D5A55"/>
    <w:rsid w:val="009D5A7A"/>
    <w:rsid w:val="009D5D4C"/>
    <w:rsid w:val="009D5F86"/>
    <w:rsid w:val="009D7166"/>
    <w:rsid w:val="009D7774"/>
    <w:rsid w:val="009D7AAA"/>
    <w:rsid w:val="009E206D"/>
    <w:rsid w:val="009E2671"/>
    <w:rsid w:val="009E3412"/>
    <w:rsid w:val="009E3DC3"/>
    <w:rsid w:val="009E5570"/>
    <w:rsid w:val="009E56BA"/>
    <w:rsid w:val="009E59D4"/>
    <w:rsid w:val="009E5E4A"/>
    <w:rsid w:val="009E6B73"/>
    <w:rsid w:val="009F0373"/>
    <w:rsid w:val="009F0494"/>
    <w:rsid w:val="009F05DC"/>
    <w:rsid w:val="009F083D"/>
    <w:rsid w:val="009F08CD"/>
    <w:rsid w:val="009F0F65"/>
    <w:rsid w:val="009F1599"/>
    <w:rsid w:val="009F246E"/>
    <w:rsid w:val="009F24CB"/>
    <w:rsid w:val="009F29AE"/>
    <w:rsid w:val="009F2F96"/>
    <w:rsid w:val="009F366B"/>
    <w:rsid w:val="009F3ABC"/>
    <w:rsid w:val="009F3F1B"/>
    <w:rsid w:val="009F42A2"/>
    <w:rsid w:val="009F56C2"/>
    <w:rsid w:val="009F6B9D"/>
    <w:rsid w:val="009F6BAD"/>
    <w:rsid w:val="009F6E19"/>
    <w:rsid w:val="00A016D8"/>
    <w:rsid w:val="00A01F25"/>
    <w:rsid w:val="00A02495"/>
    <w:rsid w:val="00A02E83"/>
    <w:rsid w:val="00A03E16"/>
    <w:rsid w:val="00A043DD"/>
    <w:rsid w:val="00A05A87"/>
    <w:rsid w:val="00A05B4B"/>
    <w:rsid w:val="00A060D5"/>
    <w:rsid w:val="00A06BAB"/>
    <w:rsid w:val="00A0780A"/>
    <w:rsid w:val="00A106C4"/>
    <w:rsid w:val="00A10B89"/>
    <w:rsid w:val="00A10E48"/>
    <w:rsid w:val="00A11314"/>
    <w:rsid w:val="00A129A9"/>
    <w:rsid w:val="00A129D2"/>
    <w:rsid w:val="00A12AB3"/>
    <w:rsid w:val="00A14F5F"/>
    <w:rsid w:val="00A15DDD"/>
    <w:rsid w:val="00A15E81"/>
    <w:rsid w:val="00A16770"/>
    <w:rsid w:val="00A16EAB"/>
    <w:rsid w:val="00A17EBD"/>
    <w:rsid w:val="00A17FEF"/>
    <w:rsid w:val="00A21A08"/>
    <w:rsid w:val="00A22383"/>
    <w:rsid w:val="00A23E7E"/>
    <w:rsid w:val="00A240C6"/>
    <w:rsid w:val="00A24BDB"/>
    <w:rsid w:val="00A2537B"/>
    <w:rsid w:val="00A26180"/>
    <w:rsid w:val="00A26A66"/>
    <w:rsid w:val="00A27448"/>
    <w:rsid w:val="00A27A4B"/>
    <w:rsid w:val="00A27E11"/>
    <w:rsid w:val="00A30CFF"/>
    <w:rsid w:val="00A30EB8"/>
    <w:rsid w:val="00A31E7A"/>
    <w:rsid w:val="00A32279"/>
    <w:rsid w:val="00A32338"/>
    <w:rsid w:val="00A325EF"/>
    <w:rsid w:val="00A342A2"/>
    <w:rsid w:val="00A3497D"/>
    <w:rsid w:val="00A34FC6"/>
    <w:rsid w:val="00A368D8"/>
    <w:rsid w:val="00A37132"/>
    <w:rsid w:val="00A37618"/>
    <w:rsid w:val="00A37D4E"/>
    <w:rsid w:val="00A4039C"/>
    <w:rsid w:val="00A40471"/>
    <w:rsid w:val="00A40C25"/>
    <w:rsid w:val="00A41C7C"/>
    <w:rsid w:val="00A41E24"/>
    <w:rsid w:val="00A43145"/>
    <w:rsid w:val="00A43553"/>
    <w:rsid w:val="00A43C47"/>
    <w:rsid w:val="00A43EDE"/>
    <w:rsid w:val="00A43FCF"/>
    <w:rsid w:val="00A44AEE"/>
    <w:rsid w:val="00A45D34"/>
    <w:rsid w:val="00A45D3C"/>
    <w:rsid w:val="00A45FCA"/>
    <w:rsid w:val="00A469FF"/>
    <w:rsid w:val="00A46DED"/>
    <w:rsid w:val="00A47BCA"/>
    <w:rsid w:val="00A50017"/>
    <w:rsid w:val="00A50214"/>
    <w:rsid w:val="00A505F3"/>
    <w:rsid w:val="00A51C7D"/>
    <w:rsid w:val="00A52096"/>
    <w:rsid w:val="00A52745"/>
    <w:rsid w:val="00A53AD8"/>
    <w:rsid w:val="00A53BA2"/>
    <w:rsid w:val="00A549E3"/>
    <w:rsid w:val="00A54D63"/>
    <w:rsid w:val="00A55216"/>
    <w:rsid w:val="00A55CA9"/>
    <w:rsid w:val="00A55EB9"/>
    <w:rsid w:val="00A578A0"/>
    <w:rsid w:val="00A600C0"/>
    <w:rsid w:val="00A61310"/>
    <w:rsid w:val="00A615F0"/>
    <w:rsid w:val="00A6238F"/>
    <w:rsid w:val="00A62449"/>
    <w:rsid w:val="00A62506"/>
    <w:rsid w:val="00A6280A"/>
    <w:rsid w:val="00A6372B"/>
    <w:rsid w:val="00A63CD9"/>
    <w:rsid w:val="00A63FDF"/>
    <w:rsid w:val="00A6550E"/>
    <w:rsid w:val="00A65D72"/>
    <w:rsid w:val="00A66287"/>
    <w:rsid w:val="00A66FC5"/>
    <w:rsid w:val="00A67637"/>
    <w:rsid w:val="00A67A5D"/>
    <w:rsid w:val="00A70347"/>
    <w:rsid w:val="00A710E8"/>
    <w:rsid w:val="00A7129E"/>
    <w:rsid w:val="00A7132F"/>
    <w:rsid w:val="00A7136C"/>
    <w:rsid w:val="00A7140C"/>
    <w:rsid w:val="00A716D3"/>
    <w:rsid w:val="00A71B1D"/>
    <w:rsid w:val="00A71DFD"/>
    <w:rsid w:val="00A7214B"/>
    <w:rsid w:val="00A726FE"/>
    <w:rsid w:val="00A7450B"/>
    <w:rsid w:val="00A74C8C"/>
    <w:rsid w:val="00A75534"/>
    <w:rsid w:val="00A75770"/>
    <w:rsid w:val="00A7579E"/>
    <w:rsid w:val="00A767C5"/>
    <w:rsid w:val="00A7746B"/>
    <w:rsid w:val="00A7785B"/>
    <w:rsid w:val="00A77D6A"/>
    <w:rsid w:val="00A77D7A"/>
    <w:rsid w:val="00A801D2"/>
    <w:rsid w:val="00A805F1"/>
    <w:rsid w:val="00A81B88"/>
    <w:rsid w:val="00A82EE6"/>
    <w:rsid w:val="00A82FA8"/>
    <w:rsid w:val="00A83F41"/>
    <w:rsid w:val="00A84781"/>
    <w:rsid w:val="00A84788"/>
    <w:rsid w:val="00A84D1E"/>
    <w:rsid w:val="00A84D82"/>
    <w:rsid w:val="00A850B7"/>
    <w:rsid w:val="00A860E7"/>
    <w:rsid w:val="00A871E5"/>
    <w:rsid w:val="00A9039C"/>
    <w:rsid w:val="00A904E2"/>
    <w:rsid w:val="00A90FC5"/>
    <w:rsid w:val="00A91EA1"/>
    <w:rsid w:val="00A92B2E"/>
    <w:rsid w:val="00A92DB4"/>
    <w:rsid w:val="00A94A9D"/>
    <w:rsid w:val="00A94CB5"/>
    <w:rsid w:val="00A94E4A"/>
    <w:rsid w:val="00A96F2A"/>
    <w:rsid w:val="00A97332"/>
    <w:rsid w:val="00A975A4"/>
    <w:rsid w:val="00A97B42"/>
    <w:rsid w:val="00A97CD1"/>
    <w:rsid w:val="00AA15D3"/>
    <w:rsid w:val="00AA1837"/>
    <w:rsid w:val="00AA1B42"/>
    <w:rsid w:val="00AA1D8D"/>
    <w:rsid w:val="00AA3E7C"/>
    <w:rsid w:val="00AA3F8A"/>
    <w:rsid w:val="00AA536C"/>
    <w:rsid w:val="00AA5B1C"/>
    <w:rsid w:val="00AA5B69"/>
    <w:rsid w:val="00AA6B1C"/>
    <w:rsid w:val="00AA6C20"/>
    <w:rsid w:val="00AA6E13"/>
    <w:rsid w:val="00AB0048"/>
    <w:rsid w:val="00AB03EF"/>
    <w:rsid w:val="00AB09DC"/>
    <w:rsid w:val="00AB11C1"/>
    <w:rsid w:val="00AB13C9"/>
    <w:rsid w:val="00AB19CE"/>
    <w:rsid w:val="00AB218F"/>
    <w:rsid w:val="00AB5DB3"/>
    <w:rsid w:val="00AB6B19"/>
    <w:rsid w:val="00AB6C17"/>
    <w:rsid w:val="00AB7A74"/>
    <w:rsid w:val="00AB7E80"/>
    <w:rsid w:val="00AC157C"/>
    <w:rsid w:val="00AC17A0"/>
    <w:rsid w:val="00AC31E4"/>
    <w:rsid w:val="00AC3247"/>
    <w:rsid w:val="00AC345D"/>
    <w:rsid w:val="00AC38CF"/>
    <w:rsid w:val="00AC4CA6"/>
    <w:rsid w:val="00AC5BCE"/>
    <w:rsid w:val="00AC6D4E"/>
    <w:rsid w:val="00AD04C6"/>
    <w:rsid w:val="00AD085D"/>
    <w:rsid w:val="00AD0B75"/>
    <w:rsid w:val="00AD17A4"/>
    <w:rsid w:val="00AD192C"/>
    <w:rsid w:val="00AD19CB"/>
    <w:rsid w:val="00AD1CF0"/>
    <w:rsid w:val="00AD1D3E"/>
    <w:rsid w:val="00AD26A3"/>
    <w:rsid w:val="00AD29FD"/>
    <w:rsid w:val="00AD2C9B"/>
    <w:rsid w:val="00AD3860"/>
    <w:rsid w:val="00AD42B7"/>
    <w:rsid w:val="00AD45E0"/>
    <w:rsid w:val="00AD52A1"/>
    <w:rsid w:val="00AD56A9"/>
    <w:rsid w:val="00AD599D"/>
    <w:rsid w:val="00AD5DFB"/>
    <w:rsid w:val="00AD66AA"/>
    <w:rsid w:val="00AD67DE"/>
    <w:rsid w:val="00AD689D"/>
    <w:rsid w:val="00AD6B95"/>
    <w:rsid w:val="00AD730C"/>
    <w:rsid w:val="00AD7BE7"/>
    <w:rsid w:val="00AE00DF"/>
    <w:rsid w:val="00AE080B"/>
    <w:rsid w:val="00AE1699"/>
    <w:rsid w:val="00AE185A"/>
    <w:rsid w:val="00AE1BC2"/>
    <w:rsid w:val="00AE4F99"/>
    <w:rsid w:val="00AE7683"/>
    <w:rsid w:val="00AE77F0"/>
    <w:rsid w:val="00AE7CAB"/>
    <w:rsid w:val="00AF2426"/>
    <w:rsid w:val="00AF2A06"/>
    <w:rsid w:val="00AF2C46"/>
    <w:rsid w:val="00AF2D5D"/>
    <w:rsid w:val="00AF4F69"/>
    <w:rsid w:val="00AF4FD6"/>
    <w:rsid w:val="00AF57BF"/>
    <w:rsid w:val="00AF5E9D"/>
    <w:rsid w:val="00AF62A0"/>
    <w:rsid w:val="00AF6820"/>
    <w:rsid w:val="00AF7BB6"/>
    <w:rsid w:val="00B0045B"/>
    <w:rsid w:val="00B005E9"/>
    <w:rsid w:val="00B0068C"/>
    <w:rsid w:val="00B00913"/>
    <w:rsid w:val="00B0238A"/>
    <w:rsid w:val="00B0275C"/>
    <w:rsid w:val="00B0286F"/>
    <w:rsid w:val="00B02B71"/>
    <w:rsid w:val="00B02C31"/>
    <w:rsid w:val="00B02CD8"/>
    <w:rsid w:val="00B02EC1"/>
    <w:rsid w:val="00B030B3"/>
    <w:rsid w:val="00B05359"/>
    <w:rsid w:val="00B05608"/>
    <w:rsid w:val="00B0640D"/>
    <w:rsid w:val="00B06DF3"/>
    <w:rsid w:val="00B07315"/>
    <w:rsid w:val="00B10E4A"/>
    <w:rsid w:val="00B10ECA"/>
    <w:rsid w:val="00B11BCB"/>
    <w:rsid w:val="00B12AE3"/>
    <w:rsid w:val="00B15A0D"/>
    <w:rsid w:val="00B173DD"/>
    <w:rsid w:val="00B17418"/>
    <w:rsid w:val="00B17695"/>
    <w:rsid w:val="00B17AD2"/>
    <w:rsid w:val="00B17BF3"/>
    <w:rsid w:val="00B2016C"/>
    <w:rsid w:val="00B20C7E"/>
    <w:rsid w:val="00B21E3C"/>
    <w:rsid w:val="00B22AFF"/>
    <w:rsid w:val="00B22BEF"/>
    <w:rsid w:val="00B231E1"/>
    <w:rsid w:val="00B23E3C"/>
    <w:rsid w:val="00B24587"/>
    <w:rsid w:val="00B247CC"/>
    <w:rsid w:val="00B247FE"/>
    <w:rsid w:val="00B24A86"/>
    <w:rsid w:val="00B25945"/>
    <w:rsid w:val="00B26780"/>
    <w:rsid w:val="00B267F4"/>
    <w:rsid w:val="00B30296"/>
    <w:rsid w:val="00B30F0A"/>
    <w:rsid w:val="00B3149C"/>
    <w:rsid w:val="00B31E7D"/>
    <w:rsid w:val="00B32955"/>
    <w:rsid w:val="00B334BF"/>
    <w:rsid w:val="00B33589"/>
    <w:rsid w:val="00B33D8B"/>
    <w:rsid w:val="00B33D98"/>
    <w:rsid w:val="00B34705"/>
    <w:rsid w:val="00B34980"/>
    <w:rsid w:val="00B35277"/>
    <w:rsid w:val="00B35AB3"/>
    <w:rsid w:val="00B4076B"/>
    <w:rsid w:val="00B40A32"/>
    <w:rsid w:val="00B413D1"/>
    <w:rsid w:val="00B4180E"/>
    <w:rsid w:val="00B419A0"/>
    <w:rsid w:val="00B41A74"/>
    <w:rsid w:val="00B41C4A"/>
    <w:rsid w:val="00B4202F"/>
    <w:rsid w:val="00B420A5"/>
    <w:rsid w:val="00B420A9"/>
    <w:rsid w:val="00B424CC"/>
    <w:rsid w:val="00B43CFD"/>
    <w:rsid w:val="00B43E8E"/>
    <w:rsid w:val="00B441ED"/>
    <w:rsid w:val="00B4489D"/>
    <w:rsid w:val="00B44A77"/>
    <w:rsid w:val="00B45C2F"/>
    <w:rsid w:val="00B47DCF"/>
    <w:rsid w:val="00B519D1"/>
    <w:rsid w:val="00B524C4"/>
    <w:rsid w:val="00B52B8C"/>
    <w:rsid w:val="00B52E8F"/>
    <w:rsid w:val="00B549C6"/>
    <w:rsid w:val="00B551D5"/>
    <w:rsid w:val="00B55EBD"/>
    <w:rsid w:val="00B55FF7"/>
    <w:rsid w:val="00B568CC"/>
    <w:rsid w:val="00B57825"/>
    <w:rsid w:val="00B57BED"/>
    <w:rsid w:val="00B60321"/>
    <w:rsid w:val="00B6082E"/>
    <w:rsid w:val="00B60CAD"/>
    <w:rsid w:val="00B61983"/>
    <w:rsid w:val="00B61FFA"/>
    <w:rsid w:val="00B622D3"/>
    <w:rsid w:val="00B62D62"/>
    <w:rsid w:val="00B63288"/>
    <w:rsid w:val="00B64256"/>
    <w:rsid w:val="00B6449D"/>
    <w:rsid w:val="00B645C2"/>
    <w:rsid w:val="00B64D78"/>
    <w:rsid w:val="00B657A3"/>
    <w:rsid w:val="00B67410"/>
    <w:rsid w:val="00B67929"/>
    <w:rsid w:val="00B67D99"/>
    <w:rsid w:val="00B700A9"/>
    <w:rsid w:val="00B704FB"/>
    <w:rsid w:val="00B70587"/>
    <w:rsid w:val="00B71865"/>
    <w:rsid w:val="00B72065"/>
    <w:rsid w:val="00B7253C"/>
    <w:rsid w:val="00B72FFE"/>
    <w:rsid w:val="00B735CF"/>
    <w:rsid w:val="00B73777"/>
    <w:rsid w:val="00B73910"/>
    <w:rsid w:val="00B73AD1"/>
    <w:rsid w:val="00B73B85"/>
    <w:rsid w:val="00B73C24"/>
    <w:rsid w:val="00B746C2"/>
    <w:rsid w:val="00B76334"/>
    <w:rsid w:val="00B76588"/>
    <w:rsid w:val="00B766A4"/>
    <w:rsid w:val="00B77121"/>
    <w:rsid w:val="00B773E7"/>
    <w:rsid w:val="00B77EEB"/>
    <w:rsid w:val="00B80F7C"/>
    <w:rsid w:val="00B810E8"/>
    <w:rsid w:val="00B81767"/>
    <w:rsid w:val="00B8303E"/>
    <w:rsid w:val="00B83FE7"/>
    <w:rsid w:val="00B85090"/>
    <w:rsid w:val="00B85758"/>
    <w:rsid w:val="00B85E45"/>
    <w:rsid w:val="00B86074"/>
    <w:rsid w:val="00B860B7"/>
    <w:rsid w:val="00B86516"/>
    <w:rsid w:val="00B865FD"/>
    <w:rsid w:val="00B86B05"/>
    <w:rsid w:val="00B86B43"/>
    <w:rsid w:val="00B90BA0"/>
    <w:rsid w:val="00B90E0D"/>
    <w:rsid w:val="00B914BF"/>
    <w:rsid w:val="00B93C1D"/>
    <w:rsid w:val="00B96A0F"/>
    <w:rsid w:val="00B97073"/>
    <w:rsid w:val="00B9747E"/>
    <w:rsid w:val="00B9753A"/>
    <w:rsid w:val="00B97764"/>
    <w:rsid w:val="00BA014F"/>
    <w:rsid w:val="00BA064B"/>
    <w:rsid w:val="00BA07FE"/>
    <w:rsid w:val="00BA090D"/>
    <w:rsid w:val="00BA0EBD"/>
    <w:rsid w:val="00BA1709"/>
    <w:rsid w:val="00BA2155"/>
    <w:rsid w:val="00BA2D0A"/>
    <w:rsid w:val="00BA36E0"/>
    <w:rsid w:val="00BA3CCB"/>
    <w:rsid w:val="00BA3F5D"/>
    <w:rsid w:val="00BA4F7C"/>
    <w:rsid w:val="00BA58BD"/>
    <w:rsid w:val="00BA79BF"/>
    <w:rsid w:val="00BA7B93"/>
    <w:rsid w:val="00BA7BA2"/>
    <w:rsid w:val="00BB1192"/>
    <w:rsid w:val="00BB28BA"/>
    <w:rsid w:val="00BB2C27"/>
    <w:rsid w:val="00BB2D43"/>
    <w:rsid w:val="00BB2F47"/>
    <w:rsid w:val="00BB2FA0"/>
    <w:rsid w:val="00BB30AA"/>
    <w:rsid w:val="00BB3493"/>
    <w:rsid w:val="00BB388D"/>
    <w:rsid w:val="00BB4133"/>
    <w:rsid w:val="00BB478F"/>
    <w:rsid w:val="00BB4F91"/>
    <w:rsid w:val="00BB5118"/>
    <w:rsid w:val="00BB796A"/>
    <w:rsid w:val="00BC14E4"/>
    <w:rsid w:val="00BC168A"/>
    <w:rsid w:val="00BC2D39"/>
    <w:rsid w:val="00BC3079"/>
    <w:rsid w:val="00BC40B2"/>
    <w:rsid w:val="00BC45F3"/>
    <w:rsid w:val="00BC46BA"/>
    <w:rsid w:val="00BC5A10"/>
    <w:rsid w:val="00BC5AA5"/>
    <w:rsid w:val="00BC6408"/>
    <w:rsid w:val="00BC70F7"/>
    <w:rsid w:val="00BC7290"/>
    <w:rsid w:val="00BD0945"/>
    <w:rsid w:val="00BD0F33"/>
    <w:rsid w:val="00BD18C5"/>
    <w:rsid w:val="00BD1B5F"/>
    <w:rsid w:val="00BD3AF7"/>
    <w:rsid w:val="00BD3DB6"/>
    <w:rsid w:val="00BD49F7"/>
    <w:rsid w:val="00BD4D69"/>
    <w:rsid w:val="00BD4FEA"/>
    <w:rsid w:val="00BD5223"/>
    <w:rsid w:val="00BD668B"/>
    <w:rsid w:val="00BD7B40"/>
    <w:rsid w:val="00BE096C"/>
    <w:rsid w:val="00BE0E3E"/>
    <w:rsid w:val="00BE1F6F"/>
    <w:rsid w:val="00BE2528"/>
    <w:rsid w:val="00BE2799"/>
    <w:rsid w:val="00BE33CA"/>
    <w:rsid w:val="00BE3C24"/>
    <w:rsid w:val="00BE4A60"/>
    <w:rsid w:val="00BE4B21"/>
    <w:rsid w:val="00BE62A9"/>
    <w:rsid w:val="00BE65D7"/>
    <w:rsid w:val="00BE73AD"/>
    <w:rsid w:val="00BE7D2F"/>
    <w:rsid w:val="00BF150A"/>
    <w:rsid w:val="00BF1BE2"/>
    <w:rsid w:val="00BF212C"/>
    <w:rsid w:val="00BF2649"/>
    <w:rsid w:val="00BF3169"/>
    <w:rsid w:val="00BF3410"/>
    <w:rsid w:val="00BF36EC"/>
    <w:rsid w:val="00BF469F"/>
    <w:rsid w:val="00BF46E4"/>
    <w:rsid w:val="00BF4700"/>
    <w:rsid w:val="00BF4AA7"/>
    <w:rsid w:val="00BF5645"/>
    <w:rsid w:val="00BF56CE"/>
    <w:rsid w:val="00BF5E4B"/>
    <w:rsid w:val="00BF613E"/>
    <w:rsid w:val="00BF6544"/>
    <w:rsid w:val="00BF75EC"/>
    <w:rsid w:val="00BF7651"/>
    <w:rsid w:val="00C0086E"/>
    <w:rsid w:val="00C010D6"/>
    <w:rsid w:val="00C01891"/>
    <w:rsid w:val="00C018F2"/>
    <w:rsid w:val="00C01C79"/>
    <w:rsid w:val="00C028F0"/>
    <w:rsid w:val="00C03DB2"/>
    <w:rsid w:val="00C04436"/>
    <w:rsid w:val="00C045FE"/>
    <w:rsid w:val="00C04652"/>
    <w:rsid w:val="00C05118"/>
    <w:rsid w:val="00C052E7"/>
    <w:rsid w:val="00C05496"/>
    <w:rsid w:val="00C0630F"/>
    <w:rsid w:val="00C06C58"/>
    <w:rsid w:val="00C07392"/>
    <w:rsid w:val="00C07523"/>
    <w:rsid w:val="00C07794"/>
    <w:rsid w:val="00C11744"/>
    <w:rsid w:val="00C125FF"/>
    <w:rsid w:val="00C12F09"/>
    <w:rsid w:val="00C13399"/>
    <w:rsid w:val="00C1444D"/>
    <w:rsid w:val="00C151C4"/>
    <w:rsid w:val="00C15C1E"/>
    <w:rsid w:val="00C15F5C"/>
    <w:rsid w:val="00C1695D"/>
    <w:rsid w:val="00C16F0D"/>
    <w:rsid w:val="00C170C9"/>
    <w:rsid w:val="00C175C2"/>
    <w:rsid w:val="00C20556"/>
    <w:rsid w:val="00C20C20"/>
    <w:rsid w:val="00C21203"/>
    <w:rsid w:val="00C21492"/>
    <w:rsid w:val="00C21D36"/>
    <w:rsid w:val="00C21D75"/>
    <w:rsid w:val="00C2206A"/>
    <w:rsid w:val="00C225CB"/>
    <w:rsid w:val="00C232D9"/>
    <w:rsid w:val="00C23FE7"/>
    <w:rsid w:val="00C24E17"/>
    <w:rsid w:val="00C25172"/>
    <w:rsid w:val="00C2531E"/>
    <w:rsid w:val="00C26BFF"/>
    <w:rsid w:val="00C2762D"/>
    <w:rsid w:val="00C278D5"/>
    <w:rsid w:val="00C27F94"/>
    <w:rsid w:val="00C3089D"/>
    <w:rsid w:val="00C31129"/>
    <w:rsid w:val="00C31BA2"/>
    <w:rsid w:val="00C32E20"/>
    <w:rsid w:val="00C33786"/>
    <w:rsid w:val="00C33F6F"/>
    <w:rsid w:val="00C34FD2"/>
    <w:rsid w:val="00C354C6"/>
    <w:rsid w:val="00C36E9F"/>
    <w:rsid w:val="00C37DE5"/>
    <w:rsid w:val="00C4019C"/>
    <w:rsid w:val="00C4030C"/>
    <w:rsid w:val="00C41DD5"/>
    <w:rsid w:val="00C42DE4"/>
    <w:rsid w:val="00C44CEA"/>
    <w:rsid w:val="00C4521F"/>
    <w:rsid w:val="00C452AC"/>
    <w:rsid w:val="00C455F5"/>
    <w:rsid w:val="00C46884"/>
    <w:rsid w:val="00C4778B"/>
    <w:rsid w:val="00C505BC"/>
    <w:rsid w:val="00C50C15"/>
    <w:rsid w:val="00C50C92"/>
    <w:rsid w:val="00C50D73"/>
    <w:rsid w:val="00C5102E"/>
    <w:rsid w:val="00C52B3D"/>
    <w:rsid w:val="00C540E4"/>
    <w:rsid w:val="00C540FE"/>
    <w:rsid w:val="00C5467C"/>
    <w:rsid w:val="00C5497D"/>
    <w:rsid w:val="00C54995"/>
    <w:rsid w:val="00C551AA"/>
    <w:rsid w:val="00C55358"/>
    <w:rsid w:val="00C55BF3"/>
    <w:rsid w:val="00C55F54"/>
    <w:rsid w:val="00C5631F"/>
    <w:rsid w:val="00C57703"/>
    <w:rsid w:val="00C57B2D"/>
    <w:rsid w:val="00C57BF7"/>
    <w:rsid w:val="00C57CC0"/>
    <w:rsid w:val="00C60B85"/>
    <w:rsid w:val="00C60DB2"/>
    <w:rsid w:val="00C60E66"/>
    <w:rsid w:val="00C61E24"/>
    <w:rsid w:val="00C62BA7"/>
    <w:rsid w:val="00C63397"/>
    <w:rsid w:val="00C63795"/>
    <w:rsid w:val="00C646A7"/>
    <w:rsid w:val="00C64758"/>
    <w:rsid w:val="00C64876"/>
    <w:rsid w:val="00C64CE7"/>
    <w:rsid w:val="00C65851"/>
    <w:rsid w:val="00C679B8"/>
    <w:rsid w:val="00C67C60"/>
    <w:rsid w:val="00C7131E"/>
    <w:rsid w:val="00C719FB"/>
    <w:rsid w:val="00C7225A"/>
    <w:rsid w:val="00C7261B"/>
    <w:rsid w:val="00C74066"/>
    <w:rsid w:val="00C74EA1"/>
    <w:rsid w:val="00C7592D"/>
    <w:rsid w:val="00C7650C"/>
    <w:rsid w:val="00C776D1"/>
    <w:rsid w:val="00C7770D"/>
    <w:rsid w:val="00C8090D"/>
    <w:rsid w:val="00C80F19"/>
    <w:rsid w:val="00C8102E"/>
    <w:rsid w:val="00C81418"/>
    <w:rsid w:val="00C81B78"/>
    <w:rsid w:val="00C8251A"/>
    <w:rsid w:val="00C82CB5"/>
    <w:rsid w:val="00C83537"/>
    <w:rsid w:val="00C83708"/>
    <w:rsid w:val="00C84150"/>
    <w:rsid w:val="00C844D9"/>
    <w:rsid w:val="00C85175"/>
    <w:rsid w:val="00C85DC2"/>
    <w:rsid w:val="00C8681D"/>
    <w:rsid w:val="00C8727B"/>
    <w:rsid w:val="00C87490"/>
    <w:rsid w:val="00C8796B"/>
    <w:rsid w:val="00C90A3E"/>
    <w:rsid w:val="00C90D1A"/>
    <w:rsid w:val="00C91D5D"/>
    <w:rsid w:val="00C91F7A"/>
    <w:rsid w:val="00C9214D"/>
    <w:rsid w:val="00C9277E"/>
    <w:rsid w:val="00C93C3F"/>
    <w:rsid w:val="00C93F85"/>
    <w:rsid w:val="00C94566"/>
    <w:rsid w:val="00C95214"/>
    <w:rsid w:val="00C953ED"/>
    <w:rsid w:val="00C95567"/>
    <w:rsid w:val="00C95735"/>
    <w:rsid w:val="00C95EDD"/>
    <w:rsid w:val="00C963BD"/>
    <w:rsid w:val="00C96843"/>
    <w:rsid w:val="00CA0E7D"/>
    <w:rsid w:val="00CA33A6"/>
    <w:rsid w:val="00CA3613"/>
    <w:rsid w:val="00CA3620"/>
    <w:rsid w:val="00CA386F"/>
    <w:rsid w:val="00CA4299"/>
    <w:rsid w:val="00CA4F42"/>
    <w:rsid w:val="00CA5678"/>
    <w:rsid w:val="00CA58DD"/>
    <w:rsid w:val="00CA593E"/>
    <w:rsid w:val="00CA62B8"/>
    <w:rsid w:val="00CA657E"/>
    <w:rsid w:val="00CA65DA"/>
    <w:rsid w:val="00CA6923"/>
    <w:rsid w:val="00CA6F76"/>
    <w:rsid w:val="00CA71EC"/>
    <w:rsid w:val="00CA7590"/>
    <w:rsid w:val="00CA779F"/>
    <w:rsid w:val="00CB00AA"/>
    <w:rsid w:val="00CB123D"/>
    <w:rsid w:val="00CB2329"/>
    <w:rsid w:val="00CB35A9"/>
    <w:rsid w:val="00CB381B"/>
    <w:rsid w:val="00CB4355"/>
    <w:rsid w:val="00CB4CCB"/>
    <w:rsid w:val="00CB58E6"/>
    <w:rsid w:val="00CB6FC7"/>
    <w:rsid w:val="00CB7545"/>
    <w:rsid w:val="00CB76D4"/>
    <w:rsid w:val="00CC0838"/>
    <w:rsid w:val="00CC1E14"/>
    <w:rsid w:val="00CC2B4B"/>
    <w:rsid w:val="00CC2FDA"/>
    <w:rsid w:val="00CC3452"/>
    <w:rsid w:val="00CC3CB1"/>
    <w:rsid w:val="00CC4960"/>
    <w:rsid w:val="00CC4BA1"/>
    <w:rsid w:val="00CC520F"/>
    <w:rsid w:val="00CC6211"/>
    <w:rsid w:val="00CC682C"/>
    <w:rsid w:val="00CC75FE"/>
    <w:rsid w:val="00CC797B"/>
    <w:rsid w:val="00CC7F38"/>
    <w:rsid w:val="00CD0D2A"/>
    <w:rsid w:val="00CD2A42"/>
    <w:rsid w:val="00CD32F1"/>
    <w:rsid w:val="00CD3CBE"/>
    <w:rsid w:val="00CD3F9E"/>
    <w:rsid w:val="00CD4815"/>
    <w:rsid w:val="00CD4F20"/>
    <w:rsid w:val="00CD5422"/>
    <w:rsid w:val="00CD6650"/>
    <w:rsid w:val="00CD6F84"/>
    <w:rsid w:val="00CD778F"/>
    <w:rsid w:val="00CD78EB"/>
    <w:rsid w:val="00CE0107"/>
    <w:rsid w:val="00CE13D0"/>
    <w:rsid w:val="00CE15B5"/>
    <w:rsid w:val="00CE4100"/>
    <w:rsid w:val="00CE425A"/>
    <w:rsid w:val="00CE4A58"/>
    <w:rsid w:val="00CE583D"/>
    <w:rsid w:val="00CE5C82"/>
    <w:rsid w:val="00CE6224"/>
    <w:rsid w:val="00CE6429"/>
    <w:rsid w:val="00CE694F"/>
    <w:rsid w:val="00CE72B1"/>
    <w:rsid w:val="00CE7B2C"/>
    <w:rsid w:val="00CF0EA0"/>
    <w:rsid w:val="00CF212B"/>
    <w:rsid w:val="00CF2280"/>
    <w:rsid w:val="00CF244C"/>
    <w:rsid w:val="00CF3342"/>
    <w:rsid w:val="00CF43C4"/>
    <w:rsid w:val="00CF471E"/>
    <w:rsid w:val="00CF4F93"/>
    <w:rsid w:val="00CF60F7"/>
    <w:rsid w:val="00CF6CBE"/>
    <w:rsid w:val="00CF6D23"/>
    <w:rsid w:val="00D0009F"/>
    <w:rsid w:val="00D000C2"/>
    <w:rsid w:val="00D00508"/>
    <w:rsid w:val="00D00DBC"/>
    <w:rsid w:val="00D02568"/>
    <w:rsid w:val="00D02A52"/>
    <w:rsid w:val="00D02CDE"/>
    <w:rsid w:val="00D03072"/>
    <w:rsid w:val="00D04242"/>
    <w:rsid w:val="00D04996"/>
    <w:rsid w:val="00D0515A"/>
    <w:rsid w:val="00D05BF2"/>
    <w:rsid w:val="00D05ED9"/>
    <w:rsid w:val="00D0658D"/>
    <w:rsid w:val="00D07DFA"/>
    <w:rsid w:val="00D104EA"/>
    <w:rsid w:val="00D10F34"/>
    <w:rsid w:val="00D11303"/>
    <w:rsid w:val="00D11775"/>
    <w:rsid w:val="00D12348"/>
    <w:rsid w:val="00D12723"/>
    <w:rsid w:val="00D132FC"/>
    <w:rsid w:val="00D13FE5"/>
    <w:rsid w:val="00D14BDD"/>
    <w:rsid w:val="00D14C1C"/>
    <w:rsid w:val="00D15277"/>
    <w:rsid w:val="00D1582E"/>
    <w:rsid w:val="00D15892"/>
    <w:rsid w:val="00D15D4E"/>
    <w:rsid w:val="00D173AF"/>
    <w:rsid w:val="00D17B7E"/>
    <w:rsid w:val="00D215C5"/>
    <w:rsid w:val="00D22973"/>
    <w:rsid w:val="00D234B6"/>
    <w:rsid w:val="00D2357F"/>
    <w:rsid w:val="00D24E7E"/>
    <w:rsid w:val="00D26557"/>
    <w:rsid w:val="00D269E9"/>
    <w:rsid w:val="00D26CA3"/>
    <w:rsid w:val="00D27F04"/>
    <w:rsid w:val="00D301FD"/>
    <w:rsid w:val="00D3098E"/>
    <w:rsid w:val="00D30C59"/>
    <w:rsid w:val="00D31100"/>
    <w:rsid w:val="00D3154F"/>
    <w:rsid w:val="00D31A9C"/>
    <w:rsid w:val="00D320F6"/>
    <w:rsid w:val="00D32381"/>
    <w:rsid w:val="00D32DE2"/>
    <w:rsid w:val="00D33981"/>
    <w:rsid w:val="00D35133"/>
    <w:rsid w:val="00D37AA4"/>
    <w:rsid w:val="00D37B72"/>
    <w:rsid w:val="00D40469"/>
    <w:rsid w:val="00D40B04"/>
    <w:rsid w:val="00D40C58"/>
    <w:rsid w:val="00D414BF"/>
    <w:rsid w:val="00D4216A"/>
    <w:rsid w:val="00D42396"/>
    <w:rsid w:val="00D426CB"/>
    <w:rsid w:val="00D427DF"/>
    <w:rsid w:val="00D42A3B"/>
    <w:rsid w:val="00D43447"/>
    <w:rsid w:val="00D44091"/>
    <w:rsid w:val="00D441F2"/>
    <w:rsid w:val="00D44F00"/>
    <w:rsid w:val="00D46792"/>
    <w:rsid w:val="00D46997"/>
    <w:rsid w:val="00D46BFF"/>
    <w:rsid w:val="00D471C6"/>
    <w:rsid w:val="00D47D4D"/>
    <w:rsid w:val="00D50FB3"/>
    <w:rsid w:val="00D51300"/>
    <w:rsid w:val="00D5220D"/>
    <w:rsid w:val="00D526C9"/>
    <w:rsid w:val="00D5284F"/>
    <w:rsid w:val="00D53E34"/>
    <w:rsid w:val="00D54AFE"/>
    <w:rsid w:val="00D5724E"/>
    <w:rsid w:val="00D60792"/>
    <w:rsid w:val="00D60C6B"/>
    <w:rsid w:val="00D616DB"/>
    <w:rsid w:val="00D62503"/>
    <w:rsid w:val="00D62C89"/>
    <w:rsid w:val="00D631EE"/>
    <w:rsid w:val="00D63BB5"/>
    <w:rsid w:val="00D63F1C"/>
    <w:rsid w:val="00D64960"/>
    <w:rsid w:val="00D65571"/>
    <w:rsid w:val="00D658F4"/>
    <w:rsid w:val="00D65D56"/>
    <w:rsid w:val="00D67706"/>
    <w:rsid w:val="00D6778F"/>
    <w:rsid w:val="00D67B99"/>
    <w:rsid w:val="00D67E93"/>
    <w:rsid w:val="00D719F4"/>
    <w:rsid w:val="00D72499"/>
    <w:rsid w:val="00D72587"/>
    <w:rsid w:val="00D72705"/>
    <w:rsid w:val="00D73E71"/>
    <w:rsid w:val="00D749A8"/>
    <w:rsid w:val="00D74D63"/>
    <w:rsid w:val="00D7567A"/>
    <w:rsid w:val="00D758DB"/>
    <w:rsid w:val="00D764D3"/>
    <w:rsid w:val="00D81CA5"/>
    <w:rsid w:val="00D81F59"/>
    <w:rsid w:val="00D81FC6"/>
    <w:rsid w:val="00D821C5"/>
    <w:rsid w:val="00D82747"/>
    <w:rsid w:val="00D82BCC"/>
    <w:rsid w:val="00D83745"/>
    <w:rsid w:val="00D83B06"/>
    <w:rsid w:val="00D83CA7"/>
    <w:rsid w:val="00D84A2B"/>
    <w:rsid w:val="00D861D0"/>
    <w:rsid w:val="00D87BCF"/>
    <w:rsid w:val="00D87E38"/>
    <w:rsid w:val="00D904FA"/>
    <w:rsid w:val="00D91318"/>
    <w:rsid w:val="00D9155A"/>
    <w:rsid w:val="00D91B95"/>
    <w:rsid w:val="00D91BAF"/>
    <w:rsid w:val="00D92D80"/>
    <w:rsid w:val="00D93DA2"/>
    <w:rsid w:val="00D94745"/>
    <w:rsid w:val="00D9495D"/>
    <w:rsid w:val="00D9690A"/>
    <w:rsid w:val="00D96915"/>
    <w:rsid w:val="00D96928"/>
    <w:rsid w:val="00D97898"/>
    <w:rsid w:val="00DA06BA"/>
    <w:rsid w:val="00DA0D8C"/>
    <w:rsid w:val="00DA0E43"/>
    <w:rsid w:val="00DA11AC"/>
    <w:rsid w:val="00DA12D4"/>
    <w:rsid w:val="00DA13B8"/>
    <w:rsid w:val="00DA1768"/>
    <w:rsid w:val="00DA2479"/>
    <w:rsid w:val="00DA34C9"/>
    <w:rsid w:val="00DA3825"/>
    <w:rsid w:val="00DA38B0"/>
    <w:rsid w:val="00DA3901"/>
    <w:rsid w:val="00DA6043"/>
    <w:rsid w:val="00DA642E"/>
    <w:rsid w:val="00DA7CF7"/>
    <w:rsid w:val="00DB062C"/>
    <w:rsid w:val="00DB0805"/>
    <w:rsid w:val="00DB15F9"/>
    <w:rsid w:val="00DB3D25"/>
    <w:rsid w:val="00DB64B0"/>
    <w:rsid w:val="00DB658F"/>
    <w:rsid w:val="00DB7CAE"/>
    <w:rsid w:val="00DC0193"/>
    <w:rsid w:val="00DC11CD"/>
    <w:rsid w:val="00DC1DAB"/>
    <w:rsid w:val="00DC5AED"/>
    <w:rsid w:val="00DC5EFE"/>
    <w:rsid w:val="00DC62C3"/>
    <w:rsid w:val="00DC62F3"/>
    <w:rsid w:val="00DC7CDC"/>
    <w:rsid w:val="00DC7F20"/>
    <w:rsid w:val="00DD081B"/>
    <w:rsid w:val="00DD1D05"/>
    <w:rsid w:val="00DD281F"/>
    <w:rsid w:val="00DD399B"/>
    <w:rsid w:val="00DD45DF"/>
    <w:rsid w:val="00DD45F5"/>
    <w:rsid w:val="00DD5080"/>
    <w:rsid w:val="00DD5D9C"/>
    <w:rsid w:val="00DD606B"/>
    <w:rsid w:val="00DD6944"/>
    <w:rsid w:val="00DD7438"/>
    <w:rsid w:val="00DD79E2"/>
    <w:rsid w:val="00DD7AB4"/>
    <w:rsid w:val="00DE08F1"/>
    <w:rsid w:val="00DE096C"/>
    <w:rsid w:val="00DE106C"/>
    <w:rsid w:val="00DE1E9A"/>
    <w:rsid w:val="00DE1EDB"/>
    <w:rsid w:val="00DE2826"/>
    <w:rsid w:val="00DE3FD0"/>
    <w:rsid w:val="00DE54D0"/>
    <w:rsid w:val="00DE6D7B"/>
    <w:rsid w:val="00DE76B7"/>
    <w:rsid w:val="00DE77EB"/>
    <w:rsid w:val="00DE7984"/>
    <w:rsid w:val="00DF23F5"/>
    <w:rsid w:val="00DF2C73"/>
    <w:rsid w:val="00DF3116"/>
    <w:rsid w:val="00DF46D6"/>
    <w:rsid w:val="00DF4C73"/>
    <w:rsid w:val="00DF4DB0"/>
    <w:rsid w:val="00DF5BEA"/>
    <w:rsid w:val="00DF67BA"/>
    <w:rsid w:val="00DF6A0A"/>
    <w:rsid w:val="00DF7549"/>
    <w:rsid w:val="00E000A4"/>
    <w:rsid w:val="00E0016F"/>
    <w:rsid w:val="00E00B28"/>
    <w:rsid w:val="00E0102E"/>
    <w:rsid w:val="00E01EB0"/>
    <w:rsid w:val="00E020ED"/>
    <w:rsid w:val="00E02E6B"/>
    <w:rsid w:val="00E04732"/>
    <w:rsid w:val="00E048D0"/>
    <w:rsid w:val="00E05BCD"/>
    <w:rsid w:val="00E060EA"/>
    <w:rsid w:val="00E06CB7"/>
    <w:rsid w:val="00E073B7"/>
    <w:rsid w:val="00E07ED0"/>
    <w:rsid w:val="00E10B30"/>
    <w:rsid w:val="00E12BA5"/>
    <w:rsid w:val="00E14213"/>
    <w:rsid w:val="00E1521E"/>
    <w:rsid w:val="00E162A3"/>
    <w:rsid w:val="00E167E6"/>
    <w:rsid w:val="00E1777A"/>
    <w:rsid w:val="00E218DC"/>
    <w:rsid w:val="00E21957"/>
    <w:rsid w:val="00E21E70"/>
    <w:rsid w:val="00E2267A"/>
    <w:rsid w:val="00E23543"/>
    <w:rsid w:val="00E23652"/>
    <w:rsid w:val="00E23C24"/>
    <w:rsid w:val="00E2439C"/>
    <w:rsid w:val="00E250DE"/>
    <w:rsid w:val="00E26961"/>
    <w:rsid w:val="00E26991"/>
    <w:rsid w:val="00E275D1"/>
    <w:rsid w:val="00E2768A"/>
    <w:rsid w:val="00E27F27"/>
    <w:rsid w:val="00E313B9"/>
    <w:rsid w:val="00E31FB5"/>
    <w:rsid w:val="00E32381"/>
    <w:rsid w:val="00E32CEA"/>
    <w:rsid w:val="00E34B5A"/>
    <w:rsid w:val="00E36321"/>
    <w:rsid w:val="00E368CA"/>
    <w:rsid w:val="00E36923"/>
    <w:rsid w:val="00E36A7B"/>
    <w:rsid w:val="00E36C9F"/>
    <w:rsid w:val="00E37393"/>
    <w:rsid w:val="00E37A0D"/>
    <w:rsid w:val="00E403C0"/>
    <w:rsid w:val="00E40691"/>
    <w:rsid w:val="00E424B2"/>
    <w:rsid w:val="00E428FB"/>
    <w:rsid w:val="00E42D2F"/>
    <w:rsid w:val="00E43852"/>
    <w:rsid w:val="00E440EF"/>
    <w:rsid w:val="00E4475A"/>
    <w:rsid w:val="00E44C27"/>
    <w:rsid w:val="00E45EB0"/>
    <w:rsid w:val="00E47306"/>
    <w:rsid w:val="00E47BE6"/>
    <w:rsid w:val="00E50EB0"/>
    <w:rsid w:val="00E50ED0"/>
    <w:rsid w:val="00E5137B"/>
    <w:rsid w:val="00E51DC9"/>
    <w:rsid w:val="00E52FDD"/>
    <w:rsid w:val="00E53BC7"/>
    <w:rsid w:val="00E54107"/>
    <w:rsid w:val="00E5438E"/>
    <w:rsid w:val="00E5484C"/>
    <w:rsid w:val="00E555F6"/>
    <w:rsid w:val="00E55C65"/>
    <w:rsid w:val="00E55D5A"/>
    <w:rsid w:val="00E56A36"/>
    <w:rsid w:val="00E56BF7"/>
    <w:rsid w:val="00E56CAE"/>
    <w:rsid w:val="00E60033"/>
    <w:rsid w:val="00E602DE"/>
    <w:rsid w:val="00E60E08"/>
    <w:rsid w:val="00E613D3"/>
    <w:rsid w:val="00E6273E"/>
    <w:rsid w:val="00E630C1"/>
    <w:rsid w:val="00E634A5"/>
    <w:rsid w:val="00E63B4B"/>
    <w:rsid w:val="00E63E3F"/>
    <w:rsid w:val="00E6406C"/>
    <w:rsid w:val="00E643A6"/>
    <w:rsid w:val="00E644DF"/>
    <w:rsid w:val="00E64A4E"/>
    <w:rsid w:val="00E64FF3"/>
    <w:rsid w:val="00E65340"/>
    <w:rsid w:val="00E65BB6"/>
    <w:rsid w:val="00E66898"/>
    <w:rsid w:val="00E66BDD"/>
    <w:rsid w:val="00E67136"/>
    <w:rsid w:val="00E6786F"/>
    <w:rsid w:val="00E70287"/>
    <w:rsid w:val="00E70683"/>
    <w:rsid w:val="00E70D36"/>
    <w:rsid w:val="00E7150F"/>
    <w:rsid w:val="00E72476"/>
    <w:rsid w:val="00E7279D"/>
    <w:rsid w:val="00E72A9C"/>
    <w:rsid w:val="00E73064"/>
    <w:rsid w:val="00E7389C"/>
    <w:rsid w:val="00E741CD"/>
    <w:rsid w:val="00E74304"/>
    <w:rsid w:val="00E74DB0"/>
    <w:rsid w:val="00E74F77"/>
    <w:rsid w:val="00E75F22"/>
    <w:rsid w:val="00E7612E"/>
    <w:rsid w:val="00E76EC5"/>
    <w:rsid w:val="00E772C6"/>
    <w:rsid w:val="00E77869"/>
    <w:rsid w:val="00E81235"/>
    <w:rsid w:val="00E8233B"/>
    <w:rsid w:val="00E83081"/>
    <w:rsid w:val="00E8507C"/>
    <w:rsid w:val="00E858E5"/>
    <w:rsid w:val="00E8594C"/>
    <w:rsid w:val="00E86107"/>
    <w:rsid w:val="00E86182"/>
    <w:rsid w:val="00E86EBE"/>
    <w:rsid w:val="00E87101"/>
    <w:rsid w:val="00E87BFC"/>
    <w:rsid w:val="00E90753"/>
    <w:rsid w:val="00E91AA1"/>
    <w:rsid w:val="00E92916"/>
    <w:rsid w:val="00E92CA5"/>
    <w:rsid w:val="00E932B6"/>
    <w:rsid w:val="00E93430"/>
    <w:rsid w:val="00E9356D"/>
    <w:rsid w:val="00E937A8"/>
    <w:rsid w:val="00E93D77"/>
    <w:rsid w:val="00E93FB8"/>
    <w:rsid w:val="00E94345"/>
    <w:rsid w:val="00E94CE0"/>
    <w:rsid w:val="00E953FA"/>
    <w:rsid w:val="00E96722"/>
    <w:rsid w:val="00EA023B"/>
    <w:rsid w:val="00EA0370"/>
    <w:rsid w:val="00EA091F"/>
    <w:rsid w:val="00EA17A5"/>
    <w:rsid w:val="00EA25DC"/>
    <w:rsid w:val="00EA292C"/>
    <w:rsid w:val="00EA3173"/>
    <w:rsid w:val="00EA3768"/>
    <w:rsid w:val="00EA39CB"/>
    <w:rsid w:val="00EA3D0C"/>
    <w:rsid w:val="00EA5532"/>
    <w:rsid w:val="00EA5788"/>
    <w:rsid w:val="00EA607F"/>
    <w:rsid w:val="00EA61EF"/>
    <w:rsid w:val="00EA6659"/>
    <w:rsid w:val="00EA6901"/>
    <w:rsid w:val="00EA75B4"/>
    <w:rsid w:val="00EA7ED2"/>
    <w:rsid w:val="00EA7F3E"/>
    <w:rsid w:val="00EB060B"/>
    <w:rsid w:val="00EB084F"/>
    <w:rsid w:val="00EB0AEC"/>
    <w:rsid w:val="00EB13FA"/>
    <w:rsid w:val="00EB14DC"/>
    <w:rsid w:val="00EB1DE9"/>
    <w:rsid w:val="00EB3022"/>
    <w:rsid w:val="00EB3716"/>
    <w:rsid w:val="00EB3D6E"/>
    <w:rsid w:val="00EB4499"/>
    <w:rsid w:val="00EB5036"/>
    <w:rsid w:val="00EB5070"/>
    <w:rsid w:val="00EB549E"/>
    <w:rsid w:val="00EB591F"/>
    <w:rsid w:val="00EB67E5"/>
    <w:rsid w:val="00EB6BCA"/>
    <w:rsid w:val="00EB720C"/>
    <w:rsid w:val="00EB75F1"/>
    <w:rsid w:val="00EC01BE"/>
    <w:rsid w:val="00EC09D0"/>
    <w:rsid w:val="00EC0F17"/>
    <w:rsid w:val="00EC0FCD"/>
    <w:rsid w:val="00EC1270"/>
    <w:rsid w:val="00EC1276"/>
    <w:rsid w:val="00EC1663"/>
    <w:rsid w:val="00EC21DE"/>
    <w:rsid w:val="00EC4A09"/>
    <w:rsid w:val="00EC4CDF"/>
    <w:rsid w:val="00EC5746"/>
    <w:rsid w:val="00EC6081"/>
    <w:rsid w:val="00EC667E"/>
    <w:rsid w:val="00EC72E4"/>
    <w:rsid w:val="00ED06A4"/>
    <w:rsid w:val="00ED08F3"/>
    <w:rsid w:val="00ED0C8B"/>
    <w:rsid w:val="00ED1187"/>
    <w:rsid w:val="00ED2ED8"/>
    <w:rsid w:val="00ED3909"/>
    <w:rsid w:val="00ED3A83"/>
    <w:rsid w:val="00ED41BE"/>
    <w:rsid w:val="00ED5C21"/>
    <w:rsid w:val="00ED61D2"/>
    <w:rsid w:val="00ED6329"/>
    <w:rsid w:val="00ED654B"/>
    <w:rsid w:val="00ED672C"/>
    <w:rsid w:val="00ED6CEA"/>
    <w:rsid w:val="00ED6E43"/>
    <w:rsid w:val="00ED6FA2"/>
    <w:rsid w:val="00ED7003"/>
    <w:rsid w:val="00ED7795"/>
    <w:rsid w:val="00EE0108"/>
    <w:rsid w:val="00EE0B70"/>
    <w:rsid w:val="00EE14FC"/>
    <w:rsid w:val="00EE1E25"/>
    <w:rsid w:val="00EE1E77"/>
    <w:rsid w:val="00EE24EA"/>
    <w:rsid w:val="00EE2D52"/>
    <w:rsid w:val="00EE36FA"/>
    <w:rsid w:val="00EE4B78"/>
    <w:rsid w:val="00EE5373"/>
    <w:rsid w:val="00EE591F"/>
    <w:rsid w:val="00EE5D82"/>
    <w:rsid w:val="00EE6612"/>
    <w:rsid w:val="00EE698F"/>
    <w:rsid w:val="00EE6F99"/>
    <w:rsid w:val="00EE7B1A"/>
    <w:rsid w:val="00EF0B73"/>
    <w:rsid w:val="00EF0F20"/>
    <w:rsid w:val="00EF10C9"/>
    <w:rsid w:val="00EF2AAD"/>
    <w:rsid w:val="00EF2B33"/>
    <w:rsid w:val="00EF357A"/>
    <w:rsid w:val="00EF37C2"/>
    <w:rsid w:val="00EF4FAF"/>
    <w:rsid w:val="00EF5284"/>
    <w:rsid w:val="00EF55EE"/>
    <w:rsid w:val="00EF5608"/>
    <w:rsid w:val="00EF5B72"/>
    <w:rsid w:val="00EF60E5"/>
    <w:rsid w:val="00EF62B3"/>
    <w:rsid w:val="00EF6902"/>
    <w:rsid w:val="00EF6D14"/>
    <w:rsid w:val="00EF6DBC"/>
    <w:rsid w:val="00F00623"/>
    <w:rsid w:val="00F007F5"/>
    <w:rsid w:val="00F014E1"/>
    <w:rsid w:val="00F014EB"/>
    <w:rsid w:val="00F02003"/>
    <w:rsid w:val="00F028C4"/>
    <w:rsid w:val="00F03042"/>
    <w:rsid w:val="00F0324A"/>
    <w:rsid w:val="00F03482"/>
    <w:rsid w:val="00F042D2"/>
    <w:rsid w:val="00F05310"/>
    <w:rsid w:val="00F055F7"/>
    <w:rsid w:val="00F05A36"/>
    <w:rsid w:val="00F06D5C"/>
    <w:rsid w:val="00F072C8"/>
    <w:rsid w:val="00F07B34"/>
    <w:rsid w:val="00F109BF"/>
    <w:rsid w:val="00F10C0A"/>
    <w:rsid w:val="00F11232"/>
    <w:rsid w:val="00F11524"/>
    <w:rsid w:val="00F11774"/>
    <w:rsid w:val="00F12404"/>
    <w:rsid w:val="00F1418D"/>
    <w:rsid w:val="00F1419C"/>
    <w:rsid w:val="00F1423C"/>
    <w:rsid w:val="00F14624"/>
    <w:rsid w:val="00F14C16"/>
    <w:rsid w:val="00F15416"/>
    <w:rsid w:val="00F1648D"/>
    <w:rsid w:val="00F16A1B"/>
    <w:rsid w:val="00F16B46"/>
    <w:rsid w:val="00F171D8"/>
    <w:rsid w:val="00F1723C"/>
    <w:rsid w:val="00F1752F"/>
    <w:rsid w:val="00F175FA"/>
    <w:rsid w:val="00F2019C"/>
    <w:rsid w:val="00F2041A"/>
    <w:rsid w:val="00F204FD"/>
    <w:rsid w:val="00F20D8E"/>
    <w:rsid w:val="00F21794"/>
    <w:rsid w:val="00F2184B"/>
    <w:rsid w:val="00F21923"/>
    <w:rsid w:val="00F21C4A"/>
    <w:rsid w:val="00F225A7"/>
    <w:rsid w:val="00F23894"/>
    <w:rsid w:val="00F249CF"/>
    <w:rsid w:val="00F2521E"/>
    <w:rsid w:val="00F25C07"/>
    <w:rsid w:val="00F25E1A"/>
    <w:rsid w:val="00F26136"/>
    <w:rsid w:val="00F276F2"/>
    <w:rsid w:val="00F27ED8"/>
    <w:rsid w:val="00F305CA"/>
    <w:rsid w:val="00F31A99"/>
    <w:rsid w:val="00F31B3B"/>
    <w:rsid w:val="00F32340"/>
    <w:rsid w:val="00F3305B"/>
    <w:rsid w:val="00F34C6E"/>
    <w:rsid w:val="00F35DF9"/>
    <w:rsid w:val="00F36430"/>
    <w:rsid w:val="00F36772"/>
    <w:rsid w:val="00F37506"/>
    <w:rsid w:val="00F376E6"/>
    <w:rsid w:val="00F37CBE"/>
    <w:rsid w:val="00F41161"/>
    <w:rsid w:val="00F4187E"/>
    <w:rsid w:val="00F41B86"/>
    <w:rsid w:val="00F41EB6"/>
    <w:rsid w:val="00F421D1"/>
    <w:rsid w:val="00F423DA"/>
    <w:rsid w:val="00F42B9E"/>
    <w:rsid w:val="00F44156"/>
    <w:rsid w:val="00F4489D"/>
    <w:rsid w:val="00F449D5"/>
    <w:rsid w:val="00F4544D"/>
    <w:rsid w:val="00F47098"/>
    <w:rsid w:val="00F476D2"/>
    <w:rsid w:val="00F47F3D"/>
    <w:rsid w:val="00F505B1"/>
    <w:rsid w:val="00F50A16"/>
    <w:rsid w:val="00F5105E"/>
    <w:rsid w:val="00F51984"/>
    <w:rsid w:val="00F529DF"/>
    <w:rsid w:val="00F5347C"/>
    <w:rsid w:val="00F53795"/>
    <w:rsid w:val="00F54762"/>
    <w:rsid w:val="00F54845"/>
    <w:rsid w:val="00F54AD6"/>
    <w:rsid w:val="00F55E39"/>
    <w:rsid w:val="00F5606B"/>
    <w:rsid w:val="00F56933"/>
    <w:rsid w:val="00F56958"/>
    <w:rsid w:val="00F56BD0"/>
    <w:rsid w:val="00F56C37"/>
    <w:rsid w:val="00F56D68"/>
    <w:rsid w:val="00F56FC1"/>
    <w:rsid w:val="00F57953"/>
    <w:rsid w:val="00F6087C"/>
    <w:rsid w:val="00F61326"/>
    <w:rsid w:val="00F61A8F"/>
    <w:rsid w:val="00F63249"/>
    <w:rsid w:val="00F6383C"/>
    <w:rsid w:val="00F6457B"/>
    <w:rsid w:val="00F64DAF"/>
    <w:rsid w:val="00F65226"/>
    <w:rsid w:val="00F6606D"/>
    <w:rsid w:val="00F6687C"/>
    <w:rsid w:val="00F67718"/>
    <w:rsid w:val="00F7000C"/>
    <w:rsid w:val="00F70EE3"/>
    <w:rsid w:val="00F711B2"/>
    <w:rsid w:val="00F71470"/>
    <w:rsid w:val="00F717C7"/>
    <w:rsid w:val="00F7262C"/>
    <w:rsid w:val="00F7346C"/>
    <w:rsid w:val="00F73B48"/>
    <w:rsid w:val="00F76147"/>
    <w:rsid w:val="00F766B4"/>
    <w:rsid w:val="00F769C5"/>
    <w:rsid w:val="00F76A25"/>
    <w:rsid w:val="00F76A93"/>
    <w:rsid w:val="00F77148"/>
    <w:rsid w:val="00F774DF"/>
    <w:rsid w:val="00F77800"/>
    <w:rsid w:val="00F804F0"/>
    <w:rsid w:val="00F81A10"/>
    <w:rsid w:val="00F82544"/>
    <w:rsid w:val="00F82748"/>
    <w:rsid w:val="00F84326"/>
    <w:rsid w:val="00F84463"/>
    <w:rsid w:val="00F84BAE"/>
    <w:rsid w:val="00F84BDE"/>
    <w:rsid w:val="00F84FBC"/>
    <w:rsid w:val="00F857D3"/>
    <w:rsid w:val="00F858FC"/>
    <w:rsid w:val="00F86D87"/>
    <w:rsid w:val="00F87293"/>
    <w:rsid w:val="00F87BBC"/>
    <w:rsid w:val="00F90574"/>
    <w:rsid w:val="00F92036"/>
    <w:rsid w:val="00F92413"/>
    <w:rsid w:val="00F926AF"/>
    <w:rsid w:val="00F92CCD"/>
    <w:rsid w:val="00F93FFC"/>
    <w:rsid w:val="00F94599"/>
    <w:rsid w:val="00F95F83"/>
    <w:rsid w:val="00F961F2"/>
    <w:rsid w:val="00F96F53"/>
    <w:rsid w:val="00F970BA"/>
    <w:rsid w:val="00F971CD"/>
    <w:rsid w:val="00F975EE"/>
    <w:rsid w:val="00F97631"/>
    <w:rsid w:val="00FA02E8"/>
    <w:rsid w:val="00FA1452"/>
    <w:rsid w:val="00FA16F6"/>
    <w:rsid w:val="00FA251B"/>
    <w:rsid w:val="00FA3EEE"/>
    <w:rsid w:val="00FA3FAF"/>
    <w:rsid w:val="00FA480A"/>
    <w:rsid w:val="00FA525F"/>
    <w:rsid w:val="00FA59E5"/>
    <w:rsid w:val="00FA67E1"/>
    <w:rsid w:val="00FA72F4"/>
    <w:rsid w:val="00FA74EA"/>
    <w:rsid w:val="00FA77AF"/>
    <w:rsid w:val="00FB07A6"/>
    <w:rsid w:val="00FB0CC4"/>
    <w:rsid w:val="00FB0DA1"/>
    <w:rsid w:val="00FB0FCE"/>
    <w:rsid w:val="00FB1507"/>
    <w:rsid w:val="00FB16C9"/>
    <w:rsid w:val="00FB2631"/>
    <w:rsid w:val="00FB2693"/>
    <w:rsid w:val="00FB2C47"/>
    <w:rsid w:val="00FB336D"/>
    <w:rsid w:val="00FB3648"/>
    <w:rsid w:val="00FB3A23"/>
    <w:rsid w:val="00FB3DF0"/>
    <w:rsid w:val="00FB4934"/>
    <w:rsid w:val="00FB5B24"/>
    <w:rsid w:val="00FB5B3A"/>
    <w:rsid w:val="00FB5BB6"/>
    <w:rsid w:val="00FB78AC"/>
    <w:rsid w:val="00FC184C"/>
    <w:rsid w:val="00FC1B22"/>
    <w:rsid w:val="00FC2ED8"/>
    <w:rsid w:val="00FC3171"/>
    <w:rsid w:val="00FC3326"/>
    <w:rsid w:val="00FC36EA"/>
    <w:rsid w:val="00FC3D6D"/>
    <w:rsid w:val="00FC43AF"/>
    <w:rsid w:val="00FC446E"/>
    <w:rsid w:val="00FC478A"/>
    <w:rsid w:val="00FC492A"/>
    <w:rsid w:val="00FC4CF9"/>
    <w:rsid w:val="00FC4E8D"/>
    <w:rsid w:val="00FC4EFB"/>
    <w:rsid w:val="00FC5EAB"/>
    <w:rsid w:val="00FC6031"/>
    <w:rsid w:val="00FC69DE"/>
    <w:rsid w:val="00FC6BB7"/>
    <w:rsid w:val="00FC7174"/>
    <w:rsid w:val="00FC7740"/>
    <w:rsid w:val="00FC784B"/>
    <w:rsid w:val="00FD0093"/>
    <w:rsid w:val="00FD1A41"/>
    <w:rsid w:val="00FD1ABE"/>
    <w:rsid w:val="00FD2749"/>
    <w:rsid w:val="00FD2CD3"/>
    <w:rsid w:val="00FD4F9D"/>
    <w:rsid w:val="00FD58EA"/>
    <w:rsid w:val="00FD611E"/>
    <w:rsid w:val="00FD719F"/>
    <w:rsid w:val="00FD7235"/>
    <w:rsid w:val="00FD7F5D"/>
    <w:rsid w:val="00FE0191"/>
    <w:rsid w:val="00FE0F03"/>
    <w:rsid w:val="00FE190C"/>
    <w:rsid w:val="00FE28AB"/>
    <w:rsid w:val="00FE2E43"/>
    <w:rsid w:val="00FE2F3A"/>
    <w:rsid w:val="00FE32B2"/>
    <w:rsid w:val="00FE375D"/>
    <w:rsid w:val="00FE3800"/>
    <w:rsid w:val="00FE43D6"/>
    <w:rsid w:val="00FE5946"/>
    <w:rsid w:val="00FE6471"/>
    <w:rsid w:val="00FE64D6"/>
    <w:rsid w:val="00FE67D9"/>
    <w:rsid w:val="00FE68ED"/>
    <w:rsid w:val="00FE7571"/>
    <w:rsid w:val="00FF0102"/>
    <w:rsid w:val="00FF06C1"/>
    <w:rsid w:val="00FF0A6C"/>
    <w:rsid w:val="00FF0E46"/>
    <w:rsid w:val="00FF1D44"/>
    <w:rsid w:val="00FF21D8"/>
    <w:rsid w:val="00FF250D"/>
    <w:rsid w:val="00FF31CD"/>
    <w:rsid w:val="00FF491C"/>
    <w:rsid w:val="00FF4F3C"/>
    <w:rsid w:val="00FF5FC9"/>
    <w:rsid w:val="00FF6677"/>
    <w:rsid w:val="00FF6AC6"/>
  </w:rsids>
  <w:docVars>
    <w:docVar w:name="Attachments" w:val="Addendum for Certification Numbers.dotm-, CM1025A-"/>
    <w:docVar w:name="IsLM" w:val="No"/>
    <w:docVar w:name="IsRO" w:val="No"/>
    <w:docVar w:name="Library" w:val="LIBRARY"/>
    <w:docVar w:name="RO1"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5AC49DF"/>
  <w15:docId w15:val="{F67C7D20-E5E4-4029-BD07-89E4FEF9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232D9"/>
    <w:rPr>
      <w:rFonts w:ascii="Calibri" w:hAnsi="Calibri"/>
      <w:sz w:val="22"/>
      <w:szCs w:val="22"/>
    </w:rPr>
  </w:style>
  <w:style w:type="paragraph" w:styleId="Heading1">
    <w:name w:val="heading 1"/>
    <w:basedOn w:val="Normal"/>
    <w:next w:val="Normal"/>
    <w:link w:val="Heading1Char"/>
    <w:qFormat/>
    <w:rsid w:val="009E6B73"/>
    <w:pPr>
      <w:keepNext/>
      <w:widowControl w:val="0"/>
      <w:spacing w:line="202" w:lineRule="auto"/>
      <w:outlineLvl w:val="0"/>
    </w:pPr>
    <w:rPr>
      <w:snapToGrid w:val="0"/>
      <w:szCs w:val="20"/>
    </w:rPr>
  </w:style>
  <w:style w:type="paragraph" w:styleId="Heading4">
    <w:name w:val="heading 4"/>
    <w:basedOn w:val="Normal"/>
    <w:next w:val="Normal"/>
    <w:qFormat/>
    <w:rsid w:val="003B07FF"/>
    <w:pPr>
      <w:keepNext/>
      <w:jc w:val="center"/>
      <w:outlineLvl w:val="3"/>
    </w:pPr>
    <w:rPr>
      <w:rFonts w:ascii="Times New Roman" w:hAnsi="Times New Roman"/>
      <w:b/>
      <w:sz w:val="20"/>
      <w:szCs w:val="20"/>
    </w:rPr>
  </w:style>
  <w:style w:type="paragraph" w:styleId="Heading5">
    <w:name w:val="heading 5"/>
    <w:basedOn w:val="Normal"/>
    <w:next w:val="Normal"/>
    <w:qFormat/>
    <w:rsid w:val="00E32381"/>
    <w:pPr>
      <w:spacing w:before="240" w:after="60"/>
      <w:outlineLvl w:val="4"/>
    </w:pPr>
    <w:rPr>
      <w:b/>
      <w:bCs/>
      <w:i/>
      <w:iCs/>
      <w:sz w:val="26"/>
      <w:szCs w:val="26"/>
    </w:rPr>
  </w:style>
  <w:style w:type="paragraph" w:styleId="Heading7">
    <w:name w:val="heading 7"/>
    <w:basedOn w:val="Normal"/>
    <w:next w:val="Normal"/>
    <w:qFormat/>
    <w:rsid w:val="00447FE3"/>
    <w:pPr>
      <w:keepNext/>
      <w:jc w:val="center"/>
      <w:outlineLvl w:val="6"/>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NR12CenterNormalBold">
    <w:name w:val="TNR 12 Center Normal Bold"/>
    <w:basedOn w:val="Title"/>
    <w:rsid w:val="008E3DAD"/>
    <w:pPr>
      <w:widowControl w:val="0"/>
      <w:spacing w:before="0" w:after="0"/>
      <w:outlineLvl w:val="9"/>
    </w:pPr>
    <w:rPr>
      <w:rFonts w:ascii="Times New Roman" w:hAnsi="Times New Roman" w:cs="Times New Roman"/>
      <w:bCs w:val="0"/>
      <w:snapToGrid w:val="0"/>
      <w:kern w:val="0"/>
      <w:sz w:val="24"/>
      <w:szCs w:val="20"/>
    </w:rPr>
  </w:style>
  <w:style w:type="paragraph" w:styleId="Title">
    <w:name w:val="Title"/>
    <w:basedOn w:val="Normal"/>
    <w:qFormat/>
    <w:rsid w:val="008E3DAD"/>
    <w:pPr>
      <w:spacing w:before="240" w:after="60"/>
      <w:jc w:val="center"/>
      <w:outlineLvl w:val="0"/>
    </w:pPr>
    <w:rPr>
      <w:rFonts w:ascii="Arial" w:hAnsi="Arial" w:cs="Arial"/>
      <w:b/>
      <w:bCs/>
      <w:kern w:val="28"/>
      <w:sz w:val="32"/>
      <w:szCs w:val="32"/>
    </w:rPr>
  </w:style>
  <w:style w:type="paragraph" w:customStyle="1" w:styleId="TimesNewroman10">
    <w:name w:val="Times New roman 10"/>
    <w:basedOn w:val="Normal"/>
    <w:rsid w:val="003B07FF"/>
    <w:pPr>
      <w:widowControl w:val="0"/>
      <w:suppressAutoHyphens/>
    </w:pPr>
    <w:rPr>
      <w:rFonts w:ascii="Times New Roman" w:hAnsi="Times New Roman"/>
      <w:b/>
      <w:snapToGrid w:val="0"/>
      <w:sz w:val="20"/>
      <w:szCs w:val="20"/>
    </w:rPr>
  </w:style>
  <w:style w:type="paragraph" w:customStyle="1" w:styleId="TabRightTimesNewRoman10">
    <w:name w:val="Tab Right Times New Roman 10"/>
    <w:basedOn w:val="Normal"/>
    <w:rsid w:val="003B07FF"/>
    <w:pPr>
      <w:widowControl w:val="0"/>
      <w:suppressAutoHyphens/>
    </w:pPr>
    <w:rPr>
      <w:rFonts w:ascii="Times New Roman" w:hAnsi="Times New Roman"/>
      <w:snapToGrid w:val="0"/>
      <w:sz w:val="20"/>
      <w:szCs w:val="20"/>
    </w:rPr>
  </w:style>
  <w:style w:type="paragraph" w:customStyle="1" w:styleId="TNR11Normal">
    <w:name w:val="TNR 11 Normal"/>
    <w:basedOn w:val="Normal"/>
    <w:rsid w:val="003B07FF"/>
    <w:rPr>
      <w:rFonts w:ascii="Times New Roman" w:hAnsi="Times New Roman"/>
      <w:szCs w:val="20"/>
    </w:rPr>
  </w:style>
  <w:style w:type="paragraph" w:customStyle="1" w:styleId="TNR8Normal">
    <w:name w:val="TNR 8 Normal"/>
    <w:basedOn w:val="Normal"/>
    <w:rsid w:val="003B07FF"/>
    <w:rPr>
      <w:rFonts w:ascii="Times New Roman" w:hAnsi="Times New Roman"/>
      <w:sz w:val="16"/>
      <w:szCs w:val="20"/>
    </w:rPr>
  </w:style>
  <w:style w:type="table" w:styleId="TableGrid">
    <w:name w:val="Table Grid"/>
    <w:basedOn w:val="TableNormal"/>
    <w:rsid w:val="00447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57EE"/>
    <w:rPr>
      <w:rFonts w:ascii="Tahoma" w:hAnsi="Tahoma" w:cs="Tahoma"/>
      <w:sz w:val="16"/>
      <w:szCs w:val="16"/>
    </w:rPr>
  </w:style>
  <w:style w:type="character" w:customStyle="1" w:styleId="BalloonTextChar">
    <w:name w:val="Balloon Text Char"/>
    <w:basedOn w:val="DefaultParagraphFont"/>
    <w:link w:val="BalloonText"/>
    <w:rsid w:val="002757EE"/>
    <w:rPr>
      <w:rFonts w:ascii="Tahoma" w:hAnsi="Tahoma" w:cs="Tahoma"/>
      <w:sz w:val="16"/>
      <w:szCs w:val="16"/>
    </w:rPr>
  </w:style>
  <w:style w:type="character" w:styleId="PlaceholderText">
    <w:name w:val="Placeholder Text"/>
    <w:basedOn w:val="DefaultParagraphFont"/>
    <w:uiPriority w:val="99"/>
    <w:semiHidden/>
    <w:rsid w:val="002757EE"/>
    <w:rPr>
      <w:color w:val="808080"/>
    </w:rPr>
  </w:style>
  <w:style w:type="paragraph" w:styleId="Header">
    <w:name w:val="header"/>
    <w:basedOn w:val="Normal"/>
    <w:link w:val="HeaderChar"/>
    <w:rsid w:val="00864744"/>
    <w:pPr>
      <w:tabs>
        <w:tab w:val="center" w:pos="4680"/>
        <w:tab w:val="right" w:pos="9360"/>
      </w:tabs>
    </w:pPr>
  </w:style>
  <w:style w:type="character" w:customStyle="1" w:styleId="HeaderChar">
    <w:name w:val="Header Char"/>
    <w:basedOn w:val="DefaultParagraphFont"/>
    <w:link w:val="Header"/>
    <w:rsid w:val="00864744"/>
    <w:rPr>
      <w:rFonts w:ascii="Courier New" w:hAnsi="Courier New"/>
      <w:sz w:val="22"/>
      <w:szCs w:val="22"/>
    </w:rPr>
  </w:style>
  <w:style w:type="paragraph" w:styleId="Footer">
    <w:name w:val="footer"/>
    <w:basedOn w:val="Normal"/>
    <w:link w:val="FooterChar"/>
    <w:rsid w:val="00864744"/>
    <w:pPr>
      <w:tabs>
        <w:tab w:val="center" w:pos="4680"/>
        <w:tab w:val="right" w:pos="9360"/>
      </w:tabs>
    </w:pPr>
  </w:style>
  <w:style w:type="character" w:customStyle="1" w:styleId="FooterChar">
    <w:name w:val="Footer Char"/>
    <w:basedOn w:val="DefaultParagraphFont"/>
    <w:link w:val="Footer"/>
    <w:rsid w:val="00864744"/>
    <w:rPr>
      <w:rFonts w:ascii="Courier New" w:hAnsi="Courier New"/>
      <w:sz w:val="22"/>
      <w:szCs w:val="22"/>
    </w:rPr>
  </w:style>
  <w:style w:type="character" w:customStyle="1" w:styleId="Heading1Char">
    <w:name w:val="Heading 1 Char"/>
    <w:basedOn w:val="DefaultParagraphFont"/>
    <w:link w:val="Heading1"/>
    <w:rsid w:val="009E6B73"/>
    <w:rPr>
      <w:rFonts w:ascii="Courier New" w:hAnsi="Courier New"/>
      <w:snapToGrid w:val="0"/>
      <w:sz w:val="22"/>
    </w:rPr>
  </w:style>
  <w:style w:type="paragraph" w:customStyle="1" w:styleId="885Coments">
    <w:name w:val="885 Coments"/>
    <w:basedOn w:val="Normal"/>
    <w:rsid w:val="009E6B73"/>
    <w:pPr>
      <w:widowControl w:val="0"/>
      <w:tabs>
        <w:tab w:val="left" w:pos="-1440"/>
      </w:tabs>
      <w:ind w:left="2592" w:hanging="2592"/>
    </w:pPr>
    <w:rPr>
      <w:b/>
      <w:snapToGrid w:val="0"/>
      <w:szCs w:val="20"/>
    </w:rPr>
  </w:style>
  <w:style w:type="paragraph" w:customStyle="1" w:styleId="885Comments">
    <w:name w:val="885 Comments"/>
    <w:basedOn w:val="Normal"/>
    <w:rsid w:val="009E6B73"/>
    <w:pPr>
      <w:widowControl w:val="0"/>
      <w:tabs>
        <w:tab w:val="left" w:pos="-1440"/>
      </w:tabs>
      <w:ind w:left="2592" w:hanging="2592"/>
    </w:pPr>
    <w:rPr>
      <w:b/>
      <w:snapToGrid w:val="0"/>
      <w:szCs w:val="20"/>
    </w:rPr>
  </w:style>
  <w:style w:type="paragraph" w:styleId="BodyText2">
    <w:name w:val="Body Text 2"/>
    <w:basedOn w:val="Normal"/>
    <w:link w:val="BodyText2Char"/>
    <w:rsid w:val="009E6B73"/>
    <w:pPr>
      <w:widowControl w:val="0"/>
      <w:jc w:val="both"/>
    </w:pPr>
    <w:rPr>
      <w:snapToGrid w:val="0"/>
      <w:szCs w:val="20"/>
    </w:rPr>
  </w:style>
  <w:style w:type="character" w:customStyle="1" w:styleId="BodyText2Char">
    <w:name w:val="Body Text 2 Char"/>
    <w:basedOn w:val="DefaultParagraphFont"/>
    <w:link w:val="BodyText2"/>
    <w:rsid w:val="009E6B73"/>
    <w:rPr>
      <w:rFonts w:ascii="Courier New" w:hAnsi="Courier New"/>
      <w:snapToGrid w:val="0"/>
      <w:sz w:val="22"/>
    </w:rPr>
  </w:style>
  <w:style w:type="paragraph" w:styleId="BlockText">
    <w:name w:val="Block Text"/>
    <w:basedOn w:val="Normal"/>
    <w:rsid w:val="009E6B73"/>
    <w:pPr>
      <w:widowControl w:val="0"/>
      <w:tabs>
        <w:tab w:val="left" w:pos="-1440"/>
      </w:tabs>
      <w:ind w:left="720" w:right="720" w:hanging="720"/>
    </w:pPr>
    <w:rPr>
      <w:snapToGrid w:val="0"/>
      <w:szCs w:val="20"/>
    </w:rPr>
  </w:style>
  <w:style w:type="paragraph" w:styleId="Caption">
    <w:name w:val="caption"/>
    <w:basedOn w:val="Normal"/>
    <w:next w:val="Normal"/>
    <w:qFormat/>
    <w:rsid w:val="009E6B73"/>
    <w:pPr>
      <w:widowControl w:val="0"/>
    </w:pPr>
    <w:rPr>
      <w:sz w:val="24"/>
      <w:szCs w:val="20"/>
    </w:rPr>
  </w:style>
  <w:style w:type="paragraph" w:customStyle="1" w:styleId="ArialLetterhead">
    <w:name w:val="Arial Letterhead"/>
    <w:basedOn w:val="Normal"/>
    <w:rsid w:val="009E6B73"/>
    <w:pPr>
      <w:tabs>
        <w:tab w:val="left" w:pos="-720"/>
      </w:tabs>
      <w:suppressAutoHyphens/>
      <w:ind w:left="3600"/>
    </w:pPr>
    <w:rPr>
      <w:rFonts w:ascii="Arial" w:hAnsi="Arial"/>
      <w:b/>
      <w:spacing w:val="-2"/>
      <w:sz w:val="21"/>
      <w:szCs w:val="20"/>
    </w:rPr>
  </w:style>
  <w:style w:type="paragraph" w:customStyle="1" w:styleId="ArialLetterhead2">
    <w:name w:val="Arial Letterhead 2"/>
    <w:basedOn w:val="Normal"/>
    <w:rsid w:val="009E6B73"/>
    <w:pPr>
      <w:tabs>
        <w:tab w:val="left" w:pos="-720"/>
      </w:tabs>
      <w:suppressAutoHyphens/>
    </w:pPr>
    <w:rPr>
      <w:rFonts w:ascii="Arial" w:hAnsi="Arial"/>
      <w:b/>
      <w:spacing w:val="-2"/>
      <w:sz w:val="21"/>
      <w:szCs w:val="20"/>
    </w:rPr>
  </w:style>
  <w:style w:type="character" w:styleId="Hyperlink">
    <w:name w:val="Hyperlink"/>
    <w:uiPriority w:val="99"/>
    <w:rsid w:val="00EC608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eclaimant.dol.gov/portal/?program_name=BL" TargetMode="Externa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Projects\DCMWC\CORS\Msforms\CORS%20TEMPLATES\Init%20Dev\CM971a%20%5BNotice%20of%20Claim%5D.020.dotm"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C92FF6FD94C41BD9F674179B5B9D94C"/>
        <w:category>
          <w:name w:val="General"/>
          <w:gallery w:val="placeholder"/>
        </w:category>
        <w:types>
          <w:type w:val="bbPlcHdr"/>
        </w:types>
        <w:behaviors>
          <w:behavior w:val="content"/>
        </w:behaviors>
        <w:guid w:val="{3494E210-D0A3-4CDB-988E-A37D6DAD435E}"/>
      </w:docPartPr>
      <w:docPartBody>
        <w:p w:rsidR="00000000" w:rsidP="00D43447">
          <w:pPr>
            <w:pStyle w:val="6C92FF6FD94C41BD9F674179B5B9D94C"/>
          </w:pPr>
          <w:r w:rsidRPr="00AE7CAB">
            <w:rPr>
              <w:rStyle w:val="PlaceholderText"/>
              <w:rFonts w:ascii="Arial" w:hAnsi="Arial" w:cs="Arial"/>
              <w:b/>
              <w:color w:val="0000FF"/>
              <w:sz w:val="20"/>
              <w:szCs w:val="20"/>
            </w:rPr>
            <w:t>[RO1 Policy Number]</w:t>
          </w:r>
        </w:p>
      </w:docPartBody>
    </w:docPart>
    <w:docPart>
      <w:docPartPr>
        <w:name w:val="E2BED373BBDF4523812E8F5B8E8325BD"/>
        <w:category>
          <w:name w:val="General"/>
          <w:gallery w:val="placeholder"/>
        </w:category>
        <w:types>
          <w:type w:val="bbPlcHdr"/>
        </w:types>
        <w:behaviors>
          <w:behavior w:val="content"/>
        </w:behaviors>
        <w:guid w:val="{296E51CC-D597-4271-914D-01406C2060DC}"/>
      </w:docPartPr>
      <w:docPartBody>
        <w:p w:rsidR="00000000" w:rsidP="00D43447">
          <w:pPr>
            <w:pStyle w:val="E2BED373BBDF4523812E8F5B8E8325BD"/>
          </w:pPr>
          <w:r w:rsidRPr="00CC62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1" w:insDel="0"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47"/>
    <w:rsid w:val="00D4344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3447"/>
    <w:rPr>
      <w:color w:val="808080"/>
    </w:rPr>
  </w:style>
  <w:style w:type="paragraph" w:customStyle="1" w:styleId="C7040CCF79E040ED96AE1F6C0FD4664A">
    <w:name w:val="C7040CCF79E040ED96AE1F6C0FD4664A"/>
    <w:rsid w:val="00D43447"/>
  </w:style>
  <w:style w:type="paragraph" w:customStyle="1" w:styleId="207D08BAC09E42D5BA2980CCFE224461">
    <w:name w:val="207D08BAC09E42D5BA2980CCFE224461"/>
    <w:rsid w:val="00D43447"/>
  </w:style>
  <w:style w:type="paragraph" w:customStyle="1" w:styleId="552DDC0D46854EC199571B19D4F5C40D">
    <w:name w:val="552DDC0D46854EC199571B19D4F5C40D"/>
    <w:rsid w:val="00D43447"/>
  </w:style>
  <w:style w:type="paragraph" w:customStyle="1" w:styleId="B0DA7D50A7694C5389EA68535B0EE436">
    <w:name w:val="B0DA7D50A7694C5389EA68535B0EE436"/>
    <w:rsid w:val="00D43447"/>
  </w:style>
  <w:style w:type="paragraph" w:customStyle="1" w:styleId="CBBB293E4DC2470A913DE82C097C3593">
    <w:name w:val="CBBB293E4DC2470A913DE82C097C3593"/>
    <w:rsid w:val="00D43447"/>
  </w:style>
  <w:style w:type="paragraph" w:customStyle="1" w:styleId="6C92FF6FD94C41BD9F674179B5B9D94C">
    <w:name w:val="6C92FF6FD94C41BD9F674179B5B9D94C"/>
    <w:rsid w:val="00D43447"/>
  </w:style>
  <w:style w:type="paragraph" w:customStyle="1" w:styleId="E2BED373BBDF4523812E8F5B8E8325BD">
    <w:name w:val="E2BED373BBDF4523812E8F5B8E8325BD"/>
    <w:rsid w:val="00D43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CM971a [Notice of Claim].020</Template>
  <TotalTime>5</TotalTime>
  <Pages>3</Pages>
  <Words>1116</Words>
  <Characters>7301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Notice of Claim</vt:lpstr>
    </vt:vector>
  </TitlesOfParts>
  <Company>ESA</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Claim</dc:title>
  <dc:creator>Marcela Meneses</dc:creator>
  <cp:keywords>Notice of Claim</cp:keywords>
  <dc:description>Updated to accommodate a second claimant attorney</dc:description>
  <cp:lastModifiedBy>Meneses, Marcela - OWCP</cp:lastModifiedBy>
  <cp:revision>1</cp:revision>
  <dcterms:created xsi:type="dcterms:W3CDTF">2023-09-05T14:48:00Z</dcterms:created>
  <dcterms:modified xsi:type="dcterms:W3CDTF">2023-09-05T14:54:00Z</dcterms:modified>
  <cp:category>Initial Development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 Version">
    <vt:lpwstr>23</vt:lpwstr>
  </property>
  <property fmtid="{D5CDD505-2E9C-101B-9397-08002B2CF9AE}" pid="3" name="Enter beginning date of work for this company">
    <vt:lpwstr>[Enter beginning date of work for this company c/]</vt:lpwstr>
  </property>
  <property fmtid="{D5CDD505-2E9C-101B-9397-08002B2CF9AE}" pid="4" name="Enter ending date of employment with this company">
    <vt:lpwstr>[Enter ending date of employment with this company c/]</vt:lpwstr>
  </property>
  <property fmtid="{D5CDD505-2E9C-101B-9397-08002B2CF9AE}" pid="5" name="Update Reason">
    <vt:lpwstr>Updated to accommodate a second claimant attorney</vt:lpwstr>
  </property>
</Properties>
</file>